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BC8EC" w14:textId="13281242" w:rsidR="009B49C0" w:rsidRDefault="009B49C0">
      <w:r>
        <w:rPr>
          <w:noProof/>
        </w:rPr>
        <w:drawing>
          <wp:inline distT="0" distB="0" distL="0" distR="0" wp14:anchorId="5C78D04B" wp14:editId="21DBC3A3">
            <wp:extent cx="9144002" cy="48006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2" cy="4800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0021940" w14:textId="3A721BF2" w:rsidR="009B49C0" w:rsidRDefault="009B49C0" w:rsidP="009B49C0">
      <w:pPr>
        <w:spacing w:before="120" w:after="80" w:line="240" w:lineRule="auto"/>
        <w:rPr>
          <w:rFonts w:ascii="Arial Narrow" w:hAnsi="Arial Narrow"/>
          <w:b/>
          <w:sz w:val="36"/>
          <w:szCs w:val="36"/>
        </w:rPr>
      </w:pPr>
      <w:r w:rsidRPr="009B49C0">
        <w:rPr>
          <w:rFonts w:ascii="Arial Narrow" w:hAnsi="Arial Narrow"/>
          <w:b/>
          <w:sz w:val="36"/>
          <w:szCs w:val="36"/>
        </w:rPr>
        <w:t>Program Evaluation for Prevention Contract – Partnerships for Success – Management Reporting Tool (MRT)</w:t>
      </w:r>
    </w:p>
    <w:p w14:paraId="0A6B7598" w14:textId="77777777" w:rsidR="009B49C0" w:rsidRDefault="009B49C0" w:rsidP="009B49C0">
      <w:pPr>
        <w:spacing w:before="120" w:after="80" w:line="240" w:lineRule="auto"/>
        <w:rPr>
          <w:rFonts w:ascii="Arial Narrow" w:hAnsi="Arial Narrow"/>
          <w:b/>
          <w:sz w:val="36"/>
          <w:szCs w:val="36"/>
        </w:rPr>
      </w:pPr>
    </w:p>
    <w:p w14:paraId="578AFEEA" w14:textId="77685EED" w:rsidR="009B49C0" w:rsidRDefault="009B49C0" w:rsidP="009B49C0">
      <w:pPr>
        <w:spacing w:before="120" w:after="80" w:line="240" w:lineRule="auto"/>
        <w:rPr>
          <w:rFonts w:ascii="Arial Narrow" w:hAnsi="Arial Narrow"/>
          <w:b/>
          <w:sz w:val="36"/>
          <w:szCs w:val="36"/>
        </w:rPr>
      </w:pPr>
      <w:r>
        <w:rPr>
          <w:rFonts w:ascii="Arial Narrow" w:hAnsi="Arial Narrow"/>
          <w:b/>
          <w:sz w:val="36"/>
          <w:szCs w:val="36"/>
        </w:rPr>
        <w:t>June 8, 2015</w:t>
      </w:r>
    </w:p>
    <w:p w14:paraId="5C555D51" w14:textId="77777777" w:rsidR="000B1F5B" w:rsidRDefault="000B1F5B">
      <w:pPr>
        <w:sectPr w:rsidR="000B1F5B" w:rsidSect="00503AD1">
          <w:pgSz w:w="15840" w:h="12240" w:orient="landscape"/>
          <w:pgMar w:top="432" w:right="432" w:bottom="432" w:left="432" w:header="720" w:footer="720" w:gutter="0"/>
          <w:cols w:space="720"/>
          <w:docGrid w:linePitch="360"/>
        </w:sectPr>
      </w:pP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666"/>
        <w:gridCol w:w="75"/>
        <w:gridCol w:w="4239"/>
      </w:tblGrid>
      <w:tr w:rsidR="00503AD1" w14:paraId="4C34EAD7" w14:textId="77777777" w:rsidTr="005678CA">
        <w:trPr>
          <w:trHeight w:val="368"/>
        </w:trPr>
        <w:tc>
          <w:tcPr>
            <w:tcW w:w="10664" w:type="dxa"/>
            <w:gridSpan w:val="5"/>
            <w:vMerge w:val="restart"/>
            <w:shd w:val="clear" w:color="auto" w:fill="324D57"/>
            <w:vAlign w:val="center"/>
          </w:tcPr>
          <w:p w14:paraId="08DF98F4" w14:textId="03484DC2"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4FB8304" w14:textId="77777777" w:rsidR="00503AD1" w:rsidRPr="00503AD1" w:rsidRDefault="00503AD1"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75" w:type="dxa"/>
            <w:tcBorders>
              <w:top w:val="nil"/>
              <w:bottom w:val="nil"/>
            </w:tcBorders>
            <w:tcMar>
              <w:left w:w="0" w:type="dxa"/>
              <w:right w:w="0" w:type="dxa"/>
            </w:tcMar>
          </w:tcPr>
          <w:p w14:paraId="3FDDD0AC" w14:textId="77777777" w:rsidR="00503AD1" w:rsidRPr="00503AD1" w:rsidRDefault="00503AD1" w:rsidP="008739A1">
            <w:pPr>
              <w:keepNext/>
              <w:rPr>
                <w:sz w:val="8"/>
                <w:szCs w:val="8"/>
              </w:rPr>
            </w:pPr>
          </w:p>
        </w:tc>
        <w:tc>
          <w:tcPr>
            <w:tcW w:w="4239" w:type="dxa"/>
            <w:shd w:val="clear" w:color="auto" w:fill="324D57"/>
            <w:vAlign w:val="center"/>
          </w:tcPr>
          <w:p w14:paraId="3B9B345F" w14:textId="79546292" w:rsidR="00503AD1" w:rsidRPr="00503AD1" w:rsidRDefault="00503AD1"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1</w:t>
            </w:r>
            <w:r w:rsidR="000B1F5B" w:rsidRPr="000B1F5B">
              <w:rPr>
                <w:rFonts w:cs="Arial"/>
                <w:b/>
                <w:noProof/>
                <w:color w:val="FFFFFF" w:themeColor="background1"/>
                <w:sz w:val="20"/>
                <w:szCs w:val="20"/>
              </w:rPr>
              <w:fldChar w:fldCharType="end"/>
            </w:r>
          </w:p>
        </w:tc>
      </w:tr>
      <w:tr w:rsidR="00503AD1" w14:paraId="4ABDB8B1" w14:textId="77777777" w:rsidTr="005678CA">
        <w:trPr>
          <w:trHeight w:val="503"/>
        </w:trPr>
        <w:tc>
          <w:tcPr>
            <w:tcW w:w="10664" w:type="dxa"/>
            <w:gridSpan w:val="5"/>
            <w:vMerge/>
            <w:tcBorders>
              <w:bottom w:val="single" w:sz="4" w:space="0" w:color="auto"/>
            </w:tcBorders>
            <w:shd w:val="clear" w:color="auto" w:fill="324D57"/>
            <w:vAlign w:val="center"/>
          </w:tcPr>
          <w:p w14:paraId="25221B24" w14:textId="77777777" w:rsidR="00503AD1" w:rsidRDefault="00503AD1" w:rsidP="008739A1">
            <w:pPr>
              <w:keepNext/>
              <w:jc w:val="center"/>
            </w:pPr>
          </w:p>
        </w:tc>
        <w:tc>
          <w:tcPr>
            <w:tcW w:w="75" w:type="dxa"/>
            <w:tcBorders>
              <w:top w:val="nil"/>
              <w:bottom w:val="nil"/>
            </w:tcBorders>
            <w:tcMar>
              <w:left w:w="0" w:type="dxa"/>
              <w:right w:w="0" w:type="dxa"/>
            </w:tcMar>
          </w:tcPr>
          <w:p w14:paraId="2877F02C" w14:textId="77777777" w:rsidR="00503AD1" w:rsidRPr="00503AD1" w:rsidRDefault="00503AD1" w:rsidP="008739A1">
            <w:pPr>
              <w:keepNext/>
              <w:rPr>
                <w:sz w:val="8"/>
                <w:szCs w:val="8"/>
              </w:rPr>
            </w:pPr>
          </w:p>
        </w:tc>
        <w:tc>
          <w:tcPr>
            <w:tcW w:w="4239" w:type="dxa"/>
            <w:tcMar>
              <w:left w:w="58" w:type="dxa"/>
              <w:right w:w="58" w:type="dxa"/>
            </w:tcMar>
          </w:tcPr>
          <w:p w14:paraId="1C459563" w14:textId="77777777" w:rsidR="00503AD1" w:rsidRPr="00503AD1" w:rsidRDefault="00503AD1" w:rsidP="008739A1">
            <w:pPr>
              <w:keepNext/>
              <w:spacing w:before="60"/>
              <w:rPr>
                <w:rFonts w:cs="Arial"/>
                <w:szCs w:val="18"/>
              </w:rPr>
            </w:pPr>
            <w:r w:rsidRPr="00503AD1">
              <w:rPr>
                <w:rFonts w:cs="Arial"/>
                <w:szCs w:val="18"/>
              </w:rPr>
              <w:t>Page ID: Home</w:t>
            </w:r>
          </w:p>
          <w:p w14:paraId="3480C2CB" w14:textId="77777777" w:rsidR="00503AD1" w:rsidRDefault="00503AD1" w:rsidP="008739A1">
            <w:pPr>
              <w:keepNext/>
              <w:spacing w:before="60"/>
            </w:pPr>
            <w:r w:rsidRPr="00503AD1">
              <w:rPr>
                <w:rFonts w:cs="Arial"/>
                <w:szCs w:val="18"/>
              </w:rPr>
              <w:t>Page Title: Home</w:t>
            </w:r>
          </w:p>
        </w:tc>
      </w:tr>
      <w:tr w:rsidR="000E600C" w14:paraId="55307F57" w14:textId="77777777" w:rsidTr="00013211">
        <w:tc>
          <w:tcPr>
            <w:tcW w:w="985" w:type="dxa"/>
            <w:tcBorders>
              <w:bottom w:val="single" w:sz="4" w:space="0" w:color="auto"/>
              <w:right w:val="nil"/>
            </w:tcBorders>
            <w:shd w:val="clear" w:color="auto" w:fill="FFFFFF" w:themeFill="background1"/>
            <w:vAlign w:val="center"/>
          </w:tcPr>
          <w:p w14:paraId="6B633B0F" w14:textId="77777777"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2F2F2" w:themeFill="background1" w:themeFillShade="F2"/>
            <w:vAlign w:val="center"/>
          </w:tcPr>
          <w:p w14:paraId="58DDA9B4" w14:textId="77777777"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4AC456F3" w14:textId="31B70AF1" w:rsidR="000E600C" w:rsidRPr="00503AD1" w:rsidRDefault="000E600C"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69488C14" w14:textId="77777777" w:rsidR="000E600C" w:rsidRPr="00503AD1" w:rsidRDefault="000E600C" w:rsidP="008739A1">
            <w:pPr>
              <w:keepNext/>
              <w:spacing w:before="40" w:after="40"/>
              <w:jc w:val="center"/>
              <w:rPr>
                <w:rFonts w:cs="Arial"/>
                <w:sz w:val="20"/>
                <w:szCs w:val="20"/>
              </w:rPr>
            </w:pPr>
            <w:r w:rsidRPr="00503AD1">
              <w:rPr>
                <w:rFonts w:cs="Arial"/>
                <w:sz w:val="20"/>
                <w:szCs w:val="20"/>
              </w:rPr>
              <w:t>Outcome Data</w:t>
            </w:r>
          </w:p>
        </w:tc>
        <w:tc>
          <w:tcPr>
            <w:tcW w:w="2666" w:type="dxa"/>
            <w:tcBorders>
              <w:left w:val="nil"/>
              <w:bottom w:val="single" w:sz="4" w:space="0" w:color="auto"/>
            </w:tcBorders>
            <w:shd w:val="clear" w:color="auto" w:fill="F2F2F2" w:themeFill="background1" w:themeFillShade="F2"/>
            <w:vAlign w:val="center"/>
          </w:tcPr>
          <w:p w14:paraId="1F32D95F" w14:textId="77777777" w:rsidR="000E600C" w:rsidRPr="00503AD1" w:rsidRDefault="000E600C" w:rsidP="008739A1">
            <w:pPr>
              <w:keepNext/>
              <w:spacing w:before="40" w:after="40"/>
              <w:jc w:val="center"/>
              <w:rPr>
                <w:rFonts w:cs="Arial"/>
                <w:sz w:val="20"/>
                <w:szCs w:val="20"/>
              </w:rPr>
            </w:pPr>
            <w:r w:rsidRPr="00503AD1">
              <w:rPr>
                <w:rFonts w:cs="Arial"/>
                <w:sz w:val="20"/>
                <w:szCs w:val="20"/>
              </w:rPr>
              <w:t>Cross-Site Instruments</w:t>
            </w:r>
          </w:p>
        </w:tc>
        <w:tc>
          <w:tcPr>
            <w:tcW w:w="75" w:type="dxa"/>
            <w:tcBorders>
              <w:top w:val="nil"/>
              <w:bottom w:val="nil"/>
            </w:tcBorders>
            <w:tcMar>
              <w:left w:w="0" w:type="dxa"/>
              <w:right w:w="0" w:type="dxa"/>
            </w:tcMar>
          </w:tcPr>
          <w:p w14:paraId="7CC9DFE2" w14:textId="77777777"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79EE127" w14:textId="77777777" w:rsidR="000E600C" w:rsidRPr="00503AD1" w:rsidRDefault="000E600C" w:rsidP="008739A1">
            <w:pPr>
              <w:keepNext/>
              <w:spacing w:before="40" w:after="40"/>
              <w:rPr>
                <w:b/>
              </w:rPr>
            </w:pPr>
            <w:r w:rsidRPr="00503AD1">
              <w:rPr>
                <w:b/>
              </w:rPr>
              <w:t>Page Details</w:t>
            </w:r>
          </w:p>
        </w:tc>
      </w:tr>
      <w:tr w:rsidR="00503AD1" w14:paraId="41112FC5" w14:textId="77777777" w:rsidTr="005678CA">
        <w:tc>
          <w:tcPr>
            <w:tcW w:w="10664" w:type="dxa"/>
            <w:gridSpan w:val="5"/>
            <w:tcBorders>
              <w:bottom w:val="nil"/>
            </w:tcBorders>
          </w:tcPr>
          <w:p w14:paraId="40921535" w14:textId="7322D1AF" w:rsidR="00503AD1" w:rsidRPr="00503AD1" w:rsidRDefault="00503AD1" w:rsidP="008739A1">
            <w:pPr>
              <w:pStyle w:val="Webaddress"/>
              <w:keepNext/>
              <w:rPr>
                <w:u w:val="none"/>
              </w:rPr>
            </w:pPr>
            <w:r>
              <w:t xml:space="preserve">Home </w:t>
            </w:r>
          </w:p>
        </w:tc>
        <w:tc>
          <w:tcPr>
            <w:tcW w:w="75" w:type="dxa"/>
            <w:tcBorders>
              <w:top w:val="nil"/>
              <w:bottom w:val="nil"/>
            </w:tcBorders>
            <w:tcMar>
              <w:left w:w="0" w:type="dxa"/>
              <w:right w:w="0" w:type="dxa"/>
            </w:tcMar>
          </w:tcPr>
          <w:p w14:paraId="3F445B9C" w14:textId="77777777" w:rsidR="00503AD1" w:rsidRPr="00503AD1" w:rsidRDefault="00503AD1" w:rsidP="007314E1">
            <w:pPr>
              <w:rPr>
                <w:sz w:val="8"/>
                <w:szCs w:val="8"/>
              </w:rPr>
            </w:pPr>
          </w:p>
        </w:tc>
        <w:tc>
          <w:tcPr>
            <w:tcW w:w="4239" w:type="dxa"/>
            <w:vMerge w:val="restart"/>
            <w:tcMar>
              <w:left w:w="58" w:type="dxa"/>
              <w:right w:w="58" w:type="dxa"/>
            </w:tcMar>
          </w:tcPr>
          <w:p w14:paraId="3C7B42D8" w14:textId="77777777" w:rsidR="00503AD1" w:rsidRPr="00972C8A" w:rsidRDefault="00503AD1" w:rsidP="007314E1">
            <w:pPr>
              <w:pStyle w:val="BodyText"/>
            </w:pPr>
            <w:r w:rsidRPr="00972C8A">
              <w:t>After accessing MRT, users will be directed to the Home page. The Home page includes the following standard functions found on each page throughout the system:</w:t>
            </w:r>
          </w:p>
          <w:p w14:paraId="5FC023C5" w14:textId="7E7CAC31" w:rsidR="00503AD1" w:rsidRDefault="00503AD1" w:rsidP="007314E1">
            <w:pPr>
              <w:pStyle w:val="ListNumber"/>
            </w:pPr>
            <w:r>
              <w:t xml:space="preserve">The </w:t>
            </w:r>
            <w:r w:rsidR="00277C66">
              <w:t>home</w:t>
            </w:r>
            <w:r>
              <w:t xml:space="preserve"> navigation </w:t>
            </w:r>
            <w:r w:rsidR="00277C66">
              <w:t>page</w:t>
            </w:r>
            <w:r>
              <w:t xml:space="preserve"> will provide access to the 4 landing pages: Contact Information </w:t>
            </w:r>
            <w:r w:rsidR="001C3F36">
              <w:t xml:space="preserve">page </w:t>
            </w:r>
            <w:r w:rsidR="00277C66">
              <w:t>(</w:t>
            </w:r>
            <w:r>
              <w:t>1), Quarterly Progress Report</w:t>
            </w:r>
            <w:r w:rsidR="00533C7B">
              <w:t>ing</w:t>
            </w:r>
            <w:r>
              <w:t xml:space="preserve"> </w:t>
            </w:r>
            <w:r w:rsidR="001C3F36">
              <w:t xml:space="preserve">page </w:t>
            </w:r>
            <w:r w:rsidR="00277C66">
              <w:t>(</w:t>
            </w:r>
            <w:r>
              <w:t xml:space="preserve">2), Outcome Data </w:t>
            </w:r>
            <w:r w:rsidR="001C3F36">
              <w:t>page</w:t>
            </w:r>
            <w:r w:rsidR="00277C66">
              <w:t xml:space="preserve"> (</w:t>
            </w:r>
            <w:r>
              <w:t xml:space="preserve">3), </w:t>
            </w:r>
            <w:r w:rsidR="00183D1F">
              <w:t>and Cross</w:t>
            </w:r>
            <w:r>
              <w:t xml:space="preserve">-Site Instruments </w:t>
            </w:r>
            <w:r w:rsidR="001C3F36">
              <w:t>page</w:t>
            </w:r>
            <w:r w:rsidR="00277C66">
              <w:t xml:space="preserve"> (</w:t>
            </w:r>
            <w:r>
              <w:t>4).</w:t>
            </w:r>
            <w:r w:rsidR="00912B8B">
              <w:t xml:space="preserve"> The</w:t>
            </w:r>
            <w:r w:rsidR="00277C66">
              <w:t xml:space="preserve"> top</w:t>
            </w:r>
            <w:r w:rsidR="00912B8B">
              <w:t xml:space="preserve"> navigation menu also provides drop-downs which can be used to access pages directly from </w:t>
            </w:r>
            <w:r w:rsidR="00277C66">
              <w:t>any other page</w:t>
            </w:r>
            <w:r w:rsidR="00912B8B">
              <w:t>.</w:t>
            </w:r>
          </w:p>
          <w:p w14:paraId="69292B75" w14:textId="77777777" w:rsidR="00503AD1" w:rsidRDefault="00503AD1" w:rsidP="007314E1">
            <w:pPr>
              <w:pStyle w:val="ListNumber"/>
            </w:pPr>
            <w:r>
              <w:t>The linked “bread crumb trail” will identify where users are in the system and provide the ability to move backwards to previous sections.</w:t>
            </w:r>
          </w:p>
          <w:p w14:paraId="6B75211C" w14:textId="77777777" w:rsidR="00503AD1" w:rsidRDefault="00503AD1" w:rsidP="007314E1">
            <w:pPr>
              <w:autoSpaceDE w:val="0"/>
              <w:autoSpaceDN w:val="0"/>
              <w:adjustRightInd w:val="0"/>
              <w:jc w:val="center"/>
              <w:rPr>
                <w:rFonts w:cs="Arial"/>
                <w:color w:val="000000"/>
                <w:sz w:val="17"/>
                <w:szCs w:val="17"/>
              </w:rPr>
            </w:pPr>
            <w:r>
              <w:rPr>
                <w:rFonts w:cs="Arial"/>
                <w:color w:val="000000"/>
                <w:sz w:val="17"/>
                <w:szCs w:val="17"/>
              </w:rPr>
              <w:t>-------------------</w:t>
            </w:r>
          </w:p>
          <w:p w14:paraId="078427CF" w14:textId="77777777" w:rsidR="00503AD1" w:rsidRDefault="00503AD1" w:rsidP="007314E1">
            <w:pPr>
              <w:pStyle w:val="Heading4"/>
              <w:keepNext w:val="0"/>
              <w:outlineLvl w:val="3"/>
            </w:pPr>
            <w:r>
              <w:t xml:space="preserve">General </w:t>
            </w:r>
            <w:r w:rsidRPr="00972C8A">
              <w:t>System</w:t>
            </w:r>
            <w:r>
              <w:t xml:space="preserve"> Rules</w:t>
            </w:r>
          </w:p>
          <w:p w14:paraId="73F7F4C1" w14:textId="77777777" w:rsidR="00503AD1" w:rsidRDefault="00503AD1" w:rsidP="007314E1">
            <w:pPr>
              <w:pStyle w:val="ListNumber"/>
              <w:numPr>
                <w:ilvl w:val="0"/>
                <w:numId w:val="2"/>
              </w:numPr>
              <w:ind w:left="259" w:hanging="259"/>
            </w:pPr>
            <w:r>
              <w:t>Fields marked with an asterisk are required and must be completed in order to save the record.</w:t>
            </w:r>
          </w:p>
          <w:p w14:paraId="0A759809" w14:textId="77777777" w:rsidR="00503AD1" w:rsidRDefault="00503AD1" w:rsidP="007314E1">
            <w:pPr>
              <w:pStyle w:val="ListNumber"/>
            </w:pPr>
            <w:r>
              <w:t xml:space="preserve">In listing </w:t>
            </w:r>
            <w:r w:rsidRPr="000A6445">
              <w:t>grids</w:t>
            </w:r>
            <w:r>
              <w:t xml:space="preserve"> only the first 200 characters will be displayed.</w:t>
            </w:r>
          </w:p>
          <w:p w14:paraId="5C5657ED" w14:textId="61EE8219" w:rsidR="00503AD1" w:rsidRDefault="00503AD1" w:rsidP="007314E1">
            <w:pPr>
              <w:pStyle w:val="ListNumber"/>
            </w:pPr>
            <w:r>
              <w:t xml:space="preserve">Clicking on Save will save the record and return the user to the </w:t>
            </w:r>
            <w:r w:rsidR="00221D0F">
              <w:t>landing/</w:t>
            </w:r>
            <w:r>
              <w:t>listing page.</w:t>
            </w:r>
          </w:p>
          <w:p w14:paraId="777803F3" w14:textId="1601E907" w:rsidR="00503AD1" w:rsidRDefault="00503AD1" w:rsidP="007314E1">
            <w:pPr>
              <w:pStyle w:val="ListNumber"/>
            </w:pPr>
            <w:r>
              <w:t xml:space="preserve">Clicking on Cancel will discard the changes and return the user to the </w:t>
            </w:r>
            <w:r w:rsidR="00221D0F">
              <w:t>landing/</w:t>
            </w:r>
            <w:r>
              <w:t>listing page.</w:t>
            </w:r>
          </w:p>
          <w:p w14:paraId="523C6DD9" w14:textId="033369EC" w:rsidR="00503AD1" w:rsidRDefault="00503AD1" w:rsidP="007314E1">
            <w:pPr>
              <w:pStyle w:val="ListNumber"/>
            </w:pPr>
            <w:r>
              <w:t>Clicking on Delete will open the Delete Confirmation Panel. If the user selects “YES” in the panel then the record is deleted and the user is returned to the</w:t>
            </w:r>
            <w:r w:rsidR="00221D0F">
              <w:t xml:space="preserve"> landing/</w:t>
            </w:r>
            <w:r>
              <w:t>listing page. If the user selects “NO” in the panel then the action is canceled and the user is returned to the record.</w:t>
            </w:r>
          </w:p>
          <w:p w14:paraId="734EFF50" w14:textId="77777777" w:rsidR="00503AD1" w:rsidRDefault="00503AD1" w:rsidP="007314E1">
            <w:pPr>
              <w:pStyle w:val="ListNumber"/>
            </w:pPr>
            <w:r>
              <w:t>The column headers for all listing grids will allow the records to be sorted in ascending/descending alphabetical order.</w:t>
            </w:r>
          </w:p>
          <w:p w14:paraId="38A585F7" w14:textId="097A33DF" w:rsidR="00503AD1" w:rsidRDefault="00503AD1" w:rsidP="007314E1">
            <w:pPr>
              <w:pStyle w:val="ListNumber"/>
            </w:pPr>
            <w:r>
              <w:t xml:space="preserve">As a user types in a field the </w:t>
            </w:r>
            <w:r w:rsidR="00912B8B">
              <w:t xml:space="preserve">text </w:t>
            </w:r>
            <w:r>
              <w:t xml:space="preserve">“X characters remaining” </w:t>
            </w:r>
            <w:r w:rsidR="00912B8B">
              <w:t xml:space="preserve">appears below the field, and the </w:t>
            </w:r>
            <w:r>
              <w:t>number decreases.</w:t>
            </w:r>
          </w:p>
        </w:tc>
      </w:tr>
      <w:tr w:rsidR="00503AD1" w14:paraId="7056A84E" w14:textId="77777777" w:rsidTr="005678CA">
        <w:trPr>
          <w:trHeight w:val="9386"/>
        </w:trPr>
        <w:tc>
          <w:tcPr>
            <w:tcW w:w="10664" w:type="dxa"/>
            <w:gridSpan w:val="5"/>
            <w:tcBorders>
              <w:top w:val="nil"/>
            </w:tcBorders>
          </w:tcPr>
          <w:p w14:paraId="4B6266A4" w14:textId="11BB4E5E" w:rsidR="000A6445" w:rsidRPr="000A6445" w:rsidRDefault="00FE69B0" w:rsidP="00B07045">
            <w:pPr>
              <w:pStyle w:val="Heading1"/>
              <w:outlineLvl w:val="0"/>
            </w:pPr>
            <w:r>
              <w:rPr>
                <w:noProof/>
              </w:rPr>
              <mc:AlternateContent>
                <mc:Choice Requires="wps">
                  <w:drawing>
                    <wp:anchor distT="0" distB="0" distL="114300" distR="114300" simplePos="0" relativeHeight="251643904" behindDoc="0" locked="0" layoutInCell="1" allowOverlap="1" wp14:anchorId="06757EB7" wp14:editId="24583A23">
                      <wp:simplePos x="0" y="0"/>
                      <wp:positionH relativeFrom="column">
                        <wp:posOffset>364236</wp:posOffset>
                      </wp:positionH>
                      <wp:positionV relativeFrom="page">
                        <wp:posOffset>-126492</wp:posOffset>
                      </wp:positionV>
                      <wp:extent cx="197485" cy="197485"/>
                      <wp:effectExtent l="0" t="0" r="12065" b="12065"/>
                      <wp:wrapNone/>
                      <wp:docPr id="3" name="Oval 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AD1A3"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57EB7" id="Oval 3" o:spid="_x0000_s1026" style="position:absolute;left:0;text-align:left;margin-left:28.7pt;margin-top:-9.95pt;width:15.55pt;height:1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" fillcolor="yellow" strokecolor="black [3213]" strokeweight=".5pt">
                      <v:stroke joinstyle="miter"/>
                      <v:textbox inset="0,0,0,0">
                        <w:txbxContent>
                          <w:p w14:paraId="376AD1A3"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0A6445" w:rsidRPr="00B07045">
              <w:t>Home</w:t>
            </w:r>
          </w:p>
          <w:p w14:paraId="190885C3" w14:textId="68AC6845" w:rsidR="000A6445" w:rsidRDefault="000A6445" w:rsidP="000A6445">
            <w:pPr>
              <w:shd w:val="clear" w:color="auto" w:fill="FFFFFF"/>
              <w:spacing w:line="270" w:lineRule="atLeast"/>
              <w:textAlignment w:val="baseline"/>
              <w:rPr>
                <w:rFonts w:eastAsia="Times New Roman" w:cs="Arial"/>
                <w:b/>
                <w:bCs/>
                <w:color w:val="577786"/>
                <w:sz w:val="20"/>
                <w:szCs w:val="20"/>
                <w:bdr w:val="none" w:sz="0" w:space="0" w:color="auto" w:frame="1"/>
              </w:rPr>
            </w:pPr>
          </w:p>
          <w:p w14:paraId="770037B1" w14:textId="68379C8F" w:rsidR="000A6445" w:rsidRPr="000A6445" w:rsidRDefault="00277C66" w:rsidP="00B07045">
            <w:pPr>
              <w:pStyle w:val="Heading2"/>
              <w:outlineLvl w:val="1"/>
              <w:rPr>
                <w:color w:val="646464"/>
                <w:sz w:val="18"/>
                <w:szCs w:val="18"/>
              </w:rPr>
            </w:pPr>
            <w:r w:rsidRPr="00B07045">
              <w:rPr>
                <w:noProof/>
              </w:rPr>
              <mc:AlternateContent>
                <mc:Choice Requires="wps">
                  <w:drawing>
                    <wp:anchor distT="0" distB="0" distL="114300" distR="114300" simplePos="0" relativeHeight="251641856" behindDoc="0" locked="0" layoutInCell="1" allowOverlap="1" wp14:anchorId="41794499" wp14:editId="08CC6EFA">
                      <wp:simplePos x="0" y="0"/>
                      <wp:positionH relativeFrom="column">
                        <wp:posOffset>2255520</wp:posOffset>
                      </wp:positionH>
                      <wp:positionV relativeFrom="page">
                        <wp:posOffset>661670</wp:posOffset>
                      </wp:positionV>
                      <wp:extent cx="197485" cy="197485"/>
                      <wp:effectExtent l="0" t="0" r="12065" b="12065"/>
                      <wp:wrapNone/>
                      <wp:docPr id="2" name="Oval 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B5DB4"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94499" id="Oval 2" o:spid="_x0000_s1027" style="position:absolute;left:0;text-align:left;margin-left:177.6pt;margin-top:52.1pt;width:15.55pt;height:1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" fillcolor="yellow" strokecolor="black [3213]" strokeweight=".5pt">
                      <v:stroke joinstyle="miter"/>
                      <v:textbox inset="0,0,0,0">
                        <w:txbxContent>
                          <w:p w14:paraId="4A3B5DB4"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0A6445" w:rsidRPr="000A6445">
              <w:t xml:space="preserve">Hi, </w:t>
            </w:r>
            <w:r w:rsidR="000A6445">
              <w:t>[</w:t>
            </w:r>
            <w:r w:rsidR="000A6445" w:rsidRPr="00FE69B0">
              <w:t>name</w:t>
            </w:r>
            <w:r w:rsidR="000A6445">
              <w:t>]</w:t>
            </w:r>
            <w:r w:rsidR="000A6445" w:rsidRPr="000A6445">
              <w:t>, welcome to MRT!</w:t>
            </w:r>
          </w:p>
          <w:p w14:paraId="5E6587CC" w14:textId="41FED4D4" w:rsidR="000A6445" w:rsidRDefault="000A6445" w:rsidP="000A6445">
            <w:pPr>
              <w:shd w:val="clear" w:color="auto" w:fill="FFFFFF"/>
              <w:spacing w:line="270" w:lineRule="atLeast"/>
              <w:ind w:left="690"/>
              <w:textAlignment w:val="baseline"/>
              <w:rPr>
                <w:rFonts w:ascii="inherit" w:eastAsia="Times New Roman" w:hAnsi="inherit" w:cs="Arial"/>
                <w:szCs w:val="18"/>
                <w:u w:val="single"/>
              </w:rPr>
            </w:pPr>
          </w:p>
          <w:p w14:paraId="781778BE" w14:textId="4BF2E2E0" w:rsidR="000A6445" w:rsidRPr="00B07045" w:rsidRDefault="00DD05CD" w:rsidP="00B07045">
            <w:pPr>
              <w:pStyle w:val="Heading2"/>
              <w:outlineLvl w:val="1"/>
              <w:rPr>
                <w:u w:val="single"/>
              </w:rPr>
            </w:pPr>
            <w:hyperlink r:id="rId7" w:history="1">
              <w:r w:rsidR="000A6445" w:rsidRPr="00B07045">
                <w:rPr>
                  <w:u w:val="single"/>
                </w:rPr>
                <w:t>Contact Information</w:t>
              </w:r>
            </w:hyperlink>
          </w:p>
          <w:p w14:paraId="378016D9" w14:textId="77777777" w:rsidR="000A6445" w:rsidRPr="00B07045" w:rsidRDefault="00DD05CD" w:rsidP="00B07045">
            <w:pPr>
              <w:pStyle w:val="Heading2"/>
              <w:outlineLvl w:val="1"/>
              <w:rPr>
                <w:u w:val="single"/>
              </w:rPr>
            </w:pPr>
            <w:hyperlink r:id="rId8" w:history="1">
              <w:r w:rsidR="000A6445" w:rsidRPr="00B07045">
                <w:rPr>
                  <w:u w:val="single"/>
                </w:rPr>
                <w:t>Quarterly Progress Reporting</w:t>
              </w:r>
            </w:hyperlink>
            <w:r w:rsidR="000A6445" w:rsidRPr="00B07045">
              <w:rPr>
                <w:u w:val="single"/>
              </w:rPr>
              <w:t xml:space="preserve"> </w:t>
            </w:r>
          </w:p>
          <w:p w14:paraId="47F94631" w14:textId="77777777" w:rsidR="000A6445" w:rsidRPr="00B07045" w:rsidRDefault="00DD05CD" w:rsidP="00B07045">
            <w:pPr>
              <w:pStyle w:val="Heading2"/>
              <w:outlineLvl w:val="1"/>
              <w:rPr>
                <w:u w:val="single"/>
              </w:rPr>
            </w:pPr>
            <w:hyperlink r:id="rId9" w:history="1">
              <w:r w:rsidR="000A6445" w:rsidRPr="00B07045">
                <w:rPr>
                  <w:u w:val="single"/>
                </w:rPr>
                <w:t>Outcome Data</w:t>
              </w:r>
            </w:hyperlink>
          </w:p>
          <w:p w14:paraId="4106AAF4" w14:textId="77777777" w:rsidR="000A6445" w:rsidRPr="00B07045" w:rsidRDefault="00DD05CD" w:rsidP="00B07045">
            <w:pPr>
              <w:pStyle w:val="Heading2"/>
              <w:outlineLvl w:val="1"/>
              <w:rPr>
                <w:u w:val="single"/>
              </w:rPr>
            </w:pPr>
            <w:hyperlink r:id="rId10" w:history="1">
              <w:r w:rsidR="000A6445" w:rsidRPr="00B07045">
                <w:rPr>
                  <w:u w:val="single"/>
                </w:rPr>
                <w:t>Cross-Site Instruments</w:t>
              </w:r>
            </w:hyperlink>
          </w:p>
          <w:p w14:paraId="37D934B9" w14:textId="77777777" w:rsidR="00503AD1" w:rsidRDefault="00503AD1" w:rsidP="00503AD1"/>
        </w:tc>
        <w:tc>
          <w:tcPr>
            <w:tcW w:w="75" w:type="dxa"/>
            <w:tcBorders>
              <w:top w:val="nil"/>
              <w:bottom w:val="nil"/>
            </w:tcBorders>
            <w:tcMar>
              <w:left w:w="0" w:type="dxa"/>
              <w:right w:w="0" w:type="dxa"/>
            </w:tcMar>
          </w:tcPr>
          <w:p w14:paraId="22C86E22" w14:textId="77777777" w:rsidR="00503AD1" w:rsidRPr="00503AD1" w:rsidRDefault="00503AD1" w:rsidP="00503AD1">
            <w:pPr>
              <w:rPr>
                <w:sz w:val="8"/>
                <w:szCs w:val="8"/>
              </w:rPr>
            </w:pPr>
          </w:p>
        </w:tc>
        <w:tc>
          <w:tcPr>
            <w:tcW w:w="4239" w:type="dxa"/>
            <w:vMerge/>
          </w:tcPr>
          <w:p w14:paraId="7E35C86B" w14:textId="77777777" w:rsidR="00503AD1" w:rsidRDefault="00503AD1" w:rsidP="0090109B"/>
        </w:tc>
      </w:tr>
    </w:tbl>
    <w:p w14:paraId="4783A6DB" w14:textId="77777777" w:rsidR="005678CA" w:rsidRDefault="005678CA"/>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503AD1" w14:paraId="0DFD2E16" w14:textId="77777777" w:rsidTr="00CE525F">
        <w:trPr>
          <w:trHeight w:val="368"/>
        </w:trPr>
        <w:tc>
          <w:tcPr>
            <w:tcW w:w="10489" w:type="dxa"/>
            <w:gridSpan w:val="5"/>
            <w:vMerge w:val="restart"/>
            <w:shd w:val="clear" w:color="auto" w:fill="324D57"/>
            <w:vAlign w:val="center"/>
          </w:tcPr>
          <w:p w14:paraId="20A4F667" w14:textId="77777777"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38D94E6" w14:textId="77777777" w:rsidR="00503AD1" w:rsidRPr="00503AD1" w:rsidRDefault="00503AD1"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9962056" w14:textId="77777777" w:rsidR="00503AD1" w:rsidRPr="00503AD1" w:rsidRDefault="00503AD1" w:rsidP="008739A1">
            <w:pPr>
              <w:keepNext/>
              <w:rPr>
                <w:sz w:val="8"/>
                <w:szCs w:val="8"/>
              </w:rPr>
            </w:pPr>
          </w:p>
        </w:tc>
        <w:tc>
          <w:tcPr>
            <w:tcW w:w="4239" w:type="dxa"/>
            <w:shd w:val="clear" w:color="auto" w:fill="324D57"/>
            <w:vAlign w:val="center"/>
          </w:tcPr>
          <w:p w14:paraId="2F63428F" w14:textId="4F530769" w:rsidR="00503AD1" w:rsidRPr="00503AD1" w:rsidRDefault="00503AD1"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2</w:t>
            </w:r>
            <w:r w:rsidR="000B1F5B" w:rsidRPr="000B1F5B">
              <w:rPr>
                <w:rFonts w:cs="Arial"/>
                <w:b/>
                <w:noProof/>
                <w:color w:val="FFFFFF" w:themeColor="background1"/>
                <w:sz w:val="20"/>
                <w:szCs w:val="20"/>
              </w:rPr>
              <w:fldChar w:fldCharType="end"/>
            </w:r>
          </w:p>
        </w:tc>
      </w:tr>
      <w:tr w:rsidR="00503AD1" w14:paraId="6D5F789E" w14:textId="77777777" w:rsidTr="00CE525F">
        <w:trPr>
          <w:trHeight w:val="503"/>
        </w:trPr>
        <w:tc>
          <w:tcPr>
            <w:tcW w:w="10489" w:type="dxa"/>
            <w:gridSpan w:val="5"/>
            <w:vMerge/>
            <w:tcBorders>
              <w:bottom w:val="single" w:sz="4" w:space="0" w:color="auto"/>
            </w:tcBorders>
            <w:shd w:val="clear" w:color="auto" w:fill="324D57"/>
            <w:vAlign w:val="center"/>
          </w:tcPr>
          <w:p w14:paraId="44DDB611" w14:textId="77777777" w:rsidR="00503AD1" w:rsidRDefault="00503AD1" w:rsidP="008739A1">
            <w:pPr>
              <w:keepNext/>
              <w:jc w:val="center"/>
            </w:pPr>
          </w:p>
        </w:tc>
        <w:tc>
          <w:tcPr>
            <w:tcW w:w="250" w:type="dxa"/>
            <w:tcBorders>
              <w:top w:val="nil"/>
              <w:bottom w:val="nil"/>
            </w:tcBorders>
            <w:tcMar>
              <w:left w:w="0" w:type="dxa"/>
              <w:right w:w="0" w:type="dxa"/>
            </w:tcMar>
          </w:tcPr>
          <w:p w14:paraId="089E8D3C" w14:textId="77777777" w:rsidR="00503AD1" w:rsidRPr="00503AD1" w:rsidRDefault="00503AD1" w:rsidP="008739A1">
            <w:pPr>
              <w:keepNext/>
              <w:rPr>
                <w:sz w:val="8"/>
                <w:szCs w:val="8"/>
              </w:rPr>
            </w:pPr>
          </w:p>
        </w:tc>
        <w:tc>
          <w:tcPr>
            <w:tcW w:w="4239" w:type="dxa"/>
            <w:tcMar>
              <w:left w:w="58" w:type="dxa"/>
              <w:right w:w="58" w:type="dxa"/>
            </w:tcMar>
          </w:tcPr>
          <w:p w14:paraId="459CEF38" w14:textId="77777777" w:rsidR="00503AD1" w:rsidRPr="00503AD1" w:rsidRDefault="00B07045" w:rsidP="008739A1">
            <w:pPr>
              <w:keepNext/>
              <w:spacing w:before="60"/>
              <w:rPr>
                <w:rFonts w:cs="Arial"/>
                <w:szCs w:val="18"/>
              </w:rPr>
            </w:pPr>
            <w:r>
              <w:rPr>
                <w:rFonts w:cs="Arial"/>
                <w:szCs w:val="18"/>
              </w:rPr>
              <w:t>Page ID: 1</w:t>
            </w:r>
          </w:p>
          <w:p w14:paraId="30920891" w14:textId="77777777" w:rsidR="00503AD1" w:rsidRDefault="00503AD1" w:rsidP="008739A1">
            <w:pPr>
              <w:keepNext/>
              <w:spacing w:before="60"/>
            </w:pPr>
            <w:r w:rsidRPr="00503AD1">
              <w:rPr>
                <w:rFonts w:cs="Arial"/>
                <w:szCs w:val="18"/>
              </w:rPr>
              <w:t xml:space="preserve">Page Title: </w:t>
            </w:r>
            <w:r w:rsidR="00B07045">
              <w:rPr>
                <w:rFonts w:cs="Arial"/>
                <w:szCs w:val="18"/>
              </w:rPr>
              <w:t>Contact Information</w:t>
            </w:r>
          </w:p>
        </w:tc>
      </w:tr>
      <w:tr w:rsidR="000E600C" w14:paraId="04388C8C" w14:textId="77777777" w:rsidTr="00CE525F">
        <w:tc>
          <w:tcPr>
            <w:tcW w:w="985" w:type="dxa"/>
            <w:tcBorders>
              <w:bottom w:val="single" w:sz="4" w:space="0" w:color="auto"/>
              <w:right w:val="nil"/>
            </w:tcBorders>
            <w:shd w:val="clear" w:color="auto" w:fill="F2F2F2" w:themeFill="background1" w:themeFillShade="F2"/>
            <w:vAlign w:val="center"/>
          </w:tcPr>
          <w:p w14:paraId="02A32C5B" w14:textId="77777777"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FFFFF" w:themeFill="background1"/>
            <w:vAlign w:val="center"/>
          </w:tcPr>
          <w:p w14:paraId="48E94259" w14:textId="77777777"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7A33F61" w14:textId="77777777" w:rsidR="000E600C" w:rsidRPr="00503AD1" w:rsidRDefault="000E600C"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CC33E10" w14:textId="77777777" w:rsidR="000E600C" w:rsidRPr="00503AD1" w:rsidRDefault="000E600C"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930ACC7" w14:textId="77777777" w:rsidR="000E600C" w:rsidRPr="00503AD1" w:rsidRDefault="000E600C"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B611447" w14:textId="77777777"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7653B44B" w14:textId="77777777" w:rsidR="000E600C" w:rsidRPr="00503AD1" w:rsidRDefault="000E600C" w:rsidP="008739A1">
            <w:pPr>
              <w:keepNext/>
              <w:spacing w:before="40" w:after="40"/>
              <w:rPr>
                <w:b/>
              </w:rPr>
            </w:pPr>
            <w:r w:rsidRPr="00503AD1">
              <w:rPr>
                <w:b/>
              </w:rPr>
              <w:t>Page Details</w:t>
            </w:r>
          </w:p>
        </w:tc>
      </w:tr>
      <w:tr w:rsidR="00503AD1" w14:paraId="6F1ACF60" w14:textId="77777777" w:rsidTr="00CE525F">
        <w:tc>
          <w:tcPr>
            <w:tcW w:w="10489" w:type="dxa"/>
            <w:gridSpan w:val="5"/>
            <w:tcBorders>
              <w:bottom w:val="nil"/>
            </w:tcBorders>
          </w:tcPr>
          <w:p w14:paraId="08748E89" w14:textId="7368AE01" w:rsidR="00B07045" w:rsidRPr="00B07045" w:rsidRDefault="00B07045" w:rsidP="008739A1">
            <w:pPr>
              <w:pStyle w:val="Webaddress"/>
              <w:keepNext/>
            </w:pPr>
            <w:r>
              <w:t>Contact Information</w:t>
            </w:r>
          </w:p>
        </w:tc>
        <w:tc>
          <w:tcPr>
            <w:tcW w:w="250" w:type="dxa"/>
            <w:tcBorders>
              <w:top w:val="nil"/>
              <w:bottom w:val="nil"/>
            </w:tcBorders>
            <w:tcMar>
              <w:left w:w="0" w:type="dxa"/>
              <w:right w:w="0" w:type="dxa"/>
            </w:tcMar>
          </w:tcPr>
          <w:p w14:paraId="7A8CCFAB" w14:textId="77777777" w:rsidR="00503AD1" w:rsidRPr="00503AD1" w:rsidRDefault="00503AD1" w:rsidP="008739A1">
            <w:pPr>
              <w:keepNext/>
              <w:rPr>
                <w:sz w:val="8"/>
                <w:szCs w:val="8"/>
              </w:rPr>
            </w:pPr>
          </w:p>
        </w:tc>
        <w:tc>
          <w:tcPr>
            <w:tcW w:w="4239" w:type="dxa"/>
            <w:vMerge w:val="restart"/>
            <w:tcMar>
              <w:left w:w="58" w:type="dxa"/>
              <w:right w:w="58" w:type="dxa"/>
            </w:tcMar>
          </w:tcPr>
          <w:p w14:paraId="0707D247" w14:textId="77777777" w:rsidR="00B07045" w:rsidRDefault="00B07045" w:rsidP="007314E1">
            <w:pPr>
              <w:pStyle w:val="BodyText"/>
              <w:rPr>
                <w:rFonts w:cs="Arial"/>
                <w:szCs w:val="18"/>
              </w:rPr>
            </w:pPr>
            <w:r>
              <w:t xml:space="preserve">This is the view of the Administration landing page </w:t>
            </w:r>
            <w:r>
              <w:rPr>
                <w:rFonts w:cs="Arial"/>
                <w:szCs w:val="18"/>
              </w:rPr>
              <w:t>when the user is a Grantee user.</w:t>
            </w:r>
          </w:p>
          <w:p w14:paraId="521AAAB5" w14:textId="77777777" w:rsidR="00B07045" w:rsidRPr="00B07045" w:rsidRDefault="00B07045" w:rsidP="007314E1">
            <w:pPr>
              <w:pStyle w:val="ListNumber"/>
              <w:numPr>
                <w:ilvl w:val="0"/>
                <w:numId w:val="3"/>
              </w:numPr>
              <w:ind w:left="259" w:hanging="259"/>
              <w:rPr>
                <w:rStyle w:val="LineNumber"/>
              </w:rPr>
            </w:pPr>
            <w:r w:rsidRPr="00B07045">
              <w:rPr>
                <w:rStyle w:val="LineNumber"/>
              </w:rPr>
              <w:t>Clicking the “Grantee Information” link will direct user to the Grantee Information listing page (1.1).</w:t>
            </w:r>
          </w:p>
          <w:p w14:paraId="6413D571" w14:textId="77777777" w:rsidR="00B07045" w:rsidRPr="00B07045" w:rsidRDefault="00B07045" w:rsidP="007314E1">
            <w:pPr>
              <w:pStyle w:val="ListNumber"/>
              <w:rPr>
                <w:rStyle w:val="LineNumber"/>
              </w:rPr>
            </w:pPr>
            <w:r w:rsidRPr="00B07045">
              <w:rPr>
                <w:rStyle w:val="LineNumber"/>
              </w:rPr>
              <w:t>Clicking the “Grantee Staff” link will direct user to the Grantee Staff listing page (1.2).</w:t>
            </w:r>
          </w:p>
          <w:p w14:paraId="67F03B45" w14:textId="77777777" w:rsidR="00B07045" w:rsidRPr="00B07045" w:rsidRDefault="00B07045" w:rsidP="007314E1">
            <w:pPr>
              <w:pStyle w:val="ListNumber"/>
              <w:rPr>
                <w:rStyle w:val="LineNumber"/>
              </w:rPr>
            </w:pPr>
            <w:r w:rsidRPr="00B07045">
              <w:rPr>
                <w:rStyle w:val="LineNumber"/>
              </w:rPr>
              <w:t>Clicking the "Sub-State Information" link will direct user to the Sub-State Information listing page (1.3).</w:t>
            </w:r>
          </w:p>
          <w:p w14:paraId="061EC380" w14:textId="77777777" w:rsidR="00B07045" w:rsidRPr="00B07045" w:rsidRDefault="00B07045" w:rsidP="007314E1">
            <w:pPr>
              <w:pStyle w:val="ListNumber"/>
              <w:rPr>
                <w:rStyle w:val="LineNumber"/>
              </w:rPr>
            </w:pPr>
            <w:r w:rsidRPr="00B07045">
              <w:rPr>
                <w:rStyle w:val="LineNumber"/>
              </w:rPr>
              <w:t>Clicking the "Subrecipients" link will direct user to the Subrecipients listing page (1.4).</w:t>
            </w:r>
          </w:p>
          <w:p w14:paraId="32ACDC19" w14:textId="13BA2AF6" w:rsidR="00B07045" w:rsidRPr="00B07045" w:rsidRDefault="00B07045" w:rsidP="007314E1">
            <w:pPr>
              <w:pStyle w:val="ListNumber"/>
              <w:rPr>
                <w:rStyle w:val="LineNumber"/>
              </w:rPr>
            </w:pPr>
            <w:r w:rsidRPr="00B07045">
              <w:rPr>
                <w:rStyle w:val="LineNumber"/>
              </w:rPr>
              <w:t>Clicking the "Subrecipient Staff" link will direct user to the Subrecipient Staff listing page (1.</w:t>
            </w:r>
            <w:r w:rsidR="00763A55">
              <w:rPr>
                <w:rStyle w:val="LineNumber"/>
              </w:rPr>
              <w:t>5</w:t>
            </w:r>
            <w:r w:rsidRPr="00B07045">
              <w:rPr>
                <w:rStyle w:val="LineNumber"/>
              </w:rPr>
              <w:t>).</w:t>
            </w:r>
          </w:p>
          <w:p w14:paraId="2C846B72" w14:textId="680EDD2E" w:rsidR="00B07045" w:rsidRDefault="00B07045" w:rsidP="008739A1">
            <w:pPr>
              <w:pStyle w:val="BodyText"/>
              <w:keepNext/>
            </w:pPr>
          </w:p>
        </w:tc>
      </w:tr>
      <w:tr w:rsidR="00503AD1" w14:paraId="2C9CB22E" w14:textId="77777777" w:rsidTr="00CE525F">
        <w:trPr>
          <w:trHeight w:val="9611"/>
        </w:trPr>
        <w:tc>
          <w:tcPr>
            <w:tcW w:w="10489" w:type="dxa"/>
            <w:gridSpan w:val="5"/>
            <w:tcBorders>
              <w:top w:val="nil"/>
            </w:tcBorders>
          </w:tcPr>
          <w:p w14:paraId="72928358" w14:textId="77777777" w:rsidR="00B07045" w:rsidRDefault="00B07045" w:rsidP="00B07045">
            <w:pPr>
              <w:pStyle w:val="Heading1"/>
              <w:outlineLvl w:val="0"/>
            </w:pPr>
            <w:r>
              <w:t>Contact Information</w:t>
            </w:r>
          </w:p>
          <w:p w14:paraId="79C5AF57" w14:textId="77777777" w:rsidR="00B07045" w:rsidRPr="00B07045" w:rsidRDefault="00706C35" w:rsidP="00B07045">
            <w:pPr>
              <w:pStyle w:val="Heading2"/>
              <w:outlineLvl w:val="1"/>
              <w:rPr>
                <w:u w:val="single"/>
              </w:rPr>
            </w:pPr>
            <w:r w:rsidRPr="00B07045">
              <w:rPr>
                <w:noProof/>
              </w:rPr>
              <mc:AlternateContent>
                <mc:Choice Requires="wps">
                  <w:drawing>
                    <wp:anchor distT="0" distB="0" distL="114300" distR="114300" simplePos="0" relativeHeight="251645952" behindDoc="0" locked="0" layoutInCell="1" allowOverlap="1" wp14:anchorId="6F11326F" wp14:editId="1B7C6B99">
                      <wp:simplePos x="0" y="0"/>
                      <wp:positionH relativeFrom="column">
                        <wp:posOffset>124359</wp:posOffset>
                      </wp:positionH>
                      <wp:positionV relativeFrom="page">
                        <wp:posOffset>489179</wp:posOffset>
                      </wp:positionV>
                      <wp:extent cx="197485" cy="197485"/>
                      <wp:effectExtent l="0" t="0" r="12065" b="12065"/>
                      <wp:wrapNone/>
                      <wp:docPr id="1" name="Oval 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A7645" w14:textId="77777777"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1326F" id="Oval 1" o:spid="_x0000_s1028" style="position:absolute;left:0;text-align:left;margin-left:9.8pt;margin-top:38.5pt;width:15.55pt;height:1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" fillcolor="yellow" strokecolor="black [3213]" strokeweight=".5pt">
                      <v:stroke joinstyle="miter"/>
                      <v:textbox inset="0,0,0,0">
                        <w:txbxContent>
                          <w:p w14:paraId="610A7645" w14:textId="77777777"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hyperlink r:id="rId11" w:tgtFrame="_self" w:history="1">
              <w:r w:rsidR="00B07045" w:rsidRPr="00B07045">
                <w:rPr>
                  <w:u w:val="single"/>
                </w:rPr>
                <w:t>Grantee Information</w:t>
              </w:r>
            </w:hyperlink>
          </w:p>
          <w:p w14:paraId="2FE49DDC" w14:textId="77777777" w:rsidR="00B07045" w:rsidRPr="00B07045" w:rsidRDefault="00B07045" w:rsidP="00B07045">
            <w:pPr>
              <w:pStyle w:val="BodyText2"/>
              <w:rPr>
                <w:szCs w:val="18"/>
              </w:rPr>
            </w:pPr>
            <w:r w:rsidRPr="00B07045">
              <w:t>Review your grantee information.</w:t>
            </w:r>
            <w:r w:rsidRPr="00B07045">
              <w:rPr>
                <w:szCs w:val="18"/>
              </w:rPr>
              <w:t> </w:t>
            </w:r>
          </w:p>
          <w:p w14:paraId="7088C122" w14:textId="77777777" w:rsidR="00B07045" w:rsidRPr="00B07045" w:rsidRDefault="00706C35"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648000" behindDoc="0" locked="0" layoutInCell="1" allowOverlap="1" wp14:anchorId="0D755EB9" wp14:editId="0F388036">
                      <wp:simplePos x="0" y="0"/>
                      <wp:positionH relativeFrom="column">
                        <wp:posOffset>123825</wp:posOffset>
                      </wp:positionH>
                      <wp:positionV relativeFrom="page">
                        <wp:posOffset>1008304</wp:posOffset>
                      </wp:positionV>
                      <wp:extent cx="197485" cy="197485"/>
                      <wp:effectExtent l="0" t="0" r="12065" b="12065"/>
                      <wp:wrapNone/>
                      <wp:docPr id="4" name="Oval 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E8EED"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55EB9" id="Oval 4" o:spid="_x0000_s1029" style="position:absolute;left:0;text-align:left;margin-left:9.75pt;margin-top:79.4pt;width:15.55pt;height:1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" fillcolor="yellow" strokecolor="black [3213]" strokeweight=".5pt">
                      <v:stroke joinstyle="miter"/>
                      <v:textbox inset="0,0,0,0">
                        <w:txbxContent>
                          <w:p w14:paraId="57CE8EED"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hyperlink r:id="rId12" w:tgtFrame="_self" w:history="1">
              <w:r w:rsidR="00B07045" w:rsidRPr="00B07045">
                <w:rPr>
                  <w:rFonts w:eastAsia="Times New Roman" w:cs="Arial"/>
                  <w:b/>
                  <w:bCs/>
                  <w:color w:val="577686"/>
                  <w:sz w:val="20"/>
                  <w:szCs w:val="20"/>
                  <w:u w:val="single"/>
                  <w:bdr w:val="none" w:sz="0" w:space="0" w:color="auto" w:frame="1"/>
                </w:rPr>
                <w:t>Grantee Staff</w:t>
              </w:r>
            </w:hyperlink>
          </w:p>
          <w:p w14:paraId="496628BE" w14:textId="77777777" w:rsidR="00B07045" w:rsidRPr="00B07045" w:rsidRDefault="00B07045" w:rsidP="00B07045">
            <w:pPr>
              <w:pStyle w:val="BodyText2"/>
              <w:rPr>
                <w:szCs w:val="18"/>
              </w:rPr>
            </w:pPr>
            <w:r w:rsidRPr="00B07045">
              <w:t>View/Edit grantee staff information.</w:t>
            </w:r>
            <w:r w:rsidRPr="00B07045">
              <w:rPr>
                <w:szCs w:val="18"/>
              </w:rPr>
              <w:t> </w:t>
            </w:r>
          </w:p>
          <w:p w14:paraId="6F35D05F" w14:textId="77777777" w:rsidR="00B07045" w:rsidRPr="00B07045" w:rsidRDefault="00706C35"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650048" behindDoc="0" locked="0" layoutInCell="1" allowOverlap="1" wp14:anchorId="5553AAC1" wp14:editId="059B50DE">
                      <wp:simplePos x="0" y="0"/>
                      <wp:positionH relativeFrom="column">
                        <wp:posOffset>130810</wp:posOffset>
                      </wp:positionH>
                      <wp:positionV relativeFrom="page">
                        <wp:posOffset>1490193</wp:posOffset>
                      </wp:positionV>
                      <wp:extent cx="197485" cy="197485"/>
                      <wp:effectExtent l="0" t="0" r="12065" b="12065"/>
                      <wp:wrapNone/>
                      <wp:docPr id="5" name="Oval 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79179" w14:textId="7777777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3AAC1" id="Oval 5" o:spid="_x0000_s1030" style="position:absolute;left:0;text-align:left;margin-left:10.3pt;margin-top:117.35pt;width:15.55pt;height:1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" fillcolor="yellow" strokecolor="black [3213]" strokeweight=".5pt">
                      <v:stroke joinstyle="miter"/>
                      <v:textbox inset="0,0,0,0">
                        <w:txbxContent>
                          <w:p w14:paraId="0E379179" w14:textId="7777777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hyperlink r:id="rId13" w:tgtFrame="_self" w:history="1">
              <w:r w:rsidR="00B07045" w:rsidRPr="00B07045">
                <w:rPr>
                  <w:rFonts w:eastAsia="Times New Roman" w:cs="Arial"/>
                  <w:b/>
                  <w:bCs/>
                  <w:color w:val="577686"/>
                  <w:sz w:val="20"/>
                  <w:szCs w:val="20"/>
                  <w:u w:val="single"/>
                  <w:bdr w:val="none" w:sz="0" w:space="0" w:color="auto" w:frame="1"/>
                </w:rPr>
                <w:t>Sub-State Information</w:t>
              </w:r>
            </w:hyperlink>
            <w:r w:rsidR="00B07045" w:rsidRPr="00B07045">
              <w:rPr>
                <w:rFonts w:eastAsia="Times New Roman" w:cs="Arial"/>
                <w:color w:val="646464"/>
                <w:szCs w:val="18"/>
                <w:u w:val="single"/>
              </w:rPr>
              <w:t> </w:t>
            </w:r>
          </w:p>
          <w:p w14:paraId="7E87B40F" w14:textId="77777777" w:rsidR="00B07045" w:rsidRPr="00B07045" w:rsidRDefault="00B07045" w:rsidP="00B07045">
            <w:pPr>
              <w:pStyle w:val="BodyText2"/>
              <w:rPr>
                <w:szCs w:val="18"/>
              </w:rPr>
            </w:pPr>
            <w:r w:rsidRPr="00B07045">
              <w:t>Add and review Sub-State (if any) information for subrecipient(s) that are funded by a Sub-State.</w:t>
            </w:r>
            <w:r w:rsidRPr="00B07045">
              <w:rPr>
                <w:szCs w:val="18"/>
              </w:rPr>
              <w:t> </w:t>
            </w:r>
          </w:p>
          <w:p w14:paraId="3713A4DA" w14:textId="77777777" w:rsidR="00B07045" w:rsidRPr="00B07045" w:rsidRDefault="00706C35"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652096" behindDoc="0" locked="0" layoutInCell="1" allowOverlap="1" wp14:anchorId="4566F1F8" wp14:editId="3279FF6F">
                      <wp:simplePos x="0" y="0"/>
                      <wp:positionH relativeFrom="column">
                        <wp:posOffset>130810</wp:posOffset>
                      </wp:positionH>
                      <wp:positionV relativeFrom="page">
                        <wp:posOffset>1986788</wp:posOffset>
                      </wp:positionV>
                      <wp:extent cx="197485" cy="197485"/>
                      <wp:effectExtent l="0" t="0" r="12065" b="12065"/>
                      <wp:wrapNone/>
                      <wp:docPr id="6" name="Oval 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41EF0" w14:textId="77777777"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6F1F8" id="Oval 6" o:spid="_x0000_s1031" style="position:absolute;left:0;text-align:left;margin-left:10.3pt;margin-top:156.45pt;width:15.55pt;height:1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" fillcolor="yellow" strokecolor="black [3213]" strokeweight=".5pt">
                      <v:stroke joinstyle="miter"/>
                      <v:textbox inset="0,0,0,0">
                        <w:txbxContent>
                          <w:p w14:paraId="66241EF0" w14:textId="77777777"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hyperlink r:id="rId14" w:tgtFrame="_self" w:history="1">
              <w:r w:rsidR="00B07045" w:rsidRPr="00B07045">
                <w:rPr>
                  <w:rFonts w:eastAsia="Times New Roman" w:cs="Arial"/>
                  <w:b/>
                  <w:bCs/>
                  <w:color w:val="577686"/>
                  <w:sz w:val="20"/>
                  <w:szCs w:val="20"/>
                  <w:u w:val="single"/>
                  <w:bdr w:val="none" w:sz="0" w:space="0" w:color="auto" w:frame="1"/>
                </w:rPr>
                <w:t>Subrecipients</w:t>
              </w:r>
            </w:hyperlink>
            <w:r w:rsidR="00B07045" w:rsidRPr="00B07045">
              <w:rPr>
                <w:rFonts w:eastAsia="Times New Roman" w:cs="Arial"/>
                <w:color w:val="646464"/>
                <w:szCs w:val="18"/>
                <w:u w:val="single"/>
              </w:rPr>
              <w:t> </w:t>
            </w:r>
          </w:p>
          <w:p w14:paraId="07A80D59" w14:textId="77777777" w:rsidR="00B07045" w:rsidRPr="00B07045" w:rsidRDefault="00B07045" w:rsidP="00B07045">
            <w:pPr>
              <w:pStyle w:val="BodyText2"/>
              <w:rPr>
                <w:szCs w:val="18"/>
              </w:rPr>
            </w:pPr>
            <w:r w:rsidRPr="00B07045">
              <w:t>Review and add information for each Subrecipient.</w:t>
            </w:r>
            <w:r w:rsidRPr="00B07045">
              <w:rPr>
                <w:szCs w:val="18"/>
              </w:rPr>
              <w:t> </w:t>
            </w:r>
          </w:p>
          <w:p w14:paraId="5514D41E" w14:textId="77777777" w:rsidR="00B07045" w:rsidRPr="00B07045" w:rsidRDefault="00706C35"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654144" behindDoc="0" locked="0" layoutInCell="1" allowOverlap="1" wp14:anchorId="34B93C11" wp14:editId="0D49144D">
                      <wp:simplePos x="0" y="0"/>
                      <wp:positionH relativeFrom="column">
                        <wp:posOffset>130810</wp:posOffset>
                      </wp:positionH>
                      <wp:positionV relativeFrom="page">
                        <wp:posOffset>2490673</wp:posOffset>
                      </wp:positionV>
                      <wp:extent cx="197485" cy="197485"/>
                      <wp:effectExtent l="0" t="0" r="12065" b="12065"/>
                      <wp:wrapNone/>
                      <wp:docPr id="7" name="Oval 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A7534" w14:textId="77777777"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93C11" id="Oval 7" o:spid="_x0000_s1032" style="position:absolute;left:0;text-align:left;margin-left:10.3pt;margin-top:196.1pt;width:15.55pt;height:1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" fillcolor="yellow" strokecolor="black [3213]" strokeweight=".5pt">
                      <v:stroke joinstyle="miter"/>
                      <v:textbox inset="0,0,0,0">
                        <w:txbxContent>
                          <w:p w14:paraId="79AA7534" w14:textId="77777777"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hyperlink r:id="rId15" w:tgtFrame="_self" w:history="1">
              <w:r w:rsidR="00B07045" w:rsidRPr="00B07045">
                <w:rPr>
                  <w:rFonts w:eastAsia="Times New Roman" w:cs="Arial"/>
                  <w:b/>
                  <w:bCs/>
                  <w:color w:val="577686"/>
                  <w:sz w:val="20"/>
                  <w:szCs w:val="20"/>
                  <w:u w:val="single"/>
                  <w:bdr w:val="none" w:sz="0" w:space="0" w:color="auto" w:frame="1"/>
                </w:rPr>
                <w:t>Subrecipient Staff</w:t>
              </w:r>
            </w:hyperlink>
            <w:r w:rsidR="00B07045" w:rsidRPr="00B07045">
              <w:rPr>
                <w:rFonts w:eastAsia="Times New Roman" w:cs="Arial"/>
                <w:color w:val="646464"/>
                <w:szCs w:val="18"/>
                <w:u w:val="single"/>
              </w:rPr>
              <w:t> </w:t>
            </w:r>
          </w:p>
          <w:p w14:paraId="1B1A5300" w14:textId="77777777" w:rsidR="00B07045" w:rsidRPr="00B07045" w:rsidRDefault="00B07045" w:rsidP="00B07045">
            <w:pPr>
              <w:pStyle w:val="BodyText2"/>
              <w:rPr>
                <w:szCs w:val="18"/>
              </w:rPr>
            </w:pPr>
            <w:r w:rsidRPr="00B07045">
              <w:t>View/Edit Subrecipient staff information.</w:t>
            </w:r>
            <w:r w:rsidRPr="00B07045">
              <w:rPr>
                <w:szCs w:val="18"/>
              </w:rPr>
              <w:t> </w:t>
            </w:r>
          </w:p>
          <w:p w14:paraId="5BEEE125" w14:textId="77777777" w:rsidR="00B07045" w:rsidRPr="00B07045" w:rsidRDefault="00B07045" w:rsidP="00B07045"/>
        </w:tc>
        <w:tc>
          <w:tcPr>
            <w:tcW w:w="250" w:type="dxa"/>
            <w:tcBorders>
              <w:top w:val="nil"/>
              <w:bottom w:val="nil"/>
            </w:tcBorders>
            <w:tcMar>
              <w:left w:w="0" w:type="dxa"/>
              <w:right w:w="0" w:type="dxa"/>
            </w:tcMar>
          </w:tcPr>
          <w:p w14:paraId="7640207B" w14:textId="77777777" w:rsidR="00503AD1" w:rsidRPr="00503AD1" w:rsidRDefault="00503AD1" w:rsidP="00503AD1">
            <w:pPr>
              <w:rPr>
                <w:sz w:val="8"/>
                <w:szCs w:val="8"/>
              </w:rPr>
            </w:pPr>
          </w:p>
        </w:tc>
        <w:tc>
          <w:tcPr>
            <w:tcW w:w="4239" w:type="dxa"/>
            <w:vMerge/>
          </w:tcPr>
          <w:p w14:paraId="152AF8EF" w14:textId="77777777" w:rsidR="00503AD1" w:rsidRDefault="00503AD1" w:rsidP="0090109B"/>
        </w:tc>
      </w:tr>
      <w:tr w:rsidR="005678CA" w14:paraId="0B1B84F9" w14:textId="77777777" w:rsidTr="00CE525F">
        <w:trPr>
          <w:trHeight w:val="368"/>
        </w:trPr>
        <w:tc>
          <w:tcPr>
            <w:tcW w:w="10489" w:type="dxa"/>
            <w:gridSpan w:val="5"/>
            <w:vMerge w:val="restart"/>
            <w:shd w:val="clear" w:color="auto" w:fill="324D57"/>
            <w:vAlign w:val="center"/>
          </w:tcPr>
          <w:p w14:paraId="126C61E2" w14:textId="77777777" w:rsidR="005678CA" w:rsidRPr="00503AD1" w:rsidRDefault="005678CA"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2F3E667" w14:textId="77777777" w:rsidR="005678CA" w:rsidRPr="00503AD1" w:rsidRDefault="005678CA"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1DAEC50" w14:textId="77777777" w:rsidR="005678CA" w:rsidRPr="00503AD1" w:rsidRDefault="005678CA" w:rsidP="008739A1">
            <w:pPr>
              <w:keepNext/>
              <w:rPr>
                <w:sz w:val="8"/>
                <w:szCs w:val="8"/>
              </w:rPr>
            </w:pPr>
          </w:p>
        </w:tc>
        <w:tc>
          <w:tcPr>
            <w:tcW w:w="4239" w:type="dxa"/>
            <w:shd w:val="clear" w:color="auto" w:fill="324D57"/>
            <w:vAlign w:val="center"/>
          </w:tcPr>
          <w:p w14:paraId="06A88C50" w14:textId="7E1CEB97" w:rsidR="005678CA" w:rsidRPr="00503AD1" w:rsidRDefault="005678CA"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3</w:t>
            </w:r>
            <w:r w:rsidR="000B1F5B" w:rsidRPr="000B1F5B">
              <w:rPr>
                <w:rFonts w:cs="Arial"/>
                <w:b/>
                <w:noProof/>
                <w:color w:val="FFFFFF" w:themeColor="background1"/>
                <w:sz w:val="20"/>
                <w:szCs w:val="20"/>
              </w:rPr>
              <w:fldChar w:fldCharType="end"/>
            </w:r>
          </w:p>
        </w:tc>
      </w:tr>
      <w:tr w:rsidR="005678CA" w14:paraId="6088E315" w14:textId="77777777" w:rsidTr="00CE525F">
        <w:trPr>
          <w:trHeight w:val="503"/>
        </w:trPr>
        <w:tc>
          <w:tcPr>
            <w:tcW w:w="10489" w:type="dxa"/>
            <w:gridSpan w:val="5"/>
            <w:vMerge/>
            <w:tcBorders>
              <w:bottom w:val="single" w:sz="4" w:space="0" w:color="auto"/>
            </w:tcBorders>
            <w:shd w:val="clear" w:color="auto" w:fill="324D57"/>
            <w:vAlign w:val="center"/>
          </w:tcPr>
          <w:p w14:paraId="39C908DE" w14:textId="77777777" w:rsidR="005678CA" w:rsidRDefault="005678CA" w:rsidP="008739A1">
            <w:pPr>
              <w:keepNext/>
              <w:jc w:val="center"/>
            </w:pPr>
          </w:p>
        </w:tc>
        <w:tc>
          <w:tcPr>
            <w:tcW w:w="250" w:type="dxa"/>
            <w:tcBorders>
              <w:top w:val="nil"/>
              <w:bottom w:val="nil"/>
            </w:tcBorders>
            <w:tcMar>
              <w:left w:w="0" w:type="dxa"/>
              <w:right w:w="0" w:type="dxa"/>
            </w:tcMar>
          </w:tcPr>
          <w:p w14:paraId="70660044" w14:textId="77777777" w:rsidR="005678CA" w:rsidRPr="00503AD1" w:rsidRDefault="005678CA" w:rsidP="008739A1">
            <w:pPr>
              <w:keepNext/>
              <w:rPr>
                <w:sz w:val="8"/>
                <w:szCs w:val="8"/>
              </w:rPr>
            </w:pPr>
          </w:p>
        </w:tc>
        <w:tc>
          <w:tcPr>
            <w:tcW w:w="4239" w:type="dxa"/>
            <w:tcMar>
              <w:left w:w="58" w:type="dxa"/>
              <w:right w:w="58" w:type="dxa"/>
            </w:tcMar>
          </w:tcPr>
          <w:p w14:paraId="142525D2" w14:textId="77777777" w:rsidR="005678CA" w:rsidRPr="00503AD1" w:rsidRDefault="005678CA" w:rsidP="008739A1">
            <w:pPr>
              <w:keepNext/>
              <w:spacing w:before="60"/>
              <w:rPr>
                <w:rFonts w:cs="Arial"/>
                <w:szCs w:val="18"/>
              </w:rPr>
            </w:pPr>
            <w:r w:rsidRPr="00503AD1">
              <w:rPr>
                <w:rFonts w:cs="Arial"/>
                <w:szCs w:val="18"/>
              </w:rPr>
              <w:t>Page ID:</w:t>
            </w:r>
            <w:r w:rsidR="007C49F3">
              <w:rPr>
                <w:rFonts w:cs="Arial"/>
                <w:szCs w:val="18"/>
              </w:rPr>
              <w:t xml:space="preserve"> 1.1</w:t>
            </w:r>
          </w:p>
          <w:p w14:paraId="7028992A" w14:textId="77777777" w:rsidR="005678CA" w:rsidRDefault="005678CA" w:rsidP="008739A1">
            <w:pPr>
              <w:keepNext/>
              <w:spacing w:before="60"/>
            </w:pPr>
            <w:r w:rsidRPr="00503AD1">
              <w:rPr>
                <w:rFonts w:cs="Arial"/>
                <w:szCs w:val="18"/>
              </w:rPr>
              <w:t xml:space="preserve">Page Title: </w:t>
            </w:r>
            <w:r w:rsidR="007C49F3">
              <w:rPr>
                <w:rFonts w:cs="Arial"/>
                <w:szCs w:val="18"/>
              </w:rPr>
              <w:t>Grantee Information</w:t>
            </w:r>
          </w:p>
        </w:tc>
      </w:tr>
      <w:tr w:rsidR="000E600C" w14:paraId="583E127D" w14:textId="77777777" w:rsidTr="00CE525F">
        <w:tc>
          <w:tcPr>
            <w:tcW w:w="985" w:type="dxa"/>
            <w:tcBorders>
              <w:bottom w:val="single" w:sz="4" w:space="0" w:color="auto"/>
              <w:right w:val="nil"/>
            </w:tcBorders>
            <w:shd w:val="clear" w:color="auto" w:fill="F2F2F2" w:themeFill="background1" w:themeFillShade="F2"/>
            <w:vAlign w:val="center"/>
          </w:tcPr>
          <w:p w14:paraId="7E7C7C29" w14:textId="77777777" w:rsidR="000E600C" w:rsidRPr="00503AD1" w:rsidRDefault="000E600C"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08B42171" w14:textId="77777777"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017398F0" w14:textId="77777777" w:rsidR="000E600C" w:rsidRPr="00503AD1" w:rsidRDefault="000E600C"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ABEDB18" w14:textId="77777777" w:rsidR="000E600C" w:rsidRPr="00503AD1" w:rsidRDefault="000E600C"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16E8127F" w14:textId="77777777" w:rsidR="000E600C" w:rsidRPr="00503AD1" w:rsidRDefault="000E600C"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01A4ADB" w14:textId="77777777"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BB6A0A7" w14:textId="77777777" w:rsidR="000E600C" w:rsidRPr="00503AD1" w:rsidRDefault="000E600C" w:rsidP="008739A1">
            <w:pPr>
              <w:keepNext/>
              <w:spacing w:before="40" w:after="40"/>
              <w:rPr>
                <w:b/>
              </w:rPr>
            </w:pPr>
            <w:r w:rsidRPr="00503AD1">
              <w:rPr>
                <w:b/>
              </w:rPr>
              <w:t>Page Details</w:t>
            </w:r>
          </w:p>
        </w:tc>
      </w:tr>
      <w:tr w:rsidR="005678CA" w14:paraId="4ACFE295" w14:textId="77777777" w:rsidTr="00CE525F">
        <w:tc>
          <w:tcPr>
            <w:tcW w:w="10489" w:type="dxa"/>
            <w:gridSpan w:val="5"/>
            <w:tcBorders>
              <w:bottom w:val="nil"/>
            </w:tcBorders>
          </w:tcPr>
          <w:p w14:paraId="60582DEF" w14:textId="11E84019" w:rsidR="005678CA" w:rsidRPr="00503AD1" w:rsidRDefault="000E600C" w:rsidP="008739A1">
            <w:pPr>
              <w:pStyle w:val="Webaddress"/>
              <w:keepNext/>
              <w:rPr>
                <w:u w:val="none"/>
              </w:rPr>
            </w:pPr>
            <w:r>
              <w:t>Contact Information</w:t>
            </w:r>
            <w:r w:rsidRPr="000E600C">
              <w:rPr>
                <w:u w:val="none"/>
              </w:rPr>
              <w:t xml:space="preserve"> &gt; </w:t>
            </w:r>
            <w:r w:rsidRPr="000E600C">
              <w:t>Grantee Information</w:t>
            </w:r>
          </w:p>
        </w:tc>
        <w:tc>
          <w:tcPr>
            <w:tcW w:w="250" w:type="dxa"/>
            <w:tcBorders>
              <w:top w:val="nil"/>
              <w:bottom w:val="nil"/>
            </w:tcBorders>
            <w:tcMar>
              <w:left w:w="0" w:type="dxa"/>
              <w:right w:w="0" w:type="dxa"/>
            </w:tcMar>
          </w:tcPr>
          <w:p w14:paraId="31E71293" w14:textId="77777777" w:rsidR="005678CA" w:rsidRPr="00503AD1" w:rsidRDefault="005678CA" w:rsidP="008739A1">
            <w:pPr>
              <w:keepNext/>
              <w:rPr>
                <w:sz w:val="8"/>
                <w:szCs w:val="8"/>
              </w:rPr>
            </w:pPr>
          </w:p>
        </w:tc>
        <w:tc>
          <w:tcPr>
            <w:tcW w:w="4239" w:type="dxa"/>
            <w:vMerge w:val="restart"/>
            <w:tcMar>
              <w:left w:w="58" w:type="dxa"/>
              <w:right w:w="58" w:type="dxa"/>
            </w:tcMar>
          </w:tcPr>
          <w:p w14:paraId="08C068B3" w14:textId="77777777" w:rsidR="008A7E53" w:rsidRDefault="008A7E53" w:rsidP="007314E1">
            <w:pPr>
              <w:pStyle w:val="ListNumber"/>
              <w:numPr>
                <w:ilvl w:val="0"/>
                <w:numId w:val="4"/>
              </w:numPr>
              <w:spacing w:before="120"/>
              <w:ind w:left="259" w:hanging="259"/>
            </w:pPr>
            <w:r>
              <w:t xml:space="preserve">Only the Grantee contact information can be edited. The State Project Officer will be </w:t>
            </w:r>
            <w:r w:rsidRPr="00747563">
              <w:t>automatically</w:t>
            </w:r>
            <w:r>
              <w:t xml:space="preserve"> notified by email when changes are made to the contact information.</w:t>
            </w:r>
          </w:p>
          <w:p w14:paraId="587D3F97" w14:textId="00F11065" w:rsidR="008A7E53" w:rsidRDefault="008A7E53" w:rsidP="007314E1">
            <w:pPr>
              <w:pStyle w:val="ListNumber"/>
            </w:pPr>
            <w:r>
              <w:t>Only SPO</w:t>
            </w:r>
            <w:r w:rsidR="00007B01">
              <w:t xml:space="preserve"> and higher role</w:t>
            </w:r>
            <w:r>
              <w:t xml:space="preserve">s will see this field. SPOs will only see their grantees. Higher roles will see all grantees. Grantee-level roles will not see the label or dropdown menu. </w:t>
            </w:r>
          </w:p>
          <w:p w14:paraId="25F533C5" w14:textId="6FEEF231" w:rsidR="005678CA" w:rsidRDefault="008A7E53" w:rsidP="007314E1">
            <w:pPr>
              <w:pStyle w:val="ListNumber"/>
            </w:pPr>
            <w:r>
              <w:t>Clicking on the Edit Contact Information will allow the Grantee to revise the informa</w:t>
            </w:r>
            <w:r w:rsidR="00543E59">
              <w:t xml:space="preserve">tion currently in the system. </w:t>
            </w:r>
          </w:p>
        </w:tc>
      </w:tr>
      <w:tr w:rsidR="005678CA" w14:paraId="10927CA3" w14:textId="77777777" w:rsidTr="00CE525F">
        <w:trPr>
          <w:trHeight w:val="9611"/>
        </w:trPr>
        <w:tc>
          <w:tcPr>
            <w:tcW w:w="10489" w:type="dxa"/>
            <w:gridSpan w:val="5"/>
            <w:tcBorders>
              <w:top w:val="nil"/>
              <w:bottom w:val="single" w:sz="4" w:space="0" w:color="D9D9D9" w:themeColor="background1" w:themeShade="D9"/>
            </w:tcBorders>
          </w:tcPr>
          <w:p w14:paraId="24345C0D" w14:textId="77777777" w:rsidR="00B07045" w:rsidRDefault="008A7E53" w:rsidP="000E600C">
            <w:pPr>
              <w:pStyle w:val="Heading1"/>
              <w:outlineLvl w:val="0"/>
            </w:pPr>
            <w:r w:rsidRPr="00B07045">
              <w:rPr>
                <w:noProof/>
              </w:rPr>
              <mc:AlternateContent>
                <mc:Choice Requires="wps">
                  <w:drawing>
                    <wp:anchor distT="0" distB="0" distL="114300" distR="114300" simplePos="0" relativeHeight="251656192" behindDoc="0" locked="0" layoutInCell="1" allowOverlap="1" wp14:anchorId="23299944" wp14:editId="58ED8CFD">
                      <wp:simplePos x="0" y="0"/>
                      <wp:positionH relativeFrom="column">
                        <wp:posOffset>1717675</wp:posOffset>
                      </wp:positionH>
                      <wp:positionV relativeFrom="page">
                        <wp:posOffset>159385</wp:posOffset>
                      </wp:positionV>
                      <wp:extent cx="197485" cy="197485"/>
                      <wp:effectExtent l="0" t="0" r="12065" b="12065"/>
                      <wp:wrapNone/>
                      <wp:docPr id="32" name="Oval 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FFD06"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99944" id="Oval 32" o:spid="_x0000_s1033" style="position:absolute;left:0;text-align:left;margin-left:135.25pt;margin-top:12.55pt;width:15.5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" fillcolor="yellow" strokecolor="black [3213]" strokeweight=".5pt">
                      <v:stroke joinstyle="miter"/>
                      <v:textbox inset="0,0,0,0">
                        <w:txbxContent>
                          <w:p w14:paraId="2FFFFD06"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0E600C" w:rsidRPr="000E600C">
              <w:t>Grantee Information</w:t>
            </w:r>
          </w:p>
          <w:p w14:paraId="07BC241C" w14:textId="77777777" w:rsidR="0068570D" w:rsidRDefault="0068570D" w:rsidP="0068570D">
            <w:pPr>
              <w:pStyle w:val="BodyText2"/>
            </w:pPr>
            <w:r>
              <w:t xml:space="preserve">Use this section to review and update your Grantee information as necessary. </w:t>
            </w:r>
          </w:p>
          <w:p w14:paraId="57C2014A" w14:textId="07BDC6E3" w:rsidR="0068570D" w:rsidRDefault="00543E59" w:rsidP="0068570D">
            <w:r w:rsidRPr="00B07045">
              <w:rPr>
                <w:noProof/>
              </w:rPr>
              <mc:AlternateContent>
                <mc:Choice Requires="wps">
                  <w:drawing>
                    <wp:anchor distT="0" distB="0" distL="114300" distR="114300" simplePos="0" relativeHeight="251658240" behindDoc="0" locked="0" layoutInCell="1" allowOverlap="1" wp14:anchorId="534D4F30" wp14:editId="75C34B5A">
                      <wp:simplePos x="0" y="0"/>
                      <wp:positionH relativeFrom="column">
                        <wp:posOffset>184343</wp:posOffset>
                      </wp:positionH>
                      <wp:positionV relativeFrom="page">
                        <wp:posOffset>632073</wp:posOffset>
                      </wp:positionV>
                      <wp:extent cx="197485" cy="197485"/>
                      <wp:effectExtent l="0" t="0" r="12065" b="12065"/>
                      <wp:wrapNone/>
                      <wp:docPr id="33" name="Oval 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9A495"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D4F30" id="Oval 33" o:spid="_x0000_s1034" style="position:absolute;margin-left:14.5pt;margin-top:49.75pt;width:15.55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" fillcolor="yellow" strokecolor="black [3213]" strokeweight=".5pt">
                      <v:stroke joinstyle="miter"/>
                      <v:textbox inset="0,0,0,0">
                        <w:txbxContent>
                          <w:p w14:paraId="6919A495"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p>
          <w:p w14:paraId="48B859C9" w14:textId="49CE3B17" w:rsidR="0068570D" w:rsidRDefault="0068570D" w:rsidP="004F6C41">
            <w:pPr>
              <w:pStyle w:val="BodyText2"/>
              <w:spacing w:after="120"/>
            </w:pPr>
            <w:r w:rsidRPr="00214C07">
              <w:rPr>
                <w:b/>
              </w:rPr>
              <w:t>Select Grantee:</w:t>
            </w:r>
            <w:r w:rsidR="00214C07">
              <w:t xml:space="preserve"> </w:t>
            </w:r>
            <w:r w:rsidR="00214C07" w:rsidRPr="00214C07">
              <w:rPr>
                <w:noProof/>
                <w:position w:val="-6"/>
              </w:rPr>
              <w:drawing>
                <wp:inline distT="0" distB="0" distL="0" distR="0" wp14:anchorId="5A4ED5B3" wp14:editId="02583A06">
                  <wp:extent cx="2755000" cy="182880"/>
                  <wp:effectExtent l="0" t="0" r="7620" b="7620"/>
                  <wp:docPr id="15" name="Picture 1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5494736" w14:textId="77777777" w:rsidR="00C4747B" w:rsidRPr="002D323C" w:rsidRDefault="00C4747B" w:rsidP="00543E59">
            <w:pPr>
              <w:pStyle w:val="BodyTextBold"/>
              <w:pBdr>
                <w:bottom w:val="single" w:sz="4" w:space="1" w:color="D9D9D9" w:themeColor="background1" w:themeShade="D9"/>
              </w:pBdr>
              <w:spacing w:before="0" w:after="0"/>
              <w:rPr>
                <w:sz w:val="14"/>
                <w:szCs w:val="14"/>
                <w:shd w:val="clear" w:color="auto" w:fill="FFFFFF"/>
              </w:rPr>
            </w:pPr>
          </w:p>
          <w:p w14:paraId="0CF8B8DD" w14:textId="77777777" w:rsidR="0068570D" w:rsidRDefault="0068570D" w:rsidP="00C4747B">
            <w:pPr>
              <w:pStyle w:val="Heading2"/>
              <w:spacing w:before="0"/>
              <w:outlineLvl w:val="1"/>
            </w:pPr>
            <w:r>
              <w:t>Grantee Information</w:t>
            </w:r>
          </w:p>
          <w:p w14:paraId="3CD8A437" w14:textId="77777777" w:rsidR="0068570D" w:rsidRPr="004F6C41" w:rsidRDefault="0068570D" w:rsidP="00543E59">
            <w:pPr>
              <w:pStyle w:val="BodyText2"/>
              <w:spacing w:before="120"/>
              <w:rPr>
                <w:b/>
              </w:rPr>
            </w:pPr>
            <w:r w:rsidRPr="004F6C41">
              <w:rPr>
                <w:b/>
              </w:rPr>
              <w:t>Grantee Name:</w:t>
            </w:r>
          </w:p>
          <w:p w14:paraId="5E20B915" w14:textId="77777777" w:rsidR="004F6C41" w:rsidRPr="004F6C41" w:rsidRDefault="004F6C41" w:rsidP="008A7E53">
            <w:pPr>
              <w:pStyle w:val="BodyText2"/>
            </w:pPr>
            <w:r w:rsidRPr="004F6C41">
              <w:t>[Grantee Name]</w:t>
            </w:r>
          </w:p>
          <w:p w14:paraId="28693212" w14:textId="77777777" w:rsidR="0068570D" w:rsidRPr="004F6C41" w:rsidRDefault="0068570D" w:rsidP="00543E59">
            <w:pPr>
              <w:pStyle w:val="BodyText2"/>
              <w:spacing w:before="120"/>
              <w:rPr>
                <w:b/>
              </w:rPr>
            </w:pPr>
            <w:r w:rsidRPr="004F6C41">
              <w:rPr>
                <w:b/>
              </w:rPr>
              <w:t>Grant Award Number:</w:t>
            </w:r>
          </w:p>
          <w:p w14:paraId="66B2B567" w14:textId="77777777" w:rsidR="004F6C41" w:rsidRDefault="004F6C41" w:rsidP="008A7E53">
            <w:pPr>
              <w:pStyle w:val="BodyText2"/>
            </w:pPr>
            <w:r w:rsidRPr="004F6C41">
              <w:t>[Grant Award Number]</w:t>
            </w:r>
          </w:p>
          <w:p w14:paraId="70E61A97" w14:textId="6E3BD3EE" w:rsidR="0068570D" w:rsidRDefault="0068570D" w:rsidP="00543E59">
            <w:pPr>
              <w:pStyle w:val="Heading2"/>
              <w:spacing w:before="120"/>
              <w:outlineLvl w:val="1"/>
            </w:pPr>
            <w:r>
              <w:t xml:space="preserve">Contact Information </w:t>
            </w:r>
          </w:p>
          <w:p w14:paraId="4696FB75" w14:textId="67792479" w:rsidR="0068570D" w:rsidRDefault="0068570D" w:rsidP="002D323C">
            <w:pPr>
              <w:pStyle w:val="BodyText2"/>
              <w:spacing w:line="240" w:lineRule="auto"/>
              <w:ind w:left="605"/>
            </w:pPr>
            <w:r>
              <w:t xml:space="preserve">If any of the contact information is not correct, please click on the edit button below. An email will be sent to your SPO regarding any changes that are made. </w:t>
            </w:r>
          </w:p>
          <w:p w14:paraId="293980DC" w14:textId="77777777" w:rsidR="0068570D" w:rsidRDefault="0068570D" w:rsidP="008A7E53">
            <w:pPr>
              <w:pStyle w:val="BodyText2"/>
              <w:spacing w:before="120"/>
              <w:rPr>
                <w:b/>
              </w:rPr>
            </w:pPr>
            <w:r w:rsidRPr="004F6C41">
              <w:rPr>
                <w:b/>
              </w:rPr>
              <w:t>Address:</w:t>
            </w:r>
          </w:p>
          <w:p w14:paraId="623DDDA0" w14:textId="52E984B6" w:rsidR="00C4747B" w:rsidRPr="004F6C41" w:rsidRDefault="00C4747B" w:rsidP="00C4747B">
            <w:pPr>
              <w:pStyle w:val="BodyText2"/>
              <w:rPr>
                <w:b/>
              </w:rPr>
            </w:pPr>
            <w:r>
              <w:rPr>
                <w:noProof/>
                <w:bdr w:val="none" w:sz="0" w:space="0" w:color="auto"/>
              </w:rPr>
              <mc:AlternateContent>
                <mc:Choice Requires="wps">
                  <w:drawing>
                    <wp:inline distT="0" distB="0" distL="0" distR="0" wp14:anchorId="2326C44E" wp14:editId="6C6FEA0A">
                      <wp:extent cx="2743200" cy="164592"/>
                      <wp:effectExtent l="0" t="0" r="19050" b="26035"/>
                      <wp:docPr id="821" name="Rectangle 821"/>
                      <wp:cNvGraphicFramePr/>
                      <a:graphic xmlns:a="http://schemas.openxmlformats.org/drawingml/2006/main">
                        <a:graphicData uri="http://schemas.microsoft.com/office/word/2010/wordprocessingShape">
                          <wps:wsp>
                            <wps:cNvSpPr/>
                            <wps:spPr>
                              <a:xfrm>
                                <a:off x="0" y="0"/>
                                <a:ext cx="27432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5E0943" id="Rectangle 821" o:spid="_x0000_s1026" style="width:3in;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" filled="f" strokecolor="#d8d8d8 [2732]" strokeweight="1pt">
                      <w10:anchorlock/>
                    </v:rect>
                  </w:pict>
                </mc:Fallback>
              </mc:AlternateContent>
            </w:r>
          </w:p>
          <w:p w14:paraId="1E114B18" w14:textId="77777777" w:rsidR="0068570D" w:rsidRDefault="0068570D" w:rsidP="002D323C">
            <w:pPr>
              <w:pStyle w:val="BodyText2"/>
              <w:rPr>
                <w:b/>
              </w:rPr>
            </w:pPr>
            <w:r w:rsidRPr="004F6C41">
              <w:rPr>
                <w:b/>
              </w:rPr>
              <w:t>City:</w:t>
            </w:r>
          </w:p>
          <w:p w14:paraId="0A9521EC" w14:textId="0C1B467E" w:rsidR="00C4747B" w:rsidRPr="004F6C41" w:rsidRDefault="00C4747B" w:rsidP="00C4747B">
            <w:pPr>
              <w:pStyle w:val="BodyText2"/>
              <w:rPr>
                <w:b/>
              </w:rPr>
            </w:pPr>
            <w:r>
              <w:rPr>
                <w:noProof/>
                <w:bdr w:val="none" w:sz="0" w:space="0" w:color="auto"/>
              </w:rPr>
              <mc:AlternateContent>
                <mc:Choice Requires="wps">
                  <w:drawing>
                    <wp:inline distT="0" distB="0" distL="0" distR="0" wp14:anchorId="0D6C0547" wp14:editId="04131C6F">
                      <wp:extent cx="1631290" cy="164592"/>
                      <wp:effectExtent l="0" t="0" r="26670" b="26035"/>
                      <wp:docPr id="822" name="Rectangle 822"/>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7F58E1" id="Rectangle 822"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" filled="f" strokecolor="#d8d8d8 [2732]" strokeweight="1pt">
                      <w10:anchorlock/>
                    </v:rect>
                  </w:pict>
                </mc:Fallback>
              </mc:AlternateContent>
            </w:r>
          </w:p>
          <w:p w14:paraId="187AA306" w14:textId="77777777" w:rsidR="0068570D" w:rsidRDefault="0068570D" w:rsidP="002D323C">
            <w:pPr>
              <w:pStyle w:val="BodyText2"/>
              <w:rPr>
                <w:b/>
              </w:rPr>
            </w:pPr>
            <w:r w:rsidRPr="004F6C41">
              <w:rPr>
                <w:b/>
              </w:rPr>
              <w:t>State:</w:t>
            </w:r>
          </w:p>
          <w:p w14:paraId="6C36852B" w14:textId="3509E59A" w:rsidR="00C4747B" w:rsidRPr="004F6C41" w:rsidRDefault="00C4747B" w:rsidP="00C4747B">
            <w:pPr>
              <w:pStyle w:val="BodyText2"/>
              <w:rPr>
                <w:b/>
              </w:rPr>
            </w:pPr>
            <w:r>
              <w:rPr>
                <w:noProof/>
                <w:bdr w:val="none" w:sz="0" w:space="0" w:color="auto"/>
              </w:rPr>
              <mc:AlternateContent>
                <mc:Choice Requires="wps">
                  <w:drawing>
                    <wp:inline distT="0" distB="0" distL="0" distR="0" wp14:anchorId="57BA1E8F" wp14:editId="1A333715">
                      <wp:extent cx="1631290" cy="164592"/>
                      <wp:effectExtent l="0" t="0" r="26670" b="26035"/>
                      <wp:docPr id="823" name="Rectangle 823"/>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3F9F70" id="Rectangle 823"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CDvpun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33CCE5B6" w14:textId="27A24466" w:rsidR="0068570D" w:rsidRDefault="0068570D" w:rsidP="002D323C">
            <w:pPr>
              <w:pStyle w:val="BodyText2"/>
              <w:rPr>
                <w:b/>
              </w:rPr>
            </w:pPr>
            <w:r w:rsidRPr="004F6C41">
              <w:rPr>
                <w:b/>
              </w:rPr>
              <w:t>Zip:</w:t>
            </w:r>
          </w:p>
          <w:p w14:paraId="39D4E005" w14:textId="5FB1485E" w:rsidR="00C4747B" w:rsidRPr="004F6C41" w:rsidRDefault="00C4747B" w:rsidP="00C4747B">
            <w:pPr>
              <w:pStyle w:val="BodyText2"/>
              <w:rPr>
                <w:b/>
              </w:rPr>
            </w:pPr>
            <w:r>
              <w:rPr>
                <w:noProof/>
                <w:bdr w:val="none" w:sz="0" w:space="0" w:color="auto"/>
              </w:rPr>
              <mc:AlternateContent>
                <mc:Choice Requires="wps">
                  <w:drawing>
                    <wp:inline distT="0" distB="0" distL="0" distR="0" wp14:anchorId="2F32196A" wp14:editId="3005B420">
                      <wp:extent cx="1631290" cy="164592"/>
                      <wp:effectExtent l="0" t="0" r="26670" b="26035"/>
                      <wp:docPr id="824" name="Rectangle 824"/>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BFA694" id="Rectangle 824"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DRPMci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56954A5D" w14:textId="77777777" w:rsidR="0068570D" w:rsidRPr="004F6C41" w:rsidRDefault="0068570D" w:rsidP="002D323C">
            <w:pPr>
              <w:pStyle w:val="BodyText2"/>
              <w:rPr>
                <w:b/>
              </w:rPr>
            </w:pPr>
            <w:r w:rsidRPr="004F6C41">
              <w:rPr>
                <w:b/>
              </w:rPr>
              <w:t>E-mail Address:</w:t>
            </w:r>
          </w:p>
          <w:p w14:paraId="3852A40F" w14:textId="5E34263C" w:rsidR="004F6C41" w:rsidRDefault="00C4747B" w:rsidP="00C4747B">
            <w:pPr>
              <w:pStyle w:val="BodyText2"/>
            </w:pPr>
            <w:r>
              <w:rPr>
                <w:noProof/>
                <w:bdr w:val="none" w:sz="0" w:space="0" w:color="auto"/>
              </w:rPr>
              <mc:AlternateContent>
                <mc:Choice Requires="wps">
                  <w:drawing>
                    <wp:inline distT="0" distB="0" distL="0" distR="0" wp14:anchorId="45164F65" wp14:editId="02292271">
                      <wp:extent cx="2286000" cy="164592"/>
                      <wp:effectExtent l="0" t="0" r="19050" b="26035"/>
                      <wp:docPr id="825" name="Rectangle 825"/>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AE4E46" id="Rectangle 825"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" filled="f" strokecolor="#d8d8d8 [2732]" strokeweight="1pt">
                      <w10:anchorlock/>
                    </v:rect>
                  </w:pict>
                </mc:Fallback>
              </mc:AlternateContent>
            </w:r>
          </w:p>
          <w:p w14:paraId="556C97DC" w14:textId="11ABAD6E" w:rsidR="007C49F3" w:rsidRDefault="00543E59" w:rsidP="007C49F3">
            <w:pPr>
              <w:pStyle w:val="BodyText2"/>
              <w:rPr>
                <w:rFonts w:ascii="inherit" w:hAnsi="inherit" w:cs="Times New Roman"/>
                <w:color w:val="3C3C3C"/>
                <w:sz w:val="2"/>
                <w:szCs w:val="2"/>
              </w:rPr>
            </w:pPr>
            <w:r w:rsidRPr="00B07045">
              <w:rPr>
                <w:noProof/>
              </w:rPr>
              <mc:AlternateContent>
                <mc:Choice Requires="wps">
                  <w:drawing>
                    <wp:anchor distT="0" distB="0" distL="114300" distR="114300" simplePos="0" relativeHeight="251660288" behindDoc="0" locked="0" layoutInCell="1" allowOverlap="1" wp14:anchorId="65D7E631" wp14:editId="787ACE5C">
                      <wp:simplePos x="0" y="0"/>
                      <wp:positionH relativeFrom="column">
                        <wp:posOffset>1697741</wp:posOffset>
                      </wp:positionH>
                      <wp:positionV relativeFrom="page">
                        <wp:posOffset>4465154</wp:posOffset>
                      </wp:positionV>
                      <wp:extent cx="197485" cy="197485"/>
                      <wp:effectExtent l="0" t="0" r="12065" b="12065"/>
                      <wp:wrapNone/>
                      <wp:docPr id="34" name="Oval 3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F4A9A" w14:textId="7777777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7E631" id="Oval 34" o:spid="_x0000_s1035" style="position:absolute;left:0;text-align:left;margin-left:133.7pt;margin-top:351.6pt;width:15.55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" fillcolor="yellow" strokecolor="black [3213]" strokeweight=".5pt">
                      <v:stroke joinstyle="miter"/>
                      <v:textbox inset="0,0,0,0">
                        <w:txbxContent>
                          <w:p w14:paraId="02DF4A9A" w14:textId="7777777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7C49F3">
              <w:rPr>
                <w:noProof/>
              </w:rPr>
              <w:drawing>
                <wp:inline distT="0" distB="0" distL="0" distR="0" wp14:anchorId="6AD5916A" wp14:editId="7CF1FE85">
                  <wp:extent cx="141101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11015" cy="228600"/>
                          </a:xfrm>
                          <a:prstGeom prst="rect">
                            <a:avLst/>
                          </a:prstGeom>
                        </pic:spPr>
                      </pic:pic>
                    </a:graphicData>
                  </a:graphic>
                </wp:inline>
              </w:drawing>
            </w:r>
          </w:p>
          <w:p w14:paraId="420AA68B" w14:textId="177A2CA8" w:rsidR="0068570D" w:rsidRDefault="0068570D" w:rsidP="002D323C">
            <w:pPr>
              <w:pStyle w:val="Heading2"/>
              <w:spacing w:before="120"/>
              <w:outlineLvl w:val="1"/>
            </w:pPr>
            <w:r>
              <w:t>Project Officer</w:t>
            </w:r>
          </w:p>
          <w:p w14:paraId="2DA3F13F" w14:textId="77777777" w:rsidR="0068570D" w:rsidRPr="004F6C41" w:rsidRDefault="0068570D" w:rsidP="00543E59">
            <w:pPr>
              <w:pStyle w:val="BodyText2"/>
              <w:spacing w:before="120"/>
              <w:rPr>
                <w:b/>
              </w:rPr>
            </w:pPr>
            <w:r w:rsidRPr="004F6C41">
              <w:rPr>
                <w:b/>
              </w:rPr>
              <w:t>Project Officer Name:</w:t>
            </w:r>
          </w:p>
          <w:p w14:paraId="056AD40F" w14:textId="77777777" w:rsidR="008A7E53" w:rsidRDefault="008A7E53" w:rsidP="002D323C">
            <w:pPr>
              <w:pStyle w:val="BodyText2"/>
              <w:spacing w:after="20" w:line="240" w:lineRule="auto"/>
              <w:ind w:left="605"/>
            </w:pPr>
            <w:r w:rsidRPr="004F6C41">
              <w:t>[Project Officer Name]</w:t>
            </w:r>
          </w:p>
          <w:p w14:paraId="6E55F294" w14:textId="77777777" w:rsidR="0068570D" w:rsidRDefault="0068570D" w:rsidP="00543E59">
            <w:pPr>
              <w:pStyle w:val="BodyText2"/>
              <w:spacing w:before="120"/>
              <w:rPr>
                <w:b/>
              </w:rPr>
            </w:pPr>
            <w:r w:rsidRPr="004F6C41">
              <w:rPr>
                <w:b/>
              </w:rPr>
              <w:t>Phone Number:</w:t>
            </w:r>
          </w:p>
          <w:p w14:paraId="7247FB45" w14:textId="77777777" w:rsidR="008A7E53" w:rsidRPr="004F6C41" w:rsidRDefault="008A7E53" w:rsidP="002D323C">
            <w:pPr>
              <w:pStyle w:val="BodyText2"/>
              <w:spacing w:after="20" w:line="240" w:lineRule="auto"/>
              <w:ind w:left="605"/>
            </w:pPr>
            <w:r>
              <w:t>[</w:t>
            </w:r>
            <w:r w:rsidRPr="004F6C41">
              <w:t xml:space="preserve">Project </w:t>
            </w:r>
            <w:r>
              <w:t xml:space="preserve">Officer </w:t>
            </w:r>
            <w:r w:rsidRPr="004F6C41">
              <w:t>Phone Number</w:t>
            </w:r>
            <w:r>
              <w:t>]</w:t>
            </w:r>
          </w:p>
          <w:p w14:paraId="4E7F684C" w14:textId="77777777" w:rsidR="0068570D" w:rsidRPr="004F6C41" w:rsidRDefault="0068570D" w:rsidP="00543E59">
            <w:pPr>
              <w:pStyle w:val="BodyText2"/>
              <w:spacing w:before="120"/>
              <w:rPr>
                <w:b/>
              </w:rPr>
            </w:pPr>
            <w:r w:rsidRPr="004F6C41">
              <w:rPr>
                <w:b/>
              </w:rPr>
              <w:t>E-mail Address:</w:t>
            </w:r>
          </w:p>
          <w:p w14:paraId="08D10A8C" w14:textId="77777777" w:rsidR="0068570D" w:rsidRPr="0068570D" w:rsidRDefault="008A7E53" w:rsidP="002D323C">
            <w:pPr>
              <w:pStyle w:val="BodyText2"/>
              <w:spacing w:after="20" w:line="240" w:lineRule="auto"/>
              <w:ind w:left="605"/>
            </w:pPr>
            <w:r>
              <w:t>[</w:t>
            </w:r>
            <w:r w:rsidRPr="004F6C41">
              <w:t xml:space="preserve">Project </w:t>
            </w:r>
            <w:r>
              <w:t>Officer E-mail Address]</w:t>
            </w:r>
          </w:p>
        </w:tc>
        <w:tc>
          <w:tcPr>
            <w:tcW w:w="250" w:type="dxa"/>
            <w:tcBorders>
              <w:top w:val="nil"/>
              <w:bottom w:val="nil"/>
            </w:tcBorders>
            <w:tcMar>
              <w:left w:w="0" w:type="dxa"/>
              <w:right w:w="0" w:type="dxa"/>
            </w:tcMar>
          </w:tcPr>
          <w:p w14:paraId="568E55A7" w14:textId="77777777" w:rsidR="005678CA" w:rsidRPr="00503AD1" w:rsidRDefault="005678CA" w:rsidP="00503AD1">
            <w:pPr>
              <w:rPr>
                <w:sz w:val="8"/>
                <w:szCs w:val="8"/>
              </w:rPr>
            </w:pPr>
          </w:p>
        </w:tc>
        <w:tc>
          <w:tcPr>
            <w:tcW w:w="4239" w:type="dxa"/>
            <w:vMerge/>
          </w:tcPr>
          <w:p w14:paraId="2D78DBBC" w14:textId="77777777" w:rsidR="005678CA" w:rsidRDefault="005678CA" w:rsidP="0090109B"/>
        </w:tc>
      </w:tr>
      <w:tr w:rsidR="008A7E53" w14:paraId="20C04401" w14:textId="77777777" w:rsidTr="00CE525F">
        <w:trPr>
          <w:trHeight w:val="368"/>
        </w:trPr>
        <w:tc>
          <w:tcPr>
            <w:tcW w:w="10489" w:type="dxa"/>
            <w:gridSpan w:val="5"/>
            <w:vMerge w:val="restart"/>
            <w:tcBorders>
              <w:top w:val="single" w:sz="4" w:space="0" w:color="D9D9D9" w:themeColor="background1" w:themeShade="D9"/>
            </w:tcBorders>
            <w:shd w:val="clear" w:color="auto" w:fill="324D57"/>
            <w:vAlign w:val="center"/>
          </w:tcPr>
          <w:p w14:paraId="5EC43BAD" w14:textId="0656078F" w:rsidR="008A7E53" w:rsidRPr="00503AD1" w:rsidRDefault="008A7E5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9323A1C" w14:textId="2937AE32" w:rsidR="008A7E53" w:rsidRPr="00503AD1" w:rsidRDefault="008A7E53"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6EC0AFC" w14:textId="77777777" w:rsidR="008A7E53" w:rsidRPr="00503AD1" w:rsidRDefault="008A7E53" w:rsidP="008739A1">
            <w:pPr>
              <w:keepNext/>
              <w:rPr>
                <w:sz w:val="8"/>
                <w:szCs w:val="8"/>
              </w:rPr>
            </w:pPr>
          </w:p>
        </w:tc>
        <w:tc>
          <w:tcPr>
            <w:tcW w:w="4239" w:type="dxa"/>
            <w:shd w:val="clear" w:color="auto" w:fill="324D57"/>
            <w:vAlign w:val="center"/>
          </w:tcPr>
          <w:p w14:paraId="286E0B9D" w14:textId="71A48D71" w:rsidR="008A7E53" w:rsidRPr="00503AD1" w:rsidRDefault="008A7E53"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4</w:t>
            </w:r>
            <w:r w:rsidR="000B1F5B" w:rsidRPr="000B1F5B">
              <w:rPr>
                <w:rFonts w:cs="Arial"/>
                <w:b/>
                <w:noProof/>
                <w:color w:val="FFFFFF" w:themeColor="background1"/>
                <w:sz w:val="20"/>
                <w:szCs w:val="20"/>
              </w:rPr>
              <w:fldChar w:fldCharType="end"/>
            </w:r>
          </w:p>
        </w:tc>
      </w:tr>
      <w:tr w:rsidR="008A7E53" w14:paraId="4B83FE42" w14:textId="77777777" w:rsidTr="00CE525F">
        <w:trPr>
          <w:trHeight w:val="503"/>
        </w:trPr>
        <w:tc>
          <w:tcPr>
            <w:tcW w:w="10489" w:type="dxa"/>
            <w:gridSpan w:val="5"/>
            <w:vMerge/>
            <w:tcBorders>
              <w:bottom w:val="single" w:sz="4" w:space="0" w:color="auto"/>
            </w:tcBorders>
            <w:shd w:val="clear" w:color="auto" w:fill="324D57"/>
            <w:vAlign w:val="center"/>
          </w:tcPr>
          <w:p w14:paraId="0AFD9629" w14:textId="77777777" w:rsidR="008A7E53" w:rsidRDefault="008A7E53" w:rsidP="008739A1">
            <w:pPr>
              <w:keepNext/>
              <w:jc w:val="center"/>
            </w:pPr>
          </w:p>
        </w:tc>
        <w:tc>
          <w:tcPr>
            <w:tcW w:w="250" w:type="dxa"/>
            <w:tcBorders>
              <w:top w:val="nil"/>
              <w:bottom w:val="nil"/>
            </w:tcBorders>
            <w:tcMar>
              <w:left w:w="0" w:type="dxa"/>
              <w:right w:w="0" w:type="dxa"/>
            </w:tcMar>
          </w:tcPr>
          <w:p w14:paraId="3D76546C" w14:textId="77777777" w:rsidR="008A7E53" w:rsidRPr="00503AD1" w:rsidRDefault="008A7E53" w:rsidP="008739A1">
            <w:pPr>
              <w:keepNext/>
              <w:rPr>
                <w:sz w:val="8"/>
                <w:szCs w:val="8"/>
              </w:rPr>
            </w:pPr>
          </w:p>
        </w:tc>
        <w:tc>
          <w:tcPr>
            <w:tcW w:w="4239" w:type="dxa"/>
            <w:tcMar>
              <w:left w:w="58" w:type="dxa"/>
              <w:right w:w="58" w:type="dxa"/>
            </w:tcMar>
          </w:tcPr>
          <w:p w14:paraId="7F918F8B" w14:textId="77777777" w:rsidR="008A7E53" w:rsidRPr="00503AD1" w:rsidRDefault="008A7E53" w:rsidP="008739A1">
            <w:pPr>
              <w:keepNext/>
              <w:spacing w:before="60"/>
              <w:rPr>
                <w:rFonts w:cs="Arial"/>
                <w:szCs w:val="18"/>
              </w:rPr>
            </w:pPr>
            <w:r w:rsidRPr="00503AD1">
              <w:rPr>
                <w:rFonts w:cs="Arial"/>
                <w:szCs w:val="18"/>
              </w:rPr>
              <w:t xml:space="preserve">Page ID: </w:t>
            </w:r>
            <w:r w:rsidR="00A618E7">
              <w:rPr>
                <w:rFonts w:cs="Arial"/>
                <w:szCs w:val="18"/>
              </w:rPr>
              <w:t>1.2</w:t>
            </w:r>
          </w:p>
          <w:p w14:paraId="0E3CBF4F" w14:textId="77777777" w:rsidR="008A7E53" w:rsidRDefault="008A7E53" w:rsidP="008739A1">
            <w:pPr>
              <w:keepNext/>
              <w:spacing w:before="60"/>
            </w:pPr>
            <w:r w:rsidRPr="00503AD1">
              <w:rPr>
                <w:rFonts w:cs="Arial"/>
                <w:szCs w:val="18"/>
              </w:rPr>
              <w:t xml:space="preserve">Page Title: </w:t>
            </w:r>
            <w:r w:rsidR="00A618E7">
              <w:rPr>
                <w:rFonts w:cs="Arial"/>
                <w:szCs w:val="18"/>
              </w:rPr>
              <w:t>Grantee Staff</w:t>
            </w:r>
          </w:p>
        </w:tc>
      </w:tr>
      <w:tr w:rsidR="008A7E53" w14:paraId="56828FA1" w14:textId="77777777" w:rsidTr="00CE525F">
        <w:tc>
          <w:tcPr>
            <w:tcW w:w="985" w:type="dxa"/>
            <w:tcBorders>
              <w:bottom w:val="single" w:sz="4" w:space="0" w:color="auto"/>
              <w:right w:val="nil"/>
            </w:tcBorders>
            <w:shd w:val="clear" w:color="auto" w:fill="F2F2F2" w:themeFill="background1" w:themeFillShade="F2"/>
            <w:vAlign w:val="center"/>
          </w:tcPr>
          <w:p w14:paraId="21BE0B89" w14:textId="77777777" w:rsidR="008A7E53" w:rsidRPr="00503AD1" w:rsidRDefault="008A7E5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12CD4D48" w14:textId="5BE36232" w:rsidR="008A7E53" w:rsidRPr="00503AD1" w:rsidRDefault="008A7E5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91A73B5" w14:textId="77777777" w:rsidR="008A7E53" w:rsidRPr="00503AD1" w:rsidRDefault="008A7E53"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6D5DB91" w14:textId="77777777" w:rsidR="008A7E53" w:rsidRPr="00503AD1" w:rsidRDefault="008A7E53"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5552A55" w14:textId="77777777" w:rsidR="008A7E53" w:rsidRPr="00503AD1" w:rsidRDefault="008A7E53"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F45E4DB" w14:textId="77777777" w:rsidR="008A7E53" w:rsidRPr="00503AD1" w:rsidRDefault="008A7E53"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7698790" w14:textId="77777777" w:rsidR="008A7E53" w:rsidRPr="00503AD1" w:rsidRDefault="008A7E53" w:rsidP="008739A1">
            <w:pPr>
              <w:keepNext/>
              <w:spacing w:before="40" w:after="40"/>
              <w:rPr>
                <w:b/>
              </w:rPr>
            </w:pPr>
            <w:r w:rsidRPr="00503AD1">
              <w:rPr>
                <w:b/>
              </w:rPr>
              <w:t>Page Details</w:t>
            </w:r>
          </w:p>
        </w:tc>
      </w:tr>
      <w:tr w:rsidR="008A7E53" w14:paraId="0F2F25BD" w14:textId="77777777" w:rsidTr="00CE525F">
        <w:tc>
          <w:tcPr>
            <w:tcW w:w="10489" w:type="dxa"/>
            <w:gridSpan w:val="5"/>
            <w:tcBorders>
              <w:bottom w:val="nil"/>
            </w:tcBorders>
          </w:tcPr>
          <w:p w14:paraId="69CCF80A" w14:textId="4D48855B" w:rsidR="008A7E53" w:rsidRPr="00503AD1" w:rsidRDefault="008A7E53" w:rsidP="008739A1">
            <w:pPr>
              <w:pStyle w:val="Webaddress"/>
              <w:keepNext/>
              <w:rPr>
                <w:u w:val="none"/>
              </w:rPr>
            </w:pPr>
            <w:r>
              <w:t>Contact Information</w:t>
            </w:r>
            <w:r w:rsidR="008B2796" w:rsidRPr="008B2796">
              <w:rPr>
                <w:u w:val="none"/>
              </w:rPr>
              <w:t xml:space="preserve"> &gt;</w:t>
            </w:r>
            <w:r w:rsidR="008B2796">
              <w:t xml:space="preserve"> </w:t>
            </w:r>
            <w:r w:rsidR="008B2796" w:rsidRPr="008B2796">
              <w:t>Grantee Staff</w:t>
            </w:r>
          </w:p>
        </w:tc>
        <w:tc>
          <w:tcPr>
            <w:tcW w:w="250" w:type="dxa"/>
            <w:tcBorders>
              <w:top w:val="nil"/>
              <w:bottom w:val="nil"/>
            </w:tcBorders>
            <w:tcMar>
              <w:left w:w="0" w:type="dxa"/>
              <w:right w:w="0" w:type="dxa"/>
            </w:tcMar>
          </w:tcPr>
          <w:p w14:paraId="77548EB1" w14:textId="77777777" w:rsidR="008A7E53" w:rsidRPr="00503AD1" w:rsidRDefault="008A7E53" w:rsidP="008739A1">
            <w:pPr>
              <w:keepNext/>
              <w:rPr>
                <w:sz w:val="8"/>
                <w:szCs w:val="8"/>
              </w:rPr>
            </w:pPr>
          </w:p>
        </w:tc>
        <w:tc>
          <w:tcPr>
            <w:tcW w:w="4239" w:type="dxa"/>
            <w:vMerge w:val="restart"/>
            <w:tcMar>
              <w:left w:w="58" w:type="dxa"/>
              <w:right w:w="58" w:type="dxa"/>
            </w:tcMar>
          </w:tcPr>
          <w:p w14:paraId="01F30E32" w14:textId="77777777" w:rsidR="00A618E7" w:rsidRDefault="00A618E7" w:rsidP="007314E1">
            <w:pPr>
              <w:pStyle w:val="ListNumber"/>
              <w:numPr>
                <w:ilvl w:val="0"/>
                <w:numId w:val="5"/>
              </w:numPr>
              <w:spacing w:before="120"/>
              <w:ind w:left="259" w:hanging="259"/>
            </w:pPr>
            <w:r>
              <w:t>Grantees will be allowed to update their information as needed, with an alert going to their SPO any time updates are made.</w:t>
            </w:r>
          </w:p>
          <w:p w14:paraId="5C772A0B" w14:textId="6BB7B03D" w:rsidR="00A618E7" w:rsidRDefault="00A618E7" w:rsidP="007314E1">
            <w:pPr>
              <w:pStyle w:val="ListNumber"/>
            </w:pPr>
            <w:r>
              <w:t>Only SPO</w:t>
            </w:r>
            <w:r w:rsidR="00007B01">
              <w:t xml:space="preserve"> and higher role</w:t>
            </w:r>
            <w:r>
              <w:t>s will see this field. SPOs will only see</w:t>
            </w:r>
            <w:r>
              <w:rPr>
                <w:rFonts w:ascii="Calibri" w:eastAsia="Calibri" w:hAnsi="Calibri" w:cs="Calibri"/>
                <w:sz w:val="20"/>
              </w:rPr>
              <w:t xml:space="preserve"> </w:t>
            </w:r>
            <w:r>
              <w:t>their grantees. Highe</w:t>
            </w:r>
            <w:r w:rsidR="006566D0">
              <w:t xml:space="preserve">r roles will see all grantees. </w:t>
            </w:r>
            <w:r>
              <w:t xml:space="preserve">Grantee-level roles will not see the label or dropdown </w:t>
            </w:r>
            <w:r w:rsidRPr="006566D0">
              <w:rPr>
                <w:rFonts w:ascii="Calibri" w:eastAsia="Calibri" w:hAnsi="Calibri" w:cs="Calibri"/>
                <w:sz w:val="22"/>
              </w:rPr>
              <w:t xml:space="preserve"> </w:t>
            </w:r>
            <w:r>
              <w:t>menu</w:t>
            </w:r>
          </w:p>
          <w:p w14:paraId="6294D264" w14:textId="5841AF71" w:rsidR="00A618E7" w:rsidRDefault="00543E59" w:rsidP="007314E1">
            <w:pPr>
              <w:pStyle w:val="ListNumber"/>
            </w:pPr>
            <w:r>
              <w:t>Selecting “New”</w:t>
            </w:r>
            <w:r w:rsidR="007266C4">
              <w:t xml:space="preserve"> or one of the existing names on this drop down menu </w:t>
            </w:r>
            <w:r w:rsidR="00A618E7">
              <w:t xml:space="preserve">will </w:t>
            </w:r>
            <w:r w:rsidR="007266C4">
              <w:t xml:space="preserve">open a Staff Details section </w:t>
            </w:r>
            <w:r w:rsidR="00571CBF">
              <w:t>at the bottom of</w:t>
            </w:r>
            <w:r w:rsidR="007266C4">
              <w:t xml:space="preserve"> this page</w:t>
            </w:r>
            <w:r w:rsidR="00A618E7">
              <w:t xml:space="preserve"> where the user can make updates and add additional contacts. </w:t>
            </w:r>
          </w:p>
          <w:p w14:paraId="025843D6" w14:textId="2BF931C8" w:rsidR="008A7E53" w:rsidRDefault="00A618E7" w:rsidP="007314E1">
            <w:pPr>
              <w:pStyle w:val="ListNumber"/>
            </w:pPr>
            <w:r>
              <w:t>The Project Director, Epidemiology Lead, and Project Evaluator information is provided by CSAP and is prefilled on this page. If the information does not exist for the particular field then the system will display ‘Information Not Found’. This information is stored in the database (and is updated as needed).</w:t>
            </w:r>
            <w:r w:rsidR="00F5073F">
              <w:br/>
            </w:r>
            <w:r w:rsidR="00F5073F" w:rsidRPr="00571CBF">
              <w:rPr>
                <w:b/>
                <w:bCs/>
              </w:rPr>
              <w:t>Note:</w:t>
            </w:r>
            <w:r w:rsidR="00F5073F">
              <w:t xml:space="preserve"> there can only be one person assigned to the roles Project Director, Epidemiology Lead, Project Evaluator, and Project Coordinator. Assigning someone else to one of these roles will displace any existing person from that role. There is no limit to how many people may have the Additional Grantee Contact Role. A person may also be assigned to more than one role.</w:t>
            </w:r>
          </w:p>
        </w:tc>
      </w:tr>
      <w:tr w:rsidR="008A7E53" w14:paraId="3CB8066B" w14:textId="77777777" w:rsidTr="00CE525F">
        <w:trPr>
          <w:trHeight w:val="9611"/>
        </w:trPr>
        <w:tc>
          <w:tcPr>
            <w:tcW w:w="10489" w:type="dxa"/>
            <w:gridSpan w:val="5"/>
            <w:tcBorders>
              <w:top w:val="nil"/>
            </w:tcBorders>
          </w:tcPr>
          <w:p w14:paraId="1EC77199" w14:textId="7230E5B9" w:rsidR="00A618E7" w:rsidRDefault="007266C4" w:rsidP="00A618E7">
            <w:pPr>
              <w:pStyle w:val="Heading1"/>
              <w:outlineLvl w:val="0"/>
              <w:rPr>
                <w:rFonts w:ascii="Verdana" w:hAnsi="Verdana"/>
                <w:color w:val="646464"/>
                <w:sz w:val="17"/>
                <w:szCs w:val="17"/>
              </w:rPr>
            </w:pPr>
            <w:r w:rsidRPr="00B07045">
              <w:rPr>
                <w:noProof/>
              </w:rPr>
              <mc:AlternateContent>
                <mc:Choice Requires="wps">
                  <w:drawing>
                    <wp:anchor distT="0" distB="0" distL="114300" distR="114300" simplePos="0" relativeHeight="251662336" behindDoc="0" locked="0" layoutInCell="1" allowOverlap="1" wp14:anchorId="77B7EFD9" wp14:editId="7373CE4F">
                      <wp:simplePos x="0" y="0"/>
                      <wp:positionH relativeFrom="column">
                        <wp:posOffset>1332865</wp:posOffset>
                      </wp:positionH>
                      <wp:positionV relativeFrom="page">
                        <wp:posOffset>106045</wp:posOffset>
                      </wp:positionV>
                      <wp:extent cx="197485" cy="197485"/>
                      <wp:effectExtent l="0" t="0" r="12065" b="12065"/>
                      <wp:wrapNone/>
                      <wp:docPr id="42" name="Oval 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59DD6"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7EFD9" id="Oval 42" o:spid="_x0000_s1036" style="position:absolute;left:0;text-align:left;margin-left:104.95pt;margin-top:8.35pt;width:15.5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" fillcolor="yellow" strokecolor="black [3213]" strokeweight=".5pt">
                      <v:stroke joinstyle="miter"/>
                      <v:textbox inset="0,0,0,0">
                        <w:txbxContent>
                          <w:p w14:paraId="15859DD6"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A618E7">
              <w:t>Grantee Staff</w:t>
            </w:r>
          </w:p>
          <w:p w14:paraId="645DABF5" w14:textId="6BD96A8D" w:rsidR="00A618E7" w:rsidRPr="00A618E7" w:rsidRDefault="00A618E7" w:rsidP="00A618E7">
            <w:pPr>
              <w:pStyle w:val="BodyText2"/>
              <w:rPr>
                <w:szCs w:val="18"/>
              </w:rPr>
            </w:pPr>
            <w:r>
              <w:t>U</w:t>
            </w:r>
            <w:r w:rsidRPr="00A618E7">
              <w:t>se this page to add new users, update user information or security roles, and disable (but not delete) old users. Adding a person here creates an account for them in the MRT.</w:t>
            </w:r>
          </w:p>
          <w:p w14:paraId="789ACABD" w14:textId="77777777" w:rsidR="00A618E7" w:rsidRPr="00A618E7" w:rsidRDefault="00076189" w:rsidP="00A618E7">
            <w:pPr>
              <w:pStyle w:val="BodyTextBold"/>
            </w:pPr>
            <w:r w:rsidRPr="00B07045">
              <w:rPr>
                <w:noProof/>
              </w:rPr>
              <mc:AlternateContent>
                <mc:Choice Requires="wps">
                  <w:drawing>
                    <wp:anchor distT="0" distB="0" distL="114300" distR="114300" simplePos="0" relativeHeight="251664384" behindDoc="0" locked="0" layoutInCell="1" allowOverlap="1" wp14:anchorId="57950A0E" wp14:editId="0B83669B">
                      <wp:simplePos x="0" y="0"/>
                      <wp:positionH relativeFrom="column">
                        <wp:posOffset>170180</wp:posOffset>
                      </wp:positionH>
                      <wp:positionV relativeFrom="page">
                        <wp:posOffset>824230</wp:posOffset>
                      </wp:positionV>
                      <wp:extent cx="197485" cy="197485"/>
                      <wp:effectExtent l="0" t="0" r="12065" b="12065"/>
                      <wp:wrapNone/>
                      <wp:docPr id="43" name="Oval 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E6D7E"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50A0E" id="Oval 43" o:spid="_x0000_s1037" style="position:absolute;left:0;text-align:left;margin-left:13.4pt;margin-top:64.9pt;width:15.55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" fillcolor="yellow" strokecolor="black [3213]" strokeweight=".5pt">
                      <v:stroke joinstyle="miter"/>
                      <v:textbox inset="0,0,0,0">
                        <w:txbxContent>
                          <w:p w14:paraId="500E6D7E"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A618E7" w:rsidRPr="00A618E7">
              <w:t>Select Grantee:</w:t>
            </w:r>
            <w:r w:rsidR="00A618E7" w:rsidRPr="00214C07">
              <w:rPr>
                <w:rFonts w:cs="Times New Roman"/>
                <w:b w:val="0"/>
                <w:bCs/>
                <w:noProof/>
                <w:color w:val="3C3C3C"/>
                <w:position w:val="-6"/>
              </w:rPr>
              <w:drawing>
                <wp:inline distT="0" distB="0" distL="0" distR="0" wp14:anchorId="6958C09F" wp14:editId="58BFA196">
                  <wp:extent cx="2755000" cy="182880"/>
                  <wp:effectExtent l="0" t="0" r="7620" b="7620"/>
                  <wp:docPr id="40" name="Picture 4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B92DA23" w14:textId="77777777" w:rsidR="00B23E18" w:rsidRDefault="00B23E18" w:rsidP="00B23E18">
            <w:pPr>
              <w:pStyle w:val="BodyTextBold"/>
              <w:spacing w:before="0" w:after="0"/>
              <w:rPr>
                <w:sz w:val="14"/>
                <w:szCs w:val="14"/>
                <w:shd w:val="clear" w:color="auto" w:fill="FFFFFF"/>
              </w:rPr>
            </w:pPr>
          </w:p>
          <w:p w14:paraId="322783EA" w14:textId="77777777" w:rsidR="00543E59" w:rsidRPr="002D323C" w:rsidRDefault="00543E59" w:rsidP="00B23E18">
            <w:pPr>
              <w:pStyle w:val="BodyTextBold"/>
              <w:spacing w:before="0" w:after="0"/>
              <w:rPr>
                <w:sz w:val="14"/>
                <w:szCs w:val="14"/>
                <w:shd w:val="clear" w:color="auto" w:fill="FFFFFF"/>
              </w:rPr>
            </w:pPr>
          </w:p>
          <w:p w14:paraId="3BC73127" w14:textId="77777777" w:rsidR="00B23E18" w:rsidRPr="002D323C" w:rsidRDefault="00B23E18" w:rsidP="00B23E18">
            <w:pPr>
              <w:pStyle w:val="BodyText2"/>
              <w:pBdr>
                <w:top w:val="single" w:sz="4" w:space="1" w:color="D9D9D9" w:themeColor="background1" w:themeShade="D9"/>
              </w:pBdr>
              <w:rPr>
                <w:sz w:val="14"/>
                <w:szCs w:val="14"/>
                <w:shd w:val="clear" w:color="auto" w:fill="FFFFFF"/>
              </w:rPr>
            </w:pPr>
          </w:p>
          <w:p w14:paraId="39A2C37C" w14:textId="1F90DD1A" w:rsidR="006C5851" w:rsidRDefault="00CD32F2" w:rsidP="00A618E7">
            <w:pPr>
              <w:pStyle w:val="BodyTextBold"/>
            </w:pPr>
            <w:r>
              <w:rPr>
                <w:noProof/>
                <w:bdr w:val="none" w:sz="0" w:space="0" w:color="auto"/>
              </w:rPr>
              <mc:AlternateContent>
                <mc:Choice Requires="wpg">
                  <w:drawing>
                    <wp:anchor distT="0" distB="0" distL="114300" distR="114300" simplePos="0" relativeHeight="251670528" behindDoc="0" locked="1" layoutInCell="1" allowOverlap="1" wp14:anchorId="697EB17B" wp14:editId="49638EE5">
                      <wp:simplePos x="0" y="0"/>
                      <wp:positionH relativeFrom="column">
                        <wp:posOffset>6108065</wp:posOffset>
                      </wp:positionH>
                      <wp:positionV relativeFrom="paragraph">
                        <wp:posOffset>697865</wp:posOffset>
                      </wp:positionV>
                      <wp:extent cx="457200" cy="1014730"/>
                      <wp:effectExtent l="0" t="0" r="19050" b="13970"/>
                      <wp:wrapNone/>
                      <wp:docPr id="49" name="Group 49"/>
                      <wp:cNvGraphicFramePr/>
                      <a:graphic xmlns:a="http://schemas.openxmlformats.org/drawingml/2006/main">
                        <a:graphicData uri="http://schemas.microsoft.com/office/word/2010/wordprocessingGroup">
                          <wpg:wgp>
                            <wpg:cNvGrpSpPr/>
                            <wpg:grpSpPr>
                              <a:xfrm>
                                <a:off x="0" y="0"/>
                                <a:ext cx="457200" cy="1014730"/>
                                <a:chOff x="0" y="0"/>
                                <a:chExt cx="460832" cy="1016635"/>
                              </a:xfrm>
                            </wpg:grpSpPr>
                            <wps:wsp>
                              <wps:cNvPr id="45" name="Oval 45"/>
                              <wps:cNvSpPr/>
                              <wps:spPr>
                                <a:xfrm>
                                  <a:off x="263347" y="424282"/>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2F28D" w14:textId="34E83F32" w:rsidR="00EE7FC1" w:rsidRPr="00FE69B0" w:rsidRDefault="00EE7FC1" w:rsidP="00543E59">
                                    <w:pP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ight Brace 46"/>
                              <wps:cNvSpPr/>
                              <wps:spPr>
                                <a:xfrm>
                                  <a:off x="0" y="0"/>
                                  <a:ext cx="219075" cy="1016635"/>
                                </a:xfrm>
                                <a:prstGeom prst="rightBrace">
                                  <a:avLst>
                                    <a:gd name="adj1" fmla="val 8333"/>
                                    <a:gd name="adj2" fmla="val 492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EB17B" id="Group 49" o:spid="_x0000_s1038" style="position:absolute;left:0;text-align:left;margin-left:480.95pt;margin-top:54.95pt;width:36pt;height:79.9pt;z-index:251670528;mso-width-relative:margin;mso-height-relative:margin" coordsize="4608,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">
                      <v:oval id="Oval 45" o:spid="_x0000_s1039" style="position:absolute;left:2633;top:4242;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6GcUA&#10;AADbAAAADwAAAGRycy9kb3ducmV2LnhtbESPT2vCQBTE7wW/w/IKvYhu1CoSXUWCpV4K/in0+si+&#10;ZoPZtyG7mtRP7wpCj8PM/IZZrjtbiSs1vnSsYDRMQBDnTpdcKPg+fQzmIHxA1lg5JgV/5GG96r0s&#10;MdWu5QNdj6EQEcI+RQUmhDqV0ueGLPqhq4mj9+saiyHKppC6wTbCbSXHSTKTFkuOCwZrygzl5+PF&#10;KuifZzz92YZsezJft89stJ9Mslapt9duswARqAv/4Wd7pxW8T+H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roZxQAAANsAAAAPAAAAAAAAAAAAAAAAAJgCAABkcnMv&#10;ZG93bnJldi54bWxQSwUGAAAAAAQABAD1AAAAigMAAAAA&#10;" fillcolor="yellow" strokecolor="black [3213]" strokeweight=".5pt">
                        <v:stroke joinstyle="miter"/>
                        <v:textbox inset="0,0,0,0">
                          <w:txbxContent>
                            <w:p w14:paraId="03E2F28D" w14:textId="34E83F32" w:rsidR="00EE7FC1" w:rsidRPr="00FE69B0" w:rsidRDefault="00EE7FC1" w:rsidP="00543E59">
                              <w:pPr>
                                <w:rPr>
                                  <w:color w:val="000000" w:themeColor="text1"/>
                                </w:rPr>
                              </w:pPr>
                              <w:r>
                                <w:rPr>
                                  <w:color w:val="000000" w:themeColor="text1"/>
                                </w:rPr>
                                <w:t>4</w:t>
                              </w:r>
                            </w:p>
                          </w:txbxContent>
                        </v:textbox>
                      </v:oval>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40" type="#_x0000_t88" style="position:absolute;width:2190;height:10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ECsIA&#10;AADbAAAADwAAAGRycy9kb3ducmV2LnhtbESPQYvCMBSE7wv+h/AEL4umikjpGmUVFHVP1rLnR/O2&#10;LTYvtYla/70RFjwOM/MNM192phY3al1lWcF4FIEgzq2uuFCQnTbDGITzyBpry6TgQQ6Wi97HHBNt&#10;73ykW+oLESDsElRQet8kUrq8JINuZBvi4P3Z1qAPsi2kbvEe4KaWkyiaSYMVh4USG1qXlJ/Tq1Gw&#10;nezj7LDn06rxvz8az9HnJc6UGvS77y8Qnjr/Dv+3d1rBdAa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QQKwgAAANsAAAAPAAAAAAAAAAAAAAAAAJgCAABkcnMvZG93&#10;bnJldi54bWxQSwUGAAAAAAQABAD1AAAAhwMAAAAA&#10;" adj="388,10638" strokecolor="black [3200]" strokeweight=".5pt">
                        <v:stroke joinstyle="miter"/>
                      </v:shape>
                      <w10:anchorlock/>
                    </v:group>
                  </w:pict>
                </mc:Fallback>
              </mc:AlternateContent>
            </w:r>
          </w:p>
          <w:tbl>
            <w:tblPr>
              <w:tblStyle w:val="TableGrid"/>
              <w:tblW w:w="4315" w:type="pct"/>
              <w:tblInd w:w="6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85"/>
              <w:gridCol w:w="1329"/>
              <w:gridCol w:w="1770"/>
              <w:gridCol w:w="1768"/>
              <w:gridCol w:w="1593"/>
            </w:tblGrid>
            <w:tr w:rsidR="003C23F9" w14:paraId="3B249CD8" w14:textId="77777777" w:rsidTr="003C23F9">
              <w:tc>
                <w:tcPr>
                  <w:tcW w:w="2427" w:type="dxa"/>
                  <w:shd w:val="clear" w:color="auto" w:fill="E7E6E6" w:themeFill="background2"/>
                </w:tcPr>
                <w:p w14:paraId="34323567" w14:textId="77777777" w:rsidR="003C23F9" w:rsidRPr="001220AD" w:rsidRDefault="003C23F9" w:rsidP="00A618E7">
                  <w:pPr>
                    <w:pStyle w:val="BodyTextBold"/>
                    <w:shd w:val="clear" w:color="auto" w:fill="auto"/>
                    <w:spacing w:before="120" w:after="120"/>
                    <w:ind w:left="0"/>
                    <w:rPr>
                      <w:b w:val="0"/>
                      <w:u w:val="single"/>
                    </w:rPr>
                  </w:pPr>
                  <w:r w:rsidRPr="001220AD">
                    <w:rPr>
                      <w:b w:val="0"/>
                      <w:u w:val="single"/>
                    </w:rPr>
                    <w:t>Security Role</w:t>
                  </w:r>
                </w:p>
              </w:tc>
              <w:tc>
                <w:tcPr>
                  <w:tcW w:w="1350" w:type="dxa"/>
                  <w:shd w:val="clear" w:color="auto" w:fill="E7E6E6" w:themeFill="background2"/>
                </w:tcPr>
                <w:p w14:paraId="05378398" w14:textId="77777777" w:rsidR="003C23F9" w:rsidRPr="001220AD" w:rsidRDefault="003C23F9" w:rsidP="00A618E7">
                  <w:pPr>
                    <w:pStyle w:val="BodyTextBold"/>
                    <w:shd w:val="clear" w:color="auto" w:fill="auto"/>
                    <w:spacing w:before="120" w:after="120"/>
                    <w:ind w:left="0"/>
                    <w:rPr>
                      <w:b w:val="0"/>
                      <w:u w:val="single"/>
                    </w:rPr>
                  </w:pPr>
                  <w:r w:rsidRPr="001220AD">
                    <w:rPr>
                      <w:b w:val="0"/>
                      <w:u w:val="single"/>
                    </w:rPr>
                    <w:t>Name</w:t>
                  </w:r>
                </w:p>
              </w:tc>
              <w:tc>
                <w:tcPr>
                  <w:tcW w:w="1800" w:type="dxa"/>
                  <w:shd w:val="clear" w:color="auto" w:fill="E7E6E6" w:themeFill="background2"/>
                </w:tcPr>
                <w:p w14:paraId="3DC00329" w14:textId="5C80ED31" w:rsidR="003C23F9" w:rsidRPr="001220AD" w:rsidRDefault="003C23F9" w:rsidP="00A618E7">
                  <w:pPr>
                    <w:pStyle w:val="BodyTextBold"/>
                    <w:shd w:val="clear" w:color="auto" w:fill="auto"/>
                    <w:spacing w:before="120" w:after="120"/>
                    <w:ind w:left="0"/>
                    <w:rPr>
                      <w:b w:val="0"/>
                      <w:u w:val="single"/>
                    </w:rPr>
                  </w:pPr>
                  <w:r>
                    <w:rPr>
                      <w:b w:val="0"/>
                      <w:u w:val="single"/>
                    </w:rPr>
                    <w:t>Username</w:t>
                  </w:r>
                </w:p>
              </w:tc>
              <w:tc>
                <w:tcPr>
                  <w:tcW w:w="1798" w:type="dxa"/>
                  <w:shd w:val="clear" w:color="auto" w:fill="E7E6E6" w:themeFill="background2"/>
                </w:tcPr>
                <w:p w14:paraId="5694D05F" w14:textId="59184611" w:rsidR="003C23F9" w:rsidRPr="001220AD" w:rsidRDefault="003C23F9" w:rsidP="00A618E7">
                  <w:pPr>
                    <w:pStyle w:val="BodyTextBold"/>
                    <w:shd w:val="clear" w:color="auto" w:fill="auto"/>
                    <w:spacing w:before="120" w:after="120"/>
                    <w:ind w:left="0"/>
                    <w:rPr>
                      <w:b w:val="0"/>
                      <w:u w:val="single"/>
                    </w:rPr>
                  </w:pPr>
                  <w:r>
                    <w:rPr>
                      <w:b w:val="0"/>
                      <w:u w:val="single"/>
                    </w:rPr>
                    <w:t>E-mail</w:t>
                  </w:r>
                </w:p>
              </w:tc>
              <w:tc>
                <w:tcPr>
                  <w:tcW w:w="1620" w:type="dxa"/>
                  <w:shd w:val="clear" w:color="auto" w:fill="E7E6E6" w:themeFill="background2"/>
                </w:tcPr>
                <w:p w14:paraId="0A46046E" w14:textId="283D6693" w:rsidR="003C23F9" w:rsidRPr="001220AD" w:rsidRDefault="003C23F9" w:rsidP="00A618E7">
                  <w:pPr>
                    <w:pStyle w:val="BodyTextBold"/>
                    <w:shd w:val="clear" w:color="auto" w:fill="auto"/>
                    <w:spacing w:before="120" w:after="120"/>
                    <w:ind w:left="0"/>
                    <w:rPr>
                      <w:b w:val="0"/>
                      <w:u w:val="single"/>
                    </w:rPr>
                  </w:pPr>
                  <w:r w:rsidRPr="001220AD">
                    <w:rPr>
                      <w:b w:val="0"/>
                      <w:u w:val="single"/>
                    </w:rPr>
                    <w:t>Telephone</w:t>
                  </w:r>
                </w:p>
              </w:tc>
            </w:tr>
            <w:tr w:rsidR="003C23F9" w14:paraId="29468401" w14:textId="77777777" w:rsidTr="003C23F9">
              <w:tc>
                <w:tcPr>
                  <w:tcW w:w="2427" w:type="dxa"/>
                  <w:vAlign w:val="center"/>
                </w:tcPr>
                <w:p w14:paraId="06A1DCBE" w14:textId="77777777" w:rsidR="003C23F9" w:rsidRPr="00F043FF" w:rsidRDefault="003C23F9" w:rsidP="003C23F9">
                  <w:pPr>
                    <w:pStyle w:val="BodyText"/>
                    <w:rPr>
                      <w:szCs w:val="18"/>
                    </w:rPr>
                  </w:pPr>
                  <w:r w:rsidRPr="00F043FF">
                    <w:rPr>
                      <w:szCs w:val="18"/>
                    </w:rPr>
                    <w:t>Project Director</w:t>
                  </w:r>
                </w:p>
              </w:tc>
              <w:tc>
                <w:tcPr>
                  <w:tcW w:w="1350" w:type="dxa"/>
                  <w:vAlign w:val="center"/>
                </w:tcPr>
                <w:p w14:paraId="0A9E2970" w14:textId="77777777" w:rsidR="003C23F9" w:rsidRPr="00F043FF" w:rsidRDefault="003C23F9" w:rsidP="003C23F9">
                  <w:pPr>
                    <w:pStyle w:val="BodyText"/>
                    <w:rPr>
                      <w:szCs w:val="18"/>
                    </w:rPr>
                  </w:pPr>
                  <w:r w:rsidRPr="00F043FF">
                    <w:rPr>
                      <w:szCs w:val="18"/>
                    </w:rPr>
                    <w:t>Lorem ipsum</w:t>
                  </w:r>
                </w:p>
              </w:tc>
              <w:tc>
                <w:tcPr>
                  <w:tcW w:w="1800" w:type="dxa"/>
                  <w:vAlign w:val="center"/>
                </w:tcPr>
                <w:p w14:paraId="70A85AF1" w14:textId="77777777" w:rsidR="003C23F9" w:rsidRDefault="003C23F9" w:rsidP="003C23F9">
                  <w:pPr>
                    <w:pStyle w:val="BodyText"/>
                    <w:jc w:val="center"/>
                  </w:pPr>
                  <w:r>
                    <w:t>johndoe@mail.com</w:t>
                  </w:r>
                </w:p>
              </w:tc>
              <w:tc>
                <w:tcPr>
                  <w:tcW w:w="1798" w:type="dxa"/>
                  <w:vAlign w:val="center"/>
                </w:tcPr>
                <w:p w14:paraId="0154BF9B" w14:textId="1A901CFF" w:rsidR="003C23F9" w:rsidRDefault="003C23F9" w:rsidP="003C23F9">
                  <w:pPr>
                    <w:pStyle w:val="BodyText"/>
                    <w:jc w:val="center"/>
                  </w:pPr>
                  <w:r>
                    <w:t>johndoe@mail.com</w:t>
                  </w:r>
                </w:p>
              </w:tc>
              <w:tc>
                <w:tcPr>
                  <w:tcW w:w="1620" w:type="dxa"/>
                  <w:vAlign w:val="center"/>
                </w:tcPr>
                <w:p w14:paraId="05B5C4AB" w14:textId="260AA47B" w:rsidR="003C23F9" w:rsidRDefault="003C23F9" w:rsidP="003C23F9">
                  <w:pPr>
                    <w:pStyle w:val="BodyText"/>
                    <w:jc w:val="center"/>
                  </w:pPr>
                  <w:r>
                    <w:t>XXX-XXX-XXXX</w:t>
                  </w:r>
                </w:p>
              </w:tc>
            </w:tr>
            <w:tr w:rsidR="003C23F9" w14:paraId="4F0D4E24" w14:textId="77777777" w:rsidTr="003C23F9">
              <w:tc>
                <w:tcPr>
                  <w:tcW w:w="2427" w:type="dxa"/>
                  <w:vAlign w:val="center"/>
                </w:tcPr>
                <w:p w14:paraId="1142D077" w14:textId="77777777" w:rsidR="003C23F9" w:rsidRPr="00F043FF" w:rsidRDefault="003C23F9" w:rsidP="003C23F9">
                  <w:pPr>
                    <w:pStyle w:val="BodyText"/>
                    <w:rPr>
                      <w:szCs w:val="18"/>
                    </w:rPr>
                  </w:pPr>
                  <w:r w:rsidRPr="00F043FF">
                    <w:rPr>
                      <w:szCs w:val="18"/>
                    </w:rPr>
                    <w:t>Epidemiology Lead</w:t>
                  </w:r>
                </w:p>
              </w:tc>
              <w:tc>
                <w:tcPr>
                  <w:tcW w:w="1350" w:type="dxa"/>
                  <w:vAlign w:val="center"/>
                </w:tcPr>
                <w:p w14:paraId="4B441E40" w14:textId="77777777" w:rsidR="003C23F9" w:rsidRPr="00F043FF" w:rsidRDefault="003C23F9" w:rsidP="003C23F9">
                  <w:pPr>
                    <w:pStyle w:val="BodyText"/>
                    <w:rPr>
                      <w:szCs w:val="18"/>
                    </w:rPr>
                  </w:pPr>
                  <w:r w:rsidRPr="00F043FF">
                    <w:rPr>
                      <w:szCs w:val="18"/>
                    </w:rPr>
                    <w:t>Lorem ipsum</w:t>
                  </w:r>
                </w:p>
              </w:tc>
              <w:tc>
                <w:tcPr>
                  <w:tcW w:w="1800" w:type="dxa"/>
                  <w:vAlign w:val="center"/>
                </w:tcPr>
                <w:p w14:paraId="0F495FDC" w14:textId="77777777" w:rsidR="003C23F9" w:rsidRDefault="003C23F9" w:rsidP="003C23F9">
                  <w:pPr>
                    <w:pStyle w:val="BodyText"/>
                    <w:jc w:val="center"/>
                  </w:pPr>
                  <w:r>
                    <w:t>johndoe@mail.com</w:t>
                  </w:r>
                </w:p>
              </w:tc>
              <w:tc>
                <w:tcPr>
                  <w:tcW w:w="1798" w:type="dxa"/>
                  <w:vAlign w:val="center"/>
                </w:tcPr>
                <w:p w14:paraId="6812F64A" w14:textId="25B533B6" w:rsidR="003C23F9" w:rsidRDefault="003C23F9" w:rsidP="003C23F9">
                  <w:pPr>
                    <w:pStyle w:val="BodyText"/>
                    <w:jc w:val="center"/>
                  </w:pPr>
                  <w:r>
                    <w:t>johndoe@mail.com</w:t>
                  </w:r>
                </w:p>
              </w:tc>
              <w:tc>
                <w:tcPr>
                  <w:tcW w:w="1620" w:type="dxa"/>
                  <w:vAlign w:val="center"/>
                </w:tcPr>
                <w:p w14:paraId="0CEF2FE6" w14:textId="2B474446" w:rsidR="003C23F9" w:rsidRDefault="003C23F9" w:rsidP="003C23F9">
                  <w:pPr>
                    <w:pStyle w:val="BodyText"/>
                    <w:jc w:val="center"/>
                  </w:pPr>
                  <w:r>
                    <w:t>XXX-XXX-XXXX</w:t>
                  </w:r>
                </w:p>
              </w:tc>
            </w:tr>
            <w:tr w:rsidR="003C23F9" w14:paraId="457E7372" w14:textId="77777777" w:rsidTr="003C23F9">
              <w:tc>
                <w:tcPr>
                  <w:tcW w:w="2427" w:type="dxa"/>
                  <w:vAlign w:val="center"/>
                </w:tcPr>
                <w:p w14:paraId="4C7B8EC6" w14:textId="77777777" w:rsidR="003C23F9" w:rsidRPr="00F043FF" w:rsidRDefault="003C23F9" w:rsidP="003C23F9">
                  <w:pPr>
                    <w:pStyle w:val="BodyText"/>
                    <w:rPr>
                      <w:szCs w:val="18"/>
                    </w:rPr>
                  </w:pPr>
                  <w:r w:rsidRPr="00F043FF">
                    <w:rPr>
                      <w:szCs w:val="18"/>
                    </w:rPr>
                    <w:t>Project Evaluator</w:t>
                  </w:r>
                </w:p>
              </w:tc>
              <w:tc>
                <w:tcPr>
                  <w:tcW w:w="1350" w:type="dxa"/>
                  <w:vAlign w:val="center"/>
                </w:tcPr>
                <w:p w14:paraId="3B2117A6" w14:textId="77777777" w:rsidR="003C23F9" w:rsidRPr="00F043FF" w:rsidRDefault="003C23F9" w:rsidP="003C23F9">
                  <w:pPr>
                    <w:pStyle w:val="BodyText"/>
                    <w:rPr>
                      <w:szCs w:val="18"/>
                    </w:rPr>
                  </w:pPr>
                  <w:r w:rsidRPr="00F043FF">
                    <w:rPr>
                      <w:szCs w:val="18"/>
                    </w:rPr>
                    <w:t>Lorem ipsum</w:t>
                  </w:r>
                </w:p>
              </w:tc>
              <w:tc>
                <w:tcPr>
                  <w:tcW w:w="1800" w:type="dxa"/>
                  <w:vAlign w:val="center"/>
                </w:tcPr>
                <w:p w14:paraId="7F950D59" w14:textId="77777777" w:rsidR="003C23F9" w:rsidRDefault="003C23F9" w:rsidP="003C23F9">
                  <w:pPr>
                    <w:pStyle w:val="BodyText"/>
                    <w:jc w:val="center"/>
                  </w:pPr>
                  <w:r>
                    <w:t>johndoe@mail.com</w:t>
                  </w:r>
                </w:p>
              </w:tc>
              <w:tc>
                <w:tcPr>
                  <w:tcW w:w="1798" w:type="dxa"/>
                  <w:vAlign w:val="center"/>
                </w:tcPr>
                <w:p w14:paraId="424AC1C6" w14:textId="338D9520" w:rsidR="003C23F9" w:rsidRDefault="003C23F9" w:rsidP="003C23F9">
                  <w:pPr>
                    <w:pStyle w:val="BodyText"/>
                    <w:jc w:val="center"/>
                  </w:pPr>
                  <w:r>
                    <w:t>johndoe@mail.com</w:t>
                  </w:r>
                </w:p>
              </w:tc>
              <w:tc>
                <w:tcPr>
                  <w:tcW w:w="1620" w:type="dxa"/>
                  <w:vAlign w:val="center"/>
                </w:tcPr>
                <w:p w14:paraId="142E0B91" w14:textId="3A7F5774" w:rsidR="003C23F9" w:rsidRDefault="003C23F9" w:rsidP="003C23F9">
                  <w:pPr>
                    <w:pStyle w:val="BodyText"/>
                    <w:jc w:val="center"/>
                  </w:pPr>
                  <w:r>
                    <w:t>XXX-XXX-XXXX</w:t>
                  </w:r>
                </w:p>
              </w:tc>
            </w:tr>
            <w:tr w:rsidR="003C23F9" w14:paraId="649F9A40" w14:textId="77777777" w:rsidTr="003C23F9">
              <w:tc>
                <w:tcPr>
                  <w:tcW w:w="2427" w:type="dxa"/>
                  <w:vAlign w:val="center"/>
                </w:tcPr>
                <w:p w14:paraId="1F1FB7FB" w14:textId="77777777" w:rsidR="003C23F9" w:rsidRPr="00F043FF" w:rsidRDefault="003C23F9" w:rsidP="003C23F9">
                  <w:pPr>
                    <w:pStyle w:val="BodyText"/>
                    <w:rPr>
                      <w:szCs w:val="18"/>
                    </w:rPr>
                  </w:pPr>
                  <w:r w:rsidRPr="00F043FF">
                    <w:rPr>
                      <w:szCs w:val="18"/>
                    </w:rPr>
                    <w:t>Project Coordinator</w:t>
                  </w:r>
                </w:p>
              </w:tc>
              <w:tc>
                <w:tcPr>
                  <w:tcW w:w="1350" w:type="dxa"/>
                  <w:vAlign w:val="center"/>
                </w:tcPr>
                <w:p w14:paraId="1EE1CA50" w14:textId="77777777" w:rsidR="003C23F9" w:rsidRPr="00F043FF" w:rsidRDefault="003C23F9" w:rsidP="003C23F9">
                  <w:pPr>
                    <w:pStyle w:val="BodyText"/>
                    <w:rPr>
                      <w:szCs w:val="18"/>
                    </w:rPr>
                  </w:pPr>
                  <w:r w:rsidRPr="00F043FF">
                    <w:rPr>
                      <w:szCs w:val="18"/>
                    </w:rPr>
                    <w:t>Lorem ipsum</w:t>
                  </w:r>
                </w:p>
              </w:tc>
              <w:tc>
                <w:tcPr>
                  <w:tcW w:w="1800" w:type="dxa"/>
                  <w:vAlign w:val="center"/>
                </w:tcPr>
                <w:p w14:paraId="571B2665" w14:textId="77777777" w:rsidR="003C23F9" w:rsidRDefault="003C23F9" w:rsidP="003C23F9">
                  <w:pPr>
                    <w:pStyle w:val="BodyText"/>
                    <w:jc w:val="center"/>
                  </w:pPr>
                  <w:r>
                    <w:t>johndoe@mail.com</w:t>
                  </w:r>
                </w:p>
              </w:tc>
              <w:tc>
                <w:tcPr>
                  <w:tcW w:w="1798" w:type="dxa"/>
                  <w:vAlign w:val="center"/>
                </w:tcPr>
                <w:p w14:paraId="07BC97E5" w14:textId="599EB574" w:rsidR="003C23F9" w:rsidRDefault="003C23F9" w:rsidP="003C23F9">
                  <w:pPr>
                    <w:pStyle w:val="BodyText"/>
                    <w:jc w:val="center"/>
                  </w:pPr>
                  <w:r>
                    <w:t>johndoe@mail.com</w:t>
                  </w:r>
                </w:p>
              </w:tc>
              <w:tc>
                <w:tcPr>
                  <w:tcW w:w="1620" w:type="dxa"/>
                  <w:vAlign w:val="center"/>
                </w:tcPr>
                <w:p w14:paraId="479CC788" w14:textId="48F8B174" w:rsidR="003C23F9" w:rsidRDefault="003C23F9" w:rsidP="003C23F9">
                  <w:pPr>
                    <w:pStyle w:val="BodyText"/>
                    <w:jc w:val="center"/>
                  </w:pPr>
                  <w:r>
                    <w:t>XXX-XXX-XXXX</w:t>
                  </w:r>
                </w:p>
              </w:tc>
            </w:tr>
            <w:tr w:rsidR="003C23F9" w14:paraId="6C1B497F" w14:textId="77777777" w:rsidTr="003C23F9">
              <w:tc>
                <w:tcPr>
                  <w:tcW w:w="2427" w:type="dxa"/>
                  <w:vAlign w:val="center"/>
                </w:tcPr>
                <w:p w14:paraId="59ED6E07" w14:textId="77777777" w:rsidR="003C23F9" w:rsidRPr="00F043FF" w:rsidRDefault="003C23F9" w:rsidP="003C23F9">
                  <w:pPr>
                    <w:pStyle w:val="BodyText"/>
                    <w:rPr>
                      <w:szCs w:val="18"/>
                    </w:rPr>
                  </w:pPr>
                  <w:r w:rsidRPr="00F043FF">
                    <w:rPr>
                      <w:szCs w:val="18"/>
                    </w:rPr>
                    <w:t>Additional Grantee Contact</w:t>
                  </w:r>
                </w:p>
              </w:tc>
              <w:tc>
                <w:tcPr>
                  <w:tcW w:w="1350" w:type="dxa"/>
                  <w:vAlign w:val="center"/>
                </w:tcPr>
                <w:p w14:paraId="04A2E826" w14:textId="77777777" w:rsidR="003C23F9" w:rsidRPr="00F043FF" w:rsidRDefault="003C23F9" w:rsidP="003C23F9">
                  <w:pPr>
                    <w:pStyle w:val="BodyText"/>
                    <w:rPr>
                      <w:szCs w:val="18"/>
                    </w:rPr>
                  </w:pPr>
                  <w:r w:rsidRPr="00F043FF">
                    <w:rPr>
                      <w:szCs w:val="18"/>
                    </w:rPr>
                    <w:t>Lorem ipsum</w:t>
                  </w:r>
                </w:p>
              </w:tc>
              <w:tc>
                <w:tcPr>
                  <w:tcW w:w="1800" w:type="dxa"/>
                  <w:vAlign w:val="center"/>
                </w:tcPr>
                <w:p w14:paraId="78B0B8F7" w14:textId="77777777" w:rsidR="003C23F9" w:rsidRDefault="003C23F9" w:rsidP="003C23F9">
                  <w:pPr>
                    <w:pStyle w:val="BodyText"/>
                    <w:jc w:val="center"/>
                  </w:pPr>
                  <w:r>
                    <w:t>johndoe@mail.com</w:t>
                  </w:r>
                </w:p>
              </w:tc>
              <w:tc>
                <w:tcPr>
                  <w:tcW w:w="1798" w:type="dxa"/>
                  <w:vAlign w:val="center"/>
                </w:tcPr>
                <w:p w14:paraId="6CFEB930" w14:textId="38A41243" w:rsidR="003C23F9" w:rsidRDefault="003C23F9" w:rsidP="003C23F9">
                  <w:pPr>
                    <w:pStyle w:val="BodyText"/>
                    <w:jc w:val="center"/>
                  </w:pPr>
                  <w:r>
                    <w:t>johndoe@mail.com</w:t>
                  </w:r>
                </w:p>
              </w:tc>
              <w:tc>
                <w:tcPr>
                  <w:tcW w:w="1620" w:type="dxa"/>
                  <w:vAlign w:val="center"/>
                </w:tcPr>
                <w:p w14:paraId="2EB4E0A8" w14:textId="691BDD1E" w:rsidR="003C23F9" w:rsidRDefault="003C23F9" w:rsidP="003C23F9">
                  <w:pPr>
                    <w:pStyle w:val="BodyText"/>
                    <w:jc w:val="center"/>
                  </w:pPr>
                  <w:r>
                    <w:t>XXX-XXX-XXXX</w:t>
                  </w:r>
                </w:p>
              </w:tc>
            </w:tr>
          </w:tbl>
          <w:p w14:paraId="6DDF7D60" w14:textId="7EA9D92F" w:rsidR="00A618E7" w:rsidRDefault="00A618E7" w:rsidP="00A618E7">
            <w:pPr>
              <w:pStyle w:val="BodyText2"/>
              <w:rPr>
                <w:shd w:val="clear" w:color="auto" w:fill="FFFFFF"/>
              </w:rPr>
            </w:pPr>
          </w:p>
          <w:p w14:paraId="31D9CFFA" w14:textId="54FDE393" w:rsidR="00A618E7" w:rsidRDefault="00543E59" w:rsidP="00A618E7">
            <w:pPr>
              <w:pStyle w:val="BodyText2"/>
              <w:rPr>
                <w:shd w:val="clear" w:color="auto" w:fill="FFFFFF"/>
              </w:rPr>
            </w:pPr>
            <w:r w:rsidRPr="00B07045">
              <w:rPr>
                <w:noProof/>
              </w:rPr>
              <mc:AlternateContent>
                <mc:Choice Requires="wps">
                  <w:drawing>
                    <wp:anchor distT="0" distB="0" distL="114300" distR="114300" simplePos="0" relativeHeight="251666432" behindDoc="0" locked="0" layoutInCell="1" allowOverlap="1" wp14:anchorId="09310661" wp14:editId="09407D91">
                      <wp:simplePos x="0" y="0"/>
                      <wp:positionH relativeFrom="column">
                        <wp:posOffset>3173095</wp:posOffset>
                      </wp:positionH>
                      <wp:positionV relativeFrom="page">
                        <wp:posOffset>3677920</wp:posOffset>
                      </wp:positionV>
                      <wp:extent cx="197485" cy="197485"/>
                      <wp:effectExtent l="0" t="0" r="12065" b="12065"/>
                      <wp:wrapNone/>
                      <wp:docPr id="44" name="Oval 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5ACC5" w14:textId="6B827C0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10661" id="Oval 44" o:spid="_x0000_s1041" style="position:absolute;left:0;text-align:left;margin-left:249.85pt;margin-top:289.6pt;width:15.55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" fillcolor="yellow" strokecolor="black [3213]" strokeweight=".5pt">
                      <v:stroke joinstyle="miter"/>
                      <v:textbox inset="0,0,0,0">
                        <w:txbxContent>
                          <w:p w14:paraId="2395ACC5" w14:textId="6B827C0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A618E7">
              <w:rPr>
                <w:shd w:val="clear" w:color="auto" w:fill="FFFFFF"/>
              </w:rPr>
              <w:t>To add or edit staff, select here:</w:t>
            </w:r>
          </w:p>
          <w:p w14:paraId="42A860E3" w14:textId="77777777" w:rsidR="00A618E7" w:rsidRDefault="00A618E7" w:rsidP="00A618E7">
            <w:pPr>
              <w:pStyle w:val="BodyText2"/>
            </w:pPr>
            <w:r w:rsidRPr="00214C07">
              <w:rPr>
                <w:noProof/>
              </w:rPr>
              <w:drawing>
                <wp:inline distT="0" distB="0" distL="0" distR="0" wp14:anchorId="5F8DBAEC" wp14:editId="66C0BFB1">
                  <wp:extent cx="2755000" cy="182880"/>
                  <wp:effectExtent l="0" t="0" r="7620" b="7620"/>
                  <wp:docPr id="41" name="Picture 4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3B2383A" w14:textId="6B875F56" w:rsidR="008B2796" w:rsidRDefault="008B2796" w:rsidP="00A618E7">
            <w:pPr>
              <w:pStyle w:val="BodyText2"/>
            </w:pPr>
          </w:p>
          <w:p w14:paraId="0C0C664A" w14:textId="4CCD39CE" w:rsidR="008B2796" w:rsidRDefault="008B2796" w:rsidP="00A618E7">
            <w:pPr>
              <w:pStyle w:val="BodyText2"/>
            </w:pPr>
          </w:p>
        </w:tc>
        <w:tc>
          <w:tcPr>
            <w:tcW w:w="250" w:type="dxa"/>
            <w:tcBorders>
              <w:top w:val="nil"/>
              <w:bottom w:val="nil"/>
            </w:tcBorders>
            <w:tcMar>
              <w:left w:w="0" w:type="dxa"/>
              <w:right w:w="0" w:type="dxa"/>
            </w:tcMar>
          </w:tcPr>
          <w:p w14:paraId="52BCEEC3" w14:textId="77777777" w:rsidR="008A7E53" w:rsidRPr="00503AD1" w:rsidRDefault="008A7E53" w:rsidP="00503AD1">
            <w:pPr>
              <w:rPr>
                <w:sz w:val="8"/>
                <w:szCs w:val="8"/>
              </w:rPr>
            </w:pPr>
          </w:p>
        </w:tc>
        <w:tc>
          <w:tcPr>
            <w:tcW w:w="4239" w:type="dxa"/>
            <w:vMerge/>
          </w:tcPr>
          <w:p w14:paraId="35208C6D" w14:textId="77777777" w:rsidR="008A7E53" w:rsidRDefault="008A7E53" w:rsidP="0090109B"/>
        </w:tc>
      </w:tr>
      <w:tr w:rsidR="008B2796" w14:paraId="739090E5" w14:textId="77777777" w:rsidTr="00CE525F">
        <w:trPr>
          <w:trHeight w:val="368"/>
        </w:trPr>
        <w:tc>
          <w:tcPr>
            <w:tcW w:w="10489" w:type="dxa"/>
            <w:gridSpan w:val="5"/>
            <w:vMerge w:val="restart"/>
            <w:shd w:val="clear" w:color="auto" w:fill="324D57"/>
            <w:vAlign w:val="center"/>
          </w:tcPr>
          <w:p w14:paraId="4964D822" w14:textId="77777777" w:rsidR="008B2796" w:rsidRPr="00503AD1" w:rsidRDefault="008B2796"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CC46E03" w14:textId="77777777" w:rsidR="008B2796" w:rsidRPr="00503AD1" w:rsidRDefault="008B2796"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6BD44E0" w14:textId="77777777" w:rsidR="008B2796" w:rsidRPr="00503AD1" w:rsidRDefault="008B2796" w:rsidP="008739A1">
            <w:pPr>
              <w:keepNext/>
              <w:rPr>
                <w:sz w:val="8"/>
                <w:szCs w:val="8"/>
              </w:rPr>
            </w:pPr>
          </w:p>
        </w:tc>
        <w:tc>
          <w:tcPr>
            <w:tcW w:w="4239" w:type="dxa"/>
            <w:shd w:val="clear" w:color="auto" w:fill="324D57"/>
            <w:vAlign w:val="center"/>
          </w:tcPr>
          <w:p w14:paraId="360832C5" w14:textId="4CF057A3" w:rsidR="008B2796" w:rsidRPr="00503AD1" w:rsidRDefault="008B2796"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5</w:t>
            </w:r>
            <w:r w:rsidR="000B1F5B" w:rsidRPr="000B1F5B">
              <w:rPr>
                <w:rFonts w:cs="Arial"/>
                <w:b/>
                <w:noProof/>
                <w:color w:val="FFFFFF" w:themeColor="background1"/>
                <w:sz w:val="20"/>
                <w:szCs w:val="20"/>
              </w:rPr>
              <w:fldChar w:fldCharType="end"/>
            </w:r>
          </w:p>
        </w:tc>
      </w:tr>
      <w:tr w:rsidR="008B2796" w14:paraId="1A4E4D6A" w14:textId="77777777" w:rsidTr="00CE525F">
        <w:trPr>
          <w:trHeight w:val="503"/>
        </w:trPr>
        <w:tc>
          <w:tcPr>
            <w:tcW w:w="10489" w:type="dxa"/>
            <w:gridSpan w:val="5"/>
            <w:vMerge/>
            <w:tcBorders>
              <w:bottom w:val="single" w:sz="4" w:space="0" w:color="auto"/>
            </w:tcBorders>
            <w:shd w:val="clear" w:color="auto" w:fill="324D57"/>
            <w:vAlign w:val="center"/>
          </w:tcPr>
          <w:p w14:paraId="0C139F86" w14:textId="77777777" w:rsidR="008B2796" w:rsidRDefault="008B2796" w:rsidP="008739A1">
            <w:pPr>
              <w:keepNext/>
              <w:jc w:val="center"/>
            </w:pPr>
          </w:p>
        </w:tc>
        <w:tc>
          <w:tcPr>
            <w:tcW w:w="250" w:type="dxa"/>
            <w:tcBorders>
              <w:top w:val="nil"/>
              <w:bottom w:val="nil"/>
            </w:tcBorders>
            <w:tcMar>
              <w:left w:w="0" w:type="dxa"/>
              <w:right w:w="0" w:type="dxa"/>
            </w:tcMar>
          </w:tcPr>
          <w:p w14:paraId="67DB94BF" w14:textId="77777777" w:rsidR="008B2796" w:rsidRPr="00503AD1" w:rsidRDefault="008B2796" w:rsidP="008739A1">
            <w:pPr>
              <w:keepNext/>
              <w:rPr>
                <w:sz w:val="8"/>
                <w:szCs w:val="8"/>
              </w:rPr>
            </w:pPr>
          </w:p>
        </w:tc>
        <w:tc>
          <w:tcPr>
            <w:tcW w:w="4239" w:type="dxa"/>
            <w:tcMar>
              <w:left w:w="58" w:type="dxa"/>
              <w:right w:w="58" w:type="dxa"/>
            </w:tcMar>
          </w:tcPr>
          <w:p w14:paraId="5887D034" w14:textId="77777777" w:rsidR="007266C4" w:rsidRDefault="008B2796" w:rsidP="008739A1">
            <w:pPr>
              <w:keepNext/>
              <w:spacing w:before="60"/>
              <w:rPr>
                <w:rFonts w:cs="Arial"/>
                <w:szCs w:val="18"/>
              </w:rPr>
            </w:pPr>
            <w:r w:rsidRPr="00503AD1">
              <w:rPr>
                <w:rFonts w:cs="Arial"/>
                <w:szCs w:val="18"/>
              </w:rPr>
              <w:t xml:space="preserve">Page ID: </w:t>
            </w:r>
            <w:r>
              <w:rPr>
                <w:rFonts w:cs="Arial"/>
                <w:szCs w:val="18"/>
              </w:rPr>
              <w:t>1.2</w:t>
            </w:r>
          </w:p>
          <w:p w14:paraId="34FE4949" w14:textId="5558A002" w:rsidR="008B2796" w:rsidRDefault="008B2796" w:rsidP="008739A1">
            <w:pPr>
              <w:keepNext/>
              <w:spacing w:before="60"/>
            </w:pPr>
            <w:r w:rsidRPr="00503AD1">
              <w:rPr>
                <w:rFonts w:cs="Arial"/>
                <w:szCs w:val="18"/>
              </w:rPr>
              <w:t xml:space="preserve">Page Title: </w:t>
            </w:r>
            <w:r w:rsidR="007266C4">
              <w:rPr>
                <w:rFonts w:cs="Arial"/>
                <w:szCs w:val="18"/>
              </w:rPr>
              <w:t>Grantee Staff - Staff Details</w:t>
            </w:r>
          </w:p>
        </w:tc>
      </w:tr>
      <w:tr w:rsidR="008B2796" w14:paraId="511946BE" w14:textId="77777777" w:rsidTr="00CE525F">
        <w:tc>
          <w:tcPr>
            <w:tcW w:w="985" w:type="dxa"/>
            <w:tcBorders>
              <w:bottom w:val="single" w:sz="4" w:space="0" w:color="auto"/>
              <w:right w:val="nil"/>
            </w:tcBorders>
            <w:shd w:val="clear" w:color="auto" w:fill="F2F2F2" w:themeFill="background1" w:themeFillShade="F2"/>
            <w:vAlign w:val="center"/>
          </w:tcPr>
          <w:p w14:paraId="48FC9175" w14:textId="77777777" w:rsidR="008B2796" w:rsidRPr="00503AD1" w:rsidRDefault="008B2796"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1C6506F4" w14:textId="77777777" w:rsidR="008B2796" w:rsidRPr="00503AD1" w:rsidRDefault="008B2796"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AC8831F" w14:textId="77777777" w:rsidR="008B2796" w:rsidRPr="00503AD1" w:rsidRDefault="008B2796"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95B3D37" w14:textId="77777777" w:rsidR="008B2796" w:rsidRPr="00503AD1" w:rsidRDefault="008B2796"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C4831AF" w14:textId="77777777" w:rsidR="008B2796" w:rsidRPr="00503AD1" w:rsidRDefault="008B2796"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8A6E415" w14:textId="77777777" w:rsidR="008B2796" w:rsidRPr="00503AD1" w:rsidRDefault="008B2796"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588EDD7" w14:textId="77777777" w:rsidR="008B2796" w:rsidRPr="00503AD1" w:rsidRDefault="008B2796" w:rsidP="008739A1">
            <w:pPr>
              <w:keepNext/>
              <w:spacing w:before="40" w:after="40"/>
              <w:rPr>
                <w:b/>
              </w:rPr>
            </w:pPr>
            <w:r w:rsidRPr="00503AD1">
              <w:rPr>
                <w:b/>
              </w:rPr>
              <w:t>Page Details</w:t>
            </w:r>
          </w:p>
        </w:tc>
      </w:tr>
      <w:tr w:rsidR="008B2796" w14:paraId="187FDA2B" w14:textId="77777777" w:rsidTr="00CE525F">
        <w:tc>
          <w:tcPr>
            <w:tcW w:w="10489" w:type="dxa"/>
            <w:gridSpan w:val="5"/>
            <w:tcBorders>
              <w:bottom w:val="nil"/>
            </w:tcBorders>
          </w:tcPr>
          <w:p w14:paraId="51BBC79B" w14:textId="6583AC26" w:rsidR="008B2796" w:rsidRPr="00503AD1" w:rsidRDefault="008B2796" w:rsidP="008739A1">
            <w:pPr>
              <w:pStyle w:val="Webaddress"/>
              <w:keepNext/>
              <w:rPr>
                <w:u w:val="none"/>
              </w:rPr>
            </w:pPr>
            <w:r>
              <w:t>Contact Information</w:t>
            </w:r>
            <w:r w:rsidRPr="008B2796">
              <w:rPr>
                <w:u w:val="none"/>
              </w:rPr>
              <w:t xml:space="preserve"> &gt;</w:t>
            </w:r>
            <w:r>
              <w:t xml:space="preserve"> </w:t>
            </w:r>
            <w:r w:rsidRPr="008B2796">
              <w:t>Grantee Staff</w:t>
            </w:r>
          </w:p>
        </w:tc>
        <w:tc>
          <w:tcPr>
            <w:tcW w:w="250" w:type="dxa"/>
            <w:tcBorders>
              <w:top w:val="nil"/>
              <w:bottom w:val="nil"/>
            </w:tcBorders>
            <w:tcMar>
              <w:left w:w="0" w:type="dxa"/>
              <w:right w:w="0" w:type="dxa"/>
            </w:tcMar>
          </w:tcPr>
          <w:p w14:paraId="2BE56452" w14:textId="77777777" w:rsidR="008B2796" w:rsidRPr="00503AD1" w:rsidRDefault="008B2796" w:rsidP="008739A1">
            <w:pPr>
              <w:keepNext/>
              <w:rPr>
                <w:sz w:val="8"/>
                <w:szCs w:val="8"/>
              </w:rPr>
            </w:pPr>
          </w:p>
        </w:tc>
        <w:tc>
          <w:tcPr>
            <w:tcW w:w="4239" w:type="dxa"/>
            <w:vMerge w:val="restart"/>
            <w:tcMar>
              <w:left w:w="58" w:type="dxa"/>
              <w:right w:w="58" w:type="dxa"/>
            </w:tcMar>
          </w:tcPr>
          <w:p w14:paraId="23DE116C" w14:textId="5F1373EF" w:rsidR="00E61369" w:rsidRPr="000A26AE" w:rsidRDefault="00E84138" w:rsidP="007314E1">
            <w:pPr>
              <w:pStyle w:val="ListParagraph"/>
              <w:spacing w:before="120"/>
            </w:pPr>
            <w:r>
              <w:t>5</w:t>
            </w:r>
            <w:r w:rsidR="00E61369">
              <w:t>.</w:t>
            </w:r>
            <w:r w:rsidR="00E61369">
              <w:tab/>
            </w:r>
            <w:r w:rsidR="00E61369" w:rsidRPr="000A26AE">
              <w:t>Clicking the “Sa</w:t>
            </w:r>
            <w:r w:rsidR="00E61369">
              <w:t xml:space="preserve">ve” button will save the record. </w:t>
            </w:r>
            <w:r w:rsidR="00E61369" w:rsidRPr="000A26AE">
              <w:t>If not all fields required to save are completed or invalid data is entered, user will be prevented from saving and a message will list the fields and related issues.</w:t>
            </w:r>
          </w:p>
          <w:p w14:paraId="194F10D6" w14:textId="7FB58247" w:rsidR="00E61369" w:rsidRPr="000A26AE" w:rsidRDefault="00E84138" w:rsidP="007314E1">
            <w:pPr>
              <w:pStyle w:val="ListParagraph"/>
            </w:pPr>
            <w:r w:rsidRPr="00E84138">
              <w:t>6</w:t>
            </w:r>
            <w:r w:rsidR="00E61369" w:rsidRPr="00E84138">
              <w:t>.</w:t>
            </w:r>
            <w:r w:rsidR="00E61369">
              <w:rPr>
                <w:rFonts w:ascii="Calibri" w:eastAsia="Calibri" w:hAnsi="Calibri" w:cs="Calibri"/>
              </w:rPr>
              <w:tab/>
            </w:r>
            <w:r w:rsidR="00E61369" w:rsidRPr="000A26AE">
              <w:t>Clicking the “Cancel” b</w:t>
            </w:r>
            <w:r w:rsidR="00E61369">
              <w:t>utton will not save any changes.</w:t>
            </w:r>
          </w:p>
          <w:p w14:paraId="0945A8DA" w14:textId="3F727D97" w:rsidR="00E61369" w:rsidRPr="000A26AE" w:rsidRDefault="00E84138" w:rsidP="007314E1">
            <w:pPr>
              <w:pStyle w:val="ListParagraph"/>
            </w:pPr>
            <w:r>
              <w:t>7</w:t>
            </w:r>
            <w:r w:rsidR="00E61369">
              <w:t>.</w:t>
            </w:r>
            <w:r w:rsidR="00E61369">
              <w:tab/>
            </w:r>
            <w:r w:rsidR="00E61369" w:rsidRPr="000A26AE">
              <w:t>Clicking the “Delete” button will first prompt user to confirm action. If “Yes”, the record will be</w:t>
            </w:r>
            <w:r w:rsidR="00E61369">
              <w:t xml:space="preserve"> deleted.</w:t>
            </w:r>
            <w:r w:rsidR="00F5073F">
              <w:t xml:space="preserve"> </w:t>
            </w:r>
            <w:r w:rsidR="00E61369" w:rsidRPr="000A26AE">
              <w:t xml:space="preserve">If “No”, user will remain on this page. If user attempts to delete a record that is tied to data in other modules then </w:t>
            </w:r>
            <w:r w:rsidR="00F5073F">
              <w:t xml:space="preserve">the system will not allow </w:t>
            </w:r>
            <w:r w:rsidR="00E61369" w:rsidRPr="000A26AE">
              <w:t xml:space="preserve">deletion and </w:t>
            </w:r>
            <w:r w:rsidR="00F5073F">
              <w:t xml:space="preserve">will </w:t>
            </w:r>
            <w:r w:rsidR="00E61369" w:rsidRPr="000A26AE">
              <w:t xml:space="preserve">display </w:t>
            </w:r>
            <w:r w:rsidR="00F5073F">
              <w:t xml:space="preserve">the </w:t>
            </w:r>
            <w:r w:rsidR="00E61369" w:rsidRPr="000A26AE">
              <w:t>message: "Unable to delete.</w:t>
            </w:r>
            <w:r w:rsidR="00F5073F">
              <w:t>”</w:t>
            </w:r>
            <w:r w:rsidR="00E61369" w:rsidRPr="000A26AE">
              <w:t xml:space="preserve"> </w:t>
            </w:r>
          </w:p>
          <w:p w14:paraId="1C67BF7B" w14:textId="782F801B" w:rsidR="006566D0" w:rsidRPr="000A26AE" w:rsidRDefault="006566D0" w:rsidP="008739A1">
            <w:pPr>
              <w:pStyle w:val="ListNumber"/>
              <w:keepNext/>
              <w:numPr>
                <w:ilvl w:val="0"/>
                <w:numId w:val="0"/>
              </w:numPr>
              <w:spacing w:before="120"/>
              <w:ind w:left="259" w:hanging="259"/>
            </w:pPr>
          </w:p>
          <w:p w14:paraId="1A465D8E" w14:textId="77777777" w:rsidR="008B2796" w:rsidRDefault="008B2796" w:rsidP="008739A1">
            <w:pPr>
              <w:keepNext/>
            </w:pPr>
          </w:p>
        </w:tc>
      </w:tr>
      <w:tr w:rsidR="008B2796" w14:paraId="35DDFD9D" w14:textId="77777777" w:rsidTr="00CE525F">
        <w:trPr>
          <w:trHeight w:val="9611"/>
        </w:trPr>
        <w:tc>
          <w:tcPr>
            <w:tcW w:w="10489" w:type="dxa"/>
            <w:gridSpan w:val="5"/>
            <w:tcBorders>
              <w:top w:val="nil"/>
            </w:tcBorders>
          </w:tcPr>
          <w:p w14:paraId="46D514CD" w14:textId="57FECEA0" w:rsidR="008B2796" w:rsidRDefault="008B2796" w:rsidP="00C4747B">
            <w:pPr>
              <w:pStyle w:val="BodyTextBold"/>
              <w:rPr>
                <w:shd w:val="clear" w:color="auto" w:fill="FFFFFF"/>
              </w:rPr>
            </w:pPr>
            <w:r>
              <w:rPr>
                <w:shd w:val="clear" w:color="auto" w:fill="FFFFFF"/>
              </w:rPr>
              <w:t>Staff Details:</w:t>
            </w:r>
            <w:r w:rsidR="00C4747B">
              <w:rPr>
                <w:shd w:val="clear" w:color="auto" w:fill="FFFFFF"/>
              </w:rPr>
              <w:t xml:space="preserve"> </w:t>
            </w:r>
            <w:r w:rsidR="00C4747B" w:rsidRPr="00C4747B">
              <w:rPr>
                <w:highlight w:val="yellow"/>
                <w:shd w:val="clear" w:color="auto" w:fill="FFFFFF"/>
              </w:rPr>
              <w:t>(If New is selected)</w:t>
            </w:r>
          </w:p>
          <w:p w14:paraId="515277B4" w14:textId="77777777" w:rsidR="00543E59" w:rsidRDefault="008B2796" w:rsidP="006566D0">
            <w:pPr>
              <w:pStyle w:val="BodyTextBold"/>
              <w:ind w:left="1050"/>
              <w:rPr>
                <w:shd w:val="clear" w:color="auto" w:fill="FFFFFF"/>
              </w:rPr>
            </w:pPr>
            <w:r>
              <w:rPr>
                <w:shd w:val="clear" w:color="auto" w:fill="FFFFFF"/>
              </w:rPr>
              <w:t xml:space="preserve">Username </w:t>
            </w:r>
          </w:p>
          <w:p w14:paraId="64481B02" w14:textId="3D4103F4" w:rsidR="00543E59" w:rsidRDefault="00543E59" w:rsidP="00543E59">
            <w:pPr>
              <w:pStyle w:val="BodyText2"/>
              <w:ind w:left="1050"/>
              <w:rPr>
                <w:shd w:val="clear" w:color="auto" w:fill="FFFFFF"/>
              </w:rPr>
            </w:pPr>
            <w:r>
              <w:rPr>
                <w:noProof/>
                <w:bdr w:val="none" w:sz="0" w:space="0" w:color="auto"/>
              </w:rPr>
              <mc:AlternateContent>
                <mc:Choice Requires="wps">
                  <w:drawing>
                    <wp:inline distT="0" distB="0" distL="0" distR="0" wp14:anchorId="02417485" wp14:editId="241FD3BB">
                      <wp:extent cx="1631290" cy="164592"/>
                      <wp:effectExtent l="0" t="0" r="26670" b="26035"/>
                      <wp:docPr id="522" name="Rectangle 522"/>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10AAE2" id="Rectangle 522"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" filled="f" strokecolor="#d8d8d8 [2732]" strokeweight="1pt">
                      <w10:anchorlock/>
                    </v:rect>
                  </w:pict>
                </mc:Fallback>
              </mc:AlternateContent>
            </w:r>
          </w:p>
          <w:p w14:paraId="0FA28554" w14:textId="242B2CC5" w:rsidR="008B2796" w:rsidRPr="00543E59" w:rsidRDefault="00543E59" w:rsidP="00543E59">
            <w:pPr>
              <w:pStyle w:val="BodyTextBold"/>
              <w:ind w:left="1050"/>
              <w:rPr>
                <w:szCs w:val="18"/>
                <w:shd w:val="clear" w:color="auto" w:fill="FFFFFF"/>
              </w:rPr>
            </w:pPr>
            <w:r>
              <w:rPr>
                <w:szCs w:val="18"/>
                <w:shd w:val="clear" w:color="auto" w:fill="FFFFFF"/>
              </w:rPr>
              <w:t>Email</w:t>
            </w:r>
            <w:r w:rsidR="008B2796" w:rsidRPr="00543E59">
              <w:rPr>
                <w:szCs w:val="18"/>
                <w:shd w:val="clear" w:color="auto" w:fill="FFFFFF"/>
              </w:rPr>
              <w:t>:</w:t>
            </w:r>
            <w:r w:rsidRPr="00543E59">
              <w:rPr>
                <w:rStyle w:val="Emphasis"/>
                <w:b w:val="0"/>
                <w:bCs/>
                <w:i w:val="0"/>
                <w:iCs w:val="0"/>
                <w:color w:val="008000"/>
                <w:szCs w:val="18"/>
                <w:shd w:val="clear" w:color="auto" w:fill="FFFFFF"/>
              </w:rPr>
              <w:t>*</w:t>
            </w:r>
          </w:p>
          <w:p w14:paraId="313706E2" w14:textId="270FC9FF" w:rsidR="000B0AE1" w:rsidRDefault="000B0AE1" w:rsidP="000B0AE1">
            <w:pPr>
              <w:pStyle w:val="BodyText2"/>
              <w:ind w:left="1050"/>
              <w:rPr>
                <w:shd w:val="clear" w:color="auto" w:fill="FFFFFF"/>
              </w:rPr>
            </w:pPr>
            <w:r>
              <w:rPr>
                <w:noProof/>
                <w:bdr w:val="none" w:sz="0" w:space="0" w:color="auto"/>
              </w:rPr>
              <mc:AlternateContent>
                <mc:Choice Requires="wps">
                  <w:drawing>
                    <wp:inline distT="0" distB="0" distL="0" distR="0" wp14:anchorId="23C4F077" wp14:editId="5549BAE1">
                      <wp:extent cx="1631290" cy="164592"/>
                      <wp:effectExtent l="0" t="0" r="26670" b="26035"/>
                      <wp:docPr id="194" name="Rectangle 194"/>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4C2F99" id="Rectangle 194"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CJSepf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7B5382A6" w14:textId="27615184" w:rsidR="006566D0" w:rsidRPr="00543E59" w:rsidRDefault="006566D0" w:rsidP="00543E59">
            <w:pPr>
              <w:pStyle w:val="BodyTextBold"/>
              <w:ind w:left="1050"/>
              <w:rPr>
                <w:rFonts w:asciiTheme="minorBidi" w:hAnsiTheme="minorBidi" w:cstheme="minorBidi"/>
                <w:szCs w:val="18"/>
              </w:rPr>
            </w:pPr>
            <w:r w:rsidRPr="00543E59">
              <w:rPr>
                <w:rFonts w:asciiTheme="minorBidi" w:hAnsiTheme="minorBidi" w:cstheme="minorBidi"/>
                <w:szCs w:val="18"/>
              </w:rPr>
              <w:t>Name:</w:t>
            </w:r>
            <w:r w:rsidR="00543E59" w:rsidRPr="00543E59">
              <w:rPr>
                <w:rStyle w:val="Emphasis"/>
                <w:rFonts w:asciiTheme="minorBidi" w:hAnsiTheme="minorBidi" w:cstheme="minorBidi"/>
                <w:b w:val="0"/>
                <w:bCs/>
                <w:i w:val="0"/>
                <w:iCs w:val="0"/>
                <w:color w:val="008000"/>
                <w:szCs w:val="18"/>
                <w:shd w:val="clear" w:color="auto" w:fill="FFFFFF"/>
              </w:rPr>
              <w:t>*</w:t>
            </w:r>
          </w:p>
          <w:p w14:paraId="47505C10" w14:textId="089325AE" w:rsidR="006566D0" w:rsidRDefault="000B0AE1" w:rsidP="000B0AE1">
            <w:pPr>
              <w:pStyle w:val="BodyText2"/>
              <w:ind w:left="1050"/>
            </w:pPr>
            <w:r>
              <w:rPr>
                <w:noProof/>
                <w:bdr w:val="none" w:sz="0" w:space="0" w:color="auto"/>
              </w:rPr>
              <mc:AlternateContent>
                <mc:Choice Requires="wps">
                  <w:drawing>
                    <wp:inline distT="0" distB="0" distL="0" distR="0" wp14:anchorId="101932D2" wp14:editId="31BF5504">
                      <wp:extent cx="1631290" cy="164592"/>
                      <wp:effectExtent l="0" t="0" r="26670" b="26035"/>
                      <wp:docPr id="195" name="Rectangle 195"/>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E4E181" id="Rectangle 195"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Bip8Wn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29C02F53" w14:textId="5B810786" w:rsidR="006566D0" w:rsidRPr="00543E59" w:rsidRDefault="006566D0" w:rsidP="00543E59">
            <w:pPr>
              <w:pStyle w:val="BodyTextBold"/>
              <w:ind w:left="1050"/>
              <w:rPr>
                <w:rFonts w:asciiTheme="minorBidi" w:hAnsiTheme="minorBidi" w:cstheme="minorBidi"/>
                <w:szCs w:val="18"/>
              </w:rPr>
            </w:pPr>
            <w:r w:rsidRPr="00543E59">
              <w:rPr>
                <w:rFonts w:asciiTheme="minorBidi" w:hAnsiTheme="minorBidi" w:cstheme="minorBidi"/>
                <w:szCs w:val="18"/>
              </w:rPr>
              <w:t>Telephone:</w:t>
            </w:r>
            <w:r w:rsidR="00543E59" w:rsidRPr="00543E59">
              <w:rPr>
                <w:rStyle w:val="Emphasis"/>
                <w:rFonts w:asciiTheme="minorBidi" w:hAnsiTheme="minorBidi" w:cstheme="minorBidi"/>
                <w:b w:val="0"/>
                <w:bCs/>
                <w:i w:val="0"/>
                <w:iCs w:val="0"/>
                <w:color w:val="008000"/>
                <w:szCs w:val="18"/>
                <w:shd w:val="clear" w:color="auto" w:fill="FFFFFF"/>
              </w:rPr>
              <w:t>*</w:t>
            </w:r>
          </w:p>
          <w:p w14:paraId="1893F61A" w14:textId="142D532C" w:rsidR="006566D0" w:rsidRDefault="000B0AE1" w:rsidP="000B0AE1">
            <w:pPr>
              <w:pStyle w:val="BodyText2"/>
              <w:ind w:left="1050"/>
            </w:pPr>
            <w:r>
              <w:rPr>
                <w:noProof/>
                <w:bdr w:val="none" w:sz="0" w:space="0" w:color="auto"/>
              </w:rPr>
              <mc:AlternateContent>
                <mc:Choice Requires="wps">
                  <w:drawing>
                    <wp:inline distT="0" distB="0" distL="0" distR="0" wp14:anchorId="29DC74DC" wp14:editId="097BE667">
                      <wp:extent cx="1631290" cy="164592"/>
                      <wp:effectExtent l="0" t="0" r="26670" b="26035"/>
                      <wp:docPr id="196" name="Rectangle 196"/>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B5F609" id="Rectangle 196"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AeksR0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7F550202" w14:textId="77777777" w:rsidR="006566D0" w:rsidRDefault="006566D0" w:rsidP="006566D0">
            <w:pPr>
              <w:pStyle w:val="BodyTextBold"/>
              <w:ind w:left="1050"/>
            </w:pPr>
            <w:r>
              <w:t>Roles:</w:t>
            </w:r>
          </w:p>
          <w:p w14:paraId="7B3AFA43" w14:textId="32778323" w:rsidR="006566D0" w:rsidRDefault="006566D0" w:rsidP="000B0AE1">
            <w:pPr>
              <w:pStyle w:val="BodyText2"/>
              <w:ind w:left="1050"/>
              <w:rPr>
                <w:shd w:val="clear" w:color="auto" w:fill="FFFFFF"/>
              </w:rPr>
            </w:pPr>
            <w:r>
              <w:rPr>
                <w:shd w:val="clear" w:color="auto" w:fill="FFFFFF"/>
              </w:rPr>
              <w:t>A user's Security Role determines what functions they may perform, and what data they may see within the system.</w:t>
            </w:r>
          </w:p>
          <w:p w14:paraId="2ED81652" w14:textId="77777777" w:rsidR="000B0AE1" w:rsidRDefault="000B0AE1" w:rsidP="000B0AE1">
            <w:pPr>
              <w:pStyle w:val="BodyText2"/>
              <w:ind w:left="1050"/>
            </w:pPr>
          </w:p>
          <w:p w14:paraId="2DEEA91D" w14:textId="47EAC8FA" w:rsidR="006566D0" w:rsidRPr="000B0AE1" w:rsidRDefault="006566D0" w:rsidP="00372D72">
            <w:pPr>
              <w:pStyle w:val="BodyText2"/>
              <w:numPr>
                <w:ilvl w:val="0"/>
                <w:numId w:val="11"/>
              </w:numPr>
              <w:tabs>
                <w:tab w:val="clear" w:pos="720"/>
              </w:tabs>
              <w:ind w:left="1590" w:hanging="270"/>
            </w:pPr>
            <w:r w:rsidRPr="000B0AE1">
              <w:t>Project Director</w:t>
            </w:r>
          </w:p>
          <w:p w14:paraId="32028436" w14:textId="2BB10866" w:rsidR="006566D0" w:rsidRPr="000B0AE1" w:rsidRDefault="006566D0" w:rsidP="00372D72">
            <w:pPr>
              <w:pStyle w:val="BodyText2"/>
              <w:numPr>
                <w:ilvl w:val="0"/>
                <w:numId w:val="12"/>
              </w:numPr>
              <w:tabs>
                <w:tab w:val="clear" w:pos="720"/>
              </w:tabs>
              <w:ind w:left="1590" w:hanging="270"/>
            </w:pPr>
            <w:r w:rsidRPr="000B0AE1">
              <w:t>Project Evaluator</w:t>
            </w:r>
          </w:p>
          <w:p w14:paraId="13FF73A6" w14:textId="2457C348" w:rsidR="006566D0" w:rsidRPr="000B0AE1" w:rsidRDefault="006566D0" w:rsidP="00372D72">
            <w:pPr>
              <w:pStyle w:val="BodyText2"/>
              <w:numPr>
                <w:ilvl w:val="0"/>
                <w:numId w:val="13"/>
              </w:numPr>
              <w:tabs>
                <w:tab w:val="clear" w:pos="720"/>
              </w:tabs>
              <w:ind w:left="1590" w:hanging="270"/>
            </w:pPr>
            <w:r w:rsidRPr="000B0AE1">
              <w:t>Additional Grantee Contact</w:t>
            </w:r>
          </w:p>
          <w:p w14:paraId="4CA367D1" w14:textId="75149EAD" w:rsidR="006566D0" w:rsidRPr="000B0AE1" w:rsidRDefault="006566D0" w:rsidP="00372D72">
            <w:pPr>
              <w:pStyle w:val="BodyText2"/>
              <w:numPr>
                <w:ilvl w:val="0"/>
                <w:numId w:val="14"/>
              </w:numPr>
              <w:tabs>
                <w:tab w:val="clear" w:pos="720"/>
              </w:tabs>
              <w:ind w:left="1590" w:hanging="270"/>
            </w:pPr>
            <w:r w:rsidRPr="000B0AE1">
              <w:t>Epidemiology Lead</w:t>
            </w:r>
          </w:p>
          <w:p w14:paraId="55F4429C" w14:textId="0149B138" w:rsidR="006566D0" w:rsidRPr="000B0AE1" w:rsidRDefault="006566D0" w:rsidP="00372D72">
            <w:pPr>
              <w:pStyle w:val="BodyText2"/>
              <w:numPr>
                <w:ilvl w:val="0"/>
                <w:numId w:val="15"/>
              </w:numPr>
              <w:tabs>
                <w:tab w:val="clear" w:pos="720"/>
              </w:tabs>
              <w:ind w:left="1590" w:hanging="270"/>
            </w:pPr>
            <w:r w:rsidRPr="000B0AE1">
              <w:t>Project Coordinator</w:t>
            </w:r>
          </w:p>
          <w:p w14:paraId="4CE44337" w14:textId="23947FFA" w:rsidR="006566D0" w:rsidRDefault="000B0AE1" w:rsidP="006566D0">
            <w:pPr>
              <w:pStyle w:val="BodyTextBold"/>
              <w:ind w:left="1050"/>
            </w:pPr>
            <w:r>
              <w:rPr>
                <w:noProof/>
                <w:bdr w:val="none" w:sz="0" w:space="0" w:color="auto"/>
              </w:rPr>
              <mc:AlternateContent>
                <mc:Choice Requires="wpg">
                  <w:drawing>
                    <wp:anchor distT="0" distB="0" distL="114300" distR="114300" simplePos="0" relativeHeight="251828224" behindDoc="0" locked="0" layoutInCell="1" allowOverlap="1" wp14:anchorId="06FABA72" wp14:editId="373B7DA2">
                      <wp:simplePos x="0" y="0"/>
                      <wp:positionH relativeFrom="column">
                        <wp:posOffset>790855</wp:posOffset>
                      </wp:positionH>
                      <wp:positionV relativeFrom="paragraph">
                        <wp:posOffset>272186</wp:posOffset>
                      </wp:positionV>
                      <wp:extent cx="2691994" cy="228600"/>
                      <wp:effectExtent l="0" t="0" r="13335" b="19050"/>
                      <wp:wrapNone/>
                      <wp:docPr id="140" name="Group 140"/>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169" name="Rectangle 169"/>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C4257" w14:textId="77777777" w:rsidR="00EE7FC1" w:rsidRPr="00467CB3" w:rsidRDefault="00EE7FC1" w:rsidP="006566D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59A0D" w14:textId="77777777" w:rsidR="00EE7FC1" w:rsidRPr="00467CB3" w:rsidRDefault="00EE7FC1" w:rsidP="006566D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C976F" w14:textId="77777777" w:rsidR="00EE7FC1" w:rsidRPr="00467CB3" w:rsidRDefault="00EE7FC1" w:rsidP="006566D0">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73EBF" w14:textId="2B217004" w:rsidR="00EE7FC1" w:rsidRPr="00FE69B0" w:rsidRDefault="00EE7FC1" w:rsidP="006566D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Oval 189"/>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324A6" w14:textId="0851A4B4" w:rsidR="00EE7FC1" w:rsidRPr="00FE69B0" w:rsidRDefault="00EE7FC1" w:rsidP="006566D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Oval 190"/>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CA76C" w14:textId="03BDF3D0" w:rsidR="00EE7FC1" w:rsidRPr="00FE69B0" w:rsidRDefault="00EE7FC1" w:rsidP="006566D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6FABA72" id="Group 140" o:spid="_x0000_s1042" style="position:absolute;left:0;text-align:left;margin-left:62.25pt;margin-top:21.45pt;width:211.95pt;height:18pt;z-index:251828224"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">
                      <v:rect id="Rectangle 169" o:spid="_x0000_s1043"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LsUA&#10;AADcAAAADwAAAGRycy9kb3ducmV2LnhtbESP0YrCMBBF34X9hzAL+yKaWqFqNcq6KPgiuK4fMDRj&#10;W2wm3Sba+vdGEHyb4d65585i1ZlK3KhxpWUFo2EEgjizuuRcwelvO5iCcB5ZY2WZFNzJwWr50Vtg&#10;qm3Lv3Q7+lyEEHYpKii8r1MpXVaQQTe0NXHQzrYx6MPa5FI32IZwU8k4ihJpsORAKLCmn4Kyy/Fq&#10;AmRzLtvYrOUknhwO+7z/vx9fE6W+PrvvOQhPnX+bX9c7HeonM3g+E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10uxQAAANwAAAAPAAAAAAAAAAAAAAAAAJgCAABkcnMv&#10;ZG93bnJldi54bWxQSwUGAAAAAAQABAD1AAAAigMAAAAA&#10;" fillcolor="#e7e6e6 [3214]" strokecolor="#bfbfbf [2412]" strokeweight="1pt">
                        <v:textbox>
                          <w:txbxContent>
                            <w:p w14:paraId="7A3C4257" w14:textId="77777777" w:rsidR="00EE7FC1" w:rsidRPr="00467CB3" w:rsidRDefault="00EE7FC1" w:rsidP="006566D0">
                              <w:pPr>
                                <w:jc w:val="center"/>
                                <w:rPr>
                                  <w:color w:val="000000" w:themeColor="text1"/>
                                </w:rPr>
                              </w:pPr>
                              <w:r>
                                <w:rPr>
                                  <w:color w:val="000000" w:themeColor="text1"/>
                                </w:rPr>
                                <w:t>Save</w:t>
                              </w:r>
                            </w:p>
                          </w:txbxContent>
                        </v:textbox>
                      </v:rect>
                      <v:rect id="Rectangle 170" o:spid="_x0000_s1044"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ibsQA&#10;AADcAAAADwAAAGRycy9kb3ducmV2LnhtbESPzWrCQBDH70LfYZlCL1I3RjAldZUqFrwIfj3AkB2T&#10;0Oxsml1N+vadg+Bthvl//GaxGlyj7tSF2rOB6SQBRVx4W3Np4HL+fv8AFSKyxcYzGfijAKvly2iB&#10;ufU9H+l+iqWSEA45GqhibHOtQ1GRwzDxLbHcrr5zGGXtSm077CXcNTpNkrl2WLM0VNjSpqLi53Rz&#10;UrK91n3q1jpLs8NhX45/97Pb3Ji31+HrE1SkIT7FD/fOCn4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Ym7EAAAA3AAAAA8AAAAAAAAAAAAAAAAAmAIAAGRycy9k&#10;b3ducmV2LnhtbFBLBQYAAAAABAAEAPUAAACJAwAAAAA=&#10;" fillcolor="#e7e6e6 [3214]" strokecolor="#bfbfbf [2412]" strokeweight="1pt">
                        <v:textbox>
                          <w:txbxContent>
                            <w:p w14:paraId="03F59A0D" w14:textId="77777777" w:rsidR="00EE7FC1" w:rsidRPr="00467CB3" w:rsidRDefault="00EE7FC1" w:rsidP="006566D0">
                              <w:pPr>
                                <w:jc w:val="center"/>
                                <w:rPr>
                                  <w:color w:val="000000" w:themeColor="text1"/>
                                </w:rPr>
                              </w:pPr>
                              <w:r>
                                <w:rPr>
                                  <w:color w:val="000000" w:themeColor="text1"/>
                                </w:rPr>
                                <w:t>Cancel</w:t>
                              </w:r>
                            </w:p>
                          </w:txbxContent>
                        </v:textbox>
                      </v:rect>
                      <v:rect id="Rectangle 171" o:spid="_x0000_s1045"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H9cQA&#10;AADcAAAADwAAAGRycy9kb3ducmV2LnhtbESP0YrCMBBF3wX/IYywL6KpFax0jbLKCr4I2t0PGJqx&#10;LdtMuk209e+NIPg2w71zz53Vpje1uFHrKssKZtMIBHFudcWFgt+f/WQJwnlkjbVlUnAnB5v1cLDC&#10;VNuOz3TLfCFCCLsUFZTeN6mULi/JoJvahjhoF9sa9GFtC6lb7EK4qWUcRQtpsOJAKLGhXUn5X3Y1&#10;AfJ9qbrYbGUSJ6fTsRj/H+fXhVIfo/7rE4Sn3r/Nr+uDDvWTGTyfCR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x/XEAAAA3AAAAA8AAAAAAAAAAAAAAAAAmAIAAGRycy9k&#10;b3ducmV2LnhtbFBLBQYAAAAABAAEAPUAAACJAwAAAAA=&#10;" fillcolor="#e7e6e6 [3214]" strokecolor="#bfbfbf [2412]" strokeweight="1pt">
                        <v:textbox>
                          <w:txbxContent>
                            <w:p w14:paraId="728C976F" w14:textId="77777777" w:rsidR="00EE7FC1" w:rsidRPr="00467CB3" w:rsidRDefault="00EE7FC1" w:rsidP="006566D0">
                              <w:pPr>
                                <w:jc w:val="center"/>
                                <w:rPr>
                                  <w:color w:val="000000" w:themeColor="text1"/>
                                </w:rPr>
                              </w:pPr>
                              <w:r>
                                <w:rPr>
                                  <w:color w:val="000000" w:themeColor="text1"/>
                                </w:rPr>
                                <w:t>Delete</w:t>
                              </w:r>
                            </w:p>
                          </w:txbxContent>
                        </v:textbox>
                      </v:rect>
                      <v:oval id="Oval 172" o:spid="_x0000_s1046"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kqMMA&#10;AADcAAAADwAAAGRycy9kb3ducmV2LnhtbERPS2vCQBC+F/wPywi9SN2oVCW6igRLeyn4KHgdsmM2&#10;mJ0N2dWk/nq3IPQ2H99zluvOVuJGjS8dKxgNExDEudMlFwp+jh9vcxA+IGusHJOCX/KwXvVelphq&#10;1/KebodQiBjCPkUFJoQ6ldLnhiz6oauJI3d2jcUQYVNI3WAbw20lx0kylRZLjg0Ga8oM5ZfD1SoY&#10;XKb8ftqGbHs03/fPbLSbTLJWqdd+t1mACNSFf/HT/aXj/NkY/p6JF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HkqMMAAADcAAAADwAAAAAAAAAAAAAAAACYAgAAZHJzL2Rv&#10;d25yZXYueG1sUEsFBgAAAAAEAAQA9QAAAIgDAAAAAA==&#10;" fillcolor="yellow" strokecolor="black [3213]" strokeweight=".5pt">
                        <v:stroke joinstyle="miter"/>
                        <v:textbox inset="0,0,0,0">
                          <w:txbxContent>
                            <w:p w14:paraId="40473EBF" w14:textId="2B217004" w:rsidR="00EE7FC1" w:rsidRPr="00FE69B0" w:rsidRDefault="00EE7FC1" w:rsidP="006566D0">
                              <w:pPr>
                                <w:jc w:val="center"/>
                                <w:rPr>
                                  <w:color w:val="000000" w:themeColor="text1"/>
                                </w:rPr>
                              </w:pPr>
                              <w:r>
                                <w:rPr>
                                  <w:color w:val="000000" w:themeColor="text1"/>
                                </w:rPr>
                                <w:t>5</w:t>
                              </w:r>
                            </w:p>
                          </w:txbxContent>
                        </v:textbox>
                      </v:oval>
                      <v:oval id="Oval 189" o:spid="_x0000_s1047"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G/sMA&#10;AADcAAAADwAAAGRycy9kb3ducmV2LnhtbERPS2vCQBC+F/wPyxR6Ed2oVDS6igRLvRR8FHodstNs&#10;MDsbsqtJ/fWuIPQ2H99zluvOVuJKjS8dKxgNExDEudMlFwq+Tx+DGQgfkDVWjknBH3lYr3ovS0y1&#10;a/lA12MoRAxhn6ICE0KdSulzQxb90NXEkft1jcUQYVNI3WAbw20lx0kylRZLjg0Ga8oM5efjxSro&#10;n6f8/rMN2fZkvm6f2Wg/mWStUm+v3WYBIlAX/sVP907H+b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AG/sMAAADcAAAADwAAAAAAAAAAAAAAAACYAgAAZHJzL2Rv&#10;d25yZXYueG1sUEsFBgAAAAAEAAQA9QAAAIgDAAAAAA==&#10;" fillcolor="yellow" strokecolor="black [3213]" strokeweight=".5pt">
                        <v:stroke joinstyle="miter"/>
                        <v:textbox inset="0,0,0,0">
                          <w:txbxContent>
                            <w:p w14:paraId="712324A6" w14:textId="0851A4B4" w:rsidR="00EE7FC1" w:rsidRPr="00FE69B0" w:rsidRDefault="00EE7FC1" w:rsidP="006566D0">
                              <w:pPr>
                                <w:jc w:val="center"/>
                                <w:rPr>
                                  <w:color w:val="000000" w:themeColor="text1"/>
                                </w:rPr>
                              </w:pPr>
                              <w:r>
                                <w:rPr>
                                  <w:color w:val="000000" w:themeColor="text1"/>
                                </w:rPr>
                                <w:t>6</w:t>
                              </w:r>
                            </w:p>
                          </w:txbxContent>
                        </v:textbox>
                      </v:oval>
                      <v:oval id="Oval 190" o:spid="_x0000_s1048"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5vscA&#10;AADcAAAADwAAAGRycy9kb3ducmV2LnhtbESPQWvCQBCF74X+h2UKvRTdWKnU6CoSLO2lYFXwOmTH&#10;bDA7G7KrSfvrO4dCbzO8N+99s1wPvlE36mId2MBknIEiLoOtuTJwPLyNXkHFhGyxCUwGvinCenV/&#10;t8Tchp6/6LZPlZIQjjkacCm1udaxdOQxjkNLLNo5dB6TrF2lbYe9hPtGP2fZTHusWRoctlQ4Ki/7&#10;qzfwdJnxy2mbiu3Bff68F5PddFr0xjw+DJsFqERD+jf/XX9YwZ8L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Ob7HAAAA3AAAAA8AAAAAAAAAAAAAAAAAmAIAAGRy&#10;cy9kb3ducmV2LnhtbFBLBQYAAAAABAAEAPUAAACMAwAAAAA=&#10;" fillcolor="yellow" strokecolor="black [3213]" strokeweight=".5pt">
                        <v:stroke joinstyle="miter"/>
                        <v:textbox inset="0,0,0,0">
                          <w:txbxContent>
                            <w:p w14:paraId="375CA76C" w14:textId="03BDF3D0" w:rsidR="00EE7FC1" w:rsidRPr="00FE69B0" w:rsidRDefault="00EE7FC1" w:rsidP="006566D0">
                              <w:pPr>
                                <w:jc w:val="center"/>
                                <w:rPr>
                                  <w:color w:val="000000" w:themeColor="text1"/>
                                </w:rPr>
                              </w:pPr>
                              <w:r>
                                <w:rPr>
                                  <w:color w:val="000000" w:themeColor="text1"/>
                                </w:rPr>
                                <w:t>7</w:t>
                              </w:r>
                            </w:p>
                          </w:txbxContent>
                        </v:textbox>
                      </v:oval>
                    </v:group>
                  </w:pict>
                </mc:Fallback>
              </mc:AlternateContent>
            </w:r>
          </w:p>
          <w:p w14:paraId="76ACCBEA" w14:textId="115FCEFD" w:rsidR="006566D0" w:rsidRDefault="006566D0" w:rsidP="006566D0">
            <w:pPr>
              <w:pStyle w:val="BodyTextBold"/>
              <w:ind w:left="1050"/>
            </w:pPr>
          </w:p>
          <w:p w14:paraId="1023C52F" w14:textId="6AB824D5" w:rsidR="006566D0" w:rsidRDefault="006566D0" w:rsidP="006566D0">
            <w:pPr>
              <w:pStyle w:val="BodyTextBold"/>
              <w:ind w:left="1050"/>
            </w:pPr>
          </w:p>
          <w:p w14:paraId="7BE16554" w14:textId="57CDB251" w:rsidR="006566D0" w:rsidRDefault="006566D0" w:rsidP="006566D0">
            <w:pPr>
              <w:pStyle w:val="BodyTextBold"/>
              <w:ind w:left="1050"/>
            </w:pPr>
          </w:p>
        </w:tc>
        <w:tc>
          <w:tcPr>
            <w:tcW w:w="250" w:type="dxa"/>
            <w:tcBorders>
              <w:top w:val="nil"/>
              <w:bottom w:val="nil"/>
            </w:tcBorders>
            <w:tcMar>
              <w:left w:w="0" w:type="dxa"/>
              <w:right w:w="0" w:type="dxa"/>
            </w:tcMar>
          </w:tcPr>
          <w:p w14:paraId="10F9532F" w14:textId="77777777" w:rsidR="008B2796" w:rsidRPr="00503AD1" w:rsidRDefault="008B2796" w:rsidP="00503AD1">
            <w:pPr>
              <w:rPr>
                <w:sz w:val="8"/>
                <w:szCs w:val="8"/>
              </w:rPr>
            </w:pPr>
          </w:p>
        </w:tc>
        <w:tc>
          <w:tcPr>
            <w:tcW w:w="4239" w:type="dxa"/>
            <w:vMerge/>
          </w:tcPr>
          <w:p w14:paraId="47F8FBBB" w14:textId="77777777" w:rsidR="008B2796" w:rsidRDefault="008B2796" w:rsidP="0090109B"/>
        </w:tc>
      </w:tr>
      <w:tr w:rsidR="006C5851" w14:paraId="5C0E1CBE" w14:textId="77777777" w:rsidTr="00CE525F">
        <w:trPr>
          <w:trHeight w:val="368"/>
        </w:trPr>
        <w:tc>
          <w:tcPr>
            <w:tcW w:w="10489" w:type="dxa"/>
            <w:gridSpan w:val="5"/>
            <w:vMerge w:val="restart"/>
            <w:shd w:val="clear" w:color="auto" w:fill="324D57"/>
            <w:vAlign w:val="center"/>
          </w:tcPr>
          <w:p w14:paraId="7ADB0205" w14:textId="77777777" w:rsidR="006C5851" w:rsidRPr="00503AD1" w:rsidRDefault="006C585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EE98123" w14:textId="77777777" w:rsidR="006C5851" w:rsidRPr="00503AD1" w:rsidRDefault="006C5851"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F0BF75B" w14:textId="77777777" w:rsidR="006C5851" w:rsidRPr="00503AD1" w:rsidRDefault="006C5851" w:rsidP="008739A1">
            <w:pPr>
              <w:keepNext/>
              <w:rPr>
                <w:sz w:val="8"/>
                <w:szCs w:val="8"/>
              </w:rPr>
            </w:pPr>
          </w:p>
        </w:tc>
        <w:tc>
          <w:tcPr>
            <w:tcW w:w="4239" w:type="dxa"/>
            <w:shd w:val="clear" w:color="auto" w:fill="324D57"/>
            <w:vAlign w:val="center"/>
          </w:tcPr>
          <w:p w14:paraId="291D1728" w14:textId="42A59E2A" w:rsidR="006C5851" w:rsidRPr="00503AD1" w:rsidRDefault="006C5851"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6</w:t>
            </w:r>
            <w:r w:rsidR="000B1F5B" w:rsidRPr="000B1F5B">
              <w:rPr>
                <w:rFonts w:cs="Arial"/>
                <w:b/>
                <w:noProof/>
                <w:color w:val="FFFFFF" w:themeColor="background1"/>
                <w:sz w:val="20"/>
                <w:szCs w:val="20"/>
              </w:rPr>
              <w:fldChar w:fldCharType="end"/>
            </w:r>
          </w:p>
        </w:tc>
      </w:tr>
      <w:tr w:rsidR="006C5851" w14:paraId="252A5A36" w14:textId="77777777" w:rsidTr="00CE525F">
        <w:trPr>
          <w:trHeight w:val="503"/>
        </w:trPr>
        <w:tc>
          <w:tcPr>
            <w:tcW w:w="10489" w:type="dxa"/>
            <w:gridSpan w:val="5"/>
            <w:vMerge/>
            <w:tcBorders>
              <w:bottom w:val="single" w:sz="4" w:space="0" w:color="auto"/>
            </w:tcBorders>
            <w:shd w:val="clear" w:color="auto" w:fill="324D57"/>
            <w:vAlign w:val="center"/>
          </w:tcPr>
          <w:p w14:paraId="24717C3E" w14:textId="77777777" w:rsidR="006C5851" w:rsidRDefault="006C5851" w:rsidP="008739A1">
            <w:pPr>
              <w:keepNext/>
              <w:jc w:val="center"/>
            </w:pPr>
          </w:p>
        </w:tc>
        <w:tc>
          <w:tcPr>
            <w:tcW w:w="250" w:type="dxa"/>
            <w:tcBorders>
              <w:top w:val="nil"/>
              <w:bottom w:val="nil"/>
            </w:tcBorders>
            <w:tcMar>
              <w:left w:w="0" w:type="dxa"/>
              <w:right w:w="0" w:type="dxa"/>
            </w:tcMar>
          </w:tcPr>
          <w:p w14:paraId="30B81A7C" w14:textId="77777777" w:rsidR="006C5851" w:rsidRPr="00503AD1" w:rsidRDefault="006C5851" w:rsidP="008739A1">
            <w:pPr>
              <w:keepNext/>
              <w:rPr>
                <w:sz w:val="8"/>
                <w:szCs w:val="8"/>
              </w:rPr>
            </w:pPr>
          </w:p>
        </w:tc>
        <w:tc>
          <w:tcPr>
            <w:tcW w:w="4239" w:type="dxa"/>
            <w:tcMar>
              <w:left w:w="58" w:type="dxa"/>
              <w:right w:w="58" w:type="dxa"/>
            </w:tcMar>
          </w:tcPr>
          <w:p w14:paraId="21DCD739" w14:textId="77777777" w:rsidR="006C5851" w:rsidRPr="00503AD1" w:rsidRDefault="006C5851" w:rsidP="008739A1">
            <w:pPr>
              <w:keepNext/>
              <w:spacing w:before="60"/>
              <w:rPr>
                <w:rFonts w:cs="Arial"/>
                <w:szCs w:val="18"/>
              </w:rPr>
            </w:pPr>
            <w:r w:rsidRPr="00503AD1">
              <w:rPr>
                <w:rFonts w:cs="Arial"/>
                <w:szCs w:val="18"/>
              </w:rPr>
              <w:t xml:space="preserve">Page ID: </w:t>
            </w:r>
            <w:r w:rsidR="00CD32F2">
              <w:rPr>
                <w:rFonts w:cs="Arial"/>
                <w:szCs w:val="18"/>
              </w:rPr>
              <w:t>1.3</w:t>
            </w:r>
          </w:p>
          <w:p w14:paraId="303966D2" w14:textId="77777777" w:rsidR="006C5851" w:rsidRDefault="006C5851" w:rsidP="008739A1">
            <w:pPr>
              <w:keepNext/>
              <w:spacing w:before="60"/>
            </w:pPr>
            <w:r w:rsidRPr="00503AD1">
              <w:rPr>
                <w:rFonts w:cs="Arial"/>
                <w:szCs w:val="18"/>
              </w:rPr>
              <w:t xml:space="preserve">Page Title: </w:t>
            </w:r>
            <w:r w:rsidR="00CD32F2" w:rsidRPr="00CD32F2">
              <w:rPr>
                <w:rFonts w:cs="Arial"/>
                <w:szCs w:val="18"/>
              </w:rPr>
              <w:t xml:space="preserve">Sub-States </w:t>
            </w:r>
          </w:p>
        </w:tc>
      </w:tr>
      <w:tr w:rsidR="006C5851" w14:paraId="749B2739" w14:textId="77777777" w:rsidTr="00CE525F">
        <w:tc>
          <w:tcPr>
            <w:tcW w:w="985" w:type="dxa"/>
            <w:tcBorders>
              <w:bottom w:val="single" w:sz="4" w:space="0" w:color="auto"/>
              <w:right w:val="nil"/>
            </w:tcBorders>
            <w:shd w:val="clear" w:color="auto" w:fill="F2F2F2" w:themeFill="background1" w:themeFillShade="F2"/>
            <w:vAlign w:val="center"/>
          </w:tcPr>
          <w:p w14:paraId="64D38DE0" w14:textId="77777777" w:rsidR="006C5851" w:rsidRPr="00503AD1" w:rsidRDefault="006C5851"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22F6B66C" w14:textId="77777777" w:rsidR="006C5851" w:rsidRPr="00503AD1" w:rsidRDefault="006C5851"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DC12439" w14:textId="77777777" w:rsidR="006C5851" w:rsidRPr="00503AD1" w:rsidRDefault="006C5851"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5979A7E" w14:textId="77777777" w:rsidR="006C5851" w:rsidRPr="00503AD1" w:rsidRDefault="006C5851"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40E89F2" w14:textId="77777777" w:rsidR="006C5851" w:rsidRPr="00503AD1" w:rsidRDefault="006C5851"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CCEEF43" w14:textId="77777777" w:rsidR="006C5851" w:rsidRPr="00503AD1" w:rsidRDefault="006C5851"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29BDE230" w14:textId="77777777" w:rsidR="006C5851" w:rsidRPr="00503AD1" w:rsidRDefault="006C5851" w:rsidP="008739A1">
            <w:pPr>
              <w:keepNext/>
              <w:spacing w:before="40" w:after="40"/>
              <w:rPr>
                <w:b/>
              </w:rPr>
            </w:pPr>
            <w:r w:rsidRPr="00503AD1">
              <w:rPr>
                <w:b/>
              </w:rPr>
              <w:t>Page Details</w:t>
            </w:r>
          </w:p>
        </w:tc>
      </w:tr>
      <w:tr w:rsidR="006C5851" w14:paraId="7B95B7B9" w14:textId="77777777" w:rsidTr="00CE525F">
        <w:tc>
          <w:tcPr>
            <w:tcW w:w="10489" w:type="dxa"/>
            <w:gridSpan w:val="5"/>
            <w:tcBorders>
              <w:bottom w:val="nil"/>
            </w:tcBorders>
          </w:tcPr>
          <w:p w14:paraId="7F3CA319" w14:textId="3C55ED51" w:rsidR="006C5851" w:rsidRPr="00503AD1" w:rsidRDefault="006C5851" w:rsidP="008739A1">
            <w:pPr>
              <w:pStyle w:val="Webaddress"/>
              <w:keepNext/>
              <w:rPr>
                <w:u w:val="none"/>
              </w:rPr>
            </w:pPr>
            <w:r>
              <w:t>Contact Information</w:t>
            </w:r>
            <w:r w:rsidR="0068749D" w:rsidRPr="0068749D">
              <w:rPr>
                <w:u w:val="none"/>
              </w:rPr>
              <w:t xml:space="preserve"> &gt; </w:t>
            </w:r>
            <w:r w:rsidR="0068749D" w:rsidRPr="0068749D">
              <w:t>Sub-States</w:t>
            </w:r>
          </w:p>
        </w:tc>
        <w:tc>
          <w:tcPr>
            <w:tcW w:w="250" w:type="dxa"/>
            <w:tcBorders>
              <w:top w:val="nil"/>
              <w:bottom w:val="nil"/>
            </w:tcBorders>
            <w:tcMar>
              <w:left w:w="0" w:type="dxa"/>
              <w:right w:w="0" w:type="dxa"/>
            </w:tcMar>
          </w:tcPr>
          <w:p w14:paraId="5449FDC7" w14:textId="77777777" w:rsidR="006C5851" w:rsidRPr="00503AD1" w:rsidRDefault="006C5851" w:rsidP="008739A1">
            <w:pPr>
              <w:keepNext/>
              <w:rPr>
                <w:sz w:val="8"/>
                <w:szCs w:val="8"/>
              </w:rPr>
            </w:pPr>
          </w:p>
        </w:tc>
        <w:tc>
          <w:tcPr>
            <w:tcW w:w="4239" w:type="dxa"/>
            <w:vMerge w:val="restart"/>
            <w:tcMar>
              <w:left w:w="58" w:type="dxa"/>
              <w:right w:w="58" w:type="dxa"/>
            </w:tcMar>
          </w:tcPr>
          <w:p w14:paraId="7F7B2FAF" w14:textId="77777777" w:rsidR="00007B01" w:rsidRDefault="00007B01" w:rsidP="007314E1">
            <w:pPr>
              <w:pStyle w:val="ListNumber"/>
              <w:numPr>
                <w:ilvl w:val="0"/>
                <w:numId w:val="6"/>
              </w:numPr>
              <w:spacing w:before="120"/>
            </w:pPr>
            <w:r>
              <w:t>Only SPO and higher roles will see this field. SPOs will only see their grantees. Higher roles will see all grantees. Grantee-level roles will not see the label or dropdown menu</w:t>
            </w:r>
          </w:p>
          <w:p w14:paraId="35999356" w14:textId="30C09739" w:rsidR="009B5F02" w:rsidRPr="00747563" w:rsidRDefault="009B5F02" w:rsidP="007314E1">
            <w:pPr>
              <w:pStyle w:val="ListNumber"/>
              <w:numPr>
                <w:ilvl w:val="0"/>
                <w:numId w:val="6"/>
              </w:numPr>
              <w:spacing w:before="120"/>
            </w:pPr>
            <w:r w:rsidRPr="00747563">
              <w:t xml:space="preserve">Clicking the “Add Sub-State” </w:t>
            </w:r>
            <w:r w:rsidR="0072340C">
              <w:t>button</w:t>
            </w:r>
            <w:r w:rsidRPr="00747563">
              <w:t xml:space="preserve"> will direct user to the Sub-State</w:t>
            </w:r>
            <w:r w:rsidR="005D16A5">
              <w:t xml:space="preserve"> Detail</w:t>
            </w:r>
            <w:r w:rsidRPr="00747563">
              <w:t xml:space="preserve"> edit page (1.3.1).</w:t>
            </w:r>
          </w:p>
          <w:p w14:paraId="5FB60E20" w14:textId="77777777" w:rsidR="009B5F02" w:rsidRPr="00747563" w:rsidRDefault="009B5F02" w:rsidP="007314E1">
            <w:pPr>
              <w:pStyle w:val="ListNumber"/>
              <w:numPr>
                <w:ilvl w:val="0"/>
                <w:numId w:val="6"/>
              </w:numPr>
            </w:pPr>
            <w:r w:rsidRPr="00747563">
              <w:t>Clicking the linked column header will sort the</w:t>
            </w:r>
            <w:r w:rsidR="00747563" w:rsidRPr="00747563">
              <w:t xml:space="preserve"> </w:t>
            </w:r>
            <w:r w:rsidRPr="00747563">
              <w:t xml:space="preserve">records in ascending and descending order by the related column. </w:t>
            </w:r>
          </w:p>
          <w:p w14:paraId="6648D131" w14:textId="14791161" w:rsidR="009B5F02" w:rsidRPr="00747563" w:rsidRDefault="009B5F02" w:rsidP="007314E1">
            <w:pPr>
              <w:pStyle w:val="ListNumber"/>
              <w:numPr>
                <w:ilvl w:val="0"/>
                <w:numId w:val="6"/>
              </w:numPr>
            </w:pPr>
            <w:r w:rsidRPr="00747563">
              <w:t>Clicking the linked “Sub-State Name” will direct user</w:t>
            </w:r>
            <w:r w:rsidR="00E61369">
              <w:t xml:space="preserve"> </w:t>
            </w:r>
            <w:r w:rsidRPr="00747563">
              <w:t xml:space="preserve">to the </w:t>
            </w:r>
            <w:r w:rsidR="005D16A5">
              <w:t>Sub-state Detail edit</w:t>
            </w:r>
            <w:r w:rsidRPr="00747563">
              <w:t xml:space="preserve"> page of the related record (1.3.1). </w:t>
            </w:r>
          </w:p>
          <w:p w14:paraId="128E3067" w14:textId="77777777" w:rsidR="009B5F02" w:rsidRPr="00747563" w:rsidRDefault="009B5F02" w:rsidP="007314E1">
            <w:pPr>
              <w:pStyle w:val="ListNumber"/>
              <w:numPr>
                <w:ilvl w:val="0"/>
                <w:numId w:val="6"/>
              </w:numPr>
            </w:pPr>
            <w:r w:rsidRPr="00747563">
              <w:t xml:space="preserve">The description field should be truncated with “…" after 200 characters on this page. </w:t>
            </w:r>
          </w:p>
          <w:p w14:paraId="73E38C99" w14:textId="06A71C97" w:rsidR="006C5851" w:rsidRDefault="009B5F02" w:rsidP="007314E1">
            <w:pPr>
              <w:pStyle w:val="ListNumber"/>
              <w:numPr>
                <w:ilvl w:val="0"/>
                <w:numId w:val="6"/>
              </w:numPr>
            </w:pPr>
            <w:r w:rsidRPr="00747563">
              <w:t>Each of the targeted zip codes and targeted</w:t>
            </w:r>
            <w:r w:rsidR="00E61369">
              <w:t xml:space="preserve"> </w:t>
            </w:r>
            <w:r w:rsidRPr="00747563">
              <w:t>congressional districts will be listed, separated</w:t>
            </w:r>
            <w:r>
              <w:t xml:space="preserve"> by commas.</w:t>
            </w:r>
          </w:p>
        </w:tc>
      </w:tr>
      <w:tr w:rsidR="006C5851" w14:paraId="20D75CD2" w14:textId="77777777" w:rsidTr="00CE525F">
        <w:trPr>
          <w:trHeight w:val="9611"/>
        </w:trPr>
        <w:tc>
          <w:tcPr>
            <w:tcW w:w="10489" w:type="dxa"/>
            <w:gridSpan w:val="5"/>
            <w:tcBorders>
              <w:top w:val="nil"/>
            </w:tcBorders>
          </w:tcPr>
          <w:p w14:paraId="39B63502" w14:textId="77777777" w:rsidR="006C5851" w:rsidRDefault="006C5851" w:rsidP="006C5851">
            <w:pPr>
              <w:pStyle w:val="Heading1"/>
              <w:outlineLvl w:val="0"/>
            </w:pPr>
            <w:r>
              <w:t>Sub-States</w:t>
            </w:r>
          </w:p>
          <w:p w14:paraId="1E1C70DC" w14:textId="77777777" w:rsidR="006C5851" w:rsidRDefault="006C5851" w:rsidP="006C5851">
            <w:pPr>
              <w:pStyle w:val="BodyText2"/>
            </w:pPr>
            <w:r>
              <w:t xml:space="preserve">Enter information on the Sub-State(s) if any. The term 'Sub-State' refers to a regional, county-level, or other entity that serves as an intermediary between the Grantee and the Subrecipients. </w:t>
            </w:r>
          </w:p>
          <w:p w14:paraId="44226750" w14:textId="01F56B76" w:rsidR="006C5851" w:rsidRDefault="00007B01" w:rsidP="006C5851">
            <w:pPr>
              <w:pStyle w:val="BodyTextBold"/>
            </w:pPr>
            <w:r w:rsidRPr="00B07045">
              <w:rPr>
                <w:noProof/>
              </w:rPr>
              <mc:AlternateContent>
                <mc:Choice Requires="wps">
                  <w:drawing>
                    <wp:anchor distT="0" distB="0" distL="114300" distR="114300" simplePos="0" relativeHeight="252520448" behindDoc="0" locked="0" layoutInCell="1" allowOverlap="1" wp14:anchorId="3F284F6E" wp14:editId="31142B09">
                      <wp:simplePos x="0" y="0"/>
                      <wp:positionH relativeFrom="column">
                        <wp:posOffset>151007</wp:posOffset>
                      </wp:positionH>
                      <wp:positionV relativeFrom="page">
                        <wp:posOffset>840683</wp:posOffset>
                      </wp:positionV>
                      <wp:extent cx="197485" cy="197485"/>
                      <wp:effectExtent l="0" t="0" r="12065" b="12065"/>
                      <wp:wrapNone/>
                      <wp:docPr id="1093" name="Oval 10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43F19D8" w14:textId="77777777" w:rsidR="00EE7FC1" w:rsidRPr="00FE69B0" w:rsidRDefault="00EE7FC1" w:rsidP="00007B0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84F6E" id="Oval 1093" o:spid="_x0000_s1049" style="position:absolute;left:0;text-align:left;margin-left:11.9pt;margin-top:66.2pt;width:15.55pt;height:15.5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DWeQIAAAo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" fillcolor="yellow" strokecolor="windowText" strokeweight=".5pt">
                      <v:stroke joinstyle="miter"/>
                      <v:textbox inset="0,0,0,0">
                        <w:txbxContent>
                          <w:p w14:paraId="443F19D8" w14:textId="77777777" w:rsidR="00EE7FC1" w:rsidRPr="00FE69B0" w:rsidRDefault="00EE7FC1" w:rsidP="00007B01">
                            <w:pPr>
                              <w:jc w:val="center"/>
                              <w:rPr>
                                <w:color w:val="000000" w:themeColor="text1"/>
                              </w:rPr>
                            </w:pPr>
                            <w:r w:rsidRPr="00FE69B0">
                              <w:rPr>
                                <w:color w:val="000000" w:themeColor="text1"/>
                              </w:rPr>
                              <w:t>1</w:t>
                            </w:r>
                          </w:p>
                        </w:txbxContent>
                      </v:textbox>
                      <w10:wrap anchory="page"/>
                    </v:oval>
                  </w:pict>
                </mc:Fallback>
              </mc:AlternateContent>
            </w:r>
            <w:r w:rsidR="006C5851">
              <w:t>Select Grantee:</w:t>
            </w:r>
            <w:r w:rsidR="006C5851">
              <w:tab/>
            </w:r>
            <w:r w:rsidR="006C5851" w:rsidRPr="00214C07">
              <w:rPr>
                <w:rFonts w:cs="Times New Roman"/>
                <w:b w:val="0"/>
                <w:bCs/>
                <w:noProof/>
                <w:color w:val="3C3C3C"/>
                <w:position w:val="-6"/>
              </w:rPr>
              <w:drawing>
                <wp:inline distT="0" distB="0" distL="0" distR="0" wp14:anchorId="13B46F34" wp14:editId="0B86E084">
                  <wp:extent cx="2755000" cy="182880"/>
                  <wp:effectExtent l="0" t="0" r="7620" b="7620"/>
                  <wp:docPr id="47" name="Picture 4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A7CD578" w14:textId="77777777" w:rsidR="00B23E18" w:rsidRDefault="00B23E18" w:rsidP="00B23E18">
            <w:pPr>
              <w:pStyle w:val="BodyTextBold"/>
              <w:spacing w:before="0" w:after="0"/>
              <w:rPr>
                <w:sz w:val="14"/>
                <w:szCs w:val="14"/>
                <w:shd w:val="clear" w:color="auto" w:fill="FFFFFF"/>
              </w:rPr>
            </w:pPr>
          </w:p>
          <w:p w14:paraId="23B6B579" w14:textId="77777777" w:rsidR="00E61369" w:rsidRPr="002D323C" w:rsidRDefault="00E61369" w:rsidP="00B23E18">
            <w:pPr>
              <w:pStyle w:val="BodyTextBold"/>
              <w:spacing w:before="0" w:after="0"/>
              <w:rPr>
                <w:sz w:val="14"/>
                <w:szCs w:val="14"/>
                <w:shd w:val="clear" w:color="auto" w:fill="FFFFFF"/>
              </w:rPr>
            </w:pPr>
          </w:p>
          <w:p w14:paraId="521642A5" w14:textId="77777777" w:rsidR="00B23E18" w:rsidRPr="002D323C" w:rsidRDefault="00B23E18" w:rsidP="00B23E18">
            <w:pPr>
              <w:pStyle w:val="BodyText2"/>
              <w:pBdr>
                <w:top w:val="single" w:sz="4" w:space="1" w:color="D9D9D9" w:themeColor="background1" w:themeShade="D9"/>
              </w:pBdr>
              <w:rPr>
                <w:sz w:val="14"/>
                <w:szCs w:val="14"/>
                <w:shd w:val="clear" w:color="auto" w:fill="FFFFFF"/>
              </w:rPr>
            </w:pPr>
          </w:p>
          <w:p w14:paraId="5F1E6293" w14:textId="2D3BD7FF" w:rsidR="003D272D" w:rsidRDefault="003D272D" w:rsidP="006C5851">
            <w:pPr>
              <w:pStyle w:val="BodyTextBold"/>
            </w:pPr>
          </w:p>
          <w:p w14:paraId="2BB884D5" w14:textId="598F979C" w:rsidR="006C5851" w:rsidRDefault="00E84138" w:rsidP="003D272D">
            <w:pPr>
              <w:pStyle w:val="BodyTextBold"/>
            </w:pPr>
            <w:r w:rsidRPr="00B07045">
              <w:rPr>
                <w:noProof/>
              </w:rPr>
              <mc:AlternateContent>
                <mc:Choice Requires="wps">
                  <w:drawing>
                    <wp:anchor distT="0" distB="0" distL="114300" distR="114300" simplePos="0" relativeHeight="251672576" behindDoc="0" locked="0" layoutInCell="1" allowOverlap="1" wp14:anchorId="7F850AC9" wp14:editId="5BAF0F76">
                      <wp:simplePos x="0" y="0"/>
                      <wp:positionH relativeFrom="column">
                        <wp:posOffset>291465</wp:posOffset>
                      </wp:positionH>
                      <wp:positionV relativeFrom="page">
                        <wp:posOffset>1917700</wp:posOffset>
                      </wp:positionV>
                      <wp:extent cx="197485" cy="197485"/>
                      <wp:effectExtent l="0" t="0" r="12065" b="12065"/>
                      <wp:wrapNone/>
                      <wp:docPr id="81" name="Oval 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BC9DB" w14:textId="6830BC9C"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50AC9" id="Oval 81" o:spid="_x0000_s1050" style="position:absolute;left:0;text-align:left;margin-left:22.95pt;margin-top:151pt;width:15.5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" fillcolor="yellow" strokecolor="black [3213]" strokeweight=".5pt">
                      <v:stroke joinstyle="miter"/>
                      <v:textbox inset="0,0,0,0">
                        <w:txbxContent>
                          <w:p w14:paraId="066BC9DB" w14:textId="6830BC9C"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3D272D">
              <w:rPr>
                <w:noProof/>
              </w:rPr>
              <mc:AlternateContent>
                <mc:Choice Requires="wps">
                  <w:drawing>
                    <wp:inline distT="0" distB="0" distL="0" distR="0" wp14:anchorId="2EA0947D" wp14:editId="3E90AFA0">
                      <wp:extent cx="1243584" cy="228600"/>
                      <wp:effectExtent l="0" t="0" r="13970" b="19050"/>
                      <wp:docPr id="129" name="Rectangle 129"/>
                      <wp:cNvGraphicFramePr/>
                      <a:graphic xmlns:a="http://schemas.openxmlformats.org/drawingml/2006/main">
                        <a:graphicData uri="http://schemas.microsoft.com/office/word/2010/wordprocessingShape">
                          <wps:wsp>
                            <wps:cNvSpPr/>
                            <wps:spPr>
                              <a:xfrm>
                                <a:off x="0" y="0"/>
                                <a:ext cx="1243584"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0C637" w14:textId="77777777" w:rsidR="00EE7FC1" w:rsidRPr="00467CB3" w:rsidRDefault="00EE7FC1" w:rsidP="003D272D">
                                  <w:pPr>
                                    <w:jc w:val="center"/>
                                    <w:rPr>
                                      <w:color w:val="000000" w:themeColor="text1"/>
                                    </w:rPr>
                                  </w:pPr>
                                  <w:r>
                                    <w:rPr>
                                      <w:color w:val="000000" w:themeColor="text1"/>
                                    </w:rPr>
                                    <w:t>Add Sub-State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A0947D" id="Rectangle 129" o:spid="_x0000_s1051" style="width:97.9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" fillcolor="#e7e6e6 [3214]" strokecolor="#bfbfbf [2412]" strokeweight="1pt">
                      <v:textbox>
                        <w:txbxContent>
                          <w:p w14:paraId="51F0C637" w14:textId="77777777" w:rsidR="00EE7FC1" w:rsidRPr="00467CB3" w:rsidRDefault="00EE7FC1" w:rsidP="003D272D">
                            <w:pPr>
                              <w:jc w:val="center"/>
                              <w:rPr>
                                <w:color w:val="000000" w:themeColor="text1"/>
                              </w:rPr>
                            </w:pPr>
                            <w:r>
                              <w:rPr>
                                <w:color w:val="000000" w:themeColor="text1"/>
                              </w:rPr>
                              <w:t>Add Sub-State</w:t>
                            </w:r>
                          </w:p>
                        </w:txbxContent>
                      </v:textbox>
                      <w10:anchorlock/>
                    </v:rect>
                  </w:pict>
                </mc:Fallback>
              </mc:AlternateContent>
            </w:r>
          </w:p>
          <w:p w14:paraId="60CCBAA4" w14:textId="74B81D00" w:rsidR="00CD32F2" w:rsidRDefault="005D16A5" w:rsidP="006C5851">
            <w:r w:rsidRPr="007D311F">
              <w:rPr>
                <w:noProof/>
                <w:u w:val="single"/>
              </w:rPr>
              <mc:AlternateContent>
                <mc:Choice Requires="wps">
                  <w:drawing>
                    <wp:anchor distT="0" distB="0" distL="114300" distR="114300" simplePos="0" relativeHeight="251678720" behindDoc="0" locked="0" layoutInCell="1" allowOverlap="1" wp14:anchorId="73447664" wp14:editId="103E402B">
                      <wp:simplePos x="0" y="0"/>
                      <wp:positionH relativeFrom="column">
                        <wp:posOffset>3756025</wp:posOffset>
                      </wp:positionH>
                      <wp:positionV relativeFrom="page">
                        <wp:posOffset>2250440</wp:posOffset>
                      </wp:positionV>
                      <wp:extent cx="197485" cy="197485"/>
                      <wp:effectExtent l="0" t="0" r="12065" b="12065"/>
                      <wp:wrapNone/>
                      <wp:docPr id="84" name="Oval 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6ECF5" w14:textId="590CFD7B"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47664" id="Oval 84" o:spid="_x0000_s1052" style="position:absolute;margin-left:295.75pt;margin-top:177.2pt;width:15.55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" fillcolor="yellow" strokecolor="black [3213]" strokeweight=".5pt">
                      <v:stroke joinstyle="miter"/>
                      <v:textbox inset="0,0,0,0">
                        <w:txbxContent>
                          <w:p w14:paraId="4296ECF5" w14:textId="590CFD7B"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p>
          <w:tbl>
            <w:tblPr>
              <w:tblStyle w:val="TableGrid"/>
              <w:tblW w:w="9551"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10"/>
              <w:gridCol w:w="1703"/>
              <w:gridCol w:w="1703"/>
              <w:gridCol w:w="1704"/>
              <w:gridCol w:w="2531"/>
            </w:tblGrid>
            <w:tr w:rsidR="006C5851" w14:paraId="61374B8A" w14:textId="77777777" w:rsidTr="00E12D9B">
              <w:tc>
                <w:tcPr>
                  <w:tcW w:w="1910" w:type="dxa"/>
                  <w:shd w:val="clear" w:color="auto" w:fill="E7E6E6" w:themeFill="background2"/>
                  <w:vAlign w:val="bottom"/>
                </w:tcPr>
                <w:p w14:paraId="2921088F" w14:textId="77777777" w:rsidR="006C5851" w:rsidRPr="007D311F" w:rsidRDefault="00CD32F2" w:rsidP="001220AD">
                  <w:pPr>
                    <w:spacing w:before="60" w:after="60"/>
                    <w:rPr>
                      <w:u w:val="single"/>
                    </w:rPr>
                  </w:pPr>
                  <w:r w:rsidRPr="007D311F">
                    <w:rPr>
                      <w:u w:val="single"/>
                    </w:rPr>
                    <w:t>Sub-State Name</w:t>
                  </w:r>
                </w:p>
              </w:tc>
              <w:tc>
                <w:tcPr>
                  <w:tcW w:w="1703" w:type="dxa"/>
                  <w:shd w:val="clear" w:color="auto" w:fill="E7E6E6" w:themeFill="background2"/>
                  <w:vAlign w:val="bottom"/>
                </w:tcPr>
                <w:p w14:paraId="73522DC3" w14:textId="77777777" w:rsidR="006C5851" w:rsidRPr="007D311F" w:rsidRDefault="00CD32F2" w:rsidP="00CD32F2">
                  <w:pPr>
                    <w:spacing w:before="60" w:after="60"/>
                    <w:jc w:val="center"/>
                    <w:rPr>
                      <w:u w:val="single"/>
                    </w:rPr>
                  </w:pPr>
                  <w:r w:rsidRPr="007D311F">
                    <w:rPr>
                      <w:u w:val="single"/>
                    </w:rPr>
                    <w:t>Total Funding for Sub-State</w:t>
                  </w:r>
                </w:p>
              </w:tc>
              <w:tc>
                <w:tcPr>
                  <w:tcW w:w="1703" w:type="dxa"/>
                  <w:shd w:val="clear" w:color="auto" w:fill="E7E6E6" w:themeFill="background2"/>
                  <w:vAlign w:val="bottom"/>
                </w:tcPr>
                <w:p w14:paraId="32B28D8C" w14:textId="1EF3C55F" w:rsidR="006C5851" w:rsidRDefault="00CD32F2" w:rsidP="00CD32F2">
                  <w:pPr>
                    <w:spacing w:before="60" w:after="60"/>
                    <w:jc w:val="center"/>
                  </w:pPr>
                  <w:r w:rsidRPr="007D311F">
                    <w:rPr>
                      <w:u w:val="single"/>
                    </w:rPr>
                    <w:t>Targeted Zip Codes</w:t>
                  </w:r>
                </w:p>
              </w:tc>
              <w:tc>
                <w:tcPr>
                  <w:tcW w:w="1704" w:type="dxa"/>
                  <w:shd w:val="clear" w:color="auto" w:fill="E7E6E6" w:themeFill="background2"/>
                  <w:vAlign w:val="bottom"/>
                </w:tcPr>
                <w:p w14:paraId="06ED0982" w14:textId="11F552EA" w:rsidR="006C5851" w:rsidRPr="007D311F" w:rsidRDefault="00CD32F2" w:rsidP="00CD32F2">
                  <w:pPr>
                    <w:spacing w:before="60" w:after="60"/>
                    <w:jc w:val="center"/>
                    <w:rPr>
                      <w:u w:val="single"/>
                    </w:rPr>
                  </w:pPr>
                  <w:r w:rsidRPr="007D311F">
                    <w:rPr>
                      <w:u w:val="single"/>
                    </w:rPr>
                    <w:t>Targeted Congressional Districts</w:t>
                  </w:r>
                </w:p>
              </w:tc>
              <w:tc>
                <w:tcPr>
                  <w:tcW w:w="2531" w:type="dxa"/>
                  <w:shd w:val="clear" w:color="auto" w:fill="E7E6E6" w:themeFill="background2"/>
                  <w:vAlign w:val="bottom"/>
                </w:tcPr>
                <w:p w14:paraId="4E9264F1" w14:textId="77777777" w:rsidR="006C5851" w:rsidRPr="007D311F" w:rsidRDefault="00CD32F2" w:rsidP="00CD32F2">
                  <w:pPr>
                    <w:spacing w:before="60" w:after="60"/>
                    <w:jc w:val="center"/>
                    <w:rPr>
                      <w:u w:val="single"/>
                    </w:rPr>
                  </w:pPr>
                  <w:r w:rsidRPr="007D311F">
                    <w:rPr>
                      <w:u w:val="single"/>
                    </w:rPr>
                    <w:t>How is the Subrecipient Being Funded?</w:t>
                  </w:r>
                </w:p>
              </w:tc>
            </w:tr>
            <w:tr w:rsidR="00F043FF" w14:paraId="68982551" w14:textId="77777777" w:rsidTr="00F043FF">
              <w:tc>
                <w:tcPr>
                  <w:tcW w:w="1910" w:type="dxa"/>
                  <w:vAlign w:val="center"/>
                </w:tcPr>
                <w:p w14:paraId="2159CCBE" w14:textId="5042E0EE" w:rsidR="00F043FF" w:rsidRPr="00E12D9B" w:rsidRDefault="00B23E18" w:rsidP="00F043FF">
                  <w:pPr>
                    <w:spacing w:before="120" w:after="120"/>
                    <w:rPr>
                      <w:u w:val="single"/>
                    </w:rPr>
                  </w:pPr>
                  <w:r w:rsidRPr="00B07045">
                    <w:rPr>
                      <w:noProof/>
                    </w:rPr>
                    <mc:AlternateContent>
                      <mc:Choice Requires="wps">
                        <w:drawing>
                          <wp:anchor distT="0" distB="0" distL="114300" distR="114300" simplePos="0" relativeHeight="251676672" behindDoc="0" locked="0" layoutInCell="1" allowOverlap="1" wp14:anchorId="36349567" wp14:editId="47B76215">
                            <wp:simplePos x="0" y="0"/>
                            <wp:positionH relativeFrom="column">
                              <wp:posOffset>-267335</wp:posOffset>
                            </wp:positionH>
                            <wp:positionV relativeFrom="page">
                              <wp:posOffset>47625</wp:posOffset>
                            </wp:positionV>
                            <wp:extent cx="197485" cy="197485"/>
                            <wp:effectExtent l="0" t="0" r="12065" b="12065"/>
                            <wp:wrapNone/>
                            <wp:docPr id="83" name="Oval 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F000F" w14:textId="039C6FF0"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49567" id="Oval 83" o:spid="_x0000_s1053" style="position:absolute;margin-left:-21.05pt;margin-top:3.75pt;width:15.5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" fillcolor="yellow" strokecolor="black [3213]" strokeweight=".5pt">
                            <v:stroke joinstyle="miter"/>
                            <v:textbox inset="0,0,0,0">
                              <w:txbxContent>
                                <w:p w14:paraId="67CF000F" w14:textId="039C6FF0"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1674624" behindDoc="0" locked="0" layoutInCell="1" allowOverlap="1" wp14:anchorId="33E792DD" wp14:editId="4C25423E">
                            <wp:simplePos x="0" y="0"/>
                            <wp:positionH relativeFrom="column">
                              <wp:posOffset>-274320</wp:posOffset>
                            </wp:positionH>
                            <wp:positionV relativeFrom="page">
                              <wp:posOffset>-266700</wp:posOffset>
                            </wp:positionV>
                            <wp:extent cx="197485" cy="197485"/>
                            <wp:effectExtent l="0" t="0" r="12065" b="12065"/>
                            <wp:wrapNone/>
                            <wp:docPr id="82" name="Oval 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592E2" w14:textId="6776246C"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792DD" id="Oval 82" o:spid="_x0000_s1054" style="position:absolute;margin-left:-21.6pt;margin-top:-21pt;width:15.5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" fillcolor="yellow" strokecolor="black [3213]" strokeweight=".5pt">
                            <v:stroke joinstyle="miter"/>
                            <v:textbox inset="0,0,0,0">
                              <w:txbxContent>
                                <w:p w14:paraId="058592E2" w14:textId="6776246C"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F043FF" w:rsidRPr="00E12D9B">
                    <w:rPr>
                      <w:u w:val="single"/>
                    </w:rPr>
                    <w:t>Name linked</w:t>
                  </w:r>
                </w:p>
              </w:tc>
              <w:tc>
                <w:tcPr>
                  <w:tcW w:w="1703" w:type="dxa"/>
                  <w:vAlign w:val="center"/>
                </w:tcPr>
                <w:p w14:paraId="0D10662D" w14:textId="77777777" w:rsidR="00F043FF" w:rsidRDefault="00F043FF" w:rsidP="00F043FF">
                  <w:pPr>
                    <w:spacing w:before="120" w:after="120"/>
                    <w:jc w:val="center"/>
                  </w:pPr>
                  <w:r>
                    <w:t>$$$$</w:t>
                  </w:r>
                </w:p>
              </w:tc>
              <w:tc>
                <w:tcPr>
                  <w:tcW w:w="1703" w:type="dxa"/>
                  <w:vAlign w:val="center"/>
                </w:tcPr>
                <w:p w14:paraId="492C74F5" w14:textId="77777777" w:rsidR="00F043FF" w:rsidRDefault="00F043FF" w:rsidP="00F043FF">
                  <w:pPr>
                    <w:spacing w:before="120" w:after="120"/>
                    <w:jc w:val="center"/>
                  </w:pPr>
                  <w:r>
                    <w:t>XXXXX</w:t>
                  </w:r>
                </w:p>
              </w:tc>
              <w:tc>
                <w:tcPr>
                  <w:tcW w:w="1704" w:type="dxa"/>
                  <w:vAlign w:val="center"/>
                </w:tcPr>
                <w:p w14:paraId="498FC614" w14:textId="77777777" w:rsidR="00F043FF" w:rsidRPr="00F043FF" w:rsidRDefault="00F043FF" w:rsidP="00F043FF">
                  <w:pPr>
                    <w:pStyle w:val="BodyText"/>
                    <w:rPr>
                      <w:szCs w:val="18"/>
                    </w:rPr>
                  </w:pPr>
                  <w:r w:rsidRPr="00F043FF">
                    <w:rPr>
                      <w:szCs w:val="18"/>
                    </w:rPr>
                    <w:t>Lorem ipsum</w:t>
                  </w:r>
                </w:p>
              </w:tc>
              <w:tc>
                <w:tcPr>
                  <w:tcW w:w="2531" w:type="dxa"/>
                  <w:vAlign w:val="center"/>
                </w:tcPr>
                <w:p w14:paraId="2BAEB666" w14:textId="77777777" w:rsidR="00F043FF" w:rsidRPr="00F043FF" w:rsidRDefault="00F043FF" w:rsidP="00F043FF">
                  <w:pPr>
                    <w:pStyle w:val="BodyText"/>
                    <w:rPr>
                      <w:szCs w:val="18"/>
                    </w:rPr>
                  </w:pPr>
                  <w:r w:rsidRPr="00B07045">
                    <w:rPr>
                      <w:noProof/>
                    </w:rPr>
                    <mc:AlternateContent>
                      <mc:Choice Requires="wps">
                        <w:drawing>
                          <wp:anchor distT="0" distB="0" distL="114300" distR="114300" simplePos="0" relativeHeight="251809792" behindDoc="0" locked="0" layoutInCell="1" allowOverlap="1" wp14:anchorId="2D2E77A5" wp14:editId="5406732E">
                            <wp:simplePos x="0" y="0"/>
                            <wp:positionH relativeFrom="column">
                              <wp:posOffset>1186180</wp:posOffset>
                            </wp:positionH>
                            <wp:positionV relativeFrom="page">
                              <wp:posOffset>61595</wp:posOffset>
                            </wp:positionV>
                            <wp:extent cx="197485" cy="197485"/>
                            <wp:effectExtent l="0" t="0" r="12065" b="12065"/>
                            <wp:wrapNone/>
                            <wp:docPr id="85" name="Oval 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3B562" w14:textId="237EF86C"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E77A5" id="Oval 85" o:spid="_x0000_s1055" style="position:absolute;margin-left:93.4pt;margin-top:4.85pt;width:15.55pt;height:15.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" fillcolor="yellow" strokecolor="black [3213]" strokeweight=".5pt">
                            <v:stroke joinstyle="miter"/>
                            <v:textbox inset="0,0,0,0">
                              <w:txbxContent>
                                <w:p w14:paraId="2243B562" w14:textId="237EF86C"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Pr="00F043FF">
                    <w:rPr>
                      <w:szCs w:val="18"/>
                    </w:rPr>
                    <w:t>Lorem ipsum</w:t>
                  </w:r>
                </w:p>
              </w:tc>
            </w:tr>
            <w:tr w:rsidR="00F043FF" w14:paraId="5C9035C4" w14:textId="77777777" w:rsidTr="00F043FF">
              <w:tc>
                <w:tcPr>
                  <w:tcW w:w="1910" w:type="dxa"/>
                  <w:vAlign w:val="center"/>
                </w:tcPr>
                <w:p w14:paraId="2FDC9275" w14:textId="77777777" w:rsidR="00F043FF" w:rsidRDefault="00F043FF" w:rsidP="00F043FF">
                  <w:r w:rsidRPr="00207216">
                    <w:rPr>
                      <w:u w:val="single"/>
                    </w:rPr>
                    <w:t>Name linked</w:t>
                  </w:r>
                </w:p>
              </w:tc>
              <w:tc>
                <w:tcPr>
                  <w:tcW w:w="1703" w:type="dxa"/>
                  <w:vAlign w:val="center"/>
                </w:tcPr>
                <w:p w14:paraId="3BEB59E9" w14:textId="77777777" w:rsidR="00F043FF" w:rsidRDefault="00F043FF" w:rsidP="00F043FF">
                  <w:pPr>
                    <w:jc w:val="center"/>
                  </w:pPr>
                  <w:r w:rsidRPr="00B14E36">
                    <w:t>$$$$</w:t>
                  </w:r>
                </w:p>
              </w:tc>
              <w:tc>
                <w:tcPr>
                  <w:tcW w:w="1703" w:type="dxa"/>
                  <w:vAlign w:val="center"/>
                </w:tcPr>
                <w:p w14:paraId="4EE51D74" w14:textId="77777777" w:rsidR="00F043FF" w:rsidRDefault="00F043FF" w:rsidP="00F043FF">
                  <w:pPr>
                    <w:jc w:val="center"/>
                  </w:pPr>
                  <w:r w:rsidRPr="00BA3C08">
                    <w:t>XXXXX</w:t>
                  </w:r>
                </w:p>
              </w:tc>
              <w:tc>
                <w:tcPr>
                  <w:tcW w:w="1704" w:type="dxa"/>
                  <w:vAlign w:val="center"/>
                </w:tcPr>
                <w:p w14:paraId="46A7D4DD" w14:textId="77777777" w:rsidR="00F043FF" w:rsidRPr="00F043FF" w:rsidRDefault="00F043FF" w:rsidP="00F043FF">
                  <w:pPr>
                    <w:pStyle w:val="BodyText"/>
                    <w:rPr>
                      <w:szCs w:val="18"/>
                    </w:rPr>
                  </w:pPr>
                  <w:r w:rsidRPr="00F043FF">
                    <w:rPr>
                      <w:szCs w:val="18"/>
                    </w:rPr>
                    <w:t>Lorem ipsum</w:t>
                  </w:r>
                </w:p>
              </w:tc>
              <w:tc>
                <w:tcPr>
                  <w:tcW w:w="2531" w:type="dxa"/>
                  <w:vAlign w:val="center"/>
                </w:tcPr>
                <w:p w14:paraId="2F9E0771" w14:textId="77777777" w:rsidR="00F043FF" w:rsidRPr="00F043FF" w:rsidRDefault="00F043FF" w:rsidP="00F043FF">
                  <w:pPr>
                    <w:pStyle w:val="BodyText"/>
                    <w:rPr>
                      <w:szCs w:val="18"/>
                    </w:rPr>
                  </w:pPr>
                  <w:r w:rsidRPr="00F043FF">
                    <w:rPr>
                      <w:szCs w:val="18"/>
                    </w:rPr>
                    <w:t>Lorem ipsum</w:t>
                  </w:r>
                </w:p>
              </w:tc>
            </w:tr>
            <w:tr w:rsidR="00F043FF" w14:paraId="557F8F33" w14:textId="77777777" w:rsidTr="00F043FF">
              <w:tc>
                <w:tcPr>
                  <w:tcW w:w="1910" w:type="dxa"/>
                  <w:vAlign w:val="center"/>
                </w:tcPr>
                <w:p w14:paraId="236B977E" w14:textId="77777777" w:rsidR="00F043FF" w:rsidRDefault="00F043FF" w:rsidP="00F043FF">
                  <w:r w:rsidRPr="00207216">
                    <w:rPr>
                      <w:u w:val="single"/>
                    </w:rPr>
                    <w:t>Name linked</w:t>
                  </w:r>
                </w:p>
              </w:tc>
              <w:tc>
                <w:tcPr>
                  <w:tcW w:w="1703" w:type="dxa"/>
                  <w:vAlign w:val="center"/>
                </w:tcPr>
                <w:p w14:paraId="719F76D7" w14:textId="77777777" w:rsidR="00F043FF" w:rsidRDefault="00F043FF" w:rsidP="00F043FF">
                  <w:pPr>
                    <w:jc w:val="center"/>
                  </w:pPr>
                  <w:r w:rsidRPr="00B14E36">
                    <w:t>$$$$</w:t>
                  </w:r>
                </w:p>
              </w:tc>
              <w:tc>
                <w:tcPr>
                  <w:tcW w:w="1703" w:type="dxa"/>
                  <w:vAlign w:val="center"/>
                </w:tcPr>
                <w:p w14:paraId="0D9F0D8B" w14:textId="77777777" w:rsidR="00F043FF" w:rsidRDefault="00F043FF" w:rsidP="00F043FF">
                  <w:pPr>
                    <w:jc w:val="center"/>
                  </w:pPr>
                  <w:r w:rsidRPr="00BA3C08">
                    <w:t>XXXXX</w:t>
                  </w:r>
                </w:p>
              </w:tc>
              <w:tc>
                <w:tcPr>
                  <w:tcW w:w="1704" w:type="dxa"/>
                  <w:vAlign w:val="center"/>
                </w:tcPr>
                <w:p w14:paraId="29D755A7" w14:textId="77777777" w:rsidR="00F043FF" w:rsidRPr="00F043FF" w:rsidRDefault="00F043FF" w:rsidP="00F043FF">
                  <w:pPr>
                    <w:pStyle w:val="BodyText"/>
                    <w:rPr>
                      <w:szCs w:val="18"/>
                    </w:rPr>
                  </w:pPr>
                  <w:r w:rsidRPr="00F043FF">
                    <w:rPr>
                      <w:szCs w:val="18"/>
                    </w:rPr>
                    <w:t>Lorem ipsum</w:t>
                  </w:r>
                </w:p>
              </w:tc>
              <w:tc>
                <w:tcPr>
                  <w:tcW w:w="2531" w:type="dxa"/>
                  <w:vAlign w:val="center"/>
                </w:tcPr>
                <w:p w14:paraId="44FDBE6F" w14:textId="77777777" w:rsidR="00F043FF" w:rsidRPr="00F043FF" w:rsidRDefault="00F043FF" w:rsidP="00F043FF">
                  <w:pPr>
                    <w:pStyle w:val="BodyText"/>
                    <w:rPr>
                      <w:szCs w:val="18"/>
                    </w:rPr>
                  </w:pPr>
                  <w:r w:rsidRPr="00F043FF">
                    <w:rPr>
                      <w:szCs w:val="18"/>
                    </w:rPr>
                    <w:t>Lorem ipsum</w:t>
                  </w:r>
                </w:p>
              </w:tc>
            </w:tr>
            <w:tr w:rsidR="00F043FF" w14:paraId="3B824D01" w14:textId="77777777" w:rsidTr="00F043FF">
              <w:tc>
                <w:tcPr>
                  <w:tcW w:w="1910" w:type="dxa"/>
                  <w:vAlign w:val="center"/>
                </w:tcPr>
                <w:p w14:paraId="19A5806E" w14:textId="77777777" w:rsidR="00F043FF" w:rsidRDefault="00F043FF" w:rsidP="00F043FF">
                  <w:r w:rsidRPr="00207216">
                    <w:rPr>
                      <w:u w:val="single"/>
                    </w:rPr>
                    <w:t>Name linked</w:t>
                  </w:r>
                </w:p>
              </w:tc>
              <w:tc>
                <w:tcPr>
                  <w:tcW w:w="1703" w:type="dxa"/>
                  <w:vAlign w:val="center"/>
                </w:tcPr>
                <w:p w14:paraId="7D3CBAD3" w14:textId="77777777" w:rsidR="00F043FF" w:rsidRDefault="00F043FF" w:rsidP="00F043FF">
                  <w:pPr>
                    <w:jc w:val="center"/>
                  </w:pPr>
                  <w:r w:rsidRPr="00B14E36">
                    <w:t>$$$$</w:t>
                  </w:r>
                </w:p>
              </w:tc>
              <w:tc>
                <w:tcPr>
                  <w:tcW w:w="1703" w:type="dxa"/>
                  <w:vAlign w:val="center"/>
                </w:tcPr>
                <w:p w14:paraId="1DD819B4" w14:textId="77777777" w:rsidR="00F043FF" w:rsidRDefault="00F043FF" w:rsidP="00F043FF">
                  <w:pPr>
                    <w:jc w:val="center"/>
                  </w:pPr>
                  <w:r w:rsidRPr="00BA3C08">
                    <w:t>XXXXX</w:t>
                  </w:r>
                </w:p>
              </w:tc>
              <w:tc>
                <w:tcPr>
                  <w:tcW w:w="1704" w:type="dxa"/>
                  <w:vAlign w:val="center"/>
                </w:tcPr>
                <w:p w14:paraId="065EDB59" w14:textId="77777777" w:rsidR="00F043FF" w:rsidRPr="00F043FF" w:rsidRDefault="00F043FF" w:rsidP="00F043FF">
                  <w:pPr>
                    <w:pStyle w:val="BodyText"/>
                    <w:rPr>
                      <w:szCs w:val="18"/>
                    </w:rPr>
                  </w:pPr>
                  <w:r w:rsidRPr="00F043FF">
                    <w:rPr>
                      <w:szCs w:val="18"/>
                    </w:rPr>
                    <w:t>Lorem ipsum</w:t>
                  </w:r>
                </w:p>
              </w:tc>
              <w:tc>
                <w:tcPr>
                  <w:tcW w:w="2531" w:type="dxa"/>
                  <w:vAlign w:val="center"/>
                </w:tcPr>
                <w:p w14:paraId="0011875B" w14:textId="77777777" w:rsidR="00F043FF" w:rsidRPr="00F043FF" w:rsidRDefault="00F043FF" w:rsidP="00F043FF">
                  <w:pPr>
                    <w:pStyle w:val="BodyText"/>
                    <w:rPr>
                      <w:szCs w:val="18"/>
                    </w:rPr>
                  </w:pPr>
                  <w:r w:rsidRPr="00F043FF">
                    <w:rPr>
                      <w:szCs w:val="18"/>
                    </w:rPr>
                    <w:t>Lorem ipsum</w:t>
                  </w:r>
                </w:p>
              </w:tc>
            </w:tr>
            <w:tr w:rsidR="00F043FF" w14:paraId="3D1E5176" w14:textId="77777777" w:rsidTr="00F043FF">
              <w:tc>
                <w:tcPr>
                  <w:tcW w:w="1910" w:type="dxa"/>
                  <w:vAlign w:val="center"/>
                </w:tcPr>
                <w:p w14:paraId="10D0F9E2" w14:textId="77777777" w:rsidR="00F043FF" w:rsidRDefault="00F043FF" w:rsidP="00F043FF">
                  <w:r w:rsidRPr="00207216">
                    <w:rPr>
                      <w:u w:val="single"/>
                    </w:rPr>
                    <w:t>Name linked</w:t>
                  </w:r>
                </w:p>
              </w:tc>
              <w:tc>
                <w:tcPr>
                  <w:tcW w:w="1703" w:type="dxa"/>
                  <w:vAlign w:val="center"/>
                </w:tcPr>
                <w:p w14:paraId="3C0EFE09" w14:textId="77777777" w:rsidR="00F043FF" w:rsidRDefault="00F043FF" w:rsidP="00F043FF">
                  <w:pPr>
                    <w:jc w:val="center"/>
                  </w:pPr>
                  <w:r w:rsidRPr="00B14E36">
                    <w:t>$$$$</w:t>
                  </w:r>
                </w:p>
              </w:tc>
              <w:tc>
                <w:tcPr>
                  <w:tcW w:w="1703" w:type="dxa"/>
                  <w:vAlign w:val="center"/>
                </w:tcPr>
                <w:p w14:paraId="26347C2F" w14:textId="77777777" w:rsidR="00F043FF" w:rsidRDefault="00F043FF" w:rsidP="00F043FF">
                  <w:pPr>
                    <w:jc w:val="center"/>
                  </w:pPr>
                  <w:r w:rsidRPr="00BA3C08">
                    <w:t>XXXXX</w:t>
                  </w:r>
                </w:p>
              </w:tc>
              <w:tc>
                <w:tcPr>
                  <w:tcW w:w="1704" w:type="dxa"/>
                  <w:vAlign w:val="center"/>
                </w:tcPr>
                <w:p w14:paraId="468CD38B" w14:textId="77777777" w:rsidR="00F043FF" w:rsidRPr="00F043FF" w:rsidRDefault="00F043FF" w:rsidP="00F043FF">
                  <w:pPr>
                    <w:pStyle w:val="BodyText"/>
                    <w:rPr>
                      <w:szCs w:val="18"/>
                    </w:rPr>
                  </w:pPr>
                  <w:r w:rsidRPr="00F043FF">
                    <w:rPr>
                      <w:szCs w:val="18"/>
                    </w:rPr>
                    <w:t>Lorem ipsum</w:t>
                  </w:r>
                </w:p>
              </w:tc>
              <w:tc>
                <w:tcPr>
                  <w:tcW w:w="2531" w:type="dxa"/>
                  <w:vAlign w:val="center"/>
                </w:tcPr>
                <w:p w14:paraId="239C4561" w14:textId="77777777" w:rsidR="00F043FF" w:rsidRPr="00F043FF" w:rsidRDefault="00F043FF" w:rsidP="00F043FF">
                  <w:pPr>
                    <w:pStyle w:val="BodyText"/>
                    <w:rPr>
                      <w:szCs w:val="18"/>
                    </w:rPr>
                  </w:pPr>
                  <w:r w:rsidRPr="00F043FF">
                    <w:rPr>
                      <w:szCs w:val="18"/>
                    </w:rPr>
                    <w:t>Lorem ipsum</w:t>
                  </w:r>
                </w:p>
              </w:tc>
            </w:tr>
          </w:tbl>
          <w:p w14:paraId="4F27F0AF" w14:textId="77777777" w:rsidR="006C5851" w:rsidRDefault="006C5851" w:rsidP="006C5851"/>
          <w:p w14:paraId="4A495B17" w14:textId="77777777" w:rsidR="006C5851" w:rsidRDefault="006C5851" w:rsidP="006C5851"/>
        </w:tc>
        <w:tc>
          <w:tcPr>
            <w:tcW w:w="250" w:type="dxa"/>
            <w:tcBorders>
              <w:top w:val="nil"/>
              <w:bottom w:val="nil"/>
            </w:tcBorders>
            <w:tcMar>
              <w:left w:w="0" w:type="dxa"/>
              <w:right w:w="0" w:type="dxa"/>
            </w:tcMar>
          </w:tcPr>
          <w:p w14:paraId="7B38624F" w14:textId="77777777" w:rsidR="006C5851" w:rsidRPr="00503AD1" w:rsidRDefault="006C5851" w:rsidP="00503AD1">
            <w:pPr>
              <w:rPr>
                <w:sz w:val="8"/>
                <w:szCs w:val="8"/>
              </w:rPr>
            </w:pPr>
          </w:p>
        </w:tc>
        <w:tc>
          <w:tcPr>
            <w:tcW w:w="4239" w:type="dxa"/>
            <w:vMerge/>
          </w:tcPr>
          <w:p w14:paraId="3D20728D" w14:textId="77777777" w:rsidR="006C5851" w:rsidRDefault="006C5851" w:rsidP="0090109B"/>
        </w:tc>
      </w:tr>
      <w:tr w:rsidR="00B72CA2" w14:paraId="3B2B146A" w14:textId="77777777" w:rsidTr="00CE525F">
        <w:trPr>
          <w:trHeight w:val="368"/>
        </w:trPr>
        <w:tc>
          <w:tcPr>
            <w:tcW w:w="10489" w:type="dxa"/>
            <w:gridSpan w:val="5"/>
            <w:vMerge w:val="restart"/>
            <w:shd w:val="clear" w:color="auto" w:fill="324D57"/>
            <w:vAlign w:val="center"/>
          </w:tcPr>
          <w:p w14:paraId="2F78E8FE" w14:textId="77777777" w:rsidR="00B72CA2" w:rsidRPr="00503AD1" w:rsidRDefault="00B72CA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C8F2899" w14:textId="77777777" w:rsidR="00B72CA2" w:rsidRPr="00503AD1" w:rsidRDefault="00B72CA2"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B1544A2" w14:textId="77777777" w:rsidR="00B72CA2" w:rsidRPr="00503AD1" w:rsidRDefault="00B72CA2" w:rsidP="008739A1">
            <w:pPr>
              <w:keepNext/>
              <w:rPr>
                <w:sz w:val="8"/>
                <w:szCs w:val="8"/>
              </w:rPr>
            </w:pPr>
          </w:p>
        </w:tc>
        <w:tc>
          <w:tcPr>
            <w:tcW w:w="4239" w:type="dxa"/>
            <w:shd w:val="clear" w:color="auto" w:fill="324D57"/>
            <w:vAlign w:val="center"/>
          </w:tcPr>
          <w:p w14:paraId="69F6C687" w14:textId="41609037" w:rsidR="00B72CA2" w:rsidRPr="00503AD1" w:rsidRDefault="00B72CA2"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7</w:t>
            </w:r>
            <w:r w:rsidR="000B1F5B" w:rsidRPr="000B1F5B">
              <w:rPr>
                <w:rFonts w:cs="Arial"/>
                <w:b/>
                <w:noProof/>
                <w:color w:val="FFFFFF" w:themeColor="background1"/>
                <w:sz w:val="20"/>
                <w:szCs w:val="20"/>
              </w:rPr>
              <w:fldChar w:fldCharType="end"/>
            </w:r>
          </w:p>
        </w:tc>
      </w:tr>
      <w:tr w:rsidR="00B72CA2" w14:paraId="2DA72A3B" w14:textId="77777777" w:rsidTr="00CE525F">
        <w:trPr>
          <w:trHeight w:val="503"/>
        </w:trPr>
        <w:tc>
          <w:tcPr>
            <w:tcW w:w="10489" w:type="dxa"/>
            <w:gridSpan w:val="5"/>
            <w:vMerge/>
            <w:tcBorders>
              <w:bottom w:val="single" w:sz="4" w:space="0" w:color="auto"/>
            </w:tcBorders>
            <w:shd w:val="clear" w:color="auto" w:fill="324D57"/>
            <w:vAlign w:val="center"/>
          </w:tcPr>
          <w:p w14:paraId="7EBB0B82" w14:textId="77777777" w:rsidR="00B72CA2" w:rsidRDefault="00B72CA2" w:rsidP="008739A1">
            <w:pPr>
              <w:keepNext/>
              <w:jc w:val="center"/>
            </w:pPr>
          </w:p>
        </w:tc>
        <w:tc>
          <w:tcPr>
            <w:tcW w:w="250" w:type="dxa"/>
            <w:tcBorders>
              <w:top w:val="nil"/>
              <w:bottom w:val="nil"/>
            </w:tcBorders>
            <w:tcMar>
              <w:left w:w="0" w:type="dxa"/>
              <w:right w:w="0" w:type="dxa"/>
            </w:tcMar>
          </w:tcPr>
          <w:p w14:paraId="68B574BB" w14:textId="77777777" w:rsidR="00B72CA2" w:rsidRPr="00503AD1" w:rsidRDefault="00B72CA2" w:rsidP="008739A1">
            <w:pPr>
              <w:keepNext/>
              <w:rPr>
                <w:sz w:val="8"/>
                <w:szCs w:val="8"/>
              </w:rPr>
            </w:pPr>
          </w:p>
        </w:tc>
        <w:tc>
          <w:tcPr>
            <w:tcW w:w="4239" w:type="dxa"/>
            <w:tcMar>
              <w:left w:w="58" w:type="dxa"/>
              <w:right w:w="58" w:type="dxa"/>
            </w:tcMar>
          </w:tcPr>
          <w:p w14:paraId="144C298A" w14:textId="1DBD3BAA" w:rsidR="00B72CA2" w:rsidRPr="00503AD1" w:rsidRDefault="00B72CA2" w:rsidP="008739A1">
            <w:pPr>
              <w:keepNext/>
              <w:spacing w:before="60"/>
              <w:rPr>
                <w:rFonts w:cs="Arial"/>
                <w:szCs w:val="18"/>
              </w:rPr>
            </w:pPr>
            <w:r w:rsidRPr="00503AD1">
              <w:rPr>
                <w:rFonts w:cs="Arial"/>
                <w:szCs w:val="18"/>
              </w:rPr>
              <w:t xml:space="preserve">Page ID: </w:t>
            </w:r>
            <w:r w:rsidR="00E72603">
              <w:rPr>
                <w:rFonts w:cs="Arial"/>
                <w:szCs w:val="18"/>
              </w:rPr>
              <w:t>1.3.1</w:t>
            </w:r>
          </w:p>
          <w:p w14:paraId="48E2536C" w14:textId="7BF49D6E" w:rsidR="00B72CA2" w:rsidRDefault="00B72CA2" w:rsidP="008739A1">
            <w:pPr>
              <w:keepNext/>
              <w:spacing w:before="60"/>
            </w:pPr>
            <w:r w:rsidRPr="00503AD1">
              <w:rPr>
                <w:rFonts w:cs="Arial"/>
                <w:szCs w:val="18"/>
              </w:rPr>
              <w:t xml:space="preserve">Page Title: </w:t>
            </w:r>
            <w:r w:rsidR="00F817F4" w:rsidRPr="00F817F4">
              <w:rPr>
                <w:rFonts w:cs="Arial"/>
                <w:szCs w:val="18"/>
              </w:rPr>
              <w:t>Sub-State Detail</w:t>
            </w:r>
          </w:p>
        </w:tc>
      </w:tr>
      <w:tr w:rsidR="00B72CA2" w14:paraId="3074257E" w14:textId="77777777" w:rsidTr="00CE525F">
        <w:tc>
          <w:tcPr>
            <w:tcW w:w="985" w:type="dxa"/>
            <w:tcBorders>
              <w:bottom w:val="single" w:sz="4" w:space="0" w:color="auto"/>
              <w:right w:val="nil"/>
            </w:tcBorders>
            <w:shd w:val="clear" w:color="auto" w:fill="F2F2F2" w:themeFill="background1" w:themeFillShade="F2"/>
            <w:vAlign w:val="center"/>
          </w:tcPr>
          <w:p w14:paraId="010BE4AA" w14:textId="77777777" w:rsidR="00B72CA2" w:rsidRPr="00503AD1" w:rsidRDefault="00B72CA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40500F52" w14:textId="77777777" w:rsidR="00B72CA2" w:rsidRPr="00503AD1" w:rsidRDefault="00B72CA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A689428" w14:textId="77777777" w:rsidR="00B72CA2" w:rsidRPr="00503AD1" w:rsidRDefault="00B72CA2"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79089FE4" w14:textId="77777777" w:rsidR="00B72CA2" w:rsidRPr="00503AD1" w:rsidRDefault="00B72CA2"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AEAD41B" w14:textId="77777777" w:rsidR="00B72CA2" w:rsidRPr="00503AD1" w:rsidRDefault="00B72CA2"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DD7E765" w14:textId="77777777" w:rsidR="00B72CA2" w:rsidRPr="00503AD1" w:rsidRDefault="00B72CA2"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5ED51ADB" w14:textId="77777777" w:rsidR="00B72CA2" w:rsidRPr="00503AD1" w:rsidRDefault="00B72CA2" w:rsidP="008739A1">
            <w:pPr>
              <w:keepNext/>
              <w:spacing w:before="40" w:after="40"/>
              <w:rPr>
                <w:b/>
              </w:rPr>
            </w:pPr>
            <w:r w:rsidRPr="00503AD1">
              <w:rPr>
                <w:b/>
              </w:rPr>
              <w:t>Page Details</w:t>
            </w:r>
          </w:p>
        </w:tc>
      </w:tr>
      <w:tr w:rsidR="00B72CA2" w14:paraId="229214B2" w14:textId="77777777" w:rsidTr="00CE525F">
        <w:tc>
          <w:tcPr>
            <w:tcW w:w="10489" w:type="dxa"/>
            <w:gridSpan w:val="5"/>
            <w:tcBorders>
              <w:bottom w:val="nil"/>
            </w:tcBorders>
          </w:tcPr>
          <w:p w14:paraId="72CF15C2" w14:textId="4B683D88" w:rsidR="00B72CA2" w:rsidRPr="00503AD1" w:rsidRDefault="00B72CA2" w:rsidP="008739A1">
            <w:pPr>
              <w:pStyle w:val="Webaddress"/>
              <w:keepNext/>
              <w:rPr>
                <w:u w:val="none"/>
              </w:rPr>
            </w:pPr>
            <w:r>
              <w:t>Contact Information</w:t>
            </w:r>
            <w:r w:rsidRPr="0068749D">
              <w:rPr>
                <w:u w:val="none"/>
              </w:rPr>
              <w:t xml:space="preserve"> &gt; </w:t>
            </w:r>
            <w:r w:rsidRPr="0068749D">
              <w:t>Sub-States</w:t>
            </w:r>
            <w:r w:rsidRPr="00B72CA2">
              <w:rPr>
                <w:u w:val="none"/>
              </w:rPr>
              <w:t xml:space="preserve"> &gt;</w:t>
            </w:r>
            <w:r>
              <w:t xml:space="preserve"> Sub-State Detail</w:t>
            </w:r>
          </w:p>
        </w:tc>
        <w:tc>
          <w:tcPr>
            <w:tcW w:w="250" w:type="dxa"/>
            <w:tcBorders>
              <w:top w:val="nil"/>
              <w:bottom w:val="nil"/>
            </w:tcBorders>
            <w:tcMar>
              <w:left w:w="0" w:type="dxa"/>
              <w:right w:w="0" w:type="dxa"/>
            </w:tcMar>
          </w:tcPr>
          <w:p w14:paraId="0D829C28" w14:textId="77777777" w:rsidR="00B72CA2" w:rsidRPr="00503AD1" w:rsidRDefault="00B72CA2" w:rsidP="008739A1">
            <w:pPr>
              <w:keepNext/>
              <w:rPr>
                <w:sz w:val="8"/>
                <w:szCs w:val="8"/>
              </w:rPr>
            </w:pPr>
          </w:p>
        </w:tc>
        <w:tc>
          <w:tcPr>
            <w:tcW w:w="4239" w:type="dxa"/>
            <w:vMerge w:val="restart"/>
            <w:tcMar>
              <w:left w:w="58" w:type="dxa"/>
              <w:right w:w="58" w:type="dxa"/>
            </w:tcMar>
          </w:tcPr>
          <w:p w14:paraId="31666306" w14:textId="36E74A56" w:rsidR="00E61369" w:rsidRDefault="009E52C5" w:rsidP="00562B78">
            <w:pPr>
              <w:pStyle w:val="ListParagraph"/>
              <w:spacing w:before="80" w:after="40"/>
              <w:rPr>
                <w:rFonts w:eastAsia="Arial" w:cs="Arial"/>
                <w:szCs w:val="17"/>
              </w:rPr>
            </w:pPr>
            <w:r>
              <w:rPr>
                <w:rFonts w:eastAsia="Arial" w:cs="Arial"/>
                <w:szCs w:val="17"/>
              </w:rPr>
              <w:t>1</w:t>
            </w:r>
            <w:r w:rsidR="004931A0">
              <w:rPr>
                <w:rFonts w:eastAsia="Arial" w:cs="Arial"/>
                <w:szCs w:val="17"/>
              </w:rPr>
              <w:t>.</w:t>
            </w:r>
            <w:r w:rsidR="004931A0">
              <w:rPr>
                <w:rFonts w:eastAsia="Arial" w:cs="Arial"/>
                <w:szCs w:val="17"/>
              </w:rPr>
              <w:tab/>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 xml:space="preserve">Type values </w:t>
            </w:r>
            <w:r w:rsidR="00E61369">
              <w:rPr>
                <w:rFonts w:eastAsia="Arial" w:cs="Arial"/>
                <w:spacing w:val="-2"/>
                <w:szCs w:val="17"/>
              </w:rPr>
              <w:t>will</w:t>
            </w:r>
            <w:r w:rsidR="00E61369">
              <w:rPr>
                <w:rFonts w:eastAsia="Arial" w:cs="Arial"/>
                <w:szCs w:val="17"/>
              </w:rPr>
              <w:t xml:space="preserve"> include:</w:t>
            </w:r>
            <w:r w:rsidR="00E61369">
              <w:rPr>
                <w:rFonts w:eastAsia="Arial" w:cs="Arial"/>
                <w:spacing w:val="-2"/>
                <w:szCs w:val="17"/>
              </w:rPr>
              <w:t xml:space="preserve"> </w:t>
            </w:r>
            <w:r w:rsidR="00E61369">
              <w:rPr>
                <w:rFonts w:eastAsia="Arial" w:cs="Arial"/>
                <w:szCs w:val="17"/>
              </w:rPr>
              <w:t>“Region”,</w:t>
            </w:r>
            <w:r w:rsidR="00E61369">
              <w:rPr>
                <w:rFonts w:eastAsia="Arial" w:cs="Arial"/>
                <w:spacing w:val="-4"/>
                <w:szCs w:val="17"/>
              </w:rPr>
              <w:t xml:space="preserve"> </w:t>
            </w:r>
            <w:r w:rsidR="00E61369">
              <w:rPr>
                <w:rFonts w:eastAsia="Arial" w:cs="Arial"/>
                <w:szCs w:val="17"/>
              </w:rPr>
              <w:t>“County”,</w:t>
            </w:r>
            <w:r w:rsidR="00E61369">
              <w:rPr>
                <w:rFonts w:eastAsia="Arial" w:cs="Arial"/>
                <w:spacing w:val="44"/>
                <w:szCs w:val="17"/>
              </w:rPr>
              <w:t xml:space="preserve"> </w:t>
            </w:r>
            <w:r w:rsidR="00E61369">
              <w:rPr>
                <w:rFonts w:eastAsia="Arial" w:cs="Arial"/>
                <w:szCs w:val="17"/>
              </w:rPr>
              <w:t>“City”, “Tribe/Tribal Organization”,</w:t>
            </w:r>
            <w:r w:rsidR="00E61369">
              <w:rPr>
                <w:rFonts w:eastAsia="Arial" w:cs="Arial"/>
                <w:spacing w:val="-3"/>
                <w:szCs w:val="17"/>
              </w:rPr>
              <w:t xml:space="preserve"> </w:t>
            </w:r>
            <w:r w:rsidR="00E61369">
              <w:rPr>
                <w:rFonts w:eastAsia="Arial" w:cs="Arial"/>
                <w:szCs w:val="17"/>
              </w:rPr>
              <w:t>“Coalition”,</w:t>
            </w:r>
            <w:r w:rsidR="00E61369">
              <w:rPr>
                <w:rFonts w:eastAsia="Arial" w:cs="Arial"/>
                <w:spacing w:val="-2"/>
                <w:szCs w:val="17"/>
              </w:rPr>
              <w:t xml:space="preserve"> </w:t>
            </w:r>
            <w:r w:rsidR="00E61369">
              <w:rPr>
                <w:rFonts w:eastAsia="Arial" w:cs="Arial"/>
                <w:szCs w:val="17"/>
              </w:rPr>
              <w:t>“Provider</w:t>
            </w:r>
            <w:r w:rsidR="00E61369">
              <w:rPr>
                <w:rFonts w:eastAsia="Arial" w:cs="Arial"/>
                <w:spacing w:val="47"/>
                <w:szCs w:val="17"/>
              </w:rPr>
              <w:t xml:space="preserve"> </w:t>
            </w:r>
            <w:r w:rsidR="00E61369">
              <w:rPr>
                <w:rFonts w:eastAsia="Arial" w:cs="Arial"/>
                <w:szCs w:val="17"/>
              </w:rPr>
              <w:t>Agency”, “Other”.</w:t>
            </w:r>
          </w:p>
          <w:p w14:paraId="3327591B" w14:textId="34EDDD49" w:rsidR="00E61369" w:rsidRDefault="009E52C5" w:rsidP="007314E1">
            <w:pPr>
              <w:pStyle w:val="ListParagraph"/>
              <w:spacing w:after="40"/>
              <w:rPr>
                <w:rFonts w:eastAsia="Arial" w:cs="Arial"/>
                <w:szCs w:val="17"/>
              </w:rPr>
            </w:pPr>
            <w:r>
              <w:rPr>
                <w:rFonts w:eastAsia="Arial" w:cs="Arial"/>
                <w:szCs w:val="17"/>
              </w:rPr>
              <w:t>2</w:t>
            </w:r>
            <w:r w:rsidR="004931A0">
              <w:rPr>
                <w:rFonts w:eastAsia="Arial" w:cs="Arial"/>
                <w:szCs w:val="17"/>
              </w:rPr>
              <w:t>.</w:t>
            </w:r>
            <w:r w:rsidR="004931A0">
              <w:rPr>
                <w:rFonts w:eastAsia="Arial" w:cs="Arial"/>
                <w:szCs w:val="17"/>
              </w:rPr>
              <w:tab/>
            </w:r>
            <w:r w:rsidR="00E61369">
              <w:rPr>
                <w:rFonts w:eastAsia="Arial" w:cs="Arial"/>
                <w:szCs w:val="17"/>
              </w:rPr>
              <w:t>If “Other” is selected for</w:t>
            </w:r>
            <w:r w:rsidR="00E61369">
              <w:rPr>
                <w:rFonts w:eastAsia="Arial" w:cs="Arial"/>
                <w:spacing w:val="-2"/>
                <w:szCs w:val="17"/>
              </w:rPr>
              <w:t xml:space="preserve"> </w:t>
            </w:r>
            <w:r w:rsidR="00E61369">
              <w:rPr>
                <w:rFonts w:eastAsia="Arial" w:cs="Arial"/>
                <w:szCs w:val="17"/>
              </w:rPr>
              <w:t>Sub-State</w:t>
            </w:r>
            <w:r w:rsidR="00E61369">
              <w:rPr>
                <w:rFonts w:eastAsia="Arial" w:cs="Arial"/>
                <w:spacing w:val="-2"/>
                <w:szCs w:val="17"/>
              </w:rPr>
              <w:t xml:space="preserve"> </w:t>
            </w:r>
            <w:r w:rsidR="00E61369">
              <w:rPr>
                <w:rFonts w:eastAsia="Arial" w:cs="Arial"/>
                <w:szCs w:val="17"/>
              </w:rPr>
              <w:t>Type, Specify</w:t>
            </w:r>
            <w:r w:rsidR="00E61369">
              <w:rPr>
                <w:rFonts w:eastAsia="Arial" w:cs="Arial"/>
                <w:spacing w:val="-3"/>
                <w:szCs w:val="17"/>
              </w:rPr>
              <w:t xml:space="preserve"> </w:t>
            </w:r>
            <w:r w:rsidR="00E61369">
              <w:rPr>
                <w:rFonts w:eastAsia="Arial" w:cs="Arial"/>
                <w:szCs w:val="17"/>
              </w:rPr>
              <w:t>Other</w:t>
            </w:r>
            <w:r w:rsidR="00E61369">
              <w:rPr>
                <w:rFonts w:eastAsia="Arial" w:cs="Arial"/>
                <w:spacing w:val="57"/>
                <w:szCs w:val="17"/>
              </w:rPr>
              <w:t xml:space="preserve"> </w:t>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 xml:space="preserve">Type field </w:t>
            </w:r>
            <w:r w:rsidR="00E61369">
              <w:rPr>
                <w:rFonts w:eastAsia="Arial" w:cs="Arial"/>
                <w:spacing w:val="-2"/>
                <w:szCs w:val="17"/>
              </w:rPr>
              <w:t>will</w:t>
            </w:r>
            <w:r w:rsidR="00E61369">
              <w:rPr>
                <w:rFonts w:eastAsia="Arial" w:cs="Arial"/>
                <w:szCs w:val="17"/>
              </w:rPr>
              <w:t xml:space="preserve"> be displayed.</w:t>
            </w:r>
          </w:p>
          <w:p w14:paraId="1028A0BF" w14:textId="006A979C" w:rsidR="00E61369" w:rsidRDefault="009E52C5" w:rsidP="007314E1">
            <w:pPr>
              <w:pStyle w:val="ListParagraph"/>
              <w:spacing w:after="40"/>
              <w:rPr>
                <w:rFonts w:eastAsia="Arial" w:cs="Arial"/>
                <w:szCs w:val="17"/>
              </w:rPr>
            </w:pPr>
            <w:r>
              <w:t>3</w:t>
            </w:r>
            <w:r w:rsidR="004931A0">
              <w:t>.</w:t>
            </w:r>
            <w:r w:rsidR="004931A0">
              <w:tab/>
            </w:r>
            <w:r w:rsidR="00E61369">
              <w:t>Total Funding</w:t>
            </w:r>
            <w:r w:rsidR="00E61369">
              <w:rPr>
                <w:spacing w:val="-2"/>
              </w:rPr>
              <w:t xml:space="preserve"> </w:t>
            </w:r>
            <w:r w:rsidR="00E61369">
              <w:t>for</w:t>
            </w:r>
            <w:r w:rsidR="00E61369">
              <w:rPr>
                <w:spacing w:val="-2"/>
              </w:rPr>
              <w:t xml:space="preserve"> </w:t>
            </w:r>
            <w:r w:rsidR="00E61369">
              <w:t>Sub-State should only</w:t>
            </w:r>
            <w:r w:rsidR="00E61369">
              <w:rPr>
                <w:spacing w:val="-4"/>
              </w:rPr>
              <w:t xml:space="preserve"> </w:t>
            </w:r>
            <w:r w:rsidR="00E61369">
              <w:t>allow</w:t>
            </w:r>
            <w:r w:rsidR="00E61369">
              <w:rPr>
                <w:spacing w:val="29"/>
              </w:rPr>
              <w:t xml:space="preserve"> </w:t>
            </w:r>
            <w:r w:rsidR="00E61369">
              <w:t>numerical values to be saved.</w:t>
            </w:r>
          </w:p>
          <w:p w14:paraId="2B1FE5EA" w14:textId="1446E88F" w:rsidR="00E61369" w:rsidRDefault="009E52C5" w:rsidP="007314E1">
            <w:pPr>
              <w:pStyle w:val="ListParagraph"/>
              <w:spacing w:after="40"/>
              <w:rPr>
                <w:rFonts w:eastAsia="Arial" w:cs="Arial"/>
                <w:szCs w:val="17"/>
              </w:rPr>
            </w:pPr>
            <w:r>
              <w:rPr>
                <w:rFonts w:eastAsia="Arial" w:cs="Arial"/>
                <w:szCs w:val="17"/>
              </w:rPr>
              <w:t>4</w:t>
            </w:r>
            <w:r w:rsidR="004931A0">
              <w:rPr>
                <w:rFonts w:eastAsia="Arial" w:cs="Arial"/>
                <w:szCs w:val="17"/>
              </w:rPr>
              <w:t>.</w:t>
            </w:r>
            <w:r w:rsidR="004931A0">
              <w:rPr>
                <w:rFonts w:eastAsia="Arial" w:cs="Arial"/>
                <w:szCs w:val="17"/>
              </w:rPr>
              <w:tab/>
            </w:r>
            <w:r w:rsidR="00E61369">
              <w:rPr>
                <w:rFonts w:eastAsia="Arial" w:cs="Arial"/>
                <w:szCs w:val="17"/>
              </w:rPr>
              <w:t>Clicking “Add”</w:t>
            </w:r>
            <w:r w:rsidR="00E61369">
              <w:rPr>
                <w:rFonts w:eastAsia="Arial" w:cs="Arial"/>
                <w:spacing w:val="1"/>
                <w:szCs w:val="17"/>
              </w:rPr>
              <w:t xml:space="preserve"> </w:t>
            </w:r>
            <w:r w:rsidR="00E61369">
              <w:rPr>
                <w:rFonts w:eastAsia="Arial" w:cs="Arial"/>
                <w:spacing w:val="-2"/>
                <w:szCs w:val="17"/>
              </w:rPr>
              <w:t>will</w:t>
            </w:r>
            <w:r w:rsidR="00E61369">
              <w:rPr>
                <w:rFonts w:eastAsia="Arial" w:cs="Arial"/>
                <w:szCs w:val="17"/>
              </w:rPr>
              <w:t xml:space="preserve"> add the entered value to the grid</w:t>
            </w:r>
            <w:r w:rsidR="00E61369">
              <w:rPr>
                <w:rFonts w:eastAsia="Arial" w:cs="Arial"/>
                <w:spacing w:val="37"/>
                <w:szCs w:val="17"/>
              </w:rPr>
              <w:t xml:space="preserve"> </w:t>
            </w:r>
            <w:r w:rsidR="00E61369">
              <w:rPr>
                <w:rFonts w:eastAsia="Arial" w:cs="Arial"/>
                <w:szCs w:val="17"/>
              </w:rPr>
              <w:t>displayed below</w:t>
            </w:r>
            <w:r w:rsidR="00E61369">
              <w:rPr>
                <w:rFonts w:eastAsia="Arial" w:cs="Arial"/>
                <w:spacing w:val="-2"/>
                <w:szCs w:val="17"/>
              </w:rPr>
              <w:t xml:space="preserve"> </w:t>
            </w:r>
            <w:r w:rsidR="00E61369">
              <w:rPr>
                <w:rFonts w:eastAsia="Arial" w:cs="Arial"/>
                <w:szCs w:val="17"/>
              </w:rPr>
              <w:t>the field.</w:t>
            </w:r>
          </w:p>
          <w:p w14:paraId="579EC859" w14:textId="7F5461DB" w:rsidR="00E61369" w:rsidRDefault="009E52C5" w:rsidP="007314E1">
            <w:pPr>
              <w:pStyle w:val="ListParagraph"/>
              <w:spacing w:after="40"/>
              <w:rPr>
                <w:rFonts w:eastAsia="Arial" w:cs="Arial"/>
                <w:szCs w:val="17"/>
              </w:rPr>
            </w:pPr>
            <w:r>
              <w:rPr>
                <w:rFonts w:eastAsia="Arial" w:cs="Arial"/>
                <w:szCs w:val="17"/>
              </w:rPr>
              <w:t>5</w:t>
            </w:r>
            <w:r w:rsidR="004931A0">
              <w:rPr>
                <w:rFonts w:eastAsia="Arial" w:cs="Arial"/>
                <w:szCs w:val="17"/>
              </w:rPr>
              <w:t>.</w:t>
            </w:r>
            <w:r w:rsidR="004931A0">
              <w:rPr>
                <w:rFonts w:eastAsia="Arial" w:cs="Arial"/>
                <w:szCs w:val="17"/>
              </w:rPr>
              <w:tab/>
            </w:r>
            <w:r w:rsidR="00E61369">
              <w:rPr>
                <w:rFonts w:eastAsia="Arial" w:cs="Arial"/>
                <w:szCs w:val="17"/>
              </w:rPr>
              <w:t>Clicking on the “USPS Zip</w:t>
            </w:r>
            <w:r w:rsidR="00E61369">
              <w:rPr>
                <w:rFonts w:eastAsia="Arial" w:cs="Arial"/>
                <w:spacing w:val="-2"/>
                <w:szCs w:val="17"/>
              </w:rPr>
              <w:t xml:space="preserve"> </w:t>
            </w:r>
            <w:r w:rsidR="00E61369">
              <w:rPr>
                <w:rFonts w:eastAsia="Arial" w:cs="Arial"/>
                <w:szCs w:val="17"/>
              </w:rPr>
              <w:t>Code Look-up”</w:t>
            </w:r>
            <w:r w:rsidR="00E61369">
              <w:rPr>
                <w:rFonts w:eastAsia="Arial" w:cs="Arial"/>
                <w:spacing w:val="-2"/>
                <w:szCs w:val="17"/>
              </w:rPr>
              <w:t xml:space="preserve"> </w:t>
            </w:r>
            <w:r w:rsidR="00E61369">
              <w:rPr>
                <w:rFonts w:eastAsia="Arial" w:cs="Arial"/>
                <w:szCs w:val="17"/>
              </w:rPr>
              <w:t xml:space="preserve">link </w:t>
            </w:r>
            <w:r w:rsidR="00E61369">
              <w:rPr>
                <w:rFonts w:eastAsia="Arial" w:cs="Arial"/>
                <w:spacing w:val="-2"/>
                <w:szCs w:val="17"/>
              </w:rPr>
              <w:t>will</w:t>
            </w:r>
            <w:r w:rsidR="00E61369">
              <w:rPr>
                <w:rFonts w:eastAsia="Arial" w:cs="Arial"/>
                <w:szCs w:val="17"/>
              </w:rPr>
              <w:t xml:space="preserve"> open</w:t>
            </w:r>
            <w:r w:rsidR="00E61369">
              <w:rPr>
                <w:rFonts w:eastAsia="Arial" w:cs="Arial"/>
                <w:spacing w:val="31"/>
                <w:szCs w:val="17"/>
              </w:rPr>
              <w:t xml:space="preserve"> </w:t>
            </w:r>
            <w:r w:rsidR="00E61369">
              <w:rPr>
                <w:rFonts w:eastAsia="Arial" w:cs="Arial"/>
                <w:szCs w:val="17"/>
              </w:rPr>
              <w:t xml:space="preserve">a new </w:t>
            </w:r>
            <w:r w:rsidR="00E61369">
              <w:rPr>
                <w:rFonts w:eastAsia="Arial" w:cs="Arial"/>
                <w:spacing w:val="-2"/>
                <w:szCs w:val="17"/>
              </w:rPr>
              <w:t>window,</w:t>
            </w:r>
            <w:r w:rsidR="00E61369">
              <w:rPr>
                <w:rFonts w:eastAsia="Arial" w:cs="Arial"/>
                <w:spacing w:val="2"/>
                <w:szCs w:val="17"/>
              </w:rPr>
              <w:t xml:space="preserve"> </w:t>
            </w:r>
            <w:r w:rsidR="00E61369">
              <w:rPr>
                <w:rFonts w:eastAsia="Arial" w:cs="Arial"/>
                <w:szCs w:val="17"/>
              </w:rPr>
              <w:t>directing the user</w:t>
            </w:r>
            <w:r w:rsidR="00E61369">
              <w:rPr>
                <w:rFonts w:eastAsia="Arial" w:cs="Arial"/>
                <w:spacing w:val="-2"/>
                <w:szCs w:val="17"/>
              </w:rPr>
              <w:t xml:space="preserve"> </w:t>
            </w:r>
            <w:r w:rsidR="00E61369">
              <w:rPr>
                <w:rFonts w:eastAsia="Arial" w:cs="Arial"/>
                <w:szCs w:val="17"/>
              </w:rPr>
              <w:t>to the following URL:</w:t>
            </w:r>
            <w:r w:rsidR="00E61369">
              <w:rPr>
                <w:rFonts w:eastAsia="Arial" w:cs="Arial"/>
                <w:spacing w:val="51"/>
                <w:szCs w:val="17"/>
              </w:rPr>
              <w:t xml:space="preserve"> </w:t>
            </w:r>
            <w:r w:rsidR="00E61369">
              <w:rPr>
                <w:rFonts w:eastAsia="Arial" w:cs="Arial"/>
                <w:szCs w:val="17"/>
              </w:rPr>
              <w:t>https://tools.usps.com/go/ZipLookupAction!input.action</w:t>
            </w:r>
          </w:p>
          <w:p w14:paraId="15012D8A" w14:textId="27A155BF" w:rsidR="00E61369" w:rsidRDefault="009E52C5" w:rsidP="007314E1">
            <w:pPr>
              <w:pStyle w:val="ListParagraph"/>
              <w:spacing w:after="40"/>
              <w:rPr>
                <w:rFonts w:eastAsia="Arial" w:cs="Arial"/>
                <w:szCs w:val="17"/>
              </w:rPr>
            </w:pPr>
            <w:r>
              <w:rPr>
                <w:rFonts w:eastAsia="Arial" w:cs="Arial"/>
                <w:szCs w:val="17"/>
              </w:rPr>
              <w:t>6</w:t>
            </w:r>
            <w:r w:rsidR="004931A0">
              <w:rPr>
                <w:rFonts w:eastAsia="Arial" w:cs="Arial"/>
                <w:szCs w:val="17"/>
              </w:rPr>
              <w:t>.</w:t>
            </w:r>
            <w:r w:rsidR="004931A0">
              <w:rPr>
                <w:rFonts w:eastAsia="Arial" w:cs="Arial"/>
                <w:szCs w:val="17"/>
              </w:rPr>
              <w:tab/>
            </w:r>
            <w:r w:rsidR="00E61369">
              <w:rPr>
                <w:rFonts w:eastAsia="Arial" w:cs="Arial"/>
                <w:szCs w:val="17"/>
              </w:rPr>
              <w:t>Clicking on the “Delete”</w:t>
            </w:r>
            <w:r w:rsidR="00E61369">
              <w:rPr>
                <w:rFonts w:eastAsia="Arial" w:cs="Arial"/>
                <w:spacing w:val="-2"/>
                <w:szCs w:val="17"/>
              </w:rPr>
              <w:t xml:space="preserve"> </w:t>
            </w:r>
            <w:r w:rsidR="00E61369">
              <w:rPr>
                <w:rFonts w:eastAsia="Arial" w:cs="Arial"/>
                <w:szCs w:val="17"/>
              </w:rPr>
              <w:t>icon</w:t>
            </w:r>
            <w:r w:rsidR="00E61369">
              <w:rPr>
                <w:rFonts w:eastAsia="Arial" w:cs="Arial"/>
                <w:spacing w:val="-2"/>
                <w:szCs w:val="17"/>
              </w:rPr>
              <w:t xml:space="preserve"> </w:t>
            </w:r>
            <w:r w:rsidR="00E61369">
              <w:rPr>
                <w:rFonts w:eastAsia="Arial" w:cs="Arial"/>
                <w:szCs w:val="17"/>
              </w:rPr>
              <w:t>beside a previously</w:t>
            </w:r>
            <w:r w:rsidR="00E61369">
              <w:rPr>
                <w:rFonts w:eastAsia="Arial" w:cs="Arial"/>
                <w:spacing w:val="37"/>
                <w:szCs w:val="17"/>
              </w:rPr>
              <w:t xml:space="preserve"> </w:t>
            </w:r>
            <w:r w:rsidR="00E61369">
              <w:rPr>
                <w:rFonts w:eastAsia="Arial" w:cs="Arial"/>
                <w:szCs w:val="17"/>
              </w:rPr>
              <w:t xml:space="preserve">entered value </w:t>
            </w:r>
            <w:r w:rsidR="00E61369">
              <w:rPr>
                <w:rFonts w:eastAsia="Arial" w:cs="Arial"/>
                <w:spacing w:val="-2"/>
                <w:szCs w:val="17"/>
              </w:rPr>
              <w:t>will</w:t>
            </w:r>
            <w:r w:rsidR="00E61369">
              <w:rPr>
                <w:rFonts w:eastAsia="Arial" w:cs="Arial"/>
                <w:szCs w:val="17"/>
              </w:rPr>
              <w:t xml:space="preserve"> delete the selected value.</w:t>
            </w:r>
            <w:r w:rsidR="001B0556">
              <w:rPr>
                <w:rFonts w:eastAsia="Arial" w:cs="Arial"/>
                <w:szCs w:val="17"/>
              </w:rPr>
              <w:t xml:space="preserve"> If there are currently no target zip codes or congressional districts the area will show the text, “no data to display”.</w:t>
            </w:r>
          </w:p>
          <w:p w14:paraId="5CC3CDD5" w14:textId="4955A2D0" w:rsidR="00E61369" w:rsidRDefault="009E52C5" w:rsidP="007314E1">
            <w:pPr>
              <w:pStyle w:val="ListParagraph"/>
              <w:spacing w:after="40"/>
              <w:rPr>
                <w:rFonts w:eastAsia="Arial" w:cs="Arial"/>
                <w:szCs w:val="17"/>
              </w:rPr>
            </w:pPr>
            <w:r>
              <w:rPr>
                <w:rFonts w:eastAsia="Arial" w:cs="Arial"/>
                <w:szCs w:val="17"/>
              </w:rPr>
              <w:t>7</w:t>
            </w:r>
            <w:r w:rsidR="004931A0">
              <w:rPr>
                <w:rFonts w:eastAsia="Arial" w:cs="Arial"/>
                <w:szCs w:val="17"/>
              </w:rPr>
              <w:t>.</w:t>
            </w:r>
            <w:r w:rsidR="004931A0">
              <w:rPr>
                <w:rFonts w:eastAsia="Arial" w:cs="Arial"/>
                <w:szCs w:val="17"/>
              </w:rPr>
              <w:tab/>
            </w:r>
            <w:r w:rsidR="00E61369">
              <w:rPr>
                <w:rFonts w:eastAsia="Arial" w:cs="Arial"/>
                <w:szCs w:val="17"/>
              </w:rPr>
              <w:t>Clicking on the “Congressional District</w:t>
            </w:r>
            <w:r w:rsidR="00E61369">
              <w:rPr>
                <w:rFonts w:eastAsia="Arial" w:cs="Arial"/>
                <w:spacing w:val="-3"/>
                <w:szCs w:val="17"/>
              </w:rPr>
              <w:t xml:space="preserve"> </w:t>
            </w:r>
            <w:r w:rsidR="00E61369">
              <w:rPr>
                <w:rFonts w:eastAsia="Arial" w:cs="Arial"/>
                <w:szCs w:val="17"/>
              </w:rPr>
              <w:t>Look-up”</w:t>
            </w:r>
            <w:r w:rsidR="00E61369">
              <w:rPr>
                <w:rFonts w:eastAsia="Arial" w:cs="Arial"/>
                <w:spacing w:val="-2"/>
                <w:szCs w:val="17"/>
              </w:rPr>
              <w:t xml:space="preserve"> </w:t>
            </w:r>
            <w:r w:rsidR="00E61369">
              <w:rPr>
                <w:rFonts w:eastAsia="Arial" w:cs="Arial"/>
                <w:szCs w:val="17"/>
              </w:rPr>
              <w:t>link</w:t>
            </w:r>
            <w:r w:rsidR="00E61369">
              <w:rPr>
                <w:rFonts w:eastAsia="Arial" w:cs="Arial"/>
                <w:spacing w:val="33"/>
                <w:szCs w:val="17"/>
              </w:rPr>
              <w:t xml:space="preserve"> </w:t>
            </w:r>
            <w:r w:rsidR="00E61369">
              <w:rPr>
                <w:rFonts w:eastAsia="Arial" w:cs="Arial"/>
                <w:spacing w:val="-2"/>
                <w:szCs w:val="17"/>
              </w:rPr>
              <w:t>will</w:t>
            </w:r>
            <w:r w:rsidR="00E61369">
              <w:rPr>
                <w:rFonts w:eastAsia="Arial" w:cs="Arial"/>
                <w:szCs w:val="17"/>
              </w:rPr>
              <w:t xml:space="preserve"> open a new</w:t>
            </w:r>
            <w:r w:rsidR="00E61369">
              <w:rPr>
                <w:rFonts w:eastAsia="Arial" w:cs="Arial"/>
                <w:spacing w:val="-2"/>
                <w:szCs w:val="17"/>
              </w:rPr>
              <w:t xml:space="preserve"> window,</w:t>
            </w:r>
            <w:r w:rsidR="00E61369">
              <w:rPr>
                <w:rFonts w:eastAsia="Arial" w:cs="Arial"/>
                <w:szCs w:val="17"/>
              </w:rPr>
              <w:t xml:space="preserve"> directing the user</w:t>
            </w:r>
            <w:r w:rsidR="00E61369">
              <w:rPr>
                <w:rFonts w:eastAsia="Arial" w:cs="Arial"/>
                <w:spacing w:val="-2"/>
                <w:szCs w:val="17"/>
              </w:rPr>
              <w:t xml:space="preserve"> </w:t>
            </w:r>
            <w:r w:rsidR="00E61369">
              <w:rPr>
                <w:rFonts w:eastAsia="Arial" w:cs="Arial"/>
                <w:szCs w:val="17"/>
              </w:rPr>
              <w:t>to the</w:t>
            </w:r>
            <w:r w:rsidR="00E61369">
              <w:rPr>
                <w:rFonts w:eastAsia="Arial" w:cs="Arial"/>
                <w:spacing w:val="37"/>
                <w:szCs w:val="17"/>
              </w:rPr>
              <w:t xml:space="preserve"> </w:t>
            </w:r>
            <w:r w:rsidR="00E61369">
              <w:rPr>
                <w:rFonts w:eastAsia="Arial" w:cs="Arial"/>
                <w:szCs w:val="17"/>
              </w:rPr>
              <w:t>following URL:</w:t>
            </w:r>
            <w:r w:rsidR="00E61369">
              <w:rPr>
                <w:rFonts w:eastAsia="Arial" w:cs="Arial"/>
                <w:spacing w:val="-3"/>
                <w:szCs w:val="17"/>
              </w:rPr>
              <w:t xml:space="preserve"> </w:t>
            </w:r>
            <w:r w:rsidR="00E61369">
              <w:rPr>
                <w:rFonts w:eastAsia="Arial" w:cs="Arial"/>
                <w:szCs w:val="17"/>
              </w:rPr>
              <w:t>(1)</w:t>
            </w:r>
            <w:r w:rsidR="00E61369">
              <w:rPr>
                <w:rFonts w:eastAsia="Arial" w:cs="Arial"/>
                <w:spacing w:val="-2"/>
                <w:szCs w:val="17"/>
              </w:rPr>
              <w:t xml:space="preserve"> </w:t>
            </w:r>
            <w:hyperlink r:id="rId18">
              <w:r w:rsidR="00E61369">
                <w:rPr>
                  <w:rFonts w:eastAsia="Arial" w:cs="Arial"/>
                  <w:szCs w:val="17"/>
                </w:rPr>
                <w:t>http://nationalatlas.gov/printable/</w:t>
              </w:r>
            </w:hyperlink>
            <w:r w:rsidR="00E61369">
              <w:rPr>
                <w:rFonts w:eastAsia="Arial" w:cs="Arial"/>
                <w:spacing w:val="53"/>
                <w:szCs w:val="17"/>
              </w:rPr>
              <w:t xml:space="preserve"> </w:t>
            </w:r>
            <w:r w:rsidR="00E61369">
              <w:rPr>
                <w:rFonts w:eastAsia="Arial" w:cs="Arial"/>
                <w:szCs w:val="17"/>
              </w:rPr>
              <w:t>congress.html#list</w:t>
            </w:r>
          </w:p>
          <w:p w14:paraId="775B1420" w14:textId="19F4F357" w:rsidR="00E61369" w:rsidRDefault="009E52C5" w:rsidP="007314E1">
            <w:pPr>
              <w:pStyle w:val="ListParagraph"/>
              <w:spacing w:after="40"/>
              <w:rPr>
                <w:rFonts w:eastAsia="Arial" w:cs="Arial"/>
                <w:szCs w:val="17"/>
              </w:rPr>
            </w:pPr>
            <w:r>
              <w:rPr>
                <w:rFonts w:eastAsia="Arial" w:cs="Arial"/>
                <w:szCs w:val="17"/>
              </w:rPr>
              <w:t>8</w:t>
            </w:r>
            <w:r w:rsidR="004931A0">
              <w:rPr>
                <w:rFonts w:eastAsia="Arial" w:cs="Arial"/>
                <w:szCs w:val="17"/>
              </w:rPr>
              <w:t>.</w:t>
            </w:r>
            <w:r w:rsidR="004931A0">
              <w:rPr>
                <w:rFonts w:eastAsia="Arial" w:cs="Arial"/>
                <w:szCs w:val="17"/>
              </w:rPr>
              <w:tab/>
            </w:r>
            <w:r w:rsidR="00E61369">
              <w:rPr>
                <w:rFonts w:eastAsia="Arial" w:cs="Arial"/>
                <w:szCs w:val="17"/>
              </w:rPr>
              <w:t>Clicking the “Save”</w:t>
            </w:r>
            <w:r w:rsidR="00E61369">
              <w:rPr>
                <w:rFonts w:eastAsia="Arial" w:cs="Arial"/>
                <w:spacing w:val="-2"/>
                <w:szCs w:val="17"/>
              </w:rPr>
              <w:t xml:space="preserve"> </w:t>
            </w:r>
            <w:r w:rsidR="00E61369">
              <w:rPr>
                <w:rFonts w:eastAsia="Arial" w:cs="Arial"/>
                <w:szCs w:val="17"/>
              </w:rPr>
              <w:t xml:space="preserve">button </w:t>
            </w:r>
            <w:r w:rsidR="00E61369">
              <w:rPr>
                <w:rFonts w:eastAsia="Arial" w:cs="Arial"/>
                <w:spacing w:val="-2"/>
                <w:szCs w:val="17"/>
              </w:rPr>
              <w:t>will</w:t>
            </w:r>
            <w:r w:rsidR="00E61369">
              <w:rPr>
                <w:rFonts w:eastAsia="Arial" w:cs="Arial"/>
                <w:szCs w:val="17"/>
              </w:rPr>
              <w:t xml:space="preserve"> save the record and</w:t>
            </w:r>
            <w:r w:rsidR="00E61369">
              <w:rPr>
                <w:rFonts w:eastAsia="Arial" w:cs="Arial"/>
                <w:spacing w:val="41"/>
                <w:szCs w:val="17"/>
              </w:rPr>
              <w:t xml:space="preserve"> </w:t>
            </w:r>
            <w:r w:rsidR="00E61369">
              <w:rPr>
                <w:rFonts w:eastAsia="Arial" w:cs="Arial"/>
                <w:szCs w:val="17"/>
              </w:rPr>
              <w:t>return the user</w:t>
            </w:r>
            <w:r w:rsidR="00E61369">
              <w:rPr>
                <w:rFonts w:eastAsia="Arial" w:cs="Arial"/>
                <w:spacing w:val="-2"/>
                <w:szCs w:val="17"/>
              </w:rPr>
              <w:t xml:space="preserve"> </w:t>
            </w:r>
            <w:r w:rsidR="00E61369">
              <w:rPr>
                <w:rFonts w:eastAsia="Arial" w:cs="Arial"/>
                <w:szCs w:val="17"/>
              </w:rPr>
              <w:t>to the Sub-State</w:t>
            </w:r>
            <w:r w:rsidR="00E61369">
              <w:rPr>
                <w:rFonts w:eastAsia="Arial" w:cs="Arial"/>
                <w:spacing w:val="-2"/>
                <w:szCs w:val="17"/>
              </w:rPr>
              <w:t xml:space="preserve"> </w:t>
            </w:r>
            <w:r w:rsidR="00E61369">
              <w:rPr>
                <w:rFonts w:eastAsia="Arial" w:cs="Arial"/>
                <w:szCs w:val="17"/>
              </w:rPr>
              <w:t>Information listing page</w:t>
            </w:r>
            <w:r w:rsidR="00E61369">
              <w:rPr>
                <w:rFonts w:eastAsia="Arial" w:cs="Arial"/>
                <w:spacing w:val="45"/>
                <w:szCs w:val="17"/>
              </w:rPr>
              <w:t xml:space="preserve"> </w:t>
            </w:r>
            <w:r w:rsidR="00E61369">
              <w:rPr>
                <w:rFonts w:eastAsia="Arial" w:cs="Arial"/>
                <w:szCs w:val="17"/>
              </w:rPr>
              <w:t>(1.3).</w:t>
            </w:r>
            <w:r w:rsidR="00E61369">
              <w:rPr>
                <w:rFonts w:eastAsia="Arial" w:cs="Arial"/>
                <w:spacing w:val="46"/>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not all fields required to save are completed or</w:t>
            </w:r>
            <w:r w:rsidR="00E61369">
              <w:rPr>
                <w:rFonts w:eastAsia="Arial" w:cs="Arial"/>
                <w:spacing w:val="39"/>
                <w:szCs w:val="17"/>
              </w:rPr>
              <w:t xml:space="preserve"> </w:t>
            </w:r>
            <w:r w:rsidR="00E61369">
              <w:rPr>
                <w:rFonts w:eastAsia="Arial" w:cs="Arial"/>
                <w:szCs w:val="17"/>
              </w:rPr>
              <w:t>invalid data is entered,</w:t>
            </w:r>
            <w:r w:rsidR="00E61369">
              <w:rPr>
                <w:rFonts w:eastAsia="Arial" w:cs="Arial"/>
                <w:spacing w:val="-2"/>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be prevented from</w:t>
            </w:r>
            <w:r w:rsidR="00E61369">
              <w:rPr>
                <w:rFonts w:eastAsia="Arial" w:cs="Arial"/>
                <w:spacing w:val="-2"/>
                <w:szCs w:val="17"/>
              </w:rPr>
              <w:t xml:space="preserve"> </w:t>
            </w:r>
            <w:r w:rsidR="00E61369">
              <w:rPr>
                <w:rFonts w:eastAsia="Arial" w:cs="Arial"/>
                <w:szCs w:val="17"/>
              </w:rPr>
              <w:t>saving</w:t>
            </w:r>
            <w:r w:rsidR="00E61369">
              <w:rPr>
                <w:rFonts w:eastAsia="Arial" w:cs="Arial"/>
                <w:spacing w:val="47"/>
                <w:szCs w:val="17"/>
              </w:rPr>
              <w:t xml:space="preserve"> </w:t>
            </w:r>
            <w:r w:rsidR="00E61369">
              <w:rPr>
                <w:rFonts w:eastAsia="Arial" w:cs="Arial"/>
                <w:szCs w:val="17"/>
              </w:rPr>
              <w:t>and a message</w:t>
            </w:r>
            <w:r w:rsidR="00E61369">
              <w:rPr>
                <w:rFonts w:eastAsia="Arial" w:cs="Arial"/>
                <w:spacing w:val="-4"/>
                <w:szCs w:val="17"/>
              </w:rPr>
              <w:t xml:space="preserve"> </w:t>
            </w:r>
            <w:r w:rsidR="00E61369">
              <w:rPr>
                <w:rFonts w:eastAsia="Arial" w:cs="Arial"/>
                <w:spacing w:val="-2"/>
                <w:szCs w:val="17"/>
              </w:rPr>
              <w:t>will</w:t>
            </w:r>
            <w:r w:rsidR="00E61369">
              <w:rPr>
                <w:rFonts w:eastAsia="Arial" w:cs="Arial"/>
                <w:szCs w:val="17"/>
              </w:rPr>
              <w:t xml:space="preserve"> list</w:t>
            </w:r>
            <w:r w:rsidR="00E61369">
              <w:rPr>
                <w:rFonts w:eastAsia="Arial" w:cs="Arial"/>
                <w:spacing w:val="-2"/>
                <w:szCs w:val="17"/>
              </w:rPr>
              <w:t xml:space="preserve"> </w:t>
            </w:r>
            <w:r w:rsidR="00E61369">
              <w:rPr>
                <w:rFonts w:eastAsia="Arial" w:cs="Arial"/>
                <w:szCs w:val="17"/>
              </w:rPr>
              <w:t>the fields</w:t>
            </w:r>
            <w:r w:rsidR="00E61369">
              <w:rPr>
                <w:rFonts w:eastAsia="Arial" w:cs="Arial"/>
                <w:spacing w:val="-3"/>
                <w:szCs w:val="17"/>
              </w:rPr>
              <w:t xml:space="preserve"> </w:t>
            </w:r>
            <w:r w:rsidR="00E61369">
              <w:rPr>
                <w:rFonts w:eastAsia="Arial" w:cs="Arial"/>
                <w:szCs w:val="17"/>
              </w:rPr>
              <w:t>and related issues.</w:t>
            </w:r>
          </w:p>
          <w:p w14:paraId="71CD4F36" w14:textId="652820A0" w:rsidR="00E61369" w:rsidRDefault="009E52C5" w:rsidP="007314E1">
            <w:pPr>
              <w:pStyle w:val="ListParagraph"/>
              <w:spacing w:after="40"/>
              <w:rPr>
                <w:rFonts w:eastAsia="Arial" w:cs="Arial"/>
                <w:szCs w:val="17"/>
              </w:rPr>
            </w:pPr>
            <w:r>
              <w:rPr>
                <w:rFonts w:eastAsia="Arial" w:cs="Arial"/>
                <w:szCs w:val="17"/>
              </w:rPr>
              <w:t>9</w:t>
            </w:r>
            <w:r w:rsidR="004931A0">
              <w:rPr>
                <w:rFonts w:eastAsia="Arial" w:cs="Arial"/>
                <w:szCs w:val="17"/>
              </w:rPr>
              <w:t>.</w:t>
            </w:r>
            <w:r w:rsidR="004931A0">
              <w:rPr>
                <w:rFonts w:eastAsia="Arial" w:cs="Arial"/>
                <w:szCs w:val="17"/>
              </w:rPr>
              <w:tab/>
            </w:r>
            <w:r w:rsidR="00E61369">
              <w:rPr>
                <w:rFonts w:eastAsia="Arial" w:cs="Arial"/>
                <w:szCs w:val="17"/>
              </w:rPr>
              <w:t>Clicking</w:t>
            </w:r>
            <w:r w:rsidR="00E61369">
              <w:rPr>
                <w:rFonts w:eastAsia="Arial" w:cs="Arial"/>
                <w:spacing w:val="15"/>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“Cancel”</w:t>
            </w:r>
            <w:r w:rsidR="00E61369">
              <w:rPr>
                <w:rFonts w:eastAsia="Arial" w:cs="Arial"/>
                <w:spacing w:val="16"/>
                <w:szCs w:val="17"/>
              </w:rPr>
              <w:t xml:space="preserve"> </w:t>
            </w:r>
            <w:r w:rsidR="00E61369">
              <w:rPr>
                <w:rFonts w:eastAsia="Arial" w:cs="Arial"/>
                <w:szCs w:val="17"/>
              </w:rPr>
              <w:t>button</w:t>
            </w:r>
            <w:r w:rsidR="00E61369">
              <w:rPr>
                <w:rFonts w:eastAsia="Arial" w:cs="Arial"/>
                <w:spacing w:val="16"/>
                <w:szCs w:val="17"/>
              </w:rPr>
              <w:t xml:space="preserve"> </w:t>
            </w:r>
            <w:r w:rsidR="00E61369">
              <w:rPr>
                <w:rFonts w:eastAsia="Arial" w:cs="Arial"/>
                <w:spacing w:val="-2"/>
                <w:szCs w:val="17"/>
              </w:rPr>
              <w:t>will</w:t>
            </w:r>
            <w:r w:rsidR="00E61369">
              <w:rPr>
                <w:rFonts w:eastAsia="Arial" w:cs="Arial"/>
                <w:spacing w:val="17"/>
                <w:szCs w:val="17"/>
              </w:rPr>
              <w:t xml:space="preserve"> </w:t>
            </w:r>
            <w:r w:rsidR="00E61369">
              <w:rPr>
                <w:rFonts w:eastAsia="Arial" w:cs="Arial"/>
                <w:szCs w:val="17"/>
              </w:rPr>
              <w:t>not</w:t>
            </w:r>
            <w:r w:rsidR="00E61369">
              <w:rPr>
                <w:rFonts w:eastAsia="Arial" w:cs="Arial"/>
                <w:spacing w:val="15"/>
                <w:szCs w:val="17"/>
              </w:rPr>
              <w:t xml:space="preserve"> </w:t>
            </w:r>
            <w:r w:rsidR="00E61369">
              <w:rPr>
                <w:rFonts w:eastAsia="Arial" w:cs="Arial"/>
                <w:szCs w:val="17"/>
              </w:rPr>
              <w:t>save</w:t>
            </w:r>
            <w:r w:rsidR="00E61369">
              <w:rPr>
                <w:rFonts w:eastAsia="Arial" w:cs="Arial"/>
                <w:spacing w:val="15"/>
                <w:szCs w:val="17"/>
              </w:rPr>
              <w:t xml:space="preserve"> </w:t>
            </w:r>
            <w:r w:rsidR="00E61369">
              <w:rPr>
                <w:rFonts w:eastAsia="Arial" w:cs="Arial"/>
                <w:szCs w:val="17"/>
              </w:rPr>
              <w:t>any</w:t>
            </w:r>
            <w:r w:rsidR="00E61369">
              <w:rPr>
                <w:rFonts w:eastAsia="Arial" w:cs="Arial"/>
                <w:spacing w:val="35"/>
                <w:szCs w:val="17"/>
              </w:rPr>
              <w:t xml:space="preserve"> </w:t>
            </w:r>
            <w:r w:rsidR="00E61369">
              <w:rPr>
                <w:rFonts w:eastAsia="Arial" w:cs="Arial"/>
                <w:szCs w:val="17"/>
              </w:rPr>
              <w:t>changes</w:t>
            </w:r>
            <w:r w:rsidR="00E61369">
              <w:rPr>
                <w:rFonts w:eastAsia="Arial" w:cs="Arial"/>
                <w:spacing w:val="12"/>
                <w:szCs w:val="17"/>
              </w:rPr>
              <w:t xml:space="preserve"> </w:t>
            </w:r>
            <w:r w:rsidR="00E61369">
              <w:rPr>
                <w:rFonts w:eastAsia="Arial" w:cs="Arial"/>
                <w:szCs w:val="17"/>
              </w:rPr>
              <w:t>and</w:t>
            </w:r>
            <w:r w:rsidR="00E61369">
              <w:rPr>
                <w:rFonts w:eastAsia="Arial" w:cs="Arial"/>
                <w:spacing w:val="12"/>
                <w:szCs w:val="17"/>
              </w:rPr>
              <w:t xml:space="preserve"> </w:t>
            </w:r>
            <w:r w:rsidR="00E61369">
              <w:rPr>
                <w:rFonts w:eastAsia="Arial" w:cs="Arial"/>
                <w:szCs w:val="17"/>
              </w:rPr>
              <w:t>will</w:t>
            </w:r>
            <w:r w:rsidR="00E61369">
              <w:rPr>
                <w:rFonts w:eastAsia="Arial" w:cs="Arial"/>
                <w:spacing w:val="14"/>
                <w:szCs w:val="17"/>
              </w:rPr>
              <w:t xml:space="preserve"> </w:t>
            </w:r>
            <w:r w:rsidR="00E61369">
              <w:rPr>
                <w:rFonts w:eastAsia="Arial" w:cs="Arial"/>
                <w:szCs w:val="17"/>
              </w:rPr>
              <w:t>return</w:t>
            </w:r>
            <w:r w:rsidR="00E61369">
              <w:rPr>
                <w:rFonts w:eastAsia="Arial" w:cs="Arial"/>
                <w:spacing w:val="12"/>
                <w:szCs w:val="17"/>
              </w:rPr>
              <w:t xml:space="preserve"> </w:t>
            </w:r>
            <w:r w:rsidR="00E61369">
              <w:rPr>
                <w:rFonts w:eastAsia="Arial" w:cs="Arial"/>
                <w:szCs w:val="17"/>
              </w:rPr>
              <w:t>the</w:t>
            </w:r>
            <w:r w:rsidR="00E61369">
              <w:rPr>
                <w:rFonts w:eastAsia="Arial" w:cs="Arial"/>
                <w:spacing w:val="14"/>
                <w:szCs w:val="17"/>
              </w:rPr>
              <w:t xml:space="preserve"> </w:t>
            </w:r>
            <w:r w:rsidR="00E61369">
              <w:rPr>
                <w:rFonts w:eastAsia="Arial" w:cs="Arial"/>
                <w:spacing w:val="-2"/>
                <w:szCs w:val="17"/>
              </w:rPr>
              <w:t>user</w:t>
            </w:r>
            <w:r w:rsidR="00E61369">
              <w:rPr>
                <w:rFonts w:eastAsia="Arial" w:cs="Arial"/>
                <w:spacing w:val="12"/>
                <w:szCs w:val="17"/>
              </w:rPr>
              <w:t xml:space="preserve"> </w:t>
            </w:r>
            <w:r w:rsidR="00E61369">
              <w:rPr>
                <w:rFonts w:eastAsia="Arial" w:cs="Arial"/>
                <w:szCs w:val="17"/>
              </w:rPr>
              <w:t>to</w:t>
            </w:r>
            <w:r w:rsidR="00E61369">
              <w:rPr>
                <w:rFonts w:eastAsia="Arial" w:cs="Arial"/>
                <w:spacing w:val="13"/>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Sub-State</w:t>
            </w:r>
            <w:r w:rsidR="00E61369">
              <w:rPr>
                <w:rFonts w:eastAsia="Arial" w:cs="Arial"/>
                <w:spacing w:val="28"/>
                <w:szCs w:val="17"/>
              </w:rPr>
              <w:t xml:space="preserve"> </w:t>
            </w:r>
            <w:r w:rsidR="00E61369">
              <w:rPr>
                <w:rFonts w:eastAsia="Arial" w:cs="Arial"/>
                <w:szCs w:val="17"/>
              </w:rPr>
              <w:t>Information listing page (1.3).</w:t>
            </w:r>
          </w:p>
          <w:p w14:paraId="66AD5490" w14:textId="41DEBBCD" w:rsidR="00B72CA2" w:rsidRDefault="004931A0" w:rsidP="007314E1">
            <w:pPr>
              <w:pStyle w:val="ListParagraph"/>
              <w:spacing w:after="40"/>
            </w:pPr>
            <w:r>
              <w:rPr>
                <w:rFonts w:eastAsia="Arial" w:cs="Arial"/>
                <w:szCs w:val="17"/>
              </w:rPr>
              <w:t>1</w:t>
            </w:r>
            <w:r w:rsidR="009E52C5">
              <w:rPr>
                <w:rFonts w:eastAsia="Arial" w:cs="Arial"/>
                <w:szCs w:val="17"/>
              </w:rPr>
              <w:t>0</w:t>
            </w:r>
            <w:r>
              <w:rPr>
                <w:rFonts w:eastAsia="Arial" w:cs="Arial"/>
                <w:szCs w:val="17"/>
              </w:rPr>
              <w:t>.</w:t>
            </w:r>
            <w:r>
              <w:rPr>
                <w:rFonts w:eastAsia="Arial" w:cs="Arial"/>
                <w:szCs w:val="17"/>
              </w:rPr>
              <w:tab/>
            </w:r>
            <w:r w:rsidR="00E61369">
              <w:rPr>
                <w:rFonts w:eastAsia="Arial" w:cs="Arial"/>
                <w:szCs w:val="17"/>
              </w:rPr>
              <w:t>Clicking the</w:t>
            </w:r>
            <w:r w:rsidR="00E61369">
              <w:rPr>
                <w:rFonts w:eastAsia="Arial" w:cs="Arial"/>
                <w:spacing w:val="-2"/>
                <w:szCs w:val="17"/>
              </w:rPr>
              <w:t xml:space="preserve"> </w:t>
            </w:r>
            <w:r w:rsidR="00E61369">
              <w:rPr>
                <w:rFonts w:eastAsia="Arial" w:cs="Arial"/>
                <w:szCs w:val="17"/>
              </w:rPr>
              <w:t>“Delete”</w:t>
            </w:r>
            <w:r w:rsidR="00E61369">
              <w:rPr>
                <w:rFonts w:eastAsia="Arial" w:cs="Arial"/>
                <w:spacing w:val="-2"/>
                <w:szCs w:val="17"/>
              </w:rPr>
              <w:t xml:space="preserve"> </w:t>
            </w:r>
            <w:r w:rsidR="00E61369">
              <w:rPr>
                <w:rFonts w:eastAsia="Arial" w:cs="Arial"/>
                <w:szCs w:val="17"/>
              </w:rPr>
              <w:t>button</w:t>
            </w:r>
            <w:r w:rsidR="00E61369">
              <w:rPr>
                <w:rFonts w:eastAsia="Arial" w:cs="Arial"/>
                <w:spacing w:val="-2"/>
                <w:szCs w:val="17"/>
              </w:rPr>
              <w:t xml:space="preserve"> will</w:t>
            </w:r>
            <w:r w:rsidR="00E61369">
              <w:rPr>
                <w:rFonts w:eastAsia="Arial" w:cs="Arial"/>
                <w:szCs w:val="17"/>
              </w:rPr>
              <w:t xml:space="preserve"> first</w:t>
            </w:r>
            <w:r w:rsidR="00E61369">
              <w:rPr>
                <w:rFonts w:eastAsia="Arial" w:cs="Arial"/>
                <w:spacing w:val="-3"/>
                <w:szCs w:val="17"/>
              </w:rPr>
              <w:t xml:space="preserve"> </w:t>
            </w:r>
            <w:r w:rsidR="00E61369">
              <w:rPr>
                <w:rFonts w:eastAsia="Arial" w:cs="Arial"/>
                <w:szCs w:val="17"/>
              </w:rPr>
              <w:t>prompt user</w:t>
            </w:r>
            <w:r w:rsidR="00E61369">
              <w:rPr>
                <w:rFonts w:eastAsia="Arial" w:cs="Arial"/>
                <w:spacing w:val="-2"/>
                <w:szCs w:val="17"/>
              </w:rPr>
              <w:t xml:space="preserve"> </w:t>
            </w:r>
            <w:r w:rsidR="00E61369">
              <w:rPr>
                <w:rFonts w:eastAsia="Arial" w:cs="Arial"/>
                <w:szCs w:val="17"/>
              </w:rPr>
              <w:t>to</w:t>
            </w:r>
            <w:r w:rsidR="00E61369">
              <w:rPr>
                <w:rFonts w:eastAsia="Arial" w:cs="Arial"/>
                <w:spacing w:val="52"/>
                <w:szCs w:val="17"/>
              </w:rPr>
              <w:t xml:space="preserve"> </w:t>
            </w:r>
            <w:r w:rsidR="00E61369">
              <w:rPr>
                <w:rFonts w:eastAsia="Arial" w:cs="Arial"/>
                <w:szCs w:val="17"/>
              </w:rPr>
              <w:t>confirm</w:t>
            </w:r>
            <w:r w:rsidR="00E61369">
              <w:rPr>
                <w:rFonts w:eastAsia="Arial" w:cs="Arial"/>
                <w:spacing w:val="-2"/>
                <w:szCs w:val="17"/>
              </w:rPr>
              <w:t xml:space="preserve"> </w:t>
            </w:r>
            <w:r w:rsidR="00E61369">
              <w:rPr>
                <w:rFonts w:eastAsia="Arial" w:cs="Arial"/>
                <w:szCs w:val="17"/>
              </w:rPr>
              <w:t>action.</w:t>
            </w:r>
            <w:r w:rsidR="00E61369">
              <w:rPr>
                <w:rFonts w:eastAsia="Arial" w:cs="Arial"/>
                <w:spacing w:val="43"/>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 xml:space="preserve">“Yes”, the record </w:t>
            </w:r>
            <w:r w:rsidR="00E61369">
              <w:rPr>
                <w:rFonts w:eastAsia="Arial" w:cs="Arial"/>
                <w:spacing w:val="-2"/>
                <w:szCs w:val="17"/>
              </w:rPr>
              <w:t>will</w:t>
            </w:r>
            <w:r w:rsidR="00E61369">
              <w:rPr>
                <w:rFonts w:eastAsia="Arial" w:cs="Arial"/>
                <w:szCs w:val="17"/>
              </w:rPr>
              <w:t xml:space="preserve"> be deleted and</w:t>
            </w:r>
            <w:r w:rsidR="00E61369">
              <w:rPr>
                <w:rFonts w:eastAsia="Arial" w:cs="Arial"/>
                <w:spacing w:val="55"/>
                <w:szCs w:val="17"/>
              </w:rPr>
              <w:t xml:space="preserve"> </w:t>
            </w:r>
            <w:r w:rsidR="00E61369">
              <w:rPr>
                <w:rFonts w:eastAsia="Arial" w:cs="Arial"/>
                <w:szCs w:val="17"/>
              </w:rPr>
              <w:t xml:space="preserve">the user </w:t>
            </w:r>
            <w:r w:rsidR="00E61369">
              <w:rPr>
                <w:rFonts w:eastAsia="Arial" w:cs="Arial"/>
                <w:spacing w:val="-2"/>
                <w:szCs w:val="17"/>
              </w:rPr>
              <w:t>will</w:t>
            </w:r>
            <w:r w:rsidR="00E61369">
              <w:rPr>
                <w:rFonts w:eastAsia="Arial" w:cs="Arial"/>
                <w:szCs w:val="17"/>
              </w:rPr>
              <w:t xml:space="preserve"> return to the Sub-State Information listing</w:t>
            </w:r>
            <w:r w:rsidR="00E61369">
              <w:rPr>
                <w:rFonts w:eastAsia="Arial" w:cs="Arial"/>
                <w:spacing w:val="49"/>
                <w:szCs w:val="17"/>
              </w:rPr>
              <w:t xml:space="preserve"> </w:t>
            </w:r>
            <w:r w:rsidR="00E61369">
              <w:rPr>
                <w:rFonts w:eastAsia="Arial" w:cs="Arial"/>
                <w:szCs w:val="17"/>
              </w:rPr>
              <w:t>page (1.3).</w:t>
            </w:r>
            <w:r w:rsidR="00E61369">
              <w:rPr>
                <w:rFonts w:eastAsia="Arial" w:cs="Arial"/>
                <w:spacing w:val="44"/>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“No”,</w:t>
            </w:r>
            <w:r w:rsidR="00E61369">
              <w:rPr>
                <w:rFonts w:eastAsia="Arial" w:cs="Arial"/>
                <w:spacing w:val="-3"/>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remain on this page.</w:t>
            </w:r>
            <w:r w:rsidR="00E61369">
              <w:rPr>
                <w:rFonts w:eastAsia="Arial" w:cs="Arial"/>
                <w:spacing w:val="-3"/>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user</w:t>
            </w:r>
            <w:r w:rsidR="00E61369">
              <w:rPr>
                <w:rFonts w:eastAsia="Arial" w:cs="Arial"/>
                <w:spacing w:val="39"/>
                <w:szCs w:val="17"/>
              </w:rPr>
              <w:t xml:space="preserve"> </w:t>
            </w:r>
            <w:r w:rsidR="00E61369">
              <w:rPr>
                <w:rFonts w:eastAsia="Arial" w:cs="Arial"/>
                <w:szCs w:val="17"/>
              </w:rPr>
              <w:t>attempts to delete a record that is tied to one</w:t>
            </w:r>
            <w:r w:rsidR="00E61369">
              <w:rPr>
                <w:rFonts w:eastAsia="Arial" w:cs="Arial"/>
                <w:spacing w:val="-4"/>
                <w:szCs w:val="17"/>
              </w:rPr>
              <w:t xml:space="preserve"> </w:t>
            </w:r>
            <w:r w:rsidR="00E61369">
              <w:rPr>
                <w:rFonts w:eastAsia="Arial" w:cs="Arial"/>
                <w:szCs w:val="17"/>
              </w:rPr>
              <w:t>or more</w:t>
            </w:r>
            <w:r w:rsidR="00E61369">
              <w:rPr>
                <w:rFonts w:eastAsia="Arial" w:cs="Arial"/>
                <w:spacing w:val="44"/>
                <w:szCs w:val="17"/>
              </w:rPr>
              <w:t xml:space="preserve"> </w:t>
            </w:r>
            <w:r w:rsidR="00E61369">
              <w:rPr>
                <w:rFonts w:eastAsia="Arial" w:cs="Arial"/>
                <w:szCs w:val="17"/>
              </w:rPr>
              <w:t>subrecipient</w:t>
            </w:r>
            <w:r w:rsidR="00E61369">
              <w:rPr>
                <w:rFonts w:eastAsia="Arial" w:cs="Arial"/>
                <w:spacing w:val="-3"/>
                <w:szCs w:val="17"/>
              </w:rPr>
              <w:t xml:space="preserve"> </w:t>
            </w:r>
            <w:r w:rsidR="00E61369">
              <w:rPr>
                <w:rFonts w:eastAsia="Arial" w:cs="Arial"/>
                <w:szCs w:val="17"/>
              </w:rPr>
              <w:t>records,</w:t>
            </w:r>
            <w:r w:rsidR="00E61369">
              <w:rPr>
                <w:rFonts w:eastAsia="Arial" w:cs="Arial"/>
                <w:spacing w:val="-2"/>
                <w:szCs w:val="17"/>
              </w:rPr>
              <w:t xml:space="preserve"> </w:t>
            </w:r>
            <w:r w:rsidR="00320E24">
              <w:rPr>
                <w:rFonts w:eastAsia="Arial" w:cs="Arial"/>
                <w:szCs w:val="17"/>
              </w:rPr>
              <w:t xml:space="preserve">the </w:t>
            </w:r>
            <w:r w:rsidR="00E61369">
              <w:rPr>
                <w:rFonts w:eastAsia="Arial" w:cs="Arial"/>
                <w:szCs w:val="17"/>
              </w:rPr>
              <w:t xml:space="preserve">deletion </w:t>
            </w:r>
            <w:r w:rsidR="00320E24">
              <w:rPr>
                <w:rFonts w:eastAsia="Arial" w:cs="Arial"/>
                <w:szCs w:val="17"/>
              </w:rPr>
              <w:t xml:space="preserve">will fail </w:t>
            </w:r>
            <w:r w:rsidR="00E61369">
              <w:rPr>
                <w:rFonts w:eastAsia="Arial" w:cs="Arial"/>
                <w:szCs w:val="17"/>
              </w:rPr>
              <w:t xml:space="preserve">and </w:t>
            </w:r>
            <w:r w:rsidR="00320E24">
              <w:rPr>
                <w:rFonts w:eastAsia="Arial" w:cs="Arial"/>
                <w:szCs w:val="17"/>
              </w:rPr>
              <w:t xml:space="preserve">the message </w:t>
            </w:r>
            <w:r w:rsidR="00E61369">
              <w:rPr>
                <w:rFonts w:eastAsia="Arial" w:cs="Arial"/>
                <w:spacing w:val="-2"/>
                <w:szCs w:val="17"/>
              </w:rPr>
              <w:t>display</w:t>
            </w:r>
            <w:r w:rsidR="00320E24">
              <w:rPr>
                <w:rFonts w:eastAsia="Arial" w:cs="Arial"/>
                <w:spacing w:val="-2"/>
                <w:szCs w:val="17"/>
              </w:rPr>
              <w:t>ed</w:t>
            </w:r>
            <w:r w:rsidR="00E61369">
              <w:t>:</w:t>
            </w:r>
            <w:r w:rsidR="00E61369">
              <w:rPr>
                <w:spacing w:val="-2"/>
              </w:rPr>
              <w:t xml:space="preserve"> </w:t>
            </w:r>
            <w:r w:rsidR="00E61369">
              <w:t>"Unable to delete.</w:t>
            </w:r>
            <w:r w:rsidR="00E61369">
              <w:rPr>
                <w:spacing w:val="42"/>
              </w:rPr>
              <w:t xml:space="preserve"> </w:t>
            </w:r>
            <w:r w:rsidR="00E61369">
              <w:t>This sub-state is</w:t>
            </w:r>
            <w:r w:rsidR="00E61369">
              <w:rPr>
                <w:spacing w:val="-3"/>
              </w:rPr>
              <w:t xml:space="preserve"> </w:t>
            </w:r>
            <w:r w:rsidR="00E61369">
              <w:t>associated</w:t>
            </w:r>
            <w:r w:rsidR="00E61369">
              <w:rPr>
                <w:spacing w:val="61"/>
              </w:rPr>
              <w:t xml:space="preserve"> </w:t>
            </w:r>
            <w:r w:rsidR="00E61369">
              <w:rPr>
                <w:spacing w:val="-2"/>
              </w:rPr>
              <w:t>with</w:t>
            </w:r>
            <w:r w:rsidR="00E61369">
              <w:t xml:space="preserve"> one or</w:t>
            </w:r>
            <w:r w:rsidR="00E61369">
              <w:rPr>
                <w:spacing w:val="-2"/>
              </w:rPr>
              <w:t xml:space="preserve"> </w:t>
            </w:r>
            <w:r w:rsidR="00E61369">
              <w:t>more subrecipient</w:t>
            </w:r>
            <w:r w:rsidR="00E61369">
              <w:rPr>
                <w:spacing w:val="-2"/>
              </w:rPr>
              <w:t xml:space="preserve"> </w:t>
            </w:r>
            <w:r w:rsidR="00E61369">
              <w:t>records"</w:t>
            </w:r>
          </w:p>
        </w:tc>
      </w:tr>
      <w:tr w:rsidR="00B72CA2" w14:paraId="01EC86A6" w14:textId="77777777" w:rsidTr="00CE525F">
        <w:trPr>
          <w:trHeight w:val="9605"/>
        </w:trPr>
        <w:tc>
          <w:tcPr>
            <w:tcW w:w="10489" w:type="dxa"/>
            <w:gridSpan w:val="5"/>
            <w:tcBorders>
              <w:top w:val="nil"/>
            </w:tcBorders>
          </w:tcPr>
          <w:p w14:paraId="32118FA8" w14:textId="1BF0E735" w:rsidR="00B72CA2" w:rsidRDefault="00B72CA2" w:rsidP="00B72CA2">
            <w:pPr>
              <w:pStyle w:val="Heading1"/>
              <w:outlineLvl w:val="0"/>
            </w:pPr>
            <w:r w:rsidRPr="00B72CA2">
              <w:t>Add/Edit Sub-State</w:t>
            </w:r>
          </w:p>
          <w:p w14:paraId="44CF21F2" w14:textId="18D41A33" w:rsidR="00204AA4" w:rsidRPr="007372AB" w:rsidRDefault="00204AA4" w:rsidP="007372AB">
            <w:pPr>
              <w:pStyle w:val="BodyText2"/>
              <w:rPr>
                <w:rStyle w:val="apple-converted-space"/>
              </w:rPr>
            </w:pPr>
            <w:r w:rsidRPr="007372AB">
              <w:rPr>
                <w:rStyle w:val="dxebaseoffice2010silver"/>
              </w:rPr>
              <w:t>Enter information on the Sub-State(s) if any. The term 'Sub-State' refers to a regional, county-level, or other entity that serves as an intermediary between the Grantee and the Subrecipients.</w:t>
            </w:r>
            <w:r w:rsidRPr="007372AB">
              <w:rPr>
                <w:rStyle w:val="apple-converted-space"/>
              </w:rPr>
              <w:t> </w:t>
            </w:r>
          </w:p>
          <w:p w14:paraId="2BD3E3E0" w14:textId="50ACC28C" w:rsidR="00204AA4" w:rsidRDefault="00204AA4" w:rsidP="00204AA4">
            <w:pPr>
              <w:pStyle w:val="Heading2"/>
              <w:outlineLvl w:val="1"/>
            </w:pPr>
            <w:r w:rsidRPr="00204AA4">
              <w:t>Sub-State Information</w:t>
            </w:r>
          </w:p>
          <w:p w14:paraId="697A1733" w14:textId="542572C9"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Sub-State Name:</w:t>
            </w:r>
            <w:r>
              <w:rPr>
                <w:rStyle w:val="Emphasis"/>
                <w:rFonts w:ascii="Verdana" w:hAnsi="Verdana"/>
                <w:b w:val="0"/>
                <w:bCs/>
                <w:i w:val="0"/>
                <w:iCs w:val="0"/>
                <w:color w:val="008000"/>
                <w:sz w:val="17"/>
                <w:shd w:val="clear" w:color="auto" w:fill="FFFFFF"/>
              </w:rPr>
              <w:t>*</w:t>
            </w:r>
          </w:p>
          <w:p w14:paraId="2BA3030F" w14:textId="01C278B5"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2B29C718" wp14:editId="5E8383F8">
                      <wp:extent cx="2706624" cy="160934"/>
                      <wp:effectExtent l="0" t="0" r="17780" b="10795"/>
                      <wp:docPr id="197" name="Rectangle 197"/>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339F53" id="Rectangle 197"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gp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LyDOCm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14:paraId="3CF41A07" w14:textId="1C9D6DA1" w:rsidR="00204AA4" w:rsidRDefault="00914A58" w:rsidP="005C7B4B">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97216" behindDoc="0" locked="0" layoutInCell="1" allowOverlap="1" wp14:anchorId="3F926824" wp14:editId="2571A21D">
                      <wp:simplePos x="0" y="0"/>
                      <wp:positionH relativeFrom="column">
                        <wp:posOffset>338455</wp:posOffset>
                      </wp:positionH>
                      <wp:positionV relativeFrom="page">
                        <wp:posOffset>1470025</wp:posOffset>
                      </wp:positionV>
                      <wp:extent cx="197485" cy="197485"/>
                      <wp:effectExtent l="0" t="0" r="12065" b="12065"/>
                      <wp:wrapNone/>
                      <wp:docPr id="577" name="Oval 5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9DFA5" w14:textId="36B1461C" w:rsidR="00EE7FC1" w:rsidRPr="00FE69B0" w:rsidRDefault="00EE7FC1" w:rsidP="004931A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26824" id="Oval 577" o:spid="_x0000_s1056" style="position:absolute;left:0;text-align:left;margin-left:26.65pt;margin-top:115.75pt;width:15.55pt;height:15.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" fillcolor="yellow" strokecolor="black [3213]" strokeweight=".5pt">
                      <v:stroke joinstyle="miter"/>
                      <v:textbox inset="0,0,0,0">
                        <w:txbxContent>
                          <w:p w14:paraId="7609DFA5" w14:textId="36B1461C" w:rsidR="00EE7FC1" w:rsidRPr="00FE69B0" w:rsidRDefault="00EE7FC1" w:rsidP="004931A0">
                            <w:pPr>
                              <w:jc w:val="center"/>
                              <w:rPr>
                                <w:color w:val="000000" w:themeColor="text1"/>
                              </w:rPr>
                            </w:pPr>
                            <w:r>
                              <w:rPr>
                                <w:color w:val="000000" w:themeColor="text1"/>
                              </w:rPr>
                              <w:t>1</w:t>
                            </w:r>
                          </w:p>
                        </w:txbxContent>
                      </v:textbox>
                      <w10:wrap anchory="page"/>
                    </v:oval>
                  </w:pict>
                </mc:Fallback>
              </mc:AlternateContent>
            </w:r>
            <w:r w:rsidR="00204AA4">
              <w:t>Sub-State Type:</w:t>
            </w:r>
            <w:r w:rsidR="00204AA4">
              <w:rPr>
                <w:rStyle w:val="Emphasis"/>
                <w:rFonts w:ascii="Verdana" w:hAnsi="Verdana"/>
                <w:b w:val="0"/>
                <w:bCs/>
                <w:i w:val="0"/>
                <w:iCs w:val="0"/>
                <w:color w:val="008000"/>
                <w:sz w:val="17"/>
                <w:shd w:val="clear" w:color="auto" w:fill="FFFFFF"/>
              </w:rPr>
              <w:t>*</w:t>
            </w:r>
          </w:p>
          <w:p w14:paraId="5370E868" w14:textId="31CED378" w:rsidR="00204AA4" w:rsidRDefault="00204AA4" w:rsidP="005C7B4B">
            <w:pPr>
              <w:pStyle w:val="BodyText2"/>
              <w:ind w:left="870"/>
              <w:rPr>
                <w:rStyle w:val="Emphasis"/>
                <w:rFonts w:ascii="Verdana" w:hAnsi="Verdana"/>
                <w:b/>
                <w:bCs/>
                <w:i w:val="0"/>
                <w:iCs w:val="0"/>
                <w:color w:val="008000"/>
                <w:sz w:val="17"/>
                <w:shd w:val="clear" w:color="auto" w:fill="FFFFFF"/>
              </w:rPr>
            </w:pPr>
            <w:r w:rsidRPr="00214C07">
              <w:rPr>
                <w:noProof/>
              </w:rPr>
              <w:drawing>
                <wp:inline distT="0" distB="0" distL="0" distR="0" wp14:anchorId="2442DC0A" wp14:editId="3EA45357">
                  <wp:extent cx="2755000" cy="182880"/>
                  <wp:effectExtent l="0" t="0" r="7620" b="7620"/>
                  <wp:docPr id="207" name="Picture 20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B8DBA09" w14:textId="6A17682B" w:rsidR="004931A0" w:rsidRDefault="004931A0" w:rsidP="004931A0">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99264" behindDoc="0" locked="0" layoutInCell="1" allowOverlap="1" wp14:anchorId="61C12713" wp14:editId="04511060">
                      <wp:simplePos x="0" y="0"/>
                      <wp:positionH relativeFrom="column">
                        <wp:posOffset>338455</wp:posOffset>
                      </wp:positionH>
                      <wp:positionV relativeFrom="page">
                        <wp:posOffset>1896745</wp:posOffset>
                      </wp:positionV>
                      <wp:extent cx="197485" cy="197485"/>
                      <wp:effectExtent l="0" t="0" r="12065" b="12065"/>
                      <wp:wrapNone/>
                      <wp:docPr id="583" name="Oval 5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96DB0" w14:textId="1364E809" w:rsidR="00EE7FC1" w:rsidRPr="00FE69B0" w:rsidRDefault="00EE7FC1" w:rsidP="004931A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12713" id="Oval 583" o:spid="_x0000_s1057" style="position:absolute;left:0;text-align:left;margin-left:26.65pt;margin-top:149.35pt;width:15.55pt;height:15.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" fillcolor="yellow" strokecolor="black [3213]" strokeweight=".5pt">
                      <v:stroke joinstyle="miter"/>
                      <v:textbox inset="0,0,0,0">
                        <w:txbxContent>
                          <w:p w14:paraId="22296DB0" w14:textId="1364E809" w:rsidR="00EE7FC1" w:rsidRPr="00FE69B0" w:rsidRDefault="00EE7FC1" w:rsidP="004931A0">
                            <w:pPr>
                              <w:jc w:val="center"/>
                              <w:rPr>
                                <w:color w:val="000000" w:themeColor="text1"/>
                              </w:rPr>
                            </w:pPr>
                            <w:r>
                              <w:rPr>
                                <w:color w:val="000000" w:themeColor="text1"/>
                              </w:rPr>
                              <w:t>2</w:t>
                            </w:r>
                          </w:p>
                        </w:txbxContent>
                      </v:textbox>
                      <w10:wrap anchory="page"/>
                    </v:oval>
                  </w:pict>
                </mc:Fallback>
              </mc:AlternateContent>
            </w:r>
            <w:r w:rsidRPr="004931A0">
              <w:t>Specify Other Sub-State Type:*</w:t>
            </w:r>
          </w:p>
          <w:p w14:paraId="0726D8AB" w14:textId="15402A6F" w:rsidR="004931A0" w:rsidRDefault="004931A0" w:rsidP="004931A0">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7852D316" wp14:editId="3758282B">
                      <wp:extent cx="2706624" cy="160934"/>
                      <wp:effectExtent l="0" t="0" r="17780" b="10795"/>
                      <wp:docPr id="579" name="Rectangle 579"/>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9696C2" id="Rectangle 579"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N2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PImQ3a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14:paraId="0A0768F7" w14:textId="00D18673" w:rsidR="00204AA4" w:rsidRDefault="004931A0" w:rsidP="005C7B4B">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01312" behindDoc="0" locked="0" layoutInCell="1" allowOverlap="1" wp14:anchorId="075506CB" wp14:editId="48DB7C55">
                      <wp:simplePos x="0" y="0"/>
                      <wp:positionH relativeFrom="column">
                        <wp:posOffset>346075</wp:posOffset>
                      </wp:positionH>
                      <wp:positionV relativeFrom="page">
                        <wp:posOffset>2339340</wp:posOffset>
                      </wp:positionV>
                      <wp:extent cx="197485" cy="197485"/>
                      <wp:effectExtent l="0" t="0" r="12065" b="12065"/>
                      <wp:wrapNone/>
                      <wp:docPr id="584" name="Oval 5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E0E99" w14:textId="244F1784" w:rsidR="00EE7FC1" w:rsidRPr="00FE69B0" w:rsidRDefault="00EE7FC1" w:rsidP="004931A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506CB" id="Oval 584" o:spid="_x0000_s1058" style="position:absolute;left:0;text-align:left;margin-left:27.25pt;margin-top:184.2pt;width:15.55pt;height:15.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" fillcolor="yellow" strokecolor="black [3213]" strokeweight=".5pt">
                      <v:stroke joinstyle="miter"/>
                      <v:textbox inset="0,0,0,0">
                        <w:txbxContent>
                          <w:p w14:paraId="100E0E99" w14:textId="244F1784" w:rsidR="00EE7FC1" w:rsidRPr="00FE69B0" w:rsidRDefault="00EE7FC1" w:rsidP="004931A0">
                            <w:pPr>
                              <w:jc w:val="center"/>
                              <w:rPr>
                                <w:color w:val="000000" w:themeColor="text1"/>
                              </w:rPr>
                            </w:pPr>
                            <w:r>
                              <w:rPr>
                                <w:color w:val="000000" w:themeColor="text1"/>
                              </w:rPr>
                              <w:t>3</w:t>
                            </w:r>
                          </w:p>
                        </w:txbxContent>
                      </v:textbox>
                      <w10:wrap anchory="page"/>
                    </v:oval>
                  </w:pict>
                </mc:Fallback>
              </mc:AlternateContent>
            </w:r>
            <w:r w:rsidR="00204AA4">
              <w:t>Total PFS Funding for Sub-State:</w:t>
            </w:r>
            <w:r w:rsidR="00204AA4">
              <w:rPr>
                <w:rStyle w:val="Emphasis"/>
                <w:rFonts w:ascii="Verdana" w:hAnsi="Verdana"/>
                <w:b w:val="0"/>
                <w:bCs/>
                <w:i w:val="0"/>
                <w:iCs w:val="0"/>
                <w:color w:val="008000"/>
                <w:sz w:val="17"/>
                <w:shd w:val="clear" w:color="auto" w:fill="FFFFFF"/>
              </w:rPr>
              <w:t>*</w:t>
            </w:r>
          </w:p>
          <w:p w14:paraId="7340F735" w14:textId="04D00E7F"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47DD58B5" wp14:editId="7CA0226A">
                      <wp:extent cx="1082650" cy="146304"/>
                      <wp:effectExtent l="0" t="0" r="22860" b="25400"/>
                      <wp:docPr id="208" name="Rectangle 208"/>
                      <wp:cNvGraphicFramePr/>
                      <a:graphic xmlns:a="http://schemas.openxmlformats.org/drawingml/2006/main">
                        <a:graphicData uri="http://schemas.microsoft.com/office/word/2010/wordprocessingShape">
                          <wps:wsp>
                            <wps:cNvSpPr/>
                            <wps:spPr>
                              <a:xfrm>
                                <a:off x="0" y="0"/>
                                <a:ext cx="1082650" cy="14630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38F381" id="Rectangle 208" o:spid="_x0000_s1026" style="width:85.25pt;height: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" filled="f" strokecolor="#d8d8d8 [2732]" strokeweight="1pt">
                      <w10:anchorlock/>
                    </v:rect>
                  </w:pict>
                </mc:Fallback>
              </mc:AlternateContent>
            </w:r>
          </w:p>
          <w:p w14:paraId="7B32454B" w14:textId="4FE3F867" w:rsidR="00204AA4" w:rsidRDefault="00F26F25" w:rsidP="00F26F25">
            <w:pPr>
              <w:pStyle w:val="BodyTextBold"/>
              <w:spacing w:before="120"/>
              <w:ind w:left="870"/>
              <w:rPr>
                <w:shd w:val="clear" w:color="auto" w:fill="FFFFFF"/>
              </w:rPr>
            </w:pPr>
            <w:r w:rsidRPr="00B07045">
              <w:rPr>
                <w:noProof/>
              </w:rPr>
              <mc:AlternateContent>
                <mc:Choice Requires="wps">
                  <w:drawing>
                    <wp:anchor distT="0" distB="0" distL="114300" distR="114300" simplePos="0" relativeHeight="252305408" behindDoc="0" locked="0" layoutInCell="1" allowOverlap="1" wp14:anchorId="3ADD7CC0" wp14:editId="7EC1CC5B">
                      <wp:simplePos x="0" y="0"/>
                      <wp:positionH relativeFrom="column">
                        <wp:posOffset>4578350</wp:posOffset>
                      </wp:positionH>
                      <wp:positionV relativeFrom="page">
                        <wp:posOffset>2783343</wp:posOffset>
                      </wp:positionV>
                      <wp:extent cx="197485" cy="197485"/>
                      <wp:effectExtent l="0" t="0" r="12065" b="12065"/>
                      <wp:wrapNone/>
                      <wp:docPr id="590" name="Oval 5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12BB7" w14:textId="72D8B052" w:rsidR="00EE7FC1" w:rsidRPr="00FE69B0" w:rsidRDefault="00EE7FC1" w:rsidP="004931A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D7CC0" id="Oval 590" o:spid="_x0000_s1059" style="position:absolute;left:0;text-align:left;margin-left:360.5pt;margin-top:219.15pt;width:15.55pt;height:15.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" fillcolor="yellow" strokecolor="black [3213]" strokeweight=".5pt">
                      <v:stroke joinstyle="miter"/>
                      <v:textbox inset="0,0,0,0">
                        <w:txbxContent>
                          <w:p w14:paraId="48112BB7" w14:textId="72D8B052" w:rsidR="00EE7FC1" w:rsidRPr="00FE69B0" w:rsidRDefault="00EE7FC1" w:rsidP="004931A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2303360" behindDoc="0" locked="0" layoutInCell="1" allowOverlap="1" wp14:anchorId="0F2062C6" wp14:editId="77BD69B9">
                      <wp:simplePos x="0" y="0"/>
                      <wp:positionH relativeFrom="column">
                        <wp:posOffset>3847465</wp:posOffset>
                      </wp:positionH>
                      <wp:positionV relativeFrom="page">
                        <wp:posOffset>2776082</wp:posOffset>
                      </wp:positionV>
                      <wp:extent cx="197485" cy="197485"/>
                      <wp:effectExtent l="0" t="0" r="12065" b="12065"/>
                      <wp:wrapNone/>
                      <wp:docPr id="588" name="Oval 5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B62F" w14:textId="273D942F" w:rsidR="00EE7FC1" w:rsidRPr="00FE69B0" w:rsidRDefault="00EE7FC1" w:rsidP="004931A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062C6" id="Oval 588" o:spid="_x0000_s1060" style="position:absolute;left:0;text-align:left;margin-left:302.95pt;margin-top:218.6pt;width:15.55pt;height:15.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" fillcolor="yellow" strokecolor="black [3213]" strokeweight=".5pt">
                      <v:stroke joinstyle="miter"/>
                      <v:textbox inset="0,0,0,0">
                        <w:txbxContent>
                          <w:p w14:paraId="6AEDB62F" w14:textId="273D942F" w:rsidR="00EE7FC1" w:rsidRPr="00FE69B0" w:rsidRDefault="00EE7FC1" w:rsidP="004931A0">
                            <w:pPr>
                              <w:jc w:val="center"/>
                              <w:rPr>
                                <w:color w:val="000000" w:themeColor="text1"/>
                              </w:rPr>
                            </w:pPr>
                            <w:r>
                              <w:rPr>
                                <w:color w:val="000000" w:themeColor="text1"/>
                              </w:rPr>
                              <w:t>4</w:t>
                            </w:r>
                          </w:p>
                        </w:txbxContent>
                      </v:textbox>
                      <w10:wrap anchory="page"/>
                    </v:oval>
                  </w:pict>
                </mc:Fallback>
              </mc:AlternateContent>
            </w:r>
            <w:r w:rsidR="00204AA4" w:rsidRPr="00BE030F">
              <w:t>Target</w:t>
            </w:r>
            <w:r w:rsidR="00204AA4">
              <w:rPr>
                <w:shd w:val="clear" w:color="auto" w:fill="FFFFFF"/>
              </w:rPr>
              <w:t xml:space="preserve"> Zip Code(s):</w:t>
            </w:r>
          </w:p>
          <w:p w14:paraId="55D2099E" w14:textId="16CF9118" w:rsidR="00204AA4" w:rsidRDefault="00204AA4" w:rsidP="005C7B4B">
            <w:pPr>
              <w:pStyle w:val="BodyText2"/>
              <w:ind w:left="870"/>
            </w:pPr>
            <w:r>
              <w:rPr>
                <w:noProof/>
                <w:bdr w:val="none" w:sz="0" w:space="0" w:color="auto"/>
              </w:rPr>
              <mc:AlternateContent>
                <mc:Choice Requires="wps">
                  <w:drawing>
                    <wp:inline distT="0" distB="0" distL="0" distR="0" wp14:anchorId="100C6E24" wp14:editId="2FA8015E">
                      <wp:extent cx="3182112" cy="168250"/>
                      <wp:effectExtent l="0" t="0" r="18415" b="22860"/>
                      <wp:docPr id="212" name="Rectangle 212"/>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7B90D3" id="Rectangle 212"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AVnw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" filled="f" strokecolor="#d8d8d8 [2732]" strokeweight="1pt">
                      <w10:anchorlock/>
                    </v:rect>
                  </w:pict>
                </mc:Fallback>
              </mc:AlternateContent>
            </w:r>
            <w:r>
              <w:rPr>
                <w:noProof/>
              </w:rPr>
              <w:drawing>
                <wp:inline distT="0" distB="0" distL="0" distR="0" wp14:anchorId="7B37187E" wp14:editId="5B493CA7">
                  <wp:extent cx="411480" cy="182880"/>
                  <wp:effectExtent l="0" t="0" r="762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 cy="182880"/>
                          </a:xfrm>
                          <a:prstGeom prst="rect">
                            <a:avLst/>
                          </a:prstGeom>
                        </pic:spPr>
                      </pic:pic>
                    </a:graphicData>
                  </a:graphic>
                </wp:inline>
              </w:drawing>
            </w:r>
            <w:r>
              <w:t xml:space="preserve"> </w:t>
            </w:r>
            <w:r w:rsidRPr="00DD5AAE">
              <w:rPr>
                <w:color w:val="5B9BD5" w:themeColor="accent1"/>
                <w:position w:val="12"/>
                <w:sz w:val="16"/>
                <w:szCs w:val="16"/>
                <w:u w:val="single"/>
              </w:rPr>
              <w:t>USPS ZipCode Look-up</w:t>
            </w:r>
          </w:p>
          <w:p w14:paraId="75C7E0EA" w14:textId="5375446E" w:rsidR="00204AA4" w:rsidRDefault="004931A0" w:rsidP="005C7B4B">
            <w:pPr>
              <w:pStyle w:val="BodyText2"/>
              <w:ind w:left="870"/>
            </w:pPr>
            <w:r w:rsidRPr="00B07045">
              <w:rPr>
                <w:noProof/>
              </w:rPr>
              <mc:AlternateContent>
                <mc:Choice Requires="wps">
                  <w:drawing>
                    <wp:anchor distT="0" distB="0" distL="114300" distR="114300" simplePos="0" relativeHeight="252307456" behindDoc="0" locked="0" layoutInCell="1" allowOverlap="1" wp14:anchorId="655539B3" wp14:editId="1A4D70AE">
                      <wp:simplePos x="0" y="0"/>
                      <wp:positionH relativeFrom="column">
                        <wp:posOffset>1400175</wp:posOffset>
                      </wp:positionH>
                      <wp:positionV relativeFrom="page">
                        <wp:posOffset>3394075</wp:posOffset>
                      </wp:positionV>
                      <wp:extent cx="197485" cy="197485"/>
                      <wp:effectExtent l="0" t="0" r="12065" b="12065"/>
                      <wp:wrapNone/>
                      <wp:docPr id="591" name="Oval 5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42714" w14:textId="7DF1283B" w:rsidR="00EE7FC1" w:rsidRPr="00FE69B0" w:rsidRDefault="00EE7FC1" w:rsidP="004931A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539B3" id="Oval 591" o:spid="_x0000_s1061" style="position:absolute;left:0;text-align:left;margin-left:110.25pt;margin-top:267.25pt;width:15.55pt;height:15.5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" fillcolor="yellow" strokecolor="black [3213]" strokeweight=".5pt">
                      <v:stroke joinstyle="miter"/>
                      <v:textbox inset="0,0,0,0">
                        <w:txbxContent>
                          <w:p w14:paraId="4EA42714" w14:textId="7DF1283B" w:rsidR="00EE7FC1" w:rsidRPr="00FE69B0" w:rsidRDefault="00EE7FC1" w:rsidP="004931A0">
                            <w:pPr>
                              <w:jc w:val="center"/>
                              <w:rPr>
                                <w:color w:val="000000" w:themeColor="text1"/>
                              </w:rPr>
                            </w:pPr>
                            <w:r>
                              <w:rPr>
                                <w:color w:val="000000" w:themeColor="text1"/>
                              </w:rPr>
                              <w:t>6</w:t>
                            </w:r>
                          </w:p>
                        </w:txbxContent>
                      </v:textbox>
                      <w10:wrap anchory="page"/>
                    </v:oval>
                  </w:pict>
                </mc:Fallback>
              </mc:AlternateContent>
            </w:r>
            <w:r w:rsidR="007372AB">
              <w:rPr>
                <w:noProof/>
              </w:rPr>
              <w:t xml:space="preserve"> </w:t>
            </w:r>
            <w:r w:rsidR="007372AB">
              <w:rPr>
                <w:noProof/>
              </w:rPr>
              <w:drawing>
                <wp:inline distT="0" distB="0" distL="0" distR="0" wp14:anchorId="0C60131E" wp14:editId="5C30C514">
                  <wp:extent cx="810491" cy="620202"/>
                  <wp:effectExtent l="0" t="0" r="8890" b="889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392" cy="624717"/>
                          </a:xfrm>
                          <a:prstGeom prst="rect">
                            <a:avLst/>
                          </a:prstGeom>
                        </pic:spPr>
                      </pic:pic>
                    </a:graphicData>
                  </a:graphic>
                </wp:inline>
              </w:drawing>
            </w:r>
          </w:p>
          <w:p w14:paraId="11042C74" w14:textId="77734506" w:rsidR="00204AA4" w:rsidRDefault="00914A58" w:rsidP="00F26F25">
            <w:pPr>
              <w:pStyle w:val="BodyTextBold"/>
              <w:spacing w:before="120"/>
              <w:ind w:left="870"/>
              <w:rPr>
                <w:shd w:val="clear" w:color="auto" w:fill="FFFFFF"/>
              </w:rPr>
            </w:pPr>
            <w:r w:rsidRPr="00B07045">
              <w:rPr>
                <w:noProof/>
              </w:rPr>
              <mc:AlternateContent>
                <mc:Choice Requires="wps">
                  <w:drawing>
                    <wp:anchor distT="0" distB="0" distL="114300" distR="114300" simplePos="0" relativeHeight="252308480" behindDoc="0" locked="0" layoutInCell="1" allowOverlap="1" wp14:anchorId="6176ECC8" wp14:editId="2C1C7C39">
                      <wp:simplePos x="0" y="0"/>
                      <wp:positionH relativeFrom="column">
                        <wp:posOffset>3862705</wp:posOffset>
                      </wp:positionH>
                      <wp:positionV relativeFrom="page">
                        <wp:posOffset>3863975</wp:posOffset>
                      </wp:positionV>
                      <wp:extent cx="197485" cy="197485"/>
                      <wp:effectExtent l="0" t="0" r="12065" b="12065"/>
                      <wp:wrapNone/>
                      <wp:docPr id="638" name="Oval 6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EEAF1" w14:textId="73635308" w:rsidR="00EE7FC1" w:rsidRPr="00FE69B0" w:rsidRDefault="00EE7FC1" w:rsidP="004931A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6ECC8" id="Oval 638" o:spid="_x0000_s1062" style="position:absolute;left:0;text-align:left;margin-left:304.15pt;margin-top:304.25pt;width:15.55pt;height:15.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" fillcolor="yellow" strokecolor="black [3213]" strokeweight=".5pt">
                      <v:stroke joinstyle="miter"/>
                      <v:textbox inset="0,0,0,0">
                        <w:txbxContent>
                          <w:p w14:paraId="560EEAF1" w14:textId="73635308" w:rsidR="00EE7FC1" w:rsidRPr="00FE69B0" w:rsidRDefault="00EE7FC1" w:rsidP="004931A0">
                            <w:pPr>
                              <w:jc w:val="center"/>
                              <w:rPr>
                                <w:color w:val="000000" w:themeColor="text1"/>
                              </w:rPr>
                            </w:pPr>
                            <w:r>
                              <w:rPr>
                                <w:color w:val="000000" w:themeColor="text1"/>
                              </w:rPr>
                              <w:t>4</w:t>
                            </w:r>
                          </w:p>
                        </w:txbxContent>
                      </v:textbox>
                      <w10:wrap anchory="page"/>
                    </v:oval>
                  </w:pict>
                </mc:Fallback>
              </mc:AlternateContent>
            </w:r>
            <w:r w:rsidR="004931A0" w:rsidRPr="00B07045">
              <w:rPr>
                <w:noProof/>
              </w:rPr>
              <mc:AlternateContent>
                <mc:Choice Requires="wps">
                  <w:drawing>
                    <wp:anchor distT="0" distB="0" distL="114300" distR="114300" simplePos="0" relativeHeight="252310528" behindDoc="0" locked="0" layoutInCell="1" allowOverlap="1" wp14:anchorId="5A5F74F5" wp14:editId="1C2BF4D6">
                      <wp:simplePos x="0" y="0"/>
                      <wp:positionH relativeFrom="column">
                        <wp:posOffset>4580613</wp:posOffset>
                      </wp:positionH>
                      <wp:positionV relativeFrom="page">
                        <wp:posOffset>3871926</wp:posOffset>
                      </wp:positionV>
                      <wp:extent cx="197485" cy="197485"/>
                      <wp:effectExtent l="0" t="0" r="12065" b="12065"/>
                      <wp:wrapNone/>
                      <wp:docPr id="645" name="Oval 6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98F02" w14:textId="360932F7" w:rsidR="00EE7FC1" w:rsidRPr="00FE69B0" w:rsidRDefault="00EE7FC1" w:rsidP="004931A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F74F5" id="Oval 645" o:spid="_x0000_s1063" style="position:absolute;left:0;text-align:left;margin-left:360.7pt;margin-top:304.9pt;width:15.55pt;height:15.5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" fillcolor="yellow" strokecolor="black [3213]" strokeweight=".5pt">
                      <v:stroke joinstyle="miter"/>
                      <v:textbox inset="0,0,0,0">
                        <w:txbxContent>
                          <w:p w14:paraId="21698F02" w14:textId="360932F7" w:rsidR="00EE7FC1" w:rsidRPr="00FE69B0" w:rsidRDefault="00EE7FC1" w:rsidP="004931A0">
                            <w:pPr>
                              <w:jc w:val="center"/>
                              <w:rPr>
                                <w:color w:val="000000" w:themeColor="text1"/>
                              </w:rPr>
                            </w:pPr>
                            <w:r>
                              <w:rPr>
                                <w:color w:val="000000" w:themeColor="text1"/>
                              </w:rPr>
                              <w:t>7</w:t>
                            </w:r>
                          </w:p>
                        </w:txbxContent>
                      </v:textbox>
                      <w10:wrap anchory="page"/>
                    </v:oval>
                  </w:pict>
                </mc:Fallback>
              </mc:AlternateContent>
            </w:r>
            <w:r w:rsidR="00204AA4">
              <w:rPr>
                <w:shd w:val="clear" w:color="auto" w:fill="FFFFFF"/>
              </w:rPr>
              <w:t xml:space="preserve">Target </w:t>
            </w:r>
            <w:r w:rsidR="00204AA4" w:rsidRPr="00BE030F">
              <w:t>Congressional</w:t>
            </w:r>
            <w:r w:rsidR="00204AA4">
              <w:rPr>
                <w:shd w:val="clear" w:color="auto" w:fill="FFFFFF"/>
              </w:rPr>
              <w:t xml:space="preserve"> District(s):</w:t>
            </w:r>
          </w:p>
          <w:p w14:paraId="3C648DB8" w14:textId="274108D6" w:rsidR="005C7B4B" w:rsidRDefault="005C7B4B" w:rsidP="005C7B4B">
            <w:pPr>
              <w:pStyle w:val="BodyText2"/>
              <w:ind w:left="870"/>
            </w:pPr>
            <w:r>
              <w:rPr>
                <w:noProof/>
                <w:bdr w:val="none" w:sz="0" w:space="0" w:color="auto"/>
              </w:rPr>
              <mc:AlternateContent>
                <mc:Choice Requires="wps">
                  <w:drawing>
                    <wp:inline distT="0" distB="0" distL="0" distR="0" wp14:anchorId="50A5565F" wp14:editId="71EF485C">
                      <wp:extent cx="3182112" cy="168250"/>
                      <wp:effectExtent l="0" t="0" r="18415" b="22860"/>
                      <wp:docPr id="216" name="Rectangle 216"/>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4E9642" id="Rectangle 216"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1DoQ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6GY1DoQIAAKwFAAAOAAAAAAAAAAAAAAAAAC4CAABkcnMv&#10;ZTJvRG9jLnhtbFBLAQItABQABgAIAAAAIQDAulFI2gAAAAQBAAAPAAAAAAAAAAAAAAAAAPsEAABk&#10;cnMvZG93bnJldi54bWxQSwUGAAAAAAQABADzAAAAAgYAAAAA&#10;" filled="f" strokecolor="#d8d8d8 [2732]" strokeweight="1pt">
                      <w10:anchorlock/>
                    </v:rect>
                  </w:pict>
                </mc:Fallback>
              </mc:AlternateContent>
            </w:r>
            <w:r>
              <w:rPr>
                <w:noProof/>
              </w:rPr>
              <w:drawing>
                <wp:inline distT="0" distB="0" distL="0" distR="0" wp14:anchorId="03B7E710" wp14:editId="41280B2F">
                  <wp:extent cx="411480" cy="182880"/>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 cy="182880"/>
                          </a:xfrm>
                          <a:prstGeom prst="rect">
                            <a:avLst/>
                          </a:prstGeom>
                        </pic:spPr>
                      </pic:pic>
                    </a:graphicData>
                  </a:graphic>
                </wp:inline>
              </w:drawing>
            </w:r>
            <w:r>
              <w:t xml:space="preserve"> </w:t>
            </w:r>
            <w:hyperlink r:id="rId21" w:anchor="list" w:tgtFrame="_blank" w:history="1">
              <w:r w:rsidRPr="005C7B4B">
                <w:rPr>
                  <w:color w:val="5B9BD5" w:themeColor="accent1"/>
                  <w:position w:val="12"/>
                  <w:sz w:val="16"/>
                  <w:szCs w:val="16"/>
                  <w:u w:val="single"/>
                </w:rPr>
                <w:t>Congressional District Look-Up</w:t>
              </w:r>
            </w:hyperlink>
          </w:p>
          <w:p w14:paraId="789D968B" w14:textId="624E7588" w:rsidR="005C7B4B" w:rsidRDefault="00914A58" w:rsidP="005C7B4B">
            <w:pPr>
              <w:pStyle w:val="BodyText2"/>
              <w:ind w:left="870"/>
            </w:pPr>
            <w:r w:rsidRPr="00B07045">
              <w:rPr>
                <w:noProof/>
              </w:rPr>
              <mc:AlternateContent>
                <mc:Choice Requires="wps">
                  <w:drawing>
                    <wp:anchor distT="0" distB="0" distL="114300" distR="114300" simplePos="0" relativeHeight="252312576" behindDoc="0" locked="0" layoutInCell="1" allowOverlap="1" wp14:anchorId="5AACE1BF" wp14:editId="6A401D23">
                      <wp:simplePos x="0" y="0"/>
                      <wp:positionH relativeFrom="column">
                        <wp:posOffset>1378585</wp:posOffset>
                      </wp:positionH>
                      <wp:positionV relativeFrom="page">
                        <wp:posOffset>4485640</wp:posOffset>
                      </wp:positionV>
                      <wp:extent cx="197485" cy="197485"/>
                      <wp:effectExtent l="0" t="0" r="12065" b="12065"/>
                      <wp:wrapNone/>
                      <wp:docPr id="658" name="Oval 6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805A3" w14:textId="44754128" w:rsidR="00EE7FC1" w:rsidRPr="00FE69B0" w:rsidRDefault="00EE7FC1" w:rsidP="004931A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CE1BF" id="Oval 658" o:spid="_x0000_s1064" style="position:absolute;left:0;text-align:left;margin-left:108.55pt;margin-top:353.2pt;width:15.55pt;height:15.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" fillcolor="yellow" strokecolor="black [3213]" strokeweight=".5pt">
                      <v:stroke joinstyle="miter"/>
                      <v:textbox inset="0,0,0,0">
                        <w:txbxContent>
                          <w:p w14:paraId="400805A3" w14:textId="44754128" w:rsidR="00EE7FC1" w:rsidRPr="00FE69B0" w:rsidRDefault="00EE7FC1" w:rsidP="004931A0">
                            <w:pPr>
                              <w:jc w:val="center"/>
                              <w:rPr>
                                <w:color w:val="000000" w:themeColor="text1"/>
                              </w:rPr>
                            </w:pPr>
                            <w:r>
                              <w:rPr>
                                <w:color w:val="000000" w:themeColor="text1"/>
                              </w:rPr>
                              <w:t>6</w:t>
                            </w:r>
                          </w:p>
                        </w:txbxContent>
                      </v:textbox>
                      <w10:wrap anchory="page"/>
                    </v:oval>
                  </w:pict>
                </mc:Fallback>
              </mc:AlternateContent>
            </w:r>
            <w:r w:rsidR="007372AB">
              <w:rPr>
                <w:noProof/>
                <w:bdr w:val="none" w:sz="0" w:space="0" w:color="auto"/>
              </w:rPr>
              <mc:AlternateContent>
                <mc:Choice Requires="wps">
                  <w:drawing>
                    <wp:anchor distT="0" distB="0" distL="114300" distR="114300" simplePos="0" relativeHeight="252317696" behindDoc="0" locked="0" layoutInCell="1" allowOverlap="1" wp14:anchorId="676789C9" wp14:editId="3602F82C">
                      <wp:simplePos x="0" y="0"/>
                      <wp:positionH relativeFrom="column">
                        <wp:posOffset>618490</wp:posOffset>
                      </wp:positionH>
                      <wp:positionV relativeFrom="paragraph">
                        <wp:posOffset>442568</wp:posOffset>
                      </wp:positionV>
                      <wp:extent cx="286247" cy="11926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883FF" w14:textId="77777777" w:rsidR="00EE7FC1" w:rsidRPr="007372AB" w:rsidRDefault="00EE7FC1" w:rsidP="007372AB">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789C9" id="_x0000_t202" coordsize="21600,21600" o:spt="202" path="m,l,21600r21600,l21600,xe">
                      <v:stroke joinstyle="miter"/>
                      <v:path gradientshapeok="t" o:connecttype="rect"/>
                    </v:shapetype>
                    <v:shape id="Text Box 747" o:spid="_x0000_s1065" type="#_x0000_t202" style="position:absolute;left:0;text-align:left;margin-left:48.7pt;margin-top:34.85pt;width:22.55pt;height:9.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" fillcolor="white [3201]" stroked="f" strokeweight=".5pt">
                      <v:textbox inset="0,0,0,0">
                        <w:txbxContent>
                          <w:p w14:paraId="58B883FF" w14:textId="77777777" w:rsidR="00EE7FC1" w:rsidRPr="007372AB" w:rsidRDefault="00EE7FC1" w:rsidP="007372AB">
                            <w:pPr>
                              <w:rPr>
                                <w:sz w:val="14"/>
                                <w:szCs w:val="14"/>
                              </w:rPr>
                            </w:pPr>
                            <w:r w:rsidRPr="007372AB">
                              <w:rPr>
                                <w:sz w:val="14"/>
                                <w:szCs w:val="14"/>
                              </w:rPr>
                              <w:t>District</w:t>
                            </w:r>
                          </w:p>
                        </w:txbxContent>
                      </v:textbox>
                    </v:shape>
                  </w:pict>
                </mc:Fallback>
              </mc:AlternateContent>
            </w:r>
            <w:r w:rsidR="007372AB">
              <w:rPr>
                <w:noProof/>
                <w:bdr w:val="none" w:sz="0" w:space="0" w:color="auto"/>
              </w:rPr>
              <mc:AlternateContent>
                <mc:Choice Requires="wps">
                  <w:drawing>
                    <wp:anchor distT="0" distB="0" distL="114300" distR="114300" simplePos="0" relativeHeight="252315648" behindDoc="0" locked="0" layoutInCell="1" allowOverlap="1" wp14:anchorId="02DAE3A5" wp14:editId="7B9F80A7">
                      <wp:simplePos x="0" y="0"/>
                      <wp:positionH relativeFrom="column">
                        <wp:posOffset>618490</wp:posOffset>
                      </wp:positionH>
                      <wp:positionV relativeFrom="paragraph">
                        <wp:posOffset>259383</wp:posOffset>
                      </wp:positionV>
                      <wp:extent cx="286247" cy="119269"/>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68756" w14:textId="77777777" w:rsidR="00EE7FC1" w:rsidRPr="007372AB" w:rsidRDefault="00EE7FC1" w:rsidP="007372AB">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E3A5" id="Text Box 746" o:spid="_x0000_s1066" type="#_x0000_t202" style="position:absolute;left:0;text-align:left;margin-left:48.7pt;margin-top:20.4pt;width:22.55pt;height:9.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" fillcolor="white [3201]" stroked="f" strokeweight=".5pt">
                      <v:textbox inset="0,0,0,0">
                        <w:txbxContent>
                          <w:p w14:paraId="0AC68756" w14:textId="77777777" w:rsidR="00EE7FC1" w:rsidRPr="007372AB" w:rsidRDefault="00EE7FC1" w:rsidP="007372AB">
                            <w:pPr>
                              <w:rPr>
                                <w:sz w:val="14"/>
                                <w:szCs w:val="14"/>
                              </w:rPr>
                            </w:pPr>
                            <w:r w:rsidRPr="007372AB">
                              <w:rPr>
                                <w:sz w:val="14"/>
                                <w:szCs w:val="14"/>
                              </w:rPr>
                              <w:t>District</w:t>
                            </w:r>
                          </w:p>
                        </w:txbxContent>
                      </v:textbox>
                    </v:shape>
                  </w:pict>
                </mc:Fallback>
              </mc:AlternateContent>
            </w:r>
            <w:r w:rsidR="007372AB">
              <w:rPr>
                <w:noProof/>
                <w:bdr w:val="none" w:sz="0" w:space="0" w:color="auto"/>
              </w:rPr>
              <mc:AlternateContent>
                <mc:Choice Requires="wps">
                  <w:drawing>
                    <wp:anchor distT="0" distB="0" distL="114300" distR="114300" simplePos="0" relativeHeight="252313600" behindDoc="0" locked="0" layoutInCell="1" allowOverlap="1" wp14:anchorId="24F2F0F6" wp14:editId="7011AD16">
                      <wp:simplePos x="0" y="0"/>
                      <wp:positionH relativeFrom="column">
                        <wp:posOffset>618959</wp:posOffset>
                      </wp:positionH>
                      <wp:positionV relativeFrom="paragraph">
                        <wp:posOffset>60408</wp:posOffset>
                      </wp:positionV>
                      <wp:extent cx="286247" cy="119269"/>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8BC50" w14:textId="0FD41C8D" w:rsidR="00EE7FC1" w:rsidRPr="007372AB" w:rsidRDefault="00EE7FC1">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F0F6" id="Text Box 716" o:spid="_x0000_s1067" type="#_x0000_t202" style="position:absolute;left:0;text-align:left;margin-left:48.75pt;margin-top:4.75pt;width:22.55pt;height:9.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" fillcolor="white [3201]" stroked="f" strokeweight=".5pt">
                      <v:textbox inset="0,0,0,0">
                        <w:txbxContent>
                          <w:p w14:paraId="5E48BC50" w14:textId="0FD41C8D" w:rsidR="00EE7FC1" w:rsidRPr="007372AB" w:rsidRDefault="00EE7FC1">
                            <w:pPr>
                              <w:rPr>
                                <w:sz w:val="14"/>
                                <w:szCs w:val="14"/>
                              </w:rPr>
                            </w:pPr>
                            <w:r w:rsidRPr="007372AB">
                              <w:rPr>
                                <w:sz w:val="14"/>
                                <w:szCs w:val="14"/>
                              </w:rPr>
                              <w:t>District</w:t>
                            </w:r>
                          </w:p>
                        </w:txbxContent>
                      </v:textbox>
                    </v:shape>
                  </w:pict>
                </mc:Fallback>
              </mc:AlternateContent>
            </w:r>
            <w:r w:rsidR="007372AB">
              <w:rPr>
                <w:noProof/>
              </w:rPr>
              <w:drawing>
                <wp:inline distT="0" distB="0" distL="0" distR="0" wp14:anchorId="70B38BD4" wp14:editId="76FFD0B3">
                  <wp:extent cx="810491" cy="620202"/>
                  <wp:effectExtent l="0" t="0" r="8890" b="889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392" cy="624717"/>
                          </a:xfrm>
                          <a:prstGeom prst="rect">
                            <a:avLst/>
                          </a:prstGeom>
                        </pic:spPr>
                      </pic:pic>
                    </a:graphicData>
                  </a:graphic>
                </wp:inline>
              </w:drawing>
            </w:r>
          </w:p>
          <w:p w14:paraId="622DAECA" w14:textId="77777777"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Briefly describe how Subrecipients are being funded:</w:t>
            </w:r>
            <w:r>
              <w:rPr>
                <w:rStyle w:val="Emphasis"/>
                <w:rFonts w:ascii="Verdana" w:hAnsi="Verdana"/>
                <w:b w:val="0"/>
                <w:bCs/>
                <w:i w:val="0"/>
                <w:iCs w:val="0"/>
                <w:color w:val="008000"/>
                <w:sz w:val="17"/>
                <w:shd w:val="clear" w:color="auto" w:fill="FFFFFF"/>
              </w:rPr>
              <w:t>*</w:t>
            </w:r>
          </w:p>
          <w:p w14:paraId="26FBAFB1" w14:textId="4D0CC677" w:rsidR="00204AA4" w:rsidRDefault="00204AA4" w:rsidP="005C7B4B">
            <w:pPr>
              <w:pStyle w:val="BodyText2"/>
              <w:ind w:left="870"/>
            </w:pPr>
            <w:r>
              <w:rPr>
                <w:noProof/>
                <w:bdr w:val="none" w:sz="0" w:space="0" w:color="auto"/>
              </w:rPr>
              <mc:AlternateContent>
                <mc:Choice Requires="wps">
                  <w:drawing>
                    <wp:inline distT="0" distB="0" distL="0" distR="0" wp14:anchorId="01DE1B2F" wp14:editId="4B1111C8">
                      <wp:extent cx="4081882" cy="421419"/>
                      <wp:effectExtent l="0" t="0" r="13970" b="17145"/>
                      <wp:docPr id="211" name="Rectangle 211"/>
                      <wp:cNvGraphicFramePr/>
                      <a:graphic xmlns:a="http://schemas.openxmlformats.org/drawingml/2006/main">
                        <a:graphicData uri="http://schemas.microsoft.com/office/word/2010/wordprocessingShape">
                          <wps:wsp>
                            <wps:cNvSpPr/>
                            <wps:spPr>
                              <a:xfrm>
                                <a:off x="0" y="0"/>
                                <a:ext cx="4081882" cy="421419"/>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411D6C" id="Rectangle 211" o:spid="_x0000_s1026" style="width:321.4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" filled="f" strokecolor="#d8d8d8 [2732]" strokeweight="1pt">
                      <w10:anchorlock/>
                    </v:rect>
                  </w:pict>
                </mc:Fallback>
              </mc:AlternateContent>
            </w:r>
          </w:p>
          <w:p w14:paraId="5930B838" w14:textId="7E26B0FF" w:rsidR="005C7B4B" w:rsidRPr="00F26F25" w:rsidRDefault="005C7B4B" w:rsidP="005C7B4B">
            <w:pPr>
              <w:pStyle w:val="BodyText2"/>
              <w:ind w:left="870"/>
              <w:rPr>
                <w:sz w:val="16"/>
                <w:szCs w:val="16"/>
              </w:rPr>
            </w:pPr>
            <w:r w:rsidRPr="00F26F25">
              <w:rPr>
                <w:noProof/>
                <w:sz w:val="16"/>
                <w:szCs w:val="16"/>
                <w:bdr w:val="none" w:sz="0" w:space="0" w:color="auto"/>
              </w:rPr>
              <mc:AlternateContent>
                <mc:Choice Requires="wpg">
                  <w:drawing>
                    <wp:anchor distT="0" distB="0" distL="114300" distR="114300" simplePos="0" relativeHeight="251832320" behindDoc="0" locked="0" layoutInCell="1" allowOverlap="1" wp14:anchorId="50C43B14" wp14:editId="09DF9800">
                      <wp:simplePos x="0" y="0"/>
                      <wp:positionH relativeFrom="column">
                        <wp:posOffset>461645</wp:posOffset>
                      </wp:positionH>
                      <wp:positionV relativeFrom="paragraph">
                        <wp:posOffset>227109</wp:posOffset>
                      </wp:positionV>
                      <wp:extent cx="2691994" cy="228600"/>
                      <wp:effectExtent l="0" t="0" r="13335" b="19050"/>
                      <wp:wrapNone/>
                      <wp:docPr id="221" name="Group 221"/>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222" name="Rectangle 222"/>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4C86C" w14:textId="77777777" w:rsidR="00EE7FC1" w:rsidRPr="00467CB3" w:rsidRDefault="00EE7FC1" w:rsidP="005C7B4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9B80A" w14:textId="77777777" w:rsidR="00EE7FC1" w:rsidRPr="00467CB3" w:rsidRDefault="00EE7FC1" w:rsidP="005C7B4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3B3" w14:textId="77777777" w:rsidR="00EE7FC1" w:rsidRPr="00467CB3" w:rsidRDefault="00EE7FC1" w:rsidP="005C7B4B">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12B6B" w14:textId="18D77926" w:rsidR="00EE7FC1" w:rsidRPr="00FE69B0" w:rsidRDefault="00EE7FC1" w:rsidP="007372AB">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Oval 226"/>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E68D6" w14:textId="1CD05DCB" w:rsidR="00EE7FC1" w:rsidRPr="00FE69B0" w:rsidRDefault="00EE7FC1" w:rsidP="009C443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Oval 227"/>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A64B9" w14:textId="66D8D859" w:rsidR="00EE7FC1" w:rsidRPr="00FE69B0" w:rsidRDefault="00EE7FC1" w:rsidP="009C4430">
                                    <w:pPr>
                                      <w:jc w:val="center"/>
                                      <w:rPr>
                                        <w:color w:val="000000" w:themeColor="text1"/>
                                      </w:rPr>
                                    </w:pPr>
                                    <w:r w:rsidRPr="00FE69B0">
                                      <w:rPr>
                                        <w:color w:val="000000" w:themeColor="text1"/>
                                      </w:rPr>
                                      <w:t>1</w:t>
                                    </w:r>
                                    <w:r>
                                      <w:rPr>
                                        <w:color w:val="000000" w:themeColor="text1"/>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0C43B14" id="Group 221" o:spid="_x0000_s1068" style="position:absolute;left:0;text-align:left;margin-left:36.35pt;margin-top:17.9pt;width:211.95pt;height:18pt;z-index:251832320;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">
                      <v:rect id="Rectangle 222" o:spid="_x0000_s1069"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X48QA&#10;AADcAAAADwAAAGRycy9kb3ducmV2LnhtbESP32rCMBTG7we+QziCN0PTZVClGosbDnYjdM4HODTH&#10;tticdE1qu7dfBoNdfnx/fny7fLKtuFPvG8canlYJCOLSmYYrDZfPt+UGhA/IBlvHpOGbPOT72cMO&#10;M+NG/qD7OVQijrDPUEMdQpdJ6cuaLPqV64ijd3W9xRBlX0nT4xjHbStVkqTSYsORUGNHrzWVt/Ng&#10;I+R4bUZlX+RarYviVD1+nZ6HVOvFfDpsQQSawn/4r/1uNCi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PEAAAA3AAAAA8AAAAAAAAAAAAAAAAAmAIAAGRycy9k&#10;b3ducmV2LnhtbFBLBQYAAAAABAAEAPUAAACJAwAAAAA=&#10;" fillcolor="#e7e6e6 [3214]" strokecolor="#bfbfbf [2412]" strokeweight="1pt">
                        <v:textbox>
                          <w:txbxContent>
                            <w:p w14:paraId="60C4C86C" w14:textId="77777777" w:rsidR="00EE7FC1" w:rsidRPr="00467CB3" w:rsidRDefault="00EE7FC1" w:rsidP="005C7B4B">
                              <w:pPr>
                                <w:jc w:val="center"/>
                                <w:rPr>
                                  <w:color w:val="000000" w:themeColor="text1"/>
                                </w:rPr>
                              </w:pPr>
                              <w:r>
                                <w:rPr>
                                  <w:color w:val="000000" w:themeColor="text1"/>
                                </w:rPr>
                                <w:t>Save</w:t>
                              </w:r>
                            </w:p>
                          </w:txbxContent>
                        </v:textbox>
                      </v:rect>
                      <v:rect id="Rectangle 223" o:spid="_x0000_s1070"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yeMMA&#10;AADcAAAADwAAAGRycy9kb3ducmV2LnhtbESP3YrCMBCF74V9hzAL3oimRlDpGmUVBW8EdfcBhmZs&#10;yzaTbhNtfXsjCF4ezs/HWaw6W4kbNb50rGE8SkAQZ86UnGv4/dkN5yB8QDZYOSYNd/KwWn70Fpga&#10;1/KJbueQizjCPkUNRQh1KqXPCrLoR64mjt7FNRZDlE0uTYNtHLeVVEkylRZLjoQCa9oUlP2drzZC&#10;tpeyVXYtZ2p2PB7ywf9hcp1q3f/svr9ABOrCO/xq740GpS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yeMMAAADcAAAADwAAAAAAAAAAAAAAAACYAgAAZHJzL2Rv&#10;d25yZXYueG1sUEsFBgAAAAAEAAQA9QAAAIgDAAAAAA==&#10;" fillcolor="#e7e6e6 [3214]" strokecolor="#bfbfbf [2412]" strokeweight="1pt">
                        <v:textbox>
                          <w:txbxContent>
                            <w:p w14:paraId="7849B80A" w14:textId="77777777" w:rsidR="00EE7FC1" w:rsidRPr="00467CB3" w:rsidRDefault="00EE7FC1" w:rsidP="005C7B4B">
                              <w:pPr>
                                <w:jc w:val="center"/>
                                <w:rPr>
                                  <w:color w:val="000000" w:themeColor="text1"/>
                                </w:rPr>
                              </w:pPr>
                              <w:r>
                                <w:rPr>
                                  <w:color w:val="000000" w:themeColor="text1"/>
                                </w:rPr>
                                <w:t>Cancel</w:t>
                              </w:r>
                            </w:p>
                          </w:txbxContent>
                        </v:textbox>
                      </v:rect>
                      <v:rect id="Rectangle 224" o:spid="_x0000_s1071"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qDMUA&#10;AADcAAAADwAAAGRycy9kb3ducmV2LnhtbESP3WrCQBCF7wu+wzKCN6Vuui1a0mykikJvBH/6AEN2&#10;TILZ2ZhdTXz7bqHg5eH8fJxsMdhG3KjztWMNr9MEBHHhTM2lhp/j5uUDhA/IBhvHpOFOHhb56CnD&#10;1Lie93Q7hFLEEfYpaqhCaFMpfVGRRT91LXH0Tq6zGKLsSmk67OO4baRKkpm0WHMkVNjSqqLifLja&#10;CFmf6l7ZpZyr+W63LZ8v27frTOvJePj6BBFoCI/wf/vbaFDqH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oMxQAAANwAAAAPAAAAAAAAAAAAAAAAAJgCAABkcnMv&#10;ZG93bnJldi54bWxQSwUGAAAAAAQABAD1AAAAigMAAAAA&#10;" fillcolor="#e7e6e6 [3214]" strokecolor="#bfbfbf [2412]" strokeweight="1pt">
                        <v:textbox>
                          <w:txbxContent>
                            <w:p w14:paraId="3B2D13B3" w14:textId="77777777" w:rsidR="00EE7FC1" w:rsidRPr="00467CB3" w:rsidRDefault="00EE7FC1" w:rsidP="005C7B4B">
                              <w:pPr>
                                <w:jc w:val="center"/>
                                <w:rPr>
                                  <w:color w:val="000000" w:themeColor="text1"/>
                                </w:rPr>
                              </w:pPr>
                              <w:r>
                                <w:rPr>
                                  <w:color w:val="000000" w:themeColor="text1"/>
                                </w:rPr>
                                <w:t>Delete</w:t>
                              </w:r>
                            </w:p>
                          </w:txbxContent>
                        </v:textbox>
                      </v:rect>
                      <v:oval id="Oval 225" o:spid="_x0000_s1072"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yvcYA&#10;AADcAAAADwAAAGRycy9kb3ducmV2LnhtbESPT2vCQBTE74LfYXmFXqRujCgluooES70U6h/w+si+&#10;ZoPZtyG7NdFP7xYKHoeZ+Q2zXPe2FldqfeVYwWScgCAunK64VHA6fry9g/ABWWPtmBTcyMN6NRws&#10;MdOu4z1dD6EUEcI+QwUmhCaT0heGLPqxa4ij9+NaiyHKtpS6xS7CbS3TJJlLixXHBYMN5YaKy+HX&#10;Khhd5jw7b0O+PZqv+2c++Z5O806p15d+swARqA/P8H97pxWk6Qz+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4yvcYAAADcAAAADwAAAAAAAAAAAAAAAACYAgAAZHJz&#10;L2Rvd25yZXYueG1sUEsFBgAAAAAEAAQA9QAAAIsDAAAAAA==&#10;" fillcolor="yellow" strokecolor="black [3213]" strokeweight=".5pt">
                        <v:stroke joinstyle="miter"/>
                        <v:textbox inset="0,0,0,0">
                          <w:txbxContent>
                            <w:p w14:paraId="45512B6B" w14:textId="18D77926" w:rsidR="00EE7FC1" w:rsidRPr="00FE69B0" w:rsidRDefault="00EE7FC1" w:rsidP="007372AB">
                              <w:pPr>
                                <w:jc w:val="center"/>
                                <w:rPr>
                                  <w:color w:val="000000" w:themeColor="text1"/>
                                </w:rPr>
                              </w:pPr>
                              <w:r>
                                <w:rPr>
                                  <w:color w:val="000000" w:themeColor="text1"/>
                                </w:rPr>
                                <w:t>8</w:t>
                              </w:r>
                            </w:p>
                          </w:txbxContent>
                        </v:textbox>
                      </v:oval>
                      <v:oval id="Oval 226" o:spid="_x0000_s1073"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sysUA&#10;AADcAAAADwAAAGRycy9kb3ducmV2LnhtbESPQWvCQBSE7wX/w/IEL6VujDRI6ioSlPYitCr0+si+&#10;ZoPZtyG7mrS/3hWEHoeZ+YZZrgfbiCt1vnasYDZNQBCXTtdcKTgddy8LED4ga2wck4Jf8rBejZ6W&#10;mGvX8xddD6ESEcI+RwUmhDaX0peGLPqpa4mj9+M6iyHKrpK6wz7CbSPTJMmkxZrjgsGWCkPl+XCx&#10;Cp7PGb9+b0OxPZr933sx+5zPi16pyXjYvIEINIT/8KP9oRWka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KzKxQAAANwAAAAPAAAAAAAAAAAAAAAAAJgCAABkcnMv&#10;ZG93bnJldi54bWxQSwUGAAAAAAQABAD1AAAAigMAAAAA&#10;" fillcolor="yellow" strokecolor="black [3213]" strokeweight=".5pt">
                        <v:stroke joinstyle="miter"/>
                        <v:textbox inset="0,0,0,0">
                          <w:txbxContent>
                            <w:p w14:paraId="2AEE68D6" w14:textId="1CD05DCB" w:rsidR="00EE7FC1" w:rsidRPr="00FE69B0" w:rsidRDefault="00EE7FC1" w:rsidP="009C4430">
                              <w:pPr>
                                <w:jc w:val="center"/>
                                <w:rPr>
                                  <w:color w:val="000000" w:themeColor="text1"/>
                                </w:rPr>
                              </w:pPr>
                              <w:r>
                                <w:rPr>
                                  <w:color w:val="000000" w:themeColor="text1"/>
                                </w:rPr>
                                <w:t>9</w:t>
                              </w:r>
                            </w:p>
                          </w:txbxContent>
                        </v:textbox>
                      </v:oval>
                      <v:oval id="Oval 227" o:spid="_x0000_s1074"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JUcYA&#10;AADcAAAADwAAAGRycy9kb3ducmV2LnhtbESPT2vCQBTE7wW/w/IEL1I3RtSSukoJSnsR/FPo9ZF9&#10;zQazb0N2a1I/vVsQehxm5jfMatPbWlyp9ZVjBdNJAoK4cLriUsHneff8AsIHZI21Y1LwSx4268HT&#10;CjPtOj7S9RRKESHsM1RgQmgyKX1hyKKfuIY4et+utRiibEupW+wi3NYyTZKFtFhxXDDYUG6ouJx+&#10;rILxZcHzr23It2ezv73n08NslndKjYb92yuIQH34Dz/aH1pBmi7h7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JUcYAAADcAAAADwAAAAAAAAAAAAAAAACYAgAAZHJz&#10;L2Rvd25yZXYueG1sUEsFBgAAAAAEAAQA9QAAAIsDAAAAAA==&#10;" fillcolor="yellow" strokecolor="black [3213]" strokeweight=".5pt">
                        <v:stroke joinstyle="miter"/>
                        <v:textbox inset="0,0,0,0">
                          <w:txbxContent>
                            <w:p w14:paraId="733A64B9" w14:textId="66D8D859" w:rsidR="00EE7FC1" w:rsidRPr="00FE69B0" w:rsidRDefault="00EE7FC1" w:rsidP="009C4430">
                              <w:pPr>
                                <w:jc w:val="center"/>
                                <w:rPr>
                                  <w:color w:val="000000" w:themeColor="text1"/>
                                </w:rPr>
                              </w:pPr>
                              <w:r w:rsidRPr="00FE69B0">
                                <w:rPr>
                                  <w:color w:val="000000" w:themeColor="text1"/>
                                </w:rPr>
                                <w:t>1</w:t>
                              </w:r>
                              <w:r>
                                <w:rPr>
                                  <w:color w:val="000000" w:themeColor="text1"/>
                                </w:rPr>
                                <w:t>0</w:t>
                              </w:r>
                            </w:p>
                          </w:txbxContent>
                        </v:textbox>
                      </v:oval>
                    </v:group>
                  </w:pict>
                </mc:Fallback>
              </mc:AlternateContent>
            </w:r>
            <w:r w:rsidRPr="00F26F25">
              <w:rPr>
                <w:rFonts w:ascii="Verdana" w:hAnsi="Verdana" w:cs="Times New Roman"/>
                <w:color w:val="FF0000"/>
                <w:sz w:val="16"/>
                <w:szCs w:val="16"/>
              </w:rPr>
              <w:t>(maximum 1000 chars)</w:t>
            </w:r>
          </w:p>
        </w:tc>
        <w:tc>
          <w:tcPr>
            <w:tcW w:w="250" w:type="dxa"/>
            <w:tcBorders>
              <w:top w:val="nil"/>
              <w:bottom w:val="nil"/>
            </w:tcBorders>
            <w:tcMar>
              <w:left w:w="0" w:type="dxa"/>
              <w:right w:w="0" w:type="dxa"/>
            </w:tcMar>
          </w:tcPr>
          <w:p w14:paraId="3D182817" w14:textId="77777777" w:rsidR="00B72CA2" w:rsidRPr="00503AD1" w:rsidRDefault="00B72CA2" w:rsidP="00503AD1">
            <w:pPr>
              <w:rPr>
                <w:sz w:val="8"/>
                <w:szCs w:val="8"/>
              </w:rPr>
            </w:pPr>
          </w:p>
        </w:tc>
        <w:tc>
          <w:tcPr>
            <w:tcW w:w="4239" w:type="dxa"/>
            <w:vMerge/>
          </w:tcPr>
          <w:p w14:paraId="62C6DBD6" w14:textId="77777777" w:rsidR="00B72CA2" w:rsidRDefault="00B72CA2" w:rsidP="0090109B"/>
        </w:tc>
      </w:tr>
      <w:tr w:rsidR="00CD32F2" w14:paraId="19A63132" w14:textId="77777777" w:rsidTr="00CE525F">
        <w:trPr>
          <w:trHeight w:val="368"/>
        </w:trPr>
        <w:tc>
          <w:tcPr>
            <w:tcW w:w="10489" w:type="dxa"/>
            <w:gridSpan w:val="5"/>
            <w:vMerge w:val="restart"/>
            <w:shd w:val="clear" w:color="auto" w:fill="324D57"/>
            <w:vAlign w:val="center"/>
          </w:tcPr>
          <w:p w14:paraId="0110B6B7" w14:textId="6E9CF08C" w:rsidR="00CD32F2" w:rsidRPr="00503AD1" w:rsidRDefault="00CD32F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93E3676" w14:textId="77777777" w:rsidR="00CD32F2" w:rsidRPr="00503AD1" w:rsidRDefault="00CD32F2"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2BC3E9C" w14:textId="77777777" w:rsidR="00CD32F2" w:rsidRPr="00503AD1" w:rsidRDefault="00CD32F2" w:rsidP="008739A1">
            <w:pPr>
              <w:keepNext/>
              <w:rPr>
                <w:sz w:val="8"/>
                <w:szCs w:val="8"/>
              </w:rPr>
            </w:pPr>
          </w:p>
        </w:tc>
        <w:tc>
          <w:tcPr>
            <w:tcW w:w="4239" w:type="dxa"/>
            <w:shd w:val="clear" w:color="auto" w:fill="324D57"/>
            <w:vAlign w:val="center"/>
          </w:tcPr>
          <w:p w14:paraId="6ABAC1B5" w14:textId="2218D832" w:rsidR="00CD32F2" w:rsidRPr="00503AD1" w:rsidRDefault="00CD32F2"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8</w:t>
            </w:r>
            <w:r w:rsidR="000B1F5B" w:rsidRPr="000B1F5B">
              <w:rPr>
                <w:rFonts w:cs="Arial"/>
                <w:b/>
                <w:noProof/>
                <w:color w:val="FFFFFF" w:themeColor="background1"/>
                <w:sz w:val="20"/>
                <w:szCs w:val="20"/>
              </w:rPr>
              <w:fldChar w:fldCharType="end"/>
            </w:r>
          </w:p>
        </w:tc>
      </w:tr>
      <w:tr w:rsidR="00CD32F2" w14:paraId="6DD54782" w14:textId="77777777" w:rsidTr="00CE525F">
        <w:trPr>
          <w:trHeight w:val="503"/>
        </w:trPr>
        <w:tc>
          <w:tcPr>
            <w:tcW w:w="10489" w:type="dxa"/>
            <w:gridSpan w:val="5"/>
            <w:vMerge/>
            <w:tcBorders>
              <w:bottom w:val="single" w:sz="4" w:space="0" w:color="auto"/>
            </w:tcBorders>
            <w:shd w:val="clear" w:color="auto" w:fill="324D57"/>
            <w:vAlign w:val="center"/>
          </w:tcPr>
          <w:p w14:paraId="17BA08FC" w14:textId="77777777" w:rsidR="00CD32F2" w:rsidRDefault="00CD32F2" w:rsidP="008739A1">
            <w:pPr>
              <w:keepNext/>
              <w:jc w:val="center"/>
            </w:pPr>
          </w:p>
        </w:tc>
        <w:tc>
          <w:tcPr>
            <w:tcW w:w="250" w:type="dxa"/>
            <w:tcBorders>
              <w:top w:val="nil"/>
              <w:bottom w:val="nil"/>
            </w:tcBorders>
            <w:tcMar>
              <w:left w:w="0" w:type="dxa"/>
              <w:right w:w="0" w:type="dxa"/>
            </w:tcMar>
          </w:tcPr>
          <w:p w14:paraId="56F75967" w14:textId="77777777" w:rsidR="00CD32F2" w:rsidRPr="00503AD1" w:rsidRDefault="00CD32F2" w:rsidP="008739A1">
            <w:pPr>
              <w:keepNext/>
              <w:rPr>
                <w:sz w:val="8"/>
                <w:szCs w:val="8"/>
              </w:rPr>
            </w:pPr>
          </w:p>
        </w:tc>
        <w:tc>
          <w:tcPr>
            <w:tcW w:w="4239" w:type="dxa"/>
            <w:tcMar>
              <w:left w:w="58" w:type="dxa"/>
              <w:right w:w="58" w:type="dxa"/>
            </w:tcMar>
          </w:tcPr>
          <w:p w14:paraId="6A2DA48C" w14:textId="77777777" w:rsidR="00CD32F2" w:rsidRPr="00503AD1" w:rsidRDefault="00CD32F2" w:rsidP="008739A1">
            <w:pPr>
              <w:keepNext/>
              <w:spacing w:before="60"/>
              <w:rPr>
                <w:rFonts w:cs="Arial"/>
                <w:szCs w:val="18"/>
              </w:rPr>
            </w:pPr>
            <w:r w:rsidRPr="00503AD1">
              <w:rPr>
                <w:rFonts w:cs="Arial"/>
                <w:szCs w:val="18"/>
              </w:rPr>
              <w:t xml:space="preserve">Page ID: </w:t>
            </w:r>
            <w:r w:rsidR="00807B4F">
              <w:rPr>
                <w:rFonts w:cs="Arial"/>
                <w:szCs w:val="18"/>
              </w:rPr>
              <w:t>1.4</w:t>
            </w:r>
          </w:p>
          <w:p w14:paraId="740E90C8" w14:textId="77777777" w:rsidR="00CD32F2" w:rsidRDefault="00CD32F2" w:rsidP="008739A1">
            <w:pPr>
              <w:keepNext/>
              <w:spacing w:before="60"/>
            </w:pPr>
            <w:r w:rsidRPr="00503AD1">
              <w:rPr>
                <w:rFonts w:cs="Arial"/>
                <w:szCs w:val="18"/>
              </w:rPr>
              <w:t xml:space="preserve">Page Title: </w:t>
            </w:r>
            <w:r w:rsidR="00807B4F" w:rsidRPr="00807B4F">
              <w:rPr>
                <w:rFonts w:cs="Arial"/>
                <w:szCs w:val="18"/>
              </w:rPr>
              <w:t>Subrecipients</w:t>
            </w:r>
          </w:p>
        </w:tc>
      </w:tr>
      <w:tr w:rsidR="00CD32F2" w14:paraId="7EBF86FF" w14:textId="77777777" w:rsidTr="00CE525F">
        <w:tc>
          <w:tcPr>
            <w:tcW w:w="985" w:type="dxa"/>
            <w:tcBorders>
              <w:bottom w:val="single" w:sz="4" w:space="0" w:color="auto"/>
              <w:right w:val="nil"/>
            </w:tcBorders>
            <w:shd w:val="clear" w:color="auto" w:fill="F2F2F2" w:themeFill="background1" w:themeFillShade="F2"/>
            <w:vAlign w:val="center"/>
          </w:tcPr>
          <w:p w14:paraId="2A253400" w14:textId="77777777" w:rsidR="00CD32F2" w:rsidRPr="00503AD1" w:rsidRDefault="00CD32F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70489B85" w14:textId="52661DF9" w:rsidR="00CD32F2" w:rsidRPr="00503AD1" w:rsidRDefault="00CD32F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2C832E03" w14:textId="77777777" w:rsidR="00CD32F2" w:rsidRPr="00503AD1" w:rsidRDefault="00CD32F2"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F88E3C2" w14:textId="77777777" w:rsidR="00CD32F2" w:rsidRPr="00503AD1" w:rsidRDefault="00CD32F2"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1966BF0" w14:textId="77777777" w:rsidR="00CD32F2" w:rsidRPr="00503AD1" w:rsidRDefault="00CD32F2"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2B77D3B" w14:textId="77777777" w:rsidR="00CD32F2" w:rsidRPr="00503AD1" w:rsidRDefault="00CD32F2"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544BE5E6" w14:textId="77777777" w:rsidR="00CD32F2" w:rsidRPr="00503AD1" w:rsidRDefault="00CD32F2" w:rsidP="008739A1">
            <w:pPr>
              <w:keepNext/>
              <w:spacing w:before="40" w:after="40"/>
              <w:rPr>
                <w:b/>
              </w:rPr>
            </w:pPr>
            <w:r w:rsidRPr="00503AD1">
              <w:rPr>
                <w:b/>
              </w:rPr>
              <w:t>Page Details</w:t>
            </w:r>
          </w:p>
        </w:tc>
      </w:tr>
      <w:tr w:rsidR="00CD32F2" w14:paraId="18E62C38" w14:textId="77777777" w:rsidTr="00CE525F">
        <w:tc>
          <w:tcPr>
            <w:tcW w:w="10489" w:type="dxa"/>
            <w:gridSpan w:val="5"/>
            <w:tcBorders>
              <w:bottom w:val="nil"/>
            </w:tcBorders>
          </w:tcPr>
          <w:p w14:paraId="14AADF72" w14:textId="48D61E8E" w:rsidR="00CD32F2" w:rsidRPr="00503AD1" w:rsidRDefault="00CD32F2" w:rsidP="008739A1">
            <w:pPr>
              <w:pStyle w:val="Webaddress"/>
              <w:keepNext/>
              <w:rPr>
                <w:u w:val="none"/>
              </w:rPr>
            </w:pPr>
            <w:r>
              <w:t>Contact Information</w:t>
            </w:r>
            <w:r w:rsidR="0068749D" w:rsidRPr="0068749D">
              <w:rPr>
                <w:u w:val="none"/>
              </w:rPr>
              <w:t xml:space="preserve"> &gt;</w:t>
            </w:r>
            <w:r w:rsidR="0068749D">
              <w:t xml:space="preserve"> </w:t>
            </w:r>
            <w:r w:rsidR="0068749D" w:rsidRPr="0068749D">
              <w:t>Subrecipients</w:t>
            </w:r>
          </w:p>
        </w:tc>
        <w:tc>
          <w:tcPr>
            <w:tcW w:w="250" w:type="dxa"/>
            <w:tcBorders>
              <w:top w:val="nil"/>
              <w:bottom w:val="nil"/>
            </w:tcBorders>
            <w:tcMar>
              <w:left w:w="0" w:type="dxa"/>
              <w:right w:w="0" w:type="dxa"/>
            </w:tcMar>
          </w:tcPr>
          <w:p w14:paraId="7A4AE729" w14:textId="77777777" w:rsidR="00CD32F2" w:rsidRPr="00503AD1" w:rsidRDefault="00CD32F2" w:rsidP="008739A1">
            <w:pPr>
              <w:keepNext/>
              <w:rPr>
                <w:sz w:val="8"/>
                <w:szCs w:val="8"/>
              </w:rPr>
            </w:pPr>
          </w:p>
        </w:tc>
        <w:tc>
          <w:tcPr>
            <w:tcW w:w="4239" w:type="dxa"/>
            <w:vMerge w:val="restart"/>
            <w:tcMar>
              <w:left w:w="58" w:type="dxa"/>
              <w:right w:w="58" w:type="dxa"/>
            </w:tcMar>
          </w:tcPr>
          <w:p w14:paraId="26930C6D" w14:textId="3ECD5FEE" w:rsidR="00807B4F" w:rsidRDefault="00807B4F" w:rsidP="007314E1">
            <w:pPr>
              <w:pStyle w:val="ListNumber"/>
              <w:numPr>
                <w:ilvl w:val="0"/>
                <w:numId w:val="7"/>
              </w:numPr>
              <w:spacing w:before="120"/>
              <w:ind w:left="259" w:hanging="259"/>
            </w:pPr>
            <w:r>
              <w:t>Only SPO</w:t>
            </w:r>
            <w:r w:rsidR="00007B01">
              <w:t xml:space="preserve"> and higher role</w:t>
            </w:r>
            <w:r>
              <w:t>s will see this field. SPOs will only see</w:t>
            </w:r>
            <w:r w:rsidR="00844257">
              <w:t xml:space="preserve"> </w:t>
            </w:r>
            <w:r>
              <w:t>their grantees. Higher roles will see all grantees.</w:t>
            </w:r>
            <w:r w:rsidR="00844257">
              <w:t xml:space="preserve"> </w:t>
            </w:r>
            <w:r>
              <w:t>Grantee-level roles will not see the label or dropdown</w:t>
            </w:r>
            <w:r w:rsidR="00844257">
              <w:t xml:space="preserve"> </w:t>
            </w:r>
            <w:r>
              <w:t>menu</w:t>
            </w:r>
            <w:r w:rsidR="00EA6095">
              <w:t>.</w:t>
            </w:r>
          </w:p>
          <w:p w14:paraId="7250873D" w14:textId="30CBC415" w:rsidR="00807B4F" w:rsidRDefault="00807B4F" w:rsidP="007314E1">
            <w:pPr>
              <w:pStyle w:val="ListNumber"/>
            </w:pPr>
            <w:r>
              <w:t>Clicking the “Add Subrecipient” link will direct user</w:t>
            </w:r>
            <w:r w:rsidR="00844257">
              <w:t xml:space="preserve"> </w:t>
            </w:r>
            <w:r>
              <w:t xml:space="preserve">to the Subrecipient </w:t>
            </w:r>
            <w:r w:rsidR="00423797">
              <w:t xml:space="preserve">Detail </w:t>
            </w:r>
            <w:r>
              <w:t>edit page (1.4.1).</w:t>
            </w:r>
          </w:p>
          <w:p w14:paraId="1661209B" w14:textId="77777777" w:rsidR="00807B4F" w:rsidRDefault="00807B4F" w:rsidP="007314E1">
            <w:pPr>
              <w:pStyle w:val="ListNumber"/>
            </w:pPr>
            <w:r>
              <w:t>Clicking the linked column header will sort the</w:t>
            </w:r>
            <w:r w:rsidR="00844257">
              <w:t xml:space="preserve"> </w:t>
            </w:r>
            <w:r>
              <w:t>records in ascending and descending order by the</w:t>
            </w:r>
            <w:r w:rsidR="00844257">
              <w:t xml:space="preserve"> </w:t>
            </w:r>
            <w:r>
              <w:t>related column.</w:t>
            </w:r>
          </w:p>
          <w:p w14:paraId="272C8E16" w14:textId="256BDAAD" w:rsidR="00807B4F" w:rsidRDefault="00807B4F" w:rsidP="007314E1">
            <w:pPr>
              <w:pStyle w:val="ListNumber"/>
            </w:pPr>
            <w:r>
              <w:t>Clicking the linked “Subrecipient Name” will direct</w:t>
            </w:r>
            <w:r w:rsidR="00844257">
              <w:t xml:space="preserve"> </w:t>
            </w:r>
            <w:r>
              <w:t xml:space="preserve">user to the </w:t>
            </w:r>
            <w:r w:rsidR="00423797">
              <w:t xml:space="preserve">Subrecipient Detail </w:t>
            </w:r>
            <w:r>
              <w:t>edit page of the related record (1.4.1).</w:t>
            </w:r>
          </w:p>
          <w:p w14:paraId="7353A92C" w14:textId="77777777" w:rsidR="00807B4F" w:rsidRDefault="00807B4F" w:rsidP="007314E1">
            <w:pPr>
              <w:pStyle w:val="ListNumber"/>
            </w:pPr>
            <w:r>
              <w:t>Each of the targeted zip codes will be listed,</w:t>
            </w:r>
            <w:r w:rsidR="00844257">
              <w:t xml:space="preserve"> </w:t>
            </w:r>
            <w:r>
              <w:t>separated by commas.</w:t>
            </w:r>
          </w:p>
          <w:p w14:paraId="3EAD496A" w14:textId="4A1A6F05" w:rsidR="00CD32F2" w:rsidRDefault="00CD32F2" w:rsidP="008739A1">
            <w:pPr>
              <w:pStyle w:val="BodyText"/>
              <w:keepNext/>
            </w:pPr>
          </w:p>
        </w:tc>
      </w:tr>
      <w:tr w:rsidR="00CD32F2" w14:paraId="022F4D0A" w14:textId="77777777" w:rsidTr="00CE525F">
        <w:trPr>
          <w:trHeight w:val="9611"/>
        </w:trPr>
        <w:tc>
          <w:tcPr>
            <w:tcW w:w="10489" w:type="dxa"/>
            <w:gridSpan w:val="5"/>
            <w:tcBorders>
              <w:top w:val="nil"/>
            </w:tcBorders>
          </w:tcPr>
          <w:p w14:paraId="513B2979" w14:textId="7C7C0DA0" w:rsidR="00CD32F2" w:rsidRPr="00807B4F" w:rsidRDefault="00747563" w:rsidP="00807B4F">
            <w:pPr>
              <w:pStyle w:val="Heading1"/>
              <w:outlineLvl w:val="0"/>
            </w:pPr>
            <w:r w:rsidRPr="00807B4F">
              <w:t>Subrecipients</w:t>
            </w:r>
          </w:p>
          <w:p w14:paraId="65B2EB95" w14:textId="2EBD7EE3" w:rsidR="00CD32F2" w:rsidRDefault="00411AE7" w:rsidP="00CD32F2">
            <w:pPr>
              <w:pStyle w:val="BodyTextBold"/>
            </w:pPr>
            <w:r w:rsidRPr="00411AE7">
              <w:rPr>
                <w:noProof/>
              </w:rPr>
              <mc:AlternateContent>
                <mc:Choice Requires="wps">
                  <w:drawing>
                    <wp:anchor distT="0" distB="0" distL="114300" distR="114300" simplePos="0" relativeHeight="251682816" behindDoc="0" locked="0" layoutInCell="1" allowOverlap="1" wp14:anchorId="1BEB40FA" wp14:editId="07F2D7C4">
                      <wp:simplePos x="0" y="0"/>
                      <wp:positionH relativeFrom="column">
                        <wp:posOffset>169469</wp:posOffset>
                      </wp:positionH>
                      <wp:positionV relativeFrom="page">
                        <wp:posOffset>490525</wp:posOffset>
                      </wp:positionV>
                      <wp:extent cx="197485" cy="197485"/>
                      <wp:effectExtent l="0" t="0" r="12065" b="12065"/>
                      <wp:wrapNone/>
                      <wp:docPr id="86" name="Oval 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79F81" w14:textId="77777777" w:rsidR="00EE7FC1" w:rsidRPr="00FE69B0" w:rsidRDefault="00EE7FC1" w:rsidP="00411AE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B40FA" id="Oval 86" o:spid="_x0000_s1075" style="position:absolute;left:0;text-align:left;margin-left:13.35pt;margin-top:38.6pt;width:15.55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" fillcolor="yellow" strokecolor="black [3213]" strokeweight=".5pt">
                      <v:stroke joinstyle="miter"/>
                      <v:textbox inset="0,0,0,0">
                        <w:txbxContent>
                          <w:p w14:paraId="73F79F81" w14:textId="77777777" w:rsidR="00EE7FC1" w:rsidRPr="00FE69B0" w:rsidRDefault="00EE7FC1" w:rsidP="00411AE7">
                            <w:pPr>
                              <w:jc w:val="center"/>
                              <w:rPr>
                                <w:color w:val="000000" w:themeColor="text1"/>
                              </w:rPr>
                            </w:pPr>
                            <w:r w:rsidRPr="00FE69B0">
                              <w:rPr>
                                <w:color w:val="000000" w:themeColor="text1"/>
                              </w:rPr>
                              <w:t>1</w:t>
                            </w:r>
                          </w:p>
                        </w:txbxContent>
                      </v:textbox>
                      <w10:wrap anchory="page"/>
                    </v:oval>
                  </w:pict>
                </mc:Fallback>
              </mc:AlternateContent>
            </w:r>
            <w:r w:rsidR="00CD32F2">
              <w:t>Select Grantee:</w:t>
            </w:r>
            <w:r w:rsidR="00CD32F2">
              <w:tab/>
            </w:r>
            <w:r w:rsidR="00CD32F2" w:rsidRPr="00214C07">
              <w:rPr>
                <w:rFonts w:cs="Times New Roman"/>
                <w:b w:val="0"/>
                <w:bCs/>
                <w:noProof/>
                <w:color w:val="3C3C3C"/>
                <w:position w:val="-6"/>
              </w:rPr>
              <w:drawing>
                <wp:inline distT="0" distB="0" distL="0" distR="0" wp14:anchorId="4B87F47E" wp14:editId="67820F04">
                  <wp:extent cx="2755000" cy="182880"/>
                  <wp:effectExtent l="0" t="0" r="7620" b="7620"/>
                  <wp:docPr id="50" name="Picture 5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C04B129" w14:textId="0B005A52" w:rsidR="00CD32F2" w:rsidRPr="00013D0C" w:rsidRDefault="00CD32F2" w:rsidP="00CD32F2">
            <w:pPr>
              <w:pStyle w:val="BodyTextBold"/>
              <w:rPr>
                <w:strike/>
              </w:rPr>
            </w:pPr>
          </w:p>
          <w:p w14:paraId="7B0D394C" w14:textId="5BE0811A" w:rsidR="00CD32F2" w:rsidRDefault="00CD32F2" w:rsidP="00CD32F2">
            <w:pPr>
              <w:pStyle w:val="BodyTextBold"/>
            </w:pPr>
          </w:p>
          <w:p w14:paraId="455C1CC8" w14:textId="3CBA0A33" w:rsidR="00CD32F2" w:rsidRDefault="00423797" w:rsidP="003D272D">
            <w:pPr>
              <w:pStyle w:val="BodyText2"/>
            </w:pPr>
            <w:r w:rsidRPr="00411AE7">
              <w:rPr>
                <w:noProof/>
              </w:rPr>
              <mc:AlternateContent>
                <mc:Choice Requires="wps">
                  <w:drawing>
                    <wp:anchor distT="0" distB="0" distL="114300" distR="114300" simplePos="0" relativeHeight="251683840" behindDoc="0" locked="0" layoutInCell="1" allowOverlap="1" wp14:anchorId="1EF27B33" wp14:editId="7689EC4A">
                      <wp:simplePos x="0" y="0"/>
                      <wp:positionH relativeFrom="column">
                        <wp:posOffset>318770</wp:posOffset>
                      </wp:positionH>
                      <wp:positionV relativeFrom="page">
                        <wp:posOffset>1302385</wp:posOffset>
                      </wp:positionV>
                      <wp:extent cx="197485" cy="197485"/>
                      <wp:effectExtent l="0" t="0" r="12065" b="12065"/>
                      <wp:wrapNone/>
                      <wp:docPr id="87" name="Oval 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E4F5A" w14:textId="77777777" w:rsidR="00EE7FC1" w:rsidRPr="00FE69B0" w:rsidRDefault="00EE7FC1" w:rsidP="00411A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27B33" id="Oval 87" o:spid="_x0000_s1076" style="position:absolute;left:0;text-align:left;margin-left:25.1pt;margin-top:102.55pt;width:15.55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" fillcolor="yellow" strokecolor="black [3213]" strokeweight=".5pt">
                      <v:stroke joinstyle="miter"/>
                      <v:textbox inset="0,0,0,0">
                        <w:txbxContent>
                          <w:p w14:paraId="31CE4F5A" w14:textId="77777777" w:rsidR="00EE7FC1" w:rsidRPr="00FE69B0" w:rsidRDefault="00EE7FC1" w:rsidP="00411AE7">
                            <w:pPr>
                              <w:jc w:val="center"/>
                              <w:rPr>
                                <w:color w:val="000000" w:themeColor="text1"/>
                              </w:rPr>
                            </w:pPr>
                            <w:r>
                              <w:rPr>
                                <w:color w:val="000000" w:themeColor="text1"/>
                              </w:rPr>
                              <w:t>2</w:t>
                            </w:r>
                          </w:p>
                        </w:txbxContent>
                      </v:textbox>
                      <w10:wrap anchory="page"/>
                    </v:oval>
                  </w:pict>
                </mc:Fallback>
              </mc:AlternateContent>
            </w:r>
            <w:r w:rsidR="003D272D">
              <w:t xml:space="preserve">  </w:t>
            </w:r>
            <w:r w:rsidR="003D272D">
              <w:rPr>
                <w:noProof/>
              </w:rPr>
              <mc:AlternateContent>
                <mc:Choice Requires="wps">
                  <w:drawing>
                    <wp:inline distT="0" distB="0" distL="0" distR="0" wp14:anchorId="64D6F5A0" wp14:editId="2F20A42E">
                      <wp:extent cx="1243584" cy="228600"/>
                      <wp:effectExtent l="0" t="0" r="13970" b="19050"/>
                      <wp:docPr id="127" name="Rectangle 127"/>
                      <wp:cNvGraphicFramePr/>
                      <a:graphic xmlns:a="http://schemas.openxmlformats.org/drawingml/2006/main">
                        <a:graphicData uri="http://schemas.microsoft.com/office/word/2010/wordprocessingShape">
                          <wps:wsp>
                            <wps:cNvSpPr/>
                            <wps:spPr>
                              <a:xfrm>
                                <a:off x="0" y="0"/>
                                <a:ext cx="1243584"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8B895" w14:textId="77777777" w:rsidR="00EE7FC1" w:rsidRPr="00467CB3" w:rsidRDefault="00EE7FC1" w:rsidP="003D272D">
                                  <w:pPr>
                                    <w:jc w:val="center"/>
                                    <w:rPr>
                                      <w:color w:val="000000" w:themeColor="text1"/>
                                    </w:rPr>
                                  </w:pPr>
                                  <w:r>
                                    <w:rPr>
                                      <w:color w:val="000000" w:themeColor="text1"/>
                                    </w:rPr>
                                    <w:t xml:space="preserve">Add </w:t>
                                  </w:r>
                                  <w:proofErr w:type="spellStart"/>
                                  <w:r>
                                    <w:rPr>
                                      <w:color w:val="000000" w:themeColor="text1"/>
                                    </w:rPr>
                                    <w:t>Subrecipient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D6F5A0" id="Rectangle 127" o:spid="_x0000_s1077" style="width:97.9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" fillcolor="#e7e6e6 [3214]" strokecolor="#bfbfbf [2412]" strokeweight="1pt">
                      <v:textbox>
                        <w:txbxContent>
                          <w:p w14:paraId="3E38B895" w14:textId="77777777" w:rsidR="00EE7FC1" w:rsidRPr="00467CB3" w:rsidRDefault="00EE7FC1" w:rsidP="003D272D">
                            <w:pPr>
                              <w:jc w:val="center"/>
                              <w:rPr>
                                <w:color w:val="000000" w:themeColor="text1"/>
                              </w:rPr>
                            </w:pPr>
                            <w:r>
                              <w:rPr>
                                <w:color w:val="000000" w:themeColor="text1"/>
                              </w:rPr>
                              <w:t>Add Subrecipient</w:t>
                            </w:r>
                          </w:p>
                        </w:txbxContent>
                      </v:textbox>
                      <w10:anchorlock/>
                    </v:rect>
                  </w:pict>
                </mc:Fallback>
              </mc:AlternateContent>
            </w:r>
          </w:p>
          <w:p w14:paraId="79C90E60" w14:textId="13DA07EB" w:rsidR="00CD32F2" w:rsidRDefault="00423797" w:rsidP="00CD32F2">
            <w:r w:rsidRPr="00411AE7">
              <w:rPr>
                <w:noProof/>
              </w:rPr>
              <mc:AlternateContent>
                <mc:Choice Requires="wps">
                  <w:drawing>
                    <wp:anchor distT="0" distB="0" distL="114300" distR="114300" simplePos="0" relativeHeight="251684864" behindDoc="0" locked="0" layoutInCell="1" allowOverlap="1" wp14:anchorId="243137AC" wp14:editId="3C695AC3">
                      <wp:simplePos x="0" y="0"/>
                      <wp:positionH relativeFrom="column">
                        <wp:posOffset>271145</wp:posOffset>
                      </wp:positionH>
                      <wp:positionV relativeFrom="page">
                        <wp:posOffset>1681480</wp:posOffset>
                      </wp:positionV>
                      <wp:extent cx="197485" cy="197485"/>
                      <wp:effectExtent l="0" t="0" r="12065" b="12065"/>
                      <wp:wrapNone/>
                      <wp:docPr id="88" name="Oval 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C6179" w14:textId="77777777" w:rsidR="00EE7FC1" w:rsidRPr="00FE69B0" w:rsidRDefault="00EE7FC1" w:rsidP="00411A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37AC" id="Oval 88" o:spid="_x0000_s1078" style="position:absolute;margin-left:21.35pt;margin-top:132.4pt;width:15.5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" fillcolor="yellow" strokecolor="black [3213]" strokeweight=".5pt">
                      <v:stroke joinstyle="miter"/>
                      <v:textbox inset="0,0,0,0">
                        <w:txbxContent>
                          <w:p w14:paraId="224C6179" w14:textId="77777777" w:rsidR="00EE7FC1" w:rsidRPr="00FE69B0" w:rsidRDefault="00EE7FC1" w:rsidP="00411AE7">
                            <w:pPr>
                              <w:jc w:val="center"/>
                              <w:rPr>
                                <w:color w:val="000000" w:themeColor="text1"/>
                              </w:rPr>
                            </w:pPr>
                            <w:r>
                              <w:rPr>
                                <w:color w:val="000000" w:themeColor="text1"/>
                              </w:rPr>
                              <w:t>3</w:t>
                            </w:r>
                          </w:p>
                        </w:txbxContent>
                      </v:textbox>
                      <w10:wrap anchory="page"/>
                    </v:oval>
                  </w:pict>
                </mc:Fallback>
              </mc:AlternateContent>
            </w:r>
            <w:r w:rsidR="007D311F" w:rsidRPr="00411AE7">
              <w:rPr>
                <w:noProof/>
              </w:rPr>
              <mc:AlternateContent>
                <mc:Choice Requires="wps">
                  <w:drawing>
                    <wp:anchor distT="0" distB="0" distL="114300" distR="114300" simplePos="0" relativeHeight="251686912" behindDoc="0" locked="0" layoutInCell="1" allowOverlap="1" wp14:anchorId="0E870DF5" wp14:editId="2E6E6B6F">
                      <wp:simplePos x="0" y="0"/>
                      <wp:positionH relativeFrom="column">
                        <wp:posOffset>275056</wp:posOffset>
                      </wp:positionH>
                      <wp:positionV relativeFrom="page">
                        <wp:posOffset>1948510</wp:posOffset>
                      </wp:positionV>
                      <wp:extent cx="197485" cy="197485"/>
                      <wp:effectExtent l="0" t="0" r="12065" b="12065"/>
                      <wp:wrapNone/>
                      <wp:docPr id="90" name="Oval 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ED564" w14:textId="77777777" w:rsidR="00EE7FC1" w:rsidRPr="00FE69B0" w:rsidRDefault="00EE7FC1" w:rsidP="00411AE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70DF5" id="Oval 90" o:spid="_x0000_s1079" style="position:absolute;margin-left:21.65pt;margin-top:153.45pt;width:15.55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" fillcolor="yellow" strokecolor="black [3213]" strokeweight=".5pt">
                      <v:stroke joinstyle="miter"/>
                      <v:textbox inset="0,0,0,0">
                        <w:txbxContent>
                          <w:p w14:paraId="398ED564" w14:textId="77777777" w:rsidR="00EE7FC1" w:rsidRPr="00FE69B0" w:rsidRDefault="00EE7FC1" w:rsidP="00411AE7">
                            <w:pPr>
                              <w:jc w:val="center"/>
                              <w:rPr>
                                <w:color w:val="000000" w:themeColor="text1"/>
                              </w:rPr>
                            </w:pPr>
                            <w:r>
                              <w:rPr>
                                <w:color w:val="000000" w:themeColor="text1"/>
                              </w:rPr>
                              <w:t>4</w:t>
                            </w:r>
                          </w:p>
                        </w:txbxContent>
                      </v:textbox>
                      <w10:wrap anchory="page"/>
                    </v:oval>
                  </w:pict>
                </mc:Fallback>
              </mc:AlternateContent>
            </w:r>
          </w:p>
          <w:tbl>
            <w:tblPr>
              <w:tblStyle w:val="TableGrid"/>
              <w:tblW w:w="8910"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30"/>
              <w:gridCol w:w="1930"/>
              <w:gridCol w:w="2750"/>
              <w:gridCol w:w="1800"/>
            </w:tblGrid>
            <w:tr w:rsidR="00CD32F2" w14:paraId="6BEEDD26" w14:textId="77777777" w:rsidTr="009B5F02">
              <w:tc>
                <w:tcPr>
                  <w:tcW w:w="2430" w:type="dxa"/>
                  <w:shd w:val="clear" w:color="auto" w:fill="E7E6E6" w:themeFill="background2"/>
                  <w:vAlign w:val="bottom"/>
                </w:tcPr>
                <w:p w14:paraId="31398465" w14:textId="77777777" w:rsidR="00CD32F2" w:rsidRPr="007D311F" w:rsidRDefault="00CD32F2" w:rsidP="001220AD">
                  <w:pPr>
                    <w:spacing w:before="60" w:after="60"/>
                    <w:rPr>
                      <w:u w:val="single"/>
                    </w:rPr>
                  </w:pPr>
                  <w:r w:rsidRPr="007D311F">
                    <w:rPr>
                      <w:u w:val="single"/>
                    </w:rPr>
                    <w:t>Subrecipient Name</w:t>
                  </w:r>
                </w:p>
              </w:tc>
              <w:tc>
                <w:tcPr>
                  <w:tcW w:w="1930" w:type="dxa"/>
                  <w:shd w:val="clear" w:color="auto" w:fill="E7E6E6" w:themeFill="background2"/>
                  <w:vAlign w:val="bottom"/>
                </w:tcPr>
                <w:p w14:paraId="0698D290" w14:textId="48260B3D" w:rsidR="00CD32F2" w:rsidRPr="007D311F" w:rsidRDefault="00423797" w:rsidP="001220AD">
                  <w:pPr>
                    <w:spacing w:before="60" w:after="60"/>
                    <w:jc w:val="center"/>
                    <w:rPr>
                      <w:u w:val="single"/>
                    </w:rPr>
                  </w:pPr>
                  <w:r w:rsidRPr="007D311F">
                    <w:rPr>
                      <w:noProof/>
                      <w:u w:val="single"/>
                    </w:rPr>
                    <mc:AlternateContent>
                      <mc:Choice Requires="wps">
                        <w:drawing>
                          <wp:anchor distT="0" distB="0" distL="114300" distR="114300" simplePos="0" relativeHeight="251685888" behindDoc="0" locked="0" layoutInCell="1" allowOverlap="1" wp14:anchorId="7B3DA68C" wp14:editId="01563C03">
                            <wp:simplePos x="0" y="0"/>
                            <wp:positionH relativeFrom="column">
                              <wp:posOffset>445135</wp:posOffset>
                            </wp:positionH>
                            <wp:positionV relativeFrom="page">
                              <wp:posOffset>-160020</wp:posOffset>
                            </wp:positionV>
                            <wp:extent cx="197485" cy="197485"/>
                            <wp:effectExtent l="0" t="0" r="12065" b="12065"/>
                            <wp:wrapNone/>
                            <wp:docPr id="89" name="Oval 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4B04A" w14:textId="77777777" w:rsidR="00EE7FC1" w:rsidRPr="00FE69B0" w:rsidRDefault="00EE7FC1" w:rsidP="00411AE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DA68C" id="Oval 89" o:spid="_x0000_s1080" style="position:absolute;left:0;text-align:left;margin-left:35.05pt;margin-top:-12.6pt;width:15.55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" fillcolor="yellow" strokecolor="black [3213]" strokeweight=".5pt">
                            <v:stroke joinstyle="miter"/>
                            <v:textbox inset="0,0,0,0">
                              <w:txbxContent>
                                <w:p w14:paraId="3AB4B04A" w14:textId="77777777" w:rsidR="00EE7FC1" w:rsidRPr="00FE69B0" w:rsidRDefault="00EE7FC1" w:rsidP="00411AE7">
                                  <w:pPr>
                                    <w:jc w:val="center"/>
                                    <w:rPr>
                                      <w:color w:val="000000" w:themeColor="text1"/>
                                    </w:rPr>
                                  </w:pPr>
                                  <w:r>
                                    <w:rPr>
                                      <w:color w:val="000000" w:themeColor="text1"/>
                                    </w:rPr>
                                    <w:t>5</w:t>
                                  </w:r>
                                </w:p>
                              </w:txbxContent>
                            </v:textbox>
                            <w10:wrap anchory="page"/>
                          </v:oval>
                        </w:pict>
                      </mc:Fallback>
                    </mc:AlternateContent>
                  </w:r>
                  <w:r w:rsidR="00CD32F2" w:rsidRPr="007D311F">
                    <w:rPr>
                      <w:u w:val="single"/>
                    </w:rPr>
                    <w:t>Targeted Zip Codes</w:t>
                  </w:r>
                </w:p>
              </w:tc>
              <w:tc>
                <w:tcPr>
                  <w:tcW w:w="2750" w:type="dxa"/>
                  <w:shd w:val="clear" w:color="auto" w:fill="E7E6E6" w:themeFill="background2"/>
                  <w:vAlign w:val="bottom"/>
                </w:tcPr>
                <w:p w14:paraId="2FD296CF" w14:textId="77777777" w:rsidR="00CD32F2" w:rsidRPr="007D311F" w:rsidRDefault="00CD32F2" w:rsidP="001220AD">
                  <w:pPr>
                    <w:spacing w:before="60" w:after="60"/>
                    <w:jc w:val="center"/>
                    <w:rPr>
                      <w:u w:val="single"/>
                    </w:rPr>
                  </w:pPr>
                  <w:r w:rsidRPr="007D311F">
                    <w:rPr>
                      <w:u w:val="single"/>
                    </w:rPr>
                    <w:t>Amount Awarded Per Year</w:t>
                  </w:r>
                </w:p>
              </w:tc>
              <w:tc>
                <w:tcPr>
                  <w:tcW w:w="1800" w:type="dxa"/>
                  <w:shd w:val="clear" w:color="auto" w:fill="E7E6E6" w:themeFill="background2"/>
                  <w:vAlign w:val="bottom"/>
                </w:tcPr>
                <w:p w14:paraId="3CF05B64" w14:textId="77777777" w:rsidR="00CD32F2" w:rsidRPr="007D311F" w:rsidRDefault="00CD32F2" w:rsidP="001220AD">
                  <w:pPr>
                    <w:spacing w:before="60" w:after="60"/>
                    <w:jc w:val="center"/>
                    <w:rPr>
                      <w:u w:val="single"/>
                    </w:rPr>
                  </w:pPr>
                  <w:r w:rsidRPr="007D311F">
                    <w:rPr>
                      <w:u w:val="single"/>
                    </w:rPr>
                    <w:t>Date Funded</w:t>
                  </w:r>
                </w:p>
              </w:tc>
            </w:tr>
            <w:tr w:rsidR="00F043FF" w14:paraId="289A0B07" w14:textId="77777777" w:rsidTr="001220AD">
              <w:tc>
                <w:tcPr>
                  <w:tcW w:w="2430" w:type="dxa"/>
                </w:tcPr>
                <w:p w14:paraId="45A6E221" w14:textId="77777777" w:rsidR="00F043FF" w:rsidRDefault="00F043FF" w:rsidP="00F043FF">
                  <w:pPr>
                    <w:spacing w:before="120" w:after="120"/>
                  </w:pPr>
                  <w:r w:rsidRPr="00E12D9B">
                    <w:rPr>
                      <w:u w:val="single"/>
                    </w:rPr>
                    <w:t>Name linked</w:t>
                  </w:r>
                </w:p>
              </w:tc>
              <w:tc>
                <w:tcPr>
                  <w:tcW w:w="1930" w:type="dxa"/>
                  <w:vAlign w:val="center"/>
                </w:tcPr>
                <w:p w14:paraId="2E3DF869" w14:textId="77777777" w:rsidR="00F043FF" w:rsidRDefault="00F043FF" w:rsidP="001220AD">
                  <w:pPr>
                    <w:spacing w:before="120" w:after="120"/>
                    <w:jc w:val="center"/>
                  </w:pPr>
                  <w:r>
                    <w:t>XXXXX</w:t>
                  </w:r>
                </w:p>
              </w:tc>
              <w:tc>
                <w:tcPr>
                  <w:tcW w:w="2750" w:type="dxa"/>
                  <w:vAlign w:val="center"/>
                </w:tcPr>
                <w:p w14:paraId="1A6FA79E" w14:textId="77777777" w:rsidR="00F043FF" w:rsidRDefault="001220AD" w:rsidP="001220AD">
                  <w:pPr>
                    <w:spacing w:before="120" w:after="120"/>
                    <w:jc w:val="center"/>
                  </w:pPr>
                  <w:r>
                    <w:t>$$$$</w:t>
                  </w:r>
                </w:p>
              </w:tc>
              <w:tc>
                <w:tcPr>
                  <w:tcW w:w="1800" w:type="dxa"/>
                  <w:vAlign w:val="center"/>
                </w:tcPr>
                <w:p w14:paraId="487E1936" w14:textId="77777777" w:rsidR="00F043FF" w:rsidRDefault="00F043FF" w:rsidP="001220AD">
                  <w:pPr>
                    <w:spacing w:before="120" w:after="120"/>
                    <w:jc w:val="center"/>
                  </w:pPr>
                  <w:r>
                    <w:t>mm/dd/yyyy</w:t>
                  </w:r>
                </w:p>
              </w:tc>
            </w:tr>
            <w:tr w:rsidR="001220AD" w14:paraId="6995CC9D" w14:textId="77777777" w:rsidTr="001220AD">
              <w:tc>
                <w:tcPr>
                  <w:tcW w:w="2430" w:type="dxa"/>
                </w:tcPr>
                <w:p w14:paraId="38A5E04A" w14:textId="77777777" w:rsidR="001220AD" w:rsidRDefault="001220AD" w:rsidP="001220AD">
                  <w:pPr>
                    <w:spacing w:before="120" w:after="120"/>
                  </w:pPr>
                  <w:r w:rsidRPr="00E12D9B">
                    <w:rPr>
                      <w:u w:val="single"/>
                    </w:rPr>
                    <w:t>Name linked</w:t>
                  </w:r>
                </w:p>
              </w:tc>
              <w:tc>
                <w:tcPr>
                  <w:tcW w:w="1930" w:type="dxa"/>
                  <w:vAlign w:val="center"/>
                </w:tcPr>
                <w:p w14:paraId="4E9A3B11" w14:textId="77777777" w:rsidR="001220AD" w:rsidRDefault="001220AD" w:rsidP="001220AD">
                  <w:pPr>
                    <w:jc w:val="center"/>
                  </w:pPr>
                  <w:r w:rsidRPr="00BA3C08">
                    <w:t>XXXXX</w:t>
                  </w:r>
                </w:p>
              </w:tc>
              <w:tc>
                <w:tcPr>
                  <w:tcW w:w="2750" w:type="dxa"/>
                  <w:vAlign w:val="center"/>
                </w:tcPr>
                <w:p w14:paraId="0DD8E042" w14:textId="77777777" w:rsidR="001220AD" w:rsidRDefault="001220AD" w:rsidP="001220AD">
                  <w:pPr>
                    <w:jc w:val="center"/>
                  </w:pPr>
                  <w:r w:rsidRPr="008B146F">
                    <w:t>$$$$</w:t>
                  </w:r>
                </w:p>
              </w:tc>
              <w:tc>
                <w:tcPr>
                  <w:tcW w:w="1800" w:type="dxa"/>
                  <w:vAlign w:val="center"/>
                </w:tcPr>
                <w:p w14:paraId="541FF8BA" w14:textId="77777777" w:rsidR="001220AD" w:rsidRDefault="001220AD" w:rsidP="001220AD">
                  <w:pPr>
                    <w:jc w:val="center"/>
                  </w:pPr>
                  <w:r w:rsidRPr="008E0068">
                    <w:t>mm/dd/yyyy</w:t>
                  </w:r>
                </w:p>
              </w:tc>
            </w:tr>
            <w:tr w:rsidR="001220AD" w14:paraId="07A53534" w14:textId="77777777" w:rsidTr="001220AD">
              <w:tc>
                <w:tcPr>
                  <w:tcW w:w="2430" w:type="dxa"/>
                </w:tcPr>
                <w:p w14:paraId="32D78318" w14:textId="77777777" w:rsidR="001220AD" w:rsidRDefault="001220AD" w:rsidP="001220AD">
                  <w:pPr>
                    <w:spacing w:before="120" w:after="120"/>
                  </w:pPr>
                  <w:r w:rsidRPr="00E12D9B">
                    <w:rPr>
                      <w:u w:val="single"/>
                    </w:rPr>
                    <w:t>Name linked</w:t>
                  </w:r>
                </w:p>
              </w:tc>
              <w:tc>
                <w:tcPr>
                  <w:tcW w:w="1930" w:type="dxa"/>
                  <w:vAlign w:val="center"/>
                </w:tcPr>
                <w:p w14:paraId="10CD0451" w14:textId="77777777" w:rsidR="001220AD" w:rsidRDefault="001220AD" w:rsidP="001220AD">
                  <w:pPr>
                    <w:jc w:val="center"/>
                  </w:pPr>
                  <w:r w:rsidRPr="00BA3C08">
                    <w:t>XXXXX</w:t>
                  </w:r>
                </w:p>
              </w:tc>
              <w:tc>
                <w:tcPr>
                  <w:tcW w:w="2750" w:type="dxa"/>
                  <w:vAlign w:val="center"/>
                </w:tcPr>
                <w:p w14:paraId="242B4DAD" w14:textId="77777777" w:rsidR="001220AD" w:rsidRDefault="001220AD" w:rsidP="001220AD">
                  <w:pPr>
                    <w:jc w:val="center"/>
                  </w:pPr>
                  <w:r w:rsidRPr="008B146F">
                    <w:t>$$$$</w:t>
                  </w:r>
                </w:p>
              </w:tc>
              <w:tc>
                <w:tcPr>
                  <w:tcW w:w="1800" w:type="dxa"/>
                  <w:vAlign w:val="center"/>
                </w:tcPr>
                <w:p w14:paraId="2C4FACCE" w14:textId="77777777" w:rsidR="001220AD" w:rsidRDefault="001220AD" w:rsidP="001220AD">
                  <w:pPr>
                    <w:jc w:val="center"/>
                  </w:pPr>
                  <w:r w:rsidRPr="008E0068">
                    <w:t>mm/dd/yyyy</w:t>
                  </w:r>
                </w:p>
              </w:tc>
            </w:tr>
            <w:tr w:rsidR="001220AD" w14:paraId="795EA502" w14:textId="77777777" w:rsidTr="001220AD">
              <w:tc>
                <w:tcPr>
                  <w:tcW w:w="2430" w:type="dxa"/>
                </w:tcPr>
                <w:p w14:paraId="67F6C19D" w14:textId="77777777" w:rsidR="001220AD" w:rsidRDefault="001220AD" w:rsidP="001220AD">
                  <w:pPr>
                    <w:spacing w:before="120" w:after="120"/>
                  </w:pPr>
                  <w:r w:rsidRPr="00E12D9B">
                    <w:rPr>
                      <w:u w:val="single"/>
                    </w:rPr>
                    <w:t>Name linked</w:t>
                  </w:r>
                </w:p>
              </w:tc>
              <w:tc>
                <w:tcPr>
                  <w:tcW w:w="1930" w:type="dxa"/>
                  <w:vAlign w:val="center"/>
                </w:tcPr>
                <w:p w14:paraId="006E86F2" w14:textId="77777777" w:rsidR="001220AD" w:rsidRDefault="001220AD" w:rsidP="001220AD">
                  <w:pPr>
                    <w:jc w:val="center"/>
                  </w:pPr>
                  <w:r w:rsidRPr="00BA3C08">
                    <w:t>XXXXX</w:t>
                  </w:r>
                </w:p>
              </w:tc>
              <w:tc>
                <w:tcPr>
                  <w:tcW w:w="2750" w:type="dxa"/>
                  <w:vAlign w:val="center"/>
                </w:tcPr>
                <w:p w14:paraId="2B3B9C66" w14:textId="77777777" w:rsidR="001220AD" w:rsidRDefault="001220AD" w:rsidP="001220AD">
                  <w:pPr>
                    <w:jc w:val="center"/>
                  </w:pPr>
                  <w:r w:rsidRPr="008B146F">
                    <w:t>$$$$</w:t>
                  </w:r>
                </w:p>
              </w:tc>
              <w:tc>
                <w:tcPr>
                  <w:tcW w:w="1800" w:type="dxa"/>
                  <w:vAlign w:val="center"/>
                </w:tcPr>
                <w:p w14:paraId="28EBCE86" w14:textId="77777777" w:rsidR="001220AD" w:rsidRDefault="001220AD" w:rsidP="001220AD">
                  <w:pPr>
                    <w:jc w:val="center"/>
                  </w:pPr>
                  <w:r w:rsidRPr="008E0068">
                    <w:t>mm/dd/yyyy</w:t>
                  </w:r>
                </w:p>
              </w:tc>
            </w:tr>
            <w:tr w:rsidR="001220AD" w14:paraId="7F7CD213" w14:textId="77777777" w:rsidTr="001220AD">
              <w:tc>
                <w:tcPr>
                  <w:tcW w:w="2430" w:type="dxa"/>
                </w:tcPr>
                <w:p w14:paraId="3EED3A5F" w14:textId="77777777" w:rsidR="001220AD" w:rsidRDefault="001220AD" w:rsidP="001220AD">
                  <w:pPr>
                    <w:spacing w:before="120" w:after="120"/>
                  </w:pPr>
                  <w:r w:rsidRPr="00E12D9B">
                    <w:rPr>
                      <w:u w:val="single"/>
                    </w:rPr>
                    <w:t>Name linked</w:t>
                  </w:r>
                </w:p>
              </w:tc>
              <w:tc>
                <w:tcPr>
                  <w:tcW w:w="1930" w:type="dxa"/>
                  <w:vAlign w:val="center"/>
                </w:tcPr>
                <w:p w14:paraId="2DE51B51" w14:textId="77777777" w:rsidR="001220AD" w:rsidRDefault="001220AD" w:rsidP="001220AD">
                  <w:pPr>
                    <w:jc w:val="center"/>
                  </w:pPr>
                  <w:r w:rsidRPr="00BA3C08">
                    <w:t>XXXXX</w:t>
                  </w:r>
                </w:p>
              </w:tc>
              <w:tc>
                <w:tcPr>
                  <w:tcW w:w="2750" w:type="dxa"/>
                  <w:vAlign w:val="center"/>
                </w:tcPr>
                <w:p w14:paraId="4955ACDF" w14:textId="77777777" w:rsidR="001220AD" w:rsidRDefault="001220AD" w:rsidP="001220AD">
                  <w:pPr>
                    <w:jc w:val="center"/>
                  </w:pPr>
                  <w:r w:rsidRPr="008B146F">
                    <w:t>$$$$</w:t>
                  </w:r>
                </w:p>
              </w:tc>
              <w:tc>
                <w:tcPr>
                  <w:tcW w:w="1800" w:type="dxa"/>
                  <w:vAlign w:val="center"/>
                </w:tcPr>
                <w:p w14:paraId="76D5B48F" w14:textId="77777777" w:rsidR="001220AD" w:rsidRDefault="001220AD" w:rsidP="001220AD">
                  <w:pPr>
                    <w:jc w:val="center"/>
                  </w:pPr>
                  <w:r w:rsidRPr="008E0068">
                    <w:t>mm/dd/yyyy</w:t>
                  </w:r>
                </w:p>
              </w:tc>
            </w:tr>
          </w:tbl>
          <w:p w14:paraId="7294141E" w14:textId="77777777" w:rsidR="00CD32F2" w:rsidRDefault="00CD32F2" w:rsidP="00CD32F2"/>
          <w:p w14:paraId="35D4AE6C" w14:textId="77777777" w:rsidR="00CD32F2" w:rsidRDefault="00CD32F2" w:rsidP="00CD32F2"/>
        </w:tc>
        <w:tc>
          <w:tcPr>
            <w:tcW w:w="250" w:type="dxa"/>
            <w:tcBorders>
              <w:top w:val="nil"/>
              <w:bottom w:val="nil"/>
            </w:tcBorders>
            <w:tcMar>
              <w:left w:w="0" w:type="dxa"/>
              <w:right w:w="0" w:type="dxa"/>
            </w:tcMar>
          </w:tcPr>
          <w:p w14:paraId="3B3431E3" w14:textId="77777777" w:rsidR="00CD32F2" w:rsidRPr="00503AD1" w:rsidRDefault="00CD32F2" w:rsidP="00503AD1">
            <w:pPr>
              <w:rPr>
                <w:sz w:val="8"/>
                <w:szCs w:val="8"/>
              </w:rPr>
            </w:pPr>
          </w:p>
        </w:tc>
        <w:tc>
          <w:tcPr>
            <w:tcW w:w="4239" w:type="dxa"/>
            <w:vMerge/>
          </w:tcPr>
          <w:p w14:paraId="5C6AA456" w14:textId="77777777" w:rsidR="00CD32F2" w:rsidRDefault="00CD32F2" w:rsidP="0090109B"/>
        </w:tc>
      </w:tr>
      <w:tr w:rsidR="006D7F1E" w14:paraId="0CDA50EF" w14:textId="77777777" w:rsidTr="00CE525F">
        <w:trPr>
          <w:trHeight w:val="368"/>
        </w:trPr>
        <w:tc>
          <w:tcPr>
            <w:tcW w:w="10489" w:type="dxa"/>
            <w:gridSpan w:val="5"/>
            <w:vMerge w:val="restart"/>
            <w:shd w:val="clear" w:color="auto" w:fill="324D57"/>
            <w:vAlign w:val="center"/>
          </w:tcPr>
          <w:p w14:paraId="6BAB2B48" w14:textId="77777777" w:rsidR="006D7F1E" w:rsidRPr="00503AD1" w:rsidRDefault="006D7F1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0A86145" w14:textId="77777777" w:rsidR="006D7F1E" w:rsidRPr="00503AD1" w:rsidRDefault="006D7F1E"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6A86510" w14:textId="77777777" w:rsidR="006D7F1E" w:rsidRPr="00503AD1" w:rsidRDefault="006D7F1E" w:rsidP="008739A1">
            <w:pPr>
              <w:keepNext/>
              <w:rPr>
                <w:sz w:val="8"/>
                <w:szCs w:val="8"/>
              </w:rPr>
            </w:pPr>
          </w:p>
        </w:tc>
        <w:tc>
          <w:tcPr>
            <w:tcW w:w="4239" w:type="dxa"/>
            <w:shd w:val="clear" w:color="auto" w:fill="324D57"/>
            <w:vAlign w:val="center"/>
          </w:tcPr>
          <w:p w14:paraId="3539FE37" w14:textId="058EC1C3" w:rsidR="006D7F1E" w:rsidRPr="00503AD1" w:rsidRDefault="006D7F1E"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9</w:t>
            </w:r>
            <w:r w:rsidR="000B1F5B" w:rsidRPr="000B1F5B">
              <w:rPr>
                <w:rFonts w:cs="Arial"/>
                <w:b/>
                <w:noProof/>
                <w:color w:val="FFFFFF" w:themeColor="background1"/>
                <w:sz w:val="20"/>
                <w:szCs w:val="20"/>
              </w:rPr>
              <w:fldChar w:fldCharType="end"/>
            </w:r>
          </w:p>
        </w:tc>
      </w:tr>
      <w:tr w:rsidR="006D7F1E" w14:paraId="12721484" w14:textId="77777777" w:rsidTr="00CE525F">
        <w:trPr>
          <w:trHeight w:val="503"/>
        </w:trPr>
        <w:tc>
          <w:tcPr>
            <w:tcW w:w="10489" w:type="dxa"/>
            <w:gridSpan w:val="5"/>
            <w:vMerge/>
            <w:tcBorders>
              <w:bottom w:val="single" w:sz="4" w:space="0" w:color="auto"/>
            </w:tcBorders>
            <w:shd w:val="clear" w:color="auto" w:fill="324D57"/>
            <w:vAlign w:val="center"/>
          </w:tcPr>
          <w:p w14:paraId="2E5FA935" w14:textId="77777777" w:rsidR="006D7F1E" w:rsidRDefault="006D7F1E" w:rsidP="008739A1">
            <w:pPr>
              <w:keepNext/>
              <w:jc w:val="center"/>
            </w:pPr>
          </w:p>
        </w:tc>
        <w:tc>
          <w:tcPr>
            <w:tcW w:w="250" w:type="dxa"/>
            <w:tcBorders>
              <w:top w:val="nil"/>
              <w:bottom w:val="nil"/>
            </w:tcBorders>
            <w:tcMar>
              <w:left w:w="0" w:type="dxa"/>
              <w:right w:w="0" w:type="dxa"/>
            </w:tcMar>
          </w:tcPr>
          <w:p w14:paraId="26EB1B90" w14:textId="77777777" w:rsidR="006D7F1E" w:rsidRPr="00503AD1" w:rsidRDefault="006D7F1E" w:rsidP="008739A1">
            <w:pPr>
              <w:keepNext/>
              <w:rPr>
                <w:sz w:val="8"/>
                <w:szCs w:val="8"/>
              </w:rPr>
            </w:pPr>
          </w:p>
        </w:tc>
        <w:tc>
          <w:tcPr>
            <w:tcW w:w="4239" w:type="dxa"/>
            <w:tcMar>
              <w:left w:w="58" w:type="dxa"/>
              <w:right w:w="58" w:type="dxa"/>
            </w:tcMar>
          </w:tcPr>
          <w:p w14:paraId="248D3DD4" w14:textId="77777777" w:rsidR="006D7F1E" w:rsidRPr="00503AD1" w:rsidRDefault="006D7F1E" w:rsidP="008739A1">
            <w:pPr>
              <w:keepNext/>
              <w:spacing w:before="60"/>
              <w:rPr>
                <w:rFonts w:cs="Arial"/>
                <w:szCs w:val="18"/>
              </w:rPr>
            </w:pPr>
            <w:r w:rsidRPr="00503AD1">
              <w:rPr>
                <w:rFonts w:cs="Arial"/>
                <w:szCs w:val="18"/>
              </w:rPr>
              <w:t xml:space="preserve">Page ID: </w:t>
            </w:r>
            <w:r>
              <w:rPr>
                <w:rFonts w:cs="Arial"/>
                <w:szCs w:val="18"/>
              </w:rPr>
              <w:t>1.4</w:t>
            </w:r>
            <w:r w:rsidR="00FD4FB1">
              <w:rPr>
                <w:rFonts w:cs="Arial"/>
                <w:szCs w:val="18"/>
              </w:rPr>
              <w:t>.1</w:t>
            </w:r>
          </w:p>
          <w:p w14:paraId="5989B1AD" w14:textId="77777777" w:rsidR="006D7F1E" w:rsidRDefault="006D7F1E" w:rsidP="008739A1">
            <w:pPr>
              <w:keepNext/>
              <w:spacing w:before="60"/>
            </w:pPr>
            <w:r w:rsidRPr="00503AD1">
              <w:rPr>
                <w:rFonts w:cs="Arial"/>
                <w:szCs w:val="18"/>
              </w:rPr>
              <w:t xml:space="preserve">Page Title: </w:t>
            </w:r>
            <w:r w:rsidR="00FD4FB1">
              <w:rPr>
                <w:rFonts w:cs="Arial"/>
                <w:szCs w:val="18"/>
              </w:rPr>
              <w:t>Subrecipient Detail</w:t>
            </w:r>
          </w:p>
        </w:tc>
      </w:tr>
      <w:tr w:rsidR="006D7F1E" w14:paraId="032C265F" w14:textId="77777777" w:rsidTr="00CE525F">
        <w:tc>
          <w:tcPr>
            <w:tcW w:w="985" w:type="dxa"/>
            <w:tcBorders>
              <w:bottom w:val="single" w:sz="4" w:space="0" w:color="auto"/>
              <w:right w:val="nil"/>
            </w:tcBorders>
            <w:shd w:val="clear" w:color="auto" w:fill="F2F2F2" w:themeFill="background1" w:themeFillShade="F2"/>
            <w:vAlign w:val="center"/>
          </w:tcPr>
          <w:p w14:paraId="3D89B730" w14:textId="77777777" w:rsidR="006D7F1E" w:rsidRPr="00503AD1" w:rsidRDefault="006D7F1E"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67457EDB" w14:textId="77777777" w:rsidR="006D7F1E" w:rsidRPr="00503AD1" w:rsidRDefault="006D7F1E"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0209044" w14:textId="77777777" w:rsidR="006D7F1E" w:rsidRPr="00503AD1" w:rsidRDefault="006D7F1E"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C4B7272" w14:textId="77777777" w:rsidR="006D7F1E" w:rsidRPr="00503AD1" w:rsidRDefault="006D7F1E"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5724F10" w14:textId="77777777" w:rsidR="006D7F1E" w:rsidRPr="00503AD1" w:rsidRDefault="006D7F1E"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D4FF5DF" w14:textId="77777777" w:rsidR="006D7F1E" w:rsidRPr="00503AD1" w:rsidRDefault="006D7F1E"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2F985CC8" w14:textId="77777777" w:rsidR="006D7F1E" w:rsidRPr="00503AD1" w:rsidRDefault="006D7F1E" w:rsidP="008739A1">
            <w:pPr>
              <w:keepNext/>
              <w:spacing w:before="40" w:after="40"/>
              <w:rPr>
                <w:b/>
              </w:rPr>
            </w:pPr>
            <w:r w:rsidRPr="00503AD1">
              <w:rPr>
                <w:b/>
              </w:rPr>
              <w:t>Page Details</w:t>
            </w:r>
          </w:p>
        </w:tc>
      </w:tr>
      <w:tr w:rsidR="006D7F1E" w14:paraId="4AA44F69" w14:textId="77777777" w:rsidTr="00CE525F">
        <w:tc>
          <w:tcPr>
            <w:tcW w:w="10489" w:type="dxa"/>
            <w:gridSpan w:val="5"/>
            <w:tcBorders>
              <w:bottom w:val="nil"/>
            </w:tcBorders>
          </w:tcPr>
          <w:p w14:paraId="4FC8C973" w14:textId="6FA7EA9E" w:rsidR="006D7F1E" w:rsidRPr="00503AD1" w:rsidRDefault="006D7F1E" w:rsidP="008739A1">
            <w:pPr>
              <w:pStyle w:val="Webaddress"/>
              <w:keepNext/>
              <w:rPr>
                <w:u w:val="none"/>
              </w:rPr>
            </w:pPr>
            <w:r>
              <w:t>Contact Information</w:t>
            </w:r>
            <w:r w:rsidR="00FD4FB1" w:rsidRPr="00FD4FB1">
              <w:t xml:space="preserve"> </w:t>
            </w:r>
            <w:r w:rsidR="00FD4FB1">
              <w:t xml:space="preserve">&gt; Subrecipients &gt; </w:t>
            </w:r>
            <w:r w:rsidR="00FD4FB1" w:rsidRPr="00FD4FB1">
              <w:t>Subrecipient Detail</w:t>
            </w:r>
          </w:p>
        </w:tc>
        <w:tc>
          <w:tcPr>
            <w:tcW w:w="250" w:type="dxa"/>
            <w:tcBorders>
              <w:top w:val="nil"/>
              <w:bottom w:val="nil"/>
            </w:tcBorders>
            <w:tcMar>
              <w:left w:w="0" w:type="dxa"/>
              <w:right w:w="0" w:type="dxa"/>
            </w:tcMar>
          </w:tcPr>
          <w:p w14:paraId="64E530CC" w14:textId="77777777" w:rsidR="006D7F1E" w:rsidRPr="00503AD1" w:rsidRDefault="006D7F1E" w:rsidP="008739A1">
            <w:pPr>
              <w:keepNext/>
              <w:rPr>
                <w:sz w:val="8"/>
                <w:szCs w:val="8"/>
              </w:rPr>
            </w:pPr>
          </w:p>
        </w:tc>
        <w:tc>
          <w:tcPr>
            <w:tcW w:w="4239" w:type="dxa"/>
            <w:vMerge w:val="restart"/>
            <w:tcMar>
              <w:left w:w="58" w:type="dxa"/>
              <w:right w:w="58" w:type="dxa"/>
            </w:tcMar>
          </w:tcPr>
          <w:p w14:paraId="291C00DD" w14:textId="458E5585" w:rsidR="00CD44BF" w:rsidRPr="00221D0F" w:rsidRDefault="00221D0F" w:rsidP="00562B78">
            <w:pPr>
              <w:pStyle w:val="ListParagraph"/>
              <w:spacing w:before="120"/>
              <w:ind w:left="245" w:hanging="245"/>
              <w:rPr>
                <w:szCs w:val="18"/>
              </w:rPr>
            </w:pPr>
            <w:r w:rsidRPr="00221D0F">
              <w:rPr>
                <w:szCs w:val="18"/>
              </w:rPr>
              <w:t>1</w:t>
            </w:r>
            <w:r w:rsidR="000A26AE" w:rsidRPr="00221D0F">
              <w:rPr>
                <w:szCs w:val="18"/>
              </w:rPr>
              <w:t>.</w:t>
            </w:r>
            <w:r w:rsidR="000A26AE" w:rsidRPr="00221D0F">
              <w:rPr>
                <w:szCs w:val="18"/>
              </w:rPr>
              <w:tab/>
            </w:r>
            <w:r w:rsidR="00CD44BF" w:rsidRPr="00221D0F">
              <w:rPr>
                <w:szCs w:val="18"/>
              </w:rPr>
              <w:t xml:space="preserve">Funded </w:t>
            </w:r>
            <w:r w:rsidR="00516B3F" w:rsidRPr="00221D0F">
              <w:rPr>
                <w:szCs w:val="18"/>
              </w:rPr>
              <w:t>directly</w:t>
            </w:r>
            <w:r w:rsidR="00CD44BF" w:rsidRPr="00221D0F">
              <w:rPr>
                <w:szCs w:val="18"/>
              </w:rPr>
              <w:t xml:space="preserve"> by will include:</w:t>
            </w:r>
            <w:r w:rsidR="00F26F25" w:rsidRPr="00221D0F">
              <w:rPr>
                <w:szCs w:val="18"/>
              </w:rPr>
              <w:t xml:space="preserve"> "Funded by Sub-State</w:t>
            </w:r>
            <w:r w:rsidR="00F26F25" w:rsidRPr="00221D0F">
              <w:rPr>
                <w:color w:val="545454"/>
                <w:szCs w:val="18"/>
              </w:rPr>
              <w:t>"</w:t>
            </w:r>
            <w:r w:rsidR="00F26F25" w:rsidRPr="00221D0F">
              <w:rPr>
                <w:szCs w:val="18"/>
              </w:rPr>
              <w:t xml:space="preserve"> and</w:t>
            </w:r>
            <w:r w:rsidR="00F26F25" w:rsidRPr="00221D0F">
              <w:rPr>
                <w:color w:val="545454"/>
                <w:szCs w:val="18"/>
              </w:rPr>
              <w:t xml:space="preserve"> </w:t>
            </w:r>
            <w:r w:rsidR="00CD44BF" w:rsidRPr="00221D0F">
              <w:rPr>
                <w:color w:val="545454"/>
                <w:szCs w:val="18"/>
              </w:rPr>
              <w:t>"</w:t>
            </w:r>
            <w:r w:rsidR="00CD44BF" w:rsidRPr="00221D0F">
              <w:rPr>
                <w:szCs w:val="18"/>
              </w:rPr>
              <w:t>Funded Directly by</w:t>
            </w:r>
            <w:r w:rsidR="00916EE1" w:rsidRPr="00221D0F">
              <w:rPr>
                <w:szCs w:val="18"/>
              </w:rPr>
              <w:t xml:space="preserve"> </w:t>
            </w:r>
            <w:r w:rsidR="00CD44BF" w:rsidRPr="00221D0F">
              <w:rPr>
                <w:szCs w:val="18"/>
              </w:rPr>
              <w:t>Grantee"</w:t>
            </w:r>
            <w:r w:rsidR="00F26F25" w:rsidRPr="00221D0F">
              <w:rPr>
                <w:szCs w:val="18"/>
              </w:rPr>
              <w:t>.</w:t>
            </w:r>
            <w:r w:rsidR="00CD44BF" w:rsidRPr="00221D0F">
              <w:rPr>
                <w:szCs w:val="18"/>
              </w:rPr>
              <w:t xml:space="preserve"> </w:t>
            </w:r>
            <w:r w:rsidR="00CD44BF" w:rsidRPr="00221D0F">
              <w:rPr>
                <w:color w:val="080808"/>
                <w:szCs w:val="18"/>
              </w:rPr>
              <w:t>I</w:t>
            </w:r>
            <w:r w:rsidR="00CD44BF" w:rsidRPr="00221D0F">
              <w:rPr>
                <w:szCs w:val="18"/>
              </w:rPr>
              <w:t>f one or more</w:t>
            </w:r>
            <w:r w:rsidR="00916EE1" w:rsidRPr="00221D0F">
              <w:rPr>
                <w:szCs w:val="18"/>
              </w:rPr>
              <w:t xml:space="preserve"> </w:t>
            </w:r>
            <w:r w:rsidR="00CD44BF" w:rsidRPr="00221D0F">
              <w:rPr>
                <w:szCs w:val="18"/>
              </w:rPr>
              <w:t>sub-states exist for the sess</w:t>
            </w:r>
            <w:r w:rsidR="00CD44BF" w:rsidRPr="00221D0F">
              <w:rPr>
                <w:color w:val="080808"/>
                <w:szCs w:val="18"/>
              </w:rPr>
              <w:t>i</w:t>
            </w:r>
            <w:r w:rsidR="00CD44BF" w:rsidRPr="00221D0F">
              <w:rPr>
                <w:szCs w:val="18"/>
              </w:rPr>
              <w:t>on user's grant</w:t>
            </w:r>
            <w:r w:rsidR="00CD44BF" w:rsidRPr="00221D0F">
              <w:rPr>
                <w:color w:val="545454"/>
                <w:szCs w:val="18"/>
              </w:rPr>
              <w:t xml:space="preserve">, </w:t>
            </w:r>
            <w:r w:rsidR="00CD44BF" w:rsidRPr="00221D0F">
              <w:rPr>
                <w:szCs w:val="18"/>
              </w:rPr>
              <w:t>default value</w:t>
            </w:r>
            <w:r w:rsidR="00916EE1" w:rsidRPr="00221D0F">
              <w:rPr>
                <w:szCs w:val="18"/>
              </w:rPr>
              <w:t xml:space="preserve"> </w:t>
            </w:r>
            <w:r w:rsidR="00CD44BF" w:rsidRPr="00221D0F">
              <w:rPr>
                <w:color w:val="1C1C1C"/>
                <w:szCs w:val="18"/>
              </w:rPr>
              <w:t xml:space="preserve">for </w:t>
            </w:r>
            <w:r w:rsidR="00CD44BF" w:rsidRPr="00221D0F">
              <w:rPr>
                <w:szCs w:val="18"/>
              </w:rPr>
              <w:t xml:space="preserve">this drop down menu should be </w:t>
            </w:r>
            <w:r w:rsidR="00CD44BF" w:rsidRPr="00221D0F">
              <w:rPr>
                <w:color w:val="545454"/>
                <w:szCs w:val="18"/>
              </w:rPr>
              <w:t>"</w:t>
            </w:r>
            <w:r w:rsidR="00CD44BF" w:rsidRPr="00221D0F">
              <w:rPr>
                <w:szCs w:val="18"/>
              </w:rPr>
              <w:t>Funded by Sub</w:t>
            </w:r>
            <w:r w:rsidR="00A07201" w:rsidRPr="00221D0F">
              <w:rPr>
                <w:szCs w:val="18"/>
              </w:rPr>
              <w:t>-</w:t>
            </w:r>
            <w:r w:rsidR="00CD44BF" w:rsidRPr="00221D0F">
              <w:rPr>
                <w:szCs w:val="18"/>
              </w:rPr>
              <w:t>State</w:t>
            </w:r>
            <w:r w:rsidR="00CD44BF" w:rsidRPr="00221D0F">
              <w:rPr>
                <w:color w:val="545454"/>
                <w:szCs w:val="18"/>
              </w:rPr>
              <w:t>"</w:t>
            </w:r>
            <w:r w:rsidR="00CD44BF" w:rsidRPr="00221D0F">
              <w:rPr>
                <w:szCs w:val="18"/>
              </w:rPr>
              <w:t>.</w:t>
            </w:r>
          </w:p>
          <w:p w14:paraId="3DB26E66" w14:textId="7215DF37" w:rsidR="00890494" w:rsidRPr="00221D0F" w:rsidRDefault="00221D0F" w:rsidP="007314E1">
            <w:pPr>
              <w:pStyle w:val="ListParagraph"/>
              <w:ind w:left="245" w:hanging="245"/>
              <w:rPr>
                <w:szCs w:val="18"/>
              </w:rPr>
            </w:pPr>
            <w:r w:rsidRPr="00221D0F">
              <w:rPr>
                <w:szCs w:val="18"/>
              </w:rPr>
              <w:t>2</w:t>
            </w:r>
            <w:r w:rsidR="00890494" w:rsidRPr="00221D0F">
              <w:rPr>
                <w:szCs w:val="18"/>
              </w:rPr>
              <w:t>.</w:t>
            </w:r>
            <w:r w:rsidR="00890494" w:rsidRPr="00221D0F">
              <w:rPr>
                <w:szCs w:val="18"/>
              </w:rPr>
              <w:tab/>
              <w:t xml:space="preserve">If 'Funded by Sub-State' </w:t>
            </w:r>
            <w:r w:rsidR="00890494" w:rsidRPr="00221D0F">
              <w:rPr>
                <w:color w:val="1C1C1C"/>
                <w:szCs w:val="18"/>
              </w:rPr>
              <w:t xml:space="preserve">is </w:t>
            </w:r>
            <w:r w:rsidR="00890494" w:rsidRPr="00221D0F">
              <w:rPr>
                <w:szCs w:val="18"/>
              </w:rPr>
              <w:t xml:space="preserve">selected </w:t>
            </w:r>
            <w:r w:rsidR="00890494" w:rsidRPr="00221D0F">
              <w:rPr>
                <w:color w:val="1C1C1C"/>
                <w:szCs w:val="18"/>
              </w:rPr>
              <w:t xml:space="preserve">for </w:t>
            </w:r>
            <w:r w:rsidR="00890494" w:rsidRPr="00221D0F">
              <w:rPr>
                <w:szCs w:val="18"/>
              </w:rPr>
              <w:t>Subrecipient Type, Sub-State Name drop down menu w</w:t>
            </w:r>
            <w:r w:rsidR="00890494" w:rsidRPr="00221D0F">
              <w:rPr>
                <w:color w:val="080808"/>
                <w:szCs w:val="18"/>
              </w:rPr>
              <w:t>i</w:t>
            </w:r>
            <w:r w:rsidR="00890494" w:rsidRPr="00221D0F">
              <w:rPr>
                <w:szCs w:val="18"/>
              </w:rPr>
              <w:t>ll be displayed. Sub-State Name will inc</w:t>
            </w:r>
            <w:r w:rsidR="00890494" w:rsidRPr="00221D0F">
              <w:rPr>
                <w:color w:val="080808"/>
                <w:szCs w:val="18"/>
              </w:rPr>
              <w:t>l</w:t>
            </w:r>
            <w:r w:rsidR="00890494" w:rsidRPr="00221D0F">
              <w:rPr>
                <w:szCs w:val="18"/>
              </w:rPr>
              <w:t xml:space="preserve">ude all Sub-States added </w:t>
            </w:r>
            <w:r w:rsidR="00A07201" w:rsidRPr="00221D0F">
              <w:rPr>
                <w:szCs w:val="18"/>
              </w:rPr>
              <w:t>on</w:t>
            </w:r>
            <w:r w:rsidR="00890494" w:rsidRPr="00221D0F">
              <w:rPr>
                <w:szCs w:val="18"/>
              </w:rPr>
              <w:t xml:space="preserve"> Sub-State</w:t>
            </w:r>
            <w:r w:rsidR="00A07201" w:rsidRPr="00221D0F">
              <w:rPr>
                <w:szCs w:val="18"/>
              </w:rPr>
              <w:t>s page</w:t>
            </w:r>
            <w:r w:rsidR="00890494" w:rsidRPr="00221D0F">
              <w:rPr>
                <w:szCs w:val="18"/>
              </w:rPr>
              <w:t xml:space="preserve"> (1.3).</w:t>
            </w:r>
          </w:p>
          <w:p w14:paraId="3259E924" w14:textId="313C1777" w:rsidR="00CD44BF" w:rsidRPr="00221D0F" w:rsidRDefault="00221D0F" w:rsidP="007314E1">
            <w:pPr>
              <w:pStyle w:val="ListParagraph"/>
              <w:ind w:left="245" w:hanging="245"/>
              <w:rPr>
                <w:color w:val="545454"/>
                <w:szCs w:val="18"/>
              </w:rPr>
            </w:pPr>
            <w:r w:rsidRPr="00221D0F">
              <w:rPr>
                <w:szCs w:val="18"/>
              </w:rPr>
              <w:t>3</w:t>
            </w:r>
            <w:r w:rsidR="000A26AE" w:rsidRPr="00221D0F">
              <w:rPr>
                <w:szCs w:val="18"/>
              </w:rPr>
              <w:t>.</w:t>
            </w:r>
            <w:r w:rsidR="000A26AE" w:rsidRPr="00221D0F">
              <w:rPr>
                <w:szCs w:val="18"/>
              </w:rPr>
              <w:tab/>
            </w:r>
            <w:r w:rsidR="00CD44BF" w:rsidRPr="00221D0F">
              <w:rPr>
                <w:szCs w:val="18"/>
              </w:rPr>
              <w:t>Subrec</w:t>
            </w:r>
            <w:r w:rsidR="00CD44BF" w:rsidRPr="00221D0F">
              <w:rPr>
                <w:color w:val="080808"/>
                <w:szCs w:val="18"/>
              </w:rPr>
              <w:t>ip</w:t>
            </w:r>
            <w:r w:rsidR="00CD44BF" w:rsidRPr="00221D0F">
              <w:rPr>
                <w:szCs w:val="18"/>
              </w:rPr>
              <w:t>ient Type w</w:t>
            </w:r>
            <w:r w:rsidR="00CD44BF" w:rsidRPr="00221D0F">
              <w:rPr>
                <w:color w:val="080808"/>
                <w:szCs w:val="18"/>
              </w:rPr>
              <w:t>il</w:t>
            </w:r>
            <w:r w:rsidR="00CD44BF" w:rsidRPr="00221D0F">
              <w:rPr>
                <w:szCs w:val="18"/>
              </w:rPr>
              <w:t>l include: "Coalition"</w:t>
            </w:r>
            <w:r w:rsidR="00CD44BF" w:rsidRPr="00221D0F">
              <w:rPr>
                <w:color w:val="545454"/>
                <w:szCs w:val="18"/>
              </w:rPr>
              <w:t>,</w:t>
            </w:r>
            <w:r w:rsidR="00916EE1" w:rsidRPr="00221D0F">
              <w:rPr>
                <w:color w:val="545454"/>
                <w:szCs w:val="18"/>
              </w:rPr>
              <w:t xml:space="preserve"> </w:t>
            </w:r>
            <w:r w:rsidR="00F26F25" w:rsidRPr="00221D0F">
              <w:rPr>
                <w:color w:val="545454"/>
                <w:szCs w:val="18"/>
              </w:rPr>
              <w:t>“City</w:t>
            </w:r>
            <w:r w:rsidR="00CD44BF" w:rsidRPr="00221D0F">
              <w:rPr>
                <w:szCs w:val="18"/>
              </w:rPr>
              <w:t>"</w:t>
            </w:r>
            <w:r w:rsidR="00F26F25" w:rsidRPr="00221D0F">
              <w:rPr>
                <w:szCs w:val="18"/>
              </w:rPr>
              <w:t xml:space="preserve">, </w:t>
            </w:r>
            <w:r w:rsidR="00CD44BF" w:rsidRPr="00221D0F">
              <w:rPr>
                <w:szCs w:val="18"/>
              </w:rPr>
              <w:t>Provider Agency"</w:t>
            </w:r>
            <w:r w:rsidR="00CD44BF" w:rsidRPr="00221D0F">
              <w:rPr>
                <w:color w:val="545454"/>
                <w:szCs w:val="18"/>
              </w:rPr>
              <w:t xml:space="preserve">, </w:t>
            </w:r>
            <w:r w:rsidR="00F26F25" w:rsidRPr="00221D0F">
              <w:rPr>
                <w:color w:val="1C1C1C"/>
                <w:szCs w:val="18"/>
              </w:rPr>
              <w:t>"Tribe/</w:t>
            </w:r>
            <w:r w:rsidR="00CD44BF" w:rsidRPr="00221D0F">
              <w:rPr>
                <w:color w:val="1C1C1C"/>
                <w:szCs w:val="18"/>
              </w:rPr>
              <w:t xml:space="preserve">Tribal </w:t>
            </w:r>
            <w:r w:rsidR="00CD44BF" w:rsidRPr="00221D0F">
              <w:rPr>
                <w:szCs w:val="18"/>
              </w:rPr>
              <w:t>Organizat</w:t>
            </w:r>
            <w:r w:rsidR="00CD44BF" w:rsidRPr="00221D0F">
              <w:rPr>
                <w:color w:val="080808"/>
                <w:szCs w:val="18"/>
              </w:rPr>
              <w:t>i</w:t>
            </w:r>
            <w:r w:rsidR="00CD44BF" w:rsidRPr="00221D0F">
              <w:rPr>
                <w:szCs w:val="18"/>
              </w:rPr>
              <w:t>on"</w:t>
            </w:r>
            <w:r w:rsidR="00CD44BF" w:rsidRPr="00221D0F">
              <w:rPr>
                <w:color w:val="545454"/>
                <w:szCs w:val="18"/>
              </w:rPr>
              <w:t xml:space="preserve">, </w:t>
            </w:r>
            <w:r w:rsidR="00CD44BF" w:rsidRPr="00221D0F">
              <w:rPr>
                <w:szCs w:val="18"/>
              </w:rPr>
              <w:t>and</w:t>
            </w:r>
            <w:r w:rsidR="00916EE1" w:rsidRPr="00221D0F">
              <w:rPr>
                <w:szCs w:val="18"/>
              </w:rPr>
              <w:t xml:space="preserve"> </w:t>
            </w:r>
            <w:r w:rsidR="00CD44BF" w:rsidRPr="00221D0F">
              <w:rPr>
                <w:szCs w:val="18"/>
              </w:rPr>
              <w:t>"Other". Other Subrecipient Type</w:t>
            </w:r>
            <w:r w:rsidR="00CD44BF" w:rsidRPr="00221D0F">
              <w:rPr>
                <w:color w:val="545454"/>
                <w:szCs w:val="18"/>
              </w:rPr>
              <w:t xml:space="preserve">, </w:t>
            </w:r>
            <w:r w:rsidR="00CD44BF" w:rsidRPr="00221D0F">
              <w:rPr>
                <w:szCs w:val="18"/>
              </w:rPr>
              <w:t>Specify will only</w:t>
            </w:r>
            <w:r w:rsidR="00916EE1" w:rsidRPr="00221D0F">
              <w:rPr>
                <w:szCs w:val="18"/>
              </w:rPr>
              <w:t xml:space="preserve"> </w:t>
            </w:r>
            <w:r w:rsidR="00CD44BF" w:rsidRPr="00221D0F">
              <w:rPr>
                <w:szCs w:val="18"/>
              </w:rPr>
              <w:t>appear if the user selects "Other" for Subrecipient</w:t>
            </w:r>
            <w:r w:rsidR="00916EE1" w:rsidRPr="00221D0F">
              <w:rPr>
                <w:szCs w:val="18"/>
              </w:rPr>
              <w:t xml:space="preserve"> </w:t>
            </w:r>
            <w:r w:rsidR="00CD44BF" w:rsidRPr="00221D0F">
              <w:rPr>
                <w:color w:val="1C1C1C"/>
                <w:szCs w:val="18"/>
              </w:rPr>
              <w:t>Type</w:t>
            </w:r>
            <w:r w:rsidR="00CD44BF" w:rsidRPr="00221D0F">
              <w:rPr>
                <w:color w:val="545454"/>
                <w:szCs w:val="18"/>
              </w:rPr>
              <w:t>.</w:t>
            </w:r>
          </w:p>
          <w:p w14:paraId="638543DD" w14:textId="32637A2F" w:rsidR="00CD44BF" w:rsidRPr="00221D0F" w:rsidRDefault="00221D0F" w:rsidP="007314E1">
            <w:pPr>
              <w:pStyle w:val="ListParagraph"/>
              <w:ind w:left="245" w:hanging="245"/>
              <w:rPr>
                <w:color w:val="545454"/>
                <w:szCs w:val="18"/>
              </w:rPr>
            </w:pPr>
            <w:r w:rsidRPr="00221D0F">
              <w:rPr>
                <w:szCs w:val="18"/>
              </w:rPr>
              <w:t>4</w:t>
            </w:r>
            <w:r w:rsidR="000A26AE" w:rsidRPr="00221D0F">
              <w:rPr>
                <w:szCs w:val="18"/>
              </w:rPr>
              <w:t>.</w:t>
            </w:r>
            <w:r w:rsidR="000A26AE" w:rsidRPr="00221D0F">
              <w:rPr>
                <w:szCs w:val="18"/>
              </w:rPr>
              <w:tab/>
            </w:r>
            <w:r w:rsidR="00CD44BF" w:rsidRPr="00221D0F">
              <w:rPr>
                <w:szCs w:val="18"/>
              </w:rPr>
              <w:t>Subrecipient State will include all U</w:t>
            </w:r>
            <w:r w:rsidR="00CD44BF" w:rsidRPr="00221D0F">
              <w:rPr>
                <w:color w:val="545454"/>
                <w:szCs w:val="18"/>
              </w:rPr>
              <w:t>.</w:t>
            </w:r>
            <w:r w:rsidR="00CD44BF" w:rsidRPr="00221D0F">
              <w:rPr>
                <w:szCs w:val="18"/>
              </w:rPr>
              <w:t>S. states and</w:t>
            </w:r>
            <w:r w:rsidR="00916EE1" w:rsidRPr="00221D0F">
              <w:rPr>
                <w:szCs w:val="18"/>
              </w:rPr>
              <w:t xml:space="preserve"> </w:t>
            </w:r>
            <w:r w:rsidR="00CD44BF" w:rsidRPr="00221D0F">
              <w:rPr>
                <w:szCs w:val="18"/>
              </w:rPr>
              <w:t>territories. See PFS Data Elements sheet for complete</w:t>
            </w:r>
            <w:r w:rsidR="00916EE1" w:rsidRPr="00221D0F">
              <w:rPr>
                <w:szCs w:val="18"/>
              </w:rPr>
              <w:t xml:space="preserve"> </w:t>
            </w:r>
            <w:r w:rsidR="00CD44BF" w:rsidRPr="00221D0F">
              <w:rPr>
                <w:szCs w:val="18"/>
              </w:rPr>
              <w:t>list of values</w:t>
            </w:r>
            <w:r w:rsidR="00CD44BF" w:rsidRPr="00221D0F">
              <w:rPr>
                <w:color w:val="545454"/>
                <w:szCs w:val="18"/>
              </w:rPr>
              <w:t>.</w:t>
            </w:r>
          </w:p>
          <w:p w14:paraId="0A896BAD" w14:textId="6C6BA0CE" w:rsidR="00CD44BF" w:rsidRPr="00221D0F" w:rsidRDefault="00221D0F" w:rsidP="007314E1">
            <w:pPr>
              <w:pStyle w:val="ListParagraph"/>
              <w:ind w:left="245" w:hanging="245"/>
              <w:rPr>
                <w:szCs w:val="18"/>
              </w:rPr>
            </w:pPr>
            <w:r w:rsidRPr="00221D0F">
              <w:rPr>
                <w:szCs w:val="18"/>
              </w:rPr>
              <w:t>5</w:t>
            </w:r>
            <w:r w:rsidR="000A26AE" w:rsidRPr="00221D0F">
              <w:rPr>
                <w:szCs w:val="18"/>
              </w:rPr>
              <w:t>.</w:t>
            </w:r>
            <w:r w:rsidR="000A26AE" w:rsidRPr="00221D0F">
              <w:rPr>
                <w:szCs w:val="18"/>
              </w:rPr>
              <w:tab/>
            </w:r>
            <w:r w:rsidR="00CD44BF" w:rsidRPr="00221D0F">
              <w:rPr>
                <w:szCs w:val="18"/>
              </w:rPr>
              <w:t>C</w:t>
            </w:r>
            <w:r w:rsidR="00CD44BF" w:rsidRPr="00221D0F">
              <w:rPr>
                <w:color w:val="080808"/>
                <w:szCs w:val="18"/>
              </w:rPr>
              <w:t>li</w:t>
            </w:r>
            <w:r w:rsidR="00CD44BF" w:rsidRPr="00221D0F">
              <w:rPr>
                <w:szCs w:val="18"/>
              </w:rPr>
              <w:t xml:space="preserve">cking </w:t>
            </w:r>
            <w:r w:rsidR="00CD44BF" w:rsidRPr="00221D0F">
              <w:rPr>
                <w:color w:val="545454"/>
                <w:szCs w:val="18"/>
              </w:rPr>
              <w:t>"</w:t>
            </w:r>
            <w:r w:rsidR="00CD44BF" w:rsidRPr="00221D0F">
              <w:rPr>
                <w:szCs w:val="18"/>
              </w:rPr>
              <w:t>Add" will add the entered value to the gr</w:t>
            </w:r>
            <w:r w:rsidR="00CD44BF" w:rsidRPr="00221D0F">
              <w:rPr>
                <w:color w:val="080808"/>
                <w:szCs w:val="18"/>
              </w:rPr>
              <w:t>i</w:t>
            </w:r>
            <w:r w:rsidR="00CD44BF" w:rsidRPr="00221D0F">
              <w:rPr>
                <w:szCs w:val="18"/>
              </w:rPr>
              <w:t>d</w:t>
            </w:r>
            <w:r w:rsidR="00916EE1" w:rsidRPr="00221D0F">
              <w:rPr>
                <w:szCs w:val="18"/>
              </w:rPr>
              <w:t xml:space="preserve"> </w:t>
            </w:r>
            <w:r w:rsidR="00CD44BF" w:rsidRPr="00221D0F">
              <w:rPr>
                <w:szCs w:val="18"/>
              </w:rPr>
              <w:t>displayed below the field.</w:t>
            </w:r>
          </w:p>
          <w:p w14:paraId="54F47F06" w14:textId="7345CDF7" w:rsidR="00CD44BF" w:rsidRPr="00221D0F" w:rsidRDefault="00221D0F" w:rsidP="007314E1">
            <w:pPr>
              <w:pStyle w:val="ListParagraph"/>
              <w:ind w:left="245" w:hanging="245"/>
              <w:rPr>
                <w:szCs w:val="18"/>
              </w:rPr>
            </w:pPr>
            <w:r w:rsidRPr="00221D0F">
              <w:rPr>
                <w:szCs w:val="18"/>
              </w:rPr>
              <w:t>6</w:t>
            </w:r>
            <w:r w:rsidR="000A26AE" w:rsidRPr="00221D0F">
              <w:rPr>
                <w:szCs w:val="18"/>
              </w:rPr>
              <w:t>.</w:t>
            </w:r>
            <w:r w:rsidR="000A26AE" w:rsidRPr="00221D0F">
              <w:rPr>
                <w:szCs w:val="18"/>
              </w:rPr>
              <w:tab/>
            </w:r>
            <w:r w:rsidR="00CD44BF" w:rsidRPr="00221D0F">
              <w:rPr>
                <w:szCs w:val="18"/>
              </w:rPr>
              <w:t>C</w:t>
            </w:r>
            <w:r w:rsidR="00CD44BF" w:rsidRPr="00221D0F">
              <w:rPr>
                <w:color w:val="080808"/>
                <w:szCs w:val="18"/>
              </w:rPr>
              <w:t>li</w:t>
            </w:r>
            <w:r w:rsidR="00CD44BF" w:rsidRPr="00221D0F">
              <w:rPr>
                <w:szCs w:val="18"/>
              </w:rPr>
              <w:t xml:space="preserve">cking on the </w:t>
            </w:r>
            <w:r w:rsidR="00CD44BF" w:rsidRPr="00221D0F">
              <w:rPr>
                <w:color w:val="545454"/>
                <w:szCs w:val="18"/>
              </w:rPr>
              <w:t>"</w:t>
            </w:r>
            <w:r w:rsidR="00CD44BF" w:rsidRPr="00221D0F">
              <w:rPr>
                <w:szCs w:val="18"/>
              </w:rPr>
              <w:t>USPS Z</w:t>
            </w:r>
            <w:r w:rsidR="00CD44BF" w:rsidRPr="00221D0F">
              <w:rPr>
                <w:color w:val="080808"/>
                <w:szCs w:val="18"/>
              </w:rPr>
              <w:t>i</w:t>
            </w:r>
            <w:r w:rsidR="00CD44BF" w:rsidRPr="00221D0F">
              <w:rPr>
                <w:szCs w:val="18"/>
              </w:rPr>
              <w:t xml:space="preserve">p Code </w:t>
            </w:r>
            <w:r w:rsidR="00CD44BF" w:rsidRPr="00221D0F">
              <w:rPr>
                <w:color w:val="1C1C1C"/>
                <w:szCs w:val="18"/>
              </w:rPr>
              <w:t>Look-up</w:t>
            </w:r>
            <w:r w:rsidR="00CD44BF" w:rsidRPr="00221D0F">
              <w:rPr>
                <w:color w:val="545454"/>
                <w:szCs w:val="18"/>
              </w:rPr>
              <w:t xml:space="preserve">" </w:t>
            </w:r>
            <w:r w:rsidR="00CD44BF" w:rsidRPr="00221D0F">
              <w:rPr>
                <w:szCs w:val="18"/>
              </w:rPr>
              <w:t>link will open</w:t>
            </w:r>
            <w:r w:rsidR="00916EE1" w:rsidRPr="00221D0F">
              <w:rPr>
                <w:szCs w:val="18"/>
              </w:rPr>
              <w:t xml:space="preserve"> </w:t>
            </w:r>
            <w:r w:rsidR="00CD44BF" w:rsidRPr="00221D0F">
              <w:rPr>
                <w:szCs w:val="18"/>
              </w:rPr>
              <w:t>a new window, direct</w:t>
            </w:r>
            <w:r w:rsidR="00CD44BF" w:rsidRPr="00221D0F">
              <w:rPr>
                <w:color w:val="080808"/>
                <w:szCs w:val="18"/>
              </w:rPr>
              <w:t>in</w:t>
            </w:r>
            <w:r w:rsidR="00CD44BF" w:rsidRPr="00221D0F">
              <w:rPr>
                <w:szCs w:val="18"/>
              </w:rPr>
              <w:t xml:space="preserve">g the </w:t>
            </w:r>
            <w:r w:rsidR="00CD44BF" w:rsidRPr="00221D0F">
              <w:rPr>
                <w:color w:val="1C1C1C"/>
                <w:szCs w:val="18"/>
              </w:rPr>
              <w:t xml:space="preserve">user </w:t>
            </w:r>
            <w:r w:rsidR="00CD44BF" w:rsidRPr="00221D0F">
              <w:rPr>
                <w:szCs w:val="18"/>
              </w:rPr>
              <w:t>to the following URL</w:t>
            </w:r>
            <w:r w:rsidR="00CD44BF" w:rsidRPr="00221D0F">
              <w:rPr>
                <w:color w:val="545454"/>
                <w:szCs w:val="18"/>
              </w:rPr>
              <w:t>:</w:t>
            </w:r>
            <w:r w:rsidR="00916EE1" w:rsidRPr="00221D0F">
              <w:rPr>
                <w:color w:val="545454"/>
                <w:szCs w:val="18"/>
              </w:rPr>
              <w:t xml:space="preserve"> </w:t>
            </w:r>
            <w:r w:rsidR="00CD44BF" w:rsidRPr="00221D0F">
              <w:rPr>
                <w:szCs w:val="18"/>
              </w:rPr>
              <w:t>https://tools</w:t>
            </w:r>
            <w:r w:rsidR="00CD44BF" w:rsidRPr="00221D0F">
              <w:rPr>
                <w:color w:val="545454"/>
                <w:szCs w:val="18"/>
              </w:rPr>
              <w:t>.</w:t>
            </w:r>
            <w:r w:rsidR="00CD44BF" w:rsidRPr="00221D0F">
              <w:rPr>
                <w:color w:val="1C1C1C"/>
                <w:szCs w:val="18"/>
              </w:rPr>
              <w:t>usps</w:t>
            </w:r>
            <w:r w:rsidR="00CD44BF" w:rsidRPr="00221D0F">
              <w:rPr>
                <w:color w:val="545454"/>
                <w:szCs w:val="18"/>
              </w:rPr>
              <w:t>.</w:t>
            </w:r>
            <w:r w:rsidR="00CD44BF" w:rsidRPr="00221D0F">
              <w:rPr>
                <w:szCs w:val="18"/>
              </w:rPr>
              <w:t>com/go/ZipLookupAction!input.act</w:t>
            </w:r>
            <w:r w:rsidR="00CD44BF" w:rsidRPr="00221D0F">
              <w:rPr>
                <w:color w:val="080808"/>
                <w:szCs w:val="18"/>
              </w:rPr>
              <w:t>i</w:t>
            </w:r>
            <w:r w:rsidR="00CD44BF" w:rsidRPr="00221D0F">
              <w:rPr>
                <w:szCs w:val="18"/>
              </w:rPr>
              <w:t>on</w:t>
            </w:r>
          </w:p>
          <w:p w14:paraId="42B9E557" w14:textId="646240AD" w:rsidR="00CD44BF" w:rsidRPr="00221D0F" w:rsidRDefault="00221D0F" w:rsidP="007314E1">
            <w:pPr>
              <w:pStyle w:val="ListParagraph"/>
              <w:ind w:left="245" w:hanging="245"/>
              <w:rPr>
                <w:color w:val="545454"/>
                <w:szCs w:val="18"/>
              </w:rPr>
            </w:pPr>
            <w:r w:rsidRPr="00221D0F">
              <w:rPr>
                <w:szCs w:val="18"/>
              </w:rPr>
              <w:t>7</w:t>
            </w:r>
            <w:r w:rsidR="000A26AE" w:rsidRPr="00221D0F">
              <w:rPr>
                <w:szCs w:val="18"/>
              </w:rPr>
              <w:t>.</w:t>
            </w:r>
            <w:r w:rsidR="000A26AE" w:rsidRPr="00221D0F">
              <w:rPr>
                <w:szCs w:val="18"/>
              </w:rPr>
              <w:tab/>
            </w:r>
            <w:r w:rsidR="00CD44BF" w:rsidRPr="00221D0F">
              <w:rPr>
                <w:szCs w:val="18"/>
              </w:rPr>
              <w:t>C</w:t>
            </w:r>
            <w:r w:rsidR="00CD44BF" w:rsidRPr="00221D0F">
              <w:rPr>
                <w:color w:val="080808"/>
                <w:szCs w:val="18"/>
              </w:rPr>
              <w:t>li</w:t>
            </w:r>
            <w:r w:rsidR="00CD44BF" w:rsidRPr="00221D0F">
              <w:rPr>
                <w:szCs w:val="18"/>
              </w:rPr>
              <w:t xml:space="preserve">cking on the </w:t>
            </w:r>
            <w:r w:rsidR="00CD44BF" w:rsidRPr="00221D0F">
              <w:rPr>
                <w:color w:val="545454"/>
                <w:szCs w:val="18"/>
              </w:rPr>
              <w:t>"</w:t>
            </w:r>
            <w:r w:rsidR="00CD44BF" w:rsidRPr="00221D0F">
              <w:rPr>
                <w:szCs w:val="18"/>
              </w:rPr>
              <w:t>Delete</w:t>
            </w:r>
            <w:r w:rsidR="00CD44BF" w:rsidRPr="00221D0F">
              <w:rPr>
                <w:color w:val="545454"/>
                <w:szCs w:val="18"/>
              </w:rPr>
              <w:t xml:space="preserve">" </w:t>
            </w:r>
            <w:r w:rsidR="00CD44BF" w:rsidRPr="00221D0F">
              <w:rPr>
                <w:szCs w:val="18"/>
              </w:rPr>
              <w:t>icon beside a prev</w:t>
            </w:r>
            <w:r w:rsidR="00CD44BF" w:rsidRPr="00221D0F">
              <w:rPr>
                <w:color w:val="080808"/>
                <w:szCs w:val="18"/>
              </w:rPr>
              <w:t>i</w:t>
            </w:r>
            <w:r w:rsidR="00CD44BF" w:rsidRPr="00221D0F">
              <w:rPr>
                <w:szCs w:val="18"/>
              </w:rPr>
              <w:t>ously</w:t>
            </w:r>
            <w:r w:rsidR="00916EE1" w:rsidRPr="00221D0F">
              <w:rPr>
                <w:szCs w:val="18"/>
              </w:rPr>
              <w:t xml:space="preserve"> </w:t>
            </w:r>
            <w:r w:rsidR="00CD44BF" w:rsidRPr="00221D0F">
              <w:rPr>
                <w:szCs w:val="18"/>
              </w:rPr>
              <w:t>entered value will delete the selected value</w:t>
            </w:r>
            <w:r w:rsidR="00CD44BF" w:rsidRPr="00221D0F">
              <w:rPr>
                <w:color w:val="545454"/>
                <w:szCs w:val="18"/>
              </w:rPr>
              <w:t>.</w:t>
            </w:r>
          </w:p>
          <w:p w14:paraId="70A0247A" w14:textId="43016CF8" w:rsidR="006D7F1E" w:rsidRDefault="006D7F1E" w:rsidP="008739A1">
            <w:pPr>
              <w:pStyle w:val="ListParagraph"/>
              <w:keepNext/>
              <w:ind w:left="245" w:hanging="245"/>
            </w:pPr>
          </w:p>
        </w:tc>
      </w:tr>
      <w:tr w:rsidR="006D7F1E" w14:paraId="3190CE28" w14:textId="77777777" w:rsidTr="00CE525F">
        <w:trPr>
          <w:trHeight w:val="9611"/>
        </w:trPr>
        <w:tc>
          <w:tcPr>
            <w:tcW w:w="10489" w:type="dxa"/>
            <w:gridSpan w:val="5"/>
            <w:tcBorders>
              <w:top w:val="nil"/>
            </w:tcBorders>
          </w:tcPr>
          <w:p w14:paraId="1C8748FC" w14:textId="2DEC8918" w:rsidR="006D7F1E" w:rsidRDefault="00FD4FB1" w:rsidP="00FD4FB1">
            <w:pPr>
              <w:pStyle w:val="Heading1"/>
              <w:outlineLvl w:val="0"/>
            </w:pPr>
            <w:r w:rsidRPr="00FD4FB1">
              <w:t>Add/Edit Subrecipient</w:t>
            </w:r>
          </w:p>
          <w:p w14:paraId="0D07BD39" w14:textId="02C85772" w:rsidR="006D7F1E" w:rsidRDefault="00FD4FB1" w:rsidP="002D323C">
            <w:pPr>
              <w:pStyle w:val="BodyText2"/>
              <w:spacing w:before="80"/>
            </w:pPr>
            <w:r w:rsidRPr="00FD4FB1">
              <w:t>Enter information for the Subrecipient. Subrecipients may receive funds from the Grantee or indirectly through a Sub-State intermediary.</w:t>
            </w:r>
          </w:p>
          <w:p w14:paraId="7CF2E6BB" w14:textId="119A3C2B" w:rsidR="00FD4FB1" w:rsidRDefault="007D311F" w:rsidP="00FA2BC9">
            <w:pPr>
              <w:pStyle w:val="BodyTextBold"/>
              <w:spacing w:before="80" w:after="4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91008" behindDoc="0" locked="0" layoutInCell="1" allowOverlap="1" wp14:anchorId="6CEE3673" wp14:editId="3E71EC09">
                      <wp:simplePos x="0" y="0"/>
                      <wp:positionH relativeFrom="column">
                        <wp:posOffset>160909</wp:posOffset>
                      </wp:positionH>
                      <wp:positionV relativeFrom="page">
                        <wp:posOffset>737311</wp:posOffset>
                      </wp:positionV>
                      <wp:extent cx="197485" cy="197485"/>
                      <wp:effectExtent l="0" t="0" r="12065" b="12065"/>
                      <wp:wrapNone/>
                      <wp:docPr id="92" name="Oval 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43DDA" w14:textId="5538F1C5"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E3673" id="Oval 92" o:spid="_x0000_s1081" style="position:absolute;left:0;text-align:left;margin-left:12.65pt;margin-top:58.05pt;width:15.55pt;height:1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" fillcolor="yellow" strokecolor="black [3213]" strokeweight=".5pt">
                      <v:stroke joinstyle="miter"/>
                      <v:textbox inset="0,0,0,0">
                        <w:txbxContent>
                          <w:p w14:paraId="25B43DDA" w14:textId="5538F1C5"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r w:rsidR="00FD4FB1">
              <w:t>Funded Directly By:</w:t>
            </w:r>
            <w:r w:rsidR="00FD4FB1" w:rsidRPr="00A87708">
              <w:rPr>
                <w:rStyle w:val="Emphasis"/>
                <w:rFonts w:ascii="Verdana" w:hAnsi="Verdana"/>
                <w:b w:val="0"/>
                <w:bCs/>
                <w:i w:val="0"/>
                <w:iCs w:val="0"/>
                <w:color w:val="324D57"/>
                <w:sz w:val="17"/>
                <w:shd w:val="clear" w:color="auto" w:fill="FFFFFF"/>
              </w:rPr>
              <w:t>*</w:t>
            </w:r>
          </w:p>
          <w:p w14:paraId="0D8A8887" w14:textId="01782784" w:rsidR="00FD4FB1" w:rsidRDefault="00A334E1" w:rsidP="00FA2BC9">
            <w:pPr>
              <w:pStyle w:val="BodyText2"/>
            </w:pPr>
            <w:r w:rsidRPr="00B07045">
              <w:rPr>
                <w:noProof/>
              </w:rPr>
              <mc:AlternateContent>
                <mc:Choice Requires="wps">
                  <w:drawing>
                    <wp:anchor distT="0" distB="0" distL="114300" distR="114300" simplePos="0" relativeHeight="251695104" behindDoc="0" locked="0" layoutInCell="1" allowOverlap="1" wp14:anchorId="2CA39076" wp14:editId="2000284B">
                      <wp:simplePos x="0" y="0"/>
                      <wp:positionH relativeFrom="column">
                        <wp:posOffset>165735</wp:posOffset>
                      </wp:positionH>
                      <wp:positionV relativeFrom="page">
                        <wp:posOffset>1099185</wp:posOffset>
                      </wp:positionV>
                      <wp:extent cx="197485" cy="197485"/>
                      <wp:effectExtent l="0" t="0" r="12065" b="12065"/>
                      <wp:wrapNone/>
                      <wp:docPr id="94" name="Oval 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4E745" w14:textId="091462BD"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39076" id="Oval 94" o:spid="_x0000_s1082" style="position:absolute;left:0;text-align:left;margin-left:13.05pt;margin-top:86.55pt;width:15.5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" fillcolor="yellow" strokecolor="black [3213]" strokeweight=".5pt">
                      <v:stroke joinstyle="miter"/>
                      <v:textbox inset="0,0,0,0">
                        <w:txbxContent>
                          <w:p w14:paraId="3354E745" w14:textId="091462BD"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FD4FB1" w:rsidRPr="00214C07">
              <w:rPr>
                <w:noProof/>
              </w:rPr>
              <w:drawing>
                <wp:inline distT="0" distB="0" distL="0" distR="0" wp14:anchorId="20CAC473" wp14:editId="6158EFBB">
                  <wp:extent cx="2754630" cy="153595"/>
                  <wp:effectExtent l="0" t="0" r="0" b="0"/>
                  <wp:docPr id="22" name="Picture 2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14:paraId="4D9D4B4A" w14:textId="49ACB3BD" w:rsidR="000C598E" w:rsidRDefault="000C598E" w:rsidP="000C598E">
            <w:pPr>
              <w:pStyle w:val="BodyTextBold"/>
              <w:spacing w:before="80"/>
              <w:rPr>
                <w:rStyle w:val="Emphasis"/>
                <w:rFonts w:ascii="Verdana" w:hAnsi="Verdana"/>
                <w:b w:val="0"/>
                <w:bCs/>
                <w:i w:val="0"/>
                <w:iCs w:val="0"/>
                <w:color w:val="008000"/>
                <w:sz w:val="17"/>
                <w:shd w:val="clear" w:color="auto" w:fill="FFFFFF"/>
              </w:rPr>
            </w:pPr>
            <w:r>
              <w:t>Sub-State Name:</w:t>
            </w:r>
            <w:r>
              <w:rPr>
                <w:rStyle w:val="Emphasis"/>
                <w:rFonts w:ascii="Verdana" w:hAnsi="Verdana"/>
                <w:b w:val="0"/>
                <w:bCs/>
                <w:i w:val="0"/>
                <w:iCs w:val="0"/>
                <w:color w:val="008000"/>
                <w:sz w:val="17"/>
                <w:shd w:val="clear" w:color="auto" w:fill="FFFFFF"/>
              </w:rPr>
              <w:t xml:space="preserve">* </w:t>
            </w:r>
            <w:r w:rsidRPr="00C4747B">
              <w:rPr>
                <w:highlight w:val="yellow"/>
                <w:shd w:val="clear" w:color="auto" w:fill="FFFFFF"/>
              </w:rPr>
              <w:t xml:space="preserve">(If </w:t>
            </w:r>
            <w:r>
              <w:rPr>
                <w:highlight w:val="yellow"/>
                <w:shd w:val="clear" w:color="auto" w:fill="FFFFFF"/>
              </w:rPr>
              <w:t>Funded by Sub-State</w:t>
            </w:r>
            <w:r w:rsidRPr="00C4747B">
              <w:rPr>
                <w:highlight w:val="yellow"/>
                <w:shd w:val="clear" w:color="auto" w:fill="FFFFFF"/>
              </w:rPr>
              <w:t xml:space="preserve"> is selected)</w:t>
            </w:r>
          </w:p>
          <w:p w14:paraId="7296DDC7" w14:textId="6361B26F" w:rsidR="000C598E" w:rsidRDefault="00A334E1" w:rsidP="002D323C">
            <w:pPr>
              <w:pStyle w:val="BodyTextBold"/>
              <w:spacing w:before="80"/>
            </w:pPr>
            <w:r w:rsidRPr="00B07045">
              <w:rPr>
                <w:noProof/>
              </w:rPr>
              <mc:AlternateContent>
                <mc:Choice Requires="wps">
                  <w:drawing>
                    <wp:anchor distT="0" distB="0" distL="114300" distR="114300" simplePos="0" relativeHeight="251693056" behindDoc="0" locked="0" layoutInCell="1" allowOverlap="1" wp14:anchorId="17CABE96" wp14:editId="35BC1B29">
                      <wp:simplePos x="0" y="0"/>
                      <wp:positionH relativeFrom="column">
                        <wp:posOffset>176530</wp:posOffset>
                      </wp:positionH>
                      <wp:positionV relativeFrom="page">
                        <wp:posOffset>1489075</wp:posOffset>
                      </wp:positionV>
                      <wp:extent cx="197485" cy="197485"/>
                      <wp:effectExtent l="0" t="0" r="12065" b="12065"/>
                      <wp:wrapNone/>
                      <wp:docPr id="93" name="Oval 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38B5C" w14:textId="5A215CEE"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ABE96" id="Oval 93" o:spid="_x0000_s1083" style="position:absolute;left:0;text-align:left;margin-left:13.9pt;margin-top:117.25pt;width:15.55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" fillcolor="yellow" strokecolor="black [3213]" strokeweight=".5pt">
                      <v:stroke joinstyle="miter"/>
                      <v:textbox inset="0,0,0,0">
                        <w:txbxContent>
                          <w:p w14:paraId="67338B5C" w14:textId="5A215CEE"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0C598E" w:rsidRPr="00214C07">
              <w:rPr>
                <w:noProof/>
              </w:rPr>
              <w:drawing>
                <wp:inline distT="0" distB="0" distL="0" distR="0" wp14:anchorId="471A67B0" wp14:editId="67387E85">
                  <wp:extent cx="2754630" cy="153595"/>
                  <wp:effectExtent l="0" t="0" r="0" b="0"/>
                  <wp:docPr id="828" name="Picture 82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14:paraId="16A4486F" w14:textId="3985F701" w:rsidR="004A1A3B" w:rsidRDefault="004A1A3B" w:rsidP="00FA2BC9">
            <w:pPr>
              <w:pStyle w:val="BodyTextBold"/>
              <w:spacing w:before="0" w:after="40"/>
              <w:rPr>
                <w:rStyle w:val="Emphasis"/>
                <w:rFonts w:ascii="Verdana" w:hAnsi="Verdana"/>
                <w:b w:val="0"/>
                <w:bCs/>
                <w:i w:val="0"/>
                <w:iCs w:val="0"/>
                <w:color w:val="008000"/>
                <w:sz w:val="17"/>
                <w:shd w:val="clear" w:color="auto" w:fill="FFFFFF"/>
              </w:rPr>
            </w:pPr>
            <w:r>
              <w:t>Subrecipient Type:</w:t>
            </w:r>
            <w:r w:rsidRPr="00A87708">
              <w:rPr>
                <w:rStyle w:val="Emphasis"/>
                <w:rFonts w:ascii="Verdana" w:hAnsi="Verdana"/>
                <w:b w:val="0"/>
                <w:bCs/>
                <w:i w:val="0"/>
                <w:iCs w:val="0"/>
                <w:color w:val="324D57"/>
                <w:sz w:val="17"/>
                <w:shd w:val="clear" w:color="auto" w:fill="FFFFFF"/>
              </w:rPr>
              <w:t>*</w:t>
            </w:r>
          </w:p>
          <w:p w14:paraId="377B964D" w14:textId="1512FB33" w:rsidR="004A1A3B" w:rsidRDefault="004A1A3B" w:rsidP="00FA2BC9">
            <w:pPr>
              <w:pStyle w:val="BodyText2"/>
              <w:spacing w:before="40"/>
            </w:pPr>
            <w:r>
              <w:rPr>
                <w:noProof/>
              </w:rPr>
              <w:drawing>
                <wp:inline distT="0" distB="0" distL="0" distR="0" wp14:anchorId="4E2AE21E" wp14:editId="49B72E8B">
                  <wp:extent cx="1292225" cy="16085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3279D86F" w14:textId="068CDF29" w:rsidR="00890494" w:rsidRDefault="00890494" w:rsidP="00FA2BC9">
            <w:pPr>
              <w:pStyle w:val="BodyTextBold"/>
              <w:spacing w:before="40" w:after="0" w:line="270" w:lineRule="atLeast"/>
              <w:ind w:left="600"/>
            </w:pPr>
            <w:r w:rsidRPr="00890494">
              <w:t>Other Subrecipient Type, Specify:*</w:t>
            </w:r>
          </w:p>
          <w:p w14:paraId="6559CE8E" w14:textId="180E30B1" w:rsidR="00890494" w:rsidRDefault="00890494" w:rsidP="00890494">
            <w:pPr>
              <w:pStyle w:val="BodyText2"/>
            </w:pPr>
            <w:r>
              <w:rPr>
                <w:noProof/>
                <w:bdr w:val="none" w:sz="0" w:space="0" w:color="auto"/>
              </w:rPr>
              <mc:AlternateContent>
                <mc:Choice Requires="wps">
                  <w:drawing>
                    <wp:inline distT="0" distB="0" distL="0" distR="0" wp14:anchorId="736EBA08" wp14:editId="79E3CCE6">
                      <wp:extent cx="1631290" cy="164592"/>
                      <wp:effectExtent l="0" t="0" r="26670" b="26035"/>
                      <wp:docPr id="35" name="Rectangle 35"/>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A0ACB0" id="Rectangle 35"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ATVC5RogIAAKoFAAAOAAAAAAAAAAAAAAAAAC4CAABkcnMv&#10;ZTJvRG9jLnhtbFBLAQItABQABgAIAAAAIQB50PFA2QAAAAQBAAAPAAAAAAAAAAAAAAAAAPwEAABk&#10;cnMvZG93bnJldi54bWxQSwUGAAAAAAQABADzAAAAAgYAAAAA&#10;" filled="f" strokecolor="#d8d8d8 [2732]" strokeweight="1pt">
                      <w10:anchorlock/>
                    </v:rect>
                  </w:pict>
                </mc:Fallback>
              </mc:AlternateContent>
            </w:r>
          </w:p>
          <w:p w14:paraId="1B41E8DC" w14:textId="1D4188A0"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Name:</w:t>
            </w:r>
            <w:r w:rsidRPr="00A87708">
              <w:rPr>
                <w:rStyle w:val="Emphasis"/>
                <w:rFonts w:ascii="Verdana" w:hAnsi="Verdana"/>
                <w:b w:val="0"/>
                <w:bCs/>
                <w:i w:val="0"/>
                <w:iCs w:val="0"/>
                <w:color w:val="324D57"/>
                <w:sz w:val="17"/>
                <w:shd w:val="clear" w:color="auto" w:fill="FFFFFF"/>
              </w:rPr>
              <w:t>*</w:t>
            </w:r>
          </w:p>
          <w:p w14:paraId="4A8EEE14" w14:textId="77777777" w:rsidR="004A1A3B" w:rsidRDefault="004A1A3B" w:rsidP="002D323C">
            <w:pPr>
              <w:pStyle w:val="BodyText2"/>
              <w:spacing w:before="80"/>
            </w:pPr>
            <w:r>
              <w:rPr>
                <w:noProof/>
                <w:bdr w:val="none" w:sz="0" w:space="0" w:color="auto"/>
              </w:rPr>
              <mc:AlternateContent>
                <mc:Choice Requires="wps">
                  <w:drawing>
                    <wp:inline distT="0" distB="0" distL="0" distR="0" wp14:anchorId="366B8022" wp14:editId="1B7F3FE3">
                      <wp:extent cx="3182112" cy="168250"/>
                      <wp:effectExtent l="0" t="0" r="18415" b="22860"/>
                      <wp:docPr id="25" name="Rectangle 25"/>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CC4261" id="Rectangle 2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LgDbn6gAgAAqgUAAA4AAAAAAAAAAAAAAAAALgIAAGRycy9l&#10;Mm9Eb2MueG1sUEsBAi0AFAAGAAgAAAAhAMC6UUjaAAAABAEAAA8AAAAAAAAAAAAAAAAA+gQAAGRy&#10;cy9kb3ducmV2LnhtbFBLBQYAAAAABAAEAPMAAAABBgAAAAA=&#10;" filled="f" strokecolor="#d8d8d8 [2732]" strokeweight="1pt">
                      <w10:anchorlock/>
                    </v:rect>
                  </w:pict>
                </mc:Fallback>
              </mc:AlternateContent>
            </w:r>
          </w:p>
          <w:p w14:paraId="68504AE8" w14:textId="77777777"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Street Address:</w:t>
            </w:r>
            <w:r w:rsidRPr="00A87708">
              <w:rPr>
                <w:rStyle w:val="Emphasis"/>
                <w:rFonts w:ascii="Verdana" w:hAnsi="Verdana"/>
                <w:b w:val="0"/>
                <w:bCs/>
                <w:i w:val="0"/>
                <w:iCs w:val="0"/>
                <w:color w:val="324D57"/>
                <w:sz w:val="17"/>
                <w:shd w:val="clear" w:color="auto" w:fill="FFFFFF"/>
              </w:rPr>
              <w:t>*</w:t>
            </w:r>
          </w:p>
          <w:p w14:paraId="6B5697B8" w14:textId="77777777" w:rsidR="004A1A3B" w:rsidRDefault="004A1A3B" w:rsidP="00FA2BC9">
            <w:pPr>
              <w:pStyle w:val="BodyText2"/>
              <w:spacing w:before="4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2F22595E" wp14:editId="7BC2A9C6">
                      <wp:extent cx="1631290" cy="164592"/>
                      <wp:effectExtent l="0" t="0" r="26670" b="26035"/>
                      <wp:docPr id="27" name="Rectangle 27"/>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C35093" id="Rectangle 27"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5ooQIAAKo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Kda7mi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14:paraId="74076E31" w14:textId="4C52AD6E"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City:</w:t>
            </w:r>
            <w:r w:rsidRPr="00A87708">
              <w:rPr>
                <w:rStyle w:val="Emphasis"/>
                <w:rFonts w:ascii="Verdana" w:hAnsi="Verdana"/>
                <w:b w:val="0"/>
                <w:bCs/>
                <w:i w:val="0"/>
                <w:iCs w:val="0"/>
                <w:color w:val="324D57"/>
                <w:sz w:val="17"/>
                <w:shd w:val="clear" w:color="auto" w:fill="FFFFFF"/>
              </w:rPr>
              <w:t>*</w:t>
            </w:r>
          </w:p>
          <w:p w14:paraId="5C1B53D9" w14:textId="10F2F87C" w:rsidR="004A1A3B" w:rsidRPr="007B16E8" w:rsidRDefault="004A1A3B" w:rsidP="00FA2BC9">
            <w:pPr>
              <w:pStyle w:val="BodyText2"/>
              <w:rPr>
                <w:rStyle w:val="Emphasis"/>
                <w:i w:val="0"/>
                <w:iCs w:val="0"/>
              </w:rPr>
            </w:pPr>
            <w:r w:rsidRPr="007B16E8">
              <w:rPr>
                <w:noProof/>
              </w:rPr>
              <mc:AlternateContent>
                <mc:Choice Requires="wps">
                  <w:drawing>
                    <wp:inline distT="0" distB="0" distL="0" distR="0" wp14:anchorId="350BF326" wp14:editId="55E1DA1F">
                      <wp:extent cx="1631290" cy="164592"/>
                      <wp:effectExtent l="0" t="0" r="26670" b="26035"/>
                      <wp:docPr id="29" name="Rectangle 29"/>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8118A8" id="Rectangle 29"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Jv8ij+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14:paraId="1F6C8406" w14:textId="54337A26" w:rsidR="004A1A3B" w:rsidRDefault="00890494"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97152" behindDoc="0" locked="0" layoutInCell="1" allowOverlap="1" wp14:anchorId="749814C7" wp14:editId="7D70D0D1">
                      <wp:simplePos x="0" y="0"/>
                      <wp:positionH relativeFrom="column">
                        <wp:posOffset>167005</wp:posOffset>
                      </wp:positionH>
                      <wp:positionV relativeFrom="page">
                        <wp:posOffset>3528060</wp:posOffset>
                      </wp:positionV>
                      <wp:extent cx="197485" cy="197485"/>
                      <wp:effectExtent l="0" t="0" r="12065" b="12065"/>
                      <wp:wrapNone/>
                      <wp:docPr id="95" name="Oval 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4F606" w14:textId="709C44F0"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814C7" id="Oval 95" o:spid="_x0000_s1084" style="position:absolute;left:0;text-align:left;margin-left:13.15pt;margin-top:277.8pt;width:15.5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" fillcolor="yellow" strokecolor="black [3213]" strokeweight=".5pt">
                      <v:stroke joinstyle="miter"/>
                      <v:textbox inset="0,0,0,0">
                        <w:txbxContent>
                          <w:p w14:paraId="3774F606" w14:textId="709C44F0"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4A1A3B">
              <w:t>Subrecipient State:</w:t>
            </w:r>
            <w:r w:rsidR="004A1A3B" w:rsidRPr="00A87708">
              <w:rPr>
                <w:rStyle w:val="Emphasis"/>
                <w:rFonts w:ascii="Verdana" w:hAnsi="Verdana"/>
                <w:b w:val="0"/>
                <w:bCs/>
                <w:i w:val="0"/>
                <w:iCs w:val="0"/>
                <w:color w:val="324D57"/>
                <w:sz w:val="17"/>
                <w:shd w:val="clear" w:color="auto" w:fill="FFFFFF"/>
              </w:rPr>
              <w:t>*</w:t>
            </w:r>
          </w:p>
          <w:p w14:paraId="2111AC01" w14:textId="77777777" w:rsidR="004A1A3B" w:rsidRDefault="004A1A3B" w:rsidP="00FA2BC9">
            <w:pPr>
              <w:pStyle w:val="BodyText2"/>
              <w:rPr>
                <w:rStyle w:val="Emphasis"/>
                <w:rFonts w:ascii="Verdana" w:hAnsi="Verdana"/>
                <w:b/>
                <w:bCs/>
                <w:i w:val="0"/>
                <w:iCs w:val="0"/>
                <w:color w:val="008000"/>
                <w:sz w:val="17"/>
                <w:shd w:val="clear" w:color="auto" w:fill="FFFFFF"/>
              </w:rPr>
            </w:pPr>
            <w:r>
              <w:rPr>
                <w:noProof/>
              </w:rPr>
              <w:drawing>
                <wp:inline distT="0" distB="0" distL="0" distR="0" wp14:anchorId="1250BFF6" wp14:editId="57AF9287">
                  <wp:extent cx="604911" cy="182880"/>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911" cy="182880"/>
                          </a:xfrm>
                          <a:prstGeom prst="rect">
                            <a:avLst/>
                          </a:prstGeom>
                        </pic:spPr>
                      </pic:pic>
                    </a:graphicData>
                  </a:graphic>
                </wp:inline>
              </w:drawing>
            </w:r>
          </w:p>
          <w:p w14:paraId="3E006354" w14:textId="34CC1B8B"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Zip Code:</w:t>
            </w:r>
            <w:r w:rsidRPr="00A87708">
              <w:rPr>
                <w:rStyle w:val="Emphasis"/>
                <w:rFonts w:ascii="Verdana" w:hAnsi="Verdana"/>
                <w:b w:val="0"/>
                <w:bCs/>
                <w:i w:val="0"/>
                <w:iCs w:val="0"/>
                <w:color w:val="324D57"/>
                <w:sz w:val="17"/>
                <w:shd w:val="clear" w:color="auto" w:fill="FFFFFF"/>
              </w:rPr>
              <w:t>*</w:t>
            </w:r>
          </w:p>
          <w:p w14:paraId="2FEF5380" w14:textId="0A2715BA" w:rsidR="007B16E8" w:rsidRPr="007B16E8" w:rsidRDefault="007B16E8" w:rsidP="00FA2BC9">
            <w:pPr>
              <w:pStyle w:val="BodyText2"/>
              <w:spacing w:before="40"/>
              <w:rPr>
                <w:rStyle w:val="Emphasis"/>
                <w:i w:val="0"/>
                <w:iCs w:val="0"/>
              </w:rPr>
            </w:pPr>
            <w:r w:rsidRPr="007B16E8">
              <w:rPr>
                <w:noProof/>
              </w:rPr>
              <mc:AlternateContent>
                <mc:Choice Requires="wps">
                  <w:drawing>
                    <wp:inline distT="0" distB="0" distL="0" distR="0" wp14:anchorId="5590274E" wp14:editId="7C95049D">
                      <wp:extent cx="987552" cy="164592"/>
                      <wp:effectExtent l="0" t="0" r="22225" b="26035"/>
                      <wp:docPr id="36" name="Rectangle 36"/>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34371" id="Rectangle 36"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D29mqO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14:paraId="0B632201" w14:textId="1879328D" w:rsidR="004A1A3B" w:rsidRDefault="00890494" w:rsidP="00FA2BC9">
            <w:pPr>
              <w:pStyle w:val="BodyTextBold"/>
              <w:spacing w:before="40" w:after="0" w:line="270" w:lineRule="atLeast"/>
              <w:ind w:left="600"/>
              <w:rPr>
                <w:shd w:val="clear" w:color="auto" w:fill="FFFFFF"/>
              </w:rPr>
            </w:pPr>
            <w:r w:rsidRPr="00B07045">
              <w:rPr>
                <w:noProof/>
              </w:rPr>
              <mc:AlternateContent>
                <mc:Choice Requires="wps">
                  <w:drawing>
                    <wp:anchor distT="0" distB="0" distL="114300" distR="114300" simplePos="0" relativeHeight="251701248" behindDoc="0" locked="0" layoutInCell="1" allowOverlap="1" wp14:anchorId="4DD79579" wp14:editId="3E7AC464">
                      <wp:simplePos x="0" y="0"/>
                      <wp:positionH relativeFrom="column">
                        <wp:posOffset>4476750</wp:posOffset>
                      </wp:positionH>
                      <wp:positionV relativeFrom="page">
                        <wp:posOffset>4328795</wp:posOffset>
                      </wp:positionV>
                      <wp:extent cx="197485" cy="197485"/>
                      <wp:effectExtent l="0" t="0" r="12065" b="12065"/>
                      <wp:wrapNone/>
                      <wp:docPr id="97" name="Oval 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6AC5D" w14:textId="2CB73F14"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79579" id="Oval 97" o:spid="_x0000_s1085" style="position:absolute;left:0;text-align:left;margin-left:352.5pt;margin-top:340.85pt;width:15.55pt;height:1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" fillcolor="yellow" strokecolor="black [3213]" strokeweight=".5pt">
                      <v:stroke joinstyle="miter"/>
                      <v:textbox inset="0,0,0,0">
                        <w:txbxContent>
                          <w:p w14:paraId="68F6AC5D" w14:textId="2CB73F14"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Pr="007D311F">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1699200" behindDoc="0" locked="0" layoutInCell="1" allowOverlap="1" wp14:anchorId="0191A8AC" wp14:editId="494BE780">
                      <wp:simplePos x="0" y="0"/>
                      <wp:positionH relativeFrom="column">
                        <wp:posOffset>3677920</wp:posOffset>
                      </wp:positionH>
                      <wp:positionV relativeFrom="page">
                        <wp:posOffset>4321175</wp:posOffset>
                      </wp:positionV>
                      <wp:extent cx="197485" cy="197485"/>
                      <wp:effectExtent l="0" t="0" r="12065" b="12065"/>
                      <wp:wrapNone/>
                      <wp:docPr id="96" name="Oval 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AB23" w14:textId="4527507E"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1A8AC" id="Oval 96" o:spid="_x0000_s1086" style="position:absolute;left:0;text-align:left;margin-left:289.6pt;margin-top:340.25pt;width:15.55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" fillcolor="yellow" strokecolor="black [3213]" strokeweight=".5pt">
                      <v:stroke joinstyle="miter"/>
                      <v:textbox inset="0,0,0,0">
                        <w:txbxContent>
                          <w:p w14:paraId="4CAEAB23" w14:textId="4527507E"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4A1A3B" w:rsidRPr="004A1A3B">
              <w:t>Subrecipient</w:t>
            </w:r>
            <w:r w:rsidR="004A1A3B">
              <w:rPr>
                <w:shd w:val="clear" w:color="auto" w:fill="FFFFFF"/>
              </w:rPr>
              <w:t xml:space="preserve"> Target Zip Code(s):</w:t>
            </w:r>
          </w:p>
          <w:p w14:paraId="751C454B" w14:textId="798BF829" w:rsidR="007B16E8" w:rsidRDefault="007B16E8" w:rsidP="002D323C">
            <w:pPr>
              <w:pStyle w:val="BodyText2"/>
              <w:spacing w:before="80"/>
            </w:pPr>
            <w:r>
              <w:rPr>
                <w:noProof/>
                <w:bdr w:val="none" w:sz="0" w:space="0" w:color="auto"/>
              </w:rPr>
              <mc:AlternateContent>
                <mc:Choice Requires="wps">
                  <w:drawing>
                    <wp:inline distT="0" distB="0" distL="0" distR="0" wp14:anchorId="4AFC66BD" wp14:editId="13CBCD7D">
                      <wp:extent cx="3182112" cy="168250"/>
                      <wp:effectExtent l="0" t="0" r="18415" b="22860"/>
                      <wp:docPr id="37" name="Rectangle 37"/>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DDEFE6" id="Rectangle 3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AwNrkegAgAAqgUAAA4AAAAAAAAAAAAAAAAALgIAAGRycy9l&#10;Mm9Eb2MueG1sUEsBAi0AFAAGAAgAAAAhAMC6UUjaAAAABAEAAA8AAAAAAAAAAAAAAAAA+gQAAGRy&#10;cy9kb3ducmV2LnhtbFBLBQYAAAAABAAEAPMAAAABBgAAAAA=&#10;" filled="f" strokecolor="#d8d8d8 [2732]" strokeweight="1pt">
                      <w10:anchorlock/>
                    </v:rect>
                  </w:pict>
                </mc:Fallback>
              </mc:AlternateContent>
            </w:r>
            <w:r>
              <w:rPr>
                <w:noProof/>
              </w:rPr>
              <w:drawing>
                <wp:inline distT="0" distB="0" distL="0" distR="0" wp14:anchorId="666A99EE" wp14:editId="23328CDF">
                  <wp:extent cx="411480" cy="1828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 cy="182880"/>
                          </a:xfrm>
                          <a:prstGeom prst="rect">
                            <a:avLst/>
                          </a:prstGeom>
                        </pic:spPr>
                      </pic:pic>
                    </a:graphicData>
                  </a:graphic>
                </wp:inline>
              </w:drawing>
            </w:r>
            <w:r>
              <w:t xml:space="preserve"> </w:t>
            </w:r>
            <w:r w:rsidRPr="00DD5AAE">
              <w:rPr>
                <w:color w:val="5B9BD5" w:themeColor="accent1"/>
                <w:position w:val="12"/>
                <w:sz w:val="16"/>
                <w:szCs w:val="16"/>
                <w:u w:val="single"/>
              </w:rPr>
              <w:t>USPS ZipCode Look-up</w:t>
            </w:r>
          </w:p>
          <w:p w14:paraId="589B52A5" w14:textId="09BC31B6" w:rsidR="007B16E8" w:rsidRDefault="00890494" w:rsidP="002D323C">
            <w:pPr>
              <w:pStyle w:val="BodyText2"/>
              <w:spacing w:before="80"/>
            </w:pPr>
            <w:r w:rsidRPr="00B07045">
              <w:rPr>
                <w:noProof/>
              </w:rPr>
              <mc:AlternateContent>
                <mc:Choice Requires="wps">
                  <w:drawing>
                    <wp:anchor distT="0" distB="0" distL="114300" distR="114300" simplePos="0" relativeHeight="251703296" behindDoc="0" locked="0" layoutInCell="1" allowOverlap="1" wp14:anchorId="757593EE" wp14:editId="19F13095">
                      <wp:simplePos x="0" y="0"/>
                      <wp:positionH relativeFrom="column">
                        <wp:posOffset>1200150</wp:posOffset>
                      </wp:positionH>
                      <wp:positionV relativeFrom="page">
                        <wp:posOffset>5003800</wp:posOffset>
                      </wp:positionV>
                      <wp:extent cx="197485" cy="197485"/>
                      <wp:effectExtent l="0" t="0" r="12065" b="12065"/>
                      <wp:wrapNone/>
                      <wp:docPr id="98" name="Oval 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6E596" w14:textId="3110021C"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593EE" id="Oval 98" o:spid="_x0000_s1087" style="position:absolute;left:0;text-align:left;margin-left:94.5pt;margin-top:394pt;width:15.55pt;height:1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" fillcolor="yellow" strokecolor="black [3213]" strokeweight=".5pt">
                      <v:stroke joinstyle="miter"/>
                      <v:textbox inset="0,0,0,0">
                        <w:txbxContent>
                          <w:p w14:paraId="5D26E596" w14:textId="3110021C"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FA2BC9">
              <w:rPr>
                <w:noProof/>
              </w:rPr>
              <w:drawing>
                <wp:inline distT="0" distB="0" distL="0" distR="0" wp14:anchorId="2F012AFA" wp14:editId="5ADA8013">
                  <wp:extent cx="810491" cy="620202"/>
                  <wp:effectExtent l="0" t="0" r="889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392" cy="624717"/>
                          </a:xfrm>
                          <a:prstGeom prst="rect">
                            <a:avLst/>
                          </a:prstGeom>
                        </pic:spPr>
                      </pic:pic>
                    </a:graphicData>
                  </a:graphic>
                </wp:inline>
              </w:drawing>
            </w:r>
          </w:p>
          <w:p w14:paraId="59BE5C48" w14:textId="77777777" w:rsidR="007B16E8" w:rsidRDefault="007B16E8" w:rsidP="000C598E">
            <w:pPr>
              <w:pStyle w:val="BodyTextBold"/>
              <w:spacing w:before="80" w:after="0"/>
              <w:rPr>
                <w:shd w:val="clear" w:color="auto" w:fill="FFFFFF"/>
              </w:rPr>
            </w:pPr>
            <w:r>
              <w:rPr>
                <w:shd w:val="clear" w:color="auto" w:fill="FFFFFF"/>
              </w:rPr>
              <w:t>Organization Name:</w:t>
            </w:r>
          </w:p>
          <w:p w14:paraId="76E715E9" w14:textId="77777777" w:rsidR="007B16E8" w:rsidRDefault="007B16E8" w:rsidP="000C598E">
            <w:pPr>
              <w:pStyle w:val="BodyText2"/>
            </w:pPr>
            <w:r>
              <w:rPr>
                <w:noProof/>
                <w:bdr w:val="none" w:sz="0" w:space="0" w:color="auto"/>
              </w:rPr>
              <mc:AlternateContent>
                <mc:Choice Requires="wps">
                  <w:drawing>
                    <wp:inline distT="0" distB="0" distL="0" distR="0" wp14:anchorId="74725C68" wp14:editId="57B955CC">
                      <wp:extent cx="3182112" cy="168250"/>
                      <wp:effectExtent l="0" t="0" r="18415" b="22860"/>
                      <wp:docPr id="38" name="Rectangle 38"/>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82CB4D" id="Rectangle 38"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JkBilugAgAAqgUAAA4AAAAAAAAAAAAAAAAALgIAAGRycy9l&#10;Mm9Eb2MueG1sUEsBAi0AFAAGAAgAAAAhAMC6UUjaAAAABAEAAA8AAAAAAAAAAAAAAAAA+gQAAGRy&#10;cy9kb3ducmV2LnhtbFBLBQYAAAAABAAEAPMAAAABBgAAAAA=&#10;" filled="f" strokecolor="#d8d8d8 [2732]" strokeweight="1pt">
                      <w10:anchorlock/>
                    </v:rect>
                  </w:pict>
                </mc:Fallback>
              </mc:AlternateContent>
            </w:r>
          </w:p>
          <w:p w14:paraId="1A409118" w14:textId="77777777" w:rsidR="00DD5AAE" w:rsidRDefault="00DD5AAE" w:rsidP="000C598E">
            <w:pPr>
              <w:pStyle w:val="BodyTextBold"/>
              <w:spacing w:before="80" w:after="0"/>
            </w:pPr>
            <w:r>
              <w:rPr>
                <w:shd w:val="clear" w:color="auto" w:fill="FFFFFF"/>
              </w:rPr>
              <w:t>DUNS Number:</w:t>
            </w:r>
          </w:p>
          <w:p w14:paraId="0BB0D6ED" w14:textId="400CDDAB" w:rsidR="000E5061" w:rsidRDefault="00DD5AAE" w:rsidP="00890494">
            <w:pPr>
              <w:pStyle w:val="BodyText2"/>
            </w:pPr>
            <w:r w:rsidRPr="007B16E8">
              <w:rPr>
                <w:noProof/>
              </w:rPr>
              <mc:AlternateContent>
                <mc:Choice Requires="wps">
                  <w:drawing>
                    <wp:inline distT="0" distB="0" distL="0" distR="0" wp14:anchorId="3299D005" wp14:editId="0A5AD621">
                      <wp:extent cx="1631290" cy="164592"/>
                      <wp:effectExtent l="0" t="0" r="26670" b="26035"/>
                      <wp:docPr id="60" name="Rectangle 60"/>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202E1A" id="Rectangle 60"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" filled="f" strokecolor="#d8d8d8 [2732]" strokeweight="1pt">
                      <w10:anchorlock/>
                    </v:rect>
                  </w:pict>
                </mc:Fallback>
              </mc:AlternateContent>
            </w:r>
          </w:p>
        </w:tc>
        <w:tc>
          <w:tcPr>
            <w:tcW w:w="250" w:type="dxa"/>
            <w:tcBorders>
              <w:top w:val="nil"/>
              <w:bottom w:val="nil"/>
            </w:tcBorders>
            <w:tcMar>
              <w:left w:w="0" w:type="dxa"/>
              <w:right w:w="0" w:type="dxa"/>
            </w:tcMar>
          </w:tcPr>
          <w:p w14:paraId="1A31FDE5" w14:textId="77777777" w:rsidR="006D7F1E" w:rsidRPr="00503AD1" w:rsidRDefault="006D7F1E" w:rsidP="00503AD1">
            <w:pPr>
              <w:rPr>
                <w:sz w:val="8"/>
                <w:szCs w:val="8"/>
              </w:rPr>
            </w:pPr>
          </w:p>
        </w:tc>
        <w:tc>
          <w:tcPr>
            <w:tcW w:w="4239" w:type="dxa"/>
            <w:vMerge/>
          </w:tcPr>
          <w:p w14:paraId="0AE5EBB9" w14:textId="77777777" w:rsidR="006D7F1E" w:rsidRDefault="006D7F1E" w:rsidP="0090109B"/>
        </w:tc>
      </w:tr>
      <w:tr w:rsidR="00093B5D" w14:paraId="4B1DA9EE" w14:textId="77777777" w:rsidTr="00CE525F">
        <w:trPr>
          <w:trHeight w:val="368"/>
        </w:trPr>
        <w:tc>
          <w:tcPr>
            <w:tcW w:w="10489" w:type="dxa"/>
            <w:gridSpan w:val="5"/>
            <w:vMerge w:val="restart"/>
            <w:shd w:val="clear" w:color="auto" w:fill="324D57"/>
            <w:vAlign w:val="center"/>
          </w:tcPr>
          <w:p w14:paraId="1B41A5FB" w14:textId="77777777" w:rsidR="00093B5D" w:rsidRPr="00503AD1" w:rsidRDefault="00093B5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08952AB" w14:textId="77777777" w:rsidR="00093B5D" w:rsidRPr="00503AD1" w:rsidRDefault="00093B5D"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F3544B5" w14:textId="77777777" w:rsidR="00093B5D" w:rsidRPr="00503AD1" w:rsidRDefault="00093B5D" w:rsidP="008739A1">
            <w:pPr>
              <w:keepNext/>
              <w:rPr>
                <w:sz w:val="8"/>
                <w:szCs w:val="8"/>
              </w:rPr>
            </w:pPr>
          </w:p>
        </w:tc>
        <w:tc>
          <w:tcPr>
            <w:tcW w:w="4239" w:type="dxa"/>
            <w:shd w:val="clear" w:color="auto" w:fill="324D57"/>
            <w:vAlign w:val="center"/>
          </w:tcPr>
          <w:p w14:paraId="6999C4BE" w14:textId="77443870" w:rsidR="00093B5D" w:rsidRPr="00503AD1" w:rsidRDefault="00093B5D"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10</w:t>
            </w:r>
            <w:r w:rsidRPr="00503AD1">
              <w:rPr>
                <w:rFonts w:cs="Arial"/>
                <w:b/>
                <w:noProof/>
                <w:color w:val="FFFFFF" w:themeColor="background1"/>
                <w:sz w:val="20"/>
                <w:szCs w:val="20"/>
              </w:rPr>
              <w:fldChar w:fldCharType="end"/>
            </w:r>
          </w:p>
        </w:tc>
      </w:tr>
      <w:tr w:rsidR="00093B5D" w14:paraId="38E46BE4" w14:textId="77777777" w:rsidTr="00CE525F">
        <w:trPr>
          <w:trHeight w:val="503"/>
        </w:trPr>
        <w:tc>
          <w:tcPr>
            <w:tcW w:w="10489" w:type="dxa"/>
            <w:gridSpan w:val="5"/>
            <w:vMerge/>
            <w:tcBorders>
              <w:bottom w:val="single" w:sz="4" w:space="0" w:color="auto"/>
            </w:tcBorders>
            <w:shd w:val="clear" w:color="auto" w:fill="324D57"/>
            <w:vAlign w:val="center"/>
          </w:tcPr>
          <w:p w14:paraId="4C0CE16F" w14:textId="77777777" w:rsidR="00093B5D" w:rsidRDefault="00093B5D" w:rsidP="008739A1">
            <w:pPr>
              <w:keepNext/>
              <w:jc w:val="center"/>
            </w:pPr>
          </w:p>
        </w:tc>
        <w:tc>
          <w:tcPr>
            <w:tcW w:w="250" w:type="dxa"/>
            <w:tcBorders>
              <w:top w:val="nil"/>
              <w:bottom w:val="nil"/>
            </w:tcBorders>
            <w:tcMar>
              <w:left w:w="0" w:type="dxa"/>
              <w:right w:w="0" w:type="dxa"/>
            </w:tcMar>
          </w:tcPr>
          <w:p w14:paraId="25312E3A" w14:textId="77777777" w:rsidR="00093B5D" w:rsidRPr="00503AD1" w:rsidRDefault="00093B5D" w:rsidP="008739A1">
            <w:pPr>
              <w:keepNext/>
              <w:rPr>
                <w:sz w:val="8"/>
                <w:szCs w:val="8"/>
              </w:rPr>
            </w:pPr>
          </w:p>
        </w:tc>
        <w:tc>
          <w:tcPr>
            <w:tcW w:w="4239" w:type="dxa"/>
            <w:tcMar>
              <w:left w:w="58" w:type="dxa"/>
              <w:right w:w="58" w:type="dxa"/>
            </w:tcMar>
          </w:tcPr>
          <w:p w14:paraId="6AC724CF" w14:textId="5AE7E442" w:rsidR="00093B5D" w:rsidRPr="00503AD1" w:rsidRDefault="00093B5D" w:rsidP="008739A1">
            <w:pPr>
              <w:keepNext/>
              <w:spacing w:before="60"/>
              <w:rPr>
                <w:rFonts w:cs="Arial"/>
                <w:szCs w:val="18"/>
              </w:rPr>
            </w:pPr>
            <w:r w:rsidRPr="00503AD1">
              <w:rPr>
                <w:rFonts w:cs="Arial"/>
                <w:szCs w:val="18"/>
              </w:rPr>
              <w:t xml:space="preserve">Page ID: </w:t>
            </w:r>
            <w:r>
              <w:rPr>
                <w:rFonts w:cs="Arial"/>
                <w:szCs w:val="18"/>
              </w:rPr>
              <w:t>1.4.1</w:t>
            </w:r>
            <w:r w:rsidR="00EA6095" w:rsidRPr="00093B5D">
              <w:rPr>
                <w:rFonts w:cs="Arial"/>
                <w:i/>
                <w:szCs w:val="18"/>
              </w:rPr>
              <w:t>(continued)</w:t>
            </w:r>
          </w:p>
          <w:p w14:paraId="74DC0CD0" w14:textId="4C4BDBAF" w:rsidR="00093B5D" w:rsidRDefault="00093B5D" w:rsidP="008739A1">
            <w:pPr>
              <w:keepNext/>
              <w:spacing w:before="60"/>
            </w:pPr>
            <w:r w:rsidRPr="00503AD1">
              <w:rPr>
                <w:rFonts w:cs="Arial"/>
                <w:szCs w:val="18"/>
              </w:rPr>
              <w:t xml:space="preserve">Page Title: </w:t>
            </w:r>
            <w:r>
              <w:rPr>
                <w:rFonts w:cs="Arial"/>
                <w:szCs w:val="18"/>
              </w:rPr>
              <w:t xml:space="preserve">Subrecipient Detail </w:t>
            </w:r>
          </w:p>
        </w:tc>
      </w:tr>
      <w:tr w:rsidR="00093B5D" w14:paraId="5B8746D2" w14:textId="77777777" w:rsidTr="00CE525F">
        <w:tc>
          <w:tcPr>
            <w:tcW w:w="985" w:type="dxa"/>
            <w:tcBorders>
              <w:bottom w:val="single" w:sz="4" w:space="0" w:color="auto"/>
              <w:right w:val="nil"/>
            </w:tcBorders>
            <w:shd w:val="clear" w:color="auto" w:fill="F2F2F2" w:themeFill="background1" w:themeFillShade="F2"/>
            <w:vAlign w:val="center"/>
          </w:tcPr>
          <w:p w14:paraId="2E0BEC0F" w14:textId="0840EABA" w:rsidR="00093B5D" w:rsidRPr="00503AD1" w:rsidRDefault="00093B5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1A6BDA50" w14:textId="77777777" w:rsidR="00093B5D" w:rsidRPr="00503AD1" w:rsidRDefault="00093B5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6A2E0E4" w14:textId="77777777" w:rsidR="00093B5D" w:rsidRPr="00503AD1" w:rsidRDefault="00093B5D"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19A5CA7" w14:textId="77777777" w:rsidR="00093B5D" w:rsidRPr="00503AD1" w:rsidRDefault="00093B5D"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9E133A2" w14:textId="77777777" w:rsidR="00093B5D" w:rsidRPr="00503AD1" w:rsidRDefault="00093B5D"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F8693D6" w14:textId="77777777" w:rsidR="00093B5D" w:rsidRPr="00503AD1" w:rsidRDefault="00093B5D"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38E2453F" w14:textId="77777777" w:rsidR="00093B5D" w:rsidRPr="00503AD1" w:rsidRDefault="00093B5D" w:rsidP="008739A1">
            <w:pPr>
              <w:keepNext/>
              <w:spacing w:before="40" w:after="40"/>
              <w:rPr>
                <w:b/>
              </w:rPr>
            </w:pPr>
            <w:r w:rsidRPr="00503AD1">
              <w:rPr>
                <w:b/>
              </w:rPr>
              <w:t>Page Details</w:t>
            </w:r>
          </w:p>
        </w:tc>
      </w:tr>
      <w:tr w:rsidR="00093B5D" w14:paraId="3143A5D9" w14:textId="77777777" w:rsidTr="00CE525F">
        <w:tc>
          <w:tcPr>
            <w:tcW w:w="10489" w:type="dxa"/>
            <w:gridSpan w:val="5"/>
            <w:tcBorders>
              <w:bottom w:val="nil"/>
            </w:tcBorders>
          </w:tcPr>
          <w:p w14:paraId="6FB4C452" w14:textId="3DB77DEB" w:rsidR="00093B5D" w:rsidRPr="00503AD1" w:rsidRDefault="00093B5D" w:rsidP="008739A1">
            <w:pPr>
              <w:pStyle w:val="Webaddress"/>
              <w:keepNext/>
              <w:rPr>
                <w:u w:val="none"/>
              </w:rPr>
            </w:pPr>
            <w:r>
              <w:t>Contact Information</w:t>
            </w:r>
            <w:r w:rsidRPr="00FD4FB1">
              <w:t xml:space="preserve"> </w:t>
            </w:r>
            <w:r>
              <w:t xml:space="preserve">&gt; Subrecipients &gt; </w:t>
            </w:r>
            <w:r w:rsidRPr="00FD4FB1">
              <w:t>Subrecipient Detail</w:t>
            </w:r>
          </w:p>
        </w:tc>
        <w:tc>
          <w:tcPr>
            <w:tcW w:w="250" w:type="dxa"/>
            <w:tcBorders>
              <w:top w:val="nil"/>
              <w:bottom w:val="nil"/>
            </w:tcBorders>
            <w:tcMar>
              <w:left w:w="0" w:type="dxa"/>
              <w:right w:w="0" w:type="dxa"/>
            </w:tcMar>
          </w:tcPr>
          <w:p w14:paraId="04DC7C6C" w14:textId="77777777" w:rsidR="00093B5D" w:rsidRPr="000A26AE" w:rsidRDefault="00093B5D" w:rsidP="008739A1">
            <w:pPr>
              <w:pStyle w:val="ListParagraph"/>
              <w:keepNext/>
              <w:rPr>
                <w:sz w:val="16"/>
                <w:szCs w:val="16"/>
              </w:rPr>
            </w:pPr>
          </w:p>
        </w:tc>
        <w:tc>
          <w:tcPr>
            <w:tcW w:w="4239" w:type="dxa"/>
            <w:vMerge w:val="restart"/>
            <w:tcMar>
              <w:left w:w="58" w:type="dxa"/>
              <w:right w:w="58" w:type="dxa"/>
            </w:tcMar>
          </w:tcPr>
          <w:p w14:paraId="4D22C345" w14:textId="2AD9BBE3" w:rsidR="00120E3B" w:rsidRPr="000A26AE" w:rsidRDefault="00EA6095" w:rsidP="007314E1">
            <w:pPr>
              <w:pStyle w:val="ListParagraph"/>
              <w:spacing w:before="120" w:after="60"/>
              <w:ind w:left="245" w:hanging="245"/>
              <w:rPr>
                <w:color w:val="545454"/>
                <w:sz w:val="16"/>
                <w:szCs w:val="16"/>
              </w:rPr>
            </w:pPr>
            <w:r>
              <w:rPr>
                <w:bCs/>
                <w:sz w:val="16"/>
                <w:szCs w:val="16"/>
              </w:rPr>
              <w:t>8</w:t>
            </w:r>
            <w:r w:rsidR="00120E3B" w:rsidRPr="00FA2BC9">
              <w:rPr>
                <w:bCs/>
                <w:sz w:val="16"/>
                <w:szCs w:val="16"/>
              </w:rPr>
              <w:t>.</w:t>
            </w:r>
            <w:r w:rsidR="00120E3B">
              <w:rPr>
                <w:bCs/>
                <w:sz w:val="16"/>
                <w:szCs w:val="16"/>
              </w:rPr>
              <w:tab/>
            </w:r>
            <w:r w:rsidR="00A334E1">
              <w:rPr>
                <w:sz w:val="16"/>
                <w:szCs w:val="16"/>
              </w:rPr>
              <w:t>“No</w:t>
            </w:r>
            <w:r w:rsidR="00A334E1" w:rsidRPr="000A26AE">
              <w:rPr>
                <w:sz w:val="16"/>
                <w:szCs w:val="16"/>
              </w:rPr>
              <w:t>” will be the default selection for</w:t>
            </w:r>
            <w:r w:rsidR="00A334E1" w:rsidRPr="00A334E1">
              <w:rPr>
                <w:bCs/>
                <w:sz w:val="16"/>
                <w:szCs w:val="16"/>
              </w:rPr>
              <w:t xml:space="preserve"> </w:t>
            </w:r>
            <w:r w:rsidR="00A334E1">
              <w:rPr>
                <w:bCs/>
                <w:sz w:val="16"/>
                <w:szCs w:val="16"/>
              </w:rPr>
              <w:t>“</w:t>
            </w:r>
            <w:r w:rsidR="00120E3B" w:rsidRPr="00A334E1">
              <w:rPr>
                <w:bCs/>
                <w:sz w:val="16"/>
                <w:szCs w:val="16"/>
              </w:rPr>
              <w:t>Is the Subrecipient</w:t>
            </w:r>
            <w:r w:rsidR="00A334E1">
              <w:rPr>
                <w:bCs/>
                <w:sz w:val="16"/>
                <w:szCs w:val="16"/>
              </w:rPr>
              <w:t xml:space="preserve"> the same as the Grantee?”.</w:t>
            </w:r>
          </w:p>
          <w:p w14:paraId="088E6117" w14:textId="5D15D7A2" w:rsidR="00916EE1" w:rsidRPr="000A26AE" w:rsidRDefault="00EA6095" w:rsidP="007314E1">
            <w:pPr>
              <w:pStyle w:val="ListParagraph"/>
              <w:spacing w:after="60"/>
              <w:rPr>
                <w:sz w:val="16"/>
                <w:szCs w:val="16"/>
              </w:rPr>
            </w:pPr>
            <w:r>
              <w:rPr>
                <w:sz w:val="16"/>
                <w:szCs w:val="16"/>
              </w:rPr>
              <w:t>9</w:t>
            </w:r>
            <w:r w:rsidR="000A26AE">
              <w:rPr>
                <w:sz w:val="16"/>
                <w:szCs w:val="16"/>
              </w:rPr>
              <w:t>.</w:t>
            </w:r>
            <w:r w:rsidR="000A26AE">
              <w:rPr>
                <w:sz w:val="16"/>
                <w:szCs w:val="16"/>
              </w:rPr>
              <w:tab/>
            </w:r>
            <w:r w:rsidR="00916EE1" w:rsidRPr="000A26AE">
              <w:rPr>
                <w:sz w:val="16"/>
                <w:szCs w:val="16"/>
              </w:rPr>
              <w:t>Subrecipient Status will include: “Selected but not yet</w:t>
            </w:r>
            <w:r w:rsidR="00120E3B">
              <w:rPr>
                <w:sz w:val="16"/>
                <w:szCs w:val="16"/>
              </w:rPr>
              <w:t xml:space="preserve"> </w:t>
            </w:r>
            <w:r w:rsidR="00916EE1" w:rsidRPr="000A26AE">
              <w:rPr>
                <w:sz w:val="16"/>
                <w:szCs w:val="16"/>
              </w:rPr>
              <w:t>active or funded in the PFS”, “Planning grant only: Not (yet) selected to implement all steps of the PFS”, “Active: Has begun SPF implementation and/or funding, and “Deactivated: No longer funded in the PFS”</w:t>
            </w:r>
            <w:r w:rsidR="00916EE1" w:rsidRPr="000A26AE">
              <w:rPr>
                <w:rFonts w:ascii="Calibri" w:eastAsia="Calibri" w:hAnsi="Calibri" w:cs="Calibri"/>
                <w:sz w:val="16"/>
                <w:szCs w:val="16"/>
              </w:rPr>
              <w:t xml:space="preserve"> </w:t>
            </w:r>
          </w:p>
          <w:p w14:paraId="592F52B8" w14:textId="1BAECB2C" w:rsidR="00916EE1" w:rsidRPr="000A26AE" w:rsidRDefault="00120E3B" w:rsidP="007314E1">
            <w:pPr>
              <w:pStyle w:val="ListParagraph"/>
              <w:spacing w:after="60"/>
              <w:rPr>
                <w:sz w:val="16"/>
                <w:szCs w:val="16"/>
              </w:rPr>
            </w:pPr>
            <w:r>
              <w:rPr>
                <w:sz w:val="16"/>
                <w:szCs w:val="16"/>
              </w:rPr>
              <w:t>1</w:t>
            </w:r>
            <w:r w:rsidR="00EA6095">
              <w:rPr>
                <w:sz w:val="16"/>
                <w:szCs w:val="16"/>
              </w:rPr>
              <w:t>0</w:t>
            </w:r>
            <w:r w:rsidR="000A26AE">
              <w:rPr>
                <w:sz w:val="16"/>
                <w:szCs w:val="16"/>
              </w:rPr>
              <w:t>.</w:t>
            </w:r>
            <w:r w:rsidR="000A26AE">
              <w:rPr>
                <w:sz w:val="16"/>
                <w:szCs w:val="16"/>
              </w:rPr>
              <w:tab/>
            </w:r>
            <w:r>
              <w:rPr>
                <w:sz w:val="16"/>
                <w:szCs w:val="16"/>
              </w:rPr>
              <w:t>“No</w:t>
            </w:r>
            <w:r w:rsidR="00916EE1" w:rsidRPr="000A26AE">
              <w:rPr>
                <w:sz w:val="16"/>
                <w:szCs w:val="16"/>
              </w:rPr>
              <w:t xml:space="preserve">” will be the default selection for </w:t>
            </w:r>
            <w:r w:rsidR="00A334E1">
              <w:rPr>
                <w:sz w:val="16"/>
                <w:szCs w:val="16"/>
              </w:rPr>
              <w:t>“</w:t>
            </w:r>
            <w:r w:rsidR="00916EE1" w:rsidRPr="000A26AE">
              <w:rPr>
                <w:sz w:val="16"/>
                <w:szCs w:val="16"/>
              </w:rPr>
              <w:t>Has this</w:t>
            </w:r>
            <w:r>
              <w:rPr>
                <w:sz w:val="16"/>
                <w:szCs w:val="16"/>
              </w:rPr>
              <w:t xml:space="preserve"> </w:t>
            </w:r>
            <w:r w:rsidR="00916EE1" w:rsidRPr="000A26AE">
              <w:rPr>
                <w:sz w:val="16"/>
                <w:szCs w:val="16"/>
              </w:rPr>
              <w:t>Subrecipient been funded by the PFS?</w:t>
            </w:r>
            <w:r w:rsidR="00A334E1">
              <w:rPr>
                <w:sz w:val="16"/>
                <w:szCs w:val="16"/>
              </w:rPr>
              <w:t>”</w:t>
            </w:r>
            <w:r w:rsidR="00916EE1" w:rsidRPr="000A26AE">
              <w:rPr>
                <w:sz w:val="16"/>
                <w:szCs w:val="16"/>
              </w:rPr>
              <w:t>.</w:t>
            </w:r>
            <w:r w:rsidR="00916EE1" w:rsidRPr="000A26AE">
              <w:rPr>
                <w:rFonts w:ascii="Calibri" w:eastAsia="Calibri" w:hAnsi="Calibri" w:cs="Calibri"/>
                <w:sz w:val="16"/>
                <w:szCs w:val="16"/>
              </w:rPr>
              <w:t xml:space="preserve"> </w:t>
            </w:r>
          </w:p>
          <w:p w14:paraId="078552DC" w14:textId="0AC109A8" w:rsidR="00916EE1" w:rsidRDefault="000A26AE" w:rsidP="007314E1">
            <w:pPr>
              <w:pStyle w:val="ListParagraph"/>
              <w:spacing w:after="60"/>
              <w:rPr>
                <w:sz w:val="16"/>
                <w:szCs w:val="16"/>
              </w:rPr>
            </w:pPr>
            <w:r>
              <w:rPr>
                <w:sz w:val="16"/>
                <w:szCs w:val="16"/>
              </w:rPr>
              <w:t>1</w:t>
            </w:r>
            <w:r w:rsidR="00EA6095">
              <w:rPr>
                <w:sz w:val="16"/>
                <w:szCs w:val="16"/>
              </w:rPr>
              <w:t>1</w:t>
            </w:r>
            <w:r>
              <w:rPr>
                <w:sz w:val="16"/>
                <w:szCs w:val="16"/>
              </w:rPr>
              <w:t>.</w:t>
            </w:r>
            <w:r>
              <w:rPr>
                <w:sz w:val="16"/>
                <w:szCs w:val="16"/>
              </w:rPr>
              <w:tab/>
            </w:r>
            <w:r w:rsidR="00916EE1" w:rsidRPr="000A26AE">
              <w:rPr>
                <w:sz w:val="16"/>
                <w:szCs w:val="16"/>
              </w:rPr>
              <w:t xml:space="preserve">If “Yes” is selected for </w:t>
            </w:r>
            <w:r w:rsidR="00A334E1">
              <w:rPr>
                <w:sz w:val="16"/>
                <w:szCs w:val="16"/>
              </w:rPr>
              <w:t>“</w:t>
            </w:r>
            <w:r w:rsidR="00916EE1" w:rsidRPr="000A26AE">
              <w:rPr>
                <w:sz w:val="16"/>
                <w:szCs w:val="16"/>
              </w:rPr>
              <w:t>Has this Subrecipient been funded?</w:t>
            </w:r>
            <w:r w:rsidR="00A334E1">
              <w:rPr>
                <w:sz w:val="16"/>
                <w:szCs w:val="16"/>
              </w:rPr>
              <w:t>”,</w:t>
            </w:r>
            <w:r w:rsidR="00916EE1" w:rsidRPr="000A26AE">
              <w:rPr>
                <w:sz w:val="16"/>
                <w:szCs w:val="16"/>
              </w:rPr>
              <w:t xml:space="preserve"> Date Funded</w:t>
            </w:r>
            <w:r w:rsidR="00890494">
              <w:rPr>
                <w:sz w:val="16"/>
                <w:szCs w:val="16"/>
              </w:rPr>
              <w:t>, Funding End Date,</w:t>
            </w:r>
            <w:r w:rsidR="00916EE1" w:rsidRPr="000A26AE">
              <w:rPr>
                <w:sz w:val="16"/>
                <w:szCs w:val="16"/>
              </w:rPr>
              <w:t xml:space="preserve"> and Amount Awarded per year fields will be displayed. Amount Awarded per year should only allow numerical values to be saved.</w:t>
            </w:r>
          </w:p>
          <w:p w14:paraId="236C8A73" w14:textId="42BF64C1" w:rsidR="00666D06" w:rsidRPr="000A26AE" w:rsidRDefault="00666D06" w:rsidP="007314E1">
            <w:pPr>
              <w:pStyle w:val="ListParagraph"/>
              <w:spacing w:after="60"/>
              <w:rPr>
                <w:sz w:val="16"/>
                <w:szCs w:val="16"/>
              </w:rPr>
            </w:pPr>
            <w:r>
              <w:rPr>
                <w:sz w:val="16"/>
                <w:szCs w:val="16"/>
              </w:rPr>
              <w:t>1</w:t>
            </w:r>
            <w:r w:rsidR="00EA6095">
              <w:rPr>
                <w:sz w:val="16"/>
                <w:szCs w:val="16"/>
              </w:rPr>
              <w:t>2</w:t>
            </w:r>
            <w:r>
              <w:rPr>
                <w:sz w:val="16"/>
                <w:szCs w:val="16"/>
              </w:rPr>
              <w:t>.</w:t>
            </w:r>
            <w:r>
              <w:rPr>
                <w:sz w:val="16"/>
                <w:szCs w:val="16"/>
              </w:rPr>
              <w:tab/>
              <w:t>“No</w:t>
            </w:r>
            <w:r w:rsidRPr="000A26AE">
              <w:rPr>
                <w:sz w:val="16"/>
                <w:szCs w:val="16"/>
              </w:rPr>
              <w:t xml:space="preserve">” will be the default selection for </w:t>
            </w:r>
            <w:r w:rsidR="00A334E1">
              <w:rPr>
                <w:sz w:val="16"/>
                <w:szCs w:val="16"/>
              </w:rPr>
              <w:t>“</w:t>
            </w:r>
            <w:r>
              <w:rPr>
                <w:sz w:val="16"/>
                <w:szCs w:val="16"/>
              </w:rPr>
              <w:t>I</w:t>
            </w:r>
            <w:r w:rsidRPr="00666D06">
              <w:rPr>
                <w:sz w:val="16"/>
                <w:szCs w:val="16"/>
              </w:rPr>
              <w:t>s this Subrecipien</w:t>
            </w:r>
            <w:r>
              <w:rPr>
                <w:sz w:val="16"/>
                <w:szCs w:val="16"/>
              </w:rPr>
              <w:t>t a past SPF-SIG Subrecipient?</w:t>
            </w:r>
            <w:r w:rsidR="00A334E1">
              <w:rPr>
                <w:sz w:val="16"/>
                <w:szCs w:val="16"/>
              </w:rPr>
              <w:t>”</w:t>
            </w:r>
            <w:r w:rsidRPr="000A26AE">
              <w:rPr>
                <w:sz w:val="16"/>
                <w:szCs w:val="16"/>
              </w:rPr>
              <w:t>.</w:t>
            </w:r>
            <w:r w:rsidRPr="000A26AE">
              <w:rPr>
                <w:rFonts w:ascii="Calibri" w:eastAsia="Calibri" w:hAnsi="Calibri" w:cs="Calibri"/>
                <w:sz w:val="16"/>
                <w:szCs w:val="16"/>
              </w:rPr>
              <w:t xml:space="preserve"> </w:t>
            </w:r>
          </w:p>
          <w:p w14:paraId="20C8789F" w14:textId="7BE0EC64" w:rsidR="00916EE1" w:rsidRPr="000A26AE" w:rsidRDefault="000A26AE" w:rsidP="007314E1">
            <w:pPr>
              <w:pStyle w:val="ListParagraph"/>
              <w:spacing w:after="60"/>
              <w:rPr>
                <w:sz w:val="16"/>
                <w:szCs w:val="16"/>
              </w:rPr>
            </w:pPr>
            <w:r>
              <w:rPr>
                <w:sz w:val="16"/>
                <w:szCs w:val="16"/>
              </w:rPr>
              <w:t>1</w:t>
            </w:r>
            <w:r w:rsidR="00EA6095">
              <w:rPr>
                <w:sz w:val="16"/>
                <w:szCs w:val="16"/>
              </w:rPr>
              <w:t>3</w:t>
            </w:r>
            <w:r>
              <w:rPr>
                <w:sz w:val="16"/>
                <w:szCs w:val="16"/>
              </w:rPr>
              <w:t>.</w:t>
            </w:r>
            <w:r>
              <w:rPr>
                <w:sz w:val="16"/>
                <w:szCs w:val="16"/>
              </w:rPr>
              <w:tab/>
            </w:r>
            <w:r w:rsidR="00916EE1" w:rsidRPr="000A26AE">
              <w:rPr>
                <w:sz w:val="16"/>
                <w:szCs w:val="16"/>
              </w:rPr>
              <w:t>This item will be a list box and will include: "PFS", "Drug Free Communities</w:t>
            </w:r>
            <w:r w:rsidR="00002476">
              <w:rPr>
                <w:sz w:val="16"/>
                <w:szCs w:val="16"/>
              </w:rPr>
              <w:t xml:space="preserve"> Grant</w:t>
            </w:r>
            <w:r w:rsidR="00916EE1" w:rsidRPr="000A26AE">
              <w:rPr>
                <w:sz w:val="16"/>
                <w:szCs w:val="16"/>
              </w:rPr>
              <w:t xml:space="preserve">", "STOP Act Funding", "Minority HIV/AIDS Initiative", "Substance Abuse Prevention and Treatment Block Grant", "Medicaid (Federal, State, and Local)", "Other Federal Funds", "State Funds (excluding State Medicaid)", "Local Funds (excluding State Medicaid)", "Foundations/Non-Profit Organizations", "Private/Corporate Entities", "Individual Donations/Funding from Fundraising Events", "In-Kind Contributions", and "Other." Users will be able to select all that apply. </w:t>
            </w:r>
            <w:r w:rsidR="00916EE1" w:rsidRPr="000A26AE">
              <w:rPr>
                <w:rFonts w:ascii="Calibri" w:eastAsia="Calibri" w:hAnsi="Calibri" w:cs="Calibri"/>
                <w:sz w:val="16"/>
                <w:szCs w:val="16"/>
              </w:rPr>
              <w:t xml:space="preserve"> </w:t>
            </w:r>
          </w:p>
          <w:p w14:paraId="45C8362A" w14:textId="750AE8EF" w:rsidR="00916EE1" w:rsidRPr="000A26AE" w:rsidRDefault="00FA2BC9" w:rsidP="007314E1">
            <w:pPr>
              <w:pStyle w:val="ListParagraph"/>
              <w:spacing w:after="60"/>
              <w:rPr>
                <w:sz w:val="16"/>
                <w:szCs w:val="16"/>
              </w:rPr>
            </w:pPr>
            <w:r>
              <w:rPr>
                <w:sz w:val="16"/>
                <w:szCs w:val="16"/>
              </w:rPr>
              <w:t>1</w:t>
            </w:r>
            <w:r w:rsidR="00EA6095">
              <w:rPr>
                <w:sz w:val="16"/>
                <w:szCs w:val="16"/>
              </w:rPr>
              <w:t>4</w:t>
            </w:r>
            <w:r w:rsidR="000A26AE">
              <w:rPr>
                <w:sz w:val="16"/>
                <w:szCs w:val="16"/>
              </w:rPr>
              <w:t>.</w:t>
            </w:r>
            <w:r w:rsidR="000A26AE">
              <w:rPr>
                <w:sz w:val="16"/>
                <w:szCs w:val="16"/>
              </w:rPr>
              <w:tab/>
            </w:r>
            <w:r w:rsidR="00666D06" w:rsidRPr="00666D06">
              <w:rPr>
                <w:sz w:val="16"/>
                <w:szCs w:val="16"/>
              </w:rPr>
              <w:t xml:space="preserve">“No” will be the default selection for </w:t>
            </w:r>
            <w:r w:rsidR="00002476">
              <w:rPr>
                <w:sz w:val="16"/>
                <w:szCs w:val="16"/>
              </w:rPr>
              <w:t>“D</w:t>
            </w:r>
            <w:r w:rsidR="00666D06" w:rsidRPr="00666D06">
              <w:rPr>
                <w:sz w:val="16"/>
                <w:szCs w:val="16"/>
              </w:rPr>
              <w:t xml:space="preserve">oes this Subrecipient submit data to the Grantee's data </w:t>
            </w:r>
            <w:r w:rsidR="00666D06">
              <w:rPr>
                <w:sz w:val="16"/>
                <w:szCs w:val="16"/>
              </w:rPr>
              <w:t>system?</w:t>
            </w:r>
            <w:r w:rsidR="00002476">
              <w:rPr>
                <w:sz w:val="16"/>
                <w:szCs w:val="16"/>
              </w:rPr>
              <w:t>”.</w:t>
            </w:r>
          </w:p>
          <w:p w14:paraId="2CD2D143" w14:textId="44BF1DD7" w:rsidR="00916EE1" w:rsidRPr="000A26AE" w:rsidRDefault="000A26AE" w:rsidP="007314E1">
            <w:pPr>
              <w:pStyle w:val="ListParagraph"/>
              <w:spacing w:after="60"/>
              <w:rPr>
                <w:sz w:val="16"/>
                <w:szCs w:val="16"/>
              </w:rPr>
            </w:pPr>
            <w:r>
              <w:rPr>
                <w:sz w:val="16"/>
                <w:szCs w:val="16"/>
              </w:rPr>
              <w:t>1</w:t>
            </w:r>
            <w:r w:rsidR="00EA6095">
              <w:rPr>
                <w:sz w:val="16"/>
                <w:szCs w:val="16"/>
              </w:rPr>
              <w:t>5</w:t>
            </w:r>
            <w:r w:rsidR="00666D06">
              <w:rPr>
                <w:sz w:val="16"/>
                <w:szCs w:val="16"/>
              </w:rPr>
              <w:t>.</w:t>
            </w:r>
            <w:r>
              <w:rPr>
                <w:sz w:val="16"/>
                <w:szCs w:val="16"/>
              </w:rPr>
              <w:tab/>
            </w:r>
            <w:r w:rsidR="00916EE1" w:rsidRPr="000A26AE">
              <w:rPr>
                <w:sz w:val="16"/>
                <w:szCs w:val="16"/>
              </w:rPr>
              <w:t>Clicking the “Save” button will save the record and return the user to the Subrecipient listing page (1.4). If not all fields required to save are completed or invalid data is entered, user will be prevented from saving and a message will list the fields and related issues.</w:t>
            </w:r>
          </w:p>
          <w:p w14:paraId="7CCC81CA" w14:textId="28EF5D48" w:rsidR="007314E1" w:rsidRPr="007314E1" w:rsidRDefault="00FA2BC9" w:rsidP="007314E1">
            <w:pPr>
              <w:pStyle w:val="ListParagraph"/>
              <w:spacing w:after="60"/>
              <w:rPr>
                <w:rFonts w:ascii="Calibri" w:eastAsia="Calibri" w:hAnsi="Calibri" w:cs="Calibri"/>
                <w:sz w:val="16"/>
                <w:szCs w:val="16"/>
              </w:rPr>
            </w:pPr>
            <w:r w:rsidRPr="00FA2BC9">
              <w:rPr>
                <w:sz w:val="16"/>
                <w:szCs w:val="16"/>
              </w:rPr>
              <w:t>1</w:t>
            </w:r>
            <w:r w:rsidR="00EA6095">
              <w:rPr>
                <w:sz w:val="16"/>
                <w:szCs w:val="16"/>
              </w:rPr>
              <w:t>6</w:t>
            </w:r>
            <w:r w:rsidR="000A26AE" w:rsidRPr="00FA2BC9">
              <w:rPr>
                <w:sz w:val="16"/>
                <w:szCs w:val="16"/>
              </w:rPr>
              <w:t>.</w:t>
            </w:r>
            <w:r w:rsidR="000A26AE">
              <w:rPr>
                <w:rFonts w:ascii="Calibri" w:eastAsia="Calibri" w:hAnsi="Calibri" w:cs="Calibri"/>
                <w:sz w:val="16"/>
                <w:szCs w:val="16"/>
              </w:rPr>
              <w:tab/>
            </w:r>
            <w:r w:rsidR="00916EE1" w:rsidRPr="000A26AE">
              <w:rPr>
                <w:rFonts w:ascii="Calibri" w:eastAsia="Calibri" w:hAnsi="Calibri" w:cs="Calibri"/>
                <w:sz w:val="16"/>
                <w:szCs w:val="16"/>
              </w:rPr>
              <w:t xml:space="preserve"> </w:t>
            </w:r>
            <w:r w:rsidR="00916EE1" w:rsidRPr="000A26AE">
              <w:rPr>
                <w:sz w:val="16"/>
                <w:szCs w:val="16"/>
              </w:rPr>
              <w:t>Clicking the “Cancel” button will not save any changes and will return the user to the Subrecipient listing page (1.4).</w:t>
            </w:r>
            <w:r w:rsidR="00916EE1" w:rsidRPr="000A26AE">
              <w:rPr>
                <w:rFonts w:ascii="Calibri" w:eastAsia="Calibri" w:hAnsi="Calibri" w:cs="Calibri"/>
                <w:sz w:val="16"/>
                <w:szCs w:val="16"/>
              </w:rPr>
              <w:t xml:space="preserve"> </w:t>
            </w:r>
          </w:p>
          <w:p w14:paraId="17FC5DD7" w14:textId="730905BC" w:rsidR="00916EE1" w:rsidRPr="000A26AE" w:rsidRDefault="00FA2BC9" w:rsidP="007314E1">
            <w:pPr>
              <w:pStyle w:val="ListParagraph"/>
              <w:spacing w:after="60"/>
              <w:rPr>
                <w:sz w:val="16"/>
                <w:szCs w:val="16"/>
              </w:rPr>
            </w:pPr>
            <w:r>
              <w:rPr>
                <w:sz w:val="16"/>
                <w:szCs w:val="16"/>
              </w:rPr>
              <w:t>1</w:t>
            </w:r>
            <w:r w:rsidR="00EA6095">
              <w:rPr>
                <w:sz w:val="16"/>
                <w:szCs w:val="16"/>
              </w:rPr>
              <w:t xml:space="preserve">7. </w:t>
            </w:r>
            <w:r w:rsidR="000A26AE">
              <w:rPr>
                <w:sz w:val="16"/>
                <w:szCs w:val="16"/>
              </w:rPr>
              <w:tab/>
            </w:r>
            <w:r w:rsidR="00916EE1" w:rsidRPr="000A26AE">
              <w:rPr>
                <w:sz w:val="16"/>
                <w:szCs w:val="16"/>
              </w:rPr>
              <w:t xml:space="preserve">Clicking the “Delete” button will first prompt user to confirm action. If “Yes”, the record will be deleted and the user will return to the Subrecipient listing page (1.4). If “No”, user will remain on this page. If user attempts to delete a record that is tied to data in other modules then </w:t>
            </w:r>
            <w:r w:rsidR="009C079D">
              <w:rPr>
                <w:sz w:val="16"/>
                <w:szCs w:val="16"/>
              </w:rPr>
              <w:t xml:space="preserve">the </w:t>
            </w:r>
            <w:r w:rsidR="00916EE1" w:rsidRPr="000A26AE">
              <w:rPr>
                <w:sz w:val="16"/>
                <w:szCs w:val="16"/>
              </w:rPr>
              <w:t xml:space="preserve">deletion </w:t>
            </w:r>
            <w:r w:rsidR="009C079D">
              <w:rPr>
                <w:sz w:val="16"/>
                <w:szCs w:val="16"/>
              </w:rPr>
              <w:t xml:space="preserve">will fail </w:t>
            </w:r>
            <w:r w:rsidR="00916EE1" w:rsidRPr="000A26AE">
              <w:rPr>
                <w:sz w:val="16"/>
                <w:szCs w:val="16"/>
              </w:rPr>
              <w:t xml:space="preserve">and display </w:t>
            </w:r>
            <w:r w:rsidR="00591CBF">
              <w:rPr>
                <w:sz w:val="16"/>
                <w:szCs w:val="16"/>
              </w:rPr>
              <w:t xml:space="preserve">the </w:t>
            </w:r>
            <w:r w:rsidR="00916EE1" w:rsidRPr="000A26AE">
              <w:rPr>
                <w:sz w:val="16"/>
                <w:szCs w:val="16"/>
              </w:rPr>
              <w:t>message: "Unable to delete. This subrecipient is associated with other data that has been entered."</w:t>
            </w:r>
          </w:p>
          <w:p w14:paraId="47A8C969" w14:textId="5BD96A3C" w:rsidR="00093B5D" w:rsidRPr="000A26AE" w:rsidRDefault="00093B5D" w:rsidP="008739A1">
            <w:pPr>
              <w:pStyle w:val="BodyText"/>
              <w:keepNext/>
              <w:spacing w:after="60"/>
              <w:rPr>
                <w:sz w:val="16"/>
                <w:szCs w:val="16"/>
              </w:rPr>
            </w:pPr>
          </w:p>
        </w:tc>
      </w:tr>
      <w:tr w:rsidR="00093B5D" w14:paraId="671692F2" w14:textId="77777777" w:rsidTr="00CE525F">
        <w:trPr>
          <w:trHeight w:val="9611"/>
        </w:trPr>
        <w:tc>
          <w:tcPr>
            <w:tcW w:w="10489" w:type="dxa"/>
            <w:gridSpan w:val="5"/>
            <w:tcBorders>
              <w:top w:val="nil"/>
            </w:tcBorders>
          </w:tcPr>
          <w:p w14:paraId="0643ABD6" w14:textId="76F7C4EA" w:rsidR="00890494" w:rsidRDefault="00890494" w:rsidP="00120E3B">
            <w:pPr>
              <w:pStyle w:val="BodyTextBold"/>
              <w:spacing w:before="8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19744" behindDoc="0" locked="0" layoutInCell="1" allowOverlap="1" wp14:anchorId="1250A88A" wp14:editId="2ADE61F0">
                      <wp:simplePos x="0" y="0"/>
                      <wp:positionH relativeFrom="column">
                        <wp:posOffset>160020</wp:posOffset>
                      </wp:positionH>
                      <wp:positionV relativeFrom="page">
                        <wp:posOffset>14605</wp:posOffset>
                      </wp:positionV>
                      <wp:extent cx="197485" cy="197485"/>
                      <wp:effectExtent l="0" t="0" r="12065" b="12065"/>
                      <wp:wrapNone/>
                      <wp:docPr id="750" name="Oval 75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EB787" w14:textId="064F5DA6" w:rsidR="00EE7FC1" w:rsidRPr="00FE69B0" w:rsidRDefault="00EE7FC1" w:rsidP="00890494">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0A88A" id="Oval 750" o:spid="_x0000_s1088" style="position:absolute;left:0;text-align:left;margin-left:12.6pt;margin-top:1.15pt;width:15.55pt;height:15.5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" fillcolor="yellow" strokecolor="black [3213]" strokeweight=".5pt">
                      <v:stroke joinstyle="miter"/>
                      <v:textbox inset="0,0,0,0">
                        <w:txbxContent>
                          <w:p w14:paraId="672EB787" w14:textId="064F5DA6" w:rsidR="00EE7FC1" w:rsidRPr="00FE69B0" w:rsidRDefault="00EE7FC1" w:rsidP="00890494">
                            <w:pPr>
                              <w:jc w:val="center"/>
                              <w:rPr>
                                <w:color w:val="000000" w:themeColor="text1"/>
                              </w:rPr>
                            </w:pPr>
                            <w:r>
                              <w:rPr>
                                <w:color w:val="000000" w:themeColor="text1"/>
                              </w:rPr>
                              <w:t>8</w:t>
                            </w:r>
                          </w:p>
                        </w:txbxContent>
                      </v:textbox>
                      <w10:wrap anchory="page"/>
                    </v:oval>
                  </w:pict>
                </mc:Fallback>
              </mc:AlternateContent>
            </w:r>
            <w:r>
              <w:t>Is the Subrecipient the same as the Grantee?:</w:t>
            </w:r>
            <w:r w:rsidRPr="00A87708">
              <w:rPr>
                <w:rStyle w:val="Emphasis"/>
                <w:rFonts w:ascii="Verdana" w:hAnsi="Verdana"/>
                <w:b w:val="0"/>
                <w:bCs/>
                <w:i w:val="0"/>
                <w:iCs w:val="0"/>
                <w:color w:val="324D57"/>
                <w:sz w:val="17"/>
                <w:shd w:val="clear" w:color="auto" w:fill="FFFFFF"/>
              </w:rPr>
              <w:t>*</w:t>
            </w:r>
          </w:p>
          <w:p w14:paraId="0B3E5478" w14:textId="785C2AFE" w:rsidR="00093B5D" w:rsidRDefault="00890494" w:rsidP="00890494">
            <w:pPr>
              <w:pStyle w:val="BodyText2"/>
            </w:pPr>
            <w:r>
              <w:rPr>
                <w:noProof/>
              </w:rPr>
              <w:drawing>
                <wp:inline distT="0" distB="0" distL="0" distR="0" wp14:anchorId="32004095" wp14:editId="70C17734">
                  <wp:extent cx="763325" cy="18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3325" cy="182880"/>
                          </a:xfrm>
                          <a:prstGeom prst="rect">
                            <a:avLst/>
                          </a:prstGeom>
                        </pic:spPr>
                      </pic:pic>
                    </a:graphicData>
                  </a:graphic>
                </wp:inline>
              </w:drawing>
            </w:r>
          </w:p>
          <w:p w14:paraId="713B42E0" w14:textId="13AE9EC7" w:rsidR="00093B5D" w:rsidRDefault="00A334E1"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11488" behindDoc="0" locked="0" layoutInCell="1" allowOverlap="1" wp14:anchorId="40C980CE" wp14:editId="08FE230C">
                      <wp:simplePos x="0" y="0"/>
                      <wp:positionH relativeFrom="column">
                        <wp:posOffset>159385</wp:posOffset>
                      </wp:positionH>
                      <wp:positionV relativeFrom="page">
                        <wp:posOffset>410845</wp:posOffset>
                      </wp:positionV>
                      <wp:extent cx="197485" cy="197485"/>
                      <wp:effectExtent l="0" t="0" r="12065" b="12065"/>
                      <wp:wrapNone/>
                      <wp:docPr id="103" name="Oval 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3743F" w14:textId="3E8DE8B6" w:rsidR="00EE7FC1" w:rsidRPr="00FE69B0" w:rsidRDefault="00EE7FC1" w:rsidP="00FA2BC9">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980CE" id="Oval 103" o:spid="_x0000_s1089" style="position:absolute;left:0;text-align:left;margin-left:12.55pt;margin-top:32.35pt;width:15.55pt;height:1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BioAIAALo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" fillcolor="yellow" strokecolor="black [3213]" strokeweight=".5pt">
                      <v:stroke joinstyle="miter"/>
                      <v:textbox inset="0,0,0,0">
                        <w:txbxContent>
                          <w:p w14:paraId="5E33743F" w14:textId="3E8DE8B6" w:rsidR="00EE7FC1" w:rsidRPr="00FE69B0" w:rsidRDefault="00EE7FC1" w:rsidP="00FA2BC9">
                            <w:pPr>
                              <w:jc w:val="center"/>
                              <w:rPr>
                                <w:color w:val="000000" w:themeColor="text1"/>
                              </w:rPr>
                            </w:pPr>
                            <w:r>
                              <w:rPr>
                                <w:color w:val="000000" w:themeColor="text1"/>
                              </w:rPr>
                              <w:t>9</w:t>
                            </w:r>
                          </w:p>
                        </w:txbxContent>
                      </v:textbox>
                      <w10:wrap anchory="page"/>
                    </v:oval>
                  </w:pict>
                </mc:Fallback>
              </mc:AlternateContent>
            </w:r>
            <w:r w:rsidR="00093B5D">
              <w:t>Subrecipient Status:</w:t>
            </w:r>
            <w:r w:rsidR="00093B5D">
              <w:rPr>
                <w:rStyle w:val="Emphasis"/>
                <w:rFonts w:ascii="Verdana" w:hAnsi="Verdana"/>
                <w:b w:val="0"/>
                <w:bCs/>
                <w:i w:val="0"/>
                <w:iCs w:val="0"/>
                <w:color w:val="008000"/>
                <w:sz w:val="17"/>
                <w:shd w:val="clear" w:color="auto" w:fill="FFFFFF"/>
              </w:rPr>
              <w:t>*</w:t>
            </w:r>
          </w:p>
          <w:p w14:paraId="09818FED" w14:textId="1D4DC90D" w:rsidR="00093B5D" w:rsidRDefault="00093B5D" w:rsidP="00093B5D">
            <w:pPr>
              <w:pStyle w:val="BodyText2"/>
            </w:pPr>
            <w:r w:rsidRPr="00214C07">
              <w:rPr>
                <w:noProof/>
              </w:rPr>
              <w:drawing>
                <wp:inline distT="0" distB="0" distL="0" distR="0" wp14:anchorId="18FFB72B" wp14:editId="041DA2B6">
                  <wp:extent cx="2755000" cy="182880"/>
                  <wp:effectExtent l="0" t="0" r="7620" b="7620"/>
                  <wp:docPr id="53" name="Picture 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4A7B3703" w14:textId="04F269E4" w:rsidR="00093B5D" w:rsidRDefault="00A334E1"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23776" behindDoc="0" locked="0" layoutInCell="1" allowOverlap="1" wp14:anchorId="3F69EDF7" wp14:editId="210397FA">
                      <wp:simplePos x="0" y="0"/>
                      <wp:positionH relativeFrom="column">
                        <wp:posOffset>161925</wp:posOffset>
                      </wp:positionH>
                      <wp:positionV relativeFrom="page">
                        <wp:posOffset>813435</wp:posOffset>
                      </wp:positionV>
                      <wp:extent cx="197485" cy="197485"/>
                      <wp:effectExtent l="0" t="0" r="12065" b="12065"/>
                      <wp:wrapNone/>
                      <wp:docPr id="109" name="Oval 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B94AD" w14:textId="672EB261" w:rsidR="00EE7FC1" w:rsidRPr="00FE69B0" w:rsidRDefault="00EE7FC1" w:rsidP="00EA6095">
                                  <w:pPr>
                                    <w:jc w:val="center"/>
                                    <w:rPr>
                                      <w:color w:val="000000" w:themeColor="text1"/>
                                    </w:rPr>
                                  </w:pPr>
                                  <w:r w:rsidRPr="00FE69B0">
                                    <w:rPr>
                                      <w:color w:val="000000" w:themeColor="text1"/>
                                    </w:rPr>
                                    <w:t>1</w:t>
                                  </w:r>
                                  <w:r>
                                    <w:rPr>
                                      <w:color w:val="000000" w:themeColor="text1"/>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9EDF7" id="Oval 109" o:spid="_x0000_s1090" style="position:absolute;left:0;text-align:left;margin-left:12.75pt;margin-top:64.05pt;width:15.5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" fillcolor="yellow" strokecolor="black [3213]" strokeweight=".5pt">
                      <v:stroke joinstyle="miter"/>
                      <v:textbox inset="0,0,0,0">
                        <w:txbxContent>
                          <w:p w14:paraId="44AB94AD" w14:textId="672EB261" w:rsidR="00EE7FC1" w:rsidRPr="00FE69B0" w:rsidRDefault="00EE7FC1" w:rsidP="00EA6095">
                            <w:pPr>
                              <w:jc w:val="center"/>
                              <w:rPr>
                                <w:color w:val="000000" w:themeColor="text1"/>
                              </w:rPr>
                            </w:pPr>
                            <w:r w:rsidRPr="00FE69B0">
                              <w:rPr>
                                <w:color w:val="000000" w:themeColor="text1"/>
                              </w:rPr>
                              <w:t>1</w:t>
                            </w:r>
                            <w:r>
                              <w:rPr>
                                <w:color w:val="000000" w:themeColor="text1"/>
                              </w:rPr>
                              <w:t>0</w:t>
                            </w:r>
                          </w:p>
                        </w:txbxContent>
                      </v:textbox>
                      <w10:wrap anchory="page"/>
                    </v:oval>
                  </w:pict>
                </mc:Fallback>
              </mc:AlternateContent>
            </w:r>
            <w:r w:rsidR="00093B5D">
              <w:t>Has this Subrecipient been funded by the PFS?</w:t>
            </w:r>
            <w:r w:rsidR="00093B5D" w:rsidRPr="00A87708">
              <w:rPr>
                <w:color w:val="324D57"/>
              </w:rPr>
              <w:t>:</w:t>
            </w:r>
            <w:r w:rsidR="00093B5D" w:rsidRPr="00A87708">
              <w:rPr>
                <w:rStyle w:val="Emphasis"/>
                <w:rFonts w:ascii="Verdana" w:hAnsi="Verdana"/>
                <w:b w:val="0"/>
                <w:bCs/>
                <w:i w:val="0"/>
                <w:iCs w:val="0"/>
                <w:color w:val="324D57"/>
                <w:sz w:val="17"/>
                <w:shd w:val="clear" w:color="auto" w:fill="FFFFFF"/>
              </w:rPr>
              <w:t>*</w:t>
            </w:r>
          </w:p>
          <w:p w14:paraId="73FA459A" w14:textId="16D74482" w:rsidR="00093B5D" w:rsidRDefault="00093B5D" w:rsidP="00093B5D">
            <w:pPr>
              <w:pStyle w:val="BodyText2"/>
            </w:pPr>
            <w:r>
              <w:rPr>
                <w:noProof/>
              </w:rPr>
              <w:drawing>
                <wp:inline distT="0" distB="0" distL="0" distR="0" wp14:anchorId="34B92AA2" wp14:editId="5449AC0C">
                  <wp:extent cx="763325" cy="182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3325" cy="182880"/>
                          </a:xfrm>
                          <a:prstGeom prst="rect">
                            <a:avLst/>
                          </a:prstGeom>
                        </pic:spPr>
                      </pic:pic>
                    </a:graphicData>
                  </a:graphic>
                </wp:inline>
              </w:drawing>
            </w:r>
          </w:p>
          <w:p w14:paraId="634D2B24" w14:textId="56D2731A" w:rsidR="00093B5D" w:rsidRDefault="00A334E1" w:rsidP="000E5061">
            <w:pPr>
              <w:pStyle w:val="BodyTextBold"/>
              <w:spacing w:before="120" w:after="0"/>
              <w:rPr>
                <w:shd w:val="clear" w:color="auto" w:fill="FFFFFF"/>
              </w:rPr>
            </w:pPr>
            <w:r w:rsidRPr="00B07045">
              <w:rPr>
                <w:noProof/>
              </w:rPr>
              <mc:AlternateContent>
                <mc:Choice Requires="wps">
                  <w:drawing>
                    <wp:anchor distT="0" distB="0" distL="114300" distR="114300" simplePos="0" relativeHeight="251721728" behindDoc="0" locked="0" layoutInCell="1" allowOverlap="1" wp14:anchorId="696ED5FB" wp14:editId="46BB2CE3">
                      <wp:simplePos x="0" y="0"/>
                      <wp:positionH relativeFrom="column">
                        <wp:posOffset>168275</wp:posOffset>
                      </wp:positionH>
                      <wp:positionV relativeFrom="page">
                        <wp:posOffset>1214755</wp:posOffset>
                      </wp:positionV>
                      <wp:extent cx="197485" cy="197485"/>
                      <wp:effectExtent l="0" t="0" r="12065" b="12065"/>
                      <wp:wrapNone/>
                      <wp:docPr id="108" name="Oval 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B1463" w14:textId="5509CD69" w:rsidR="00EE7FC1" w:rsidRPr="00FE69B0" w:rsidRDefault="00EE7FC1" w:rsidP="00EA6095">
                                  <w:pPr>
                                    <w:jc w:val="center"/>
                                    <w:rPr>
                                      <w:color w:val="000000" w:themeColor="text1"/>
                                    </w:rPr>
                                  </w:pPr>
                                  <w:r w:rsidRPr="00FE69B0">
                                    <w:rPr>
                                      <w:color w:val="000000" w:themeColor="text1"/>
                                    </w:rPr>
                                    <w:t>1</w:t>
                                  </w: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ED5FB" id="Oval 108" o:spid="_x0000_s1091" style="position:absolute;left:0;text-align:left;margin-left:13.25pt;margin-top:95.65pt;width:15.55pt;height:1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" fillcolor="yellow" strokecolor="black [3213]" strokeweight=".5pt">
                      <v:stroke joinstyle="miter"/>
                      <v:textbox inset="0,0,0,0">
                        <w:txbxContent>
                          <w:p w14:paraId="3C8B1463" w14:textId="5509CD69" w:rsidR="00EE7FC1" w:rsidRPr="00FE69B0" w:rsidRDefault="00EE7FC1" w:rsidP="00EA6095">
                            <w:pPr>
                              <w:jc w:val="center"/>
                              <w:rPr>
                                <w:color w:val="000000" w:themeColor="text1"/>
                              </w:rPr>
                            </w:pPr>
                            <w:r w:rsidRPr="00FE69B0">
                              <w:rPr>
                                <w:color w:val="000000" w:themeColor="text1"/>
                              </w:rPr>
                              <w:t>1</w:t>
                            </w:r>
                            <w:r>
                              <w:rPr>
                                <w:color w:val="000000" w:themeColor="text1"/>
                              </w:rPr>
                              <w:t>1</w:t>
                            </w:r>
                          </w:p>
                        </w:txbxContent>
                      </v:textbox>
                      <w10:wrap anchory="page"/>
                    </v:oval>
                  </w:pict>
                </mc:Fallback>
              </mc:AlternateContent>
            </w:r>
            <w:r w:rsidR="00093B5D">
              <w:rPr>
                <w:shd w:val="clear" w:color="auto" w:fill="FFFFFF"/>
              </w:rPr>
              <w:t>Date Funded:</w:t>
            </w:r>
            <w:r w:rsidR="000C598E">
              <w:rPr>
                <w:shd w:val="clear" w:color="auto" w:fill="FFFFFF"/>
              </w:rPr>
              <w:t xml:space="preserve"> </w:t>
            </w:r>
            <w:r w:rsidR="000C598E" w:rsidRPr="000C598E">
              <w:rPr>
                <w:highlight w:val="yellow"/>
                <w:shd w:val="clear" w:color="auto" w:fill="FFFFFF"/>
              </w:rPr>
              <w:t>(If YES is selected)</w:t>
            </w:r>
          </w:p>
          <w:p w14:paraId="227CEA35" w14:textId="10D11A04" w:rsidR="00093B5D" w:rsidRDefault="00093B5D" w:rsidP="00093B5D">
            <w:pPr>
              <w:pStyle w:val="BodyText2"/>
            </w:pPr>
            <w:r>
              <w:rPr>
                <w:noProof/>
              </w:rPr>
              <w:drawing>
                <wp:inline distT="0" distB="0" distL="0" distR="0" wp14:anchorId="0227BAC7" wp14:editId="66193AB0">
                  <wp:extent cx="969392" cy="166928"/>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958" b="-2"/>
                          <a:stretch/>
                        </pic:blipFill>
                        <pic:spPr bwMode="auto">
                          <a:xfrm>
                            <a:off x="0" y="0"/>
                            <a:ext cx="977462" cy="168318"/>
                          </a:xfrm>
                          <a:prstGeom prst="rect">
                            <a:avLst/>
                          </a:prstGeom>
                          <a:ln>
                            <a:noFill/>
                          </a:ln>
                          <a:extLst>
                            <a:ext uri="{53640926-AAD7-44D8-BBD7-CCE9431645EC}">
                              <a14:shadowObscured xmlns:a14="http://schemas.microsoft.com/office/drawing/2010/main"/>
                            </a:ext>
                          </a:extLst>
                        </pic:spPr>
                      </pic:pic>
                    </a:graphicData>
                  </a:graphic>
                </wp:inline>
              </w:drawing>
            </w:r>
          </w:p>
          <w:p w14:paraId="2D31BCD6" w14:textId="7C6B0F07" w:rsidR="00AE77F4" w:rsidRDefault="00AE77F4" w:rsidP="000E5061">
            <w:pPr>
              <w:pStyle w:val="BodyTextBold"/>
              <w:spacing w:before="120" w:after="0"/>
              <w:rPr>
                <w:rStyle w:val="Emphasis"/>
                <w:rFonts w:ascii="Verdana" w:hAnsi="Verdana"/>
                <w:b w:val="0"/>
                <w:bCs/>
                <w:i w:val="0"/>
                <w:iCs w:val="0"/>
                <w:color w:val="008000"/>
                <w:sz w:val="17"/>
                <w:shd w:val="clear" w:color="auto" w:fill="FFFFFF"/>
              </w:rPr>
            </w:pPr>
            <w:r>
              <w:t>Funding End Date:</w:t>
            </w:r>
            <w:r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14:paraId="68261F74" w14:textId="6DCD4FB4" w:rsidR="00AE77F4" w:rsidRDefault="00AE77F4" w:rsidP="00093B5D">
            <w:pPr>
              <w:pStyle w:val="BodyText2"/>
            </w:pPr>
            <w:r>
              <w:rPr>
                <w:noProof/>
              </w:rPr>
              <w:drawing>
                <wp:inline distT="0" distB="0" distL="0" distR="0" wp14:anchorId="11DE34C6" wp14:editId="20C664BF">
                  <wp:extent cx="977462" cy="182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19918A72" w14:textId="7E0410CC" w:rsidR="00AE77F4" w:rsidRDefault="00AE77F4" w:rsidP="000E5061">
            <w:pPr>
              <w:pStyle w:val="BodyTextBold"/>
              <w:spacing w:before="120"/>
              <w:rPr>
                <w:rStyle w:val="Emphasis"/>
                <w:rFonts w:ascii="Verdana" w:hAnsi="Verdana"/>
                <w:b w:val="0"/>
                <w:bCs/>
                <w:i w:val="0"/>
                <w:iCs w:val="0"/>
                <w:color w:val="008000"/>
                <w:sz w:val="17"/>
                <w:shd w:val="clear" w:color="auto" w:fill="FFFFFF"/>
              </w:rPr>
            </w:pPr>
            <w:r>
              <w:t>Amount Awarded per year:</w:t>
            </w:r>
            <w:r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14:paraId="7F790111" w14:textId="096EECC7" w:rsidR="00AE77F4" w:rsidRDefault="00AE77F4" w:rsidP="00093B5D">
            <w:pPr>
              <w:pStyle w:val="BodyText2"/>
            </w:pPr>
            <w:r w:rsidRPr="007B16E8">
              <w:rPr>
                <w:noProof/>
              </w:rPr>
              <mc:AlternateContent>
                <mc:Choice Requires="wps">
                  <w:drawing>
                    <wp:inline distT="0" distB="0" distL="0" distR="0" wp14:anchorId="25026C9C" wp14:editId="2BC77C0E">
                      <wp:extent cx="987552" cy="164592"/>
                      <wp:effectExtent l="0" t="0" r="22225" b="26035"/>
                      <wp:docPr id="57" name="Rectangle 57"/>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12FED" id="Rectangle 57"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K+qFoe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14:paraId="602AD838" w14:textId="7F7E4FC7" w:rsidR="00AE77F4" w:rsidRDefault="00002476"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19680" behindDoc="0" locked="0" layoutInCell="1" allowOverlap="1" wp14:anchorId="3FBA089D" wp14:editId="5586A96B">
                      <wp:simplePos x="0" y="0"/>
                      <wp:positionH relativeFrom="column">
                        <wp:posOffset>156210</wp:posOffset>
                      </wp:positionH>
                      <wp:positionV relativeFrom="page">
                        <wp:posOffset>2453005</wp:posOffset>
                      </wp:positionV>
                      <wp:extent cx="197485" cy="197485"/>
                      <wp:effectExtent l="0" t="0" r="12065" b="12065"/>
                      <wp:wrapNone/>
                      <wp:docPr id="107" name="Oval 1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E8FD3" w14:textId="7EA64C76" w:rsidR="00EE7FC1" w:rsidRPr="00FE69B0" w:rsidRDefault="00EE7FC1" w:rsidP="00EA6095">
                                  <w:pPr>
                                    <w:jc w:val="center"/>
                                    <w:rPr>
                                      <w:color w:val="000000" w:themeColor="text1"/>
                                    </w:rPr>
                                  </w:pPr>
                                  <w:r w:rsidRPr="00FE69B0">
                                    <w:rPr>
                                      <w:color w:val="000000" w:themeColor="text1"/>
                                    </w:rPr>
                                    <w:t>1</w:t>
                                  </w: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A089D" id="Oval 107" o:spid="_x0000_s1092" style="position:absolute;left:0;text-align:left;margin-left:12.3pt;margin-top:193.15pt;width:15.55pt;height:1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" fillcolor="yellow" strokecolor="black [3213]" strokeweight=".5pt">
                      <v:stroke joinstyle="miter"/>
                      <v:textbox inset="0,0,0,0">
                        <w:txbxContent>
                          <w:p w14:paraId="310E8FD3" w14:textId="7EA64C76" w:rsidR="00EE7FC1" w:rsidRPr="00FE69B0" w:rsidRDefault="00EE7FC1" w:rsidP="00EA6095">
                            <w:pPr>
                              <w:jc w:val="center"/>
                              <w:rPr>
                                <w:color w:val="000000" w:themeColor="text1"/>
                              </w:rPr>
                            </w:pPr>
                            <w:r w:rsidRPr="00FE69B0">
                              <w:rPr>
                                <w:color w:val="000000" w:themeColor="text1"/>
                              </w:rPr>
                              <w:t>1</w:t>
                            </w:r>
                            <w:r>
                              <w:rPr>
                                <w:color w:val="000000" w:themeColor="text1"/>
                              </w:rPr>
                              <w:t>2</w:t>
                            </w:r>
                          </w:p>
                        </w:txbxContent>
                      </v:textbox>
                      <w10:wrap anchory="page"/>
                    </v:oval>
                  </w:pict>
                </mc:Fallback>
              </mc:AlternateContent>
            </w:r>
            <w:r w:rsidR="00AE77F4">
              <w:t>Is this Subrecipient a past SPF-SIG Subrecipient?:</w:t>
            </w:r>
            <w:r w:rsidR="00AE77F4" w:rsidRPr="00A87708">
              <w:rPr>
                <w:rStyle w:val="Emphasis"/>
                <w:rFonts w:ascii="Verdana" w:hAnsi="Verdana"/>
                <w:b w:val="0"/>
                <w:bCs/>
                <w:i w:val="0"/>
                <w:iCs w:val="0"/>
                <w:color w:val="324D57"/>
                <w:sz w:val="17"/>
                <w:shd w:val="clear" w:color="auto" w:fill="FFFFFF"/>
              </w:rPr>
              <w:t>*</w:t>
            </w:r>
          </w:p>
          <w:p w14:paraId="66B5BDAC" w14:textId="37CEF575" w:rsidR="00AE77F4" w:rsidRDefault="00AE77F4" w:rsidP="00093B5D">
            <w:pPr>
              <w:pStyle w:val="BodyText2"/>
            </w:pPr>
            <w:r>
              <w:rPr>
                <w:noProof/>
              </w:rPr>
              <w:drawing>
                <wp:inline distT="0" distB="0" distL="0" distR="0" wp14:anchorId="3669CD60" wp14:editId="5ED29B5B">
                  <wp:extent cx="763325" cy="182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3325" cy="182880"/>
                          </a:xfrm>
                          <a:prstGeom prst="rect">
                            <a:avLst/>
                          </a:prstGeom>
                        </pic:spPr>
                      </pic:pic>
                    </a:graphicData>
                  </a:graphic>
                </wp:inline>
              </w:drawing>
            </w:r>
          </w:p>
          <w:p w14:paraId="653A6DD0" w14:textId="3FD87A74" w:rsidR="00AE77F4" w:rsidRDefault="00666D06" w:rsidP="000E5061">
            <w:pPr>
              <w:pStyle w:val="BodyTextBold"/>
              <w:spacing w:before="120"/>
              <w:rPr>
                <w:shd w:val="clear" w:color="auto" w:fill="FFFFFF"/>
              </w:rPr>
            </w:pPr>
            <w:r w:rsidRPr="00B07045">
              <w:rPr>
                <w:noProof/>
              </w:rPr>
              <mc:AlternateContent>
                <mc:Choice Requires="wps">
                  <w:drawing>
                    <wp:anchor distT="0" distB="0" distL="114300" distR="114300" simplePos="0" relativeHeight="252321792" behindDoc="0" locked="0" layoutInCell="1" allowOverlap="1" wp14:anchorId="7BDA8E93" wp14:editId="6BD13E27">
                      <wp:simplePos x="0" y="0"/>
                      <wp:positionH relativeFrom="column">
                        <wp:posOffset>164465</wp:posOffset>
                      </wp:positionH>
                      <wp:positionV relativeFrom="page">
                        <wp:posOffset>2840355</wp:posOffset>
                      </wp:positionV>
                      <wp:extent cx="197485" cy="197485"/>
                      <wp:effectExtent l="0" t="0" r="12065" b="12065"/>
                      <wp:wrapNone/>
                      <wp:docPr id="99" name="Oval 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23FBD" w14:textId="6DA345DF" w:rsidR="00EE7FC1" w:rsidRPr="00FE69B0" w:rsidRDefault="00EE7FC1" w:rsidP="00EA6095">
                                  <w:pPr>
                                    <w:jc w:val="center"/>
                                    <w:rPr>
                                      <w:color w:val="000000" w:themeColor="text1"/>
                                    </w:rPr>
                                  </w:pPr>
                                  <w:r w:rsidRPr="00FE69B0">
                                    <w:rPr>
                                      <w:color w:val="000000" w:themeColor="text1"/>
                                    </w:rPr>
                                    <w:t>1</w:t>
                                  </w: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A8E93" id="Oval 99" o:spid="_x0000_s1093" style="position:absolute;left:0;text-align:left;margin-left:12.95pt;margin-top:223.65pt;width:15.55pt;height:15.5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E9oAIAALgFAAAOAAAAZHJzL2Uyb0RvYy54bWysVF9P2zAQf5+072D5fSSFwa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" fillcolor="yellow" strokecolor="black [3213]" strokeweight=".5pt">
                      <v:stroke joinstyle="miter"/>
                      <v:textbox inset="0,0,0,0">
                        <w:txbxContent>
                          <w:p w14:paraId="10423FBD" w14:textId="6DA345DF" w:rsidR="00EE7FC1" w:rsidRPr="00FE69B0" w:rsidRDefault="00EE7FC1" w:rsidP="00EA6095">
                            <w:pPr>
                              <w:jc w:val="center"/>
                              <w:rPr>
                                <w:color w:val="000000" w:themeColor="text1"/>
                              </w:rPr>
                            </w:pPr>
                            <w:r w:rsidRPr="00FE69B0">
                              <w:rPr>
                                <w:color w:val="000000" w:themeColor="text1"/>
                              </w:rPr>
                              <w:t>1</w:t>
                            </w:r>
                            <w:r>
                              <w:rPr>
                                <w:color w:val="000000" w:themeColor="text1"/>
                              </w:rPr>
                              <w:t>3</w:t>
                            </w:r>
                          </w:p>
                        </w:txbxContent>
                      </v:textbox>
                      <w10:wrap anchory="page"/>
                    </v:oval>
                  </w:pict>
                </mc:Fallback>
              </mc:AlternateContent>
            </w:r>
            <w:r w:rsidR="00AE77F4" w:rsidRPr="00AE77F4">
              <w:t>Please</w:t>
            </w:r>
            <w:r w:rsidR="00AE77F4">
              <w:rPr>
                <w:shd w:val="clear" w:color="auto" w:fill="FFFFFF"/>
              </w:rPr>
              <w:t xml:space="preserve"> </w:t>
            </w:r>
            <w:r w:rsidR="00AE77F4" w:rsidRPr="00AE77F4">
              <w:t>indicate</w:t>
            </w:r>
            <w:r w:rsidR="00AE77F4">
              <w:rPr>
                <w:shd w:val="clear" w:color="auto" w:fill="FFFFFF"/>
              </w:rPr>
              <w:t xml:space="preserve"> if the Subrecipient is currently an active recipient of any of the following funding streams:</w:t>
            </w:r>
          </w:p>
          <w:p w14:paraId="0D93A7D9" w14:textId="5EF280F3" w:rsidR="00AE77F4" w:rsidRPr="00DD5AAE" w:rsidRDefault="00355778" w:rsidP="0068749D">
            <w:pPr>
              <w:pStyle w:val="BodyText2"/>
              <w:spacing w:line="260" w:lineRule="atLeast"/>
              <w:ind w:left="605"/>
              <w:rPr>
                <w:color w:val="3C3C3C"/>
                <w:sz w:val="16"/>
                <w:szCs w:val="16"/>
                <w:shd w:val="clear" w:color="auto" w:fill="FFFFFF"/>
              </w:rPr>
            </w:pPr>
            <w:r w:rsidRPr="0068749D">
              <w:rPr>
                <w:noProof/>
                <w:position w:val="-6"/>
              </w:rPr>
              <w:drawing>
                <wp:inline distT="0" distB="0" distL="0" distR="0" wp14:anchorId="5DE83810" wp14:editId="47C30D97">
                  <wp:extent cx="123190" cy="13898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29" t="22520" r="25846" b="16232"/>
                          <a:stretch/>
                        </pic:blipFill>
                        <pic:spPr bwMode="auto">
                          <a:xfrm>
                            <a:off x="0" y="0"/>
                            <a:ext cx="124091" cy="140006"/>
                          </a:xfrm>
                          <a:prstGeom prst="rect">
                            <a:avLst/>
                          </a:prstGeom>
                          <a:ln>
                            <a:noFill/>
                          </a:ln>
                          <a:extLst>
                            <a:ext uri="{53640926-AAD7-44D8-BBD7-CCE9431645EC}">
                              <a14:shadowObscured xmlns:a14="http://schemas.microsoft.com/office/drawing/2010/main"/>
                            </a:ext>
                          </a:extLst>
                        </pic:spPr>
                      </pic:pic>
                    </a:graphicData>
                  </a:graphic>
                </wp:inline>
              </w:drawing>
            </w:r>
            <w:r w:rsidRPr="0068749D">
              <w:rPr>
                <w:color w:val="3C3C3C"/>
                <w:position w:val="-6"/>
                <w:sz w:val="16"/>
                <w:szCs w:val="16"/>
                <w:shd w:val="clear" w:color="auto" w:fill="FFFFFF"/>
              </w:rPr>
              <w:t xml:space="preserve"> </w:t>
            </w:r>
            <w:r w:rsidR="00AE77F4" w:rsidRPr="00DD5AAE">
              <w:rPr>
                <w:color w:val="3C3C3C"/>
                <w:sz w:val="16"/>
                <w:szCs w:val="16"/>
                <w:shd w:val="clear" w:color="auto" w:fill="FFFFFF"/>
              </w:rPr>
              <w:t>PFS</w:t>
            </w:r>
          </w:p>
          <w:p w14:paraId="749AD6CB" w14:textId="4CF78EB2" w:rsidR="00AE77F4" w:rsidRPr="00DD5AAE" w:rsidRDefault="00DD05CD" w:rsidP="0068749D">
            <w:pPr>
              <w:pStyle w:val="BodyText2"/>
              <w:spacing w:line="260" w:lineRule="atLeast"/>
              <w:ind w:left="605"/>
              <w:rPr>
                <w:sz w:val="16"/>
                <w:szCs w:val="16"/>
              </w:rPr>
            </w:pPr>
            <w:r>
              <w:rPr>
                <w:color w:val="3C3C3C"/>
                <w:position w:val="-6"/>
                <w:sz w:val="16"/>
                <w:szCs w:val="16"/>
                <w:bdr w:val="none" w:sz="0" w:space="0" w:color="auto"/>
              </w:rPr>
              <w:pict w14:anchorId="582F4BDC">
                <v:shape id="_x0000_i1027" type="#_x0000_t75" style="width:9.15pt;height:11.3pt;visibility:visible">
                  <v:imagedata r:id="rId27" o:title="" croptop="14759f" cropbottom="10638f" cropleft="19156f" cropright="16938f"/>
                </v:shape>
              </w:pict>
            </w:r>
            <w:r w:rsidR="00355778" w:rsidRPr="0068749D">
              <w:rPr>
                <w:color w:val="3C3C3C"/>
                <w:position w:val="-6"/>
                <w:sz w:val="16"/>
                <w:szCs w:val="16"/>
                <w:bdr w:val="none" w:sz="0" w:space="0" w:color="auto"/>
              </w:rPr>
              <w:t xml:space="preserve"> </w:t>
            </w:r>
            <w:r w:rsidR="00AE77F4" w:rsidRPr="00DD5AAE">
              <w:rPr>
                <w:sz w:val="16"/>
                <w:szCs w:val="16"/>
              </w:rPr>
              <w:t>Drug Free Communities Grant</w:t>
            </w:r>
          </w:p>
          <w:p w14:paraId="732F14F7" w14:textId="07F6CE76" w:rsidR="00AE77F4" w:rsidRPr="00DD5AAE" w:rsidRDefault="0035577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339670F1" wp14:editId="233F3A9B">
                  <wp:extent cx="124460" cy="139065"/>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STOP Act Funding</w:t>
            </w:r>
          </w:p>
          <w:p w14:paraId="7044453C" w14:textId="3A7DCD53"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5DE28C99" wp14:editId="73F5A057">
                  <wp:extent cx="124460" cy="13906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Minority HIV/AIDS Initiative</w:t>
            </w:r>
          </w:p>
          <w:p w14:paraId="0620F23B" w14:textId="539C4C92"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37C49FA6" wp14:editId="5D557ABC">
                  <wp:extent cx="124460" cy="13906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Substance Abuse Prevention and Treatment Block Grant</w:t>
            </w:r>
          </w:p>
          <w:p w14:paraId="38F97669" w14:textId="17CC7472"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26A514EA" wp14:editId="72655AF7">
                  <wp:extent cx="124460" cy="139065"/>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Medicaid (Federal, State, and Local)</w:t>
            </w:r>
          </w:p>
          <w:p w14:paraId="55405DBB" w14:textId="5A1E661E"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39FA404B" wp14:editId="505ED615">
                  <wp:extent cx="124460" cy="13906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Other Federal Funds</w:t>
            </w:r>
          </w:p>
          <w:p w14:paraId="2158A2A1" w14:textId="07940F75"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09A6BED2" wp14:editId="1CB07A7D">
                  <wp:extent cx="124460" cy="13906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State Funds (excluding State Medicaid)</w:t>
            </w:r>
          </w:p>
          <w:p w14:paraId="6063D034" w14:textId="0BC0A4AE"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76EEB336" wp14:editId="07C53152">
                  <wp:extent cx="124460" cy="139065"/>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Local Funds (excluding State Medicaid)</w:t>
            </w:r>
          </w:p>
          <w:p w14:paraId="7037534C" w14:textId="01223D0D"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3A2AA2F9" wp14:editId="4C31AF77">
                  <wp:extent cx="124460" cy="13906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Foundations/Non-Profit Organizations</w:t>
            </w:r>
          </w:p>
          <w:p w14:paraId="158386D8" w14:textId="79805A6F"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705BD7E4" wp14:editId="2660B0DD">
                  <wp:extent cx="124460" cy="13906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Private/Corporate Entities</w:t>
            </w:r>
          </w:p>
          <w:p w14:paraId="71D8C63C" w14:textId="2CB73EE1"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6B244A2B" wp14:editId="08735A62">
                  <wp:extent cx="124460" cy="139065"/>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Individual Donations/Funding from Fundraising Events</w:t>
            </w:r>
          </w:p>
          <w:p w14:paraId="2439EDB9" w14:textId="33178FB3"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742B3715" wp14:editId="0E93C070">
                  <wp:extent cx="124460" cy="13906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In-Kind Contributions</w:t>
            </w:r>
          </w:p>
          <w:p w14:paraId="5D61AAD9" w14:textId="22063EE7" w:rsidR="00AE77F4" w:rsidRPr="00DD5AAE" w:rsidRDefault="00A003A8" w:rsidP="0068749D">
            <w:pPr>
              <w:pStyle w:val="BodyText2"/>
              <w:spacing w:line="260" w:lineRule="atLeast"/>
              <w:ind w:left="605"/>
              <w:rPr>
                <w:sz w:val="16"/>
                <w:szCs w:val="16"/>
              </w:rPr>
            </w:pPr>
            <w:r w:rsidRPr="0068749D">
              <w:rPr>
                <w:noProof/>
                <w:color w:val="3C3C3C"/>
                <w:position w:val="-6"/>
                <w:sz w:val="16"/>
                <w:szCs w:val="16"/>
                <w:bdr w:val="none" w:sz="0" w:space="0" w:color="auto"/>
              </w:rPr>
              <w:drawing>
                <wp:inline distT="0" distB="0" distL="0" distR="0" wp14:anchorId="7C3C7B42" wp14:editId="1957A8D4">
                  <wp:extent cx="124460" cy="13906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rsidRPr="0068749D">
              <w:rPr>
                <w:color w:val="3C3C3C"/>
                <w:position w:val="-6"/>
                <w:sz w:val="16"/>
                <w:szCs w:val="16"/>
                <w:bdr w:val="none" w:sz="0" w:space="0" w:color="auto"/>
              </w:rPr>
              <w:t xml:space="preserve"> </w:t>
            </w:r>
            <w:r w:rsidR="00AE77F4" w:rsidRPr="00DD5AAE">
              <w:rPr>
                <w:sz w:val="16"/>
                <w:szCs w:val="16"/>
              </w:rPr>
              <w:t>Other</w:t>
            </w:r>
          </w:p>
          <w:p w14:paraId="06E41C1B" w14:textId="64A7EDB8" w:rsidR="00AE77F4" w:rsidRDefault="00002476" w:rsidP="0068749D">
            <w:pPr>
              <w:pStyle w:val="BodyTextBold"/>
              <w:spacing w:before="12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93120" behindDoc="0" locked="0" layoutInCell="1" allowOverlap="1" wp14:anchorId="7A53C484" wp14:editId="2F7D3058">
                      <wp:simplePos x="0" y="0"/>
                      <wp:positionH relativeFrom="column">
                        <wp:posOffset>160655</wp:posOffset>
                      </wp:positionH>
                      <wp:positionV relativeFrom="page">
                        <wp:posOffset>5417185</wp:posOffset>
                      </wp:positionV>
                      <wp:extent cx="197485" cy="197485"/>
                      <wp:effectExtent l="0" t="0" r="12065" b="12065"/>
                      <wp:wrapNone/>
                      <wp:docPr id="523" name="Oval 5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D8A4E" w14:textId="4AD04FC4" w:rsidR="00EE7FC1" w:rsidRPr="00FE69B0" w:rsidRDefault="00EE7FC1" w:rsidP="00EA6095">
                                  <w:pPr>
                                    <w:jc w:val="center"/>
                                    <w:rPr>
                                      <w:color w:val="000000" w:themeColor="text1"/>
                                    </w:rPr>
                                  </w:pPr>
                                  <w:r w:rsidRPr="00FE69B0">
                                    <w:rPr>
                                      <w:color w:val="000000" w:themeColor="text1"/>
                                    </w:rPr>
                                    <w:t>1</w:t>
                                  </w: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C484" id="Oval 523" o:spid="_x0000_s1094" style="position:absolute;left:0;text-align:left;margin-left:12.65pt;margin-top:426.55pt;width:15.55pt;height:15.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" fillcolor="yellow" strokecolor="black [3213]" strokeweight=".5pt">
                      <v:stroke joinstyle="miter"/>
                      <v:textbox inset="0,0,0,0">
                        <w:txbxContent>
                          <w:p w14:paraId="653D8A4E" w14:textId="4AD04FC4" w:rsidR="00EE7FC1" w:rsidRPr="00FE69B0" w:rsidRDefault="00EE7FC1" w:rsidP="00EA6095">
                            <w:pPr>
                              <w:jc w:val="center"/>
                              <w:rPr>
                                <w:color w:val="000000" w:themeColor="text1"/>
                              </w:rPr>
                            </w:pPr>
                            <w:r w:rsidRPr="00FE69B0">
                              <w:rPr>
                                <w:color w:val="000000" w:themeColor="text1"/>
                              </w:rPr>
                              <w:t>1</w:t>
                            </w:r>
                            <w:r>
                              <w:rPr>
                                <w:color w:val="000000" w:themeColor="text1"/>
                              </w:rPr>
                              <w:t>4</w:t>
                            </w:r>
                          </w:p>
                        </w:txbxContent>
                      </v:textbox>
                      <w10:wrap anchory="page"/>
                    </v:oval>
                  </w:pict>
                </mc:Fallback>
              </mc:AlternateContent>
            </w:r>
            <w:r w:rsidR="00AE77F4" w:rsidRPr="00AE77F4">
              <w:t>Does this Subrecipient submit datas</w:t>
            </w:r>
            <w:r w:rsidR="00AE77F4">
              <w:t xml:space="preserve"> to the Grantee's data system?:</w:t>
            </w:r>
            <w:r w:rsidR="00AE77F4" w:rsidRPr="00A87708">
              <w:rPr>
                <w:rStyle w:val="Emphasis"/>
                <w:rFonts w:ascii="Verdana" w:hAnsi="Verdana"/>
                <w:b w:val="0"/>
                <w:bCs/>
                <w:i w:val="0"/>
                <w:iCs w:val="0"/>
                <w:color w:val="324D57"/>
                <w:sz w:val="17"/>
                <w:shd w:val="clear" w:color="auto" w:fill="FFFFFF"/>
              </w:rPr>
              <w:t>*</w:t>
            </w:r>
          </w:p>
          <w:p w14:paraId="7816E00B" w14:textId="096FDE34" w:rsidR="00AE77F4" w:rsidRDefault="00AE77F4" w:rsidP="00AE77F4">
            <w:pPr>
              <w:pStyle w:val="BodyText2"/>
              <w:tabs>
                <w:tab w:val="center" w:pos="5517"/>
              </w:tabs>
            </w:pPr>
            <w:r>
              <w:rPr>
                <w:noProof/>
              </w:rPr>
              <w:drawing>
                <wp:inline distT="0" distB="0" distL="0" distR="0" wp14:anchorId="4E09CEBC" wp14:editId="2B6D41A8">
                  <wp:extent cx="763325" cy="1828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3325" cy="182880"/>
                          </a:xfrm>
                          <a:prstGeom prst="rect">
                            <a:avLst/>
                          </a:prstGeom>
                        </pic:spPr>
                      </pic:pic>
                    </a:graphicData>
                  </a:graphic>
                </wp:inline>
              </w:drawing>
            </w:r>
          </w:p>
          <w:p w14:paraId="209DF498" w14:textId="77777777" w:rsidR="0068749D" w:rsidRDefault="003D272D" w:rsidP="0068749D">
            <w:pPr>
              <w:pStyle w:val="BodyText2"/>
              <w:tabs>
                <w:tab w:val="center" w:pos="5517"/>
              </w:tabs>
              <w:spacing w:before="120"/>
            </w:pPr>
            <w:r>
              <w:rPr>
                <w:noProof/>
                <w:bdr w:val="none" w:sz="0" w:space="0" w:color="auto"/>
              </w:rPr>
              <mc:AlternateContent>
                <mc:Choice Requires="wpg">
                  <w:drawing>
                    <wp:anchor distT="0" distB="0" distL="114300" distR="114300" simplePos="0" relativeHeight="251787264" behindDoc="0" locked="0" layoutInCell="1" allowOverlap="1" wp14:anchorId="42923450" wp14:editId="2E9448D1">
                      <wp:simplePos x="0" y="0"/>
                      <wp:positionH relativeFrom="column">
                        <wp:posOffset>1584960</wp:posOffset>
                      </wp:positionH>
                      <wp:positionV relativeFrom="paragraph">
                        <wp:posOffset>6985</wp:posOffset>
                      </wp:positionV>
                      <wp:extent cx="2669134" cy="228600"/>
                      <wp:effectExtent l="0" t="0" r="17145" b="19050"/>
                      <wp:wrapNone/>
                      <wp:docPr id="126" name="Group 126"/>
                      <wp:cNvGraphicFramePr/>
                      <a:graphic xmlns:a="http://schemas.openxmlformats.org/drawingml/2006/main">
                        <a:graphicData uri="http://schemas.microsoft.com/office/word/2010/wordprocessingGroup">
                          <wpg:wgp>
                            <wpg:cNvGrpSpPr/>
                            <wpg:grpSpPr>
                              <a:xfrm>
                                <a:off x="0" y="0"/>
                                <a:ext cx="2669134" cy="228600"/>
                                <a:chOff x="22860" y="0"/>
                                <a:chExt cx="2669134" cy="228600"/>
                              </a:xfrm>
                            </wpg:grpSpPr>
                            <wps:wsp>
                              <wps:cNvPr id="123" name="Rectangle 123"/>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8D04E" w14:textId="77777777" w:rsidR="00EE7FC1" w:rsidRPr="00467CB3" w:rsidRDefault="00EE7FC1" w:rsidP="00FE195D">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08181" w14:textId="77777777" w:rsidR="00EE7FC1" w:rsidRPr="00467CB3" w:rsidRDefault="00EE7FC1" w:rsidP="00FE195D">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5274B" w14:textId="77777777" w:rsidR="00EE7FC1" w:rsidRPr="00467CB3" w:rsidRDefault="00EE7FC1" w:rsidP="00FE195D">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860" y="762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8484A" w14:textId="396B34C3" w:rsidR="00EE7FC1" w:rsidRPr="00FE69B0" w:rsidRDefault="00EE7FC1" w:rsidP="00EA6095">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Oval 104"/>
                              <wps:cNvSpPr/>
                              <wps:spPr>
                                <a:xfrm>
                                  <a:off x="955853" y="762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6A988" w14:textId="3ABA5047" w:rsidR="00EE7FC1" w:rsidRPr="00FE69B0" w:rsidRDefault="00EE7FC1" w:rsidP="00EA6095">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Oval 102"/>
                              <wps:cNvSpPr/>
                              <wps:spPr>
                                <a:xfrm>
                                  <a:off x="1848917" y="762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E66B3" w14:textId="46D105D4" w:rsidR="00EE7FC1" w:rsidRPr="00FE69B0" w:rsidRDefault="00EE7FC1" w:rsidP="00EA6095">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923450" id="Group 126" o:spid="_x0000_s1095" style="position:absolute;left:0;text-align:left;margin-left:124.8pt;margin-top:.55pt;width:210.15pt;height:18pt;z-index:251787264;mso-position-horizontal-relative:text;mso-position-vertical-relative:text;mso-width-relative:margin" coordorigin="228" coordsize="266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">
                      <v:rect id="Rectangle 123" o:spid="_x0000_s1096"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TBMYA&#10;AADcAAAADwAAAGRycy9kb3ducmV2LnhtbESPzWrDMBCE74W+g9hCLyWRa0MSXMshLS30EsjfAyzW&#10;Rja1Vo6l2O7bV4VAbrvM7HyzxXqyrRio941jBa/zBARx5XTDRsHp+DVbgfABWWPrmBT8kod1+fhQ&#10;YK7dyHsaDsGIGMI+RwV1CF0upa9qsujnriOO2tn1FkNceyN1j2MMt61Mk2QhLTYcCTV29FFT9XO4&#10;2gj5PDdjat/lMl3udlvzctlm14VSz0/T5g1EoCnczbfrbx3rpxn8PxMn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3TBMYAAADcAAAADwAAAAAAAAAAAAAAAACYAgAAZHJz&#10;L2Rvd25yZXYueG1sUEsFBgAAAAAEAAQA9QAAAIsDAAAAAA==&#10;" fillcolor="#e7e6e6 [3214]" strokecolor="#bfbfbf [2412]" strokeweight="1pt">
                        <v:textbox>
                          <w:txbxContent>
                            <w:p w14:paraId="39D8D04E" w14:textId="77777777" w:rsidR="00EE7FC1" w:rsidRPr="00467CB3" w:rsidRDefault="00EE7FC1" w:rsidP="00FE195D">
                              <w:pPr>
                                <w:jc w:val="center"/>
                                <w:rPr>
                                  <w:color w:val="000000" w:themeColor="text1"/>
                                </w:rPr>
                              </w:pPr>
                              <w:r>
                                <w:rPr>
                                  <w:color w:val="000000" w:themeColor="text1"/>
                                </w:rPr>
                                <w:t>Save</w:t>
                              </w:r>
                            </w:p>
                          </w:txbxContent>
                        </v:textbox>
                      </v:rect>
                      <v:rect id="Rectangle 124" o:spid="_x0000_s1097"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LcMUA&#10;AADcAAAADwAAAGRycy9kb3ducmV2LnhtbESP3YrCMBCF7xd8hzDC3iyaWpcq1Sgqu+CN4N8DDM3Y&#10;FptJbaLtvr0RFryb4Zw535n5sjOVeFDjSssKRsMIBHFmdcm5gvPpdzAF4TyyxsoyKfgjB8tF72OO&#10;qbYtH+hx9LkIIexSVFB4X6dSuqwgg25oa+KgXWxj0Ie1yaVusA3hppJxFCXSYMmBUGBNm4Ky6/Fu&#10;AuTnUraxWctJPNnvd/nXbTe+J0p99rvVDISnzr/N/9dbHerH3/B6Jk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EtwxQAAANwAAAAPAAAAAAAAAAAAAAAAAJgCAABkcnMv&#10;ZG93bnJldi54bWxQSwUGAAAAAAQABAD1AAAAigMAAAAA&#10;" fillcolor="#e7e6e6 [3214]" strokecolor="#bfbfbf [2412]" strokeweight="1pt">
                        <v:textbox>
                          <w:txbxContent>
                            <w:p w14:paraId="44508181" w14:textId="77777777" w:rsidR="00EE7FC1" w:rsidRPr="00467CB3" w:rsidRDefault="00EE7FC1" w:rsidP="00FE195D">
                              <w:pPr>
                                <w:jc w:val="center"/>
                                <w:rPr>
                                  <w:color w:val="000000" w:themeColor="text1"/>
                                </w:rPr>
                              </w:pPr>
                              <w:r>
                                <w:rPr>
                                  <w:color w:val="000000" w:themeColor="text1"/>
                                </w:rPr>
                                <w:t>Cancel</w:t>
                              </w:r>
                            </w:p>
                          </w:txbxContent>
                        </v:textbox>
                      </v:rect>
                      <v:rect id="Rectangle 125" o:spid="_x0000_s1098"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u68UA&#10;AADcAAAADwAAAGRycy9kb3ducmV2LnhtbESP3YrCMBCF7xd8hzDC3iyaWtkq1Sgqu+CN4N8DDM3Y&#10;FptJbaLtvr0RFryb4Zw535n5sjOVeFDjSssKRsMIBHFmdcm5gvPpdzAF4TyyxsoyKfgjB8tF72OO&#10;qbYtH+hx9LkIIexSVFB4X6dSuqwgg25oa+KgXWxj0Ie1yaVusA3hppJxFCXSYMmBUGBNm4Ky6/Fu&#10;AuTnUraxWctJPNnvd/nXbTe+J0p99rvVDISnzr/N/9dbHerH3/B6Jk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O7rxQAAANwAAAAPAAAAAAAAAAAAAAAAAJgCAABkcnMv&#10;ZG93bnJldi54bWxQSwUGAAAAAAQABAD1AAAAigMAAAAA&#10;" fillcolor="#e7e6e6 [3214]" strokecolor="#bfbfbf [2412]" strokeweight="1pt">
                        <v:textbox>
                          <w:txbxContent>
                            <w:p w14:paraId="0B95274B" w14:textId="77777777" w:rsidR="00EE7FC1" w:rsidRPr="00467CB3" w:rsidRDefault="00EE7FC1" w:rsidP="00FE195D">
                              <w:pPr>
                                <w:jc w:val="center"/>
                                <w:rPr>
                                  <w:color w:val="000000" w:themeColor="text1"/>
                                </w:rPr>
                              </w:pPr>
                              <w:r>
                                <w:rPr>
                                  <w:color w:val="000000" w:themeColor="text1"/>
                                </w:rPr>
                                <w:t>Delete</w:t>
                              </w:r>
                            </w:p>
                          </w:txbxContent>
                        </v:textbox>
                      </v:rect>
                      <v:oval id="Oval 105" o:spid="_x0000_s1099" style="position:absolute;left:22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PocMA&#10;AADcAAAADwAAAGRycy9kb3ducmV2LnhtbERPTWvCQBC9C/0PyxR6Ed1YUUp0lRIs7UXQWPA6ZMds&#10;MDsbslsT/fVdQfA2j/c5y3Vva3Gh1leOFUzGCQjiwumKSwW/h6/RBwgfkDXWjknBlTysVy+DJaba&#10;dbynSx5KEUPYp6jAhNCkUvrCkEU/dg1x5E6utRgibEupW+xiuK3le5LMpcWKY4PBhjJDxTn/swqG&#10;5znPjpuQbQ5me/vOJrvpNOuUenvtPxcgAvXhKX64f3Scn8z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PocMAAADcAAAADwAAAAAAAAAAAAAAAACYAgAAZHJzL2Rv&#10;d25yZXYueG1sUEsFBgAAAAAEAAQA9QAAAIgDAAAAAA==&#10;" fillcolor="yellow" strokecolor="black [3213]" strokeweight=".5pt">
                        <v:stroke joinstyle="miter"/>
                        <v:textbox inset="0,0,0,0">
                          <w:txbxContent>
                            <w:p w14:paraId="50E8484A" w14:textId="396B34C3" w:rsidR="00EE7FC1" w:rsidRPr="00FE69B0" w:rsidRDefault="00EE7FC1" w:rsidP="00EA6095">
                              <w:pPr>
                                <w:jc w:val="center"/>
                                <w:rPr>
                                  <w:color w:val="000000" w:themeColor="text1"/>
                                </w:rPr>
                              </w:pPr>
                              <w:r w:rsidRPr="00FE69B0">
                                <w:rPr>
                                  <w:color w:val="000000" w:themeColor="text1"/>
                                </w:rPr>
                                <w:t>1</w:t>
                              </w:r>
                              <w:r>
                                <w:rPr>
                                  <w:color w:val="000000" w:themeColor="text1"/>
                                </w:rPr>
                                <w:t>5</w:t>
                              </w:r>
                            </w:p>
                          </w:txbxContent>
                        </v:textbox>
                      </v:oval>
                      <v:oval id="Oval 104" o:spid="_x0000_s1100" style="position:absolute;left:955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qOsMA&#10;AADcAAAADwAAAGRycy9kb3ducmV2LnhtbERPS2vCQBC+C/0PyxR6kbqxtiLRVUqw6KXgC7wO2Wk2&#10;mJ0N2a2J/npXELzNx/ec2aKzlThT40vHCoaDBARx7nTJhYLD/ud9AsIHZI2VY1JwIQ+L+Utvhql2&#10;LW/pvAuFiCHsU1RgQqhTKX1uyKIfuJo4cn+usRgibAqpG2xjuK3kR5KMpcWSY4PBmjJD+Wn3bxX0&#10;T2P+Oi5Dttyb3+sqG25Go6xV6u21+56CCNSFp/jhXus4P/mE+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qOsMAAADcAAAADwAAAAAAAAAAAAAAAACYAgAAZHJzL2Rv&#10;d25yZXYueG1sUEsFBgAAAAAEAAQA9QAAAIgDAAAAAA==&#10;" fillcolor="yellow" strokecolor="black [3213]" strokeweight=".5pt">
                        <v:stroke joinstyle="miter"/>
                        <v:textbox inset="0,0,0,0">
                          <w:txbxContent>
                            <w:p w14:paraId="3E36A988" w14:textId="3ABA5047" w:rsidR="00EE7FC1" w:rsidRPr="00FE69B0" w:rsidRDefault="00EE7FC1" w:rsidP="00EA6095">
                              <w:pPr>
                                <w:jc w:val="center"/>
                                <w:rPr>
                                  <w:color w:val="000000" w:themeColor="text1"/>
                                </w:rPr>
                              </w:pPr>
                              <w:r w:rsidRPr="00FE69B0">
                                <w:rPr>
                                  <w:color w:val="000000" w:themeColor="text1"/>
                                </w:rPr>
                                <w:t>1</w:t>
                              </w:r>
                              <w:r>
                                <w:rPr>
                                  <w:color w:val="000000" w:themeColor="text1"/>
                                </w:rPr>
                                <w:t>6</w:t>
                              </w:r>
                            </w:p>
                          </w:txbxContent>
                        </v:textbox>
                      </v:oval>
                      <v:oval id="Oval 102" o:spid="_x0000_s1101" style="position:absolute;left:18489;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X1cMA&#10;AADcAAAADwAAAGRycy9kb3ducmV2LnhtbERPTYvCMBC9C/sfwix4EU1VlKVrlKUoehFcXfA6NLNN&#10;sZmUJmurv94Iwt7m8T5nsepsJa7U+NKxgvEoAUGcO11yoeDntBl+gPABWWPlmBTcyMNq+dZbYKpd&#10;y990PYZCxBD2KSowIdSplD43ZNGPXE0cuV/XWAwRNoXUDbYx3FZykiRzabHk2GCwpsxQfjn+WQWD&#10;y5xn53XI1iezv2+z8WE6zVql+u/d1yeIQF34F7/cOx3nJxN4Ph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eX1cMAAADcAAAADwAAAAAAAAAAAAAAAACYAgAAZHJzL2Rv&#10;d25yZXYueG1sUEsFBgAAAAAEAAQA9QAAAIgDAAAAAA==&#10;" fillcolor="yellow" strokecolor="black [3213]" strokeweight=".5pt">
                        <v:stroke joinstyle="miter"/>
                        <v:textbox inset="0,0,0,0">
                          <w:txbxContent>
                            <w:p w14:paraId="2F3E66B3" w14:textId="46D105D4" w:rsidR="00EE7FC1" w:rsidRPr="00FE69B0" w:rsidRDefault="00EE7FC1" w:rsidP="00EA6095">
                              <w:pPr>
                                <w:jc w:val="center"/>
                                <w:rPr>
                                  <w:color w:val="000000" w:themeColor="text1"/>
                                </w:rPr>
                              </w:pPr>
                              <w:r w:rsidRPr="00FE69B0">
                                <w:rPr>
                                  <w:color w:val="000000" w:themeColor="text1"/>
                                </w:rPr>
                                <w:t>1</w:t>
                              </w:r>
                              <w:r>
                                <w:rPr>
                                  <w:color w:val="000000" w:themeColor="text1"/>
                                </w:rPr>
                                <w:t>7</w:t>
                              </w:r>
                            </w:p>
                          </w:txbxContent>
                        </v:textbox>
                      </v:oval>
                    </v:group>
                  </w:pict>
                </mc:Fallback>
              </mc:AlternateContent>
            </w:r>
          </w:p>
        </w:tc>
        <w:tc>
          <w:tcPr>
            <w:tcW w:w="250" w:type="dxa"/>
            <w:tcBorders>
              <w:top w:val="nil"/>
              <w:bottom w:val="nil"/>
            </w:tcBorders>
            <w:tcMar>
              <w:left w:w="0" w:type="dxa"/>
              <w:right w:w="0" w:type="dxa"/>
            </w:tcMar>
          </w:tcPr>
          <w:p w14:paraId="66BD2297" w14:textId="77777777" w:rsidR="00093B5D" w:rsidRPr="00503AD1" w:rsidRDefault="00093B5D" w:rsidP="00503AD1">
            <w:pPr>
              <w:rPr>
                <w:sz w:val="8"/>
                <w:szCs w:val="8"/>
              </w:rPr>
            </w:pPr>
          </w:p>
        </w:tc>
        <w:tc>
          <w:tcPr>
            <w:tcW w:w="4239" w:type="dxa"/>
            <w:vMerge/>
          </w:tcPr>
          <w:p w14:paraId="00E4DD9D" w14:textId="77777777" w:rsidR="00093B5D" w:rsidRDefault="00093B5D" w:rsidP="0090109B"/>
        </w:tc>
      </w:tr>
      <w:tr w:rsidR="0068749D" w14:paraId="36B7AF08" w14:textId="77777777" w:rsidTr="00CE525F">
        <w:trPr>
          <w:trHeight w:val="368"/>
        </w:trPr>
        <w:tc>
          <w:tcPr>
            <w:tcW w:w="10489" w:type="dxa"/>
            <w:gridSpan w:val="5"/>
            <w:vMerge w:val="restart"/>
            <w:shd w:val="clear" w:color="auto" w:fill="324D57"/>
            <w:vAlign w:val="center"/>
          </w:tcPr>
          <w:p w14:paraId="68102F9F" w14:textId="442903A1" w:rsidR="0068749D" w:rsidRPr="00503AD1" w:rsidRDefault="0068749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FFFC6AB" w14:textId="77777777" w:rsidR="0068749D" w:rsidRPr="00503AD1" w:rsidRDefault="0068749D"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2757B25" w14:textId="77777777" w:rsidR="0068749D" w:rsidRPr="00503AD1" w:rsidRDefault="0068749D" w:rsidP="008739A1">
            <w:pPr>
              <w:keepNext/>
              <w:rPr>
                <w:sz w:val="8"/>
                <w:szCs w:val="8"/>
              </w:rPr>
            </w:pPr>
          </w:p>
        </w:tc>
        <w:tc>
          <w:tcPr>
            <w:tcW w:w="4239" w:type="dxa"/>
            <w:shd w:val="clear" w:color="auto" w:fill="324D57"/>
            <w:vAlign w:val="center"/>
          </w:tcPr>
          <w:p w14:paraId="1001F8EF" w14:textId="733FEF01" w:rsidR="0068749D" w:rsidRPr="00503AD1" w:rsidRDefault="0068749D"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11</w:t>
            </w:r>
            <w:r w:rsidR="000B1F5B" w:rsidRPr="000B1F5B">
              <w:rPr>
                <w:rFonts w:cs="Arial"/>
                <w:b/>
                <w:noProof/>
                <w:color w:val="FFFFFF" w:themeColor="background1"/>
                <w:sz w:val="20"/>
                <w:szCs w:val="20"/>
              </w:rPr>
              <w:fldChar w:fldCharType="end"/>
            </w:r>
          </w:p>
        </w:tc>
      </w:tr>
      <w:tr w:rsidR="0068749D" w14:paraId="59538AE7" w14:textId="77777777" w:rsidTr="00CE525F">
        <w:trPr>
          <w:trHeight w:val="503"/>
        </w:trPr>
        <w:tc>
          <w:tcPr>
            <w:tcW w:w="10489" w:type="dxa"/>
            <w:gridSpan w:val="5"/>
            <w:vMerge/>
            <w:tcBorders>
              <w:bottom w:val="single" w:sz="4" w:space="0" w:color="auto"/>
            </w:tcBorders>
            <w:shd w:val="clear" w:color="auto" w:fill="324D57"/>
            <w:vAlign w:val="center"/>
          </w:tcPr>
          <w:p w14:paraId="3FC2A750" w14:textId="77777777" w:rsidR="0068749D" w:rsidRDefault="0068749D" w:rsidP="008739A1">
            <w:pPr>
              <w:keepNext/>
              <w:jc w:val="center"/>
            </w:pPr>
          </w:p>
        </w:tc>
        <w:tc>
          <w:tcPr>
            <w:tcW w:w="250" w:type="dxa"/>
            <w:tcBorders>
              <w:top w:val="nil"/>
              <w:bottom w:val="nil"/>
            </w:tcBorders>
            <w:tcMar>
              <w:left w:w="0" w:type="dxa"/>
              <w:right w:w="0" w:type="dxa"/>
            </w:tcMar>
          </w:tcPr>
          <w:p w14:paraId="29998700" w14:textId="77777777" w:rsidR="0068749D" w:rsidRPr="00503AD1" w:rsidRDefault="0068749D" w:rsidP="008739A1">
            <w:pPr>
              <w:keepNext/>
              <w:rPr>
                <w:sz w:val="8"/>
                <w:szCs w:val="8"/>
              </w:rPr>
            </w:pPr>
          </w:p>
        </w:tc>
        <w:tc>
          <w:tcPr>
            <w:tcW w:w="4239" w:type="dxa"/>
            <w:tcMar>
              <w:left w:w="58" w:type="dxa"/>
              <w:right w:w="58" w:type="dxa"/>
            </w:tcMar>
          </w:tcPr>
          <w:p w14:paraId="01DCC3CD" w14:textId="77777777" w:rsidR="0068749D" w:rsidRPr="00503AD1" w:rsidRDefault="0068749D" w:rsidP="008739A1">
            <w:pPr>
              <w:keepNext/>
              <w:spacing w:before="60"/>
              <w:rPr>
                <w:rFonts w:cs="Arial"/>
                <w:szCs w:val="18"/>
              </w:rPr>
            </w:pPr>
            <w:r w:rsidRPr="00503AD1">
              <w:rPr>
                <w:rFonts w:cs="Arial"/>
                <w:szCs w:val="18"/>
              </w:rPr>
              <w:t xml:space="preserve">Page ID: </w:t>
            </w:r>
            <w:r w:rsidR="00756524">
              <w:rPr>
                <w:rFonts w:cs="Arial"/>
                <w:szCs w:val="18"/>
              </w:rPr>
              <w:t>1.5</w:t>
            </w:r>
          </w:p>
          <w:p w14:paraId="0D5036D0" w14:textId="77777777" w:rsidR="0068749D" w:rsidRDefault="0068749D" w:rsidP="008739A1">
            <w:pPr>
              <w:keepNext/>
              <w:spacing w:before="60"/>
            </w:pPr>
            <w:r w:rsidRPr="00503AD1">
              <w:rPr>
                <w:rFonts w:cs="Arial"/>
                <w:szCs w:val="18"/>
              </w:rPr>
              <w:t xml:space="preserve">Page Title: </w:t>
            </w:r>
            <w:r w:rsidR="00756524">
              <w:rPr>
                <w:rFonts w:cs="Arial"/>
                <w:szCs w:val="18"/>
              </w:rPr>
              <w:t>Subrecipient Staff</w:t>
            </w:r>
          </w:p>
        </w:tc>
      </w:tr>
      <w:tr w:rsidR="0068749D" w14:paraId="3D5CF567" w14:textId="77777777" w:rsidTr="00CE525F">
        <w:tc>
          <w:tcPr>
            <w:tcW w:w="985" w:type="dxa"/>
            <w:tcBorders>
              <w:bottom w:val="single" w:sz="4" w:space="0" w:color="auto"/>
              <w:right w:val="nil"/>
            </w:tcBorders>
            <w:shd w:val="clear" w:color="auto" w:fill="F2F2F2" w:themeFill="background1" w:themeFillShade="F2"/>
            <w:vAlign w:val="center"/>
          </w:tcPr>
          <w:p w14:paraId="7504995F" w14:textId="77777777" w:rsidR="0068749D" w:rsidRPr="00503AD1" w:rsidRDefault="0068749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14:paraId="4C7CBDC8" w14:textId="52B74D93" w:rsidR="0068749D" w:rsidRPr="00503AD1" w:rsidRDefault="0068749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8898DA0" w14:textId="77777777" w:rsidR="0068749D" w:rsidRPr="00503AD1" w:rsidRDefault="0068749D"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00B2984" w14:textId="77777777" w:rsidR="0068749D" w:rsidRPr="00503AD1" w:rsidRDefault="0068749D"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7446021" w14:textId="77777777" w:rsidR="0068749D" w:rsidRPr="00503AD1" w:rsidRDefault="0068749D"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528AE27" w14:textId="77777777" w:rsidR="0068749D" w:rsidRPr="00503AD1" w:rsidRDefault="0068749D"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24ADDF51" w14:textId="77777777" w:rsidR="0068749D" w:rsidRPr="00503AD1" w:rsidRDefault="0068749D" w:rsidP="008739A1">
            <w:pPr>
              <w:keepNext/>
              <w:spacing w:before="40" w:after="40"/>
              <w:rPr>
                <w:b/>
              </w:rPr>
            </w:pPr>
            <w:r w:rsidRPr="00503AD1">
              <w:rPr>
                <w:b/>
              </w:rPr>
              <w:t>Page Details</w:t>
            </w:r>
          </w:p>
        </w:tc>
      </w:tr>
      <w:tr w:rsidR="0068749D" w14:paraId="17C81D02" w14:textId="77777777" w:rsidTr="00CE525F">
        <w:tc>
          <w:tcPr>
            <w:tcW w:w="10489" w:type="dxa"/>
            <w:gridSpan w:val="5"/>
            <w:tcBorders>
              <w:bottom w:val="nil"/>
            </w:tcBorders>
          </w:tcPr>
          <w:p w14:paraId="323F3521" w14:textId="0BE5C385" w:rsidR="0068749D" w:rsidRPr="00503AD1" w:rsidRDefault="0068749D" w:rsidP="008739A1">
            <w:pPr>
              <w:pStyle w:val="Webaddress"/>
              <w:keepNext/>
              <w:rPr>
                <w:u w:val="none"/>
              </w:rPr>
            </w:pPr>
            <w:r>
              <w:t>Contact Information</w:t>
            </w:r>
            <w:r w:rsidRPr="0068749D">
              <w:rPr>
                <w:u w:val="none"/>
              </w:rPr>
              <w:t xml:space="preserve"> &gt;</w:t>
            </w:r>
            <w:r>
              <w:t xml:space="preserve"> </w:t>
            </w:r>
            <w:r w:rsidRPr="0068749D">
              <w:t>Subrecipient Staff</w:t>
            </w:r>
          </w:p>
        </w:tc>
        <w:tc>
          <w:tcPr>
            <w:tcW w:w="250" w:type="dxa"/>
            <w:tcBorders>
              <w:top w:val="nil"/>
              <w:bottom w:val="nil"/>
            </w:tcBorders>
            <w:tcMar>
              <w:left w:w="0" w:type="dxa"/>
              <w:right w:w="0" w:type="dxa"/>
            </w:tcMar>
          </w:tcPr>
          <w:p w14:paraId="3DE5FC1E" w14:textId="77777777" w:rsidR="0068749D" w:rsidRPr="00503AD1" w:rsidRDefault="0068749D" w:rsidP="008739A1">
            <w:pPr>
              <w:keepNext/>
              <w:rPr>
                <w:sz w:val="8"/>
                <w:szCs w:val="8"/>
              </w:rPr>
            </w:pPr>
          </w:p>
        </w:tc>
        <w:tc>
          <w:tcPr>
            <w:tcW w:w="4239" w:type="dxa"/>
            <w:vMerge w:val="restart"/>
            <w:tcMar>
              <w:left w:w="58" w:type="dxa"/>
              <w:right w:w="58" w:type="dxa"/>
            </w:tcMar>
          </w:tcPr>
          <w:p w14:paraId="3B05EF87" w14:textId="5F862FA6" w:rsidR="00516B3F" w:rsidRPr="008633DF" w:rsidRDefault="00516B3F" w:rsidP="007314E1">
            <w:pPr>
              <w:pStyle w:val="ListNumber"/>
              <w:numPr>
                <w:ilvl w:val="0"/>
                <w:numId w:val="8"/>
              </w:numPr>
              <w:spacing w:before="120"/>
              <w:ind w:left="259" w:hanging="259"/>
              <w:rPr>
                <w:szCs w:val="18"/>
              </w:rPr>
            </w:pPr>
            <w:r w:rsidRPr="008633DF">
              <w:rPr>
                <w:szCs w:val="18"/>
              </w:rPr>
              <w:t>Only SPO</w:t>
            </w:r>
            <w:r w:rsidR="00591CBF" w:rsidRPr="008633DF">
              <w:rPr>
                <w:szCs w:val="18"/>
              </w:rPr>
              <w:t xml:space="preserve"> and higher role</w:t>
            </w:r>
            <w:r w:rsidRPr="008633DF">
              <w:rPr>
                <w:szCs w:val="18"/>
              </w:rPr>
              <w:t>s will see this field. SPOs will only see their grantees. Higher roles will see all grantees. Grantee-level roles will not see the label or dropdown menu</w:t>
            </w:r>
          </w:p>
          <w:p w14:paraId="6DC2E5B5" w14:textId="71EFEADF" w:rsidR="00516B3F" w:rsidRPr="008633DF" w:rsidRDefault="00591CBF" w:rsidP="007314E1">
            <w:pPr>
              <w:pStyle w:val="ListNumber"/>
              <w:rPr>
                <w:szCs w:val="18"/>
              </w:rPr>
            </w:pPr>
            <w:r w:rsidRPr="008633DF">
              <w:rPr>
                <w:szCs w:val="18"/>
              </w:rPr>
              <w:t xml:space="preserve">Only grantee and higher roles will see this field. </w:t>
            </w:r>
            <w:r w:rsidR="00516B3F" w:rsidRPr="008633DF">
              <w:rPr>
                <w:szCs w:val="18"/>
              </w:rPr>
              <w:t>Users will click on the Select Subrecipient drop down box to select the Subrecipient they wish to view contact information for.</w:t>
            </w:r>
            <w:r w:rsidRPr="008633DF">
              <w:rPr>
                <w:szCs w:val="18"/>
              </w:rPr>
              <w:t xml:space="preserve"> </w:t>
            </w:r>
            <w:r w:rsidR="00B86766" w:rsidRPr="008633DF">
              <w:rPr>
                <w:szCs w:val="18"/>
              </w:rPr>
              <w:t xml:space="preserve">Grantees can view their Subrecipients' key staff on this page. Subrecipients can view their own staff only. </w:t>
            </w:r>
            <w:r w:rsidRPr="008633DF">
              <w:rPr>
                <w:szCs w:val="18"/>
              </w:rPr>
              <w:t>Subrecipients will not see the label or dropdown menu.</w:t>
            </w:r>
          </w:p>
          <w:p w14:paraId="68F33E86" w14:textId="7F58BD85" w:rsidR="00516B3F" w:rsidRPr="008633DF" w:rsidRDefault="00FB5A1B" w:rsidP="007314E1">
            <w:pPr>
              <w:pStyle w:val="ListNumber"/>
              <w:rPr>
                <w:szCs w:val="18"/>
              </w:rPr>
            </w:pPr>
            <w:r w:rsidRPr="008633DF">
              <w:rPr>
                <w:szCs w:val="18"/>
              </w:rPr>
              <w:t>Grantees and subrecipients will be allowed to update their Subrecipient contact information as needed.</w:t>
            </w:r>
            <w:r>
              <w:rPr>
                <w:szCs w:val="18"/>
              </w:rPr>
              <w:t xml:space="preserve"> </w:t>
            </w:r>
            <w:r>
              <w:t xml:space="preserve">Selecting “New” or one of the existing names on this drop down menu will open a Staff Details section at the bottom of this page where the user can make updates and add additional contacts. </w:t>
            </w:r>
          </w:p>
          <w:p w14:paraId="2EE6DBA4" w14:textId="22728925" w:rsidR="00666D06" w:rsidRPr="008633DF" w:rsidRDefault="00666D06" w:rsidP="007314E1">
            <w:pPr>
              <w:pStyle w:val="ListParagraph"/>
              <w:spacing w:after="60"/>
              <w:rPr>
                <w:szCs w:val="18"/>
              </w:rPr>
            </w:pPr>
            <w:r w:rsidRPr="008633DF">
              <w:rPr>
                <w:szCs w:val="18"/>
              </w:rPr>
              <w:t>4.</w:t>
            </w:r>
            <w:r w:rsidRPr="008633DF">
              <w:rPr>
                <w:szCs w:val="18"/>
              </w:rPr>
              <w:tab/>
              <w:t>Clicking the “Save” button will save the record and return the user to the Subrecipient listing page (1.5). If not all fields required to save are completed or invalid data is entered, user will be prevented from saving and a message will list the fields and related issues.</w:t>
            </w:r>
          </w:p>
          <w:p w14:paraId="6984EB42" w14:textId="25BBA137" w:rsidR="00666D06" w:rsidRPr="008633DF" w:rsidRDefault="00666D06" w:rsidP="007314E1">
            <w:pPr>
              <w:pStyle w:val="ListParagraph"/>
              <w:spacing w:after="60"/>
              <w:rPr>
                <w:szCs w:val="18"/>
              </w:rPr>
            </w:pPr>
            <w:r w:rsidRPr="008633DF">
              <w:rPr>
                <w:szCs w:val="18"/>
              </w:rPr>
              <w:t>5.</w:t>
            </w:r>
            <w:r w:rsidRPr="008633DF">
              <w:rPr>
                <w:rFonts w:ascii="Calibri" w:eastAsia="Calibri" w:hAnsi="Calibri" w:cs="Calibri"/>
                <w:szCs w:val="18"/>
              </w:rPr>
              <w:tab/>
            </w:r>
            <w:r w:rsidRPr="008633DF">
              <w:rPr>
                <w:szCs w:val="18"/>
              </w:rPr>
              <w:t>Clicking the “Cancel” button will not save any changes and will return the user to the Subrecipient listing page (1.5).</w:t>
            </w:r>
            <w:r w:rsidRPr="008633DF">
              <w:rPr>
                <w:rFonts w:ascii="Calibri" w:eastAsia="Calibri" w:hAnsi="Calibri" w:cs="Calibri"/>
                <w:szCs w:val="18"/>
              </w:rPr>
              <w:t xml:space="preserve"> </w:t>
            </w:r>
          </w:p>
          <w:p w14:paraId="2B422429" w14:textId="2A247799" w:rsidR="00666D06" w:rsidRPr="008633DF" w:rsidRDefault="00666D06" w:rsidP="007314E1">
            <w:pPr>
              <w:pStyle w:val="ListParagraph"/>
              <w:spacing w:after="60"/>
              <w:rPr>
                <w:szCs w:val="18"/>
              </w:rPr>
            </w:pPr>
            <w:r w:rsidRPr="008633DF">
              <w:rPr>
                <w:szCs w:val="18"/>
              </w:rPr>
              <w:t>6.</w:t>
            </w:r>
            <w:r w:rsidRPr="008633DF">
              <w:rPr>
                <w:szCs w:val="18"/>
              </w:rPr>
              <w:tab/>
              <w:t xml:space="preserve">Clicking the “Delete” button will first prompt user to confirm action. If “Yes”, the record will be deleted and the user will return to the Subrecipient listing page (1.5). If “No”, user will remain on this page. If user attempts to delete a record that is tied to data in other modules then </w:t>
            </w:r>
            <w:r w:rsidR="008F2505" w:rsidRPr="008633DF">
              <w:rPr>
                <w:szCs w:val="18"/>
              </w:rPr>
              <w:t xml:space="preserve">the </w:t>
            </w:r>
            <w:r w:rsidRPr="008633DF">
              <w:rPr>
                <w:szCs w:val="18"/>
              </w:rPr>
              <w:t xml:space="preserve">deletion </w:t>
            </w:r>
            <w:r w:rsidR="008F2505" w:rsidRPr="008633DF">
              <w:rPr>
                <w:szCs w:val="18"/>
              </w:rPr>
              <w:t xml:space="preserve">will fail </w:t>
            </w:r>
            <w:r w:rsidRPr="008633DF">
              <w:rPr>
                <w:szCs w:val="18"/>
              </w:rPr>
              <w:t xml:space="preserve">and display </w:t>
            </w:r>
            <w:r w:rsidR="008F2505" w:rsidRPr="008633DF">
              <w:rPr>
                <w:szCs w:val="18"/>
              </w:rPr>
              <w:t xml:space="preserve">the </w:t>
            </w:r>
            <w:r w:rsidRPr="008633DF">
              <w:rPr>
                <w:szCs w:val="18"/>
              </w:rPr>
              <w:t>message: "Unable to delete. This subrecipient is associated with other data that has been entered."</w:t>
            </w:r>
          </w:p>
          <w:p w14:paraId="56B27890" w14:textId="5DB9388F" w:rsidR="0068749D" w:rsidRDefault="00516B3F" w:rsidP="007314E1">
            <w:pPr>
              <w:pStyle w:val="ListNumber"/>
              <w:numPr>
                <w:ilvl w:val="0"/>
                <w:numId w:val="0"/>
              </w:numPr>
            </w:pPr>
            <w:r w:rsidRPr="008633DF">
              <w:rPr>
                <w:b/>
                <w:bCs/>
                <w:szCs w:val="18"/>
              </w:rPr>
              <w:t>Note:</w:t>
            </w:r>
            <w:r w:rsidRPr="008633DF">
              <w:rPr>
                <w:szCs w:val="18"/>
              </w:rPr>
              <w:t xml:space="preserve"> </w:t>
            </w:r>
            <w:r w:rsidR="008F2505" w:rsidRPr="008633DF">
              <w:rPr>
                <w:szCs w:val="18"/>
              </w:rPr>
              <w:t xml:space="preserve"> </w:t>
            </w:r>
            <w:r w:rsidR="001C3F36" w:rsidRPr="008633DF">
              <w:rPr>
                <w:szCs w:val="18"/>
              </w:rPr>
              <w:t>T</w:t>
            </w:r>
            <w:r w:rsidR="008F2505" w:rsidRPr="008633DF">
              <w:rPr>
                <w:szCs w:val="18"/>
              </w:rPr>
              <w:t xml:space="preserve">here can only be one person assigned to the </w:t>
            </w:r>
            <w:r w:rsidR="001C3F36" w:rsidRPr="008633DF">
              <w:rPr>
                <w:szCs w:val="18"/>
              </w:rPr>
              <w:t>Subrecipient Key Contact role</w:t>
            </w:r>
            <w:r w:rsidR="008F2505" w:rsidRPr="008633DF">
              <w:rPr>
                <w:szCs w:val="18"/>
              </w:rPr>
              <w:t xml:space="preserve">. Assigning someone else to </w:t>
            </w:r>
            <w:r w:rsidR="001C3F36" w:rsidRPr="008633DF">
              <w:rPr>
                <w:szCs w:val="18"/>
              </w:rPr>
              <w:t>this role</w:t>
            </w:r>
            <w:r w:rsidR="008F2505" w:rsidRPr="008633DF">
              <w:rPr>
                <w:szCs w:val="18"/>
              </w:rPr>
              <w:t xml:space="preserve"> will displace any existing person. There is no limit to how many people may have the </w:t>
            </w:r>
            <w:r w:rsidR="001C3F36" w:rsidRPr="008633DF">
              <w:rPr>
                <w:szCs w:val="18"/>
              </w:rPr>
              <w:t xml:space="preserve">Subrecipient </w:t>
            </w:r>
            <w:r w:rsidR="008F2505" w:rsidRPr="008633DF">
              <w:rPr>
                <w:szCs w:val="18"/>
              </w:rPr>
              <w:t xml:space="preserve">Additional Contact </w:t>
            </w:r>
            <w:r w:rsidR="001C3F36" w:rsidRPr="008633DF">
              <w:rPr>
                <w:szCs w:val="18"/>
              </w:rPr>
              <w:t>r</w:t>
            </w:r>
            <w:r w:rsidR="008F2505" w:rsidRPr="008633DF">
              <w:rPr>
                <w:szCs w:val="18"/>
              </w:rPr>
              <w:t>ole</w:t>
            </w:r>
            <w:r w:rsidR="001C3F36" w:rsidRPr="008633DF">
              <w:rPr>
                <w:szCs w:val="18"/>
              </w:rPr>
              <w:t>.</w:t>
            </w:r>
          </w:p>
        </w:tc>
      </w:tr>
      <w:tr w:rsidR="0068749D" w14:paraId="57AC5C40" w14:textId="77777777" w:rsidTr="00CE525F">
        <w:trPr>
          <w:trHeight w:val="9611"/>
        </w:trPr>
        <w:tc>
          <w:tcPr>
            <w:tcW w:w="10489" w:type="dxa"/>
            <w:gridSpan w:val="5"/>
            <w:tcBorders>
              <w:top w:val="nil"/>
            </w:tcBorders>
          </w:tcPr>
          <w:p w14:paraId="730D9065" w14:textId="6623AE06" w:rsidR="0068749D" w:rsidRDefault="00756524" w:rsidP="00756524">
            <w:pPr>
              <w:pStyle w:val="Heading1"/>
              <w:outlineLvl w:val="0"/>
            </w:pPr>
            <w:r w:rsidRPr="00756524">
              <w:t>Subrecipient Staff</w:t>
            </w:r>
          </w:p>
          <w:p w14:paraId="6A695525" w14:textId="4C40C160" w:rsidR="0068749D" w:rsidRDefault="00756524" w:rsidP="00756524">
            <w:pPr>
              <w:pStyle w:val="BodyText2"/>
            </w:pPr>
            <w:r w:rsidRPr="00756524">
              <w:t>Use this page to add new users, update user information or security roles, and disable (but not delete) old users. Adding a person here creates an account for them in the MRT.</w:t>
            </w:r>
          </w:p>
          <w:p w14:paraId="65F4605A" w14:textId="67991569" w:rsidR="00756524" w:rsidRDefault="00E235F8" w:rsidP="00756524">
            <w:pPr>
              <w:pStyle w:val="BodyTextBold"/>
            </w:pPr>
            <w:r w:rsidRPr="00B07045">
              <w:rPr>
                <w:noProof/>
              </w:rPr>
              <mc:AlternateContent>
                <mc:Choice Requires="wps">
                  <w:drawing>
                    <wp:anchor distT="0" distB="0" distL="114300" distR="114300" simplePos="0" relativeHeight="251725824" behindDoc="0" locked="0" layoutInCell="1" allowOverlap="1" wp14:anchorId="235BEAC6" wp14:editId="58A56D5D">
                      <wp:simplePos x="0" y="0"/>
                      <wp:positionH relativeFrom="column">
                        <wp:posOffset>168224</wp:posOffset>
                      </wp:positionH>
                      <wp:positionV relativeFrom="page">
                        <wp:posOffset>839724</wp:posOffset>
                      </wp:positionV>
                      <wp:extent cx="197485" cy="197485"/>
                      <wp:effectExtent l="0" t="0" r="12065" b="12065"/>
                      <wp:wrapNone/>
                      <wp:docPr id="110" name="Oval 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E8E58"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BEAC6" id="Oval 110" o:spid="_x0000_s1102" style="position:absolute;left:0;text-align:left;margin-left:13.25pt;margin-top:66.1pt;width:15.55pt;height:1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" fillcolor="yellow" strokecolor="black [3213]" strokeweight=".5pt">
                      <v:stroke joinstyle="miter"/>
                      <v:textbox inset="0,0,0,0">
                        <w:txbxContent>
                          <w:p w14:paraId="1C1E8E58"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756524">
              <w:t>Select Grantee:</w:t>
            </w:r>
            <w:r w:rsidR="00756524">
              <w:tab/>
            </w:r>
            <w:r w:rsidR="00756524" w:rsidRPr="00214C07">
              <w:rPr>
                <w:rFonts w:cs="Times New Roman"/>
                <w:b w:val="0"/>
                <w:bCs/>
                <w:noProof/>
                <w:color w:val="3C3C3C"/>
                <w:position w:val="-6"/>
              </w:rPr>
              <w:drawing>
                <wp:inline distT="0" distB="0" distL="0" distR="0" wp14:anchorId="7C13FB95" wp14:editId="5D615EBA">
                  <wp:extent cx="2755000" cy="182880"/>
                  <wp:effectExtent l="0" t="0" r="7620" b="7620"/>
                  <wp:docPr id="78" name="Picture 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3EFE1A4" w14:textId="0CEB0F84" w:rsidR="00756524" w:rsidRDefault="00E235F8" w:rsidP="0093034F">
            <w:pPr>
              <w:pStyle w:val="BodyTextBold"/>
              <w:spacing w:after="240"/>
            </w:pPr>
            <w:r w:rsidRPr="00B07045">
              <w:rPr>
                <w:noProof/>
              </w:rPr>
              <mc:AlternateContent>
                <mc:Choice Requires="wps">
                  <w:drawing>
                    <wp:anchor distT="0" distB="0" distL="114300" distR="114300" simplePos="0" relativeHeight="251727872" behindDoc="0" locked="0" layoutInCell="1" allowOverlap="1" wp14:anchorId="26A562C8" wp14:editId="2AD020FA">
                      <wp:simplePos x="0" y="0"/>
                      <wp:positionH relativeFrom="column">
                        <wp:posOffset>167005</wp:posOffset>
                      </wp:positionH>
                      <wp:positionV relativeFrom="page">
                        <wp:posOffset>1164590</wp:posOffset>
                      </wp:positionV>
                      <wp:extent cx="197485" cy="197485"/>
                      <wp:effectExtent l="0" t="0" r="12065" b="12065"/>
                      <wp:wrapNone/>
                      <wp:docPr id="111" name="Oval 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23652"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562C8" id="Oval 111" o:spid="_x0000_s1103" style="position:absolute;left:0;text-align:left;margin-left:13.15pt;margin-top:91.7pt;width:15.55pt;height:1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" fillcolor="yellow" strokecolor="black [3213]" strokeweight=".5pt">
                      <v:stroke joinstyle="miter"/>
                      <v:textbox inset="0,0,0,0">
                        <w:txbxContent>
                          <w:p w14:paraId="63523652"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756524">
              <w:t xml:space="preserve">Select Subrecipient: </w:t>
            </w:r>
            <w:r w:rsidR="00756524" w:rsidRPr="00214C07">
              <w:rPr>
                <w:rFonts w:cs="Times New Roman"/>
                <w:b w:val="0"/>
                <w:bCs/>
                <w:noProof/>
                <w:color w:val="3C3C3C"/>
                <w:position w:val="-6"/>
              </w:rPr>
              <w:drawing>
                <wp:inline distT="0" distB="0" distL="0" distR="0" wp14:anchorId="62F1829C" wp14:editId="5C2D9A2F">
                  <wp:extent cx="2755000" cy="182880"/>
                  <wp:effectExtent l="0" t="0" r="7620" b="7620"/>
                  <wp:docPr id="79" name="Picture 7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tbl>
            <w:tblPr>
              <w:tblStyle w:val="TableGrid"/>
              <w:tblW w:w="4355"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93"/>
              <w:gridCol w:w="1417"/>
              <w:gridCol w:w="1858"/>
              <w:gridCol w:w="2478"/>
              <w:gridCol w:w="1681"/>
            </w:tblGrid>
            <w:tr w:rsidR="00B86766" w14:paraId="3F9B83D4" w14:textId="77777777" w:rsidTr="00B86766">
              <w:tc>
                <w:tcPr>
                  <w:tcW w:w="1518" w:type="dxa"/>
                  <w:shd w:val="clear" w:color="auto" w:fill="E7E6E6" w:themeFill="background2"/>
                </w:tcPr>
                <w:p w14:paraId="54B04BD6" w14:textId="77777777" w:rsidR="00B86766" w:rsidRPr="001220AD" w:rsidRDefault="00B86766" w:rsidP="00756524">
                  <w:pPr>
                    <w:pStyle w:val="BodyTextBold"/>
                    <w:shd w:val="clear" w:color="auto" w:fill="auto"/>
                    <w:ind w:left="0"/>
                    <w:rPr>
                      <w:b w:val="0"/>
                      <w:color w:val="auto"/>
                      <w:u w:val="single"/>
                    </w:rPr>
                  </w:pPr>
                  <w:r w:rsidRPr="001220AD">
                    <w:rPr>
                      <w:b w:val="0"/>
                      <w:color w:val="auto"/>
                      <w:u w:val="single"/>
                    </w:rPr>
                    <w:t>Security Role</w:t>
                  </w:r>
                </w:p>
              </w:tc>
              <w:tc>
                <w:tcPr>
                  <w:tcW w:w="1440" w:type="dxa"/>
                  <w:shd w:val="clear" w:color="auto" w:fill="E7E6E6" w:themeFill="background2"/>
                </w:tcPr>
                <w:p w14:paraId="0A5A22F1" w14:textId="77777777" w:rsidR="00B86766" w:rsidRPr="001220AD" w:rsidRDefault="00B86766" w:rsidP="001220AD">
                  <w:pPr>
                    <w:pStyle w:val="BodyTextBold"/>
                    <w:shd w:val="clear" w:color="auto" w:fill="auto"/>
                    <w:ind w:left="0"/>
                    <w:jc w:val="center"/>
                    <w:rPr>
                      <w:b w:val="0"/>
                      <w:color w:val="auto"/>
                      <w:u w:val="single"/>
                    </w:rPr>
                  </w:pPr>
                  <w:r w:rsidRPr="001220AD">
                    <w:rPr>
                      <w:b w:val="0"/>
                      <w:color w:val="auto"/>
                      <w:u w:val="single"/>
                    </w:rPr>
                    <w:t>Name</w:t>
                  </w:r>
                </w:p>
              </w:tc>
              <w:tc>
                <w:tcPr>
                  <w:tcW w:w="1890" w:type="dxa"/>
                  <w:shd w:val="clear" w:color="auto" w:fill="E7E6E6" w:themeFill="background2"/>
                </w:tcPr>
                <w:p w14:paraId="3EFB34FE" w14:textId="76FB48AC" w:rsidR="00B86766" w:rsidRPr="001220AD" w:rsidRDefault="00B86766" w:rsidP="00B86766">
                  <w:pPr>
                    <w:pStyle w:val="BodyTextBold"/>
                    <w:shd w:val="clear" w:color="auto" w:fill="auto"/>
                    <w:ind w:left="0"/>
                    <w:jc w:val="center"/>
                    <w:rPr>
                      <w:b w:val="0"/>
                      <w:color w:val="auto"/>
                      <w:u w:val="single"/>
                    </w:rPr>
                  </w:pPr>
                  <w:r w:rsidRPr="001220AD">
                    <w:rPr>
                      <w:b w:val="0"/>
                      <w:color w:val="auto"/>
                      <w:u w:val="single"/>
                    </w:rPr>
                    <w:t>Username</w:t>
                  </w:r>
                </w:p>
              </w:tc>
              <w:tc>
                <w:tcPr>
                  <w:tcW w:w="2522" w:type="dxa"/>
                  <w:shd w:val="clear" w:color="auto" w:fill="E7E6E6" w:themeFill="background2"/>
                </w:tcPr>
                <w:p w14:paraId="19240BCF" w14:textId="6E7E1BBE" w:rsidR="00B86766" w:rsidRPr="001220AD" w:rsidRDefault="00B86766" w:rsidP="001220AD">
                  <w:pPr>
                    <w:pStyle w:val="BodyTextBold"/>
                    <w:shd w:val="clear" w:color="auto" w:fill="auto"/>
                    <w:ind w:left="0"/>
                    <w:jc w:val="center"/>
                    <w:rPr>
                      <w:b w:val="0"/>
                      <w:color w:val="auto"/>
                      <w:u w:val="single"/>
                    </w:rPr>
                  </w:pPr>
                  <w:r>
                    <w:rPr>
                      <w:b w:val="0"/>
                      <w:color w:val="auto"/>
                      <w:u w:val="single"/>
                    </w:rPr>
                    <w:t>Email</w:t>
                  </w:r>
                </w:p>
              </w:tc>
              <w:tc>
                <w:tcPr>
                  <w:tcW w:w="1709" w:type="dxa"/>
                  <w:shd w:val="clear" w:color="auto" w:fill="E7E6E6" w:themeFill="background2"/>
                </w:tcPr>
                <w:p w14:paraId="462CCC04" w14:textId="3F28BE94" w:rsidR="00B86766" w:rsidRPr="001220AD" w:rsidRDefault="00B86766" w:rsidP="001220AD">
                  <w:pPr>
                    <w:pStyle w:val="BodyTextBold"/>
                    <w:shd w:val="clear" w:color="auto" w:fill="auto"/>
                    <w:ind w:left="0"/>
                    <w:jc w:val="center"/>
                    <w:rPr>
                      <w:b w:val="0"/>
                      <w:color w:val="auto"/>
                      <w:u w:val="single"/>
                    </w:rPr>
                  </w:pPr>
                  <w:r w:rsidRPr="001220AD">
                    <w:rPr>
                      <w:b w:val="0"/>
                      <w:color w:val="auto"/>
                      <w:u w:val="single"/>
                    </w:rPr>
                    <w:t>Telephone</w:t>
                  </w:r>
                </w:p>
              </w:tc>
            </w:tr>
            <w:tr w:rsidR="00B86766" w14:paraId="2876B4C1" w14:textId="77777777" w:rsidTr="00035F19">
              <w:tc>
                <w:tcPr>
                  <w:tcW w:w="1518" w:type="dxa"/>
                  <w:vAlign w:val="center"/>
                </w:tcPr>
                <w:p w14:paraId="4C1D35B4" w14:textId="77777777" w:rsidR="00B86766" w:rsidRPr="00F043FF" w:rsidRDefault="00B86766" w:rsidP="00B86766">
                  <w:pPr>
                    <w:pStyle w:val="BodyText"/>
                    <w:rPr>
                      <w:szCs w:val="18"/>
                    </w:rPr>
                  </w:pPr>
                  <w:r w:rsidRPr="00F043FF">
                    <w:rPr>
                      <w:szCs w:val="18"/>
                    </w:rPr>
                    <w:t>Lorem ipsum</w:t>
                  </w:r>
                </w:p>
              </w:tc>
              <w:tc>
                <w:tcPr>
                  <w:tcW w:w="1440" w:type="dxa"/>
                  <w:vAlign w:val="center"/>
                </w:tcPr>
                <w:p w14:paraId="17A2247E" w14:textId="77777777" w:rsidR="00B86766" w:rsidRPr="00F043FF" w:rsidRDefault="00B86766" w:rsidP="00B86766">
                  <w:pPr>
                    <w:pStyle w:val="BodyText"/>
                    <w:rPr>
                      <w:szCs w:val="18"/>
                    </w:rPr>
                  </w:pPr>
                  <w:r w:rsidRPr="00F043FF">
                    <w:rPr>
                      <w:szCs w:val="18"/>
                    </w:rPr>
                    <w:t>Lorem ipsum</w:t>
                  </w:r>
                </w:p>
              </w:tc>
              <w:tc>
                <w:tcPr>
                  <w:tcW w:w="1890" w:type="dxa"/>
                  <w:vAlign w:val="center"/>
                </w:tcPr>
                <w:p w14:paraId="425EB10B" w14:textId="77777777" w:rsidR="00B86766" w:rsidRDefault="00B86766" w:rsidP="00B86766">
                  <w:pPr>
                    <w:pStyle w:val="BodyText"/>
                    <w:jc w:val="center"/>
                  </w:pPr>
                  <w:r>
                    <w:t>johndoe@mail.com</w:t>
                  </w:r>
                </w:p>
              </w:tc>
              <w:tc>
                <w:tcPr>
                  <w:tcW w:w="2522" w:type="dxa"/>
                  <w:vAlign w:val="center"/>
                </w:tcPr>
                <w:p w14:paraId="0839BD33" w14:textId="5C3E2BB7" w:rsidR="00B86766" w:rsidRDefault="00B86766" w:rsidP="00B86766">
                  <w:pPr>
                    <w:pStyle w:val="BodyText"/>
                    <w:jc w:val="center"/>
                  </w:pPr>
                  <w:r>
                    <w:t>johndoe@mail.com</w:t>
                  </w:r>
                </w:p>
              </w:tc>
              <w:tc>
                <w:tcPr>
                  <w:tcW w:w="1709" w:type="dxa"/>
                  <w:vAlign w:val="center"/>
                </w:tcPr>
                <w:p w14:paraId="45BAC079" w14:textId="16E5C816" w:rsidR="00B86766" w:rsidRDefault="00B86766" w:rsidP="00B86766">
                  <w:pPr>
                    <w:pStyle w:val="BodyText"/>
                    <w:jc w:val="center"/>
                  </w:pPr>
                  <w:r>
                    <w:t>XXX-XXX-XXXX</w:t>
                  </w:r>
                </w:p>
              </w:tc>
            </w:tr>
            <w:tr w:rsidR="00B86766" w14:paraId="4E93798C" w14:textId="77777777" w:rsidTr="00035F19">
              <w:tc>
                <w:tcPr>
                  <w:tcW w:w="1518" w:type="dxa"/>
                  <w:vAlign w:val="center"/>
                </w:tcPr>
                <w:p w14:paraId="6D011EEF" w14:textId="7084A8E0" w:rsidR="00B86766" w:rsidRPr="00F043FF" w:rsidRDefault="00B86766" w:rsidP="00B86766">
                  <w:pPr>
                    <w:pStyle w:val="BodyText"/>
                    <w:rPr>
                      <w:szCs w:val="18"/>
                    </w:rPr>
                  </w:pPr>
                  <w:r w:rsidRPr="00F043FF">
                    <w:rPr>
                      <w:szCs w:val="18"/>
                    </w:rPr>
                    <w:t>Lorem ipsum</w:t>
                  </w:r>
                </w:p>
              </w:tc>
              <w:tc>
                <w:tcPr>
                  <w:tcW w:w="1440" w:type="dxa"/>
                  <w:vAlign w:val="center"/>
                </w:tcPr>
                <w:p w14:paraId="5F0CBA52" w14:textId="77777777" w:rsidR="00B86766" w:rsidRPr="00F043FF" w:rsidRDefault="00B86766" w:rsidP="00B86766">
                  <w:pPr>
                    <w:pStyle w:val="BodyText"/>
                    <w:rPr>
                      <w:szCs w:val="18"/>
                    </w:rPr>
                  </w:pPr>
                  <w:r w:rsidRPr="00F043FF">
                    <w:rPr>
                      <w:szCs w:val="18"/>
                    </w:rPr>
                    <w:t>Lorem ipsum</w:t>
                  </w:r>
                </w:p>
              </w:tc>
              <w:tc>
                <w:tcPr>
                  <w:tcW w:w="1890" w:type="dxa"/>
                  <w:vAlign w:val="center"/>
                </w:tcPr>
                <w:p w14:paraId="0654D39A" w14:textId="77777777" w:rsidR="00B86766" w:rsidRDefault="00B86766" w:rsidP="00B86766">
                  <w:pPr>
                    <w:pStyle w:val="BodyText"/>
                    <w:jc w:val="center"/>
                  </w:pPr>
                  <w:r>
                    <w:t>johndoe@mail.com</w:t>
                  </w:r>
                </w:p>
              </w:tc>
              <w:tc>
                <w:tcPr>
                  <w:tcW w:w="2522" w:type="dxa"/>
                  <w:vAlign w:val="center"/>
                </w:tcPr>
                <w:p w14:paraId="12089663" w14:textId="581FFE58" w:rsidR="00B86766" w:rsidRDefault="00B86766" w:rsidP="00B86766">
                  <w:pPr>
                    <w:pStyle w:val="BodyText"/>
                    <w:jc w:val="center"/>
                  </w:pPr>
                  <w:r>
                    <w:t>johndoe@mail.com</w:t>
                  </w:r>
                </w:p>
              </w:tc>
              <w:tc>
                <w:tcPr>
                  <w:tcW w:w="1709" w:type="dxa"/>
                  <w:vAlign w:val="center"/>
                </w:tcPr>
                <w:p w14:paraId="7F467F6D" w14:textId="2A1C12C3" w:rsidR="00B86766" w:rsidRDefault="00B86766" w:rsidP="00B86766">
                  <w:pPr>
                    <w:pStyle w:val="BodyText"/>
                    <w:jc w:val="center"/>
                  </w:pPr>
                  <w:r>
                    <w:t>XXX-XXX-XXXX</w:t>
                  </w:r>
                </w:p>
              </w:tc>
            </w:tr>
          </w:tbl>
          <w:p w14:paraId="35FD62B1" w14:textId="73B0843C" w:rsidR="009A3D0D" w:rsidRDefault="009A3D0D" w:rsidP="00756524">
            <w:pPr>
              <w:pStyle w:val="BodyText2"/>
              <w:rPr>
                <w:shd w:val="clear" w:color="auto" w:fill="FFFFFF"/>
              </w:rPr>
            </w:pPr>
          </w:p>
          <w:p w14:paraId="5883C19B" w14:textId="11DB1B51" w:rsidR="00756524" w:rsidRDefault="00FB5A1B" w:rsidP="00756524">
            <w:pPr>
              <w:pStyle w:val="BodyText2"/>
              <w:rPr>
                <w:shd w:val="clear" w:color="auto" w:fill="FFFFFF"/>
              </w:rPr>
            </w:pPr>
            <w:r w:rsidRPr="00B07045">
              <w:rPr>
                <w:noProof/>
              </w:rPr>
              <mc:AlternateContent>
                <mc:Choice Requires="wps">
                  <w:drawing>
                    <wp:anchor distT="0" distB="0" distL="114300" distR="114300" simplePos="0" relativeHeight="252323840" behindDoc="0" locked="0" layoutInCell="1" allowOverlap="1" wp14:anchorId="5D6C813C" wp14:editId="0C56F745">
                      <wp:simplePos x="0" y="0"/>
                      <wp:positionH relativeFrom="column">
                        <wp:posOffset>3157855</wp:posOffset>
                      </wp:positionH>
                      <wp:positionV relativeFrom="page">
                        <wp:posOffset>2695575</wp:posOffset>
                      </wp:positionV>
                      <wp:extent cx="197485" cy="197485"/>
                      <wp:effectExtent l="0" t="0" r="12065" b="12065"/>
                      <wp:wrapNone/>
                      <wp:docPr id="101" name="Oval 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06E8F" w14:textId="7D0928F0"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C813C" id="Oval 101" o:spid="_x0000_s1104" style="position:absolute;left:0;text-align:left;margin-left:248.65pt;margin-top:212.25pt;width:15.55pt;height:15.5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" fillcolor="yellow" strokecolor="black [3213]" strokeweight=".5pt">
                      <v:stroke joinstyle="miter"/>
                      <v:textbox inset="0,0,0,0">
                        <w:txbxContent>
                          <w:p w14:paraId="0F606E8F" w14:textId="7D0928F0"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756524">
              <w:rPr>
                <w:shd w:val="clear" w:color="auto" w:fill="FFFFFF"/>
              </w:rPr>
              <w:t>To add or edit staff, select here:</w:t>
            </w:r>
          </w:p>
          <w:p w14:paraId="51A74B86" w14:textId="5546A2A9" w:rsidR="00756524" w:rsidRDefault="00756524" w:rsidP="00756524">
            <w:pPr>
              <w:pStyle w:val="BodyText2"/>
            </w:pPr>
            <w:r w:rsidRPr="00214C07">
              <w:rPr>
                <w:rFonts w:cs="Times New Roman"/>
                <w:b/>
                <w:bCs/>
                <w:noProof/>
                <w:color w:val="3C3C3C"/>
                <w:position w:val="-6"/>
              </w:rPr>
              <w:drawing>
                <wp:inline distT="0" distB="0" distL="0" distR="0" wp14:anchorId="56138E01" wp14:editId="5C80DE41">
                  <wp:extent cx="2755000" cy="182880"/>
                  <wp:effectExtent l="0" t="0" r="7620" b="7620"/>
                  <wp:docPr id="80" name="Picture 8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5D0C2D8" w14:textId="4D1A5FB3" w:rsidR="009A3D0D" w:rsidRDefault="009A3D0D" w:rsidP="009A3D0D">
            <w:pPr>
              <w:pStyle w:val="BodyTextBold"/>
            </w:pPr>
            <w:r>
              <w:t>Staff Details:</w:t>
            </w:r>
          </w:p>
          <w:p w14:paraId="64CFC975" w14:textId="47C9E294" w:rsidR="009A3D0D" w:rsidRDefault="009A3D0D" w:rsidP="00562B78">
            <w:pPr>
              <w:pStyle w:val="BodyTextBold"/>
              <w:spacing w:before="120" w:after="0"/>
              <w:ind w:left="870"/>
            </w:pPr>
            <w:r w:rsidRPr="009A3D0D">
              <w:t>Username</w:t>
            </w:r>
            <w:r>
              <w:t>:</w:t>
            </w:r>
          </w:p>
          <w:p w14:paraId="59586AE4" w14:textId="2B1A401E" w:rsidR="009A3D0D" w:rsidRDefault="009A3D0D" w:rsidP="00782067">
            <w:pPr>
              <w:pStyle w:val="BodyText2"/>
              <w:ind w:left="870"/>
            </w:pPr>
            <w:r w:rsidRPr="007B16E8">
              <w:rPr>
                <w:noProof/>
              </w:rPr>
              <mc:AlternateContent>
                <mc:Choice Requires="wps">
                  <w:drawing>
                    <wp:inline distT="0" distB="0" distL="0" distR="0" wp14:anchorId="7A7A0907" wp14:editId="36B954E5">
                      <wp:extent cx="987552" cy="164592"/>
                      <wp:effectExtent l="0" t="0" r="22225" b="26035"/>
                      <wp:docPr id="230" name="Rectangle 230"/>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32303F" id="Rectangle 230"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IajCkChAgAAqwUAAA4AAAAAAAAAAAAAAAAALgIAAGRycy9l&#10;Mm9Eb2MueG1sUEsBAi0AFAAGAAgAAAAhAIlPTaXZAAAABAEAAA8AAAAAAAAAAAAAAAAA+wQAAGRy&#10;cy9kb3ducmV2LnhtbFBLBQYAAAAABAAEAPMAAAABBgAAAAA=&#10;" filled="f" strokecolor="#d8d8d8 [2732]" strokeweight="1pt">
                      <w10:anchorlock/>
                    </v:rect>
                  </w:pict>
                </mc:Fallback>
              </mc:AlternateContent>
            </w:r>
          </w:p>
          <w:p w14:paraId="02791D91" w14:textId="781A426D" w:rsidR="00471BB9" w:rsidRDefault="00471BB9" w:rsidP="00562B78">
            <w:pPr>
              <w:pStyle w:val="BodyTextBold"/>
              <w:spacing w:before="120" w:after="0"/>
              <w:ind w:left="870"/>
            </w:pPr>
            <w:r>
              <w:t>Email:*</w:t>
            </w:r>
          </w:p>
          <w:p w14:paraId="7B6FF054" w14:textId="77777777" w:rsidR="00471BB9" w:rsidRDefault="00471BB9" w:rsidP="00471BB9">
            <w:pPr>
              <w:pStyle w:val="BodyText2"/>
              <w:ind w:left="870"/>
            </w:pPr>
            <w:r w:rsidRPr="007B16E8">
              <w:rPr>
                <w:noProof/>
              </w:rPr>
              <mc:AlternateContent>
                <mc:Choice Requires="wps">
                  <w:drawing>
                    <wp:inline distT="0" distB="0" distL="0" distR="0" wp14:anchorId="1063D09D" wp14:editId="6046D872">
                      <wp:extent cx="987552" cy="164592"/>
                      <wp:effectExtent l="0" t="0" r="22225" b="26035"/>
                      <wp:docPr id="1021" name="Rectangle 1021"/>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874AF2" id="Rectangle 1021"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" filled="f" strokecolor="#d8d8d8 [2732]" strokeweight="1pt">
                      <w10:anchorlock/>
                    </v:rect>
                  </w:pict>
                </mc:Fallback>
              </mc:AlternateContent>
            </w:r>
          </w:p>
          <w:p w14:paraId="027AB01F" w14:textId="77777777" w:rsidR="009A3D0D" w:rsidRDefault="009A3D0D" w:rsidP="00562B78">
            <w:pPr>
              <w:pStyle w:val="BodyTextBold"/>
              <w:spacing w:before="120" w:after="0"/>
              <w:ind w:left="870"/>
            </w:pPr>
            <w:r>
              <w:t>Name:*</w:t>
            </w:r>
          </w:p>
          <w:p w14:paraId="37C33DCC" w14:textId="7EFA98B3" w:rsidR="009A3D0D" w:rsidRDefault="009A3D0D" w:rsidP="00782067">
            <w:pPr>
              <w:pStyle w:val="BodyText2"/>
              <w:ind w:left="870"/>
            </w:pPr>
            <w:r w:rsidRPr="007B16E8">
              <w:rPr>
                <w:noProof/>
              </w:rPr>
              <mc:AlternateContent>
                <mc:Choice Requires="wps">
                  <w:drawing>
                    <wp:inline distT="0" distB="0" distL="0" distR="0" wp14:anchorId="6EC0FE1D" wp14:editId="7CE19EBC">
                      <wp:extent cx="987552" cy="164592"/>
                      <wp:effectExtent l="0" t="0" r="22225" b="26035"/>
                      <wp:docPr id="231" name="Rectangle 231"/>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47FC8" id="Rectangle 231"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" filled="f" strokecolor="#d8d8d8 [2732]" strokeweight="1pt">
                      <w10:anchorlock/>
                    </v:rect>
                  </w:pict>
                </mc:Fallback>
              </mc:AlternateContent>
            </w:r>
          </w:p>
          <w:p w14:paraId="58269F37" w14:textId="77777777" w:rsidR="009A3D0D" w:rsidRDefault="009A3D0D" w:rsidP="00562B78">
            <w:pPr>
              <w:pStyle w:val="BodyTextBold"/>
              <w:spacing w:before="120" w:after="0"/>
              <w:ind w:left="870"/>
            </w:pPr>
            <w:r>
              <w:t>Telephone:*</w:t>
            </w:r>
          </w:p>
          <w:p w14:paraId="5CB6E53C" w14:textId="76938A67" w:rsidR="009A3D0D" w:rsidRDefault="009A3D0D" w:rsidP="00782067">
            <w:pPr>
              <w:pStyle w:val="BodyText2"/>
              <w:ind w:left="870"/>
            </w:pPr>
            <w:r w:rsidRPr="007B16E8">
              <w:rPr>
                <w:noProof/>
              </w:rPr>
              <mc:AlternateContent>
                <mc:Choice Requires="wps">
                  <w:drawing>
                    <wp:inline distT="0" distB="0" distL="0" distR="0" wp14:anchorId="15319838" wp14:editId="2AA94721">
                      <wp:extent cx="987552" cy="164592"/>
                      <wp:effectExtent l="0" t="0" r="22225" b="26035"/>
                      <wp:docPr id="232" name="Rectangle 232"/>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D0BB4" id="Rectangle 232"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Dymi9qhAgAAqwUAAA4AAAAAAAAAAAAAAAAALgIAAGRycy9l&#10;Mm9Eb2MueG1sUEsBAi0AFAAGAAgAAAAhAIlPTaXZAAAABAEAAA8AAAAAAAAAAAAAAAAA+wQAAGRy&#10;cy9kb3ducmV2LnhtbFBLBQYAAAAABAAEAPMAAAABBgAAAAA=&#10;" filled="f" strokecolor="#d8d8d8 [2732]" strokeweight="1pt">
                      <w10:anchorlock/>
                    </v:rect>
                  </w:pict>
                </mc:Fallback>
              </mc:AlternateContent>
            </w:r>
          </w:p>
          <w:p w14:paraId="6F8509FB" w14:textId="77777777" w:rsidR="009A3D0D" w:rsidRDefault="009A3D0D" w:rsidP="00782067">
            <w:pPr>
              <w:pStyle w:val="BodyTextBold"/>
              <w:spacing w:before="120"/>
              <w:ind w:left="870"/>
            </w:pPr>
            <w:r>
              <w:t>Role(s):*</w:t>
            </w:r>
          </w:p>
          <w:p w14:paraId="5DDCE48F" w14:textId="77777777" w:rsidR="009A3D0D" w:rsidRDefault="009A3D0D" w:rsidP="00782067">
            <w:pPr>
              <w:pStyle w:val="BodyText2"/>
              <w:ind w:left="870"/>
            </w:pPr>
            <w:r>
              <w:t>A user's Security Role determines what functions they may perform, and what data they may see within the system.</w:t>
            </w:r>
          </w:p>
          <w:p w14:paraId="7E391DE2" w14:textId="07F66259" w:rsidR="009A3D0D" w:rsidRDefault="00DD05CD" w:rsidP="00782067">
            <w:pPr>
              <w:pStyle w:val="BodyText2"/>
              <w:ind w:left="870"/>
            </w:pPr>
            <w:r>
              <w:rPr>
                <w:noProof/>
                <w:color w:val="3C3C3C"/>
                <w:position w:val="-6"/>
                <w:sz w:val="16"/>
                <w:szCs w:val="16"/>
                <w:bdr w:val="none" w:sz="0" w:space="0" w:color="auto"/>
              </w:rPr>
              <w:pict w14:anchorId="705C2214">
                <v:shape id="_x0000_i1028" type="#_x0000_t75" style="width:9.15pt;height:11.3pt;visibility:visible" o:bullet="t">
                  <v:imagedata r:id="rId27" o:title="" croptop="14759f" cropbottom="10638f" cropleft="19156f" cropright="16938f"/>
                </v:shape>
              </w:pict>
            </w:r>
            <w:proofErr w:type="spellStart"/>
            <w:r w:rsidR="009A3D0D">
              <w:t>Subrecipient</w:t>
            </w:r>
            <w:proofErr w:type="spellEnd"/>
            <w:r w:rsidR="009A3D0D">
              <w:t xml:space="preserve"> Key Contact</w:t>
            </w:r>
          </w:p>
          <w:p w14:paraId="6B8ECB39" w14:textId="0E47C582" w:rsidR="00756524" w:rsidRPr="00756524" w:rsidRDefault="009A3D0D" w:rsidP="00782067">
            <w:pPr>
              <w:pStyle w:val="BodyText2"/>
              <w:ind w:left="870"/>
            </w:pPr>
            <w:r>
              <w:rPr>
                <w:noProof/>
                <w:bdr w:val="none" w:sz="0" w:space="0" w:color="auto"/>
              </w:rPr>
              <mc:AlternateContent>
                <mc:Choice Requires="wpg">
                  <w:drawing>
                    <wp:anchor distT="0" distB="0" distL="114300" distR="114300" simplePos="0" relativeHeight="251836416" behindDoc="0" locked="0" layoutInCell="1" allowOverlap="1" wp14:anchorId="23255816" wp14:editId="0ACEC3ED">
                      <wp:simplePos x="0" y="0"/>
                      <wp:positionH relativeFrom="column">
                        <wp:posOffset>417931</wp:posOffset>
                      </wp:positionH>
                      <wp:positionV relativeFrom="paragraph">
                        <wp:posOffset>386740</wp:posOffset>
                      </wp:positionV>
                      <wp:extent cx="2691994" cy="228600"/>
                      <wp:effectExtent l="0" t="0" r="13335" b="19050"/>
                      <wp:wrapNone/>
                      <wp:docPr id="233" name="Group 233"/>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234" name="Rectangle 234"/>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F1D55" w14:textId="77777777" w:rsidR="00EE7FC1" w:rsidRPr="00467CB3" w:rsidRDefault="00EE7FC1" w:rsidP="009A3D0D">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3EAF" w14:textId="77777777" w:rsidR="00EE7FC1" w:rsidRPr="00467CB3" w:rsidRDefault="00EE7FC1" w:rsidP="009A3D0D">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B7188" w14:textId="77777777" w:rsidR="00EE7FC1" w:rsidRPr="00467CB3" w:rsidRDefault="00EE7FC1" w:rsidP="009A3D0D">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94B68" w14:textId="1228340E" w:rsidR="00EE7FC1" w:rsidRPr="00FE69B0" w:rsidRDefault="00EE7FC1" w:rsidP="00666D0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Oval 238"/>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054CC" w14:textId="628311A6" w:rsidR="00EE7FC1" w:rsidRPr="00FE69B0" w:rsidRDefault="00EE7FC1" w:rsidP="00666D0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Oval 239"/>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1025E" w14:textId="5F286D78" w:rsidR="00EE7FC1" w:rsidRPr="00FE69B0" w:rsidRDefault="00EE7FC1" w:rsidP="00666D0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255816" id="Group 233" o:spid="_x0000_s1105" style="position:absolute;left:0;text-align:left;margin-left:32.9pt;margin-top:30.45pt;width:211.95pt;height:18pt;z-index:251836416;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">
                      <v:rect id="Rectangle 234" o:spid="_x0000_s1106"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80cMA&#10;AADcAAAADwAAAGRycy9kb3ducmV2LnhtbESP3YrCMBCF7wXfIYzgjWhqXXTpGkVFwRvBn32AoRnb&#10;ss2kNtHWtzfCgpeH8/Nx5svWlOJBtSssKxiPIhDEqdUFZwp+L7vhNwjnkTWWlknBkxwsF93OHBNt&#10;Gz7R4+wzEUbYJagg975KpHRpTgbdyFbEwbva2qAPss6krrEJ46aUcRRNpcGCAyHHijY5pX/nuwmQ&#10;7bVoYrOWs3h2PB6ywe0wuU+V6vfa1Q8IT63/hP/be60gnnz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80cMAAADcAAAADwAAAAAAAAAAAAAAAACYAgAAZHJzL2Rv&#10;d25yZXYueG1sUEsFBgAAAAAEAAQA9QAAAIgDAAAAAA==&#10;" fillcolor="#e7e6e6 [3214]" strokecolor="#bfbfbf [2412]" strokeweight="1pt">
                        <v:textbox>
                          <w:txbxContent>
                            <w:p w14:paraId="065F1D55" w14:textId="77777777" w:rsidR="00EE7FC1" w:rsidRPr="00467CB3" w:rsidRDefault="00EE7FC1" w:rsidP="009A3D0D">
                              <w:pPr>
                                <w:jc w:val="center"/>
                                <w:rPr>
                                  <w:color w:val="000000" w:themeColor="text1"/>
                                </w:rPr>
                              </w:pPr>
                              <w:r>
                                <w:rPr>
                                  <w:color w:val="000000" w:themeColor="text1"/>
                                </w:rPr>
                                <w:t>Save</w:t>
                              </w:r>
                            </w:p>
                          </w:txbxContent>
                        </v:textbox>
                      </v:rect>
                      <v:rect id="Rectangle 235" o:spid="_x0000_s1107"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ZSsMA&#10;AADcAAAADwAAAGRycy9kb3ducmV2LnhtbESP3YrCMBCF7wXfIYzgjWhqZXXpGkVFwRvBn32AoRnb&#10;ss2kNtHWtzfCgpeH8/Nx5svWlOJBtSssKxiPIhDEqdUFZwp+L7vhNwjnkTWWlknBkxwsF93OHBNt&#10;Gz7R4+wzEUbYJagg975KpHRpTgbdyFbEwbva2qAPss6krrEJ46aUcRRNpcGCAyHHijY5pX/nuwmQ&#10;7bVoYrOWs3h2PB6ywe0wuU+V6vfa1Q8IT63/hP/be60gnnz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ZSsMAAADcAAAADwAAAAAAAAAAAAAAAACYAgAAZHJzL2Rv&#10;d25yZXYueG1sUEsFBgAAAAAEAAQA9QAAAIgDAAAAAA==&#10;" fillcolor="#e7e6e6 [3214]" strokecolor="#bfbfbf [2412]" strokeweight="1pt">
                        <v:textbox>
                          <w:txbxContent>
                            <w:p w14:paraId="143D3EAF" w14:textId="77777777" w:rsidR="00EE7FC1" w:rsidRPr="00467CB3" w:rsidRDefault="00EE7FC1" w:rsidP="009A3D0D">
                              <w:pPr>
                                <w:jc w:val="center"/>
                                <w:rPr>
                                  <w:color w:val="000000" w:themeColor="text1"/>
                                </w:rPr>
                              </w:pPr>
                              <w:r>
                                <w:rPr>
                                  <w:color w:val="000000" w:themeColor="text1"/>
                                </w:rPr>
                                <w:t>Cancel</w:t>
                              </w:r>
                            </w:p>
                          </w:txbxContent>
                        </v:textbox>
                      </v:rect>
                      <v:rect id="Rectangle 236" o:spid="_x0000_s1108"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HPcMA&#10;AADcAAAADwAAAGRycy9kb3ducmV2LnhtbESP3YrCMBCF74V9hzAL3oimVmila5RVFLwR/HuAoRnb&#10;ss2k20Rb394IC3t5OD8fZ7HqTS0e1LrKsoLpJAJBnFtdcaHgetmN5yCcR9ZYWyYFT3KwWn4MFphp&#10;2/GJHmdfiDDCLkMFpfdNJqXLSzLoJrYhDt7NtgZ9kG0hdYtdGDe1jKMokQYrDoQSG9qUlP+c7yZA&#10;treqi81apnF6PB6K0e9hdk+UGn72318gPPX+P/zX3msF8Sy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aHPcMAAADcAAAADwAAAAAAAAAAAAAAAACYAgAAZHJzL2Rv&#10;d25yZXYueG1sUEsFBgAAAAAEAAQA9QAAAIgDAAAAAA==&#10;" fillcolor="#e7e6e6 [3214]" strokecolor="#bfbfbf [2412]" strokeweight="1pt">
                        <v:textbox>
                          <w:txbxContent>
                            <w:p w14:paraId="1E7B7188" w14:textId="77777777" w:rsidR="00EE7FC1" w:rsidRPr="00467CB3" w:rsidRDefault="00EE7FC1" w:rsidP="009A3D0D">
                              <w:pPr>
                                <w:jc w:val="center"/>
                                <w:rPr>
                                  <w:color w:val="000000" w:themeColor="text1"/>
                                </w:rPr>
                              </w:pPr>
                              <w:r>
                                <w:rPr>
                                  <w:color w:val="000000" w:themeColor="text1"/>
                                </w:rPr>
                                <w:t>Delete</w:t>
                              </w:r>
                            </w:p>
                          </w:txbxContent>
                        </v:textbox>
                      </v:rect>
                      <v:oval id="Oval 237" o:spid="_x0000_s1109"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fjMYA&#10;AADcAAAADwAAAGRycy9kb3ducmV2LnhtbESPT2vCQBTE7wW/w/KEXkrdaFBLdBUJlnoR/FPo9ZF9&#10;ZoPZtyG7mrSfvisUehxm5jfMct3bWtyp9ZVjBeNRAoK4cLriUsHn+f31DYQPyBprx6TgmzysV4On&#10;JWbadXyk+ymUIkLYZ6jAhNBkUvrCkEU/cg1x9C6utRiibEupW+wi3NZykiQzabHiuGCwodxQcT3d&#10;rIKX64ynX9uQb89m//ORjw9pmndKPQ/7zQJEoD78h//aO61gks7h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fjMYAAADcAAAADwAAAAAAAAAAAAAAAACYAgAAZHJz&#10;L2Rvd25yZXYueG1sUEsFBgAAAAAEAAQA9QAAAIsDAAAAAA==&#10;" fillcolor="yellow" strokecolor="black [3213]" strokeweight=".5pt">
                        <v:stroke joinstyle="miter"/>
                        <v:textbox inset="0,0,0,0">
                          <w:txbxContent>
                            <w:p w14:paraId="42694B68" w14:textId="1228340E" w:rsidR="00EE7FC1" w:rsidRPr="00FE69B0" w:rsidRDefault="00EE7FC1" w:rsidP="00666D06">
                              <w:pPr>
                                <w:jc w:val="center"/>
                                <w:rPr>
                                  <w:color w:val="000000" w:themeColor="text1"/>
                                </w:rPr>
                              </w:pPr>
                              <w:r>
                                <w:rPr>
                                  <w:color w:val="000000" w:themeColor="text1"/>
                                </w:rPr>
                                <w:t>4</w:t>
                              </w:r>
                            </w:p>
                          </w:txbxContent>
                        </v:textbox>
                      </v:oval>
                      <v:oval id="Oval 238" o:spid="_x0000_s1110"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L/sIA&#10;AADcAAAADwAAAGRycy9kb3ducmV2LnhtbERPy4rCMBTdD/gP4QpuBk21jEg1ihTF2QyMD3B7aa5N&#10;sbkpTbR1vn6yGJjl4bxXm97W4kmtrxwrmE4SEMSF0xWXCi7n/XgBwgdkjbVjUvAiD5v14G2FmXYd&#10;H+l5CqWIIewzVGBCaDIpfWHIop+4hjhyN9daDBG2pdQtdjHc1nKWJHNpseLYYLCh3FBxPz2sgvf7&#10;nD+uu5Dvzubr55BPv9M075QaDfvtEkSgPvyL/9yfWsEs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gv+wgAAANwAAAAPAAAAAAAAAAAAAAAAAJgCAABkcnMvZG93&#10;bnJldi54bWxQSwUGAAAAAAQABAD1AAAAhwMAAAAA&#10;" fillcolor="yellow" strokecolor="black [3213]" strokeweight=".5pt">
                        <v:stroke joinstyle="miter"/>
                        <v:textbox inset="0,0,0,0">
                          <w:txbxContent>
                            <w:p w14:paraId="049054CC" w14:textId="628311A6" w:rsidR="00EE7FC1" w:rsidRPr="00FE69B0" w:rsidRDefault="00EE7FC1" w:rsidP="00666D06">
                              <w:pPr>
                                <w:jc w:val="center"/>
                                <w:rPr>
                                  <w:color w:val="000000" w:themeColor="text1"/>
                                </w:rPr>
                              </w:pPr>
                              <w:r>
                                <w:rPr>
                                  <w:color w:val="000000" w:themeColor="text1"/>
                                </w:rPr>
                                <w:t>5</w:t>
                              </w:r>
                            </w:p>
                          </w:txbxContent>
                        </v:textbox>
                      </v:oval>
                      <v:oval id="Oval 239" o:spid="_x0000_s1111"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uZcYA&#10;AADcAAAADwAAAGRycy9kb3ducmV2LnhtbESPT2vCQBTE7wW/w/KEXkrdaFBsdBUJlnoR/FPo9ZF9&#10;ZoPZtyG7mrSfvisUehxm5jfMct3bWtyp9ZVjBeNRAoK4cLriUsHn+f11DsIHZI21Y1LwTR7Wq8HT&#10;EjPtOj7S/RRKESHsM1RgQmgyKX1hyKIfuYY4ehfXWgxRtqXULXYRbms5SZKZtFhxXDDYUG6ouJ5u&#10;VsHLdcbTr23It2ez//nIx4c0zTulnof9ZgEiUB/+w3/tnVYwSd/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uZcYAAADcAAAADwAAAAAAAAAAAAAAAACYAgAAZHJz&#10;L2Rvd25yZXYueG1sUEsFBgAAAAAEAAQA9QAAAIsDAAAAAA==&#10;" fillcolor="yellow" strokecolor="black [3213]" strokeweight=".5pt">
                        <v:stroke joinstyle="miter"/>
                        <v:textbox inset="0,0,0,0">
                          <w:txbxContent>
                            <w:p w14:paraId="33F1025E" w14:textId="5F286D78" w:rsidR="00EE7FC1" w:rsidRPr="00FE69B0" w:rsidRDefault="00EE7FC1" w:rsidP="00666D06">
                              <w:pPr>
                                <w:jc w:val="center"/>
                                <w:rPr>
                                  <w:color w:val="000000" w:themeColor="text1"/>
                                </w:rPr>
                              </w:pPr>
                              <w:r>
                                <w:rPr>
                                  <w:color w:val="000000" w:themeColor="text1"/>
                                </w:rPr>
                                <w:t>6</w:t>
                              </w:r>
                            </w:p>
                          </w:txbxContent>
                        </v:textbox>
                      </v:oval>
                    </v:group>
                  </w:pict>
                </mc:Fallback>
              </mc:AlternateContent>
            </w:r>
            <w:r w:rsidRPr="0068749D">
              <w:rPr>
                <w:noProof/>
                <w:color w:val="3C3C3C"/>
                <w:position w:val="-6"/>
                <w:sz w:val="16"/>
                <w:szCs w:val="16"/>
                <w:bdr w:val="none" w:sz="0" w:space="0" w:color="auto"/>
              </w:rPr>
              <w:drawing>
                <wp:inline distT="0" distB="0" distL="0" distR="0" wp14:anchorId="14C15983" wp14:editId="5893C33E">
                  <wp:extent cx="124460" cy="139065"/>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t>Subrecipient Additional Contact</w:t>
            </w:r>
          </w:p>
        </w:tc>
        <w:tc>
          <w:tcPr>
            <w:tcW w:w="250" w:type="dxa"/>
            <w:tcBorders>
              <w:top w:val="nil"/>
              <w:bottom w:val="nil"/>
            </w:tcBorders>
            <w:tcMar>
              <w:left w:w="0" w:type="dxa"/>
              <w:right w:w="0" w:type="dxa"/>
            </w:tcMar>
          </w:tcPr>
          <w:p w14:paraId="601728B7" w14:textId="77777777" w:rsidR="0068749D" w:rsidRPr="00503AD1" w:rsidRDefault="0068749D" w:rsidP="00503AD1">
            <w:pPr>
              <w:rPr>
                <w:sz w:val="8"/>
                <w:szCs w:val="8"/>
              </w:rPr>
            </w:pPr>
          </w:p>
        </w:tc>
        <w:tc>
          <w:tcPr>
            <w:tcW w:w="4239" w:type="dxa"/>
            <w:vMerge/>
          </w:tcPr>
          <w:p w14:paraId="7381DA9B" w14:textId="77777777" w:rsidR="0068749D" w:rsidRDefault="0068749D" w:rsidP="0090109B"/>
        </w:tc>
      </w:tr>
      <w:tr w:rsidR="00756524" w14:paraId="5A499652" w14:textId="77777777" w:rsidTr="00CE525F">
        <w:trPr>
          <w:trHeight w:val="368"/>
        </w:trPr>
        <w:tc>
          <w:tcPr>
            <w:tcW w:w="10489" w:type="dxa"/>
            <w:gridSpan w:val="5"/>
            <w:vMerge w:val="restart"/>
            <w:shd w:val="clear" w:color="auto" w:fill="324D57"/>
            <w:vAlign w:val="center"/>
          </w:tcPr>
          <w:p w14:paraId="0A5BEB7B" w14:textId="77777777" w:rsidR="00756524" w:rsidRPr="00503AD1" w:rsidRDefault="00756524"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3657433" w14:textId="77777777" w:rsidR="00756524" w:rsidRPr="00503AD1" w:rsidRDefault="00756524"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62789F0" w14:textId="77777777" w:rsidR="00756524" w:rsidRPr="00503AD1" w:rsidRDefault="00756524" w:rsidP="008739A1">
            <w:pPr>
              <w:keepNext/>
              <w:rPr>
                <w:sz w:val="8"/>
                <w:szCs w:val="8"/>
              </w:rPr>
            </w:pPr>
          </w:p>
        </w:tc>
        <w:tc>
          <w:tcPr>
            <w:tcW w:w="4239" w:type="dxa"/>
            <w:shd w:val="clear" w:color="auto" w:fill="324D57"/>
            <w:vAlign w:val="center"/>
          </w:tcPr>
          <w:p w14:paraId="15E3ABFC" w14:textId="61E8A758" w:rsidR="00756524" w:rsidRPr="00503AD1" w:rsidRDefault="00756524"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12</w:t>
            </w:r>
            <w:r w:rsidR="000B1F5B" w:rsidRPr="000B1F5B">
              <w:rPr>
                <w:rFonts w:cs="Arial"/>
                <w:b/>
                <w:noProof/>
                <w:color w:val="FFFFFF" w:themeColor="background1"/>
                <w:sz w:val="20"/>
                <w:szCs w:val="20"/>
              </w:rPr>
              <w:fldChar w:fldCharType="end"/>
            </w:r>
          </w:p>
        </w:tc>
      </w:tr>
      <w:tr w:rsidR="00756524" w14:paraId="1D554C30" w14:textId="77777777" w:rsidTr="00CE525F">
        <w:trPr>
          <w:trHeight w:val="503"/>
        </w:trPr>
        <w:tc>
          <w:tcPr>
            <w:tcW w:w="10489" w:type="dxa"/>
            <w:gridSpan w:val="5"/>
            <w:vMerge/>
            <w:tcBorders>
              <w:bottom w:val="single" w:sz="4" w:space="0" w:color="auto"/>
            </w:tcBorders>
            <w:shd w:val="clear" w:color="auto" w:fill="324D57"/>
            <w:vAlign w:val="center"/>
          </w:tcPr>
          <w:p w14:paraId="5418B555" w14:textId="77777777" w:rsidR="00756524" w:rsidRDefault="00756524" w:rsidP="008739A1">
            <w:pPr>
              <w:keepNext/>
              <w:jc w:val="center"/>
            </w:pPr>
          </w:p>
        </w:tc>
        <w:tc>
          <w:tcPr>
            <w:tcW w:w="250" w:type="dxa"/>
            <w:tcBorders>
              <w:top w:val="nil"/>
              <w:bottom w:val="nil"/>
            </w:tcBorders>
            <w:tcMar>
              <w:left w:w="0" w:type="dxa"/>
              <w:right w:w="0" w:type="dxa"/>
            </w:tcMar>
          </w:tcPr>
          <w:p w14:paraId="52F16D26" w14:textId="77777777" w:rsidR="00756524" w:rsidRPr="00503AD1" w:rsidRDefault="00756524" w:rsidP="008739A1">
            <w:pPr>
              <w:keepNext/>
              <w:rPr>
                <w:sz w:val="8"/>
                <w:szCs w:val="8"/>
              </w:rPr>
            </w:pPr>
          </w:p>
        </w:tc>
        <w:tc>
          <w:tcPr>
            <w:tcW w:w="4239" w:type="dxa"/>
            <w:tcMar>
              <w:left w:w="58" w:type="dxa"/>
              <w:right w:w="58" w:type="dxa"/>
            </w:tcMar>
          </w:tcPr>
          <w:p w14:paraId="12F51A88" w14:textId="77777777" w:rsidR="00756524" w:rsidRPr="00503AD1" w:rsidRDefault="00756524" w:rsidP="008739A1">
            <w:pPr>
              <w:keepNext/>
              <w:spacing w:before="60"/>
              <w:rPr>
                <w:rFonts w:cs="Arial"/>
                <w:szCs w:val="18"/>
              </w:rPr>
            </w:pPr>
            <w:r w:rsidRPr="00503AD1">
              <w:rPr>
                <w:rFonts w:cs="Arial"/>
                <w:szCs w:val="18"/>
              </w:rPr>
              <w:t xml:space="preserve">Page ID: </w:t>
            </w:r>
            <w:r w:rsidR="00147910">
              <w:rPr>
                <w:rFonts w:cs="Arial"/>
                <w:szCs w:val="18"/>
              </w:rPr>
              <w:t>2</w:t>
            </w:r>
          </w:p>
          <w:p w14:paraId="60079112" w14:textId="77777777" w:rsidR="00756524" w:rsidRDefault="00756524" w:rsidP="008739A1">
            <w:pPr>
              <w:keepNext/>
              <w:spacing w:before="60"/>
            </w:pPr>
            <w:r w:rsidRPr="00503AD1">
              <w:rPr>
                <w:rFonts w:cs="Arial"/>
                <w:szCs w:val="18"/>
              </w:rPr>
              <w:t xml:space="preserve">Page Title: </w:t>
            </w:r>
            <w:r w:rsidR="00147910" w:rsidRPr="00E728C9">
              <w:t>Quarterly Progress Reporting</w:t>
            </w:r>
          </w:p>
        </w:tc>
      </w:tr>
      <w:tr w:rsidR="00756524" w14:paraId="5DDC01AF" w14:textId="77777777" w:rsidTr="00CE525F">
        <w:tc>
          <w:tcPr>
            <w:tcW w:w="985" w:type="dxa"/>
            <w:tcBorders>
              <w:bottom w:val="single" w:sz="4" w:space="0" w:color="auto"/>
              <w:right w:val="nil"/>
            </w:tcBorders>
            <w:shd w:val="clear" w:color="auto" w:fill="F2F2F2" w:themeFill="background1" w:themeFillShade="F2"/>
            <w:vAlign w:val="center"/>
          </w:tcPr>
          <w:p w14:paraId="6C588F72" w14:textId="77777777" w:rsidR="00756524" w:rsidRPr="00503AD1" w:rsidRDefault="00756524"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C840998" w14:textId="77777777" w:rsidR="00756524" w:rsidRPr="00503AD1" w:rsidRDefault="00756524"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070C564" w14:textId="77777777" w:rsidR="00756524" w:rsidRPr="00503AD1" w:rsidRDefault="00756524"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1515782" w14:textId="77777777" w:rsidR="00756524" w:rsidRPr="00503AD1" w:rsidRDefault="00756524"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896E953" w14:textId="77777777" w:rsidR="00756524" w:rsidRPr="00503AD1" w:rsidRDefault="00756524"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081D97D" w14:textId="77777777" w:rsidR="00756524" w:rsidRPr="00503AD1" w:rsidRDefault="00756524"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0815D0F" w14:textId="77777777" w:rsidR="00756524" w:rsidRPr="00503AD1" w:rsidRDefault="00756524" w:rsidP="008739A1">
            <w:pPr>
              <w:keepNext/>
              <w:spacing w:before="40" w:after="40"/>
              <w:rPr>
                <w:b/>
              </w:rPr>
            </w:pPr>
            <w:r w:rsidRPr="00503AD1">
              <w:rPr>
                <w:b/>
              </w:rPr>
              <w:t>Page Details</w:t>
            </w:r>
          </w:p>
        </w:tc>
      </w:tr>
      <w:tr w:rsidR="00756524" w14:paraId="41797A21" w14:textId="77777777" w:rsidTr="00CE525F">
        <w:tc>
          <w:tcPr>
            <w:tcW w:w="10489" w:type="dxa"/>
            <w:gridSpan w:val="5"/>
            <w:tcBorders>
              <w:bottom w:val="nil"/>
            </w:tcBorders>
          </w:tcPr>
          <w:p w14:paraId="5C396C5E" w14:textId="71A0E07D" w:rsidR="00756524" w:rsidRPr="00503AD1" w:rsidRDefault="00E728C9" w:rsidP="008739A1">
            <w:pPr>
              <w:pStyle w:val="Webaddress"/>
              <w:keepNext/>
              <w:rPr>
                <w:u w:val="none"/>
              </w:rPr>
            </w:pPr>
            <w:r w:rsidRPr="00E728C9">
              <w:t>Quarterly Progress Reporting</w:t>
            </w:r>
          </w:p>
        </w:tc>
        <w:tc>
          <w:tcPr>
            <w:tcW w:w="250" w:type="dxa"/>
            <w:tcBorders>
              <w:top w:val="nil"/>
              <w:bottom w:val="nil"/>
            </w:tcBorders>
            <w:tcMar>
              <w:left w:w="0" w:type="dxa"/>
              <w:right w:w="0" w:type="dxa"/>
            </w:tcMar>
          </w:tcPr>
          <w:p w14:paraId="21FF2B2A" w14:textId="77777777" w:rsidR="00756524" w:rsidRPr="00503AD1" w:rsidRDefault="00756524" w:rsidP="008739A1">
            <w:pPr>
              <w:keepNext/>
              <w:rPr>
                <w:sz w:val="8"/>
                <w:szCs w:val="8"/>
              </w:rPr>
            </w:pPr>
          </w:p>
        </w:tc>
        <w:tc>
          <w:tcPr>
            <w:tcW w:w="4239" w:type="dxa"/>
            <w:vMerge w:val="restart"/>
            <w:tcMar>
              <w:left w:w="58" w:type="dxa"/>
              <w:right w:w="58" w:type="dxa"/>
            </w:tcMar>
          </w:tcPr>
          <w:p w14:paraId="305E2964" w14:textId="12BF4CBC" w:rsidR="00F242DB" w:rsidRDefault="009B5C13" w:rsidP="007314E1">
            <w:pPr>
              <w:pStyle w:val="ListParagraph"/>
              <w:spacing w:before="120"/>
            </w:pPr>
            <w:r>
              <w:t>1.</w:t>
            </w:r>
            <w:r>
              <w:tab/>
            </w:r>
            <w:r w:rsidR="00F242DB">
              <w:t>Clicking the “Assessment” link will</w:t>
            </w:r>
            <w:r w:rsidR="00F242DB">
              <w:rPr>
                <w:spacing w:val="1"/>
              </w:rPr>
              <w:t xml:space="preserve"> </w:t>
            </w:r>
            <w:r w:rsidR="00F242DB">
              <w:t>direct user to</w:t>
            </w:r>
            <w:r w:rsidR="00F242DB">
              <w:rPr>
                <w:spacing w:val="41"/>
              </w:rPr>
              <w:t xml:space="preserve"> </w:t>
            </w:r>
            <w:r w:rsidR="00F242DB">
              <w:t>the</w:t>
            </w:r>
            <w:r w:rsidR="00F242DB">
              <w:rPr>
                <w:spacing w:val="-10"/>
              </w:rPr>
              <w:t xml:space="preserve"> </w:t>
            </w:r>
            <w:r w:rsidR="00F242DB">
              <w:t>Assessment</w:t>
            </w:r>
            <w:r w:rsidR="00F242DB">
              <w:rPr>
                <w:spacing w:val="-2"/>
              </w:rPr>
              <w:t xml:space="preserve"> </w:t>
            </w:r>
            <w:r w:rsidR="00F242DB">
              <w:t>l</w:t>
            </w:r>
            <w:r w:rsidR="00024673">
              <w:t>anding</w:t>
            </w:r>
            <w:r w:rsidR="00F242DB">
              <w:t xml:space="preserve"> page</w:t>
            </w:r>
            <w:r w:rsidR="001C3F36">
              <w:t xml:space="preserve"> (2.1)</w:t>
            </w:r>
            <w:r w:rsidR="00F242DB">
              <w:t>.</w:t>
            </w:r>
          </w:p>
          <w:p w14:paraId="2BC26B50" w14:textId="33CD912F" w:rsidR="00F242DB" w:rsidRDefault="009B5C13" w:rsidP="007314E1">
            <w:pPr>
              <w:pStyle w:val="ListParagraph"/>
            </w:pPr>
            <w:r>
              <w:t>2.</w:t>
            </w:r>
            <w:r>
              <w:tab/>
            </w:r>
            <w:r w:rsidR="00F242DB">
              <w:t>Clicking the “Capacity” link</w:t>
            </w:r>
            <w:r w:rsidR="00F242DB">
              <w:rPr>
                <w:spacing w:val="-2"/>
              </w:rPr>
              <w:t xml:space="preserve"> </w:t>
            </w:r>
            <w:r w:rsidR="00F242DB">
              <w:t>will</w:t>
            </w:r>
            <w:r w:rsidR="00F242DB">
              <w:rPr>
                <w:spacing w:val="1"/>
              </w:rPr>
              <w:t xml:space="preserve"> </w:t>
            </w:r>
            <w:r w:rsidR="00F242DB">
              <w:t>direct user to</w:t>
            </w:r>
            <w:r w:rsidR="00F242DB">
              <w:rPr>
                <w:spacing w:val="-2"/>
              </w:rPr>
              <w:t xml:space="preserve"> </w:t>
            </w:r>
            <w:r w:rsidR="00F242DB">
              <w:t>the</w:t>
            </w:r>
            <w:r w:rsidR="00F242DB">
              <w:rPr>
                <w:spacing w:val="39"/>
              </w:rPr>
              <w:t xml:space="preserve"> </w:t>
            </w:r>
            <w:r w:rsidR="00F242DB">
              <w:t>Capacity</w:t>
            </w:r>
            <w:r w:rsidR="00F242DB">
              <w:rPr>
                <w:spacing w:val="-2"/>
              </w:rPr>
              <w:t xml:space="preserve"> </w:t>
            </w:r>
            <w:r w:rsidR="00F242DB">
              <w:t>l</w:t>
            </w:r>
            <w:r w:rsidR="00024673">
              <w:t>anding</w:t>
            </w:r>
            <w:r w:rsidR="00F242DB">
              <w:t xml:space="preserve"> page</w:t>
            </w:r>
            <w:r w:rsidR="001C3F36">
              <w:t xml:space="preserve"> (2.2)</w:t>
            </w:r>
            <w:r w:rsidR="00F242DB">
              <w:t>.</w:t>
            </w:r>
          </w:p>
          <w:p w14:paraId="57F26663" w14:textId="05F1C175" w:rsidR="00F242DB" w:rsidRDefault="009B5C13" w:rsidP="007314E1">
            <w:pPr>
              <w:pStyle w:val="ListParagraph"/>
            </w:pPr>
            <w:r>
              <w:t>3.</w:t>
            </w:r>
            <w:r>
              <w:tab/>
            </w:r>
            <w:r w:rsidR="00F242DB">
              <w:t>Clicking the “Planning”</w:t>
            </w:r>
            <w:r w:rsidR="00F242DB">
              <w:rPr>
                <w:spacing w:val="-2"/>
              </w:rPr>
              <w:t xml:space="preserve"> </w:t>
            </w:r>
            <w:r w:rsidR="00F242DB">
              <w:t>link will direct user to</w:t>
            </w:r>
            <w:r w:rsidR="00F242DB">
              <w:rPr>
                <w:spacing w:val="-2"/>
              </w:rPr>
              <w:t xml:space="preserve"> </w:t>
            </w:r>
            <w:r w:rsidR="00F242DB">
              <w:t>the</w:t>
            </w:r>
            <w:r w:rsidR="00F242DB">
              <w:rPr>
                <w:spacing w:val="45"/>
              </w:rPr>
              <w:t xml:space="preserve"> </w:t>
            </w:r>
            <w:r w:rsidR="00F242DB">
              <w:t>Planning</w:t>
            </w:r>
            <w:r w:rsidR="00F242DB">
              <w:rPr>
                <w:spacing w:val="-3"/>
              </w:rPr>
              <w:t xml:space="preserve"> </w:t>
            </w:r>
            <w:r w:rsidR="00024673">
              <w:t>landing</w:t>
            </w:r>
            <w:r w:rsidR="00F242DB">
              <w:rPr>
                <w:spacing w:val="-2"/>
              </w:rPr>
              <w:t xml:space="preserve"> </w:t>
            </w:r>
            <w:r w:rsidR="00F242DB">
              <w:t>page</w:t>
            </w:r>
            <w:r w:rsidR="009E52C5">
              <w:t xml:space="preserve"> (2.3)</w:t>
            </w:r>
            <w:r w:rsidR="00F242DB">
              <w:t>.</w:t>
            </w:r>
          </w:p>
          <w:p w14:paraId="30B6ECC3" w14:textId="183A5B7A" w:rsidR="00F242DB" w:rsidRDefault="009B5C13" w:rsidP="007314E1">
            <w:pPr>
              <w:pStyle w:val="ListParagraph"/>
            </w:pPr>
            <w:r>
              <w:t>4.</w:t>
            </w:r>
            <w:r>
              <w:tab/>
            </w:r>
            <w:r w:rsidR="00F242DB">
              <w:t>Clicking the “Implementation” link will</w:t>
            </w:r>
            <w:r w:rsidR="00F242DB">
              <w:rPr>
                <w:spacing w:val="1"/>
              </w:rPr>
              <w:t xml:space="preserve"> </w:t>
            </w:r>
            <w:r w:rsidR="00F242DB">
              <w:t>direct user</w:t>
            </w:r>
            <w:r w:rsidR="00F242DB">
              <w:rPr>
                <w:spacing w:val="47"/>
              </w:rPr>
              <w:t xml:space="preserve"> </w:t>
            </w:r>
            <w:r w:rsidR="00F242DB">
              <w:t>to the</w:t>
            </w:r>
            <w:r w:rsidR="00F242DB">
              <w:rPr>
                <w:spacing w:val="-3"/>
              </w:rPr>
              <w:t xml:space="preserve"> </w:t>
            </w:r>
            <w:r w:rsidR="00F242DB">
              <w:t xml:space="preserve">Implementation </w:t>
            </w:r>
            <w:r w:rsidR="00024673">
              <w:t>landing</w:t>
            </w:r>
            <w:r w:rsidR="00F242DB">
              <w:rPr>
                <w:spacing w:val="-3"/>
              </w:rPr>
              <w:t xml:space="preserve"> </w:t>
            </w:r>
            <w:r w:rsidR="00F242DB">
              <w:t>page</w:t>
            </w:r>
            <w:r w:rsidR="009E52C5">
              <w:t xml:space="preserve"> (2.4)</w:t>
            </w:r>
            <w:r w:rsidR="00F242DB">
              <w:t>.</w:t>
            </w:r>
          </w:p>
          <w:p w14:paraId="16EE46C9" w14:textId="11C2A259" w:rsidR="00F242DB" w:rsidRDefault="009B5C13" w:rsidP="007314E1">
            <w:pPr>
              <w:pStyle w:val="ListParagraph"/>
            </w:pPr>
            <w:r>
              <w:t>5.</w:t>
            </w:r>
            <w:r>
              <w:tab/>
            </w:r>
            <w:r w:rsidR="00F242DB">
              <w:t>Clicking the “Evaluation” link will</w:t>
            </w:r>
            <w:r w:rsidR="00F242DB">
              <w:rPr>
                <w:spacing w:val="1"/>
              </w:rPr>
              <w:t xml:space="preserve"> </w:t>
            </w:r>
            <w:r w:rsidR="00F242DB">
              <w:t>direct</w:t>
            </w:r>
            <w:r w:rsidR="00F242DB">
              <w:rPr>
                <w:spacing w:val="-2"/>
              </w:rPr>
              <w:t xml:space="preserve"> </w:t>
            </w:r>
            <w:r w:rsidR="00F242DB">
              <w:t>user</w:t>
            </w:r>
            <w:r w:rsidR="00F242DB">
              <w:rPr>
                <w:spacing w:val="-3"/>
              </w:rPr>
              <w:t xml:space="preserve"> </w:t>
            </w:r>
            <w:r w:rsidR="00F242DB">
              <w:t>to the</w:t>
            </w:r>
            <w:r w:rsidR="00F242DB">
              <w:rPr>
                <w:spacing w:val="39"/>
              </w:rPr>
              <w:t xml:space="preserve"> </w:t>
            </w:r>
            <w:r w:rsidR="00F242DB">
              <w:t>Evaluation</w:t>
            </w:r>
            <w:r w:rsidR="00F242DB">
              <w:rPr>
                <w:spacing w:val="-2"/>
              </w:rPr>
              <w:t xml:space="preserve"> </w:t>
            </w:r>
            <w:r w:rsidR="00024673">
              <w:t>landing</w:t>
            </w:r>
            <w:r w:rsidR="00F242DB">
              <w:rPr>
                <w:spacing w:val="-4"/>
              </w:rPr>
              <w:t xml:space="preserve"> </w:t>
            </w:r>
            <w:r w:rsidR="00F242DB">
              <w:t>page</w:t>
            </w:r>
            <w:r w:rsidR="009E52C5">
              <w:t xml:space="preserve"> (2.5)</w:t>
            </w:r>
            <w:r w:rsidR="00F242DB">
              <w:t>.</w:t>
            </w:r>
          </w:p>
          <w:p w14:paraId="78E52215" w14:textId="5592A924" w:rsidR="00F242DB" w:rsidRDefault="009B5C13" w:rsidP="007314E1">
            <w:pPr>
              <w:pStyle w:val="ListParagraph"/>
            </w:pPr>
            <w:r>
              <w:t>6.</w:t>
            </w:r>
            <w:r>
              <w:tab/>
            </w:r>
            <w:r w:rsidR="00F242DB">
              <w:t>Clicking the "Health Disparities"</w:t>
            </w:r>
            <w:r w:rsidR="00F242DB">
              <w:rPr>
                <w:spacing w:val="-2"/>
              </w:rPr>
              <w:t xml:space="preserve"> </w:t>
            </w:r>
            <w:r w:rsidR="00F242DB">
              <w:t>link</w:t>
            </w:r>
            <w:r w:rsidR="00F242DB">
              <w:rPr>
                <w:spacing w:val="1"/>
              </w:rPr>
              <w:t xml:space="preserve"> </w:t>
            </w:r>
            <w:r w:rsidR="00F242DB">
              <w:t>will</w:t>
            </w:r>
            <w:r w:rsidR="00F242DB">
              <w:rPr>
                <w:spacing w:val="-2"/>
              </w:rPr>
              <w:t xml:space="preserve"> </w:t>
            </w:r>
            <w:r w:rsidR="00F242DB">
              <w:t>direct</w:t>
            </w:r>
            <w:r w:rsidR="00F242DB">
              <w:rPr>
                <w:spacing w:val="45"/>
                <w:w w:val="99"/>
              </w:rPr>
              <w:t xml:space="preserve"> </w:t>
            </w:r>
            <w:r w:rsidR="00F242DB">
              <w:t>user to the Health</w:t>
            </w:r>
            <w:r w:rsidR="00F242DB">
              <w:rPr>
                <w:spacing w:val="1"/>
              </w:rPr>
              <w:t xml:space="preserve"> </w:t>
            </w:r>
            <w:r w:rsidR="00F242DB">
              <w:t>Disparities l</w:t>
            </w:r>
            <w:r w:rsidR="00024673">
              <w:t>anding</w:t>
            </w:r>
            <w:r w:rsidR="00F242DB">
              <w:t xml:space="preserve"> page</w:t>
            </w:r>
            <w:r w:rsidR="009E52C5">
              <w:t xml:space="preserve"> (2.6)</w:t>
            </w:r>
            <w:r w:rsidR="00F242DB">
              <w:t>.</w:t>
            </w:r>
          </w:p>
          <w:p w14:paraId="7990C243" w14:textId="2CD43769" w:rsidR="00756524" w:rsidRDefault="009B5C13" w:rsidP="007314E1">
            <w:pPr>
              <w:pStyle w:val="ListParagraph"/>
            </w:pPr>
            <w:r>
              <w:t>7.</w:t>
            </w:r>
            <w:r>
              <w:tab/>
              <w:t>Clicking the “Quarterly</w:t>
            </w:r>
            <w:r>
              <w:rPr>
                <w:spacing w:val="-2"/>
              </w:rPr>
              <w:t xml:space="preserve"> </w:t>
            </w:r>
            <w:r>
              <w:t xml:space="preserve">Progress </w:t>
            </w:r>
            <w:r w:rsidR="00E86BC7">
              <w:t>R</w:t>
            </w:r>
            <w:r>
              <w:t>eport</w:t>
            </w:r>
            <w:r w:rsidR="00E86BC7">
              <w:t xml:space="preserve"> Submission</w:t>
            </w:r>
            <w:r>
              <w:t>”</w:t>
            </w:r>
            <w:r>
              <w:rPr>
                <w:spacing w:val="51"/>
              </w:rPr>
              <w:t xml:space="preserve"> </w:t>
            </w:r>
            <w:r>
              <w:t>link</w:t>
            </w:r>
            <w:r>
              <w:rPr>
                <w:spacing w:val="-2"/>
              </w:rPr>
              <w:t xml:space="preserve"> </w:t>
            </w:r>
            <w:r>
              <w:t>will direct</w:t>
            </w:r>
            <w:r>
              <w:rPr>
                <w:spacing w:val="-2"/>
              </w:rPr>
              <w:t xml:space="preserve"> </w:t>
            </w:r>
            <w:r>
              <w:t>user</w:t>
            </w:r>
            <w:r>
              <w:rPr>
                <w:spacing w:val="-3"/>
              </w:rPr>
              <w:t xml:space="preserve"> </w:t>
            </w:r>
            <w:r>
              <w:t xml:space="preserve">to the </w:t>
            </w:r>
            <w:r w:rsidR="00E86BC7">
              <w:t>Quarterly</w:t>
            </w:r>
            <w:r w:rsidR="00E86BC7">
              <w:rPr>
                <w:spacing w:val="-2"/>
              </w:rPr>
              <w:t xml:space="preserve"> </w:t>
            </w:r>
            <w:r w:rsidR="00E86BC7">
              <w:t>Progress Report Submission</w:t>
            </w:r>
            <w:r>
              <w:t xml:space="preserve"> listing</w:t>
            </w:r>
            <w:r>
              <w:rPr>
                <w:spacing w:val="-3"/>
              </w:rPr>
              <w:t xml:space="preserve"> </w:t>
            </w:r>
            <w:r>
              <w:t>page</w:t>
            </w:r>
            <w:r w:rsidR="009E52C5">
              <w:t xml:space="preserve"> (2.7)</w:t>
            </w:r>
            <w:r>
              <w:t>.</w:t>
            </w:r>
          </w:p>
        </w:tc>
      </w:tr>
      <w:tr w:rsidR="00756524" w14:paraId="17CCE6A2" w14:textId="77777777" w:rsidTr="00CE525F">
        <w:trPr>
          <w:trHeight w:val="9611"/>
        </w:trPr>
        <w:tc>
          <w:tcPr>
            <w:tcW w:w="10489" w:type="dxa"/>
            <w:gridSpan w:val="5"/>
            <w:tcBorders>
              <w:top w:val="nil"/>
            </w:tcBorders>
          </w:tcPr>
          <w:p w14:paraId="6C4F0C24" w14:textId="04D71650" w:rsidR="00E728C9" w:rsidRDefault="00E728C9" w:rsidP="00E728C9">
            <w:pPr>
              <w:pStyle w:val="Heading2"/>
              <w:outlineLvl w:val="1"/>
              <w:rPr>
                <w:u w:val="single"/>
              </w:rPr>
            </w:pPr>
          </w:p>
          <w:p w14:paraId="2F91BE36" w14:textId="6FD05DBF"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42208" behindDoc="0" locked="0" layoutInCell="1" allowOverlap="1" wp14:anchorId="5822CAD7" wp14:editId="37C49FF6">
                      <wp:simplePos x="0" y="0"/>
                      <wp:positionH relativeFrom="column">
                        <wp:posOffset>146050</wp:posOffset>
                      </wp:positionH>
                      <wp:positionV relativeFrom="page">
                        <wp:posOffset>472440</wp:posOffset>
                      </wp:positionV>
                      <wp:extent cx="197485" cy="197485"/>
                      <wp:effectExtent l="0" t="0" r="12065" b="12065"/>
                      <wp:wrapNone/>
                      <wp:docPr id="16" name="Oval 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52609"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2CAD7" id="Oval 16" o:spid="_x0000_s1112" style="position:absolute;left:0;text-align:left;margin-left:11.5pt;margin-top:37.2pt;width:15.55pt;height:1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" fillcolor="yellow" strokecolor="black [3213]" strokeweight=".5pt">
                      <v:stroke joinstyle="miter"/>
                      <v:textbox inset="0,0,0,0">
                        <w:txbxContent>
                          <w:p w14:paraId="29752609"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hyperlink r:id="rId28" w:history="1">
              <w:r w:rsidR="00E728C9" w:rsidRPr="00E728C9">
                <w:rPr>
                  <w:rStyle w:val="Hyperlink"/>
                  <w:color w:val="577686"/>
                </w:rPr>
                <w:t>Assessment</w:t>
              </w:r>
            </w:hyperlink>
          </w:p>
          <w:p w14:paraId="053ADE49" w14:textId="27A95376" w:rsidR="00E728C9" w:rsidRPr="00E728C9" w:rsidRDefault="0004482B" w:rsidP="00E728C9">
            <w:pPr>
              <w:pStyle w:val="Heading2"/>
              <w:outlineLvl w:val="1"/>
              <w:rPr>
                <w:u w:val="single"/>
              </w:rPr>
            </w:pPr>
            <w:r w:rsidRPr="00B07045">
              <w:rPr>
                <w:noProof/>
              </w:rPr>
              <mc:AlternateContent>
                <mc:Choice Requires="wps">
                  <w:drawing>
                    <wp:anchor distT="0" distB="0" distL="114300" distR="114300" simplePos="0" relativeHeight="251740160" behindDoc="0" locked="0" layoutInCell="1" allowOverlap="1" wp14:anchorId="458B6570" wp14:editId="6E6DBEF3">
                      <wp:simplePos x="0" y="0"/>
                      <wp:positionH relativeFrom="column">
                        <wp:posOffset>153670</wp:posOffset>
                      </wp:positionH>
                      <wp:positionV relativeFrom="page">
                        <wp:posOffset>785495</wp:posOffset>
                      </wp:positionV>
                      <wp:extent cx="197485" cy="197485"/>
                      <wp:effectExtent l="0" t="0" r="12065" b="12065"/>
                      <wp:wrapNone/>
                      <wp:docPr id="14" name="Oval 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76C39"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B6570" id="Oval 14" o:spid="_x0000_s1113" style="position:absolute;left:0;text-align:left;margin-left:12.1pt;margin-top:61.85pt;width:15.55pt;height:1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" fillcolor="yellow" strokecolor="black [3213]" strokeweight=".5pt">
                      <v:stroke joinstyle="miter"/>
                      <v:textbox inset="0,0,0,0">
                        <w:txbxContent>
                          <w:p w14:paraId="6DD76C39"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hyperlink r:id="rId29" w:history="1">
              <w:r w:rsidR="00E728C9" w:rsidRPr="00E728C9">
                <w:rPr>
                  <w:rStyle w:val="Hyperlink"/>
                  <w:color w:val="577686"/>
                </w:rPr>
                <w:t>Capacity</w:t>
              </w:r>
            </w:hyperlink>
          </w:p>
          <w:p w14:paraId="3E6E40A1" w14:textId="77777777"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38112" behindDoc="0" locked="0" layoutInCell="1" allowOverlap="1" wp14:anchorId="3892A39F" wp14:editId="1E3C93C2">
                      <wp:simplePos x="0" y="0"/>
                      <wp:positionH relativeFrom="column">
                        <wp:posOffset>161290</wp:posOffset>
                      </wp:positionH>
                      <wp:positionV relativeFrom="page">
                        <wp:posOffset>1115695</wp:posOffset>
                      </wp:positionV>
                      <wp:extent cx="197485" cy="197510"/>
                      <wp:effectExtent l="0" t="0" r="12065" b="12065"/>
                      <wp:wrapNone/>
                      <wp:docPr id="13" name="Oval 13"/>
                      <wp:cNvGraphicFramePr/>
                      <a:graphic xmlns:a="http://schemas.openxmlformats.org/drawingml/2006/main">
                        <a:graphicData uri="http://schemas.microsoft.com/office/word/2010/wordprocessingShape">
                          <wps:wsp>
                            <wps:cNvSpPr/>
                            <wps:spPr>
                              <a:xfrm>
                                <a:off x="0" y="0"/>
                                <a:ext cx="197485" cy="197510"/>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88F60" w14:textId="7777777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2A39F" id="Oval 13" o:spid="_x0000_s1114" style="position:absolute;left:0;text-align:left;margin-left:12.7pt;margin-top:87.85pt;width:15.55pt;height:1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" fillcolor="yellow" strokecolor="black [3213]" strokeweight=".5pt">
                      <v:stroke joinstyle="miter"/>
                      <v:textbox inset="0,0,0,0">
                        <w:txbxContent>
                          <w:p w14:paraId="7E288F60" w14:textId="7777777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hyperlink r:id="rId30" w:history="1">
              <w:r w:rsidR="00E728C9" w:rsidRPr="00E728C9">
                <w:rPr>
                  <w:rStyle w:val="Hyperlink"/>
                  <w:color w:val="577686"/>
                </w:rPr>
                <w:t>Planning</w:t>
              </w:r>
            </w:hyperlink>
          </w:p>
          <w:p w14:paraId="26B23D7A" w14:textId="77777777"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36064" behindDoc="0" locked="0" layoutInCell="1" allowOverlap="1" wp14:anchorId="34C5CC4C" wp14:editId="701D05A3">
                      <wp:simplePos x="0" y="0"/>
                      <wp:positionH relativeFrom="column">
                        <wp:posOffset>161290</wp:posOffset>
                      </wp:positionH>
                      <wp:positionV relativeFrom="page">
                        <wp:posOffset>1429385</wp:posOffset>
                      </wp:positionV>
                      <wp:extent cx="197485" cy="197485"/>
                      <wp:effectExtent l="0" t="0" r="12065" b="12065"/>
                      <wp:wrapNone/>
                      <wp:docPr id="12" name="Oval 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D5FF" w14:textId="77777777"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5CC4C" id="Oval 12" o:spid="_x0000_s1115" style="position:absolute;left:0;text-align:left;margin-left:12.7pt;margin-top:112.55pt;width:15.5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" fillcolor="yellow" strokecolor="black [3213]" strokeweight=".5pt">
                      <v:stroke joinstyle="miter"/>
                      <v:textbox inset="0,0,0,0">
                        <w:txbxContent>
                          <w:p w14:paraId="3484D5FF" w14:textId="77777777"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hyperlink r:id="rId31" w:history="1">
              <w:r w:rsidR="00E728C9" w:rsidRPr="00E728C9">
                <w:rPr>
                  <w:rStyle w:val="Hyperlink"/>
                  <w:color w:val="577686"/>
                </w:rPr>
                <w:t>Implementation</w:t>
              </w:r>
            </w:hyperlink>
          </w:p>
          <w:p w14:paraId="1EED34C2" w14:textId="77777777"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34016" behindDoc="0" locked="0" layoutInCell="1" allowOverlap="1" wp14:anchorId="3676275D" wp14:editId="435B26FC">
                      <wp:simplePos x="0" y="0"/>
                      <wp:positionH relativeFrom="column">
                        <wp:posOffset>161290</wp:posOffset>
                      </wp:positionH>
                      <wp:positionV relativeFrom="page">
                        <wp:posOffset>1751330</wp:posOffset>
                      </wp:positionV>
                      <wp:extent cx="197485" cy="197485"/>
                      <wp:effectExtent l="0" t="0" r="12065" b="12065"/>
                      <wp:wrapNone/>
                      <wp:docPr id="11" name="Oval 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FE8CD" w14:textId="77777777"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6275D" id="Oval 11" o:spid="_x0000_s1116" style="position:absolute;left:0;text-align:left;margin-left:12.7pt;margin-top:137.9pt;width:15.55pt;height:1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" fillcolor="yellow" strokecolor="black [3213]" strokeweight=".5pt">
                      <v:stroke joinstyle="miter"/>
                      <v:textbox inset="0,0,0,0">
                        <w:txbxContent>
                          <w:p w14:paraId="496FE8CD" w14:textId="77777777"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hyperlink r:id="rId32" w:history="1">
              <w:r w:rsidR="00E728C9" w:rsidRPr="00E728C9">
                <w:rPr>
                  <w:rStyle w:val="Hyperlink"/>
                  <w:color w:val="577686"/>
                </w:rPr>
                <w:t>Evaluation</w:t>
              </w:r>
            </w:hyperlink>
          </w:p>
          <w:p w14:paraId="0D0DBC3D" w14:textId="77777777"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31968" behindDoc="0" locked="0" layoutInCell="1" allowOverlap="1" wp14:anchorId="04ACEB25" wp14:editId="0935B0AA">
                      <wp:simplePos x="0" y="0"/>
                      <wp:positionH relativeFrom="column">
                        <wp:posOffset>161290</wp:posOffset>
                      </wp:positionH>
                      <wp:positionV relativeFrom="page">
                        <wp:posOffset>2087880</wp:posOffset>
                      </wp:positionV>
                      <wp:extent cx="197485" cy="197485"/>
                      <wp:effectExtent l="0" t="0" r="12065" b="12065"/>
                      <wp:wrapNone/>
                      <wp:docPr id="10" name="Oval 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26025" w14:textId="77777777"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CEB25" id="Oval 10" o:spid="_x0000_s1117" style="position:absolute;left:0;text-align:left;margin-left:12.7pt;margin-top:164.4pt;width:15.55pt;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" fillcolor="yellow" strokecolor="black [3213]" strokeweight=".5pt">
                      <v:stroke joinstyle="miter"/>
                      <v:textbox inset="0,0,0,0">
                        <w:txbxContent>
                          <w:p w14:paraId="53926025" w14:textId="77777777"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hyperlink r:id="rId33" w:history="1">
              <w:r w:rsidR="00E728C9" w:rsidRPr="00E728C9">
                <w:rPr>
                  <w:rStyle w:val="Hyperlink"/>
                  <w:color w:val="577686"/>
                </w:rPr>
                <w:t>Health Disparities</w:t>
              </w:r>
            </w:hyperlink>
            <w:r w:rsidR="00E728C9" w:rsidRPr="00E728C9">
              <w:rPr>
                <w:u w:val="single"/>
              </w:rPr>
              <w:br/>
            </w:r>
          </w:p>
          <w:p w14:paraId="62FB27C1" w14:textId="77777777"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29920" behindDoc="0" locked="0" layoutInCell="1" allowOverlap="1" wp14:anchorId="510009C4" wp14:editId="636C1D5C">
                      <wp:simplePos x="0" y="0"/>
                      <wp:positionH relativeFrom="column">
                        <wp:posOffset>161290</wp:posOffset>
                      </wp:positionH>
                      <wp:positionV relativeFrom="page">
                        <wp:posOffset>2584450</wp:posOffset>
                      </wp:positionV>
                      <wp:extent cx="197485" cy="197485"/>
                      <wp:effectExtent l="0" t="0" r="12065" b="12065"/>
                      <wp:wrapNone/>
                      <wp:docPr id="9" name="Oval 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8F242" w14:textId="77777777"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009C4" id="Oval 9" o:spid="_x0000_s1118" style="position:absolute;left:0;text-align:left;margin-left:12.7pt;margin-top:203.5pt;width:15.55pt;height:1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" fillcolor="yellow" strokecolor="black [3213]" strokeweight=".5pt">
                      <v:stroke joinstyle="miter"/>
                      <v:textbox inset="0,0,0,0">
                        <w:txbxContent>
                          <w:p w14:paraId="7A18F242" w14:textId="77777777"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hyperlink r:id="rId34" w:history="1">
              <w:r w:rsidR="00E728C9" w:rsidRPr="00E728C9">
                <w:rPr>
                  <w:rStyle w:val="Hyperlink"/>
                  <w:color w:val="577686"/>
                </w:rPr>
                <w:t>Quarterly Progress Report Submission</w:t>
              </w:r>
            </w:hyperlink>
            <w:r w:rsidR="00E728C9" w:rsidRPr="00E728C9">
              <w:rPr>
                <w:rStyle w:val="apple-converted-space"/>
                <w:u w:val="single"/>
              </w:rPr>
              <w:t> </w:t>
            </w:r>
          </w:p>
          <w:p w14:paraId="58310EC6" w14:textId="77777777" w:rsidR="00756524" w:rsidRDefault="00756524" w:rsidP="00E728C9">
            <w:pPr>
              <w:pStyle w:val="Heading2"/>
              <w:outlineLvl w:val="1"/>
            </w:pPr>
          </w:p>
          <w:p w14:paraId="6D109ED7" w14:textId="77777777" w:rsidR="00756524" w:rsidRDefault="00756524" w:rsidP="00CD32F2"/>
        </w:tc>
        <w:tc>
          <w:tcPr>
            <w:tcW w:w="250" w:type="dxa"/>
            <w:tcBorders>
              <w:top w:val="nil"/>
              <w:bottom w:val="nil"/>
            </w:tcBorders>
            <w:tcMar>
              <w:left w:w="0" w:type="dxa"/>
              <w:right w:w="0" w:type="dxa"/>
            </w:tcMar>
          </w:tcPr>
          <w:p w14:paraId="31AA80F0" w14:textId="77777777" w:rsidR="00756524" w:rsidRPr="00503AD1" w:rsidRDefault="00756524" w:rsidP="00503AD1">
            <w:pPr>
              <w:rPr>
                <w:sz w:val="8"/>
                <w:szCs w:val="8"/>
              </w:rPr>
            </w:pPr>
          </w:p>
        </w:tc>
        <w:tc>
          <w:tcPr>
            <w:tcW w:w="4239" w:type="dxa"/>
            <w:vMerge/>
          </w:tcPr>
          <w:p w14:paraId="75214124" w14:textId="77777777" w:rsidR="00756524" w:rsidRDefault="00756524" w:rsidP="0090109B"/>
        </w:tc>
      </w:tr>
      <w:tr w:rsidR="009C2153" w14:paraId="7A9F2FEB" w14:textId="77777777" w:rsidTr="00CE525F">
        <w:trPr>
          <w:trHeight w:val="368"/>
        </w:trPr>
        <w:tc>
          <w:tcPr>
            <w:tcW w:w="10489" w:type="dxa"/>
            <w:gridSpan w:val="5"/>
            <w:vMerge w:val="restart"/>
            <w:shd w:val="clear" w:color="auto" w:fill="324D57"/>
            <w:vAlign w:val="center"/>
          </w:tcPr>
          <w:p w14:paraId="2AB8A5B3" w14:textId="77777777" w:rsidR="009C2153" w:rsidRPr="00503AD1" w:rsidRDefault="009C215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8B99D7F" w14:textId="77777777" w:rsidR="009C2153" w:rsidRPr="00503AD1" w:rsidRDefault="009C2153"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3DBBFF7" w14:textId="77777777" w:rsidR="009C2153" w:rsidRPr="00503AD1" w:rsidRDefault="009C2153" w:rsidP="008739A1">
            <w:pPr>
              <w:keepNext/>
              <w:rPr>
                <w:sz w:val="8"/>
                <w:szCs w:val="8"/>
              </w:rPr>
            </w:pPr>
          </w:p>
        </w:tc>
        <w:tc>
          <w:tcPr>
            <w:tcW w:w="4239" w:type="dxa"/>
            <w:shd w:val="clear" w:color="auto" w:fill="324D57"/>
            <w:vAlign w:val="center"/>
          </w:tcPr>
          <w:p w14:paraId="306054BA" w14:textId="0D4376FF" w:rsidR="009C2153" w:rsidRPr="00503AD1" w:rsidRDefault="009C2153"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13</w:t>
            </w:r>
            <w:r w:rsidR="000B1F5B" w:rsidRPr="000B1F5B">
              <w:rPr>
                <w:rFonts w:cs="Arial"/>
                <w:b/>
                <w:noProof/>
                <w:color w:val="FFFFFF" w:themeColor="background1"/>
                <w:sz w:val="20"/>
                <w:szCs w:val="20"/>
              </w:rPr>
              <w:fldChar w:fldCharType="end"/>
            </w:r>
          </w:p>
        </w:tc>
      </w:tr>
      <w:tr w:rsidR="009C2153" w14:paraId="58F09776" w14:textId="77777777" w:rsidTr="00CE525F">
        <w:trPr>
          <w:trHeight w:val="503"/>
        </w:trPr>
        <w:tc>
          <w:tcPr>
            <w:tcW w:w="10489" w:type="dxa"/>
            <w:gridSpan w:val="5"/>
            <w:vMerge/>
            <w:tcBorders>
              <w:bottom w:val="single" w:sz="4" w:space="0" w:color="auto"/>
            </w:tcBorders>
            <w:shd w:val="clear" w:color="auto" w:fill="324D57"/>
            <w:vAlign w:val="center"/>
          </w:tcPr>
          <w:p w14:paraId="47FE4E18" w14:textId="77777777" w:rsidR="009C2153" w:rsidRDefault="009C2153" w:rsidP="008739A1">
            <w:pPr>
              <w:keepNext/>
              <w:jc w:val="center"/>
            </w:pPr>
          </w:p>
        </w:tc>
        <w:tc>
          <w:tcPr>
            <w:tcW w:w="250" w:type="dxa"/>
            <w:tcBorders>
              <w:top w:val="nil"/>
              <w:bottom w:val="nil"/>
            </w:tcBorders>
            <w:tcMar>
              <w:left w:w="0" w:type="dxa"/>
              <w:right w:w="0" w:type="dxa"/>
            </w:tcMar>
          </w:tcPr>
          <w:p w14:paraId="0206D526" w14:textId="77777777" w:rsidR="009C2153" w:rsidRPr="00503AD1" w:rsidRDefault="009C2153" w:rsidP="008739A1">
            <w:pPr>
              <w:keepNext/>
              <w:rPr>
                <w:sz w:val="8"/>
                <w:szCs w:val="8"/>
              </w:rPr>
            </w:pPr>
          </w:p>
        </w:tc>
        <w:tc>
          <w:tcPr>
            <w:tcW w:w="4239" w:type="dxa"/>
            <w:tcMar>
              <w:left w:w="58" w:type="dxa"/>
              <w:right w:w="58" w:type="dxa"/>
            </w:tcMar>
          </w:tcPr>
          <w:p w14:paraId="5B2BD1E5" w14:textId="77777777" w:rsidR="009C2153" w:rsidRPr="00503AD1" w:rsidRDefault="009C2153" w:rsidP="008739A1">
            <w:pPr>
              <w:keepNext/>
              <w:spacing w:before="60"/>
              <w:rPr>
                <w:rFonts w:cs="Arial"/>
                <w:szCs w:val="18"/>
              </w:rPr>
            </w:pPr>
            <w:r w:rsidRPr="00503AD1">
              <w:rPr>
                <w:rFonts w:cs="Arial"/>
                <w:szCs w:val="18"/>
              </w:rPr>
              <w:t xml:space="preserve">Page ID: </w:t>
            </w:r>
            <w:r w:rsidR="00147910">
              <w:rPr>
                <w:rFonts w:cs="Arial"/>
                <w:szCs w:val="18"/>
              </w:rPr>
              <w:t>2.1</w:t>
            </w:r>
          </w:p>
          <w:p w14:paraId="3B2015C9" w14:textId="77777777" w:rsidR="009C2153" w:rsidRDefault="009C2153" w:rsidP="008739A1">
            <w:pPr>
              <w:keepNext/>
              <w:spacing w:before="60"/>
            </w:pPr>
            <w:r w:rsidRPr="00503AD1">
              <w:rPr>
                <w:rFonts w:cs="Arial"/>
                <w:szCs w:val="18"/>
              </w:rPr>
              <w:t xml:space="preserve">Page Title: </w:t>
            </w:r>
            <w:r w:rsidR="00147910" w:rsidRPr="009C2153">
              <w:t>Assessment</w:t>
            </w:r>
          </w:p>
        </w:tc>
      </w:tr>
      <w:tr w:rsidR="009C2153" w14:paraId="771796B6" w14:textId="77777777" w:rsidTr="00CE525F">
        <w:tc>
          <w:tcPr>
            <w:tcW w:w="985" w:type="dxa"/>
            <w:tcBorders>
              <w:bottom w:val="single" w:sz="4" w:space="0" w:color="auto"/>
              <w:right w:val="nil"/>
            </w:tcBorders>
            <w:shd w:val="clear" w:color="auto" w:fill="F2F2F2" w:themeFill="background1" w:themeFillShade="F2"/>
            <w:vAlign w:val="center"/>
          </w:tcPr>
          <w:p w14:paraId="20EF62BC" w14:textId="77777777" w:rsidR="009C2153" w:rsidRPr="00503AD1" w:rsidRDefault="009C215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AAB8A1C" w14:textId="77777777" w:rsidR="009C2153" w:rsidRPr="00503AD1" w:rsidRDefault="009C215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1DE1669" w14:textId="77777777" w:rsidR="009C2153" w:rsidRPr="00503AD1" w:rsidRDefault="009C2153"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00E8381" w14:textId="77777777" w:rsidR="009C2153" w:rsidRPr="00503AD1" w:rsidRDefault="009C2153"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7D798AC" w14:textId="77777777" w:rsidR="009C2153" w:rsidRPr="00503AD1" w:rsidRDefault="009C2153"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508C9CA" w14:textId="77777777" w:rsidR="009C2153" w:rsidRPr="00503AD1" w:rsidRDefault="009C2153"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2D32208D" w14:textId="77777777" w:rsidR="009C2153" w:rsidRPr="00503AD1" w:rsidRDefault="009C2153" w:rsidP="008739A1">
            <w:pPr>
              <w:keepNext/>
              <w:spacing w:before="40" w:after="40"/>
              <w:rPr>
                <w:b/>
              </w:rPr>
            </w:pPr>
            <w:r w:rsidRPr="00503AD1">
              <w:rPr>
                <w:b/>
              </w:rPr>
              <w:t>Page Details</w:t>
            </w:r>
          </w:p>
        </w:tc>
      </w:tr>
      <w:tr w:rsidR="009C2153" w14:paraId="01CB1A3F" w14:textId="77777777" w:rsidTr="00CE525F">
        <w:tc>
          <w:tcPr>
            <w:tcW w:w="10489" w:type="dxa"/>
            <w:gridSpan w:val="5"/>
            <w:tcBorders>
              <w:bottom w:val="nil"/>
            </w:tcBorders>
          </w:tcPr>
          <w:p w14:paraId="5EFDCDFC" w14:textId="43D0FD57" w:rsidR="009C2153" w:rsidRPr="00503AD1" w:rsidRDefault="009C2153" w:rsidP="008739A1">
            <w:pPr>
              <w:pStyle w:val="Webaddress"/>
              <w:keepNext/>
              <w:rPr>
                <w:u w:val="none"/>
              </w:rPr>
            </w:pPr>
            <w:r w:rsidRPr="009C2153">
              <w:t>Quarterly Progress Reporting</w:t>
            </w:r>
            <w:r w:rsidRPr="009C2153">
              <w:rPr>
                <w:u w:val="none"/>
              </w:rPr>
              <w:t xml:space="preserve"> </w:t>
            </w:r>
            <w:r>
              <w:rPr>
                <w:u w:val="none"/>
              </w:rPr>
              <w:t xml:space="preserve">&gt; </w:t>
            </w:r>
            <w:r w:rsidRPr="009C2153">
              <w:t>Assessment</w:t>
            </w:r>
          </w:p>
        </w:tc>
        <w:tc>
          <w:tcPr>
            <w:tcW w:w="250" w:type="dxa"/>
            <w:tcBorders>
              <w:top w:val="nil"/>
              <w:bottom w:val="nil"/>
            </w:tcBorders>
            <w:tcMar>
              <w:left w:w="0" w:type="dxa"/>
              <w:right w:w="0" w:type="dxa"/>
            </w:tcMar>
          </w:tcPr>
          <w:p w14:paraId="49D41EC7" w14:textId="77777777" w:rsidR="009C2153" w:rsidRPr="00503AD1" w:rsidRDefault="009C2153" w:rsidP="008739A1">
            <w:pPr>
              <w:keepNext/>
              <w:rPr>
                <w:sz w:val="8"/>
                <w:szCs w:val="8"/>
              </w:rPr>
            </w:pPr>
          </w:p>
        </w:tc>
        <w:tc>
          <w:tcPr>
            <w:tcW w:w="4239" w:type="dxa"/>
            <w:vMerge w:val="restart"/>
            <w:tcMar>
              <w:left w:w="58" w:type="dxa"/>
              <w:right w:w="58" w:type="dxa"/>
            </w:tcMar>
          </w:tcPr>
          <w:p w14:paraId="69AD9726" w14:textId="734F7127" w:rsidR="00147910" w:rsidRDefault="00147910" w:rsidP="007314E1">
            <w:pPr>
              <w:pStyle w:val="ListNumber"/>
              <w:numPr>
                <w:ilvl w:val="0"/>
                <w:numId w:val="9"/>
              </w:numPr>
              <w:spacing w:before="120"/>
              <w:ind w:left="259" w:hanging="259"/>
            </w:pPr>
            <w:r>
              <w:t xml:space="preserve">Clicking the “Accomplishments and Barriers” link will direct user to the </w:t>
            </w:r>
            <w:r w:rsidR="00024673">
              <w:t xml:space="preserve">Assessment </w:t>
            </w:r>
            <w:r>
              <w:t>Accomplishments and Barriers listing page (2.1.1).</w:t>
            </w:r>
          </w:p>
          <w:p w14:paraId="438C8B5C" w14:textId="77777777" w:rsidR="009C2153" w:rsidRDefault="00147910" w:rsidP="007314E1">
            <w:pPr>
              <w:pStyle w:val="ListNumber"/>
            </w:pPr>
            <w:r>
              <w:t>Clicking the “Capacity” link will direct user to the Capacity landing page (2.2).</w:t>
            </w:r>
          </w:p>
        </w:tc>
      </w:tr>
      <w:tr w:rsidR="009C2153" w14:paraId="4BE46D41" w14:textId="77777777" w:rsidTr="00CE525F">
        <w:trPr>
          <w:trHeight w:val="9611"/>
        </w:trPr>
        <w:tc>
          <w:tcPr>
            <w:tcW w:w="10489" w:type="dxa"/>
            <w:gridSpan w:val="5"/>
            <w:tcBorders>
              <w:top w:val="nil"/>
            </w:tcBorders>
          </w:tcPr>
          <w:p w14:paraId="67BAA3D9" w14:textId="77777777" w:rsidR="009C2153" w:rsidRDefault="009C2153" w:rsidP="009C2153">
            <w:pPr>
              <w:pStyle w:val="Heading1"/>
              <w:outlineLvl w:val="0"/>
            </w:pPr>
            <w:r w:rsidRPr="009C2153">
              <w:t>Assessment</w:t>
            </w:r>
          </w:p>
          <w:p w14:paraId="7E2CA82D" w14:textId="77777777" w:rsidR="009C2153" w:rsidRDefault="009C2153" w:rsidP="009C2153">
            <w:pPr>
              <w:pStyle w:val="BodyText2"/>
            </w:pPr>
            <w:r>
              <w:t>Assessment involves the systematic gathering and examination of data about alcohol and drug problems, related conditions and consequences in the area of concern to the community prevention planning group.  Assessing the problems means pinpointing where the problems are in the community and which populations are impacted.  It also means examining the conditions within the community that put it at risk for the problems and identifying conditions that now or in the future could protect against the problems.</w:t>
            </w:r>
          </w:p>
          <w:p w14:paraId="123CD038" w14:textId="77777777" w:rsidR="009C2153" w:rsidRPr="009C2153" w:rsidRDefault="00A038EE" w:rsidP="009C2153">
            <w:pPr>
              <w:pStyle w:val="Heading2"/>
              <w:outlineLvl w:val="1"/>
              <w:rPr>
                <w:u w:val="single"/>
              </w:rPr>
            </w:pPr>
            <w:r w:rsidRPr="00B07045">
              <w:rPr>
                <w:noProof/>
              </w:rPr>
              <mc:AlternateContent>
                <mc:Choice Requires="wps">
                  <w:drawing>
                    <wp:anchor distT="0" distB="0" distL="114300" distR="114300" simplePos="0" relativeHeight="251748352" behindDoc="0" locked="0" layoutInCell="1" allowOverlap="1" wp14:anchorId="1533B5E9" wp14:editId="315155C7">
                      <wp:simplePos x="0" y="0"/>
                      <wp:positionH relativeFrom="column">
                        <wp:posOffset>137821</wp:posOffset>
                      </wp:positionH>
                      <wp:positionV relativeFrom="page">
                        <wp:posOffset>1534389</wp:posOffset>
                      </wp:positionV>
                      <wp:extent cx="197485" cy="197485"/>
                      <wp:effectExtent l="0" t="0" r="12065" b="12065"/>
                      <wp:wrapNone/>
                      <wp:docPr id="20" name="Oval 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CAD91"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B5E9" id="Oval 20" o:spid="_x0000_s1119" style="position:absolute;left:0;text-align:left;margin-left:10.85pt;margin-top:120.8pt;width:15.55pt;height:1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" fillcolor="yellow" strokecolor="black [3213]" strokeweight=".5pt">
                      <v:stroke joinstyle="miter"/>
                      <v:textbox inset="0,0,0,0">
                        <w:txbxContent>
                          <w:p w14:paraId="2B9CAD91"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9C2153">
              <w:rPr>
                <w:szCs w:val="18"/>
              </w:rPr>
              <w:br/>
            </w:r>
            <w:hyperlink r:id="rId35" w:tgtFrame="_self" w:history="1">
              <w:r w:rsidR="009C2153" w:rsidRPr="009C2153">
                <w:rPr>
                  <w:rStyle w:val="Hyperlink"/>
                  <w:color w:val="577686"/>
                </w:rPr>
                <w:t>Accomplishments and Barriers</w:t>
              </w:r>
            </w:hyperlink>
            <w:r w:rsidR="009C2153" w:rsidRPr="009C2153">
              <w:rPr>
                <w:rStyle w:val="apple-converted-space"/>
                <w:u w:val="single"/>
              </w:rPr>
              <w:t> </w:t>
            </w:r>
          </w:p>
          <w:p w14:paraId="420CB036" w14:textId="77777777" w:rsidR="009C2153" w:rsidRDefault="009C2153" w:rsidP="009C2153">
            <w:pPr>
              <w:pStyle w:val="BodyText2"/>
            </w:pPr>
            <w:r>
              <w:t>Track accomplishments and barriers related to Assessment.</w:t>
            </w:r>
          </w:p>
          <w:p w14:paraId="7BD0E679" w14:textId="77777777" w:rsidR="009C2153" w:rsidRDefault="00A038EE" w:rsidP="009C2153">
            <w:pPr>
              <w:pStyle w:val="BodyText2"/>
            </w:pPr>
            <w:r w:rsidRPr="00A038EE">
              <w:rPr>
                <w:noProof/>
                <w:szCs w:val="18"/>
              </w:rPr>
              <mc:AlternateContent>
                <mc:Choice Requires="wps">
                  <w:drawing>
                    <wp:anchor distT="0" distB="0" distL="114300" distR="114300" simplePos="0" relativeHeight="251746304" behindDoc="0" locked="0" layoutInCell="1" allowOverlap="1" wp14:anchorId="6D2B15FB" wp14:editId="18547B87">
                      <wp:simplePos x="0" y="0"/>
                      <wp:positionH relativeFrom="column">
                        <wp:posOffset>145694</wp:posOffset>
                      </wp:positionH>
                      <wp:positionV relativeFrom="page">
                        <wp:posOffset>2002586</wp:posOffset>
                      </wp:positionV>
                      <wp:extent cx="197485" cy="197485"/>
                      <wp:effectExtent l="0" t="0" r="12065" b="12065"/>
                      <wp:wrapNone/>
                      <wp:docPr id="19" name="Oval 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F687C"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B15FB" id="Oval 19" o:spid="_x0000_s1120" style="position:absolute;left:0;text-align:left;margin-left:11.45pt;margin-top:157.7pt;width:15.55pt;height:1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" fillcolor="yellow" strokecolor="black [3213]" strokeweight=".5pt">
                      <v:stroke joinstyle="miter"/>
                      <v:textbox inset="0,0,0,0">
                        <w:txbxContent>
                          <w:p w14:paraId="137F687C"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p>
          <w:p w14:paraId="1826AE84" w14:textId="77777777" w:rsidR="009C2153" w:rsidRDefault="009C2153" w:rsidP="009C2153">
            <w:pPr>
              <w:pStyle w:val="BodyText2"/>
            </w:pPr>
            <w:r>
              <w:t> Next: </w:t>
            </w:r>
            <w:r>
              <w:rPr>
                <w:rStyle w:val="apple-converted-space"/>
                <w:szCs w:val="18"/>
              </w:rPr>
              <w:t> </w:t>
            </w:r>
            <w:hyperlink r:id="rId36" w:history="1">
              <w:r>
                <w:rPr>
                  <w:rStyle w:val="Hyperlink"/>
                  <w:b/>
                  <w:bCs/>
                  <w:color w:val="577686"/>
                  <w:sz w:val="20"/>
                  <w:szCs w:val="20"/>
                </w:rPr>
                <w:t>Capacity</w:t>
              </w:r>
            </w:hyperlink>
          </w:p>
          <w:p w14:paraId="1F01A97D" w14:textId="77777777" w:rsidR="009C2153" w:rsidRDefault="009C2153" w:rsidP="00CD32F2"/>
        </w:tc>
        <w:tc>
          <w:tcPr>
            <w:tcW w:w="250" w:type="dxa"/>
            <w:tcBorders>
              <w:top w:val="nil"/>
              <w:bottom w:val="nil"/>
            </w:tcBorders>
            <w:tcMar>
              <w:left w:w="0" w:type="dxa"/>
              <w:right w:w="0" w:type="dxa"/>
            </w:tcMar>
          </w:tcPr>
          <w:p w14:paraId="1DCFE858" w14:textId="77777777" w:rsidR="009C2153" w:rsidRPr="00503AD1" w:rsidRDefault="009C2153" w:rsidP="00503AD1">
            <w:pPr>
              <w:rPr>
                <w:sz w:val="8"/>
                <w:szCs w:val="8"/>
              </w:rPr>
            </w:pPr>
          </w:p>
        </w:tc>
        <w:tc>
          <w:tcPr>
            <w:tcW w:w="4239" w:type="dxa"/>
            <w:vMerge/>
          </w:tcPr>
          <w:p w14:paraId="4C1139D5" w14:textId="77777777" w:rsidR="009C2153" w:rsidRDefault="009C2153" w:rsidP="0090109B"/>
        </w:tc>
      </w:tr>
      <w:tr w:rsidR="00A038EE" w14:paraId="4697042F" w14:textId="77777777" w:rsidTr="00CE525F">
        <w:trPr>
          <w:trHeight w:val="368"/>
        </w:trPr>
        <w:tc>
          <w:tcPr>
            <w:tcW w:w="10489" w:type="dxa"/>
            <w:gridSpan w:val="5"/>
            <w:vMerge w:val="restart"/>
            <w:shd w:val="clear" w:color="auto" w:fill="324D57"/>
            <w:vAlign w:val="center"/>
          </w:tcPr>
          <w:p w14:paraId="15403E64" w14:textId="77777777" w:rsidR="00A038EE" w:rsidRPr="00503AD1" w:rsidRDefault="00A038E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CA64BC2" w14:textId="77777777" w:rsidR="00A038EE" w:rsidRPr="00503AD1" w:rsidRDefault="00A038EE"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2B52B9D" w14:textId="77777777" w:rsidR="00A038EE" w:rsidRPr="00503AD1" w:rsidRDefault="00A038EE" w:rsidP="008739A1">
            <w:pPr>
              <w:keepNext/>
              <w:rPr>
                <w:sz w:val="8"/>
                <w:szCs w:val="8"/>
              </w:rPr>
            </w:pPr>
          </w:p>
        </w:tc>
        <w:tc>
          <w:tcPr>
            <w:tcW w:w="4239" w:type="dxa"/>
            <w:shd w:val="clear" w:color="auto" w:fill="324D57"/>
            <w:vAlign w:val="center"/>
          </w:tcPr>
          <w:p w14:paraId="2B571395" w14:textId="0BC871EB" w:rsidR="00A038EE" w:rsidRPr="00503AD1" w:rsidRDefault="00A038EE"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sidRPr="000B1F5B">
              <w:rPr>
                <w:rFonts w:cs="Arial"/>
                <w:b/>
                <w:noProof/>
                <w:color w:val="FFFFFF" w:themeColor="background1"/>
                <w:sz w:val="20"/>
              </w:rPr>
              <w:t>14</w:t>
            </w:r>
            <w:r w:rsidRPr="00503AD1">
              <w:rPr>
                <w:rFonts w:cs="Arial"/>
                <w:b/>
                <w:noProof/>
                <w:color w:val="FFFFFF" w:themeColor="background1"/>
                <w:sz w:val="20"/>
                <w:szCs w:val="20"/>
              </w:rPr>
              <w:fldChar w:fldCharType="end"/>
            </w:r>
          </w:p>
        </w:tc>
      </w:tr>
      <w:tr w:rsidR="00A038EE" w14:paraId="09B5F38F" w14:textId="77777777" w:rsidTr="00CE525F">
        <w:trPr>
          <w:trHeight w:val="503"/>
        </w:trPr>
        <w:tc>
          <w:tcPr>
            <w:tcW w:w="10489" w:type="dxa"/>
            <w:gridSpan w:val="5"/>
            <w:vMerge/>
            <w:tcBorders>
              <w:bottom w:val="single" w:sz="4" w:space="0" w:color="auto"/>
            </w:tcBorders>
            <w:shd w:val="clear" w:color="auto" w:fill="324D57"/>
            <w:vAlign w:val="center"/>
          </w:tcPr>
          <w:p w14:paraId="2A885CBC" w14:textId="77777777" w:rsidR="00A038EE" w:rsidRDefault="00A038EE" w:rsidP="008739A1">
            <w:pPr>
              <w:keepNext/>
              <w:jc w:val="center"/>
            </w:pPr>
          </w:p>
        </w:tc>
        <w:tc>
          <w:tcPr>
            <w:tcW w:w="250" w:type="dxa"/>
            <w:tcBorders>
              <w:top w:val="nil"/>
              <w:bottom w:val="nil"/>
            </w:tcBorders>
            <w:tcMar>
              <w:left w:w="0" w:type="dxa"/>
              <w:right w:w="0" w:type="dxa"/>
            </w:tcMar>
          </w:tcPr>
          <w:p w14:paraId="4C5A7415" w14:textId="77777777" w:rsidR="00A038EE" w:rsidRPr="00503AD1" w:rsidRDefault="00A038EE" w:rsidP="008739A1">
            <w:pPr>
              <w:keepNext/>
              <w:rPr>
                <w:sz w:val="8"/>
                <w:szCs w:val="8"/>
              </w:rPr>
            </w:pPr>
          </w:p>
        </w:tc>
        <w:tc>
          <w:tcPr>
            <w:tcW w:w="4239" w:type="dxa"/>
            <w:tcMar>
              <w:left w:w="58" w:type="dxa"/>
              <w:right w:w="58" w:type="dxa"/>
            </w:tcMar>
          </w:tcPr>
          <w:p w14:paraId="45243706" w14:textId="77777777" w:rsidR="00A038EE" w:rsidRPr="00503AD1" w:rsidRDefault="00A038EE" w:rsidP="008739A1">
            <w:pPr>
              <w:keepNext/>
              <w:spacing w:before="60"/>
              <w:rPr>
                <w:rFonts w:cs="Arial"/>
                <w:szCs w:val="18"/>
              </w:rPr>
            </w:pPr>
            <w:r w:rsidRPr="00503AD1">
              <w:rPr>
                <w:rFonts w:cs="Arial"/>
                <w:szCs w:val="18"/>
              </w:rPr>
              <w:t xml:space="preserve">Page ID: </w:t>
            </w:r>
            <w:r>
              <w:rPr>
                <w:rFonts w:cs="Arial"/>
                <w:szCs w:val="18"/>
              </w:rPr>
              <w:t>2.1.1</w:t>
            </w:r>
          </w:p>
          <w:p w14:paraId="195FC284" w14:textId="77777777" w:rsidR="00A038EE" w:rsidRDefault="00A038EE" w:rsidP="008739A1">
            <w:pPr>
              <w:keepNext/>
              <w:spacing w:before="60"/>
            </w:pPr>
            <w:r w:rsidRPr="00503AD1">
              <w:rPr>
                <w:rFonts w:cs="Arial"/>
                <w:szCs w:val="18"/>
              </w:rPr>
              <w:t xml:space="preserve">Page Title: </w:t>
            </w:r>
            <w:r w:rsidRPr="00A038EE">
              <w:rPr>
                <w:rFonts w:cs="Arial"/>
                <w:szCs w:val="18"/>
              </w:rPr>
              <w:t xml:space="preserve">Accomplishments and Barriers </w:t>
            </w:r>
          </w:p>
        </w:tc>
      </w:tr>
      <w:tr w:rsidR="00A038EE" w14:paraId="54BA7DA8" w14:textId="77777777" w:rsidTr="00CE525F">
        <w:tc>
          <w:tcPr>
            <w:tcW w:w="985" w:type="dxa"/>
            <w:tcBorders>
              <w:bottom w:val="single" w:sz="4" w:space="0" w:color="auto"/>
              <w:right w:val="nil"/>
            </w:tcBorders>
            <w:shd w:val="clear" w:color="auto" w:fill="F2F2F2" w:themeFill="background1" w:themeFillShade="F2"/>
            <w:vAlign w:val="center"/>
          </w:tcPr>
          <w:p w14:paraId="244D71DE" w14:textId="77777777" w:rsidR="00A038EE" w:rsidRPr="00503AD1" w:rsidRDefault="00A038EE"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A161EF9" w14:textId="77777777" w:rsidR="00A038EE" w:rsidRPr="00503AD1" w:rsidRDefault="00A038EE"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DAF21AE" w14:textId="77777777" w:rsidR="00A038EE" w:rsidRPr="00503AD1" w:rsidRDefault="00A038EE"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2ABE747" w14:textId="77777777" w:rsidR="00A038EE" w:rsidRPr="00503AD1" w:rsidRDefault="00A038EE"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7D46B2E" w14:textId="77777777" w:rsidR="00A038EE" w:rsidRPr="00503AD1" w:rsidRDefault="00A038EE"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B209C21" w14:textId="77777777" w:rsidR="00A038EE" w:rsidRPr="00503AD1" w:rsidRDefault="00A038EE"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4D125E5A" w14:textId="77777777" w:rsidR="00A038EE" w:rsidRPr="00503AD1" w:rsidRDefault="00A038EE" w:rsidP="008739A1">
            <w:pPr>
              <w:keepNext/>
              <w:spacing w:before="40" w:after="40"/>
              <w:rPr>
                <w:b/>
              </w:rPr>
            </w:pPr>
            <w:r w:rsidRPr="00503AD1">
              <w:rPr>
                <w:b/>
              </w:rPr>
              <w:t>Page Details</w:t>
            </w:r>
          </w:p>
        </w:tc>
      </w:tr>
      <w:tr w:rsidR="00A038EE" w14:paraId="51A2A16C" w14:textId="77777777" w:rsidTr="00CE525F">
        <w:tc>
          <w:tcPr>
            <w:tcW w:w="10489" w:type="dxa"/>
            <w:gridSpan w:val="5"/>
            <w:tcBorders>
              <w:bottom w:val="nil"/>
            </w:tcBorders>
          </w:tcPr>
          <w:p w14:paraId="11738381" w14:textId="4393DC08" w:rsidR="00A038EE" w:rsidRPr="00503AD1" w:rsidRDefault="00A038EE" w:rsidP="008739A1">
            <w:pPr>
              <w:pStyle w:val="Webaddress"/>
              <w:keepNext/>
              <w:rPr>
                <w:u w:val="none"/>
              </w:rPr>
            </w:pPr>
            <w:r w:rsidRPr="00A038EE">
              <w:t>Quarterly Progress Reporting  &gt;  Assessment  &gt;  Accomplishments and Barriers (Assessment)</w:t>
            </w:r>
          </w:p>
        </w:tc>
        <w:tc>
          <w:tcPr>
            <w:tcW w:w="250" w:type="dxa"/>
            <w:tcBorders>
              <w:top w:val="nil"/>
              <w:bottom w:val="nil"/>
            </w:tcBorders>
            <w:tcMar>
              <w:left w:w="0" w:type="dxa"/>
              <w:right w:w="0" w:type="dxa"/>
            </w:tcMar>
          </w:tcPr>
          <w:p w14:paraId="1788ADCE" w14:textId="77777777" w:rsidR="00A038EE" w:rsidRPr="00503AD1" w:rsidRDefault="00A038EE" w:rsidP="008739A1">
            <w:pPr>
              <w:keepNext/>
              <w:rPr>
                <w:sz w:val="8"/>
                <w:szCs w:val="8"/>
              </w:rPr>
            </w:pPr>
          </w:p>
        </w:tc>
        <w:tc>
          <w:tcPr>
            <w:tcW w:w="4239" w:type="dxa"/>
            <w:vMerge w:val="restart"/>
            <w:tcMar>
              <w:left w:w="58" w:type="dxa"/>
              <w:right w:w="58" w:type="dxa"/>
            </w:tcMar>
          </w:tcPr>
          <w:p w14:paraId="0F655EAD" w14:textId="77777777" w:rsidR="00EA6095" w:rsidRDefault="00EA6095" w:rsidP="007314E1">
            <w:pPr>
              <w:pStyle w:val="ListNumber"/>
              <w:numPr>
                <w:ilvl w:val="0"/>
                <w:numId w:val="10"/>
              </w:numPr>
              <w:spacing w:before="120"/>
              <w:ind w:left="259" w:hanging="259"/>
            </w:pPr>
            <w:r>
              <w:t>Only SPO and higher roles will see this field. SPOs will only see their grantees. Higher roles will see all grantees. Grantee-level roles will not see the label or dropdown menu.</w:t>
            </w:r>
          </w:p>
          <w:p w14:paraId="6A64DC85" w14:textId="20D80F1A" w:rsidR="00591494" w:rsidRDefault="00591494" w:rsidP="007314E1">
            <w:pPr>
              <w:pStyle w:val="ListNumber"/>
              <w:numPr>
                <w:ilvl w:val="0"/>
                <w:numId w:val="10"/>
              </w:numPr>
              <w:spacing w:before="120"/>
              <w:ind w:left="268" w:hanging="268"/>
            </w:pPr>
            <w:r w:rsidRPr="00591494">
              <w:t>Reporting Period will be fixed text displaying the grantee’s current Quarterly Progress reporting period.</w:t>
            </w:r>
          </w:p>
          <w:p w14:paraId="71806551" w14:textId="3EEDCF9D" w:rsidR="00467CB3" w:rsidRDefault="00467CB3" w:rsidP="007314E1">
            <w:pPr>
              <w:pStyle w:val="ListNumber"/>
              <w:numPr>
                <w:ilvl w:val="0"/>
                <w:numId w:val="10"/>
              </w:numPr>
              <w:spacing w:before="120"/>
              <w:ind w:left="259" w:hanging="259"/>
            </w:pPr>
            <w:r>
              <w:t>Clicking the “Add Accomplishment/Barrier” link will direct user to the Accomplishments and Barriers edit page (2.1.1.1).</w:t>
            </w:r>
          </w:p>
          <w:p w14:paraId="65BBB814" w14:textId="77777777" w:rsidR="00467CB3" w:rsidRDefault="00467CB3" w:rsidP="007314E1">
            <w:pPr>
              <w:pStyle w:val="ListNumber"/>
            </w:pPr>
            <w:r>
              <w:t>Clicking the linked column header will sort the records in ascending and descending order by the related column.</w:t>
            </w:r>
          </w:p>
          <w:p w14:paraId="6D91C795" w14:textId="77777777" w:rsidR="00467CB3" w:rsidRDefault="00467CB3" w:rsidP="007314E1">
            <w:pPr>
              <w:pStyle w:val="ListNumber"/>
            </w:pPr>
            <w:r>
              <w:t>Clicking the linked “Name” will direct user to the edit page of the related record (2.1.1.1).</w:t>
            </w:r>
          </w:p>
          <w:p w14:paraId="0CA283B0" w14:textId="0A76496F" w:rsidR="00A038EE" w:rsidRDefault="00467CB3" w:rsidP="007314E1">
            <w:pPr>
              <w:pStyle w:val="ListNumber"/>
            </w:pPr>
            <w:r>
              <w:t xml:space="preserve">The description field </w:t>
            </w:r>
            <w:r w:rsidR="009E52C5">
              <w:t xml:space="preserve">will </w:t>
            </w:r>
            <w:r>
              <w:t>be truncated with “…" after 200 characters on this page.</w:t>
            </w:r>
          </w:p>
        </w:tc>
      </w:tr>
      <w:tr w:rsidR="00A038EE" w14:paraId="73160F69" w14:textId="77777777" w:rsidTr="00CE525F">
        <w:trPr>
          <w:trHeight w:val="9611"/>
        </w:trPr>
        <w:tc>
          <w:tcPr>
            <w:tcW w:w="10489" w:type="dxa"/>
            <w:gridSpan w:val="5"/>
            <w:tcBorders>
              <w:top w:val="nil"/>
            </w:tcBorders>
          </w:tcPr>
          <w:p w14:paraId="671785B2" w14:textId="10D33846" w:rsidR="00A038EE" w:rsidRDefault="00A038EE" w:rsidP="00A038EE">
            <w:pPr>
              <w:pStyle w:val="Heading1"/>
              <w:outlineLvl w:val="0"/>
            </w:pPr>
            <w:r w:rsidRPr="00A038EE">
              <w:t xml:space="preserve">Accomplishments and Barriers </w:t>
            </w:r>
          </w:p>
          <w:p w14:paraId="0C70F939" w14:textId="6157CFEE" w:rsidR="00A038EE" w:rsidRDefault="00EA6095" w:rsidP="00A038EE">
            <w:pPr>
              <w:pStyle w:val="BodyTextBold"/>
            </w:pPr>
            <w:r w:rsidRPr="00B07045">
              <w:rPr>
                <w:noProof/>
              </w:rPr>
              <mc:AlternateContent>
                <mc:Choice Requires="wps">
                  <w:drawing>
                    <wp:anchor distT="0" distB="0" distL="114300" distR="114300" simplePos="0" relativeHeight="252536832" behindDoc="0" locked="0" layoutInCell="1" allowOverlap="1" wp14:anchorId="0AE95CC5" wp14:editId="672DDBEE">
                      <wp:simplePos x="0" y="0"/>
                      <wp:positionH relativeFrom="column">
                        <wp:posOffset>161290</wp:posOffset>
                      </wp:positionH>
                      <wp:positionV relativeFrom="page">
                        <wp:posOffset>467995</wp:posOffset>
                      </wp:positionV>
                      <wp:extent cx="197485" cy="197485"/>
                      <wp:effectExtent l="0" t="0" r="12065" b="12065"/>
                      <wp:wrapNone/>
                      <wp:docPr id="1100" name="Oval 11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0BFE81A" w14:textId="77777777" w:rsidR="00EE7FC1" w:rsidRPr="00FE69B0" w:rsidRDefault="00EE7FC1" w:rsidP="00EA6095">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95CC5" id="Oval 1100" o:spid="_x0000_s1121" style="position:absolute;left:0;text-align:left;margin-left:12.7pt;margin-top:36.85pt;width:15.55pt;height:15.5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" fillcolor="yellow" strokecolor="windowText" strokeweight=".5pt">
                      <v:stroke joinstyle="miter"/>
                      <v:textbox inset="0,0,0,0">
                        <w:txbxContent>
                          <w:p w14:paraId="40BFE81A" w14:textId="77777777" w:rsidR="00EE7FC1" w:rsidRPr="00FE69B0" w:rsidRDefault="00EE7FC1" w:rsidP="00EA6095">
                            <w:pPr>
                              <w:jc w:val="center"/>
                              <w:rPr>
                                <w:color w:val="000000" w:themeColor="text1"/>
                              </w:rPr>
                            </w:pPr>
                            <w:r w:rsidRPr="00FE69B0">
                              <w:rPr>
                                <w:color w:val="000000" w:themeColor="text1"/>
                              </w:rPr>
                              <w:t>1</w:t>
                            </w:r>
                          </w:p>
                        </w:txbxContent>
                      </v:textbox>
                      <w10:wrap anchory="page"/>
                    </v:oval>
                  </w:pict>
                </mc:Fallback>
              </mc:AlternateContent>
            </w:r>
            <w:r w:rsidR="00A038EE">
              <w:t>Select Grantee:</w:t>
            </w:r>
            <w:r w:rsidR="00A038EE">
              <w:tab/>
            </w:r>
            <w:r w:rsidR="00A038EE" w:rsidRPr="00214C07">
              <w:rPr>
                <w:rFonts w:cs="Times New Roman"/>
                <w:b w:val="0"/>
                <w:bCs/>
                <w:noProof/>
                <w:color w:val="3C3C3C"/>
                <w:position w:val="-6"/>
              </w:rPr>
              <w:drawing>
                <wp:inline distT="0" distB="0" distL="0" distR="0" wp14:anchorId="2B1967A7" wp14:editId="7C13A169">
                  <wp:extent cx="2755000" cy="182880"/>
                  <wp:effectExtent l="0" t="0" r="7620" b="7620"/>
                  <wp:docPr id="18" name="Picture 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515C756" w14:textId="00D0D952" w:rsidR="00A038EE" w:rsidRDefault="00591494" w:rsidP="00A038EE">
            <w:pPr>
              <w:pStyle w:val="BodyTextBold"/>
              <w:rPr>
                <w:shd w:val="clear" w:color="auto" w:fill="FFFFFF"/>
              </w:rPr>
            </w:pPr>
            <w:r w:rsidRPr="00B07045">
              <w:rPr>
                <w:noProof/>
              </w:rPr>
              <mc:AlternateContent>
                <mc:Choice Requires="wps">
                  <w:drawing>
                    <wp:anchor distT="0" distB="0" distL="114300" distR="114300" simplePos="0" relativeHeight="252538880" behindDoc="0" locked="0" layoutInCell="1" allowOverlap="1" wp14:anchorId="1C426668" wp14:editId="7FF6A692">
                      <wp:simplePos x="0" y="0"/>
                      <wp:positionH relativeFrom="column">
                        <wp:posOffset>153670</wp:posOffset>
                      </wp:positionH>
                      <wp:positionV relativeFrom="page">
                        <wp:posOffset>762000</wp:posOffset>
                      </wp:positionV>
                      <wp:extent cx="197485" cy="197485"/>
                      <wp:effectExtent l="0" t="0" r="12065" b="12065"/>
                      <wp:wrapNone/>
                      <wp:docPr id="1101" name="Oval 1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11B2D23" w14:textId="0D58C68D" w:rsidR="00EE7FC1" w:rsidRPr="00FE69B0" w:rsidRDefault="00EE7FC1" w:rsidP="0059149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26668" id="Oval 1101" o:spid="_x0000_s1122" style="position:absolute;left:0;text-align:left;margin-left:12.1pt;margin-top:60pt;width:15.55pt;height:15.5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EjeAIAAAo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" fillcolor="yellow" strokecolor="windowText" strokeweight=".5pt">
                      <v:stroke joinstyle="miter"/>
                      <v:textbox inset="0,0,0,0">
                        <w:txbxContent>
                          <w:p w14:paraId="011B2D23" w14:textId="0D58C68D" w:rsidR="00EE7FC1" w:rsidRPr="00FE69B0" w:rsidRDefault="00EE7FC1" w:rsidP="00591494">
                            <w:pPr>
                              <w:jc w:val="center"/>
                              <w:rPr>
                                <w:color w:val="000000" w:themeColor="text1"/>
                              </w:rPr>
                            </w:pPr>
                            <w:r>
                              <w:rPr>
                                <w:color w:val="000000" w:themeColor="text1"/>
                              </w:rPr>
                              <w:t>2</w:t>
                            </w:r>
                          </w:p>
                        </w:txbxContent>
                      </v:textbox>
                      <w10:wrap anchory="page"/>
                    </v:oval>
                  </w:pict>
                </mc:Fallback>
              </mc:AlternateContent>
            </w:r>
            <w:r w:rsidR="00A038EE">
              <w:rPr>
                <w:shd w:val="clear" w:color="auto" w:fill="FFFFFF"/>
              </w:rPr>
              <w:t>Grantee Reporting Period:</w:t>
            </w:r>
          </w:p>
          <w:p w14:paraId="4D46C677" w14:textId="77777777" w:rsidR="003F305D" w:rsidRPr="002D323C" w:rsidRDefault="003F305D" w:rsidP="003F305D">
            <w:pPr>
              <w:pStyle w:val="BodyTextBold"/>
              <w:spacing w:before="0" w:after="0"/>
              <w:rPr>
                <w:sz w:val="14"/>
                <w:szCs w:val="14"/>
                <w:shd w:val="clear" w:color="auto" w:fill="FFFFFF"/>
              </w:rPr>
            </w:pPr>
          </w:p>
          <w:p w14:paraId="2F389E1F" w14:textId="77777777" w:rsidR="003F305D" w:rsidRPr="002D323C" w:rsidRDefault="003F305D" w:rsidP="003F305D">
            <w:pPr>
              <w:pStyle w:val="BodyText2"/>
              <w:pBdr>
                <w:top w:val="single" w:sz="4" w:space="1" w:color="D9D9D9" w:themeColor="background1" w:themeShade="D9"/>
              </w:pBdr>
              <w:rPr>
                <w:sz w:val="14"/>
                <w:szCs w:val="14"/>
                <w:shd w:val="clear" w:color="auto" w:fill="FFFFFF"/>
              </w:rPr>
            </w:pPr>
          </w:p>
          <w:p w14:paraId="0F8D20F6" w14:textId="0EBDF66E" w:rsidR="00A038EE" w:rsidRPr="001220AD" w:rsidRDefault="00A038EE" w:rsidP="001220AD">
            <w:pPr>
              <w:pStyle w:val="BodyText2"/>
            </w:pPr>
            <w:r w:rsidRPr="001220AD">
              <w:t>Use this section to enter information on any Accomplishments and/or Barriers that you experienced while performing activities related to Assessment. Each Accomplishment or Barrier will be listed in a table. Use the table heading links to sort accomplishments/barriers by column. Click on the Name that you've assigned to each Accomplishment or Barrier to edit that record. </w:t>
            </w:r>
          </w:p>
          <w:p w14:paraId="3436345E" w14:textId="6032ED78" w:rsidR="00A038EE" w:rsidRDefault="00C50281" w:rsidP="00467CB3">
            <w:pPr>
              <w:pStyle w:val="BodyTextBold"/>
            </w:pPr>
            <w:r w:rsidRPr="00467CB3">
              <w:rPr>
                <w:noProof/>
                <w:shd w:val="clear" w:color="auto" w:fill="FFFFFF"/>
              </w:rPr>
              <mc:AlternateContent>
                <mc:Choice Requires="wps">
                  <w:drawing>
                    <wp:anchor distT="0" distB="0" distL="114300" distR="114300" simplePos="0" relativeHeight="251754496" behindDoc="0" locked="0" layoutInCell="1" allowOverlap="1" wp14:anchorId="3A072BF1" wp14:editId="6587A2D4">
                      <wp:simplePos x="0" y="0"/>
                      <wp:positionH relativeFrom="column">
                        <wp:posOffset>153035</wp:posOffset>
                      </wp:positionH>
                      <wp:positionV relativeFrom="page">
                        <wp:posOffset>2576830</wp:posOffset>
                      </wp:positionV>
                      <wp:extent cx="197485" cy="197485"/>
                      <wp:effectExtent l="0" t="0" r="12065" b="12065"/>
                      <wp:wrapNone/>
                      <wp:docPr id="51" name="Oval 5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31D04" w14:textId="32E4059D"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72BF1" id="Oval 51" o:spid="_x0000_s1123" style="position:absolute;left:0;text-align:left;margin-left:12.05pt;margin-top:202.9pt;width:15.55pt;height:15.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" fillcolor="yellow" strokecolor="black [3213]" strokeweight=".5pt">
                      <v:stroke joinstyle="miter"/>
                      <v:textbox inset="0,0,0,0">
                        <w:txbxContent>
                          <w:p w14:paraId="7B831D04" w14:textId="32E4059D"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1744256" behindDoc="0" locked="0" layoutInCell="1" allowOverlap="1" wp14:anchorId="2E9EFB22" wp14:editId="04DE03EE">
                      <wp:simplePos x="0" y="0"/>
                      <wp:positionH relativeFrom="column">
                        <wp:posOffset>145415</wp:posOffset>
                      </wp:positionH>
                      <wp:positionV relativeFrom="page">
                        <wp:posOffset>2137410</wp:posOffset>
                      </wp:positionV>
                      <wp:extent cx="197485" cy="197485"/>
                      <wp:effectExtent l="0" t="0" r="12065" b="12065"/>
                      <wp:wrapNone/>
                      <wp:docPr id="17" name="Oval 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2BD3A" w14:textId="3DB39D34" w:rsidR="00EE7FC1" w:rsidRPr="00FE69B0" w:rsidRDefault="00EE7FC1" w:rsidP="00A038E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EFB22" id="Oval 17" o:spid="_x0000_s1124" style="position:absolute;left:0;text-align:left;margin-left:11.45pt;margin-top:168.3pt;width:15.55pt;height:15.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" fillcolor="yellow" strokecolor="black [3213]" strokeweight=".5pt">
                      <v:stroke joinstyle="miter"/>
                      <v:textbox inset="0,0,0,0">
                        <w:txbxContent>
                          <w:p w14:paraId="5CC2BD3A" w14:textId="3DB39D34" w:rsidR="00EE7FC1" w:rsidRPr="00FE69B0" w:rsidRDefault="00EE7FC1" w:rsidP="00A038EE">
                            <w:pPr>
                              <w:jc w:val="center"/>
                              <w:rPr>
                                <w:color w:val="000000" w:themeColor="text1"/>
                              </w:rPr>
                            </w:pPr>
                            <w:r>
                              <w:rPr>
                                <w:color w:val="000000" w:themeColor="text1"/>
                              </w:rPr>
                              <w:t>3</w:t>
                            </w:r>
                          </w:p>
                        </w:txbxContent>
                      </v:textbox>
                      <w10:wrap anchory="page"/>
                    </v:oval>
                  </w:pict>
                </mc:Fallback>
              </mc:AlternateContent>
            </w:r>
            <w:r w:rsidR="003F305D" w:rsidRPr="00467CB3">
              <w:rPr>
                <w:noProof/>
                <w:shd w:val="clear" w:color="auto" w:fill="FFFFFF"/>
              </w:rPr>
              <mc:AlternateContent>
                <mc:Choice Requires="wps">
                  <w:drawing>
                    <wp:anchor distT="0" distB="0" distL="114300" distR="114300" simplePos="0" relativeHeight="251752448" behindDoc="0" locked="0" layoutInCell="1" allowOverlap="1" wp14:anchorId="0411DA97" wp14:editId="1CCCFE18">
                      <wp:simplePos x="0" y="0"/>
                      <wp:positionH relativeFrom="column">
                        <wp:posOffset>160020</wp:posOffset>
                      </wp:positionH>
                      <wp:positionV relativeFrom="page">
                        <wp:posOffset>2951480</wp:posOffset>
                      </wp:positionV>
                      <wp:extent cx="197485" cy="197485"/>
                      <wp:effectExtent l="0" t="0" r="12065" b="12065"/>
                      <wp:wrapNone/>
                      <wp:docPr id="39" name="Oval 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08CEA" w14:textId="648C597C"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1DA97" id="Oval 39" o:spid="_x0000_s1125" style="position:absolute;left:0;text-align:left;margin-left:12.6pt;margin-top:232.4pt;width:15.55pt;height:1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l1oAIAALgFAAAOAAAAZHJzL2Uyb0RvYy54bWysVF9P2zAQf5+072D5fSSFwa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" fillcolor="yellow" strokecolor="black [3213]" strokeweight=".5pt">
                      <v:stroke joinstyle="miter"/>
                      <v:textbox inset="0,0,0,0">
                        <w:txbxContent>
                          <w:p w14:paraId="11D08CEA" w14:textId="648C597C"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467CB3">
              <w:rPr>
                <w:noProof/>
              </w:rPr>
              <mc:AlternateContent>
                <mc:Choice Requires="wps">
                  <w:drawing>
                    <wp:inline distT="0" distB="0" distL="0" distR="0" wp14:anchorId="571AA3D4" wp14:editId="7110FE3F">
                      <wp:extent cx="1550822" cy="256032"/>
                      <wp:effectExtent l="0" t="0" r="11430" b="10795"/>
                      <wp:docPr id="21" name="Rectangle 21"/>
                      <wp:cNvGraphicFramePr/>
                      <a:graphic xmlns:a="http://schemas.openxmlformats.org/drawingml/2006/main">
                        <a:graphicData uri="http://schemas.microsoft.com/office/word/2010/wordprocessingShape">
                          <wps:wsp>
                            <wps:cNvSpPr/>
                            <wps:spPr>
                              <a:xfrm>
                                <a:off x="0" y="0"/>
                                <a:ext cx="1550822" cy="256032"/>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E11A8" w14:textId="77777777" w:rsidR="00EE7FC1" w:rsidRPr="000F6347" w:rsidRDefault="00EE7FC1" w:rsidP="00467CB3">
                                  <w:pPr>
                                    <w:rPr>
                                      <w:color w:val="000000" w:themeColor="text1"/>
                                      <w:sz w:val="16"/>
                                      <w:szCs w:val="16"/>
                                    </w:rPr>
                                  </w:pPr>
                                  <w:r w:rsidRPr="000F6347">
                                    <w:rPr>
                                      <w:color w:val="000000" w:themeColor="text1"/>
                                      <w:sz w:val="16"/>
                                      <w:szCs w:val="16"/>
                                    </w:rPr>
                                    <w:t>Add Accomplishments/Barrier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1AA3D4" id="Rectangle 21" o:spid="_x0000_s1126" style="width:122.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" fillcolor="#e7e6e6 [3214]" strokecolor="#bfbfbf [2412]" strokeweight="1pt">
                      <v:textbox>
                        <w:txbxContent>
                          <w:p w14:paraId="463E11A8" w14:textId="77777777" w:rsidR="00EE7FC1" w:rsidRPr="000F6347" w:rsidRDefault="00EE7FC1" w:rsidP="00467CB3">
                            <w:pPr>
                              <w:rPr>
                                <w:color w:val="000000" w:themeColor="text1"/>
                                <w:sz w:val="16"/>
                                <w:szCs w:val="16"/>
                              </w:rPr>
                            </w:pPr>
                            <w:r w:rsidRPr="000F6347">
                              <w:rPr>
                                <w:color w:val="000000" w:themeColor="text1"/>
                                <w:sz w:val="16"/>
                                <w:szCs w:val="16"/>
                              </w:rPr>
                              <w:t>Add Accomplishments/Barrier</w:t>
                            </w:r>
                          </w:p>
                        </w:txbxContent>
                      </v:textbox>
                      <w10:anchorlock/>
                    </v:rect>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13"/>
              <w:gridCol w:w="2498"/>
              <w:gridCol w:w="2308"/>
              <w:gridCol w:w="2305"/>
            </w:tblGrid>
            <w:tr w:rsidR="00467CB3" w14:paraId="54FC1593" w14:textId="77777777" w:rsidTr="001220AD">
              <w:tc>
                <w:tcPr>
                  <w:tcW w:w="2149" w:type="dxa"/>
                  <w:shd w:val="clear" w:color="auto" w:fill="E7E6E6" w:themeFill="background2"/>
                </w:tcPr>
                <w:p w14:paraId="1E83BA11" w14:textId="77777777" w:rsidR="00467CB3" w:rsidRPr="001220AD" w:rsidRDefault="00467CB3" w:rsidP="00467CB3">
                  <w:pPr>
                    <w:pStyle w:val="BodyTextBold"/>
                    <w:shd w:val="clear" w:color="auto" w:fill="auto"/>
                    <w:ind w:left="0"/>
                    <w:rPr>
                      <w:b w:val="0"/>
                      <w:color w:val="auto"/>
                      <w:u w:val="single"/>
                    </w:rPr>
                  </w:pPr>
                  <w:r w:rsidRPr="001220AD">
                    <w:rPr>
                      <w:b w:val="0"/>
                      <w:color w:val="auto"/>
                      <w:u w:val="single"/>
                    </w:rPr>
                    <w:t>Name</w:t>
                  </w:r>
                </w:p>
              </w:tc>
              <w:tc>
                <w:tcPr>
                  <w:tcW w:w="2541" w:type="dxa"/>
                  <w:shd w:val="clear" w:color="auto" w:fill="E7E6E6" w:themeFill="background2"/>
                </w:tcPr>
                <w:p w14:paraId="3E85CF54" w14:textId="4C925934" w:rsidR="00467CB3" w:rsidRPr="001220AD" w:rsidRDefault="00C50281" w:rsidP="00467CB3">
                  <w:pPr>
                    <w:pStyle w:val="BodyTextBold"/>
                    <w:shd w:val="clear" w:color="auto" w:fill="auto"/>
                    <w:ind w:left="0"/>
                    <w:rPr>
                      <w:b w:val="0"/>
                      <w:color w:val="auto"/>
                      <w:u w:val="single"/>
                    </w:rPr>
                  </w:pPr>
                  <w:r w:rsidRPr="00467CB3">
                    <w:rPr>
                      <w:noProof/>
                      <w:shd w:val="clear" w:color="auto" w:fill="FFFFFF"/>
                    </w:rPr>
                    <mc:AlternateContent>
                      <mc:Choice Requires="wps">
                        <w:drawing>
                          <wp:anchor distT="0" distB="0" distL="114300" distR="114300" simplePos="0" relativeHeight="251811840" behindDoc="0" locked="0" layoutInCell="1" allowOverlap="1" wp14:anchorId="473D0B87" wp14:editId="1F93F6F8">
                            <wp:simplePos x="0" y="0"/>
                            <wp:positionH relativeFrom="column">
                              <wp:posOffset>692150</wp:posOffset>
                            </wp:positionH>
                            <wp:positionV relativeFrom="page">
                              <wp:posOffset>91440</wp:posOffset>
                            </wp:positionV>
                            <wp:extent cx="197485" cy="197485"/>
                            <wp:effectExtent l="0" t="0" r="12065" b="12065"/>
                            <wp:wrapNone/>
                            <wp:docPr id="24" name="Oval 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99503" w14:textId="1B9D360C"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D0B87" id="Oval 24" o:spid="_x0000_s1127" style="position:absolute;margin-left:54.5pt;margin-top:7.2pt;width:15.55pt;height:1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" fillcolor="yellow" strokecolor="black [3213]" strokeweight=".5pt">
                            <v:stroke joinstyle="miter"/>
                            <v:textbox inset="0,0,0,0">
                              <w:txbxContent>
                                <w:p w14:paraId="43A99503" w14:textId="1B9D360C"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467CB3" w:rsidRPr="001220AD">
                    <w:rPr>
                      <w:b w:val="0"/>
                      <w:color w:val="auto"/>
                      <w:u w:val="single"/>
                    </w:rPr>
                    <w:t>Description</w:t>
                  </w:r>
                </w:p>
              </w:tc>
              <w:tc>
                <w:tcPr>
                  <w:tcW w:w="2348" w:type="dxa"/>
                  <w:shd w:val="clear" w:color="auto" w:fill="E7E6E6" w:themeFill="background2"/>
                </w:tcPr>
                <w:p w14:paraId="2E6FA95A" w14:textId="77777777" w:rsidR="00467CB3" w:rsidRPr="001220AD" w:rsidRDefault="00467CB3" w:rsidP="00467CB3">
                  <w:pPr>
                    <w:pStyle w:val="BodyTextBold"/>
                    <w:shd w:val="clear" w:color="auto" w:fill="auto"/>
                    <w:ind w:left="0"/>
                    <w:rPr>
                      <w:b w:val="0"/>
                      <w:color w:val="auto"/>
                      <w:u w:val="single"/>
                    </w:rPr>
                  </w:pPr>
                  <w:r w:rsidRPr="001220AD">
                    <w:rPr>
                      <w:b w:val="0"/>
                      <w:color w:val="auto"/>
                      <w:u w:val="single"/>
                    </w:rPr>
                    <w:t>Type</w:t>
                  </w:r>
                </w:p>
              </w:tc>
              <w:tc>
                <w:tcPr>
                  <w:tcW w:w="2344" w:type="dxa"/>
                  <w:shd w:val="clear" w:color="auto" w:fill="E7E6E6" w:themeFill="background2"/>
                </w:tcPr>
                <w:p w14:paraId="0CC0A163" w14:textId="77777777" w:rsidR="00467CB3" w:rsidRPr="001220AD" w:rsidRDefault="00467CB3" w:rsidP="00467CB3">
                  <w:pPr>
                    <w:pStyle w:val="BodyTextBold"/>
                    <w:shd w:val="clear" w:color="auto" w:fill="auto"/>
                    <w:ind w:left="0"/>
                    <w:rPr>
                      <w:b w:val="0"/>
                      <w:color w:val="auto"/>
                      <w:u w:val="single"/>
                    </w:rPr>
                  </w:pPr>
                  <w:r w:rsidRPr="001220AD">
                    <w:rPr>
                      <w:b w:val="0"/>
                      <w:color w:val="auto"/>
                      <w:u w:val="single"/>
                    </w:rPr>
                    <w:t>Reporting Period</w:t>
                  </w:r>
                </w:p>
              </w:tc>
            </w:tr>
            <w:tr w:rsidR="001220AD" w14:paraId="51E7B2B8" w14:textId="77777777" w:rsidTr="002650D3">
              <w:tc>
                <w:tcPr>
                  <w:tcW w:w="2149" w:type="dxa"/>
                </w:tcPr>
                <w:p w14:paraId="65D49499" w14:textId="77777777" w:rsidR="001220AD" w:rsidRPr="00F13D71" w:rsidRDefault="001220AD" w:rsidP="001220AD">
                  <w:pPr>
                    <w:pStyle w:val="BodyTextBold"/>
                    <w:shd w:val="clear" w:color="auto" w:fill="auto"/>
                    <w:ind w:left="0"/>
                    <w:rPr>
                      <w:b w:val="0"/>
                      <w:u w:val="single"/>
                    </w:rPr>
                  </w:pPr>
                  <w:r w:rsidRPr="00F13D71">
                    <w:rPr>
                      <w:b w:val="0"/>
                      <w:u w:val="single"/>
                    </w:rPr>
                    <w:t>Name linked</w:t>
                  </w:r>
                </w:p>
              </w:tc>
              <w:tc>
                <w:tcPr>
                  <w:tcW w:w="2541" w:type="dxa"/>
                </w:tcPr>
                <w:p w14:paraId="27559683" w14:textId="13AC1AF1" w:rsidR="001220AD" w:rsidRDefault="001220AD" w:rsidP="001220AD">
                  <w:pPr>
                    <w:pStyle w:val="BodyText"/>
                  </w:pPr>
                  <w:r>
                    <w:t>Lorem ipsum dolor sit amet, consectetaur adipisicing elit, sed do eiusmod tempor aliqua...</w:t>
                  </w:r>
                </w:p>
              </w:tc>
              <w:tc>
                <w:tcPr>
                  <w:tcW w:w="2348" w:type="dxa"/>
                  <w:vAlign w:val="center"/>
                </w:tcPr>
                <w:p w14:paraId="197BECC5" w14:textId="77777777" w:rsidR="001220AD" w:rsidRPr="00F043FF" w:rsidRDefault="001220AD" w:rsidP="001220AD">
                  <w:pPr>
                    <w:pStyle w:val="BodyText"/>
                    <w:rPr>
                      <w:szCs w:val="18"/>
                    </w:rPr>
                  </w:pPr>
                  <w:r w:rsidRPr="00F043FF">
                    <w:rPr>
                      <w:szCs w:val="18"/>
                    </w:rPr>
                    <w:t>Lorem ipsum</w:t>
                  </w:r>
                </w:p>
              </w:tc>
              <w:tc>
                <w:tcPr>
                  <w:tcW w:w="2344" w:type="dxa"/>
                  <w:vAlign w:val="center"/>
                </w:tcPr>
                <w:p w14:paraId="4236F87D" w14:textId="77777777" w:rsidR="001220AD" w:rsidRPr="00F043FF" w:rsidRDefault="001220AD" w:rsidP="001220AD">
                  <w:pPr>
                    <w:pStyle w:val="BodyText"/>
                    <w:rPr>
                      <w:szCs w:val="18"/>
                    </w:rPr>
                  </w:pPr>
                  <w:r w:rsidRPr="00F043FF">
                    <w:rPr>
                      <w:szCs w:val="18"/>
                    </w:rPr>
                    <w:t>Lorem ipsum</w:t>
                  </w:r>
                </w:p>
              </w:tc>
            </w:tr>
            <w:tr w:rsidR="001220AD" w14:paraId="7ABB6D6C" w14:textId="77777777" w:rsidTr="002650D3">
              <w:tc>
                <w:tcPr>
                  <w:tcW w:w="2149" w:type="dxa"/>
                </w:tcPr>
                <w:p w14:paraId="40C0187B" w14:textId="77777777" w:rsidR="001220AD" w:rsidRPr="00F13D71" w:rsidRDefault="001220AD" w:rsidP="001220AD">
                  <w:pPr>
                    <w:pStyle w:val="BodyTextBold"/>
                    <w:shd w:val="clear" w:color="auto" w:fill="auto"/>
                    <w:spacing w:before="120"/>
                    <w:ind w:left="0"/>
                    <w:rPr>
                      <w:b w:val="0"/>
                      <w:u w:val="single"/>
                    </w:rPr>
                  </w:pPr>
                  <w:r w:rsidRPr="00F13D71">
                    <w:rPr>
                      <w:b w:val="0"/>
                      <w:u w:val="single"/>
                    </w:rPr>
                    <w:t>Name linked</w:t>
                  </w:r>
                </w:p>
              </w:tc>
              <w:tc>
                <w:tcPr>
                  <w:tcW w:w="2541" w:type="dxa"/>
                </w:tcPr>
                <w:p w14:paraId="24780625" w14:textId="77777777" w:rsidR="001220AD" w:rsidRDefault="001220AD" w:rsidP="001220AD">
                  <w:pPr>
                    <w:pStyle w:val="BodyTextBold"/>
                    <w:shd w:val="clear" w:color="auto" w:fill="auto"/>
                    <w:spacing w:before="120"/>
                    <w:ind w:left="0"/>
                  </w:pPr>
                  <w:r w:rsidRPr="001220AD">
                    <w:rPr>
                      <w:rFonts w:eastAsiaTheme="minorHAnsi" w:cstheme="minorBidi"/>
                      <w:b w:val="0"/>
                      <w:color w:val="auto"/>
                      <w:szCs w:val="22"/>
                      <w:bdr w:val="none" w:sz="0" w:space="0" w:color="auto"/>
                    </w:rPr>
                    <w:t>Lorem ipsum dolor sit amet, consectetaur adipisicing elit, sed do eiusmod tempor aliqua...</w:t>
                  </w:r>
                </w:p>
              </w:tc>
              <w:tc>
                <w:tcPr>
                  <w:tcW w:w="2348" w:type="dxa"/>
                  <w:vAlign w:val="center"/>
                </w:tcPr>
                <w:p w14:paraId="2B907CA7" w14:textId="77777777" w:rsidR="001220AD" w:rsidRPr="00F043FF" w:rsidRDefault="001220AD" w:rsidP="001220AD">
                  <w:pPr>
                    <w:pStyle w:val="BodyText"/>
                    <w:spacing w:before="120"/>
                    <w:rPr>
                      <w:szCs w:val="18"/>
                    </w:rPr>
                  </w:pPr>
                  <w:r w:rsidRPr="00F043FF">
                    <w:rPr>
                      <w:szCs w:val="18"/>
                    </w:rPr>
                    <w:t>Lorem ipsum</w:t>
                  </w:r>
                </w:p>
              </w:tc>
              <w:tc>
                <w:tcPr>
                  <w:tcW w:w="2344" w:type="dxa"/>
                  <w:vAlign w:val="center"/>
                </w:tcPr>
                <w:p w14:paraId="610AE9E2" w14:textId="77777777" w:rsidR="001220AD" w:rsidRPr="00F043FF" w:rsidRDefault="001220AD" w:rsidP="001220AD">
                  <w:pPr>
                    <w:pStyle w:val="BodyText"/>
                    <w:spacing w:before="120"/>
                    <w:rPr>
                      <w:szCs w:val="18"/>
                    </w:rPr>
                  </w:pPr>
                  <w:r w:rsidRPr="00F043FF">
                    <w:rPr>
                      <w:szCs w:val="18"/>
                    </w:rPr>
                    <w:t>Lorem ipsum</w:t>
                  </w:r>
                </w:p>
              </w:tc>
            </w:tr>
          </w:tbl>
          <w:p w14:paraId="0361BEC6" w14:textId="77777777" w:rsidR="00467CB3" w:rsidRDefault="00467CB3" w:rsidP="00467CB3">
            <w:pPr>
              <w:pStyle w:val="BodyTextBold"/>
            </w:pPr>
          </w:p>
        </w:tc>
        <w:tc>
          <w:tcPr>
            <w:tcW w:w="250" w:type="dxa"/>
            <w:tcBorders>
              <w:top w:val="nil"/>
              <w:bottom w:val="nil"/>
            </w:tcBorders>
            <w:tcMar>
              <w:left w:w="0" w:type="dxa"/>
              <w:right w:w="0" w:type="dxa"/>
            </w:tcMar>
          </w:tcPr>
          <w:p w14:paraId="57E07331" w14:textId="77777777" w:rsidR="00A038EE" w:rsidRPr="00503AD1" w:rsidRDefault="00A038EE" w:rsidP="00503AD1">
            <w:pPr>
              <w:rPr>
                <w:sz w:val="8"/>
                <w:szCs w:val="8"/>
              </w:rPr>
            </w:pPr>
          </w:p>
        </w:tc>
        <w:tc>
          <w:tcPr>
            <w:tcW w:w="4239" w:type="dxa"/>
            <w:vMerge/>
          </w:tcPr>
          <w:p w14:paraId="58B000A8" w14:textId="77777777" w:rsidR="00A038EE" w:rsidRDefault="00A038EE" w:rsidP="0090109B"/>
        </w:tc>
      </w:tr>
      <w:tr w:rsidR="00E254DD" w14:paraId="1DE7E0CA" w14:textId="77777777" w:rsidTr="00CE525F">
        <w:trPr>
          <w:trHeight w:val="368"/>
        </w:trPr>
        <w:tc>
          <w:tcPr>
            <w:tcW w:w="10489" w:type="dxa"/>
            <w:gridSpan w:val="5"/>
            <w:vMerge w:val="restart"/>
            <w:shd w:val="clear" w:color="auto" w:fill="324D57"/>
            <w:vAlign w:val="center"/>
          </w:tcPr>
          <w:p w14:paraId="305A1BF1" w14:textId="77777777" w:rsidR="00E254DD" w:rsidRPr="00503AD1" w:rsidRDefault="00E254D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BEEBC81" w14:textId="77777777" w:rsidR="00E254DD" w:rsidRPr="00503AD1" w:rsidRDefault="00E254DD"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0C24D12" w14:textId="77777777" w:rsidR="00E254DD" w:rsidRPr="00503AD1" w:rsidRDefault="00E254DD" w:rsidP="008739A1">
            <w:pPr>
              <w:keepNext/>
              <w:rPr>
                <w:sz w:val="8"/>
                <w:szCs w:val="8"/>
              </w:rPr>
            </w:pPr>
          </w:p>
        </w:tc>
        <w:tc>
          <w:tcPr>
            <w:tcW w:w="4239" w:type="dxa"/>
            <w:shd w:val="clear" w:color="auto" w:fill="324D57"/>
            <w:vAlign w:val="center"/>
          </w:tcPr>
          <w:p w14:paraId="19138BD3" w14:textId="085AFF70" w:rsidR="00E254DD" w:rsidRPr="00503AD1" w:rsidRDefault="00E254DD" w:rsidP="008739A1">
            <w:pPr>
              <w:keepNext/>
              <w:jc w:val="center"/>
              <w:rPr>
                <w:rFonts w:cs="Arial"/>
                <w:b/>
                <w:color w:val="FFFFFF" w:themeColor="background1"/>
                <w:sz w:val="20"/>
                <w:szCs w:val="20"/>
              </w:rPr>
            </w:pPr>
            <w:r w:rsidRPr="00503AD1">
              <w:rPr>
                <w:rFonts w:cs="Arial"/>
                <w:b/>
                <w:color w:val="FFFFFF" w:themeColor="background1"/>
                <w:sz w:val="20"/>
                <w:szCs w:val="20"/>
              </w:rPr>
              <w:t>Page</w:t>
            </w:r>
            <w:r w:rsidR="000B1F5B">
              <w:rPr>
                <w:rFonts w:cs="Arial"/>
                <w:b/>
                <w:color w:val="FFFFFF" w:themeColor="background1"/>
                <w:sz w:val="20"/>
                <w:szCs w:val="20"/>
              </w:rPr>
              <w:t xml:space="preserv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0B1F5B">
              <w:rPr>
                <w:rFonts w:cs="Arial"/>
                <w:b/>
                <w:noProof/>
                <w:color w:val="FFFFFF" w:themeColor="background1"/>
                <w:sz w:val="20"/>
                <w:szCs w:val="20"/>
              </w:rPr>
              <w:t>15</w:t>
            </w:r>
            <w:r w:rsidR="000B1F5B" w:rsidRPr="000B1F5B">
              <w:rPr>
                <w:rFonts w:cs="Arial"/>
                <w:b/>
                <w:noProof/>
                <w:color w:val="FFFFFF" w:themeColor="background1"/>
                <w:sz w:val="20"/>
                <w:szCs w:val="20"/>
              </w:rPr>
              <w:fldChar w:fldCharType="end"/>
            </w:r>
          </w:p>
        </w:tc>
      </w:tr>
      <w:tr w:rsidR="00E254DD" w14:paraId="6B776C00" w14:textId="77777777" w:rsidTr="00CE525F">
        <w:trPr>
          <w:trHeight w:val="503"/>
        </w:trPr>
        <w:tc>
          <w:tcPr>
            <w:tcW w:w="10489" w:type="dxa"/>
            <w:gridSpan w:val="5"/>
            <w:vMerge/>
            <w:tcBorders>
              <w:bottom w:val="single" w:sz="4" w:space="0" w:color="auto"/>
            </w:tcBorders>
            <w:shd w:val="clear" w:color="auto" w:fill="324D57"/>
            <w:vAlign w:val="center"/>
          </w:tcPr>
          <w:p w14:paraId="63A775A1" w14:textId="77777777" w:rsidR="00E254DD" w:rsidRDefault="00E254DD" w:rsidP="008739A1">
            <w:pPr>
              <w:keepNext/>
              <w:jc w:val="center"/>
            </w:pPr>
          </w:p>
        </w:tc>
        <w:tc>
          <w:tcPr>
            <w:tcW w:w="250" w:type="dxa"/>
            <w:tcBorders>
              <w:top w:val="nil"/>
              <w:bottom w:val="nil"/>
            </w:tcBorders>
            <w:tcMar>
              <w:left w:w="0" w:type="dxa"/>
              <w:right w:w="0" w:type="dxa"/>
            </w:tcMar>
          </w:tcPr>
          <w:p w14:paraId="2A588FEF" w14:textId="77777777" w:rsidR="00E254DD" w:rsidRPr="00503AD1" w:rsidRDefault="00E254DD" w:rsidP="008739A1">
            <w:pPr>
              <w:keepNext/>
              <w:rPr>
                <w:sz w:val="8"/>
                <w:szCs w:val="8"/>
              </w:rPr>
            </w:pPr>
          </w:p>
        </w:tc>
        <w:tc>
          <w:tcPr>
            <w:tcW w:w="4239" w:type="dxa"/>
            <w:tcMar>
              <w:left w:w="58" w:type="dxa"/>
              <w:right w:w="58" w:type="dxa"/>
            </w:tcMar>
          </w:tcPr>
          <w:p w14:paraId="229693A0" w14:textId="77777777" w:rsidR="00E254DD" w:rsidRPr="00503AD1" w:rsidRDefault="00E254DD" w:rsidP="008739A1">
            <w:pPr>
              <w:keepNext/>
              <w:spacing w:before="60"/>
              <w:rPr>
                <w:rFonts w:cs="Arial"/>
                <w:szCs w:val="18"/>
              </w:rPr>
            </w:pPr>
            <w:r w:rsidRPr="00503AD1">
              <w:rPr>
                <w:rFonts w:cs="Arial"/>
                <w:szCs w:val="18"/>
              </w:rPr>
              <w:t xml:space="preserve">Page ID: </w:t>
            </w:r>
            <w:r>
              <w:rPr>
                <w:rFonts w:cs="Arial"/>
                <w:szCs w:val="18"/>
              </w:rPr>
              <w:t>2.1.1.1</w:t>
            </w:r>
          </w:p>
          <w:p w14:paraId="05AA25C3" w14:textId="77777777" w:rsidR="00E254DD" w:rsidRDefault="00E254DD" w:rsidP="008739A1">
            <w:pPr>
              <w:keepNext/>
              <w:spacing w:before="60"/>
            </w:pPr>
            <w:r w:rsidRPr="00503AD1">
              <w:rPr>
                <w:rFonts w:cs="Arial"/>
                <w:szCs w:val="18"/>
              </w:rPr>
              <w:t xml:space="preserve">Page Title: </w:t>
            </w:r>
            <w:r w:rsidR="000A26AE" w:rsidRPr="000A26AE">
              <w:rPr>
                <w:rFonts w:cs="Arial"/>
                <w:szCs w:val="18"/>
              </w:rPr>
              <w:t>Accomplishments and Barriers Detail (Assessment</w:t>
            </w:r>
            <w:r w:rsidR="000A26AE">
              <w:rPr>
                <w:rFonts w:cs="Arial"/>
                <w:szCs w:val="18"/>
              </w:rPr>
              <w:t>)</w:t>
            </w:r>
          </w:p>
        </w:tc>
      </w:tr>
      <w:tr w:rsidR="00E254DD" w14:paraId="28DEFBBC" w14:textId="77777777" w:rsidTr="00CE525F">
        <w:tc>
          <w:tcPr>
            <w:tcW w:w="985" w:type="dxa"/>
            <w:tcBorders>
              <w:bottom w:val="single" w:sz="4" w:space="0" w:color="auto"/>
              <w:right w:val="nil"/>
            </w:tcBorders>
            <w:shd w:val="clear" w:color="auto" w:fill="F2F2F2" w:themeFill="background1" w:themeFillShade="F2"/>
            <w:vAlign w:val="center"/>
          </w:tcPr>
          <w:p w14:paraId="5F7724C0" w14:textId="77777777" w:rsidR="00E254DD" w:rsidRPr="00503AD1" w:rsidRDefault="00E254D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8C9B130" w14:textId="77777777" w:rsidR="00E254DD" w:rsidRPr="00503AD1" w:rsidRDefault="00E254D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6C9F7DAA" w14:textId="77777777" w:rsidR="00E254DD" w:rsidRPr="00503AD1" w:rsidRDefault="00E254DD"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DA4CD15" w14:textId="77777777" w:rsidR="00E254DD" w:rsidRPr="00503AD1" w:rsidRDefault="00E254DD"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65C6EE0" w14:textId="77777777" w:rsidR="00E254DD" w:rsidRPr="00503AD1" w:rsidRDefault="00E254DD"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31675D2" w14:textId="77777777" w:rsidR="00E254DD" w:rsidRPr="00503AD1" w:rsidRDefault="00E254DD"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1FB2C93D" w14:textId="77777777" w:rsidR="00E254DD" w:rsidRPr="00503AD1" w:rsidRDefault="00E254DD" w:rsidP="008739A1">
            <w:pPr>
              <w:keepNext/>
              <w:spacing w:before="40" w:after="40"/>
              <w:rPr>
                <w:b/>
              </w:rPr>
            </w:pPr>
            <w:r w:rsidRPr="00503AD1">
              <w:rPr>
                <w:b/>
              </w:rPr>
              <w:t>Page Details</w:t>
            </w:r>
          </w:p>
        </w:tc>
      </w:tr>
      <w:tr w:rsidR="00E254DD" w14:paraId="3D7FCC3E" w14:textId="77777777" w:rsidTr="00CE525F">
        <w:tc>
          <w:tcPr>
            <w:tcW w:w="10489" w:type="dxa"/>
            <w:gridSpan w:val="5"/>
            <w:tcBorders>
              <w:bottom w:val="nil"/>
            </w:tcBorders>
          </w:tcPr>
          <w:p w14:paraId="0D6C1538" w14:textId="1A6CE830" w:rsidR="00E254DD" w:rsidRPr="00B72CA2" w:rsidRDefault="00E254DD" w:rsidP="008739A1">
            <w:pPr>
              <w:pStyle w:val="Webaddress"/>
              <w:keepNext/>
              <w:rPr>
                <w:sz w:val="17"/>
                <w:szCs w:val="17"/>
                <w:u w:val="none"/>
              </w:rPr>
            </w:pPr>
            <w:r w:rsidRPr="00B72CA2">
              <w:rPr>
                <w:sz w:val="17"/>
                <w:szCs w:val="17"/>
              </w:rPr>
              <w:t>Quarterly Progress Reporting</w:t>
            </w:r>
            <w:r w:rsidR="007932F1" w:rsidRPr="00B72CA2">
              <w:rPr>
                <w:sz w:val="17"/>
                <w:szCs w:val="17"/>
                <w:u w:val="none"/>
              </w:rPr>
              <w:t xml:space="preserve"> &gt;</w:t>
            </w:r>
            <w:r w:rsidRPr="00B72CA2">
              <w:rPr>
                <w:sz w:val="17"/>
                <w:szCs w:val="17"/>
                <w:u w:val="none"/>
              </w:rPr>
              <w:t xml:space="preserve"> </w:t>
            </w:r>
            <w:r w:rsidRPr="00B72CA2">
              <w:rPr>
                <w:sz w:val="17"/>
                <w:szCs w:val="17"/>
              </w:rPr>
              <w:t>Assessment</w:t>
            </w:r>
            <w:r w:rsidR="007932F1" w:rsidRPr="00B72CA2">
              <w:rPr>
                <w:sz w:val="17"/>
                <w:szCs w:val="17"/>
                <w:u w:val="none"/>
              </w:rPr>
              <w:t xml:space="preserve"> &gt;</w:t>
            </w:r>
            <w:r w:rsidRPr="00B72CA2">
              <w:rPr>
                <w:sz w:val="17"/>
                <w:szCs w:val="17"/>
                <w:u w:val="none"/>
              </w:rPr>
              <w:t xml:space="preserve"> </w:t>
            </w:r>
            <w:r w:rsidRPr="00B72CA2">
              <w:rPr>
                <w:sz w:val="17"/>
                <w:szCs w:val="17"/>
              </w:rPr>
              <w:t>Accomplishments and Barriers (Assessment)</w:t>
            </w:r>
            <w:r w:rsidR="007932F1" w:rsidRPr="00B72CA2">
              <w:rPr>
                <w:sz w:val="17"/>
                <w:szCs w:val="17"/>
                <w:u w:val="none"/>
              </w:rPr>
              <w:t xml:space="preserve"> &gt; </w:t>
            </w:r>
            <w:r w:rsidRPr="00B72CA2">
              <w:rPr>
                <w:sz w:val="17"/>
                <w:szCs w:val="17"/>
              </w:rPr>
              <w:t>Accomplishments and Barriers Detail</w:t>
            </w:r>
          </w:p>
        </w:tc>
        <w:tc>
          <w:tcPr>
            <w:tcW w:w="250" w:type="dxa"/>
            <w:tcBorders>
              <w:top w:val="nil"/>
              <w:bottom w:val="nil"/>
            </w:tcBorders>
            <w:tcMar>
              <w:left w:w="0" w:type="dxa"/>
              <w:right w:w="0" w:type="dxa"/>
            </w:tcMar>
          </w:tcPr>
          <w:p w14:paraId="0676C87C" w14:textId="77777777" w:rsidR="00E254DD" w:rsidRPr="008739A1" w:rsidRDefault="00E254DD" w:rsidP="008739A1">
            <w:pPr>
              <w:keepNext/>
              <w:rPr>
                <w:sz w:val="15"/>
                <w:szCs w:val="15"/>
              </w:rPr>
            </w:pPr>
          </w:p>
        </w:tc>
        <w:tc>
          <w:tcPr>
            <w:tcW w:w="4239" w:type="dxa"/>
            <w:vMerge w:val="restart"/>
            <w:tcMar>
              <w:left w:w="58" w:type="dxa"/>
              <w:right w:w="58" w:type="dxa"/>
            </w:tcMar>
          </w:tcPr>
          <w:p w14:paraId="15A926E8" w14:textId="294FFD4F" w:rsidR="007932F1" w:rsidRPr="00B967A1" w:rsidRDefault="00591494" w:rsidP="00B967A1">
            <w:pPr>
              <w:pStyle w:val="ListParagraph"/>
              <w:spacing w:before="40" w:after="40"/>
              <w:ind w:left="173" w:hanging="173"/>
              <w:rPr>
                <w:sz w:val="16"/>
                <w:szCs w:val="16"/>
              </w:rPr>
            </w:pPr>
            <w:r w:rsidRPr="00B967A1">
              <w:rPr>
                <w:sz w:val="16"/>
                <w:szCs w:val="16"/>
              </w:rPr>
              <w:t>1</w:t>
            </w:r>
            <w:r w:rsidR="000A26AE" w:rsidRPr="00B967A1">
              <w:rPr>
                <w:sz w:val="16"/>
                <w:szCs w:val="16"/>
              </w:rPr>
              <w:t>.</w:t>
            </w:r>
            <w:r w:rsidR="000A26AE" w:rsidRPr="00B967A1">
              <w:rPr>
                <w:sz w:val="16"/>
                <w:szCs w:val="16"/>
              </w:rPr>
              <w:tab/>
            </w:r>
            <w:r w:rsidR="007932F1" w:rsidRPr="00B967A1">
              <w:rPr>
                <w:sz w:val="16"/>
                <w:szCs w:val="16"/>
              </w:rPr>
              <w:t>The dropdown will display the Reporting Period</w:t>
            </w:r>
            <w:r w:rsidR="0009356C" w:rsidRPr="00B967A1">
              <w:rPr>
                <w:sz w:val="16"/>
                <w:szCs w:val="16"/>
              </w:rPr>
              <w:t>s</w:t>
            </w:r>
            <w:r w:rsidR="007932F1" w:rsidRPr="00B967A1">
              <w:rPr>
                <w:sz w:val="16"/>
                <w:szCs w:val="16"/>
              </w:rPr>
              <w:t>.</w:t>
            </w:r>
          </w:p>
          <w:p w14:paraId="15466215" w14:textId="58B42FA6" w:rsidR="007932F1" w:rsidRPr="00B967A1" w:rsidRDefault="00591494" w:rsidP="00B967A1">
            <w:pPr>
              <w:pStyle w:val="ListParagraph"/>
              <w:spacing w:after="40"/>
              <w:ind w:left="173" w:hanging="173"/>
              <w:rPr>
                <w:sz w:val="16"/>
                <w:szCs w:val="16"/>
              </w:rPr>
            </w:pPr>
            <w:r w:rsidRPr="00B967A1">
              <w:rPr>
                <w:sz w:val="16"/>
                <w:szCs w:val="16"/>
              </w:rPr>
              <w:t>2</w:t>
            </w:r>
            <w:r w:rsidR="000A26AE" w:rsidRPr="00B967A1">
              <w:rPr>
                <w:sz w:val="16"/>
                <w:szCs w:val="16"/>
              </w:rPr>
              <w:t>.</w:t>
            </w:r>
            <w:r w:rsidR="000A26AE" w:rsidRPr="00B967A1">
              <w:rPr>
                <w:sz w:val="16"/>
                <w:szCs w:val="16"/>
              </w:rPr>
              <w:tab/>
            </w:r>
            <w:r w:rsidR="007932F1" w:rsidRPr="00B967A1">
              <w:rPr>
                <w:sz w:val="16"/>
                <w:szCs w:val="16"/>
              </w:rPr>
              <w:t>"Is this an accomplishment or barrier?" Values will include:</w:t>
            </w:r>
            <w:r w:rsidR="003D272D" w:rsidRPr="00B967A1">
              <w:rPr>
                <w:sz w:val="16"/>
                <w:szCs w:val="16"/>
              </w:rPr>
              <w:t xml:space="preserve"> </w:t>
            </w:r>
            <w:r w:rsidR="007932F1" w:rsidRPr="00B967A1">
              <w:rPr>
                <w:sz w:val="16"/>
                <w:szCs w:val="16"/>
              </w:rPr>
              <w:t>“Accomplishment” and “Challenge/Barrier”.</w:t>
            </w:r>
          </w:p>
          <w:p w14:paraId="27263859" w14:textId="4DCB5EE8" w:rsidR="0009356C" w:rsidRPr="00B967A1" w:rsidRDefault="00591494" w:rsidP="00B967A1">
            <w:pPr>
              <w:pStyle w:val="ListParagraph"/>
              <w:spacing w:after="40"/>
              <w:ind w:left="173" w:hanging="173"/>
              <w:rPr>
                <w:sz w:val="16"/>
                <w:szCs w:val="16"/>
              </w:rPr>
            </w:pPr>
            <w:r w:rsidRPr="00B967A1">
              <w:rPr>
                <w:sz w:val="16"/>
                <w:szCs w:val="16"/>
              </w:rPr>
              <w:t>3</w:t>
            </w:r>
            <w:r w:rsidR="000A26AE" w:rsidRPr="00B967A1">
              <w:rPr>
                <w:sz w:val="16"/>
                <w:szCs w:val="16"/>
              </w:rPr>
              <w:t>.</w:t>
            </w:r>
            <w:r w:rsidR="000A26AE" w:rsidRPr="00B967A1">
              <w:rPr>
                <w:sz w:val="16"/>
                <w:szCs w:val="16"/>
              </w:rPr>
              <w:tab/>
            </w:r>
            <w:r w:rsidR="007932F1" w:rsidRPr="00B967A1">
              <w:rPr>
                <w:sz w:val="16"/>
                <w:szCs w:val="16"/>
              </w:rPr>
              <w:t xml:space="preserve">The dropdown will display the </w:t>
            </w:r>
            <w:r w:rsidR="0009356C" w:rsidRPr="00B967A1">
              <w:rPr>
                <w:sz w:val="16"/>
                <w:szCs w:val="16"/>
              </w:rPr>
              <w:t>following</w:t>
            </w:r>
            <w:r w:rsidR="007932F1" w:rsidRPr="00B967A1">
              <w:rPr>
                <w:sz w:val="16"/>
                <w:szCs w:val="16"/>
              </w:rPr>
              <w:t xml:space="preserve"> Name</w:t>
            </w:r>
            <w:r w:rsidR="003D272D" w:rsidRPr="00B967A1">
              <w:rPr>
                <w:sz w:val="16"/>
                <w:szCs w:val="16"/>
              </w:rPr>
              <w:t xml:space="preserve"> </w:t>
            </w:r>
            <w:r w:rsidR="00FC41A0" w:rsidRPr="00B967A1">
              <w:rPr>
                <w:sz w:val="16"/>
                <w:szCs w:val="16"/>
              </w:rPr>
              <w:t>values</w:t>
            </w:r>
            <w:r w:rsidR="0009356C" w:rsidRPr="00B967A1">
              <w:rPr>
                <w:sz w:val="16"/>
                <w:szCs w:val="16"/>
              </w:rPr>
              <w:t xml:space="preserve"> for</w:t>
            </w:r>
            <w:r w:rsidR="00FC41A0" w:rsidRPr="00B967A1">
              <w:rPr>
                <w:sz w:val="16"/>
                <w:szCs w:val="16"/>
              </w:rPr>
              <w:t xml:space="preserve"> Accomplishment</w:t>
            </w:r>
            <w:r w:rsidR="0009356C" w:rsidRPr="00B967A1">
              <w:rPr>
                <w:sz w:val="16"/>
                <w:szCs w:val="16"/>
              </w:rPr>
              <w:t>s:</w:t>
            </w:r>
            <w:r w:rsidR="003D272D" w:rsidRPr="00B967A1">
              <w:rPr>
                <w:sz w:val="16"/>
                <w:szCs w:val="16"/>
              </w:rPr>
              <w:t xml:space="preserve"> </w:t>
            </w:r>
            <w:r w:rsidR="00073E94" w:rsidRPr="00B967A1">
              <w:rPr>
                <w:sz w:val="16"/>
                <w:szCs w:val="16"/>
              </w:rPr>
              <w:t>Functioning of the State Epidemiological Outcome Workgroup</w:t>
            </w:r>
            <w:r w:rsidR="007932F1" w:rsidRPr="00B967A1">
              <w:rPr>
                <w:sz w:val="16"/>
                <w:szCs w:val="16"/>
              </w:rPr>
              <w:t>,</w:t>
            </w:r>
            <w:r w:rsidR="003D272D" w:rsidRPr="00B967A1">
              <w:rPr>
                <w:sz w:val="16"/>
                <w:szCs w:val="16"/>
              </w:rPr>
              <w:t xml:space="preserve"> </w:t>
            </w:r>
            <w:r w:rsidR="00073E94" w:rsidRPr="00B967A1">
              <w:rPr>
                <w:sz w:val="16"/>
                <w:szCs w:val="16"/>
              </w:rPr>
              <w:t>Monitoring community needs assessment activities</w:t>
            </w:r>
            <w:r w:rsidR="007932F1" w:rsidRPr="00B967A1">
              <w:rPr>
                <w:sz w:val="16"/>
                <w:szCs w:val="16"/>
              </w:rPr>
              <w:t>,</w:t>
            </w:r>
            <w:r w:rsidR="003D272D" w:rsidRPr="00B967A1">
              <w:rPr>
                <w:sz w:val="16"/>
                <w:szCs w:val="16"/>
              </w:rPr>
              <w:t xml:space="preserve"> </w:t>
            </w:r>
            <w:r w:rsidR="00073E94" w:rsidRPr="00B967A1">
              <w:rPr>
                <w:sz w:val="16"/>
                <w:szCs w:val="16"/>
              </w:rPr>
              <w:t>Assessing community assets and resources</w:t>
            </w:r>
            <w:r w:rsidR="007932F1" w:rsidRPr="00B967A1">
              <w:rPr>
                <w:sz w:val="16"/>
                <w:szCs w:val="16"/>
              </w:rPr>
              <w:t xml:space="preserve">, </w:t>
            </w:r>
            <w:r w:rsidR="00073E94" w:rsidRPr="00B967A1">
              <w:rPr>
                <w:sz w:val="16"/>
                <w:szCs w:val="16"/>
              </w:rPr>
              <w:t>Assessment of community capacity</w:t>
            </w:r>
            <w:r w:rsidR="007932F1" w:rsidRPr="00B967A1">
              <w:rPr>
                <w:sz w:val="16"/>
                <w:szCs w:val="16"/>
              </w:rPr>
              <w:t>,</w:t>
            </w:r>
            <w:r w:rsidR="003D272D" w:rsidRPr="00B967A1">
              <w:rPr>
                <w:sz w:val="16"/>
                <w:szCs w:val="16"/>
              </w:rPr>
              <w:t xml:space="preserve"> </w:t>
            </w:r>
            <w:r w:rsidR="00073E94" w:rsidRPr="00B967A1">
              <w:rPr>
                <w:sz w:val="16"/>
                <w:szCs w:val="16"/>
              </w:rPr>
              <w:t>Identification of community gaps in services</w:t>
            </w:r>
            <w:r w:rsidR="007932F1" w:rsidRPr="00B967A1">
              <w:rPr>
                <w:sz w:val="16"/>
                <w:szCs w:val="16"/>
              </w:rPr>
              <w:t xml:space="preserve">, </w:t>
            </w:r>
            <w:r w:rsidR="00073E94" w:rsidRPr="00B967A1">
              <w:rPr>
                <w:sz w:val="16"/>
                <w:szCs w:val="16"/>
              </w:rPr>
              <w:t xml:space="preserve">Assessment of community readiness to act, Assessment of State capacity, Identification of State/Tribe/Jurisdiction gaps in services, Assessment of State/Tribe/Jurisdiction readiness to act, Assessment of the magnitude of substance abuse related problems (consumption/consequences), Assessment of community risk and protective factors/causal factors, Identification of State/Tribe/Jurisdiction high need priorities, Identification of </w:t>
            </w:r>
            <w:r w:rsidR="0009356C" w:rsidRPr="00B967A1">
              <w:rPr>
                <w:sz w:val="16"/>
                <w:szCs w:val="16"/>
              </w:rPr>
              <w:t>t</w:t>
            </w:r>
            <w:r w:rsidR="00073E94" w:rsidRPr="00B967A1">
              <w:rPr>
                <w:sz w:val="16"/>
                <w:szCs w:val="16"/>
              </w:rPr>
              <w:t xml:space="preserve">arget </w:t>
            </w:r>
            <w:r w:rsidR="0009356C" w:rsidRPr="00B967A1">
              <w:rPr>
                <w:sz w:val="16"/>
                <w:szCs w:val="16"/>
              </w:rPr>
              <w:t>c</w:t>
            </w:r>
            <w:r w:rsidR="00073E94" w:rsidRPr="00B967A1">
              <w:rPr>
                <w:sz w:val="16"/>
                <w:szCs w:val="16"/>
              </w:rPr>
              <w:t xml:space="preserve">ommunities, </w:t>
            </w:r>
            <w:r w:rsidR="0009356C" w:rsidRPr="00B967A1">
              <w:rPr>
                <w:sz w:val="16"/>
                <w:szCs w:val="16"/>
              </w:rPr>
              <w:t xml:space="preserve">Specification of baseline data, </w:t>
            </w:r>
            <w:r w:rsidR="00073E94" w:rsidRPr="00B967A1">
              <w:rPr>
                <w:sz w:val="16"/>
                <w:szCs w:val="16"/>
              </w:rPr>
              <w:t>and Other Assessment Accomplishment (provide title in description box below).</w:t>
            </w:r>
            <w:r w:rsidR="0009356C" w:rsidRPr="00B967A1">
              <w:rPr>
                <w:sz w:val="16"/>
                <w:szCs w:val="16"/>
              </w:rPr>
              <w:t xml:space="preserve">  </w:t>
            </w:r>
          </w:p>
          <w:p w14:paraId="5DEAB6CD" w14:textId="31C37E22" w:rsidR="00073E94" w:rsidRPr="00B967A1" w:rsidRDefault="0009356C" w:rsidP="00B967A1">
            <w:pPr>
              <w:pStyle w:val="ListParagraph"/>
              <w:spacing w:after="40"/>
              <w:ind w:left="173" w:hanging="173"/>
              <w:rPr>
                <w:sz w:val="16"/>
                <w:szCs w:val="16"/>
              </w:rPr>
            </w:pPr>
            <w:r w:rsidRPr="00B967A1">
              <w:rPr>
                <w:sz w:val="16"/>
                <w:szCs w:val="16"/>
              </w:rPr>
              <w:t xml:space="preserve">    The dropdown will display the following Name values for Challenge/Barrier:  Limited time to implement the SPF step, Lack of collaboration between stakeholders (e.g., between agencies, between coalitions, between jurisdictions and funded community levels), Major external community events like weather disasters, Jurisdictional contract or other delays getting sub-recipient communities on board, Inadequate time for project staff and members to devote to the project, Lack of available data to address NOMs, Lack of available data to assess differences for racial/ethnic minorities, LGBTQ, or other special populations, Mismatch between level of disaggregation of available data (e.g., county) and communities being funded (e.g., towns within counties), and Other Assessment Barrier (provide title in description box below).</w:t>
            </w:r>
          </w:p>
          <w:p w14:paraId="1537E6DE" w14:textId="6993D788" w:rsidR="007932F1" w:rsidRPr="00B967A1" w:rsidRDefault="00591494" w:rsidP="00B967A1">
            <w:pPr>
              <w:pStyle w:val="ListParagraph"/>
              <w:spacing w:after="40"/>
              <w:ind w:left="173" w:hanging="173"/>
              <w:rPr>
                <w:sz w:val="16"/>
                <w:szCs w:val="16"/>
              </w:rPr>
            </w:pPr>
            <w:r w:rsidRPr="00B967A1">
              <w:rPr>
                <w:sz w:val="16"/>
                <w:szCs w:val="16"/>
              </w:rPr>
              <w:t>4</w:t>
            </w:r>
            <w:r w:rsidR="000A26AE" w:rsidRPr="00B967A1">
              <w:rPr>
                <w:sz w:val="16"/>
                <w:szCs w:val="16"/>
              </w:rPr>
              <w:t>.</w:t>
            </w:r>
            <w:r w:rsidR="000A26AE" w:rsidRPr="00B967A1">
              <w:rPr>
                <w:sz w:val="16"/>
                <w:szCs w:val="16"/>
              </w:rPr>
              <w:tab/>
            </w:r>
            <w:r w:rsidR="007932F1" w:rsidRPr="00B967A1">
              <w:rPr>
                <w:sz w:val="16"/>
                <w:szCs w:val="16"/>
              </w:rPr>
              <w:t>Clicking the “Save” button will save the record and return</w:t>
            </w:r>
            <w:r w:rsidR="003D272D" w:rsidRPr="00B967A1">
              <w:rPr>
                <w:sz w:val="16"/>
                <w:szCs w:val="16"/>
              </w:rPr>
              <w:t xml:space="preserve"> </w:t>
            </w:r>
            <w:r w:rsidR="007932F1" w:rsidRPr="00B967A1">
              <w:rPr>
                <w:sz w:val="16"/>
                <w:szCs w:val="16"/>
              </w:rPr>
              <w:t>the user to the Accomplishments and Barriers listing page</w:t>
            </w:r>
            <w:r w:rsidR="003D272D" w:rsidRPr="00B967A1">
              <w:rPr>
                <w:sz w:val="16"/>
                <w:szCs w:val="16"/>
              </w:rPr>
              <w:t xml:space="preserve"> </w:t>
            </w:r>
            <w:r w:rsidR="007932F1" w:rsidRPr="00B967A1">
              <w:rPr>
                <w:sz w:val="16"/>
                <w:szCs w:val="16"/>
              </w:rPr>
              <w:t>(2.1.1). If not all fields required to save are completed or</w:t>
            </w:r>
            <w:r w:rsidR="003D272D" w:rsidRPr="00B967A1">
              <w:rPr>
                <w:sz w:val="16"/>
                <w:szCs w:val="16"/>
              </w:rPr>
              <w:t xml:space="preserve"> </w:t>
            </w:r>
            <w:r w:rsidR="007932F1" w:rsidRPr="00B967A1">
              <w:rPr>
                <w:sz w:val="16"/>
                <w:szCs w:val="16"/>
              </w:rPr>
              <w:t>invalid data is entered, user will be prevented from saving and</w:t>
            </w:r>
            <w:r w:rsidR="003D272D" w:rsidRPr="00B967A1">
              <w:rPr>
                <w:sz w:val="16"/>
                <w:szCs w:val="16"/>
              </w:rPr>
              <w:t xml:space="preserve"> </w:t>
            </w:r>
            <w:r w:rsidR="007932F1" w:rsidRPr="00B967A1">
              <w:rPr>
                <w:sz w:val="16"/>
                <w:szCs w:val="16"/>
              </w:rPr>
              <w:t>a message will list the fields and related issues.</w:t>
            </w:r>
          </w:p>
          <w:p w14:paraId="1CA0950A" w14:textId="5DC1469E" w:rsidR="007932F1" w:rsidRPr="00B967A1" w:rsidRDefault="00591494" w:rsidP="00B967A1">
            <w:pPr>
              <w:pStyle w:val="ListParagraph"/>
              <w:spacing w:after="40"/>
              <w:ind w:left="173" w:hanging="173"/>
              <w:rPr>
                <w:sz w:val="16"/>
                <w:szCs w:val="16"/>
              </w:rPr>
            </w:pPr>
            <w:r w:rsidRPr="00B967A1">
              <w:rPr>
                <w:sz w:val="16"/>
                <w:szCs w:val="16"/>
              </w:rPr>
              <w:t>5</w:t>
            </w:r>
            <w:r w:rsidR="000A26AE" w:rsidRPr="00B967A1">
              <w:rPr>
                <w:sz w:val="16"/>
                <w:szCs w:val="16"/>
              </w:rPr>
              <w:t>.</w:t>
            </w:r>
            <w:r w:rsidR="000A26AE" w:rsidRPr="00B967A1">
              <w:rPr>
                <w:sz w:val="16"/>
                <w:szCs w:val="16"/>
              </w:rPr>
              <w:tab/>
            </w:r>
            <w:r w:rsidR="007932F1" w:rsidRPr="00B967A1">
              <w:rPr>
                <w:sz w:val="16"/>
                <w:szCs w:val="16"/>
              </w:rPr>
              <w:t>Clicking the “Cancel” button will not save any changes and</w:t>
            </w:r>
            <w:r w:rsidR="003D272D" w:rsidRPr="00B967A1">
              <w:rPr>
                <w:sz w:val="16"/>
                <w:szCs w:val="16"/>
              </w:rPr>
              <w:t xml:space="preserve"> </w:t>
            </w:r>
            <w:r w:rsidR="007932F1" w:rsidRPr="00B967A1">
              <w:rPr>
                <w:sz w:val="16"/>
                <w:szCs w:val="16"/>
              </w:rPr>
              <w:t>will return the user to the Accomplishments and Barriers</w:t>
            </w:r>
            <w:r w:rsidR="003D272D" w:rsidRPr="00B967A1">
              <w:rPr>
                <w:sz w:val="16"/>
                <w:szCs w:val="16"/>
              </w:rPr>
              <w:t xml:space="preserve"> </w:t>
            </w:r>
            <w:r w:rsidR="007932F1" w:rsidRPr="00B967A1">
              <w:rPr>
                <w:sz w:val="16"/>
                <w:szCs w:val="16"/>
              </w:rPr>
              <w:t>listing page (2.1.1).</w:t>
            </w:r>
          </w:p>
          <w:p w14:paraId="5782518F" w14:textId="52319A7C" w:rsidR="003C4316" w:rsidRPr="008739A1" w:rsidRDefault="00591494" w:rsidP="00B967A1">
            <w:pPr>
              <w:pStyle w:val="ListParagraph"/>
              <w:spacing w:after="40"/>
              <w:ind w:left="173" w:hanging="173"/>
              <w:rPr>
                <w:sz w:val="15"/>
                <w:szCs w:val="15"/>
              </w:rPr>
            </w:pPr>
            <w:r w:rsidRPr="00B967A1">
              <w:rPr>
                <w:sz w:val="16"/>
                <w:szCs w:val="16"/>
              </w:rPr>
              <w:t>6</w:t>
            </w:r>
            <w:r w:rsidR="000A26AE" w:rsidRPr="00B967A1">
              <w:rPr>
                <w:sz w:val="16"/>
                <w:szCs w:val="16"/>
              </w:rPr>
              <w:t>.</w:t>
            </w:r>
            <w:r w:rsidR="000A26AE" w:rsidRPr="00B967A1">
              <w:rPr>
                <w:sz w:val="16"/>
                <w:szCs w:val="16"/>
              </w:rPr>
              <w:tab/>
            </w:r>
            <w:r w:rsidR="007932F1" w:rsidRPr="00B967A1">
              <w:rPr>
                <w:sz w:val="16"/>
                <w:szCs w:val="16"/>
              </w:rPr>
              <w:t>Clicking the “Delete” button will first prompt user</w:t>
            </w:r>
            <w:r w:rsidR="003D272D" w:rsidRPr="00B967A1">
              <w:rPr>
                <w:sz w:val="16"/>
                <w:szCs w:val="16"/>
              </w:rPr>
              <w:t xml:space="preserve"> </w:t>
            </w:r>
            <w:r w:rsidR="007932F1" w:rsidRPr="00B967A1">
              <w:rPr>
                <w:sz w:val="16"/>
                <w:szCs w:val="16"/>
              </w:rPr>
              <w:t>to confirm action. If “Yes”, the record will be deleted and the</w:t>
            </w:r>
            <w:r w:rsidR="003D272D" w:rsidRPr="00B967A1">
              <w:rPr>
                <w:sz w:val="16"/>
                <w:szCs w:val="16"/>
              </w:rPr>
              <w:t xml:space="preserve"> </w:t>
            </w:r>
            <w:r w:rsidR="007932F1" w:rsidRPr="00B967A1">
              <w:rPr>
                <w:sz w:val="16"/>
                <w:szCs w:val="16"/>
              </w:rPr>
              <w:t>user will return to the Accomplishments and Barriers listing</w:t>
            </w:r>
            <w:r w:rsidR="003D272D" w:rsidRPr="00B967A1">
              <w:rPr>
                <w:sz w:val="16"/>
                <w:szCs w:val="16"/>
              </w:rPr>
              <w:t xml:space="preserve"> </w:t>
            </w:r>
            <w:r w:rsidR="007932F1" w:rsidRPr="00B967A1">
              <w:rPr>
                <w:sz w:val="16"/>
                <w:szCs w:val="16"/>
              </w:rPr>
              <w:t>page (2.1.1). If “No”, user will remain on this page.</w:t>
            </w:r>
          </w:p>
        </w:tc>
      </w:tr>
      <w:tr w:rsidR="00E254DD" w14:paraId="26280557" w14:textId="77777777" w:rsidTr="00CE525F">
        <w:trPr>
          <w:trHeight w:val="9611"/>
        </w:trPr>
        <w:tc>
          <w:tcPr>
            <w:tcW w:w="10489" w:type="dxa"/>
            <w:gridSpan w:val="5"/>
            <w:tcBorders>
              <w:top w:val="nil"/>
            </w:tcBorders>
          </w:tcPr>
          <w:p w14:paraId="6ACB3293" w14:textId="20E5DD6A" w:rsidR="00E254DD" w:rsidRPr="00E254DD" w:rsidRDefault="00E254DD" w:rsidP="00E254DD">
            <w:pPr>
              <w:pStyle w:val="Heading1"/>
              <w:outlineLvl w:val="0"/>
            </w:pPr>
            <w:r w:rsidRPr="00E254DD">
              <w:t>Accomplishments and Barriers Detail (Assessment)</w:t>
            </w:r>
          </w:p>
          <w:p w14:paraId="10601942" w14:textId="4F6E6C19" w:rsidR="00E254DD" w:rsidRDefault="007932F1" w:rsidP="007932F1">
            <w:pPr>
              <w:pStyle w:val="BodyText2"/>
              <w:rPr>
                <w:shd w:val="clear" w:color="auto" w:fill="FFFFFF"/>
              </w:rPr>
            </w:pPr>
            <w:r>
              <w:rPr>
                <w:shd w:val="clear" w:color="auto" w:fill="FFFFFF"/>
              </w:rPr>
              <w:t>Enter information on any Accomplishments and/or Barriers that you had while performing activities related to Assessment in this quarter.</w:t>
            </w:r>
          </w:p>
          <w:p w14:paraId="51B5A329" w14:textId="5C2C6CA9" w:rsidR="007932F1" w:rsidRDefault="00EA652A" w:rsidP="007932F1">
            <w:pPr>
              <w:pStyle w:val="BodyTextBold"/>
              <w:rPr>
                <w:shd w:val="clear" w:color="auto" w:fill="FFFFFF"/>
              </w:rPr>
            </w:pPr>
            <w:r w:rsidRPr="00B07045">
              <w:rPr>
                <w:noProof/>
              </w:rPr>
              <mc:AlternateContent>
                <mc:Choice Requires="wps">
                  <w:drawing>
                    <wp:anchor distT="0" distB="0" distL="114300" distR="114300" simplePos="0" relativeHeight="251773952" behindDoc="0" locked="0" layoutInCell="1" allowOverlap="1" wp14:anchorId="3783AFE2" wp14:editId="60B4FAAD">
                      <wp:simplePos x="0" y="0"/>
                      <wp:positionH relativeFrom="column">
                        <wp:posOffset>146050</wp:posOffset>
                      </wp:positionH>
                      <wp:positionV relativeFrom="page">
                        <wp:posOffset>780059</wp:posOffset>
                      </wp:positionV>
                      <wp:extent cx="197485" cy="197485"/>
                      <wp:effectExtent l="0" t="0" r="12065" b="12065"/>
                      <wp:wrapNone/>
                      <wp:docPr id="121" name="Oval 1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6B8FD" w14:textId="2164180B"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3AFE2" id="Oval 121" o:spid="_x0000_s1128" style="position:absolute;left:0;text-align:left;margin-left:11.5pt;margin-top:61.4pt;width:15.55pt;height:15.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" fillcolor="yellow" strokecolor="black [3213]" strokeweight=".5pt">
                      <v:stroke joinstyle="miter"/>
                      <v:textbox inset="0,0,0,0">
                        <w:txbxContent>
                          <w:p w14:paraId="7086B8FD" w14:textId="2164180B"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r w:rsidR="007932F1">
              <w:rPr>
                <w:shd w:val="clear" w:color="auto" w:fill="FFFFFF"/>
              </w:rPr>
              <w:t>Reporting Period:</w:t>
            </w:r>
          </w:p>
          <w:p w14:paraId="40413FD9" w14:textId="323B729D" w:rsidR="007932F1" w:rsidRDefault="007932F1" w:rsidP="007932F1">
            <w:pPr>
              <w:pStyle w:val="BodyText2"/>
              <w:rPr>
                <w:shd w:val="clear" w:color="auto" w:fill="FFFFFF"/>
              </w:rPr>
            </w:pPr>
            <w:r>
              <w:rPr>
                <w:noProof/>
                <w:bdr w:val="none" w:sz="0" w:space="0" w:color="auto"/>
              </w:rPr>
              <mc:AlternateContent>
                <mc:Choice Requires="wps">
                  <w:drawing>
                    <wp:anchor distT="0" distB="0" distL="114300" distR="114300" simplePos="0" relativeHeight="251756544" behindDoc="0" locked="1" layoutInCell="1" allowOverlap="1" wp14:anchorId="471951AF" wp14:editId="3C8AA6EE">
                      <wp:simplePos x="0" y="0"/>
                      <wp:positionH relativeFrom="column">
                        <wp:posOffset>438150</wp:posOffset>
                      </wp:positionH>
                      <wp:positionV relativeFrom="paragraph">
                        <wp:posOffset>60325</wp:posOffset>
                      </wp:positionV>
                      <wp:extent cx="429260" cy="73025"/>
                      <wp:effectExtent l="0" t="0" r="8890" b="3175"/>
                      <wp:wrapNone/>
                      <wp:docPr id="112" name="Rectangle 112"/>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ADAA7" id="Rectangle 112" o:spid="_x0000_s1026" style="position:absolute;margin-left:34.5pt;margin-top:4.75pt;width:33.8pt;height: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&#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MLlX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3786576A" wp14:editId="4D751942">
                  <wp:extent cx="2755000" cy="182880"/>
                  <wp:effectExtent l="0" t="0" r="7620" b="7620"/>
                  <wp:docPr id="100" name="Picture 1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23B4D83" w14:textId="74371100" w:rsidR="007932F1" w:rsidRDefault="0009356C" w:rsidP="007932F1">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71904" behindDoc="0" locked="0" layoutInCell="1" allowOverlap="1" wp14:anchorId="6647B899" wp14:editId="4D8878A6">
                      <wp:simplePos x="0" y="0"/>
                      <wp:positionH relativeFrom="column">
                        <wp:posOffset>153670</wp:posOffset>
                      </wp:positionH>
                      <wp:positionV relativeFrom="page">
                        <wp:posOffset>1317625</wp:posOffset>
                      </wp:positionV>
                      <wp:extent cx="197485" cy="197485"/>
                      <wp:effectExtent l="0" t="0" r="12065" b="12065"/>
                      <wp:wrapNone/>
                      <wp:docPr id="120" name="Oval 1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9BC15" w14:textId="1A46ADAD"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7B899" id="Oval 120" o:spid="_x0000_s1129" style="position:absolute;left:0;text-align:left;margin-left:12.1pt;margin-top:103.75pt;width:15.55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" fillcolor="yellow" strokecolor="black [3213]" strokeweight=".5pt">
                      <v:stroke joinstyle="miter"/>
                      <v:textbox inset="0,0,0,0">
                        <w:txbxContent>
                          <w:p w14:paraId="20D9BC15" w14:textId="1A46ADAD"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7932F1">
              <w:t>Is this an accomplishment or a barrier?:</w:t>
            </w:r>
            <w:r w:rsidR="007932F1" w:rsidRPr="00A87708">
              <w:rPr>
                <w:rStyle w:val="Emphasis"/>
                <w:rFonts w:ascii="Verdana" w:hAnsi="Verdana"/>
                <w:b w:val="0"/>
                <w:bCs/>
                <w:i w:val="0"/>
                <w:iCs w:val="0"/>
                <w:color w:val="324D57"/>
                <w:sz w:val="17"/>
                <w:shd w:val="clear" w:color="auto" w:fill="FFFFFF"/>
              </w:rPr>
              <w:t>*</w:t>
            </w:r>
          </w:p>
          <w:p w14:paraId="581960B9" w14:textId="66A21CC8" w:rsidR="007932F1" w:rsidRDefault="007932F1" w:rsidP="007932F1">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5523267A" wp14:editId="40A2ADEA">
                  <wp:extent cx="2755000" cy="182880"/>
                  <wp:effectExtent l="0" t="0" r="7620" b="7620"/>
                  <wp:docPr id="62" name="Picture 6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0A073A5" w14:textId="77777777" w:rsidR="007932F1" w:rsidRDefault="004D529F" w:rsidP="007932F1">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69856" behindDoc="0" locked="0" layoutInCell="1" allowOverlap="1" wp14:anchorId="39DE8906" wp14:editId="0DDD27F4">
                      <wp:simplePos x="0" y="0"/>
                      <wp:positionH relativeFrom="column">
                        <wp:posOffset>168275</wp:posOffset>
                      </wp:positionH>
                      <wp:positionV relativeFrom="page">
                        <wp:posOffset>1841500</wp:posOffset>
                      </wp:positionV>
                      <wp:extent cx="197485" cy="197485"/>
                      <wp:effectExtent l="0" t="0" r="12065" b="12065"/>
                      <wp:wrapNone/>
                      <wp:docPr id="119" name="Oval 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D529F" w14:textId="19E98ADB"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E8906" id="Oval 119" o:spid="_x0000_s1130" style="position:absolute;left:0;text-align:left;margin-left:13.25pt;margin-top:145pt;width:15.55pt;height:15.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" fillcolor="yellow" strokecolor="black [3213]" strokeweight=".5pt">
                      <v:stroke joinstyle="miter"/>
                      <v:textbox inset="0,0,0,0">
                        <w:txbxContent>
                          <w:p w14:paraId="186D529F" w14:textId="19E98ADB"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7932F1">
              <w:t>Accomplishment/Barrier Name:</w:t>
            </w:r>
            <w:r w:rsidR="007932F1" w:rsidRPr="00A87708">
              <w:rPr>
                <w:rStyle w:val="Emphasis"/>
                <w:rFonts w:ascii="Verdana" w:hAnsi="Verdana"/>
                <w:b w:val="0"/>
                <w:bCs/>
                <w:i w:val="0"/>
                <w:iCs w:val="0"/>
                <w:color w:val="324D57"/>
                <w:sz w:val="17"/>
                <w:shd w:val="clear" w:color="auto" w:fill="FFFFFF"/>
              </w:rPr>
              <w:t>*</w:t>
            </w:r>
          </w:p>
          <w:p w14:paraId="06816400" w14:textId="77777777" w:rsidR="007932F1" w:rsidRDefault="007932F1" w:rsidP="007932F1">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6B96008C" wp14:editId="02DE635D">
                  <wp:extent cx="2755000" cy="182880"/>
                  <wp:effectExtent l="0" t="0" r="7620" b="7620"/>
                  <wp:docPr id="63" name="Picture 6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CE60C6C" w14:textId="77777777" w:rsidR="007932F1" w:rsidRDefault="007932F1" w:rsidP="007932F1">
            <w:pPr>
              <w:pStyle w:val="BodyTextBold"/>
              <w:rPr>
                <w:rStyle w:val="Emphasis"/>
                <w:rFonts w:ascii="Verdana" w:hAnsi="Verdana"/>
                <w:b w:val="0"/>
                <w:bCs/>
                <w:i w:val="0"/>
                <w:iCs w:val="0"/>
                <w:color w:val="008000"/>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14:paraId="10775C76" w14:textId="77777777" w:rsidR="007932F1" w:rsidRDefault="003D272D" w:rsidP="007932F1">
            <w:pPr>
              <w:pStyle w:val="BodyText2"/>
            </w:pPr>
            <w:r>
              <w:rPr>
                <w:noProof/>
                <w:bdr w:val="none" w:sz="0" w:space="0" w:color="auto"/>
              </w:rPr>
              <mc:AlternateContent>
                <mc:Choice Requires="wps">
                  <w:drawing>
                    <wp:inline distT="0" distB="0" distL="0" distR="0" wp14:anchorId="34DA6FBE" wp14:editId="28969FBB">
                      <wp:extent cx="5010912" cy="1338682"/>
                      <wp:effectExtent l="0" t="0" r="18415" b="13970"/>
                      <wp:docPr id="77" name="Rectangle 7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C41CA1" id="Rectangle 7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OSnSDWjAgAA0w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14:paraId="4E22CA72" w14:textId="77777777" w:rsidR="003D272D" w:rsidRDefault="003D272D" w:rsidP="007932F1">
            <w:pPr>
              <w:pStyle w:val="BodyText2"/>
            </w:pPr>
          </w:p>
          <w:p w14:paraId="27BD5E5E" w14:textId="77777777" w:rsidR="003D272D" w:rsidRDefault="003D272D" w:rsidP="007932F1">
            <w:pPr>
              <w:pStyle w:val="BodyText2"/>
            </w:pPr>
          </w:p>
          <w:p w14:paraId="26DA05A8" w14:textId="77777777" w:rsidR="003D272D" w:rsidRDefault="003D272D" w:rsidP="007932F1">
            <w:pPr>
              <w:pStyle w:val="BodyText2"/>
            </w:pPr>
            <w:r>
              <w:rPr>
                <w:noProof/>
                <w:bdr w:val="none" w:sz="0" w:space="0" w:color="auto"/>
              </w:rPr>
              <mc:AlternateContent>
                <mc:Choice Requires="wpg">
                  <w:drawing>
                    <wp:inline distT="0" distB="0" distL="0" distR="0" wp14:anchorId="2B8C921A" wp14:editId="19B10AA2">
                      <wp:extent cx="2621000" cy="235915"/>
                      <wp:effectExtent l="0" t="0" r="27305" b="12065"/>
                      <wp:docPr id="128" name="Group 128"/>
                      <wp:cNvGraphicFramePr/>
                      <a:graphic xmlns:a="http://schemas.openxmlformats.org/drawingml/2006/main">
                        <a:graphicData uri="http://schemas.microsoft.com/office/word/2010/wordprocessingGroup">
                          <wpg:wgp>
                            <wpg:cNvGrpSpPr/>
                            <wpg:grpSpPr>
                              <a:xfrm>
                                <a:off x="0" y="0"/>
                                <a:ext cx="2621000" cy="235915"/>
                                <a:chOff x="-38735" y="0"/>
                                <a:chExt cx="2621000" cy="235915"/>
                              </a:xfrm>
                            </wpg:grpSpPr>
                            <wps:wsp>
                              <wps:cNvPr id="113" name="Rectangle 113"/>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706A3" w14:textId="77777777" w:rsidR="00EE7FC1" w:rsidRPr="00467CB3" w:rsidRDefault="00EE7FC1" w:rsidP="003D272D">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CC612" w14:textId="77777777" w:rsidR="00EE7FC1" w:rsidRPr="00467CB3" w:rsidRDefault="00EE7FC1" w:rsidP="003D272D">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C59F9" w14:textId="77777777" w:rsidR="00EE7FC1" w:rsidRPr="00467CB3" w:rsidRDefault="00EE7FC1" w:rsidP="003D272D">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84612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5D0A7" w14:textId="6F8D171B" w:rsidR="00EE7FC1" w:rsidRPr="00FE69B0" w:rsidRDefault="00EE7FC1" w:rsidP="003D272D">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Oval 117"/>
                              <wps:cNvSpPr/>
                              <wps:spPr>
                                <a:xfrm>
                                  <a:off x="-38735"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F3F3A" w14:textId="7840F729" w:rsidR="00EE7FC1" w:rsidRPr="00FE69B0" w:rsidRDefault="00EE7FC1" w:rsidP="003D272D">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Oval 122"/>
                              <wps:cNvSpPr/>
                              <wps:spPr>
                                <a:xfrm>
                                  <a:off x="1753514" y="21935"/>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75A7D" w14:textId="609AB1E7" w:rsidR="00EE7FC1" w:rsidRPr="00FE69B0" w:rsidRDefault="00EE7FC1" w:rsidP="003D272D">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B8C921A" id="Group 128" o:spid="_x0000_s1131" style="width:206.4pt;height:18.6pt;mso-position-horizontal-relative:char;mso-position-vertical-relative:line" coordorigin="-387" coordsize="262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">
                      <v:rect id="Rectangle 113" o:spid="_x0000_s113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ZucMA&#10;AADcAAAADwAAAGRycy9kb3ducmV2LnhtbESP3YrCMBCF7wXfIYzgjWhqBZVqFBUFbwT/HmBoxrbY&#10;TGoTbfftN8LC3s1wzpzvzHLdmlJ8qHaFZQXjUQSCOLW64EzB/XYYzkE4j6yxtEwKfsjBetXtLDHR&#10;tuELfa4+EyGEXYIKcu+rREqX5mTQjWxFHLSHrQ36sNaZ1DU2IdyUMo6iqTRYcCDkWNEup/R5fZsA&#10;2T+KJjZbOYtn5/MpG7xOk/dUqX6v3SxAeGr9v/nv+qhD/fEEvs+EC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EZucMAAADcAAAADwAAAAAAAAAAAAAAAACYAgAAZHJzL2Rv&#10;d25yZXYueG1sUEsFBgAAAAAEAAQA9QAAAIgDAAAAAA==&#10;" fillcolor="#e7e6e6 [3214]" strokecolor="#bfbfbf [2412]" strokeweight="1pt">
                        <v:textbox>
                          <w:txbxContent>
                            <w:p w14:paraId="773706A3" w14:textId="77777777" w:rsidR="00EE7FC1" w:rsidRPr="00467CB3" w:rsidRDefault="00EE7FC1" w:rsidP="003D272D">
                              <w:pPr>
                                <w:jc w:val="center"/>
                                <w:rPr>
                                  <w:color w:val="000000" w:themeColor="text1"/>
                                </w:rPr>
                              </w:pPr>
                              <w:r>
                                <w:rPr>
                                  <w:color w:val="000000" w:themeColor="text1"/>
                                </w:rPr>
                                <w:t>Save</w:t>
                              </w:r>
                            </w:p>
                          </w:txbxContent>
                        </v:textbox>
                      </v:rect>
                      <v:rect id="Rectangle 114" o:spid="_x0000_s113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BzcYA&#10;AADcAAAADwAAAGRycy9kb3ducmV2LnhtbESP3WrCQBCF7wXfYRnBG6mbpEVL6hqqKPRGUNsHGLJj&#10;EpqdTbObH9++Wyh4N8M5c74zm2w0teipdZVlBfEyAkGcW11xoeDr8/j0CsJ5ZI21ZVJwJwfZdjrZ&#10;YKrtwBfqr74QIYRdigpK75tUSpeXZNAtbUMctJttDfqwtoXULQ4h3NQyiaKVNFhxIJTY0L6k/Pva&#10;mQA53KohMTu5Ttbn86lY/Jyeu5VS89n4/gbC0+gf5v/rDx3qxy/w90y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iBzcYAAADcAAAADwAAAAAAAAAAAAAAAACYAgAAZHJz&#10;L2Rvd25yZXYueG1sUEsFBgAAAAAEAAQA9QAAAIsDAAAAAA==&#10;" fillcolor="#e7e6e6 [3214]" strokecolor="#bfbfbf [2412]" strokeweight="1pt">
                        <v:textbox>
                          <w:txbxContent>
                            <w:p w14:paraId="370CC612" w14:textId="77777777" w:rsidR="00EE7FC1" w:rsidRPr="00467CB3" w:rsidRDefault="00EE7FC1" w:rsidP="003D272D">
                              <w:pPr>
                                <w:jc w:val="center"/>
                                <w:rPr>
                                  <w:color w:val="000000" w:themeColor="text1"/>
                                </w:rPr>
                              </w:pPr>
                              <w:r>
                                <w:rPr>
                                  <w:color w:val="000000" w:themeColor="text1"/>
                                </w:rPr>
                                <w:t>Cancel</w:t>
                              </w:r>
                            </w:p>
                          </w:txbxContent>
                        </v:textbox>
                      </v:rect>
                      <v:rect id="Rectangle 115" o:spid="_x0000_s113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kVsYA&#10;AADcAAAADwAAAGRycy9kb3ducmV2LnhtbESP3WrCQBCF7wXfYRnBG6mbpFRL6hqqKPRGUNsHGLJj&#10;EpqdTbObH9++Wyh4N8M5c74zm2w0teipdZVlBfEyAkGcW11xoeDr8/j0CsJ5ZI21ZVJwJwfZdjrZ&#10;YKrtwBfqr74QIYRdigpK75tUSpeXZNAtbUMctJttDfqwtoXULQ4h3NQyiaKVNFhxIJTY0L6k/Pva&#10;mQA53KohMTu5Ttbn86lY/Jyeu5VS89n4/gbC0+gf5v/rDx3qxy/w90yY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kVsYAAADcAAAADwAAAAAAAAAAAAAAAACYAgAAZHJz&#10;L2Rvd25yZXYueG1sUEsFBgAAAAAEAAQA9QAAAIsDAAAAAA==&#10;" fillcolor="#e7e6e6 [3214]" strokecolor="#bfbfbf [2412]" strokeweight="1pt">
                        <v:textbox>
                          <w:txbxContent>
                            <w:p w14:paraId="1E9C59F9" w14:textId="77777777" w:rsidR="00EE7FC1" w:rsidRPr="00467CB3" w:rsidRDefault="00EE7FC1" w:rsidP="003D272D">
                              <w:pPr>
                                <w:jc w:val="center"/>
                                <w:rPr>
                                  <w:color w:val="000000" w:themeColor="text1"/>
                                </w:rPr>
                              </w:pPr>
                              <w:r>
                                <w:rPr>
                                  <w:color w:val="000000" w:themeColor="text1"/>
                                </w:rPr>
                                <w:t>Delete</w:t>
                              </w:r>
                            </w:p>
                          </w:txbxContent>
                        </v:textbox>
                      </v:rect>
                      <v:oval id="Oval 116" o:spid="_x0000_s1135" style="position:absolute;left:8461;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HC8MA&#10;AADcAAAADwAAAGRycy9kb3ducmV2LnhtbERPS2vCQBC+C/0PyxS8SN1EMZTUVUqw1EvBF/Q6ZKfZ&#10;YHY2ZLcm9dd3BcHbfHzPWa4H24gLdb52rCCdJiCIS6drrhScjh8vryB8QNbYOCYFf+RhvXoaLTHX&#10;ruc9XQ6hEjGEfY4KTAhtLqUvDVn0U9cSR+7HdRZDhF0ldYd9DLeNnCVJJi3WHBsMtlQYKs+HX6tg&#10;cs548b0JxeZovq6fRbqbz4teqfHz8P4GItAQHuK7e6vj/DSD2zPx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UHC8MAAADcAAAADwAAAAAAAAAAAAAAAACYAgAAZHJzL2Rv&#10;d25yZXYueG1sUEsFBgAAAAAEAAQA9QAAAIgDAAAAAA==&#10;" fillcolor="yellow" strokecolor="black [3213]" strokeweight=".5pt">
                        <v:stroke joinstyle="miter"/>
                        <v:textbox inset="0,0,0,0">
                          <w:txbxContent>
                            <w:p w14:paraId="4B15D0A7" w14:textId="6F8D171B" w:rsidR="00EE7FC1" w:rsidRPr="00FE69B0" w:rsidRDefault="00EE7FC1" w:rsidP="003D272D">
                              <w:pPr>
                                <w:jc w:val="center"/>
                                <w:rPr>
                                  <w:color w:val="000000" w:themeColor="text1"/>
                                </w:rPr>
                              </w:pPr>
                              <w:r>
                                <w:rPr>
                                  <w:color w:val="000000" w:themeColor="text1"/>
                                </w:rPr>
                                <w:t>5</w:t>
                              </w:r>
                            </w:p>
                          </w:txbxContent>
                        </v:textbox>
                      </v:oval>
                      <v:oval id="Oval 117" o:spid="_x0000_s1136" style="position:absolute;left:-387;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ikMMA&#10;AADcAAAADwAAAGRycy9kb3ducmV2LnhtbERPTWvCQBC9F/wPyxR6Ed1EqZbUVSRY6qXQquB1yE6z&#10;wexsyK4m9de7gtDbPN7nLFa9rcWFWl85VpCOExDEhdMVlwoO+4/RGwgfkDXWjknBH3lYLQdPC8y0&#10;6/iHLrtQihjCPkMFJoQmk9IXhiz6sWuII/frWoshwraUusUuhttaTpJkJi1WHBsMNpQbKk67s1Uw&#10;PM349bgJ+WZvvq6fefo9neadUi/P/fodRKA+/Isf7q2O89M5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ikMMAAADcAAAADwAAAAAAAAAAAAAAAACYAgAAZHJzL2Rv&#10;d25yZXYueG1sUEsFBgAAAAAEAAQA9QAAAIgDAAAAAA==&#10;" fillcolor="yellow" strokecolor="black [3213]" strokeweight=".5pt">
                        <v:stroke joinstyle="miter"/>
                        <v:textbox inset="0,0,0,0">
                          <w:txbxContent>
                            <w:p w14:paraId="559F3F3A" w14:textId="7840F729" w:rsidR="00EE7FC1" w:rsidRPr="00FE69B0" w:rsidRDefault="00EE7FC1" w:rsidP="003D272D">
                              <w:pPr>
                                <w:jc w:val="center"/>
                                <w:rPr>
                                  <w:color w:val="000000" w:themeColor="text1"/>
                                </w:rPr>
                              </w:pPr>
                              <w:r>
                                <w:rPr>
                                  <w:color w:val="000000" w:themeColor="text1"/>
                                </w:rPr>
                                <w:t>4</w:t>
                              </w:r>
                            </w:p>
                          </w:txbxContent>
                        </v:textbox>
                      </v:oval>
                      <v:oval id="Oval 122" o:spid="_x0000_s1137" style="position:absolute;left:17535;top:219;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LtcMA&#10;AADcAAAADwAAAGRycy9kb3ducmV2LnhtbERPS2vCQBC+F/oflil4KboxUpHUVSQoeinUB3gdstNs&#10;MDsbsquJ/vpuoeBtPr7nzJe9rcWNWl85VjAeJSCIC6crLhWcjpvhDIQPyBprx6TgTh6Wi9eXOWba&#10;dbyn2yGUIoawz1CBCaHJpPSFIYt+5BriyP241mKIsC2lbrGL4baWaZJMpcWKY4PBhnJDxeVwtQre&#10;L1P+OK9Dvj6ar8c2H39PJnmn1OCtX32CCNSHp/jfvdNxfpr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LtcMAAADcAAAADwAAAAAAAAAAAAAAAACYAgAAZHJzL2Rv&#10;d25yZXYueG1sUEsFBgAAAAAEAAQA9QAAAIgDAAAAAA==&#10;" fillcolor="yellow" strokecolor="black [3213]" strokeweight=".5pt">
                        <v:stroke joinstyle="miter"/>
                        <v:textbox inset="0,0,0,0">
                          <w:txbxContent>
                            <w:p w14:paraId="70975A7D" w14:textId="609AB1E7" w:rsidR="00EE7FC1" w:rsidRPr="00FE69B0" w:rsidRDefault="00EE7FC1" w:rsidP="003D272D">
                              <w:pPr>
                                <w:jc w:val="center"/>
                                <w:rPr>
                                  <w:color w:val="000000" w:themeColor="text1"/>
                                </w:rPr>
                              </w:pPr>
                              <w:r>
                                <w:rPr>
                                  <w:color w:val="000000" w:themeColor="text1"/>
                                </w:rPr>
                                <w:t>6</w:t>
                              </w:r>
                            </w:p>
                          </w:txbxContent>
                        </v:textbox>
                      </v:oval>
                      <w10:anchorlock/>
                    </v:group>
                  </w:pict>
                </mc:Fallback>
              </mc:AlternateContent>
            </w:r>
          </w:p>
        </w:tc>
        <w:tc>
          <w:tcPr>
            <w:tcW w:w="250" w:type="dxa"/>
            <w:tcBorders>
              <w:top w:val="nil"/>
              <w:bottom w:val="nil"/>
            </w:tcBorders>
            <w:tcMar>
              <w:left w:w="0" w:type="dxa"/>
              <w:right w:w="0" w:type="dxa"/>
            </w:tcMar>
          </w:tcPr>
          <w:p w14:paraId="1517B8C7" w14:textId="77777777" w:rsidR="00E254DD" w:rsidRPr="00503AD1" w:rsidRDefault="00E254DD" w:rsidP="00503AD1">
            <w:pPr>
              <w:rPr>
                <w:sz w:val="8"/>
                <w:szCs w:val="8"/>
              </w:rPr>
            </w:pPr>
          </w:p>
        </w:tc>
        <w:tc>
          <w:tcPr>
            <w:tcW w:w="4239" w:type="dxa"/>
            <w:vMerge/>
          </w:tcPr>
          <w:p w14:paraId="4A186D5A" w14:textId="77777777" w:rsidR="00E254DD" w:rsidRDefault="00E254DD" w:rsidP="0090109B"/>
        </w:tc>
      </w:tr>
      <w:tr w:rsidR="00290396" w14:paraId="6899609C" w14:textId="77777777" w:rsidTr="00CE525F">
        <w:trPr>
          <w:trHeight w:val="368"/>
        </w:trPr>
        <w:tc>
          <w:tcPr>
            <w:tcW w:w="10489" w:type="dxa"/>
            <w:gridSpan w:val="5"/>
            <w:vMerge w:val="restart"/>
            <w:shd w:val="clear" w:color="auto" w:fill="324D57"/>
            <w:vAlign w:val="center"/>
          </w:tcPr>
          <w:p w14:paraId="6861A6CE" w14:textId="77777777" w:rsidR="00290396" w:rsidRPr="00503AD1" w:rsidRDefault="00290396"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54922A1" w14:textId="77777777" w:rsidR="00290396" w:rsidRPr="00503AD1" w:rsidRDefault="00290396"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1C21C47" w14:textId="77777777" w:rsidR="00290396" w:rsidRPr="00503AD1" w:rsidRDefault="00290396" w:rsidP="008739A1">
            <w:pPr>
              <w:keepNext/>
              <w:rPr>
                <w:sz w:val="8"/>
                <w:szCs w:val="8"/>
              </w:rPr>
            </w:pPr>
          </w:p>
        </w:tc>
        <w:tc>
          <w:tcPr>
            <w:tcW w:w="4239" w:type="dxa"/>
            <w:shd w:val="clear" w:color="auto" w:fill="324D57"/>
            <w:vAlign w:val="center"/>
          </w:tcPr>
          <w:p w14:paraId="6EC3CCEC" w14:textId="77777777" w:rsidR="00290396" w:rsidRPr="00503AD1" w:rsidRDefault="00290396"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sidRPr="000B1F5B">
              <w:rPr>
                <w:rFonts w:cs="Arial"/>
                <w:b/>
                <w:noProof/>
                <w:color w:val="FFFFFF" w:themeColor="background1"/>
                <w:sz w:val="20"/>
              </w:rPr>
              <w:t>16</w:t>
            </w:r>
            <w:r w:rsidRPr="00503AD1">
              <w:rPr>
                <w:rFonts w:cs="Arial"/>
                <w:b/>
                <w:noProof/>
                <w:color w:val="FFFFFF" w:themeColor="background1"/>
                <w:sz w:val="20"/>
                <w:szCs w:val="20"/>
              </w:rPr>
              <w:fldChar w:fldCharType="end"/>
            </w:r>
          </w:p>
        </w:tc>
      </w:tr>
      <w:tr w:rsidR="00290396" w14:paraId="29BA9930" w14:textId="77777777" w:rsidTr="00CE525F">
        <w:trPr>
          <w:trHeight w:val="503"/>
        </w:trPr>
        <w:tc>
          <w:tcPr>
            <w:tcW w:w="10489" w:type="dxa"/>
            <w:gridSpan w:val="5"/>
            <w:vMerge/>
            <w:tcBorders>
              <w:bottom w:val="single" w:sz="4" w:space="0" w:color="auto"/>
            </w:tcBorders>
            <w:shd w:val="clear" w:color="auto" w:fill="324D57"/>
            <w:vAlign w:val="center"/>
          </w:tcPr>
          <w:p w14:paraId="5F1C29A5" w14:textId="77777777" w:rsidR="00290396" w:rsidRDefault="00290396" w:rsidP="008739A1">
            <w:pPr>
              <w:keepNext/>
              <w:jc w:val="center"/>
            </w:pPr>
          </w:p>
        </w:tc>
        <w:tc>
          <w:tcPr>
            <w:tcW w:w="250" w:type="dxa"/>
            <w:tcBorders>
              <w:top w:val="nil"/>
              <w:bottom w:val="nil"/>
            </w:tcBorders>
            <w:tcMar>
              <w:left w:w="0" w:type="dxa"/>
              <w:right w:w="0" w:type="dxa"/>
            </w:tcMar>
          </w:tcPr>
          <w:p w14:paraId="56768B23" w14:textId="77777777" w:rsidR="00290396" w:rsidRPr="00503AD1" w:rsidRDefault="00290396" w:rsidP="008739A1">
            <w:pPr>
              <w:keepNext/>
              <w:rPr>
                <w:sz w:val="8"/>
                <w:szCs w:val="8"/>
              </w:rPr>
            </w:pPr>
          </w:p>
        </w:tc>
        <w:tc>
          <w:tcPr>
            <w:tcW w:w="4239" w:type="dxa"/>
            <w:tcMar>
              <w:left w:w="58" w:type="dxa"/>
              <w:right w:w="58" w:type="dxa"/>
            </w:tcMar>
          </w:tcPr>
          <w:p w14:paraId="1CC4A2A5" w14:textId="77777777" w:rsidR="00290396" w:rsidRPr="00503AD1" w:rsidRDefault="00290396" w:rsidP="008739A1">
            <w:pPr>
              <w:keepNext/>
              <w:spacing w:before="60"/>
              <w:rPr>
                <w:rFonts w:cs="Arial"/>
                <w:szCs w:val="18"/>
              </w:rPr>
            </w:pPr>
            <w:r w:rsidRPr="00503AD1">
              <w:rPr>
                <w:rFonts w:cs="Arial"/>
                <w:szCs w:val="18"/>
              </w:rPr>
              <w:t xml:space="preserve">Page ID: </w:t>
            </w:r>
            <w:r>
              <w:rPr>
                <w:rFonts w:cs="Arial"/>
                <w:szCs w:val="18"/>
              </w:rPr>
              <w:t>2.2</w:t>
            </w:r>
          </w:p>
          <w:p w14:paraId="3EA0611E" w14:textId="77777777" w:rsidR="00290396" w:rsidRDefault="00290396" w:rsidP="008739A1">
            <w:pPr>
              <w:keepNext/>
              <w:spacing w:before="60"/>
            </w:pPr>
            <w:r w:rsidRPr="00503AD1">
              <w:rPr>
                <w:rFonts w:cs="Arial"/>
                <w:szCs w:val="18"/>
              </w:rPr>
              <w:t xml:space="preserve">Page Title: </w:t>
            </w:r>
            <w:r>
              <w:rPr>
                <w:rFonts w:cs="Arial"/>
                <w:szCs w:val="18"/>
              </w:rPr>
              <w:t>Capacity</w:t>
            </w:r>
          </w:p>
        </w:tc>
      </w:tr>
      <w:tr w:rsidR="00290396" w14:paraId="3586F5E5" w14:textId="77777777" w:rsidTr="00CE525F">
        <w:tc>
          <w:tcPr>
            <w:tcW w:w="985" w:type="dxa"/>
            <w:tcBorders>
              <w:bottom w:val="single" w:sz="4" w:space="0" w:color="auto"/>
              <w:right w:val="nil"/>
            </w:tcBorders>
            <w:shd w:val="clear" w:color="auto" w:fill="F2F2F2" w:themeFill="background1" w:themeFillShade="F2"/>
            <w:vAlign w:val="center"/>
          </w:tcPr>
          <w:p w14:paraId="76937F61" w14:textId="77777777" w:rsidR="00290396" w:rsidRPr="00503AD1" w:rsidRDefault="00290396"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38AAE3E" w14:textId="77777777" w:rsidR="00290396" w:rsidRPr="00503AD1" w:rsidRDefault="00290396"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A4B39B2" w14:textId="77777777" w:rsidR="00290396" w:rsidRPr="00503AD1" w:rsidRDefault="00290396"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2F12BD8" w14:textId="77777777" w:rsidR="00290396" w:rsidRPr="00503AD1" w:rsidRDefault="00290396"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92BD091" w14:textId="77777777" w:rsidR="00290396" w:rsidRPr="00503AD1" w:rsidRDefault="00290396"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0ED0F02" w14:textId="77777777" w:rsidR="00290396" w:rsidRPr="00503AD1" w:rsidRDefault="00290396"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0165B2BF" w14:textId="77777777" w:rsidR="00290396" w:rsidRPr="00503AD1" w:rsidRDefault="00290396" w:rsidP="008739A1">
            <w:pPr>
              <w:keepNext/>
              <w:spacing w:before="40" w:after="40"/>
              <w:rPr>
                <w:b/>
              </w:rPr>
            </w:pPr>
            <w:r w:rsidRPr="00503AD1">
              <w:rPr>
                <w:b/>
              </w:rPr>
              <w:t>Page Details</w:t>
            </w:r>
          </w:p>
        </w:tc>
      </w:tr>
      <w:tr w:rsidR="00290396" w14:paraId="2B830CE3" w14:textId="77777777" w:rsidTr="00CE525F">
        <w:tc>
          <w:tcPr>
            <w:tcW w:w="10489" w:type="dxa"/>
            <w:gridSpan w:val="5"/>
            <w:tcBorders>
              <w:bottom w:val="nil"/>
            </w:tcBorders>
          </w:tcPr>
          <w:p w14:paraId="159427FD" w14:textId="5264FBF0" w:rsidR="00290396" w:rsidRPr="00503AD1" w:rsidRDefault="00290396" w:rsidP="008739A1">
            <w:pPr>
              <w:pStyle w:val="Webaddress"/>
              <w:keepNext/>
              <w:rPr>
                <w:u w:val="none"/>
              </w:rPr>
            </w:pPr>
            <w:r w:rsidRPr="00290396">
              <w:t>Q</w:t>
            </w:r>
            <w:r>
              <w:t>uarterly Progress Reporting</w:t>
            </w:r>
            <w:r w:rsidRPr="00290396">
              <w:rPr>
                <w:u w:val="none"/>
              </w:rPr>
              <w:t xml:space="preserve"> &gt; </w:t>
            </w:r>
            <w:r w:rsidRPr="00290396">
              <w:t>Capacity</w:t>
            </w:r>
          </w:p>
        </w:tc>
        <w:tc>
          <w:tcPr>
            <w:tcW w:w="250" w:type="dxa"/>
            <w:tcBorders>
              <w:top w:val="nil"/>
              <w:bottom w:val="nil"/>
            </w:tcBorders>
            <w:tcMar>
              <w:left w:w="0" w:type="dxa"/>
              <w:right w:w="0" w:type="dxa"/>
            </w:tcMar>
          </w:tcPr>
          <w:p w14:paraId="6FCED306" w14:textId="77777777" w:rsidR="00290396" w:rsidRPr="00503AD1" w:rsidRDefault="00290396" w:rsidP="008739A1">
            <w:pPr>
              <w:keepNext/>
              <w:rPr>
                <w:sz w:val="8"/>
                <w:szCs w:val="8"/>
              </w:rPr>
            </w:pPr>
          </w:p>
        </w:tc>
        <w:tc>
          <w:tcPr>
            <w:tcW w:w="4239" w:type="dxa"/>
            <w:vMerge w:val="restart"/>
            <w:tcMar>
              <w:left w:w="58" w:type="dxa"/>
              <w:right w:w="58" w:type="dxa"/>
            </w:tcMar>
          </w:tcPr>
          <w:p w14:paraId="6C827D45" w14:textId="2D50EFD4" w:rsidR="00A45D2E" w:rsidRDefault="00A45D2E" w:rsidP="0062651E">
            <w:pPr>
              <w:pStyle w:val="ListParagraph"/>
              <w:spacing w:before="120"/>
            </w:pPr>
            <w:r>
              <w:t xml:space="preserve">1. </w:t>
            </w:r>
            <w:r w:rsidR="000F6347">
              <w:tab/>
            </w:r>
            <w:r>
              <w:t>Clicking the “Membership” link will direct user to the Membership listing page</w:t>
            </w:r>
            <w:r w:rsidR="000F6347">
              <w:t xml:space="preserve"> </w:t>
            </w:r>
            <w:r>
              <w:t>(2.2.1).</w:t>
            </w:r>
          </w:p>
          <w:p w14:paraId="650CB614" w14:textId="77777777" w:rsidR="00A45D2E" w:rsidRDefault="00A45D2E" w:rsidP="0062651E">
            <w:pPr>
              <w:pStyle w:val="ListParagraph"/>
            </w:pPr>
            <w:r>
              <w:t xml:space="preserve">2. </w:t>
            </w:r>
            <w:r w:rsidR="000F6347">
              <w:tab/>
            </w:r>
            <w:r>
              <w:t>Clicking the “Advisory Council and SEOW</w:t>
            </w:r>
            <w:r w:rsidR="000F6347">
              <w:t xml:space="preserve"> </w:t>
            </w:r>
            <w:r>
              <w:t>Meetings” link will direct user to the Advisory Council</w:t>
            </w:r>
            <w:r w:rsidR="000F6347">
              <w:t xml:space="preserve"> </w:t>
            </w:r>
            <w:r>
              <w:t>and SEOW Meetings listing page (2.2.2).</w:t>
            </w:r>
          </w:p>
          <w:p w14:paraId="33B1FA67" w14:textId="77777777" w:rsidR="00A45D2E" w:rsidRDefault="00A45D2E" w:rsidP="0062651E">
            <w:pPr>
              <w:pStyle w:val="ListParagraph"/>
            </w:pPr>
            <w:r>
              <w:t xml:space="preserve">3. </w:t>
            </w:r>
            <w:r w:rsidR="000F6347">
              <w:tab/>
            </w:r>
            <w:r>
              <w:t>Clicking the “Advisory Council and SEOW</w:t>
            </w:r>
            <w:r w:rsidR="000F6347">
              <w:t xml:space="preserve"> </w:t>
            </w:r>
            <w:r>
              <w:t>Subcommittees” link will direct user to the Advisory</w:t>
            </w:r>
            <w:r w:rsidR="000F6347">
              <w:t xml:space="preserve"> </w:t>
            </w:r>
            <w:r>
              <w:t>Council and SEOW Subcommittees listing page</w:t>
            </w:r>
            <w:r w:rsidR="000F6347">
              <w:t xml:space="preserve"> </w:t>
            </w:r>
            <w:r>
              <w:t>(2.2.3).</w:t>
            </w:r>
          </w:p>
          <w:p w14:paraId="4DE012CA" w14:textId="77777777" w:rsidR="00A45D2E" w:rsidRDefault="00A45D2E" w:rsidP="0062651E">
            <w:pPr>
              <w:pStyle w:val="ListParagraph"/>
            </w:pPr>
            <w:r>
              <w:t xml:space="preserve">4. </w:t>
            </w:r>
            <w:r w:rsidR="000F6347">
              <w:tab/>
            </w:r>
            <w:r>
              <w:t>Clicking the "Grantee and Other Resources" link will</w:t>
            </w:r>
            <w:r w:rsidR="000F6347">
              <w:t xml:space="preserve"> </w:t>
            </w:r>
            <w:r>
              <w:t>direct the user to the Grantee and Other Resources</w:t>
            </w:r>
            <w:r w:rsidR="000F6347">
              <w:t xml:space="preserve"> </w:t>
            </w:r>
            <w:r>
              <w:t>listing page (2.2.4).</w:t>
            </w:r>
          </w:p>
          <w:p w14:paraId="283DB344" w14:textId="77777777" w:rsidR="00A45D2E" w:rsidRDefault="00A45D2E" w:rsidP="0062651E">
            <w:pPr>
              <w:pStyle w:val="ListParagraph"/>
            </w:pPr>
            <w:r>
              <w:t xml:space="preserve">5. </w:t>
            </w:r>
            <w:r w:rsidR="000F6347">
              <w:tab/>
            </w:r>
            <w:r>
              <w:t>Clicking the “Training and Technical Assistance”</w:t>
            </w:r>
            <w:r w:rsidR="000F6347">
              <w:t xml:space="preserve"> </w:t>
            </w:r>
            <w:r>
              <w:t>link will direct user to the Training and Technical</w:t>
            </w:r>
            <w:r w:rsidR="000F6347">
              <w:t xml:space="preserve"> </w:t>
            </w:r>
            <w:r>
              <w:t>Assistance listing page (2.2.5).</w:t>
            </w:r>
          </w:p>
          <w:p w14:paraId="6212F00C" w14:textId="7FAE8631" w:rsidR="00A45D2E" w:rsidRDefault="00A45D2E" w:rsidP="0062651E">
            <w:pPr>
              <w:pStyle w:val="ListParagraph"/>
            </w:pPr>
            <w:r>
              <w:t xml:space="preserve">6. </w:t>
            </w:r>
            <w:r w:rsidR="000F6347">
              <w:tab/>
            </w:r>
            <w:r>
              <w:t>Clicking the “Accomplishments and Barriers” link</w:t>
            </w:r>
            <w:r w:rsidR="000F6347">
              <w:t xml:space="preserve"> </w:t>
            </w:r>
            <w:r>
              <w:t>will direct user to the Accomplishments and Barriers</w:t>
            </w:r>
            <w:r w:rsidR="00075AE0">
              <w:t xml:space="preserve"> (Capacity)</w:t>
            </w:r>
            <w:r w:rsidR="000F6347">
              <w:t xml:space="preserve"> </w:t>
            </w:r>
            <w:r w:rsidR="00A92302">
              <w:t>listing page (2.2.6</w:t>
            </w:r>
            <w:r>
              <w:t>).</w:t>
            </w:r>
          </w:p>
          <w:p w14:paraId="0B8FECFB" w14:textId="77777777" w:rsidR="00290396" w:rsidRDefault="00A45D2E" w:rsidP="0062651E">
            <w:pPr>
              <w:pStyle w:val="ListParagraph"/>
            </w:pPr>
            <w:r>
              <w:t>7.</w:t>
            </w:r>
            <w:r w:rsidR="000F6347">
              <w:tab/>
            </w:r>
            <w:r>
              <w:t>Clicking the “Planning” link will direct user to the</w:t>
            </w:r>
            <w:r w:rsidR="000F6347">
              <w:t xml:space="preserve"> </w:t>
            </w:r>
            <w:r>
              <w:t>Planning landing page (2.3).</w:t>
            </w:r>
          </w:p>
        </w:tc>
      </w:tr>
      <w:tr w:rsidR="00290396" w14:paraId="2BDF3E67" w14:textId="77777777" w:rsidTr="00CE525F">
        <w:trPr>
          <w:trHeight w:val="9611"/>
        </w:trPr>
        <w:tc>
          <w:tcPr>
            <w:tcW w:w="10489" w:type="dxa"/>
            <w:gridSpan w:val="5"/>
            <w:tcBorders>
              <w:top w:val="nil"/>
            </w:tcBorders>
          </w:tcPr>
          <w:p w14:paraId="5D9220AD" w14:textId="4AC4545C" w:rsidR="00290396" w:rsidRDefault="00290396" w:rsidP="00CD32F2"/>
          <w:p w14:paraId="49FC803D" w14:textId="0BC1AB2E" w:rsidR="00290396" w:rsidRDefault="00290396" w:rsidP="00290396">
            <w:pPr>
              <w:pStyle w:val="Heading1"/>
              <w:outlineLvl w:val="0"/>
            </w:pPr>
            <w:r>
              <w:t>Capacity</w:t>
            </w:r>
          </w:p>
          <w:p w14:paraId="76D07382" w14:textId="7C6ABBAA" w:rsidR="00290396" w:rsidRDefault="00290396" w:rsidP="00290396">
            <w:pPr>
              <w:pStyle w:val="BodyText2"/>
            </w:pPr>
            <w:r>
              <w:t>Capacity refers to the various types and levels of resources available to establish and maintain a community prevention system that can identify and leverage resources that will support an effective strategy aimed at the priority problems and identified risk factors in the community at the appropriate population level. Capacity to carry out strategies depends not only upon the resources of the community organizations and their function as a cohesive problem-solving group, but also upon the readiness and ability of the larger community to commit its resources to addressing the identified problems.</w:t>
            </w:r>
          </w:p>
          <w:p w14:paraId="35EC29C7" w14:textId="77777777" w:rsidR="00290396" w:rsidRDefault="00290396" w:rsidP="00290396"/>
          <w:p w14:paraId="400B9255" w14:textId="51D99754" w:rsidR="00290396" w:rsidRPr="00290396" w:rsidRDefault="00A45D2E" w:rsidP="00290396">
            <w:pPr>
              <w:pStyle w:val="Heading2"/>
              <w:outlineLvl w:val="1"/>
              <w:rPr>
                <w:u w:val="single"/>
              </w:rPr>
            </w:pPr>
            <w:r w:rsidRPr="00B07045">
              <w:rPr>
                <w:noProof/>
              </w:rPr>
              <mc:AlternateContent>
                <mc:Choice Requires="wps">
                  <w:drawing>
                    <wp:anchor distT="0" distB="0" distL="114300" distR="114300" simplePos="0" relativeHeight="251801600" behindDoc="0" locked="0" layoutInCell="1" allowOverlap="1" wp14:anchorId="529613DD" wp14:editId="4C8CA53F">
                      <wp:simplePos x="0" y="0"/>
                      <wp:positionH relativeFrom="column">
                        <wp:posOffset>130810</wp:posOffset>
                      </wp:positionH>
                      <wp:positionV relativeFrom="page">
                        <wp:posOffset>1607185</wp:posOffset>
                      </wp:positionV>
                      <wp:extent cx="197485" cy="197485"/>
                      <wp:effectExtent l="0" t="0" r="12065" b="12065"/>
                      <wp:wrapNone/>
                      <wp:docPr id="132" name="Oval 1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8E11D"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613DD" id="Oval 132" o:spid="_x0000_s1138" style="position:absolute;left:0;text-align:left;margin-left:10.3pt;margin-top:126.55pt;width:15.55pt;height:15.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" fillcolor="yellow" strokecolor="black [3213]" strokeweight=".5pt">
                      <v:stroke joinstyle="miter"/>
                      <v:textbox inset="0,0,0,0">
                        <w:txbxContent>
                          <w:p w14:paraId="7198E11D"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290396" w:rsidRPr="00290396">
              <w:rPr>
                <w:u w:val="single"/>
              </w:rPr>
              <w:t xml:space="preserve">Membership </w:t>
            </w:r>
          </w:p>
          <w:p w14:paraId="16F994F5" w14:textId="77777777" w:rsidR="00290396" w:rsidRDefault="00290396" w:rsidP="00290396">
            <w:pPr>
              <w:pStyle w:val="BodyText2"/>
            </w:pPr>
            <w:r>
              <w:t xml:space="preserve">Add advisory council and SEOW members relevant to your project. </w:t>
            </w:r>
          </w:p>
          <w:p w14:paraId="7FD438D1" w14:textId="19485C0A" w:rsidR="00290396" w:rsidRPr="00A45D2E" w:rsidRDefault="000F6347" w:rsidP="00290396">
            <w:pPr>
              <w:pStyle w:val="Heading2"/>
              <w:outlineLvl w:val="1"/>
              <w:rPr>
                <w:u w:val="single"/>
              </w:rPr>
            </w:pPr>
            <w:r w:rsidRPr="00B07045">
              <w:rPr>
                <w:noProof/>
              </w:rPr>
              <mc:AlternateContent>
                <mc:Choice Requires="wps">
                  <w:drawing>
                    <wp:anchor distT="0" distB="0" distL="114300" distR="114300" simplePos="0" relativeHeight="251799552" behindDoc="0" locked="0" layoutInCell="1" allowOverlap="1" wp14:anchorId="21677E28" wp14:editId="775C2640">
                      <wp:simplePos x="0" y="0"/>
                      <wp:positionH relativeFrom="column">
                        <wp:posOffset>130810</wp:posOffset>
                      </wp:positionH>
                      <wp:positionV relativeFrom="page">
                        <wp:posOffset>2110435</wp:posOffset>
                      </wp:positionV>
                      <wp:extent cx="197485" cy="197485"/>
                      <wp:effectExtent l="0" t="0" r="12065" b="12065"/>
                      <wp:wrapNone/>
                      <wp:docPr id="131" name="Oval 1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AA74A" w14:textId="7777777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77E28" id="Oval 131" o:spid="_x0000_s1139" style="position:absolute;left:0;text-align:left;margin-left:10.3pt;margin-top:166.2pt;width:15.55pt;height:1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" fillcolor="yellow" strokecolor="black [3213]" strokeweight=".5pt">
                      <v:stroke joinstyle="miter"/>
                      <v:textbox inset="0,0,0,0">
                        <w:txbxContent>
                          <w:p w14:paraId="6EBAA74A" w14:textId="7777777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290396" w:rsidRPr="00A45D2E">
              <w:rPr>
                <w:u w:val="single"/>
              </w:rPr>
              <w:t xml:space="preserve">Advisory Council and SEOW Meetings </w:t>
            </w:r>
          </w:p>
          <w:p w14:paraId="0B94A483" w14:textId="77777777" w:rsidR="00290396" w:rsidRDefault="00290396" w:rsidP="00290396">
            <w:pPr>
              <w:pStyle w:val="BodyText2"/>
            </w:pPr>
            <w:r>
              <w:t xml:space="preserve">Add advisory council and SEOW meetings that have been conducted. </w:t>
            </w:r>
          </w:p>
          <w:p w14:paraId="6077EF5C" w14:textId="20303A76" w:rsidR="00290396" w:rsidRPr="00A45D2E" w:rsidRDefault="000F6347" w:rsidP="00290396">
            <w:pPr>
              <w:pStyle w:val="Heading2"/>
              <w:outlineLvl w:val="1"/>
              <w:rPr>
                <w:u w:val="single"/>
              </w:rPr>
            </w:pPr>
            <w:r w:rsidRPr="00B07045">
              <w:rPr>
                <w:noProof/>
              </w:rPr>
              <mc:AlternateContent>
                <mc:Choice Requires="wps">
                  <w:drawing>
                    <wp:anchor distT="0" distB="0" distL="114300" distR="114300" simplePos="0" relativeHeight="251797504" behindDoc="0" locked="0" layoutInCell="1" allowOverlap="1" wp14:anchorId="5F294CC1" wp14:editId="2002D2C3">
                      <wp:simplePos x="0" y="0"/>
                      <wp:positionH relativeFrom="column">
                        <wp:posOffset>130810</wp:posOffset>
                      </wp:positionH>
                      <wp:positionV relativeFrom="page">
                        <wp:posOffset>2622271</wp:posOffset>
                      </wp:positionV>
                      <wp:extent cx="197485" cy="197485"/>
                      <wp:effectExtent l="0" t="0" r="12065" b="12065"/>
                      <wp:wrapNone/>
                      <wp:docPr id="130" name="Oval 1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1A50E" w14:textId="7777777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94CC1" id="Oval 130" o:spid="_x0000_s1140" style="position:absolute;left:0;text-align:left;margin-left:10.3pt;margin-top:206.5pt;width:15.55pt;height:1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" fillcolor="yellow" strokecolor="black [3213]" strokeweight=".5pt">
                      <v:stroke joinstyle="miter"/>
                      <v:textbox inset="0,0,0,0">
                        <w:txbxContent>
                          <w:p w14:paraId="5921A50E" w14:textId="7777777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290396" w:rsidRPr="00A45D2E">
              <w:rPr>
                <w:u w:val="single"/>
              </w:rPr>
              <w:t xml:space="preserve">Advisory Council and SEOW Subcommittees </w:t>
            </w:r>
          </w:p>
          <w:p w14:paraId="742677FB" w14:textId="373642E4" w:rsidR="00290396" w:rsidRDefault="00290396" w:rsidP="00290396">
            <w:pPr>
              <w:pStyle w:val="BodyText2"/>
            </w:pPr>
            <w:r>
              <w:t xml:space="preserve">Add and organize Advisory Council and SEOW Subcommittees. </w:t>
            </w:r>
          </w:p>
          <w:p w14:paraId="02D5D70B" w14:textId="22292CCC" w:rsidR="00290396" w:rsidRPr="00A45D2E" w:rsidRDefault="000F6347" w:rsidP="00290396">
            <w:pPr>
              <w:pStyle w:val="Heading2"/>
              <w:outlineLvl w:val="1"/>
              <w:rPr>
                <w:u w:val="single"/>
              </w:rPr>
            </w:pPr>
            <w:r w:rsidRPr="00B07045">
              <w:rPr>
                <w:noProof/>
              </w:rPr>
              <mc:AlternateContent>
                <mc:Choice Requires="wps">
                  <w:drawing>
                    <wp:anchor distT="0" distB="0" distL="114300" distR="114300" simplePos="0" relativeHeight="251795456" behindDoc="0" locked="0" layoutInCell="1" allowOverlap="1" wp14:anchorId="176F04EF" wp14:editId="7694B35D">
                      <wp:simplePos x="0" y="0"/>
                      <wp:positionH relativeFrom="column">
                        <wp:posOffset>130810</wp:posOffset>
                      </wp:positionH>
                      <wp:positionV relativeFrom="page">
                        <wp:posOffset>3103601</wp:posOffset>
                      </wp:positionV>
                      <wp:extent cx="197485" cy="197485"/>
                      <wp:effectExtent l="0" t="0" r="12065" b="12065"/>
                      <wp:wrapNone/>
                      <wp:docPr id="76" name="Oval 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3EDD" w14:textId="77777777"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F04EF" id="Oval 76" o:spid="_x0000_s1141" style="position:absolute;left:0;text-align:left;margin-left:10.3pt;margin-top:244.4pt;width:15.55pt;height:1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" fillcolor="yellow" strokecolor="black [3213]" strokeweight=".5pt">
                      <v:stroke joinstyle="miter"/>
                      <v:textbox inset="0,0,0,0">
                        <w:txbxContent>
                          <w:p w14:paraId="18C23EDD" w14:textId="77777777"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290396" w:rsidRPr="00A45D2E">
              <w:rPr>
                <w:u w:val="single"/>
              </w:rPr>
              <w:t xml:space="preserve">Grantee and Other Resources </w:t>
            </w:r>
          </w:p>
          <w:p w14:paraId="60A7620A" w14:textId="0F4619D1" w:rsidR="00290396" w:rsidRDefault="00290396" w:rsidP="00290396">
            <w:pPr>
              <w:pStyle w:val="BodyText2"/>
            </w:pPr>
            <w:r>
              <w:t xml:space="preserve">Add data regarding the grantee funding resources. </w:t>
            </w:r>
          </w:p>
          <w:p w14:paraId="1068F773" w14:textId="05D1E04C" w:rsidR="00290396" w:rsidRPr="00A45D2E" w:rsidRDefault="000F6347" w:rsidP="00290396">
            <w:pPr>
              <w:pStyle w:val="Heading2"/>
              <w:outlineLvl w:val="1"/>
              <w:rPr>
                <w:u w:val="single"/>
              </w:rPr>
            </w:pPr>
            <w:r w:rsidRPr="00B07045">
              <w:rPr>
                <w:noProof/>
              </w:rPr>
              <mc:AlternateContent>
                <mc:Choice Requires="wps">
                  <w:drawing>
                    <wp:anchor distT="0" distB="0" distL="114300" distR="114300" simplePos="0" relativeHeight="251793408" behindDoc="0" locked="0" layoutInCell="1" allowOverlap="1" wp14:anchorId="07DBAEBC" wp14:editId="2A4699F5">
                      <wp:simplePos x="0" y="0"/>
                      <wp:positionH relativeFrom="column">
                        <wp:posOffset>130810</wp:posOffset>
                      </wp:positionH>
                      <wp:positionV relativeFrom="page">
                        <wp:posOffset>3614471</wp:posOffset>
                      </wp:positionV>
                      <wp:extent cx="197485" cy="197485"/>
                      <wp:effectExtent l="0" t="0" r="12065" b="12065"/>
                      <wp:wrapNone/>
                      <wp:docPr id="48" name="Oval 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8EF15" w14:textId="77777777"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BAEBC" id="Oval 48" o:spid="_x0000_s1142" style="position:absolute;left:0;text-align:left;margin-left:10.3pt;margin-top:284.6pt;width:15.55pt;height:1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" fillcolor="yellow" strokecolor="black [3213]" strokeweight=".5pt">
                      <v:stroke joinstyle="miter"/>
                      <v:textbox inset="0,0,0,0">
                        <w:txbxContent>
                          <w:p w14:paraId="6148EF15" w14:textId="77777777"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290396" w:rsidRPr="00A45D2E">
              <w:rPr>
                <w:u w:val="single"/>
              </w:rPr>
              <w:t xml:space="preserve">Training and Technical Assistance </w:t>
            </w:r>
          </w:p>
          <w:p w14:paraId="25E9AAC8" w14:textId="7538A331" w:rsidR="00290396" w:rsidRDefault="00290396" w:rsidP="00290396">
            <w:pPr>
              <w:pStyle w:val="BodyText2"/>
            </w:pPr>
            <w:r>
              <w:t xml:space="preserve">Add records for Training and Technical Assistance provided to the Grantee, PFS Subrecipients, or PFS Sub-State entities. </w:t>
            </w:r>
          </w:p>
          <w:p w14:paraId="10497062" w14:textId="18D98EDB" w:rsidR="00290396" w:rsidRPr="00A45D2E" w:rsidRDefault="00075AE0" w:rsidP="00290396">
            <w:pPr>
              <w:pStyle w:val="Heading2"/>
              <w:outlineLvl w:val="1"/>
              <w:rPr>
                <w:u w:val="single"/>
              </w:rPr>
            </w:pPr>
            <w:r w:rsidRPr="00B07045">
              <w:rPr>
                <w:noProof/>
              </w:rPr>
              <mc:AlternateContent>
                <mc:Choice Requires="wps">
                  <w:drawing>
                    <wp:anchor distT="0" distB="0" distL="114300" distR="114300" simplePos="0" relativeHeight="251791360" behindDoc="0" locked="0" layoutInCell="1" allowOverlap="1" wp14:anchorId="368524CF" wp14:editId="6E20527B">
                      <wp:simplePos x="0" y="0"/>
                      <wp:positionH relativeFrom="column">
                        <wp:posOffset>117475</wp:posOffset>
                      </wp:positionH>
                      <wp:positionV relativeFrom="page">
                        <wp:posOffset>4280535</wp:posOffset>
                      </wp:positionV>
                      <wp:extent cx="197485" cy="197485"/>
                      <wp:effectExtent l="0" t="0" r="12065" b="12065"/>
                      <wp:wrapNone/>
                      <wp:docPr id="23" name="Oval 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31B67" w14:textId="77777777"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524CF" id="Oval 23" o:spid="_x0000_s1143" style="position:absolute;left:0;text-align:left;margin-left:9.25pt;margin-top:337.05pt;width:15.55pt;height:1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" fillcolor="yellow" strokecolor="black [3213]" strokeweight=".5pt">
                      <v:stroke joinstyle="miter"/>
                      <v:textbox inset="0,0,0,0">
                        <w:txbxContent>
                          <w:p w14:paraId="5B231B67" w14:textId="77777777"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290396" w:rsidRPr="00A45D2E">
              <w:rPr>
                <w:u w:val="single"/>
              </w:rPr>
              <w:t xml:space="preserve">Accomplishments and Barriers </w:t>
            </w:r>
          </w:p>
          <w:p w14:paraId="6C691C24" w14:textId="4DE19EF8" w:rsidR="00290396" w:rsidRDefault="00290396" w:rsidP="00290396">
            <w:pPr>
              <w:pStyle w:val="BodyText2"/>
            </w:pPr>
            <w:r>
              <w:t xml:space="preserve">Track accomplishments and barriers related to Capacity. </w:t>
            </w:r>
          </w:p>
          <w:p w14:paraId="1769884B" w14:textId="3C3CE2B8" w:rsidR="000F6347" w:rsidRDefault="00C568BD" w:rsidP="00290396">
            <w:pPr>
              <w:pStyle w:val="BodyText2"/>
            </w:pPr>
            <w:r w:rsidRPr="00B07045">
              <w:rPr>
                <w:noProof/>
              </w:rPr>
              <mc:AlternateContent>
                <mc:Choice Requires="wps">
                  <w:drawing>
                    <wp:anchor distT="0" distB="0" distL="114300" distR="114300" simplePos="0" relativeHeight="251789312" behindDoc="0" locked="0" layoutInCell="1" allowOverlap="1" wp14:anchorId="740A4EBB" wp14:editId="5B2B0F43">
                      <wp:simplePos x="0" y="0"/>
                      <wp:positionH relativeFrom="column">
                        <wp:posOffset>236855</wp:posOffset>
                      </wp:positionH>
                      <wp:positionV relativeFrom="page">
                        <wp:posOffset>4772025</wp:posOffset>
                      </wp:positionV>
                      <wp:extent cx="197485" cy="197485"/>
                      <wp:effectExtent l="0" t="0" r="12065" b="12065"/>
                      <wp:wrapNone/>
                      <wp:docPr id="8" name="Oval 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51175" w14:textId="77777777"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A4EBB" id="Oval 8" o:spid="_x0000_s1144" style="position:absolute;left:0;text-align:left;margin-left:18.65pt;margin-top:375.75pt;width:15.55pt;height:1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" fillcolor="yellow" strokecolor="black [3213]" strokeweight=".5pt">
                      <v:stroke joinstyle="miter"/>
                      <v:textbox inset="0,0,0,0">
                        <w:txbxContent>
                          <w:p w14:paraId="48251175" w14:textId="77777777"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p>
          <w:p w14:paraId="469E586C" w14:textId="083A362C" w:rsidR="00290396" w:rsidRDefault="00290396" w:rsidP="00290396">
            <w:pPr>
              <w:pStyle w:val="BodyText2"/>
            </w:pPr>
            <w:r>
              <w:t xml:space="preserve">    Next: </w:t>
            </w:r>
            <w:r w:rsidRPr="00A45D2E">
              <w:rPr>
                <w:b/>
                <w:bCs/>
                <w:color w:val="577686"/>
                <w:sz w:val="20"/>
                <w:szCs w:val="20"/>
                <w:u w:val="single"/>
              </w:rPr>
              <w:t>Planning</w:t>
            </w:r>
          </w:p>
        </w:tc>
        <w:tc>
          <w:tcPr>
            <w:tcW w:w="250" w:type="dxa"/>
            <w:tcBorders>
              <w:top w:val="nil"/>
              <w:bottom w:val="nil"/>
            </w:tcBorders>
            <w:tcMar>
              <w:left w:w="0" w:type="dxa"/>
              <w:right w:w="0" w:type="dxa"/>
            </w:tcMar>
          </w:tcPr>
          <w:p w14:paraId="43B30365" w14:textId="77777777" w:rsidR="00290396" w:rsidRPr="00503AD1" w:rsidRDefault="00290396" w:rsidP="00503AD1">
            <w:pPr>
              <w:rPr>
                <w:sz w:val="8"/>
                <w:szCs w:val="8"/>
              </w:rPr>
            </w:pPr>
          </w:p>
        </w:tc>
        <w:tc>
          <w:tcPr>
            <w:tcW w:w="4239" w:type="dxa"/>
            <w:vMerge/>
          </w:tcPr>
          <w:p w14:paraId="45962391" w14:textId="77777777" w:rsidR="00290396" w:rsidRDefault="00290396" w:rsidP="0090109B"/>
        </w:tc>
      </w:tr>
      <w:tr w:rsidR="000F6347" w14:paraId="505A1194" w14:textId="77777777" w:rsidTr="00CE525F">
        <w:trPr>
          <w:trHeight w:val="368"/>
        </w:trPr>
        <w:tc>
          <w:tcPr>
            <w:tcW w:w="10489" w:type="dxa"/>
            <w:gridSpan w:val="5"/>
            <w:vMerge w:val="restart"/>
            <w:shd w:val="clear" w:color="auto" w:fill="324D57"/>
            <w:vAlign w:val="center"/>
          </w:tcPr>
          <w:p w14:paraId="2E69CF42" w14:textId="1F68DD98" w:rsidR="000F6347" w:rsidRPr="00503AD1" w:rsidRDefault="000F6347"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C40E8A6" w14:textId="77777777" w:rsidR="000F6347" w:rsidRPr="00503AD1" w:rsidRDefault="000F6347"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12A01B2" w14:textId="77777777" w:rsidR="000F6347" w:rsidRPr="00503AD1" w:rsidRDefault="000F6347" w:rsidP="008739A1">
            <w:pPr>
              <w:keepNext/>
              <w:rPr>
                <w:sz w:val="8"/>
                <w:szCs w:val="8"/>
              </w:rPr>
            </w:pPr>
          </w:p>
        </w:tc>
        <w:tc>
          <w:tcPr>
            <w:tcW w:w="4239" w:type="dxa"/>
            <w:shd w:val="clear" w:color="auto" w:fill="324D57"/>
            <w:vAlign w:val="center"/>
          </w:tcPr>
          <w:p w14:paraId="538FD7E3" w14:textId="77777777" w:rsidR="000F6347" w:rsidRPr="00503AD1" w:rsidRDefault="000F6347"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sidRPr="000B1F5B">
              <w:rPr>
                <w:rFonts w:cs="Arial"/>
                <w:b/>
                <w:noProof/>
                <w:color w:val="FFFFFF" w:themeColor="background1"/>
                <w:sz w:val="20"/>
              </w:rPr>
              <w:t>17</w:t>
            </w:r>
            <w:r w:rsidRPr="00503AD1">
              <w:rPr>
                <w:rFonts w:cs="Arial"/>
                <w:b/>
                <w:noProof/>
                <w:color w:val="FFFFFF" w:themeColor="background1"/>
                <w:sz w:val="20"/>
                <w:szCs w:val="20"/>
              </w:rPr>
              <w:fldChar w:fldCharType="end"/>
            </w:r>
          </w:p>
        </w:tc>
      </w:tr>
      <w:tr w:rsidR="000F6347" w14:paraId="362DB7E8" w14:textId="77777777" w:rsidTr="00CE525F">
        <w:trPr>
          <w:trHeight w:val="503"/>
        </w:trPr>
        <w:tc>
          <w:tcPr>
            <w:tcW w:w="10489" w:type="dxa"/>
            <w:gridSpan w:val="5"/>
            <w:vMerge/>
            <w:tcBorders>
              <w:bottom w:val="single" w:sz="4" w:space="0" w:color="auto"/>
            </w:tcBorders>
            <w:shd w:val="clear" w:color="auto" w:fill="324D57"/>
            <w:vAlign w:val="center"/>
          </w:tcPr>
          <w:p w14:paraId="2A614D1C" w14:textId="77777777" w:rsidR="000F6347" w:rsidRDefault="000F6347" w:rsidP="008739A1">
            <w:pPr>
              <w:keepNext/>
              <w:jc w:val="center"/>
            </w:pPr>
          </w:p>
        </w:tc>
        <w:tc>
          <w:tcPr>
            <w:tcW w:w="250" w:type="dxa"/>
            <w:tcBorders>
              <w:top w:val="nil"/>
              <w:bottom w:val="nil"/>
            </w:tcBorders>
            <w:tcMar>
              <w:left w:w="0" w:type="dxa"/>
              <w:right w:w="0" w:type="dxa"/>
            </w:tcMar>
          </w:tcPr>
          <w:p w14:paraId="71D7E5B0" w14:textId="77777777" w:rsidR="000F6347" w:rsidRPr="00503AD1" w:rsidRDefault="000F6347" w:rsidP="008739A1">
            <w:pPr>
              <w:keepNext/>
              <w:rPr>
                <w:sz w:val="8"/>
                <w:szCs w:val="8"/>
              </w:rPr>
            </w:pPr>
          </w:p>
        </w:tc>
        <w:tc>
          <w:tcPr>
            <w:tcW w:w="4239" w:type="dxa"/>
            <w:tcMar>
              <w:left w:w="58" w:type="dxa"/>
              <w:right w:w="58" w:type="dxa"/>
            </w:tcMar>
          </w:tcPr>
          <w:p w14:paraId="02938BD3" w14:textId="77777777" w:rsidR="000F6347" w:rsidRPr="00503AD1" w:rsidRDefault="000F6347" w:rsidP="008739A1">
            <w:pPr>
              <w:keepNext/>
              <w:spacing w:before="60"/>
              <w:rPr>
                <w:rFonts w:cs="Arial"/>
                <w:szCs w:val="18"/>
              </w:rPr>
            </w:pPr>
            <w:r w:rsidRPr="00503AD1">
              <w:rPr>
                <w:rFonts w:cs="Arial"/>
                <w:szCs w:val="18"/>
              </w:rPr>
              <w:t xml:space="preserve">Page ID: </w:t>
            </w:r>
            <w:r w:rsidR="000A26AE">
              <w:rPr>
                <w:rFonts w:cs="Arial"/>
                <w:szCs w:val="18"/>
              </w:rPr>
              <w:t>2</w:t>
            </w:r>
            <w:r>
              <w:rPr>
                <w:rFonts w:cs="Arial"/>
                <w:szCs w:val="18"/>
              </w:rPr>
              <w:t>.</w:t>
            </w:r>
            <w:r w:rsidR="000A26AE">
              <w:rPr>
                <w:rFonts w:cs="Arial"/>
                <w:szCs w:val="18"/>
              </w:rPr>
              <w:t>2.1</w:t>
            </w:r>
          </w:p>
          <w:p w14:paraId="7167CCEE" w14:textId="77777777" w:rsidR="000F6347" w:rsidRDefault="000F6347" w:rsidP="008739A1">
            <w:pPr>
              <w:keepNext/>
              <w:spacing w:before="60"/>
            </w:pPr>
            <w:r w:rsidRPr="00503AD1">
              <w:rPr>
                <w:rFonts w:cs="Arial"/>
                <w:szCs w:val="18"/>
              </w:rPr>
              <w:t xml:space="preserve">Page Title: </w:t>
            </w:r>
            <w:r w:rsidR="000A26AE">
              <w:rPr>
                <w:rFonts w:cs="Arial"/>
                <w:szCs w:val="18"/>
              </w:rPr>
              <w:t>Membership</w:t>
            </w:r>
          </w:p>
        </w:tc>
      </w:tr>
      <w:tr w:rsidR="000F6347" w14:paraId="3F02A4C1" w14:textId="77777777" w:rsidTr="00CE525F">
        <w:tc>
          <w:tcPr>
            <w:tcW w:w="985" w:type="dxa"/>
            <w:tcBorders>
              <w:bottom w:val="single" w:sz="4" w:space="0" w:color="auto"/>
              <w:right w:val="nil"/>
            </w:tcBorders>
            <w:shd w:val="clear" w:color="auto" w:fill="F2F2F2" w:themeFill="background1" w:themeFillShade="F2"/>
            <w:vAlign w:val="center"/>
          </w:tcPr>
          <w:p w14:paraId="12F509FD" w14:textId="77777777" w:rsidR="000F6347" w:rsidRPr="00503AD1" w:rsidRDefault="000F6347"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D8CE60E" w14:textId="17CD1E5C" w:rsidR="000F6347" w:rsidRPr="00503AD1" w:rsidRDefault="000F6347"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01629B4E" w14:textId="77777777" w:rsidR="000F6347" w:rsidRPr="00503AD1" w:rsidRDefault="000F6347"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EECA83F" w14:textId="77777777" w:rsidR="000F6347" w:rsidRPr="00503AD1" w:rsidRDefault="000F6347"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17FF5979" w14:textId="77777777" w:rsidR="000F6347" w:rsidRPr="00503AD1" w:rsidRDefault="000F6347"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A183B11" w14:textId="77777777" w:rsidR="000F6347" w:rsidRPr="00503AD1" w:rsidRDefault="000F6347"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4E9ED949" w14:textId="77777777" w:rsidR="000F6347" w:rsidRPr="00503AD1" w:rsidRDefault="000F6347" w:rsidP="008739A1">
            <w:pPr>
              <w:keepNext/>
              <w:spacing w:before="40" w:after="40"/>
              <w:rPr>
                <w:b/>
              </w:rPr>
            </w:pPr>
            <w:r w:rsidRPr="00503AD1">
              <w:rPr>
                <w:b/>
              </w:rPr>
              <w:t>Page Details</w:t>
            </w:r>
          </w:p>
        </w:tc>
      </w:tr>
      <w:tr w:rsidR="000F6347" w14:paraId="5ABD466A" w14:textId="77777777" w:rsidTr="00CE525F">
        <w:tc>
          <w:tcPr>
            <w:tcW w:w="10489" w:type="dxa"/>
            <w:gridSpan w:val="5"/>
            <w:tcBorders>
              <w:bottom w:val="nil"/>
            </w:tcBorders>
          </w:tcPr>
          <w:p w14:paraId="637754C8" w14:textId="780EC6D4" w:rsidR="000F6347" w:rsidRPr="00503AD1" w:rsidRDefault="000F6347" w:rsidP="008739A1">
            <w:pPr>
              <w:pStyle w:val="Webaddress"/>
              <w:keepNext/>
              <w:rPr>
                <w:u w:val="none"/>
              </w:rPr>
            </w:pPr>
            <w:r>
              <w:t>Quarterly Progress Reporting</w:t>
            </w:r>
            <w:r w:rsidRPr="000F6347">
              <w:rPr>
                <w:u w:val="none"/>
              </w:rPr>
              <w:t xml:space="preserve"> &gt; </w:t>
            </w:r>
            <w:r>
              <w:t>Capacity</w:t>
            </w:r>
            <w:r w:rsidRPr="000F6347">
              <w:rPr>
                <w:u w:val="none"/>
              </w:rPr>
              <w:t xml:space="preserve"> &gt; </w:t>
            </w:r>
            <w:r w:rsidRPr="000F6347">
              <w:t>Membership</w:t>
            </w:r>
          </w:p>
        </w:tc>
        <w:tc>
          <w:tcPr>
            <w:tcW w:w="250" w:type="dxa"/>
            <w:tcBorders>
              <w:top w:val="nil"/>
              <w:bottom w:val="nil"/>
            </w:tcBorders>
            <w:tcMar>
              <w:left w:w="0" w:type="dxa"/>
              <w:right w:w="0" w:type="dxa"/>
            </w:tcMar>
          </w:tcPr>
          <w:p w14:paraId="73FC603C" w14:textId="77777777" w:rsidR="000F6347" w:rsidRPr="00503AD1" w:rsidRDefault="000F6347" w:rsidP="008739A1">
            <w:pPr>
              <w:pStyle w:val="ListParagraph"/>
              <w:keepNext/>
            </w:pPr>
          </w:p>
        </w:tc>
        <w:tc>
          <w:tcPr>
            <w:tcW w:w="4239" w:type="dxa"/>
            <w:vMerge w:val="restart"/>
            <w:tcMar>
              <w:left w:w="58" w:type="dxa"/>
              <w:right w:w="58" w:type="dxa"/>
            </w:tcMar>
          </w:tcPr>
          <w:p w14:paraId="5973A8D6" w14:textId="236AEBE0" w:rsidR="00947955" w:rsidRDefault="00207BA1" w:rsidP="0062651E">
            <w:pPr>
              <w:pStyle w:val="ListParagraph"/>
              <w:spacing w:before="120"/>
              <w:rPr>
                <w:rFonts w:cs="Arial"/>
                <w:szCs w:val="18"/>
              </w:rPr>
            </w:pPr>
            <w:r>
              <w:rPr>
                <w:rFonts w:cs="Arial"/>
                <w:szCs w:val="18"/>
              </w:rPr>
              <w:t xml:space="preserve">1.  </w:t>
            </w:r>
            <w:r w:rsidR="00947955" w:rsidRPr="00947955">
              <w:rPr>
                <w:rFonts w:cs="Arial"/>
                <w:szCs w:val="18"/>
              </w:rPr>
              <w:t>Only SPO and higher roles will see this field. SPOs will only see their grantees. Higher roles will see all grantees. Grantee-level roles will not see the label or dropdown menu.</w:t>
            </w:r>
          </w:p>
          <w:p w14:paraId="46616D23" w14:textId="77777777" w:rsidR="00207BA1" w:rsidRDefault="00207BA1" w:rsidP="0062651E">
            <w:pPr>
              <w:pStyle w:val="ListParagraph"/>
              <w:rPr>
                <w:rFonts w:cs="Arial"/>
                <w:szCs w:val="18"/>
              </w:rPr>
            </w:pPr>
            <w:r>
              <w:rPr>
                <w:rFonts w:cs="Arial"/>
                <w:szCs w:val="18"/>
              </w:rPr>
              <w:t xml:space="preserve">2.  </w:t>
            </w:r>
            <w:r w:rsidR="00947955" w:rsidRPr="00947955">
              <w:rPr>
                <w:rFonts w:cs="Arial"/>
                <w:szCs w:val="18"/>
              </w:rPr>
              <w:t>Reporting Period will be fixed text displaying the grantee’s current Quarterly Progress reporting period.</w:t>
            </w:r>
          </w:p>
          <w:p w14:paraId="3404C6FF" w14:textId="25F9C6B4" w:rsidR="000A26AE" w:rsidRDefault="00207BA1" w:rsidP="0062651E">
            <w:pPr>
              <w:pStyle w:val="ListParagraph"/>
              <w:rPr>
                <w:rFonts w:cs="Arial"/>
                <w:szCs w:val="18"/>
              </w:rPr>
            </w:pPr>
            <w:r>
              <w:rPr>
                <w:rFonts w:cs="Arial"/>
                <w:szCs w:val="18"/>
              </w:rPr>
              <w:t>3.</w:t>
            </w:r>
            <w:r w:rsidR="000A26AE">
              <w:rPr>
                <w:rFonts w:cs="Arial"/>
                <w:szCs w:val="18"/>
              </w:rPr>
              <w:tab/>
              <w:t>Member Type drop down menu will contain the following values: “All”,</w:t>
            </w:r>
            <w:r w:rsidR="00A92302">
              <w:rPr>
                <w:rFonts w:cs="Arial"/>
                <w:szCs w:val="18"/>
              </w:rPr>
              <w:t xml:space="preserve"> “Evidence-Based Practices Workgroup”,</w:t>
            </w:r>
            <w:r w:rsidR="000A26AE">
              <w:rPr>
                <w:rFonts w:cs="Arial"/>
                <w:szCs w:val="18"/>
              </w:rPr>
              <w:t xml:space="preserve"> </w:t>
            </w:r>
            <w:r w:rsidR="00A92302">
              <w:rPr>
                <w:rFonts w:cs="Arial"/>
                <w:szCs w:val="18"/>
              </w:rPr>
              <w:t xml:space="preserve">“Other”, </w:t>
            </w:r>
            <w:r w:rsidR="000A26AE">
              <w:rPr>
                <w:rFonts w:cs="Arial"/>
                <w:szCs w:val="18"/>
              </w:rPr>
              <w:t>“Project Advisory Council”,</w:t>
            </w:r>
            <w:r w:rsidR="00A92302">
              <w:rPr>
                <w:rFonts w:cs="Arial"/>
                <w:szCs w:val="18"/>
              </w:rPr>
              <w:t xml:space="preserve"> and</w:t>
            </w:r>
            <w:r w:rsidR="000A26AE">
              <w:rPr>
                <w:rFonts w:cs="Arial"/>
                <w:szCs w:val="18"/>
              </w:rPr>
              <w:t xml:space="preserve"> “SEOW”. “All” will be the default selection upon entering the page, displaying all members in the listing grid. Selecting a different Member Type will automatically load the listing grid with any corresponding records.</w:t>
            </w:r>
          </w:p>
          <w:p w14:paraId="3652FF60" w14:textId="6FD1D161" w:rsidR="000A26AE" w:rsidRDefault="00207BA1" w:rsidP="0062651E">
            <w:pPr>
              <w:pStyle w:val="ListParagraph"/>
              <w:rPr>
                <w:rFonts w:cs="Arial"/>
                <w:szCs w:val="18"/>
              </w:rPr>
            </w:pPr>
            <w:r>
              <w:rPr>
                <w:rFonts w:cs="Arial"/>
                <w:szCs w:val="18"/>
              </w:rPr>
              <w:t>4</w:t>
            </w:r>
            <w:r w:rsidR="000A26AE">
              <w:rPr>
                <w:rFonts w:cs="Arial"/>
                <w:szCs w:val="18"/>
              </w:rPr>
              <w:t xml:space="preserve">. </w:t>
            </w:r>
            <w:r w:rsidR="000A26AE">
              <w:rPr>
                <w:rFonts w:cs="Arial"/>
                <w:szCs w:val="18"/>
              </w:rPr>
              <w:tab/>
              <w:t xml:space="preserve">Clicking the “Add Member” link will direct user to the </w:t>
            </w:r>
            <w:r w:rsidR="00D77999">
              <w:rPr>
                <w:rFonts w:cs="Arial"/>
                <w:szCs w:val="18"/>
              </w:rPr>
              <w:t xml:space="preserve">Add/Edit </w:t>
            </w:r>
            <w:r w:rsidR="000A26AE">
              <w:rPr>
                <w:rFonts w:cs="Arial"/>
                <w:szCs w:val="18"/>
              </w:rPr>
              <w:t>Membership page (2.2.1.1).</w:t>
            </w:r>
          </w:p>
          <w:p w14:paraId="291BDE71" w14:textId="28DB48B3" w:rsidR="000A26AE" w:rsidRDefault="00207BA1" w:rsidP="0062651E">
            <w:pPr>
              <w:pStyle w:val="ListParagraph"/>
              <w:rPr>
                <w:rFonts w:cs="Arial"/>
                <w:szCs w:val="18"/>
              </w:rPr>
            </w:pPr>
            <w:r>
              <w:rPr>
                <w:rFonts w:cs="Arial"/>
                <w:szCs w:val="18"/>
              </w:rPr>
              <w:t>5</w:t>
            </w:r>
            <w:r w:rsidR="000A26AE">
              <w:rPr>
                <w:rFonts w:cs="Arial"/>
                <w:szCs w:val="18"/>
              </w:rPr>
              <w:t xml:space="preserve">. </w:t>
            </w:r>
            <w:r w:rsidR="000A26AE">
              <w:rPr>
                <w:rFonts w:cs="Arial"/>
                <w:szCs w:val="18"/>
              </w:rPr>
              <w:tab/>
              <w:t>Clicking the linked column header will sort the records in ascending and descending order by the related column.</w:t>
            </w:r>
          </w:p>
          <w:p w14:paraId="2D31635A" w14:textId="0C4DBC01" w:rsidR="000F6347" w:rsidRDefault="00207BA1" w:rsidP="0062651E">
            <w:pPr>
              <w:pStyle w:val="ListParagraph"/>
            </w:pPr>
            <w:r>
              <w:rPr>
                <w:rFonts w:cs="Arial"/>
                <w:szCs w:val="18"/>
              </w:rPr>
              <w:t>6</w:t>
            </w:r>
            <w:r w:rsidR="000A26AE">
              <w:rPr>
                <w:rFonts w:cs="Arial"/>
                <w:szCs w:val="18"/>
              </w:rPr>
              <w:t xml:space="preserve">. </w:t>
            </w:r>
            <w:r w:rsidR="000A26AE">
              <w:rPr>
                <w:rFonts w:cs="Arial"/>
                <w:szCs w:val="18"/>
              </w:rPr>
              <w:tab/>
              <w:t xml:space="preserve">Clicking the linked “Name” will direct user to the edit </w:t>
            </w:r>
            <w:r w:rsidR="00D77999">
              <w:rPr>
                <w:rFonts w:cs="Arial"/>
                <w:szCs w:val="18"/>
              </w:rPr>
              <w:t xml:space="preserve">Add/Edit Membership </w:t>
            </w:r>
            <w:r w:rsidR="000A26AE">
              <w:rPr>
                <w:rFonts w:cs="Arial"/>
                <w:szCs w:val="18"/>
              </w:rPr>
              <w:t>page of the related record (2.2.1.1).</w:t>
            </w:r>
          </w:p>
        </w:tc>
      </w:tr>
      <w:tr w:rsidR="000F6347" w14:paraId="37E6E5DA" w14:textId="77777777" w:rsidTr="00CE525F">
        <w:trPr>
          <w:trHeight w:val="9611"/>
        </w:trPr>
        <w:tc>
          <w:tcPr>
            <w:tcW w:w="10489" w:type="dxa"/>
            <w:gridSpan w:val="5"/>
            <w:tcBorders>
              <w:top w:val="nil"/>
            </w:tcBorders>
          </w:tcPr>
          <w:p w14:paraId="2A433EBB" w14:textId="173615D3" w:rsidR="000F6347" w:rsidRDefault="000F6347" w:rsidP="000F6347">
            <w:pPr>
              <w:pStyle w:val="Heading1"/>
              <w:outlineLvl w:val="0"/>
            </w:pPr>
            <w:r w:rsidRPr="000F6347">
              <w:t>Membership</w:t>
            </w:r>
          </w:p>
          <w:p w14:paraId="70CA46D3" w14:textId="1585ABC5" w:rsidR="000F6347" w:rsidRDefault="00207BA1" w:rsidP="000F6347">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540928" behindDoc="0" locked="0" layoutInCell="1" allowOverlap="1" wp14:anchorId="441B6D3F" wp14:editId="16869092">
                      <wp:simplePos x="0" y="0"/>
                      <wp:positionH relativeFrom="column">
                        <wp:posOffset>153670</wp:posOffset>
                      </wp:positionH>
                      <wp:positionV relativeFrom="page">
                        <wp:posOffset>467995</wp:posOffset>
                      </wp:positionV>
                      <wp:extent cx="197485" cy="197485"/>
                      <wp:effectExtent l="0" t="0" r="12065" b="12065"/>
                      <wp:wrapNone/>
                      <wp:docPr id="1102" name="Oval 11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3606EC1" w14:textId="77777777" w:rsidR="00EE7FC1" w:rsidRPr="00FE69B0" w:rsidRDefault="00EE7FC1"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B6D3F" id="Oval 1102" o:spid="_x0000_s1145" style="position:absolute;left:0;text-align:left;margin-left:12.1pt;margin-top:36.85pt;width:15.55pt;height:15.5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" fillcolor="yellow" strokecolor="windowText" strokeweight=".5pt">
                      <v:stroke joinstyle="miter"/>
                      <v:textbox inset="0,0,0,0">
                        <w:txbxContent>
                          <w:p w14:paraId="33606EC1" w14:textId="77777777" w:rsidR="00EE7FC1" w:rsidRPr="00FE69B0" w:rsidRDefault="00EE7FC1" w:rsidP="00207BA1">
                            <w:pPr>
                              <w:jc w:val="center"/>
                              <w:rPr>
                                <w:color w:val="000000" w:themeColor="text1"/>
                              </w:rPr>
                            </w:pPr>
                            <w:r w:rsidRPr="00FE69B0">
                              <w:rPr>
                                <w:color w:val="000000" w:themeColor="text1"/>
                              </w:rPr>
                              <w:t>1</w:t>
                            </w:r>
                          </w:p>
                        </w:txbxContent>
                      </v:textbox>
                      <w10:wrap anchory="page"/>
                    </v:oval>
                  </w:pict>
                </mc:Fallback>
              </mc:AlternateContent>
            </w:r>
            <w:r w:rsidR="000F6347">
              <w:t>Select Grantee:</w:t>
            </w:r>
            <w:r w:rsidR="000F6347">
              <w:tab/>
            </w:r>
            <w:r w:rsidR="000F6347" w:rsidRPr="00214C07">
              <w:rPr>
                <w:rFonts w:cs="Times New Roman"/>
                <w:b w:val="0"/>
                <w:bCs/>
                <w:noProof/>
                <w:color w:val="3C3C3C"/>
                <w:position w:val="-6"/>
              </w:rPr>
              <w:drawing>
                <wp:inline distT="0" distB="0" distL="0" distR="0" wp14:anchorId="79C3F9DF" wp14:editId="69014CB5">
                  <wp:extent cx="2755000" cy="182880"/>
                  <wp:effectExtent l="0" t="0" r="7620" b="7620"/>
                  <wp:docPr id="133" name="Picture 13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B0C0404" w14:textId="1372E497" w:rsidR="000F6347" w:rsidRDefault="00207BA1" w:rsidP="000F6347">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542976" behindDoc="0" locked="0" layoutInCell="1" allowOverlap="1" wp14:anchorId="39B83D16" wp14:editId="3AA5FBF4">
                      <wp:simplePos x="0" y="0"/>
                      <wp:positionH relativeFrom="column">
                        <wp:posOffset>161290</wp:posOffset>
                      </wp:positionH>
                      <wp:positionV relativeFrom="page">
                        <wp:posOffset>777240</wp:posOffset>
                      </wp:positionV>
                      <wp:extent cx="197485" cy="197485"/>
                      <wp:effectExtent l="0" t="0" r="12065" b="12065"/>
                      <wp:wrapNone/>
                      <wp:docPr id="1103" name="Oval 1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50B7421" w14:textId="2D58D664" w:rsidR="00EE7FC1" w:rsidRPr="00FE69B0" w:rsidRDefault="00EE7FC1"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83D16" id="Oval 1103" o:spid="_x0000_s1146" style="position:absolute;left:0;text-align:left;margin-left:12.7pt;margin-top:61.2pt;width:15.55pt;height:15.5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zOeQ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" fillcolor="yellow" strokecolor="windowText" strokeweight=".5pt">
                      <v:stroke joinstyle="miter"/>
                      <v:textbox inset="0,0,0,0">
                        <w:txbxContent>
                          <w:p w14:paraId="350B7421" w14:textId="2D58D664" w:rsidR="00EE7FC1" w:rsidRPr="00FE69B0" w:rsidRDefault="00EE7FC1" w:rsidP="00207BA1">
                            <w:pPr>
                              <w:jc w:val="center"/>
                              <w:rPr>
                                <w:color w:val="000000" w:themeColor="text1"/>
                              </w:rPr>
                            </w:pPr>
                            <w:r>
                              <w:rPr>
                                <w:color w:val="000000" w:themeColor="text1"/>
                              </w:rPr>
                              <w:t>2</w:t>
                            </w:r>
                          </w:p>
                        </w:txbxContent>
                      </v:textbox>
                      <w10:wrap anchory="page"/>
                    </v:oval>
                  </w:pict>
                </mc:Fallback>
              </mc:AlternateContent>
            </w:r>
            <w:r w:rsidR="000F6347">
              <w:rPr>
                <w:shd w:val="clear" w:color="auto" w:fill="FFFFFF"/>
              </w:rPr>
              <w:t>Grantee Reporting Period:</w:t>
            </w:r>
          </w:p>
          <w:p w14:paraId="5CE85FE6" w14:textId="67164A06" w:rsidR="003F305D" w:rsidRPr="002D323C" w:rsidRDefault="003F305D" w:rsidP="003F305D">
            <w:pPr>
              <w:pStyle w:val="BodyTextBold"/>
              <w:spacing w:before="0" w:after="0"/>
              <w:rPr>
                <w:sz w:val="14"/>
                <w:szCs w:val="14"/>
                <w:shd w:val="clear" w:color="auto" w:fill="FFFFFF"/>
              </w:rPr>
            </w:pPr>
          </w:p>
          <w:p w14:paraId="59B3EB3F" w14:textId="5342ABDC" w:rsidR="003F305D" w:rsidRPr="002D323C" w:rsidRDefault="003F305D" w:rsidP="003F305D">
            <w:pPr>
              <w:pStyle w:val="BodyText2"/>
              <w:pBdr>
                <w:top w:val="single" w:sz="4" w:space="1" w:color="D9D9D9" w:themeColor="background1" w:themeShade="D9"/>
              </w:pBdr>
              <w:rPr>
                <w:sz w:val="14"/>
                <w:szCs w:val="14"/>
                <w:shd w:val="clear" w:color="auto" w:fill="FFFFFF"/>
              </w:rPr>
            </w:pPr>
          </w:p>
          <w:p w14:paraId="3702CE91" w14:textId="5D954060" w:rsidR="000F6347" w:rsidRDefault="000F6347" w:rsidP="000F6347">
            <w:pPr>
              <w:pStyle w:val="BodyText2"/>
            </w:pPr>
            <w:r w:rsidRPr="000F6347">
              <w:t>Use this section to add any organization and/or individual members to your Advisory Council and State Epidemiological Outcome Workgroup (SEOW). To edit or mark previously added members as inactive, first select the member type from the Member Type menu. Use the table heading links to sort Members. Select a Member Name to access that Member's edit page.</w:t>
            </w:r>
          </w:p>
          <w:p w14:paraId="01BB6499" w14:textId="1D20D233" w:rsidR="000F6347" w:rsidRDefault="003F305D" w:rsidP="000F6347">
            <w:pPr>
              <w:pStyle w:val="BodyTextBold"/>
            </w:pPr>
            <w:r w:rsidRPr="00F13D71">
              <w:rPr>
                <w:noProof/>
              </w:rPr>
              <mc:AlternateContent>
                <mc:Choice Requires="wps">
                  <w:drawing>
                    <wp:anchor distT="0" distB="0" distL="114300" distR="114300" simplePos="0" relativeHeight="251807744" behindDoc="0" locked="0" layoutInCell="1" allowOverlap="1" wp14:anchorId="6FA70E61" wp14:editId="427D21ED">
                      <wp:simplePos x="0" y="0"/>
                      <wp:positionH relativeFrom="column">
                        <wp:posOffset>139700</wp:posOffset>
                      </wp:positionH>
                      <wp:positionV relativeFrom="page">
                        <wp:posOffset>2314575</wp:posOffset>
                      </wp:positionV>
                      <wp:extent cx="197485" cy="197485"/>
                      <wp:effectExtent l="0" t="0" r="12065" b="12065"/>
                      <wp:wrapNone/>
                      <wp:docPr id="143" name="Oval 1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3DA0F" w14:textId="2A1BA12C" w:rsidR="00EE7FC1" w:rsidRPr="00FE69B0" w:rsidRDefault="00EE7FC1" w:rsidP="00F13D7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70E61" id="Oval 143" o:spid="_x0000_s1147" style="position:absolute;left:0;text-align:left;margin-left:11pt;margin-top:182.25pt;width:15.55pt;height:15.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" fillcolor="yellow" strokecolor="black [3213]" strokeweight=".5pt">
                      <v:stroke joinstyle="miter"/>
                      <v:textbox inset="0,0,0,0">
                        <w:txbxContent>
                          <w:p w14:paraId="1793DA0F" w14:textId="2A1BA12C" w:rsidR="00EE7FC1" w:rsidRPr="00FE69B0" w:rsidRDefault="00EE7FC1" w:rsidP="00F13D71">
                            <w:pPr>
                              <w:jc w:val="center"/>
                              <w:rPr>
                                <w:color w:val="000000" w:themeColor="text1"/>
                              </w:rPr>
                            </w:pPr>
                            <w:r>
                              <w:rPr>
                                <w:color w:val="000000" w:themeColor="text1"/>
                              </w:rPr>
                              <w:t>3</w:t>
                            </w:r>
                          </w:p>
                        </w:txbxContent>
                      </v:textbox>
                      <w10:wrap anchory="page"/>
                    </v:oval>
                  </w:pict>
                </mc:Fallback>
              </mc:AlternateContent>
            </w:r>
            <w:r w:rsidRPr="00F13D71">
              <w:rPr>
                <w:noProof/>
              </w:rPr>
              <mc:AlternateContent>
                <mc:Choice Requires="wps">
                  <w:drawing>
                    <wp:anchor distT="0" distB="0" distL="114300" distR="114300" simplePos="0" relativeHeight="251805696" behindDoc="0" locked="0" layoutInCell="1" allowOverlap="1" wp14:anchorId="662193B5" wp14:editId="3206483D">
                      <wp:simplePos x="0" y="0"/>
                      <wp:positionH relativeFrom="column">
                        <wp:posOffset>153670</wp:posOffset>
                      </wp:positionH>
                      <wp:positionV relativeFrom="page">
                        <wp:posOffset>3219450</wp:posOffset>
                      </wp:positionV>
                      <wp:extent cx="197485" cy="197485"/>
                      <wp:effectExtent l="0" t="0" r="12065" b="12065"/>
                      <wp:wrapNone/>
                      <wp:docPr id="141" name="Oval 1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67C8B" w14:textId="06CCABFE" w:rsidR="00EE7FC1" w:rsidRPr="00FE69B0" w:rsidRDefault="00EE7FC1" w:rsidP="00F13D7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193B5" id="Oval 141" o:spid="_x0000_s1148" style="position:absolute;left:0;text-align:left;margin-left:12.1pt;margin-top:253.5pt;width:15.55pt;height:15.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" fillcolor="yellow" strokecolor="black [3213]" strokeweight=".5pt">
                      <v:stroke joinstyle="miter"/>
                      <v:textbox inset="0,0,0,0">
                        <w:txbxContent>
                          <w:p w14:paraId="44F67C8B" w14:textId="06CCABFE" w:rsidR="00EE7FC1" w:rsidRPr="00FE69B0" w:rsidRDefault="00EE7FC1" w:rsidP="00F13D71">
                            <w:pPr>
                              <w:jc w:val="center"/>
                              <w:rPr>
                                <w:color w:val="000000" w:themeColor="text1"/>
                              </w:rPr>
                            </w:pPr>
                            <w:r>
                              <w:rPr>
                                <w:color w:val="000000" w:themeColor="text1"/>
                              </w:rPr>
                              <w:t>5</w:t>
                            </w:r>
                          </w:p>
                        </w:txbxContent>
                      </v:textbox>
                      <w10:wrap anchory="page"/>
                    </v:oval>
                  </w:pict>
                </mc:Fallback>
              </mc:AlternateContent>
            </w:r>
            <w:r w:rsidR="000F6347" w:rsidRPr="000F6347">
              <w:t>Member Type:</w:t>
            </w:r>
            <w:r w:rsidR="00F13D71" w:rsidRPr="00B07045">
              <w:rPr>
                <w:noProof/>
              </w:rPr>
              <w:t xml:space="preserve"> </w:t>
            </w:r>
          </w:p>
          <w:p w14:paraId="0D0F05D8" w14:textId="08EB23BA" w:rsidR="000F6347" w:rsidRDefault="00A92302" w:rsidP="000F6347">
            <w:pPr>
              <w:pStyle w:val="BodyText2"/>
            </w:pPr>
            <w:r>
              <w:rPr>
                <w:noProof/>
              </w:rPr>
              <w:drawing>
                <wp:inline distT="0" distB="0" distL="0" distR="0" wp14:anchorId="3FC643AD" wp14:editId="6D64F1CB">
                  <wp:extent cx="2628900" cy="23272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93059" cy="238402"/>
                          </a:xfrm>
                          <a:prstGeom prst="rect">
                            <a:avLst/>
                          </a:prstGeom>
                        </pic:spPr>
                      </pic:pic>
                    </a:graphicData>
                  </a:graphic>
                </wp:inline>
              </w:drawing>
            </w:r>
          </w:p>
          <w:p w14:paraId="145FF528" w14:textId="4DEEA3D1" w:rsidR="000F6347" w:rsidRDefault="00D77999" w:rsidP="000F6347">
            <w:pPr>
              <w:pStyle w:val="BodyText2"/>
            </w:pPr>
            <w:r w:rsidRPr="00F13D71">
              <w:rPr>
                <w:noProof/>
              </w:rPr>
              <mc:AlternateContent>
                <mc:Choice Requires="wps">
                  <w:drawing>
                    <wp:anchor distT="0" distB="0" distL="114300" distR="114300" simplePos="0" relativeHeight="251806720" behindDoc="0" locked="0" layoutInCell="1" allowOverlap="1" wp14:anchorId="0B2314AD" wp14:editId="4D27C7C0">
                      <wp:simplePos x="0" y="0"/>
                      <wp:positionH relativeFrom="column">
                        <wp:posOffset>147320</wp:posOffset>
                      </wp:positionH>
                      <wp:positionV relativeFrom="page">
                        <wp:posOffset>2717800</wp:posOffset>
                      </wp:positionV>
                      <wp:extent cx="197485" cy="197485"/>
                      <wp:effectExtent l="0" t="0" r="12065" b="12065"/>
                      <wp:wrapNone/>
                      <wp:docPr id="142" name="Oval 1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2CA0F" w14:textId="66F2F8F2" w:rsidR="00EE7FC1" w:rsidRPr="00FE69B0" w:rsidRDefault="00EE7FC1" w:rsidP="00F13D7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314AD" id="Oval 142" o:spid="_x0000_s1149" style="position:absolute;left:0;text-align:left;margin-left:11.6pt;margin-top:214pt;width:15.55pt;height:1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" fillcolor="yellow" strokecolor="black [3213]" strokeweight=".5pt">
                      <v:stroke joinstyle="miter"/>
                      <v:textbox inset="0,0,0,0">
                        <w:txbxContent>
                          <w:p w14:paraId="3F12CA0F" w14:textId="66F2F8F2" w:rsidR="00EE7FC1" w:rsidRPr="00FE69B0" w:rsidRDefault="00EE7FC1" w:rsidP="00F13D71">
                            <w:pPr>
                              <w:jc w:val="center"/>
                              <w:rPr>
                                <w:color w:val="000000" w:themeColor="text1"/>
                              </w:rPr>
                            </w:pPr>
                            <w:r>
                              <w:rPr>
                                <w:color w:val="000000" w:themeColor="text1"/>
                              </w:rPr>
                              <w:t>4</w:t>
                            </w:r>
                          </w:p>
                        </w:txbxContent>
                      </v:textbox>
                      <w10:wrap anchory="page"/>
                    </v:oval>
                  </w:pict>
                </mc:Fallback>
              </mc:AlternateContent>
            </w:r>
          </w:p>
          <w:p w14:paraId="404CC727" w14:textId="51B5FE6E" w:rsidR="000F6347" w:rsidRDefault="000F6347" w:rsidP="000F6347">
            <w:pPr>
              <w:pStyle w:val="BodyText2"/>
            </w:pPr>
            <w:r>
              <w:rPr>
                <w:noProof/>
              </w:rPr>
              <mc:AlternateContent>
                <mc:Choice Requires="wps">
                  <w:drawing>
                    <wp:inline distT="0" distB="0" distL="0" distR="0" wp14:anchorId="120BF028" wp14:editId="4D7E00C3">
                      <wp:extent cx="855878" cy="219329"/>
                      <wp:effectExtent l="0" t="0" r="20955" b="28575"/>
                      <wp:docPr id="135" name="Rectangle 135"/>
                      <wp:cNvGraphicFramePr/>
                      <a:graphic xmlns:a="http://schemas.openxmlformats.org/drawingml/2006/main">
                        <a:graphicData uri="http://schemas.microsoft.com/office/word/2010/wordprocessingShape">
                          <wps:wsp>
                            <wps:cNvSpPr/>
                            <wps:spPr>
                              <a:xfrm>
                                <a:off x="0" y="0"/>
                                <a:ext cx="855878" cy="219329"/>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E9118" w14:textId="77777777" w:rsidR="00EE7FC1" w:rsidRPr="000F6347" w:rsidRDefault="00EE7FC1"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0BF028" id="Rectangle 135" o:spid="_x0000_s1150" style="width:67.4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" fillcolor="#e7e6e6 [3214]" strokecolor="#bfbfbf [2412]" strokeweight="1pt">
                      <v:textbox>
                        <w:txbxContent>
                          <w:p w14:paraId="26DE9118" w14:textId="77777777" w:rsidR="00EE7FC1" w:rsidRPr="000F6347" w:rsidRDefault="00EE7FC1"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v:textbox>
                      <w10:anchorlock/>
                    </v:rect>
                  </w:pict>
                </mc:Fallback>
              </mc:AlternateContent>
            </w:r>
          </w:p>
          <w:p w14:paraId="28FC72D9" w14:textId="719DE1D6" w:rsidR="0084092F" w:rsidRDefault="003F305D" w:rsidP="000F6347">
            <w:pPr>
              <w:pStyle w:val="BodyText2"/>
            </w:pPr>
            <w:r w:rsidRPr="00467CB3">
              <w:rPr>
                <w:noProof/>
                <w:shd w:val="clear" w:color="auto" w:fill="FFFFFF"/>
              </w:rPr>
              <mc:AlternateContent>
                <mc:Choice Requires="wps">
                  <w:drawing>
                    <wp:anchor distT="0" distB="0" distL="114300" distR="114300" simplePos="0" relativeHeight="251803648" behindDoc="0" locked="0" layoutInCell="1" allowOverlap="1" wp14:anchorId="421C4DC0" wp14:editId="5CFE5197">
                      <wp:simplePos x="0" y="0"/>
                      <wp:positionH relativeFrom="column">
                        <wp:posOffset>160020</wp:posOffset>
                      </wp:positionH>
                      <wp:positionV relativeFrom="page">
                        <wp:posOffset>3534674</wp:posOffset>
                      </wp:positionV>
                      <wp:extent cx="197485" cy="197485"/>
                      <wp:effectExtent l="0" t="0" r="12065" b="12065"/>
                      <wp:wrapNone/>
                      <wp:docPr id="136" name="Oval 1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6DBB5" w14:textId="096FA918" w:rsidR="00EE7FC1" w:rsidRPr="00FE69B0" w:rsidRDefault="00EE7FC1" w:rsidP="000F634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C4DC0" id="Oval 136" o:spid="_x0000_s1151" style="position:absolute;left:0;text-align:left;margin-left:12.6pt;margin-top:278.3pt;width:15.55pt;height:15.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" fillcolor="yellow" strokecolor="black [3213]" strokeweight=".5pt">
                      <v:stroke joinstyle="miter"/>
                      <v:textbox inset="0,0,0,0">
                        <w:txbxContent>
                          <w:p w14:paraId="63A6DBB5" w14:textId="096FA918" w:rsidR="00EE7FC1" w:rsidRPr="00FE69B0" w:rsidRDefault="00EE7FC1" w:rsidP="000F6347">
                            <w:pPr>
                              <w:jc w:val="center"/>
                              <w:rPr>
                                <w:color w:val="000000" w:themeColor="text1"/>
                              </w:rPr>
                            </w:pPr>
                            <w:r>
                              <w:rPr>
                                <w:color w:val="000000" w:themeColor="text1"/>
                              </w:rPr>
                              <w:t>6</w:t>
                            </w:r>
                          </w:p>
                        </w:txbxContent>
                      </v:textbox>
                      <w10:wrap anchory="page"/>
                    </v:oval>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06"/>
              <w:gridCol w:w="2306"/>
              <w:gridCol w:w="2306"/>
              <w:gridCol w:w="2306"/>
            </w:tblGrid>
            <w:tr w:rsidR="000F6347" w14:paraId="6EC49E25" w14:textId="77777777" w:rsidTr="00A87708">
              <w:tc>
                <w:tcPr>
                  <w:tcW w:w="2346" w:type="dxa"/>
                  <w:shd w:val="clear" w:color="auto" w:fill="E7E6E6" w:themeFill="background2"/>
                </w:tcPr>
                <w:p w14:paraId="5C8106A2" w14:textId="39A3F807" w:rsidR="000F6347" w:rsidRPr="001220AD" w:rsidRDefault="000F6347" w:rsidP="000F6347">
                  <w:pPr>
                    <w:pStyle w:val="BodyTextBold"/>
                    <w:shd w:val="clear" w:color="auto" w:fill="auto"/>
                    <w:ind w:left="0"/>
                    <w:rPr>
                      <w:b w:val="0"/>
                      <w:color w:val="auto"/>
                      <w:u w:val="single"/>
                    </w:rPr>
                  </w:pPr>
                  <w:r w:rsidRPr="001220AD">
                    <w:rPr>
                      <w:b w:val="0"/>
                      <w:color w:val="auto"/>
                      <w:u w:val="single"/>
                    </w:rPr>
                    <w:t>Name</w:t>
                  </w:r>
                </w:p>
              </w:tc>
              <w:tc>
                <w:tcPr>
                  <w:tcW w:w="2346" w:type="dxa"/>
                  <w:shd w:val="clear" w:color="auto" w:fill="E7E6E6" w:themeFill="background2"/>
                </w:tcPr>
                <w:p w14:paraId="5CE866BE" w14:textId="77777777" w:rsidR="000F6347" w:rsidRPr="001220AD" w:rsidRDefault="000A26AE" w:rsidP="000F6347">
                  <w:pPr>
                    <w:pStyle w:val="BodyTextBold"/>
                    <w:shd w:val="clear" w:color="auto" w:fill="auto"/>
                    <w:ind w:left="0"/>
                    <w:rPr>
                      <w:b w:val="0"/>
                      <w:color w:val="auto"/>
                      <w:u w:val="single"/>
                    </w:rPr>
                  </w:pPr>
                  <w:r w:rsidRPr="001220AD">
                    <w:rPr>
                      <w:b w:val="0"/>
                      <w:color w:val="auto"/>
                      <w:u w:val="single"/>
                    </w:rPr>
                    <w:t>Title</w:t>
                  </w:r>
                </w:p>
              </w:tc>
              <w:tc>
                <w:tcPr>
                  <w:tcW w:w="2345" w:type="dxa"/>
                  <w:shd w:val="clear" w:color="auto" w:fill="E7E6E6" w:themeFill="background2"/>
                </w:tcPr>
                <w:p w14:paraId="5ABA6475" w14:textId="77777777" w:rsidR="000F6347" w:rsidRPr="001220AD" w:rsidRDefault="000A26AE" w:rsidP="000F6347">
                  <w:pPr>
                    <w:pStyle w:val="BodyTextBold"/>
                    <w:shd w:val="clear" w:color="auto" w:fill="auto"/>
                    <w:ind w:left="0"/>
                    <w:rPr>
                      <w:b w:val="0"/>
                      <w:color w:val="auto"/>
                      <w:u w:val="single"/>
                    </w:rPr>
                  </w:pPr>
                  <w:r w:rsidRPr="001220AD">
                    <w:rPr>
                      <w:b w:val="0"/>
                      <w:color w:val="auto"/>
                      <w:u w:val="single"/>
                    </w:rPr>
                    <w:t>Organization</w:t>
                  </w:r>
                </w:p>
              </w:tc>
              <w:tc>
                <w:tcPr>
                  <w:tcW w:w="2345" w:type="dxa"/>
                  <w:shd w:val="clear" w:color="auto" w:fill="E7E6E6" w:themeFill="background2"/>
                </w:tcPr>
                <w:p w14:paraId="3BACC9C0" w14:textId="77777777" w:rsidR="000F6347" w:rsidRPr="001220AD" w:rsidRDefault="000A26AE" w:rsidP="000F6347">
                  <w:pPr>
                    <w:pStyle w:val="BodyTextBold"/>
                    <w:shd w:val="clear" w:color="auto" w:fill="auto"/>
                    <w:ind w:left="0"/>
                    <w:rPr>
                      <w:b w:val="0"/>
                      <w:color w:val="auto"/>
                      <w:u w:val="single"/>
                    </w:rPr>
                  </w:pPr>
                  <w:r w:rsidRPr="001220AD">
                    <w:rPr>
                      <w:b w:val="0"/>
                      <w:color w:val="auto"/>
                      <w:u w:val="single"/>
                    </w:rPr>
                    <w:t>Date Joined</w:t>
                  </w:r>
                </w:p>
              </w:tc>
            </w:tr>
            <w:tr w:rsidR="00A87708" w14:paraId="358EBED8" w14:textId="77777777" w:rsidTr="00A87708">
              <w:tc>
                <w:tcPr>
                  <w:tcW w:w="2346" w:type="dxa"/>
                  <w:vAlign w:val="center"/>
                </w:tcPr>
                <w:p w14:paraId="07F3D1A7" w14:textId="169AD5A4" w:rsidR="00A87708" w:rsidRPr="00F13D71" w:rsidRDefault="00A87708" w:rsidP="00A87708">
                  <w:pPr>
                    <w:pStyle w:val="BodyText"/>
                    <w:rPr>
                      <w:u w:val="single"/>
                    </w:rPr>
                  </w:pPr>
                  <w:r w:rsidRPr="00F13D71">
                    <w:rPr>
                      <w:u w:val="single"/>
                    </w:rPr>
                    <w:t>Name linked</w:t>
                  </w:r>
                </w:p>
              </w:tc>
              <w:tc>
                <w:tcPr>
                  <w:tcW w:w="2346" w:type="dxa"/>
                  <w:vAlign w:val="center"/>
                </w:tcPr>
                <w:p w14:paraId="2FBEAFD6" w14:textId="77777777" w:rsidR="00A87708" w:rsidRPr="00F043FF" w:rsidRDefault="00A87708" w:rsidP="00A87708">
                  <w:pPr>
                    <w:pStyle w:val="BodyText"/>
                    <w:rPr>
                      <w:szCs w:val="18"/>
                    </w:rPr>
                  </w:pPr>
                  <w:r w:rsidRPr="00F043FF">
                    <w:rPr>
                      <w:szCs w:val="18"/>
                    </w:rPr>
                    <w:t>Lorem ipsum</w:t>
                  </w:r>
                </w:p>
              </w:tc>
              <w:tc>
                <w:tcPr>
                  <w:tcW w:w="2345" w:type="dxa"/>
                  <w:vAlign w:val="center"/>
                </w:tcPr>
                <w:p w14:paraId="416C791D" w14:textId="77777777" w:rsidR="00A87708" w:rsidRPr="00F043FF" w:rsidRDefault="00A87708" w:rsidP="00A87708">
                  <w:pPr>
                    <w:pStyle w:val="BodyText"/>
                    <w:rPr>
                      <w:szCs w:val="18"/>
                    </w:rPr>
                  </w:pPr>
                  <w:r w:rsidRPr="00F043FF">
                    <w:rPr>
                      <w:szCs w:val="18"/>
                    </w:rPr>
                    <w:t>Lorem ipsum</w:t>
                  </w:r>
                </w:p>
              </w:tc>
              <w:tc>
                <w:tcPr>
                  <w:tcW w:w="2345" w:type="dxa"/>
                  <w:vAlign w:val="center"/>
                </w:tcPr>
                <w:p w14:paraId="796F153D" w14:textId="77777777" w:rsidR="00A87708" w:rsidRDefault="00A87708" w:rsidP="00A87708">
                  <w:r w:rsidRPr="00B01C2B">
                    <w:t>mm/dd/yyyy</w:t>
                  </w:r>
                </w:p>
              </w:tc>
            </w:tr>
            <w:tr w:rsidR="00A87708" w14:paraId="72EE3B3D" w14:textId="77777777" w:rsidTr="00A87708">
              <w:tc>
                <w:tcPr>
                  <w:tcW w:w="2346" w:type="dxa"/>
                  <w:vAlign w:val="center"/>
                </w:tcPr>
                <w:p w14:paraId="403C3DB5" w14:textId="4F06742D" w:rsidR="00A87708" w:rsidRPr="00F13D71" w:rsidRDefault="00A87708" w:rsidP="00A87708">
                  <w:pPr>
                    <w:pStyle w:val="BodyText"/>
                    <w:rPr>
                      <w:u w:val="single"/>
                    </w:rPr>
                  </w:pPr>
                  <w:r w:rsidRPr="00F13D71">
                    <w:rPr>
                      <w:u w:val="single"/>
                    </w:rPr>
                    <w:t>Name linked</w:t>
                  </w:r>
                </w:p>
              </w:tc>
              <w:tc>
                <w:tcPr>
                  <w:tcW w:w="2346" w:type="dxa"/>
                  <w:vAlign w:val="center"/>
                </w:tcPr>
                <w:p w14:paraId="62182F67" w14:textId="77777777" w:rsidR="00A87708" w:rsidRPr="00F043FF" w:rsidRDefault="00A87708" w:rsidP="00A87708">
                  <w:pPr>
                    <w:pStyle w:val="BodyText"/>
                    <w:spacing w:before="120"/>
                    <w:rPr>
                      <w:szCs w:val="18"/>
                    </w:rPr>
                  </w:pPr>
                  <w:r w:rsidRPr="00F043FF">
                    <w:rPr>
                      <w:szCs w:val="18"/>
                    </w:rPr>
                    <w:t>Lorem ipsum</w:t>
                  </w:r>
                </w:p>
              </w:tc>
              <w:tc>
                <w:tcPr>
                  <w:tcW w:w="2345" w:type="dxa"/>
                  <w:vAlign w:val="center"/>
                </w:tcPr>
                <w:p w14:paraId="54DF7CC6" w14:textId="77777777" w:rsidR="00A87708" w:rsidRPr="00F043FF" w:rsidRDefault="00A87708" w:rsidP="00A87708">
                  <w:pPr>
                    <w:pStyle w:val="BodyText"/>
                    <w:spacing w:before="120"/>
                    <w:rPr>
                      <w:szCs w:val="18"/>
                    </w:rPr>
                  </w:pPr>
                  <w:r w:rsidRPr="00F043FF">
                    <w:rPr>
                      <w:szCs w:val="18"/>
                    </w:rPr>
                    <w:t>Lorem ipsum</w:t>
                  </w:r>
                </w:p>
              </w:tc>
              <w:tc>
                <w:tcPr>
                  <w:tcW w:w="2345" w:type="dxa"/>
                  <w:vAlign w:val="center"/>
                </w:tcPr>
                <w:p w14:paraId="1CC2A986" w14:textId="77777777" w:rsidR="00A87708" w:rsidRDefault="00A87708" w:rsidP="00A87708">
                  <w:r w:rsidRPr="00B01C2B">
                    <w:t>mm/dd/yyyy</w:t>
                  </w:r>
                </w:p>
              </w:tc>
            </w:tr>
          </w:tbl>
          <w:p w14:paraId="386390E4" w14:textId="77777777" w:rsidR="000F6347" w:rsidRDefault="000F6347" w:rsidP="000F6347">
            <w:pPr>
              <w:pStyle w:val="BodyText2"/>
            </w:pPr>
          </w:p>
          <w:p w14:paraId="5EBA4CE0" w14:textId="77777777" w:rsidR="000F6347" w:rsidRDefault="000F6347" w:rsidP="000A26AE">
            <w:pPr>
              <w:pStyle w:val="BodyText2"/>
            </w:pPr>
          </w:p>
        </w:tc>
        <w:tc>
          <w:tcPr>
            <w:tcW w:w="250" w:type="dxa"/>
            <w:tcBorders>
              <w:top w:val="nil"/>
              <w:bottom w:val="nil"/>
            </w:tcBorders>
            <w:tcMar>
              <w:left w:w="0" w:type="dxa"/>
              <w:right w:w="0" w:type="dxa"/>
            </w:tcMar>
          </w:tcPr>
          <w:p w14:paraId="2C24033F" w14:textId="77777777" w:rsidR="000F6347" w:rsidRPr="00503AD1" w:rsidRDefault="000F6347" w:rsidP="00503AD1">
            <w:pPr>
              <w:rPr>
                <w:sz w:val="8"/>
                <w:szCs w:val="8"/>
              </w:rPr>
            </w:pPr>
          </w:p>
        </w:tc>
        <w:tc>
          <w:tcPr>
            <w:tcW w:w="4239" w:type="dxa"/>
            <w:vMerge/>
          </w:tcPr>
          <w:p w14:paraId="7C9D4181" w14:textId="77777777" w:rsidR="000F6347" w:rsidRDefault="000F6347" w:rsidP="0090109B"/>
        </w:tc>
      </w:tr>
      <w:tr w:rsidR="00E12D9B" w14:paraId="7762D0DC" w14:textId="77777777" w:rsidTr="00CE525F">
        <w:trPr>
          <w:trHeight w:val="368"/>
        </w:trPr>
        <w:tc>
          <w:tcPr>
            <w:tcW w:w="10489" w:type="dxa"/>
            <w:gridSpan w:val="5"/>
            <w:vMerge w:val="restart"/>
            <w:shd w:val="clear" w:color="auto" w:fill="324D57"/>
            <w:vAlign w:val="center"/>
          </w:tcPr>
          <w:p w14:paraId="300CBCEE" w14:textId="77777777" w:rsidR="00E12D9B" w:rsidRPr="00503AD1" w:rsidRDefault="00E12D9B"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3B8BD0A" w14:textId="77777777" w:rsidR="00E12D9B" w:rsidRPr="00503AD1" w:rsidRDefault="00E12D9B"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1392CE2" w14:textId="77777777" w:rsidR="00E12D9B" w:rsidRPr="00503AD1" w:rsidRDefault="00E12D9B" w:rsidP="008739A1">
            <w:pPr>
              <w:keepNext/>
              <w:rPr>
                <w:sz w:val="8"/>
                <w:szCs w:val="8"/>
              </w:rPr>
            </w:pPr>
          </w:p>
        </w:tc>
        <w:tc>
          <w:tcPr>
            <w:tcW w:w="4239" w:type="dxa"/>
            <w:shd w:val="clear" w:color="auto" w:fill="324D57"/>
            <w:vAlign w:val="center"/>
          </w:tcPr>
          <w:p w14:paraId="597BA481" w14:textId="77777777" w:rsidR="00E12D9B" w:rsidRPr="00503AD1" w:rsidRDefault="00E12D9B"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sidRPr="000B1F5B">
              <w:rPr>
                <w:rFonts w:cs="Arial"/>
                <w:b/>
                <w:noProof/>
                <w:color w:val="FFFFFF" w:themeColor="background1"/>
                <w:sz w:val="20"/>
              </w:rPr>
              <w:t>18</w:t>
            </w:r>
            <w:r w:rsidRPr="00503AD1">
              <w:rPr>
                <w:rFonts w:cs="Arial"/>
                <w:b/>
                <w:noProof/>
                <w:color w:val="FFFFFF" w:themeColor="background1"/>
                <w:sz w:val="20"/>
                <w:szCs w:val="20"/>
              </w:rPr>
              <w:fldChar w:fldCharType="end"/>
            </w:r>
          </w:p>
        </w:tc>
      </w:tr>
      <w:tr w:rsidR="00E12D9B" w14:paraId="6BEA1B2A" w14:textId="77777777" w:rsidTr="00CE525F">
        <w:trPr>
          <w:trHeight w:val="503"/>
        </w:trPr>
        <w:tc>
          <w:tcPr>
            <w:tcW w:w="10489" w:type="dxa"/>
            <w:gridSpan w:val="5"/>
            <w:vMerge/>
            <w:tcBorders>
              <w:bottom w:val="single" w:sz="4" w:space="0" w:color="auto"/>
            </w:tcBorders>
            <w:shd w:val="clear" w:color="auto" w:fill="324D57"/>
            <w:vAlign w:val="center"/>
          </w:tcPr>
          <w:p w14:paraId="24F38C9F" w14:textId="77777777" w:rsidR="00E12D9B" w:rsidRDefault="00E12D9B" w:rsidP="008739A1">
            <w:pPr>
              <w:keepNext/>
              <w:jc w:val="center"/>
            </w:pPr>
          </w:p>
        </w:tc>
        <w:tc>
          <w:tcPr>
            <w:tcW w:w="250" w:type="dxa"/>
            <w:tcBorders>
              <w:top w:val="nil"/>
              <w:bottom w:val="nil"/>
            </w:tcBorders>
            <w:tcMar>
              <w:left w:w="0" w:type="dxa"/>
              <w:right w:w="0" w:type="dxa"/>
            </w:tcMar>
          </w:tcPr>
          <w:p w14:paraId="2E667D9D" w14:textId="77777777" w:rsidR="00E12D9B" w:rsidRPr="00503AD1" w:rsidRDefault="00E12D9B" w:rsidP="008739A1">
            <w:pPr>
              <w:keepNext/>
              <w:rPr>
                <w:sz w:val="8"/>
                <w:szCs w:val="8"/>
              </w:rPr>
            </w:pPr>
          </w:p>
        </w:tc>
        <w:tc>
          <w:tcPr>
            <w:tcW w:w="4239" w:type="dxa"/>
            <w:tcMar>
              <w:left w:w="58" w:type="dxa"/>
              <w:right w:w="58" w:type="dxa"/>
            </w:tcMar>
          </w:tcPr>
          <w:p w14:paraId="2CEDBF50" w14:textId="77777777" w:rsidR="00E12D9B" w:rsidRPr="00503AD1" w:rsidRDefault="00E12D9B" w:rsidP="008739A1">
            <w:pPr>
              <w:keepNext/>
              <w:spacing w:before="60"/>
              <w:rPr>
                <w:rFonts w:cs="Arial"/>
                <w:szCs w:val="18"/>
              </w:rPr>
            </w:pPr>
            <w:r w:rsidRPr="00503AD1">
              <w:rPr>
                <w:rFonts w:cs="Arial"/>
                <w:szCs w:val="18"/>
              </w:rPr>
              <w:t xml:space="preserve">Page ID: </w:t>
            </w:r>
            <w:r w:rsidR="00F13D71">
              <w:rPr>
                <w:rFonts w:cs="Arial"/>
                <w:szCs w:val="18"/>
              </w:rPr>
              <w:t>2.2.1.1</w:t>
            </w:r>
          </w:p>
          <w:p w14:paraId="37D11A48" w14:textId="77777777" w:rsidR="00E12D9B" w:rsidRDefault="00E12D9B" w:rsidP="008739A1">
            <w:pPr>
              <w:keepNext/>
              <w:spacing w:before="60"/>
            </w:pPr>
            <w:r w:rsidRPr="00503AD1">
              <w:rPr>
                <w:rFonts w:cs="Arial"/>
                <w:szCs w:val="18"/>
              </w:rPr>
              <w:t xml:space="preserve">Page Title: </w:t>
            </w:r>
            <w:r w:rsidR="00F13D71" w:rsidRPr="00F13D71">
              <w:rPr>
                <w:rFonts w:cs="Arial"/>
                <w:szCs w:val="18"/>
              </w:rPr>
              <w:t>Add/Edit Membership</w:t>
            </w:r>
          </w:p>
        </w:tc>
      </w:tr>
      <w:tr w:rsidR="00E12D9B" w14:paraId="39D876E7" w14:textId="77777777" w:rsidTr="00CE525F">
        <w:tc>
          <w:tcPr>
            <w:tcW w:w="985" w:type="dxa"/>
            <w:tcBorders>
              <w:bottom w:val="single" w:sz="4" w:space="0" w:color="auto"/>
              <w:right w:val="nil"/>
            </w:tcBorders>
            <w:shd w:val="clear" w:color="auto" w:fill="F2F2F2" w:themeFill="background1" w:themeFillShade="F2"/>
            <w:vAlign w:val="center"/>
          </w:tcPr>
          <w:p w14:paraId="0F210063" w14:textId="77777777" w:rsidR="00E12D9B" w:rsidRPr="00503AD1" w:rsidRDefault="00E12D9B"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0189FA0" w14:textId="77777777" w:rsidR="00E12D9B" w:rsidRPr="00503AD1" w:rsidRDefault="00E12D9B"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BB05F71" w14:textId="77777777" w:rsidR="00E12D9B" w:rsidRPr="00503AD1" w:rsidRDefault="00E12D9B"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84A533C" w14:textId="77777777" w:rsidR="00E12D9B" w:rsidRPr="00503AD1" w:rsidRDefault="00E12D9B"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667FC76" w14:textId="77777777" w:rsidR="00E12D9B" w:rsidRPr="00503AD1" w:rsidRDefault="00E12D9B"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E4D28A3" w14:textId="77777777" w:rsidR="00E12D9B" w:rsidRPr="00503AD1" w:rsidRDefault="00E12D9B"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311CD307" w14:textId="77777777" w:rsidR="00E12D9B" w:rsidRPr="00503AD1" w:rsidRDefault="00E12D9B" w:rsidP="008739A1">
            <w:pPr>
              <w:keepNext/>
              <w:spacing w:before="40" w:after="40"/>
              <w:rPr>
                <w:b/>
              </w:rPr>
            </w:pPr>
            <w:r w:rsidRPr="00503AD1">
              <w:rPr>
                <w:b/>
              </w:rPr>
              <w:t>Page Details</w:t>
            </w:r>
          </w:p>
        </w:tc>
      </w:tr>
      <w:tr w:rsidR="00E12D9B" w14:paraId="382122C0" w14:textId="77777777" w:rsidTr="00CE525F">
        <w:tc>
          <w:tcPr>
            <w:tcW w:w="10489" w:type="dxa"/>
            <w:gridSpan w:val="5"/>
            <w:tcBorders>
              <w:bottom w:val="nil"/>
            </w:tcBorders>
          </w:tcPr>
          <w:p w14:paraId="40566112" w14:textId="3EAFBAFB" w:rsidR="00E12D9B" w:rsidRPr="00503AD1" w:rsidRDefault="00E12D9B" w:rsidP="008739A1">
            <w:pPr>
              <w:pStyle w:val="Webaddress"/>
              <w:keepNext/>
              <w:rPr>
                <w:u w:val="none"/>
              </w:rPr>
            </w:pPr>
            <w:r>
              <w:t>Quarterly Progress Reporting</w:t>
            </w:r>
            <w:r w:rsidRPr="000F6347">
              <w:rPr>
                <w:u w:val="none"/>
              </w:rPr>
              <w:t xml:space="preserve"> &gt; </w:t>
            </w:r>
            <w:r>
              <w:t>Capacity</w:t>
            </w:r>
            <w:r w:rsidRPr="000F6347">
              <w:rPr>
                <w:u w:val="none"/>
              </w:rPr>
              <w:t xml:space="preserve"> &gt; </w:t>
            </w:r>
            <w:r w:rsidRPr="000F6347">
              <w:t>Membership</w:t>
            </w:r>
            <w:r w:rsidRPr="00F13D71">
              <w:rPr>
                <w:u w:val="none"/>
              </w:rPr>
              <w:t xml:space="preserve"> &gt;</w:t>
            </w:r>
            <w:r w:rsidR="00F13D71" w:rsidRPr="00F13D71">
              <w:rPr>
                <w:u w:val="none"/>
              </w:rPr>
              <w:t xml:space="preserve"> </w:t>
            </w:r>
            <w:r w:rsidR="00F13D71" w:rsidRPr="00F13D71">
              <w:t>Membership Detail</w:t>
            </w:r>
          </w:p>
        </w:tc>
        <w:tc>
          <w:tcPr>
            <w:tcW w:w="250" w:type="dxa"/>
            <w:tcBorders>
              <w:top w:val="nil"/>
              <w:bottom w:val="nil"/>
            </w:tcBorders>
            <w:tcMar>
              <w:left w:w="0" w:type="dxa"/>
              <w:right w:w="0" w:type="dxa"/>
            </w:tcMar>
          </w:tcPr>
          <w:p w14:paraId="4CD6D19F" w14:textId="77777777" w:rsidR="00E12D9B" w:rsidRPr="00503AD1" w:rsidRDefault="00E12D9B" w:rsidP="008739A1">
            <w:pPr>
              <w:keepNext/>
              <w:rPr>
                <w:sz w:val="8"/>
                <w:szCs w:val="8"/>
              </w:rPr>
            </w:pPr>
          </w:p>
        </w:tc>
        <w:tc>
          <w:tcPr>
            <w:tcW w:w="4239" w:type="dxa"/>
            <w:vMerge w:val="restart"/>
            <w:tcMar>
              <w:left w:w="58" w:type="dxa"/>
              <w:right w:w="58" w:type="dxa"/>
            </w:tcMar>
          </w:tcPr>
          <w:p w14:paraId="43C5C702" w14:textId="69B3AD22" w:rsidR="00B546AC" w:rsidRPr="000B303E" w:rsidRDefault="00E84138" w:rsidP="0062651E">
            <w:pPr>
              <w:pStyle w:val="ListParagraph"/>
              <w:spacing w:before="120"/>
              <w:rPr>
                <w:szCs w:val="18"/>
              </w:rPr>
            </w:pPr>
            <w:r w:rsidRPr="000B303E">
              <w:rPr>
                <w:szCs w:val="18"/>
              </w:rPr>
              <w:t>1.</w:t>
            </w:r>
            <w:r w:rsidRPr="000B303E">
              <w:rPr>
                <w:szCs w:val="18"/>
              </w:rPr>
              <w:tab/>
            </w:r>
            <w:r w:rsidR="00B546AC" w:rsidRPr="000B303E">
              <w:rPr>
                <w:szCs w:val="18"/>
              </w:rPr>
              <w:t xml:space="preserve">Type values will include: “Project Advisory Council”, “SEOW”, “Evidence-Based Practices Workgroup”, and “Other”. </w:t>
            </w:r>
          </w:p>
          <w:p w14:paraId="157068CD" w14:textId="0882D144" w:rsidR="00B546AC" w:rsidRPr="000B303E" w:rsidRDefault="00207BA1" w:rsidP="0062651E">
            <w:pPr>
              <w:pStyle w:val="ListParagraph"/>
              <w:rPr>
                <w:szCs w:val="18"/>
              </w:rPr>
            </w:pPr>
            <w:r>
              <w:rPr>
                <w:szCs w:val="18"/>
              </w:rPr>
              <w:t>2</w:t>
            </w:r>
            <w:r w:rsidR="00E84138" w:rsidRPr="000B303E">
              <w:rPr>
                <w:szCs w:val="18"/>
              </w:rPr>
              <w:t>.</w:t>
            </w:r>
            <w:r w:rsidR="00E84138" w:rsidRPr="000B303E">
              <w:rPr>
                <w:szCs w:val="18"/>
              </w:rPr>
              <w:tab/>
            </w:r>
            <w:r w:rsidR="00B546AC" w:rsidRPr="000B303E">
              <w:rPr>
                <w:szCs w:val="18"/>
              </w:rPr>
              <w:t xml:space="preserve">If “Other” is selected for Type, Specify Other Type field will be displayed. </w:t>
            </w:r>
          </w:p>
          <w:p w14:paraId="1471487B" w14:textId="0859D93E" w:rsidR="00B546AC" w:rsidRPr="000B303E" w:rsidRDefault="00207BA1" w:rsidP="0062651E">
            <w:pPr>
              <w:pStyle w:val="ListParagraph"/>
              <w:rPr>
                <w:szCs w:val="18"/>
              </w:rPr>
            </w:pPr>
            <w:r>
              <w:rPr>
                <w:szCs w:val="18"/>
              </w:rPr>
              <w:t>3</w:t>
            </w:r>
            <w:r w:rsidR="00E84138" w:rsidRPr="000B303E">
              <w:rPr>
                <w:szCs w:val="18"/>
              </w:rPr>
              <w:t>.</w:t>
            </w:r>
            <w:r w:rsidR="00E84138" w:rsidRPr="000B303E">
              <w:rPr>
                <w:szCs w:val="18"/>
              </w:rPr>
              <w:tab/>
            </w:r>
            <w:r w:rsidR="00B546AC" w:rsidRPr="000B303E">
              <w:rPr>
                <w:szCs w:val="18"/>
              </w:rPr>
              <w:t xml:space="preserve">Sector values will include Youth groups/ </w:t>
            </w:r>
            <w:r w:rsidR="00B546AC" w:rsidRPr="000B303E">
              <w:rPr>
                <w:szCs w:val="18"/>
              </w:rPr>
              <w:tab/>
            </w:r>
            <w:r w:rsidR="00B546AC" w:rsidRPr="000B303E">
              <w:rPr>
                <w:rFonts w:ascii="Calibri" w:eastAsia="Calibri" w:hAnsi="Calibri" w:cs="Calibri"/>
                <w:szCs w:val="18"/>
              </w:rPr>
              <w:t xml:space="preserve"> </w:t>
            </w:r>
            <w:r w:rsidR="00B546AC" w:rsidRPr="000B303E">
              <w:rPr>
                <w:szCs w:val="18"/>
              </w:rPr>
              <w:t xml:space="preserve">representatives, School(s)/school districts, Other youth serving organizations, Parents/family/caregiver groups, Advocacy volunteers, Business community, Media (radio/TV stations, newspaper), Faith-based organizations, Civic or volunteer organizations, LGBTQ supportive organization, Military/veteran organization, Law enforcement agency, Courts/judiciary, Health care professionals, Public health department, Mental health </w:t>
            </w:r>
            <w:r w:rsidR="00A011CE" w:rsidRPr="000B303E">
              <w:rPr>
                <w:szCs w:val="18"/>
              </w:rPr>
              <w:t xml:space="preserve">professionals/ agencies, </w:t>
            </w:r>
            <w:r w:rsidR="00B546AC" w:rsidRPr="000B303E">
              <w:rPr>
                <w:szCs w:val="18"/>
              </w:rPr>
              <w:t xml:space="preserve">State/Tribe/Jurisdiction agency, Other local agency, Other organization involved in treating substance abuse, Other organization involved in </w:t>
            </w:r>
            <w:r w:rsidR="001E5506" w:rsidRPr="000B303E">
              <w:rPr>
                <w:szCs w:val="18"/>
              </w:rPr>
              <w:t>reducing</w:t>
            </w:r>
            <w:r w:rsidR="001E5506" w:rsidRPr="000B303E">
              <w:rPr>
                <w:color w:val="FF0000"/>
                <w:szCs w:val="18"/>
              </w:rPr>
              <w:t xml:space="preserve"> </w:t>
            </w:r>
            <w:r w:rsidR="00B546AC" w:rsidRPr="000B303E">
              <w:rPr>
                <w:szCs w:val="18"/>
              </w:rPr>
              <w:t xml:space="preserve">substance use </w:t>
            </w:r>
          </w:p>
          <w:p w14:paraId="58F65F83" w14:textId="01504F3C" w:rsidR="00B546AC" w:rsidRPr="000B303E" w:rsidRDefault="00207BA1" w:rsidP="0062651E">
            <w:pPr>
              <w:pStyle w:val="ListParagraph"/>
              <w:rPr>
                <w:szCs w:val="18"/>
              </w:rPr>
            </w:pPr>
            <w:r>
              <w:rPr>
                <w:szCs w:val="18"/>
              </w:rPr>
              <w:t>4</w:t>
            </w:r>
            <w:r w:rsidR="00E84138" w:rsidRPr="000B303E">
              <w:rPr>
                <w:szCs w:val="18"/>
              </w:rPr>
              <w:t>.</w:t>
            </w:r>
            <w:r w:rsidR="00E84138" w:rsidRPr="000B303E">
              <w:rPr>
                <w:szCs w:val="18"/>
              </w:rPr>
              <w:tab/>
            </w:r>
            <w:r w:rsidR="00B546AC" w:rsidRPr="000B303E">
              <w:rPr>
                <w:szCs w:val="18"/>
              </w:rPr>
              <w:t xml:space="preserve">Status values will include: “Active” and “Inactive”. </w:t>
            </w:r>
          </w:p>
          <w:p w14:paraId="7EBB13B4" w14:textId="6E7A1945" w:rsidR="00B546AC" w:rsidRPr="000B303E" w:rsidRDefault="00207BA1" w:rsidP="0062651E">
            <w:pPr>
              <w:pStyle w:val="ListParagraph"/>
              <w:rPr>
                <w:szCs w:val="18"/>
              </w:rPr>
            </w:pPr>
            <w:r>
              <w:rPr>
                <w:szCs w:val="18"/>
              </w:rPr>
              <w:t>5</w:t>
            </w:r>
            <w:r w:rsidR="00E84138" w:rsidRPr="000B303E">
              <w:rPr>
                <w:szCs w:val="18"/>
              </w:rPr>
              <w:t>.</w:t>
            </w:r>
            <w:r w:rsidR="00E84138" w:rsidRPr="000B303E">
              <w:rPr>
                <w:szCs w:val="18"/>
              </w:rPr>
              <w:tab/>
            </w:r>
            <w:r w:rsidR="00B546AC" w:rsidRPr="000B303E">
              <w:rPr>
                <w:szCs w:val="18"/>
              </w:rPr>
              <w:t xml:space="preserve">If “Inactive” is selected for Status, Date Exited field will be displayed. </w:t>
            </w:r>
          </w:p>
          <w:p w14:paraId="69EFEEE7" w14:textId="7384D58F" w:rsidR="00B546AC" w:rsidRPr="000B303E" w:rsidRDefault="00207BA1" w:rsidP="0062651E">
            <w:pPr>
              <w:pStyle w:val="ListParagraph"/>
              <w:rPr>
                <w:szCs w:val="18"/>
              </w:rPr>
            </w:pPr>
            <w:r>
              <w:rPr>
                <w:szCs w:val="18"/>
              </w:rPr>
              <w:t>6</w:t>
            </w:r>
            <w:r w:rsidR="00E84138" w:rsidRPr="000B303E">
              <w:rPr>
                <w:szCs w:val="18"/>
              </w:rPr>
              <w:t>.</w:t>
            </w:r>
            <w:r w:rsidR="00E84138" w:rsidRPr="000B303E">
              <w:rPr>
                <w:szCs w:val="18"/>
              </w:rPr>
              <w:tab/>
            </w:r>
            <w:r w:rsidR="00B546AC" w:rsidRPr="000B303E">
              <w:rPr>
                <w:szCs w:val="18"/>
              </w:rPr>
              <w:t xml:space="preserve">Clicking the “Save” button will save the record and return the user to the Membership listing page (2.2.1). If not all fields required to save are completed or invalid data is entered, user will be prevented from saving and a message will list the fields and related issues. </w:t>
            </w:r>
          </w:p>
          <w:p w14:paraId="34AD0057" w14:textId="3F8C5E56" w:rsidR="00B546AC" w:rsidRPr="000B303E" w:rsidRDefault="00207BA1" w:rsidP="0062651E">
            <w:pPr>
              <w:pStyle w:val="ListParagraph"/>
              <w:rPr>
                <w:szCs w:val="18"/>
              </w:rPr>
            </w:pPr>
            <w:r>
              <w:rPr>
                <w:szCs w:val="18"/>
              </w:rPr>
              <w:t>7</w:t>
            </w:r>
            <w:r w:rsidR="00E84138" w:rsidRPr="000B303E">
              <w:rPr>
                <w:szCs w:val="18"/>
              </w:rPr>
              <w:t>.</w:t>
            </w:r>
            <w:r w:rsidR="00E84138" w:rsidRPr="000B303E">
              <w:rPr>
                <w:szCs w:val="18"/>
              </w:rPr>
              <w:tab/>
            </w:r>
            <w:r w:rsidR="00B546AC" w:rsidRPr="000B303E">
              <w:rPr>
                <w:szCs w:val="18"/>
              </w:rPr>
              <w:t xml:space="preserve">Clicking the “Cancel” button will not save any changes and will return the user to the Membership listing page (2.2.1). </w:t>
            </w:r>
          </w:p>
          <w:p w14:paraId="5F180914" w14:textId="6CFC9AD8" w:rsidR="00E12D9B" w:rsidRDefault="00207BA1" w:rsidP="0062651E">
            <w:pPr>
              <w:pStyle w:val="ListParagraph"/>
            </w:pPr>
            <w:r>
              <w:rPr>
                <w:szCs w:val="18"/>
              </w:rPr>
              <w:t>8</w:t>
            </w:r>
            <w:r w:rsidR="00E84138" w:rsidRPr="000B303E">
              <w:rPr>
                <w:szCs w:val="18"/>
              </w:rPr>
              <w:t>.</w:t>
            </w:r>
            <w:r w:rsidR="00E84138" w:rsidRPr="000B303E">
              <w:rPr>
                <w:szCs w:val="18"/>
              </w:rPr>
              <w:tab/>
            </w:r>
            <w:r w:rsidR="00B546AC" w:rsidRPr="000B303E">
              <w:rPr>
                <w:szCs w:val="18"/>
              </w:rPr>
              <w:t>Clicking the “Delete” button will first prompt user to confirm action. If “Yes”, the record will be deleted and the user will return to the Membership listing page (2.2.1). If “No”, user will remain on this page.</w:t>
            </w:r>
          </w:p>
        </w:tc>
      </w:tr>
      <w:tr w:rsidR="00E12D9B" w14:paraId="4D24347B" w14:textId="77777777" w:rsidTr="00CE525F">
        <w:trPr>
          <w:trHeight w:val="9611"/>
        </w:trPr>
        <w:tc>
          <w:tcPr>
            <w:tcW w:w="10489" w:type="dxa"/>
            <w:gridSpan w:val="5"/>
            <w:tcBorders>
              <w:top w:val="nil"/>
            </w:tcBorders>
          </w:tcPr>
          <w:p w14:paraId="6A3EFB76" w14:textId="2D05DA54" w:rsidR="00E12D9B" w:rsidRDefault="00F13D71" w:rsidP="00F13D71">
            <w:pPr>
              <w:pStyle w:val="Heading1"/>
              <w:outlineLvl w:val="0"/>
            </w:pPr>
            <w:r w:rsidRPr="00F13D71">
              <w:t>Add/Edit Membership</w:t>
            </w:r>
          </w:p>
          <w:p w14:paraId="0D41C44C" w14:textId="1195F99F" w:rsidR="00F13D71" w:rsidRPr="00F13D71" w:rsidRDefault="00F13D71" w:rsidP="001220AD">
            <w:pPr>
              <w:pStyle w:val="BodyTextBold"/>
            </w:pPr>
            <w:r>
              <w:t>Date Joined:</w:t>
            </w:r>
            <w:r w:rsidRPr="00A87708">
              <w:rPr>
                <w:rStyle w:val="Emphasis"/>
                <w:rFonts w:ascii="Verdana" w:hAnsi="Verdana"/>
                <w:b w:val="0"/>
                <w:bCs/>
                <w:i w:val="0"/>
                <w:iCs w:val="0"/>
                <w:color w:val="324D57"/>
                <w:sz w:val="17"/>
                <w:shd w:val="clear" w:color="auto" w:fill="FFFFFF"/>
              </w:rPr>
              <w:t>*</w:t>
            </w:r>
          </w:p>
          <w:p w14:paraId="2F1456B3" w14:textId="3CC0669A" w:rsidR="00E12D9B" w:rsidRDefault="001220AD" w:rsidP="00B546AC">
            <w:pPr>
              <w:pStyle w:val="BodyText2"/>
            </w:pPr>
            <w:r>
              <w:rPr>
                <w:noProof/>
              </w:rPr>
              <w:drawing>
                <wp:inline distT="0" distB="0" distL="0" distR="0" wp14:anchorId="3B764CBA" wp14:editId="24B8A036">
                  <wp:extent cx="977462" cy="182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3A4EE89F" w14:textId="4826BF6B" w:rsidR="00F13D71" w:rsidRDefault="007375DB" w:rsidP="001220A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820032" behindDoc="0" locked="0" layoutInCell="1" allowOverlap="1" wp14:anchorId="3317F1D2" wp14:editId="7EEC3C71">
                      <wp:simplePos x="0" y="0"/>
                      <wp:positionH relativeFrom="column">
                        <wp:posOffset>132080</wp:posOffset>
                      </wp:positionH>
                      <wp:positionV relativeFrom="page">
                        <wp:posOffset>963295</wp:posOffset>
                      </wp:positionV>
                      <wp:extent cx="197485" cy="197485"/>
                      <wp:effectExtent l="0" t="0" r="12065" b="12065"/>
                      <wp:wrapNone/>
                      <wp:docPr id="162" name="Oval 1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DB40A" w14:textId="2935AF58"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7F1D2" id="Oval 162" o:spid="_x0000_s1152" style="position:absolute;left:0;text-align:left;margin-left:10.4pt;margin-top:75.85pt;width:15.55pt;height:15.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" fillcolor="yellow" strokecolor="black [3213]" strokeweight=".5pt">
                      <v:stroke joinstyle="miter"/>
                      <v:textbox inset="0,0,0,0">
                        <w:txbxContent>
                          <w:p w14:paraId="50BDB40A" w14:textId="2935AF58"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r w:rsidR="00F13D71">
              <w:t>Member Type:</w:t>
            </w:r>
            <w:r w:rsidR="00F13D71" w:rsidRPr="00A87708">
              <w:rPr>
                <w:rStyle w:val="Emphasis"/>
                <w:rFonts w:ascii="Verdana" w:hAnsi="Verdana"/>
                <w:b w:val="0"/>
                <w:bCs/>
                <w:i w:val="0"/>
                <w:iCs w:val="0"/>
                <w:color w:val="324D57"/>
                <w:sz w:val="17"/>
                <w:shd w:val="clear" w:color="auto" w:fill="FFFFFF"/>
              </w:rPr>
              <w:t>*</w:t>
            </w:r>
          </w:p>
          <w:p w14:paraId="003EDC34" w14:textId="4014DE5F" w:rsidR="00B546AC" w:rsidRDefault="00B546AC" w:rsidP="00B546AC">
            <w:pPr>
              <w:pStyle w:val="BodyText2"/>
              <w:rPr>
                <w:rStyle w:val="Emphasis"/>
                <w:rFonts w:ascii="Verdana" w:hAnsi="Verdana"/>
                <w:b/>
                <w:bCs/>
                <w:i w:val="0"/>
                <w:iCs w:val="0"/>
                <w:color w:val="008000"/>
                <w:sz w:val="17"/>
                <w:shd w:val="clear" w:color="auto" w:fill="FFFFFF"/>
              </w:rPr>
            </w:pPr>
            <w:r>
              <w:rPr>
                <w:noProof/>
              </w:rPr>
              <w:drawing>
                <wp:inline distT="0" distB="0" distL="0" distR="0" wp14:anchorId="55195366" wp14:editId="54D96AB8">
                  <wp:extent cx="1292225" cy="160856"/>
                  <wp:effectExtent l="0" t="0" r="317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5FF04B4F" w14:textId="7BA3C56A" w:rsidR="00A92302" w:rsidRDefault="005276F4" w:rsidP="00A011CE">
            <w:pPr>
              <w:pStyle w:val="BodyTextBold"/>
            </w:pPr>
            <w:r w:rsidRPr="007375DB">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1824128" behindDoc="0" locked="0" layoutInCell="1" allowOverlap="1" wp14:anchorId="3AFD159D" wp14:editId="1EC0E03F">
                      <wp:simplePos x="0" y="0"/>
                      <wp:positionH relativeFrom="column">
                        <wp:posOffset>137795</wp:posOffset>
                      </wp:positionH>
                      <wp:positionV relativeFrom="page">
                        <wp:posOffset>1475105</wp:posOffset>
                      </wp:positionV>
                      <wp:extent cx="197485" cy="197485"/>
                      <wp:effectExtent l="0" t="0" r="12065" b="12065"/>
                      <wp:wrapNone/>
                      <wp:docPr id="164" name="Oval 1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91C34" w14:textId="5CA74185"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D159D" id="Oval 164" o:spid="_x0000_s1153" style="position:absolute;left:0;text-align:left;margin-left:10.85pt;margin-top:116.15pt;width:15.55pt;height:1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" fillcolor="yellow" strokecolor="black [3213]" strokeweight=".5pt">
                      <v:stroke joinstyle="miter"/>
                      <v:textbox inset="0,0,0,0">
                        <w:txbxContent>
                          <w:p w14:paraId="09091C34" w14:textId="5CA74185"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A92302" w:rsidRPr="00A92302">
              <w:t>Specify Other Type:*</w:t>
            </w:r>
          </w:p>
          <w:p w14:paraId="1910AF91" w14:textId="302C0426" w:rsidR="00A011CE" w:rsidRPr="00A92302" w:rsidRDefault="00A011CE" w:rsidP="00A011CE">
            <w:pPr>
              <w:pStyle w:val="BodyText2"/>
            </w:pPr>
            <w:r>
              <w:rPr>
                <w:noProof/>
                <w:bdr w:val="none" w:sz="0" w:space="0" w:color="auto"/>
              </w:rPr>
              <mc:AlternateContent>
                <mc:Choice Requires="wps">
                  <w:drawing>
                    <wp:inline distT="0" distB="0" distL="0" distR="0" wp14:anchorId="23A801AB" wp14:editId="7F54CB1E">
                      <wp:extent cx="1828800" cy="168250"/>
                      <wp:effectExtent l="0" t="0" r="19050" b="22860"/>
                      <wp:docPr id="215" name="Rectangle 215"/>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5AE753" id="Rectangle 215"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HCh+kK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14:paraId="06927276" w14:textId="77777777" w:rsidR="001220AD" w:rsidRDefault="001220AD" w:rsidP="001220AD">
            <w:pPr>
              <w:pStyle w:val="BodyTextBold"/>
              <w:rPr>
                <w:rStyle w:val="Emphasis"/>
                <w:rFonts w:ascii="Verdana" w:hAnsi="Verdana"/>
                <w:b w:val="0"/>
                <w:bCs/>
                <w:i w:val="0"/>
                <w:iCs w:val="0"/>
                <w:color w:val="008000"/>
                <w:sz w:val="17"/>
                <w:shd w:val="clear" w:color="auto" w:fill="FFFFFF"/>
              </w:rPr>
            </w:pPr>
            <w:r>
              <w:t>Name:</w:t>
            </w:r>
            <w:r w:rsidRPr="00A87708">
              <w:rPr>
                <w:rStyle w:val="Emphasis"/>
                <w:rFonts w:ascii="Verdana" w:hAnsi="Verdana"/>
                <w:b w:val="0"/>
                <w:bCs/>
                <w:i w:val="0"/>
                <w:iCs w:val="0"/>
                <w:color w:val="324D57"/>
                <w:sz w:val="17"/>
                <w:shd w:val="clear" w:color="auto" w:fill="FFFFFF"/>
              </w:rPr>
              <w:t>*</w:t>
            </w:r>
          </w:p>
          <w:p w14:paraId="3B3DDBDB" w14:textId="553D08F0" w:rsidR="00B546AC" w:rsidRDefault="00B546AC" w:rsidP="00B546AC">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11BF2651" wp14:editId="31DEEDF8">
                      <wp:extent cx="1828800" cy="168250"/>
                      <wp:effectExtent l="0" t="0" r="19050" b="22860"/>
                      <wp:docPr id="146" name="Rectangle 146"/>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68D92E" id="Rectangle 146"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LLxYq+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14:paraId="4F28313E" w14:textId="35A60478" w:rsidR="001220AD" w:rsidRDefault="001220AD" w:rsidP="001220AD">
            <w:pPr>
              <w:pStyle w:val="BodyTextBold"/>
              <w:rPr>
                <w:rStyle w:val="Emphasis"/>
                <w:rFonts w:ascii="Verdana" w:hAnsi="Verdana"/>
                <w:b w:val="0"/>
                <w:bCs/>
                <w:i w:val="0"/>
                <w:iCs w:val="0"/>
                <w:color w:val="008000"/>
                <w:sz w:val="17"/>
                <w:shd w:val="clear" w:color="auto" w:fill="FFFFFF"/>
              </w:rPr>
            </w:pPr>
            <w:r>
              <w:t>Title:</w:t>
            </w:r>
            <w:r w:rsidRPr="00A87708">
              <w:rPr>
                <w:rStyle w:val="Emphasis"/>
                <w:rFonts w:ascii="Verdana" w:hAnsi="Verdana"/>
                <w:b w:val="0"/>
                <w:bCs/>
                <w:i w:val="0"/>
                <w:iCs w:val="0"/>
                <w:color w:val="324D57"/>
                <w:sz w:val="17"/>
                <w:shd w:val="clear" w:color="auto" w:fill="FFFFFF"/>
              </w:rPr>
              <w:t>*</w:t>
            </w:r>
          </w:p>
          <w:p w14:paraId="53F5F28F" w14:textId="46EA3701" w:rsidR="00B546AC" w:rsidRDefault="00B546AC" w:rsidP="00B546AC">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58474108" wp14:editId="00AF3026">
                      <wp:extent cx="3182112" cy="168250"/>
                      <wp:effectExtent l="0" t="0" r="18415" b="22860"/>
                      <wp:docPr id="147" name="Rectangle 147"/>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A758AD" id="Rectangle 14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vkjuF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1D674C64" w14:textId="2791A04B" w:rsidR="001220AD" w:rsidRDefault="001220AD" w:rsidP="001220AD">
            <w:pPr>
              <w:pStyle w:val="BodyTextBold"/>
              <w:rPr>
                <w:rStyle w:val="Emphasis"/>
                <w:rFonts w:ascii="inherit" w:hAnsi="inherit"/>
                <w:b w:val="0"/>
                <w:bCs/>
                <w:i w:val="0"/>
                <w:iCs w:val="0"/>
                <w:color w:val="008000"/>
                <w:sz w:val="17"/>
              </w:rPr>
            </w:pPr>
            <w:r>
              <w:rPr>
                <w:rFonts w:ascii="Verdana" w:hAnsi="Verdana"/>
                <w:bCs/>
                <w:color w:val="3C3C3C"/>
                <w:sz w:val="17"/>
              </w:rPr>
              <w:t>Organization:</w:t>
            </w:r>
            <w:r>
              <w:rPr>
                <w:rStyle w:val="Emphasis"/>
                <w:rFonts w:ascii="inherit" w:hAnsi="inherit"/>
                <w:b w:val="0"/>
                <w:bCs/>
                <w:i w:val="0"/>
                <w:iCs w:val="0"/>
                <w:color w:val="008000"/>
                <w:sz w:val="17"/>
              </w:rPr>
              <w:t>*</w:t>
            </w:r>
          </w:p>
          <w:p w14:paraId="1EEA5625" w14:textId="59F17233" w:rsidR="00B546AC" w:rsidRDefault="00B546AC" w:rsidP="00B546AC">
            <w:pPr>
              <w:pStyle w:val="BodyText2"/>
              <w:rPr>
                <w:rFonts w:ascii="Verdana" w:hAnsi="Verdana"/>
                <w:color w:val="3C3C3C"/>
                <w:sz w:val="17"/>
              </w:rPr>
            </w:pPr>
            <w:r>
              <w:rPr>
                <w:noProof/>
                <w:bdr w:val="none" w:sz="0" w:space="0" w:color="auto"/>
              </w:rPr>
              <mc:AlternateContent>
                <mc:Choice Requires="wps">
                  <w:drawing>
                    <wp:inline distT="0" distB="0" distL="0" distR="0" wp14:anchorId="19AB3352" wp14:editId="6CCBCF7D">
                      <wp:extent cx="3182112" cy="168250"/>
                      <wp:effectExtent l="0" t="0" r="18415" b="22860"/>
                      <wp:docPr id="148" name="Rectangle 148"/>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218F85" id="Rectangle 148"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hftys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1EF79DAA" w14:textId="1EB6FB1A" w:rsidR="001220AD" w:rsidRDefault="000B303E" w:rsidP="001220A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817984" behindDoc="0" locked="0" layoutInCell="1" allowOverlap="1" wp14:anchorId="42521BCC" wp14:editId="570AF904">
                      <wp:simplePos x="0" y="0"/>
                      <wp:positionH relativeFrom="column">
                        <wp:posOffset>173990</wp:posOffset>
                      </wp:positionH>
                      <wp:positionV relativeFrom="page">
                        <wp:posOffset>3582035</wp:posOffset>
                      </wp:positionV>
                      <wp:extent cx="197485" cy="197485"/>
                      <wp:effectExtent l="0" t="0" r="12065" b="12065"/>
                      <wp:wrapNone/>
                      <wp:docPr id="161" name="Oval 1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3F079" w14:textId="0F8CC39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21BCC" id="Oval 161" o:spid="_x0000_s1154" style="position:absolute;left:0;text-align:left;margin-left:13.7pt;margin-top:282.05pt;width:15.55pt;height:15.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" fillcolor="yellow" strokecolor="black [3213]" strokeweight=".5pt">
                      <v:stroke joinstyle="miter"/>
                      <v:textbox inset="0,0,0,0">
                        <w:txbxContent>
                          <w:p w14:paraId="5983F079" w14:textId="0F8CC39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1220AD">
              <w:t>Sector:</w:t>
            </w:r>
            <w:r w:rsidR="001220AD" w:rsidRPr="00A87708">
              <w:rPr>
                <w:rStyle w:val="Emphasis"/>
                <w:rFonts w:ascii="Verdana" w:hAnsi="Verdana"/>
                <w:b w:val="0"/>
                <w:bCs/>
                <w:i w:val="0"/>
                <w:iCs w:val="0"/>
                <w:color w:val="324D57"/>
                <w:sz w:val="17"/>
                <w:shd w:val="clear" w:color="auto" w:fill="FFFFFF"/>
              </w:rPr>
              <w:t>*</w:t>
            </w:r>
          </w:p>
          <w:p w14:paraId="1C683C88" w14:textId="496AE7FD" w:rsidR="00B546AC" w:rsidRDefault="00B546AC" w:rsidP="00B546AC">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55B9EBCD" wp14:editId="6F0CB8AC">
                  <wp:extent cx="2755000" cy="182880"/>
                  <wp:effectExtent l="0" t="0" r="7620" b="7620"/>
                  <wp:docPr id="151" name="Picture 15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5E6E29A" w14:textId="1C63DFBC" w:rsidR="001220AD" w:rsidRDefault="00A011CE" w:rsidP="001220A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815936" behindDoc="0" locked="0" layoutInCell="1" allowOverlap="1" wp14:anchorId="1FD574A7" wp14:editId="37F02C05">
                      <wp:simplePos x="0" y="0"/>
                      <wp:positionH relativeFrom="column">
                        <wp:posOffset>182245</wp:posOffset>
                      </wp:positionH>
                      <wp:positionV relativeFrom="page">
                        <wp:posOffset>4108450</wp:posOffset>
                      </wp:positionV>
                      <wp:extent cx="197485" cy="197485"/>
                      <wp:effectExtent l="0" t="0" r="12065" b="12065"/>
                      <wp:wrapNone/>
                      <wp:docPr id="160" name="Oval 1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CC48F" w14:textId="561F33D0"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574A7" id="Oval 160" o:spid="_x0000_s1155" style="position:absolute;left:0;text-align:left;margin-left:14.35pt;margin-top:323.5pt;width:15.55pt;height:1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" fillcolor="yellow" strokecolor="black [3213]" strokeweight=".5pt">
                      <v:stroke joinstyle="miter"/>
                      <v:textbox inset="0,0,0,0">
                        <w:txbxContent>
                          <w:p w14:paraId="1ADCC48F" w14:textId="561F33D0"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1220AD">
              <w:t>Status:</w:t>
            </w:r>
            <w:r w:rsidR="001220AD" w:rsidRPr="00A87708">
              <w:rPr>
                <w:rStyle w:val="Emphasis"/>
                <w:rFonts w:ascii="Verdana" w:hAnsi="Verdana"/>
                <w:b w:val="0"/>
                <w:bCs/>
                <w:i w:val="0"/>
                <w:iCs w:val="0"/>
                <w:color w:val="324D57"/>
                <w:sz w:val="17"/>
                <w:shd w:val="clear" w:color="auto" w:fill="FFFFFF"/>
              </w:rPr>
              <w:t>*</w:t>
            </w:r>
          </w:p>
          <w:p w14:paraId="65902CCC" w14:textId="1228FB5B" w:rsidR="00B546AC" w:rsidRDefault="00B546AC" w:rsidP="00B546AC">
            <w:pPr>
              <w:pStyle w:val="BodyText2"/>
              <w:rPr>
                <w:rStyle w:val="Emphasis"/>
                <w:rFonts w:ascii="Verdana" w:hAnsi="Verdana"/>
                <w:b/>
                <w:bCs/>
                <w:i w:val="0"/>
                <w:iCs w:val="0"/>
                <w:color w:val="008000"/>
                <w:sz w:val="17"/>
                <w:shd w:val="clear" w:color="auto" w:fill="FFFFFF"/>
              </w:rPr>
            </w:pPr>
            <w:r>
              <w:rPr>
                <w:noProof/>
              </w:rPr>
              <w:drawing>
                <wp:inline distT="0" distB="0" distL="0" distR="0" wp14:anchorId="7F6A2B05" wp14:editId="25F7D5F4">
                  <wp:extent cx="1292225" cy="160856"/>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67137BCD" w14:textId="5241160D" w:rsidR="001220AD" w:rsidRPr="00B23E18" w:rsidRDefault="00A011CE" w:rsidP="00B23E18">
            <w:pPr>
              <w:pStyle w:val="BodyTextBold"/>
              <w:rPr>
                <w:rStyle w:val="Emphasis"/>
                <w:rFonts w:ascii="Verdana" w:hAnsi="Verdana"/>
                <w:i w:val="0"/>
                <w:iCs w:val="0"/>
                <w:color w:val="008000"/>
                <w:sz w:val="17"/>
                <w:shd w:val="clear" w:color="auto" w:fill="FFFFFF"/>
              </w:rPr>
            </w:pPr>
            <w:r w:rsidRPr="00B07045">
              <w:rPr>
                <w:noProof/>
              </w:rPr>
              <mc:AlternateContent>
                <mc:Choice Requires="wps">
                  <w:drawing>
                    <wp:anchor distT="0" distB="0" distL="114300" distR="114300" simplePos="0" relativeHeight="251813888" behindDoc="0" locked="0" layoutInCell="1" allowOverlap="1" wp14:anchorId="37170FA4" wp14:editId="217ADDED">
                      <wp:simplePos x="0" y="0"/>
                      <wp:positionH relativeFrom="column">
                        <wp:posOffset>158750</wp:posOffset>
                      </wp:positionH>
                      <wp:positionV relativeFrom="page">
                        <wp:posOffset>4610735</wp:posOffset>
                      </wp:positionV>
                      <wp:extent cx="197485" cy="197485"/>
                      <wp:effectExtent l="0" t="0" r="12065" b="12065"/>
                      <wp:wrapNone/>
                      <wp:docPr id="159" name="Oval 1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70CCF" w14:textId="3A81D49D"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70FA4" id="Oval 159" o:spid="_x0000_s1156" style="position:absolute;left:0;text-align:left;margin-left:12.5pt;margin-top:363.05pt;width:15.55pt;height:1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" fillcolor="yellow" strokecolor="black [3213]" strokeweight=".5pt">
                      <v:stroke joinstyle="miter"/>
                      <v:textbox inset="0,0,0,0">
                        <w:txbxContent>
                          <w:p w14:paraId="69B70CCF" w14:textId="3A81D49D"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1220AD">
              <w:t>Date Exited:</w:t>
            </w:r>
            <w:r w:rsidR="001220AD" w:rsidRPr="00A87708">
              <w:rPr>
                <w:rStyle w:val="Emphasis"/>
                <w:rFonts w:ascii="Verdana" w:hAnsi="Verdana"/>
                <w:b w:val="0"/>
                <w:bCs/>
                <w:i w:val="0"/>
                <w:iCs w:val="0"/>
                <w:color w:val="324D57"/>
                <w:sz w:val="17"/>
                <w:shd w:val="clear" w:color="auto" w:fill="FFFFFF"/>
              </w:rPr>
              <w:t>*</w:t>
            </w:r>
            <w:r w:rsidR="00B23E18">
              <w:rPr>
                <w:rStyle w:val="Emphasis"/>
                <w:rFonts w:ascii="Verdana" w:hAnsi="Verdana"/>
                <w:b w:val="0"/>
                <w:bCs/>
                <w:i w:val="0"/>
                <w:iCs w:val="0"/>
                <w:color w:val="324D57"/>
                <w:sz w:val="17"/>
                <w:shd w:val="clear" w:color="auto" w:fill="FFFFFF"/>
              </w:rPr>
              <w:t xml:space="preserve"> </w:t>
            </w:r>
            <w:r w:rsidR="00B23E18" w:rsidRPr="00207BA1">
              <w:rPr>
                <w:rStyle w:val="Emphasis"/>
                <w:rFonts w:asciiTheme="minorBidi" w:hAnsiTheme="minorBidi" w:cstheme="minorBidi"/>
                <w:b w:val="0"/>
                <w:bCs/>
                <w:i w:val="0"/>
                <w:iCs w:val="0"/>
                <w:color w:val="324D57"/>
                <w:sz w:val="17"/>
                <w:highlight w:val="yellow"/>
                <w:shd w:val="clear" w:color="auto" w:fill="FFFFFF"/>
              </w:rPr>
              <w:t>(If Inactive selected)</w:t>
            </w:r>
          </w:p>
          <w:p w14:paraId="718164AD" w14:textId="1D9B5A84" w:rsidR="00B546AC" w:rsidRPr="00A011CE" w:rsidRDefault="00B546AC" w:rsidP="00A011CE">
            <w:pPr>
              <w:pStyle w:val="BodyText2"/>
            </w:pPr>
            <w:r>
              <w:rPr>
                <w:noProof/>
              </w:rPr>
              <w:drawing>
                <wp:inline distT="0" distB="0" distL="0" distR="0" wp14:anchorId="0DAF22A2" wp14:editId="6C316DAF">
                  <wp:extent cx="977462" cy="18288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0C002EB2" w14:textId="77777777" w:rsidR="00B546AC" w:rsidRDefault="00B546AC" w:rsidP="00B546AC">
            <w:pPr>
              <w:pStyle w:val="BodyText2"/>
            </w:pPr>
          </w:p>
          <w:p w14:paraId="7E0C213A" w14:textId="77777777" w:rsidR="00B546AC" w:rsidRDefault="00B546AC" w:rsidP="00B546AC">
            <w:pPr>
              <w:pStyle w:val="BodyText2"/>
            </w:pPr>
          </w:p>
          <w:p w14:paraId="3263A19C" w14:textId="68D57796" w:rsidR="00B546AC" w:rsidRDefault="00B546AC" w:rsidP="00B546AC">
            <w:pPr>
              <w:pStyle w:val="BodyText2"/>
            </w:pPr>
            <w:r>
              <w:rPr>
                <w:noProof/>
                <w:bdr w:val="none" w:sz="0" w:space="0" w:color="auto"/>
              </w:rPr>
              <mc:AlternateContent>
                <mc:Choice Requires="wpg">
                  <w:drawing>
                    <wp:inline distT="0" distB="0" distL="0" distR="0" wp14:anchorId="5B65A186" wp14:editId="3F49BF25">
                      <wp:extent cx="2582265" cy="235915"/>
                      <wp:effectExtent l="0" t="0" r="27940" b="12065"/>
                      <wp:docPr id="152" name="Group 152"/>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53" name="Rectangle 153"/>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B144" w14:textId="77777777" w:rsidR="00EE7FC1" w:rsidRPr="00467CB3" w:rsidRDefault="00EE7FC1" w:rsidP="00B546A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8F08C" w14:textId="77777777" w:rsidR="00EE7FC1" w:rsidRPr="00467CB3" w:rsidRDefault="00EE7FC1" w:rsidP="00B546A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A71BB" w14:textId="77777777" w:rsidR="00EE7FC1" w:rsidRPr="00467CB3" w:rsidRDefault="00EE7FC1" w:rsidP="00B546AC">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101AC" w14:textId="729A6213" w:rsidR="00EE7FC1" w:rsidRPr="00FE69B0" w:rsidRDefault="00EE7FC1" w:rsidP="00B546AC">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Oval 157"/>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18120" w14:textId="4F728114" w:rsidR="00EE7FC1" w:rsidRPr="00FE69B0" w:rsidRDefault="00EE7FC1" w:rsidP="00B546A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Oval 158"/>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4BDEF" w14:textId="5A8BC7BB" w:rsidR="00EE7FC1" w:rsidRPr="00FE69B0" w:rsidRDefault="00EE7FC1" w:rsidP="00B546AC">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B65A186" id="Group 152" o:spid="_x0000_s1157"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">
                      <v:rect id="Rectangle 153" o:spid="_x0000_s115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ecQA&#10;AADcAAAADwAAAGRycy9kb3ducmV2LnhtbESP3YrCMBCF7wXfIYzgjWhqZXXpGkVFwRvBn32AoRnb&#10;ss2kNtHWtzfCgncznDPnOzNftqYUD6pdYVnBeBSBIE6tLjhT8HvZDb9BOI+ssbRMCp7kYLnoduaY&#10;aNvwiR5nn4kQwi5BBbn3VSKlS3My6Ea2Ig7a1dYGfVjrTOoamxBuShlH0VQaLDgQcqxok1P6d76b&#10;ANleiyY2azmLZ8fjIRvcDpP7VKl+r139gPDU+o/5/3qvQ/2vCbyfC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oHnEAAAA3AAAAA8AAAAAAAAAAAAAAAAAmAIAAGRycy9k&#10;b3ducmV2LnhtbFBLBQYAAAAABAAEAPUAAACJAwAAAAA=&#10;" fillcolor="#e7e6e6 [3214]" strokecolor="#bfbfbf [2412]" strokeweight="1pt">
                        <v:textbox>
                          <w:txbxContent>
                            <w:p w14:paraId="77EBB144" w14:textId="77777777" w:rsidR="00EE7FC1" w:rsidRPr="00467CB3" w:rsidRDefault="00EE7FC1" w:rsidP="00B546AC">
                              <w:pPr>
                                <w:jc w:val="center"/>
                                <w:rPr>
                                  <w:color w:val="000000" w:themeColor="text1"/>
                                </w:rPr>
                              </w:pPr>
                              <w:r>
                                <w:rPr>
                                  <w:color w:val="000000" w:themeColor="text1"/>
                                </w:rPr>
                                <w:t>Save</w:t>
                              </w:r>
                            </w:p>
                          </w:txbxContent>
                        </v:textbox>
                      </v:rect>
                      <v:rect id="Rectangle 154" o:spid="_x0000_s115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4DcUA&#10;AADcAAAADwAAAGRycy9kb3ducmV2LnhtbESP3YrCMBCF7wXfIYzgjWhq1z+qUdZlhb0R/HuAoRnb&#10;YjPpNtF2394sCN7NcM6c78xq05pSPKh2hWUF41EEgji1uuBMweW8Gy5AOI+ssbRMCv7IwWbd7aww&#10;0bbhIz1OPhMhhF2CCnLvq0RKl+Zk0I1sRRy0q60N+rDWmdQ1NiHclDKOopk0WHAg5FjRV07p7XQ3&#10;AfJ9LZrYbOU8nh8O+2zwu/+4z5Tq99rPJQhPrX+bX9c/OtSfTuD/mTCB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gNxQAAANwAAAAPAAAAAAAAAAAAAAAAAJgCAABkcnMv&#10;ZG93bnJldi54bWxQSwUGAAAAAAQABAD1AAAAigMAAAAA&#10;" fillcolor="#e7e6e6 [3214]" strokecolor="#bfbfbf [2412]" strokeweight="1pt">
                        <v:textbox>
                          <w:txbxContent>
                            <w:p w14:paraId="1DB8F08C" w14:textId="77777777" w:rsidR="00EE7FC1" w:rsidRPr="00467CB3" w:rsidRDefault="00EE7FC1" w:rsidP="00B546AC">
                              <w:pPr>
                                <w:jc w:val="center"/>
                                <w:rPr>
                                  <w:color w:val="000000" w:themeColor="text1"/>
                                </w:rPr>
                              </w:pPr>
                              <w:r>
                                <w:rPr>
                                  <w:color w:val="000000" w:themeColor="text1"/>
                                </w:rPr>
                                <w:t>Cancel</w:t>
                              </w:r>
                            </w:p>
                          </w:txbxContent>
                        </v:textbox>
                      </v:rect>
                      <v:rect id="Rectangle 155" o:spid="_x0000_s116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dlsYA&#10;AADcAAAADwAAAGRycy9kb3ducmV2LnhtbESP3WrCQBCF7wXfYRnBG2k2TTGWNBtpxUJvBLV9gCE7&#10;+aHZ2TS7mvj23ULBuxnOmfOdybeT6cSVBtdaVvAYxSCIS6tbrhV8fb4/PINwHlljZ5kU3MjBtpjP&#10;csy0HflE17OvRQhhl6GCxvs+k9KVDRl0ke2Jg1bZwaAP61BLPeAYwk0nkzhOpcGWA6HBnnYNld/n&#10;iwmQfdWOiXmTm2RzPB7q1c/h6ZIqtVxMry8gPE3+bv6//tCh/noNf8+EC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6dlsYAAADcAAAADwAAAAAAAAAAAAAAAACYAgAAZHJz&#10;L2Rvd25yZXYueG1sUEsFBgAAAAAEAAQA9QAAAIsDAAAAAA==&#10;" fillcolor="#e7e6e6 [3214]" strokecolor="#bfbfbf [2412]" strokeweight="1pt">
                        <v:textbox>
                          <w:txbxContent>
                            <w:p w14:paraId="665A71BB" w14:textId="77777777" w:rsidR="00EE7FC1" w:rsidRPr="00467CB3" w:rsidRDefault="00EE7FC1" w:rsidP="00B546AC">
                              <w:pPr>
                                <w:jc w:val="center"/>
                                <w:rPr>
                                  <w:color w:val="000000" w:themeColor="text1"/>
                                </w:rPr>
                              </w:pPr>
                              <w:r>
                                <w:rPr>
                                  <w:color w:val="000000" w:themeColor="text1"/>
                                </w:rPr>
                                <w:t>Delete</w:t>
                              </w:r>
                            </w:p>
                          </w:txbxContent>
                        </v:textbox>
                      </v:rect>
                      <v:oval id="Oval 156" o:spid="_x0000_s1161"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8QA&#10;AADcAAAADwAAAGRycy9kb3ducmV2LnhtbERPTWvCQBC9F/wPywi9lLqxYpDUjUiwtBehVaHXITvN&#10;hmRnQ3Y10V/fFQq9zeN9znoz2lZcqPe1YwXzWQKCuHS65krB6fj2vALhA7LG1jEpuJKHTT55WGOm&#10;3cBfdDmESsQQ9hkqMCF0mZS+NGTRz1xHHLkf11sMEfaV1D0OMdy28iVJUmmx5thgsKPCUNkczlbB&#10;U5Py8nsXit3R7G/vxfxzsSgGpR6n4/YVRKAx/Iv/3B86zl+m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vEAAAA3AAAAA8AAAAAAAAAAAAAAAAAmAIAAGRycy9k&#10;b3ducmV2LnhtbFBLBQYAAAAABAAEAPUAAACJAwAAAAA=&#10;" fillcolor="yellow" strokecolor="black [3213]" strokeweight=".5pt">
                        <v:stroke joinstyle="miter"/>
                        <v:textbox inset="0,0,0,0">
                          <w:txbxContent>
                            <w:p w14:paraId="7DA101AC" w14:textId="729A6213" w:rsidR="00EE7FC1" w:rsidRPr="00FE69B0" w:rsidRDefault="00EE7FC1" w:rsidP="00B546AC">
                              <w:pPr>
                                <w:jc w:val="center"/>
                                <w:rPr>
                                  <w:color w:val="000000" w:themeColor="text1"/>
                                </w:rPr>
                              </w:pPr>
                              <w:r>
                                <w:rPr>
                                  <w:color w:val="000000" w:themeColor="text1"/>
                                </w:rPr>
                                <w:t>7</w:t>
                              </w:r>
                            </w:p>
                          </w:txbxContent>
                        </v:textbox>
                      </v:oval>
                      <v:oval id="Oval 157" o:spid="_x0000_s1162"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bUMQA&#10;AADcAAAADwAAAGRycy9kb3ducmV2LnhtbERPS2vCQBC+C/6HZYReSt1Y8UF0FQmWein4KHgdsmM2&#10;mJ0N2dWk/fVuoeBtPr7nLNedrcSdGl86VjAaJiCIc6dLLhR8nz7e5iB8QNZYOSYFP+Rhver3lphq&#10;1/KB7sdQiBjCPkUFJoQ6ldLnhiz6oauJI3dxjcUQYVNI3WAbw20l35NkKi2WHBsM1pQZyq/Hm1Xw&#10;ep3y5LwN2fZkvn4/s9F+PM5apV4G3WYBIlAXnuJ/907H+ZMZ/D0TL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G1DEAAAA3AAAAA8AAAAAAAAAAAAAAAAAmAIAAGRycy9k&#10;b3ducmV2LnhtbFBLBQYAAAAABAAEAPUAAACJAwAAAAA=&#10;" fillcolor="yellow" strokecolor="black [3213]" strokeweight=".5pt">
                        <v:stroke joinstyle="miter"/>
                        <v:textbox inset="0,0,0,0">
                          <w:txbxContent>
                            <w:p w14:paraId="7A718120" w14:textId="4F728114" w:rsidR="00EE7FC1" w:rsidRPr="00FE69B0" w:rsidRDefault="00EE7FC1" w:rsidP="00B546AC">
                              <w:pPr>
                                <w:jc w:val="center"/>
                                <w:rPr>
                                  <w:color w:val="000000" w:themeColor="text1"/>
                                </w:rPr>
                              </w:pPr>
                              <w:r>
                                <w:rPr>
                                  <w:color w:val="000000" w:themeColor="text1"/>
                                </w:rPr>
                                <w:t>6</w:t>
                              </w:r>
                            </w:p>
                          </w:txbxContent>
                        </v:textbox>
                      </v:oval>
                      <v:oval id="Oval 158" o:spid="_x0000_s1163"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PIsYA&#10;AADcAAAADwAAAGRycy9kb3ducmV2LnhtbESPQWvCQBCF70L/wzIFL1I3KkpJXaUERS+FqoVeh+w0&#10;G8zOhuzWpP31zqHQ2wzvzXvfrLeDb9SNulgHNjCbZqCIy2Brrgx8XPZPz6BiQrbYBCYDPxRhu3kY&#10;rTG3oecT3c6pUhLCMUcDLqU21zqWjjzGaWiJRfsKnccka1dp22Ev4b7R8yxbaY81S4PDlgpH5fX8&#10;7Q1Mritefu5Ssbu4t99DMXtfLIremPHj8PoCKtGQ/s1/10cr+Eu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yPIsYAAADcAAAADwAAAAAAAAAAAAAAAACYAgAAZHJz&#10;L2Rvd25yZXYueG1sUEsFBgAAAAAEAAQA9QAAAIsDAAAAAA==&#10;" fillcolor="yellow" strokecolor="black [3213]" strokeweight=".5pt">
                        <v:stroke joinstyle="miter"/>
                        <v:textbox inset="0,0,0,0">
                          <w:txbxContent>
                            <w:p w14:paraId="4334BDEF" w14:textId="5A8BC7BB" w:rsidR="00EE7FC1" w:rsidRPr="00FE69B0" w:rsidRDefault="00EE7FC1" w:rsidP="00B546AC">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14:paraId="333BBB1C" w14:textId="77777777" w:rsidR="00E12D9B" w:rsidRPr="00503AD1" w:rsidRDefault="00E12D9B" w:rsidP="00503AD1">
            <w:pPr>
              <w:rPr>
                <w:sz w:val="8"/>
                <w:szCs w:val="8"/>
              </w:rPr>
            </w:pPr>
          </w:p>
        </w:tc>
        <w:tc>
          <w:tcPr>
            <w:tcW w:w="4239" w:type="dxa"/>
            <w:vMerge/>
          </w:tcPr>
          <w:p w14:paraId="1585E80F" w14:textId="77777777" w:rsidR="00E12D9B" w:rsidRDefault="00E12D9B" w:rsidP="0090109B"/>
        </w:tc>
      </w:tr>
      <w:tr w:rsidR="002650D3" w14:paraId="47F2A63F" w14:textId="77777777" w:rsidTr="00CE525F">
        <w:trPr>
          <w:trHeight w:val="368"/>
        </w:trPr>
        <w:tc>
          <w:tcPr>
            <w:tcW w:w="10489" w:type="dxa"/>
            <w:gridSpan w:val="5"/>
            <w:vMerge w:val="restart"/>
            <w:shd w:val="clear" w:color="auto" w:fill="324D57"/>
            <w:vAlign w:val="center"/>
          </w:tcPr>
          <w:p w14:paraId="032DC294" w14:textId="77777777" w:rsidR="002650D3" w:rsidRPr="00503AD1" w:rsidRDefault="002650D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D8E4E22" w14:textId="77777777" w:rsidR="002650D3" w:rsidRPr="00503AD1" w:rsidRDefault="002650D3"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7582D54" w14:textId="77777777" w:rsidR="002650D3" w:rsidRPr="00503AD1" w:rsidRDefault="002650D3" w:rsidP="008739A1">
            <w:pPr>
              <w:keepNext/>
              <w:rPr>
                <w:sz w:val="8"/>
                <w:szCs w:val="8"/>
              </w:rPr>
            </w:pPr>
          </w:p>
        </w:tc>
        <w:tc>
          <w:tcPr>
            <w:tcW w:w="4239" w:type="dxa"/>
            <w:shd w:val="clear" w:color="auto" w:fill="324D57"/>
            <w:vAlign w:val="center"/>
          </w:tcPr>
          <w:p w14:paraId="7CCFB8D4" w14:textId="77777777" w:rsidR="002650D3" w:rsidRPr="00503AD1" w:rsidRDefault="002650D3"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19</w:t>
            </w:r>
            <w:r w:rsidRPr="00503AD1">
              <w:rPr>
                <w:rFonts w:cs="Arial"/>
                <w:b/>
                <w:noProof/>
                <w:color w:val="FFFFFF" w:themeColor="background1"/>
                <w:sz w:val="20"/>
                <w:szCs w:val="20"/>
              </w:rPr>
              <w:fldChar w:fldCharType="end"/>
            </w:r>
          </w:p>
        </w:tc>
      </w:tr>
      <w:tr w:rsidR="002650D3" w14:paraId="4FEF8BC3" w14:textId="77777777" w:rsidTr="00CE525F">
        <w:trPr>
          <w:trHeight w:val="503"/>
        </w:trPr>
        <w:tc>
          <w:tcPr>
            <w:tcW w:w="10489" w:type="dxa"/>
            <w:gridSpan w:val="5"/>
            <w:vMerge/>
            <w:tcBorders>
              <w:bottom w:val="single" w:sz="4" w:space="0" w:color="auto"/>
            </w:tcBorders>
            <w:shd w:val="clear" w:color="auto" w:fill="324D57"/>
            <w:vAlign w:val="center"/>
          </w:tcPr>
          <w:p w14:paraId="42E09F78" w14:textId="77777777" w:rsidR="002650D3" w:rsidRDefault="002650D3" w:rsidP="008739A1">
            <w:pPr>
              <w:keepNext/>
              <w:jc w:val="center"/>
            </w:pPr>
          </w:p>
        </w:tc>
        <w:tc>
          <w:tcPr>
            <w:tcW w:w="250" w:type="dxa"/>
            <w:tcBorders>
              <w:top w:val="nil"/>
              <w:bottom w:val="nil"/>
            </w:tcBorders>
            <w:tcMar>
              <w:left w:w="0" w:type="dxa"/>
              <w:right w:w="0" w:type="dxa"/>
            </w:tcMar>
          </w:tcPr>
          <w:p w14:paraId="3E529D9A" w14:textId="77777777" w:rsidR="002650D3" w:rsidRPr="00503AD1" w:rsidRDefault="002650D3" w:rsidP="008739A1">
            <w:pPr>
              <w:keepNext/>
              <w:rPr>
                <w:sz w:val="8"/>
                <w:szCs w:val="8"/>
              </w:rPr>
            </w:pPr>
          </w:p>
        </w:tc>
        <w:tc>
          <w:tcPr>
            <w:tcW w:w="4239" w:type="dxa"/>
            <w:tcMar>
              <w:left w:w="58" w:type="dxa"/>
              <w:right w:w="58" w:type="dxa"/>
            </w:tcMar>
          </w:tcPr>
          <w:p w14:paraId="02750314" w14:textId="7ED37F21" w:rsidR="002650D3" w:rsidRPr="00503AD1" w:rsidRDefault="002650D3" w:rsidP="008739A1">
            <w:pPr>
              <w:keepNext/>
              <w:spacing w:before="60"/>
              <w:rPr>
                <w:rFonts w:cs="Arial"/>
                <w:szCs w:val="18"/>
              </w:rPr>
            </w:pPr>
            <w:r w:rsidRPr="00503AD1">
              <w:rPr>
                <w:rFonts w:cs="Arial"/>
                <w:szCs w:val="18"/>
              </w:rPr>
              <w:t xml:space="preserve">Page ID: </w:t>
            </w:r>
            <w:r w:rsidR="0084092F">
              <w:rPr>
                <w:rFonts w:cs="Arial"/>
                <w:szCs w:val="18"/>
              </w:rPr>
              <w:t>2.2.2</w:t>
            </w:r>
          </w:p>
          <w:p w14:paraId="5E03B97B" w14:textId="34B0151E" w:rsidR="002650D3" w:rsidRDefault="002650D3" w:rsidP="008739A1">
            <w:pPr>
              <w:keepNext/>
              <w:spacing w:before="60"/>
            </w:pPr>
            <w:r w:rsidRPr="00503AD1">
              <w:rPr>
                <w:rFonts w:cs="Arial"/>
                <w:szCs w:val="18"/>
              </w:rPr>
              <w:t xml:space="preserve">Page Title: </w:t>
            </w:r>
            <w:r w:rsidR="0084092F" w:rsidRPr="0084092F">
              <w:rPr>
                <w:rFonts w:cs="Arial"/>
                <w:szCs w:val="18"/>
              </w:rPr>
              <w:t>Advisory Council and SEOW Meetings</w:t>
            </w:r>
          </w:p>
        </w:tc>
      </w:tr>
      <w:tr w:rsidR="002650D3" w14:paraId="3BE6B2AE" w14:textId="77777777" w:rsidTr="00CE525F">
        <w:tc>
          <w:tcPr>
            <w:tcW w:w="985" w:type="dxa"/>
            <w:tcBorders>
              <w:bottom w:val="single" w:sz="4" w:space="0" w:color="auto"/>
              <w:right w:val="nil"/>
            </w:tcBorders>
            <w:shd w:val="clear" w:color="auto" w:fill="F2F2F2" w:themeFill="background1" w:themeFillShade="F2"/>
            <w:vAlign w:val="center"/>
          </w:tcPr>
          <w:p w14:paraId="33D18DC9" w14:textId="77777777" w:rsidR="002650D3" w:rsidRPr="00503AD1" w:rsidRDefault="002650D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939189D" w14:textId="77777777" w:rsidR="002650D3" w:rsidRPr="00503AD1" w:rsidRDefault="002650D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6E71E22D" w14:textId="77777777" w:rsidR="002650D3" w:rsidRPr="00503AD1" w:rsidRDefault="002650D3"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1FEB975" w14:textId="77777777" w:rsidR="002650D3" w:rsidRPr="00503AD1" w:rsidRDefault="002650D3"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41D8091" w14:textId="77777777" w:rsidR="002650D3" w:rsidRPr="00503AD1" w:rsidRDefault="002650D3"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ADA03F5" w14:textId="77777777" w:rsidR="002650D3" w:rsidRPr="00503AD1" w:rsidRDefault="002650D3"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58D69A34" w14:textId="77777777" w:rsidR="002650D3" w:rsidRPr="00503AD1" w:rsidRDefault="002650D3" w:rsidP="008739A1">
            <w:pPr>
              <w:keepNext/>
              <w:spacing w:before="40" w:after="40"/>
              <w:rPr>
                <w:b/>
              </w:rPr>
            </w:pPr>
            <w:r w:rsidRPr="00503AD1">
              <w:rPr>
                <w:b/>
              </w:rPr>
              <w:t>Page Details</w:t>
            </w:r>
          </w:p>
        </w:tc>
      </w:tr>
      <w:tr w:rsidR="002650D3" w14:paraId="33746701" w14:textId="77777777" w:rsidTr="00CE525F">
        <w:tc>
          <w:tcPr>
            <w:tcW w:w="10489" w:type="dxa"/>
            <w:gridSpan w:val="5"/>
            <w:tcBorders>
              <w:bottom w:val="nil"/>
            </w:tcBorders>
          </w:tcPr>
          <w:p w14:paraId="1C61855F" w14:textId="76A514A2" w:rsidR="002650D3" w:rsidRPr="00503AD1" w:rsidRDefault="0084092F" w:rsidP="008739A1">
            <w:pPr>
              <w:pStyle w:val="Webaddress"/>
              <w:keepNext/>
              <w:rPr>
                <w:u w:val="none"/>
              </w:rPr>
            </w:pPr>
            <w:r w:rsidRPr="0084092F">
              <w:t>Q</w:t>
            </w:r>
            <w:r>
              <w:t>uarterly Progress Reporting</w:t>
            </w:r>
            <w:r w:rsidRPr="0084092F">
              <w:rPr>
                <w:u w:val="none"/>
              </w:rPr>
              <w:t xml:space="preserve"> &gt; </w:t>
            </w:r>
            <w:r w:rsidRPr="0084092F">
              <w:t>Capacity</w:t>
            </w:r>
            <w:r w:rsidRPr="0084092F">
              <w:rPr>
                <w:u w:val="none"/>
              </w:rPr>
              <w:t xml:space="preserve"> &gt; </w:t>
            </w:r>
            <w:r w:rsidRPr="0084092F">
              <w:t>Advisory Council and SEOW Meetings</w:t>
            </w:r>
          </w:p>
        </w:tc>
        <w:tc>
          <w:tcPr>
            <w:tcW w:w="250" w:type="dxa"/>
            <w:tcBorders>
              <w:top w:val="nil"/>
              <w:bottom w:val="nil"/>
            </w:tcBorders>
            <w:tcMar>
              <w:left w:w="0" w:type="dxa"/>
              <w:right w:w="0" w:type="dxa"/>
            </w:tcMar>
          </w:tcPr>
          <w:p w14:paraId="64463DEA" w14:textId="06250865" w:rsidR="002650D3" w:rsidRPr="00503AD1" w:rsidRDefault="00444A8E" w:rsidP="008739A1">
            <w:pPr>
              <w:keepNext/>
              <w:rPr>
                <w:sz w:val="8"/>
                <w:szCs w:val="8"/>
              </w:rPr>
            </w:pPr>
            <w:r>
              <w:rPr>
                <w:sz w:val="8"/>
                <w:szCs w:val="8"/>
              </w:rPr>
              <w:tab/>
            </w:r>
          </w:p>
        </w:tc>
        <w:tc>
          <w:tcPr>
            <w:tcW w:w="4239" w:type="dxa"/>
            <w:vMerge w:val="restart"/>
            <w:tcMar>
              <w:left w:w="58" w:type="dxa"/>
              <w:right w:w="58" w:type="dxa"/>
            </w:tcMar>
          </w:tcPr>
          <w:p w14:paraId="1708B9F7" w14:textId="2685A2C5" w:rsidR="00207BA1" w:rsidRDefault="00444A8E" w:rsidP="0062651E">
            <w:pPr>
              <w:pStyle w:val="ListParagraph"/>
              <w:spacing w:before="120"/>
              <w:rPr>
                <w:rFonts w:cs="Arial"/>
                <w:szCs w:val="18"/>
              </w:rPr>
            </w:pPr>
            <w:r>
              <w:t xml:space="preserve">1. </w:t>
            </w:r>
            <w:r>
              <w:tab/>
            </w:r>
            <w:r w:rsidR="00207BA1" w:rsidRPr="00947955">
              <w:rPr>
                <w:rFonts w:cs="Arial"/>
                <w:szCs w:val="18"/>
              </w:rPr>
              <w:t>Only SPO and higher roles will see this field. SPOs will only see their grantees. Higher roles will see all grantees. Grantee-level roles will not see the label or dropdown menu.</w:t>
            </w:r>
          </w:p>
          <w:p w14:paraId="44D2F845" w14:textId="77777777" w:rsidR="00207BA1" w:rsidRDefault="00207BA1" w:rsidP="0062651E">
            <w:pPr>
              <w:pStyle w:val="ListParagraph"/>
              <w:rPr>
                <w:rFonts w:cs="Arial"/>
                <w:szCs w:val="18"/>
              </w:rPr>
            </w:pPr>
            <w:r>
              <w:rPr>
                <w:rFonts w:cs="Arial"/>
                <w:szCs w:val="18"/>
              </w:rPr>
              <w:t xml:space="preserve">2.  </w:t>
            </w:r>
            <w:r w:rsidRPr="00947955">
              <w:rPr>
                <w:rFonts w:cs="Arial"/>
                <w:szCs w:val="18"/>
              </w:rPr>
              <w:t>Reporting Period will be fixed text displaying the grantee’s current Quarterly Progress reporting period.</w:t>
            </w:r>
          </w:p>
          <w:p w14:paraId="5E71D93D" w14:textId="27138BAF" w:rsidR="00444A8E" w:rsidRDefault="00207BA1" w:rsidP="0062651E">
            <w:pPr>
              <w:pStyle w:val="ListParagraph"/>
            </w:pPr>
            <w:r>
              <w:rPr>
                <w:rFonts w:cs="Arial"/>
                <w:szCs w:val="18"/>
              </w:rPr>
              <w:t xml:space="preserve">3.  </w:t>
            </w:r>
            <w:r w:rsidR="00444A8E">
              <w:t>Clicking the “Add Meeting” link will direct user to the Advisory Council and SEOW Meetings edit page (2.2.2.1).</w:t>
            </w:r>
          </w:p>
          <w:p w14:paraId="0E40023D" w14:textId="1454727D" w:rsidR="00444A8E" w:rsidRDefault="00207BA1" w:rsidP="0062651E">
            <w:pPr>
              <w:pStyle w:val="ListParagraph"/>
            </w:pPr>
            <w:r>
              <w:t>4</w:t>
            </w:r>
            <w:r w:rsidR="00444A8E">
              <w:t xml:space="preserve">. </w:t>
            </w:r>
            <w:r w:rsidR="00444A8E">
              <w:tab/>
              <w:t>Clicking the linked column header will sort the</w:t>
            </w:r>
            <w:r w:rsidR="00A011CE">
              <w:t xml:space="preserve"> </w:t>
            </w:r>
            <w:r w:rsidR="00444A8E">
              <w:t>records in ascending and descending order by the related column.</w:t>
            </w:r>
          </w:p>
          <w:p w14:paraId="75C220E2" w14:textId="7B8DB7D5" w:rsidR="002650D3" w:rsidRDefault="00207BA1" w:rsidP="0062651E">
            <w:pPr>
              <w:pStyle w:val="ListParagraph"/>
            </w:pPr>
            <w:r>
              <w:t>5</w:t>
            </w:r>
            <w:r w:rsidR="00444A8E">
              <w:t xml:space="preserve">. </w:t>
            </w:r>
            <w:r w:rsidR="00444A8E">
              <w:tab/>
              <w:t>Clicking the linked “</w:t>
            </w:r>
            <w:r w:rsidR="005F4D86">
              <w:t xml:space="preserve">Meeting </w:t>
            </w:r>
            <w:r w:rsidR="00444A8E">
              <w:t>Type” will direct user to the edit page of the related record (2.2.2.1).</w:t>
            </w:r>
          </w:p>
        </w:tc>
      </w:tr>
      <w:tr w:rsidR="002650D3" w14:paraId="349B2A9F" w14:textId="77777777" w:rsidTr="00CE525F">
        <w:trPr>
          <w:trHeight w:val="9611"/>
        </w:trPr>
        <w:tc>
          <w:tcPr>
            <w:tcW w:w="10489" w:type="dxa"/>
            <w:gridSpan w:val="5"/>
            <w:tcBorders>
              <w:top w:val="nil"/>
            </w:tcBorders>
          </w:tcPr>
          <w:p w14:paraId="61EBB68A" w14:textId="49DC8C50" w:rsidR="0084092F" w:rsidRDefault="0084092F" w:rsidP="0084092F">
            <w:pPr>
              <w:pStyle w:val="Heading1"/>
              <w:outlineLvl w:val="0"/>
            </w:pPr>
            <w:r w:rsidRPr="0084092F">
              <w:t>Advisory Council and SEOW Meetings</w:t>
            </w:r>
          </w:p>
          <w:p w14:paraId="2AC6C033" w14:textId="4E4C7666" w:rsidR="0084092F" w:rsidRDefault="00207BA1" w:rsidP="0084092F">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545024" behindDoc="0" locked="0" layoutInCell="1" allowOverlap="1" wp14:anchorId="6666FD25" wp14:editId="045D5159">
                      <wp:simplePos x="0" y="0"/>
                      <wp:positionH relativeFrom="column">
                        <wp:posOffset>146050</wp:posOffset>
                      </wp:positionH>
                      <wp:positionV relativeFrom="page">
                        <wp:posOffset>482600</wp:posOffset>
                      </wp:positionV>
                      <wp:extent cx="197485" cy="197485"/>
                      <wp:effectExtent l="0" t="0" r="12065" b="12065"/>
                      <wp:wrapNone/>
                      <wp:docPr id="1104" name="Oval 11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761CEF0" w14:textId="77777777" w:rsidR="00EE7FC1" w:rsidRPr="00FE69B0" w:rsidRDefault="00EE7FC1"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6FD25" id="Oval 1104" o:spid="_x0000_s1164" style="position:absolute;left:0;text-align:left;margin-left:11.5pt;margin-top:38pt;width:15.55pt;height:15.5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nneQ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" fillcolor="yellow" strokecolor="windowText" strokeweight=".5pt">
                      <v:stroke joinstyle="miter"/>
                      <v:textbox inset="0,0,0,0">
                        <w:txbxContent>
                          <w:p w14:paraId="0761CEF0" w14:textId="77777777" w:rsidR="00EE7FC1" w:rsidRPr="00FE69B0" w:rsidRDefault="00EE7FC1" w:rsidP="00207BA1">
                            <w:pPr>
                              <w:jc w:val="center"/>
                              <w:rPr>
                                <w:color w:val="000000" w:themeColor="text1"/>
                              </w:rPr>
                            </w:pPr>
                            <w:r w:rsidRPr="00FE69B0">
                              <w:rPr>
                                <w:color w:val="000000" w:themeColor="text1"/>
                              </w:rPr>
                              <w:t>1</w:t>
                            </w:r>
                          </w:p>
                        </w:txbxContent>
                      </v:textbox>
                      <w10:wrap anchory="page"/>
                    </v:oval>
                  </w:pict>
                </mc:Fallback>
              </mc:AlternateContent>
            </w:r>
            <w:r w:rsidR="0084092F">
              <w:t>Select Grantee:</w:t>
            </w:r>
            <w:r w:rsidR="0084092F">
              <w:tab/>
            </w:r>
            <w:r w:rsidR="0084092F" w:rsidRPr="00214C07">
              <w:rPr>
                <w:rFonts w:cs="Times New Roman"/>
                <w:b w:val="0"/>
                <w:bCs/>
                <w:noProof/>
                <w:color w:val="3C3C3C"/>
                <w:position w:val="-6"/>
              </w:rPr>
              <w:drawing>
                <wp:inline distT="0" distB="0" distL="0" distR="0" wp14:anchorId="0A61781D" wp14:editId="0B36CFED">
                  <wp:extent cx="2755000" cy="182880"/>
                  <wp:effectExtent l="0" t="0" r="7620" b="7620"/>
                  <wp:docPr id="137" name="Picture 13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5C825DE" w14:textId="677E1C34" w:rsidR="0084092F" w:rsidRDefault="00207BA1" w:rsidP="0084092F">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547072" behindDoc="0" locked="0" layoutInCell="1" allowOverlap="1" wp14:anchorId="6C0CE3AF" wp14:editId="4DB0F093">
                      <wp:simplePos x="0" y="0"/>
                      <wp:positionH relativeFrom="column">
                        <wp:posOffset>153670</wp:posOffset>
                      </wp:positionH>
                      <wp:positionV relativeFrom="page">
                        <wp:posOffset>777240</wp:posOffset>
                      </wp:positionV>
                      <wp:extent cx="197485" cy="197485"/>
                      <wp:effectExtent l="0" t="0" r="12065" b="12065"/>
                      <wp:wrapNone/>
                      <wp:docPr id="1105" name="Oval 11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6277A324" w14:textId="060E8A6D" w:rsidR="00EE7FC1" w:rsidRPr="00FE69B0" w:rsidRDefault="00EE7FC1"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CE3AF" id="Oval 1105" o:spid="_x0000_s1165" style="position:absolute;left:0;text-align:left;margin-left:12.1pt;margin-top:61.2pt;width:15.55pt;height:15.5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veQ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" fillcolor="yellow" strokecolor="windowText" strokeweight=".5pt">
                      <v:stroke joinstyle="miter"/>
                      <v:textbox inset="0,0,0,0">
                        <w:txbxContent>
                          <w:p w14:paraId="6277A324" w14:textId="060E8A6D" w:rsidR="00EE7FC1" w:rsidRPr="00FE69B0" w:rsidRDefault="00EE7FC1" w:rsidP="00207BA1">
                            <w:pPr>
                              <w:jc w:val="center"/>
                              <w:rPr>
                                <w:color w:val="000000" w:themeColor="text1"/>
                              </w:rPr>
                            </w:pPr>
                            <w:r>
                              <w:rPr>
                                <w:color w:val="000000" w:themeColor="text1"/>
                              </w:rPr>
                              <w:t>2</w:t>
                            </w:r>
                          </w:p>
                        </w:txbxContent>
                      </v:textbox>
                      <w10:wrap anchory="page"/>
                    </v:oval>
                  </w:pict>
                </mc:Fallback>
              </mc:AlternateContent>
            </w:r>
            <w:r w:rsidR="0084092F">
              <w:rPr>
                <w:shd w:val="clear" w:color="auto" w:fill="FFFFFF"/>
              </w:rPr>
              <w:t>Grantee Reporting Period:</w:t>
            </w:r>
          </w:p>
          <w:p w14:paraId="43517E41" w14:textId="77777777" w:rsidR="003F305D" w:rsidRPr="002D323C" w:rsidRDefault="003F305D" w:rsidP="003F305D">
            <w:pPr>
              <w:pStyle w:val="BodyTextBold"/>
              <w:spacing w:before="0" w:after="0"/>
              <w:rPr>
                <w:sz w:val="14"/>
                <w:szCs w:val="14"/>
                <w:shd w:val="clear" w:color="auto" w:fill="FFFFFF"/>
              </w:rPr>
            </w:pPr>
          </w:p>
          <w:p w14:paraId="28655F7A" w14:textId="77777777" w:rsidR="003F305D" w:rsidRPr="002D323C" w:rsidRDefault="003F305D" w:rsidP="003F305D">
            <w:pPr>
              <w:pStyle w:val="BodyText2"/>
              <w:pBdr>
                <w:top w:val="single" w:sz="4" w:space="1" w:color="D9D9D9" w:themeColor="background1" w:themeShade="D9"/>
              </w:pBdr>
              <w:rPr>
                <w:sz w:val="14"/>
                <w:szCs w:val="14"/>
                <w:shd w:val="clear" w:color="auto" w:fill="FFFFFF"/>
              </w:rPr>
            </w:pPr>
          </w:p>
          <w:p w14:paraId="26363EDE" w14:textId="11F4B5AF" w:rsidR="0084092F" w:rsidRDefault="00FF6B0A" w:rsidP="0084092F">
            <w:pPr>
              <w:pStyle w:val="BodyTextBold"/>
              <w:rPr>
                <w:shd w:val="clear" w:color="auto" w:fill="FFFFFF"/>
              </w:rPr>
            </w:pPr>
            <w:r w:rsidRPr="00B07045">
              <w:rPr>
                <w:noProof/>
              </w:rPr>
              <mc:AlternateContent>
                <mc:Choice Requires="wps">
                  <w:drawing>
                    <wp:anchor distT="0" distB="0" distL="114300" distR="114300" simplePos="0" relativeHeight="251840512" behindDoc="0" locked="0" layoutInCell="1" allowOverlap="1" wp14:anchorId="4D739575" wp14:editId="5D24F913">
                      <wp:simplePos x="0" y="0"/>
                      <wp:positionH relativeFrom="column">
                        <wp:posOffset>126365</wp:posOffset>
                      </wp:positionH>
                      <wp:positionV relativeFrom="page">
                        <wp:posOffset>1605651</wp:posOffset>
                      </wp:positionV>
                      <wp:extent cx="197485" cy="197485"/>
                      <wp:effectExtent l="0" t="0" r="12065" b="12065"/>
                      <wp:wrapNone/>
                      <wp:docPr id="279" name="Oval 2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C556E" w14:textId="12A9ADA2"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39575" id="Oval 279" o:spid="_x0000_s1166" style="position:absolute;left:0;text-align:left;margin-left:9.95pt;margin-top:126.45pt;width:15.55pt;height:15.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" fillcolor="yellow" strokecolor="black [3213]" strokeweight=".5pt">
                      <v:stroke joinstyle="miter"/>
                      <v:textbox inset="0,0,0,0">
                        <w:txbxContent>
                          <w:p w14:paraId="688C556E" w14:textId="12A9ADA2"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p>
          <w:p w14:paraId="6E07CC7A" w14:textId="493A80B0" w:rsidR="002650D3" w:rsidRDefault="0084092F" w:rsidP="0084092F">
            <w:pPr>
              <w:pStyle w:val="BodyText2"/>
            </w:pPr>
            <w:r>
              <w:rPr>
                <w:noProof/>
              </w:rPr>
              <mc:AlternateContent>
                <mc:Choice Requires="wps">
                  <w:drawing>
                    <wp:inline distT="0" distB="0" distL="0" distR="0" wp14:anchorId="7C18450E" wp14:editId="04E93578">
                      <wp:extent cx="855878" cy="219329"/>
                      <wp:effectExtent l="0" t="0" r="20955" b="28575"/>
                      <wp:docPr id="138" name="Rectangle 138"/>
                      <wp:cNvGraphicFramePr/>
                      <a:graphic xmlns:a="http://schemas.openxmlformats.org/drawingml/2006/main">
                        <a:graphicData uri="http://schemas.microsoft.com/office/word/2010/wordprocessingShape">
                          <wps:wsp>
                            <wps:cNvSpPr/>
                            <wps:spPr>
                              <a:xfrm>
                                <a:off x="0" y="0"/>
                                <a:ext cx="855878" cy="219329"/>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8DE60" w14:textId="5A5C74B3" w:rsidR="00EE7FC1" w:rsidRPr="000F6347" w:rsidRDefault="00EE7FC1"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18450E" id="Rectangle 138" o:spid="_x0000_s1167" style="width:67.4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" fillcolor="#e7e6e6 [3214]" strokecolor="#bfbfbf [2412]" strokeweight="1pt">
                      <v:textbox>
                        <w:txbxContent>
                          <w:p w14:paraId="7FA8DE60" w14:textId="5A5C74B3" w:rsidR="00EE7FC1" w:rsidRPr="000F6347" w:rsidRDefault="00EE7FC1"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v:textbox>
                      <w10:anchorlock/>
                    </v:rect>
                  </w:pict>
                </mc:Fallback>
              </mc:AlternateContent>
            </w:r>
          </w:p>
          <w:p w14:paraId="3C3C4880" w14:textId="492051DD" w:rsidR="0084092F" w:rsidRDefault="003F305D" w:rsidP="0084092F">
            <w:pPr>
              <w:pStyle w:val="BodyText2"/>
            </w:pPr>
            <w:r w:rsidRPr="00B07045">
              <w:rPr>
                <w:noProof/>
              </w:rPr>
              <mc:AlternateContent>
                <mc:Choice Requires="wps">
                  <w:drawing>
                    <wp:anchor distT="0" distB="0" distL="114300" distR="114300" simplePos="0" relativeHeight="251844608" behindDoc="0" locked="0" layoutInCell="1" allowOverlap="1" wp14:anchorId="62395D24" wp14:editId="514590A7">
                      <wp:simplePos x="0" y="0"/>
                      <wp:positionH relativeFrom="column">
                        <wp:posOffset>133350</wp:posOffset>
                      </wp:positionH>
                      <wp:positionV relativeFrom="page">
                        <wp:posOffset>2408555</wp:posOffset>
                      </wp:positionV>
                      <wp:extent cx="197485" cy="197485"/>
                      <wp:effectExtent l="0" t="0" r="12065" b="12065"/>
                      <wp:wrapNone/>
                      <wp:docPr id="281" name="Oval 2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A441F" w14:textId="77A89979"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95D24" id="Oval 281" o:spid="_x0000_s1168" style="position:absolute;left:0;text-align:left;margin-left:10.5pt;margin-top:189.65pt;width:15.55pt;height:15.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" fillcolor="yellow" strokecolor="black [3213]" strokeweight=".5pt">
                      <v:stroke joinstyle="miter"/>
                      <v:textbox inset="0,0,0,0">
                        <w:txbxContent>
                          <w:p w14:paraId="45EA441F" w14:textId="77A89979"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1842560" behindDoc="0" locked="0" layoutInCell="1" allowOverlap="1" wp14:anchorId="6E38F900" wp14:editId="79F18C83">
                      <wp:simplePos x="0" y="0"/>
                      <wp:positionH relativeFrom="column">
                        <wp:posOffset>133350</wp:posOffset>
                      </wp:positionH>
                      <wp:positionV relativeFrom="page">
                        <wp:posOffset>2146036</wp:posOffset>
                      </wp:positionV>
                      <wp:extent cx="197485" cy="197485"/>
                      <wp:effectExtent l="0" t="0" r="12065" b="12065"/>
                      <wp:wrapNone/>
                      <wp:docPr id="280" name="Oval 2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F6D46" w14:textId="736DD0FF"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8F900" id="Oval 280" o:spid="_x0000_s1169" style="position:absolute;left:0;text-align:left;margin-left:10.5pt;margin-top:169pt;width:15.55pt;height:15.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" fillcolor="yellow" strokecolor="black [3213]" strokeweight=".5pt">
                      <v:stroke joinstyle="miter"/>
                      <v:textbox inset="0,0,0,0">
                        <w:txbxContent>
                          <w:p w14:paraId="2CAF6D46" w14:textId="736DD0FF"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p>
          <w:tbl>
            <w:tblPr>
              <w:tblStyle w:val="TableGrid"/>
              <w:tblW w:w="4269"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87"/>
              <w:gridCol w:w="3362"/>
              <w:gridCol w:w="2302"/>
            </w:tblGrid>
            <w:tr w:rsidR="00033FB9" w14:paraId="15668592" w14:textId="77777777" w:rsidTr="00F36AF2">
              <w:tc>
                <w:tcPr>
                  <w:tcW w:w="3140" w:type="dxa"/>
                  <w:shd w:val="clear" w:color="auto" w:fill="E7E6E6" w:themeFill="background2"/>
                </w:tcPr>
                <w:p w14:paraId="6FB62ACB" w14:textId="1AE6F3F2" w:rsidR="00033FB9" w:rsidRPr="001220AD" w:rsidRDefault="00033FB9" w:rsidP="0084092F">
                  <w:pPr>
                    <w:pStyle w:val="BodyTextBold"/>
                    <w:shd w:val="clear" w:color="auto" w:fill="auto"/>
                    <w:ind w:left="0"/>
                    <w:rPr>
                      <w:b w:val="0"/>
                      <w:color w:val="auto"/>
                      <w:u w:val="single"/>
                    </w:rPr>
                  </w:pPr>
                  <w:r>
                    <w:rPr>
                      <w:b w:val="0"/>
                      <w:color w:val="auto"/>
                      <w:u w:val="single"/>
                    </w:rPr>
                    <w:t>Meeting Type</w:t>
                  </w:r>
                </w:p>
              </w:tc>
              <w:tc>
                <w:tcPr>
                  <w:tcW w:w="3420" w:type="dxa"/>
                  <w:shd w:val="clear" w:color="auto" w:fill="E7E6E6" w:themeFill="background2"/>
                </w:tcPr>
                <w:p w14:paraId="3A9494D9" w14:textId="5F847A71" w:rsidR="00033FB9" w:rsidRPr="001220AD" w:rsidRDefault="00033FB9" w:rsidP="0084092F">
                  <w:pPr>
                    <w:pStyle w:val="BodyTextBold"/>
                    <w:shd w:val="clear" w:color="auto" w:fill="auto"/>
                    <w:ind w:left="0"/>
                    <w:rPr>
                      <w:b w:val="0"/>
                      <w:color w:val="auto"/>
                      <w:u w:val="single"/>
                    </w:rPr>
                  </w:pPr>
                  <w:r>
                    <w:rPr>
                      <w:b w:val="0"/>
                      <w:color w:val="auto"/>
                      <w:u w:val="single"/>
                    </w:rPr>
                    <w:t>Meeting Name/Topic</w:t>
                  </w:r>
                </w:p>
              </w:tc>
              <w:tc>
                <w:tcPr>
                  <w:tcW w:w="2340" w:type="dxa"/>
                  <w:shd w:val="clear" w:color="auto" w:fill="E7E6E6" w:themeFill="background2"/>
                </w:tcPr>
                <w:p w14:paraId="5225F64B" w14:textId="34FCE089" w:rsidR="00033FB9" w:rsidRPr="001220AD" w:rsidRDefault="00033FB9" w:rsidP="0084092F">
                  <w:pPr>
                    <w:pStyle w:val="BodyTextBold"/>
                    <w:shd w:val="clear" w:color="auto" w:fill="auto"/>
                    <w:ind w:left="0"/>
                    <w:rPr>
                      <w:b w:val="0"/>
                      <w:color w:val="auto"/>
                      <w:u w:val="single"/>
                    </w:rPr>
                  </w:pPr>
                  <w:r>
                    <w:rPr>
                      <w:b w:val="0"/>
                      <w:color w:val="auto"/>
                      <w:u w:val="single"/>
                    </w:rPr>
                    <w:t>Meeting Date</w:t>
                  </w:r>
                </w:p>
              </w:tc>
            </w:tr>
            <w:tr w:rsidR="00033FB9" w14:paraId="4E0801CA" w14:textId="77777777" w:rsidTr="00F36AF2">
              <w:tc>
                <w:tcPr>
                  <w:tcW w:w="3140" w:type="dxa"/>
                  <w:vAlign w:val="center"/>
                </w:tcPr>
                <w:p w14:paraId="191F0237" w14:textId="15CE7F41" w:rsidR="00033FB9" w:rsidRPr="00F13D71" w:rsidRDefault="00033FB9" w:rsidP="0084092F">
                  <w:pPr>
                    <w:pStyle w:val="BodyText"/>
                    <w:rPr>
                      <w:u w:val="single"/>
                    </w:rPr>
                  </w:pPr>
                  <w:r>
                    <w:rPr>
                      <w:u w:val="single"/>
                    </w:rPr>
                    <w:t>Meeting</w:t>
                  </w:r>
                  <w:r w:rsidRPr="00F13D71">
                    <w:rPr>
                      <w:u w:val="single"/>
                    </w:rPr>
                    <w:t xml:space="preserve"> linked</w:t>
                  </w:r>
                </w:p>
              </w:tc>
              <w:tc>
                <w:tcPr>
                  <w:tcW w:w="3420" w:type="dxa"/>
                  <w:vAlign w:val="center"/>
                </w:tcPr>
                <w:p w14:paraId="55A4B918" w14:textId="77777777" w:rsidR="00033FB9" w:rsidRPr="00F043FF" w:rsidRDefault="00033FB9" w:rsidP="0084092F">
                  <w:pPr>
                    <w:pStyle w:val="BodyText"/>
                    <w:rPr>
                      <w:szCs w:val="18"/>
                    </w:rPr>
                  </w:pPr>
                  <w:r w:rsidRPr="00F043FF">
                    <w:rPr>
                      <w:szCs w:val="18"/>
                    </w:rPr>
                    <w:t>Lorem ipsum</w:t>
                  </w:r>
                </w:p>
              </w:tc>
              <w:tc>
                <w:tcPr>
                  <w:tcW w:w="2340" w:type="dxa"/>
                  <w:vAlign w:val="center"/>
                </w:tcPr>
                <w:p w14:paraId="420ED4D7" w14:textId="77777777" w:rsidR="00033FB9" w:rsidRDefault="00033FB9" w:rsidP="0084092F">
                  <w:r w:rsidRPr="00B01C2B">
                    <w:t>mm/dd/yyyy</w:t>
                  </w:r>
                </w:p>
              </w:tc>
            </w:tr>
            <w:tr w:rsidR="00033FB9" w14:paraId="53FDB036" w14:textId="77777777" w:rsidTr="00F36AF2">
              <w:tc>
                <w:tcPr>
                  <w:tcW w:w="3140" w:type="dxa"/>
                  <w:vAlign w:val="center"/>
                </w:tcPr>
                <w:p w14:paraId="24397960" w14:textId="1C12BA52" w:rsidR="00033FB9" w:rsidRPr="00F13D71" w:rsidRDefault="00033FB9" w:rsidP="0084092F">
                  <w:pPr>
                    <w:pStyle w:val="BodyText"/>
                    <w:rPr>
                      <w:u w:val="single"/>
                    </w:rPr>
                  </w:pPr>
                  <w:r>
                    <w:rPr>
                      <w:u w:val="single"/>
                    </w:rPr>
                    <w:t>Meeting</w:t>
                  </w:r>
                  <w:r w:rsidRPr="00F13D71">
                    <w:rPr>
                      <w:u w:val="single"/>
                    </w:rPr>
                    <w:t xml:space="preserve"> linked</w:t>
                  </w:r>
                </w:p>
              </w:tc>
              <w:tc>
                <w:tcPr>
                  <w:tcW w:w="3420" w:type="dxa"/>
                  <w:vAlign w:val="center"/>
                </w:tcPr>
                <w:p w14:paraId="4BF22D4B" w14:textId="77777777" w:rsidR="00033FB9" w:rsidRPr="00F043FF" w:rsidRDefault="00033FB9" w:rsidP="0084092F">
                  <w:pPr>
                    <w:pStyle w:val="BodyText"/>
                    <w:spacing w:before="120"/>
                    <w:rPr>
                      <w:szCs w:val="18"/>
                    </w:rPr>
                  </w:pPr>
                  <w:r w:rsidRPr="00F043FF">
                    <w:rPr>
                      <w:szCs w:val="18"/>
                    </w:rPr>
                    <w:t>Lorem ipsum</w:t>
                  </w:r>
                </w:p>
              </w:tc>
              <w:tc>
                <w:tcPr>
                  <w:tcW w:w="2340" w:type="dxa"/>
                  <w:vAlign w:val="center"/>
                </w:tcPr>
                <w:p w14:paraId="06004903" w14:textId="77777777" w:rsidR="00033FB9" w:rsidRDefault="00033FB9" w:rsidP="0084092F">
                  <w:r w:rsidRPr="00B01C2B">
                    <w:t>mm/dd/yyyy</w:t>
                  </w:r>
                </w:p>
              </w:tc>
            </w:tr>
            <w:tr w:rsidR="00033FB9" w14:paraId="2DB18F1F" w14:textId="77777777" w:rsidTr="00F36AF2">
              <w:tc>
                <w:tcPr>
                  <w:tcW w:w="3140" w:type="dxa"/>
                  <w:vAlign w:val="center"/>
                </w:tcPr>
                <w:p w14:paraId="1F25693F" w14:textId="0F948EEA" w:rsidR="00033FB9" w:rsidRDefault="00033FB9" w:rsidP="00033FB9">
                  <w:pPr>
                    <w:pStyle w:val="BodyText"/>
                    <w:rPr>
                      <w:u w:val="single"/>
                    </w:rPr>
                  </w:pPr>
                  <w:r>
                    <w:rPr>
                      <w:u w:val="single"/>
                    </w:rPr>
                    <w:t>Meeting</w:t>
                  </w:r>
                  <w:r w:rsidRPr="00F13D71">
                    <w:rPr>
                      <w:u w:val="single"/>
                    </w:rPr>
                    <w:t xml:space="preserve"> linked</w:t>
                  </w:r>
                </w:p>
              </w:tc>
              <w:tc>
                <w:tcPr>
                  <w:tcW w:w="3420" w:type="dxa"/>
                  <w:vAlign w:val="center"/>
                </w:tcPr>
                <w:p w14:paraId="7943592C" w14:textId="6CCBDB90" w:rsidR="00033FB9" w:rsidRPr="00F043FF" w:rsidRDefault="00033FB9" w:rsidP="00033FB9">
                  <w:pPr>
                    <w:pStyle w:val="BodyText"/>
                    <w:spacing w:before="120"/>
                    <w:rPr>
                      <w:szCs w:val="18"/>
                    </w:rPr>
                  </w:pPr>
                  <w:r w:rsidRPr="00F043FF">
                    <w:rPr>
                      <w:szCs w:val="18"/>
                    </w:rPr>
                    <w:t>Lorem ipsum</w:t>
                  </w:r>
                </w:p>
              </w:tc>
              <w:tc>
                <w:tcPr>
                  <w:tcW w:w="2340" w:type="dxa"/>
                  <w:vAlign w:val="center"/>
                </w:tcPr>
                <w:p w14:paraId="27C0E22D" w14:textId="63B30AA3" w:rsidR="00033FB9" w:rsidRPr="00B01C2B" w:rsidRDefault="00033FB9" w:rsidP="00033FB9">
                  <w:r w:rsidRPr="00B01C2B">
                    <w:t>mm/dd/yyyy</w:t>
                  </w:r>
                </w:p>
              </w:tc>
            </w:tr>
            <w:tr w:rsidR="00033FB9" w14:paraId="7DABAF77" w14:textId="77777777" w:rsidTr="00F36AF2">
              <w:tc>
                <w:tcPr>
                  <w:tcW w:w="3140" w:type="dxa"/>
                  <w:vAlign w:val="center"/>
                </w:tcPr>
                <w:p w14:paraId="55AFA261" w14:textId="66ABFBA2" w:rsidR="00033FB9" w:rsidRDefault="00033FB9" w:rsidP="00033FB9">
                  <w:pPr>
                    <w:pStyle w:val="BodyText"/>
                    <w:rPr>
                      <w:u w:val="single"/>
                    </w:rPr>
                  </w:pPr>
                  <w:r>
                    <w:rPr>
                      <w:u w:val="single"/>
                    </w:rPr>
                    <w:t>Meeting</w:t>
                  </w:r>
                  <w:r w:rsidRPr="00F13D71">
                    <w:rPr>
                      <w:u w:val="single"/>
                    </w:rPr>
                    <w:t xml:space="preserve"> linked</w:t>
                  </w:r>
                </w:p>
              </w:tc>
              <w:tc>
                <w:tcPr>
                  <w:tcW w:w="3420" w:type="dxa"/>
                  <w:vAlign w:val="center"/>
                </w:tcPr>
                <w:p w14:paraId="4DF53D27" w14:textId="6EE16FAF" w:rsidR="00033FB9" w:rsidRPr="00F043FF" w:rsidRDefault="00033FB9" w:rsidP="00033FB9">
                  <w:pPr>
                    <w:pStyle w:val="BodyText"/>
                    <w:spacing w:before="120"/>
                    <w:rPr>
                      <w:szCs w:val="18"/>
                    </w:rPr>
                  </w:pPr>
                  <w:r w:rsidRPr="00F043FF">
                    <w:rPr>
                      <w:szCs w:val="18"/>
                    </w:rPr>
                    <w:t>Lorem ipsum</w:t>
                  </w:r>
                </w:p>
              </w:tc>
              <w:tc>
                <w:tcPr>
                  <w:tcW w:w="2340" w:type="dxa"/>
                  <w:vAlign w:val="center"/>
                </w:tcPr>
                <w:p w14:paraId="5437D9CF" w14:textId="598673C0" w:rsidR="00033FB9" w:rsidRPr="00B01C2B" w:rsidRDefault="00033FB9" w:rsidP="00033FB9">
                  <w:r w:rsidRPr="00B01C2B">
                    <w:t>mm/dd/yyyy</w:t>
                  </w:r>
                </w:p>
              </w:tc>
            </w:tr>
            <w:tr w:rsidR="00033FB9" w14:paraId="773355DD" w14:textId="77777777" w:rsidTr="00F36AF2">
              <w:tc>
                <w:tcPr>
                  <w:tcW w:w="3140" w:type="dxa"/>
                  <w:vAlign w:val="center"/>
                </w:tcPr>
                <w:p w14:paraId="563D4C12" w14:textId="16136B3D" w:rsidR="00033FB9" w:rsidRDefault="00033FB9" w:rsidP="00033FB9">
                  <w:pPr>
                    <w:pStyle w:val="BodyText"/>
                    <w:rPr>
                      <w:u w:val="single"/>
                    </w:rPr>
                  </w:pPr>
                  <w:r>
                    <w:rPr>
                      <w:u w:val="single"/>
                    </w:rPr>
                    <w:t>Meeting</w:t>
                  </w:r>
                  <w:r w:rsidRPr="00F13D71">
                    <w:rPr>
                      <w:u w:val="single"/>
                    </w:rPr>
                    <w:t xml:space="preserve"> linked</w:t>
                  </w:r>
                </w:p>
              </w:tc>
              <w:tc>
                <w:tcPr>
                  <w:tcW w:w="3420" w:type="dxa"/>
                  <w:vAlign w:val="center"/>
                </w:tcPr>
                <w:p w14:paraId="089C2F5A" w14:textId="308439A8" w:rsidR="00033FB9" w:rsidRPr="00F043FF" w:rsidRDefault="00033FB9" w:rsidP="00033FB9">
                  <w:pPr>
                    <w:pStyle w:val="BodyText"/>
                    <w:spacing w:before="120"/>
                    <w:rPr>
                      <w:szCs w:val="18"/>
                    </w:rPr>
                  </w:pPr>
                  <w:r w:rsidRPr="00F043FF">
                    <w:rPr>
                      <w:szCs w:val="18"/>
                    </w:rPr>
                    <w:t>Lorem ipsum</w:t>
                  </w:r>
                </w:p>
              </w:tc>
              <w:tc>
                <w:tcPr>
                  <w:tcW w:w="2340" w:type="dxa"/>
                  <w:vAlign w:val="center"/>
                </w:tcPr>
                <w:p w14:paraId="6AD136E1" w14:textId="5BA4A11F" w:rsidR="00033FB9" w:rsidRPr="00B01C2B" w:rsidRDefault="00033FB9" w:rsidP="00033FB9">
                  <w:r w:rsidRPr="00B01C2B">
                    <w:t>mm/dd/yyyy</w:t>
                  </w:r>
                </w:p>
              </w:tc>
            </w:tr>
          </w:tbl>
          <w:p w14:paraId="13A0503B" w14:textId="1011207E" w:rsidR="0084092F" w:rsidRDefault="0084092F" w:rsidP="0084092F">
            <w:pPr>
              <w:pStyle w:val="BodyText2"/>
            </w:pPr>
          </w:p>
        </w:tc>
        <w:tc>
          <w:tcPr>
            <w:tcW w:w="250" w:type="dxa"/>
            <w:tcBorders>
              <w:top w:val="nil"/>
              <w:bottom w:val="nil"/>
            </w:tcBorders>
            <w:tcMar>
              <w:left w:w="0" w:type="dxa"/>
              <w:right w:w="0" w:type="dxa"/>
            </w:tcMar>
          </w:tcPr>
          <w:p w14:paraId="0832AA20" w14:textId="77777777" w:rsidR="002650D3" w:rsidRPr="00503AD1" w:rsidRDefault="002650D3" w:rsidP="00503AD1">
            <w:pPr>
              <w:rPr>
                <w:sz w:val="8"/>
                <w:szCs w:val="8"/>
              </w:rPr>
            </w:pPr>
          </w:p>
        </w:tc>
        <w:tc>
          <w:tcPr>
            <w:tcW w:w="4239" w:type="dxa"/>
            <w:vMerge/>
          </w:tcPr>
          <w:p w14:paraId="1AB53411" w14:textId="77777777" w:rsidR="002650D3" w:rsidRDefault="002650D3" w:rsidP="0090109B"/>
        </w:tc>
      </w:tr>
      <w:tr w:rsidR="00033FB9" w14:paraId="4A60CBBB" w14:textId="77777777" w:rsidTr="00CE525F">
        <w:trPr>
          <w:trHeight w:val="368"/>
        </w:trPr>
        <w:tc>
          <w:tcPr>
            <w:tcW w:w="10489" w:type="dxa"/>
            <w:gridSpan w:val="5"/>
            <w:vMerge w:val="restart"/>
            <w:shd w:val="clear" w:color="auto" w:fill="324D57"/>
            <w:vAlign w:val="center"/>
          </w:tcPr>
          <w:p w14:paraId="2FF143E8" w14:textId="77777777" w:rsidR="00033FB9" w:rsidRPr="00503AD1" w:rsidRDefault="00033FB9"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5C6E2D6" w14:textId="77777777" w:rsidR="00033FB9" w:rsidRPr="00503AD1" w:rsidRDefault="00033FB9"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9F9177D" w14:textId="77777777" w:rsidR="00033FB9" w:rsidRPr="00503AD1" w:rsidRDefault="00033FB9" w:rsidP="008739A1">
            <w:pPr>
              <w:keepNext/>
              <w:rPr>
                <w:sz w:val="8"/>
                <w:szCs w:val="8"/>
              </w:rPr>
            </w:pPr>
          </w:p>
        </w:tc>
        <w:tc>
          <w:tcPr>
            <w:tcW w:w="4239" w:type="dxa"/>
            <w:shd w:val="clear" w:color="auto" w:fill="324D57"/>
            <w:vAlign w:val="center"/>
          </w:tcPr>
          <w:p w14:paraId="7406F7E4" w14:textId="77777777" w:rsidR="00033FB9" w:rsidRPr="00503AD1" w:rsidRDefault="00033FB9"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20</w:t>
            </w:r>
            <w:r w:rsidRPr="00503AD1">
              <w:rPr>
                <w:rFonts w:cs="Arial"/>
                <w:b/>
                <w:noProof/>
                <w:color w:val="FFFFFF" w:themeColor="background1"/>
                <w:sz w:val="20"/>
                <w:szCs w:val="20"/>
              </w:rPr>
              <w:fldChar w:fldCharType="end"/>
            </w:r>
          </w:p>
        </w:tc>
      </w:tr>
      <w:tr w:rsidR="00033FB9" w14:paraId="5BC5E22E" w14:textId="77777777" w:rsidTr="00CE525F">
        <w:trPr>
          <w:trHeight w:val="503"/>
        </w:trPr>
        <w:tc>
          <w:tcPr>
            <w:tcW w:w="10489" w:type="dxa"/>
            <w:gridSpan w:val="5"/>
            <w:vMerge/>
            <w:tcBorders>
              <w:bottom w:val="single" w:sz="4" w:space="0" w:color="auto"/>
            </w:tcBorders>
            <w:shd w:val="clear" w:color="auto" w:fill="324D57"/>
            <w:vAlign w:val="center"/>
          </w:tcPr>
          <w:p w14:paraId="7E749FF8" w14:textId="77777777" w:rsidR="00033FB9" w:rsidRDefault="00033FB9" w:rsidP="008739A1">
            <w:pPr>
              <w:keepNext/>
              <w:jc w:val="center"/>
            </w:pPr>
          </w:p>
        </w:tc>
        <w:tc>
          <w:tcPr>
            <w:tcW w:w="250" w:type="dxa"/>
            <w:tcBorders>
              <w:top w:val="nil"/>
              <w:bottom w:val="nil"/>
            </w:tcBorders>
            <w:tcMar>
              <w:left w:w="0" w:type="dxa"/>
              <w:right w:w="0" w:type="dxa"/>
            </w:tcMar>
          </w:tcPr>
          <w:p w14:paraId="5B29E188" w14:textId="77777777" w:rsidR="00033FB9" w:rsidRPr="00503AD1" w:rsidRDefault="00033FB9" w:rsidP="008739A1">
            <w:pPr>
              <w:keepNext/>
              <w:rPr>
                <w:sz w:val="8"/>
                <w:szCs w:val="8"/>
              </w:rPr>
            </w:pPr>
          </w:p>
        </w:tc>
        <w:tc>
          <w:tcPr>
            <w:tcW w:w="4239" w:type="dxa"/>
            <w:tcMar>
              <w:left w:w="58" w:type="dxa"/>
              <w:right w:w="58" w:type="dxa"/>
            </w:tcMar>
          </w:tcPr>
          <w:p w14:paraId="70BE02BC" w14:textId="39F9F63C" w:rsidR="00033FB9" w:rsidRPr="00503AD1" w:rsidRDefault="00033FB9" w:rsidP="008739A1">
            <w:pPr>
              <w:keepNext/>
              <w:spacing w:before="60"/>
              <w:rPr>
                <w:rFonts w:cs="Arial"/>
                <w:szCs w:val="18"/>
              </w:rPr>
            </w:pPr>
            <w:r w:rsidRPr="00503AD1">
              <w:rPr>
                <w:rFonts w:cs="Arial"/>
                <w:szCs w:val="18"/>
              </w:rPr>
              <w:t xml:space="preserve">Page ID: </w:t>
            </w:r>
            <w:r>
              <w:rPr>
                <w:rFonts w:cs="Arial"/>
                <w:szCs w:val="18"/>
              </w:rPr>
              <w:t>2.2.2.1</w:t>
            </w:r>
          </w:p>
          <w:p w14:paraId="447BC874" w14:textId="64259FCE" w:rsidR="00033FB9" w:rsidRDefault="00033FB9" w:rsidP="008739A1">
            <w:pPr>
              <w:keepNext/>
              <w:spacing w:before="60"/>
            </w:pPr>
            <w:r w:rsidRPr="00503AD1">
              <w:rPr>
                <w:rFonts w:cs="Arial"/>
                <w:szCs w:val="18"/>
              </w:rPr>
              <w:t xml:space="preserve">Page Title: </w:t>
            </w:r>
            <w:r>
              <w:rPr>
                <w:rFonts w:cs="Arial"/>
                <w:szCs w:val="18"/>
              </w:rPr>
              <w:t>A</w:t>
            </w:r>
            <w:r w:rsidRPr="00033FB9">
              <w:rPr>
                <w:rFonts w:cs="Arial"/>
                <w:szCs w:val="18"/>
              </w:rPr>
              <w:t>dvisory Council and SEOW Meetings</w:t>
            </w:r>
          </w:p>
        </w:tc>
      </w:tr>
      <w:tr w:rsidR="00033FB9" w14:paraId="7C686221" w14:textId="77777777" w:rsidTr="00CE525F">
        <w:tc>
          <w:tcPr>
            <w:tcW w:w="985" w:type="dxa"/>
            <w:tcBorders>
              <w:bottom w:val="single" w:sz="4" w:space="0" w:color="auto"/>
              <w:right w:val="nil"/>
            </w:tcBorders>
            <w:shd w:val="clear" w:color="auto" w:fill="F2F2F2" w:themeFill="background1" w:themeFillShade="F2"/>
            <w:vAlign w:val="center"/>
          </w:tcPr>
          <w:p w14:paraId="5182E8F5" w14:textId="77777777" w:rsidR="00033FB9" w:rsidRPr="00503AD1" w:rsidRDefault="00033FB9"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62FEE93" w14:textId="77777777" w:rsidR="00033FB9" w:rsidRPr="00503AD1" w:rsidRDefault="00033FB9"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7E042A4" w14:textId="77777777" w:rsidR="00033FB9" w:rsidRPr="00503AD1" w:rsidRDefault="00033FB9"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11693AC3" w14:textId="77777777" w:rsidR="00033FB9" w:rsidRPr="00503AD1" w:rsidRDefault="00033FB9"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D0012A0" w14:textId="77777777" w:rsidR="00033FB9" w:rsidRPr="00503AD1" w:rsidRDefault="00033FB9"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6D7380D" w14:textId="77777777" w:rsidR="00033FB9" w:rsidRPr="00503AD1" w:rsidRDefault="00033FB9"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198E1FD8" w14:textId="77777777" w:rsidR="00033FB9" w:rsidRPr="00503AD1" w:rsidRDefault="00033FB9" w:rsidP="008739A1">
            <w:pPr>
              <w:keepNext/>
              <w:spacing w:before="40" w:after="40"/>
              <w:rPr>
                <w:b/>
              </w:rPr>
            </w:pPr>
            <w:r w:rsidRPr="00503AD1">
              <w:rPr>
                <w:b/>
              </w:rPr>
              <w:t>Page Details</w:t>
            </w:r>
          </w:p>
        </w:tc>
      </w:tr>
      <w:tr w:rsidR="00033FB9" w14:paraId="5E0FEB24" w14:textId="77777777" w:rsidTr="00CE525F">
        <w:tc>
          <w:tcPr>
            <w:tcW w:w="10489" w:type="dxa"/>
            <w:gridSpan w:val="5"/>
            <w:tcBorders>
              <w:bottom w:val="nil"/>
            </w:tcBorders>
          </w:tcPr>
          <w:p w14:paraId="4B8982D3" w14:textId="6DE67546" w:rsidR="00033FB9" w:rsidRPr="001F6441" w:rsidRDefault="00033FB9" w:rsidP="008739A1">
            <w:pPr>
              <w:pStyle w:val="Webaddress"/>
              <w:keepNext/>
              <w:rPr>
                <w:sz w:val="17"/>
                <w:szCs w:val="17"/>
                <w:u w:val="none"/>
              </w:rPr>
            </w:pPr>
            <w:r w:rsidRPr="001F6441">
              <w:rPr>
                <w:sz w:val="17"/>
                <w:szCs w:val="17"/>
              </w:rPr>
              <w:t>Quarterly Progress Reporting</w:t>
            </w:r>
            <w:r w:rsidRPr="001F6441">
              <w:rPr>
                <w:sz w:val="17"/>
                <w:szCs w:val="17"/>
                <w:u w:val="none"/>
              </w:rPr>
              <w:t xml:space="preserve"> &gt; </w:t>
            </w:r>
            <w:r w:rsidRPr="001F6441">
              <w:rPr>
                <w:sz w:val="17"/>
                <w:szCs w:val="17"/>
              </w:rPr>
              <w:t>Capacity</w:t>
            </w:r>
            <w:r w:rsidRPr="001F6441">
              <w:rPr>
                <w:sz w:val="17"/>
                <w:szCs w:val="17"/>
                <w:u w:val="none"/>
              </w:rPr>
              <w:t xml:space="preserve"> &gt; </w:t>
            </w:r>
            <w:r w:rsidRPr="001F6441">
              <w:rPr>
                <w:sz w:val="17"/>
                <w:szCs w:val="17"/>
              </w:rPr>
              <w:t>Advisory Council and SEOW Meetings</w:t>
            </w:r>
            <w:r w:rsidR="00782067" w:rsidRPr="001F6441">
              <w:rPr>
                <w:sz w:val="17"/>
                <w:szCs w:val="17"/>
                <w:u w:val="none"/>
              </w:rPr>
              <w:t xml:space="preserve"> &gt;</w:t>
            </w:r>
            <w:r w:rsidR="00782067" w:rsidRPr="001F6441">
              <w:rPr>
                <w:sz w:val="17"/>
                <w:szCs w:val="17"/>
              </w:rPr>
              <w:t xml:space="preserve"> Advisory Council and SEOW Meetings Detail</w:t>
            </w:r>
          </w:p>
        </w:tc>
        <w:tc>
          <w:tcPr>
            <w:tcW w:w="250" w:type="dxa"/>
            <w:tcBorders>
              <w:top w:val="nil"/>
              <w:bottom w:val="nil"/>
            </w:tcBorders>
            <w:tcMar>
              <w:left w:w="0" w:type="dxa"/>
              <w:right w:w="0" w:type="dxa"/>
            </w:tcMar>
          </w:tcPr>
          <w:p w14:paraId="756CB5C9" w14:textId="77777777" w:rsidR="00033FB9" w:rsidRPr="00503AD1" w:rsidRDefault="00033FB9" w:rsidP="008739A1">
            <w:pPr>
              <w:keepNext/>
              <w:rPr>
                <w:sz w:val="8"/>
                <w:szCs w:val="8"/>
              </w:rPr>
            </w:pPr>
          </w:p>
        </w:tc>
        <w:tc>
          <w:tcPr>
            <w:tcW w:w="4239" w:type="dxa"/>
            <w:vMerge w:val="restart"/>
            <w:tcMar>
              <w:left w:w="58" w:type="dxa"/>
              <w:right w:w="58" w:type="dxa"/>
            </w:tcMar>
          </w:tcPr>
          <w:p w14:paraId="0F05A2D4" w14:textId="341596F0" w:rsidR="00CC65B5" w:rsidRDefault="00CC65B5" w:rsidP="0062651E">
            <w:pPr>
              <w:pStyle w:val="ListParagraph"/>
              <w:spacing w:before="120"/>
            </w:pPr>
            <w:r>
              <w:t>1.</w:t>
            </w:r>
            <w:r>
              <w:tab/>
              <w:t>Type values will include: “Project Advisory Council,” “SEOW,” “Evidence-Based Practices Workgroup,” and “Other”.</w:t>
            </w:r>
          </w:p>
          <w:p w14:paraId="3C1EE1E4" w14:textId="6A8B4866" w:rsidR="00CC65B5" w:rsidRDefault="00D743EA" w:rsidP="0062651E">
            <w:pPr>
              <w:pStyle w:val="ListParagraph"/>
            </w:pPr>
            <w:r>
              <w:t>2</w:t>
            </w:r>
            <w:r w:rsidR="00CC65B5">
              <w:t>.</w:t>
            </w:r>
            <w:r w:rsidR="00CC65B5">
              <w:tab/>
              <w:t>If “Other” is selected for Type, Specify Other</w:t>
            </w:r>
            <w:r w:rsidR="005F4D86">
              <w:t xml:space="preserve"> Meeting</w:t>
            </w:r>
            <w:r w:rsidR="00CC65B5">
              <w:t xml:space="preserve"> Type field will be displayed.</w:t>
            </w:r>
          </w:p>
          <w:p w14:paraId="278E0E4C" w14:textId="59F62B50" w:rsidR="00CC65B5" w:rsidRDefault="00D743EA" w:rsidP="0062651E">
            <w:pPr>
              <w:pStyle w:val="ListParagraph"/>
            </w:pPr>
            <w:r>
              <w:t>3</w:t>
            </w:r>
            <w:r w:rsidR="00CC65B5">
              <w:t>.</w:t>
            </w:r>
            <w:r w:rsidR="00CC65B5">
              <w:tab/>
              <w:t>Clicking the “Browse” button will allow user to search for a file from their computer. Clicking the “Open” button will load the file name into the Upload Agenda text field. Note: Standard file types for the MRT are .doc, .do</w:t>
            </w:r>
            <w:r w:rsidR="0051624F">
              <w:t>c</w:t>
            </w:r>
            <w:r w:rsidR="00CC65B5">
              <w:t>x., .pdf, .xls, .xlsx and the size limit is 10MB.</w:t>
            </w:r>
          </w:p>
          <w:p w14:paraId="5625C362" w14:textId="1913E42D" w:rsidR="00CC65B5" w:rsidRDefault="00D743EA" w:rsidP="0062651E">
            <w:pPr>
              <w:pStyle w:val="ListParagraph"/>
            </w:pPr>
            <w:r>
              <w:t>4</w:t>
            </w:r>
            <w:r w:rsidR="00CC65B5">
              <w:t>.</w:t>
            </w:r>
            <w:r w:rsidR="00CC65B5">
              <w:tab/>
              <w:t>Clicking the “Browse” button will allow user to search for a file from their computer. Clicking the “Open” button will load the file name into the Upload Agenda text field. Note: Standard file types for the MRT are .doc, .dox., .pdf, .xls, .xlsx and the size limit is 10MB.</w:t>
            </w:r>
          </w:p>
          <w:p w14:paraId="24DCB2EF" w14:textId="53D71494" w:rsidR="00CC65B5" w:rsidRDefault="00D743EA" w:rsidP="0062651E">
            <w:pPr>
              <w:pStyle w:val="ListParagraph"/>
            </w:pPr>
            <w:r>
              <w:t>5</w:t>
            </w:r>
            <w:r w:rsidR="00CC65B5">
              <w:t>.</w:t>
            </w:r>
            <w:r w:rsidR="00CC65B5">
              <w:tab/>
              <w:t>Clicking the “Save” button will save the record and return the user to the Advisory Council and SEOW Meetings listing page (2.2.2.). If not all fields required to save are completed or invalid data is entered, user will be prevented from saving and message will list the fields and related issues.</w:t>
            </w:r>
          </w:p>
          <w:p w14:paraId="14AC5E30" w14:textId="3281D6E1" w:rsidR="00CC65B5" w:rsidRDefault="00D743EA" w:rsidP="0062651E">
            <w:pPr>
              <w:pStyle w:val="ListParagraph"/>
            </w:pPr>
            <w:r>
              <w:t>6</w:t>
            </w:r>
            <w:r w:rsidR="00FC41A0">
              <w:t>.</w:t>
            </w:r>
            <w:r w:rsidR="00FC41A0">
              <w:tab/>
              <w:t>Clicking the “</w:t>
            </w:r>
            <w:r w:rsidR="00CC65B5">
              <w:t xml:space="preserve">Cancel” button will not save any changes and will return the user to the Advisory Council and SEOW Meetings listing page (2.2.2). </w:t>
            </w:r>
          </w:p>
          <w:p w14:paraId="6686D7C1" w14:textId="10CABAB8" w:rsidR="00CC65B5" w:rsidRDefault="00D743EA" w:rsidP="0062651E">
            <w:pPr>
              <w:pStyle w:val="ListParagraph"/>
            </w:pPr>
            <w:r>
              <w:t>7</w:t>
            </w:r>
            <w:r w:rsidR="00CC65B5">
              <w:t>.</w:t>
            </w:r>
            <w:r w:rsidR="00CC65B5">
              <w:tab/>
              <w:t>Clicking the “Delete” button will first prompt us</w:t>
            </w:r>
            <w:r w:rsidR="0051624F">
              <w:t xml:space="preserve">er to confirm action. If “Yes” - </w:t>
            </w:r>
            <w:r w:rsidR="00CC65B5">
              <w:t>the record will be deleted and the user will return to the Advisory Council and SEOW Meeting listing page (2.2.2). If “No,” user will remain on this page.</w:t>
            </w:r>
          </w:p>
        </w:tc>
      </w:tr>
      <w:tr w:rsidR="00033FB9" w14:paraId="4CBF8C15" w14:textId="77777777" w:rsidTr="001F6441">
        <w:trPr>
          <w:trHeight w:val="9584"/>
        </w:trPr>
        <w:tc>
          <w:tcPr>
            <w:tcW w:w="10489" w:type="dxa"/>
            <w:gridSpan w:val="5"/>
            <w:tcBorders>
              <w:top w:val="nil"/>
            </w:tcBorders>
          </w:tcPr>
          <w:p w14:paraId="652773F5" w14:textId="41C93771" w:rsidR="00033FB9" w:rsidRDefault="00033FB9" w:rsidP="0090109B"/>
          <w:p w14:paraId="05A585B6" w14:textId="261DF7BB" w:rsidR="00782067" w:rsidRDefault="00782067" w:rsidP="00782067">
            <w:pPr>
              <w:pStyle w:val="Heading1"/>
              <w:outlineLvl w:val="0"/>
            </w:pPr>
            <w:r w:rsidRPr="0084092F">
              <w:t>Advisory Council and SEOW Meetings</w:t>
            </w:r>
          </w:p>
          <w:p w14:paraId="68FEFE5F" w14:textId="55BE4FCB" w:rsidR="00782067" w:rsidRDefault="00782067" w:rsidP="00782067">
            <w:pPr>
              <w:pStyle w:val="BodyText2"/>
            </w:pPr>
            <w:r>
              <w:t>Enter your meeting information.</w:t>
            </w:r>
          </w:p>
          <w:p w14:paraId="197160B3" w14:textId="1DDA6F0A" w:rsidR="00782067" w:rsidRDefault="00782067" w:rsidP="00782067">
            <w:pPr>
              <w:pStyle w:val="BodyText2"/>
            </w:pPr>
          </w:p>
          <w:p w14:paraId="3177B4FA" w14:textId="73B166A5" w:rsidR="00033FB9" w:rsidRDefault="00782067" w:rsidP="00782067">
            <w:pPr>
              <w:pStyle w:val="BodyText2"/>
            </w:pPr>
            <w:r>
              <w:t>Meeting Information</w:t>
            </w:r>
          </w:p>
          <w:p w14:paraId="70689AAE" w14:textId="4BEBEE63" w:rsidR="00782067" w:rsidRDefault="00782067" w:rsidP="00467A62">
            <w:pPr>
              <w:pStyle w:val="BodyTextBold"/>
              <w:ind w:left="960"/>
            </w:pPr>
            <w:r w:rsidRPr="00782067">
              <w:t>Meeting Date:*</w:t>
            </w:r>
          </w:p>
          <w:p w14:paraId="529236DB" w14:textId="138E6A8C" w:rsidR="00467A62" w:rsidRDefault="00467A62" w:rsidP="00467A62">
            <w:pPr>
              <w:pStyle w:val="BodyText2"/>
              <w:ind w:left="960"/>
            </w:pPr>
            <w:r>
              <w:rPr>
                <w:noProof/>
              </w:rPr>
              <w:drawing>
                <wp:inline distT="0" distB="0" distL="0" distR="0" wp14:anchorId="54690C96" wp14:editId="0CE0D209">
                  <wp:extent cx="977462" cy="1828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5DB781C1" w14:textId="0EBA8741" w:rsidR="00782067" w:rsidRDefault="00107C18" w:rsidP="00467A62">
            <w:pPr>
              <w:pStyle w:val="BodyTextBold"/>
              <w:ind w:left="960"/>
            </w:pPr>
            <w:r w:rsidRPr="00B07045">
              <w:rPr>
                <w:noProof/>
              </w:rPr>
              <mc:AlternateContent>
                <mc:Choice Requires="wps">
                  <w:drawing>
                    <wp:anchor distT="0" distB="0" distL="114300" distR="114300" simplePos="0" relativeHeight="252163072" behindDoc="0" locked="0" layoutInCell="1" allowOverlap="1" wp14:anchorId="46BA0260" wp14:editId="467B2BC2">
                      <wp:simplePos x="0" y="0"/>
                      <wp:positionH relativeFrom="column">
                        <wp:posOffset>384175</wp:posOffset>
                      </wp:positionH>
                      <wp:positionV relativeFrom="page">
                        <wp:posOffset>1622425</wp:posOffset>
                      </wp:positionV>
                      <wp:extent cx="197485" cy="197485"/>
                      <wp:effectExtent l="0" t="0" r="12065" b="12065"/>
                      <wp:wrapNone/>
                      <wp:docPr id="655" name="Oval 6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5A7DE" w14:textId="5B70641B" w:rsidR="00EE7FC1" w:rsidRPr="00FE69B0" w:rsidRDefault="00EE7FC1" w:rsidP="00107C1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A0260" id="Oval 655" o:spid="_x0000_s1170" style="position:absolute;left:0;text-align:left;margin-left:30.25pt;margin-top:127.75pt;width:15.55pt;height:15.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" fillcolor="yellow" strokecolor="black [3213]" strokeweight=".5pt">
                      <v:stroke joinstyle="miter"/>
                      <v:textbox inset="0,0,0,0">
                        <w:txbxContent>
                          <w:p w14:paraId="7545A7DE" w14:textId="5B70641B" w:rsidR="00EE7FC1" w:rsidRPr="00FE69B0" w:rsidRDefault="00EE7FC1" w:rsidP="00107C18">
                            <w:pPr>
                              <w:jc w:val="center"/>
                              <w:rPr>
                                <w:color w:val="000000" w:themeColor="text1"/>
                              </w:rPr>
                            </w:pPr>
                            <w:r>
                              <w:rPr>
                                <w:color w:val="000000" w:themeColor="text1"/>
                              </w:rPr>
                              <w:t>1</w:t>
                            </w:r>
                          </w:p>
                        </w:txbxContent>
                      </v:textbox>
                      <w10:wrap anchory="page"/>
                    </v:oval>
                  </w:pict>
                </mc:Fallback>
              </mc:AlternateContent>
            </w:r>
            <w:r w:rsidR="00782067" w:rsidRPr="00782067">
              <w:t>Meeting Type:*</w:t>
            </w:r>
          </w:p>
          <w:p w14:paraId="16E56435" w14:textId="2232D4E2" w:rsidR="00467A62" w:rsidRDefault="00467A62" w:rsidP="00467A62">
            <w:pPr>
              <w:pStyle w:val="BodyText2"/>
              <w:ind w:left="960"/>
            </w:pPr>
            <w:r>
              <w:rPr>
                <w:noProof/>
              </w:rPr>
              <w:drawing>
                <wp:inline distT="0" distB="0" distL="0" distR="0" wp14:anchorId="72D05106" wp14:editId="7164BBE9">
                  <wp:extent cx="1292225" cy="160856"/>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4A4B363E" w14:textId="13155BCC" w:rsidR="003F305D" w:rsidRDefault="00107C18" w:rsidP="003F305D">
            <w:pPr>
              <w:pStyle w:val="BodyTextBold"/>
              <w:ind w:left="960"/>
            </w:pPr>
            <w:r w:rsidRPr="00B07045">
              <w:rPr>
                <w:noProof/>
              </w:rPr>
              <mc:AlternateContent>
                <mc:Choice Requires="wps">
                  <w:drawing>
                    <wp:anchor distT="0" distB="0" distL="114300" distR="114300" simplePos="0" relativeHeight="252165120" behindDoc="0" locked="0" layoutInCell="1" allowOverlap="1" wp14:anchorId="4263303C" wp14:editId="0EA786A7">
                      <wp:simplePos x="0" y="0"/>
                      <wp:positionH relativeFrom="column">
                        <wp:posOffset>384175</wp:posOffset>
                      </wp:positionH>
                      <wp:positionV relativeFrom="page">
                        <wp:posOffset>2129790</wp:posOffset>
                      </wp:positionV>
                      <wp:extent cx="197485" cy="197485"/>
                      <wp:effectExtent l="0" t="0" r="12065" b="12065"/>
                      <wp:wrapNone/>
                      <wp:docPr id="656" name="Oval 6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2EDBA" w14:textId="56CEBF25" w:rsidR="00EE7FC1" w:rsidRPr="00FE69B0" w:rsidRDefault="00EE7FC1" w:rsidP="00107C1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3303C" id="Oval 656" o:spid="_x0000_s1171" style="position:absolute;left:0;text-align:left;margin-left:30.25pt;margin-top:167.7pt;width:15.55pt;height:15.5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" fillcolor="yellow" strokecolor="black [3213]" strokeweight=".5pt">
                      <v:stroke joinstyle="miter"/>
                      <v:textbox inset="0,0,0,0">
                        <w:txbxContent>
                          <w:p w14:paraId="4BA2EDBA" w14:textId="56CEBF25" w:rsidR="00EE7FC1" w:rsidRPr="00FE69B0" w:rsidRDefault="00EE7FC1" w:rsidP="00107C18">
                            <w:pPr>
                              <w:jc w:val="center"/>
                              <w:rPr>
                                <w:color w:val="000000" w:themeColor="text1"/>
                              </w:rPr>
                            </w:pPr>
                            <w:r>
                              <w:rPr>
                                <w:color w:val="000000" w:themeColor="text1"/>
                              </w:rPr>
                              <w:t>2</w:t>
                            </w:r>
                          </w:p>
                        </w:txbxContent>
                      </v:textbox>
                      <w10:wrap anchory="page"/>
                    </v:oval>
                  </w:pict>
                </mc:Fallback>
              </mc:AlternateContent>
            </w:r>
            <w:r w:rsidR="003F305D">
              <w:t>Specify Other Meeting Type:</w:t>
            </w:r>
            <w:r w:rsidR="003F305D">
              <w:rPr>
                <w:rStyle w:val="Emphasis"/>
                <w:rFonts w:ascii="Verdana" w:hAnsi="Verdana"/>
                <w:b w:val="0"/>
                <w:bCs/>
                <w:i w:val="0"/>
                <w:iCs w:val="0"/>
                <w:color w:val="008000"/>
                <w:sz w:val="17"/>
                <w:shd w:val="clear" w:color="auto" w:fill="FFFFFF"/>
              </w:rPr>
              <w:t xml:space="preserve">* </w:t>
            </w:r>
            <w:r w:rsidR="003F305D" w:rsidRPr="003F305D">
              <w:rPr>
                <w:highlight w:val="yellow"/>
              </w:rPr>
              <w:t>(</w:t>
            </w:r>
            <w:r w:rsidR="003F305D">
              <w:rPr>
                <w:highlight w:val="yellow"/>
              </w:rPr>
              <w:t>I</w:t>
            </w:r>
            <w:r w:rsidR="003F305D" w:rsidRPr="003F305D">
              <w:rPr>
                <w:highlight w:val="yellow"/>
              </w:rPr>
              <w:t>f Other is selected)</w:t>
            </w:r>
          </w:p>
          <w:p w14:paraId="6149C383" w14:textId="1C1DA4CE" w:rsidR="003F305D" w:rsidRDefault="003F305D" w:rsidP="003F305D">
            <w:pPr>
              <w:pStyle w:val="BodyText2"/>
              <w:ind w:left="960"/>
            </w:pPr>
            <w:r>
              <w:rPr>
                <w:noProof/>
                <w:bdr w:val="none" w:sz="0" w:space="0" w:color="auto"/>
              </w:rPr>
              <mc:AlternateContent>
                <mc:Choice Requires="wps">
                  <w:drawing>
                    <wp:inline distT="0" distB="0" distL="0" distR="0" wp14:anchorId="3FB8F295" wp14:editId="44F52596">
                      <wp:extent cx="3182112" cy="168250"/>
                      <wp:effectExtent l="0" t="0" r="18415" b="22860"/>
                      <wp:docPr id="829" name="Rectangle 829"/>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4821EC" id="Rectangle 829"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FBw+g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1C0AEB73" w14:textId="4B0FF876" w:rsidR="00782067" w:rsidRDefault="00782067" w:rsidP="00467A62">
            <w:pPr>
              <w:pStyle w:val="BodyTextBold"/>
              <w:ind w:left="960"/>
            </w:pPr>
            <w:r w:rsidRPr="00782067">
              <w:t>Meeting Name/Topic:*</w:t>
            </w:r>
          </w:p>
          <w:p w14:paraId="7EA76B28" w14:textId="0B0BF130" w:rsidR="00467A62" w:rsidRDefault="00467A62" w:rsidP="00467A62">
            <w:pPr>
              <w:pStyle w:val="BodyText2"/>
              <w:ind w:left="960"/>
            </w:pPr>
            <w:r>
              <w:rPr>
                <w:noProof/>
                <w:bdr w:val="none" w:sz="0" w:space="0" w:color="auto"/>
              </w:rPr>
              <mc:AlternateContent>
                <mc:Choice Requires="wps">
                  <w:drawing>
                    <wp:inline distT="0" distB="0" distL="0" distR="0" wp14:anchorId="24E75398" wp14:editId="30BA3940">
                      <wp:extent cx="3182112" cy="168250"/>
                      <wp:effectExtent l="0" t="0" r="18415" b="22860"/>
                      <wp:docPr id="244" name="Rectangle 244"/>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47D207" id="Rectangle 244"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DLhgO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098424E9" w14:textId="64306C5E" w:rsidR="00782067" w:rsidRDefault="005F4D86" w:rsidP="00467A62">
            <w:pPr>
              <w:pStyle w:val="BodyTextBold"/>
              <w:ind w:left="960"/>
            </w:pPr>
            <w:r w:rsidRPr="00B07045">
              <w:rPr>
                <w:noProof/>
              </w:rPr>
              <mc:AlternateContent>
                <mc:Choice Requires="wps">
                  <w:drawing>
                    <wp:anchor distT="0" distB="0" distL="114300" distR="114300" simplePos="0" relativeHeight="252167168" behindDoc="0" locked="0" layoutInCell="1" allowOverlap="1" wp14:anchorId="1EAE1459" wp14:editId="40901B5E">
                      <wp:simplePos x="0" y="0"/>
                      <wp:positionH relativeFrom="column">
                        <wp:posOffset>5711190</wp:posOffset>
                      </wp:positionH>
                      <wp:positionV relativeFrom="page">
                        <wp:posOffset>3376930</wp:posOffset>
                      </wp:positionV>
                      <wp:extent cx="197485" cy="197485"/>
                      <wp:effectExtent l="0" t="0" r="12065" b="12065"/>
                      <wp:wrapNone/>
                      <wp:docPr id="657" name="Oval 6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7AE8F" w14:textId="778BA14B" w:rsidR="00EE7FC1" w:rsidRPr="00FE69B0" w:rsidRDefault="00EE7FC1" w:rsidP="00107C1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E1459" id="Oval 657" o:spid="_x0000_s1172" style="position:absolute;left:0;text-align:left;margin-left:449.7pt;margin-top:265.9pt;width:15.55pt;height:15.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" fillcolor="yellow" strokecolor="black [3213]" strokeweight=".5pt">
                      <v:stroke joinstyle="miter"/>
                      <v:textbox inset="0,0,0,0">
                        <w:txbxContent>
                          <w:p w14:paraId="12F7AE8F" w14:textId="778BA14B" w:rsidR="00EE7FC1" w:rsidRPr="00FE69B0" w:rsidRDefault="00EE7FC1" w:rsidP="00107C18">
                            <w:pPr>
                              <w:jc w:val="center"/>
                              <w:rPr>
                                <w:color w:val="000000" w:themeColor="text1"/>
                              </w:rPr>
                            </w:pPr>
                            <w:r>
                              <w:rPr>
                                <w:color w:val="000000" w:themeColor="text1"/>
                              </w:rPr>
                              <w:t>3</w:t>
                            </w:r>
                          </w:p>
                        </w:txbxContent>
                      </v:textbox>
                      <w10:wrap anchory="page"/>
                    </v:oval>
                  </w:pict>
                </mc:Fallback>
              </mc:AlternateContent>
            </w:r>
            <w:r w:rsidR="00782067" w:rsidRPr="00782067">
              <w:t>Upload Agenda:</w:t>
            </w:r>
          </w:p>
          <w:p w14:paraId="6AD1728A" w14:textId="29BBFE3D" w:rsidR="00467A62" w:rsidRDefault="00467A62" w:rsidP="00467A62">
            <w:pPr>
              <w:pStyle w:val="BodyText2"/>
              <w:ind w:left="960"/>
            </w:pPr>
            <w:r>
              <w:rPr>
                <w:noProof/>
                <w:bdr w:val="none" w:sz="0" w:space="0" w:color="auto"/>
              </w:rPr>
              <mc:AlternateContent>
                <mc:Choice Requires="wps">
                  <w:drawing>
                    <wp:inline distT="0" distB="0" distL="0" distR="0" wp14:anchorId="78C29CB2" wp14:editId="063CCCC9">
                      <wp:extent cx="4359859" cy="175565"/>
                      <wp:effectExtent l="0" t="0" r="22225" b="15240"/>
                      <wp:docPr id="245" name="Rectangle 245"/>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1FCBC" id="Rectangle 245"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Gf1TYC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527FA26B" wp14:editId="70CD23CC">
                      <wp:extent cx="680314" cy="166700"/>
                      <wp:effectExtent l="0" t="0" r="24765" b="24130"/>
                      <wp:docPr id="254" name="Rectangle 254"/>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E3AF9" w14:textId="78C367EE" w:rsidR="00EE7FC1" w:rsidRPr="00467A62" w:rsidRDefault="00EE7FC1" w:rsidP="00467A62">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27FA26B" id="Rectangle 254" o:spid="_x0000_s1173"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" fillcolor="#e7e6e6 [3214]" strokecolor="#bfbfbf [2412]" strokeweight="1pt">
                      <v:textbox inset=",0,,0">
                        <w:txbxContent>
                          <w:p w14:paraId="0D1E3AF9" w14:textId="78C367EE" w:rsidR="00EE7FC1" w:rsidRPr="00467A62" w:rsidRDefault="00EE7FC1" w:rsidP="00467A62">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3A98A6A5" w14:textId="2CFB37BF" w:rsidR="00782067" w:rsidRDefault="005F4D86" w:rsidP="00467A62">
            <w:pPr>
              <w:pStyle w:val="BodyTextBold"/>
              <w:ind w:left="960"/>
            </w:pPr>
            <w:r w:rsidRPr="00B07045">
              <w:rPr>
                <w:noProof/>
              </w:rPr>
              <mc:AlternateContent>
                <mc:Choice Requires="wps">
                  <w:drawing>
                    <wp:anchor distT="0" distB="0" distL="114300" distR="114300" simplePos="0" relativeHeight="252169216" behindDoc="0" locked="0" layoutInCell="1" allowOverlap="1" wp14:anchorId="2E7CEEED" wp14:editId="7633F31B">
                      <wp:simplePos x="0" y="0"/>
                      <wp:positionH relativeFrom="column">
                        <wp:posOffset>5703570</wp:posOffset>
                      </wp:positionH>
                      <wp:positionV relativeFrom="page">
                        <wp:posOffset>3884295</wp:posOffset>
                      </wp:positionV>
                      <wp:extent cx="197485" cy="197485"/>
                      <wp:effectExtent l="0" t="0" r="12065" b="12065"/>
                      <wp:wrapNone/>
                      <wp:docPr id="826" name="Oval 8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8AE2C" w14:textId="1E2DB774" w:rsidR="00EE7FC1" w:rsidRPr="00FE69B0" w:rsidRDefault="00EE7FC1" w:rsidP="00107C1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CEEED" id="Oval 826" o:spid="_x0000_s1174" style="position:absolute;left:0;text-align:left;margin-left:449.1pt;margin-top:305.85pt;width:15.55pt;height:15.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" fillcolor="yellow" strokecolor="black [3213]" strokeweight=".5pt">
                      <v:stroke joinstyle="miter"/>
                      <v:textbox inset="0,0,0,0">
                        <w:txbxContent>
                          <w:p w14:paraId="2148AE2C" w14:textId="1E2DB774" w:rsidR="00EE7FC1" w:rsidRPr="00FE69B0" w:rsidRDefault="00EE7FC1" w:rsidP="00107C18">
                            <w:pPr>
                              <w:jc w:val="center"/>
                              <w:rPr>
                                <w:color w:val="000000" w:themeColor="text1"/>
                              </w:rPr>
                            </w:pPr>
                            <w:r>
                              <w:rPr>
                                <w:color w:val="000000" w:themeColor="text1"/>
                              </w:rPr>
                              <w:t>4</w:t>
                            </w:r>
                          </w:p>
                        </w:txbxContent>
                      </v:textbox>
                      <w10:wrap anchory="page"/>
                    </v:oval>
                  </w:pict>
                </mc:Fallback>
              </mc:AlternateContent>
            </w:r>
            <w:r w:rsidR="00782067" w:rsidRPr="00782067">
              <w:t>Upload Minutes:</w:t>
            </w:r>
          </w:p>
          <w:p w14:paraId="65CF474E" w14:textId="2373CFE5" w:rsidR="00467A62" w:rsidRDefault="00467A62" w:rsidP="00467A62">
            <w:pPr>
              <w:pStyle w:val="BodyText2"/>
              <w:ind w:left="960"/>
            </w:pPr>
            <w:r>
              <w:rPr>
                <w:noProof/>
                <w:bdr w:val="none" w:sz="0" w:space="0" w:color="auto"/>
              </w:rPr>
              <mc:AlternateContent>
                <mc:Choice Requires="wps">
                  <w:drawing>
                    <wp:inline distT="0" distB="0" distL="0" distR="0" wp14:anchorId="5BEF5912" wp14:editId="1696047B">
                      <wp:extent cx="4359859" cy="175565"/>
                      <wp:effectExtent l="0" t="0" r="22225" b="15240"/>
                      <wp:docPr id="259" name="Rectangle 259"/>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A33351" id="Rectangle 259"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tN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CziLTa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0A812886" wp14:editId="17FC5807">
                      <wp:extent cx="680314" cy="166700"/>
                      <wp:effectExtent l="0" t="0" r="24765" b="24130"/>
                      <wp:docPr id="260" name="Rectangle 260"/>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A042E" w14:textId="77777777" w:rsidR="00EE7FC1" w:rsidRPr="00467A62" w:rsidRDefault="00EE7FC1" w:rsidP="00467A62">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A812886" id="Rectangle 260" o:spid="_x0000_s117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" fillcolor="#e7e6e6 [3214]" strokecolor="#bfbfbf [2412]" strokeweight="1pt">
                      <v:textbox inset=",0,,0">
                        <w:txbxContent>
                          <w:p w14:paraId="4C8A042E" w14:textId="77777777" w:rsidR="00EE7FC1" w:rsidRPr="00467A62" w:rsidRDefault="00EE7FC1" w:rsidP="00467A62">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5A2C88F7" w14:textId="08E341D3" w:rsidR="00467A62" w:rsidRDefault="00467A62" w:rsidP="00467A62">
            <w:pPr>
              <w:pStyle w:val="BodyText2"/>
              <w:ind w:left="960"/>
            </w:pPr>
          </w:p>
          <w:p w14:paraId="798F4498" w14:textId="0D67F337" w:rsidR="00467A62" w:rsidRDefault="00467A62" w:rsidP="00467A62">
            <w:pPr>
              <w:pStyle w:val="BodyText2"/>
              <w:ind w:left="960"/>
            </w:pPr>
          </w:p>
          <w:p w14:paraId="23BCB0BA" w14:textId="6105016D" w:rsidR="00467A62" w:rsidRDefault="00337AF7" w:rsidP="00467A62">
            <w:pPr>
              <w:pStyle w:val="BodyText2"/>
              <w:ind w:left="960"/>
            </w:pPr>
            <w:r w:rsidRPr="00B07045">
              <w:rPr>
                <w:noProof/>
              </w:rPr>
              <mc:AlternateContent>
                <mc:Choice Requires="wps">
                  <w:drawing>
                    <wp:anchor distT="0" distB="0" distL="114300" distR="114300" simplePos="0" relativeHeight="252175360" behindDoc="0" locked="0" layoutInCell="1" allowOverlap="1" wp14:anchorId="3A2448A2" wp14:editId="1F9598CC">
                      <wp:simplePos x="0" y="0"/>
                      <wp:positionH relativeFrom="column">
                        <wp:posOffset>2311400</wp:posOffset>
                      </wp:positionH>
                      <wp:positionV relativeFrom="page">
                        <wp:posOffset>4469130</wp:posOffset>
                      </wp:positionV>
                      <wp:extent cx="197485" cy="197485"/>
                      <wp:effectExtent l="0" t="0" r="12065" b="12065"/>
                      <wp:wrapNone/>
                      <wp:docPr id="856" name="Oval 8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BC59" w14:textId="63FB2577" w:rsidR="00EE7FC1" w:rsidRPr="00FE69B0" w:rsidRDefault="00EE7FC1" w:rsidP="00107C18">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448A2" id="Oval 856" o:spid="_x0000_s1176" style="position:absolute;left:0;text-align:left;margin-left:182pt;margin-top:351.9pt;width:15.55pt;height:15.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" fillcolor="yellow" strokecolor="black [3213]" strokeweight=".5pt">
                      <v:stroke joinstyle="miter"/>
                      <v:textbox inset="0,0,0,0">
                        <w:txbxContent>
                          <w:p w14:paraId="2DC4BC59" w14:textId="63FB2577" w:rsidR="00EE7FC1" w:rsidRPr="00FE69B0" w:rsidRDefault="00EE7FC1" w:rsidP="00107C18">
                            <w:pPr>
                              <w:jc w:val="center"/>
                              <w:rPr>
                                <w:color w:val="000000" w:themeColor="text1"/>
                              </w:rPr>
                            </w:pPr>
                            <w:r>
                              <w:rPr>
                                <w:color w:val="000000" w:themeColor="text1"/>
                              </w:rPr>
                              <w:t>7</w:t>
                            </w:r>
                          </w:p>
                        </w:txbxContent>
                      </v:textbox>
                      <w10:wrap anchory="page"/>
                    </v:oval>
                  </w:pict>
                </mc:Fallback>
              </mc:AlternateContent>
            </w:r>
            <w:r w:rsidRPr="00B07045">
              <w:rPr>
                <w:noProof/>
              </w:rPr>
              <mc:AlternateContent>
                <mc:Choice Requires="wps">
                  <w:drawing>
                    <wp:anchor distT="0" distB="0" distL="114300" distR="114300" simplePos="0" relativeHeight="252173312" behindDoc="0" locked="0" layoutInCell="1" allowOverlap="1" wp14:anchorId="2C1E4082" wp14:editId="7008D41F">
                      <wp:simplePos x="0" y="0"/>
                      <wp:positionH relativeFrom="column">
                        <wp:posOffset>1431290</wp:posOffset>
                      </wp:positionH>
                      <wp:positionV relativeFrom="page">
                        <wp:posOffset>4461510</wp:posOffset>
                      </wp:positionV>
                      <wp:extent cx="197485" cy="197485"/>
                      <wp:effectExtent l="0" t="0" r="12065" b="12065"/>
                      <wp:wrapNone/>
                      <wp:docPr id="855" name="Oval 8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C6FEC" w14:textId="41F69702" w:rsidR="00EE7FC1" w:rsidRPr="00FE69B0" w:rsidRDefault="00EE7FC1" w:rsidP="00107C1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E4082" id="Oval 855" o:spid="_x0000_s1177" style="position:absolute;left:0;text-align:left;margin-left:112.7pt;margin-top:351.3pt;width:15.55pt;height:15.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" fillcolor="yellow" strokecolor="black [3213]" strokeweight=".5pt">
                      <v:stroke joinstyle="miter"/>
                      <v:textbox inset="0,0,0,0">
                        <w:txbxContent>
                          <w:p w14:paraId="479C6FEC" w14:textId="41F69702" w:rsidR="00EE7FC1" w:rsidRPr="00FE69B0" w:rsidRDefault="00EE7FC1" w:rsidP="00107C18">
                            <w:pPr>
                              <w:jc w:val="center"/>
                              <w:rPr>
                                <w:color w:val="000000" w:themeColor="text1"/>
                              </w:rPr>
                            </w:pPr>
                            <w:r>
                              <w:rPr>
                                <w:color w:val="000000" w:themeColor="text1"/>
                              </w:rPr>
                              <w:t>6</w:t>
                            </w:r>
                          </w:p>
                        </w:txbxContent>
                      </v:textbox>
                      <w10:wrap anchory="page"/>
                    </v:oval>
                  </w:pict>
                </mc:Fallback>
              </mc:AlternateContent>
            </w:r>
            <w:r w:rsidRPr="00B07045">
              <w:rPr>
                <w:noProof/>
              </w:rPr>
              <mc:AlternateContent>
                <mc:Choice Requires="wps">
                  <w:drawing>
                    <wp:anchor distT="0" distB="0" distL="114300" distR="114300" simplePos="0" relativeHeight="252171264" behindDoc="0" locked="0" layoutInCell="1" allowOverlap="1" wp14:anchorId="11B5073F" wp14:editId="1814AD7C">
                      <wp:simplePos x="0" y="0"/>
                      <wp:positionH relativeFrom="column">
                        <wp:posOffset>528320</wp:posOffset>
                      </wp:positionH>
                      <wp:positionV relativeFrom="page">
                        <wp:posOffset>4459290</wp:posOffset>
                      </wp:positionV>
                      <wp:extent cx="197485" cy="197485"/>
                      <wp:effectExtent l="0" t="0" r="12065" b="12065"/>
                      <wp:wrapNone/>
                      <wp:docPr id="853" name="Oval 8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1B713" w14:textId="12D35C84" w:rsidR="00EE7FC1" w:rsidRPr="00FE69B0" w:rsidRDefault="00EE7FC1" w:rsidP="00107C1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5073F" id="Oval 853" o:spid="_x0000_s1178" style="position:absolute;left:0;text-align:left;margin-left:41.6pt;margin-top:351.15pt;width:15.55pt;height:15.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" fillcolor="yellow" strokecolor="black [3213]" strokeweight=".5pt">
                      <v:stroke joinstyle="miter"/>
                      <v:textbox inset="0,0,0,0">
                        <w:txbxContent>
                          <w:p w14:paraId="5881B713" w14:textId="12D35C84" w:rsidR="00EE7FC1" w:rsidRPr="00FE69B0" w:rsidRDefault="00EE7FC1" w:rsidP="00107C18">
                            <w:pPr>
                              <w:jc w:val="center"/>
                              <w:rPr>
                                <w:color w:val="000000" w:themeColor="text1"/>
                              </w:rPr>
                            </w:pPr>
                            <w:r>
                              <w:rPr>
                                <w:color w:val="000000" w:themeColor="text1"/>
                              </w:rPr>
                              <w:t>5</w:t>
                            </w:r>
                          </w:p>
                        </w:txbxContent>
                      </v:textbox>
                      <w10:wrap anchory="page"/>
                    </v:oval>
                  </w:pict>
                </mc:Fallback>
              </mc:AlternateContent>
            </w:r>
            <w:r w:rsidR="00467A62">
              <w:rPr>
                <w:noProof/>
                <w:bdr w:val="none" w:sz="0" w:space="0" w:color="auto"/>
              </w:rPr>
              <mc:AlternateContent>
                <mc:Choice Requires="wpg">
                  <w:drawing>
                    <wp:inline distT="0" distB="0" distL="0" distR="0" wp14:anchorId="5CB54262" wp14:editId="6A84B5EB">
                      <wp:extent cx="2531059" cy="235915"/>
                      <wp:effectExtent l="0" t="0" r="22225" b="12065"/>
                      <wp:docPr id="247" name="Group 247"/>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48" name="Rectangle 248"/>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76565" w14:textId="77777777" w:rsidR="00EE7FC1" w:rsidRPr="00467CB3" w:rsidRDefault="00EE7FC1" w:rsidP="00467A6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99601" w14:textId="77777777" w:rsidR="00EE7FC1" w:rsidRPr="00467CB3" w:rsidRDefault="00EE7FC1" w:rsidP="00467A6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552FD" w14:textId="77777777" w:rsidR="00EE7FC1" w:rsidRPr="00467CB3" w:rsidRDefault="00EE7FC1" w:rsidP="00467A6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B54262" id="Group 247" o:spid="_x0000_s1179"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">
                      <v:rect id="Rectangle 248" o:spid="_x0000_s118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FqcIA&#10;AADcAAAADwAAAGRycy9kb3ducmV2LnhtbERPzWrCQBC+F3yHZQQvRTdNi0p0lSoKvQjW+gBDdkyC&#10;2dmYXU18+86h0OPH979c965WD2pD5dnA2yQBRZx7W3Fh4PyzH89BhYhssfZMBp4UYL0avCwxs77j&#10;b3qcYqEkhEOGBsoYm0zrkJfkMEx8QyzcxbcOo8C20LbFTsJdrdMkmWqHFUtDiQ1tS8qvp7uTkt2l&#10;6lK30bN0djweitfb4f0+NWY07D8XoCL18V/85/6yBtIP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8WpwgAAANwAAAAPAAAAAAAAAAAAAAAAAJgCAABkcnMvZG93&#10;bnJldi54bWxQSwUGAAAAAAQABAD1AAAAhwMAAAAA&#10;" fillcolor="#e7e6e6 [3214]" strokecolor="#bfbfbf [2412]" strokeweight="1pt">
                        <v:textbox>
                          <w:txbxContent>
                            <w:p w14:paraId="08476565" w14:textId="77777777" w:rsidR="00EE7FC1" w:rsidRPr="00467CB3" w:rsidRDefault="00EE7FC1" w:rsidP="00467A62">
                              <w:pPr>
                                <w:jc w:val="center"/>
                                <w:rPr>
                                  <w:color w:val="000000" w:themeColor="text1"/>
                                </w:rPr>
                              </w:pPr>
                              <w:r>
                                <w:rPr>
                                  <w:color w:val="000000" w:themeColor="text1"/>
                                </w:rPr>
                                <w:t>Save</w:t>
                              </w:r>
                            </w:p>
                          </w:txbxContent>
                        </v:textbox>
                      </v:rect>
                      <v:rect id="Rectangle 249" o:spid="_x0000_s118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gMsUA&#10;AADcAAAADwAAAGRycy9kb3ducmV2LnhtbESP3WrCQBCF7wXfYRmhN1I3piVq6ia0pUJvAlZ9gCE7&#10;JqHZ2ZhdTfr2XaHQy8P5+TjbfDStuFHvGssKlosIBHFpdcOVgtNx97gG4TyyxtYyKfghB3k2nWwx&#10;1XbgL7odfCXCCLsUFdTed6mUrqzJoFvYjjh4Z9sb9EH2ldQ9DmHctDKOokQabDgQauzovaby+3A1&#10;AfJxbobYvMlVvNrvi2p+KZ6uiVIPs/H1BYSn0f+H/9qfWkH8vIH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AyxQAAANwAAAAPAAAAAAAAAAAAAAAAAJgCAABkcnMv&#10;ZG93bnJldi54bWxQSwUGAAAAAAQABAD1AAAAigMAAAAA&#10;" fillcolor="#e7e6e6 [3214]" strokecolor="#bfbfbf [2412]" strokeweight="1pt">
                        <v:textbox>
                          <w:txbxContent>
                            <w:p w14:paraId="36099601" w14:textId="77777777" w:rsidR="00EE7FC1" w:rsidRPr="00467CB3" w:rsidRDefault="00EE7FC1" w:rsidP="00467A62">
                              <w:pPr>
                                <w:jc w:val="center"/>
                                <w:rPr>
                                  <w:color w:val="000000" w:themeColor="text1"/>
                                </w:rPr>
                              </w:pPr>
                              <w:r>
                                <w:rPr>
                                  <w:color w:val="000000" w:themeColor="text1"/>
                                </w:rPr>
                                <w:t>Cancel</w:t>
                              </w:r>
                            </w:p>
                          </w:txbxContent>
                        </v:textbox>
                      </v:rect>
                      <v:rect id="Rectangle 250" o:spid="_x0000_s118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fcsIA&#10;AADcAAAADwAAAGRycy9kb3ducmV2LnhtbERPzWrCQBC+F3yHZQQvRTdNqUp0lSoKvQjW+gBDdkyC&#10;2dmYXU18+86h0OPH979c965WD2pD5dnA2yQBRZx7W3Fh4PyzH89BhYhssfZMBp4UYL0avCwxs77j&#10;b3qcYqEkhEOGBsoYm0zrkJfkMEx8QyzcxbcOo8C20LbFTsJdrdMkmWqHFUtDiQ1tS8qvp7uTkt2l&#10;6lK30bN0djweitfb4f0+NWY07D8XoCL18V/85/6yBtIP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F9ywgAAANwAAAAPAAAAAAAAAAAAAAAAAJgCAABkcnMvZG93&#10;bnJldi54bWxQSwUGAAAAAAQABAD1AAAAhwMAAAAA&#10;" fillcolor="#e7e6e6 [3214]" strokecolor="#bfbfbf [2412]" strokeweight="1pt">
                        <v:textbox>
                          <w:txbxContent>
                            <w:p w14:paraId="46A552FD" w14:textId="77777777" w:rsidR="00EE7FC1" w:rsidRPr="00467CB3" w:rsidRDefault="00EE7FC1" w:rsidP="00467A62">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18D49196" w14:textId="77777777" w:rsidR="00033FB9" w:rsidRPr="00503AD1" w:rsidRDefault="00033FB9" w:rsidP="00503AD1">
            <w:pPr>
              <w:rPr>
                <w:sz w:val="8"/>
                <w:szCs w:val="8"/>
              </w:rPr>
            </w:pPr>
          </w:p>
        </w:tc>
        <w:tc>
          <w:tcPr>
            <w:tcW w:w="4239" w:type="dxa"/>
            <w:vMerge/>
          </w:tcPr>
          <w:p w14:paraId="2DE1DBF2" w14:textId="77777777" w:rsidR="00033FB9" w:rsidRDefault="00033FB9" w:rsidP="0090109B"/>
        </w:tc>
      </w:tr>
      <w:tr w:rsidR="00F36AF2" w14:paraId="4306A231" w14:textId="77777777" w:rsidTr="00CE525F">
        <w:trPr>
          <w:trHeight w:val="368"/>
        </w:trPr>
        <w:tc>
          <w:tcPr>
            <w:tcW w:w="10489" w:type="dxa"/>
            <w:gridSpan w:val="5"/>
            <w:vMerge w:val="restart"/>
            <w:shd w:val="clear" w:color="auto" w:fill="324D57"/>
            <w:vAlign w:val="center"/>
          </w:tcPr>
          <w:p w14:paraId="295AC8D2" w14:textId="07014CDC" w:rsidR="00F36AF2" w:rsidRPr="00503AD1" w:rsidRDefault="00F36AF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AD6F8A2" w14:textId="77777777" w:rsidR="00F36AF2" w:rsidRPr="00503AD1" w:rsidRDefault="00F36AF2" w:rsidP="008739A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40D183F" w14:textId="77777777" w:rsidR="00F36AF2" w:rsidRPr="00503AD1" w:rsidRDefault="00F36AF2" w:rsidP="008739A1">
            <w:pPr>
              <w:keepNext/>
              <w:rPr>
                <w:sz w:val="8"/>
                <w:szCs w:val="8"/>
              </w:rPr>
            </w:pPr>
          </w:p>
        </w:tc>
        <w:tc>
          <w:tcPr>
            <w:tcW w:w="4239" w:type="dxa"/>
            <w:shd w:val="clear" w:color="auto" w:fill="324D57"/>
            <w:vAlign w:val="center"/>
          </w:tcPr>
          <w:p w14:paraId="456807F9" w14:textId="77777777" w:rsidR="00F36AF2" w:rsidRPr="00503AD1" w:rsidRDefault="00F36AF2"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21</w:t>
            </w:r>
            <w:r w:rsidRPr="00503AD1">
              <w:rPr>
                <w:rFonts w:cs="Arial"/>
                <w:b/>
                <w:noProof/>
                <w:color w:val="FFFFFF" w:themeColor="background1"/>
                <w:sz w:val="20"/>
                <w:szCs w:val="20"/>
              </w:rPr>
              <w:fldChar w:fldCharType="end"/>
            </w:r>
          </w:p>
        </w:tc>
      </w:tr>
      <w:tr w:rsidR="00F36AF2" w14:paraId="1C0DCB01" w14:textId="77777777" w:rsidTr="00CE525F">
        <w:trPr>
          <w:trHeight w:val="503"/>
        </w:trPr>
        <w:tc>
          <w:tcPr>
            <w:tcW w:w="10489" w:type="dxa"/>
            <w:gridSpan w:val="5"/>
            <w:vMerge/>
            <w:tcBorders>
              <w:bottom w:val="single" w:sz="4" w:space="0" w:color="auto"/>
            </w:tcBorders>
            <w:shd w:val="clear" w:color="auto" w:fill="324D57"/>
            <w:vAlign w:val="center"/>
          </w:tcPr>
          <w:p w14:paraId="7088F742" w14:textId="77777777" w:rsidR="00F36AF2" w:rsidRDefault="00F36AF2" w:rsidP="008739A1">
            <w:pPr>
              <w:keepNext/>
              <w:jc w:val="center"/>
            </w:pPr>
          </w:p>
        </w:tc>
        <w:tc>
          <w:tcPr>
            <w:tcW w:w="250" w:type="dxa"/>
            <w:tcBorders>
              <w:top w:val="nil"/>
              <w:bottom w:val="nil"/>
            </w:tcBorders>
            <w:tcMar>
              <w:left w:w="0" w:type="dxa"/>
              <w:right w:w="0" w:type="dxa"/>
            </w:tcMar>
          </w:tcPr>
          <w:p w14:paraId="5182876D" w14:textId="77777777" w:rsidR="00F36AF2" w:rsidRPr="00503AD1" w:rsidRDefault="00F36AF2" w:rsidP="008739A1">
            <w:pPr>
              <w:keepNext/>
              <w:rPr>
                <w:sz w:val="8"/>
                <w:szCs w:val="8"/>
              </w:rPr>
            </w:pPr>
          </w:p>
        </w:tc>
        <w:tc>
          <w:tcPr>
            <w:tcW w:w="4239" w:type="dxa"/>
            <w:tcMar>
              <w:left w:w="58" w:type="dxa"/>
              <w:right w:w="58" w:type="dxa"/>
            </w:tcMar>
          </w:tcPr>
          <w:p w14:paraId="17924288" w14:textId="598E3789" w:rsidR="00F36AF2" w:rsidRPr="00503AD1" w:rsidRDefault="00F36AF2" w:rsidP="008739A1">
            <w:pPr>
              <w:keepNext/>
              <w:spacing w:before="60"/>
              <w:rPr>
                <w:rFonts w:cs="Arial"/>
                <w:szCs w:val="18"/>
              </w:rPr>
            </w:pPr>
            <w:r w:rsidRPr="00503AD1">
              <w:rPr>
                <w:rFonts w:cs="Arial"/>
                <w:szCs w:val="18"/>
              </w:rPr>
              <w:t xml:space="preserve">Page ID: </w:t>
            </w:r>
            <w:r w:rsidR="00636C6D">
              <w:rPr>
                <w:rFonts w:cs="Arial"/>
                <w:szCs w:val="18"/>
              </w:rPr>
              <w:t>2.2.3</w:t>
            </w:r>
          </w:p>
          <w:p w14:paraId="610F1E64" w14:textId="73557FFA" w:rsidR="00F36AF2" w:rsidRDefault="00F36AF2" w:rsidP="008739A1">
            <w:pPr>
              <w:keepNext/>
              <w:spacing w:before="60"/>
            </w:pPr>
            <w:r w:rsidRPr="00503AD1">
              <w:rPr>
                <w:rFonts w:cs="Arial"/>
                <w:szCs w:val="18"/>
              </w:rPr>
              <w:t xml:space="preserve">Page Title: </w:t>
            </w:r>
            <w:r w:rsidR="00636C6D" w:rsidRPr="00636C6D">
              <w:rPr>
                <w:rFonts w:cs="Arial"/>
                <w:szCs w:val="18"/>
              </w:rPr>
              <w:t>Advisory Council and SEOW Subcommittees</w:t>
            </w:r>
          </w:p>
        </w:tc>
      </w:tr>
      <w:tr w:rsidR="00F36AF2" w14:paraId="213F1F71" w14:textId="77777777" w:rsidTr="00CE525F">
        <w:tc>
          <w:tcPr>
            <w:tcW w:w="985" w:type="dxa"/>
            <w:tcBorders>
              <w:bottom w:val="single" w:sz="4" w:space="0" w:color="auto"/>
              <w:right w:val="nil"/>
            </w:tcBorders>
            <w:shd w:val="clear" w:color="auto" w:fill="F2F2F2" w:themeFill="background1" w:themeFillShade="F2"/>
            <w:vAlign w:val="center"/>
          </w:tcPr>
          <w:p w14:paraId="5831B5AF" w14:textId="14F0209F" w:rsidR="00F36AF2" w:rsidRPr="00503AD1" w:rsidRDefault="00F36AF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613EFFE" w14:textId="77777777" w:rsidR="00F36AF2" w:rsidRPr="00503AD1" w:rsidRDefault="00F36AF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5EA8896" w14:textId="77777777" w:rsidR="00F36AF2" w:rsidRPr="00503AD1" w:rsidRDefault="00F36AF2" w:rsidP="008739A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186CDDD" w14:textId="77777777" w:rsidR="00F36AF2" w:rsidRPr="00503AD1" w:rsidRDefault="00F36AF2" w:rsidP="008739A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B947C4A" w14:textId="77777777" w:rsidR="00F36AF2" w:rsidRPr="00503AD1" w:rsidRDefault="00F36AF2" w:rsidP="008739A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A70F707" w14:textId="77777777" w:rsidR="00F36AF2" w:rsidRPr="00503AD1" w:rsidRDefault="00F36AF2" w:rsidP="008739A1">
            <w:pPr>
              <w:keepNext/>
              <w:spacing w:before="40" w:after="40"/>
              <w:rPr>
                <w:color w:val="FFFFFF" w:themeColor="background1"/>
                <w:sz w:val="8"/>
                <w:szCs w:val="8"/>
              </w:rPr>
            </w:pPr>
          </w:p>
        </w:tc>
        <w:tc>
          <w:tcPr>
            <w:tcW w:w="4239" w:type="dxa"/>
            <w:shd w:val="clear" w:color="auto" w:fill="CFDEE3"/>
            <w:tcMar>
              <w:left w:w="58" w:type="dxa"/>
              <w:right w:w="58" w:type="dxa"/>
            </w:tcMar>
          </w:tcPr>
          <w:p w14:paraId="6AC1A0B5" w14:textId="77777777" w:rsidR="00F36AF2" w:rsidRPr="00503AD1" w:rsidRDefault="00F36AF2" w:rsidP="008739A1">
            <w:pPr>
              <w:keepNext/>
              <w:spacing w:before="40" w:after="40"/>
              <w:rPr>
                <w:b/>
              </w:rPr>
            </w:pPr>
            <w:r w:rsidRPr="00503AD1">
              <w:rPr>
                <w:b/>
              </w:rPr>
              <w:t>Page Details</w:t>
            </w:r>
          </w:p>
        </w:tc>
      </w:tr>
      <w:tr w:rsidR="00F36AF2" w14:paraId="6C25FA92" w14:textId="77777777" w:rsidTr="00CE525F">
        <w:tc>
          <w:tcPr>
            <w:tcW w:w="10489" w:type="dxa"/>
            <w:gridSpan w:val="5"/>
            <w:tcBorders>
              <w:bottom w:val="nil"/>
            </w:tcBorders>
          </w:tcPr>
          <w:p w14:paraId="0DA5E3CE" w14:textId="141E4834" w:rsidR="00F36AF2" w:rsidRPr="00503AD1" w:rsidRDefault="00F36AF2" w:rsidP="008739A1">
            <w:pPr>
              <w:pStyle w:val="Webaddress"/>
              <w:keepNext/>
              <w:rPr>
                <w:u w:val="none"/>
              </w:rPr>
            </w:pPr>
            <w:r w:rsidRPr="0084092F">
              <w:t>Q</w:t>
            </w:r>
            <w:r>
              <w:t>uarterly Progress Reporting</w:t>
            </w:r>
            <w:r w:rsidRPr="0084092F">
              <w:rPr>
                <w:u w:val="none"/>
              </w:rPr>
              <w:t xml:space="preserve"> &gt; </w:t>
            </w:r>
            <w:r w:rsidRPr="0084092F">
              <w:t>Capacity</w:t>
            </w:r>
            <w:r w:rsidRPr="0084092F">
              <w:rPr>
                <w:u w:val="none"/>
              </w:rPr>
              <w:t xml:space="preserve"> &gt; </w:t>
            </w:r>
            <w:r w:rsidRPr="00F36AF2">
              <w:t>Advisory Council and SEOW Subcommittees</w:t>
            </w:r>
          </w:p>
        </w:tc>
        <w:tc>
          <w:tcPr>
            <w:tcW w:w="250" w:type="dxa"/>
            <w:tcBorders>
              <w:top w:val="nil"/>
              <w:bottom w:val="nil"/>
            </w:tcBorders>
            <w:tcMar>
              <w:left w:w="0" w:type="dxa"/>
              <w:right w:w="0" w:type="dxa"/>
            </w:tcMar>
          </w:tcPr>
          <w:p w14:paraId="302120B1" w14:textId="77777777" w:rsidR="00F36AF2" w:rsidRPr="00503AD1" w:rsidRDefault="00F36AF2" w:rsidP="008739A1">
            <w:pPr>
              <w:keepNext/>
              <w:rPr>
                <w:sz w:val="8"/>
                <w:szCs w:val="8"/>
              </w:rPr>
            </w:pPr>
          </w:p>
        </w:tc>
        <w:tc>
          <w:tcPr>
            <w:tcW w:w="4239" w:type="dxa"/>
            <w:vMerge w:val="restart"/>
            <w:tcMar>
              <w:left w:w="58" w:type="dxa"/>
              <w:right w:w="58" w:type="dxa"/>
            </w:tcMar>
          </w:tcPr>
          <w:p w14:paraId="71A0483E" w14:textId="08188F87" w:rsidR="00350BA6" w:rsidRDefault="00FF6B0A" w:rsidP="00562B78">
            <w:pPr>
              <w:pStyle w:val="ListParagraph"/>
              <w:spacing w:before="120"/>
              <w:rPr>
                <w:rFonts w:cs="Arial"/>
                <w:szCs w:val="18"/>
              </w:rPr>
            </w:pPr>
            <w:r>
              <w:t xml:space="preserve">1. </w:t>
            </w:r>
            <w:r>
              <w:tab/>
            </w:r>
            <w:r w:rsidR="00350BA6" w:rsidRPr="00947955">
              <w:rPr>
                <w:rFonts w:cs="Arial"/>
                <w:szCs w:val="18"/>
              </w:rPr>
              <w:t>Only SPO and higher roles will see this field. SPOs will only see their grantees. Higher roles will see all grantees. Grantee-level roles will not see the label or dropdown menu.</w:t>
            </w:r>
          </w:p>
          <w:p w14:paraId="2D005DF9" w14:textId="77777777" w:rsidR="00350BA6" w:rsidRDefault="00350BA6" w:rsidP="0062651E">
            <w:pPr>
              <w:pStyle w:val="ListParagraph"/>
              <w:rPr>
                <w:rFonts w:cs="Arial"/>
                <w:szCs w:val="18"/>
              </w:rPr>
            </w:pPr>
            <w:r>
              <w:rPr>
                <w:rFonts w:cs="Arial"/>
                <w:szCs w:val="18"/>
              </w:rPr>
              <w:t xml:space="preserve">2.  </w:t>
            </w:r>
            <w:r w:rsidRPr="00947955">
              <w:rPr>
                <w:rFonts w:cs="Arial"/>
                <w:szCs w:val="18"/>
              </w:rPr>
              <w:t>Reporting Period will be fixed text displaying the grantee’s current Quarterly Progress reporting period.</w:t>
            </w:r>
          </w:p>
          <w:p w14:paraId="0E850F0D" w14:textId="4A33A0CB" w:rsidR="00FF6B0A" w:rsidRDefault="00350BA6" w:rsidP="0062651E">
            <w:pPr>
              <w:pStyle w:val="ListParagraph"/>
            </w:pPr>
            <w:r>
              <w:rPr>
                <w:rFonts w:cs="Arial"/>
                <w:szCs w:val="18"/>
              </w:rPr>
              <w:t xml:space="preserve">3.  </w:t>
            </w:r>
            <w:r w:rsidR="00FF6B0A">
              <w:t>Clicking the “Add Subcommittee” link will direct user to the Advisory Council and SEOW Subcommittees edit page (2.2.3.1).</w:t>
            </w:r>
          </w:p>
          <w:p w14:paraId="69E59FD9" w14:textId="2688543E" w:rsidR="00FF6B0A" w:rsidRDefault="00350BA6" w:rsidP="0062651E">
            <w:pPr>
              <w:pStyle w:val="ListParagraph"/>
            </w:pPr>
            <w:r>
              <w:t>4</w:t>
            </w:r>
            <w:r w:rsidR="00FF6B0A">
              <w:t xml:space="preserve">. </w:t>
            </w:r>
            <w:r w:rsidR="00FF6B0A">
              <w:tab/>
              <w:t>Clicking the linked column header will sort the records in ascending and descending order by the related column.</w:t>
            </w:r>
          </w:p>
          <w:p w14:paraId="01EFEB64" w14:textId="4C1C0585" w:rsidR="00F36AF2" w:rsidRPr="00FF6B0A" w:rsidRDefault="00350BA6" w:rsidP="0062651E">
            <w:pPr>
              <w:pStyle w:val="ListParagraph"/>
            </w:pPr>
            <w:r>
              <w:t>5</w:t>
            </w:r>
            <w:r w:rsidR="00FF6B0A">
              <w:t xml:space="preserve">. </w:t>
            </w:r>
            <w:r w:rsidR="00FF6B0A">
              <w:tab/>
              <w:t>Clicking the linked “Subcommittee” will direct user to the edit page of the related record (2.2.3.1).</w:t>
            </w:r>
          </w:p>
        </w:tc>
      </w:tr>
      <w:tr w:rsidR="00F36AF2" w14:paraId="7B2F8792" w14:textId="77777777" w:rsidTr="00CE525F">
        <w:trPr>
          <w:trHeight w:val="9611"/>
        </w:trPr>
        <w:tc>
          <w:tcPr>
            <w:tcW w:w="10489" w:type="dxa"/>
            <w:gridSpan w:val="5"/>
            <w:tcBorders>
              <w:top w:val="nil"/>
            </w:tcBorders>
          </w:tcPr>
          <w:p w14:paraId="5C313881" w14:textId="134E2EBB" w:rsidR="00F36AF2" w:rsidRDefault="00F36AF2" w:rsidP="00F36AF2">
            <w:pPr>
              <w:pStyle w:val="Heading1"/>
              <w:outlineLvl w:val="0"/>
            </w:pPr>
            <w:r w:rsidRPr="00F36AF2">
              <w:t>Advisory Council and SEOW Subcommittees</w:t>
            </w:r>
          </w:p>
          <w:p w14:paraId="675181E8" w14:textId="2EA7A5CA" w:rsidR="00F36AF2" w:rsidRDefault="00350BA6" w:rsidP="00F36AF2">
            <w:pPr>
              <w:pStyle w:val="BodyTextBold"/>
            </w:pPr>
            <w:r w:rsidRPr="00350BA6">
              <w:rPr>
                <w:rFonts w:eastAsiaTheme="minorHAnsi" w:cstheme="minorBidi"/>
                <w:b w:val="0"/>
                <w:noProof/>
                <w:color w:val="auto"/>
                <w:szCs w:val="22"/>
                <w:bdr w:val="none" w:sz="0" w:space="0" w:color="auto"/>
              </w:rPr>
              <mc:AlternateContent>
                <mc:Choice Requires="wps">
                  <w:drawing>
                    <wp:anchor distT="0" distB="0" distL="114300" distR="114300" simplePos="0" relativeHeight="252549120" behindDoc="0" locked="0" layoutInCell="1" allowOverlap="1" wp14:anchorId="0A9C97A9" wp14:editId="60ABB94F">
                      <wp:simplePos x="0" y="0"/>
                      <wp:positionH relativeFrom="column">
                        <wp:posOffset>165100</wp:posOffset>
                      </wp:positionH>
                      <wp:positionV relativeFrom="page">
                        <wp:posOffset>494030</wp:posOffset>
                      </wp:positionV>
                      <wp:extent cx="197485" cy="197485"/>
                      <wp:effectExtent l="0" t="0" r="12065" b="12065"/>
                      <wp:wrapNone/>
                      <wp:docPr id="1106" name="Oval 11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33ED531" w14:textId="77777777" w:rsidR="00EE7FC1" w:rsidRPr="00FE69B0" w:rsidRDefault="00EE7FC1" w:rsidP="00350BA6">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C97A9" id="Oval 1106" o:spid="_x0000_s1183" style="position:absolute;left:0;text-align:left;margin-left:13pt;margin-top:38.9pt;width:15.55pt;height:15.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" fillcolor="yellow" strokecolor="windowText" strokeweight=".5pt">
                      <v:stroke joinstyle="miter"/>
                      <v:textbox inset="0,0,0,0">
                        <w:txbxContent>
                          <w:p w14:paraId="433ED531" w14:textId="77777777" w:rsidR="00EE7FC1" w:rsidRPr="00FE69B0" w:rsidRDefault="00EE7FC1" w:rsidP="00350BA6">
                            <w:pPr>
                              <w:jc w:val="center"/>
                              <w:rPr>
                                <w:color w:val="000000" w:themeColor="text1"/>
                              </w:rPr>
                            </w:pPr>
                            <w:r w:rsidRPr="00FE69B0">
                              <w:rPr>
                                <w:color w:val="000000" w:themeColor="text1"/>
                              </w:rPr>
                              <w:t>1</w:t>
                            </w:r>
                          </w:p>
                        </w:txbxContent>
                      </v:textbox>
                      <w10:wrap anchory="page"/>
                    </v:oval>
                  </w:pict>
                </mc:Fallback>
              </mc:AlternateContent>
            </w:r>
            <w:r w:rsidR="00F36AF2">
              <w:t>Select Grantee:</w:t>
            </w:r>
            <w:r w:rsidR="00F36AF2">
              <w:tab/>
            </w:r>
            <w:r w:rsidR="00F36AF2" w:rsidRPr="00214C07">
              <w:rPr>
                <w:rFonts w:cs="Times New Roman"/>
                <w:b w:val="0"/>
                <w:bCs/>
                <w:noProof/>
                <w:color w:val="3C3C3C"/>
                <w:position w:val="-6"/>
              </w:rPr>
              <w:drawing>
                <wp:inline distT="0" distB="0" distL="0" distR="0" wp14:anchorId="17FBBB34" wp14:editId="429B2BC9">
                  <wp:extent cx="2755000" cy="182880"/>
                  <wp:effectExtent l="0" t="0" r="7620" b="7620"/>
                  <wp:docPr id="165" name="Picture 16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CF18157" w14:textId="709008BA" w:rsidR="00F36AF2" w:rsidRDefault="00350BA6" w:rsidP="00F36AF2">
            <w:pPr>
              <w:pStyle w:val="BodyTextBold"/>
              <w:rPr>
                <w:shd w:val="clear" w:color="auto" w:fill="FFFFFF"/>
              </w:rPr>
            </w:pPr>
            <w:r w:rsidRPr="00350BA6">
              <w:rPr>
                <w:rFonts w:eastAsiaTheme="minorHAnsi" w:cstheme="minorBidi"/>
                <w:b w:val="0"/>
                <w:noProof/>
                <w:color w:val="auto"/>
                <w:szCs w:val="22"/>
                <w:bdr w:val="none" w:sz="0" w:space="0" w:color="auto"/>
              </w:rPr>
              <mc:AlternateContent>
                <mc:Choice Requires="wps">
                  <w:drawing>
                    <wp:anchor distT="0" distB="0" distL="114300" distR="114300" simplePos="0" relativeHeight="252551168" behindDoc="0" locked="0" layoutInCell="1" allowOverlap="1" wp14:anchorId="5AF2D038" wp14:editId="511F1C58">
                      <wp:simplePos x="0" y="0"/>
                      <wp:positionH relativeFrom="column">
                        <wp:posOffset>165100</wp:posOffset>
                      </wp:positionH>
                      <wp:positionV relativeFrom="page">
                        <wp:posOffset>784860</wp:posOffset>
                      </wp:positionV>
                      <wp:extent cx="197485" cy="197485"/>
                      <wp:effectExtent l="0" t="0" r="12065" b="12065"/>
                      <wp:wrapNone/>
                      <wp:docPr id="1107" name="Oval 11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624DBA0" w14:textId="6154923C" w:rsidR="00EE7FC1" w:rsidRPr="00FE69B0" w:rsidRDefault="00EE7FC1" w:rsidP="00350BA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2D038" id="Oval 1107" o:spid="_x0000_s1184" style="position:absolute;left:0;text-align:left;margin-left:13pt;margin-top:61.8pt;width:15.55pt;height:15.5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S9eg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" fillcolor="yellow" strokecolor="windowText" strokeweight=".5pt">
                      <v:stroke joinstyle="miter"/>
                      <v:textbox inset="0,0,0,0">
                        <w:txbxContent>
                          <w:p w14:paraId="3624DBA0" w14:textId="6154923C" w:rsidR="00EE7FC1" w:rsidRPr="00FE69B0" w:rsidRDefault="00EE7FC1" w:rsidP="00350BA6">
                            <w:pPr>
                              <w:jc w:val="center"/>
                              <w:rPr>
                                <w:color w:val="000000" w:themeColor="text1"/>
                              </w:rPr>
                            </w:pPr>
                            <w:r>
                              <w:rPr>
                                <w:color w:val="000000" w:themeColor="text1"/>
                              </w:rPr>
                              <w:t>2</w:t>
                            </w:r>
                          </w:p>
                        </w:txbxContent>
                      </v:textbox>
                      <w10:wrap anchory="page"/>
                    </v:oval>
                  </w:pict>
                </mc:Fallback>
              </mc:AlternateContent>
            </w:r>
            <w:r w:rsidR="00F36AF2">
              <w:rPr>
                <w:shd w:val="clear" w:color="auto" w:fill="FFFFFF"/>
              </w:rPr>
              <w:t>Grantee Reporting Period:</w:t>
            </w:r>
          </w:p>
          <w:p w14:paraId="2D333B84" w14:textId="77777777" w:rsidR="003F305D" w:rsidRPr="002D323C" w:rsidRDefault="003F305D" w:rsidP="003F305D">
            <w:pPr>
              <w:pStyle w:val="BodyTextBold"/>
              <w:spacing w:before="0" w:after="0"/>
              <w:rPr>
                <w:sz w:val="14"/>
                <w:szCs w:val="14"/>
                <w:shd w:val="clear" w:color="auto" w:fill="FFFFFF"/>
              </w:rPr>
            </w:pPr>
          </w:p>
          <w:p w14:paraId="217EFF7C" w14:textId="30A2296C" w:rsidR="003F305D" w:rsidRPr="002D323C" w:rsidRDefault="003F305D" w:rsidP="003F305D">
            <w:pPr>
              <w:pStyle w:val="BodyText2"/>
              <w:pBdr>
                <w:top w:val="single" w:sz="4" w:space="1" w:color="D9D9D9" w:themeColor="background1" w:themeShade="D9"/>
              </w:pBdr>
              <w:rPr>
                <w:sz w:val="14"/>
                <w:szCs w:val="14"/>
                <w:shd w:val="clear" w:color="auto" w:fill="FFFFFF"/>
              </w:rPr>
            </w:pPr>
          </w:p>
          <w:p w14:paraId="418133DD" w14:textId="4B0A3125" w:rsidR="00F36AF2" w:rsidRDefault="00F36AF2" w:rsidP="00F36AF2">
            <w:pPr>
              <w:pStyle w:val="BodyText2"/>
              <w:rPr>
                <w:rStyle w:val="dxebaseoffice2010silver"/>
                <w:rFonts w:ascii="Verdana" w:hAnsi="Verdana"/>
                <w:sz w:val="17"/>
                <w:shd w:val="clear" w:color="auto" w:fill="FFFFFF"/>
              </w:rPr>
            </w:pPr>
            <w:r>
              <w:rPr>
                <w:rStyle w:val="dxebaseoffice2010silver"/>
                <w:rFonts w:ascii="Verdana" w:hAnsi="Verdana"/>
                <w:sz w:val="17"/>
                <w:shd w:val="clear" w:color="auto" w:fill="FFFFFF"/>
              </w:rPr>
              <w:t>Use this section to create Advisory Council and SEOW Subcommittees, as well as organize their Membership. Use the table heading links to sort your committees. Select a committee category to be brought to that committee's edit page.</w:t>
            </w:r>
          </w:p>
          <w:p w14:paraId="29681A6C" w14:textId="1C8F36B0" w:rsidR="00F36AF2" w:rsidRDefault="00F36AF2" w:rsidP="00F36AF2">
            <w:pPr>
              <w:pStyle w:val="BodyText2"/>
              <w:rPr>
                <w:rStyle w:val="dxebaseoffice2010silver"/>
                <w:rFonts w:ascii="Verdana" w:hAnsi="Verdana"/>
                <w:sz w:val="17"/>
                <w:shd w:val="clear" w:color="auto" w:fill="FFFFFF"/>
              </w:rPr>
            </w:pPr>
          </w:p>
          <w:p w14:paraId="06146E45" w14:textId="2EB36B83" w:rsidR="00F36AF2" w:rsidRDefault="003F305D" w:rsidP="00F36AF2">
            <w:pPr>
              <w:pStyle w:val="BodyText2"/>
            </w:pPr>
            <w:r w:rsidRPr="00FF6B0A">
              <w:rPr>
                <w:noProof/>
              </w:rPr>
              <mc:AlternateContent>
                <mc:Choice Requires="wps">
                  <w:drawing>
                    <wp:anchor distT="0" distB="0" distL="114300" distR="114300" simplePos="0" relativeHeight="251848704" behindDoc="0" locked="0" layoutInCell="1" allowOverlap="1" wp14:anchorId="04154F47" wp14:editId="6B457B1E">
                      <wp:simplePos x="0" y="0"/>
                      <wp:positionH relativeFrom="column">
                        <wp:posOffset>161290</wp:posOffset>
                      </wp:positionH>
                      <wp:positionV relativeFrom="page">
                        <wp:posOffset>2803525</wp:posOffset>
                      </wp:positionV>
                      <wp:extent cx="197485" cy="197485"/>
                      <wp:effectExtent l="0" t="0" r="12065" b="12065"/>
                      <wp:wrapNone/>
                      <wp:docPr id="284" name="Oval 2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C884B" w14:textId="5A28DCCA" w:rsidR="00EE7FC1" w:rsidRPr="00FE69B0" w:rsidRDefault="00EE7FC1" w:rsidP="00FF6B0A">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54F47" id="Oval 284" o:spid="_x0000_s1185" style="position:absolute;left:0;text-align:left;margin-left:12.7pt;margin-top:220.75pt;width:15.55pt;height:15.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" fillcolor="yellow" strokecolor="black [3213]" strokeweight=".5pt">
                      <v:stroke joinstyle="miter"/>
                      <v:textbox inset="0,0,0,0">
                        <w:txbxContent>
                          <w:p w14:paraId="758C884B" w14:textId="5A28DCCA" w:rsidR="00EE7FC1" w:rsidRPr="00FE69B0" w:rsidRDefault="00EE7FC1" w:rsidP="00FF6B0A">
                            <w:pPr>
                              <w:jc w:val="center"/>
                              <w:rPr>
                                <w:color w:val="000000" w:themeColor="text1"/>
                              </w:rPr>
                            </w:pPr>
                            <w:r>
                              <w:rPr>
                                <w:color w:val="000000" w:themeColor="text1"/>
                              </w:rPr>
                              <w:t>5</w:t>
                            </w:r>
                          </w:p>
                        </w:txbxContent>
                      </v:textbox>
                      <w10:wrap anchory="page"/>
                    </v:oval>
                  </w:pict>
                </mc:Fallback>
              </mc:AlternateContent>
            </w:r>
            <w:r w:rsidRPr="00FF6B0A">
              <w:rPr>
                <w:noProof/>
              </w:rPr>
              <mc:AlternateContent>
                <mc:Choice Requires="wps">
                  <w:drawing>
                    <wp:anchor distT="0" distB="0" distL="114300" distR="114300" simplePos="0" relativeHeight="251846656" behindDoc="0" locked="0" layoutInCell="1" allowOverlap="1" wp14:anchorId="18107934" wp14:editId="11FB284B">
                      <wp:simplePos x="0" y="0"/>
                      <wp:positionH relativeFrom="column">
                        <wp:posOffset>154305</wp:posOffset>
                      </wp:positionH>
                      <wp:positionV relativeFrom="page">
                        <wp:posOffset>2000250</wp:posOffset>
                      </wp:positionV>
                      <wp:extent cx="197485" cy="197485"/>
                      <wp:effectExtent l="0" t="0" r="12065" b="12065"/>
                      <wp:wrapNone/>
                      <wp:docPr id="282" name="Oval 2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9AAFF" w14:textId="7D5F2BA5" w:rsidR="00EE7FC1" w:rsidRPr="00FE69B0" w:rsidRDefault="00EE7FC1" w:rsidP="00FF6B0A">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07934" id="Oval 282" o:spid="_x0000_s1186" style="position:absolute;left:0;text-align:left;margin-left:12.15pt;margin-top:157.5pt;width:15.55pt;height:1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" fillcolor="yellow" strokecolor="black [3213]" strokeweight=".5pt">
                      <v:stroke joinstyle="miter"/>
                      <v:textbox inset="0,0,0,0">
                        <w:txbxContent>
                          <w:p w14:paraId="21D9AAFF" w14:textId="7D5F2BA5" w:rsidR="00EE7FC1" w:rsidRPr="00FE69B0" w:rsidRDefault="00EE7FC1" w:rsidP="00FF6B0A">
                            <w:pPr>
                              <w:jc w:val="center"/>
                              <w:rPr>
                                <w:color w:val="000000" w:themeColor="text1"/>
                              </w:rPr>
                            </w:pPr>
                            <w:r>
                              <w:rPr>
                                <w:color w:val="000000" w:themeColor="text1"/>
                              </w:rPr>
                              <w:t>3</w:t>
                            </w:r>
                          </w:p>
                        </w:txbxContent>
                      </v:textbox>
                      <w10:wrap anchory="page"/>
                    </v:oval>
                  </w:pict>
                </mc:Fallback>
              </mc:AlternateContent>
            </w:r>
            <w:r w:rsidR="00F36AF2">
              <w:rPr>
                <w:noProof/>
              </w:rPr>
              <mc:AlternateContent>
                <mc:Choice Requires="wps">
                  <w:drawing>
                    <wp:inline distT="0" distB="0" distL="0" distR="0" wp14:anchorId="7B549F59" wp14:editId="34413D6A">
                      <wp:extent cx="1209675" cy="219456"/>
                      <wp:effectExtent l="0" t="0" r="28575" b="28575"/>
                      <wp:docPr id="166" name="Rectangle 166"/>
                      <wp:cNvGraphicFramePr/>
                      <a:graphic xmlns:a="http://schemas.openxmlformats.org/drawingml/2006/main">
                        <a:graphicData uri="http://schemas.microsoft.com/office/word/2010/wordprocessingShape">
                          <wps:wsp>
                            <wps:cNvSpPr/>
                            <wps:spPr>
                              <a:xfrm>
                                <a:off x="0" y="0"/>
                                <a:ext cx="1209675"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A6F16" w14:textId="22CE6D56" w:rsidR="00EE7FC1" w:rsidRPr="000F6347" w:rsidRDefault="00EE7FC1" w:rsidP="00F36AF2">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Subcommittee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549F59" id="Rectangle 166" o:spid="_x0000_s1187" style="width:95.2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" fillcolor="#e7e6e6 [3214]" strokecolor="#bfbfbf [2412]" strokeweight="1pt">
                      <v:textbox>
                        <w:txbxContent>
                          <w:p w14:paraId="19CA6F16" w14:textId="22CE6D56" w:rsidR="00EE7FC1" w:rsidRPr="000F6347" w:rsidRDefault="00EE7FC1" w:rsidP="00F36AF2">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Subcommittee</w:t>
                            </w:r>
                          </w:p>
                        </w:txbxContent>
                      </v:textbox>
                      <w10:anchorlock/>
                    </v:rect>
                  </w:pict>
                </mc:Fallback>
              </mc:AlternateContent>
            </w:r>
          </w:p>
          <w:p w14:paraId="58D70749" w14:textId="2DEE6C09" w:rsidR="00F36AF2" w:rsidRDefault="003F305D" w:rsidP="00F36AF2">
            <w:pPr>
              <w:pStyle w:val="BodyText2"/>
            </w:pPr>
            <w:r w:rsidRPr="00FF6B0A">
              <w:rPr>
                <w:noProof/>
              </w:rPr>
              <mc:AlternateContent>
                <mc:Choice Requires="wps">
                  <w:drawing>
                    <wp:anchor distT="0" distB="0" distL="114300" distR="114300" simplePos="0" relativeHeight="251847680" behindDoc="0" locked="0" layoutInCell="1" allowOverlap="1" wp14:anchorId="51ACED02" wp14:editId="43F49F20">
                      <wp:simplePos x="0" y="0"/>
                      <wp:positionH relativeFrom="column">
                        <wp:posOffset>161290</wp:posOffset>
                      </wp:positionH>
                      <wp:positionV relativeFrom="page">
                        <wp:posOffset>2510155</wp:posOffset>
                      </wp:positionV>
                      <wp:extent cx="197485" cy="197485"/>
                      <wp:effectExtent l="0" t="0" r="12065" b="12065"/>
                      <wp:wrapNone/>
                      <wp:docPr id="283" name="Oval 2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AB6D2" w14:textId="5864D790" w:rsidR="00EE7FC1" w:rsidRPr="00FE69B0" w:rsidRDefault="00EE7FC1" w:rsidP="00FF6B0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CED02" id="Oval 283" o:spid="_x0000_s1188" style="position:absolute;left:0;text-align:left;margin-left:12.7pt;margin-top:197.65pt;width:15.55pt;height:15.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" fillcolor="yellow" strokecolor="black [3213]" strokeweight=".5pt">
                      <v:stroke joinstyle="miter"/>
                      <v:textbox inset="0,0,0,0">
                        <w:txbxContent>
                          <w:p w14:paraId="290AB6D2" w14:textId="5864D790" w:rsidR="00EE7FC1" w:rsidRPr="00FE69B0" w:rsidRDefault="00EE7FC1" w:rsidP="00FF6B0A">
                            <w:pPr>
                              <w:jc w:val="center"/>
                              <w:rPr>
                                <w:color w:val="000000" w:themeColor="text1"/>
                              </w:rPr>
                            </w:pPr>
                            <w:r>
                              <w:rPr>
                                <w:color w:val="000000" w:themeColor="text1"/>
                              </w:rPr>
                              <w:t>4</w:t>
                            </w:r>
                          </w:p>
                        </w:txbxContent>
                      </v:textbox>
                      <w10:wrap anchory="page"/>
                    </v:oval>
                  </w:pict>
                </mc:Fallback>
              </mc:AlternateContent>
            </w:r>
          </w:p>
          <w:tbl>
            <w:tblPr>
              <w:tblStyle w:val="TableGrid"/>
              <w:tblW w:w="4442"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105"/>
            </w:tblGrid>
            <w:tr w:rsidR="00F36AF2" w14:paraId="5C7F6463" w14:textId="77777777" w:rsidTr="00F36AF2">
              <w:tc>
                <w:tcPr>
                  <w:tcW w:w="9260" w:type="dxa"/>
                  <w:shd w:val="clear" w:color="auto" w:fill="E7E6E6" w:themeFill="background2"/>
                </w:tcPr>
                <w:p w14:paraId="4C3F5A87" w14:textId="42494BA5" w:rsidR="00F36AF2" w:rsidRPr="001220AD" w:rsidRDefault="00F36AF2" w:rsidP="00F36AF2">
                  <w:pPr>
                    <w:pStyle w:val="BodyTextBold"/>
                    <w:shd w:val="clear" w:color="auto" w:fill="auto"/>
                    <w:ind w:left="0"/>
                    <w:rPr>
                      <w:b w:val="0"/>
                      <w:color w:val="auto"/>
                      <w:u w:val="single"/>
                    </w:rPr>
                  </w:pPr>
                  <w:r>
                    <w:rPr>
                      <w:b w:val="0"/>
                      <w:color w:val="auto"/>
                      <w:u w:val="single"/>
                    </w:rPr>
                    <w:t>Subcommittee Type</w:t>
                  </w:r>
                </w:p>
              </w:tc>
            </w:tr>
            <w:tr w:rsidR="00F36AF2" w14:paraId="4BB32DA5" w14:textId="77777777" w:rsidTr="00F36AF2">
              <w:tc>
                <w:tcPr>
                  <w:tcW w:w="9260" w:type="dxa"/>
                  <w:vAlign w:val="center"/>
                </w:tcPr>
                <w:p w14:paraId="1E3B0F45" w14:textId="7FD50F55" w:rsidR="00F36AF2" w:rsidRPr="00F13D71" w:rsidRDefault="00F36AF2" w:rsidP="00F36AF2">
                  <w:pPr>
                    <w:pStyle w:val="BodyText"/>
                    <w:rPr>
                      <w:u w:val="single"/>
                    </w:rPr>
                  </w:pPr>
                  <w:r w:rsidRPr="00F36AF2">
                    <w:rPr>
                      <w:u w:val="single"/>
                    </w:rPr>
                    <w:t>Subcommittee Type</w:t>
                  </w:r>
                  <w:r w:rsidRPr="00F13D71">
                    <w:rPr>
                      <w:u w:val="single"/>
                    </w:rPr>
                    <w:t xml:space="preserve"> linked</w:t>
                  </w:r>
                </w:p>
              </w:tc>
            </w:tr>
            <w:tr w:rsidR="00F36AF2" w14:paraId="4C52688A" w14:textId="77777777" w:rsidTr="00F36AF2">
              <w:tc>
                <w:tcPr>
                  <w:tcW w:w="9260" w:type="dxa"/>
                  <w:vAlign w:val="center"/>
                </w:tcPr>
                <w:p w14:paraId="33EB0356" w14:textId="3CA65F15" w:rsidR="00F36AF2" w:rsidRPr="00F13D71" w:rsidRDefault="00F36AF2" w:rsidP="00F36AF2">
                  <w:pPr>
                    <w:pStyle w:val="BodyText"/>
                    <w:rPr>
                      <w:u w:val="single"/>
                    </w:rPr>
                  </w:pPr>
                  <w:r w:rsidRPr="00F36AF2">
                    <w:rPr>
                      <w:u w:val="single"/>
                    </w:rPr>
                    <w:t>Subcommittee Type</w:t>
                  </w:r>
                  <w:r w:rsidRPr="00F13D71">
                    <w:rPr>
                      <w:u w:val="single"/>
                    </w:rPr>
                    <w:t xml:space="preserve"> linked</w:t>
                  </w:r>
                </w:p>
              </w:tc>
            </w:tr>
            <w:tr w:rsidR="00F36AF2" w14:paraId="48B5A3AA" w14:textId="77777777" w:rsidTr="00F36AF2">
              <w:tc>
                <w:tcPr>
                  <w:tcW w:w="9260" w:type="dxa"/>
                  <w:vAlign w:val="center"/>
                </w:tcPr>
                <w:p w14:paraId="1081500D" w14:textId="213BE1E9" w:rsidR="00F36AF2" w:rsidRDefault="00F36AF2" w:rsidP="00F36AF2">
                  <w:pPr>
                    <w:pStyle w:val="BodyText"/>
                    <w:rPr>
                      <w:u w:val="single"/>
                    </w:rPr>
                  </w:pPr>
                  <w:r w:rsidRPr="00F36AF2">
                    <w:rPr>
                      <w:u w:val="single"/>
                    </w:rPr>
                    <w:t>Subcommittee Type</w:t>
                  </w:r>
                  <w:r w:rsidRPr="00F13D71">
                    <w:rPr>
                      <w:u w:val="single"/>
                    </w:rPr>
                    <w:t xml:space="preserve"> linked</w:t>
                  </w:r>
                </w:p>
              </w:tc>
            </w:tr>
          </w:tbl>
          <w:p w14:paraId="080AA96F" w14:textId="14AF6FFE" w:rsidR="00F36AF2" w:rsidRDefault="00F36AF2" w:rsidP="00F36AF2">
            <w:pPr>
              <w:pStyle w:val="BodyText2"/>
            </w:pPr>
            <w:r>
              <w:rPr>
                <w:rStyle w:val="apple-converted-space"/>
                <w:szCs w:val="18"/>
                <w:shd w:val="clear" w:color="auto" w:fill="FFFFFF"/>
              </w:rPr>
              <w:t> </w:t>
            </w:r>
          </w:p>
        </w:tc>
        <w:tc>
          <w:tcPr>
            <w:tcW w:w="250" w:type="dxa"/>
            <w:tcBorders>
              <w:top w:val="nil"/>
              <w:bottom w:val="nil"/>
            </w:tcBorders>
            <w:tcMar>
              <w:left w:w="0" w:type="dxa"/>
              <w:right w:w="0" w:type="dxa"/>
            </w:tcMar>
          </w:tcPr>
          <w:p w14:paraId="1C12AB38" w14:textId="77777777" w:rsidR="00F36AF2" w:rsidRPr="00503AD1" w:rsidRDefault="00F36AF2" w:rsidP="00503AD1">
            <w:pPr>
              <w:rPr>
                <w:sz w:val="8"/>
                <w:szCs w:val="8"/>
              </w:rPr>
            </w:pPr>
          </w:p>
        </w:tc>
        <w:tc>
          <w:tcPr>
            <w:tcW w:w="4239" w:type="dxa"/>
            <w:vMerge/>
          </w:tcPr>
          <w:p w14:paraId="133F370C" w14:textId="77777777" w:rsidR="00F36AF2" w:rsidRDefault="00F36AF2" w:rsidP="0090109B"/>
        </w:tc>
      </w:tr>
      <w:tr w:rsidR="00636C6D" w14:paraId="686BF5E4" w14:textId="77777777" w:rsidTr="00CE525F">
        <w:trPr>
          <w:trHeight w:val="368"/>
        </w:trPr>
        <w:tc>
          <w:tcPr>
            <w:tcW w:w="10489" w:type="dxa"/>
            <w:gridSpan w:val="5"/>
            <w:vMerge w:val="restart"/>
            <w:shd w:val="clear" w:color="auto" w:fill="324D57"/>
            <w:vAlign w:val="center"/>
          </w:tcPr>
          <w:p w14:paraId="5A314438" w14:textId="77777777" w:rsidR="00636C6D" w:rsidRPr="00503AD1" w:rsidRDefault="00636C6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F130C8F" w14:textId="77777777" w:rsidR="00636C6D" w:rsidRPr="00503AD1" w:rsidRDefault="00636C6D"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8D5993A" w14:textId="77777777" w:rsidR="00636C6D" w:rsidRPr="00503AD1" w:rsidRDefault="00636C6D" w:rsidP="001F6441">
            <w:pPr>
              <w:keepNext/>
              <w:rPr>
                <w:sz w:val="8"/>
                <w:szCs w:val="8"/>
              </w:rPr>
            </w:pPr>
          </w:p>
        </w:tc>
        <w:tc>
          <w:tcPr>
            <w:tcW w:w="4239" w:type="dxa"/>
            <w:shd w:val="clear" w:color="auto" w:fill="324D57"/>
            <w:vAlign w:val="center"/>
          </w:tcPr>
          <w:p w14:paraId="0564004B" w14:textId="77777777" w:rsidR="00636C6D" w:rsidRPr="00503AD1" w:rsidRDefault="00636C6D"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22</w:t>
            </w:r>
            <w:r w:rsidRPr="00503AD1">
              <w:rPr>
                <w:rFonts w:cs="Arial"/>
                <w:b/>
                <w:noProof/>
                <w:color w:val="FFFFFF" w:themeColor="background1"/>
                <w:sz w:val="20"/>
                <w:szCs w:val="20"/>
              </w:rPr>
              <w:fldChar w:fldCharType="end"/>
            </w:r>
          </w:p>
        </w:tc>
      </w:tr>
      <w:tr w:rsidR="00636C6D" w14:paraId="686294B0" w14:textId="77777777" w:rsidTr="00CE525F">
        <w:trPr>
          <w:trHeight w:val="503"/>
        </w:trPr>
        <w:tc>
          <w:tcPr>
            <w:tcW w:w="10489" w:type="dxa"/>
            <w:gridSpan w:val="5"/>
            <w:vMerge/>
            <w:tcBorders>
              <w:bottom w:val="single" w:sz="4" w:space="0" w:color="auto"/>
            </w:tcBorders>
            <w:shd w:val="clear" w:color="auto" w:fill="324D57"/>
            <w:vAlign w:val="center"/>
          </w:tcPr>
          <w:p w14:paraId="10C511F5" w14:textId="77777777" w:rsidR="00636C6D" w:rsidRDefault="00636C6D" w:rsidP="001F6441">
            <w:pPr>
              <w:keepNext/>
              <w:jc w:val="center"/>
            </w:pPr>
          </w:p>
        </w:tc>
        <w:tc>
          <w:tcPr>
            <w:tcW w:w="250" w:type="dxa"/>
            <w:tcBorders>
              <w:top w:val="nil"/>
              <w:bottom w:val="nil"/>
            </w:tcBorders>
            <w:tcMar>
              <w:left w:w="0" w:type="dxa"/>
              <w:right w:w="0" w:type="dxa"/>
            </w:tcMar>
          </w:tcPr>
          <w:p w14:paraId="734EAD95" w14:textId="77777777" w:rsidR="00636C6D" w:rsidRPr="00503AD1" w:rsidRDefault="00636C6D" w:rsidP="001F6441">
            <w:pPr>
              <w:keepNext/>
              <w:rPr>
                <w:sz w:val="8"/>
                <w:szCs w:val="8"/>
              </w:rPr>
            </w:pPr>
          </w:p>
        </w:tc>
        <w:tc>
          <w:tcPr>
            <w:tcW w:w="4239" w:type="dxa"/>
            <w:tcMar>
              <w:left w:w="58" w:type="dxa"/>
              <w:right w:w="58" w:type="dxa"/>
            </w:tcMar>
          </w:tcPr>
          <w:p w14:paraId="2C661535" w14:textId="76F1A8A3" w:rsidR="00636C6D" w:rsidRPr="00503AD1" w:rsidRDefault="00636C6D" w:rsidP="001F6441">
            <w:pPr>
              <w:keepNext/>
              <w:spacing w:before="60"/>
              <w:rPr>
                <w:rFonts w:cs="Arial"/>
                <w:szCs w:val="18"/>
              </w:rPr>
            </w:pPr>
            <w:r w:rsidRPr="00503AD1">
              <w:rPr>
                <w:rFonts w:cs="Arial"/>
                <w:szCs w:val="18"/>
              </w:rPr>
              <w:t xml:space="preserve">Page ID: </w:t>
            </w:r>
            <w:r w:rsidR="00AC3486">
              <w:rPr>
                <w:rFonts w:cs="Arial"/>
                <w:szCs w:val="18"/>
              </w:rPr>
              <w:t>2.2.3.1</w:t>
            </w:r>
          </w:p>
          <w:p w14:paraId="63485144" w14:textId="3503EB0C" w:rsidR="00636C6D" w:rsidRDefault="00636C6D" w:rsidP="001F6441">
            <w:pPr>
              <w:keepNext/>
              <w:spacing w:before="60"/>
            </w:pPr>
            <w:r w:rsidRPr="00503AD1">
              <w:rPr>
                <w:rFonts w:cs="Arial"/>
                <w:szCs w:val="18"/>
              </w:rPr>
              <w:t xml:space="preserve">Page Title: </w:t>
            </w:r>
            <w:r w:rsidR="00AC3486" w:rsidRPr="00AC3486">
              <w:rPr>
                <w:rFonts w:cs="Arial"/>
                <w:szCs w:val="18"/>
              </w:rPr>
              <w:t>Advisory Council and SEOW Subcommittees</w:t>
            </w:r>
          </w:p>
        </w:tc>
      </w:tr>
      <w:tr w:rsidR="00636C6D" w14:paraId="18F24192" w14:textId="77777777" w:rsidTr="00CE525F">
        <w:tc>
          <w:tcPr>
            <w:tcW w:w="985" w:type="dxa"/>
            <w:tcBorders>
              <w:bottom w:val="single" w:sz="4" w:space="0" w:color="auto"/>
              <w:right w:val="nil"/>
            </w:tcBorders>
            <w:shd w:val="clear" w:color="auto" w:fill="F2F2F2" w:themeFill="background1" w:themeFillShade="F2"/>
            <w:vAlign w:val="center"/>
          </w:tcPr>
          <w:p w14:paraId="28EF0EDD" w14:textId="77777777" w:rsidR="00636C6D" w:rsidRPr="00503AD1" w:rsidRDefault="00636C6D"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619EF7A" w14:textId="77777777" w:rsidR="00636C6D" w:rsidRPr="00503AD1" w:rsidRDefault="00636C6D"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C050831" w14:textId="77777777" w:rsidR="00636C6D" w:rsidRPr="00503AD1" w:rsidRDefault="00636C6D"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81816CB" w14:textId="77777777" w:rsidR="00636C6D" w:rsidRPr="00503AD1" w:rsidRDefault="00636C6D"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F2F3F2A" w14:textId="77777777" w:rsidR="00636C6D" w:rsidRPr="00503AD1" w:rsidRDefault="00636C6D"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2970ACC" w14:textId="77777777" w:rsidR="00636C6D" w:rsidRPr="00503AD1" w:rsidRDefault="00636C6D"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6785F419" w14:textId="77777777" w:rsidR="00636C6D" w:rsidRPr="00503AD1" w:rsidRDefault="00636C6D" w:rsidP="001F6441">
            <w:pPr>
              <w:keepNext/>
              <w:spacing w:before="40" w:after="40"/>
              <w:rPr>
                <w:b/>
              </w:rPr>
            </w:pPr>
            <w:r w:rsidRPr="00503AD1">
              <w:rPr>
                <w:b/>
              </w:rPr>
              <w:t>Page Details</w:t>
            </w:r>
          </w:p>
        </w:tc>
      </w:tr>
      <w:tr w:rsidR="00636C6D" w14:paraId="430F283F" w14:textId="77777777" w:rsidTr="00CE525F">
        <w:tc>
          <w:tcPr>
            <w:tcW w:w="10489" w:type="dxa"/>
            <w:gridSpan w:val="5"/>
            <w:tcBorders>
              <w:bottom w:val="nil"/>
            </w:tcBorders>
          </w:tcPr>
          <w:p w14:paraId="20CA3364" w14:textId="2ED44688" w:rsidR="00636C6D" w:rsidRPr="00503AD1" w:rsidRDefault="00AC3486" w:rsidP="001F6441">
            <w:pPr>
              <w:pStyle w:val="Webaddress"/>
              <w:keepNext/>
              <w:rPr>
                <w:u w:val="none"/>
              </w:rPr>
            </w:pPr>
            <w:r w:rsidRPr="00AC3486">
              <w:t>Quarterly Progress Reporting</w:t>
            </w:r>
            <w:r w:rsidRPr="001F6441">
              <w:rPr>
                <w:u w:val="none"/>
              </w:rPr>
              <w:t xml:space="preserve"> &gt; </w:t>
            </w:r>
            <w:r w:rsidRPr="00AC3486">
              <w:t>Capacity</w:t>
            </w:r>
            <w:r w:rsidRPr="001F6441">
              <w:rPr>
                <w:u w:val="none"/>
              </w:rPr>
              <w:t xml:space="preserve"> &gt; </w:t>
            </w:r>
            <w:r w:rsidRPr="00AC3486">
              <w:t>Advisory Council and SEOW Subcommittees</w:t>
            </w:r>
            <w:r w:rsidRPr="00AC3486">
              <w:rPr>
                <w:u w:val="none"/>
              </w:rPr>
              <w:t xml:space="preserve"> &gt; </w:t>
            </w:r>
            <w:r w:rsidRPr="00AC3486">
              <w:t>Advisory Council and SEOW Subcommittee Detail</w:t>
            </w:r>
          </w:p>
        </w:tc>
        <w:tc>
          <w:tcPr>
            <w:tcW w:w="250" w:type="dxa"/>
            <w:tcBorders>
              <w:top w:val="nil"/>
              <w:bottom w:val="nil"/>
            </w:tcBorders>
            <w:tcMar>
              <w:left w:w="0" w:type="dxa"/>
              <w:right w:w="0" w:type="dxa"/>
            </w:tcMar>
          </w:tcPr>
          <w:p w14:paraId="08224365" w14:textId="77777777" w:rsidR="00636C6D" w:rsidRPr="00503AD1" w:rsidRDefault="00636C6D" w:rsidP="001F6441">
            <w:pPr>
              <w:keepNext/>
              <w:rPr>
                <w:sz w:val="8"/>
                <w:szCs w:val="8"/>
              </w:rPr>
            </w:pPr>
          </w:p>
        </w:tc>
        <w:tc>
          <w:tcPr>
            <w:tcW w:w="4239" w:type="dxa"/>
            <w:vMerge w:val="restart"/>
            <w:tcMar>
              <w:left w:w="58" w:type="dxa"/>
              <w:right w:w="58" w:type="dxa"/>
            </w:tcMar>
          </w:tcPr>
          <w:p w14:paraId="247CD2FE" w14:textId="5C5999F0" w:rsidR="00FF6B0A" w:rsidRDefault="00FF6B0A" w:rsidP="0062651E">
            <w:pPr>
              <w:pStyle w:val="ListParagraph"/>
              <w:spacing w:before="120"/>
            </w:pPr>
            <w:r>
              <w:t xml:space="preserve">1. </w:t>
            </w:r>
            <w:r w:rsidR="00AA6C1C">
              <w:tab/>
            </w:r>
            <w:r>
              <w:t>Group values will include: “Project Advisory</w:t>
            </w:r>
            <w:r w:rsidR="00AA6C1C">
              <w:t xml:space="preserve"> </w:t>
            </w:r>
            <w:r>
              <w:t>Council”, “SEOW”, and “Evidence-Based</w:t>
            </w:r>
            <w:r w:rsidR="00AA6C1C">
              <w:t xml:space="preserve"> </w:t>
            </w:r>
            <w:r>
              <w:t>Practices Workgroup”. (</w:t>
            </w:r>
            <w:r w:rsidRPr="00035F19">
              <w:rPr>
                <w:b/>
                <w:bCs/>
              </w:rPr>
              <w:t>Note:</w:t>
            </w:r>
            <w:r>
              <w:t xml:space="preserve"> The “Other” option is</w:t>
            </w:r>
            <w:r w:rsidR="00AA6C1C">
              <w:t xml:space="preserve"> </w:t>
            </w:r>
            <w:r>
              <w:t>not to be available in the dropdown.)</w:t>
            </w:r>
          </w:p>
          <w:p w14:paraId="25DDBD39" w14:textId="0D038ADA" w:rsidR="00FF6B0A" w:rsidRDefault="00350BA6" w:rsidP="0062651E">
            <w:pPr>
              <w:pStyle w:val="ListParagraph"/>
            </w:pPr>
            <w:r>
              <w:t>2</w:t>
            </w:r>
            <w:r w:rsidR="00FF6B0A">
              <w:t xml:space="preserve">. </w:t>
            </w:r>
            <w:r w:rsidR="00AA6C1C">
              <w:tab/>
            </w:r>
            <w:r w:rsidR="00FF6B0A">
              <w:t>Subcommittee Type values will include: “Legislative</w:t>
            </w:r>
            <w:r w:rsidR="00AA6C1C">
              <w:t xml:space="preserve"> </w:t>
            </w:r>
            <w:r w:rsidR="00FF6B0A">
              <w:t>Affairs”, “Funding”, “Evaluation”, “Partner</w:t>
            </w:r>
            <w:r w:rsidR="00AA6C1C">
              <w:t xml:space="preserve"> </w:t>
            </w:r>
            <w:r w:rsidR="00FF6B0A">
              <w:t>Communities”, “Youth Involvement”, “Public Relations”,</w:t>
            </w:r>
            <w:r w:rsidR="00AA6C1C">
              <w:t xml:space="preserve"> </w:t>
            </w:r>
            <w:r w:rsidR="00FF6B0A">
              <w:t>“Data Collection”, “Training”, “Prevention Strategies”,</w:t>
            </w:r>
            <w:r w:rsidR="00AA6C1C">
              <w:t xml:space="preserve"> </w:t>
            </w:r>
            <w:r w:rsidR="00FF6B0A">
              <w:t>and “Other”.</w:t>
            </w:r>
          </w:p>
          <w:p w14:paraId="0E9005FF" w14:textId="02D1860E" w:rsidR="00FF6B0A" w:rsidRDefault="00350BA6" w:rsidP="0062651E">
            <w:pPr>
              <w:pStyle w:val="ListParagraph"/>
            </w:pPr>
            <w:r>
              <w:t>3</w:t>
            </w:r>
            <w:r w:rsidR="00FF6B0A">
              <w:t xml:space="preserve">. </w:t>
            </w:r>
            <w:r w:rsidR="00AA6C1C">
              <w:tab/>
            </w:r>
            <w:r w:rsidR="00FF6B0A">
              <w:t>If “Other” is selected for Type, Specify Other Type</w:t>
            </w:r>
            <w:r w:rsidR="00AA6C1C">
              <w:t xml:space="preserve"> </w:t>
            </w:r>
            <w:r w:rsidR="00FF6B0A">
              <w:t>field will be displayed.</w:t>
            </w:r>
          </w:p>
          <w:p w14:paraId="5A82B426" w14:textId="01EFFB5A" w:rsidR="00FF6B0A" w:rsidRDefault="00350BA6" w:rsidP="0062651E">
            <w:pPr>
              <w:pStyle w:val="ListParagraph"/>
            </w:pPr>
            <w:r>
              <w:t>4</w:t>
            </w:r>
            <w:r w:rsidR="00FF6B0A">
              <w:t xml:space="preserve">. </w:t>
            </w:r>
            <w:r w:rsidR="00AA6C1C">
              <w:tab/>
            </w:r>
            <w:r w:rsidR="00FF6B0A">
              <w:t>All Members previously added under Advisory</w:t>
            </w:r>
            <w:r w:rsidR="00AA6C1C">
              <w:t xml:space="preserve"> </w:t>
            </w:r>
            <w:r w:rsidR="00FF6B0A">
              <w:t>Council and SEOW Membership (2.2.1) will be listed</w:t>
            </w:r>
            <w:r w:rsidR="00AA6C1C">
              <w:t xml:space="preserve"> </w:t>
            </w:r>
            <w:r w:rsidR="00FF6B0A">
              <w:t xml:space="preserve">here by Category. Clicking the </w:t>
            </w:r>
            <w:r w:rsidR="00FA383A">
              <w:sym w:font="Wingdings 3" w:char="F088"/>
            </w:r>
            <w:r w:rsidR="00FF6B0A">
              <w:t xml:space="preserve"> button next to each</w:t>
            </w:r>
            <w:r w:rsidR="00AA6C1C">
              <w:t xml:space="preserve"> </w:t>
            </w:r>
            <w:r w:rsidR="00FF6B0A">
              <w:t>Type will display/hide the list of members. By default,</w:t>
            </w:r>
            <w:r w:rsidR="00AA6C1C">
              <w:t xml:space="preserve"> </w:t>
            </w:r>
            <w:r w:rsidR="00FF6B0A">
              <w:t>all lists will be displayed upon entering the page.</w:t>
            </w:r>
          </w:p>
          <w:p w14:paraId="05D2DF95" w14:textId="4FA27370" w:rsidR="00FF6B0A" w:rsidRDefault="00350BA6" w:rsidP="0062651E">
            <w:pPr>
              <w:pStyle w:val="ListParagraph"/>
            </w:pPr>
            <w:r>
              <w:t>5</w:t>
            </w:r>
            <w:r w:rsidR="00FF6B0A">
              <w:t xml:space="preserve">. </w:t>
            </w:r>
            <w:r w:rsidR="00AA6C1C">
              <w:tab/>
            </w:r>
            <w:r w:rsidR="00FF6B0A">
              <w:t>Clicking the “Save” button will save the record and</w:t>
            </w:r>
            <w:r w:rsidR="00AA6C1C">
              <w:t xml:space="preserve"> </w:t>
            </w:r>
            <w:r w:rsidR="00FF6B0A">
              <w:t>return the user to the Advisory Council and SEOW</w:t>
            </w:r>
            <w:r w:rsidR="00AA6C1C">
              <w:t xml:space="preserve"> </w:t>
            </w:r>
            <w:r w:rsidR="00FF6B0A">
              <w:t>Subcommittees listing page (2.2.3). If not all fields</w:t>
            </w:r>
            <w:r w:rsidR="00AA6C1C">
              <w:t xml:space="preserve"> </w:t>
            </w:r>
            <w:r w:rsidR="00FF6B0A">
              <w:t>required to save are completed or invalid data is</w:t>
            </w:r>
            <w:r w:rsidR="00AA6C1C">
              <w:t xml:space="preserve"> </w:t>
            </w:r>
            <w:r w:rsidR="00FF6B0A">
              <w:t>entered, user will be prevented from saving and a</w:t>
            </w:r>
            <w:r w:rsidR="00AA6C1C">
              <w:t xml:space="preserve"> </w:t>
            </w:r>
            <w:r w:rsidR="00FF6B0A">
              <w:t>message will list the fields and related issues.</w:t>
            </w:r>
          </w:p>
          <w:p w14:paraId="35967868" w14:textId="2113074C" w:rsidR="00FF6B0A" w:rsidRDefault="00350BA6" w:rsidP="0062651E">
            <w:pPr>
              <w:pStyle w:val="ListParagraph"/>
            </w:pPr>
            <w:r>
              <w:t>6</w:t>
            </w:r>
            <w:r w:rsidR="00FF6B0A">
              <w:t xml:space="preserve">. </w:t>
            </w:r>
            <w:r w:rsidR="00AA6C1C">
              <w:tab/>
            </w:r>
            <w:r w:rsidR="00FF6B0A">
              <w:t>Clicking the “Cancel” button will not save any</w:t>
            </w:r>
            <w:r w:rsidR="00AA6C1C">
              <w:t xml:space="preserve"> </w:t>
            </w:r>
            <w:r w:rsidR="00FF6B0A">
              <w:t>changes and will return the user to the Advisory</w:t>
            </w:r>
            <w:r w:rsidR="00AA6C1C">
              <w:t xml:space="preserve"> </w:t>
            </w:r>
            <w:r w:rsidR="00FF6B0A">
              <w:t>Council and SEOW Subcommittees listing page</w:t>
            </w:r>
            <w:r w:rsidR="00AA6C1C">
              <w:t xml:space="preserve"> </w:t>
            </w:r>
            <w:r w:rsidR="00FF6B0A">
              <w:t>(2.2.3).</w:t>
            </w:r>
          </w:p>
          <w:p w14:paraId="258038C8" w14:textId="47AB85BE" w:rsidR="00636C6D" w:rsidRDefault="00350BA6" w:rsidP="0062651E">
            <w:pPr>
              <w:pStyle w:val="ListParagraph"/>
            </w:pPr>
            <w:r>
              <w:t>7</w:t>
            </w:r>
            <w:r w:rsidR="00FF6B0A">
              <w:t xml:space="preserve">. </w:t>
            </w:r>
            <w:r w:rsidR="00AA6C1C">
              <w:tab/>
            </w:r>
            <w:r w:rsidR="00FF6B0A">
              <w:t>Clicking the “Delete” button will first prompt user to</w:t>
            </w:r>
            <w:r w:rsidR="00AA6C1C">
              <w:t xml:space="preserve"> </w:t>
            </w:r>
            <w:r w:rsidR="00FF6B0A">
              <w:t>confirm action. If “Yes”, the record will be deleted and</w:t>
            </w:r>
            <w:r w:rsidR="00AA6C1C">
              <w:t xml:space="preserve"> </w:t>
            </w:r>
            <w:r w:rsidR="00FF6B0A">
              <w:t>the user will return to the Advisory Council and SEOW</w:t>
            </w:r>
            <w:r w:rsidR="00AA6C1C">
              <w:t xml:space="preserve"> </w:t>
            </w:r>
            <w:r w:rsidR="00FF6B0A">
              <w:t>Subcommittees listing page (2.2.3). If “No”, user will</w:t>
            </w:r>
            <w:r w:rsidR="00AA6C1C">
              <w:t xml:space="preserve"> </w:t>
            </w:r>
            <w:r w:rsidR="00FF6B0A">
              <w:t>remain on this page.</w:t>
            </w:r>
          </w:p>
        </w:tc>
      </w:tr>
      <w:tr w:rsidR="00636C6D" w14:paraId="2A55DC77" w14:textId="77777777" w:rsidTr="00CE525F">
        <w:trPr>
          <w:trHeight w:val="9206"/>
        </w:trPr>
        <w:tc>
          <w:tcPr>
            <w:tcW w:w="10489" w:type="dxa"/>
            <w:gridSpan w:val="5"/>
            <w:tcBorders>
              <w:top w:val="nil"/>
            </w:tcBorders>
          </w:tcPr>
          <w:p w14:paraId="06421A83" w14:textId="1A36B7F2" w:rsidR="00AC3486" w:rsidRDefault="00AC3486" w:rsidP="00AC3486">
            <w:pPr>
              <w:pStyle w:val="Heading1"/>
              <w:outlineLvl w:val="0"/>
            </w:pPr>
            <w:r w:rsidRPr="00F36AF2">
              <w:t>Advisory Council and SEOW Subcommittees</w:t>
            </w:r>
          </w:p>
          <w:p w14:paraId="17EA7AFB" w14:textId="05F8EDF4" w:rsidR="00035F19" w:rsidRDefault="00035F19" w:rsidP="00035F19">
            <w:r>
              <w:t xml:space="preserve">      </w:t>
            </w:r>
          </w:p>
          <w:p w14:paraId="3A806867" w14:textId="5CA2D2D3" w:rsidR="00035F19" w:rsidRPr="00035F19" w:rsidRDefault="00035F19" w:rsidP="00035F19">
            <w:r>
              <w:t xml:space="preserve">      Subcommittee Information</w:t>
            </w:r>
          </w:p>
          <w:p w14:paraId="03B4CC51" w14:textId="4E7A35A7" w:rsidR="00636C6D" w:rsidRDefault="00035F19" w:rsidP="00AC348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852800" behindDoc="0" locked="0" layoutInCell="1" allowOverlap="1" wp14:anchorId="00EAA826" wp14:editId="47846C07">
                      <wp:simplePos x="0" y="0"/>
                      <wp:positionH relativeFrom="column">
                        <wp:posOffset>168910</wp:posOffset>
                      </wp:positionH>
                      <wp:positionV relativeFrom="page">
                        <wp:posOffset>710565</wp:posOffset>
                      </wp:positionV>
                      <wp:extent cx="197485" cy="197485"/>
                      <wp:effectExtent l="0" t="0" r="12065" b="12065"/>
                      <wp:wrapNone/>
                      <wp:docPr id="287" name="Oval 2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FE8FF" w14:textId="464F3917"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AA826" id="Oval 287" o:spid="_x0000_s1189" style="position:absolute;left:0;text-align:left;margin-left:13.3pt;margin-top:55.95pt;width:15.55pt;height:15.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" fillcolor="yellow" strokecolor="black [3213]" strokeweight=".5pt">
                      <v:stroke joinstyle="miter"/>
                      <v:textbox inset="0,0,0,0">
                        <w:txbxContent>
                          <w:p w14:paraId="1AAFE8FF" w14:textId="464F3917"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r w:rsidR="00AC3486">
              <w:t>Group:</w:t>
            </w:r>
            <w:r w:rsidR="00AC3486">
              <w:rPr>
                <w:rStyle w:val="Emphasis"/>
                <w:rFonts w:ascii="Verdana" w:hAnsi="Verdana"/>
                <w:b w:val="0"/>
                <w:bCs/>
                <w:i w:val="0"/>
                <w:iCs w:val="0"/>
                <w:color w:val="008000"/>
                <w:sz w:val="17"/>
                <w:shd w:val="clear" w:color="auto" w:fill="FFFFFF"/>
              </w:rPr>
              <w:t>*</w:t>
            </w:r>
          </w:p>
          <w:p w14:paraId="4A0EEC88" w14:textId="5E7E3611" w:rsidR="00AC3486" w:rsidRDefault="00AC3486" w:rsidP="00AC3486">
            <w:pPr>
              <w:pStyle w:val="BodyText2"/>
            </w:pPr>
            <w:r w:rsidRPr="00214C07">
              <w:rPr>
                <w:noProof/>
              </w:rPr>
              <w:drawing>
                <wp:inline distT="0" distB="0" distL="0" distR="0" wp14:anchorId="036E6088" wp14:editId="6501799E">
                  <wp:extent cx="2755000" cy="182880"/>
                  <wp:effectExtent l="0" t="0" r="7620" b="7620"/>
                  <wp:docPr id="167" name="Picture 16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E6C4B7F" w14:textId="2AED19BF" w:rsidR="00AC3486" w:rsidRDefault="00035F19" w:rsidP="00AC3486">
            <w:pPr>
              <w:pStyle w:val="BodyTextBold"/>
            </w:pPr>
            <w:r w:rsidRPr="00B07045">
              <w:rPr>
                <w:noProof/>
              </w:rPr>
              <mc:AlternateContent>
                <mc:Choice Requires="wps">
                  <w:drawing>
                    <wp:anchor distT="0" distB="0" distL="114300" distR="114300" simplePos="0" relativeHeight="251854848" behindDoc="0" locked="0" layoutInCell="1" allowOverlap="1" wp14:anchorId="2A281E22" wp14:editId="3B4A2334">
                      <wp:simplePos x="0" y="0"/>
                      <wp:positionH relativeFrom="column">
                        <wp:posOffset>168910</wp:posOffset>
                      </wp:positionH>
                      <wp:positionV relativeFrom="page">
                        <wp:posOffset>1214120</wp:posOffset>
                      </wp:positionV>
                      <wp:extent cx="197485" cy="197485"/>
                      <wp:effectExtent l="0" t="0" r="12065" b="12065"/>
                      <wp:wrapNone/>
                      <wp:docPr id="209" name="Oval 2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76A35" w14:textId="155F7804"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81E22" id="Oval 209" o:spid="_x0000_s1190" style="position:absolute;left:0;text-align:left;margin-left:13.3pt;margin-top:95.6pt;width:15.55pt;height:15.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" fillcolor="yellow" strokecolor="black [3213]" strokeweight=".5pt">
                      <v:stroke joinstyle="miter"/>
                      <v:textbox inset="0,0,0,0">
                        <w:txbxContent>
                          <w:p w14:paraId="5DB76A35" w14:textId="155F7804"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AC3486">
              <w:t>Subcommittee Type:</w:t>
            </w:r>
            <w:r>
              <w:t>*</w:t>
            </w:r>
          </w:p>
          <w:p w14:paraId="414D9C5A" w14:textId="7DFB5E3C" w:rsidR="00AC3486" w:rsidRDefault="00AC3486" w:rsidP="00AC3486">
            <w:pPr>
              <w:pStyle w:val="BodyText2"/>
            </w:pPr>
            <w:r w:rsidRPr="00214C07">
              <w:rPr>
                <w:noProof/>
              </w:rPr>
              <w:drawing>
                <wp:inline distT="0" distB="0" distL="0" distR="0" wp14:anchorId="0D39A0FF" wp14:editId="556172AE">
                  <wp:extent cx="2755000" cy="182880"/>
                  <wp:effectExtent l="0" t="0" r="7620" b="7620"/>
                  <wp:docPr id="168" name="Picture 16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41D5A46" w14:textId="2F5B1C82" w:rsidR="00AA6C1C" w:rsidRPr="00AA6C1C" w:rsidRDefault="00035F19" w:rsidP="00191F20">
            <w:pPr>
              <w:pStyle w:val="BodyTextBold"/>
            </w:pPr>
            <w:r w:rsidRPr="00B07045">
              <w:rPr>
                <w:noProof/>
              </w:rPr>
              <mc:AlternateContent>
                <mc:Choice Requires="wps">
                  <w:drawing>
                    <wp:anchor distT="0" distB="0" distL="114300" distR="114300" simplePos="0" relativeHeight="251856896" behindDoc="0" locked="0" layoutInCell="1" allowOverlap="1" wp14:anchorId="692EED2C" wp14:editId="033036B1">
                      <wp:simplePos x="0" y="0"/>
                      <wp:positionH relativeFrom="column">
                        <wp:posOffset>169545</wp:posOffset>
                      </wp:positionH>
                      <wp:positionV relativeFrom="page">
                        <wp:posOffset>1739265</wp:posOffset>
                      </wp:positionV>
                      <wp:extent cx="197485" cy="197485"/>
                      <wp:effectExtent l="0" t="0" r="12065" b="12065"/>
                      <wp:wrapNone/>
                      <wp:docPr id="210" name="Oval 2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DF0A4" w14:textId="37D6C239"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EED2C" id="Oval 210" o:spid="_x0000_s1191" style="position:absolute;left:0;text-align:left;margin-left:13.35pt;margin-top:136.95pt;width:15.55pt;height:15.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" fillcolor="yellow" strokecolor="black [3213]" strokeweight=".5pt">
                      <v:stroke joinstyle="miter"/>
                      <v:textbox inset="0,0,0,0">
                        <w:txbxContent>
                          <w:p w14:paraId="191DF0A4" w14:textId="37D6C239"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AA6C1C" w:rsidRPr="00AA6C1C">
              <w:t>Specify Other Type:*</w:t>
            </w:r>
            <w:r w:rsidRPr="003F305D">
              <w:rPr>
                <w:highlight w:val="yellow"/>
              </w:rPr>
              <w:t xml:space="preserve"> (</w:t>
            </w:r>
            <w:r>
              <w:rPr>
                <w:highlight w:val="yellow"/>
              </w:rPr>
              <w:t>I</w:t>
            </w:r>
            <w:r w:rsidRPr="003F305D">
              <w:rPr>
                <w:highlight w:val="yellow"/>
              </w:rPr>
              <w:t>f Other is selected)</w:t>
            </w:r>
          </w:p>
          <w:p w14:paraId="3E92313A" w14:textId="40D642E5" w:rsidR="00AA6C1C" w:rsidRDefault="00487899" w:rsidP="00AC3486">
            <w:pPr>
              <w:pStyle w:val="BodyText2"/>
            </w:pPr>
            <w:r>
              <w:rPr>
                <w:noProof/>
                <w:bdr w:val="none" w:sz="0" w:space="0" w:color="auto"/>
              </w:rPr>
              <mc:AlternateContent>
                <mc:Choice Requires="wps">
                  <w:drawing>
                    <wp:inline distT="0" distB="0" distL="0" distR="0" wp14:anchorId="442D3F15" wp14:editId="50EDF0EC">
                      <wp:extent cx="3182112" cy="168250"/>
                      <wp:effectExtent l="0" t="0" r="18415" b="22860"/>
                      <wp:docPr id="213" name="Rectangle 213"/>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706664" id="Rectangle 213"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D/QP/t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2225CBBC" w14:textId="76D127BA" w:rsidR="00AC3486" w:rsidRDefault="00035F19" w:rsidP="00AC3486">
            <w:pPr>
              <w:pStyle w:val="BodyTextBold"/>
              <w:rPr>
                <w:shd w:val="clear" w:color="auto" w:fill="FFFFFF"/>
              </w:rPr>
            </w:pPr>
            <w:r w:rsidRPr="00B07045">
              <w:rPr>
                <w:noProof/>
              </w:rPr>
              <mc:AlternateContent>
                <mc:Choice Requires="wps">
                  <w:drawing>
                    <wp:anchor distT="0" distB="0" distL="114300" distR="114300" simplePos="0" relativeHeight="251858944" behindDoc="0" locked="0" layoutInCell="1" allowOverlap="1" wp14:anchorId="306D4BEB" wp14:editId="654C6FBA">
                      <wp:simplePos x="0" y="0"/>
                      <wp:positionH relativeFrom="column">
                        <wp:posOffset>161290</wp:posOffset>
                      </wp:positionH>
                      <wp:positionV relativeFrom="page">
                        <wp:posOffset>2269490</wp:posOffset>
                      </wp:positionV>
                      <wp:extent cx="197485" cy="197485"/>
                      <wp:effectExtent l="0" t="0" r="12065" b="12065"/>
                      <wp:wrapNone/>
                      <wp:docPr id="217" name="Oval 2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47C7F" w14:textId="40BFDC3B" w:rsidR="00EE7FC1" w:rsidRPr="00FE69B0" w:rsidRDefault="00EE7FC1" w:rsidP="0048789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D4BEB" id="Oval 217" o:spid="_x0000_s1192" style="position:absolute;left:0;text-align:left;margin-left:12.7pt;margin-top:178.7pt;width:15.55pt;height:15.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" fillcolor="yellow" strokecolor="black [3213]" strokeweight=".5pt">
                      <v:stroke joinstyle="miter"/>
                      <v:textbox inset="0,0,0,0">
                        <w:txbxContent>
                          <w:p w14:paraId="6AB47C7F" w14:textId="40BFDC3B" w:rsidR="00EE7FC1" w:rsidRPr="00FE69B0" w:rsidRDefault="00EE7FC1" w:rsidP="00487899">
                            <w:pPr>
                              <w:jc w:val="center"/>
                              <w:rPr>
                                <w:color w:val="000000" w:themeColor="text1"/>
                              </w:rPr>
                            </w:pPr>
                            <w:r>
                              <w:rPr>
                                <w:color w:val="000000" w:themeColor="text1"/>
                              </w:rPr>
                              <w:t>4</w:t>
                            </w:r>
                          </w:p>
                        </w:txbxContent>
                      </v:textbox>
                      <w10:wrap anchory="page"/>
                    </v:oval>
                  </w:pict>
                </mc:Fallback>
              </mc:AlternateContent>
            </w:r>
            <w:r w:rsidR="00AC3486">
              <w:rPr>
                <w:shd w:val="clear" w:color="auto" w:fill="FFFFFF"/>
              </w:rPr>
              <w:t>Members:</w:t>
            </w:r>
          </w:p>
          <w:p w14:paraId="6FB7826E" w14:textId="57721B8A" w:rsidR="00AC3486" w:rsidRDefault="00A84AA0" w:rsidP="00AC38C3">
            <w:pPr>
              <w:pStyle w:val="BodyText2"/>
              <w:ind w:left="960"/>
            </w:pPr>
            <w:r>
              <w:rPr>
                <w:noProof/>
                <w:bdr w:val="none" w:sz="0" w:space="0" w:color="auto"/>
              </w:rPr>
              <mc:AlternateContent>
                <mc:Choice Requires="wpg">
                  <w:drawing>
                    <wp:inline distT="0" distB="0" distL="0" distR="0" wp14:anchorId="205AA7EE" wp14:editId="168CF4CD">
                      <wp:extent cx="97836" cy="85917"/>
                      <wp:effectExtent l="0" t="0" r="0" b="9525"/>
                      <wp:docPr id="198" name="Group 198"/>
                      <wp:cNvGraphicFramePr/>
                      <a:graphic xmlns:a="http://schemas.openxmlformats.org/drawingml/2006/main">
                        <a:graphicData uri="http://schemas.microsoft.com/office/word/2010/wordprocessingGroup">
                          <wpg:wgp>
                            <wpg:cNvGrpSpPr/>
                            <wpg:grpSpPr>
                              <a:xfrm>
                                <a:off x="0" y="0"/>
                                <a:ext cx="97836" cy="85917"/>
                                <a:chOff x="0" y="0"/>
                                <a:chExt cx="97836" cy="85917"/>
                              </a:xfrm>
                            </wpg:grpSpPr>
                            <wps:wsp>
                              <wps:cNvPr id="191" name="Rectangle 191"/>
                              <wps:cNvSpPr/>
                              <wps:spPr>
                                <a:xfrm flipH="1">
                                  <a:off x="0" y="0"/>
                                  <a:ext cx="97836" cy="859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Connector 192"/>
                              <wps:cNvCnPr/>
                              <wps:spPr>
                                <a:xfrm>
                                  <a:off x="30685" y="36822"/>
                                  <a:ext cx="21479" cy="24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V="1">
                                  <a:off x="52164" y="36822"/>
                                  <a:ext cx="17780" cy="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FDBA893" id="Group 198" o:spid="_x0000_s1026" style="width:7.7pt;height:6.75pt;mso-position-horizontal-relative:char;mso-position-vertical-relative:line" coordsize="97836,8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">
                      <v:rect id="Rectangle 191" o:spid="_x0000_s1027" style="position:absolute;width:97836;height:859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4VcEA&#10;AADcAAAADwAAAGRycy9kb3ducmV2LnhtbERPS2rDMBDdF3oHMYHuGtmmlMaJEoJpoHRT7OQAE2v8&#10;IdbISIrt3r4qFLqbx/vO7rCYQUzkfG9ZQbpOQBDXVvfcKricT89vIHxA1jhYJgXf5OGwf3zYYa7t&#10;zCVNVWhFDGGfo4IuhDGX0tcdGfRrOxJHrrHOYIjQtVI7nGO4GWSWJK/SYM+xocORio7qW3U3CrLP&#10;9/6raCjdhGN9LRv3MhSTVepptRy3IAIt4V/85/7Qcf4m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OFXBAAAA3AAAAA8AAAAAAAAAAAAAAAAAmAIAAGRycy9kb3du&#10;cmV2LnhtbFBLBQYAAAAABAAEAPUAAACGAwAAAAA=&#10;" fillcolor="#f2f2f2 [3052]" stroked="f" strokeweight="1pt"/>
                      <v:line id="Straight Connector 192" o:spid="_x0000_s1028" style="position:absolute;visibility:visible;mso-wrap-style:square" from="30685,36822" to="52164,6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n9MIAAADcAAAADwAAAGRycy9kb3ducmV2LnhtbERP32vCMBB+H/g/hBN8m6mCY+2MIoIg&#10;24NYFfZ4NLemrLmkTabdf28Gwt7u4/t5y/VgW3GlPjSOFcymGQjiyumGawXn0+75FUSIyBpbx6Tg&#10;lwKsV6OnJRba3fhI1zLWIoVwKFCBidEXUobKkMUwdZ44cV+utxgT7Gupe7ylcNvKeZa9SIsNpwaD&#10;nraGqu/yxyro3qvyY1HPLn7vt+bQYd595rlSk/GweQMRaYj/4od7r9P8fA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dn9MIAAADcAAAADwAAAAAAAAAAAAAA&#10;AAChAgAAZHJzL2Rvd25yZXYueG1sUEsFBgAAAAAEAAQA+QAAAJADAAAAAA==&#10;" strokecolor="black [3213]" strokeweight=".5pt">
                        <v:stroke joinstyle="miter"/>
                      </v:line>
                      <v:line id="Straight Connector 193" o:spid="_x0000_s1029" style="position:absolute;flip:y;visibility:visible;mso-wrap-style:square" from="52164,36822" to="69944,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jS8IAAADcAAAADwAAAGRycy9kb3ducmV2LnhtbERPS2sCMRC+F/ofwhR6q1kVpF2NIgtq&#10;D158ID0Om3F3NZksSdRtf70RhN7m43vOZNZZI67kQ+NYQb+XgSAunW64UrDfLT4+QYSIrNE4JgW/&#10;FGA2fX2ZYK7djTd03cZKpBAOOSqoY2xzKUNZk8XQcy1x4o7OW4wJ+kpqj7cUbo0cZNlIWmw4NdTY&#10;UlFTed5erILCHH661dJzPJz+jpc1LYqTMUq9v3XzMYhIXfwXP93fOs3/GsLj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bjS8IAAADcAAAADwAAAAAAAAAAAAAA&#10;AAChAgAAZHJzL2Rvd25yZXYueG1sUEsFBgAAAAAEAAQA+QAAAJADAAAAAA==&#10;" strokecolor="black [3213]" strokeweight=".5pt">
                        <v:stroke joinstyle="miter"/>
                      </v:line>
                      <w10:anchorlock/>
                    </v:group>
                  </w:pict>
                </mc:Fallback>
              </mc:AlternateContent>
            </w:r>
            <w:r w:rsidR="002B3B8E">
              <w:t xml:space="preserve"> </w:t>
            </w:r>
            <w:r w:rsidR="00AC38C3" w:rsidRPr="00AC38C3">
              <w:t>Project Advisory Council</w:t>
            </w:r>
          </w:p>
          <w:p w14:paraId="39D9C770" w14:textId="66272718" w:rsidR="00AC38C3" w:rsidRDefault="00ED7C0E" w:rsidP="002B3B8E">
            <w:pPr>
              <w:pStyle w:val="BodyText2"/>
              <w:ind w:left="1320"/>
            </w:pPr>
            <w:r>
              <w:rPr>
                <w:noProof/>
              </w:rPr>
              <w:drawing>
                <wp:inline distT="0" distB="0" distL="0" distR="0" wp14:anchorId="0E919688" wp14:editId="4FA8FBCE">
                  <wp:extent cx="121920" cy="14033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C38C3">
              <w:t>Member Name</w:t>
            </w:r>
          </w:p>
          <w:p w14:paraId="2CB6DC20" w14:textId="54D2C4CF" w:rsidR="00ED7C0E" w:rsidRDefault="00ED7C0E" w:rsidP="002B3B8E">
            <w:pPr>
              <w:pStyle w:val="BodyText2"/>
              <w:ind w:left="1320"/>
            </w:pPr>
            <w:r>
              <w:rPr>
                <w:noProof/>
              </w:rPr>
              <w:drawing>
                <wp:inline distT="0" distB="0" distL="0" distR="0" wp14:anchorId="7E278998" wp14:editId="6BC9E981">
                  <wp:extent cx="121920" cy="14033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39322FDD" w14:textId="18F185F7" w:rsidR="00ED7C0E" w:rsidRDefault="00ED7C0E" w:rsidP="002B3B8E">
            <w:pPr>
              <w:pStyle w:val="BodyText2"/>
              <w:ind w:left="1320"/>
            </w:pPr>
            <w:r>
              <w:rPr>
                <w:noProof/>
              </w:rPr>
              <w:drawing>
                <wp:inline distT="0" distB="0" distL="0" distR="0" wp14:anchorId="55630581" wp14:editId="52D705FF">
                  <wp:extent cx="121920" cy="14033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657DF898" w14:textId="6BD57526" w:rsidR="00ED7C0E" w:rsidRDefault="00ED7C0E" w:rsidP="00AC38C3">
            <w:pPr>
              <w:pStyle w:val="BodyText2"/>
              <w:ind w:left="1230"/>
            </w:pPr>
          </w:p>
          <w:p w14:paraId="2DB65198" w14:textId="15C1D62D" w:rsidR="00AC38C3" w:rsidRDefault="00A84AA0" w:rsidP="00AC38C3">
            <w:pPr>
              <w:pStyle w:val="BodyText2"/>
              <w:ind w:left="960"/>
            </w:pPr>
            <w:r>
              <w:rPr>
                <w:noProof/>
                <w:bdr w:val="none" w:sz="0" w:space="0" w:color="auto"/>
              </w:rPr>
              <mc:AlternateContent>
                <mc:Choice Requires="wpg">
                  <w:drawing>
                    <wp:inline distT="0" distB="0" distL="0" distR="0" wp14:anchorId="79D71676" wp14:editId="2A3153A1">
                      <wp:extent cx="97836" cy="85917"/>
                      <wp:effectExtent l="0" t="0" r="0" b="9525"/>
                      <wp:docPr id="199" name="Group 199"/>
                      <wp:cNvGraphicFramePr/>
                      <a:graphic xmlns:a="http://schemas.openxmlformats.org/drawingml/2006/main">
                        <a:graphicData uri="http://schemas.microsoft.com/office/word/2010/wordprocessingGroup">
                          <wpg:wgp>
                            <wpg:cNvGrpSpPr/>
                            <wpg:grpSpPr>
                              <a:xfrm>
                                <a:off x="0" y="0"/>
                                <a:ext cx="97836" cy="85917"/>
                                <a:chOff x="0" y="0"/>
                                <a:chExt cx="97836" cy="85917"/>
                              </a:xfrm>
                            </wpg:grpSpPr>
                            <wps:wsp>
                              <wps:cNvPr id="200" name="Rectangle 200"/>
                              <wps:cNvSpPr/>
                              <wps:spPr>
                                <a:xfrm flipH="1">
                                  <a:off x="0" y="0"/>
                                  <a:ext cx="97836" cy="859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30685" y="36822"/>
                                  <a:ext cx="21479" cy="24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flipV="1">
                                  <a:off x="52164" y="36822"/>
                                  <a:ext cx="17780" cy="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74702E6" id="Group 199" o:spid="_x0000_s1026" style="width:7.7pt;height:6.75pt;mso-position-horizontal-relative:char;mso-position-vertical-relative:line" coordsize="97836,8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">
                      <v:rect id="Rectangle 200" o:spid="_x0000_s1027" style="position:absolute;width:97836;height:859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Nb8A&#10;AADcAAAADwAAAGRycy9kb3ducmV2LnhtbERPzWoCMRC+F/oOYQrealYRqVujyKIgvYi2DzBuZn/o&#10;ZrIkcV3f3jkUevz4/tfb0XVqoBBbzwZm0wwUcelty7WBn+/D+weomJAtdp7JwIMibDevL2vMrb/z&#10;mYZLqpWEcMzRQJNSn2sdy4YcxqnviYWrfHCYBIZa24B3CXednmfZUjtsWRoa7KloqPy93JyB+de+&#10;PRUVzVZpV17PVVh0xeCNmbyNu09Qicb0L/5zH634Mp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mGk1vwAAANwAAAAPAAAAAAAAAAAAAAAAAJgCAABkcnMvZG93bnJl&#10;di54bWxQSwUGAAAAAAQABAD1AAAAhAMAAAAA&#10;" fillcolor="#f2f2f2 [3052]" stroked="f" strokeweight="1pt"/>
                      <v:line id="Straight Connector 201" o:spid="_x0000_s1028" style="position:absolute;visibility:visible;mso-wrap-style:square" from="30685,36822" to="52164,6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NeMUAAADcAAAADwAAAGRycy9kb3ducmV2LnhtbESPQWvCQBSE74X+h+UVequbCJUmukoR&#10;CtIeilHB4yP7zAazbzfZrab/visIPQ4z8w2zWI22ExcaQutYQT7JQBDXTrfcKNjvPl7eQISIrLFz&#10;TAp+KcBq+fiwwFK7K2/pUsVGJAiHEhWYGH0pZagNWQwT54mTd3KDxZjk0Eg94DXBbSenWTaTFltO&#10;CwY9rQ3V5+rHKug/6+rrtckPfuPX5rvHoj8WhVLPT+P7HESkMf6H7+2NVjDNcr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NeMUAAADcAAAADwAAAAAAAAAA&#10;AAAAAAChAgAAZHJzL2Rvd25yZXYueG1sUEsFBgAAAAAEAAQA+QAAAJMDAAAAAA==&#10;" strokecolor="black [3213]" strokeweight=".5pt">
                        <v:stroke joinstyle="miter"/>
                      </v:line>
                      <v:line id="Straight Connector 202" o:spid="_x0000_s1029" style="position:absolute;flip:y;visibility:visible;mso-wrap-style:square" from="52164,36822" to="69944,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yK8QAAADcAAAADwAAAGRycy9kb3ducmV2LnhtbESPT2sCMRTE7wW/Q3iCt5p1D1JWo8iC&#10;fw5eaot4fGyeu6vJy5JEXf30TaHQ4zAzv2Hmy94acScfWscKJuMMBHHldMu1gu+v9fsHiBCRNRrH&#10;pOBJAZaLwdscC+0e/En3Q6xFgnAoUEETY1dIGaqGLIax64iTd3beYkzS11J7fCS4NTLPsqm02HJa&#10;aLCjsqHqerhZBaU5nvrtxnM8Xl7n257W5cUYpUbDfjUDEamP/+G/9k4ryLMc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bIrxAAAANwAAAAPAAAAAAAAAAAA&#10;AAAAAKECAABkcnMvZG93bnJldi54bWxQSwUGAAAAAAQABAD5AAAAkgMAAAAA&#10;" strokecolor="black [3213]" strokeweight=".5pt">
                        <v:stroke joinstyle="miter"/>
                      </v:line>
                      <w10:anchorlock/>
                    </v:group>
                  </w:pict>
                </mc:Fallback>
              </mc:AlternateContent>
            </w:r>
            <w:r w:rsidR="002B3B8E">
              <w:t xml:space="preserve"> </w:t>
            </w:r>
            <w:r w:rsidR="00AC38C3">
              <w:t>SEOW</w:t>
            </w:r>
          </w:p>
          <w:p w14:paraId="47433C2E" w14:textId="5DD8E9E4" w:rsidR="00ED7C0E" w:rsidRDefault="00ED7C0E" w:rsidP="002B3B8E">
            <w:pPr>
              <w:pStyle w:val="BodyText2"/>
              <w:ind w:left="1320"/>
            </w:pPr>
            <w:r>
              <w:rPr>
                <w:noProof/>
              </w:rPr>
              <w:drawing>
                <wp:inline distT="0" distB="0" distL="0" distR="0" wp14:anchorId="247B2C4D" wp14:editId="711BA6A8">
                  <wp:extent cx="121920" cy="14033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79689304" w14:textId="516CC564" w:rsidR="00ED7C0E" w:rsidRDefault="00ED7C0E" w:rsidP="002B3B8E">
            <w:pPr>
              <w:pStyle w:val="BodyText2"/>
              <w:ind w:left="1320"/>
            </w:pPr>
            <w:r>
              <w:rPr>
                <w:noProof/>
              </w:rPr>
              <w:drawing>
                <wp:inline distT="0" distB="0" distL="0" distR="0" wp14:anchorId="79D1A165" wp14:editId="34185FB5">
                  <wp:extent cx="121920" cy="1403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3BDCE648" w14:textId="27039837" w:rsidR="00ED7C0E" w:rsidRDefault="00ED7C0E" w:rsidP="002B3B8E">
            <w:pPr>
              <w:pStyle w:val="BodyText2"/>
              <w:ind w:left="1320"/>
            </w:pPr>
            <w:r>
              <w:rPr>
                <w:noProof/>
              </w:rPr>
              <w:drawing>
                <wp:inline distT="0" distB="0" distL="0" distR="0" wp14:anchorId="29A5C8D7" wp14:editId="6EAB75EE">
                  <wp:extent cx="121920" cy="14033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5C522222" w14:textId="77777777" w:rsidR="00AC38C3" w:rsidRDefault="00AC38C3" w:rsidP="00AC38C3">
            <w:pPr>
              <w:pStyle w:val="BodyText2"/>
              <w:ind w:left="960"/>
            </w:pPr>
          </w:p>
          <w:p w14:paraId="436263AC" w14:textId="0EB8C53A" w:rsidR="00AC38C3" w:rsidRDefault="00A84AA0" w:rsidP="00AC38C3">
            <w:pPr>
              <w:pStyle w:val="BodyText2"/>
              <w:ind w:left="960"/>
            </w:pPr>
            <w:r>
              <w:rPr>
                <w:noProof/>
                <w:bdr w:val="none" w:sz="0" w:space="0" w:color="auto"/>
              </w:rPr>
              <mc:AlternateContent>
                <mc:Choice Requires="wpg">
                  <w:drawing>
                    <wp:inline distT="0" distB="0" distL="0" distR="0" wp14:anchorId="07CFB892" wp14:editId="3C7893EC">
                      <wp:extent cx="97836" cy="85917"/>
                      <wp:effectExtent l="0" t="0" r="0" b="9525"/>
                      <wp:docPr id="203" name="Group 203"/>
                      <wp:cNvGraphicFramePr/>
                      <a:graphic xmlns:a="http://schemas.openxmlformats.org/drawingml/2006/main">
                        <a:graphicData uri="http://schemas.microsoft.com/office/word/2010/wordprocessingGroup">
                          <wpg:wgp>
                            <wpg:cNvGrpSpPr/>
                            <wpg:grpSpPr>
                              <a:xfrm>
                                <a:off x="0" y="0"/>
                                <a:ext cx="97836" cy="85917"/>
                                <a:chOff x="0" y="0"/>
                                <a:chExt cx="97836" cy="85917"/>
                              </a:xfrm>
                            </wpg:grpSpPr>
                            <wps:wsp>
                              <wps:cNvPr id="204" name="Rectangle 204"/>
                              <wps:cNvSpPr/>
                              <wps:spPr>
                                <a:xfrm flipH="1">
                                  <a:off x="0" y="0"/>
                                  <a:ext cx="97836" cy="859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Connector 205"/>
                              <wps:cNvCnPr/>
                              <wps:spPr>
                                <a:xfrm>
                                  <a:off x="30685" y="36822"/>
                                  <a:ext cx="21479" cy="24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V="1">
                                  <a:off x="52164" y="36822"/>
                                  <a:ext cx="17780" cy="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7CA3DC" id="Group 203" o:spid="_x0000_s1026" style="width:7.7pt;height:6.75pt;mso-position-horizontal-relative:char;mso-position-vertical-relative:line" coordsize="97836,8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">
                      <v:rect id="Rectangle 204" o:spid="_x0000_s1027" style="position:absolute;width:97836;height:859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vNsMA&#10;AADcAAAADwAAAGRycy9kb3ducmV2LnhtbESPzWrDMBCE74W8g9hAb41sE0rjRAnBpFByKXb7ABtr&#10;/UOslZEUx337qFDocZj5ZpjdYTaDmMj53rKCdJWAIK6t7rlV8P31/vIGwgdkjYNlUvBDHg77xdMO&#10;c23vXNJUhVbEEvY5KuhCGHMpfd2RQb+yI3H0GusMhihdK7XDeyw3g8yS5FUa7DkudDhS0VF9rW5G&#10;QXY+9Z9FQ+kmHOtL2bj1UExWqeflfNyCCDSH//Af/aEjl6zh9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NvNsMAAADcAAAADwAAAAAAAAAAAAAAAACYAgAAZHJzL2Rv&#10;d25yZXYueG1sUEsFBgAAAAAEAAQA9QAAAIgDAAAAAA==&#10;" fillcolor="#f2f2f2 [3052]" stroked="f" strokeweight="1pt"/>
                      <v:line id="Straight Connector 205" o:spid="_x0000_s1028" style="position:absolute;visibility:visible;mso-wrap-style:square" from="30685,36822" to="52164,6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Le8UAAADcAAAADwAAAGRycy9kb3ducmV2LnhtbESPQWsCMRSE74X+h/AKvdWsgtJdjSKC&#10;IPVQ3LbQ42Pz3CxuXrKbqOu/bwShx2FmvmEWq8G24kJ9aBwrGI8yEMSV0w3XCr6/tm/vIEJE1tg6&#10;JgU3CrBaPj8tsNDuyge6lLEWCcKhQAUmRl9IGSpDFsPIeeLkHV1vMSbZ11L3eE1w28pJls2kxYbT&#10;gkFPG0PVqTxbBd1HVe6n9fjH7/zGfHaYd795rtTry7Ceg4g0xP/wo73TCibZF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ELe8UAAADcAAAADwAAAAAAAAAA&#10;AAAAAAChAgAAZHJzL2Rvd25yZXYueG1sUEsFBgAAAAAEAAQA+QAAAJMDAAAAAA==&#10;" strokecolor="black [3213]" strokeweight=".5pt">
                        <v:stroke joinstyle="miter"/>
                      </v:line>
                      <v:line id="Straight Connector 206" o:spid="_x0000_s1029" style="position:absolute;flip:y;visibility:visible;mso-wrap-style:square" from="52164,36822" to="69944,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0KMMAAADcAAAADwAAAGRycy9kb3ducmV2LnhtbESPT4vCMBTE74LfIbyFvWm6HkS6RpGC&#10;fw570RXZ46N5ttXkpSRRq5/eCAseh5n5DTOdd9aIK/nQOFbwNcxAEJdON1wp2P8uBxMQISJrNI5J&#10;wZ0CzGf93hRz7W68pesuViJBOOSooI6xzaUMZU0Ww9C1xMk7Om8xJukrqT3eEtwaOcqysbTYcFqo&#10;saWipvK8u1gFhTn8deuV53g4PY6XH1oWJ2OU+vzoFt8gInXxHf5vb7SCUTaG15l0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OtCjDAAAA3AAAAA8AAAAAAAAAAAAA&#10;AAAAoQIAAGRycy9kb3ducmV2LnhtbFBLBQYAAAAABAAEAPkAAACRAwAAAAA=&#10;" strokecolor="black [3213]" strokeweight=".5pt">
                        <v:stroke joinstyle="miter"/>
                      </v:line>
                      <w10:anchorlock/>
                    </v:group>
                  </w:pict>
                </mc:Fallback>
              </mc:AlternateContent>
            </w:r>
            <w:r w:rsidR="002B3B8E">
              <w:t xml:space="preserve"> </w:t>
            </w:r>
            <w:r w:rsidR="00AC38C3">
              <w:t>Evidence-Based Practices Workgroup</w:t>
            </w:r>
          </w:p>
          <w:p w14:paraId="77CEEE47" w14:textId="79532E19" w:rsidR="00ED7C0E" w:rsidRDefault="00ED7C0E" w:rsidP="002B3B8E">
            <w:pPr>
              <w:pStyle w:val="BodyText2"/>
              <w:ind w:left="1320"/>
            </w:pPr>
            <w:r>
              <w:rPr>
                <w:noProof/>
              </w:rPr>
              <w:drawing>
                <wp:inline distT="0" distB="0" distL="0" distR="0" wp14:anchorId="718D294B" wp14:editId="4F7619C2">
                  <wp:extent cx="121920" cy="14033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58980C0F" w14:textId="77777777" w:rsidR="00ED7C0E" w:rsidRDefault="00ED7C0E" w:rsidP="002B3B8E">
            <w:pPr>
              <w:pStyle w:val="BodyText2"/>
              <w:ind w:left="1320"/>
            </w:pPr>
            <w:r>
              <w:rPr>
                <w:noProof/>
              </w:rPr>
              <w:drawing>
                <wp:inline distT="0" distB="0" distL="0" distR="0" wp14:anchorId="00C6F688" wp14:editId="6BEC64B8">
                  <wp:extent cx="121920" cy="14033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5C137570" w14:textId="77777777" w:rsidR="00ED7C0E" w:rsidRDefault="00ED7C0E" w:rsidP="002B3B8E">
            <w:pPr>
              <w:pStyle w:val="BodyText2"/>
              <w:ind w:left="1320"/>
            </w:pPr>
            <w:r>
              <w:rPr>
                <w:noProof/>
              </w:rPr>
              <w:drawing>
                <wp:inline distT="0" distB="0" distL="0" distR="0" wp14:anchorId="66E0D237" wp14:editId="59ED7899">
                  <wp:extent cx="121920" cy="14033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Member Name</w:t>
            </w:r>
          </w:p>
          <w:p w14:paraId="1168371C" w14:textId="77777777" w:rsidR="00AC38C3" w:rsidRDefault="00AC38C3" w:rsidP="00AC38C3">
            <w:pPr>
              <w:pStyle w:val="BodyText2"/>
              <w:ind w:left="960"/>
            </w:pPr>
          </w:p>
          <w:p w14:paraId="3787DFB0" w14:textId="1832D7E3" w:rsidR="00AC38C3" w:rsidRDefault="00AC38C3" w:rsidP="00AC38C3">
            <w:pPr>
              <w:pStyle w:val="BodyText2"/>
              <w:ind w:left="960"/>
            </w:pPr>
            <w:r>
              <w:rPr>
                <w:noProof/>
                <w:bdr w:val="none" w:sz="0" w:space="0" w:color="auto"/>
              </w:rPr>
              <mc:AlternateContent>
                <mc:Choice Requires="wpg">
                  <w:drawing>
                    <wp:inline distT="0" distB="0" distL="0" distR="0" wp14:anchorId="7190EA04" wp14:editId="5F6E9164">
                      <wp:extent cx="2582265" cy="235915"/>
                      <wp:effectExtent l="0" t="0" r="27940" b="12065"/>
                      <wp:docPr id="173" name="Group 173"/>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74" name="Rectangle 174"/>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6E9A3" w14:textId="77777777" w:rsidR="00EE7FC1" w:rsidRPr="00467CB3" w:rsidRDefault="00EE7FC1" w:rsidP="00AC38C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12016" w14:textId="77777777" w:rsidR="00EE7FC1" w:rsidRPr="00467CB3" w:rsidRDefault="00EE7FC1" w:rsidP="00AC38C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7480" w14:textId="77777777" w:rsidR="00EE7FC1" w:rsidRPr="00467CB3" w:rsidRDefault="00EE7FC1" w:rsidP="00AC38C3">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DEAFD" w14:textId="0ECC32A2" w:rsidR="00EE7FC1" w:rsidRPr="00FE69B0" w:rsidRDefault="00EE7FC1" w:rsidP="00AC38C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Oval 178"/>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EB470" w14:textId="4A907520" w:rsidR="00EE7FC1" w:rsidRPr="00FE69B0" w:rsidRDefault="00EE7FC1" w:rsidP="00AC38C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Oval 179"/>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109DC" w14:textId="24E0F9A9" w:rsidR="00EE7FC1" w:rsidRPr="00FE69B0" w:rsidRDefault="00EE7FC1" w:rsidP="00AC38C3">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190EA04" id="Group 173" o:spid="_x0000_s1193"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">
                      <v:rect id="Rectangle 174" o:spid="_x0000_s119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kbcUA&#10;AADcAAAADwAAAGRycy9kb3ducmV2LnhtbESP3YrCMBCF7wXfIYzgjWi63cVKNcoqLngj+PcAQzO2&#10;xWZSm2i7b78RFryb4Zw535nFqjOVeFLjSssKPiYRCOLM6pJzBZfzz3gGwnlkjZVlUvBLDlbLfm+B&#10;qbYtH+l58rkIIexSVFB4X6dSuqwgg25ia+KgXW1j0Ie1yaVusA3hppJxFE2lwZIDocCaNgVlt9PD&#10;BMj2WraxWcskTg6HfT667z8fU6WGg+57DsJT59/m/+udDvWTL3g9Ey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2RtxQAAANwAAAAPAAAAAAAAAAAAAAAAAJgCAABkcnMv&#10;ZG93bnJldi54bWxQSwUGAAAAAAQABAD1AAAAigMAAAAA&#10;" fillcolor="#e7e6e6 [3214]" strokecolor="#bfbfbf [2412]" strokeweight="1pt">
                        <v:textbox>
                          <w:txbxContent>
                            <w:p w14:paraId="6616E9A3" w14:textId="77777777" w:rsidR="00EE7FC1" w:rsidRPr="00467CB3" w:rsidRDefault="00EE7FC1" w:rsidP="00AC38C3">
                              <w:pPr>
                                <w:jc w:val="center"/>
                                <w:rPr>
                                  <w:color w:val="000000" w:themeColor="text1"/>
                                </w:rPr>
                              </w:pPr>
                              <w:r>
                                <w:rPr>
                                  <w:color w:val="000000" w:themeColor="text1"/>
                                </w:rPr>
                                <w:t>Save</w:t>
                              </w:r>
                            </w:p>
                          </w:txbxContent>
                        </v:textbox>
                      </v:rect>
                      <v:rect id="Rectangle 175" o:spid="_x0000_s119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B9sUA&#10;AADcAAAADwAAAGRycy9kb3ducmV2LnhtbESP3YrCMBCF7wXfIYzgjWi6XdZKNcoqLngj+PcAQzO2&#10;xWZSm2i7b78RFryb4Zw535nFqjOVeFLjSssKPiYRCOLM6pJzBZfzz3gGwnlkjZVlUvBLDlbLfm+B&#10;qbYtH+l58rkIIexSVFB4X6dSuqwgg25ia+KgXW1j0Ie1yaVusA3hppJxFE2lwZIDocCaNgVlt9PD&#10;BMj2WraxWcskTg6HfT667z8fU6WGg+57DsJT59/m/+udDvWTL3g9Ey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8H2xQAAANwAAAAPAAAAAAAAAAAAAAAAAJgCAABkcnMv&#10;ZG93bnJldi54bWxQSwUGAAAAAAQABAD1AAAAigMAAAAA&#10;" fillcolor="#e7e6e6 [3214]" strokecolor="#bfbfbf [2412]" strokeweight="1pt">
                        <v:textbox>
                          <w:txbxContent>
                            <w:p w14:paraId="6C812016" w14:textId="77777777" w:rsidR="00EE7FC1" w:rsidRPr="00467CB3" w:rsidRDefault="00EE7FC1" w:rsidP="00AC38C3">
                              <w:pPr>
                                <w:jc w:val="center"/>
                                <w:rPr>
                                  <w:color w:val="000000" w:themeColor="text1"/>
                                </w:rPr>
                              </w:pPr>
                              <w:r>
                                <w:rPr>
                                  <w:color w:val="000000" w:themeColor="text1"/>
                                </w:rPr>
                                <w:t>Cancel</w:t>
                              </w:r>
                            </w:p>
                          </w:txbxContent>
                        </v:textbox>
                      </v:rect>
                      <v:rect id="Rectangle 176" o:spid="_x0000_s119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gcYA&#10;AADcAAAADwAAAGRycy9kb3ducmV2LnhtbESP0WqDQBBF3wv5h2UCeSnJWgsaTFZJSwp9EWyaDxjc&#10;iUrcWetuov37bqHQtxnunXvu7IvZ9OJOo+ssK3jaRCCIa6s7bhScP9/WWxDOI2vsLZOCb3JQ5IuH&#10;PWbaTvxB95NvRAhhl6GC1vshk9LVLRl0GzsQB+1iR4M+rGMj9YhTCDe9jKMokQY7DoQWB3ptqb6e&#10;biZAjpduis2LTOO0qsrm8at8viVKrZbzYQfC0+z/zX/X7zrUTxP4fSZM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gcYAAADcAAAADwAAAAAAAAAAAAAAAACYAgAAZHJz&#10;L2Rvd25yZXYueG1sUEsFBgAAAAAEAAQA9QAAAIsDAAAAAA==&#10;" fillcolor="#e7e6e6 [3214]" strokecolor="#bfbfbf [2412]" strokeweight="1pt">
                        <v:textbox>
                          <w:txbxContent>
                            <w:p w14:paraId="40897480" w14:textId="77777777" w:rsidR="00EE7FC1" w:rsidRPr="00467CB3" w:rsidRDefault="00EE7FC1" w:rsidP="00AC38C3">
                              <w:pPr>
                                <w:jc w:val="center"/>
                                <w:rPr>
                                  <w:color w:val="000000" w:themeColor="text1"/>
                                </w:rPr>
                              </w:pPr>
                              <w:r>
                                <w:rPr>
                                  <w:color w:val="000000" w:themeColor="text1"/>
                                </w:rPr>
                                <w:t>Delete</w:t>
                              </w:r>
                            </w:p>
                          </w:txbxContent>
                        </v:textbox>
                      </v:rect>
                      <v:oval id="Oval 177" o:spid="_x0000_s1197"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HMMMA&#10;AADcAAAADwAAAGRycy9kb3ducmV2LnhtbERPS2vCQBC+F/wPyxR6Ed2oVCW6igRLvRR8FHodstNs&#10;MDsbsqtJ/fWuIPQ2H99zluvOVuJKjS8dKxgNExDEudMlFwq+Tx+DOQgfkDVWjknBH3lYr3ovS0y1&#10;a/lA12MoRAxhn6ICE0KdSulzQxb90NXEkft1jcUQYVNI3WAbw20lx0kylRZLjg0Ga8oM5efjxSro&#10;n6f8/rMN2fZkvm6f2Wg/mWStUm+v3WYBIlAX/sVP907H+bMZ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HMMMAAADcAAAADwAAAAAAAAAAAAAAAACYAgAAZHJzL2Rv&#10;d25yZXYueG1sUEsFBgAAAAAEAAQA9QAAAIgDAAAAAA==&#10;" fillcolor="yellow" strokecolor="black [3213]" strokeweight=".5pt">
                        <v:stroke joinstyle="miter"/>
                        <v:textbox inset="0,0,0,0">
                          <w:txbxContent>
                            <w:p w14:paraId="6A8DEAFD" w14:textId="0ECC32A2" w:rsidR="00EE7FC1" w:rsidRPr="00FE69B0" w:rsidRDefault="00EE7FC1" w:rsidP="00AC38C3">
                              <w:pPr>
                                <w:jc w:val="center"/>
                                <w:rPr>
                                  <w:color w:val="000000" w:themeColor="text1"/>
                                </w:rPr>
                              </w:pPr>
                              <w:r>
                                <w:rPr>
                                  <w:color w:val="000000" w:themeColor="text1"/>
                                </w:rPr>
                                <w:t>6</w:t>
                              </w:r>
                            </w:p>
                          </w:txbxContent>
                        </v:textbox>
                      </v:oval>
                      <v:oval id="Oval 178" o:spid="_x0000_s1198"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TQscA&#10;AADcAAAADwAAAGRycy9kb3ducmV2LnhtbESPQWvCQBCF74X+h2UKvRTdWKmV6CoSLO2lYFXwOmTH&#10;bDA7G7KrSfvrO4dCbzO8N+99s1wPvlE36mId2MBknIEiLoOtuTJwPLyN5qBiQrbYBCYD3xRhvbq/&#10;W2JuQ89fdNunSkkIxxwNuJTaXOtYOvIYx6ElFu0cOo9J1q7StsNewn2jn7Nspj3WLA0OWyoclZf9&#10;1Rt4usz45bRNxfbgPn/ei8luOi16Yx4fhs0CVKIh/Zv/rj+s4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00LHAAAA3AAAAA8AAAAAAAAAAAAAAAAAmAIAAGRy&#10;cy9kb3ducmV2LnhtbFBLBQYAAAAABAAEAPUAAACMAwAAAAA=&#10;" fillcolor="yellow" strokecolor="black [3213]" strokeweight=".5pt">
                        <v:stroke joinstyle="miter"/>
                        <v:textbox inset="0,0,0,0">
                          <w:txbxContent>
                            <w:p w14:paraId="0F3EB470" w14:textId="4A907520" w:rsidR="00EE7FC1" w:rsidRPr="00FE69B0" w:rsidRDefault="00EE7FC1" w:rsidP="00AC38C3">
                              <w:pPr>
                                <w:jc w:val="center"/>
                                <w:rPr>
                                  <w:color w:val="000000" w:themeColor="text1"/>
                                </w:rPr>
                              </w:pPr>
                              <w:r>
                                <w:rPr>
                                  <w:color w:val="000000" w:themeColor="text1"/>
                                </w:rPr>
                                <w:t>5</w:t>
                              </w:r>
                            </w:p>
                          </w:txbxContent>
                        </v:textbox>
                      </v:oval>
                      <v:oval id="Oval 179" o:spid="_x0000_s1199"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22cQA&#10;AADcAAAADwAAAGRycy9kb3ducmV2LnhtbERPS2vCQBC+C/0PyxS8iG5UfDR1lRIs9iLUB3gdstNs&#10;MDsbsluT9te7BaG3+fies9p0thI3anzpWMF4lIAgzp0uuVBwPr0PlyB8QNZYOSYFP+Rhs37qrTDV&#10;ruUD3Y6hEDGEfYoKTAh1KqXPDVn0I1cTR+7LNRZDhE0hdYNtDLeVnCTJXFosOTYYrCkzlF+P31bB&#10;4Drn2WUbsu3J7H932fhzOs1apfrP3dsriEBd+Bc/3B86zl+8wN8z8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dtnEAAAA3AAAAA8AAAAAAAAAAAAAAAAAmAIAAGRycy9k&#10;b3ducmV2LnhtbFBLBQYAAAAABAAEAPUAAACJAwAAAAA=&#10;" fillcolor="yellow" strokecolor="black [3213]" strokeweight=".5pt">
                        <v:stroke joinstyle="miter"/>
                        <v:textbox inset="0,0,0,0">
                          <w:txbxContent>
                            <w:p w14:paraId="633109DC" w14:textId="24E0F9A9" w:rsidR="00EE7FC1" w:rsidRPr="00FE69B0" w:rsidRDefault="00EE7FC1" w:rsidP="00AC38C3">
                              <w:pPr>
                                <w:jc w:val="center"/>
                                <w:rPr>
                                  <w:color w:val="000000" w:themeColor="text1"/>
                                </w:rPr>
                              </w:pPr>
                              <w:r>
                                <w:rPr>
                                  <w:color w:val="000000" w:themeColor="text1"/>
                                </w:rPr>
                                <w:t>7</w:t>
                              </w:r>
                            </w:p>
                          </w:txbxContent>
                        </v:textbox>
                      </v:oval>
                      <w10:anchorlock/>
                    </v:group>
                  </w:pict>
                </mc:Fallback>
              </mc:AlternateContent>
            </w:r>
          </w:p>
        </w:tc>
        <w:tc>
          <w:tcPr>
            <w:tcW w:w="250" w:type="dxa"/>
            <w:tcBorders>
              <w:top w:val="nil"/>
              <w:bottom w:val="nil"/>
            </w:tcBorders>
            <w:tcMar>
              <w:left w:w="0" w:type="dxa"/>
              <w:right w:w="0" w:type="dxa"/>
            </w:tcMar>
          </w:tcPr>
          <w:p w14:paraId="729D44DE" w14:textId="77777777" w:rsidR="00636C6D" w:rsidRPr="00503AD1" w:rsidRDefault="00636C6D" w:rsidP="00503AD1">
            <w:pPr>
              <w:rPr>
                <w:sz w:val="8"/>
                <w:szCs w:val="8"/>
              </w:rPr>
            </w:pPr>
          </w:p>
        </w:tc>
        <w:tc>
          <w:tcPr>
            <w:tcW w:w="4239" w:type="dxa"/>
            <w:vMerge/>
          </w:tcPr>
          <w:p w14:paraId="1667E200" w14:textId="77777777" w:rsidR="00636C6D" w:rsidRDefault="00636C6D" w:rsidP="0090109B"/>
        </w:tc>
      </w:tr>
      <w:tr w:rsidR="00467A62" w14:paraId="31F0FB37" w14:textId="77777777" w:rsidTr="00CE525F">
        <w:trPr>
          <w:trHeight w:val="368"/>
        </w:trPr>
        <w:tc>
          <w:tcPr>
            <w:tcW w:w="10489" w:type="dxa"/>
            <w:gridSpan w:val="5"/>
            <w:vMerge w:val="restart"/>
            <w:shd w:val="clear" w:color="auto" w:fill="324D57"/>
            <w:vAlign w:val="center"/>
          </w:tcPr>
          <w:p w14:paraId="46C9B2A0" w14:textId="77777777" w:rsidR="00467A62" w:rsidRPr="00503AD1" w:rsidRDefault="00467A6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2D672CD" w14:textId="757A1963" w:rsidR="00467A62" w:rsidRPr="00503AD1" w:rsidRDefault="00467A62"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7FEF1AC" w14:textId="77777777" w:rsidR="00467A62" w:rsidRPr="00503AD1" w:rsidRDefault="00467A62" w:rsidP="001F6441">
            <w:pPr>
              <w:keepNext/>
              <w:rPr>
                <w:sz w:val="8"/>
                <w:szCs w:val="8"/>
              </w:rPr>
            </w:pPr>
          </w:p>
        </w:tc>
        <w:tc>
          <w:tcPr>
            <w:tcW w:w="4239" w:type="dxa"/>
            <w:shd w:val="clear" w:color="auto" w:fill="324D57"/>
            <w:vAlign w:val="center"/>
          </w:tcPr>
          <w:p w14:paraId="4A8A2D19" w14:textId="77777777" w:rsidR="00467A62" w:rsidRPr="00503AD1" w:rsidRDefault="00467A62"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23</w:t>
            </w:r>
            <w:r w:rsidRPr="00503AD1">
              <w:rPr>
                <w:rFonts w:cs="Arial"/>
                <w:b/>
                <w:noProof/>
                <w:color w:val="FFFFFF" w:themeColor="background1"/>
                <w:sz w:val="20"/>
                <w:szCs w:val="20"/>
              </w:rPr>
              <w:fldChar w:fldCharType="end"/>
            </w:r>
          </w:p>
        </w:tc>
      </w:tr>
      <w:tr w:rsidR="00467A62" w14:paraId="7705A4E2" w14:textId="77777777" w:rsidTr="00CE525F">
        <w:trPr>
          <w:trHeight w:val="503"/>
        </w:trPr>
        <w:tc>
          <w:tcPr>
            <w:tcW w:w="10489" w:type="dxa"/>
            <w:gridSpan w:val="5"/>
            <w:vMerge/>
            <w:tcBorders>
              <w:bottom w:val="single" w:sz="4" w:space="0" w:color="auto"/>
            </w:tcBorders>
            <w:shd w:val="clear" w:color="auto" w:fill="324D57"/>
            <w:vAlign w:val="center"/>
          </w:tcPr>
          <w:p w14:paraId="04E22C60" w14:textId="77777777" w:rsidR="00467A62" w:rsidRDefault="00467A62" w:rsidP="001F6441">
            <w:pPr>
              <w:keepNext/>
              <w:jc w:val="center"/>
            </w:pPr>
          </w:p>
        </w:tc>
        <w:tc>
          <w:tcPr>
            <w:tcW w:w="250" w:type="dxa"/>
            <w:tcBorders>
              <w:top w:val="nil"/>
              <w:bottom w:val="nil"/>
            </w:tcBorders>
            <w:tcMar>
              <w:left w:w="0" w:type="dxa"/>
              <w:right w:w="0" w:type="dxa"/>
            </w:tcMar>
          </w:tcPr>
          <w:p w14:paraId="73CD059C" w14:textId="77777777" w:rsidR="00467A62" w:rsidRPr="00503AD1" w:rsidRDefault="00467A62" w:rsidP="001F6441">
            <w:pPr>
              <w:keepNext/>
              <w:rPr>
                <w:sz w:val="8"/>
                <w:szCs w:val="8"/>
              </w:rPr>
            </w:pPr>
          </w:p>
        </w:tc>
        <w:tc>
          <w:tcPr>
            <w:tcW w:w="4239" w:type="dxa"/>
            <w:tcMar>
              <w:left w:w="58" w:type="dxa"/>
              <w:right w:w="58" w:type="dxa"/>
            </w:tcMar>
          </w:tcPr>
          <w:p w14:paraId="1B5D2E5B" w14:textId="20FEA18E" w:rsidR="00467A62" w:rsidRPr="00503AD1" w:rsidRDefault="00467A62" w:rsidP="001F6441">
            <w:pPr>
              <w:keepNext/>
              <w:spacing w:before="60"/>
              <w:rPr>
                <w:rFonts w:cs="Arial"/>
                <w:szCs w:val="18"/>
              </w:rPr>
            </w:pPr>
            <w:r w:rsidRPr="00503AD1">
              <w:rPr>
                <w:rFonts w:cs="Arial"/>
                <w:szCs w:val="18"/>
              </w:rPr>
              <w:t xml:space="preserve">Page ID: </w:t>
            </w:r>
            <w:r w:rsidR="009C4763">
              <w:rPr>
                <w:rFonts w:cs="Arial"/>
                <w:szCs w:val="18"/>
              </w:rPr>
              <w:t>2.2.4</w:t>
            </w:r>
          </w:p>
          <w:p w14:paraId="60C81620" w14:textId="14F5F5C6" w:rsidR="00467A62" w:rsidRDefault="00467A62" w:rsidP="001F6441">
            <w:pPr>
              <w:keepNext/>
              <w:spacing w:before="60"/>
            </w:pPr>
            <w:r w:rsidRPr="00503AD1">
              <w:rPr>
                <w:rFonts w:cs="Arial"/>
                <w:szCs w:val="18"/>
              </w:rPr>
              <w:t xml:space="preserve">Page Title: </w:t>
            </w:r>
            <w:r w:rsidR="007D4197" w:rsidRPr="007D4197">
              <w:rPr>
                <w:rFonts w:cs="Arial"/>
                <w:szCs w:val="18"/>
              </w:rPr>
              <w:t>Grantee and Other Resources</w:t>
            </w:r>
          </w:p>
        </w:tc>
      </w:tr>
      <w:tr w:rsidR="00467A62" w14:paraId="11DBC895" w14:textId="77777777" w:rsidTr="00CE525F">
        <w:tc>
          <w:tcPr>
            <w:tcW w:w="985" w:type="dxa"/>
            <w:tcBorders>
              <w:bottom w:val="single" w:sz="4" w:space="0" w:color="auto"/>
              <w:right w:val="nil"/>
            </w:tcBorders>
            <w:shd w:val="clear" w:color="auto" w:fill="F2F2F2" w:themeFill="background1" w:themeFillShade="F2"/>
            <w:vAlign w:val="center"/>
          </w:tcPr>
          <w:p w14:paraId="2E937B72" w14:textId="77777777" w:rsidR="00467A62" w:rsidRPr="00503AD1" w:rsidRDefault="00467A62"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AF39C4D" w14:textId="77777777" w:rsidR="00467A62" w:rsidRPr="00503AD1" w:rsidRDefault="00467A62"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EC038A6" w14:textId="77777777" w:rsidR="00467A62" w:rsidRPr="00503AD1" w:rsidRDefault="00467A62"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F4A09C0" w14:textId="77777777" w:rsidR="00467A62" w:rsidRPr="00503AD1" w:rsidRDefault="00467A62"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664F599" w14:textId="77777777" w:rsidR="00467A62" w:rsidRPr="00503AD1" w:rsidRDefault="00467A62"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A2EC92C" w14:textId="77777777" w:rsidR="00467A62" w:rsidRPr="00503AD1" w:rsidRDefault="00467A62"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7FE8679C" w14:textId="77777777" w:rsidR="00467A62" w:rsidRPr="00503AD1" w:rsidRDefault="00467A62" w:rsidP="001F6441">
            <w:pPr>
              <w:keepNext/>
              <w:spacing w:before="40" w:after="40"/>
              <w:rPr>
                <w:b/>
              </w:rPr>
            </w:pPr>
            <w:r w:rsidRPr="00503AD1">
              <w:rPr>
                <w:b/>
              </w:rPr>
              <w:t>Page Details</w:t>
            </w:r>
          </w:p>
        </w:tc>
      </w:tr>
      <w:tr w:rsidR="00467A62" w14:paraId="6F742C8A" w14:textId="77777777" w:rsidTr="00CE525F">
        <w:tc>
          <w:tcPr>
            <w:tcW w:w="10489" w:type="dxa"/>
            <w:gridSpan w:val="5"/>
            <w:tcBorders>
              <w:bottom w:val="nil"/>
            </w:tcBorders>
          </w:tcPr>
          <w:p w14:paraId="37AAA7D0" w14:textId="5FDB8D30" w:rsidR="00467A62" w:rsidRPr="00503AD1" w:rsidRDefault="00467A62" w:rsidP="001F6441">
            <w:pPr>
              <w:pStyle w:val="Webaddress"/>
              <w:keepNext/>
              <w:rPr>
                <w:u w:val="none"/>
              </w:rPr>
            </w:pPr>
            <w:r w:rsidRPr="00467A62">
              <w:t>Quarterly Progress Reporting</w:t>
            </w:r>
            <w:r w:rsidRPr="00467A62">
              <w:rPr>
                <w:u w:val="none"/>
              </w:rPr>
              <w:t xml:space="preserve">  &gt;  </w:t>
            </w:r>
            <w:r w:rsidRPr="00467A62">
              <w:t>Capacity</w:t>
            </w:r>
            <w:r w:rsidRPr="00467A62">
              <w:rPr>
                <w:u w:val="none"/>
              </w:rPr>
              <w:t xml:space="preserve">  &gt;  </w:t>
            </w:r>
            <w:r w:rsidRPr="00467A62">
              <w:t>Grantee and Other Resources</w:t>
            </w:r>
          </w:p>
        </w:tc>
        <w:tc>
          <w:tcPr>
            <w:tcW w:w="250" w:type="dxa"/>
            <w:tcBorders>
              <w:top w:val="nil"/>
              <w:bottom w:val="nil"/>
            </w:tcBorders>
            <w:tcMar>
              <w:left w:w="0" w:type="dxa"/>
              <w:right w:w="0" w:type="dxa"/>
            </w:tcMar>
          </w:tcPr>
          <w:p w14:paraId="28F4AC6F" w14:textId="77777777" w:rsidR="00467A62" w:rsidRPr="00503AD1" w:rsidRDefault="00467A62" w:rsidP="001F6441">
            <w:pPr>
              <w:keepNext/>
              <w:rPr>
                <w:sz w:val="8"/>
                <w:szCs w:val="8"/>
              </w:rPr>
            </w:pPr>
          </w:p>
        </w:tc>
        <w:tc>
          <w:tcPr>
            <w:tcW w:w="4239" w:type="dxa"/>
            <w:vMerge w:val="restart"/>
            <w:tcMar>
              <w:left w:w="58" w:type="dxa"/>
              <w:right w:w="58" w:type="dxa"/>
            </w:tcMar>
          </w:tcPr>
          <w:p w14:paraId="7A9E522F" w14:textId="2D024E5C" w:rsidR="00350BA6" w:rsidRDefault="00D14CEE" w:rsidP="00562B78">
            <w:pPr>
              <w:pStyle w:val="ListParagraph"/>
              <w:spacing w:before="120"/>
              <w:rPr>
                <w:rFonts w:cs="Arial"/>
                <w:szCs w:val="18"/>
              </w:rPr>
            </w:pPr>
            <w:r>
              <w:t>1.</w:t>
            </w:r>
            <w:r>
              <w:tab/>
            </w:r>
            <w:r w:rsidR="00350BA6" w:rsidRPr="00947955">
              <w:rPr>
                <w:rFonts w:cs="Arial"/>
                <w:szCs w:val="18"/>
              </w:rPr>
              <w:t>Only SPO and higher roles will see this field. SPOs will only see their grantees. Higher roles will see all grantees. Grantee-level roles will not see the label or dropdown menu.</w:t>
            </w:r>
          </w:p>
          <w:p w14:paraId="2FB0AADF" w14:textId="77777777" w:rsidR="00350BA6" w:rsidRDefault="00350BA6" w:rsidP="0062651E">
            <w:pPr>
              <w:pStyle w:val="ListParagraph"/>
              <w:spacing w:before="120"/>
              <w:rPr>
                <w:rFonts w:cs="Arial"/>
                <w:szCs w:val="18"/>
              </w:rPr>
            </w:pPr>
            <w:r>
              <w:rPr>
                <w:rFonts w:cs="Arial"/>
                <w:szCs w:val="18"/>
              </w:rPr>
              <w:t xml:space="preserve">2.  </w:t>
            </w:r>
            <w:r w:rsidRPr="00947955">
              <w:rPr>
                <w:rFonts w:cs="Arial"/>
                <w:szCs w:val="18"/>
              </w:rPr>
              <w:t>Reporting Period will be fixed text displaying the grantee’s current Quarterly Progress reporting period.</w:t>
            </w:r>
          </w:p>
          <w:p w14:paraId="017C27A8" w14:textId="0ABC73DE" w:rsidR="00487899" w:rsidRPr="00D14CEE" w:rsidRDefault="00350BA6" w:rsidP="0062651E">
            <w:pPr>
              <w:pStyle w:val="ListParagraph"/>
              <w:spacing w:before="120"/>
              <w:rPr>
                <w:rFonts w:eastAsia="Arial" w:cs="Arial"/>
                <w:szCs w:val="18"/>
              </w:rPr>
            </w:pPr>
            <w:r>
              <w:rPr>
                <w:rFonts w:cs="Arial"/>
                <w:szCs w:val="18"/>
              </w:rPr>
              <w:t xml:space="preserve">3   </w:t>
            </w:r>
            <w:r w:rsidR="00487899">
              <w:t>Clicking Add a Record</w:t>
            </w:r>
            <w:r w:rsidR="00487899" w:rsidRPr="00D14CEE">
              <w:rPr>
                <w:spacing w:val="3"/>
              </w:rPr>
              <w:t xml:space="preserve"> </w:t>
            </w:r>
            <w:r w:rsidR="00487899" w:rsidRPr="00D14CEE">
              <w:rPr>
                <w:spacing w:val="-2"/>
              </w:rPr>
              <w:t>will</w:t>
            </w:r>
            <w:r w:rsidR="00487899" w:rsidRPr="00D14CEE">
              <w:rPr>
                <w:spacing w:val="1"/>
              </w:rPr>
              <w:t xml:space="preserve"> </w:t>
            </w:r>
            <w:r w:rsidR="00487899">
              <w:t>direct</w:t>
            </w:r>
            <w:r w:rsidR="00487899" w:rsidRPr="00D14CEE">
              <w:rPr>
                <w:spacing w:val="-2"/>
              </w:rPr>
              <w:t xml:space="preserve"> </w:t>
            </w:r>
            <w:r w:rsidR="00487899">
              <w:t>the</w:t>
            </w:r>
            <w:r w:rsidR="00487899" w:rsidRPr="00D14CEE">
              <w:rPr>
                <w:spacing w:val="-2"/>
              </w:rPr>
              <w:t xml:space="preserve"> </w:t>
            </w:r>
            <w:r w:rsidR="00487899">
              <w:t>user to</w:t>
            </w:r>
            <w:r w:rsidR="00487899" w:rsidRPr="00D14CEE">
              <w:rPr>
                <w:spacing w:val="1"/>
              </w:rPr>
              <w:t xml:space="preserve"> </w:t>
            </w:r>
            <w:r w:rsidR="00487899">
              <w:t>the</w:t>
            </w:r>
            <w:r w:rsidR="00487899" w:rsidRPr="00D14CEE">
              <w:rPr>
                <w:spacing w:val="-2"/>
              </w:rPr>
              <w:t xml:space="preserve"> </w:t>
            </w:r>
            <w:r w:rsidR="00487899">
              <w:t>Add</w:t>
            </w:r>
            <w:r w:rsidR="00487899" w:rsidRPr="00D14CEE">
              <w:rPr>
                <w:spacing w:val="21"/>
              </w:rPr>
              <w:t xml:space="preserve"> </w:t>
            </w:r>
            <w:r w:rsidR="00487899">
              <w:t>Grantee</w:t>
            </w:r>
            <w:r w:rsidR="00487899" w:rsidRPr="00D14CEE">
              <w:rPr>
                <w:spacing w:val="-2"/>
              </w:rPr>
              <w:t xml:space="preserve"> </w:t>
            </w:r>
            <w:r w:rsidR="00487899">
              <w:t xml:space="preserve">Resources </w:t>
            </w:r>
            <w:r w:rsidR="00BE740A">
              <w:t xml:space="preserve">Detail </w:t>
            </w:r>
            <w:r w:rsidR="00487899">
              <w:t>Page</w:t>
            </w:r>
            <w:r w:rsidR="00BE740A">
              <w:t xml:space="preserve"> (2.2.4.1)</w:t>
            </w:r>
            <w:r w:rsidR="00487899">
              <w:t>.</w:t>
            </w:r>
          </w:p>
          <w:p w14:paraId="029C3516" w14:textId="29AE5D95" w:rsidR="00487899" w:rsidRDefault="00350BA6" w:rsidP="0062651E">
            <w:pPr>
              <w:pStyle w:val="ListParagraph"/>
              <w:rPr>
                <w:rFonts w:eastAsia="Arial" w:cs="Arial"/>
                <w:szCs w:val="18"/>
              </w:rPr>
            </w:pPr>
            <w:r>
              <w:t>4</w:t>
            </w:r>
            <w:r w:rsidR="00D14CEE">
              <w:t>.</w:t>
            </w:r>
            <w:r w:rsidR="00D14CEE">
              <w:tab/>
            </w:r>
            <w:r w:rsidR="00487899">
              <w:t>Clicking a</w:t>
            </w:r>
            <w:r w:rsidR="00487899">
              <w:rPr>
                <w:spacing w:val="-2"/>
              </w:rPr>
              <w:t xml:space="preserve"> </w:t>
            </w:r>
            <w:r w:rsidR="00487899">
              <w:t>linked Resource</w:t>
            </w:r>
            <w:r w:rsidR="00487899">
              <w:rPr>
                <w:spacing w:val="-2"/>
              </w:rPr>
              <w:t xml:space="preserve"> </w:t>
            </w:r>
            <w:r w:rsidR="00487899">
              <w:t>date</w:t>
            </w:r>
            <w:r w:rsidR="00487899">
              <w:rPr>
                <w:spacing w:val="-2"/>
              </w:rPr>
              <w:t xml:space="preserve"> </w:t>
            </w:r>
            <w:r w:rsidR="00487899">
              <w:t>range</w:t>
            </w:r>
            <w:r w:rsidR="00487899">
              <w:rPr>
                <w:spacing w:val="1"/>
              </w:rPr>
              <w:t xml:space="preserve"> </w:t>
            </w:r>
            <w:r w:rsidR="00487899">
              <w:rPr>
                <w:spacing w:val="-2"/>
              </w:rPr>
              <w:t>will</w:t>
            </w:r>
            <w:r w:rsidR="00487899">
              <w:rPr>
                <w:spacing w:val="1"/>
              </w:rPr>
              <w:t xml:space="preserve"> </w:t>
            </w:r>
            <w:r w:rsidR="00487899">
              <w:t>direct</w:t>
            </w:r>
            <w:r w:rsidR="00487899">
              <w:rPr>
                <w:spacing w:val="-2"/>
              </w:rPr>
              <w:t xml:space="preserve"> </w:t>
            </w:r>
            <w:r w:rsidR="00487899">
              <w:t>the</w:t>
            </w:r>
            <w:r w:rsidR="00487899">
              <w:rPr>
                <w:spacing w:val="47"/>
              </w:rPr>
              <w:t xml:space="preserve"> </w:t>
            </w:r>
            <w:r w:rsidR="00487899">
              <w:t>user to the</w:t>
            </w:r>
            <w:r w:rsidR="00487899">
              <w:rPr>
                <w:spacing w:val="1"/>
              </w:rPr>
              <w:t xml:space="preserve"> </w:t>
            </w:r>
            <w:r w:rsidR="00BE740A">
              <w:rPr>
                <w:spacing w:val="1"/>
              </w:rPr>
              <w:t xml:space="preserve">relevant </w:t>
            </w:r>
            <w:r w:rsidR="009C4915" w:rsidRPr="009C4915">
              <w:t>Grantee and Other Resources Detail</w:t>
            </w:r>
            <w:r w:rsidR="009C4915">
              <w:t xml:space="preserve"> </w:t>
            </w:r>
            <w:r w:rsidR="00487899">
              <w:t>Page</w:t>
            </w:r>
            <w:r w:rsidR="00BE740A">
              <w:t xml:space="preserve"> (2.2.4.1)</w:t>
            </w:r>
            <w:r w:rsidR="00487899">
              <w:t>.</w:t>
            </w:r>
          </w:p>
          <w:p w14:paraId="3A1202E5" w14:textId="05B06B5C" w:rsidR="00487899" w:rsidRDefault="00350BA6" w:rsidP="0062651E">
            <w:pPr>
              <w:pStyle w:val="ListParagraph"/>
              <w:rPr>
                <w:rFonts w:eastAsia="Arial" w:cs="Arial"/>
                <w:szCs w:val="18"/>
              </w:rPr>
            </w:pPr>
            <w:r>
              <w:rPr>
                <w:rFonts w:eastAsia="Arial" w:cs="Arial"/>
                <w:szCs w:val="18"/>
              </w:rPr>
              <w:t>5</w:t>
            </w:r>
            <w:r w:rsidR="00D14CEE">
              <w:rPr>
                <w:rFonts w:eastAsia="Arial" w:cs="Arial"/>
                <w:szCs w:val="18"/>
              </w:rPr>
              <w:t>.</w:t>
            </w:r>
            <w:r w:rsidR="00D14CEE">
              <w:rPr>
                <w:rFonts w:eastAsia="Arial" w:cs="Arial"/>
                <w:szCs w:val="18"/>
              </w:rPr>
              <w:tab/>
            </w:r>
            <w:r w:rsidR="00487899">
              <w:rPr>
                <w:rFonts w:eastAsia="Arial" w:cs="Arial"/>
                <w:szCs w:val="18"/>
              </w:rPr>
              <w:t>The</w:t>
            </w:r>
            <w:r w:rsidR="00487899">
              <w:rPr>
                <w:rFonts w:eastAsia="Arial" w:cs="Arial"/>
                <w:spacing w:val="-2"/>
                <w:szCs w:val="18"/>
              </w:rPr>
              <w:t xml:space="preserve"> </w:t>
            </w:r>
            <w:r w:rsidR="00487899">
              <w:rPr>
                <w:rFonts w:eastAsia="Arial" w:cs="Arial"/>
                <w:szCs w:val="18"/>
              </w:rPr>
              <w:t>“Total</w:t>
            </w:r>
            <w:r w:rsidR="00487899">
              <w:rPr>
                <w:rFonts w:eastAsia="Arial" w:cs="Arial"/>
                <w:spacing w:val="1"/>
                <w:szCs w:val="18"/>
              </w:rPr>
              <w:t xml:space="preserve"> </w:t>
            </w:r>
            <w:r w:rsidR="00487899">
              <w:rPr>
                <w:rFonts w:eastAsia="Arial" w:cs="Arial"/>
                <w:szCs w:val="18"/>
              </w:rPr>
              <w:t>Funding Amount”</w:t>
            </w:r>
            <w:r w:rsidR="00487899">
              <w:rPr>
                <w:rFonts w:eastAsia="Arial" w:cs="Arial"/>
                <w:spacing w:val="-2"/>
                <w:szCs w:val="18"/>
              </w:rPr>
              <w:t xml:space="preserve"> will</w:t>
            </w:r>
            <w:r w:rsidR="00487899">
              <w:rPr>
                <w:rFonts w:eastAsia="Arial" w:cs="Arial"/>
                <w:spacing w:val="1"/>
                <w:szCs w:val="18"/>
              </w:rPr>
              <w:t xml:space="preserve"> </w:t>
            </w:r>
            <w:r w:rsidR="00487899">
              <w:rPr>
                <w:rFonts w:eastAsia="Arial" w:cs="Arial"/>
                <w:szCs w:val="18"/>
              </w:rPr>
              <w:t>be</w:t>
            </w:r>
            <w:r w:rsidR="00487899">
              <w:rPr>
                <w:rFonts w:eastAsia="Arial" w:cs="Arial"/>
                <w:spacing w:val="-2"/>
                <w:szCs w:val="18"/>
              </w:rPr>
              <w:t xml:space="preserve"> </w:t>
            </w:r>
            <w:r w:rsidR="00487899">
              <w:rPr>
                <w:rFonts w:eastAsia="Arial" w:cs="Arial"/>
                <w:szCs w:val="18"/>
              </w:rPr>
              <w:t>the</w:t>
            </w:r>
            <w:r w:rsidR="00487899">
              <w:rPr>
                <w:rFonts w:eastAsia="Arial" w:cs="Arial"/>
                <w:spacing w:val="-2"/>
                <w:szCs w:val="18"/>
              </w:rPr>
              <w:t xml:space="preserve"> </w:t>
            </w:r>
            <w:r w:rsidR="00487899">
              <w:rPr>
                <w:rFonts w:eastAsia="Arial" w:cs="Arial"/>
                <w:szCs w:val="18"/>
              </w:rPr>
              <w:t>number</w:t>
            </w:r>
            <w:r w:rsidR="00487899">
              <w:rPr>
                <w:rFonts w:eastAsia="Arial" w:cs="Arial"/>
                <w:spacing w:val="35"/>
                <w:szCs w:val="18"/>
              </w:rPr>
              <w:t xml:space="preserve"> </w:t>
            </w:r>
            <w:r w:rsidR="00487899">
              <w:rPr>
                <w:rFonts w:eastAsia="Arial" w:cs="Arial"/>
                <w:szCs w:val="18"/>
              </w:rPr>
              <w:t>entered</w:t>
            </w:r>
            <w:r w:rsidR="00487899">
              <w:rPr>
                <w:rFonts w:eastAsia="Arial" w:cs="Arial"/>
                <w:spacing w:val="-2"/>
                <w:szCs w:val="18"/>
              </w:rPr>
              <w:t xml:space="preserve"> </w:t>
            </w:r>
            <w:r w:rsidR="00487899">
              <w:rPr>
                <w:rFonts w:eastAsia="Arial" w:cs="Arial"/>
                <w:szCs w:val="18"/>
              </w:rPr>
              <w:t>into the</w:t>
            </w:r>
            <w:r w:rsidR="00487899">
              <w:rPr>
                <w:rFonts w:eastAsia="Arial" w:cs="Arial"/>
                <w:spacing w:val="-2"/>
                <w:szCs w:val="18"/>
              </w:rPr>
              <w:t xml:space="preserve"> </w:t>
            </w:r>
            <w:r w:rsidR="00487899">
              <w:rPr>
                <w:rFonts w:eastAsia="Arial" w:cs="Arial"/>
                <w:szCs w:val="18"/>
              </w:rPr>
              <w:t>record’s</w:t>
            </w:r>
            <w:r w:rsidR="00487899">
              <w:rPr>
                <w:rFonts w:eastAsia="Arial" w:cs="Arial"/>
                <w:spacing w:val="1"/>
                <w:szCs w:val="18"/>
              </w:rPr>
              <w:t xml:space="preserve"> </w:t>
            </w:r>
            <w:r w:rsidR="00487899">
              <w:rPr>
                <w:rFonts w:eastAsia="Arial" w:cs="Arial"/>
                <w:szCs w:val="18"/>
              </w:rPr>
              <w:t>“What</w:t>
            </w:r>
            <w:r w:rsidR="00487899">
              <w:rPr>
                <w:rFonts w:eastAsia="Arial" w:cs="Arial"/>
                <w:spacing w:val="-5"/>
                <w:szCs w:val="18"/>
              </w:rPr>
              <w:t xml:space="preserve"> </w:t>
            </w:r>
            <w:r w:rsidR="00487899">
              <w:rPr>
                <w:rFonts w:eastAsia="Arial" w:cs="Arial"/>
                <w:szCs w:val="18"/>
              </w:rPr>
              <w:t>is</w:t>
            </w:r>
            <w:r w:rsidR="00487899">
              <w:rPr>
                <w:rFonts w:eastAsia="Arial" w:cs="Arial"/>
                <w:spacing w:val="1"/>
                <w:szCs w:val="18"/>
              </w:rPr>
              <w:t xml:space="preserve"> </w:t>
            </w:r>
            <w:r w:rsidR="00487899">
              <w:rPr>
                <w:rFonts w:eastAsia="Arial" w:cs="Arial"/>
                <w:szCs w:val="18"/>
              </w:rPr>
              <w:t>the current</w:t>
            </w:r>
            <w:r w:rsidR="00487899">
              <w:rPr>
                <w:rFonts w:eastAsia="Arial" w:cs="Arial"/>
                <w:spacing w:val="-2"/>
                <w:szCs w:val="18"/>
              </w:rPr>
              <w:t xml:space="preserve"> </w:t>
            </w:r>
            <w:r w:rsidR="00487899">
              <w:rPr>
                <w:rFonts w:eastAsia="Arial" w:cs="Arial"/>
                <w:szCs w:val="18"/>
              </w:rPr>
              <w:t>total</w:t>
            </w:r>
            <w:r w:rsidR="00487899">
              <w:rPr>
                <w:rFonts w:eastAsia="Arial" w:cs="Arial"/>
                <w:spacing w:val="47"/>
                <w:szCs w:val="18"/>
              </w:rPr>
              <w:t xml:space="preserve"> </w:t>
            </w:r>
            <w:r w:rsidR="00487899">
              <w:rPr>
                <w:rFonts w:eastAsia="Arial" w:cs="Arial"/>
                <w:szCs w:val="18"/>
              </w:rPr>
              <w:t>annual</w:t>
            </w:r>
            <w:r w:rsidR="00487899">
              <w:rPr>
                <w:rFonts w:eastAsia="Arial" w:cs="Arial"/>
                <w:spacing w:val="1"/>
                <w:szCs w:val="18"/>
              </w:rPr>
              <w:t xml:space="preserve"> </w:t>
            </w:r>
            <w:r w:rsidR="00487899">
              <w:rPr>
                <w:rFonts w:eastAsia="Arial" w:cs="Arial"/>
                <w:szCs w:val="18"/>
              </w:rPr>
              <w:t>funding for</w:t>
            </w:r>
            <w:r w:rsidR="00487899">
              <w:rPr>
                <w:rFonts w:eastAsia="Arial" w:cs="Arial"/>
                <w:spacing w:val="-2"/>
                <w:szCs w:val="18"/>
              </w:rPr>
              <w:t xml:space="preserve"> </w:t>
            </w:r>
            <w:r w:rsidR="00487899">
              <w:rPr>
                <w:rFonts w:eastAsia="Arial" w:cs="Arial"/>
                <w:szCs w:val="18"/>
              </w:rPr>
              <w:t>substance</w:t>
            </w:r>
            <w:r w:rsidR="00487899">
              <w:rPr>
                <w:rFonts w:eastAsia="Arial" w:cs="Arial"/>
                <w:spacing w:val="-2"/>
                <w:szCs w:val="18"/>
              </w:rPr>
              <w:t xml:space="preserve"> </w:t>
            </w:r>
            <w:r w:rsidR="00487899">
              <w:rPr>
                <w:rFonts w:eastAsia="Arial" w:cs="Arial"/>
                <w:szCs w:val="18"/>
              </w:rPr>
              <w:t>abuse prevention in your</w:t>
            </w:r>
            <w:r w:rsidR="00487899">
              <w:rPr>
                <w:rFonts w:eastAsia="Arial" w:cs="Arial"/>
                <w:spacing w:val="41"/>
                <w:szCs w:val="18"/>
              </w:rPr>
              <w:t xml:space="preserve"> </w:t>
            </w:r>
            <w:r w:rsidR="00487899">
              <w:rPr>
                <w:rFonts w:eastAsia="Arial" w:cs="Arial"/>
                <w:szCs w:val="18"/>
              </w:rPr>
              <w:t>State/Tribe/</w:t>
            </w:r>
            <w:r w:rsidR="00487899">
              <w:rPr>
                <w:rFonts w:eastAsia="Arial" w:cs="Arial"/>
                <w:spacing w:val="-2"/>
                <w:szCs w:val="18"/>
              </w:rPr>
              <w:t xml:space="preserve"> </w:t>
            </w:r>
            <w:r w:rsidR="00487899">
              <w:rPr>
                <w:rFonts w:eastAsia="Arial" w:cs="Arial"/>
                <w:szCs w:val="18"/>
              </w:rPr>
              <w:t>Jurisdiction?"</w:t>
            </w:r>
            <w:r w:rsidR="00487899">
              <w:rPr>
                <w:rFonts w:eastAsia="Arial" w:cs="Arial"/>
                <w:spacing w:val="1"/>
                <w:szCs w:val="18"/>
              </w:rPr>
              <w:t xml:space="preserve"> </w:t>
            </w:r>
            <w:r w:rsidR="00487899">
              <w:rPr>
                <w:rFonts w:eastAsia="Arial" w:cs="Arial"/>
                <w:szCs w:val="18"/>
              </w:rPr>
              <w:t>(See 2.2.4.1)</w:t>
            </w:r>
          </w:p>
          <w:p w14:paraId="61266BD0" w14:textId="6B6932DE" w:rsidR="00487899" w:rsidRPr="00D14CEE" w:rsidRDefault="00350BA6" w:rsidP="0062651E">
            <w:pPr>
              <w:pStyle w:val="ListParagraph"/>
              <w:rPr>
                <w:rFonts w:eastAsia="Arial" w:cs="Arial"/>
                <w:szCs w:val="18"/>
              </w:rPr>
            </w:pPr>
            <w:r>
              <w:rPr>
                <w:rFonts w:eastAsia="Arial" w:cs="Arial"/>
                <w:szCs w:val="18"/>
              </w:rPr>
              <w:t>6</w:t>
            </w:r>
            <w:r w:rsidR="00D14CEE">
              <w:rPr>
                <w:rFonts w:eastAsia="Arial" w:cs="Arial"/>
                <w:szCs w:val="18"/>
              </w:rPr>
              <w:t>.</w:t>
            </w:r>
            <w:r w:rsidR="00D14CEE">
              <w:rPr>
                <w:rFonts w:eastAsia="Arial" w:cs="Arial"/>
                <w:szCs w:val="18"/>
              </w:rPr>
              <w:tab/>
            </w:r>
            <w:r w:rsidR="00487899">
              <w:rPr>
                <w:rFonts w:eastAsia="Arial" w:cs="Arial"/>
                <w:szCs w:val="18"/>
              </w:rPr>
              <w:t>The</w:t>
            </w:r>
            <w:r w:rsidR="00487899">
              <w:rPr>
                <w:rFonts w:eastAsia="Arial" w:cs="Arial"/>
                <w:spacing w:val="-2"/>
                <w:szCs w:val="18"/>
              </w:rPr>
              <w:t xml:space="preserve"> </w:t>
            </w:r>
            <w:r w:rsidR="00487899">
              <w:rPr>
                <w:rFonts w:eastAsia="Arial" w:cs="Arial"/>
                <w:szCs w:val="18"/>
              </w:rPr>
              <w:t>“PFS</w:t>
            </w:r>
            <w:r w:rsidR="00487899">
              <w:rPr>
                <w:rFonts w:eastAsia="Arial" w:cs="Arial"/>
                <w:spacing w:val="-5"/>
                <w:szCs w:val="18"/>
              </w:rPr>
              <w:t xml:space="preserve"> </w:t>
            </w:r>
            <w:r w:rsidR="00487899">
              <w:rPr>
                <w:rFonts w:eastAsia="Arial" w:cs="Arial"/>
                <w:szCs w:val="18"/>
              </w:rPr>
              <w:t>Funding</w:t>
            </w:r>
            <w:r w:rsidR="00487899">
              <w:rPr>
                <w:rFonts w:eastAsia="Arial" w:cs="Arial"/>
                <w:spacing w:val="-2"/>
                <w:szCs w:val="18"/>
              </w:rPr>
              <w:t xml:space="preserve"> </w:t>
            </w:r>
            <w:r w:rsidR="00487899">
              <w:rPr>
                <w:rFonts w:eastAsia="Arial" w:cs="Arial"/>
                <w:szCs w:val="18"/>
              </w:rPr>
              <w:t>Amount”</w:t>
            </w:r>
            <w:r w:rsidR="00487899">
              <w:rPr>
                <w:rFonts w:eastAsia="Arial" w:cs="Arial"/>
                <w:spacing w:val="-2"/>
                <w:szCs w:val="18"/>
              </w:rPr>
              <w:t xml:space="preserve"> will</w:t>
            </w:r>
            <w:r w:rsidR="00487899">
              <w:rPr>
                <w:rFonts w:eastAsia="Arial" w:cs="Arial"/>
                <w:spacing w:val="1"/>
                <w:szCs w:val="18"/>
              </w:rPr>
              <w:t xml:space="preserve"> </w:t>
            </w:r>
            <w:r w:rsidR="00487899">
              <w:rPr>
                <w:rFonts w:eastAsia="Arial" w:cs="Arial"/>
                <w:szCs w:val="18"/>
              </w:rPr>
              <w:t>be</w:t>
            </w:r>
            <w:r w:rsidR="00487899">
              <w:rPr>
                <w:rFonts w:eastAsia="Arial" w:cs="Arial"/>
                <w:spacing w:val="1"/>
                <w:szCs w:val="18"/>
              </w:rPr>
              <w:t xml:space="preserve"> </w:t>
            </w:r>
            <w:r w:rsidR="00487899">
              <w:rPr>
                <w:rFonts w:eastAsia="Arial" w:cs="Arial"/>
                <w:szCs w:val="18"/>
              </w:rPr>
              <w:t>the</w:t>
            </w:r>
            <w:r w:rsidR="00487899">
              <w:rPr>
                <w:rFonts w:eastAsia="Arial" w:cs="Arial"/>
                <w:spacing w:val="1"/>
                <w:szCs w:val="18"/>
              </w:rPr>
              <w:t xml:space="preserve"> </w:t>
            </w:r>
            <w:r w:rsidR="00487899">
              <w:rPr>
                <w:rFonts w:eastAsia="Arial" w:cs="Arial"/>
                <w:spacing w:val="-2"/>
                <w:szCs w:val="18"/>
              </w:rPr>
              <w:t>total</w:t>
            </w:r>
            <w:r w:rsidR="00487899">
              <w:rPr>
                <w:rFonts w:eastAsia="Arial" w:cs="Arial"/>
                <w:spacing w:val="33"/>
                <w:szCs w:val="18"/>
              </w:rPr>
              <w:t xml:space="preserve"> </w:t>
            </w:r>
            <w:r w:rsidR="00487899">
              <w:rPr>
                <w:rFonts w:eastAsia="Arial" w:cs="Arial"/>
                <w:spacing w:val="-2"/>
                <w:szCs w:val="18"/>
              </w:rPr>
              <w:t xml:space="preserve">calculated </w:t>
            </w:r>
            <w:r w:rsidR="00487899">
              <w:rPr>
                <w:rFonts w:eastAsia="Arial" w:cs="Arial"/>
                <w:szCs w:val="18"/>
              </w:rPr>
              <w:t>from the</w:t>
            </w:r>
            <w:r w:rsidR="00487899">
              <w:rPr>
                <w:rFonts w:eastAsia="Arial" w:cs="Arial"/>
                <w:spacing w:val="-2"/>
                <w:szCs w:val="18"/>
              </w:rPr>
              <w:t xml:space="preserve"> "Amount </w:t>
            </w:r>
            <w:r w:rsidR="00487899">
              <w:rPr>
                <w:rFonts w:eastAsia="Arial" w:cs="Arial"/>
                <w:szCs w:val="18"/>
              </w:rPr>
              <w:t>of</w:t>
            </w:r>
            <w:r w:rsidR="00487899">
              <w:rPr>
                <w:rFonts w:eastAsia="Arial" w:cs="Arial"/>
                <w:spacing w:val="-4"/>
                <w:szCs w:val="18"/>
              </w:rPr>
              <w:t xml:space="preserve"> </w:t>
            </w:r>
            <w:r w:rsidR="00487899">
              <w:rPr>
                <w:rFonts w:eastAsia="Arial" w:cs="Arial"/>
                <w:szCs w:val="18"/>
              </w:rPr>
              <w:t>Funding</w:t>
            </w:r>
            <w:r w:rsidR="00487899">
              <w:rPr>
                <w:rFonts w:eastAsia="Arial" w:cs="Arial"/>
                <w:spacing w:val="-2"/>
                <w:szCs w:val="18"/>
              </w:rPr>
              <w:t xml:space="preserve"> Stream</w:t>
            </w:r>
            <w:r w:rsidR="00487899">
              <w:rPr>
                <w:rFonts w:eastAsia="Arial" w:cs="Arial"/>
                <w:spacing w:val="-4"/>
                <w:szCs w:val="18"/>
              </w:rPr>
              <w:t xml:space="preserve"> </w:t>
            </w:r>
            <w:r w:rsidR="00487899">
              <w:rPr>
                <w:rFonts w:eastAsia="Arial" w:cs="Arial"/>
                <w:szCs w:val="18"/>
              </w:rPr>
              <w:t>used</w:t>
            </w:r>
            <w:r w:rsidR="00487899">
              <w:rPr>
                <w:rFonts w:eastAsia="Arial" w:cs="Arial"/>
                <w:spacing w:val="43"/>
                <w:szCs w:val="18"/>
              </w:rPr>
              <w:t xml:space="preserve"> </w:t>
            </w:r>
            <w:r w:rsidR="00487899">
              <w:rPr>
                <w:rFonts w:eastAsia="Arial" w:cs="Arial"/>
                <w:szCs w:val="18"/>
              </w:rPr>
              <w:t>for</w:t>
            </w:r>
            <w:r w:rsidR="00487899">
              <w:rPr>
                <w:rFonts w:eastAsia="Arial" w:cs="Arial"/>
                <w:spacing w:val="-5"/>
                <w:szCs w:val="18"/>
              </w:rPr>
              <w:t xml:space="preserve"> </w:t>
            </w:r>
            <w:r w:rsidR="00487899">
              <w:rPr>
                <w:rFonts w:eastAsia="Arial" w:cs="Arial"/>
                <w:szCs w:val="18"/>
              </w:rPr>
              <w:t>PFS</w:t>
            </w:r>
            <w:r w:rsidR="00487899">
              <w:rPr>
                <w:rFonts w:eastAsia="Arial" w:cs="Arial"/>
                <w:spacing w:val="-5"/>
                <w:szCs w:val="18"/>
              </w:rPr>
              <w:t xml:space="preserve"> </w:t>
            </w:r>
            <w:r w:rsidR="00487899">
              <w:rPr>
                <w:rFonts w:eastAsia="Arial" w:cs="Arial"/>
                <w:spacing w:val="-2"/>
                <w:szCs w:val="18"/>
              </w:rPr>
              <w:t>Priorities</w:t>
            </w:r>
            <w:r w:rsidR="00487899">
              <w:rPr>
                <w:rFonts w:eastAsia="Arial" w:cs="Arial"/>
                <w:szCs w:val="18"/>
              </w:rPr>
              <w:t xml:space="preserve"> in</w:t>
            </w:r>
            <w:r w:rsidR="00487899">
              <w:rPr>
                <w:rFonts w:eastAsia="Arial" w:cs="Arial"/>
                <w:spacing w:val="-2"/>
                <w:szCs w:val="18"/>
              </w:rPr>
              <w:t xml:space="preserve"> </w:t>
            </w:r>
            <w:r w:rsidR="00487899">
              <w:rPr>
                <w:rFonts w:eastAsia="Arial" w:cs="Arial"/>
                <w:szCs w:val="18"/>
              </w:rPr>
              <w:t>PFS</w:t>
            </w:r>
            <w:r w:rsidR="00487899">
              <w:rPr>
                <w:rFonts w:eastAsia="Arial" w:cs="Arial"/>
                <w:spacing w:val="-5"/>
                <w:szCs w:val="18"/>
              </w:rPr>
              <w:t xml:space="preserve"> </w:t>
            </w:r>
            <w:r w:rsidR="00487899">
              <w:rPr>
                <w:rFonts w:eastAsia="Arial" w:cs="Arial"/>
                <w:spacing w:val="-2"/>
                <w:szCs w:val="18"/>
              </w:rPr>
              <w:t>Communities"</w:t>
            </w:r>
            <w:r w:rsidR="00487899">
              <w:rPr>
                <w:rFonts w:eastAsia="Arial" w:cs="Arial"/>
                <w:spacing w:val="-4"/>
                <w:szCs w:val="18"/>
              </w:rPr>
              <w:t xml:space="preserve"> </w:t>
            </w:r>
            <w:r w:rsidR="00487899">
              <w:rPr>
                <w:rFonts w:eastAsia="Arial" w:cs="Arial"/>
                <w:szCs w:val="18"/>
              </w:rPr>
              <w:t>from</w:t>
            </w:r>
            <w:r w:rsidR="00487899">
              <w:rPr>
                <w:rFonts w:eastAsia="Arial" w:cs="Arial"/>
                <w:spacing w:val="-4"/>
                <w:szCs w:val="18"/>
              </w:rPr>
              <w:t xml:space="preserve"> </w:t>
            </w:r>
            <w:r w:rsidR="00487899">
              <w:rPr>
                <w:rFonts w:eastAsia="Arial" w:cs="Arial"/>
                <w:szCs w:val="18"/>
              </w:rPr>
              <w:t>page</w:t>
            </w:r>
            <w:r w:rsidR="00D14CEE">
              <w:rPr>
                <w:rFonts w:eastAsia="Arial" w:cs="Arial"/>
                <w:szCs w:val="18"/>
              </w:rPr>
              <w:t xml:space="preserve"> </w:t>
            </w:r>
            <w:r w:rsidR="00487899">
              <w:rPr>
                <w:rFonts w:eastAsia="Arial" w:cs="Arial"/>
                <w:szCs w:val="18"/>
              </w:rPr>
              <w:t>2.2.4.1. (Note:</w:t>
            </w:r>
            <w:r w:rsidR="00487899">
              <w:rPr>
                <w:rFonts w:eastAsia="Arial" w:cs="Arial"/>
                <w:spacing w:val="-2"/>
                <w:szCs w:val="18"/>
              </w:rPr>
              <w:t xml:space="preserve"> </w:t>
            </w:r>
            <w:r w:rsidR="00487899">
              <w:rPr>
                <w:rFonts w:eastAsia="Arial" w:cs="Arial"/>
                <w:szCs w:val="18"/>
              </w:rPr>
              <w:t>If</w:t>
            </w:r>
            <w:r w:rsidR="00487899">
              <w:rPr>
                <w:rFonts w:eastAsia="Arial" w:cs="Arial"/>
                <w:spacing w:val="-2"/>
                <w:szCs w:val="18"/>
              </w:rPr>
              <w:t xml:space="preserve"> </w:t>
            </w:r>
            <w:r w:rsidR="00487899">
              <w:rPr>
                <w:rFonts w:eastAsia="Arial" w:cs="Arial"/>
                <w:szCs w:val="18"/>
              </w:rPr>
              <w:t>the</w:t>
            </w:r>
            <w:r w:rsidR="00487899">
              <w:rPr>
                <w:rFonts w:eastAsia="Arial" w:cs="Arial"/>
                <w:spacing w:val="1"/>
                <w:szCs w:val="18"/>
              </w:rPr>
              <w:t xml:space="preserve"> </w:t>
            </w:r>
            <w:r w:rsidR="00487899">
              <w:rPr>
                <w:rFonts w:eastAsia="Arial" w:cs="Arial"/>
                <w:szCs w:val="18"/>
              </w:rPr>
              <w:t>“PFS”</w:t>
            </w:r>
            <w:r w:rsidR="00487899">
              <w:rPr>
                <w:rFonts w:eastAsia="Arial" w:cs="Arial"/>
                <w:spacing w:val="-5"/>
                <w:szCs w:val="18"/>
              </w:rPr>
              <w:t xml:space="preserve"> </w:t>
            </w:r>
            <w:r w:rsidR="00487899">
              <w:rPr>
                <w:rFonts w:eastAsia="Arial" w:cs="Arial"/>
                <w:szCs w:val="18"/>
              </w:rPr>
              <w:t>source</w:t>
            </w:r>
            <w:r w:rsidR="00487899">
              <w:rPr>
                <w:rFonts w:eastAsia="Arial" w:cs="Arial"/>
                <w:spacing w:val="-2"/>
                <w:szCs w:val="18"/>
              </w:rPr>
              <w:t xml:space="preserve"> </w:t>
            </w:r>
            <w:r w:rsidR="00487899">
              <w:rPr>
                <w:rFonts w:eastAsia="Arial" w:cs="Arial"/>
                <w:szCs w:val="18"/>
              </w:rPr>
              <w:t>is left</w:t>
            </w:r>
            <w:r w:rsidR="00487899">
              <w:rPr>
                <w:rFonts w:eastAsia="Arial" w:cs="Arial"/>
                <w:spacing w:val="-2"/>
                <w:szCs w:val="18"/>
              </w:rPr>
              <w:t xml:space="preserve"> </w:t>
            </w:r>
            <w:r w:rsidR="00487899">
              <w:rPr>
                <w:rFonts w:eastAsia="Arial" w:cs="Arial"/>
                <w:szCs w:val="18"/>
              </w:rPr>
              <w:t>blank</w:t>
            </w:r>
            <w:r w:rsidR="00487899">
              <w:rPr>
                <w:rFonts w:eastAsia="Arial" w:cs="Arial"/>
                <w:spacing w:val="1"/>
                <w:szCs w:val="18"/>
              </w:rPr>
              <w:t xml:space="preserve"> </w:t>
            </w:r>
            <w:r w:rsidR="00487899">
              <w:rPr>
                <w:rFonts w:eastAsia="Arial" w:cs="Arial"/>
                <w:szCs w:val="18"/>
              </w:rPr>
              <w:t>in the</w:t>
            </w:r>
            <w:r w:rsidR="00D14CEE">
              <w:rPr>
                <w:rFonts w:eastAsia="Arial" w:cs="Arial"/>
                <w:szCs w:val="18"/>
              </w:rPr>
              <w:t xml:space="preserve"> </w:t>
            </w:r>
            <w:r w:rsidR="00487899">
              <w:t>record then</w:t>
            </w:r>
            <w:r w:rsidR="00487899" w:rsidRPr="00D14CEE">
              <w:rPr>
                <w:spacing w:val="-2"/>
              </w:rPr>
              <w:t xml:space="preserve"> </w:t>
            </w:r>
            <w:r w:rsidR="00487899">
              <w:t>the</w:t>
            </w:r>
            <w:r w:rsidR="00487899" w:rsidRPr="00D14CEE">
              <w:rPr>
                <w:spacing w:val="-2"/>
              </w:rPr>
              <w:t xml:space="preserve"> </w:t>
            </w:r>
            <w:r w:rsidR="00487899">
              <w:t>grid</w:t>
            </w:r>
            <w:r w:rsidR="00487899" w:rsidRPr="00D14CEE">
              <w:rPr>
                <w:spacing w:val="-2"/>
              </w:rPr>
              <w:t xml:space="preserve"> </w:t>
            </w:r>
            <w:r w:rsidR="00487899">
              <w:t>display</w:t>
            </w:r>
            <w:r w:rsidR="00487899" w:rsidRPr="00D14CEE">
              <w:rPr>
                <w:spacing w:val="-6"/>
              </w:rPr>
              <w:t xml:space="preserve"> </w:t>
            </w:r>
            <w:r w:rsidR="00487899" w:rsidRPr="00D14CEE">
              <w:rPr>
                <w:spacing w:val="-2"/>
              </w:rPr>
              <w:t>will</w:t>
            </w:r>
            <w:r w:rsidR="00487899" w:rsidRPr="00D14CEE">
              <w:rPr>
                <w:spacing w:val="1"/>
              </w:rPr>
              <w:t xml:space="preserve"> </w:t>
            </w:r>
            <w:r w:rsidR="00487899">
              <w:t>be</w:t>
            </w:r>
            <w:r w:rsidR="00487899" w:rsidRPr="00D14CEE">
              <w:rPr>
                <w:spacing w:val="1"/>
              </w:rPr>
              <w:t xml:space="preserve"> </w:t>
            </w:r>
            <w:r w:rsidR="00487899">
              <w:t>blank.)</w:t>
            </w:r>
          </w:p>
          <w:p w14:paraId="4D87D7F2" w14:textId="21832D66" w:rsidR="00467A62" w:rsidRDefault="00350BA6" w:rsidP="0062651E">
            <w:pPr>
              <w:pStyle w:val="ListParagraph"/>
            </w:pPr>
            <w:r>
              <w:t>7</w:t>
            </w:r>
            <w:r w:rsidR="00487899">
              <w:t>.</w:t>
            </w:r>
            <w:r w:rsidR="00D14CEE">
              <w:rPr>
                <w:spacing w:val="-4"/>
              </w:rPr>
              <w:tab/>
            </w:r>
            <w:r w:rsidR="00487899">
              <w:t>The "In-kind</w:t>
            </w:r>
            <w:r w:rsidR="00487899">
              <w:rPr>
                <w:spacing w:val="-2"/>
              </w:rPr>
              <w:t xml:space="preserve"> </w:t>
            </w:r>
            <w:r w:rsidR="00487899">
              <w:t>Resources</w:t>
            </w:r>
            <w:r w:rsidR="00487899">
              <w:rPr>
                <w:spacing w:val="-8"/>
              </w:rPr>
              <w:t xml:space="preserve"> </w:t>
            </w:r>
            <w:r w:rsidR="00487899">
              <w:t>Amount" will</w:t>
            </w:r>
            <w:r w:rsidR="00487899">
              <w:rPr>
                <w:spacing w:val="1"/>
              </w:rPr>
              <w:t xml:space="preserve"> </w:t>
            </w:r>
            <w:r w:rsidR="00487899">
              <w:t>be the number</w:t>
            </w:r>
            <w:r w:rsidR="00487899">
              <w:rPr>
                <w:spacing w:val="37"/>
              </w:rPr>
              <w:t xml:space="preserve"> </w:t>
            </w:r>
            <w:r w:rsidR="00487899">
              <w:t>totaled from</w:t>
            </w:r>
            <w:r w:rsidR="00487899">
              <w:rPr>
                <w:spacing w:val="1"/>
              </w:rPr>
              <w:t xml:space="preserve"> </w:t>
            </w:r>
            <w:r w:rsidR="00487899">
              <w:t>the</w:t>
            </w:r>
            <w:r w:rsidR="00487899">
              <w:rPr>
                <w:spacing w:val="50"/>
              </w:rPr>
              <w:t xml:space="preserve"> </w:t>
            </w:r>
            <w:r w:rsidR="00487899">
              <w:rPr>
                <w:spacing w:val="-4"/>
              </w:rPr>
              <w:t>"Total</w:t>
            </w:r>
            <w:r w:rsidR="00487899">
              <w:t xml:space="preserve"> Estimated In-kind</w:t>
            </w:r>
            <w:r w:rsidR="00487899">
              <w:rPr>
                <w:spacing w:val="1"/>
              </w:rPr>
              <w:t xml:space="preserve"> </w:t>
            </w:r>
            <w:r w:rsidR="00487899">
              <w:t>Resources"</w:t>
            </w:r>
            <w:r w:rsidR="00487899">
              <w:rPr>
                <w:spacing w:val="43"/>
              </w:rPr>
              <w:t xml:space="preserve"> </w:t>
            </w:r>
            <w:r w:rsidR="00487899">
              <w:t>on</w:t>
            </w:r>
            <w:r w:rsidR="00BE740A">
              <w:t xml:space="preserve"> page</w:t>
            </w:r>
            <w:r w:rsidR="00487899">
              <w:t xml:space="preserve"> 2.2.4.</w:t>
            </w:r>
            <w:r w:rsidR="007D271F">
              <w:t>1 (continued)</w:t>
            </w:r>
            <w:r w:rsidR="00487899">
              <w:t>.</w:t>
            </w:r>
          </w:p>
        </w:tc>
      </w:tr>
      <w:tr w:rsidR="00467A62" w14:paraId="27899403" w14:textId="77777777" w:rsidTr="00CE525F">
        <w:trPr>
          <w:trHeight w:val="9611"/>
        </w:trPr>
        <w:tc>
          <w:tcPr>
            <w:tcW w:w="10489" w:type="dxa"/>
            <w:gridSpan w:val="5"/>
            <w:tcBorders>
              <w:top w:val="nil"/>
            </w:tcBorders>
          </w:tcPr>
          <w:p w14:paraId="606CAB5D" w14:textId="56E3F566" w:rsidR="00467A62" w:rsidRDefault="00467A62" w:rsidP="00467A62">
            <w:pPr>
              <w:pStyle w:val="Heading2"/>
              <w:outlineLvl w:val="1"/>
            </w:pPr>
            <w:r w:rsidRPr="00467A62">
              <w:t>Grantee and Other Resources</w:t>
            </w:r>
          </w:p>
          <w:p w14:paraId="43F6EF5E" w14:textId="024A2552" w:rsidR="00467A62" w:rsidRDefault="001C7057" w:rsidP="00467A62">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553216" behindDoc="0" locked="0" layoutInCell="1" allowOverlap="1" wp14:anchorId="139FA1C5" wp14:editId="42A3B6EA">
                      <wp:simplePos x="0" y="0"/>
                      <wp:positionH relativeFrom="column">
                        <wp:posOffset>168910</wp:posOffset>
                      </wp:positionH>
                      <wp:positionV relativeFrom="page">
                        <wp:posOffset>484505</wp:posOffset>
                      </wp:positionV>
                      <wp:extent cx="197485" cy="197485"/>
                      <wp:effectExtent l="0" t="0" r="12065" b="12065"/>
                      <wp:wrapNone/>
                      <wp:docPr id="1108" name="Oval 1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41143D1" w14:textId="77777777" w:rsidR="00EE7FC1" w:rsidRPr="00FE69B0" w:rsidRDefault="00EE7FC1"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FA1C5" id="Oval 1108" o:spid="_x0000_s1200" style="position:absolute;left:0;text-align:left;margin-left:13.3pt;margin-top:38.15pt;width:15.55pt;height:15.5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0Z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" fillcolor="yellow" strokecolor="windowText" strokeweight=".5pt">
                      <v:stroke joinstyle="miter"/>
                      <v:textbox inset="0,0,0,0">
                        <w:txbxContent>
                          <w:p w14:paraId="241143D1" w14:textId="77777777" w:rsidR="00EE7FC1" w:rsidRPr="00FE69B0" w:rsidRDefault="00EE7FC1" w:rsidP="001C7057">
                            <w:pPr>
                              <w:jc w:val="center"/>
                              <w:rPr>
                                <w:color w:val="000000" w:themeColor="text1"/>
                              </w:rPr>
                            </w:pPr>
                            <w:r w:rsidRPr="00FE69B0">
                              <w:rPr>
                                <w:color w:val="000000" w:themeColor="text1"/>
                              </w:rPr>
                              <w:t>1</w:t>
                            </w:r>
                          </w:p>
                        </w:txbxContent>
                      </v:textbox>
                      <w10:wrap anchory="page"/>
                    </v:oval>
                  </w:pict>
                </mc:Fallback>
              </mc:AlternateContent>
            </w:r>
            <w:r w:rsidR="00467A62">
              <w:t>Select Grantee:</w:t>
            </w:r>
            <w:r w:rsidR="00467A62">
              <w:tab/>
            </w:r>
            <w:r w:rsidR="00467A62" w:rsidRPr="00214C07">
              <w:rPr>
                <w:rFonts w:cs="Times New Roman"/>
                <w:b w:val="0"/>
                <w:bCs/>
                <w:noProof/>
                <w:color w:val="3C3C3C"/>
                <w:position w:val="-6"/>
              </w:rPr>
              <w:drawing>
                <wp:inline distT="0" distB="0" distL="0" distR="0" wp14:anchorId="70908CA8" wp14:editId="01583D5A">
                  <wp:extent cx="2755000" cy="182880"/>
                  <wp:effectExtent l="0" t="0" r="7620" b="7620"/>
                  <wp:docPr id="261" name="Picture 26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349C828" w14:textId="4B8B3985" w:rsidR="00467A62" w:rsidRDefault="001C7057" w:rsidP="00467A62">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555264" behindDoc="0" locked="0" layoutInCell="1" allowOverlap="1" wp14:anchorId="372A8506" wp14:editId="132B0196">
                      <wp:simplePos x="0" y="0"/>
                      <wp:positionH relativeFrom="column">
                        <wp:posOffset>161290</wp:posOffset>
                      </wp:positionH>
                      <wp:positionV relativeFrom="page">
                        <wp:posOffset>775335</wp:posOffset>
                      </wp:positionV>
                      <wp:extent cx="197485" cy="197485"/>
                      <wp:effectExtent l="0" t="0" r="12065" b="12065"/>
                      <wp:wrapNone/>
                      <wp:docPr id="1109" name="Oval 1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78337122" w14:textId="3C89ADDC" w:rsidR="00EE7FC1" w:rsidRPr="00FE69B0" w:rsidRDefault="00EE7FC1"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A8506" id="Oval 1109" o:spid="_x0000_s1201" style="position:absolute;left:0;text-align:left;margin-left:12.7pt;margin-top:61.05pt;width:15.55pt;height:15.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NRegIAAAs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" fillcolor="yellow" strokecolor="windowText" strokeweight=".5pt">
                      <v:stroke joinstyle="miter"/>
                      <v:textbox inset="0,0,0,0">
                        <w:txbxContent>
                          <w:p w14:paraId="78337122" w14:textId="3C89ADDC" w:rsidR="00EE7FC1" w:rsidRPr="00FE69B0" w:rsidRDefault="00EE7FC1" w:rsidP="001C7057">
                            <w:pPr>
                              <w:jc w:val="center"/>
                              <w:rPr>
                                <w:color w:val="000000" w:themeColor="text1"/>
                              </w:rPr>
                            </w:pPr>
                            <w:r>
                              <w:rPr>
                                <w:color w:val="000000" w:themeColor="text1"/>
                              </w:rPr>
                              <w:t>2</w:t>
                            </w:r>
                          </w:p>
                        </w:txbxContent>
                      </v:textbox>
                      <w10:wrap anchory="page"/>
                    </v:oval>
                  </w:pict>
                </mc:Fallback>
              </mc:AlternateContent>
            </w:r>
            <w:r w:rsidR="00467A62">
              <w:rPr>
                <w:shd w:val="clear" w:color="auto" w:fill="FFFFFF"/>
              </w:rPr>
              <w:t>Grantee Reporting Period:</w:t>
            </w:r>
          </w:p>
          <w:p w14:paraId="515527C7" w14:textId="4BD84EC4" w:rsidR="003F305D" w:rsidRPr="002D323C" w:rsidRDefault="003F305D" w:rsidP="003F305D">
            <w:pPr>
              <w:pStyle w:val="BodyTextBold"/>
              <w:spacing w:before="0" w:after="0"/>
              <w:rPr>
                <w:sz w:val="14"/>
                <w:szCs w:val="14"/>
                <w:shd w:val="clear" w:color="auto" w:fill="FFFFFF"/>
              </w:rPr>
            </w:pPr>
          </w:p>
          <w:p w14:paraId="4AE3E571" w14:textId="0A58A43D" w:rsidR="003F305D" w:rsidRPr="002D323C" w:rsidRDefault="003F305D" w:rsidP="003F305D">
            <w:pPr>
              <w:pStyle w:val="BodyText2"/>
              <w:pBdr>
                <w:top w:val="single" w:sz="4" w:space="1" w:color="D9D9D9" w:themeColor="background1" w:themeShade="D9"/>
              </w:pBdr>
              <w:rPr>
                <w:sz w:val="14"/>
                <w:szCs w:val="14"/>
                <w:shd w:val="clear" w:color="auto" w:fill="FFFFFF"/>
              </w:rPr>
            </w:pPr>
          </w:p>
          <w:p w14:paraId="482EEA4B" w14:textId="5C365C1B" w:rsidR="00467A62" w:rsidRPr="00181AE7" w:rsidRDefault="001C7057" w:rsidP="00467A62">
            <w:pPr>
              <w:pStyle w:val="BodyText2"/>
              <w:rPr>
                <w:noProof/>
                <w:position w:val="-6"/>
              </w:rPr>
            </w:pPr>
            <w:r w:rsidRPr="00B07045">
              <w:rPr>
                <w:noProof/>
              </w:rPr>
              <mc:AlternateContent>
                <mc:Choice Requires="wps">
                  <w:drawing>
                    <wp:anchor distT="0" distB="0" distL="114300" distR="114300" simplePos="0" relativeHeight="251860992" behindDoc="0" locked="0" layoutInCell="1" allowOverlap="1" wp14:anchorId="008F4DA0" wp14:editId="182C38CB">
                      <wp:simplePos x="0" y="0"/>
                      <wp:positionH relativeFrom="column">
                        <wp:posOffset>5150485</wp:posOffset>
                      </wp:positionH>
                      <wp:positionV relativeFrom="page">
                        <wp:posOffset>1465580</wp:posOffset>
                      </wp:positionV>
                      <wp:extent cx="197485" cy="197485"/>
                      <wp:effectExtent l="0" t="0" r="12065" b="12065"/>
                      <wp:wrapNone/>
                      <wp:docPr id="220" name="Oval 2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704D2" w14:textId="4A4C81A7"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F4DA0" id="Oval 220" o:spid="_x0000_s1202" style="position:absolute;left:0;text-align:left;margin-left:405.55pt;margin-top:115.4pt;width:15.55pt;height:15.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" fillcolor="yellow" strokecolor="black [3213]" strokeweight=".5pt">
                      <v:stroke joinstyle="miter"/>
                      <v:textbox inset="0,0,0,0">
                        <w:txbxContent>
                          <w:p w14:paraId="29E704D2" w14:textId="4A4C81A7"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467A62">
              <w:t>Use this section to enter in funding resources information for your grant. Unless the information changes from one quarter to another, this information only needs to be entered once per year</w:t>
            </w:r>
            <w:r w:rsidR="00467A62" w:rsidRPr="00181AE7">
              <w:t xml:space="preserve">. </w:t>
            </w:r>
            <w:r w:rsidR="00467A62" w:rsidRPr="00181AE7">
              <w:rPr>
                <w:noProof/>
                <w:position w:val="-6"/>
              </w:rPr>
              <mc:AlternateContent>
                <mc:Choice Requires="wps">
                  <w:drawing>
                    <wp:inline distT="0" distB="0" distL="0" distR="0" wp14:anchorId="15ACCA04" wp14:editId="31A96FA0">
                      <wp:extent cx="855878" cy="168250"/>
                      <wp:effectExtent l="0" t="0" r="20955" b="22860"/>
                      <wp:docPr id="262" name="Rectangle 262"/>
                      <wp:cNvGraphicFramePr/>
                      <a:graphic xmlns:a="http://schemas.openxmlformats.org/drawingml/2006/main">
                        <a:graphicData uri="http://schemas.microsoft.com/office/word/2010/wordprocessingShape">
                          <wps:wsp>
                            <wps:cNvSpPr/>
                            <wps:spPr>
                              <a:xfrm>
                                <a:off x="0" y="0"/>
                                <a:ext cx="855878" cy="1682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CA2E4" w14:textId="689A0FCC" w:rsidR="00EE7FC1" w:rsidRPr="00181AE7" w:rsidRDefault="00EE7FC1"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5ACCA04" id="Rectangle 262" o:spid="_x0000_s1203" style="width:67.4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" fillcolor="#e7e6e6 [3214]" strokecolor="#bfbfbf [2412]" strokeweight="1pt">
                      <v:textbox inset=",0,,0">
                        <w:txbxContent>
                          <w:p w14:paraId="5EFCA2E4" w14:textId="689A0FCC" w:rsidR="00EE7FC1" w:rsidRPr="00181AE7" w:rsidRDefault="00EE7FC1"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v:textbox>
                      <w10:anchorlock/>
                    </v:rect>
                  </w:pict>
                </mc:Fallback>
              </mc:AlternateContent>
            </w:r>
          </w:p>
          <w:p w14:paraId="4ADF0D19" w14:textId="2D74663D" w:rsidR="005D5C27" w:rsidRDefault="00BE740A" w:rsidP="00467A62">
            <w:pPr>
              <w:pStyle w:val="BodyText2"/>
              <w:rPr>
                <w:noProof/>
              </w:rPr>
            </w:pPr>
            <w:r w:rsidRPr="00B07045">
              <w:rPr>
                <w:noProof/>
              </w:rPr>
              <mc:AlternateContent>
                <mc:Choice Requires="wps">
                  <w:drawing>
                    <wp:anchor distT="0" distB="0" distL="114300" distR="114300" simplePos="0" relativeHeight="251863040" behindDoc="0" locked="0" layoutInCell="1" allowOverlap="1" wp14:anchorId="623EEA20" wp14:editId="5485805A">
                      <wp:simplePos x="0" y="0"/>
                      <wp:positionH relativeFrom="column">
                        <wp:posOffset>972820</wp:posOffset>
                      </wp:positionH>
                      <wp:positionV relativeFrom="page">
                        <wp:posOffset>1750695</wp:posOffset>
                      </wp:positionV>
                      <wp:extent cx="197485" cy="197485"/>
                      <wp:effectExtent l="0" t="0" r="12065" b="12065"/>
                      <wp:wrapNone/>
                      <wp:docPr id="288" name="Oval 2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B716B" w14:textId="27207985" w:rsidR="00EE7FC1" w:rsidRPr="00FE69B0" w:rsidRDefault="00EE7FC1" w:rsidP="00D14CE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EEA20" id="Oval 288" o:spid="_x0000_s1204" style="position:absolute;left:0;text-align:left;margin-left:76.6pt;margin-top:137.85pt;width:15.55pt;height:15.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" fillcolor="yellow" strokecolor="black [3213]" strokeweight=".5pt">
                      <v:stroke joinstyle="miter"/>
                      <v:textbox inset="0,0,0,0">
                        <w:txbxContent>
                          <w:p w14:paraId="47CB716B" w14:textId="27207985" w:rsidR="00EE7FC1" w:rsidRPr="00FE69B0" w:rsidRDefault="00EE7FC1" w:rsidP="00D14CEE">
                            <w:pPr>
                              <w:jc w:val="center"/>
                              <w:rPr>
                                <w:color w:val="000000" w:themeColor="text1"/>
                              </w:rPr>
                            </w:pPr>
                            <w:r>
                              <w:rPr>
                                <w:color w:val="000000" w:themeColor="text1"/>
                              </w:rPr>
                              <w:t>4</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2069"/>
              <w:gridCol w:w="2250"/>
              <w:gridCol w:w="2430"/>
            </w:tblGrid>
            <w:tr w:rsidR="005D5C27" w14:paraId="081C4CA9" w14:textId="17FB6BB9" w:rsidTr="005D5C27">
              <w:tc>
                <w:tcPr>
                  <w:tcW w:w="2961" w:type="dxa"/>
                  <w:shd w:val="clear" w:color="auto" w:fill="E7E6E6" w:themeFill="background2"/>
                </w:tcPr>
                <w:p w14:paraId="75EFB5BF" w14:textId="3DBD97C6" w:rsidR="005D5C27" w:rsidRPr="001220AD" w:rsidRDefault="005D5C27" w:rsidP="005D5C27">
                  <w:pPr>
                    <w:pStyle w:val="BodyTextBold"/>
                    <w:shd w:val="clear" w:color="auto" w:fill="auto"/>
                    <w:ind w:left="0"/>
                    <w:rPr>
                      <w:b w:val="0"/>
                      <w:color w:val="auto"/>
                      <w:u w:val="single"/>
                    </w:rPr>
                  </w:pPr>
                  <w:r w:rsidRPr="005D5C27">
                    <w:rPr>
                      <w:b w:val="0"/>
                      <w:color w:val="auto"/>
                      <w:u w:val="single"/>
                    </w:rPr>
                    <w:t>Date Range of Funding Resources Information</w:t>
                  </w:r>
                </w:p>
              </w:tc>
              <w:tc>
                <w:tcPr>
                  <w:tcW w:w="2069" w:type="dxa"/>
                  <w:shd w:val="clear" w:color="auto" w:fill="E7E6E6" w:themeFill="background2"/>
                </w:tcPr>
                <w:p w14:paraId="28512FD3" w14:textId="37C3A619" w:rsidR="005D5C27" w:rsidRDefault="009C4915" w:rsidP="005D5C27">
                  <w:pPr>
                    <w:pStyle w:val="BodyTextBold"/>
                    <w:shd w:val="clear" w:color="auto" w:fill="auto"/>
                    <w:ind w:left="0"/>
                    <w:rPr>
                      <w:b w:val="0"/>
                      <w:color w:val="auto"/>
                      <w:u w:val="single"/>
                    </w:rPr>
                  </w:pPr>
                  <w:r w:rsidRPr="00B07045">
                    <w:rPr>
                      <w:noProof/>
                    </w:rPr>
                    <mc:AlternateContent>
                      <mc:Choice Requires="wps">
                        <w:drawing>
                          <wp:anchor distT="0" distB="0" distL="114300" distR="114300" simplePos="0" relativeHeight="251865088" behindDoc="0" locked="0" layoutInCell="1" allowOverlap="1" wp14:anchorId="7BEFE6A5" wp14:editId="648E6AFA">
                            <wp:simplePos x="0" y="0"/>
                            <wp:positionH relativeFrom="column">
                              <wp:posOffset>390525</wp:posOffset>
                            </wp:positionH>
                            <wp:positionV relativeFrom="page">
                              <wp:posOffset>-71755</wp:posOffset>
                            </wp:positionV>
                            <wp:extent cx="197485" cy="197485"/>
                            <wp:effectExtent l="0" t="0" r="12065" b="12065"/>
                            <wp:wrapNone/>
                            <wp:docPr id="289" name="Oval 2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B2254" w14:textId="4C7F7934" w:rsidR="00EE7FC1" w:rsidRPr="00FE69B0" w:rsidRDefault="00EE7FC1" w:rsidP="00D14CE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FE6A5" id="Oval 289" o:spid="_x0000_s1205" style="position:absolute;margin-left:30.75pt;margin-top:-5.65pt;width:15.55pt;height:15.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" fillcolor="yellow" strokecolor="black [3213]" strokeweight=".5pt">
                            <v:stroke joinstyle="miter"/>
                            <v:textbox inset="0,0,0,0">
                              <w:txbxContent>
                                <w:p w14:paraId="533B2254" w14:textId="4C7F7934" w:rsidR="00EE7FC1" w:rsidRPr="00FE69B0" w:rsidRDefault="00EE7FC1" w:rsidP="00D14CEE">
                                  <w:pPr>
                                    <w:jc w:val="center"/>
                                    <w:rPr>
                                      <w:color w:val="000000" w:themeColor="text1"/>
                                    </w:rPr>
                                  </w:pPr>
                                  <w:r>
                                    <w:rPr>
                                      <w:color w:val="000000" w:themeColor="text1"/>
                                    </w:rPr>
                                    <w:t>5</w:t>
                                  </w:r>
                                </w:p>
                              </w:txbxContent>
                            </v:textbox>
                            <w10:wrap anchory="page"/>
                          </v:oval>
                        </w:pict>
                      </mc:Fallback>
                    </mc:AlternateContent>
                  </w:r>
                  <w:r w:rsidR="005D5C27" w:rsidRPr="005D5C27">
                    <w:rPr>
                      <w:b w:val="0"/>
                      <w:color w:val="auto"/>
                      <w:u w:val="single"/>
                    </w:rPr>
                    <w:t>Total Funding Amount</w:t>
                  </w:r>
                </w:p>
              </w:tc>
              <w:tc>
                <w:tcPr>
                  <w:tcW w:w="2250" w:type="dxa"/>
                  <w:shd w:val="clear" w:color="auto" w:fill="E7E6E6" w:themeFill="background2"/>
                </w:tcPr>
                <w:p w14:paraId="70853A45" w14:textId="171988DD" w:rsidR="005D5C27" w:rsidRDefault="009C4915" w:rsidP="005D5C27">
                  <w:pPr>
                    <w:pStyle w:val="BodyTextBold"/>
                    <w:shd w:val="clear" w:color="auto" w:fill="auto"/>
                    <w:ind w:left="0"/>
                    <w:rPr>
                      <w:b w:val="0"/>
                      <w:color w:val="auto"/>
                      <w:u w:val="single"/>
                    </w:rPr>
                  </w:pPr>
                  <w:r w:rsidRPr="00B07045">
                    <w:rPr>
                      <w:noProof/>
                    </w:rPr>
                    <mc:AlternateContent>
                      <mc:Choice Requires="wps">
                        <w:drawing>
                          <wp:anchor distT="0" distB="0" distL="114300" distR="114300" simplePos="0" relativeHeight="251867136" behindDoc="0" locked="0" layoutInCell="1" allowOverlap="1" wp14:anchorId="1A44EA4E" wp14:editId="3C48BF83">
                            <wp:simplePos x="0" y="0"/>
                            <wp:positionH relativeFrom="column">
                              <wp:posOffset>394970</wp:posOffset>
                            </wp:positionH>
                            <wp:positionV relativeFrom="page">
                              <wp:posOffset>-53975</wp:posOffset>
                            </wp:positionV>
                            <wp:extent cx="197485" cy="197485"/>
                            <wp:effectExtent l="0" t="0" r="12065" b="12065"/>
                            <wp:wrapNone/>
                            <wp:docPr id="290" name="Oval 2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BC259" w14:textId="755A2D61" w:rsidR="00EE7FC1" w:rsidRPr="00FE69B0" w:rsidRDefault="00EE7FC1" w:rsidP="00D14CEE">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4EA4E" id="Oval 290" o:spid="_x0000_s1206" style="position:absolute;margin-left:31.1pt;margin-top:-4.25pt;width:15.55pt;height:15.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" fillcolor="yellow" strokecolor="black [3213]" strokeweight=".5pt">
                            <v:stroke joinstyle="miter"/>
                            <v:textbox inset="0,0,0,0">
                              <w:txbxContent>
                                <w:p w14:paraId="17CBC259" w14:textId="755A2D61" w:rsidR="00EE7FC1" w:rsidRPr="00FE69B0" w:rsidRDefault="00EE7FC1" w:rsidP="00D14CEE">
                                  <w:pPr>
                                    <w:jc w:val="center"/>
                                    <w:rPr>
                                      <w:color w:val="000000" w:themeColor="text1"/>
                                    </w:rPr>
                                  </w:pPr>
                                  <w:r>
                                    <w:rPr>
                                      <w:color w:val="000000" w:themeColor="text1"/>
                                    </w:rPr>
                                    <w:t>6</w:t>
                                  </w:r>
                                </w:p>
                              </w:txbxContent>
                            </v:textbox>
                            <w10:wrap anchory="page"/>
                          </v:oval>
                        </w:pict>
                      </mc:Fallback>
                    </mc:AlternateContent>
                  </w:r>
                  <w:r w:rsidR="005D5C27" w:rsidRPr="005D5C27">
                    <w:rPr>
                      <w:b w:val="0"/>
                      <w:color w:val="auto"/>
                      <w:u w:val="single"/>
                    </w:rPr>
                    <w:t>PFS Funding Amount</w:t>
                  </w:r>
                </w:p>
              </w:tc>
              <w:tc>
                <w:tcPr>
                  <w:tcW w:w="2430" w:type="dxa"/>
                  <w:shd w:val="clear" w:color="auto" w:fill="E7E6E6" w:themeFill="background2"/>
                </w:tcPr>
                <w:p w14:paraId="2360471D" w14:textId="60FE9910" w:rsidR="005D5C27" w:rsidRDefault="009C4915" w:rsidP="005D5C27">
                  <w:pPr>
                    <w:pStyle w:val="BodyTextBold"/>
                    <w:shd w:val="clear" w:color="auto" w:fill="auto"/>
                    <w:ind w:left="0"/>
                    <w:rPr>
                      <w:b w:val="0"/>
                      <w:color w:val="auto"/>
                      <w:u w:val="single"/>
                    </w:rPr>
                  </w:pPr>
                  <w:r w:rsidRPr="00B07045">
                    <w:rPr>
                      <w:noProof/>
                    </w:rPr>
                    <mc:AlternateContent>
                      <mc:Choice Requires="wps">
                        <w:drawing>
                          <wp:anchor distT="0" distB="0" distL="114300" distR="114300" simplePos="0" relativeHeight="251869184" behindDoc="0" locked="0" layoutInCell="1" allowOverlap="1" wp14:anchorId="40C541FB" wp14:editId="7BE179F0">
                            <wp:simplePos x="0" y="0"/>
                            <wp:positionH relativeFrom="column">
                              <wp:posOffset>535305</wp:posOffset>
                            </wp:positionH>
                            <wp:positionV relativeFrom="page">
                              <wp:posOffset>-59690</wp:posOffset>
                            </wp:positionV>
                            <wp:extent cx="197485" cy="197485"/>
                            <wp:effectExtent l="0" t="0" r="12065" b="12065"/>
                            <wp:wrapNone/>
                            <wp:docPr id="291" name="Oval 2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6540E" w14:textId="525E731C" w:rsidR="00EE7FC1" w:rsidRPr="00FE69B0" w:rsidRDefault="00EE7FC1" w:rsidP="00D14CEE">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541FB" id="Oval 291" o:spid="_x0000_s1207" style="position:absolute;margin-left:42.15pt;margin-top:-4.7pt;width:15.55pt;height:15.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" fillcolor="yellow" strokecolor="black [3213]" strokeweight=".5pt">
                            <v:stroke joinstyle="miter"/>
                            <v:textbox inset="0,0,0,0">
                              <w:txbxContent>
                                <w:p w14:paraId="2816540E" w14:textId="525E731C" w:rsidR="00EE7FC1" w:rsidRPr="00FE69B0" w:rsidRDefault="00EE7FC1" w:rsidP="00D14CEE">
                                  <w:pPr>
                                    <w:jc w:val="center"/>
                                    <w:rPr>
                                      <w:color w:val="000000" w:themeColor="text1"/>
                                    </w:rPr>
                                  </w:pPr>
                                  <w:r>
                                    <w:rPr>
                                      <w:color w:val="000000" w:themeColor="text1"/>
                                    </w:rPr>
                                    <w:t>7</w:t>
                                  </w:r>
                                </w:p>
                              </w:txbxContent>
                            </v:textbox>
                            <w10:wrap anchory="page"/>
                          </v:oval>
                        </w:pict>
                      </mc:Fallback>
                    </mc:AlternateContent>
                  </w:r>
                  <w:r w:rsidR="005D5C27" w:rsidRPr="005D5C27">
                    <w:rPr>
                      <w:b w:val="0"/>
                      <w:color w:val="auto"/>
                      <w:u w:val="single"/>
                    </w:rPr>
                    <w:t>In-kind Resources Amount</w:t>
                  </w:r>
                </w:p>
              </w:tc>
            </w:tr>
            <w:tr w:rsidR="005D5C27" w14:paraId="15EDB764" w14:textId="3F94F223" w:rsidTr="005D5C27">
              <w:tc>
                <w:tcPr>
                  <w:tcW w:w="2961" w:type="dxa"/>
                  <w:vAlign w:val="center"/>
                </w:tcPr>
                <w:p w14:paraId="40B5B501" w14:textId="19E6ED7A" w:rsidR="005D5C27" w:rsidRPr="00F13D71" w:rsidRDefault="005D5C27" w:rsidP="005D5C27">
                  <w:pPr>
                    <w:pStyle w:val="BodyText"/>
                    <w:rPr>
                      <w:u w:val="single"/>
                    </w:rPr>
                  </w:pPr>
                  <w:r w:rsidRPr="00B01C2B">
                    <w:t>mm/dd/yyyy</w:t>
                  </w:r>
                  <w:r>
                    <w:t>-</w:t>
                  </w:r>
                  <w:r w:rsidRPr="00B01C2B">
                    <w:t xml:space="preserve"> mm/dd/yyyy</w:t>
                  </w:r>
                </w:p>
              </w:tc>
              <w:tc>
                <w:tcPr>
                  <w:tcW w:w="2069" w:type="dxa"/>
                </w:tcPr>
                <w:p w14:paraId="3B7CDE79" w14:textId="102C029A" w:rsidR="005D5C27" w:rsidRPr="00F36AF2" w:rsidRDefault="005D5C27" w:rsidP="005D5C27">
                  <w:pPr>
                    <w:pStyle w:val="BodyText"/>
                    <w:jc w:val="center"/>
                    <w:rPr>
                      <w:u w:val="single"/>
                    </w:rPr>
                  </w:pPr>
                  <w:r w:rsidRPr="008B146F">
                    <w:t>$$$$</w:t>
                  </w:r>
                </w:p>
              </w:tc>
              <w:tc>
                <w:tcPr>
                  <w:tcW w:w="2250" w:type="dxa"/>
                </w:tcPr>
                <w:p w14:paraId="63CE6F0D" w14:textId="40801107" w:rsidR="005D5C27" w:rsidRPr="00F36AF2" w:rsidRDefault="005D5C27" w:rsidP="005D5C27">
                  <w:pPr>
                    <w:pStyle w:val="BodyText"/>
                    <w:jc w:val="center"/>
                    <w:rPr>
                      <w:u w:val="single"/>
                    </w:rPr>
                  </w:pPr>
                  <w:r w:rsidRPr="008B146F">
                    <w:t>$$$$</w:t>
                  </w:r>
                </w:p>
              </w:tc>
              <w:tc>
                <w:tcPr>
                  <w:tcW w:w="2430" w:type="dxa"/>
                </w:tcPr>
                <w:p w14:paraId="5019F0F2" w14:textId="502772CD" w:rsidR="005D5C27" w:rsidRPr="00F36AF2" w:rsidRDefault="005D5C27" w:rsidP="005D5C27">
                  <w:pPr>
                    <w:pStyle w:val="BodyText"/>
                    <w:jc w:val="center"/>
                    <w:rPr>
                      <w:u w:val="single"/>
                    </w:rPr>
                  </w:pPr>
                  <w:r w:rsidRPr="008B146F">
                    <w:t>$$$$</w:t>
                  </w:r>
                </w:p>
              </w:tc>
            </w:tr>
            <w:tr w:rsidR="005D5C27" w14:paraId="50E87306" w14:textId="0E3D51A7" w:rsidTr="005D5C27">
              <w:tc>
                <w:tcPr>
                  <w:tcW w:w="2961" w:type="dxa"/>
                  <w:vAlign w:val="center"/>
                </w:tcPr>
                <w:p w14:paraId="5BA12A81" w14:textId="561AC30E" w:rsidR="005D5C27" w:rsidRPr="00F13D71" w:rsidRDefault="005D5C27" w:rsidP="005D5C27">
                  <w:pPr>
                    <w:pStyle w:val="BodyText"/>
                    <w:rPr>
                      <w:u w:val="single"/>
                    </w:rPr>
                  </w:pPr>
                  <w:r w:rsidRPr="00B01C2B">
                    <w:t>mm/dd/yyyy</w:t>
                  </w:r>
                  <w:r>
                    <w:t>-</w:t>
                  </w:r>
                  <w:r w:rsidRPr="00B01C2B">
                    <w:t xml:space="preserve"> mm/dd/yyyy</w:t>
                  </w:r>
                </w:p>
              </w:tc>
              <w:tc>
                <w:tcPr>
                  <w:tcW w:w="2069" w:type="dxa"/>
                </w:tcPr>
                <w:p w14:paraId="157F4235" w14:textId="095D0969" w:rsidR="005D5C27" w:rsidRPr="00F36AF2" w:rsidRDefault="005D5C27" w:rsidP="005D5C27">
                  <w:pPr>
                    <w:pStyle w:val="BodyText"/>
                    <w:jc w:val="center"/>
                    <w:rPr>
                      <w:u w:val="single"/>
                    </w:rPr>
                  </w:pPr>
                  <w:r w:rsidRPr="008B146F">
                    <w:t>$$$$</w:t>
                  </w:r>
                </w:p>
              </w:tc>
              <w:tc>
                <w:tcPr>
                  <w:tcW w:w="2250" w:type="dxa"/>
                </w:tcPr>
                <w:p w14:paraId="39A733E8" w14:textId="1CD59405" w:rsidR="005D5C27" w:rsidRPr="00F36AF2" w:rsidRDefault="005D5C27" w:rsidP="005D5C27">
                  <w:pPr>
                    <w:pStyle w:val="BodyText"/>
                    <w:jc w:val="center"/>
                    <w:rPr>
                      <w:u w:val="single"/>
                    </w:rPr>
                  </w:pPr>
                  <w:r w:rsidRPr="008B146F">
                    <w:t>$$$$</w:t>
                  </w:r>
                </w:p>
              </w:tc>
              <w:tc>
                <w:tcPr>
                  <w:tcW w:w="2430" w:type="dxa"/>
                </w:tcPr>
                <w:p w14:paraId="6172300F" w14:textId="49805B2B" w:rsidR="005D5C27" w:rsidRPr="00F36AF2" w:rsidRDefault="005D5C27" w:rsidP="005D5C27">
                  <w:pPr>
                    <w:pStyle w:val="BodyText"/>
                    <w:jc w:val="center"/>
                    <w:rPr>
                      <w:u w:val="single"/>
                    </w:rPr>
                  </w:pPr>
                  <w:r w:rsidRPr="008B146F">
                    <w:t>$$$$</w:t>
                  </w:r>
                </w:p>
              </w:tc>
            </w:tr>
          </w:tbl>
          <w:p w14:paraId="059E47F8" w14:textId="63DED257" w:rsidR="005D5C27" w:rsidRDefault="005D5C27" w:rsidP="00467A62">
            <w:pPr>
              <w:pStyle w:val="BodyText2"/>
            </w:pPr>
          </w:p>
          <w:p w14:paraId="77F4848E" w14:textId="58918FB8" w:rsidR="005D5C27" w:rsidRDefault="005D5C27" w:rsidP="005D5C27">
            <w:pPr>
              <w:pStyle w:val="BodyText2"/>
            </w:pPr>
          </w:p>
          <w:p w14:paraId="56DD8ADD" w14:textId="190BDA87" w:rsidR="005D5C27" w:rsidRPr="00467A62" w:rsidRDefault="005D5C27" w:rsidP="005D5C27">
            <w:pPr>
              <w:pStyle w:val="BodyText2"/>
            </w:pPr>
          </w:p>
        </w:tc>
        <w:tc>
          <w:tcPr>
            <w:tcW w:w="250" w:type="dxa"/>
            <w:tcBorders>
              <w:top w:val="nil"/>
              <w:bottom w:val="nil"/>
            </w:tcBorders>
            <w:tcMar>
              <w:left w:w="0" w:type="dxa"/>
              <w:right w:w="0" w:type="dxa"/>
            </w:tcMar>
          </w:tcPr>
          <w:p w14:paraId="0C252D4F" w14:textId="77777777" w:rsidR="00467A62" w:rsidRPr="00503AD1" w:rsidRDefault="00467A62" w:rsidP="00503AD1">
            <w:pPr>
              <w:rPr>
                <w:sz w:val="8"/>
                <w:szCs w:val="8"/>
              </w:rPr>
            </w:pPr>
          </w:p>
        </w:tc>
        <w:tc>
          <w:tcPr>
            <w:tcW w:w="4239" w:type="dxa"/>
            <w:vMerge/>
          </w:tcPr>
          <w:p w14:paraId="0947EE31" w14:textId="77777777" w:rsidR="00467A62" w:rsidRDefault="00467A62" w:rsidP="0090109B"/>
        </w:tc>
      </w:tr>
      <w:tr w:rsidR="00181AE7" w14:paraId="62677C93" w14:textId="77777777" w:rsidTr="00CE525F">
        <w:trPr>
          <w:trHeight w:val="368"/>
        </w:trPr>
        <w:tc>
          <w:tcPr>
            <w:tcW w:w="10489" w:type="dxa"/>
            <w:gridSpan w:val="5"/>
            <w:vMerge w:val="restart"/>
            <w:shd w:val="clear" w:color="auto" w:fill="324D57"/>
            <w:vAlign w:val="center"/>
          </w:tcPr>
          <w:p w14:paraId="3FD3D8C3" w14:textId="77777777" w:rsidR="00181AE7" w:rsidRPr="00503AD1" w:rsidRDefault="00181AE7"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D2F94DF" w14:textId="77777777" w:rsidR="00181AE7" w:rsidRPr="00503AD1" w:rsidRDefault="00181AE7"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56EF54B" w14:textId="77777777" w:rsidR="00181AE7" w:rsidRPr="00503AD1" w:rsidRDefault="00181AE7" w:rsidP="001F6441">
            <w:pPr>
              <w:keepNext/>
              <w:rPr>
                <w:sz w:val="8"/>
                <w:szCs w:val="8"/>
              </w:rPr>
            </w:pPr>
          </w:p>
        </w:tc>
        <w:tc>
          <w:tcPr>
            <w:tcW w:w="4239" w:type="dxa"/>
            <w:shd w:val="clear" w:color="auto" w:fill="324D57"/>
            <w:vAlign w:val="center"/>
          </w:tcPr>
          <w:p w14:paraId="6CC5269E" w14:textId="77777777" w:rsidR="00181AE7" w:rsidRPr="00503AD1" w:rsidRDefault="00181AE7"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24</w:t>
            </w:r>
            <w:r w:rsidRPr="00503AD1">
              <w:rPr>
                <w:rFonts w:cs="Arial"/>
                <w:b/>
                <w:noProof/>
                <w:color w:val="FFFFFF" w:themeColor="background1"/>
                <w:sz w:val="20"/>
                <w:szCs w:val="20"/>
              </w:rPr>
              <w:fldChar w:fldCharType="end"/>
            </w:r>
          </w:p>
        </w:tc>
      </w:tr>
      <w:tr w:rsidR="00181AE7" w14:paraId="3FCBE05C" w14:textId="77777777" w:rsidTr="00CE525F">
        <w:trPr>
          <w:trHeight w:val="503"/>
        </w:trPr>
        <w:tc>
          <w:tcPr>
            <w:tcW w:w="10489" w:type="dxa"/>
            <w:gridSpan w:val="5"/>
            <w:vMerge/>
            <w:tcBorders>
              <w:bottom w:val="single" w:sz="4" w:space="0" w:color="auto"/>
            </w:tcBorders>
            <w:shd w:val="clear" w:color="auto" w:fill="324D57"/>
            <w:vAlign w:val="center"/>
          </w:tcPr>
          <w:p w14:paraId="3722F2F0" w14:textId="77777777" w:rsidR="00181AE7" w:rsidRDefault="00181AE7" w:rsidP="001F6441">
            <w:pPr>
              <w:keepNext/>
              <w:jc w:val="center"/>
            </w:pPr>
          </w:p>
        </w:tc>
        <w:tc>
          <w:tcPr>
            <w:tcW w:w="250" w:type="dxa"/>
            <w:tcBorders>
              <w:top w:val="nil"/>
              <w:bottom w:val="nil"/>
            </w:tcBorders>
            <w:tcMar>
              <w:left w:w="0" w:type="dxa"/>
              <w:right w:w="0" w:type="dxa"/>
            </w:tcMar>
          </w:tcPr>
          <w:p w14:paraId="52CEAB5E" w14:textId="77777777" w:rsidR="00181AE7" w:rsidRPr="00503AD1" w:rsidRDefault="00181AE7" w:rsidP="001F6441">
            <w:pPr>
              <w:keepNext/>
              <w:rPr>
                <w:sz w:val="8"/>
                <w:szCs w:val="8"/>
              </w:rPr>
            </w:pPr>
          </w:p>
        </w:tc>
        <w:tc>
          <w:tcPr>
            <w:tcW w:w="4239" w:type="dxa"/>
            <w:tcMar>
              <w:left w:w="58" w:type="dxa"/>
              <w:right w:w="58" w:type="dxa"/>
            </w:tcMar>
          </w:tcPr>
          <w:p w14:paraId="5D91083E" w14:textId="5D09623E" w:rsidR="00181AE7" w:rsidRPr="00503AD1" w:rsidRDefault="00181AE7" w:rsidP="001F6441">
            <w:pPr>
              <w:keepNext/>
              <w:spacing w:before="60"/>
              <w:rPr>
                <w:rFonts w:cs="Arial"/>
                <w:szCs w:val="18"/>
              </w:rPr>
            </w:pPr>
            <w:r w:rsidRPr="00503AD1">
              <w:rPr>
                <w:rFonts w:cs="Arial"/>
                <w:szCs w:val="18"/>
              </w:rPr>
              <w:t xml:space="preserve">Page ID: </w:t>
            </w:r>
            <w:r w:rsidR="009C4763">
              <w:rPr>
                <w:rFonts w:cs="Arial"/>
                <w:szCs w:val="18"/>
              </w:rPr>
              <w:t>2.2.4.1</w:t>
            </w:r>
          </w:p>
          <w:p w14:paraId="1FF61D39" w14:textId="0DF21248" w:rsidR="00181AE7" w:rsidRDefault="00181AE7" w:rsidP="001F6441">
            <w:pPr>
              <w:keepNext/>
              <w:spacing w:before="60"/>
            </w:pPr>
            <w:r w:rsidRPr="00503AD1">
              <w:rPr>
                <w:rFonts w:cs="Arial"/>
                <w:szCs w:val="18"/>
              </w:rPr>
              <w:t xml:space="preserve">Page Title: </w:t>
            </w:r>
            <w:r w:rsidR="00C34E6C" w:rsidRPr="00181AE7">
              <w:t>Grantee and Other Resources Detail</w:t>
            </w:r>
          </w:p>
        </w:tc>
      </w:tr>
      <w:tr w:rsidR="00181AE7" w14:paraId="6AD39D54" w14:textId="77777777" w:rsidTr="00CE525F">
        <w:tc>
          <w:tcPr>
            <w:tcW w:w="985" w:type="dxa"/>
            <w:tcBorders>
              <w:bottom w:val="single" w:sz="4" w:space="0" w:color="auto"/>
              <w:right w:val="nil"/>
            </w:tcBorders>
            <w:shd w:val="clear" w:color="auto" w:fill="F2F2F2" w:themeFill="background1" w:themeFillShade="F2"/>
            <w:vAlign w:val="center"/>
          </w:tcPr>
          <w:p w14:paraId="0B6AFC4C" w14:textId="77777777" w:rsidR="00181AE7" w:rsidRPr="00503AD1" w:rsidRDefault="00181AE7"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25D9F0B" w14:textId="77777777" w:rsidR="00181AE7" w:rsidRPr="00503AD1" w:rsidRDefault="00181AE7"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7CAB1BA5" w14:textId="77777777" w:rsidR="00181AE7" w:rsidRPr="00503AD1" w:rsidRDefault="00181AE7"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B50810D" w14:textId="77777777" w:rsidR="00181AE7" w:rsidRPr="00503AD1" w:rsidRDefault="00181AE7"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A73B027" w14:textId="77777777" w:rsidR="00181AE7" w:rsidRPr="00503AD1" w:rsidRDefault="00181AE7"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339BF9A" w14:textId="77777777" w:rsidR="00181AE7" w:rsidRPr="00503AD1" w:rsidRDefault="00181AE7"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09786551" w14:textId="77777777" w:rsidR="00181AE7" w:rsidRPr="00503AD1" w:rsidRDefault="00181AE7" w:rsidP="001F6441">
            <w:pPr>
              <w:keepNext/>
              <w:spacing w:before="40" w:after="40"/>
              <w:rPr>
                <w:b/>
              </w:rPr>
            </w:pPr>
            <w:r w:rsidRPr="00503AD1">
              <w:rPr>
                <w:b/>
              </w:rPr>
              <w:t>Page Details</w:t>
            </w:r>
          </w:p>
        </w:tc>
      </w:tr>
      <w:tr w:rsidR="00181AE7" w14:paraId="72C4CEF8" w14:textId="77777777" w:rsidTr="00CE525F">
        <w:tc>
          <w:tcPr>
            <w:tcW w:w="10489" w:type="dxa"/>
            <w:gridSpan w:val="5"/>
            <w:tcBorders>
              <w:bottom w:val="nil"/>
            </w:tcBorders>
          </w:tcPr>
          <w:p w14:paraId="5347959A" w14:textId="5CC1E261" w:rsidR="00181AE7" w:rsidRPr="00503AD1" w:rsidRDefault="00181AE7"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181AE7">
              <w:t>Grantee and Other Resources</w:t>
            </w:r>
            <w:r w:rsidRPr="00EB387B">
              <w:rPr>
                <w:u w:val="none"/>
              </w:rPr>
              <w:t xml:space="preserve">  &gt;  </w:t>
            </w:r>
            <w:r w:rsidRPr="00181AE7">
              <w:t>Grantee and Other Resources Detail</w:t>
            </w:r>
          </w:p>
        </w:tc>
        <w:tc>
          <w:tcPr>
            <w:tcW w:w="250" w:type="dxa"/>
            <w:tcBorders>
              <w:top w:val="nil"/>
              <w:bottom w:val="nil"/>
            </w:tcBorders>
            <w:tcMar>
              <w:left w:w="0" w:type="dxa"/>
              <w:right w:w="0" w:type="dxa"/>
            </w:tcMar>
          </w:tcPr>
          <w:p w14:paraId="7C4318F9" w14:textId="77777777" w:rsidR="00181AE7" w:rsidRPr="00503AD1" w:rsidRDefault="00181AE7" w:rsidP="001F6441">
            <w:pPr>
              <w:keepNext/>
              <w:rPr>
                <w:sz w:val="8"/>
                <w:szCs w:val="8"/>
              </w:rPr>
            </w:pPr>
          </w:p>
        </w:tc>
        <w:tc>
          <w:tcPr>
            <w:tcW w:w="4239" w:type="dxa"/>
            <w:vMerge w:val="restart"/>
            <w:tcMar>
              <w:left w:w="58" w:type="dxa"/>
              <w:right w:w="58" w:type="dxa"/>
            </w:tcMar>
          </w:tcPr>
          <w:p w14:paraId="0798B7B4" w14:textId="491BD100" w:rsidR="00D14CEE" w:rsidRPr="00CC04C5" w:rsidRDefault="00BF6359" w:rsidP="0062651E">
            <w:pPr>
              <w:spacing w:before="120"/>
              <w:ind w:left="178" w:hanging="184"/>
              <w:rPr>
                <w:sz w:val="16"/>
                <w:szCs w:val="16"/>
              </w:rPr>
            </w:pPr>
            <w:r w:rsidRPr="00CC04C5">
              <w:rPr>
                <w:sz w:val="16"/>
                <w:szCs w:val="16"/>
              </w:rPr>
              <w:t>1.</w:t>
            </w:r>
            <w:r w:rsidRPr="00CC04C5">
              <w:rPr>
                <w:sz w:val="16"/>
                <w:szCs w:val="16"/>
              </w:rPr>
              <w:tab/>
            </w:r>
            <w:r w:rsidR="00D14CEE" w:rsidRPr="00CC04C5">
              <w:rPr>
                <w:sz w:val="16"/>
                <w:szCs w:val="16"/>
              </w:rPr>
              <w:t>This field accepts numeric values with up to two decimal places. When the percentage is calculated it is based on the amount entered into this field compared to the dollar amount specified for the funding source.</w:t>
            </w:r>
          </w:p>
          <w:p w14:paraId="08CC2EC3" w14:textId="35D5FBEB" w:rsidR="00D14CEE" w:rsidRPr="00CC04C5" w:rsidRDefault="00BF6359" w:rsidP="0062651E">
            <w:pPr>
              <w:pStyle w:val="ListParagraph"/>
              <w:spacing w:after="0"/>
              <w:ind w:left="178" w:hanging="184"/>
              <w:rPr>
                <w:sz w:val="16"/>
                <w:szCs w:val="16"/>
              </w:rPr>
            </w:pPr>
            <w:r w:rsidRPr="00CC04C5">
              <w:rPr>
                <w:sz w:val="16"/>
                <w:szCs w:val="16"/>
              </w:rPr>
              <w:t>2.</w:t>
            </w:r>
            <w:r w:rsidRPr="00CC04C5">
              <w:rPr>
                <w:sz w:val="16"/>
                <w:szCs w:val="16"/>
              </w:rPr>
              <w:tab/>
            </w:r>
            <w:r w:rsidR="00D14CEE" w:rsidRPr="00CC04C5">
              <w:rPr>
                <w:sz w:val="16"/>
                <w:szCs w:val="16"/>
              </w:rPr>
              <w:t>The date fields will display a calendar for the user to select a date. The From date must be a date earlier than the To date.</w:t>
            </w:r>
          </w:p>
          <w:p w14:paraId="1C2AB56D" w14:textId="1F150F50" w:rsidR="00D14CEE" w:rsidRPr="00CC04C5" w:rsidRDefault="00BF6359" w:rsidP="0062651E">
            <w:pPr>
              <w:pStyle w:val="ListParagraph"/>
              <w:spacing w:after="0"/>
              <w:ind w:left="178" w:hanging="184"/>
              <w:rPr>
                <w:sz w:val="16"/>
                <w:szCs w:val="16"/>
              </w:rPr>
            </w:pPr>
            <w:r w:rsidRPr="00CC04C5">
              <w:rPr>
                <w:sz w:val="16"/>
                <w:szCs w:val="16"/>
              </w:rPr>
              <w:t>3.</w:t>
            </w:r>
            <w:r w:rsidRPr="00CC04C5">
              <w:rPr>
                <w:sz w:val="16"/>
                <w:szCs w:val="16"/>
              </w:rPr>
              <w:tab/>
            </w:r>
            <w:r w:rsidR="00D14CEE" w:rsidRPr="00CC04C5">
              <w:rPr>
                <w:sz w:val="16"/>
                <w:szCs w:val="16"/>
              </w:rPr>
              <w:t>The Percentage column automatically calculates the percentage of funding based on the Dollar Amount entered and the Total Funding Resources entered.</w:t>
            </w:r>
          </w:p>
          <w:p w14:paraId="2D7ECE1F" w14:textId="451C910B" w:rsidR="00D14CEE" w:rsidRPr="00CC04C5" w:rsidRDefault="00BF6359" w:rsidP="0062651E">
            <w:pPr>
              <w:pStyle w:val="ListParagraph"/>
              <w:spacing w:after="0"/>
              <w:ind w:left="178" w:hanging="184"/>
              <w:rPr>
                <w:sz w:val="16"/>
                <w:szCs w:val="16"/>
              </w:rPr>
            </w:pPr>
            <w:r w:rsidRPr="00CC04C5">
              <w:rPr>
                <w:sz w:val="16"/>
                <w:szCs w:val="16"/>
              </w:rPr>
              <w:t>4.</w:t>
            </w:r>
            <w:r w:rsidRPr="00CC04C5">
              <w:rPr>
                <w:sz w:val="16"/>
                <w:szCs w:val="16"/>
              </w:rPr>
              <w:tab/>
            </w:r>
            <w:r w:rsidR="00D14CEE" w:rsidRPr="00CC04C5">
              <w:rPr>
                <w:sz w:val="16"/>
                <w:szCs w:val="16"/>
              </w:rPr>
              <w:t>The Dollar Amounts fields will accept numeric values with up to two decimal places. The Dollar Amount(s) entered must add up to the total funding amount. The fields are optional, however, in order to be able to save the user must enter a number into at least one Dollar Amount field.</w:t>
            </w:r>
          </w:p>
          <w:p w14:paraId="74B64596" w14:textId="1C1D3B78" w:rsidR="00D14CEE" w:rsidRPr="00CC04C5" w:rsidRDefault="00BF6359" w:rsidP="0062651E">
            <w:pPr>
              <w:pStyle w:val="ListParagraph"/>
              <w:spacing w:after="0"/>
              <w:ind w:left="178" w:hanging="184"/>
              <w:rPr>
                <w:sz w:val="16"/>
                <w:szCs w:val="16"/>
              </w:rPr>
            </w:pPr>
            <w:r w:rsidRPr="00CC04C5">
              <w:rPr>
                <w:sz w:val="16"/>
                <w:szCs w:val="16"/>
              </w:rPr>
              <w:t>5.</w:t>
            </w:r>
            <w:r w:rsidRPr="00CC04C5">
              <w:rPr>
                <w:sz w:val="16"/>
                <w:szCs w:val="16"/>
              </w:rPr>
              <w:tab/>
            </w:r>
            <w:r w:rsidR="00D14CEE" w:rsidRPr="00CC04C5">
              <w:rPr>
                <w:sz w:val="16"/>
                <w:szCs w:val="16"/>
              </w:rPr>
              <w:t>Warning</w:t>
            </w:r>
            <w:r w:rsidR="0051624F" w:rsidRPr="00CC04C5">
              <w:rPr>
                <w:sz w:val="16"/>
                <w:szCs w:val="16"/>
              </w:rPr>
              <w:t>! -</w:t>
            </w:r>
            <w:r w:rsidR="00D14CEE" w:rsidRPr="00CC04C5">
              <w:rPr>
                <w:sz w:val="16"/>
                <w:szCs w:val="16"/>
              </w:rPr>
              <w:t xml:space="preserve"> this figure must match the current total funding amount entered at the top of the page (see Number 1) in order for the record to save. While the user adds data this number auto-totals the amounts entered into the fields in the “Dollar Amount” column. Users will not be permitted to go to the next page until the two amounts equal.</w:t>
            </w:r>
          </w:p>
          <w:p w14:paraId="6D8371EA" w14:textId="1E60AA79" w:rsidR="00483DDB" w:rsidRPr="00CC04C5" w:rsidRDefault="00483DDB" w:rsidP="0062651E">
            <w:pPr>
              <w:pStyle w:val="ListParagraph"/>
              <w:spacing w:after="0"/>
              <w:ind w:left="178" w:hanging="184"/>
              <w:rPr>
                <w:sz w:val="16"/>
                <w:szCs w:val="16"/>
              </w:rPr>
            </w:pPr>
            <w:r w:rsidRPr="00CC04C5">
              <w:rPr>
                <w:sz w:val="16"/>
                <w:szCs w:val="16"/>
              </w:rPr>
              <w:t>6.</w:t>
            </w:r>
            <w:r w:rsidRPr="00CC04C5">
              <w:rPr>
                <w:sz w:val="16"/>
                <w:szCs w:val="16"/>
              </w:rPr>
              <w:tab/>
              <w:t xml:space="preserve">If the user enters a Dollar Amount into the Source of Funding/Resources “Other” field then a “Specify Other” text field appears so they can specify the other type of Source of Funding/Resources. </w:t>
            </w:r>
          </w:p>
          <w:p w14:paraId="66B60721" w14:textId="1D22C874" w:rsidR="00483DDB" w:rsidRPr="00CC04C5" w:rsidRDefault="00483DDB" w:rsidP="0062651E">
            <w:pPr>
              <w:pStyle w:val="ListParagraph"/>
              <w:spacing w:after="0"/>
              <w:ind w:left="178" w:hanging="184"/>
              <w:rPr>
                <w:sz w:val="16"/>
                <w:szCs w:val="16"/>
              </w:rPr>
            </w:pPr>
            <w:r w:rsidRPr="00CC04C5">
              <w:rPr>
                <w:sz w:val="16"/>
                <w:szCs w:val="16"/>
              </w:rPr>
              <w:t>7.</w:t>
            </w:r>
            <w:r w:rsidRPr="00CC04C5">
              <w:rPr>
                <w:sz w:val="16"/>
                <w:szCs w:val="16"/>
              </w:rPr>
              <w:tab/>
              <w:t xml:space="preserve">The dropdown values will contain “Yes”, “No”, and “N/A”. By default “N/A” will be selected. </w:t>
            </w:r>
            <w:r w:rsidR="00CC04C5" w:rsidRPr="00CC04C5">
              <w:rPr>
                <w:sz w:val="16"/>
                <w:szCs w:val="16"/>
              </w:rPr>
              <w:t>F</w:t>
            </w:r>
            <w:r w:rsidRPr="00CC04C5">
              <w:rPr>
                <w:sz w:val="16"/>
                <w:szCs w:val="16"/>
              </w:rPr>
              <w:t>ields are required</w:t>
            </w:r>
            <w:r w:rsidR="00CC04C5" w:rsidRPr="00CC04C5">
              <w:rPr>
                <w:sz w:val="16"/>
                <w:szCs w:val="16"/>
              </w:rPr>
              <w:t xml:space="preserve"> if a related dollar amount was provided</w:t>
            </w:r>
            <w:r w:rsidRPr="00CC04C5">
              <w:rPr>
                <w:sz w:val="16"/>
                <w:szCs w:val="16"/>
              </w:rPr>
              <w:t>.</w:t>
            </w:r>
          </w:p>
          <w:p w14:paraId="703C7732" w14:textId="4E4A2570" w:rsidR="00483DDB" w:rsidRPr="00CC04C5" w:rsidRDefault="00483DDB" w:rsidP="0062651E">
            <w:pPr>
              <w:pStyle w:val="ListParagraph"/>
              <w:spacing w:after="0"/>
              <w:ind w:left="178" w:hanging="184"/>
              <w:rPr>
                <w:sz w:val="16"/>
                <w:szCs w:val="16"/>
              </w:rPr>
            </w:pPr>
            <w:r w:rsidRPr="00CC04C5">
              <w:rPr>
                <w:sz w:val="16"/>
                <w:szCs w:val="16"/>
              </w:rPr>
              <w:t>8.</w:t>
            </w:r>
            <w:r w:rsidRPr="00CC04C5">
              <w:rPr>
                <w:sz w:val="16"/>
                <w:szCs w:val="16"/>
              </w:rPr>
              <w:tab/>
              <w:t xml:space="preserve">If the related </w:t>
            </w:r>
            <w:r w:rsidR="00CC04C5" w:rsidRPr="00CC04C5">
              <w:rPr>
                <w:sz w:val="16"/>
                <w:szCs w:val="16"/>
              </w:rPr>
              <w:t xml:space="preserve">Funding Stream </w:t>
            </w:r>
            <w:r w:rsidRPr="00CC04C5">
              <w:rPr>
                <w:sz w:val="16"/>
                <w:szCs w:val="16"/>
              </w:rPr>
              <w:t xml:space="preserve">dropdown selection is “Yes” then a </w:t>
            </w:r>
            <w:r w:rsidR="00CC04C5" w:rsidRPr="00CC04C5">
              <w:rPr>
                <w:sz w:val="16"/>
                <w:szCs w:val="16"/>
              </w:rPr>
              <w:t xml:space="preserve">required </w:t>
            </w:r>
            <w:r w:rsidRPr="00CC04C5">
              <w:rPr>
                <w:sz w:val="16"/>
                <w:szCs w:val="16"/>
              </w:rPr>
              <w:t>field will display that accepts numeric values with up to two decimal places. The number entered into the PFS Activities field must be less than or equal to the number entered into the Dollar Amount field for the related Source.</w:t>
            </w:r>
          </w:p>
          <w:p w14:paraId="5AB59CD1" w14:textId="69DE21CE" w:rsidR="00483DDB" w:rsidRPr="00CC04C5" w:rsidRDefault="00483DDB" w:rsidP="0062651E">
            <w:pPr>
              <w:pStyle w:val="ListParagraph"/>
              <w:spacing w:after="0"/>
              <w:ind w:left="178" w:hanging="184"/>
              <w:rPr>
                <w:sz w:val="16"/>
                <w:szCs w:val="16"/>
              </w:rPr>
            </w:pPr>
            <w:r w:rsidRPr="00CC04C5">
              <w:rPr>
                <w:sz w:val="16"/>
                <w:szCs w:val="16"/>
              </w:rPr>
              <w:t>9.</w:t>
            </w:r>
            <w:r w:rsidRPr="00CC04C5">
              <w:rPr>
                <w:sz w:val="16"/>
                <w:szCs w:val="16"/>
              </w:rPr>
              <w:tab/>
              <w:t xml:space="preserve">When the user adds a number into the displayed “Amount of the Funding Stream used to implement PFS Activities” field(s) then this number is an auto-total of the amounts entered. The Percentage column displays the calculated percent of that total number for the associated PFS Activities. </w:t>
            </w:r>
          </w:p>
          <w:p w14:paraId="044DEE3F" w14:textId="2A97CDB6" w:rsidR="00483DDB" w:rsidRPr="00CC04C5" w:rsidRDefault="00483DDB" w:rsidP="0062651E">
            <w:pPr>
              <w:pStyle w:val="ListParagraph"/>
              <w:spacing w:after="0"/>
              <w:ind w:left="268"/>
              <w:rPr>
                <w:sz w:val="16"/>
                <w:szCs w:val="16"/>
              </w:rPr>
            </w:pPr>
            <w:r w:rsidRPr="00CC04C5">
              <w:rPr>
                <w:sz w:val="16"/>
                <w:szCs w:val="16"/>
              </w:rPr>
              <w:t>10.</w:t>
            </w:r>
            <w:r w:rsidRPr="00CC04C5">
              <w:rPr>
                <w:sz w:val="16"/>
                <w:szCs w:val="16"/>
              </w:rPr>
              <w:tab/>
              <w:t xml:space="preserve">The Percentage column displays the </w:t>
            </w:r>
            <w:r w:rsidR="00CC04C5" w:rsidRPr="00CC04C5">
              <w:rPr>
                <w:sz w:val="16"/>
                <w:szCs w:val="16"/>
              </w:rPr>
              <w:t>auto-</w:t>
            </w:r>
            <w:r w:rsidRPr="00CC04C5">
              <w:rPr>
                <w:sz w:val="16"/>
                <w:szCs w:val="16"/>
              </w:rPr>
              <w:t>calculated percentage of funding based on the number entered in the related “Amount of the Funding Stream used to implement PFS Activities” fields compared to the total for the “...PFS Activities…”.</w:t>
            </w:r>
            <w:r w:rsidR="00CC04C5" w:rsidRPr="00CC04C5">
              <w:rPr>
                <w:sz w:val="16"/>
                <w:szCs w:val="16"/>
              </w:rPr>
              <w:t xml:space="preserve"> #8 values are totaled to come up with #9 and then #10 is calculated by dividing the sum of #9 by #8</w:t>
            </w:r>
          </w:p>
          <w:p w14:paraId="3521F51B" w14:textId="7C3800BB" w:rsidR="00181AE7" w:rsidRDefault="00483DDB" w:rsidP="0062651E">
            <w:pPr>
              <w:pStyle w:val="ListParagraph"/>
              <w:spacing w:after="0"/>
              <w:ind w:left="268"/>
            </w:pPr>
            <w:r w:rsidRPr="00CC04C5">
              <w:rPr>
                <w:sz w:val="16"/>
                <w:szCs w:val="16"/>
              </w:rPr>
              <w:t>11.</w:t>
            </w:r>
            <w:r w:rsidRPr="00CC04C5">
              <w:rPr>
                <w:sz w:val="16"/>
                <w:szCs w:val="16"/>
              </w:rPr>
              <w:tab/>
              <w:t xml:space="preserve">Clicking on “Continue” will save entered information and move the user to the next page. “Clicking” cancel will cancel all entered information and return the user to the </w:t>
            </w:r>
            <w:r w:rsidR="00A07F8B" w:rsidRPr="00CC04C5">
              <w:rPr>
                <w:sz w:val="16"/>
                <w:szCs w:val="16"/>
              </w:rPr>
              <w:t xml:space="preserve">listing </w:t>
            </w:r>
            <w:r w:rsidRPr="00CC04C5">
              <w:rPr>
                <w:sz w:val="16"/>
                <w:szCs w:val="16"/>
              </w:rPr>
              <w:t>page (</w:t>
            </w:r>
            <w:r w:rsidR="00A07F8B" w:rsidRPr="00CC04C5">
              <w:rPr>
                <w:sz w:val="16"/>
                <w:szCs w:val="16"/>
              </w:rPr>
              <w:t>2.2</w:t>
            </w:r>
            <w:r w:rsidRPr="00CC04C5">
              <w:rPr>
                <w:sz w:val="16"/>
                <w:szCs w:val="16"/>
              </w:rPr>
              <w:t>.4).</w:t>
            </w:r>
          </w:p>
        </w:tc>
      </w:tr>
      <w:tr w:rsidR="00181AE7" w14:paraId="71A47864" w14:textId="77777777" w:rsidTr="00CE525F">
        <w:trPr>
          <w:trHeight w:val="9611"/>
        </w:trPr>
        <w:tc>
          <w:tcPr>
            <w:tcW w:w="10489" w:type="dxa"/>
            <w:gridSpan w:val="5"/>
            <w:tcBorders>
              <w:top w:val="nil"/>
            </w:tcBorders>
          </w:tcPr>
          <w:p w14:paraId="185A63C6" w14:textId="2D025B70" w:rsidR="00181AE7" w:rsidRDefault="00EB387B" w:rsidP="00EB387B">
            <w:pPr>
              <w:pStyle w:val="Heading1"/>
              <w:outlineLvl w:val="0"/>
            </w:pPr>
            <w:r w:rsidRPr="00EB387B">
              <w:t>Grantee and Other Resources Detail</w:t>
            </w:r>
          </w:p>
          <w:p w14:paraId="723FC591" w14:textId="3F932BEC" w:rsidR="00EB387B" w:rsidRDefault="00EB387B" w:rsidP="00EB387B">
            <w:pPr>
              <w:pStyle w:val="BodyText"/>
              <w:ind w:left="330"/>
            </w:pPr>
            <w:r>
              <w:t xml:space="preserve">Use this section to add or edit the funding resources information. </w:t>
            </w:r>
          </w:p>
          <w:p w14:paraId="74531736" w14:textId="49EE0363" w:rsidR="00EB387B" w:rsidRDefault="00EB387B" w:rsidP="00EB387B">
            <w:pPr>
              <w:pStyle w:val="BodyText"/>
              <w:ind w:left="330"/>
            </w:pPr>
            <w:r>
              <w:t>In-kind contributions should not be included in funding resources on this page. You will report in-kind contributions on the next page once you click the Continue button.</w:t>
            </w:r>
            <w:r w:rsidR="00A6240D" w:rsidRPr="00B07045">
              <w:rPr>
                <w:noProof/>
              </w:rPr>
              <w:t xml:space="preserve"> </w:t>
            </w:r>
          </w:p>
          <w:p w14:paraId="30450A9D" w14:textId="1CE6F36A" w:rsidR="00EB387B" w:rsidRDefault="00511954" w:rsidP="00A6240D">
            <w:pPr>
              <w:pStyle w:val="BodyText"/>
              <w:ind w:left="330" w:right="5244"/>
            </w:pPr>
            <w:r w:rsidRPr="00B07045">
              <w:rPr>
                <w:noProof/>
              </w:rPr>
              <mc:AlternateContent>
                <mc:Choice Requires="wps">
                  <w:drawing>
                    <wp:anchor distT="0" distB="0" distL="114300" distR="114300" simplePos="0" relativeHeight="251912192" behindDoc="0" locked="0" layoutInCell="1" allowOverlap="1" wp14:anchorId="0EF3AD07" wp14:editId="34B8E6D6">
                      <wp:simplePos x="0" y="0"/>
                      <wp:positionH relativeFrom="column">
                        <wp:posOffset>4488180</wp:posOffset>
                      </wp:positionH>
                      <wp:positionV relativeFrom="page">
                        <wp:posOffset>1507490</wp:posOffset>
                      </wp:positionV>
                      <wp:extent cx="197485" cy="197485"/>
                      <wp:effectExtent l="0" t="0" r="12065" b="12065"/>
                      <wp:wrapNone/>
                      <wp:docPr id="285" name="Oval 2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DA7A" w14:textId="52249BCD" w:rsidR="00EE7FC1" w:rsidRPr="00FE69B0" w:rsidRDefault="00EE7FC1" w:rsidP="00A6240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3AD07" id="Oval 285" o:spid="_x0000_s1208" style="position:absolute;left:0;text-align:left;margin-left:353.4pt;margin-top:118.7pt;width:15.55pt;height:15.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" fillcolor="yellow" strokecolor="black [3213]" strokeweight=".5pt">
                      <v:stroke joinstyle="miter"/>
                      <v:textbox inset="0,0,0,0">
                        <w:txbxContent>
                          <w:p w14:paraId="4C5ADA7A" w14:textId="52249BCD" w:rsidR="00EE7FC1" w:rsidRPr="00FE69B0" w:rsidRDefault="00EE7FC1" w:rsidP="00A6240D">
                            <w:pPr>
                              <w:jc w:val="center"/>
                              <w:rPr>
                                <w:color w:val="000000" w:themeColor="text1"/>
                              </w:rPr>
                            </w:pPr>
                            <w:r>
                              <w:rPr>
                                <w:color w:val="000000" w:themeColor="text1"/>
                              </w:rPr>
                              <w:t>2</w:t>
                            </w:r>
                          </w:p>
                        </w:txbxContent>
                      </v:textbox>
                      <w10:wrap anchory="page"/>
                    </v:oval>
                  </w:pict>
                </mc:Fallback>
              </mc:AlternateContent>
            </w:r>
            <w:r w:rsidRPr="00B07045">
              <w:rPr>
                <w:noProof/>
              </w:rPr>
              <mc:AlternateContent>
                <mc:Choice Requires="wps">
                  <w:drawing>
                    <wp:anchor distT="0" distB="0" distL="114300" distR="114300" simplePos="0" relativeHeight="251910144" behindDoc="0" locked="0" layoutInCell="1" allowOverlap="1" wp14:anchorId="446CB978" wp14:editId="2279F2A4">
                      <wp:simplePos x="0" y="0"/>
                      <wp:positionH relativeFrom="column">
                        <wp:posOffset>5297170</wp:posOffset>
                      </wp:positionH>
                      <wp:positionV relativeFrom="page">
                        <wp:posOffset>992505</wp:posOffset>
                      </wp:positionV>
                      <wp:extent cx="197485" cy="197485"/>
                      <wp:effectExtent l="0" t="0" r="12065" b="12065"/>
                      <wp:wrapNone/>
                      <wp:docPr id="257" name="Oval 2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C01B1"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CB978" id="Oval 257" o:spid="_x0000_s1209" style="position:absolute;left:0;text-align:left;margin-left:417.1pt;margin-top:78.15pt;width:15.55pt;height:15.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" fillcolor="yellow" strokecolor="black [3213]" strokeweight=".5pt">
                      <v:stroke joinstyle="miter"/>
                      <v:textbox inset="0,0,0,0">
                        <w:txbxContent>
                          <w:p w14:paraId="58DC01B1"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A6240D">
              <w:rPr>
                <w:noProof/>
              </w:rPr>
              <mc:AlternateContent>
                <mc:Choice Requires="wps">
                  <w:drawing>
                    <wp:anchor distT="0" distB="0" distL="114300" distR="114300" simplePos="0" relativeHeight="251837440" behindDoc="1" locked="0" layoutInCell="1" allowOverlap="1" wp14:anchorId="39DF87C6" wp14:editId="64AF2A5E">
                      <wp:simplePos x="0" y="0"/>
                      <wp:positionH relativeFrom="column">
                        <wp:posOffset>3411324</wp:posOffset>
                      </wp:positionH>
                      <wp:positionV relativeFrom="paragraph">
                        <wp:posOffset>92739</wp:posOffset>
                      </wp:positionV>
                      <wp:extent cx="1828800" cy="167640"/>
                      <wp:effectExtent l="0" t="0" r="19050" b="22860"/>
                      <wp:wrapNone/>
                      <wp:docPr id="263" name="Rectangle 263"/>
                      <wp:cNvGraphicFramePr/>
                      <a:graphic xmlns:a="http://schemas.openxmlformats.org/drawingml/2006/main">
                        <a:graphicData uri="http://schemas.microsoft.com/office/word/2010/wordprocessingShape">
                          <wps:wsp>
                            <wps:cNvSpPr/>
                            <wps:spPr>
                              <a:xfrm>
                                <a:off x="0" y="0"/>
                                <a:ext cx="1828800" cy="16764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314FC" id="Rectangle 263" o:spid="_x0000_s1026" style="position:absolute;margin-left:268.6pt;margin-top:7.3pt;width:2in;height:13.2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" filled="f" strokecolor="#d8d8d8 [2732]" strokeweight="1pt"/>
                  </w:pict>
                </mc:Fallback>
              </mc:AlternateContent>
            </w:r>
            <w:r w:rsidR="00EB387B">
              <w:t>What is the current total annual funding for substance abuse prevention in your State/Tribe/Jurisdiction (including funds available to the State as well as funding to communities such as DFC grants)?</w:t>
            </w:r>
            <w:r w:rsidR="00402436">
              <w:rPr>
                <w:noProof/>
              </w:rPr>
              <w:t xml:space="preserve"> </w:t>
            </w:r>
          </w:p>
          <w:p w14:paraId="27745E7B" w14:textId="5B6716EA" w:rsidR="00EB387B" w:rsidRPr="00402436" w:rsidRDefault="00EB387B" w:rsidP="00EB387B">
            <w:pPr>
              <w:pStyle w:val="BodyText"/>
              <w:ind w:left="330"/>
              <w:rPr>
                <w:position w:val="-6"/>
              </w:rPr>
            </w:pPr>
            <w:r w:rsidRPr="00EB387B">
              <w:t>Please specify the p</w:t>
            </w:r>
            <w:r w:rsidR="00402436">
              <w:t xml:space="preserve">eriod that this budget covers*: </w:t>
            </w:r>
            <w:r w:rsidR="00795964">
              <w:t xml:space="preserve">        </w:t>
            </w:r>
            <w:r w:rsidRPr="00EB387B">
              <w:t>From</w:t>
            </w:r>
            <w:r w:rsidR="00402436">
              <w:t xml:space="preserve"> </w:t>
            </w:r>
            <w:r w:rsidR="00402436" w:rsidRPr="00402436">
              <w:rPr>
                <w:noProof/>
                <w:position w:val="-6"/>
              </w:rPr>
              <w:drawing>
                <wp:inline distT="0" distB="0" distL="0" distR="0" wp14:anchorId="26B40C01" wp14:editId="643D456C">
                  <wp:extent cx="977462" cy="18288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r w:rsidR="00402436" w:rsidRPr="00402436">
              <w:rPr>
                <w:position w:val="-6"/>
              </w:rPr>
              <w:t xml:space="preserve">        </w:t>
            </w:r>
            <w:r w:rsidR="00402436">
              <w:t xml:space="preserve">         To: </w:t>
            </w:r>
            <w:r w:rsidR="00402436" w:rsidRPr="00402436">
              <w:rPr>
                <w:noProof/>
                <w:position w:val="-6"/>
              </w:rPr>
              <w:drawing>
                <wp:inline distT="0" distB="0" distL="0" distR="0" wp14:anchorId="4805C0FA" wp14:editId="1FC90D97">
                  <wp:extent cx="977462" cy="182880"/>
                  <wp:effectExtent l="0" t="0" r="0" b="76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6A119B02" w14:textId="0889A347" w:rsidR="00EB387B" w:rsidRDefault="005F1EF6" w:rsidP="007E6F9B">
            <w:pPr>
              <w:pStyle w:val="BodyText"/>
              <w:spacing w:after="0"/>
              <w:ind w:left="330" w:right="4254"/>
            </w:pPr>
            <w:r w:rsidRPr="00B07045">
              <w:rPr>
                <w:noProof/>
              </w:rPr>
              <mc:AlternateContent>
                <mc:Choice Requires="wps">
                  <w:drawing>
                    <wp:anchor distT="0" distB="0" distL="114300" distR="114300" simplePos="0" relativeHeight="251928576" behindDoc="0" locked="0" layoutInCell="1" allowOverlap="1" wp14:anchorId="71A62E82" wp14:editId="574E4576">
                      <wp:simplePos x="0" y="0"/>
                      <wp:positionH relativeFrom="column">
                        <wp:posOffset>27644</wp:posOffset>
                      </wp:positionH>
                      <wp:positionV relativeFrom="page">
                        <wp:posOffset>5359179</wp:posOffset>
                      </wp:positionV>
                      <wp:extent cx="197485" cy="197485"/>
                      <wp:effectExtent l="0" t="0" r="12065" b="12065"/>
                      <wp:wrapNone/>
                      <wp:docPr id="472" name="Oval 4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AD5FB" w14:textId="38CF7856"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62E82" id="Oval 472" o:spid="_x0000_s1210" style="position:absolute;left:0;text-align:left;margin-left:2.2pt;margin-top:422pt;width:15.55pt;height:15.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" fillcolor="yellow" strokecolor="black [3213]" strokeweight=".5pt">
                      <v:stroke joinstyle="miter"/>
                      <v:textbox inset="0,0,0,0">
                        <w:txbxContent>
                          <w:p w14:paraId="6D5AD5FB" w14:textId="38CF7856"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EB387B" w:rsidRPr="00EB387B">
              <w:t>What dollar amount of your funding comes from each funding source?</w:t>
            </w:r>
          </w:p>
          <w:tbl>
            <w:tblPr>
              <w:tblStyle w:val="TableGrid"/>
              <w:tblW w:w="10080" w:type="dxa"/>
              <w:tblInd w:w="3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00"/>
              <w:gridCol w:w="1080"/>
              <w:gridCol w:w="990"/>
              <w:gridCol w:w="1530"/>
              <w:gridCol w:w="1710"/>
              <w:gridCol w:w="1170"/>
            </w:tblGrid>
            <w:tr w:rsidR="00EB387B" w:rsidRPr="00A6240D" w14:paraId="0F230707" w14:textId="4D0403B4" w:rsidTr="00483DDB">
              <w:trPr>
                <w:trHeight w:val="1115"/>
              </w:trPr>
              <w:tc>
                <w:tcPr>
                  <w:tcW w:w="3600" w:type="dxa"/>
                  <w:tcBorders>
                    <w:bottom w:val="single" w:sz="4" w:space="0" w:color="BFBFBF" w:themeColor="background1" w:themeShade="BF"/>
                  </w:tcBorders>
                  <w:shd w:val="clear" w:color="auto" w:fill="auto"/>
                </w:tcPr>
                <w:p w14:paraId="40747C76" w14:textId="3A4F1B7B" w:rsidR="00EB387B" w:rsidRPr="00A6240D" w:rsidRDefault="00EB387B" w:rsidP="00483DDB">
                  <w:pPr>
                    <w:pStyle w:val="BodyText"/>
                    <w:spacing w:before="0" w:after="0"/>
                    <w:jc w:val="center"/>
                    <w:rPr>
                      <w:b/>
                      <w:bCs/>
                      <w:sz w:val="16"/>
                      <w:szCs w:val="16"/>
                    </w:rPr>
                  </w:pPr>
                  <w:r w:rsidRPr="00A6240D">
                    <w:rPr>
                      <w:b/>
                      <w:bCs/>
                      <w:sz w:val="16"/>
                      <w:szCs w:val="16"/>
                    </w:rPr>
                    <w:t>Source of Funding/Resources</w:t>
                  </w:r>
                </w:p>
              </w:tc>
              <w:tc>
                <w:tcPr>
                  <w:tcW w:w="1080" w:type="dxa"/>
                  <w:tcBorders>
                    <w:bottom w:val="single" w:sz="4" w:space="0" w:color="BFBFBF" w:themeColor="background1" w:themeShade="BF"/>
                  </w:tcBorders>
                  <w:shd w:val="clear" w:color="auto" w:fill="auto"/>
                </w:tcPr>
                <w:p w14:paraId="4FD78173" w14:textId="434A521C" w:rsidR="00EB387B" w:rsidRPr="00A6240D" w:rsidRDefault="00A6240D" w:rsidP="00483DDB">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914240" behindDoc="0" locked="0" layoutInCell="1" allowOverlap="1" wp14:anchorId="1C652A58" wp14:editId="2C746434">
                            <wp:simplePos x="0" y="0"/>
                            <wp:positionH relativeFrom="column">
                              <wp:posOffset>174625</wp:posOffset>
                            </wp:positionH>
                            <wp:positionV relativeFrom="page">
                              <wp:posOffset>500380</wp:posOffset>
                            </wp:positionV>
                            <wp:extent cx="197485" cy="197485"/>
                            <wp:effectExtent l="0" t="0" r="12065" b="12065"/>
                            <wp:wrapNone/>
                            <wp:docPr id="292" name="Oval 2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FA98A" w14:textId="2C4B6BFE" w:rsidR="00EE7FC1" w:rsidRPr="00FE69B0" w:rsidRDefault="00EE7FC1" w:rsidP="00A6240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52A58" id="Oval 292" o:spid="_x0000_s1211" style="position:absolute;left:0;text-align:left;margin-left:13.75pt;margin-top:39.4pt;width:15.55pt;height:15.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" fillcolor="yellow" strokecolor="black [3213]" strokeweight=".5pt">
                            <v:stroke joinstyle="miter"/>
                            <v:textbox inset="0,0,0,0">
                              <w:txbxContent>
                                <w:p w14:paraId="58CFA98A" w14:textId="2C4B6BFE" w:rsidR="00EE7FC1" w:rsidRPr="00FE69B0" w:rsidRDefault="00EE7FC1" w:rsidP="00A6240D">
                                  <w:pPr>
                                    <w:jc w:val="center"/>
                                    <w:rPr>
                                      <w:color w:val="000000" w:themeColor="text1"/>
                                    </w:rPr>
                                  </w:pPr>
                                  <w:r>
                                    <w:rPr>
                                      <w:color w:val="000000" w:themeColor="text1"/>
                                    </w:rPr>
                                    <w:t>3</w:t>
                                  </w:r>
                                </w:p>
                              </w:txbxContent>
                            </v:textbox>
                            <w10:wrap anchory="page"/>
                          </v:oval>
                        </w:pict>
                      </mc:Fallback>
                    </mc:AlternateContent>
                  </w:r>
                  <w:r w:rsidR="00EB387B" w:rsidRPr="00A6240D">
                    <w:rPr>
                      <w:b/>
                      <w:bCs/>
                      <w:sz w:val="16"/>
                      <w:szCs w:val="16"/>
                    </w:rPr>
                    <w:t>Percentage of Total Funding</w:t>
                  </w:r>
                </w:p>
              </w:tc>
              <w:tc>
                <w:tcPr>
                  <w:tcW w:w="990" w:type="dxa"/>
                  <w:tcBorders>
                    <w:bottom w:val="single" w:sz="4" w:space="0" w:color="BFBFBF" w:themeColor="background1" w:themeShade="BF"/>
                  </w:tcBorders>
                  <w:shd w:val="clear" w:color="auto" w:fill="auto"/>
                </w:tcPr>
                <w:p w14:paraId="53120FD7" w14:textId="46DB1F4B" w:rsidR="00EB387B" w:rsidRPr="00A6240D" w:rsidRDefault="00EB387B" w:rsidP="00483DDB">
                  <w:pPr>
                    <w:pStyle w:val="BodyText"/>
                    <w:spacing w:before="0" w:after="0"/>
                    <w:jc w:val="center"/>
                    <w:rPr>
                      <w:b/>
                      <w:bCs/>
                      <w:sz w:val="16"/>
                      <w:szCs w:val="16"/>
                    </w:rPr>
                  </w:pPr>
                  <w:r w:rsidRPr="00A6240D">
                    <w:rPr>
                      <w:b/>
                      <w:bCs/>
                      <w:sz w:val="16"/>
                      <w:szCs w:val="16"/>
                    </w:rPr>
                    <w:t>Dollar Amount</w:t>
                  </w:r>
                </w:p>
                <w:p w14:paraId="198DF6AA" w14:textId="1969E5C6" w:rsidR="00C34E6C" w:rsidRPr="00A6240D" w:rsidRDefault="009C4915" w:rsidP="00483DDB">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916288" behindDoc="0" locked="0" layoutInCell="1" allowOverlap="1" wp14:anchorId="47DCF7D9" wp14:editId="7BAA1192">
                            <wp:simplePos x="0" y="0"/>
                            <wp:positionH relativeFrom="column">
                              <wp:posOffset>149225</wp:posOffset>
                            </wp:positionH>
                            <wp:positionV relativeFrom="page">
                              <wp:posOffset>515620</wp:posOffset>
                            </wp:positionV>
                            <wp:extent cx="197485" cy="197485"/>
                            <wp:effectExtent l="0" t="0" r="12065" b="12065"/>
                            <wp:wrapNone/>
                            <wp:docPr id="293" name="Oval 2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292E3" w14:textId="1D627582" w:rsidR="00EE7FC1" w:rsidRPr="00FE69B0" w:rsidRDefault="00EE7FC1" w:rsidP="005F1EF6">
                                        <w:pPr>
                                          <w:rPr>
                                            <w:color w:val="000000" w:themeColor="text1"/>
                                          </w:rPr>
                                        </w:pPr>
                                        <w:r>
                                          <w:rPr>
                                            <w:color w:val="000000" w:themeColor="text1"/>
                                          </w:rPr>
                                          <w:t xml:space="preserve">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CF7D9" id="Oval 293" o:spid="_x0000_s1212" style="position:absolute;left:0;text-align:left;margin-left:11.75pt;margin-top:40.6pt;width:15.55pt;height:15.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" fillcolor="yellow" strokecolor="black [3213]" strokeweight=".5pt">
                            <v:stroke joinstyle="miter"/>
                            <v:textbox inset="0,0,0,0">
                              <w:txbxContent>
                                <w:p w14:paraId="666292E3" w14:textId="1D627582" w:rsidR="00EE7FC1" w:rsidRPr="00FE69B0" w:rsidRDefault="00EE7FC1" w:rsidP="005F1EF6">
                                  <w:pPr>
                                    <w:rPr>
                                      <w:color w:val="000000" w:themeColor="text1"/>
                                    </w:rPr>
                                  </w:pPr>
                                  <w:r>
                                    <w:rPr>
                                      <w:color w:val="000000" w:themeColor="text1"/>
                                    </w:rPr>
                                    <w:t xml:space="preserve"> 4</w:t>
                                  </w:r>
                                </w:p>
                              </w:txbxContent>
                            </v:textbox>
                            <w10:wrap anchory="page"/>
                          </v:oval>
                        </w:pict>
                      </mc:Fallback>
                    </mc:AlternateContent>
                  </w:r>
                  <w:r w:rsidR="00C34E6C" w:rsidRPr="00A6240D">
                    <w:rPr>
                      <w:noProof/>
                      <w:sz w:val="16"/>
                      <w:szCs w:val="16"/>
                    </w:rPr>
                    <w:drawing>
                      <wp:inline distT="0" distB="0" distL="0" distR="0" wp14:anchorId="7B7DB138" wp14:editId="420FF09B">
                        <wp:extent cx="139065" cy="182880"/>
                        <wp:effectExtent l="0" t="0" r="0" b="7620"/>
                        <wp:docPr id="228" name="Picture 228" descr="This question gathers information on specific funding sources. Not all categories may apply to each State/Tribe/Jurisdiction.  Therefore, some funding sources may be left blank.  However, at least one row must be completed to save the information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484_PageRouter_ctl00_ImageDollarAmountHelpText" descr="This question gathers information on specific funding sources. Not all categories may apply to each State/Tribe/Jurisdiction.  Therefore, some funding sources may be left blank.  However, at least one row must be completed to save the information on the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p>
              </w:tc>
              <w:tc>
                <w:tcPr>
                  <w:tcW w:w="1530" w:type="dxa"/>
                  <w:tcBorders>
                    <w:bottom w:val="single" w:sz="4" w:space="0" w:color="BFBFBF" w:themeColor="background1" w:themeShade="BF"/>
                  </w:tcBorders>
                  <w:shd w:val="clear" w:color="auto" w:fill="auto"/>
                </w:tcPr>
                <w:p w14:paraId="0201F833" w14:textId="0609DD43" w:rsidR="00EB387B" w:rsidRPr="00A6240D" w:rsidRDefault="00EB387B" w:rsidP="00483DDB">
                  <w:pPr>
                    <w:pStyle w:val="BodyText"/>
                    <w:spacing w:before="0" w:after="0"/>
                    <w:jc w:val="center"/>
                    <w:rPr>
                      <w:b/>
                      <w:bCs/>
                      <w:sz w:val="16"/>
                      <w:szCs w:val="16"/>
                    </w:rPr>
                  </w:pPr>
                  <w:r w:rsidRPr="00A6240D">
                    <w:rPr>
                      <w:b/>
                      <w:bCs/>
                      <w:sz w:val="16"/>
                      <w:szCs w:val="16"/>
                    </w:rPr>
                    <w:t>Funding Stream used for PFS Priorities in PFS Communities?</w:t>
                  </w:r>
                </w:p>
                <w:p w14:paraId="763CA215" w14:textId="046FC9E4" w:rsidR="00C34E6C" w:rsidRPr="00A6240D" w:rsidRDefault="00CC04C5" w:rsidP="00483DDB">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918336" behindDoc="0" locked="0" layoutInCell="1" allowOverlap="1" wp14:anchorId="787EB817" wp14:editId="6C41BD25">
                            <wp:simplePos x="0" y="0"/>
                            <wp:positionH relativeFrom="column">
                              <wp:posOffset>548005</wp:posOffset>
                            </wp:positionH>
                            <wp:positionV relativeFrom="page">
                              <wp:posOffset>527685</wp:posOffset>
                            </wp:positionV>
                            <wp:extent cx="197485" cy="197485"/>
                            <wp:effectExtent l="0" t="0" r="12065" b="12065"/>
                            <wp:wrapNone/>
                            <wp:docPr id="294" name="Oval 2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038BF" w14:textId="4F9F66E6" w:rsidR="00EE7FC1" w:rsidRPr="00FE69B0" w:rsidRDefault="00EE7FC1" w:rsidP="00A6240D">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EB817" id="Oval 294" o:spid="_x0000_s1213" style="position:absolute;left:0;text-align:left;margin-left:43.15pt;margin-top:41.55pt;width:15.55pt;height:15.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" fillcolor="yellow" strokecolor="black [3213]" strokeweight=".5pt">
                            <v:stroke joinstyle="miter"/>
                            <v:textbox inset="0,0,0,0">
                              <w:txbxContent>
                                <w:p w14:paraId="13F038BF" w14:textId="4F9F66E6" w:rsidR="00EE7FC1" w:rsidRPr="00FE69B0" w:rsidRDefault="00EE7FC1" w:rsidP="00A6240D">
                                  <w:pPr>
                                    <w:jc w:val="center"/>
                                    <w:rPr>
                                      <w:color w:val="000000" w:themeColor="text1"/>
                                    </w:rPr>
                                  </w:pPr>
                                  <w:r>
                                    <w:rPr>
                                      <w:color w:val="000000" w:themeColor="text1"/>
                                    </w:rPr>
                                    <w:t>7</w:t>
                                  </w:r>
                                </w:p>
                              </w:txbxContent>
                            </v:textbox>
                            <w10:wrap anchory="page"/>
                          </v:oval>
                        </w:pict>
                      </mc:Fallback>
                    </mc:AlternateContent>
                  </w:r>
                  <w:r w:rsidR="00C34E6C" w:rsidRPr="00A6240D">
                    <w:rPr>
                      <w:noProof/>
                      <w:sz w:val="16"/>
                      <w:szCs w:val="16"/>
                    </w:rPr>
                    <w:drawing>
                      <wp:inline distT="0" distB="0" distL="0" distR="0" wp14:anchorId="31A70027" wp14:editId="1A1E73EE">
                        <wp:extent cx="139065" cy="182880"/>
                        <wp:effectExtent l="0" t="0" r="0" b="7620"/>
                        <wp:docPr id="229" name="Picture 229" descr="This question gathers information on specific funding sources. Not all categories may apply to each State/Tribe/Jurisdiction.  Therefore, some funding sources may be left blank.  However, at least one row must be completed to save the information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484_PageRouter_ctl00_ImageDollarAmountHelpText" descr="This question gathers information on specific funding sources. Not all categories may apply to each State/Tribe/Jurisdiction.  Therefore, some funding sources may be left blank.  However, at least one row must be completed to save the information on the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p>
              </w:tc>
              <w:tc>
                <w:tcPr>
                  <w:tcW w:w="1710" w:type="dxa"/>
                  <w:tcBorders>
                    <w:bottom w:val="single" w:sz="4" w:space="0" w:color="BFBFBF" w:themeColor="background1" w:themeShade="BF"/>
                  </w:tcBorders>
                </w:tcPr>
                <w:p w14:paraId="6E3CD4C6" w14:textId="03408278" w:rsidR="00EB387B" w:rsidRPr="00A6240D" w:rsidRDefault="00CC04C5" w:rsidP="00483DDB">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920384" behindDoc="0" locked="0" layoutInCell="1" allowOverlap="1" wp14:anchorId="64141241" wp14:editId="2860A32C">
                            <wp:simplePos x="0" y="0"/>
                            <wp:positionH relativeFrom="column">
                              <wp:posOffset>811530</wp:posOffset>
                            </wp:positionH>
                            <wp:positionV relativeFrom="page">
                              <wp:posOffset>531495</wp:posOffset>
                            </wp:positionV>
                            <wp:extent cx="197485" cy="197485"/>
                            <wp:effectExtent l="0" t="0" r="12065" b="12065"/>
                            <wp:wrapNone/>
                            <wp:docPr id="296" name="Oval 2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86340" w14:textId="56082672" w:rsidR="00EE7FC1" w:rsidRPr="00FE69B0" w:rsidRDefault="00EE7FC1" w:rsidP="00A6240D">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41241" id="Oval 296" o:spid="_x0000_s1214" style="position:absolute;left:0;text-align:left;margin-left:63.9pt;margin-top:41.85pt;width:15.55pt;height:15.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" fillcolor="yellow" strokecolor="black [3213]" strokeweight=".5pt">
                            <v:stroke joinstyle="miter"/>
                            <v:textbox inset="0,0,0,0">
                              <w:txbxContent>
                                <w:p w14:paraId="22886340" w14:textId="56082672" w:rsidR="00EE7FC1" w:rsidRPr="00FE69B0" w:rsidRDefault="00EE7FC1" w:rsidP="00A6240D">
                                  <w:pPr>
                                    <w:jc w:val="center"/>
                                    <w:rPr>
                                      <w:color w:val="000000" w:themeColor="text1"/>
                                    </w:rPr>
                                  </w:pPr>
                                  <w:r>
                                    <w:rPr>
                                      <w:color w:val="000000" w:themeColor="text1"/>
                                    </w:rPr>
                                    <w:t>8</w:t>
                                  </w:r>
                                </w:p>
                              </w:txbxContent>
                            </v:textbox>
                            <w10:wrap anchory="page"/>
                          </v:oval>
                        </w:pict>
                      </mc:Fallback>
                    </mc:AlternateContent>
                  </w:r>
                  <w:r w:rsidR="00EB387B" w:rsidRPr="00A6240D">
                    <w:rPr>
                      <w:b/>
                      <w:bCs/>
                      <w:sz w:val="16"/>
                      <w:szCs w:val="16"/>
                    </w:rPr>
                    <w:t>Amount of the Funding Stream used for PFS Priorities in PFS Communities</w:t>
                  </w:r>
                </w:p>
                <w:p w14:paraId="65682EFA" w14:textId="7B839D8F" w:rsidR="00C34E6C" w:rsidRPr="00A6240D" w:rsidRDefault="00C34E6C" w:rsidP="00483DDB">
                  <w:pPr>
                    <w:pStyle w:val="BodyText"/>
                    <w:spacing w:before="0" w:after="0"/>
                    <w:jc w:val="center"/>
                    <w:rPr>
                      <w:b/>
                      <w:bCs/>
                      <w:sz w:val="16"/>
                      <w:szCs w:val="16"/>
                    </w:rPr>
                  </w:pPr>
                  <w:r w:rsidRPr="00A6240D">
                    <w:rPr>
                      <w:noProof/>
                      <w:sz w:val="16"/>
                      <w:szCs w:val="16"/>
                    </w:rPr>
                    <w:drawing>
                      <wp:inline distT="0" distB="0" distL="0" distR="0" wp14:anchorId="3149A828" wp14:editId="40B6835E">
                        <wp:extent cx="139065" cy="182880"/>
                        <wp:effectExtent l="0" t="0" r="0" b="7620"/>
                        <wp:docPr id="240" name="Picture 240" descr="This question gathers information on specific funding sources. Not all categories may apply to each State/Tribe/Jurisdiction.  Therefore, some funding sources may be left blank.  However, at least one row must be completed to save the information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484_PageRouter_ctl00_ImageDollarAmountHelpText" descr="This question gathers information on specific funding sources. Not all categories may apply to each State/Tribe/Jurisdiction.  Therefore, some funding sources may be left blank.  However, at least one row must be completed to save the information on the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p>
              </w:tc>
              <w:tc>
                <w:tcPr>
                  <w:tcW w:w="1170" w:type="dxa"/>
                  <w:tcBorders>
                    <w:bottom w:val="single" w:sz="4" w:space="0" w:color="BFBFBF" w:themeColor="background1" w:themeShade="BF"/>
                  </w:tcBorders>
                </w:tcPr>
                <w:p w14:paraId="2E0F00A2" w14:textId="0150C2E8" w:rsidR="00EB387B" w:rsidRPr="00A6240D" w:rsidRDefault="00A6240D" w:rsidP="00483DDB">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922432" behindDoc="0" locked="0" layoutInCell="1" allowOverlap="1" wp14:anchorId="27D9C80A" wp14:editId="29DD51CC">
                            <wp:simplePos x="0" y="0"/>
                            <wp:positionH relativeFrom="column">
                              <wp:posOffset>222885</wp:posOffset>
                            </wp:positionH>
                            <wp:positionV relativeFrom="page">
                              <wp:posOffset>525145</wp:posOffset>
                            </wp:positionV>
                            <wp:extent cx="197485" cy="197485"/>
                            <wp:effectExtent l="0" t="0" r="12065" b="12065"/>
                            <wp:wrapNone/>
                            <wp:docPr id="297" name="Oval 2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97A58" w14:textId="01BCBE9E" w:rsidR="00EE7FC1" w:rsidRPr="00FE69B0" w:rsidRDefault="00EE7FC1" w:rsidP="00A6240D">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9C80A" id="Oval 297" o:spid="_x0000_s1215" style="position:absolute;left:0;text-align:left;margin-left:17.55pt;margin-top:41.35pt;width:15.55pt;height:15.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" fillcolor="yellow" strokecolor="black [3213]" strokeweight=".5pt">
                            <v:stroke joinstyle="miter"/>
                            <v:textbox inset="0,0,0,0">
                              <w:txbxContent>
                                <w:p w14:paraId="34A97A58" w14:textId="01BCBE9E" w:rsidR="00EE7FC1" w:rsidRPr="00FE69B0" w:rsidRDefault="00EE7FC1" w:rsidP="00A6240D">
                                  <w:pPr>
                                    <w:jc w:val="center"/>
                                    <w:rPr>
                                      <w:color w:val="000000" w:themeColor="text1"/>
                                    </w:rPr>
                                  </w:pPr>
                                  <w:r>
                                    <w:rPr>
                                      <w:color w:val="000000" w:themeColor="text1"/>
                                    </w:rPr>
                                    <w:t>10</w:t>
                                  </w:r>
                                </w:p>
                              </w:txbxContent>
                            </v:textbox>
                            <w10:wrap anchory="page"/>
                          </v:oval>
                        </w:pict>
                      </mc:Fallback>
                    </mc:AlternateContent>
                  </w:r>
                  <w:r w:rsidR="00EB387B" w:rsidRPr="00A6240D">
                    <w:rPr>
                      <w:b/>
                      <w:bCs/>
                      <w:sz w:val="16"/>
                      <w:szCs w:val="16"/>
                    </w:rPr>
                    <w:t>Percentage of PFS Funding</w:t>
                  </w:r>
                </w:p>
              </w:tc>
            </w:tr>
            <w:tr w:rsidR="00483DDB" w:rsidRPr="00EB387B" w14:paraId="2F685F97" w14:textId="77777777" w:rsidTr="00483DDB">
              <w:tc>
                <w:tcPr>
                  <w:tcW w:w="3600" w:type="dxa"/>
                  <w:tcBorders>
                    <w:left w:val="nil"/>
                    <w:bottom w:val="nil"/>
                    <w:right w:val="nil"/>
                  </w:tcBorders>
                  <w:shd w:val="clear" w:color="auto" w:fill="auto"/>
                </w:tcPr>
                <w:p w14:paraId="430510E0" w14:textId="2A659A63"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PFS</w:t>
                  </w:r>
                  <w:r w:rsidRPr="00795964">
                    <w:rPr>
                      <w:rFonts w:asciiTheme="minorBidi" w:hAnsiTheme="minorBidi"/>
                      <w:sz w:val="16"/>
                      <w:szCs w:val="16"/>
                    </w:rPr>
                    <w:tab/>
                  </w:r>
                </w:p>
              </w:tc>
              <w:tc>
                <w:tcPr>
                  <w:tcW w:w="1080" w:type="dxa"/>
                  <w:tcBorders>
                    <w:left w:val="nil"/>
                    <w:bottom w:val="nil"/>
                    <w:right w:val="nil"/>
                  </w:tcBorders>
                  <w:shd w:val="clear" w:color="auto" w:fill="auto"/>
                  <w:vAlign w:val="bottom"/>
                </w:tcPr>
                <w:p w14:paraId="346532AC" w14:textId="15D05DEA"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5AF864A" wp14:editId="69BFAC22">
                            <wp:extent cx="487842" cy="172247"/>
                            <wp:effectExtent l="0" t="0" r="26670" b="18415"/>
                            <wp:docPr id="451" name="Rectangle 451"/>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5B381"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5AF864A" id="Rectangle 451" o:spid="_x0000_s121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4aDUCKMCAACvBQAADgAAAAAAAAAAAAAAAAAuAgAAZHJz&#10;L2Uyb0RvYy54bWxQSwECLQAUAAYACAAAACEAJq8SVNkAAAADAQAADwAAAAAAAAAAAAAAAAD9BAAA&#10;ZHJzL2Rvd25yZXYueG1sUEsFBgAAAAAEAAQA8wAAAAMGAAAAAA==&#10;" filled="f" strokecolor="#d8d8d8 [2732]" strokeweight="1pt">
                            <v:textbox inset="0,0,0,0">
                              <w:txbxContent>
                                <w:p w14:paraId="3B95B381"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left w:val="nil"/>
                    <w:bottom w:val="nil"/>
                    <w:right w:val="nil"/>
                  </w:tcBorders>
                  <w:shd w:val="clear" w:color="auto" w:fill="auto"/>
                  <w:vAlign w:val="bottom"/>
                </w:tcPr>
                <w:p w14:paraId="2955CD66" w14:textId="0C970A11" w:rsidR="00483DDB" w:rsidRPr="00795964" w:rsidRDefault="00483DDB" w:rsidP="00483DDB">
                  <w:pPr>
                    <w:pStyle w:val="BodyText"/>
                    <w:spacing w:before="0" w:after="0"/>
                    <w:rPr>
                      <w:rFonts w:ascii="Arial Bold" w:hAnsi="Arial Bold"/>
                      <w:b/>
                      <w:bCs/>
                      <w:position w:val="-6"/>
                    </w:rPr>
                  </w:pPr>
                  <w:r w:rsidRPr="00795964">
                    <w:rPr>
                      <w:rFonts w:ascii="Arial Bold" w:hAnsi="Arial Bold"/>
                      <w:b/>
                      <w:bCs/>
                      <w:noProof/>
                      <w:position w:val="-6"/>
                    </w:rPr>
                    <mc:AlternateContent>
                      <mc:Choice Requires="wps">
                        <w:drawing>
                          <wp:inline distT="0" distB="0" distL="0" distR="0" wp14:anchorId="581529A5" wp14:editId="0109C17C">
                            <wp:extent cx="487842" cy="172247"/>
                            <wp:effectExtent l="0" t="0" r="26670" b="18415"/>
                            <wp:docPr id="316" name="Rectangle 31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F4A43" w14:textId="6E5072DB"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81529A5" id="Rectangle 316" o:spid="_x0000_s121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SLmeTaMCAACvBQAADgAAAAAAAAAAAAAAAAAuAgAAZHJz&#10;L2Uyb0RvYy54bWxQSwECLQAUAAYACAAAACEAJq8SVNkAAAADAQAADwAAAAAAAAAAAAAAAAD9BAAA&#10;ZHJzL2Rvd25yZXYueG1sUEsFBgAAAAAEAAQA8wAAAAMGAAAAAA==&#10;" filled="f" strokecolor="#d8d8d8 [2732]" strokeweight="1pt">
                            <v:textbox inset="0,0,0,0">
                              <w:txbxContent>
                                <w:p w14:paraId="42CF4A43" w14:textId="6E5072DB"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left w:val="nil"/>
                    <w:bottom w:val="nil"/>
                    <w:right w:val="nil"/>
                  </w:tcBorders>
                  <w:shd w:val="clear" w:color="auto" w:fill="auto"/>
                </w:tcPr>
                <w:p w14:paraId="5BB57E85" w14:textId="6ADEE7CE" w:rsidR="00483DDB" w:rsidRPr="00402436" w:rsidRDefault="00483DDB" w:rsidP="00483DDB">
                  <w:pPr>
                    <w:pStyle w:val="BodyText"/>
                    <w:spacing w:before="0" w:after="0"/>
                    <w:ind w:left="-108"/>
                    <w:jc w:val="center"/>
                    <w:rPr>
                      <w:b/>
                      <w:bCs/>
                    </w:rPr>
                  </w:pPr>
                  <w:r w:rsidRPr="00402436">
                    <w:rPr>
                      <w:noProof/>
                      <w:position w:val="-6"/>
                    </w:rPr>
                    <w:drawing>
                      <wp:inline distT="0" distB="0" distL="0" distR="0" wp14:anchorId="787A49AC" wp14:editId="17FB4D46">
                        <wp:extent cx="977462" cy="1828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left w:val="nil"/>
                    <w:bottom w:val="nil"/>
                    <w:right w:val="nil"/>
                  </w:tcBorders>
                  <w:vAlign w:val="bottom"/>
                </w:tcPr>
                <w:p w14:paraId="5CC3A48F" w14:textId="27B48F07"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9B810F6" wp14:editId="753B02E8">
                            <wp:extent cx="487842" cy="172247"/>
                            <wp:effectExtent l="0" t="0" r="26670" b="18415"/>
                            <wp:docPr id="424" name="Rectangle 42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0735"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9B810F6" id="Rectangle 424" o:spid="_x0000_s121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BMb/pakAgAArwUAAA4AAAAAAAAAAAAAAAAALgIAAGRy&#10;cy9lMm9Eb2MueG1sUEsBAi0AFAAGAAgAAAAhACavElTZAAAAAwEAAA8AAAAAAAAAAAAAAAAA/gQA&#10;AGRycy9kb3ducmV2LnhtbFBLBQYAAAAABAAEAPMAAAAEBgAAAAA=&#10;" filled="f" strokecolor="#d8d8d8 [2732]" strokeweight="1pt">
                            <v:textbox inset="0,0,0,0">
                              <w:txbxContent>
                                <w:p w14:paraId="1F880735"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left w:val="nil"/>
                    <w:bottom w:val="nil"/>
                    <w:right w:val="nil"/>
                  </w:tcBorders>
                  <w:vAlign w:val="bottom"/>
                </w:tcPr>
                <w:p w14:paraId="588CDF89" w14:textId="7FAD50EA"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7062FBF" wp14:editId="03628D47">
                            <wp:extent cx="487842" cy="172247"/>
                            <wp:effectExtent l="0" t="0" r="26670" b="18415"/>
                            <wp:docPr id="410" name="Rectangle 41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664F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7062FBF" id="Rectangle 410" o:spid="_x0000_s121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IxV0XWkAgAArwUAAA4AAAAAAAAAAAAAAAAALgIAAGRy&#10;cy9lMm9Eb2MueG1sUEsBAi0AFAAGAAgAAAAhACavElTZAAAAAwEAAA8AAAAAAAAAAAAAAAAA/gQA&#10;AGRycy9kb3ducmV2LnhtbFBLBQYAAAAABAAEAPMAAAAEBgAAAAA=&#10;" filled="f" strokecolor="#d8d8d8 [2732]" strokeweight="1pt">
                            <v:textbox inset="0,0,0,0">
                              <w:txbxContent>
                                <w:p w14:paraId="179664F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0089B3FF" w14:textId="77777777" w:rsidTr="00483DDB">
              <w:tc>
                <w:tcPr>
                  <w:tcW w:w="3600" w:type="dxa"/>
                  <w:tcBorders>
                    <w:top w:val="nil"/>
                    <w:left w:val="nil"/>
                    <w:bottom w:val="nil"/>
                    <w:right w:val="nil"/>
                  </w:tcBorders>
                  <w:shd w:val="clear" w:color="auto" w:fill="auto"/>
                </w:tcPr>
                <w:p w14:paraId="277C1232" w14:textId="5F89F272"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Drug Free Communities Grant</w:t>
                  </w:r>
                </w:p>
              </w:tc>
              <w:tc>
                <w:tcPr>
                  <w:tcW w:w="1080" w:type="dxa"/>
                  <w:tcBorders>
                    <w:top w:val="nil"/>
                    <w:left w:val="nil"/>
                    <w:bottom w:val="nil"/>
                    <w:right w:val="nil"/>
                  </w:tcBorders>
                  <w:shd w:val="clear" w:color="auto" w:fill="auto"/>
                  <w:vAlign w:val="bottom"/>
                </w:tcPr>
                <w:p w14:paraId="5DD2C36E" w14:textId="444FC571"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3564A01" wp14:editId="6061ECEA">
                            <wp:extent cx="487842" cy="172247"/>
                            <wp:effectExtent l="0" t="0" r="26670" b="18415"/>
                            <wp:docPr id="452" name="Rectangle 452"/>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B79E0"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3564A01" id="Rectangle 452" o:spid="_x0000_s1220"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PMs0vOkAgAArwUAAA4AAAAAAAAAAAAAAAAALgIAAGRy&#10;cy9lMm9Eb2MueG1sUEsBAi0AFAAGAAgAAAAhACavElTZAAAAAwEAAA8AAAAAAAAAAAAAAAAA/gQA&#10;AGRycy9kb3ducmV2LnhtbFBLBQYAAAAABAAEAPMAAAAEBgAAAAA=&#10;" filled="f" strokecolor="#d8d8d8 [2732]" strokeweight="1pt">
                            <v:textbox inset="0,0,0,0">
                              <w:txbxContent>
                                <w:p w14:paraId="793B79E0"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79A046CC" w14:textId="46383701"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87BAB12" wp14:editId="5B4B0E38">
                            <wp:extent cx="487842" cy="172247"/>
                            <wp:effectExtent l="0" t="0" r="26670" b="18415"/>
                            <wp:docPr id="330" name="Rectangle 33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02D7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87BAB12" id="Rectangle 330" o:spid="_x0000_s122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PJkfvKkAgAArwUAAA4AAAAAAAAAAAAAAAAALgIAAGRy&#10;cy9lMm9Eb2MueG1sUEsBAi0AFAAGAAgAAAAhACavElTZAAAAAwEAAA8AAAAAAAAAAAAAAAAA/gQA&#10;AGRycy9kb3ducmV2LnhtbFBLBQYAAAAABAAEAPMAAAAEBgAAAAA=&#10;" filled="f" strokecolor="#d8d8d8 [2732]" strokeweight="1pt">
                            <v:textbox inset="0,0,0,0">
                              <w:txbxContent>
                                <w:p w14:paraId="4B902D7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14C8F945" w14:textId="10F43157"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34BEDCE1" wp14:editId="192C648E">
                        <wp:extent cx="977462" cy="18288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7D0F9AF6" w14:textId="3B50D6CE"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69F9A47" wp14:editId="43EE7002">
                            <wp:extent cx="487842" cy="172247"/>
                            <wp:effectExtent l="0" t="0" r="26670" b="18415"/>
                            <wp:docPr id="425" name="Rectangle 425"/>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60F3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69F9A47" id="Rectangle 425" o:spid="_x0000_s1222"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EQoviukAgAArwUAAA4AAAAAAAAAAAAAAAAALgIAAGRy&#10;cy9lMm9Eb2MueG1sUEsBAi0AFAAGAAgAAAAhACavElTZAAAAAwEAAA8AAAAAAAAAAAAAAAAA/gQA&#10;AGRycy9kb3ducmV2LnhtbFBLBQYAAAAABAAEAPMAAAAEBgAAAAA=&#10;" filled="f" strokecolor="#d8d8d8 [2732]" strokeweight="1pt">
                            <v:textbox inset="0,0,0,0">
                              <w:txbxContent>
                                <w:p w14:paraId="12860F3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5AB8D9D5" w14:textId="5EA1ABA5"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B42C715" wp14:editId="4BDC7148">
                            <wp:extent cx="487842" cy="172247"/>
                            <wp:effectExtent l="0" t="0" r="26670" b="18415"/>
                            <wp:docPr id="438" name="Rectangle 43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B42E3"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B42C715" id="Rectangle 438" o:spid="_x0000_s122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rLKRwqMCAACvBQAADgAAAAAAAAAAAAAAAAAuAgAAZHJz&#10;L2Uyb0RvYy54bWxQSwECLQAUAAYACAAAACEAJq8SVNkAAAADAQAADwAAAAAAAAAAAAAAAAD9BAAA&#10;ZHJzL2Rvd25yZXYueG1sUEsFBgAAAAAEAAQA8wAAAAMGAAAAAA==&#10;" filled="f" strokecolor="#d8d8d8 [2732]" strokeweight="1pt">
                            <v:textbox inset="0,0,0,0">
                              <w:txbxContent>
                                <w:p w14:paraId="08DB42E3"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48B71678" w14:textId="77777777" w:rsidTr="00483DDB">
              <w:tc>
                <w:tcPr>
                  <w:tcW w:w="3600" w:type="dxa"/>
                  <w:tcBorders>
                    <w:top w:val="nil"/>
                    <w:left w:val="nil"/>
                    <w:bottom w:val="nil"/>
                    <w:right w:val="nil"/>
                  </w:tcBorders>
                  <w:shd w:val="clear" w:color="auto" w:fill="auto"/>
                </w:tcPr>
                <w:p w14:paraId="21F3457D" w14:textId="040A054C"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STOP Act Funding</w:t>
                  </w:r>
                </w:p>
              </w:tc>
              <w:tc>
                <w:tcPr>
                  <w:tcW w:w="1080" w:type="dxa"/>
                  <w:tcBorders>
                    <w:top w:val="nil"/>
                    <w:left w:val="nil"/>
                    <w:bottom w:val="nil"/>
                    <w:right w:val="nil"/>
                  </w:tcBorders>
                  <w:shd w:val="clear" w:color="auto" w:fill="auto"/>
                  <w:vAlign w:val="bottom"/>
                </w:tcPr>
                <w:p w14:paraId="0CBD8BA7" w14:textId="167C2602"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269934EB" wp14:editId="05CE58A5">
                            <wp:extent cx="487842" cy="172247"/>
                            <wp:effectExtent l="0" t="0" r="26670" b="18415"/>
                            <wp:docPr id="453" name="Rectangle 45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AC412"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69934EB" id="Rectangle 453" o:spid="_x0000_s1224"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OwCWppQIAAK8FAAAOAAAAAAAAAAAAAAAAAC4CAABk&#10;cnMvZTJvRG9jLnhtbFBLAQItABQABgAIAAAAIQAmrxJU2QAAAAMBAAAPAAAAAAAAAAAAAAAAAP8E&#10;AABkcnMvZG93bnJldi54bWxQSwUGAAAAAAQABADzAAAABQYAAAAA&#10;" filled="f" strokecolor="#d8d8d8 [2732]" strokeweight="1pt">
                            <v:textbox inset="0,0,0,0">
                              <w:txbxContent>
                                <w:p w14:paraId="27CAC412"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5EA344D5" w14:textId="762C8CB6"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B9DD097" wp14:editId="505810FD">
                            <wp:extent cx="487842" cy="172247"/>
                            <wp:effectExtent l="0" t="0" r="26670" b="18415"/>
                            <wp:docPr id="331" name="Rectangle 331"/>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AD2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B9DD097" id="Rectangle 331" o:spid="_x0000_s1225"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PiImopQIAAK8FAAAOAAAAAAAAAAAAAAAAAC4CAABk&#10;cnMvZTJvRG9jLnhtbFBLAQItABQABgAIAAAAIQAmrxJU2QAAAAMBAAAPAAAAAAAAAAAAAAAAAP8E&#10;AABkcnMvZG93bnJldi54bWxQSwUGAAAAAAQABADzAAAABQYAAAAA&#10;" filled="f" strokecolor="#d8d8d8 [2732]" strokeweight="1pt">
                            <v:textbox inset="0,0,0,0">
                              <w:txbxContent>
                                <w:p w14:paraId="1C8AD2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38947DF0" w14:textId="571A53A2"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28074299" wp14:editId="3992ABC4">
                        <wp:extent cx="977462" cy="1828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33B042DE" w14:textId="1C0F8AC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B4BD4CE" wp14:editId="472F9483">
                            <wp:extent cx="487842" cy="172247"/>
                            <wp:effectExtent l="0" t="0" r="26670" b="18415"/>
                            <wp:docPr id="426" name="Rectangle 42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BCAE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B4BD4CE" id="Rectangle 426" o:spid="_x0000_s122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PFvXzmkAgAArwUAAA4AAAAAAAAAAAAAAAAALgIAAGRy&#10;cy9lMm9Eb2MueG1sUEsBAi0AFAAGAAgAAAAhACavElTZAAAAAwEAAA8AAAAAAAAAAAAAAAAA/gQA&#10;AGRycy9kb3ducmV2LnhtbFBLBQYAAAAABAAEAPMAAAAEBgAAAAA=&#10;" filled="f" strokecolor="#d8d8d8 [2732]" strokeweight="1pt">
                            <v:textbox inset="0,0,0,0">
                              <w:txbxContent>
                                <w:p w14:paraId="2D4BCAE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0C0220F5" w14:textId="074122DF"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68E37C02" wp14:editId="7A193F00">
                            <wp:extent cx="487842" cy="172247"/>
                            <wp:effectExtent l="0" t="0" r="26670" b="18415"/>
                            <wp:docPr id="439" name="Rectangle 43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AC054"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8E37C02" id="Rectangle 439" o:spid="_x0000_s122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FxKNpakAgAArwUAAA4AAAAAAAAAAAAAAAAALgIAAGRy&#10;cy9lMm9Eb2MueG1sUEsBAi0AFAAGAAgAAAAhACavElTZAAAAAwEAAA8AAAAAAAAAAAAAAAAA/gQA&#10;AGRycy9kb3ducmV2LnhtbFBLBQYAAAAABAAEAPMAAAAEBgAAAAA=&#10;" filled="f" strokecolor="#d8d8d8 [2732]" strokeweight="1pt">
                            <v:textbox inset="0,0,0,0">
                              <w:txbxContent>
                                <w:p w14:paraId="12CAC054"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4FE0E322" w14:textId="77777777" w:rsidTr="00483DDB">
              <w:tc>
                <w:tcPr>
                  <w:tcW w:w="3600" w:type="dxa"/>
                  <w:tcBorders>
                    <w:top w:val="nil"/>
                    <w:left w:val="nil"/>
                    <w:bottom w:val="nil"/>
                    <w:right w:val="nil"/>
                  </w:tcBorders>
                  <w:shd w:val="clear" w:color="auto" w:fill="auto"/>
                </w:tcPr>
                <w:p w14:paraId="7F079371" w14:textId="180A2341"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Minority HIV/AIDS Initiative</w:t>
                  </w:r>
                </w:p>
              </w:tc>
              <w:tc>
                <w:tcPr>
                  <w:tcW w:w="1080" w:type="dxa"/>
                  <w:tcBorders>
                    <w:top w:val="nil"/>
                    <w:left w:val="nil"/>
                    <w:bottom w:val="nil"/>
                    <w:right w:val="nil"/>
                  </w:tcBorders>
                  <w:shd w:val="clear" w:color="auto" w:fill="auto"/>
                  <w:vAlign w:val="bottom"/>
                </w:tcPr>
                <w:p w14:paraId="60B045C4" w14:textId="2E6E443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73BE00D" wp14:editId="2F0F260B">
                            <wp:extent cx="487842" cy="172247"/>
                            <wp:effectExtent l="0" t="0" r="26670" b="18415"/>
                            <wp:docPr id="454" name="Rectangle 45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7B569"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73BE00D" id="Rectangle 454" o:spid="_x0000_s122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BOySWjpQIAAK8FAAAOAAAAAAAAAAAAAAAAAC4CAABk&#10;cnMvZTJvRG9jLnhtbFBLAQItABQABgAIAAAAIQAmrxJU2QAAAAMBAAAPAAAAAAAAAAAAAAAAAP8E&#10;AABkcnMvZG93bnJldi54bWxQSwUGAAAAAAQABADzAAAABQYAAAAA&#10;" filled="f" strokecolor="#d8d8d8 [2732]" strokeweight="1pt">
                            <v:textbox inset="0,0,0,0">
                              <w:txbxContent>
                                <w:p w14:paraId="52C7B569"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657169CF" w14:textId="2CDAE27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0895304" wp14:editId="17C84DB2">
                            <wp:extent cx="487842" cy="172247"/>
                            <wp:effectExtent l="0" t="0" r="26670" b="18415"/>
                            <wp:docPr id="332" name="Rectangle 332"/>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0957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0895304" id="Rectangle 332" o:spid="_x0000_s122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F/wQupQIAAK8FAAAOAAAAAAAAAAAAAAAAAC4CAABk&#10;cnMvZTJvRG9jLnhtbFBLAQItABQABgAIAAAAIQAmrxJU2QAAAAMBAAAPAAAAAAAAAAAAAAAAAP8E&#10;AABkcnMvZG93bnJldi54bWxQSwUGAAAAAAQABADzAAAABQYAAAAA&#10;" filled="f" strokecolor="#d8d8d8 [2732]" strokeweight="1pt">
                            <v:textbox inset="0,0,0,0">
                              <w:txbxContent>
                                <w:p w14:paraId="5D90957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4AF522D5" w14:textId="4AD46348"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50F19C45" wp14:editId="6004D81C">
                        <wp:extent cx="977462" cy="182880"/>
                        <wp:effectExtent l="0" t="0" r="0"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39463027" w14:textId="3C52264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6940528" wp14:editId="6796974F">
                            <wp:extent cx="487842" cy="172247"/>
                            <wp:effectExtent l="0" t="0" r="26670" b="18415"/>
                            <wp:docPr id="427" name="Rectangle 427"/>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14FD8"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6940528" id="Rectangle 427" o:spid="_x0000_s1230"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KZcH4SkAgAArwUAAA4AAAAAAAAAAAAAAAAALgIAAGRy&#10;cy9lMm9Eb2MueG1sUEsBAi0AFAAGAAgAAAAhACavElTZAAAAAwEAAA8AAAAAAAAAAAAAAAAA/gQA&#10;AGRycy9kb3ducmV2LnhtbFBLBQYAAAAABAAEAPMAAAAEBgAAAAA=&#10;" filled="f" strokecolor="#d8d8d8 [2732]" strokeweight="1pt">
                            <v:textbox inset="0,0,0,0">
                              <w:txbxContent>
                                <w:p w14:paraId="07614FD8"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54B21BC9" w14:textId="052B821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12A9554" wp14:editId="09AFA3B7">
                            <wp:extent cx="487842" cy="172247"/>
                            <wp:effectExtent l="0" t="0" r="26670" b="18415"/>
                            <wp:docPr id="440" name="Rectangle 44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9F792"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12A9554" id="Rectangle 440" o:spid="_x0000_s123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G7vdOGkAgAArwUAAA4AAAAAAAAAAAAAAAAALgIAAGRy&#10;cy9lMm9Eb2MueG1sUEsBAi0AFAAGAAgAAAAhACavElTZAAAAAwEAAA8AAAAAAAAAAAAAAAAA/gQA&#10;AGRycy9kb3ducmV2LnhtbFBLBQYAAAAABAAEAPMAAAAEBgAAAAA=&#10;" filled="f" strokecolor="#d8d8d8 [2732]" strokeweight="1pt">
                            <v:textbox inset="0,0,0,0">
                              <w:txbxContent>
                                <w:p w14:paraId="5EC9F792"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78F41D46" w14:textId="77777777" w:rsidTr="00483DDB">
              <w:tc>
                <w:tcPr>
                  <w:tcW w:w="3600" w:type="dxa"/>
                  <w:tcBorders>
                    <w:top w:val="nil"/>
                    <w:left w:val="nil"/>
                    <w:bottom w:val="nil"/>
                    <w:right w:val="nil"/>
                  </w:tcBorders>
                  <w:shd w:val="clear" w:color="auto" w:fill="auto"/>
                </w:tcPr>
                <w:p w14:paraId="1582EF8D" w14:textId="5818B4F5"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Substance Abuse Prevention and Treatment Block Grant</w:t>
                  </w:r>
                </w:p>
              </w:tc>
              <w:tc>
                <w:tcPr>
                  <w:tcW w:w="1080" w:type="dxa"/>
                  <w:tcBorders>
                    <w:top w:val="nil"/>
                    <w:left w:val="nil"/>
                    <w:bottom w:val="nil"/>
                    <w:right w:val="nil"/>
                  </w:tcBorders>
                  <w:shd w:val="clear" w:color="auto" w:fill="auto"/>
                  <w:vAlign w:val="bottom"/>
                </w:tcPr>
                <w:p w14:paraId="5B2CBE7A" w14:textId="5BACE75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0022EE6" wp14:editId="6167FBD7">
                            <wp:extent cx="487842" cy="172247"/>
                            <wp:effectExtent l="0" t="0" r="26670" b="18415"/>
                            <wp:docPr id="455" name="Rectangle 455"/>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34D3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0022EE6" id="Rectangle 455" o:spid="_x0000_s1232"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Z+mUepQIAAK8FAAAOAAAAAAAAAAAAAAAAAC4CAABk&#10;cnMvZTJvRG9jLnhtbFBLAQItABQABgAIAAAAIQAmrxJU2QAAAAMBAAAPAAAAAAAAAAAAAAAAAP8E&#10;AABkcnMvZG93bnJldi54bWxQSwUGAAAAAAQABADzAAAABQYAAAAA&#10;" filled="f" strokecolor="#d8d8d8 [2732]" strokeweight="1pt">
                            <v:textbox inset="0,0,0,0">
                              <w:txbxContent>
                                <w:p w14:paraId="73334D3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5E942862" w14:textId="19417D4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75B2CE5" wp14:editId="057EEE9C">
                            <wp:extent cx="487842" cy="172247"/>
                            <wp:effectExtent l="0" t="0" r="26670" b="18415"/>
                            <wp:docPr id="333" name="Rectangle 33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8A07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75B2CE5" id="Rectangle 333" o:spid="_x0000_s123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JLMRJOkAgAArwUAAA4AAAAAAAAAAAAAAAAALgIAAGRy&#10;cy9lMm9Eb2MueG1sUEsBAi0AFAAGAAgAAAAhACavElTZAAAAAwEAAA8AAAAAAAAAAAAAAAAA/gQA&#10;AGRycy9kb3ducmV2LnhtbFBLBQYAAAAABAAEAPMAAAAEBgAAAAA=&#10;" filled="f" strokecolor="#d8d8d8 [2732]" strokeweight="1pt">
                            <v:textbox inset="0,0,0,0">
                              <w:txbxContent>
                                <w:p w14:paraId="5668A07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74DE1E2D" w14:textId="34E38A3B"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183ACE08" wp14:editId="22FEBF28">
                        <wp:extent cx="977462" cy="1828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083897BE" w14:textId="02E6419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66F0E54" wp14:editId="7D858980">
                            <wp:extent cx="487842" cy="172247"/>
                            <wp:effectExtent l="0" t="0" r="26670" b="18415"/>
                            <wp:docPr id="428" name="Rectangle 42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7B25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66F0E54" id="Rectangle 428" o:spid="_x0000_s1234"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wYpI1qMCAACvBQAADgAAAAAAAAAAAAAAAAAuAgAAZHJz&#10;L2Uyb0RvYy54bWxQSwECLQAUAAYACAAAACEAJq8SVNkAAAADAQAADwAAAAAAAAAAAAAAAAD9BAAA&#10;ZHJzL2Rvd25yZXYueG1sUEsFBgAAAAAEAAQA8wAAAAMGAAAAAA==&#10;" filled="f" strokecolor="#d8d8d8 [2732]" strokeweight="1pt">
                            <v:textbox inset="0,0,0,0">
                              <w:txbxContent>
                                <w:p w14:paraId="1737B25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7E21FD01" w14:textId="6A33EC0E"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64F3B465" wp14:editId="745C6253">
                            <wp:extent cx="487842" cy="172247"/>
                            <wp:effectExtent l="0" t="0" r="26670" b="18415"/>
                            <wp:docPr id="441" name="Rectangle 441"/>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63389"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4F3B465" id="Rectangle 441" o:spid="_x0000_s1235"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JMDg7ukAgAArwUAAA4AAAAAAAAAAAAAAAAALgIAAGRy&#10;cy9lMm9Eb2MueG1sUEsBAi0AFAAGAAgAAAAhACavElTZAAAAAwEAAA8AAAAAAAAAAAAAAAAA/gQA&#10;AGRycy9kb3ducmV2LnhtbFBLBQYAAAAABAAEAPMAAAAEBgAAAAA=&#10;" filled="f" strokecolor="#d8d8d8 [2732]" strokeweight="1pt">
                            <v:textbox inset="0,0,0,0">
                              <w:txbxContent>
                                <w:p w14:paraId="52463389"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1964891B" w14:textId="77777777" w:rsidTr="00483DDB">
              <w:tc>
                <w:tcPr>
                  <w:tcW w:w="3600" w:type="dxa"/>
                  <w:tcBorders>
                    <w:top w:val="nil"/>
                    <w:left w:val="nil"/>
                    <w:bottom w:val="nil"/>
                    <w:right w:val="nil"/>
                  </w:tcBorders>
                  <w:shd w:val="clear" w:color="auto" w:fill="auto"/>
                </w:tcPr>
                <w:p w14:paraId="2CB72FA5" w14:textId="703BBDD2"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Medicaid (Federal, State, and Local)</w:t>
                  </w:r>
                </w:p>
              </w:tc>
              <w:tc>
                <w:tcPr>
                  <w:tcW w:w="1080" w:type="dxa"/>
                  <w:tcBorders>
                    <w:top w:val="nil"/>
                    <w:left w:val="nil"/>
                    <w:bottom w:val="nil"/>
                    <w:right w:val="nil"/>
                  </w:tcBorders>
                  <w:shd w:val="clear" w:color="auto" w:fill="auto"/>
                  <w:vAlign w:val="bottom"/>
                </w:tcPr>
                <w:p w14:paraId="0AABA2BD" w14:textId="121258C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64E548AC" wp14:editId="4B21E206">
                            <wp:extent cx="487842" cy="172247"/>
                            <wp:effectExtent l="0" t="0" r="26670" b="18415"/>
                            <wp:docPr id="456" name="Rectangle 45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47505"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4E548AC" id="Rectangle 456" o:spid="_x0000_s123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GuxI2+kAgAArwUAAA4AAAAAAAAAAAAAAAAALgIAAGRy&#10;cy9lMm9Eb2MueG1sUEsBAi0AFAAGAAgAAAAhACavElTZAAAAAwEAAA8AAAAAAAAAAAAAAAAA/gQA&#10;AGRycy9kb3ducmV2LnhtbFBLBQYAAAAABAAEAPMAAAAEBgAAAAA=&#10;" filled="f" strokecolor="#d8d8d8 [2732]" strokeweight="1pt">
                            <v:textbox inset="0,0,0,0">
                              <w:txbxContent>
                                <w:p w14:paraId="31E47505"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758EDF4F" w14:textId="322FE08A"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C3A4F4C" wp14:editId="4C30DD5E">
                            <wp:extent cx="487842" cy="172247"/>
                            <wp:effectExtent l="0" t="0" r="26670" b="18415"/>
                            <wp:docPr id="373" name="Rectangle 37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0E3E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C3A4F4C" id="Rectangle 373" o:spid="_x0000_s123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GcDPmekAgAArwUAAA4AAAAAAAAAAAAAAAAALgIAAGRy&#10;cy9lMm9Eb2MueG1sUEsBAi0AFAAGAAgAAAAhACavElTZAAAAAwEAAA8AAAAAAAAAAAAAAAAA/gQA&#10;AGRycy9kb3ducmV2LnhtbFBLBQYAAAAABAAEAPMAAAAEBgAAAAA=&#10;" filled="f" strokecolor="#d8d8d8 [2732]" strokeweight="1pt">
                            <v:textbox inset="0,0,0,0">
                              <w:txbxContent>
                                <w:p w14:paraId="73E0E3E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0519D1D0" w14:textId="3D3FBAF8"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48361DC6" wp14:editId="53B85185">
                        <wp:extent cx="977462" cy="182880"/>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4A92D2A2" w14:textId="64B9F832"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D7389A1" wp14:editId="6473BBCE">
                            <wp:extent cx="487842" cy="172247"/>
                            <wp:effectExtent l="0" t="0" r="26670" b="18415"/>
                            <wp:docPr id="429" name="Rectangle 42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8F44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D7389A1" id="Rectangle 429" o:spid="_x0000_s123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IlOJHWkAgAArwUAAA4AAAAAAAAAAAAAAAAALgIAAGRy&#10;cy9lMm9Eb2MueG1sUEsBAi0AFAAGAAgAAAAhACavElTZAAAAAwEAAA8AAAAAAAAAAAAAAAAA/gQA&#10;AGRycy9kb3ducmV2LnhtbFBLBQYAAAAABAAEAPMAAAAEBgAAAAA=&#10;" filled="f" strokecolor="#d8d8d8 [2732]" strokeweight="1pt">
                            <v:textbox inset="0,0,0,0">
                              <w:txbxContent>
                                <w:p w14:paraId="06F8F44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7DA761EC" w14:textId="06AAA2DE"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B36DA5D" wp14:editId="62641912">
                            <wp:extent cx="487842" cy="172247"/>
                            <wp:effectExtent l="0" t="0" r="26670" b="18415"/>
                            <wp:docPr id="442" name="Rectangle 442"/>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2AD2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B36DA5D" id="Rectangle 442" o:spid="_x0000_s123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nnipXqMCAACvBQAADgAAAAAAAAAAAAAAAAAuAgAAZHJz&#10;L2Uyb0RvYy54bWxQSwECLQAUAAYACAAAACEAJq8SVNkAAAADAQAADwAAAAAAAAAAAAAAAAD9BAAA&#10;ZHJzL2Rvd25yZXYueG1sUEsFBgAAAAAEAAQA8wAAAAMGAAAAAA==&#10;" filled="f" strokecolor="#d8d8d8 [2732]" strokeweight="1pt">
                            <v:textbox inset="0,0,0,0">
                              <w:txbxContent>
                                <w:p w14:paraId="69B2AD2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23F1201C" w14:textId="77777777" w:rsidTr="00483DDB">
              <w:tc>
                <w:tcPr>
                  <w:tcW w:w="3600" w:type="dxa"/>
                  <w:tcBorders>
                    <w:top w:val="nil"/>
                    <w:left w:val="nil"/>
                    <w:bottom w:val="nil"/>
                    <w:right w:val="nil"/>
                  </w:tcBorders>
                  <w:shd w:val="clear" w:color="auto" w:fill="auto"/>
                </w:tcPr>
                <w:p w14:paraId="64E26BF4" w14:textId="17FA494C" w:rsidR="00483DDB" w:rsidRPr="00795964" w:rsidRDefault="00483DDB" w:rsidP="00483DDB">
                  <w:pPr>
                    <w:pStyle w:val="BodyText"/>
                    <w:spacing w:before="0" w:after="0"/>
                    <w:rPr>
                      <w:rFonts w:asciiTheme="minorBidi" w:hAnsiTheme="minorBidi"/>
                      <w:b/>
                      <w:bCs/>
                      <w:sz w:val="16"/>
                      <w:szCs w:val="16"/>
                    </w:rPr>
                  </w:pPr>
                  <w:r w:rsidRPr="00795964">
                    <w:rPr>
                      <w:rFonts w:asciiTheme="minorBidi" w:hAnsiTheme="minorBidi"/>
                      <w:sz w:val="16"/>
                      <w:szCs w:val="16"/>
                    </w:rPr>
                    <w:t>Other Federal Funds</w:t>
                  </w:r>
                </w:p>
              </w:tc>
              <w:tc>
                <w:tcPr>
                  <w:tcW w:w="1080" w:type="dxa"/>
                  <w:tcBorders>
                    <w:top w:val="nil"/>
                    <w:left w:val="nil"/>
                    <w:bottom w:val="nil"/>
                    <w:right w:val="nil"/>
                  </w:tcBorders>
                  <w:shd w:val="clear" w:color="auto" w:fill="auto"/>
                  <w:vAlign w:val="bottom"/>
                </w:tcPr>
                <w:p w14:paraId="5D54686C" w14:textId="1DFF72C6"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6BE2CF06" wp14:editId="772D02C0">
                            <wp:extent cx="487842" cy="172247"/>
                            <wp:effectExtent l="0" t="0" r="26670" b="18415"/>
                            <wp:docPr id="457" name="Rectangle 457"/>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8DD77"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BE2CF06" id="Rectangle 457" o:spid="_x0000_s1240"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DyCY9KkAgAArwUAAA4AAAAAAAAAAAAAAAAALgIAAGRy&#10;cy9lMm9Eb2MueG1sUEsBAi0AFAAGAAgAAAAhACavElTZAAAAAwEAAA8AAAAAAAAAAAAAAAAA/gQA&#10;AGRycy9kb3ducmV2LnhtbFBLBQYAAAAABAAEAPMAAAAEBgAAAAA=&#10;" filled="f" strokecolor="#d8d8d8 [2732]" strokeweight="1pt">
                            <v:textbox inset="0,0,0,0">
                              <w:txbxContent>
                                <w:p w14:paraId="6DE8DD77"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0A36EFF3" w14:textId="6C066914"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E6A9CD1" wp14:editId="7B0EB90A">
                            <wp:extent cx="487842" cy="172247"/>
                            <wp:effectExtent l="0" t="0" r="26670" b="18415"/>
                            <wp:docPr id="374" name="Rectangle 37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17FC6"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E6A9CD1" id="Rectangle 374" o:spid="_x0000_s124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8bUQpQIAAK8FAAAOAAAAAAAAAAAAAAAAAC4CAABk&#10;cnMvZTJvRG9jLnhtbFBLAQItABQABgAIAAAAIQAmrxJU2QAAAAMBAAAPAAAAAAAAAAAAAAAAAP8E&#10;AABkcnMvZG93bnJldi54bWxQSwUGAAAAAAQABADzAAAABQYAAAAA&#10;" filled="f" strokecolor="#d8d8d8 [2732]" strokeweight="1pt">
                            <v:textbox inset="0,0,0,0">
                              <w:txbxContent>
                                <w:p w14:paraId="72E17FC6"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789FE24A" w14:textId="1296A95D"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38EBFF45" wp14:editId="50ACD388">
                        <wp:extent cx="977462" cy="18288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28B926BF" w14:textId="4122DEB6"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1C6C3EE" wp14:editId="71577D2A">
                            <wp:extent cx="487842" cy="172247"/>
                            <wp:effectExtent l="0" t="0" r="26670" b="18415"/>
                            <wp:docPr id="430" name="Rectangle 43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8B1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1C6C3EE" id="Rectangle 430" o:spid="_x0000_s1242"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Fv/dwmkAgAArwUAAA4AAAAAAAAAAAAAAAAALgIAAGRy&#10;cy9lMm9Eb2MueG1sUEsBAi0AFAAGAAgAAAAhACavElTZAAAAAwEAAA8AAAAAAAAAAAAAAAAA/gQA&#10;AGRycy9kb3ducmV2LnhtbFBLBQYAAAAABAAEAPMAAAAEBgAAAAA=&#10;" filled="f" strokecolor="#d8d8d8 [2732]" strokeweight="1pt">
                            <v:textbox inset="0,0,0,0">
                              <w:txbxContent>
                                <w:p w14:paraId="46F8B1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62103C96" w14:textId="53BD4569"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F1CBC57" wp14:editId="2C721E5D">
                            <wp:extent cx="487842" cy="172247"/>
                            <wp:effectExtent l="0" t="0" r="26670" b="18415"/>
                            <wp:docPr id="443" name="Rectangle 44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2CC88"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F1CBC57" id="Rectangle 443" o:spid="_x0000_s124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yUvp46MCAACvBQAADgAAAAAAAAAAAAAAAAAuAgAAZHJz&#10;L2Uyb0RvYy54bWxQSwECLQAUAAYACAAAACEAJq8SVNkAAAADAQAADwAAAAAAAAAAAAAAAAD9BAAA&#10;ZHJzL2Rvd25yZXYueG1sUEsFBgAAAAAEAAQA8wAAAAMGAAAAAA==&#10;" filled="f" strokecolor="#d8d8d8 [2732]" strokeweight="1pt">
                            <v:textbox inset="0,0,0,0">
                              <w:txbxContent>
                                <w:p w14:paraId="0D92CC88"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0296CC50" w14:textId="77777777" w:rsidTr="00483DDB">
              <w:tc>
                <w:tcPr>
                  <w:tcW w:w="3600" w:type="dxa"/>
                  <w:tcBorders>
                    <w:top w:val="nil"/>
                    <w:left w:val="nil"/>
                    <w:bottom w:val="nil"/>
                    <w:right w:val="nil"/>
                  </w:tcBorders>
                  <w:shd w:val="clear" w:color="auto" w:fill="auto"/>
                </w:tcPr>
                <w:p w14:paraId="625DE5B9" w14:textId="186A751E" w:rsidR="00483DDB" w:rsidRPr="00795964" w:rsidRDefault="00483DDB" w:rsidP="00483DDB">
                  <w:pPr>
                    <w:pStyle w:val="BodyText"/>
                    <w:spacing w:before="0" w:after="0"/>
                    <w:rPr>
                      <w:rFonts w:asciiTheme="minorBidi" w:hAnsiTheme="minorBidi"/>
                      <w:sz w:val="16"/>
                      <w:szCs w:val="16"/>
                    </w:rPr>
                  </w:pPr>
                  <w:r w:rsidRPr="00795964">
                    <w:rPr>
                      <w:rFonts w:asciiTheme="minorBidi" w:hAnsiTheme="minorBidi"/>
                      <w:sz w:val="16"/>
                      <w:szCs w:val="16"/>
                    </w:rPr>
                    <w:t>State Funds (excluding State Medicaid)</w:t>
                  </w:r>
                </w:p>
              </w:tc>
              <w:tc>
                <w:tcPr>
                  <w:tcW w:w="1080" w:type="dxa"/>
                  <w:tcBorders>
                    <w:top w:val="nil"/>
                    <w:left w:val="nil"/>
                    <w:bottom w:val="nil"/>
                    <w:right w:val="nil"/>
                  </w:tcBorders>
                  <w:shd w:val="clear" w:color="auto" w:fill="auto"/>
                  <w:vAlign w:val="bottom"/>
                </w:tcPr>
                <w:p w14:paraId="4742D31B" w14:textId="73EBF70A"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E711E5D" wp14:editId="14A6A6A3">
                            <wp:extent cx="487842" cy="172247"/>
                            <wp:effectExtent l="0" t="0" r="26670" b="18415"/>
                            <wp:docPr id="458" name="Rectangle 45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F7D68"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E711E5D" id="Rectangle 458" o:spid="_x0000_s1244"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W1Q0gKMCAACvBQAADgAAAAAAAAAAAAAAAAAuAgAAZHJz&#10;L2Uyb0RvYy54bWxQSwECLQAUAAYACAAAACEAJq8SVNkAAAADAQAADwAAAAAAAAAAAAAAAAD9BAAA&#10;ZHJzL2Rvd25yZXYueG1sUEsFBgAAAAAEAAQA8wAAAAMGAAAAAA==&#10;" filled="f" strokecolor="#d8d8d8 [2732]" strokeweight="1pt">
                            <v:textbox inset="0,0,0,0">
                              <w:txbxContent>
                                <w:p w14:paraId="14CF7D68"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69A99809" w14:textId="145C1F5F"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2D2C444C" wp14:editId="1644E7B6">
                            <wp:extent cx="487842" cy="172247"/>
                            <wp:effectExtent l="0" t="0" r="26670" b="18415"/>
                            <wp:docPr id="375" name="Rectangle 375"/>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DC0E5"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D2C444C" id="Rectangle 375" o:spid="_x0000_s1245"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CHUJKpQIAAK8FAAAOAAAAAAAAAAAAAAAAAC4CAABk&#10;cnMvZTJvRG9jLnhtbFBLAQItABQABgAIAAAAIQAmrxJU2QAAAAMBAAAPAAAAAAAAAAAAAAAAAP8E&#10;AABkcnMvZG93bnJldi54bWxQSwUGAAAAAAQABADzAAAABQYAAAAA&#10;" filled="f" strokecolor="#d8d8d8 [2732]" strokeweight="1pt">
                            <v:textbox inset="0,0,0,0">
                              <w:txbxContent>
                                <w:p w14:paraId="7EDDC0E5"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2A3A7A52" w14:textId="68A50415"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40B12494" wp14:editId="4EAA9672">
                        <wp:extent cx="977462" cy="182880"/>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20736898" w14:textId="69B41183"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C10D071" wp14:editId="6C195092">
                            <wp:extent cx="487842" cy="172247"/>
                            <wp:effectExtent l="0" t="0" r="26670" b="18415"/>
                            <wp:docPr id="431" name="Rectangle 431"/>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9B0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C10D071" id="Rectangle 431" o:spid="_x0000_s124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qwfQXaMCAACvBQAADgAAAAAAAAAAAAAAAAAuAgAAZHJz&#10;L2Uyb0RvYy54bWxQSwECLQAUAAYACAAAACEAJq8SVNkAAAADAQAADwAAAAAAAAAAAAAAAAD9BAAA&#10;ZHJzL2Rvd25yZXYueG1sUEsFBgAAAAAEAAQA8wAAAAMGAAAAAA==&#10;" filled="f" strokecolor="#d8d8d8 [2732]" strokeweight="1pt">
                            <v:textbox inset="0,0,0,0">
                              <w:txbxContent>
                                <w:p w14:paraId="4469B044"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068049AB" w14:textId="6C77CA9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AA418A3" wp14:editId="145202F4">
                            <wp:extent cx="487842" cy="172247"/>
                            <wp:effectExtent l="0" t="0" r="26670" b="18415"/>
                            <wp:docPr id="444" name="Rectangle 44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AA84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AA418A3" id="Rectangle 444" o:spid="_x0000_s124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9nKFfaMCAACvBQAADgAAAAAAAAAAAAAAAAAuAgAAZHJz&#10;L2Uyb0RvYy54bWxQSwECLQAUAAYACAAAACEAJq8SVNkAAAADAQAADwAAAAAAAAAAAAAAAAD9BAAA&#10;ZHJzL2Rvd25yZXYueG1sUEsFBgAAAAAEAAQA8wAAAAMGAAAAAA==&#10;" filled="f" strokecolor="#d8d8d8 [2732]" strokeweight="1pt">
                            <v:textbox inset="0,0,0,0">
                              <w:txbxContent>
                                <w:p w14:paraId="71DAA84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0B9C5708" w14:textId="77777777" w:rsidTr="00483DDB">
              <w:tc>
                <w:tcPr>
                  <w:tcW w:w="3600" w:type="dxa"/>
                  <w:tcBorders>
                    <w:top w:val="nil"/>
                    <w:left w:val="nil"/>
                    <w:bottom w:val="nil"/>
                    <w:right w:val="nil"/>
                  </w:tcBorders>
                  <w:shd w:val="clear" w:color="auto" w:fill="auto"/>
                </w:tcPr>
                <w:p w14:paraId="2C69EAE1" w14:textId="61B18AC3" w:rsidR="00483DDB" w:rsidRPr="00795964" w:rsidRDefault="00483DDB" w:rsidP="00483DDB">
                  <w:pPr>
                    <w:pStyle w:val="BodyText"/>
                    <w:spacing w:before="0" w:after="0"/>
                    <w:rPr>
                      <w:rFonts w:asciiTheme="minorBidi" w:hAnsiTheme="minorBidi"/>
                      <w:sz w:val="16"/>
                      <w:szCs w:val="16"/>
                    </w:rPr>
                  </w:pPr>
                  <w:r w:rsidRPr="00795964">
                    <w:rPr>
                      <w:rFonts w:asciiTheme="minorBidi" w:hAnsiTheme="minorBidi"/>
                      <w:sz w:val="16"/>
                      <w:szCs w:val="16"/>
                    </w:rPr>
                    <w:t>Local Funds (excluding State Medicaid)</w:t>
                  </w:r>
                </w:p>
              </w:tc>
              <w:tc>
                <w:tcPr>
                  <w:tcW w:w="1080" w:type="dxa"/>
                  <w:tcBorders>
                    <w:top w:val="nil"/>
                    <w:left w:val="nil"/>
                    <w:bottom w:val="nil"/>
                    <w:right w:val="nil"/>
                  </w:tcBorders>
                  <w:shd w:val="clear" w:color="auto" w:fill="auto"/>
                  <w:vAlign w:val="bottom"/>
                </w:tcPr>
                <w:p w14:paraId="76647C59" w14:textId="2BBE1165"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5AE1C0B" wp14:editId="7376AF5B">
                            <wp:extent cx="487842" cy="172247"/>
                            <wp:effectExtent l="0" t="0" r="26670" b="18415"/>
                            <wp:docPr id="459" name="Rectangle 45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36E51"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5AE1C0B" id="Rectangle 459" o:spid="_x0000_s124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UnP9ApQIAAK8FAAAOAAAAAAAAAAAAAAAAAC4CAABk&#10;cnMvZTJvRG9jLnhtbFBLAQItABQABgAIAAAAIQAmrxJU2QAAAAMBAAAPAAAAAAAAAAAAAAAAAP8E&#10;AABkcnMvZG93bnJldi54bWxQSwUGAAAAAAQABADzAAAABQYAAAAA&#10;" filled="f" strokecolor="#d8d8d8 [2732]" strokeweight="1pt">
                            <v:textbox inset="0,0,0,0">
                              <w:txbxContent>
                                <w:p w14:paraId="58536E51"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08034E88" w14:textId="5B30108F"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DF8347C" wp14:editId="16026087">
                            <wp:extent cx="487842" cy="172247"/>
                            <wp:effectExtent l="0" t="0" r="26670" b="18415"/>
                            <wp:docPr id="376" name="Rectangle 37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9EB42"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DF8347C" id="Rectangle 376" o:spid="_x0000_s124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Ias/MpQIAAK8FAAAOAAAAAAAAAAAAAAAAAC4CAABk&#10;cnMvZTJvRG9jLnhtbFBLAQItABQABgAIAAAAIQAmrxJU2QAAAAMBAAAPAAAAAAAAAAAAAAAAAP8E&#10;AABkcnMvZG93bnJldi54bWxQSwUGAAAAAAQABADzAAAABQYAAAAA&#10;" filled="f" strokecolor="#d8d8d8 [2732]" strokeweight="1pt">
                            <v:textbox inset="0,0,0,0">
                              <w:txbxContent>
                                <w:p w14:paraId="6C79EB42"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01E875FA" w14:textId="4157A7CF"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7EAB3440" wp14:editId="188086F7">
                        <wp:extent cx="977462" cy="1828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4E029EA2" w14:textId="45F6316B"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0D2A4C6" wp14:editId="7C07FDAB">
                            <wp:extent cx="487842" cy="172247"/>
                            <wp:effectExtent l="0" t="0" r="26670" b="18415"/>
                            <wp:docPr id="432" name="Rectangle 432"/>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4E2D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0D2A4C6" id="Rectangle 432" o:spid="_x0000_s1250"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LmL1qakAgAArwUAAA4AAAAAAAAAAAAAAAAALgIAAGRy&#10;cy9lMm9Eb2MueG1sUEsBAi0AFAAGAAgAAAAhACavElTZAAAAAwEAAA8AAAAAAAAAAAAAAAAA/gQA&#10;AGRycy9kb3ducmV2LnhtbFBLBQYAAAAABAAEAPMAAAAEBgAAAAA=&#10;" filled="f" strokecolor="#d8d8d8 [2732]" strokeweight="1pt">
                            <v:textbox inset="0,0,0,0">
                              <w:txbxContent>
                                <w:p w14:paraId="2234E2D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558C8A23" w14:textId="5714716B"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64FEA51" wp14:editId="02DCF41B">
                            <wp:extent cx="487842" cy="172247"/>
                            <wp:effectExtent l="0" t="0" r="26670" b="18415"/>
                            <wp:docPr id="445" name="Rectangle 445"/>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2A72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64FEA51" id="Rectangle 445" o:spid="_x0000_s125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oUHFwKMCAACvBQAADgAAAAAAAAAAAAAAAAAuAgAAZHJz&#10;L2Uyb0RvYy54bWxQSwECLQAUAAYACAAAACEAJq8SVNkAAAADAQAADwAAAAAAAAAAAAAAAAD9BAAA&#10;ZHJzL2Rvd25yZXYueG1sUEsFBgAAAAAEAAQA8wAAAAMGAAAAAA==&#10;" filled="f" strokecolor="#d8d8d8 [2732]" strokeweight="1pt">
                            <v:textbox inset="0,0,0,0">
                              <w:txbxContent>
                                <w:p w14:paraId="4B42A72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5FC3C7A9" w14:textId="77777777" w:rsidTr="00483DDB">
              <w:tc>
                <w:tcPr>
                  <w:tcW w:w="3600" w:type="dxa"/>
                  <w:tcBorders>
                    <w:top w:val="nil"/>
                    <w:left w:val="nil"/>
                    <w:bottom w:val="nil"/>
                    <w:right w:val="nil"/>
                  </w:tcBorders>
                  <w:shd w:val="clear" w:color="auto" w:fill="auto"/>
                </w:tcPr>
                <w:p w14:paraId="441DAB86" w14:textId="59B1C296" w:rsidR="00483DDB" w:rsidRPr="00795964" w:rsidRDefault="00483DDB" w:rsidP="00483DDB">
                  <w:pPr>
                    <w:pStyle w:val="BodyText"/>
                    <w:spacing w:before="0" w:after="0"/>
                    <w:rPr>
                      <w:rFonts w:asciiTheme="minorBidi" w:hAnsiTheme="minorBidi"/>
                      <w:sz w:val="16"/>
                      <w:szCs w:val="16"/>
                    </w:rPr>
                  </w:pPr>
                  <w:r w:rsidRPr="00795964">
                    <w:rPr>
                      <w:rFonts w:asciiTheme="minorBidi" w:hAnsiTheme="minorBidi"/>
                      <w:sz w:val="16"/>
                      <w:szCs w:val="16"/>
                    </w:rPr>
                    <w:t>Foundations/Non-Profit Organizations</w:t>
                  </w:r>
                </w:p>
              </w:tc>
              <w:tc>
                <w:tcPr>
                  <w:tcW w:w="1080" w:type="dxa"/>
                  <w:tcBorders>
                    <w:top w:val="nil"/>
                    <w:left w:val="nil"/>
                    <w:bottom w:val="nil"/>
                    <w:right w:val="nil"/>
                  </w:tcBorders>
                  <w:shd w:val="clear" w:color="auto" w:fill="auto"/>
                  <w:vAlign w:val="bottom"/>
                </w:tcPr>
                <w:p w14:paraId="414A184F" w14:textId="1225602F"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3EE7A6A5" wp14:editId="57F0CAED">
                            <wp:extent cx="487842" cy="172247"/>
                            <wp:effectExtent l="0" t="0" r="26670" b="18415"/>
                            <wp:docPr id="460" name="Rectangle 46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21C56"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EE7A6A5" id="Rectangle 460" o:spid="_x0000_s1252"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KbeXDqkAgAArwUAAA4AAAAAAAAAAAAAAAAALgIAAGRy&#10;cy9lMm9Eb2MueG1sUEsBAi0AFAAGAAgAAAAhACavElTZAAAAAwEAAA8AAAAAAAAAAAAAAAAA/gQA&#10;AGRycy9kb3ducmV2LnhtbFBLBQYAAAAABAAEAPMAAAAEBgAAAAA=&#10;" filled="f" strokecolor="#d8d8d8 [2732]" strokeweight="1pt">
                            <v:textbox inset="0,0,0,0">
                              <w:txbxContent>
                                <w:p w14:paraId="2B321C56"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5293665D" w14:textId="62543703"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3CF4C0D" wp14:editId="52A56B7C">
                            <wp:extent cx="487842" cy="172247"/>
                            <wp:effectExtent l="0" t="0" r="26670" b="18415"/>
                            <wp:docPr id="377" name="Rectangle 377"/>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DC89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3CF4C0D" id="Rectangle 377" o:spid="_x0000_s125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n1mPcaMCAACvBQAADgAAAAAAAAAAAAAAAAAuAgAAZHJz&#10;L2Uyb0RvYy54bWxQSwECLQAUAAYACAAAACEAJq8SVNkAAAADAQAADwAAAAAAAAAAAAAAAAD9BAAA&#10;ZHJzL2Rvd25yZXYueG1sUEsFBgAAAAAEAAQA8wAAAAMGAAAAAA==&#10;" filled="f" strokecolor="#d8d8d8 [2732]" strokeweight="1pt">
                            <v:textbox inset="0,0,0,0">
                              <w:txbxContent>
                                <w:p w14:paraId="743DC89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7BCAEB8D" w14:textId="7233C6D2"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475F4C57" wp14:editId="2E008EBB">
                        <wp:extent cx="977462" cy="1828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32BB8466" w14:textId="3B100848"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11A8A0B" wp14:editId="222ECAAC">
                            <wp:extent cx="487842" cy="172247"/>
                            <wp:effectExtent l="0" t="0" r="26670" b="18415"/>
                            <wp:docPr id="433" name="Rectangle 43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B7CBC"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11A8A0B" id="Rectangle 433" o:spid="_x0000_s1254"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BEZyH8pQIAAK8FAAAOAAAAAAAAAAAAAAAAAC4CAABk&#10;cnMvZTJvRG9jLnhtbFBLAQItABQABgAIAAAAIQAmrxJU2QAAAAMBAAAPAAAAAAAAAAAAAAAAAP8E&#10;AABkcnMvZG93bnJldi54bWxQSwUGAAAAAAQABADzAAAABQYAAAAA&#10;" filled="f" strokecolor="#d8d8d8 [2732]" strokeweight="1pt">
                            <v:textbox inset="0,0,0,0">
                              <w:txbxContent>
                                <w:p w14:paraId="599B7CBC"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5ED3006A" w14:textId="358CC0C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3CD0F66" wp14:editId="1CD4AC3A">
                            <wp:extent cx="487842" cy="172247"/>
                            <wp:effectExtent l="0" t="0" r="26670" b="18415"/>
                            <wp:docPr id="446" name="Rectangle 44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E8B8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3CD0F66" id="Rectangle 446" o:spid="_x0000_s1255"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ZEnTcpQIAAK8FAAAOAAAAAAAAAAAAAAAAAC4CAABk&#10;cnMvZTJvRG9jLnhtbFBLAQItABQABgAIAAAAIQAmrxJU2QAAAAMBAAAPAAAAAAAAAAAAAAAAAP8E&#10;AABkcnMvZG93bnJldi54bWxQSwUGAAAAAAQABADzAAAABQYAAAAA&#10;" filled="f" strokecolor="#d8d8d8 [2732]" strokeweight="1pt">
                            <v:textbox inset="0,0,0,0">
                              <w:txbxContent>
                                <w:p w14:paraId="568E8B8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335D17A0" w14:textId="77777777" w:rsidTr="00483DDB">
              <w:tc>
                <w:tcPr>
                  <w:tcW w:w="3600" w:type="dxa"/>
                  <w:tcBorders>
                    <w:top w:val="nil"/>
                    <w:left w:val="nil"/>
                    <w:bottom w:val="nil"/>
                    <w:right w:val="nil"/>
                  </w:tcBorders>
                  <w:shd w:val="clear" w:color="auto" w:fill="auto"/>
                </w:tcPr>
                <w:p w14:paraId="7FAE90ED" w14:textId="25E3B6FB" w:rsidR="00483DDB" w:rsidRPr="00795964" w:rsidRDefault="00483DDB" w:rsidP="00483DDB">
                  <w:pPr>
                    <w:pStyle w:val="BodyText"/>
                    <w:spacing w:before="0" w:after="0"/>
                    <w:rPr>
                      <w:rFonts w:asciiTheme="minorBidi" w:hAnsiTheme="minorBidi"/>
                      <w:sz w:val="16"/>
                      <w:szCs w:val="16"/>
                    </w:rPr>
                  </w:pPr>
                  <w:r w:rsidRPr="00795964">
                    <w:rPr>
                      <w:rFonts w:asciiTheme="minorBidi" w:hAnsiTheme="minorBidi"/>
                      <w:sz w:val="16"/>
                      <w:szCs w:val="16"/>
                    </w:rPr>
                    <w:t>Private/Corporate Entities</w:t>
                  </w:r>
                </w:p>
              </w:tc>
              <w:tc>
                <w:tcPr>
                  <w:tcW w:w="1080" w:type="dxa"/>
                  <w:tcBorders>
                    <w:top w:val="nil"/>
                    <w:left w:val="nil"/>
                    <w:bottom w:val="nil"/>
                    <w:right w:val="nil"/>
                  </w:tcBorders>
                  <w:shd w:val="clear" w:color="auto" w:fill="auto"/>
                  <w:vAlign w:val="bottom"/>
                </w:tcPr>
                <w:p w14:paraId="66FADF8A" w14:textId="483256AA"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E33836F" wp14:editId="294624B3">
                            <wp:extent cx="487842" cy="172247"/>
                            <wp:effectExtent l="0" t="0" r="26670" b="18415"/>
                            <wp:docPr id="461" name="Rectangle 461"/>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5CEC6"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E33836F" id="Rectangle 461" o:spid="_x0000_s125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" filled="f" strokecolor="#d8d8d8 [2732]" strokeweight="1pt">
                            <v:textbox inset="0,0,0,0">
                              <w:txbxContent>
                                <w:p w14:paraId="4BA5CEC6"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415E8C52" w14:textId="28086F6C"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02F16BBB" wp14:editId="380675D1">
                            <wp:extent cx="487842" cy="172247"/>
                            <wp:effectExtent l="0" t="0" r="26670" b="18415"/>
                            <wp:docPr id="378" name="Rectangle 37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948F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02F16BBB" id="Rectangle 378" o:spid="_x0000_s125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L+XtVqMCAACvBQAADgAAAAAAAAAAAAAAAAAuAgAAZHJz&#10;L2Uyb0RvYy54bWxQSwECLQAUAAYACAAAACEAJq8SVNkAAAADAQAADwAAAAAAAAAAAAAAAAD9BAAA&#10;ZHJzL2Rvd25yZXYueG1sUEsFBgAAAAAEAAQA8wAAAAMGAAAAAA==&#10;" filled="f" strokecolor="#d8d8d8 [2732]" strokeweight="1pt">
                            <v:textbox inset="0,0,0,0">
                              <w:txbxContent>
                                <w:p w14:paraId="2F1948F1"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633A01CD" w14:textId="66706FB4"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027A2915" wp14:editId="2386B231">
                        <wp:extent cx="977462" cy="18288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4363F169" w14:textId="605E5370"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DB3C841" wp14:editId="151633EB">
                            <wp:extent cx="487842" cy="172247"/>
                            <wp:effectExtent l="0" t="0" r="26670" b="18415"/>
                            <wp:docPr id="434" name="Rectangle 43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1F9E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DB3C841" id="Rectangle 434" o:spid="_x0000_s125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N4QRI2kAgAArwUAAA4AAAAAAAAAAAAAAAAALgIAAGRy&#10;cy9lMm9Eb2MueG1sUEsBAi0AFAAGAAgAAAAhACavElTZAAAAAwEAAA8AAAAAAAAAAAAAAAAA/gQA&#10;AGRycy9kb3ducmV2LnhtbFBLBQYAAAAABAAEAPMAAAAEBgAAAAA=&#10;" filled="f" strokecolor="#d8d8d8 [2732]" strokeweight="1pt">
                            <v:textbox inset="0,0,0,0">
                              <w:txbxContent>
                                <w:p w14:paraId="7821F9E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6C311E1C" w14:textId="0849D764"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13D8D5D2" wp14:editId="008F9F80">
                            <wp:extent cx="487842" cy="172247"/>
                            <wp:effectExtent l="0" t="0" r="26670" b="18415"/>
                            <wp:docPr id="447" name="Rectangle 447"/>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D71F7"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3D8D5D2" id="Rectangle 447" o:spid="_x0000_s125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TKTaZ6MCAACvBQAADgAAAAAAAAAAAAAAAAAuAgAAZHJz&#10;L2Uyb0RvYy54bWxQSwECLQAUAAYACAAAACEAJq8SVNkAAAADAQAADwAAAAAAAAAAAAAAAAD9BAAA&#10;ZHJzL2Rvd25yZXYueG1sUEsFBgAAAAAEAAQA8wAAAAMGAAAAAA==&#10;" filled="f" strokecolor="#d8d8d8 [2732]" strokeweight="1pt">
                            <v:textbox inset="0,0,0,0">
                              <w:txbxContent>
                                <w:p w14:paraId="183D71F7"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1888ABBF" w14:textId="77777777" w:rsidTr="00483DDB">
              <w:tc>
                <w:tcPr>
                  <w:tcW w:w="3600" w:type="dxa"/>
                  <w:tcBorders>
                    <w:top w:val="nil"/>
                    <w:left w:val="nil"/>
                    <w:bottom w:val="nil"/>
                    <w:right w:val="nil"/>
                  </w:tcBorders>
                  <w:shd w:val="clear" w:color="auto" w:fill="auto"/>
                </w:tcPr>
                <w:p w14:paraId="6ECD9256" w14:textId="1F73FF0C" w:rsidR="00483DDB" w:rsidRPr="00795964" w:rsidRDefault="00483DDB" w:rsidP="00483DDB">
                  <w:pPr>
                    <w:pStyle w:val="BodyText"/>
                    <w:spacing w:before="0" w:after="0"/>
                    <w:rPr>
                      <w:rFonts w:asciiTheme="minorBidi" w:hAnsiTheme="minorBidi"/>
                      <w:sz w:val="16"/>
                      <w:szCs w:val="16"/>
                    </w:rPr>
                  </w:pPr>
                  <w:r w:rsidRPr="00795964">
                    <w:rPr>
                      <w:rFonts w:asciiTheme="minorBidi" w:hAnsiTheme="minorBidi"/>
                      <w:sz w:val="16"/>
                      <w:szCs w:val="16"/>
                    </w:rPr>
                    <w:t>Individual Donations/Funding from Fundraising Events</w:t>
                  </w:r>
                </w:p>
              </w:tc>
              <w:tc>
                <w:tcPr>
                  <w:tcW w:w="1080" w:type="dxa"/>
                  <w:tcBorders>
                    <w:top w:val="nil"/>
                    <w:left w:val="nil"/>
                    <w:bottom w:val="nil"/>
                    <w:right w:val="nil"/>
                  </w:tcBorders>
                  <w:shd w:val="clear" w:color="auto" w:fill="auto"/>
                  <w:vAlign w:val="bottom"/>
                </w:tcPr>
                <w:p w14:paraId="5F73CFC5" w14:textId="2AE3BADF"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D84CD55" wp14:editId="6AC62B4A">
                            <wp:extent cx="487842" cy="172247"/>
                            <wp:effectExtent l="0" t="0" r="26670" b="18415"/>
                            <wp:docPr id="462" name="Rectangle 462"/>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AA5A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D84CD55" id="Rectangle 462" o:spid="_x0000_s1260"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ntSY7qMCAACvBQAADgAAAAAAAAAAAAAAAAAuAgAAZHJz&#10;L2Uyb0RvYy54bWxQSwECLQAUAAYACAAAACEAJq8SVNkAAAADAQAADwAAAAAAAAAAAAAAAAD9BAAA&#10;ZHJzL2Rvd25yZXYueG1sUEsFBgAAAAAEAAQA8wAAAAMGAAAAAA==&#10;" filled="f" strokecolor="#d8d8d8 [2732]" strokeweight="1pt">
                            <v:textbox inset="0,0,0,0">
                              <w:txbxContent>
                                <w:p w14:paraId="02FAA5A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78F6B35F" w14:textId="02952AC4"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2F965847" wp14:editId="35C562AE">
                            <wp:extent cx="487842" cy="172247"/>
                            <wp:effectExtent l="0" t="0" r="26670" b="18415"/>
                            <wp:docPr id="379" name="Rectangle 37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EEE3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F965847" id="Rectangle 379" o:spid="_x0000_s126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B41q3rpQIAAK8FAAAOAAAAAAAAAAAAAAAAAC4CAABk&#10;cnMvZTJvRG9jLnhtbFBLAQItABQABgAIAAAAIQAmrxJU2QAAAAMBAAAPAAAAAAAAAAAAAAAAAP8E&#10;AABkcnMvZG93bnJldi54bWxQSwUGAAAAAAQABADzAAAABQYAAAAA&#10;" filled="f" strokecolor="#d8d8d8 [2732]" strokeweight="1pt">
                            <v:textbox inset="0,0,0,0">
                              <w:txbxContent>
                                <w:p w14:paraId="642EEE39"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2B4C388D" w14:textId="016ED80D" w:rsidR="00483DDB" w:rsidRPr="00402436" w:rsidRDefault="00483DDB" w:rsidP="00483DDB">
                  <w:pPr>
                    <w:pStyle w:val="BodyText"/>
                    <w:spacing w:before="0" w:after="0"/>
                    <w:ind w:left="-108"/>
                    <w:jc w:val="center"/>
                    <w:rPr>
                      <w:b/>
                      <w:bCs/>
                    </w:rPr>
                  </w:pPr>
                  <w:r w:rsidRPr="00987768">
                    <w:rPr>
                      <w:noProof/>
                      <w:position w:val="-6"/>
                    </w:rPr>
                    <w:drawing>
                      <wp:inline distT="0" distB="0" distL="0" distR="0" wp14:anchorId="14631177" wp14:editId="37A1B230">
                        <wp:extent cx="977462" cy="1828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vAlign w:val="bottom"/>
                </w:tcPr>
                <w:p w14:paraId="26224893" w14:textId="61E2D9A3"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56C43993" wp14:editId="40E1A3CE">
                            <wp:extent cx="487842" cy="172247"/>
                            <wp:effectExtent l="0" t="0" r="26670" b="18415"/>
                            <wp:docPr id="435" name="Rectangle 435"/>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26AB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6C43993" id="Rectangle 435" o:spid="_x0000_s1262"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CJIwQwpQIAAK8FAAAOAAAAAAAAAAAAAAAAAC4CAABk&#10;cnMvZTJvRG9jLnhtbFBLAQItABQABgAIAAAAIQAmrxJU2QAAAAMBAAAPAAAAAAAAAAAAAAAAAP8E&#10;AABkcnMvZG93bnJldi54bWxQSwUGAAAAAAQABADzAAAABQYAAAAA&#10;" filled="f" strokecolor="#d8d8d8 [2732]" strokeweight="1pt">
                            <v:textbox inset="0,0,0,0">
                              <w:txbxContent>
                                <w:p w14:paraId="0FD26ABB"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0C46F098" w14:textId="6D06799E"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2C74A513" wp14:editId="11ED9B5A">
                            <wp:extent cx="487842" cy="172247"/>
                            <wp:effectExtent l="0" t="0" r="26670" b="18415"/>
                            <wp:docPr id="448" name="Rectangle 44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62F6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C74A513" id="Rectangle 448" o:spid="_x0000_s126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ga060qMCAACvBQAADgAAAAAAAAAAAAAAAAAuAgAAZHJz&#10;L2Uyb0RvYy54bWxQSwECLQAUAAYACAAAACEAJq8SVNkAAAADAQAADwAAAAAAAAAAAAAAAAD9BAAA&#10;ZHJzL2Rvd25yZXYueG1sUEsFBgAAAAAEAAQA8wAAAAMGAAAAAA==&#10;" filled="f" strokecolor="#d8d8d8 [2732]" strokeweight="1pt">
                            <v:textbox inset="0,0,0,0">
                              <w:txbxContent>
                                <w:p w14:paraId="4C762F6E"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4C966971" w14:textId="77777777" w:rsidTr="00C568BD">
              <w:trPr>
                <w:trHeight w:val="855"/>
              </w:trPr>
              <w:tc>
                <w:tcPr>
                  <w:tcW w:w="3600" w:type="dxa"/>
                  <w:tcBorders>
                    <w:top w:val="nil"/>
                    <w:left w:val="nil"/>
                    <w:bottom w:val="nil"/>
                    <w:right w:val="nil"/>
                  </w:tcBorders>
                  <w:shd w:val="clear" w:color="auto" w:fill="auto"/>
                </w:tcPr>
                <w:p w14:paraId="20E4079F" w14:textId="77777777" w:rsidR="00B967A1" w:rsidRDefault="00483DDB" w:rsidP="00483DDB">
                  <w:pPr>
                    <w:pStyle w:val="BodyText"/>
                    <w:rPr>
                      <w:rFonts w:asciiTheme="minorBidi" w:hAnsiTheme="minorBidi"/>
                      <w:sz w:val="16"/>
                      <w:szCs w:val="16"/>
                      <w:shd w:val="clear" w:color="auto" w:fill="FFFFFF"/>
                    </w:rPr>
                  </w:pPr>
                  <w:r w:rsidRPr="00795964">
                    <w:rPr>
                      <w:rFonts w:asciiTheme="minorBidi" w:hAnsiTheme="minorBidi"/>
                      <w:sz w:val="16"/>
                      <w:szCs w:val="16"/>
                      <w:shd w:val="clear" w:color="auto" w:fill="FFFFFF"/>
                    </w:rPr>
                    <w:t>Other (Please Specify)</w:t>
                  </w:r>
                  <w:r w:rsidR="00B967A1" w:rsidRPr="00795964">
                    <w:rPr>
                      <w:rFonts w:asciiTheme="minorBidi" w:hAnsiTheme="minorBidi"/>
                      <w:sz w:val="16"/>
                      <w:szCs w:val="16"/>
                      <w:shd w:val="clear" w:color="auto" w:fill="FFFFFF"/>
                    </w:rPr>
                    <w:t xml:space="preserve"> </w:t>
                  </w:r>
                </w:p>
                <w:p w14:paraId="6C863D4A" w14:textId="77777777" w:rsidR="00483DDB" w:rsidRDefault="00B967A1" w:rsidP="007E6F9B">
                  <w:pPr>
                    <w:pStyle w:val="BodyText"/>
                    <w:spacing w:after="0"/>
                    <w:ind w:left="162"/>
                    <w:rPr>
                      <w:sz w:val="16"/>
                      <w:szCs w:val="16"/>
                    </w:rPr>
                  </w:pPr>
                  <w:r w:rsidRPr="00795964">
                    <w:rPr>
                      <w:rFonts w:asciiTheme="minorBidi" w:hAnsiTheme="minorBidi"/>
                      <w:sz w:val="16"/>
                      <w:szCs w:val="16"/>
                      <w:shd w:val="clear" w:color="auto" w:fill="FFFFFF"/>
                    </w:rPr>
                    <w:t>Specify Other</w:t>
                  </w:r>
                  <w:r w:rsidRPr="00511954">
                    <w:rPr>
                      <w:rFonts w:asciiTheme="minorBidi" w:hAnsiTheme="minorBidi"/>
                      <w:sz w:val="16"/>
                      <w:szCs w:val="16"/>
                      <w:shd w:val="clear" w:color="auto" w:fill="FFFFFF"/>
                    </w:rPr>
                    <w:t>:</w:t>
                  </w:r>
                  <w:r>
                    <w:rPr>
                      <w:rFonts w:asciiTheme="minorBidi" w:hAnsiTheme="minorBidi"/>
                      <w:sz w:val="16"/>
                      <w:szCs w:val="16"/>
                      <w:shd w:val="clear" w:color="auto" w:fill="FFFFFF"/>
                    </w:rPr>
                    <w:t>*</w:t>
                  </w:r>
                  <w:r w:rsidRPr="00511954">
                    <w:rPr>
                      <w:sz w:val="16"/>
                      <w:szCs w:val="16"/>
                      <w:highlight w:val="yellow"/>
                    </w:rPr>
                    <w:t xml:space="preserve"> (If amount entered in Other)</w:t>
                  </w:r>
                </w:p>
                <w:p w14:paraId="64180DA9" w14:textId="79799F14" w:rsidR="007E6F9B" w:rsidRPr="00795964" w:rsidRDefault="007E6F9B" w:rsidP="007E6F9B">
                  <w:pPr>
                    <w:pStyle w:val="BodyText"/>
                    <w:spacing w:before="0" w:after="0"/>
                    <w:ind w:left="162"/>
                    <w:rPr>
                      <w:rFonts w:asciiTheme="minorBidi" w:hAnsiTheme="minorBidi"/>
                      <w:sz w:val="16"/>
                      <w:szCs w:val="16"/>
                      <w:shd w:val="clear" w:color="auto" w:fill="FFFFFF"/>
                    </w:rPr>
                  </w:pPr>
                  <w:r w:rsidRPr="00795964">
                    <w:rPr>
                      <w:rFonts w:ascii="Arial Bold" w:hAnsi="Arial Bold"/>
                      <w:b/>
                      <w:bCs/>
                      <w:noProof/>
                      <w:position w:val="-6"/>
                    </w:rPr>
                    <mc:AlternateContent>
                      <mc:Choice Requires="wps">
                        <w:drawing>
                          <wp:inline distT="0" distB="0" distL="0" distR="0" wp14:anchorId="49D8B4E8" wp14:editId="02336C9C">
                            <wp:extent cx="1514475" cy="161925"/>
                            <wp:effectExtent l="0" t="0" r="28575" b="28575"/>
                            <wp:docPr id="475" name="Rectangle 475"/>
                            <wp:cNvGraphicFramePr/>
                            <a:graphic xmlns:a="http://schemas.openxmlformats.org/drawingml/2006/main">
                              <a:graphicData uri="http://schemas.microsoft.com/office/word/2010/wordprocessingShape">
                                <wps:wsp>
                                  <wps:cNvSpPr/>
                                  <wps:spPr>
                                    <a:xfrm>
                                      <a:off x="0" y="0"/>
                                      <a:ext cx="1514475" cy="1619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A281B" w14:textId="77777777" w:rsidR="00EE7FC1" w:rsidRPr="00483DDB" w:rsidRDefault="00EE7FC1" w:rsidP="007E6F9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9D8B4E8" id="Rectangle 475" o:spid="_x0000_s1264" style="width:119.2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" filled="f" strokecolor="#d8d8d8 [2732]" strokeweight="1pt">
                            <v:textbox inset="0,0,0,0">
                              <w:txbxContent>
                                <w:p w14:paraId="74EA281B" w14:textId="77777777" w:rsidR="00EE7FC1" w:rsidRPr="00483DDB" w:rsidRDefault="00EE7FC1" w:rsidP="007E6F9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1080" w:type="dxa"/>
                  <w:tcBorders>
                    <w:top w:val="nil"/>
                    <w:left w:val="nil"/>
                    <w:bottom w:val="nil"/>
                    <w:right w:val="nil"/>
                  </w:tcBorders>
                  <w:shd w:val="clear" w:color="auto" w:fill="auto"/>
                </w:tcPr>
                <w:p w14:paraId="09D1058F" w14:textId="68F7DE92" w:rsidR="00483DDB" w:rsidRPr="00402436" w:rsidRDefault="00483DDB" w:rsidP="00C568BD">
                  <w:pPr>
                    <w:pStyle w:val="BodyText"/>
                    <w:spacing w:before="120" w:after="0"/>
                    <w:jc w:val="center"/>
                    <w:rPr>
                      <w:b/>
                      <w:bCs/>
                    </w:rPr>
                  </w:pPr>
                  <w:r w:rsidRPr="00795964">
                    <w:rPr>
                      <w:rFonts w:ascii="Arial Bold" w:hAnsi="Arial Bold"/>
                      <w:b/>
                      <w:bCs/>
                      <w:noProof/>
                      <w:position w:val="-6"/>
                    </w:rPr>
                    <mc:AlternateContent>
                      <mc:Choice Requires="wps">
                        <w:drawing>
                          <wp:inline distT="0" distB="0" distL="0" distR="0" wp14:anchorId="08227DCE" wp14:editId="2E40F77E">
                            <wp:extent cx="487842" cy="172247"/>
                            <wp:effectExtent l="0" t="0" r="26670" b="18415"/>
                            <wp:docPr id="463" name="Rectangle 463"/>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7A7F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08227DCE" id="Rectangle 463" o:spid="_x0000_s1265"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AGgkXepQIAAK8FAAAOAAAAAAAAAAAAAAAAAC4CAABk&#10;cnMvZTJvRG9jLnhtbFBLAQItABQABgAIAAAAIQAmrxJU2QAAAAMBAAAPAAAAAAAAAAAAAAAAAP8E&#10;AABkcnMvZG93bnJldi54bWxQSwUGAAAAAAQABADzAAAABQYAAAAA&#10;" filled="f" strokecolor="#d8d8d8 [2732]" strokeweight="1pt">
                            <v:textbox inset="0,0,0,0">
                              <w:txbxContent>
                                <w:p w14:paraId="4F77A7FF"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tcPr>
                <w:p w14:paraId="32CEE769" w14:textId="68849734" w:rsidR="00483DDB" w:rsidRPr="00402436" w:rsidRDefault="00483DDB" w:rsidP="00C568BD">
                  <w:pPr>
                    <w:pStyle w:val="BodyText"/>
                    <w:spacing w:before="120" w:after="0"/>
                    <w:jc w:val="center"/>
                    <w:rPr>
                      <w:b/>
                      <w:bCs/>
                    </w:rPr>
                  </w:pPr>
                  <w:r w:rsidRPr="00795964">
                    <w:rPr>
                      <w:rFonts w:ascii="Arial Bold" w:hAnsi="Arial Bold"/>
                      <w:b/>
                      <w:bCs/>
                      <w:noProof/>
                      <w:position w:val="-6"/>
                    </w:rPr>
                    <mc:AlternateContent>
                      <mc:Choice Requires="wps">
                        <w:drawing>
                          <wp:inline distT="0" distB="0" distL="0" distR="0" wp14:anchorId="15AFBBB9" wp14:editId="1F791064">
                            <wp:extent cx="487842" cy="172247"/>
                            <wp:effectExtent l="0" t="0" r="26670" b="18415"/>
                            <wp:docPr id="408" name="Rectangle 408"/>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7713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5AFBBB9" id="Rectangle 408" o:spid="_x0000_s1266"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" filled="f" strokecolor="#d8d8d8 [2732]" strokeweight="1pt">
                            <v:textbox inset="0,0,0,0">
                              <w:txbxContent>
                                <w:p w14:paraId="7067713E"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46908448" w14:textId="513DA401" w:rsidR="00483DDB" w:rsidRPr="00402436" w:rsidRDefault="00483DDB" w:rsidP="00C568BD">
                  <w:pPr>
                    <w:pStyle w:val="BodyText"/>
                    <w:spacing w:before="120" w:after="0"/>
                    <w:ind w:left="-108"/>
                    <w:jc w:val="center"/>
                    <w:rPr>
                      <w:b/>
                      <w:bCs/>
                    </w:rPr>
                  </w:pPr>
                  <w:r w:rsidRPr="00987768">
                    <w:rPr>
                      <w:noProof/>
                      <w:position w:val="-6"/>
                    </w:rPr>
                    <w:drawing>
                      <wp:inline distT="0" distB="0" distL="0" distR="0" wp14:anchorId="44C9A450" wp14:editId="06B164C3">
                        <wp:extent cx="977462" cy="182880"/>
                        <wp:effectExtent l="0" t="0" r="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tc>
              <w:tc>
                <w:tcPr>
                  <w:tcW w:w="1710" w:type="dxa"/>
                  <w:tcBorders>
                    <w:top w:val="nil"/>
                    <w:left w:val="nil"/>
                    <w:bottom w:val="nil"/>
                    <w:right w:val="nil"/>
                  </w:tcBorders>
                </w:tcPr>
                <w:p w14:paraId="312F8F88" w14:textId="044D1BCE" w:rsidR="00483DDB" w:rsidRPr="00402436" w:rsidRDefault="00483DDB" w:rsidP="00C568BD">
                  <w:pPr>
                    <w:pStyle w:val="BodyText"/>
                    <w:spacing w:before="120" w:after="0"/>
                    <w:jc w:val="center"/>
                    <w:rPr>
                      <w:b/>
                      <w:bCs/>
                    </w:rPr>
                  </w:pPr>
                  <w:r w:rsidRPr="00795964">
                    <w:rPr>
                      <w:rFonts w:ascii="Arial Bold" w:hAnsi="Arial Bold"/>
                      <w:b/>
                      <w:bCs/>
                      <w:noProof/>
                      <w:position w:val="-6"/>
                    </w:rPr>
                    <mc:AlternateContent>
                      <mc:Choice Requires="wps">
                        <w:drawing>
                          <wp:inline distT="0" distB="0" distL="0" distR="0" wp14:anchorId="426B2F1A" wp14:editId="657C3B70">
                            <wp:extent cx="487842" cy="172247"/>
                            <wp:effectExtent l="0" t="0" r="26670" b="18415"/>
                            <wp:docPr id="436" name="Rectangle 436"/>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5E2CA"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26B2F1A" id="Rectangle 436" o:spid="_x0000_s1267"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Fnez0ikAgAArwUAAA4AAAAAAAAAAAAAAAAALgIAAGRy&#10;cy9lMm9Eb2MueG1sUEsBAi0AFAAGAAgAAAAhACavElTZAAAAAwEAAA8AAAAAAAAAAAAAAAAA/gQA&#10;AGRycy9kb3ducmV2LnhtbFBLBQYAAAAABAAEAPMAAAAEBgAAAAA=&#10;" filled="f" strokecolor="#d8d8d8 [2732]" strokeweight="1pt">
                            <v:textbox inset="0,0,0,0">
                              <w:txbxContent>
                                <w:p w14:paraId="2B55E2CA"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tcPr>
                <w:p w14:paraId="08A211ED" w14:textId="43F4C79A" w:rsidR="00483DDB" w:rsidRPr="00402436" w:rsidRDefault="00483DDB" w:rsidP="00C568BD">
                  <w:pPr>
                    <w:pStyle w:val="BodyText"/>
                    <w:spacing w:before="120" w:after="0"/>
                    <w:jc w:val="center"/>
                    <w:rPr>
                      <w:b/>
                      <w:bCs/>
                    </w:rPr>
                  </w:pPr>
                  <w:r w:rsidRPr="00795964">
                    <w:rPr>
                      <w:rFonts w:ascii="Arial Bold" w:hAnsi="Arial Bold"/>
                      <w:b/>
                      <w:bCs/>
                      <w:noProof/>
                      <w:position w:val="-6"/>
                    </w:rPr>
                    <mc:AlternateContent>
                      <mc:Choice Requires="wps">
                        <w:drawing>
                          <wp:inline distT="0" distB="0" distL="0" distR="0" wp14:anchorId="209A357D" wp14:editId="5702CE61">
                            <wp:extent cx="487842" cy="172247"/>
                            <wp:effectExtent l="0" t="0" r="26670" b="18415"/>
                            <wp:docPr id="449" name="Rectangle 44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10F4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09A357D" id="Rectangle 449" o:spid="_x0000_s1268"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em+I4pQIAAK8FAAAOAAAAAAAAAAAAAAAAAC4CAABk&#10;cnMvZTJvRG9jLnhtbFBLAQItABQABgAIAAAAIQAmrxJU2QAAAAMBAAAPAAAAAAAAAAAAAAAAAP8E&#10;AABkcnMvZG93bnJldi54bWxQSwUGAAAAAAQABADzAAAABQYAAAAA&#10;" filled="f" strokecolor="#d8d8d8 [2732]" strokeweight="1pt">
                            <v:textbox inset="0,0,0,0">
                              <w:txbxContent>
                                <w:p w14:paraId="7D410F4C"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r w:rsidR="00483DDB" w:rsidRPr="00EB387B" w14:paraId="46AFEE59" w14:textId="77777777" w:rsidTr="00483DDB">
              <w:tc>
                <w:tcPr>
                  <w:tcW w:w="3600" w:type="dxa"/>
                  <w:tcBorders>
                    <w:top w:val="nil"/>
                    <w:left w:val="nil"/>
                    <w:bottom w:val="nil"/>
                    <w:right w:val="nil"/>
                  </w:tcBorders>
                  <w:shd w:val="clear" w:color="auto" w:fill="auto"/>
                </w:tcPr>
                <w:p w14:paraId="756F43C8" w14:textId="5B7DD4D8" w:rsidR="00483DDB" w:rsidRPr="00795964" w:rsidRDefault="00483DDB" w:rsidP="00483DDB">
                  <w:pPr>
                    <w:pStyle w:val="BodyText"/>
                    <w:spacing w:before="0" w:after="0"/>
                    <w:jc w:val="right"/>
                    <w:rPr>
                      <w:rFonts w:asciiTheme="minorBidi" w:hAnsiTheme="minorBidi"/>
                      <w:sz w:val="16"/>
                      <w:szCs w:val="16"/>
                    </w:rPr>
                  </w:pPr>
                  <w:r w:rsidRPr="00795964">
                    <w:rPr>
                      <w:rFonts w:asciiTheme="minorBidi" w:hAnsiTheme="minorBidi"/>
                      <w:sz w:val="16"/>
                      <w:szCs w:val="16"/>
                      <w:shd w:val="clear" w:color="auto" w:fill="FFFFFF"/>
                    </w:rPr>
                    <w:t>TOTALS</w:t>
                  </w:r>
                </w:p>
              </w:tc>
              <w:tc>
                <w:tcPr>
                  <w:tcW w:w="1080" w:type="dxa"/>
                  <w:tcBorders>
                    <w:top w:val="nil"/>
                    <w:left w:val="nil"/>
                    <w:bottom w:val="nil"/>
                    <w:right w:val="nil"/>
                  </w:tcBorders>
                  <w:shd w:val="clear" w:color="auto" w:fill="auto"/>
                  <w:vAlign w:val="bottom"/>
                </w:tcPr>
                <w:p w14:paraId="488843CB" w14:textId="3F38BDE9"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4873C331" wp14:editId="1AA19700">
                            <wp:extent cx="487842" cy="172247"/>
                            <wp:effectExtent l="0" t="0" r="26670" b="18415"/>
                            <wp:docPr id="464" name="Rectangle 464"/>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36455"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873C331" id="Rectangle 464" o:spid="_x0000_s1269"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BGi0XUpQIAAK8FAAAOAAAAAAAAAAAAAAAAAC4CAABk&#10;cnMvZTJvRG9jLnhtbFBLAQItABQABgAIAAAAIQAmrxJU2QAAAAMBAAAPAAAAAAAAAAAAAAAAAP8E&#10;AABkcnMvZG93bnJldi54bWxQSwUGAAAAAAQABADzAAAABQYAAAAA&#10;" filled="f" strokecolor="#d8d8d8 [2732]" strokeweight="1pt">
                            <v:textbox inset="0,0,0,0">
                              <w:txbxContent>
                                <w:p w14:paraId="0D636455"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990" w:type="dxa"/>
                  <w:tcBorders>
                    <w:top w:val="nil"/>
                    <w:left w:val="nil"/>
                    <w:bottom w:val="nil"/>
                    <w:right w:val="nil"/>
                  </w:tcBorders>
                  <w:shd w:val="clear" w:color="auto" w:fill="auto"/>
                  <w:vAlign w:val="bottom"/>
                </w:tcPr>
                <w:p w14:paraId="2E9DB191" w14:textId="7EDA5FFE" w:rsidR="00483DDB" w:rsidRPr="00402436" w:rsidRDefault="009C4915" w:rsidP="00483DDB">
                  <w:pPr>
                    <w:pStyle w:val="BodyText"/>
                    <w:spacing w:before="0" w:after="0"/>
                    <w:jc w:val="center"/>
                    <w:rPr>
                      <w:b/>
                      <w:bCs/>
                    </w:rPr>
                  </w:pPr>
                  <w:r w:rsidRPr="00B07045">
                    <w:rPr>
                      <w:noProof/>
                    </w:rPr>
                    <mc:AlternateContent>
                      <mc:Choice Requires="wps">
                        <w:drawing>
                          <wp:anchor distT="0" distB="0" distL="114300" distR="114300" simplePos="0" relativeHeight="251926528" behindDoc="0" locked="0" layoutInCell="1" allowOverlap="1" wp14:anchorId="69EF434F" wp14:editId="3355FC55">
                            <wp:simplePos x="0" y="0"/>
                            <wp:positionH relativeFrom="column">
                              <wp:posOffset>-164465</wp:posOffset>
                            </wp:positionH>
                            <wp:positionV relativeFrom="page">
                              <wp:posOffset>-4445</wp:posOffset>
                            </wp:positionV>
                            <wp:extent cx="197485" cy="197485"/>
                            <wp:effectExtent l="0" t="0" r="12065" b="12065"/>
                            <wp:wrapNone/>
                            <wp:docPr id="471" name="Oval 4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E9497" w14:textId="14FD4C68"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F434F" id="Oval 471" o:spid="_x0000_s1270" style="position:absolute;left:0;text-align:left;margin-left:-12.95pt;margin-top:-.35pt;width:15.55pt;height:1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" fillcolor="yellow" strokecolor="black [3213]" strokeweight=".5pt">
                            <v:stroke joinstyle="miter"/>
                            <v:textbox inset="0,0,0,0">
                              <w:txbxContent>
                                <w:p w14:paraId="0EDE9497" w14:textId="14FD4C68"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483DDB" w:rsidRPr="00795964">
                    <w:rPr>
                      <w:rFonts w:ascii="Arial Bold" w:hAnsi="Arial Bold"/>
                      <w:b/>
                      <w:bCs/>
                      <w:noProof/>
                      <w:position w:val="-6"/>
                    </w:rPr>
                    <mc:AlternateContent>
                      <mc:Choice Requires="wps">
                        <w:drawing>
                          <wp:inline distT="0" distB="0" distL="0" distR="0" wp14:anchorId="491A3496" wp14:editId="0D603C9B">
                            <wp:extent cx="487842" cy="172247"/>
                            <wp:effectExtent l="0" t="0" r="26670" b="18415"/>
                            <wp:docPr id="409" name="Rectangle 409"/>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5CA78"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91A3496" id="Rectangle 409" o:spid="_x0000_s1271"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" filled="f" strokecolor="#d8d8d8 [2732]" strokeweight="1pt">
                            <v:textbox inset="0,0,0,0">
                              <w:txbxContent>
                                <w:p w14:paraId="4345CA78"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530" w:type="dxa"/>
                  <w:tcBorders>
                    <w:top w:val="nil"/>
                    <w:left w:val="nil"/>
                    <w:bottom w:val="nil"/>
                    <w:right w:val="nil"/>
                  </w:tcBorders>
                  <w:shd w:val="clear" w:color="auto" w:fill="auto"/>
                </w:tcPr>
                <w:p w14:paraId="72B1D3F3" w14:textId="2B201B85" w:rsidR="00483DDB" w:rsidRPr="00402436" w:rsidRDefault="00483DDB" w:rsidP="00483DDB">
                  <w:pPr>
                    <w:pStyle w:val="BodyText"/>
                    <w:spacing w:before="0" w:after="0"/>
                    <w:ind w:left="-108"/>
                    <w:jc w:val="center"/>
                    <w:rPr>
                      <w:b/>
                      <w:bCs/>
                    </w:rPr>
                  </w:pPr>
                </w:p>
              </w:tc>
              <w:tc>
                <w:tcPr>
                  <w:tcW w:w="1710" w:type="dxa"/>
                  <w:tcBorders>
                    <w:top w:val="nil"/>
                    <w:left w:val="nil"/>
                    <w:bottom w:val="nil"/>
                    <w:right w:val="nil"/>
                  </w:tcBorders>
                  <w:vAlign w:val="bottom"/>
                </w:tcPr>
                <w:p w14:paraId="2B1D0E09" w14:textId="1D306AC1" w:rsidR="00483DDB" w:rsidRPr="00402436" w:rsidRDefault="005F1EF6" w:rsidP="00483DDB">
                  <w:pPr>
                    <w:pStyle w:val="BodyText"/>
                    <w:spacing w:before="0" w:after="0"/>
                    <w:jc w:val="center"/>
                    <w:rPr>
                      <w:b/>
                      <w:bCs/>
                    </w:rPr>
                  </w:pPr>
                  <w:r w:rsidRPr="00B07045">
                    <w:rPr>
                      <w:noProof/>
                    </w:rPr>
                    <mc:AlternateContent>
                      <mc:Choice Requires="wps">
                        <w:drawing>
                          <wp:anchor distT="0" distB="0" distL="114300" distR="114300" simplePos="0" relativeHeight="251924480" behindDoc="0" locked="0" layoutInCell="1" allowOverlap="1" wp14:anchorId="130D1078" wp14:editId="789118FD">
                            <wp:simplePos x="0" y="0"/>
                            <wp:positionH relativeFrom="column">
                              <wp:posOffset>-41910</wp:posOffset>
                            </wp:positionH>
                            <wp:positionV relativeFrom="page">
                              <wp:posOffset>-43815</wp:posOffset>
                            </wp:positionV>
                            <wp:extent cx="197485" cy="197485"/>
                            <wp:effectExtent l="0" t="0" r="12065" b="12065"/>
                            <wp:wrapNone/>
                            <wp:docPr id="470" name="Oval 4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19F77" w14:textId="57CB1FAA" w:rsidR="00EE7FC1" w:rsidRPr="00FE69B0" w:rsidRDefault="00EE7FC1"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D1078" id="Oval 470" o:spid="_x0000_s1272" style="position:absolute;left:0;text-align:left;margin-left:-3.3pt;margin-top:-3.45pt;width:15.55pt;height:15.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" fillcolor="yellow" strokecolor="black [3213]" strokeweight=".5pt">
                            <v:stroke joinstyle="miter"/>
                            <v:textbox inset="0,0,0,0">
                              <w:txbxContent>
                                <w:p w14:paraId="43A19F77" w14:textId="57CB1FAA" w:rsidR="00EE7FC1" w:rsidRPr="00FE69B0" w:rsidRDefault="00EE7FC1" w:rsidP="00FE69B0">
                                  <w:pPr>
                                    <w:jc w:val="center"/>
                                    <w:rPr>
                                      <w:color w:val="000000" w:themeColor="text1"/>
                                    </w:rPr>
                                  </w:pPr>
                                  <w:r>
                                    <w:rPr>
                                      <w:color w:val="000000" w:themeColor="text1"/>
                                    </w:rPr>
                                    <w:t>9</w:t>
                                  </w:r>
                                </w:p>
                              </w:txbxContent>
                            </v:textbox>
                            <w10:wrap anchory="page"/>
                          </v:oval>
                        </w:pict>
                      </mc:Fallback>
                    </mc:AlternateContent>
                  </w:r>
                  <w:r w:rsidR="00483DDB" w:rsidRPr="00795964">
                    <w:rPr>
                      <w:rFonts w:ascii="Arial Bold" w:hAnsi="Arial Bold"/>
                      <w:b/>
                      <w:bCs/>
                      <w:noProof/>
                      <w:position w:val="-6"/>
                    </w:rPr>
                    <mc:AlternateContent>
                      <mc:Choice Requires="wps">
                        <w:drawing>
                          <wp:inline distT="0" distB="0" distL="0" distR="0" wp14:anchorId="190B1300" wp14:editId="58E4B260">
                            <wp:extent cx="487842" cy="172247"/>
                            <wp:effectExtent l="0" t="0" r="26670" b="18415"/>
                            <wp:docPr id="437" name="Rectangle 437"/>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EF042"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90B1300" id="Rectangle 437" o:spid="_x0000_s1273"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" filled="f" strokecolor="#d8d8d8 [2732]" strokeweight="1pt">
                            <v:textbox inset="0,0,0,0">
                              <w:txbxContent>
                                <w:p w14:paraId="47CEF042" w14:textId="77777777" w:rsidR="00EE7FC1" w:rsidRPr="00483DDB" w:rsidRDefault="00EE7FC1" w:rsidP="00483DDB">
                                  <w:pPr>
                                    <w:spacing w:before="40" w:after="0"/>
                                    <w:rPr>
                                      <w:color w:val="000000" w:themeColor="text1"/>
                                      <w:szCs w:val="18"/>
                                    </w:rPr>
                                  </w:pPr>
                                  <w:r>
                                    <w:rPr>
                                      <w:color w:val="000000" w:themeColor="text1"/>
                                      <w:szCs w:val="18"/>
                                    </w:rPr>
                                    <w:t xml:space="preserve"> </w:t>
                                  </w:r>
                                  <w:r w:rsidRPr="00483DDB">
                                    <w:rPr>
                                      <w:color w:val="000000" w:themeColor="text1"/>
                                      <w:szCs w:val="18"/>
                                    </w:rPr>
                                    <w:t>$</w:t>
                                  </w:r>
                                </w:p>
                              </w:txbxContent>
                            </v:textbox>
                            <w10:anchorlock/>
                          </v:rect>
                        </w:pict>
                      </mc:Fallback>
                    </mc:AlternateContent>
                  </w:r>
                </w:p>
              </w:tc>
              <w:tc>
                <w:tcPr>
                  <w:tcW w:w="1170" w:type="dxa"/>
                  <w:tcBorders>
                    <w:top w:val="nil"/>
                    <w:left w:val="nil"/>
                    <w:bottom w:val="nil"/>
                    <w:right w:val="nil"/>
                  </w:tcBorders>
                  <w:vAlign w:val="bottom"/>
                </w:tcPr>
                <w:p w14:paraId="14B03362" w14:textId="7D10858E" w:rsidR="00483DDB" w:rsidRPr="00402436" w:rsidRDefault="00483DDB" w:rsidP="00483DDB">
                  <w:pPr>
                    <w:pStyle w:val="BodyText"/>
                    <w:spacing w:before="0" w:after="0"/>
                    <w:jc w:val="center"/>
                    <w:rPr>
                      <w:b/>
                      <w:bCs/>
                    </w:rPr>
                  </w:pPr>
                  <w:r w:rsidRPr="00795964">
                    <w:rPr>
                      <w:rFonts w:ascii="Arial Bold" w:hAnsi="Arial Bold"/>
                      <w:b/>
                      <w:bCs/>
                      <w:noProof/>
                      <w:position w:val="-6"/>
                    </w:rPr>
                    <mc:AlternateContent>
                      <mc:Choice Requires="wps">
                        <w:drawing>
                          <wp:inline distT="0" distB="0" distL="0" distR="0" wp14:anchorId="7DE0A333" wp14:editId="2DE1DD3B">
                            <wp:extent cx="487842" cy="172247"/>
                            <wp:effectExtent l="0" t="0" r="26670" b="18415"/>
                            <wp:docPr id="450" name="Rectangle 450"/>
                            <wp:cNvGraphicFramePr/>
                            <a:graphic xmlns:a="http://schemas.openxmlformats.org/drawingml/2006/main">
                              <a:graphicData uri="http://schemas.microsoft.com/office/word/2010/wordprocessingShape">
                                <wps:wsp>
                                  <wps:cNvSpPr/>
                                  <wps:spPr>
                                    <a:xfrm>
                                      <a:off x="0" y="0"/>
                                      <a:ext cx="487842" cy="172247"/>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969B"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DE0A333" id="Rectangle 450" o:spid="_x0000_s1274" style="width:38.4pt;height:1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" filled="f" strokecolor="#d8d8d8 [2732]" strokeweight="1pt">
                            <v:textbox inset="0,0,0,0">
                              <w:txbxContent>
                                <w:p w14:paraId="1E1A969B" w14:textId="77777777" w:rsidR="00EE7FC1" w:rsidRPr="00483DDB" w:rsidRDefault="00EE7FC1" w:rsidP="00483DDB">
                                  <w:pPr>
                                    <w:spacing w:before="40" w:after="0"/>
                                    <w:rPr>
                                      <w:color w:val="000000" w:themeColor="text1"/>
                                      <w:szCs w:val="18"/>
                                    </w:rPr>
                                  </w:pPr>
                                  <w:r>
                                    <w:rPr>
                                      <w:color w:val="000000" w:themeColor="text1"/>
                                      <w:szCs w:val="18"/>
                                    </w:rPr>
                                    <w:t xml:space="preserve"> </w:t>
                                  </w:r>
                                </w:p>
                              </w:txbxContent>
                            </v:textbox>
                            <w10:anchorlock/>
                          </v:rect>
                        </w:pict>
                      </mc:Fallback>
                    </mc:AlternateContent>
                  </w:r>
                </w:p>
              </w:tc>
            </w:tr>
          </w:tbl>
          <w:p w14:paraId="0344E8D9" w14:textId="07E4E75A" w:rsidR="00EB387B" w:rsidRPr="00EB387B" w:rsidRDefault="00EB387B" w:rsidP="00483DDB">
            <w:pPr>
              <w:pStyle w:val="BodyText"/>
              <w:ind w:left="5280"/>
            </w:pPr>
            <w:r>
              <w:tab/>
            </w:r>
            <w:r>
              <w:tab/>
            </w:r>
            <w:r w:rsidR="00483DDB">
              <w:rPr>
                <w:noProof/>
              </w:rPr>
              <mc:AlternateContent>
                <mc:Choice Requires="wpg">
                  <w:drawing>
                    <wp:inline distT="0" distB="0" distL="0" distR="0" wp14:anchorId="738C1673" wp14:editId="5BE188DF">
                      <wp:extent cx="1879600" cy="235895"/>
                      <wp:effectExtent l="0" t="0" r="25400" b="12065"/>
                      <wp:docPr id="465" name="Group 465"/>
                      <wp:cNvGraphicFramePr/>
                      <a:graphic xmlns:a="http://schemas.openxmlformats.org/drawingml/2006/main">
                        <a:graphicData uri="http://schemas.microsoft.com/office/word/2010/wordprocessingGroup">
                          <wpg:wgp>
                            <wpg:cNvGrpSpPr/>
                            <wpg:grpSpPr>
                              <a:xfrm>
                                <a:off x="0" y="0"/>
                                <a:ext cx="1879600" cy="235895"/>
                                <a:chOff x="0" y="0"/>
                                <a:chExt cx="1879600" cy="235895"/>
                              </a:xfrm>
                            </wpg:grpSpPr>
                            <wps:wsp>
                              <wps:cNvPr id="466" name="Rectangle 466"/>
                              <wps:cNvSpPr/>
                              <wps:spPr>
                                <a:xfrm>
                                  <a:off x="51193" y="0"/>
                                  <a:ext cx="841262"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356B2" w14:textId="77777777" w:rsidR="00EE7FC1" w:rsidRPr="00467CB3" w:rsidRDefault="00EE7FC1" w:rsidP="00483DDB">
                                    <w:pPr>
                                      <w:jc w:val="center"/>
                                      <w:rPr>
                                        <w:color w:val="000000" w:themeColor="text1"/>
                                      </w:rPr>
                                    </w:pPr>
                                    <w:r>
                                      <w:rPr>
                                        <w:color w:val="000000" w:themeColor="text1"/>
                                      </w:rPr>
                                      <w:t>Continue</w:t>
                                    </w:r>
                                  </w:p>
                                  <w:p w14:paraId="7A119465" w14:textId="77777777" w:rsidR="00EE7FC1" w:rsidRDefault="00EE7FC1" w:rsidP="00483D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1089965" y="7295"/>
                                  <a:ext cx="789635"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4855A" w14:textId="77777777" w:rsidR="00EE7FC1" w:rsidRPr="00467CB3" w:rsidRDefault="00EE7FC1" w:rsidP="00483DD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325AF" w14:textId="74ADB469" w:rsidR="00EE7FC1" w:rsidRPr="00FE69B0" w:rsidRDefault="00EE7FC1" w:rsidP="00483DDB">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38C1673" id="Group 465" o:spid="_x0000_s1275" style="width:148pt;height:18.55pt;mso-position-horizontal-relative:char;mso-position-vertical-relative:line" coordsize="18796,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">
                      <v:rect id="Rectangle 466" o:spid="_x0000_s1276" style="position:absolute;left:511;width:841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q2MMA&#10;AADcAAAADwAAAGRycy9kb3ducmV2LnhtbESP3YrCMBCF74V9hzDC3oimVqlSjeIuK3gjuK4PMDRj&#10;W2wm3Sba+vZGELw8nJ+Ps1x3phI3alxpWcF4FIEgzqwuOVdw+tsO5yCcR9ZYWSYFd3KwXn30lphq&#10;2/Iv3Y4+F2GEXYoKCu/rVEqXFWTQjWxNHLyzbQz6IJtc6gbbMG4qGUdRIg2WHAgF1vRdUHY5Xk2A&#10;/JzLNjZfchbPDod9PvjfT66JUp/9brMA4anz7/CrvdMKpkk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q2MMAAADcAAAADwAAAAAAAAAAAAAAAACYAgAAZHJzL2Rv&#10;d25yZXYueG1sUEsFBgAAAAAEAAQA9QAAAIgDAAAAAA==&#10;" fillcolor="#e7e6e6 [3214]" strokecolor="#bfbfbf [2412]" strokeweight="1pt">
                        <v:textbox>
                          <w:txbxContent>
                            <w:p w14:paraId="0BB356B2" w14:textId="77777777" w:rsidR="00EE7FC1" w:rsidRPr="00467CB3" w:rsidRDefault="00EE7FC1" w:rsidP="00483DDB">
                              <w:pPr>
                                <w:jc w:val="center"/>
                                <w:rPr>
                                  <w:color w:val="000000" w:themeColor="text1"/>
                                </w:rPr>
                              </w:pPr>
                              <w:r>
                                <w:rPr>
                                  <w:color w:val="000000" w:themeColor="text1"/>
                                </w:rPr>
                                <w:t>Continue</w:t>
                              </w:r>
                            </w:p>
                            <w:p w14:paraId="7A119465" w14:textId="77777777" w:rsidR="00EE7FC1" w:rsidRDefault="00EE7FC1" w:rsidP="00483DDB"/>
                          </w:txbxContent>
                        </v:textbox>
                      </v:rect>
                      <v:rect id="Rectangle 467" o:spid="_x0000_s1277" style="position:absolute;left:10899;top:72;width:78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PQ8QA&#10;AADcAAAADwAAAGRycy9kb3ducmV2LnhtbESP3WrCQBCF74W+wzKF3ohujJJIdBVbWvBGsKkPMGTH&#10;JDQ7m2ZXk769KwheHs7Px1lvB9OIK3WutqxgNo1AEBdW11wqOP18TZYgnEfW2FgmBf/kYLt5Ga0x&#10;07bnb7rmvhRhhF2GCirv20xKV1Rk0E1tSxy8s+0M+iC7UuoO+zBuGhlHUSIN1hwIFbb0UVHxm19M&#10;gHye6z427zKN0+PxUI7/DvNLotTb67BbgfA0+Gf40d5rBYskhfu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z0PEAAAA3AAAAA8AAAAAAAAAAAAAAAAAmAIAAGRycy9k&#10;b3ducmV2LnhtbFBLBQYAAAAABAAEAPUAAACJAwAAAAA=&#10;" fillcolor="#e7e6e6 [3214]" strokecolor="#bfbfbf [2412]" strokeweight="1pt">
                        <v:textbox>
                          <w:txbxContent>
                            <w:p w14:paraId="6084855A" w14:textId="77777777" w:rsidR="00EE7FC1" w:rsidRPr="00467CB3" w:rsidRDefault="00EE7FC1" w:rsidP="00483DDB">
                              <w:pPr>
                                <w:jc w:val="center"/>
                                <w:rPr>
                                  <w:color w:val="000000" w:themeColor="text1"/>
                                </w:rPr>
                              </w:pPr>
                              <w:r>
                                <w:rPr>
                                  <w:color w:val="000000" w:themeColor="text1"/>
                                </w:rPr>
                                <w:t>Cancel</w:t>
                              </w:r>
                            </w:p>
                          </w:txbxContent>
                        </v:textbox>
                      </v:rect>
                      <v:oval id="Oval 469" o:spid="_x0000_s1278"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DgMYA&#10;AADcAAAADwAAAGRycy9kb3ducmV2LnhtbESPQWvCQBSE74L/YXlCL1I3ahva1FUkWPQitFro9ZF9&#10;zQazb0N2a1J/vVsQPA4z8w2zWPW2FmdqfeVYwXSSgCAunK64VPB1fH98AeEDssbaMSn4Iw+r5XCw&#10;wEy7jj/pfAiliBD2GSowITSZlL4wZNFPXEMcvR/XWgxRtqXULXYRbms5S5JUWqw4LhhsKDdUnA6/&#10;VsH4lPLz9ybkm6PZX7b59GM+zzulHkb9+g1EoD7cw7f2Tit4Sl/h/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JDgMYAAADcAAAADwAAAAAAAAAAAAAAAACYAgAAZHJz&#10;L2Rvd25yZXYueG1sUEsFBgAAAAAEAAQA9QAAAIsDAAAAAA==&#10;" fillcolor="yellow" strokecolor="black [3213]" strokeweight=".5pt">
                        <v:stroke joinstyle="miter"/>
                        <v:textbox inset="0,0,0,0">
                          <w:txbxContent>
                            <w:p w14:paraId="403325AF" w14:textId="74ADB469" w:rsidR="00EE7FC1" w:rsidRPr="00FE69B0" w:rsidRDefault="00EE7FC1" w:rsidP="00483DDB">
                              <w:pPr>
                                <w:jc w:val="center"/>
                                <w:rPr>
                                  <w:color w:val="000000" w:themeColor="text1"/>
                                </w:rPr>
                              </w:pPr>
                              <w:r>
                                <w:rPr>
                                  <w:color w:val="000000" w:themeColor="text1"/>
                                </w:rPr>
                                <w:t>11</w:t>
                              </w:r>
                            </w:p>
                          </w:txbxContent>
                        </v:textbox>
                      </v:oval>
                      <w10:anchorlock/>
                    </v:group>
                  </w:pict>
                </mc:Fallback>
              </mc:AlternateContent>
            </w:r>
          </w:p>
        </w:tc>
        <w:tc>
          <w:tcPr>
            <w:tcW w:w="250" w:type="dxa"/>
            <w:tcBorders>
              <w:top w:val="nil"/>
              <w:bottom w:val="nil"/>
            </w:tcBorders>
            <w:tcMar>
              <w:left w:w="0" w:type="dxa"/>
              <w:right w:w="0" w:type="dxa"/>
            </w:tcMar>
          </w:tcPr>
          <w:p w14:paraId="05A57DEA" w14:textId="77777777" w:rsidR="00181AE7" w:rsidRPr="00503AD1" w:rsidRDefault="00181AE7" w:rsidP="00503AD1">
            <w:pPr>
              <w:rPr>
                <w:sz w:val="8"/>
                <w:szCs w:val="8"/>
              </w:rPr>
            </w:pPr>
          </w:p>
        </w:tc>
        <w:tc>
          <w:tcPr>
            <w:tcW w:w="4239" w:type="dxa"/>
            <w:vMerge/>
          </w:tcPr>
          <w:p w14:paraId="38DC2C83" w14:textId="77777777" w:rsidR="00181AE7" w:rsidRDefault="00181AE7" w:rsidP="0090109B"/>
        </w:tc>
      </w:tr>
      <w:tr w:rsidR="00C34E6C" w14:paraId="217C69FC" w14:textId="77777777" w:rsidTr="00CE525F">
        <w:trPr>
          <w:trHeight w:val="368"/>
        </w:trPr>
        <w:tc>
          <w:tcPr>
            <w:tcW w:w="10489" w:type="dxa"/>
            <w:gridSpan w:val="5"/>
            <w:vMerge w:val="restart"/>
            <w:shd w:val="clear" w:color="auto" w:fill="324D57"/>
            <w:vAlign w:val="center"/>
          </w:tcPr>
          <w:p w14:paraId="39CF276E" w14:textId="77777777" w:rsidR="00C34E6C" w:rsidRPr="00503AD1" w:rsidRDefault="00C34E6C"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B286FF1" w14:textId="77777777" w:rsidR="00C34E6C" w:rsidRPr="00503AD1" w:rsidRDefault="00C34E6C"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95B473E" w14:textId="77777777" w:rsidR="00C34E6C" w:rsidRPr="00503AD1" w:rsidRDefault="00C34E6C" w:rsidP="001F6441">
            <w:pPr>
              <w:keepNext/>
              <w:rPr>
                <w:sz w:val="8"/>
                <w:szCs w:val="8"/>
              </w:rPr>
            </w:pPr>
          </w:p>
        </w:tc>
        <w:tc>
          <w:tcPr>
            <w:tcW w:w="4239" w:type="dxa"/>
            <w:shd w:val="clear" w:color="auto" w:fill="324D57"/>
            <w:vAlign w:val="center"/>
          </w:tcPr>
          <w:p w14:paraId="7DC8F56E" w14:textId="77777777" w:rsidR="00C34E6C" w:rsidRPr="00503AD1" w:rsidRDefault="00C34E6C"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25</w:t>
            </w:r>
            <w:r w:rsidRPr="00503AD1">
              <w:rPr>
                <w:rFonts w:cs="Arial"/>
                <w:b/>
                <w:noProof/>
                <w:color w:val="FFFFFF" w:themeColor="background1"/>
                <w:sz w:val="20"/>
                <w:szCs w:val="20"/>
              </w:rPr>
              <w:fldChar w:fldCharType="end"/>
            </w:r>
          </w:p>
        </w:tc>
      </w:tr>
      <w:tr w:rsidR="00C34E6C" w14:paraId="26737C15" w14:textId="77777777" w:rsidTr="00CE525F">
        <w:trPr>
          <w:trHeight w:val="503"/>
        </w:trPr>
        <w:tc>
          <w:tcPr>
            <w:tcW w:w="10489" w:type="dxa"/>
            <w:gridSpan w:val="5"/>
            <w:vMerge/>
            <w:tcBorders>
              <w:bottom w:val="single" w:sz="4" w:space="0" w:color="auto"/>
            </w:tcBorders>
            <w:shd w:val="clear" w:color="auto" w:fill="324D57"/>
            <w:vAlign w:val="center"/>
          </w:tcPr>
          <w:p w14:paraId="3CFAA71D" w14:textId="77777777" w:rsidR="00C34E6C" w:rsidRDefault="00C34E6C" w:rsidP="001F6441">
            <w:pPr>
              <w:keepNext/>
              <w:jc w:val="center"/>
            </w:pPr>
          </w:p>
        </w:tc>
        <w:tc>
          <w:tcPr>
            <w:tcW w:w="250" w:type="dxa"/>
            <w:tcBorders>
              <w:top w:val="nil"/>
              <w:bottom w:val="nil"/>
            </w:tcBorders>
            <w:tcMar>
              <w:left w:w="0" w:type="dxa"/>
              <w:right w:w="0" w:type="dxa"/>
            </w:tcMar>
          </w:tcPr>
          <w:p w14:paraId="76E9D0B5" w14:textId="77777777" w:rsidR="00C34E6C" w:rsidRPr="00503AD1" w:rsidRDefault="00C34E6C" w:rsidP="001F6441">
            <w:pPr>
              <w:keepNext/>
              <w:rPr>
                <w:sz w:val="8"/>
                <w:szCs w:val="8"/>
              </w:rPr>
            </w:pPr>
          </w:p>
        </w:tc>
        <w:tc>
          <w:tcPr>
            <w:tcW w:w="4239" w:type="dxa"/>
            <w:tcMar>
              <w:left w:w="58" w:type="dxa"/>
              <w:right w:w="58" w:type="dxa"/>
            </w:tcMar>
          </w:tcPr>
          <w:p w14:paraId="02F8B368" w14:textId="4131FC39" w:rsidR="00C34E6C" w:rsidRPr="00503AD1" w:rsidRDefault="00C34E6C" w:rsidP="001F6441">
            <w:pPr>
              <w:keepNext/>
              <w:spacing w:before="60"/>
              <w:rPr>
                <w:rFonts w:cs="Arial"/>
                <w:szCs w:val="18"/>
              </w:rPr>
            </w:pPr>
            <w:r w:rsidRPr="00503AD1">
              <w:rPr>
                <w:rFonts w:cs="Arial"/>
                <w:szCs w:val="18"/>
              </w:rPr>
              <w:t xml:space="preserve">Page ID: </w:t>
            </w:r>
            <w:r w:rsidR="009C4763">
              <w:rPr>
                <w:rFonts w:cs="Arial"/>
                <w:szCs w:val="18"/>
              </w:rPr>
              <w:t>2.2.4.1</w:t>
            </w:r>
            <w:r w:rsidR="00BE410F">
              <w:rPr>
                <w:rFonts w:cs="Arial"/>
                <w:szCs w:val="18"/>
              </w:rPr>
              <w:t xml:space="preserve"> </w:t>
            </w:r>
            <w:r w:rsidR="00BE410F" w:rsidRPr="00093B5D">
              <w:rPr>
                <w:rFonts w:cs="Arial"/>
                <w:i/>
                <w:szCs w:val="18"/>
              </w:rPr>
              <w:t>(continued)</w:t>
            </w:r>
          </w:p>
          <w:p w14:paraId="1A0755CE" w14:textId="4996486E" w:rsidR="00C34E6C" w:rsidRDefault="00C34E6C" w:rsidP="001F6441">
            <w:pPr>
              <w:keepNext/>
              <w:spacing w:before="60"/>
            </w:pPr>
            <w:r w:rsidRPr="00503AD1">
              <w:rPr>
                <w:rFonts w:cs="Arial"/>
                <w:szCs w:val="18"/>
              </w:rPr>
              <w:t xml:space="preserve">Page Title: </w:t>
            </w:r>
            <w:r w:rsidR="004D731D" w:rsidRPr="00181AE7">
              <w:t>Grantee and Other Resources Detail</w:t>
            </w:r>
            <w:r w:rsidR="00F817F4">
              <w:t xml:space="preserve"> </w:t>
            </w:r>
          </w:p>
        </w:tc>
      </w:tr>
      <w:tr w:rsidR="00C34E6C" w14:paraId="73060F6B" w14:textId="77777777" w:rsidTr="00CE525F">
        <w:tc>
          <w:tcPr>
            <w:tcW w:w="985" w:type="dxa"/>
            <w:tcBorders>
              <w:bottom w:val="single" w:sz="4" w:space="0" w:color="auto"/>
              <w:right w:val="nil"/>
            </w:tcBorders>
            <w:shd w:val="clear" w:color="auto" w:fill="F2F2F2" w:themeFill="background1" w:themeFillShade="F2"/>
            <w:vAlign w:val="center"/>
          </w:tcPr>
          <w:p w14:paraId="376BFD9B" w14:textId="77777777" w:rsidR="00C34E6C" w:rsidRPr="00503AD1" w:rsidRDefault="00C34E6C"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4ED0431" w14:textId="77777777" w:rsidR="00C34E6C" w:rsidRPr="00503AD1" w:rsidRDefault="00C34E6C"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3C6A052" w14:textId="77777777" w:rsidR="00C34E6C" w:rsidRPr="00503AD1" w:rsidRDefault="00C34E6C"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6013F70" w14:textId="77777777" w:rsidR="00C34E6C" w:rsidRPr="00503AD1" w:rsidRDefault="00C34E6C"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8EB5066" w14:textId="77777777" w:rsidR="00C34E6C" w:rsidRPr="00503AD1" w:rsidRDefault="00C34E6C"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6785967" w14:textId="77777777" w:rsidR="00C34E6C" w:rsidRPr="00503AD1" w:rsidRDefault="00C34E6C"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020ACA78" w14:textId="77777777" w:rsidR="00C34E6C" w:rsidRPr="00503AD1" w:rsidRDefault="00C34E6C" w:rsidP="001F6441">
            <w:pPr>
              <w:keepNext/>
              <w:spacing w:before="40" w:after="40"/>
              <w:rPr>
                <w:b/>
              </w:rPr>
            </w:pPr>
            <w:r w:rsidRPr="00503AD1">
              <w:rPr>
                <w:b/>
              </w:rPr>
              <w:t>Page Details</w:t>
            </w:r>
          </w:p>
        </w:tc>
      </w:tr>
      <w:tr w:rsidR="00C34E6C" w14:paraId="6F4B6099" w14:textId="77777777" w:rsidTr="00CE525F">
        <w:tc>
          <w:tcPr>
            <w:tcW w:w="10489" w:type="dxa"/>
            <w:gridSpan w:val="5"/>
            <w:tcBorders>
              <w:bottom w:val="nil"/>
            </w:tcBorders>
          </w:tcPr>
          <w:p w14:paraId="4A8A740F" w14:textId="09A3E219" w:rsidR="00C34E6C" w:rsidRPr="00503AD1" w:rsidRDefault="00C34E6C"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181AE7">
              <w:t>Grantee and Other Resources</w:t>
            </w:r>
            <w:r w:rsidRPr="00EB387B">
              <w:rPr>
                <w:u w:val="none"/>
              </w:rPr>
              <w:t xml:space="preserve">  &gt;  </w:t>
            </w:r>
            <w:r w:rsidRPr="00181AE7">
              <w:t>Grantee and Other Resources Detail</w:t>
            </w:r>
          </w:p>
        </w:tc>
        <w:tc>
          <w:tcPr>
            <w:tcW w:w="250" w:type="dxa"/>
            <w:tcBorders>
              <w:top w:val="nil"/>
              <w:bottom w:val="nil"/>
            </w:tcBorders>
            <w:tcMar>
              <w:left w:w="0" w:type="dxa"/>
              <w:right w:w="0" w:type="dxa"/>
            </w:tcMar>
          </w:tcPr>
          <w:p w14:paraId="3C933B7E" w14:textId="77777777" w:rsidR="00C34E6C" w:rsidRPr="00503AD1" w:rsidRDefault="00C34E6C" w:rsidP="001F6441">
            <w:pPr>
              <w:keepNext/>
              <w:rPr>
                <w:sz w:val="8"/>
                <w:szCs w:val="8"/>
              </w:rPr>
            </w:pPr>
          </w:p>
        </w:tc>
        <w:tc>
          <w:tcPr>
            <w:tcW w:w="4239" w:type="dxa"/>
            <w:vMerge w:val="restart"/>
            <w:tcMar>
              <w:left w:w="58" w:type="dxa"/>
              <w:right w:w="58" w:type="dxa"/>
            </w:tcMar>
          </w:tcPr>
          <w:p w14:paraId="0DA17C11" w14:textId="160F7FF7" w:rsidR="001C60EA" w:rsidRDefault="001C60EA" w:rsidP="0062651E">
            <w:pPr>
              <w:pStyle w:val="ListParagraph"/>
              <w:spacing w:before="120"/>
            </w:pPr>
            <w:r>
              <w:t>12.</w:t>
            </w:r>
            <w:r>
              <w:tab/>
              <w:t>Values will include: “Yes” and “No.” Dates will be pre-populated based on dates provided for Funding Resources on page 2.2.4.1.</w:t>
            </w:r>
          </w:p>
          <w:p w14:paraId="5DADCEDF" w14:textId="66F65849" w:rsidR="002C4880" w:rsidRDefault="001C60EA" w:rsidP="0062651E">
            <w:pPr>
              <w:pStyle w:val="ListParagraph"/>
            </w:pPr>
            <w:r>
              <w:t>13.</w:t>
            </w:r>
            <w:r>
              <w:tab/>
            </w:r>
            <w:r w:rsidR="00BE410F">
              <w:t>If Yes is selecte</w:t>
            </w:r>
            <w:r w:rsidR="00D419DB">
              <w:t>d for Subsidized or Free Labor Re</w:t>
            </w:r>
            <w:r w:rsidR="002C4880">
              <w:t>s</w:t>
            </w:r>
            <w:r w:rsidR="00BE410F">
              <w:t xml:space="preserve">ources, the grid appears. </w:t>
            </w:r>
            <w:r w:rsidR="002C4880">
              <w:t>“</w:t>
            </w:r>
            <w:r>
              <w:t>Estimated Dollar Value</w:t>
            </w:r>
            <w:r w:rsidR="002C4880">
              <w:t>”</w:t>
            </w:r>
            <w:r>
              <w:t xml:space="preserve"> will be calculated based on responses to Ho</w:t>
            </w:r>
            <w:r w:rsidR="002C4880">
              <w:t>urs and Estimated Rate per Hour.</w:t>
            </w:r>
          </w:p>
          <w:p w14:paraId="69E84348" w14:textId="51035E05" w:rsidR="001C60EA" w:rsidRDefault="002C4880" w:rsidP="0062651E">
            <w:pPr>
              <w:pStyle w:val="ListParagraph"/>
            </w:pPr>
            <w:r>
              <w:t>14.</w:t>
            </w:r>
            <w:r w:rsidR="001C60EA">
              <w:t xml:space="preserve">Total Volunteer/In-Kind Labor Dollar Value will be </w:t>
            </w:r>
            <w:r>
              <w:t>c</w:t>
            </w:r>
            <w:r w:rsidR="001C60EA">
              <w:t>alculated based on total calculated Estimated Dollar Values.</w:t>
            </w:r>
          </w:p>
          <w:p w14:paraId="775E14A8" w14:textId="2F68245D" w:rsidR="00C34E6C" w:rsidRDefault="00C34E6C" w:rsidP="001F6441">
            <w:pPr>
              <w:pStyle w:val="ListParagraph"/>
              <w:keepNext/>
            </w:pPr>
          </w:p>
        </w:tc>
      </w:tr>
      <w:tr w:rsidR="00C34E6C" w14:paraId="6F12DADB" w14:textId="77777777" w:rsidTr="00CE525F">
        <w:trPr>
          <w:trHeight w:val="9611"/>
        </w:trPr>
        <w:tc>
          <w:tcPr>
            <w:tcW w:w="10489" w:type="dxa"/>
            <w:gridSpan w:val="5"/>
            <w:tcBorders>
              <w:top w:val="nil"/>
            </w:tcBorders>
          </w:tcPr>
          <w:p w14:paraId="28FAC934" w14:textId="69EA399A" w:rsidR="00C34E6C" w:rsidRDefault="00C34E6C" w:rsidP="00C34E6C">
            <w:pPr>
              <w:pStyle w:val="Heading1"/>
              <w:outlineLvl w:val="0"/>
            </w:pPr>
            <w:r w:rsidRPr="00EB387B">
              <w:t>Grantee and Other Resources Detail</w:t>
            </w:r>
          </w:p>
          <w:p w14:paraId="657E4C95" w14:textId="19787EAC" w:rsidR="00C34E6C" w:rsidRDefault="001C60EA" w:rsidP="00105C16">
            <w:pPr>
              <w:pStyle w:val="BodyText2"/>
              <w:rPr>
                <w:rStyle w:val="apple-converted-space"/>
                <w:szCs w:val="18"/>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47008" behindDoc="0" locked="0" layoutInCell="1" allowOverlap="1" wp14:anchorId="0604B2F9" wp14:editId="4CC84F0C">
                      <wp:simplePos x="0" y="0"/>
                      <wp:positionH relativeFrom="column">
                        <wp:posOffset>116840</wp:posOffset>
                      </wp:positionH>
                      <wp:positionV relativeFrom="page">
                        <wp:posOffset>1059383</wp:posOffset>
                      </wp:positionV>
                      <wp:extent cx="197485" cy="197485"/>
                      <wp:effectExtent l="0" t="0" r="12065" b="12065"/>
                      <wp:wrapNone/>
                      <wp:docPr id="298" name="Oval 2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0B543" w14:textId="3523813A" w:rsidR="00EE7FC1" w:rsidRPr="00FE69B0" w:rsidRDefault="00EE7FC1" w:rsidP="00FE69B0">
                                  <w:pPr>
                                    <w:jc w:val="center"/>
                                    <w:rPr>
                                      <w:color w:val="000000" w:themeColor="text1"/>
                                    </w:rPr>
                                  </w:pPr>
                                  <w:r w:rsidRPr="00FE69B0">
                                    <w:rPr>
                                      <w:color w:val="000000" w:themeColor="text1"/>
                                    </w:rPr>
                                    <w:t>1</w:t>
                                  </w: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4B2F9" id="Oval 298" o:spid="_x0000_s1279" style="position:absolute;left:0;text-align:left;margin-left:9.2pt;margin-top:83.4pt;width:15.55pt;height:15.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" fillcolor="yellow" strokecolor="black [3213]" strokeweight=".5pt">
                      <v:stroke joinstyle="miter"/>
                      <v:textbox inset="0,0,0,0">
                        <w:txbxContent>
                          <w:p w14:paraId="6C50B543" w14:textId="3523813A" w:rsidR="00EE7FC1" w:rsidRPr="00FE69B0" w:rsidRDefault="00EE7FC1" w:rsidP="00FE69B0">
                            <w:pPr>
                              <w:jc w:val="center"/>
                              <w:rPr>
                                <w:color w:val="000000" w:themeColor="text1"/>
                              </w:rPr>
                            </w:pPr>
                            <w:r w:rsidRPr="00FE69B0">
                              <w:rPr>
                                <w:color w:val="000000" w:themeColor="text1"/>
                              </w:rPr>
                              <w:t>1</w:t>
                            </w:r>
                            <w:r>
                              <w:rPr>
                                <w:color w:val="000000" w:themeColor="text1"/>
                              </w:rPr>
                              <w:t>2</w:t>
                            </w:r>
                          </w:p>
                        </w:txbxContent>
                      </v:textbox>
                      <w10:wrap anchory="page"/>
                    </v:oval>
                  </w:pict>
                </mc:Fallback>
              </mc:AlternateContent>
            </w:r>
            <w:r w:rsidR="00C34E6C">
              <w:rPr>
                <w:rStyle w:val="dxebaseoffice2010silver"/>
                <w:rFonts w:ascii="Verdana" w:hAnsi="Verdana"/>
                <w:sz w:val="17"/>
                <w:shd w:val="clear" w:color="auto" w:fill="FFFFFF"/>
              </w:rPr>
              <w:t xml:space="preserve">Use </w:t>
            </w:r>
            <w:r w:rsidR="00C34E6C" w:rsidRPr="00105C16">
              <w:rPr>
                <w:rStyle w:val="BodyText2Char"/>
              </w:rPr>
              <w:t>this section to report in-kind resources received by your State/Tribe/Jurisdiction that are used to support the PFS grant. You are first asked to report subsidized or "free" labor resources (e.g., volunteers) and then you will report subsidized or "free" non-labor resources.</w:t>
            </w:r>
            <w:r w:rsidR="00C34E6C" w:rsidRPr="00105C16">
              <w:rPr>
                <w:rStyle w:val="BodyText2Char"/>
              </w:rPr>
              <w:br/>
            </w:r>
            <w:r w:rsidR="00C34E6C" w:rsidRPr="00105C16">
              <w:rPr>
                <w:rStyle w:val="BodyText2Char"/>
              </w:rPr>
              <w:br/>
              <w:t xml:space="preserve">From </w:t>
            </w:r>
            <w:r w:rsidR="00C34E6C" w:rsidRPr="00BE410F">
              <w:rPr>
                <w:rStyle w:val="BodyText2Char"/>
                <w:highlight w:val="yellow"/>
              </w:rPr>
              <w:t>4/1/2013</w:t>
            </w:r>
            <w:r w:rsidR="00C34E6C" w:rsidRPr="00105C16">
              <w:rPr>
                <w:rStyle w:val="BodyText2Char"/>
              </w:rPr>
              <w:t xml:space="preserve"> to </w:t>
            </w:r>
            <w:r w:rsidR="00C34E6C" w:rsidRPr="00BE410F">
              <w:rPr>
                <w:rStyle w:val="BodyText2Char"/>
                <w:highlight w:val="yellow"/>
              </w:rPr>
              <w:t>3/30/2014</w:t>
            </w:r>
            <w:r w:rsidR="00C34E6C" w:rsidRPr="00105C16">
              <w:rPr>
                <w:rStyle w:val="BodyText2Char"/>
              </w:rPr>
              <w:t> did your agency receive subsidized or "free" </w:t>
            </w:r>
            <w:r w:rsidR="00C34E6C" w:rsidRPr="00925DD7">
              <w:rPr>
                <w:rStyle w:val="BodyText2Char"/>
                <w:b/>
                <w:bCs/>
              </w:rPr>
              <w:t>labor</w:t>
            </w:r>
            <w:r w:rsidR="00C34E6C" w:rsidRPr="00105C16">
              <w:rPr>
                <w:rStyle w:val="BodyText2Char"/>
              </w:rPr>
              <w:t> resources in support of the PFS grant (e.g.,</w:t>
            </w:r>
            <w:r w:rsidR="00C34E6C">
              <w:rPr>
                <w:rStyle w:val="dxebaseoffice2010silver"/>
                <w:rFonts w:ascii="Verdana" w:hAnsi="Verdana"/>
                <w:sz w:val="17"/>
                <w:shd w:val="clear" w:color="auto" w:fill="FFFFFF"/>
              </w:rPr>
              <w:t xml:space="preserve"> volunteer or in-kind labor)?*</w:t>
            </w:r>
            <w:r w:rsidR="00C34E6C">
              <w:rPr>
                <w:rStyle w:val="apple-converted-space"/>
                <w:szCs w:val="18"/>
                <w:shd w:val="clear" w:color="auto" w:fill="FFFFFF"/>
              </w:rPr>
              <w:t> </w:t>
            </w:r>
          </w:p>
          <w:p w14:paraId="1A76D702" w14:textId="3B2AFC9E" w:rsidR="00105C16" w:rsidRDefault="00105C16" w:rsidP="001C60EA">
            <w:pPr>
              <w:pStyle w:val="BodyText2"/>
            </w:pPr>
            <w:r w:rsidRPr="00402436">
              <w:rPr>
                <w:noProof/>
              </w:rPr>
              <w:drawing>
                <wp:inline distT="0" distB="0" distL="0" distR="0" wp14:anchorId="55F7D235" wp14:editId="2F386203">
                  <wp:extent cx="977462" cy="182880"/>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40F2DEE3" w14:textId="6304B58F" w:rsidR="00925DD7" w:rsidRDefault="00925DD7" w:rsidP="001C60EA">
            <w:pPr>
              <w:pStyle w:val="BodyText2"/>
            </w:pPr>
          </w:p>
          <w:p w14:paraId="25525C32" w14:textId="46B6117B" w:rsidR="00105C16" w:rsidRDefault="00925DD7" w:rsidP="001C60EA">
            <w:pPr>
              <w:pStyle w:val="BodyText2"/>
              <w:rPr>
                <w:rFonts w:ascii="Verdana" w:hAnsi="Verdana"/>
                <w:sz w:val="17"/>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49056" behindDoc="0" locked="0" layoutInCell="1" allowOverlap="1" wp14:anchorId="791A1BE0" wp14:editId="0C42DC04">
                      <wp:simplePos x="0" y="0"/>
                      <wp:positionH relativeFrom="column">
                        <wp:posOffset>116840</wp:posOffset>
                      </wp:positionH>
                      <wp:positionV relativeFrom="page">
                        <wp:posOffset>1766749</wp:posOffset>
                      </wp:positionV>
                      <wp:extent cx="197485" cy="197485"/>
                      <wp:effectExtent l="0" t="0" r="12065" b="12065"/>
                      <wp:wrapNone/>
                      <wp:docPr id="315" name="Oval 3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D4BD4" w14:textId="2E215E52" w:rsidR="00EE7FC1" w:rsidRPr="00FE69B0" w:rsidRDefault="00EE7FC1" w:rsidP="001C60EA">
                                  <w:pPr>
                                    <w:jc w:val="center"/>
                                    <w:rPr>
                                      <w:color w:val="000000" w:themeColor="text1"/>
                                    </w:rPr>
                                  </w:pPr>
                                  <w:r w:rsidRPr="00FE69B0">
                                    <w:rPr>
                                      <w:color w:val="000000" w:themeColor="text1"/>
                                    </w:rPr>
                                    <w:t>1</w:t>
                                  </w: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A1BE0" id="Oval 315" o:spid="_x0000_s1280" style="position:absolute;left:0;text-align:left;margin-left:9.2pt;margin-top:139.1pt;width:15.55pt;height:15.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" fillcolor="yellow" strokecolor="black [3213]" strokeweight=".5pt">
                      <v:stroke joinstyle="miter"/>
                      <v:textbox inset="0,0,0,0">
                        <w:txbxContent>
                          <w:p w14:paraId="325D4BD4" w14:textId="2E215E52" w:rsidR="00EE7FC1" w:rsidRPr="00FE69B0" w:rsidRDefault="00EE7FC1" w:rsidP="001C60EA">
                            <w:pPr>
                              <w:jc w:val="center"/>
                              <w:rPr>
                                <w:color w:val="000000" w:themeColor="text1"/>
                              </w:rPr>
                            </w:pPr>
                            <w:r w:rsidRPr="00FE69B0">
                              <w:rPr>
                                <w:color w:val="000000" w:themeColor="text1"/>
                              </w:rPr>
                              <w:t>1</w:t>
                            </w:r>
                            <w:r>
                              <w:rPr>
                                <w:color w:val="000000" w:themeColor="text1"/>
                              </w:rPr>
                              <w:t>3</w:t>
                            </w:r>
                          </w:p>
                        </w:txbxContent>
                      </v:textbox>
                      <w10:wrap anchory="page"/>
                    </v:oval>
                  </w:pict>
                </mc:Fallback>
              </mc:AlternateContent>
            </w:r>
            <w:r w:rsidR="00105C16">
              <w:rPr>
                <w:rFonts w:ascii="Verdana" w:hAnsi="Verdana"/>
                <w:sz w:val="17"/>
                <w:shd w:val="clear" w:color="auto" w:fill="FFFFFF"/>
              </w:rPr>
              <w:t>What volunteer or in-kind labor services did your agency receive during this period? What would you estimate the dollar value of these labor services to be if you had to pay for them through the PFS grant funding?</w:t>
            </w:r>
          </w:p>
          <w:p w14:paraId="3CD84D52" w14:textId="45B436AE" w:rsidR="00EC08B2" w:rsidRPr="00BE410F" w:rsidRDefault="002C4880" w:rsidP="001C60EA">
            <w:pPr>
              <w:pStyle w:val="BodyText2"/>
              <w:rPr>
                <w:rFonts w:ascii="Verdana" w:hAnsi="Verdana"/>
                <w:sz w:val="17"/>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2528640" behindDoc="0" locked="0" layoutInCell="1" allowOverlap="1" wp14:anchorId="7D58E12F" wp14:editId="7FAC2435">
                      <wp:simplePos x="0" y="0"/>
                      <wp:positionH relativeFrom="column">
                        <wp:posOffset>6043930</wp:posOffset>
                      </wp:positionH>
                      <wp:positionV relativeFrom="page">
                        <wp:posOffset>3979545</wp:posOffset>
                      </wp:positionV>
                      <wp:extent cx="197485" cy="197485"/>
                      <wp:effectExtent l="0" t="0" r="12065" b="12065"/>
                      <wp:wrapNone/>
                      <wp:docPr id="575" name="Oval 57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AFB629B" w14:textId="6806611C" w:rsidR="00EE7FC1" w:rsidRPr="00FE69B0" w:rsidRDefault="00EE7FC1" w:rsidP="002C4880">
                                  <w:pPr>
                                    <w:jc w:val="center"/>
                                    <w:rPr>
                                      <w:color w:val="000000" w:themeColor="text1"/>
                                    </w:rPr>
                                  </w:pPr>
                                  <w:r w:rsidRPr="00FE69B0">
                                    <w:rPr>
                                      <w:color w:val="000000" w:themeColor="text1"/>
                                    </w:rPr>
                                    <w:t>1</w:t>
                                  </w: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8E12F" id="Oval 575" o:spid="_x0000_s1281" style="position:absolute;left:0;text-align:left;margin-left:475.9pt;margin-top:313.35pt;width:15.55pt;height:15.5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TBegIAAAk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" fillcolor="yellow" strokecolor="windowText" strokeweight=".5pt">
                      <v:stroke joinstyle="miter"/>
                      <v:textbox inset="0,0,0,0">
                        <w:txbxContent>
                          <w:p w14:paraId="5AFB629B" w14:textId="6806611C" w:rsidR="00EE7FC1" w:rsidRPr="00FE69B0" w:rsidRDefault="00EE7FC1" w:rsidP="002C4880">
                            <w:pPr>
                              <w:jc w:val="center"/>
                              <w:rPr>
                                <w:color w:val="000000" w:themeColor="text1"/>
                              </w:rPr>
                            </w:pPr>
                            <w:r w:rsidRPr="00FE69B0">
                              <w:rPr>
                                <w:color w:val="000000" w:themeColor="text1"/>
                              </w:rPr>
                              <w:t>1</w:t>
                            </w:r>
                            <w:r>
                              <w:rPr>
                                <w:color w:val="000000" w:themeColor="text1"/>
                              </w:rPr>
                              <w:t>4</w:t>
                            </w:r>
                          </w:p>
                        </w:txbxContent>
                      </v:textbox>
                      <w10:wrap anchory="page"/>
                    </v:oval>
                  </w:pict>
                </mc:Fallback>
              </mc:AlternateContent>
            </w:r>
            <w:r w:rsidR="00925DD7" w:rsidRPr="00BE410F">
              <w:rPr>
                <w:rFonts w:ascii="Verdana" w:hAnsi="Verdana"/>
                <w:sz w:val="17"/>
                <w:highlight w:val="yellow"/>
                <w:shd w:val="clear" w:color="auto" w:fill="FFFFFF"/>
              </w:rPr>
              <w:t>(If Yes is selected)</w:t>
            </w:r>
          </w:p>
          <w:tbl>
            <w:tblPr>
              <w:tblW w:w="0" w:type="auto"/>
              <w:tblInd w:w="592" w:type="dxa"/>
              <w:tblBorders>
                <w:top w:val="single" w:sz="6" w:space="0" w:color="C0C0C0"/>
                <w:left w:val="single" w:sz="6" w:space="0" w:color="C0C0C0"/>
                <w:bottom w:val="single" w:sz="6" w:space="0" w:color="C0C0C0"/>
                <w:right w:val="single" w:sz="6" w:space="0" w:color="C0C0C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72"/>
              <w:gridCol w:w="1680"/>
              <w:gridCol w:w="363"/>
              <w:gridCol w:w="1527"/>
              <w:gridCol w:w="365"/>
              <w:gridCol w:w="1161"/>
            </w:tblGrid>
            <w:tr w:rsidR="00105C16" w:rsidRPr="00105C16" w14:paraId="39995A54"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04DAA15E"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Describe Volunteer/In-Kind Labor</w:t>
                  </w:r>
                  <w:r w:rsidRPr="00105C16">
                    <w:rPr>
                      <w:rFonts w:eastAsia="Times New Roman" w:cs="Arial"/>
                      <w:b/>
                      <w:bCs/>
                      <w:color w:val="646464"/>
                      <w:szCs w:val="18"/>
                    </w:rPr>
                    <w:br/>
                    <w:t>Activity/Job Type</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526D3E75"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Hours</w:t>
                  </w: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4401E7E5"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 </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182A0A6B"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Estimated Rate</w:t>
                  </w:r>
                  <w:r w:rsidRPr="00105C16">
                    <w:rPr>
                      <w:rFonts w:eastAsia="Times New Roman" w:cs="Arial"/>
                      <w:b/>
                      <w:bCs/>
                      <w:color w:val="646464"/>
                      <w:szCs w:val="18"/>
                    </w:rPr>
                    <w:br/>
                    <w:t>per Hour</w:t>
                  </w: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1FDE76A0"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 </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3479A41A" w14:textId="77777777" w:rsidR="00105C16" w:rsidRPr="00105C16" w:rsidRDefault="00105C16" w:rsidP="00105C16">
                  <w:pPr>
                    <w:spacing w:after="0" w:line="270" w:lineRule="atLeast"/>
                    <w:jc w:val="center"/>
                    <w:rPr>
                      <w:rFonts w:eastAsia="Times New Roman" w:cs="Arial"/>
                      <w:b/>
                      <w:bCs/>
                      <w:color w:val="646464"/>
                      <w:szCs w:val="18"/>
                    </w:rPr>
                  </w:pPr>
                  <w:r w:rsidRPr="00105C16">
                    <w:rPr>
                      <w:rFonts w:eastAsia="Times New Roman" w:cs="Arial"/>
                      <w:b/>
                      <w:bCs/>
                      <w:color w:val="646464"/>
                      <w:szCs w:val="18"/>
                    </w:rPr>
                    <w:t>Estimated</w:t>
                  </w:r>
                  <w:r w:rsidRPr="00105C16">
                    <w:rPr>
                      <w:rFonts w:eastAsia="Times New Roman" w:cs="Arial"/>
                      <w:b/>
                      <w:bCs/>
                      <w:color w:val="646464"/>
                      <w:szCs w:val="18"/>
                    </w:rPr>
                    <w:br/>
                    <w:t>Dollar Value</w:t>
                  </w:r>
                </w:p>
              </w:tc>
            </w:tr>
            <w:tr w:rsidR="00105C16" w:rsidRPr="00105C16" w14:paraId="052EEE0B"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2BB2C0FC" w14:textId="6193DC94" w:rsidR="00105C16" w:rsidRPr="00105C16" w:rsidRDefault="00105C16" w:rsidP="00105C16">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1.</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E078303" w14:textId="77777777" w:rsidR="00105C16" w:rsidRPr="00105C16" w:rsidRDefault="00105C16" w:rsidP="00105C16">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1139E5A8" w14:textId="7FCBF287" w:rsidR="00105C16" w:rsidRPr="00105C16" w:rsidRDefault="00105C16" w:rsidP="00105C16">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3765D3EA" w14:textId="77777777" w:rsidR="00105C16" w:rsidRPr="00105C16" w:rsidRDefault="00105C16" w:rsidP="00105C16">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587F7F7D" w14:textId="77777777"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2E4AC331" w14:textId="0531E29A" w:rsidR="00105C16" w:rsidRPr="00105C16" w:rsidRDefault="00105C16" w:rsidP="00105C16">
                  <w:pPr>
                    <w:spacing w:after="0" w:line="270" w:lineRule="atLeast"/>
                    <w:jc w:val="center"/>
                    <w:rPr>
                      <w:rFonts w:eastAsia="Times New Roman" w:cs="Arial"/>
                      <w:color w:val="646464"/>
                      <w:szCs w:val="18"/>
                    </w:rPr>
                  </w:pPr>
                </w:p>
              </w:tc>
            </w:tr>
            <w:tr w:rsidR="00105C16" w:rsidRPr="00105C16" w14:paraId="2A565AE3"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5DAF7056" w14:textId="0082078A" w:rsidR="00105C16" w:rsidRPr="00105C16" w:rsidRDefault="00105C16" w:rsidP="00105C16">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2.</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AE18F08" w14:textId="77777777" w:rsidR="00105C16" w:rsidRPr="00105C16" w:rsidRDefault="00105C16" w:rsidP="00105C16">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A38F495" w14:textId="76FD575D" w:rsidR="00105C16" w:rsidRPr="00105C16" w:rsidRDefault="00105C16" w:rsidP="00105C16">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2419C41F" w14:textId="77777777" w:rsidR="00105C16" w:rsidRPr="00105C16" w:rsidRDefault="00105C16" w:rsidP="00105C16">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0B8598A8" w14:textId="77777777"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1F3E0BC6" w14:textId="77777777" w:rsidR="00105C16" w:rsidRPr="00105C16" w:rsidRDefault="00105C16" w:rsidP="00105C16">
                  <w:pPr>
                    <w:spacing w:after="0" w:line="270" w:lineRule="atLeast"/>
                    <w:jc w:val="center"/>
                    <w:rPr>
                      <w:rFonts w:eastAsia="Times New Roman" w:cs="Arial"/>
                      <w:color w:val="646464"/>
                      <w:szCs w:val="18"/>
                    </w:rPr>
                  </w:pPr>
                </w:p>
              </w:tc>
            </w:tr>
            <w:tr w:rsidR="00105C16" w:rsidRPr="00105C16" w14:paraId="3C6BDFE9"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7A4BAF42" w14:textId="1767F095" w:rsidR="00105C16" w:rsidRPr="00105C16" w:rsidRDefault="00105C16" w:rsidP="00105C16">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3.</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14C1F352" w14:textId="77777777" w:rsidR="00105C16" w:rsidRPr="00105C16" w:rsidRDefault="00105C16" w:rsidP="00105C16">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6FA03B92" w14:textId="12144AEC" w:rsidR="00105C16" w:rsidRPr="00105C16" w:rsidRDefault="00105C16" w:rsidP="00105C16">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2F21193A" w14:textId="77777777" w:rsidR="00105C16" w:rsidRPr="00105C16" w:rsidRDefault="00105C16" w:rsidP="00105C16">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23D18310" w14:textId="77777777"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379DD11C" w14:textId="77777777" w:rsidR="00105C16" w:rsidRPr="00105C16" w:rsidRDefault="00105C16" w:rsidP="00105C16">
                  <w:pPr>
                    <w:spacing w:after="0" w:line="270" w:lineRule="atLeast"/>
                    <w:jc w:val="center"/>
                    <w:rPr>
                      <w:rFonts w:eastAsia="Times New Roman" w:cs="Arial"/>
                      <w:color w:val="646464"/>
                      <w:szCs w:val="18"/>
                    </w:rPr>
                  </w:pPr>
                </w:p>
              </w:tc>
            </w:tr>
            <w:tr w:rsidR="00105C16" w:rsidRPr="00105C16" w14:paraId="433DCDB2"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2310FA89" w14:textId="0985477F" w:rsidR="00105C16" w:rsidRPr="00105C16" w:rsidRDefault="00105C16" w:rsidP="00105C16">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4.</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7E73FFBF" w14:textId="77777777" w:rsidR="00105C16" w:rsidRPr="00105C16" w:rsidRDefault="00105C16" w:rsidP="00105C16">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32736E6" w14:textId="270DE16B" w:rsidR="00105C16" w:rsidRPr="00105C16" w:rsidRDefault="00105C16" w:rsidP="00105C16">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34320ACF" w14:textId="77777777" w:rsidR="00105C16" w:rsidRPr="00105C16" w:rsidRDefault="00105C16" w:rsidP="00105C16">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7ED57FB0" w14:textId="77777777"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5F9070A2" w14:textId="77777777" w:rsidR="00105C16" w:rsidRPr="00105C16" w:rsidRDefault="00105C16" w:rsidP="00105C16">
                  <w:pPr>
                    <w:spacing w:after="0" w:line="270" w:lineRule="atLeast"/>
                    <w:jc w:val="center"/>
                    <w:rPr>
                      <w:rFonts w:eastAsia="Times New Roman" w:cs="Arial"/>
                      <w:color w:val="646464"/>
                      <w:szCs w:val="18"/>
                    </w:rPr>
                  </w:pPr>
                </w:p>
              </w:tc>
            </w:tr>
            <w:tr w:rsidR="00105C16" w:rsidRPr="00105C16" w14:paraId="672643F2"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62413F71" w14:textId="59147710" w:rsidR="00105C16" w:rsidRPr="00105C16" w:rsidRDefault="00105C16" w:rsidP="00105C16">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5.</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707FC9F9" w14:textId="77777777" w:rsidR="00105C16" w:rsidRPr="00105C16" w:rsidRDefault="00105C16" w:rsidP="00105C16">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71744E63" w14:textId="5A632D87" w:rsidR="00105C16" w:rsidRPr="00105C16" w:rsidRDefault="00105C16" w:rsidP="00105C16">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134F3FE3" w14:textId="77777777" w:rsidR="00105C16" w:rsidRPr="00105C16" w:rsidRDefault="00105C16" w:rsidP="00105C16">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6252AC2C" w14:textId="77777777"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18A4037B" w14:textId="77777777" w:rsidR="00105C16" w:rsidRPr="00105C16" w:rsidRDefault="00105C16" w:rsidP="00105C16">
                  <w:pPr>
                    <w:spacing w:after="0" w:line="270" w:lineRule="atLeast"/>
                    <w:jc w:val="center"/>
                    <w:rPr>
                      <w:rFonts w:eastAsia="Times New Roman" w:cs="Arial"/>
                      <w:color w:val="646464"/>
                      <w:szCs w:val="18"/>
                    </w:rPr>
                  </w:pPr>
                </w:p>
              </w:tc>
            </w:tr>
            <w:tr w:rsidR="00105C16" w:rsidRPr="00105C16" w14:paraId="7A07C9B1" w14:textId="77777777" w:rsidTr="00D419DB">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420998F2" w14:textId="755921C6" w:rsidR="00105C16" w:rsidRPr="00105C16" w:rsidRDefault="00105C16" w:rsidP="00105C16">
                  <w:pPr>
                    <w:spacing w:after="0" w:line="270" w:lineRule="atLeast"/>
                    <w:jc w:val="center"/>
                    <w:rPr>
                      <w:rFonts w:eastAsia="Times New Roman" w:cs="Arial"/>
                      <w:color w:val="646464"/>
                      <w:szCs w:val="18"/>
                    </w:rPr>
                  </w:pPr>
                  <w:r w:rsidRPr="00105C16">
                    <w:rPr>
                      <w:rFonts w:ascii="Verdana" w:eastAsia="Times New Roman" w:hAnsi="Verdana" w:cs="Arial"/>
                      <w:color w:val="646464"/>
                      <w:sz w:val="17"/>
                      <w:szCs w:val="17"/>
                      <w:bdr w:val="none" w:sz="0" w:space="0" w:color="auto" w:frame="1"/>
                    </w:rPr>
                    <w:t>Total Volunteer/In-Kind Labor Dollar Value</w:t>
                  </w:r>
                </w:p>
              </w:tc>
              <w:tc>
                <w:tcPr>
                  <w:tcW w:w="1680" w:type="dxa"/>
                  <w:tcBorders>
                    <w:top w:val="single" w:sz="6" w:space="0" w:color="C0C0C0"/>
                    <w:left w:val="single" w:sz="6" w:space="0" w:color="C0C0C0"/>
                    <w:bottom w:val="single" w:sz="6" w:space="0" w:color="C0C0C0"/>
                    <w:right w:val="single" w:sz="6" w:space="0" w:color="C0C0C0"/>
                  </w:tcBorders>
                  <w:shd w:val="clear" w:color="auto" w:fill="A6A6A6" w:themeFill="background1" w:themeFillShade="A6"/>
                  <w:tcMar>
                    <w:top w:w="60" w:type="dxa"/>
                    <w:left w:w="60" w:type="dxa"/>
                    <w:bottom w:w="60" w:type="dxa"/>
                    <w:right w:w="60" w:type="dxa"/>
                  </w:tcMar>
                  <w:vAlign w:val="center"/>
                  <w:hideMark/>
                </w:tcPr>
                <w:p w14:paraId="053D4353" w14:textId="4B3828A4"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1A4C7E9A" w14:textId="34801F08"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1527" w:type="dxa"/>
                  <w:tcBorders>
                    <w:top w:val="single" w:sz="6" w:space="0" w:color="C0C0C0"/>
                    <w:left w:val="single" w:sz="6" w:space="0" w:color="C0C0C0"/>
                    <w:bottom w:val="single" w:sz="6" w:space="0" w:color="C0C0C0"/>
                    <w:right w:val="single" w:sz="6" w:space="0" w:color="C0C0C0"/>
                  </w:tcBorders>
                  <w:shd w:val="clear" w:color="auto" w:fill="BFBFBF" w:themeFill="background1" w:themeFillShade="BF"/>
                  <w:tcMar>
                    <w:top w:w="60" w:type="dxa"/>
                    <w:left w:w="60" w:type="dxa"/>
                    <w:bottom w:w="60" w:type="dxa"/>
                    <w:right w:w="60" w:type="dxa"/>
                  </w:tcMar>
                  <w:vAlign w:val="center"/>
                  <w:hideMark/>
                </w:tcPr>
                <w:p w14:paraId="03A19D4F" w14:textId="0BE8421E"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6A1C9E7D" w14:textId="4235BB03" w:rsidR="00105C16" w:rsidRPr="00105C16" w:rsidRDefault="00105C16" w:rsidP="00105C16">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66F9037D" w14:textId="1156B040" w:rsidR="00105C16" w:rsidRPr="00105C16" w:rsidRDefault="00105C16" w:rsidP="00105C16">
                  <w:pPr>
                    <w:spacing w:after="0" w:line="270" w:lineRule="atLeast"/>
                    <w:jc w:val="center"/>
                    <w:rPr>
                      <w:rFonts w:eastAsia="Times New Roman" w:cs="Arial"/>
                      <w:color w:val="646464"/>
                      <w:szCs w:val="18"/>
                    </w:rPr>
                  </w:pPr>
                </w:p>
              </w:tc>
            </w:tr>
          </w:tbl>
          <w:p w14:paraId="489D5A86" w14:textId="57D93264" w:rsidR="00105C16" w:rsidRDefault="00105C16" w:rsidP="00105C16">
            <w:pPr>
              <w:pStyle w:val="BodyText2"/>
            </w:pPr>
          </w:p>
          <w:p w14:paraId="39C5B941" w14:textId="4EF0CDE5" w:rsidR="00EC08B2" w:rsidRDefault="00EC08B2" w:rsidP="00105C16">
            <w:pPr>
              <w:pStyle w:val="BodyText2"/>
            </w:pPr>
          </w:p>
        </w:tc>
        <w:tc>
          <w:tcPr>
            <w:tcW w:w="250" w:type="dxa"/>
            <w:tcBorders>
              <w:top w:val="nil"/>
              <w:bottom w:val="nil"/>
            </w:tcBorders>
            <w:tcMar>
              <w:left w:w="0" w:type="dxa"/>
              <w:right w:w="0" w:type="dxa"/>
            </w:tcMar>
          </w:tcPr>
          <w:p w14:paraId="7160CD33" w14:textId="77777777" w:rsidR="00C34E6C" w:rsidRPr="00503AD1" w:rsidRDefault="00C34E6C" w:rsidP="00503AD1">
            <w:pPr>
              <w:rPr>
                <w:sz w:val="8"/>
                <w:szCs w:val="8"/>
              </w:rPr>
            </w:pPr>
          </w:p>
        </w:tc>
        <w:tc>
          <w:tcPr>
            <w:tcW w:w="4239" w:type="dxa"/>
            <w:vMerge/>
          </w:tcPr>
          <w:p w14:paraId="29AD0E85" w14:textId="77777777" w:rsidR="00C34E6C" w:rsidRDefault="00C34E6C" w:rsidP="0090109B"/>
        </w:tc>
      </w:tr>
      <w:tr w:rsidR="00EC08B2" w14:paraId="378A5DF7" w14:textId="77777777" w:rsidTr="00CE525F">
        <w:trPr>
          <w:trHeight w:val="368"/>
        </w:trPr>
        <w:tc>
          <w:tcPr>
            <w:tcW w:w="10489" w:type="dxa"/>
            <w:gridSpan w:val="5"/>
            <w:vMerge w:val="restart"/>
            <w:shd w:val="clear" w:color="auto" w:fill="324D57"/>
            <w:vAlign w:val="center"/>
          </w:tcPr>
          <w:p w14:paraId="31CCDE10" w14:textId="77777777" w:rsidR="00EC08B2" w:rsidRPr="00503AD1" w:rsidRDefault="00EC08B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B6FCD4D" w14:textId="77777777" w:rsidR="00EC08B2" w:rsidRPr="00503AD1" w:rsidRDefault="00EC08B2"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B23D35F" w14:textId="77777777" w:rsidR="00EC08B2" w:rsidRPr="00503AD1" w:rsidRDefault="00EC08B2" w:rsidP="001F6441">
            <w:pPr>
              <w:keepNext/>
              <w:rPr>
                <w:sz w:val="8"/>
                <w:szCs w:val="8"/>
              </w:rPr>
            </w:pPr>
          </w:p>
        </w:tc>
        <w:tc>
          <w:tcPr>
            <w:tcW w:w="4239" w:type="dxa"/>
            <w:shd w:val="clear" w:color="auto" w:fill="324D57"/>
            <w:vAlign w:val="center"/>
          </w:tcPr>
          <w:p w14:paraId="1870B988" w14:textId="77777777" w:rsidR="00EC08B2" w:rsidRPr="00503AD1" w:rsidRDefault="00EC08B2"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26</w:t>
            </w:r>
            <w:r w:rsidRPr="00503AD1">
              <w:rPr>
                <w:rFonts w:cs="Arial"/>
                <w:b/>
                <w:noProof/>
                <w:color w:val="FFFFFF" w:themeColor="background1"/>
                <w:sz w:val="20"/>
                <w:szCs w:val="20"/>
              </w:rPr>
              <w:fldChar w:fldCharType="end"/>
            </w:r>
          </w:p>
        </w:tc>
      </w:tr>
      <w:tr w:rsidR="00EC08B2" w14:paraId="3B4E5E28" w14:textId="77777777" w:rsidTr="00CE525F">
        <w:trPr>
          <w:trHeight w:val="503"/>
        </w:trPr>
        <w:tc>
          <w:tcPr>
            <w:tcW w:w="10489" w:type="dxa"/>
            <w:gridSpan w:val="5"/>
            <w:vMerge/>
            <w:tcBorders>
              <w:bottom w:val="single" w:sz="4" w:space="0" w:color="auto"/>
            </w:tcBorders>
            <w:shd w:val="clear" w:color="auto" w:fill="324D57"/>
            <w:vAlign w:val="center"/>
          </w:tcPr>
          <w:p w14:paraId="5243921D" w14:textId="77777777" w:rsidR="00EC08B2" w:rsidRDefault="00EC08B2" w:rsidP="001F6441">
            <w:pPr>
              <w:keepNext/>
              <w:jc w:val="center"/>
            </w:pPr>
          </w:p>
        </w:tc>
        <w:tc>
          <w:tcPr>
            <w:tcW w:w="250" w:type="dxa"/>
            <w:tcBorders>
              <w:top w:val="nil"/>
              <w:bottom w:val="nil"/>
            </w:tcBorders>
            <w:tcMar>
              <w:left w:w="0" w:type="dxa"/>
              <w:right w:w="0" w:type="dxa"/>
            </w:tcMar>
          </w:tcPr>
          <w:p w14:paraId="05494405" w14:textId="77777777" w:rsidR="00EC08B2" w:rsidRPr="00503AD1" w:rsidRDefault="00EC08B2" w:rsidP="001F6441">
            <w:pPr>
              <w:keepNext/>
              <w:rPr>
                <w:sz w:val="8"/>
                <w:szCs w:val="8"/>
              </w:rPr>
            </w:pPr>
          </w:p>
        </w:tc>
        <w:tc>
          <w:tcPr>
            <w:tcW w:w="4239" w:type="dxa"/>
            <w:tcMar>
              <w:left w:w="58" w:type="dxa"/>
              <w:right w:w="58" w:type="dxa"/>
            </w:tcMar>
          </w:tcPr>
          <w:p w14:paraId="66C3335B" w14:textId="513B18D4" w:rsidR="00EC08B2" w:rsidRPr="00503AD1" w:rsidRDefault="00EC08B2" w:rsidP="001F6441">
            <w:pPr>
              <w:keepNext/>
              <w:spacing w:before="60"/>
              <w:rPr>
                <w:rFonts w:cs="Arial"/>
                <w:szCs w:val="18"/>
              </w:rPr>
            </w:pPr>
            <w:r w:rsidRPr="00503AD1">
              <w:rPr>
                <w:rFonts w:cs="Arial"/>
                <w:szCs w:val="18"/>
              </w:rPr>
              <w:t xml:space="preserve">Page ID: </w:t>
            </w:r>
            <w:r w:rsidR="009C4763">
              <w:rPr>
                <w:rFonts w:cs="Arial"/>
                <w:szCs w:val="18"/>
              </w:rPr>
              <w:t>2.2.4.1</w:t>
            </w:r>
            <w:r w:rsidR="00D419DB">
              <w:rPr>
                <w:rFonts w:cs="Arial"/>
                <w:szCs w:val="18"/>
              </w:rPr>
              <w:t xml:space="preserve"> </w:t>
            </w:r>
            <w:r w:rsidR="00D419DB" w:rsidRPr="00093B5D">
              <w:rPr>
                <w:rFonts w:cs="Arial"/>
                <w:i/>
                <w:szCs w:val="18"/>
              </w:rPr>
              <w:t>(continued)</w:t>
            </w:r>
          </w:p>
          <w:p w14:paraId="69960518" w14:textId="6DFDB5A7" w:rsidR="00EC08B2" w:rsidRDefault="00EC08B2" w:rsidP="001F6441">
            <w:pPr>
              <w:keepNext/>
              <w:spacing w:before="60"/>
            </w:pPr>
            <w:r w:rsidRPr="00503AD1">
              <w:rPr>
                <w:rFonts w:cs="Arial"/>
                <w:szCs w:val="18"/>
              </w:rPr>
              <w:t xml:space="preserve">Page Title: </w:t>
            </w:r>
            <w:r w:rsidR="004D731D" w:rsidRPr="00181AE7">
              <w:t>Grantee and Other Resources Detail</w:t>
            </w:r>
            <w:r w:rsidR="00F817F4">
              <w:t xml:space="preserve"> </w:t>
            </w:r>
          </w:p>
        </w:tc>
      </w:tr>
      <w:tr w:rsidR="00EC08B2" w14:paraId="59CD9396" w14:textId="77777777" w:rsidTr="00C568BD">
        <w:tc>
          <w:tcPr>
            <w:tcW w:w="985" w:type="dxa"/>
            <w:tcBorders>
              <w:bottom w:val="single" w:sz="4" w:space="0" w:color="auto"/>
              <w:right w:val="nil"/>
            </w:tcBorders>
            <w:shd w:val="clear" w:color="auto" w:fill="F2F2F2" w:themeFill="background1" w:themeFillShade="F2"/>
            <w:vAlign w:val="center"/>
          </w:tcPr>
          <w:p w14:paraId="487F08B6" w14:textId="77777777" w:rsidR="00EC08B2" w:rsidRPr="00503AD1" w:rsidRDefault="00EC08B2"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C7E0256" w14:textId="77777777" w:rsidR="00EC08B2" w:rsidRPr="00503AD1" w:rsidRDefault="00EC08B2"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auto"/>
            <w:vAlign w:val="center"/>
          </w:tcPr>
          <w:p w14:paraId="192C7D61" w14:textId="77777777" w:rsidR="00EC08B2" w:rsidRPr="00503AD1" w:rsidRDefault="00EC08B2"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AD2A770" w14:textId="77777777" w:rsidR="00EC08B2" w:rsidRPr="00503AD1" w:rsidRDefault="00EC08B2"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E6E4C2D" w14:textId="77777777" w:rsidR="00EC08B2" w:rsidRPr="00503AD1" w:rsidRDefault="00EC08B2"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86D480B" w14:textId="77777777" w:rsidR="00EC08B2" w:rsidRPr="00503AD1" w:rsidRDefault="00EC08B2"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2371A4D7" w14:textId="77777777" w:rsidR="00EC08B2" w:rsidRPr="00503AD1" w:rsidRDefault="00EC08B2" w:rsidP="001F6441">
            <w:pPr>
              <w:keepNext/>
              <w:spacing w:before="40" w:after="40"/>
              <w:rPr>
                <w:b/>
              </w:rPr>
            </w:pPr>
            <w:r w:rsidRPr="00503AD1">
              <w:rPr>
                <w:b/>
              </w:rPr>
              <w:t>Page Details</w:t>
            </w:r>
          </w:p>
        </w:tc>
      </w:tr>
      <w:tr w:rsidR="00EC08B2" w14:paraId="3E4F09DD" w14:textId="77777777" w:rsidTr="00CE525F">
        <w:tc>
          <w:tcPr>
            <w:tcW w:w="10489" w:type="dxa"/>
            <w:gridSpan w:val="5"/>
            <w:tcBorders>
              <w:bottom w:val="nil"/>
            </w:tcBorders>
          </w:tcPr>
          <w:p w14:paraId="3EA3C645" w14:textId="515D9299" w:rsidR="00EC08B2" w:rsidRPr="00503AD1" w:rsidRDefault="00EC08B2"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181AE7">
              <w:t>Grantee and Other Resources</w:t>
            </w:r>
            <w:r w:rsidRPr="00EB387B">
              <w:rPr>
                <w:u w:val="none"/>
              </w:rPr>
              <w:t xml:space="preserve">  &gt;  </w:t>
            </w:r>
            <w:r w:rsidRPr="00181AE7">
              <w:t>Grantee and Other Resources Detail</w:t>
            </w:r>
          </w:p>
        </w:tc>
        <w:tc>
          <w:tcPr>
            <w:tcW w:w="250" w:type="dxa"/>
            <w:tcBorders>
              <w:top w:val="nil"/>
              <w:bottom w:val="nil"/>
            </w:tcBorders>
            <w:tcMar>
              <w:left w:w="0" w:type="dxa"/>
              <w:right w:w="0" w:type="dxa"/>
            </w:tcMar>
          </w:tcPr>
          <w:p w14:paraId="2BFA2AAC" w14:textId="77777777" w:rsidR="00EC08B2" w:rsidRPr="00503AD1" w:rsidRDefault="00EC08B2" w:rsidP="001F6441">
            <w:pPr>
              <w:keepNext/>
              <w:rPr>
                <w:sz w:val="8"/>
                <w:szCs w:val="8"/>
              </w:rPr>
            </w:pPr>
          </w:p>
        </w:tc>
        <w:tc>
          <w:tcPr>
            <w:tcW w:w="4239" w:type="dxa"/>
            <w:vMerge w:val="restart"/>
            <w:tcMar>
              <w:left w:w="58" w:type="dxa"/>
              <w:right w:w="58" w:type="dxa"/>
            </w:tcMar>
          </w:tcPr>
          <w:p w14:paraId="4947CFD6" w14:textId="5C9B3FD2" w:rsidR="001C60EA" w:rsidRDefault="001C60EA" w:rsidP="0062651E">
            <w:pPr>
              <w:pStyle w:val="ListParagraph"/>
              <w:spacing w:before="120"/>
            </w:pPr>
            <w:r>
              <w:t>1</w:t>
            </w:r>
            <w:r w:rsidR="002C4880">
              <w:t>5</w:t>
            </w:r>
            <w:r>
              <w:t>.</w:t>
            </w:r>
            <w:r>
              <w:tab/>
              <w:t>Valu</w:t>
            </w:r>
            <w:r w:rsidR="002C4880">
              <w:t>es will include: "Yes" and "No".</w:t>
            </w:r>
            <w:r>
              <w:t xml:space="preserve"> </w:t>
            </w:r>
            <w:r w:rsidR="00D419DB">
              <w:t>D</w:t>
            </w:r>
            <w:r>
              <w:t>ates will be pre-populated based on dates provided for Funding Resources on page 2.2.4.1.</w:t>
            </w:r>
          </w:p>
          <w:p w14:paraId="62FD2C97" w14:textId="4A0964BC" w:rsidR="001C60EA" w:rsidRDefault="001C60EA" w:rsidP="0062651E">
            <w:pPr>
              <w:pStyle w:val="ListParagraph"/>
            </w:pPr>
            <w:r>
              <w:t>1</w:t>
            </w:r>
            <w:r w:rsidR="002C4880">
              <w:t>6</w:t>
            </w:r>
            <w:r>
              <w:t>.</w:t>
            </w:r>
            <w:r>
              <w:tab/>
            </w:r>
            <w:r w:rsidR="00D419DB">
              <w:t xml:space="preserve">If Yes is selected for Subsidized or Free Non-Labor Resources, the grid appears. </w:t>
            </w:r>
            <w:r>
              <w:t>Estimated Dollar Values will be calculated based on responses to Quantity Received and Estimated Unit Price.</w:t>
            </w:r>
          </w:p>
          <w:p w14:paraId="25A4939E" w14:textId="3B4D4B2E" w:rsidR="001C60EA" w:rsidRDefault="001C60EA" w:rsidP="0062651E">
            <w:pPr>
              <w:pStyle w:val="ListParagraph"/>
            </w:pPr>
            <w:r>
              <w:t>1</w:t>
            </w:r>
            <w:r w:rsidR="002C4880">
              <w:t>7</w:t>
            </w:r>
            <w:r>
              <w:t>.</w:t>
            </w:r>
            <w:r>
              <w:tab/>
              <w:t>"Total In-Kind Non-Labor Dollar Value" will be calculated as the sum of the Estimated Dollar Value column.</w:t>
            </w:r>
          </w:p>
          <w:p w14:paraId="35BFEA6B" w14:textId="3BC3C7B4" w:rsidR="001C60EA" w:rsidRDefault="001C60EA" w:rsidP="0062651E">
            <w:pPr>
              <w:pStyle w:val="ListParagraph"/>
            </w:pPr>
            <w:r>
              <w:t>1</w:t>
            </w:r>
            <w:r w:rsidR="002C4880">
              <w:t>8</w:t>
            </w:r>
            <w:r>
              <w:t xml:space="preserve">. </w:t>
            </w:r>
            <w:r w:rsidR="002C4880">
              <w:t>“</w:t>
            </w:r>
            <w:r>
              <w:t>Total In-Kind Dollar Value" is automatically calculated and is the sum of Total Volunteer/In-Kind Labor Dollar Value and Total In-Kind Non-Labor Dollar Value.</w:t>
            </w:r>
          </w:p>
          <w:p w14:paraId="56C9927B" w14:textId="77777777" w:rsidR="00EC08B2" w:rsidRDefault="001C60EA" w:rsidP="0062651E">
            <w:r>
              <w:t>1</w:t>
            </w:r>
            <w:r w:rsidR="002C4880">
              <w:t>9</w:t>
            </w:r>
            <w:r>
              <w:t>. The Comments field is not required.</w:t>
            </w:r>
          </w:p>
          <w:p w14:paraId="0E056B7A" w14:textId="77777777" w:rsidR="002C4880" w:rsidRDefault="002C4880" w:rsidP="0062651E"/>
          <w:p w14:paraId="00F8E54A" w14:textId="184A3E90" w:rsidR="002C4880" w:rsidRDefault="002C4880" w:rsidP="0062651E">
            <w:pPr>
              <w:pStyle w:val="ListParagraph"/>
            </w:pPr>
            <w:r>
              <w:t>20. Clicking the “Save” button will save the record and return the user to the Grantee and Other Resources listing page (2.2.4). If not all fields required to save are completed or invalid data is entered, user will be prevented from saving and a message will list the fields and related issues.</w:t>
            </w:r>
          </w:p>
          <w:p w14:paraId="678103AC" w14:textId="458CAC4B" w:rsidR="002C4880" w:rsidRDefault="002C4880" w:rsidP="0062651E">
            <w:pPr>
              <w:pStyle w:val="ListParagraph"/>
            </w:pPr>
            <w:r>
              <w:t>21.</w:t>
            </w:r>
            <w:r>
              <w:tab/>
              <w:t xml:space="preserve">Clicking the “Cancel” button will not save any changes and will return the user to the </w:t>
            </w:r>
            <w:r w:rsidR="00435829">
              <w:t>Grantee and Other Resources listing page (2.2.4</w:t>
            </w:r>
            <w:r>
              <w:t>).</w:t>
            </w:r>
          </w:p>
          <w:p w14:paraId="3743C7A6" w14:textId="3A83B5F8" w:rsidR="002C4880" w:rsidRDefault="00435829" w:rsidP="0062651E">
            <w:pPr>
              <w:pStyle w:val="ListParagraph"/>
            </w:pPr>
            <w:r>
              <w:t>22</w:t>
            </w:r>
            <w:r w:rsidR="002C4880">
              <w:t>.</w:t>
            </w:r>
            <w:r w:rsidR="002C4880">
              <w:tab/>
              <w:t xml:space="preserve">Clicking the “Delete” button will first prompt user to confirm action. If “Yes”, the record will be deleted and the user will return to the </w:t>
            </w:r>
            <w:r>
              <w:t>Grantee and Other Resources listing page (2.2.4</w:t>
            </w:r>
            <w:r w:rsidR="002C4880">
              <w:t>). If “No”, user will remain on this page.</w:t>
            </w:r>
          </w:p>
        </w:tc>
      </w:tr>
      <w:tr w:rsidR="00EC08B2" w14:paraId="1A9E6527" w14:textId="77777777" w:rsidTr="00CE525F">
        <w:trPr>
          <w:trHeight w:val="9611"/>
        </w:trPr>
        <w:tc>
          <w:tcPr>
            <w:tcW w:w="10489" w:type="dxa"/>
            <w:gridSpan w:val="5"/>
            <w:tcBorders>
              <w:top w:val="nil"/>
            </w:tcBorders>
          </w:tcPr>
          <w:p w14:paraId="25145608" w14:textId="36956E9E" w:rsidR="00EC08B2" w:rsidRDefault="00EC08B2" w:rsidP="0090109B">
            <w:pPr>
              <w:rPr>
                <w:rStyle w:val="dxebaseoffice2010silver"/>
                <w:rFonts w:ascii="Verdana" w:hAnsi="Verdana"/>
                <w:color w:val="646464"/>
                <w:sz w:val="17"/>
                <w:szCs w:val="17"/>
                <w:bdr w:val="none" w:sz="0" w:space="0" w:color="auto" w:frame="1"/>
                <w:shd w:val="clear" w:color="auto" w:fill="FFFFFF"/>
              </w:rPr>
            </w:pPr>
          </w:p>
          <w:p w14:paraId="18354248" w14:textId="236B8AC7" w:rsidR="00EC08B2" w:rsidRDefault="002C4880" w:rsidP="004D731D">
            <w:pPr>
              <w:pStyle w:val="BodyText2"/>
              <w:rPr>
                <w:rStyle w:val="apple-converted-space"/>
                <w:szCs w:val="18"/>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51104" behindDoc="0" locked="0" layoutInCell="1" allowOverlap="1" wp14:anchorId="7B97B53C" wp14:editId="3D23C552">
                      <wp:simplePos x="0" y="0"/>
                      <wp:positionH relativeFrom="column">
                        <wp:posOffset>147955</wp:posOffset>
                      </wp:positionH>
                      <wp:positionV relativeFrom="page">
                        <wp:posOffset>203835</wp:posOffset>
                      </wp:positionV>
                      <wp:extent cx="197485" cy="197485"/>
                      <wp:effectExtent l="0" t="0" r="12065" b="12065"/>
                      <wp:wrapNone/>
                      <wp:docPr id="319" name="Oval 3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8C6DE" w14:textId="5EE6727D" w:rsidR="00EE7FC1" w:rsidRPr="00FE69B0" w:rsidRDefault="00EE7FC1" w:rsidP="002C4880">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7B53C" id="Oval 319" o:spid="_x0000_s1282" style="position:absolute;left:0;text-align:left;margin-left:11.65pt;margin-top:16.05pt;width:15.55pt;height:15.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" fillcolor="yellow" strokecolor="black [3213]" strokeweight=".5pt">
                      <v:stroke joinstyle="miter"/>
                      <v:textbox inset="0,0,0,0">
                        <w:txbxContent>
                          <w:p w14:paraId="1C48C6DE" w14:textId="5EE6727D" w:rsidR="00EE7FC1" w:rsidRPr="00FE69B0" w:rsidRDefault="00EE7FC1" w:rsidP="002C4880">
                            <w:pPr>
                              <w:jc w:val="center"/>
                              <w:rPr>
                                <w:color w:val="000000" w:themeColor="text1"/>
                              </w:rPr>
                            </w:pPr>
                            <w:r w:rsidRPr="00FE69B0">
                              <w:rPr>
                                <w:color w:val="000000" w:themeColor="text1"/>
                              </w:rPr>
                              <w:t>1</w:t>
                            </w:r>
                            <w:r>
                              <w:rPr>
                                <w:color w:val="000000" w:themeColor="text1"/>
                              </w:rPr>
                              <w:t>5</w:t>
                            </w:r>
                          </w:p>
                        </w:txbxContent>
                      </v:textbox>
                      <w10:wrap anchory="page"/>
                    </v:oval>
                  </w:pict>
                </mc:Fallback>
              </mc:AlternateContent>
            </w:r>
            <w:r w:rsidR="00EC08B2">
              <w:rPr>
                <w:rStyle w:val="dxebaseoffice2010silver"/>
                <w:rFonts w:ascii="Verdana" w:hAnsi="Verdana"/>
                <w:sz w:val="17"/>
                <w:shd w:val="clear" w:color="auto" w:fill="FFFFFF"/>
              </w:rPr>
              <w:t xml:space="preserve">From </w:t>
            </w:r>
            <w:r w:rsidR="00EC08B2" w:rsidRPr="00D419DB">
              <w:rPr>
                <w:rStyle w:val="dxebaseoffice2010silver"/>
                <w:rFonts w:ascii="Verdana" w:hAnsi="Verdana"/>
                <w:sz w:val="17"/>
                <w:highlight w:val="yellow"/>
                <w:shd w:val="clear" w:color="auto" w:fill="FFFFFF"/>
              </w:rPr>
              <w:t>4/1/2013</w:t>
            </w:r>
            <w:r w:rsidR="00EC08B2">
              <w:rPr>
                <w:rStyle w:val="apple-converted-space"/>
                <w:rFonts w:ascii="Verdana" w:hAnsi="Verdana"/>
                <w:sz w:val="17"/>
                <w:shd w:val="clear" w:color="auto" w:fill="FFFFFF"/>
              </w:rPr>
              <w:t> </w:t>
            </w:r>
            <w:r w:rsidR="00EC08B2">
              <w:rPr>
                <w:rStyle w:val="dxebaseoffice2010silver"/>
                <w:rFonts w:ascii="Verdana" w:hAnsi="Verdana"/>
                <w:sz w:val="17"/>
                <w:shd w:val="clear" w:color="auto" w:fill="FFFFFF"/>
              </w:rPr>
              <w:t xml:space="preserve">to </w:t>
            </w:r>
            <w:r w:rsidR="00EC08B2" w:rsidRPr="00D419DB">
              <w:rPr>
                <w:rStyle w:val="dxebaseoffice2010silver"/>
                <w:rFonts w:ascii="Verdana" w:hAnsi="Verdana"/>
                <w:sz w:val="17"/>
                <w:highlight w:val="yellow"/>
                <w:shd w:val="clear" w:color="auto" w:fill="FFFFFF"/>
              </w:rPr>
              <w:t>3/30/2014</w:t>
            </w:r>
            <w:r w:rsidR="00EC08B2">
              <w:rPr>
                <w:rStyle w:val="apple-converted-space"/>
                <w:rFonts w:ascii="Verdana" w:hAnsi="Verdana"/>
                <w:sz w:val="17"/>
                <w:shd w:val="clear" w:color="auto" w:fill="FFFFFF"/>
              </w:rPr>
              <w:t> </w:t>
            </w:r>
            <w:r w:rsidR="00EC08B2">
              <w:rPr>
                <w:rStyle w:val="dxebaseoffice2010silver"/>
                <w:rFonts w:ascii="Verdana" w:hAnsi="Verdana"/>
                <w:sz w:val="17"/>
                <w:shd w:val="clear" w:color="auto" w:fill="FFFFFF"/>
              </w:rPr>
              <w:t>did your agency receive subsidized or "free"</w:t>
            </w:r>
            <w:r w:rsidR="00D419DB">
              <w:rPr>
                <w:rStyle w:val="dxebaseoffice2010silver"/>
                <w:rFonts w:ascii="Verdana" w:hAnsi="Verdana"/>
                <w:sz w:val="17"/>
                <w:shd w:val="clear" w:color="auto" w:fill="FFFFFF"/>
              </w:rPr>
              <w:t xml:space="preserve"> </w:t>
            </w:r>
            <w:r w:rsidR="00EC08B2">
              <w:rPr>
                <w:rStyle w:val="dxebaseoffice2010silver"/>
                <w:rFonts w:ascii="Verdana" w:hAnsi="Verdana"/>
                <w:b/>
                <w:bCs/>
                <w:sz w:val="17"/>
                <w:shd w:val="clear" w:color="auto" w:fill="FFFFFF"/>
              </w:rPr>
              <w:t>non-labor</w:t>
            </w:r>
            <w:r w:rsidR="00EC08B2">
              <w:rPr>
                <w:rStyle w:val="apple-converted-space"/>
                <w:rFonts w:ascii="Verdana" w:hAnsi="Verdana"/>
                <w:sz w:val="17"/>
                <w:shd w:val="clear" w:color="auto" w:fill="FFFFFF"/>
              </w:rPr>
              <w:t> </w:t>
            </w:r>
            <w:r w:rsidR="00EC08B2">
              <w:rPr>
                <w:rStyle w:val="dxebaseoffice2010silver"/>
                <w:rFonts w:ascii="Verdana" w:hAnsi="Verdana"/>
                <w:sz w:val="17"/>
                <w:shd w:val="clear" w:color="auto" w:fill="FFFFFF"/>
              </w:rPr>
              <w:t>resources in support of the PFS grant (e.g., donated equipment or supplies, subsidized office space)?*</w:t>
            </w:r>
            <w:r w:rsidR="00EC08B2">
              <w:rPr>
                <w:rStyle w:val="apple-converted-space"/>
                <w:szCs w:val="18"/>
                <w:shd w:val="clear" w:color="auto" w:fill="FFFFFF"/>
              </w:rPr>
              <w:t> </w:t>
            </w:r>
          </w:p>
          <w:p w14:paraId="3CAB1E9C" w14:textId="12C02723" w:rsidR="00EC08B2" w:rsidRDefault="00EC08B2" w:rsidP="004D731D">
            <w:pPr>
              <w:pStyle w:val="BodyTextBold"/>
              <w:rPr>
                <w:rStyle w:val="apple-converted-space"/>
                <w:szCs w:val="18"/>
                <w:shd w:val="clear" w:color="auto" w:fill="FFFFFF"/>
              </w:rPr>
            </w:pPr>
            <w:r w:rsidRPr="00402436">
              <w:rPr>
                <w:noProof/>
              </w:rPr>
              <w:drawing>
                <wp:inline distT="0" distB="0" distL="0" distR="0" wp14:anchorId="332ACEEE" wp14:editId="4BB8553F">
                  <wp:extent cx="977462" cy="182880"/>
                  <wp:effectExtent l="0" t="0" r="0"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28EDC30B" w14:textId="1D0AACAD" w:rsidR="00EC08B2" w:rsidRDefault="00EC08B2" w:rsidP="0090109B">
            <w:pPr>
              <w:rPr>
                <w:rStyle w:val="apple-converted-space"/>
                <w:rFonts w:cs="Arial"/>
                <w:color w:val="646464"/>
                <w:szCs w:val="18"/>
                <w:shd w:val="clear" w:color="auto" w:fill="FFFFFF"/>
              </w:rPr>
            </w:pPr>
          </w:p>
          <w:p w14:paraId="756CDAEB" w14:textId="15CACF48" w:rsidR="00925DD7" w:rsidRPr="00D419DB" w:rsidRDefault="001C60EA" w:rsidP="00D419DB">
            <w:pPr>
              <w:pStyle w:val="BodyText2"/>
              <w:rPr>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53152" behindDoc="0" locked="0" layoutInCell="1" allowOverlap="1" wp14:anchorId="2F739196" wp14:editId="3D5E10DC">
                      <wp:simplePos x="0" y="0"/>
                      <wp:positionH relativeFrom="column">
                        <wp:posOffset>137592</wp:posOffset>
                      </wp:positionH>
                      <wp:positionV relativeFrom="page">
                        <wp:posOffset>1021156</wp:posOffset>
                      </wp:positionV>
                      <wp:extent cx="197485" cy="197485"/>
                      <wp:effectExtent l="0" t="0" r="12065" b="12065"/>
                      <wp:wrapNone/>
                      <wp:docPr id="320" name="Oval 3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AA152" w14:textId="64CD0CFE" w:rsidR="00EE7FC1" w:rsidRPr="00FE69B0" w:rsidRDefault="00EE7FC1" w:rsidP="002C4880">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39196" id="Oval 320" o:spid="_x0000_s1283" style="position:absolute;left:0;text-align:left;margin-left:10.85pt;margin-top:80.4pt;width:15.55pt;height:15.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" fillcolor="yellow" strokecolor="black [3213]" strokeweight=".5pt">
                      <v:stroke joinstyle="miter"/>
                      <v:textbox inset="0,0,0,0">
                        <w:txbxContent>
                          <w:p w14:paraId="278AA152" w14:textId="64CD0CFE" w:rsidR="00EE7FC1" w:rsidRPr="00FE69B0" w:rsidRDefault="00EE7FC1" w:rsidP="002C4880">
                            <w:pPr>
                              <w:jc w:val="center"/>
                              <w:rPr>
                                <w:color w:val="000000" w:themeColor="text1"/>
                              </w:rPr>
                            </w:pPr>
                            <w:r w:rsidRPr="00FE69B0">
                              <w:rPr>
                                <w:color w:val="000000" w:themeColor="text1"/>
                              </w:rPr>
                              <w:t>1</w:t>
                            </w:r>
                            <w:r>
                              <w:rPr>
                                <w:color w:val="000000" w:themeColor="text1"/>
                              </w:rPr>
                              <w:t>6</w:t>
                            </w:r>
                          </w:p>
                        </w:txbxContent>
                      </v:textbox>
                      <w10:wrap anchory="page"/>
                    </v:oval>
                  </w:pict>
                </mc:Fallback>
              </mc:AlternateContent>
            </w:r>
            <w:r w:rsidR="00EC08B2">
              <w:rPr>
                <w:shd w:val="clear" w:color="auto" w:fill="FFFFFF"/>
              </w:rPr>
              <w:t>Please describe these resources in the table below. What would you estimate the dollar value of these resources would</w:t>
            </w:r>
            <w:r w:rsidR="00D419DB">
              <w:rPr>
                <w:shd w:val="clear" w:color="auto" w:fill="FFFFFF"/>
              </w:rPr>
              <w:t xml:space="preserve"> be if you had to pay for them? </w:t>
            </w:r>
            <w:r w:rsidR="00925DD7" w:rsidRPr="00D419DB">
              <w:rPr>
                <w:rFonts w:ascii="Verdana" w:hAnsi="Verdana"/>
                <w:sz w:val="17"/>
                <w:highlight w:val="yellow"/>
                <w:shd w:val="clear" w:color="auto" w:fill="FFFFFF"/>
              </w:rPr>
              <w:t>(If Yes is selected)</w:t>
            </w:r>
          </w:p>
          <w:p w14:paraId="6EA4CBA7" w14:textId="04938FB6" w:rsidR="00EC08B2" w:rsidRDefault="002C4880" w:rsidP="0090109B">
            <w:pPr>
              <w:rPr>
                <w:rFonts w:ascii="Verdana" w:hAnsi="Verdana"/>
                <w:color w:val="646464"/>
                <w:sz w:val="17"/>
                <w:szCs w:val="17"/>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59296" behindDoc="0" locked="0" layoutInCell="1" allowOverlap="1" wp14:anchorId="60A420F4" wp14:editId="3AA6F381">
                      <wp:simplePos x="0" y="0"/>
                      <wp:positionH relativeFrom="column">
                        <wp:posOffset>6017895</wp:posOffset>
                      </wp:positionH>
                      <wp:positionV relativeFrom="page">
                        <wp:posOffset>3228340</wp:posOffset>
                      </wp:positionV>
                      <wp:extent cx="197485" cy="197485"/>
                      <wp:effectExtent l="0" t="0" r="12065" b="12065"/>
                      <wp:wrapNone/>
                      <wp:docPr id="324" name="Oval 3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CEDC8" w14:textId="6F95346E" w:rsidR="00EE7FC1" w:rsidRPr="00FE69B0" w:rsidRDefault="00EE7FC1" w:rsidP="002C4880">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420F4" id="Oval 324" o:spid="_x0000_s1284" style="position:absolute;margin-left:473.85pt;margin-top:254.2pt;width:15.55pt;height:15.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" fillcolor="yellow" strokecolor="black [3213]" strokeweight=".5pt">
                      <v:stroke joinstyle="miter"/>
                      <v:textbox inset="0,0,0,0">
                        <w:txbxContent>
                          <w:p w14:paraId="316CEDC8" w14:textId="6F95346E" w:rsidR="00EE7FC1" w:rsidRPr="00FE69B0" w:rsidRDefault="00EE7FC1" w:rsidP="002C4880">
                            <w:pPr>
                              <w:jc w:val="center"/>
                              <w:rPr>
                                <w:color w:val="000000" w:themeColor="text1"/>
                              </w:rPr>
                            </w:pPr>
                            <w:r w:rsidRPr="00FE69B0">
                              <w:rPr>
                                <w:color w:val="000000" w:themeColor="text1"/>
                              </w:rPr>
                              <w:t>1</w:t>
                            </w:r>
                            <w:r>
                              <w:rPr>
                                <w:color w:val="000000" w:themeColor="text1"/>
                              </w:rPr>
                              <w:t>7</w:t>
                            </w:r>
                          </w:p>
                        </w:txbxContent>
                      </v:textbox>
                      <w10:wrap anchory="page"/>
                    </v:oval>
                  </w:pict>
                </mc:Fallback>
              </mc:AlternateContent>
            </w:r>
          </w:p>
          <w:tbl>
            <w:tblPr>
              <w:tblW w:w="0" w:type="auto"/>
              <w:tblInd w:w="592" w:type="dxa"/>
              <w:tblBorders>
                <w:top w:val="single" w:sz="6" w:space="0" w:color="C0C0C0"/>
                <w:left w:val="single" w:sz="6" w:space="0" w:color="C0C0C0"/>
                <w:bottom w:val="single" w:sz="6" w:space="0" w:color="C0C0C0"/>
                <w:right w:val="single" w:sz="6" w:space="0" w:color="C0C0C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72"/>
              <w:gridCol w:w="1680"/>
              <w:gridCol w:w="363"/>
              <w:gridCol w:w="1527"/>
              <w:gridCol w:w="365"/>
              <w:gridCol w:w="1161"/>
            </w:tblGrid>
            <w:tr w:rsidR="00EC08B2" w:rsidRPr="00105C16" w14:paraId="2E5DD4B6"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4325ABB9" w14:textId="61AF76C0" w:rsidR="00EC08B2" w:rsidRPr="00105C16" w:rsidRDefault="00EC08B2" w:rsidP="00EC08B2">
                  <w:pPr>
                    <w:spacing w:after="0" w:line="270" w:lineRule="atLeast"/>
                    <w:jc w:val="center"/>
                    <w:rPr>
                      <w:rFonts w:eastAsia="Times New Roman" w:cs="Arial"/>
                      <w:b/>
                      <w:bCs/>
                      <w:color w:val="646464"/>
                      <w:szCs w:val="18"/>
                    </w:rPr>
                  </w:pPr>
                  <w:r w:rsidRPr="00EC08B2">
                    <w:rPr>
                      <w:rFonts w:eastAsia="Times New Roman" w:cs="Arial"/>
                      <w:b/>
                      <w:bCs/>
                      <w:color w:val="646464"/>
                      <w:szCs w:val="18"/>
                    </w:rPr>
                    <w:t>Resource Description</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1739A65C" w14:textId="7F020148" w:rsidR="00EC08B2" w:rsidRPr="00105C16" w:rsidRDefault="00EC08B2" w:rsidP="00EC08B2">
                  <w:pPr>
                    <w:spacing w:after="0" w:line="270" w:lineRule="atLeast"/>
                    <w:jc w:val="center"/>
                    <w:rPr>
                      <w:rFonts w:eastAsia="Times New Roman" w:cs="Arial"/>
                      <w:b/>
                      <w:bCs/>
                      <w:color w:val="646464"/>
                      <w:szCs w:val="18"/>
                    </w:rPr>
                  </w:pPr>
                  <w:r>
                    <w:rPr>
                      <w:rFonts w:cs="Arial"/>
                      <w:b/>
                      <w:bCs/>
                      <w:color w:val="646464"/>
                      <w:szCs w:val="18"/>
                      <w:shd w:val="clear" w:color="auto" w:fill="FFFFFF"/>
                    </w:rPr>
                    <w:t>Quantity</w:t>
                  </w:r>
                  <w:r>
                    <w:rPr>
                      <w:rFonts w:cs="Arial"/>
                      <w:b/>
                      <w:bCs/>
                      <w:color w:val="646464"/>
                      <w:szCs w:val="18"/>
                    </w:rPr>
                    <w:br/>
                  </w:r>
                  <w:r>
                    <w:rPr>
                      <w:rFonts w:cs="Arial"/>
                      <w:b/>
                      <w:bCs/>
                      <w:color w:val="646464"/>
                      <w:szCs w:val="18"/>
                      <w:shd w:val="clear" w:color="auto" w:fill="FFFFFF"/>
                    </w:rPr>
                    <w:t>Received</w:t>
                  </w:r>
                  <w:r w:rsidRPr="00105C16">
                    <w:rPr>
                      <w:rFonts w:eastAsia="Times New Roman" w:cs="Arial"/>
                      <w:b/>
                      <w:bCs/>
                      <w:color w:val="646464"/>
                      <w:szCs w:val="18"/>
                    </w:rPr>
                    <w:t xml:space="preserve"> </w:t>
                  </w: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19AFDC35" w14:textId="77777777" w:rsidR="00EC08B2" w:rsidRPr="00105C16" w:rsidRDefault="00EC08B2" w:rsidP="00EC08B2">
                  <w:pPr>
                    <w:spacing w:after="0" w:line="270" w:lineRule="atLeast"/>
                    <w:jc w:val="center"/>
                    <w:rPr>
                      <w:rFonts w:eastAsia="Times New Roman" w:cs="Arial"/>
                      <w:b/>
                      <w:bCs/>
                      <w:color w:val="646464"/>
                      <w:szCs w:val="18"/>
                    </w:rPr>
                  </w:pPr>
                  <w:r w:rsidRPr="00105C16">
                    <w:rPr>
                      <w:rFonts w:eastAsia="Times New Roman" w:cs="Arial"/>
                      <w:b/>
                      <w:bCs/>
                      <w:color w:val="646464"/>
                      <w:szCs w:val="18"/>
                    </w:rPr>
                    <w:t> </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0A9FAD5B" w14:textId="21562554" w:rsidR="00EC08B2" w:rsidRPr="00105C16" w:rsidRDefault="00EC08B2" w:rsidP="00EC08B2">
                  <w:pPr>
                    <w:spacing w:after="0" w:line="270" w:lineRule="atLeast"/>
                    <w:jc w:val="center"/>
                    <w:rPr>
                      <w:rFonts w:eastAsia="Times New Roman" w:cs="Arial"/>
                      <w:b/>
                      <w:bCs/>
                      <w:color w:val="646464"/>
                      <w:szCs w:val="18"/>
                    </w:rPr>
                  </w:pPr>
                  <w:r>
                    <w:rPr>
                      <w:rFonts w:cs="Arial"/>
                      <w:b/>
                      <w:bCs/>
                      <w:color w:val="646464"/>
                      <w:szCs w:val="18"/>
                      <w:shd w:val="clear" w:color="auto" w:fill="FFFFFF"/>
                    </w:rPr>
                    <w:t>Estimated Unit</w:t>
                  </w:r>
                  <w:r>
                    <w:rPr>
                      <w:rFonts w:cs="Arial"/>
                      <w:b/>
                      <w:bCs/>
                      <w:color w:val="646464"/>
                      <w:szCs w:val="18"/>
                    </w:rPr>
                    <w:br/>
                  </w:r>
                  <w:r>
                    <w:rPr>
                      <w:rFonts w:cs="Arial"/>
                      <w:b/>
                      <w:bCs/>
                      <w:color w:val="646464"/>
                      <w:szCs w:val="18"/>
                      <w:shd w:val="clear" w:color="auto" w:fill="FFFFFF"/>
                    </w:rPr>
                    <w:t>Price</w:t>
                  </w: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2ACA3634" w14:textId="77777777" w:rsidR="00EC08B2" w:rsidRPr="00105C16" w:rsidRDefault="00EC08B2" w:rsidP="00EC08B2">
                  <w:pPr>
                    <w:spacing w:after="0" w:line="270" w:lineRule="atLeast"/>
                    <w:jc w:val="center"/>
                    <w:rPr>
                      <w:rFonts w:eastAsia="Times New Roman" w:cs="Arial"/>
                      <w:b/>
                      <w:bCs/>
                      <w:color w:val="646464"/>
                      <w:szCs w:val="18"/>
                    </w:rPr>
                  </w:pPr>
                  <w:r w:rsidRPr="00105C16">
                    <w:rPr>
                      <w:rFonts w:eastAsia="Times New Roman" w:cs="Arial"/>
                      <w:b/>
                      <w:bCs/>
                      <w:color w:val="646464"/>
                      <w:szCs w:val="18"/>
                    </w:rPr>
                    <w:t> </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hideMark/>
                </w:tcPr>
                <w:p w14:paraId="2A8E40EF" w14:textId="77777777" w:rsidR="00EC08B2" w:rsidRPr="00105C16" w:rsidRDefault="00EC08B2" w:rsidP="00EC08B2">
                  <w:pPr>
                    <w:spacing w:after="0" w:line="270" w:lineRule="atLeast"/>
                    <w:jc w:val="center"/>
                    <w:rPr>
                      <w:rFonts w:eastAsia="Times New Roman" w:cs="Arial"/>
                      <w:b/>
                      <w:bCs/>
                      <w:color w:val="646464"/>
                      <w:szCs w:val="18"/>
                    </w:rPr>
                  </w:pPr>
                  <w:r w:rsidRPr="00105C16">
                    <w:rPr>
                      <w:rFonts w:eastAsia="Times New Roman" w:cs="Arial"/>
                      <w:b/>
                      <w:bCs/>
                      <w:color w:val="646464"/>
                      <w:szCs w:val="18"/>
                    </w:rPr>
                    <w:t>Estimated</w:t>
                  </w:r>
                  <w:r w:rsidRPr="00105C16">
                    <w:rPr>
                      <w:rFonts w:eastAsia="Times New Roman" w:cs="Arial"/>
                      <w:b/>
                      <w:bCs/>
                      <w:color w:val="646464"/>
                      <w:szCs w:val="18"/>
                    </w:rPr>
                    <w:br/>
                    <w:t>Dollar Value</w:t>
                  </w:r>
                </w:p>
              </w:tc>
            </w:tr>
            <w:tr w:rsidR="00EC08B2" w:rsidRPr="00105C16" w14:paraId="491DF8E2"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60B61352" w14:textId="77777777" w:rsidR="00EC08B2" w:rsidRPr="00105C16" w:rsidRDefault="00EC08B2" w:rsidP="00EC08B2">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1.</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4101C63" w14:textId="77777777" w:rsidR="00EC08B2" w:rsidRPr="00105C16" w:rsidRDefault="00EC08B2" w:rsidP="00EC08B2">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391DD583" w14:textId="77777777" w:rsidR="00EC08B2" w:rsidRPr="00105C16" w:rsidRDefault="00EC08B2" w:rsidP="00EC08B2">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894CA5F" w14:textId="77777777" w:rsidR="00EC08B2" w:rsidRPr="00105C16" w:rsidRDefault="00EC08B2" w:rsidP="00EC08B2">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0F2478CE"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053B2598" w14:textId="77777777" w:rsidR="00EC08B2" w:rsidRPr="00105C16" w:rsidRDefault="00EC08B2" w:rsidP="00EC08B2">
                  <w:pPr>
                    <w:spacing w:after="0" w:line="270" w:lineRule="atLeast"/>
                    <w:jc w:val="center"/>
                    <w:rPr>
                      <w:rFonts w:eastAsia="Times New Roman" w:cs="Arial"/>
                      <w:color w:val="646464"/>
                      <w:szCs w:val="18"/>
                    </w:rPr>
                  </w:pPr>
                </w:p>
              </w:tc>
            </w:tr>
            <w:tr w:rsidR="00EC08B2" w:rsidRPr="00105C16" w14:paraId="0AE7537A"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1DE1C694" w14:textId="77777777" w:rsidR="00EC08B2" w:rsidRPr="00105C16" w:rsidRDefault="00EC08B2" w:rsidP="00EC08B2">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2.</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798BD263" w14:textId="77777777" w:rsidR="00EC08B2" w:rsidRPr="00105C16" w:rsidRDefault="00EC08B2" w:rsidP="00EC08B2">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041309C4" w14:textId="77777777" w:rsidR="00EC08B2" w:rsidRPr="00105C16" w:rsidRDefault="00EC08B2" w:rsidP="00EC08B2">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696A69F6" w14:textId="77777777" w:rsidR="00EC08B2" w:rsidRPr="00105C16" w:rsidRDefault="00EC08B2" w:rsidP="00EC08B2">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326FE054"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08FDC7D1" w14:textId="77777777" w:rsidR="00EC08B2" w:rsidRPr="00105C16" w:rsidRDefault="00EC08B2" w:rsidP="00EC08B2">
                  <w:pPr>
                    <w:spacing w:after="0" w:line="270" w:lineRule="atLeast"/>
                    <w:jc w:val="center"/>
                    <w:rPr>
                      <w:rFonts w:eastAsia="Times New Roman" w:cs="Arial"/>
                      <w:color w:val="646464"/>
                      <w:szCs w:val="18"/>
                    </w:rPr>
                  </w:pPr>
                </w:p>
              </w:tc>
            </w:tr>
            <w:tr w:rsidR="00EC08B2" w:rsidRPr="00105C16" w14:paraId="58BC40B3"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677A2BC9" w14:textId="77777777" w:rsidR="00EC08B2" w:rsidRPr="00105C16" w:rsidRDefault="00EC08B2" w:rsidP="00EC08B2">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3.</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54EEAE43" w14:textId="77777777" w:rsidR="00EC08B2" w:rsidRPr="00105C16" w:rsidRDefault="00EC08B2" w:rsidP="00EC08B2">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63A01DEC" w14:textId="77777777" w:rsidR="00EC08B2" w:rsidRPr="00105C16" w:rsidRDefault="00EC08B2" w:rsidP="00EC08B2">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10A8E1EB" w14:textId="77777777" w:rsidR="00EC08B2" w:rsidRPr="00105C16" w:rsidRDefault="00EC08B2" w:rsidP="00EC08B2">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39EFBF86"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3D9358A3" w14:textId="77777777" w:rsidR="00EC08B2" w:rsidRPr="00105C16" w:rsidRDefault="00EC08B2" w:rsidP="00EC08B2">
                  <w:pPr>
                    <w:spacing w:after="0" w:line="270" w:lineRule="atLeast"/>
                    <w:jc w:val="center"/>
                    <w:rPr>
                      <w:rFonts w:eastAsia="Times New Roman" w:cs="Arial"/>
                      <w:color w:val="646464"/>
                      <w:szCs w:val="18"/>
                    </w:rPr>
                  </w:pPr>
                </w:p>
              </w:tc>
            </w:tr>
            <w:tr w:rsidR="00EC08B2" w:rsidRPr="00105C16" w14:paraId="712F87DC"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490B0AEA" w14:textId="77777777" w:rsidR="00EC08B2" w:rsidRPr="00105C16" w:rsidRDefault="00EC08B2" w:rsidP="00EC08B2">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4.</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7AE7E76" w14:textId="77777777" w:rsidR="00EC08B2" w:rsidRPr="00105C16" w:rsidRDefault="00EC08B2" w:rsidP="00EC08B2">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0C364B57" w14:textId="77777777" w:rsidR="00EC08B2" w:rsidRPr="00105C16" w:rsidRDefault="00EC08B2" w:rsidP="00EC08B2">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19F4ED40" w14:textId="77777777" w:rsidR="00EC08B2" w:rsidRPr="00105C16" w:rsidRDefault="00EC08B2" w:rsidP="00EC08B2">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643E5CE8"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477F1403" w14:textId="77777777" w:rsidR="00EC08B2" w:rsidRPr="00105C16" w:rsidRDefault="00EC08B2" w:rsidP="00EC08B2">
                  <w:pPr>
                    <w:spacing w:after="0" w:line="270" w:lineRule="atLeast"/>
                    <w:jc w:val="center"/>
                    <w:rPr>
                      <w:rFonts w:eastAsia="Times New Roman" w:cs="Arial"/>
                      <w:color w:val="646464"/>
                      <w:szCs w:val="18"/>
                    </w:rPr>
                  </w:pPr>
                </w:p>
              </w:tc>
            </w:tr>
            <w:tr w:rsidR="00EC08B2" w:rsidRPr="00105C16" w14:paraId="338E0A24" w14:textId="77777777" w:rsidTr="00EC08B2">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bottom"/>
                </w:tcPr>
                <w:p w14:paraId="477BFBC8" w14:textId="77777777" w:rsidR="00EC08B2" w:rsidRPr="00105C16" w:rsidRDefault="00EC08B2" w:rsidP="00EC08B2">
                  <w:pPr>
                    <w:spacing w:after="0" w:line="270" w:lineRule="atLeast"/>
                    <w:textAlignment w:val="baseline"/>
                    <w:rPr>
                      <w:rFonts w:ascii="inherit" w:eastAsia="Times New Roman" w:hAnsi="inherit" w:cs="Arial"/>
                      <w:color w:val="646464"/>
                      <w:szCs w:val="18"/>
                    </w:rPr>
                  </w:pPr>
                  <w:r>
                    <w:rPr>
                      <w:rFonts w:ascii="inherit" w:eastAsia="Times New Roman" w:hAnsi="inherit" w:cs="Arial"/>
                      <w:color w:val="646464"/>
                      <w:szCs w:val="18"/>
                    </w:rPr>
                    <w:t>5.</w:t>
                  </w:r>
                </w:p>
              </w:tc>
              <w:tc>
                <w:tcPr>
                  <w:tcW w:w="1680"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7A77010B" w14:textId="77777777" w:rsidR="00EC08B2" w:rsidRPr="00105C16" w:rsidRDefault="00EC08B2" w:rsidP="00EC08B2">
                  <w:pPr>
                    <w:spacing w:after="0" w:line="270" w:lineRule="atLeast"/>
                    <w:jc w:val="center"/>
                    <w:rPr>
                      <w:rFonts w:eastAsia="Times New Roman" w:cs="Arial"/>
                      <w:color w:val="646464"/>
                      <w:szCs w:val="18"/>
                    </w:rPr>
                  </w:pP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426FF796" w14:textId="77777777" w:rsidR="00EC08B2" w:rsidRPr="00105C16" w:rsidRDefault="00EC08B2" w:rsidP="00EC08B2">
                  <w:pPr>
                    <w:spacing w:after="0" w:line="270" w:lineRule="atLeast"/>
                    <w:jc w:val="center"/>
                    <w:rPr>
                      <w:rFonts w:eastAsia="Times New Roman" w:cs="Arial"/>
                      <w:color w:val="646464"/>
                      <w:szCs w:val="18"/>
                    </w:rPr>
                  </w:pPr>
                  <w:r>
                    <w:rPr>
                      <w:rFonts w:eastAsia="Times New Roman" w:cs="Arial"/>
                      <w:color w:val="646464"/>
                      <w:szCs w:val="18"/>
                    </w:rPr>
                    <w:t>X</w:t>
                  </w:r>
                </w:p>
              </w:tc>
              <w:tc>
                <w:tcPr>
                  <w:tcW w:w="1527"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tcPr>
                <w:p w14:paraId="5C7A013E" w14:textId="77777777" w:rsidR="00EC08B2" w:rsidRPr="00105C16" w:rsidRDefault="00EC08B2" w:rsidP="00EC08B2">
                  <w:pPr>
                    <w:spacing w:after="0" w:line="270" w:lineRule="atLeast"/>
                    <w:jc w:val="center"/>
                    <w:rPr>
                      <w:rFonts w:eastAsia="Times New Roman" w:cs="Arial"/>
                      <w:color w:val="646464"/>
                      <w:szCs w:val="18"/>
                    </w:rPr>
                  </w:pP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4F8E99DD"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2CB1942B" w14:textId="77777777" w:rsidR="00EC08B2" w:rsidRPr="00105C16" w:rsidRDefault="00EC08B2" w:rsidP="00EC08B2">
                  <w:pPr>
                    <w:spacing w:after="0" w:line="270" w:lineRule="atLeast"/>
                    <w:jc w:val="center"/>
                    <w:rPr>
                      <w:rFonts w:eastAsia="Times New Roman" w:cs="Arial"/>
                      <w:color w:val="646464"/>
                      <w:szCs w:val="18"/>
                    </w:rPr>
                  </w:pPr>
                </w:p>
              </w:tc>
            </w:tr>
            <w:tr w:rsidR="00EC08B2" w:rsidRPr="00105C16" w14:paraId="4B91E57C" w14:textId="77777777" w:rsidTr="002C4880">
              <w:tc>
                <w:tcPr>
                  <w:tcW w:w="3772"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6B27DCB8" w14:textId="0B539897" w:rsidR="00EC08B2" w:rsidRPr="00105C16" w:rsidRDefault="00EC08B2" w:rsidP="00EC08B2">
                  <w:pPr>
                    <w:spacing w:after="0" w:line="270" w:lineRule="atLeast"/>
                    <w:jc w:val="center"/>
                    <w:rPr>
                      <w:rFonts w:eastAsia="Times New Roman" w:cs="Arial"/>
                      <w:color w:val="646464"/>
                      <w:szCs w:val="18"/>
                    </w:rPr>
                  </w:pPr>
                  <w:r w:rsidRPr="00105C16">
                    <w:rPr>
                      <w:rFonts w:ascii="Verdana" w:eastAsia="Times New Roman" w:hAnsi="Verdana" w:cs="Arial"/>
                      <w:color w:val="646464"/>
                      <w:sz w:val="17"/>
                      <w:szCs w:val="17"/>
                      <w:bdr w:val="none" w:sz="0" w:space="0" w:color="auto" w:frame="1"/>
                    </w:rPr>
                    <w:t>Total Volunteer/In-Kind Labor Dollar Value</w:t>
                  </w:r>
                </w:p>
              </w:tc>
              <w:tc>
                <w:tcPr>
                  <w:tcW w:w="1680" w:type="dxa"/>
                  <w:tcBorders>
                    <w:top w:val="single" w:sz="6" w:space="0" w:color="C0C0C0"/>
                    <w:left w:val="single" w:sz="6" w:space="0" w:color="C0C0C0"/>
                    <w:bottom w:val="single" w:sz="6" w:space="0" w:color="C0C0C0"/>
                    <w:right w:val="single" w:sz="6" w:space="0" w:color="C0C0C0"/>
                  </w:tcBorders>
                  <w:shd w:val="clear" w:color="auto" w:fill="BFBFBF" w:themeFill="background1" w:themeFillShade="BF"/>
                  <w:tcMar>
                    <w:top w:w="60" w:type="dxa"/>
                    <w:left w:w="60" w:type="dxa"/>
                    <w:bottom w:w="60" w:type="dxa"/>
                    <w:right w:w="60" w:type="dxa"/>
                  </w:tcMar>
                  <w:vAlign w:val="center"/>
                  <w:hideMark/>
                </w:tcPr>
                <w:p w14:paraId="734B7048" w14:textId="47194968"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363"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301F7AA9"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1527" w:type="dxa"/>
                  <w:tcBorders>
                    <w:top w:val="single" w:sz="6" w:space="0" w:color="C0C0C0"/>
                    <w:left w:val="single" w:sz="6" w:space="0" w:color="C0C0C0"/>
                    <w:bottom w:val="single" w:sz="6" w:space="0" w:color="C0C0C0"/>
                    <w:right w:val="single" w:sz="6" w:space="0" w:color="C0C0C0"/>
                  </w:tcBorders>
                  <w:shd w:val="clear" w:color="auto" w:fill="BFBFBF" w:themeFill="background1" w:themeFillShade="BF"/>
                  <w:tcMar>
                    <w:top w:w="60" w:type="dxa"/>
                    <w:left w:w="60" w:type="dxa"/>
                    <w:bottom w:w="60" w:type="dxa"/>
                    <w:right w:w="60" w:type="dxa"/>
                  </w:tcMar>
                  <w:vAlign w:val="center"/>
                  <w:hideMark/>
                </w:tcPr>
                <w:p w14:paraId="42B16CA7" w14:textId="16F1F4A9"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365"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2BA2128B" w14:textId="77777777" w:rsidR="00EC08B2" w:rsidRPr="00105C16" w:rsidRDefault="00EC08B2" w:rsidP="00EC08B2">
                  <w:pPr>
                    <w:spacing w:after="0" w:line="270" w:lineRule="atLeast"/>
                    <w:jc w:val="center"/>
                    <w:rPr>
                      <w:rFonts w:eastAsia="Times New Roman" w:cs="Arial"/>
                      <w:color w:val="646464"/>
                      <w:szCs w:val="18"/>
                    </w:rPr>
                  </w:pPr>
                  <w:r w:rsidRPr="00105C16">
                    <w:rPr>
                      <w:rFonts w:eastAsia="Times New Roman" w:cs="Arial"/>
                      <w:color w:val="646464"/>
                      <w:szCs w:val="18"/>
                    </w:rPr>
                    <w:t> </w:t>
                  </w:r>
                </w:p>
              </w:tc>
              <w:tc>
                <w:tcPr>
                  <w:tcW w:w="1161" w:type="dxa"/>
                  <w:tcBorders>
                    <w:top w:val="single" w:sz="6" w:space="0" w:color="C0C0C0"/>
                    <w:left w:val="single" w:sz="6" w:space="0" w:color="C0C0C0"/>
                    <w:bottom w:val="single" w:sz="6" w:space="0" w:color="C0C0C0"/>
                    <w:right w:val="single" w:sz="6" w:space="0" w:color="C0C0C0"/>
                  </w:tcBorders>
                  <w:shd w:val="clear" w:color="auto" w:fill="FFFFFF"/>
                  <w:tcMar>
                    <w:top w:w="60" w:type="dxa"/>
                    <w:left w:w="60" w:type="dxa"/>
                    <w:bottom w:w="60" w:type="dxa"/>
                    <w:right w:w="60" w:type="dxa"/>
                  </w:tcMar>
                  <w:vAlign w:val="center"/>
                  <w:hideMark/>
                </w:tcPr>
                <w:p w14:paraId="03AE2A1A" w14:textId="34095EBA" w:rsidR="00EC08B2" w:rsidRPr="00105C16" w:rsidRDefault="00EC08B2" w:rsidP="00EC08B2">
                  <w:pPr>
                    <w:spacing w:after="0" w:line="270" w:lineRule="atLeast"/>
                    <w:jc w:val="center"/>
                    <w:rPr>
                      <w:rFonts w:eastAsia="Times New Roman" w:cs="Arial"/>
                      <w:color w:val="646464"/>
                      <w:szCs w:val="18"/>
                    </w:rPr>
                  </w:pPr>
                </w:p>
              </w:tc>
            </w:tr>
          </w:tbl>
          <w:p w14:paraId="117BC3FD" w14:textId="2DD4BF5C" w:rsidR="00EC08B2" w:rsidRPr="00EC08B2" w:rsidRDefault="002C4880" w:rsidP="002C4880">
            <w:pPr>
              <w:tabs>
                <w:tab w:val="left" w:pos="2936"/>
              </w:tabs>
              <w:spacing w:line="270" w:lineRule="atLeast"/>
              <w:ind w:left="615"/>
              <w:rPr>
                <w:rFonts w:eastAsia="Times New Roman" w:cs="Arial"/>
                <w:color w:val="646464"/>
                <w:szCs w:val="18"/>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55200" behindDoc="0" locked="0" layoutInCell="1" allowOverlap="1" wp14:anchorId="1B8F3F69" wp14:editId="38A0980C">
                      <wp:simplePos x="0" y="0"/>
                      <wp:positionH relativeFrom="column">
                        <wp:posOffset>2479040</wp:posOffset>
                      </wp:positionH>
                      <wp:positionV relativeFrom="page">
                        <wp:posOffset>3462655</wp:posOffset>
                      </wp:positionV>
                      <wp:extent cx="197485" cy="197485"/>
                      <wp:effectExtent l="0" t="0" r="12065" b="12065"/>
                      <wp:wrapNone/>
                      <wp:docPr id="321" name="Oval 3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0FAEE" w14:textId="505F3C2B" w:rsidR="00EE7FC1" w:rsidRPr="00FE69B0" w:rsidRDefault="00EE7FC1" w:rsidP="002C4880">
                                  <w:pPr>
                                    <w:jc w:val="center"/>
                                    <w:rPr>
                                      <w:color w:val="000000" w:themeColor="text1"/>
                                    </w:rPr>
                                  </w:pPr>
                                  <w:r w:rsidRPr="00FE69B0">
                                    <w:rPr>
                                      <w:color w:val="000000" w:themeColor="text1"/>
                                    </w:rPr>
                                    <w:t>1</w:t>
                                  </w: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F3F69" id="Oval 321" o:spid="_x0000_s1285" style="position:absolute;left:0;text-align:left;margin-left:195.2pt;margin-top:272.65pt;width:15.55pt;height:15.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" fillcolor="yellow" strokecolor="black [3213]" strokeweight=".5pt">
                      <v:stroke joinstyle="miter"/>
                      <v:textbox inset="0,0,0,0">
                        <w:txbxContent>
                          <w:p w14:paraId="06B0FAEE" w14:textId="505F3C2B" w:rsidR="00EE7FC1" w:rsidRPr="00FE69B0" w:rsidRDefault="00EE7FC1" w:rsidP="002C4880">
                            <w:pPr>
                              <w:jc w:val="center"/>
                              <w:rPr>
                                <w:color w:val="000000" w:themeColor="text1"/>
                              </w:rPr>
                            </w:pPr>
                            <w:r w:rsidRPr="00FE69B0">
                              <w:rPr>
                                <w:color w:val="000000" w:themeColor="text1"/>
                              </w:rPr>
                              <w:t>1</w:t>
                            </w:r>
                            <w:r>
                              <w:rPr>
                                <w:color w:val="000000" w:themeColor="text1"/>
                              </w:rPr>
                              <w:t>8</w:t>
                            </w:r>
                          </w:p>
                        </w:txbxContent>
                      </v:textbox>
                      <w10:wrap anchory="page"/>
                    </v:oval>
                  </w:pict>
                </mc:Fallback>
              </mc:AlternateContent>
            </w:r>
            <w:r w:rsidR="00EC08B2" w:rsidRPr="00EC08B2">
              <w:rPr>
                <w:rFonts w:ascii="Verdana" w:eastAsia="Times New Roman" w:hAnsi="Verdana" w:cs="Arial"/>
                <w:color w:val="646464"/>
                <w:sz w:val="17"/>
                <w:szCs w:val="17"/>
                <w:bdr w:val="none" w:sz="0" w:space="0" w:color="auto" w:frame="1"/>
              </w:rPr>
              <w:t>Total In-Kind Dollar Value:</w:t>
            </w:r>
            <w:r w:rsidR="00EC08B2" w:rsidRPr="00EC08B2">
              <w:rPr>
                <w:rFonts w:eastAsia="Times New Roman" w:cs="Arial"/>
                <w:color w:val="646464"/>
                <w:szCs w:val="18"/>
              </w:rPr>
              <w:tab/>
            </w:r>
            <w:r w:rsidR="00EC08B2" w:rsidRPr="00EC08B2">
              <w:rPr>
                <w:rFonts w:ascii="Verdana" w:eastAsia="Times New Roman" w:hAnsi="Verdana" w:cs="Arial"/>
                <w:color w:val="646464"/>
                <w:sz w:val="17"/>
                <w:szCs w:val="17"/>
                <w:bdr w:val="none" w:sz="0" w:space="0" w:color="auto" w:frame="1"/>
              </w:rPr>
              <w:t>$</w:t>
            </w:r>
            <w:r w:rsidRPr="002C4880">
              <w:rPr>
                <w:rFonts w:ascii="Verdana" w:eastAsia="Times New Roman" w:hAnsi="Verdana" w:cs="Arial"/>
                <w:color w:val="646464"/>
                <w:sz w:val="17"/>
                <w:szCs w:val="17"/>
                <w:highlight w:val="yellow"/>
                <w:bdr w:val="none" w:sz="0" w:space="0" w:color="auto" w:frame="1"/>
              </w:rPr>
              <w:t>XXXX.XX</w:t>
            </w:r>
          </w:p>
          <w:p w14:paraId="541A89F7" w14:textId="62428AD4" w:rsidR="00EC08B2" w:rsidRDefault="00EC08B2" w:rsidP="0090109B"/>
          <w:p w14:paraId="566F3A45" w14:textId="0FEFBF37" w:rsidR="00EC08B2" w:rsidRDefault="00EC08B2" w:rsidP="0090109B">
            <w:pPr>
              <w:rPr>
                <w:rFonts w:ascii="Verdana" w:hAnsi="Verdana"/>
                <w:color w:val="646464"/>
                <w:sz w:val="17"/>
                <w:szCs w:val="17"/>
                <w:shd w:val="clear" w:color="auto" w:fill="FFFFFF"/>
              </w:rPr>
            </w:pPr>
            <w:r>
              <w:rPr>
                <w:noProof/>
              </w:rPr>
              <mc:AlternateContent>
                <mc:Choice Requires="wps">
                  <w:drawing>
                    <wp:anchor distT="0" distB="0" distL="114300" distR="114300" simplePos="0" relativeHeight="251838464" behindDoc="1" locked="0" layoutInCell="1" allowOverlap="1" wp14:anchorId="624D50E1" wp14:editId="4766C4FB">
                      <wp:simplePos x="0" y="0"/>
                      <wp:positionH relativeFrom="column">
                        <wp:posOffset>665937</wp:posOffset>
                      </wp:positionH>
                      <wp:positionV relativeFrom="paragraph">
                        <wp:posOffset>108407</wp:posOffset>
                      </wp:positionV>
                      <wp:extent cx="3181985" cy="1038225"/>
                      <wp:effectExtent l="0" t="0" r="18415" b="28575"/>
                      <wp:wrapNone/>
                      <wp:docPr id="270" name="Rectangle 270"/>
                      <wp:cNvGraphicFramePr/>
                      <a:graphic xmlns:a="http://schemas.openxmlformats.org/drawingml/2006/main">
                        <a:graphicData uri="http://schemas.microsoft.com/office/word/2010/wordprocessingShape">
                          <wps:wsp>
                            <wps:cNvSpPr/>
                            <wps:spPr>
                              <a:xfrm>
                                <a:off x="0" y="0"/>
                                <a:ext cx="3181985" cy="10382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C0C43" id="Rectangle 270" o:spid="_x0000_s1026" style="position:absolute;margin-left:52.45pt;margin-top:8.55pt;width:250.55pt;height:81.7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" filled="f" strokecolor="#d8d8d8 [2732]" strokeweight="1pt"/>
                  </w:pict>
                </mc:Fallback>
              </mc:AlternateContent>
            </w:r>
          </w:p>
          <w:p w14:paraId="041B54AB" w14:textId="5029DFDE" w:rsidR="00EC08B2" w:rsidRDefault="002C4880" w:rsidP="0090109B">
            <w:pPr>
              <w:rPr>
                <w:rFonts w:ascii="Verdana" w:hAnsi="Verdana"/>
                <w:color w:val="646464"/>
                <w:sz w:val="17"/>
                <w:szCs w:val="17"/>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1957248" behindDoc="0" locked="0" layoutInCell="1" allowOverlap="1" wp14:anchorId="1DD87F5F" wp14:editId="61F7DE5F">
                      <wp:simplePos x="0" y="0"/>
                      <wp:positionH relativeFrom="column">
                        <wp:posOffset>334645</wp:posOffset>
                      </wp:positionH>
                      <wp:positionV relativeFrom="page">
                        <wp:posOffset>3970655</wp:posOffset>
                      </wp:positionV>
                      <wp:extent cx="197485" cy="197485"/>
                      <wp:effectExtent l="0" t="0" r="12065" b="12065"/>
                      <wp:wrapNone/>
                      <wp:docPr id="322" name="Oval 32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62503" w14:textId="08873A0A" w:rsidR="00EE7FC1" w:rsidRPr="00FE69B0" w:rsidRDefault="00EE7FC1" w:rsidP="002C4880">
                                  <w:pPr>
                                    <w:jc w:val="center"/>
                                    <w:rPr>
                                      <w:color w:val="000000" w:themeColor="text1"/>
                                    </w:rPr>
                                  </w:pPr>
                                  <w:r w:rsidRPr="00FE69B0">
                                    <w:rPr>
                                      <w:color w:val="000000" w:themeColor="text1"/>
                                    </w:rPr>
                                    <w:t>1</w:t>
                                  </w: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87F5F" id="Oval 322" o:spid="_x0000_s1286" style="position:absolute;margin-left:26.35pt;margin-top:312.65pt;width:15.55pt;height:15.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" fillcolor="yellow" strokecolor="black [3213]" strokeweight=".5pt">
                      <v:stroke joinstyle="miter"/>
                      <v:textbox inset="0,0,0,0">
                        <w:txbxContent>
                          <w:p w14:paraId="50262503" w14:textId="08873A0A" w:rsidR="00EE7FC1" w:rsidRPr="00FE69B0" w:rsidRDefault="00EE7FC1" w:rsidP="002C4880">
                            <w:pPr>
                              <w:jc w:val="center"/>
                              <w:rPr>
                                <w:color w:val="000000" w:themeColor="text1"/>
                              </w:rPr>
                            </w:pPr>
                            <w:r w:rsidRPr="00FE69B0">
                              <w:rPr>
                                <w:color w:val="000000" w:themeColor="text1"/>
                              </w:rPr>
                              <w:t>1</w:t>
                            </w:r>
                            <w:r>
                              <w:rPr>
                                <w:color w:val="000000" w:themeColor="text1"/>
                              </w:rPr>
                              <w:t>9</w:t>
                            </w:r>
                          </w:p>
                        </w:txbxContent>
                      </v:textbox>
                      <w10:wrap anchory="page"/>
                    </v:oval>
                  </w:pict>
                </mc:Fallback>
              </mc:AlternateContent>
            </w:r>
          </w:p>
          <w:p w14:paraId="278BD14E" w14:textId="0BB8EB5C" w:rsidR="00EC08B2" w:rsidRDefault="00EC08B2" w:rsidP="0090109B">
            <w:pPr>
              <w:rPr>
                <w:rFonts w:ascii="Verdana" w:hAnsi="Verdana"/>
                <w:color w:val="646464"/>
                <w:sz w:val="17"/>
                <w:szCs w:val="17"/>
                <w:shd w:val="clear" w:color="auto" w:fill="FFFFFF"/>
              </w:rPr>
            </w:pPr>
          </w:p>
          <w:p w14:paraId="4F07DDF3" w14:textId="7F6463D4" w:rsidR="00EC08B2" w:rsidRDefault="00EC08B2" w:rsidP="0090109B">
            <w:pPr>
              <w:rPr>
                <w:rFonts w:ascii="Verdana" w:hAnsi="Verdana"/>
                <w:color w:val="646464"/>
                <w:sz w:val="17"/>
                <w:szCs w:val="17"/>
                <w:shd w:val="clear" w:color="auto" w:fill="FFFFFF"/>
              </w:rPr>
            </w:pPr>
          </w:p>
          <w:p w14:paraId="0B168F14" w14:textId="6C6C0BC3" w:rsidR="00EC08B2" w:rsidRDefault="00EC08B2" w:rsidP="0090109B">
            <w:pPr>
              <w:rPr>
                <w:rFonts w:ascii="Verdana" w:hAnsi="Verdana"/>
                <w:color w:val="646464"/>
                <w:sz w:val="17"/>
                <w:szCs w:val="17"/>
                <w:shd w:val="clear" w:color="auto" w:fill="FFFFFF"/>
              </w:rPr>
            </w:pPr>
            <w:r>
              <w:rPr>
                <w:rFonts w:ascii="Verdana" w:hAnsi="Verdana"/>
                <w:color w:val="646464"/>
                <w:sz w:val="17"/>
                <w:szCs w:val="17"/>
                <w:shd w:val="clear" w:color="auto" w:fill="FFFFFF"/>
              </w:rPr>
              <w:t>Comments</w:t>
            </w:r>
          </w:p>
          <w:p w14:paraId="7B7B9D45" w14:textId="18650851" w:rsidR="00EC08B2" w:rsidRDefault="00EC08B2" w:rsidP="0090109B">
            <w:pPr>
              <w:rPr>
                <w:rFonts w:ascii="Verdana" w:hAnsi="Verdana"/>
                <w:color w:val="646464"/>
                <w:sz w:val="17"/>
                <w:szCs w:val="17"/>
                <w:shd w:val="clear" w:color="auto" w:fill="FFFFFF"/>
              </w:rPr>
            </w:pPr>
          </w:p>
          <w:p w14:paraId="504D6A4F" w14:textId="54A7506C" w:rsidR="00EC08B2" w:rsidRDefault="00EC08B2" w:rsidP="0090109B">
            <w:pPr>
              <w:rPr>
                <w:rFonts w:ascii="Verdana" w:hAnsi="Verdana"/>
                <w:color w:val="646464"/>
                <w:sz w:val="17"/>
                <w:szCs w:val="17"/>
                <w:shd w:val="clear" w:color="auto" w:fill="FFFFFF"/>
              </w:rPr>
            </w:pPr>
          </w:p>
          <w:p w14:paraId="44F4377C" w14:textId="11A27C33" w:rsidR="00EC08B2" w:rsidRDefault="00EC08B2" w:rsidP="0090109B">
            <w:pPr>
              <w:rPr>
                <w:rFonts w:ascii="Verdana" w:hAnsi="Verdana"/>
                <w:color w:val="646464"/>
                <w:sz w:val="17"/>
                <w:szCs w:val="17"/>
                <w:shd w:val="clear" w:color="auto" w:fill="FFFFFF"/>
              </w:rPr>
            </w:pPr>
          </w:p>
          <w:p w14:paraId="68016144" w14:textId="002E363A" w:rsidR="00EC08B2" w:rsidRDefault="00EC08B2" w:rsidP="0090109B">
            <w:pPr>
              <w:rPr>
                <w:rFonts w:ascii="Verdana" w:hAnsi="Verdana"/>
                <w:color w:val="646464"/>
                <w:sz w:val="17"/>
                <w:szCs w:val="17"/>
                <w:shd w:val="clear" w:color="auto" w:fill="FFFFFF"/>
              </w:rPr>
            </w:pPr>
          </w:p>
          <w:p w14:paraId="17FD6A03" w14:textId="1985EDF4" w:rsidR="00EC08B2" w:rsidRDefault="00EC08B2" w:rsidP="0090109B">
            <w:pPr>
              <w:rPr>
                <w:rFonts w:ascii="Verdana" w:hAnsi="Verdana"/>
                <w:color w:val="646464"/>
                <w:sz w:val="17"/>
                <w:szCs w:val="17"/>
                <w:shd w:val="clear" w:color="auto" w:fill="FFFFFF"/>
              </w:rPr>
            </w:pPr>
          </w:p>
          <w:p w14:paraId="6FD8B5AD" w14:textId="6A86F412" w:rsidR="00EC08B2" w:rsidRDefault="002C4880" w:rsidP="0090109B">
            <w:pPr>
              <w:rPr>
                <w:rFonts w:ascii="Verdana" w:hAnsi="Verdana"/>
                <w:color w:val="646464"/>
                <w:sz w:val="17"/>
                <w:szCs w:val="17"/>
                <w:shd w:val="clear" w:color="auto" w:fill="FFFFFF"/>
              </w:rPr>
            </w:pP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2532736" behindDoc="0" locked="0" layoutInCell="1" allowOverlap="1" wp14:anchorId="711FCE1A" wp14:editId="1326ADF2">
                      <wp:simplePos x="0" y="0"/>
                      <wp:positionH relativeFrom="column">
                        <wp:posOffset>4077970</wp:posOffset>
                      </wp:positionH>
                      <wp:positionV relativeFrom="page">
                        <wp:posOffset>5193665</wp:posOffset>
                      </wp:positionV>
                      <wp:extent cx="197485" cy="197485"/>
                      <wp:effectExtent l="0" t="0" r="12065" b="12065"/>
                      <wp:wrapNone/>
                      <wp:docPr id="1098" name="Oval 10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346044B" w14:textId="641CC662" w:rsidR="00EE7FC1" w:rsidRPr="00FE69B0" w:rsidRDefault="00EE7FC1" w:rsidP="00435829">
                                  <w:pPr>
                                    <w:jc w:val="center"/>
                                    <w:rPr>
                                      <w:color w:val="000000" w:themeColor="text1"/>
                                    </w:rPr>
                                  </w:pPr>
                                  <w:r>
                                    <w:rPr>
                                      <w:color w:val="000000" w:themeColor="text1"/>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FCE1A" id="Oval 1098" o:spid="_x0000_s1287" style="position:absolute;margin-left:321.1pt;margin-top:408.95pt;width:15.55pt;height:15.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" fillcolor="yellow" strokecolor="windowText" strokeweight=".5pt">
                      <v:stroke joinstyle="miter"/>
                      <v:textbox inset="0,0,0,0">
                        <w:txbxContent>
                          <w:p w14:paraId="0346044B" w14:textId="641CC662" w:rsidR="00EE7FC1" w:rsidRPr="00FE69B0" w:rsidRDefault="00EE7FC1" w:rsidP="00435829">
                            <w:pPr>
                              <w:jc w:val="center"/>
                              <w:rPr>
                                <w:color w:val="000000" w:themeColor="text1"/>
                              </w:rPr>
                            </w:pPr>
                            <w:r>
                              <w:rPr>
                                <w:color w:val="000000" w:themeColor="text1"/>
                              </w:rPr>
                              <w:t>22</w:t>
                            </w:r>
                          </w:p>
                        </w:txbxContent>
                      </v:textbox>
                      <w10:wrap anchory="page"/>
                    </v:oval>
                  </w:pict>
                </mc:Fallback>
              </mc:AlternateContent>
            </w: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2534784" behindDoc="0" locked="0" layoutInCell="1" allowOverlap="1" wp14:anchorId="0AC133D1" wp14:editId="053A881B">
                      <wp:simplePos x="0" y="0"/>
                      <wp:positionH relativeFrom="column">
                        <wp:posOffset>3171190</wp:posOffset>
                      </wp:positionH>
                      <wp:positionV relativeFrom="page">
                        <wp:posOffset>5184140</wp:posOffset>
                      </wp:positionV>
                      <wp:extent cx="197485" cy="197485"/>
                      <wp:effectExtent l="0" t="0" r="12065" b="12065"/>
                      <wp:wrapNone/>
                      <wp:docPr id="1099" name="Oval 10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FD732F5" w14:textId="3C83E32F" w:rsidR="00EE7FC1" w:rsidRPr="00FE69B0" w:rsidRDefault="00EE7FC1" w:rsidP="002C4880">
                                  <w:pPr>
                                    <w:jc w:val="center"/>
                                    <w:rPr>
                                      <w:color w:val="000000" w:themeColor="text1"/>
                                    </w:rPr>
                                  </w:pPr>
                                  <w:r>
                                    <w:rPr>
                                      <w:color w:val="000000" w:themeColor="text1"/>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133D1" id="Oval 1099" o:spid="_x0000_s1288" style="position:absolute;margin-left:249.7pt;margin-top:408.2pt;width:15.55pt;height:15.5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G1ewIAAAs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" fillcolor="yellow" strokecolor="windowText" strokeweight=".5pt">
                      <v:stroke joinstyle="miter"/>
                      <v:textbox inset="0,0,0,0">
                        <w:txbxContent>
                          <w:p w14:paraId="4FD732F5" w14:textId="3C83E32F" w:rsidR="00EE7FC1" w:rsidRPr="00FE69B0" w:rsidRDefault="00EE7FC1" w:rsidP="002C4880">
                            <w:pPr>
                              <w:jc w:val="center"/>
                              <w:rPr>
                                <w:color w:val="000000" w:themeColor="text1"/>
                              </w:rPr>
                            </w:pPr>
                            <w:r>
                              <w:rPr>
                                <w:color w:val="000000" w:themeColor="text1"/>
                              </w:rPr>
                              <w:t>21</w:t>
                            </w:r>
                          </w:p>
                        </w:txbxContent>
                      </v:textbox>
                      <w10:wrap anchory="page"/>
                    </v:oval>
                  </w:pict>
                </mc:Fallback>
              </mc:AlternateContent>
            </w:r>
            <w:r w:rsidRPr="001C60EA">
              <w:rPr>
                <w:rStyle w:val="dxebaseoffice2010silver"/>
                <w:rFonts w:ascii="Verdana" w:hAnsi="Verdana"/>
                <w:noProof/>
                <w:sz w:val="17"/>
                <w:shd w:val="clear" w:color="auto" w:fill="FFFFFF"/>
              </w:rPr>
              <mc:AlternateContent>
                <mc:Choice Requires="wps">
                  <w:drawing>
                    <wp:anchor distT="0" distB="0" distL="114300" distR="114300" simplePos="0" relativeHeight="252530688" behindDoc="0" locked="0" layoutInCell="1" allowOverlap="1" wp14:anchorId="02C2663F" wp14:editId="5CA96865">
                      <wp:simplePos x="0" y="0"/>
                      <wp:positionH relativeFrom="column">
                        <wp:posOffset>2325370</wp:posOffset>
                      </wp:positionH>
                      <wp:positionV relativeFrom="page">
                        <wp:posOffset>5183505</wp:posOffset>
                      </wp:positionV>
                      <wp:extent cx="197485" cy="197485"/>
                      <wp:effectExtent l="0" t="0" r="12065" b="12065"/>
                      <wp:wrapNone/>
                      <wp:docPr id="1095" name="Oval 10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2EE6E2E" w14:textId="0146631F" w:rsidR="00EE7FC1" w:rsidRPr="00FE69B0" w:rsidRDefault="00EE7FC1" w:rsidP="002C4880">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2663F" id="Oval 1095" o:spid="_x0000_s1289" style="position:absolute;margin-left:183.1pt;margin-top:408.15pt;width:15.55pt;height:15.5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" fillcolor="yellow" strokecolor="windowText" strokeweight=".5pt">
                      <v:stroke joinstyle="miter"/>
                      <v:textbox inset="0,0,0,0">
                        <w:txbxContent>
                          <w:p w14:paraId="32EE6E2E" w14:textId="0146631F" w:rsidR="00EE7FC1" w:rsidRPr="00FE69B0" w:rsidRDefault="00EE7FC1" w:rsidP="002C4880">
                            <w:pPr>
                              <w:jc w:val="center"/>
                              <w:rPr>
                                <w:color w:val="000000" w:themeColor="text1"/>
                              </w:rPr>
                            </w:pPr>
                            <w:r>
                              <w:rPr>
                                <w:color w:val="000000" w:themeColor="text1"/>
                              </w:rPr>
                              <w:t>20</w:t>
                            </w:r>
                          </w:p>
                        </w:txbxContent>
                      </v:textbox>
                      <w10:wrap anchory="page"/>
                    </v:oval>
                  </w:pict>
                </mc:Fallback>
              </mc:AlternateContent>
            </w:r>
          </w:p>
          <w:p w14:paraId="67BE9DB7" w14:textId="64E97052" w:rsidR="00EC08B2" w:rsidRDefault="00EC08B2" w:rsidP="0090109B">
            <w:pPr>
              <w:rPr>
                <w:rFonts w:ascii="Verdana" w:hAnsi="Verdana"/>
                <w:color w:val="646464"/>
                <w:sz w:val="17"/>
                <w:szCs w:val="17"/>
                <w:shd w:val="clear" w:color="auto" w:fill="FFFFFF"/>
              </w:rPr>
            </w:pPr>
          </w:p>
          <w:p w14:paraId="793A45F6" w14:textId="02F00C47" w:rsidR="00EC08B2" w:rsidRDefault="00EC08B2" w:rsidP="00EC08B2">
            <w:pPr>
              <w:jc w:val="center"/>
            </w:pPr>
            <w:r>
              <w:rPr>
                <w:noProof/>
              </w:rPr>
              <mc:AlternateContent>
                <mc:Choice Requires="wpg">
                  <w:drawing>
                    <wp:inline distT="0" distB="0" distL="0" distR="0" wp14:anchorId="4E13B8AA" wp14:editId="6C904653">
                      <wp:extent cx="2531059" cy="235915"/>
                      <wp:effectExtent l="0" t="0" r="22225" b="12065"/>
                      <wp:docPr id="271" name="Group 271"/>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72" name="Rectangle 27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56AA" w14:textId="77777777" w:rsidR="00EE7FC1" w:rsidRPr="00467CB3" w:rsidRDefault="00EE7FC1" w:rsidP="00EC08B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A81C9" w14:textId="77777777" w:rsidR="00EE7FC1" w:rsidRPr="00467CB3" w:rsidRDefault="00EE7FC1" w:rsidP="00EC08B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1E78C" w14:textId="77777777" w:rsidR="00EE7FC1" w:rsidRPr="00467CB3" w:rsidRDefault="00EE7FC1" w:rsidP="00EC08B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13B8AA" id="Group 271" o:spid="_x0000_s1290"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">
                      <v:rect id="Rectangle 272" o:spid="_x0000_s1291"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4/sMA&#10;AADcAAAADwAAAGRycy9kb3ducmV2LnhtbESP32rCMBTG7wXfIZyBNzJTI1jpjOJEYTeCcz7AoTm2&#10;Zc1J10Rb334RBC8/vj8/vuW6t7W4UesrxxqmkwQEce5MxYWG88/+fQHCB2SDtWPScCcP69VwsMTM&#10;uI6/6XYKhYgj7DPUUIbQZFL6vCSLfuIa4uhdXGsxRNkW0rTYxXFbS5Ukc2mx4kgosaFtSfnv6Woj&#10;ZHepOmU/ZarS4/FQjP8Os+tc69Fbv/kAEagPr/Cz/WU0qFTB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4/sMAAADcAAAADwAAAAAAAAAAAAAAAACYAgAAZHJzL2Rv&#10;d25yZXYueG1sUEsFBgAAAAAEAAQA9QAAAIgDAAAAAA==&#10;" fillcolor="#e7e6e6 [3214]" strokecolor="#bfbfbf [2412]" strokeweight="1pt">
                        <v:textbox>
                          <w:txbxContent>
                            <w:p w14:paraId="16B556AA" w14:textId="77777777" w:rsidR="00EE7FC1" w:rsidRPr="00467CB3" w:rsidRDefault="00EE7FC1" w:rsidP="00EC08B2">
                              <w:pPr>
                                <w:jc w:val="center"/>
                                <w:rPr>
                                  <w:color w:val="000000" w:themeColor="text1"/>
                                </w:rPr>
                              </w:pPr>
                              <w:r>
                                <w:rPr>
                                  <w:color w:val="000000" w:themeColor="text1"/>
                                </w:rPr>
                                <w:t>Save</w:t>
                              </w:r>
                            </w:p>
                          </w:txbxContent>
                        </v:textbox>
                      </v:rect>
                      <v:rect id="Rectangle 273" o:spid="_x0000_s1292"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dZcUA&#10;AADcAAAADwAAAGRycy9kb3ducmV2LnhtbESPy2rDMBBF94H+g5hCNiGW64Ad3CihLQ1kY0jcfsBg&#10;jR/UGrmWErt/XwUKXV7u43B3h9n04kaj6ywreIpiEMSV1R03Cj4/justCOeRNfaWScEPOTjsHxY7&#10;zLWd+EK30jcijLDLUUHr/ZBL6aqWDLrIDsTBq+1o0Ac5NlKPOIVx08skjlNpsONAaHGgt5aqr/Jq&#10;AuS97qbEvMosyc7noll9F5trqtTycX55BuFp9v/hv/ZJK0iyDdzP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1lxQAAANwAAAAPAAAAAAAAAAAAAAAAAJgCAABkcnMv&#10;ZG93bnJldi54bWxQSwUGAAAAAAQABAD1AAAAigMAAAAA&#10;" fillcolor="#e7e6e6 [3214]" strokecolor="#bfbfbf [2412]" strokeweight="1pt">
                        <v:textbox>
                          <w:txbxContent>
                            <w:p w14:paraId="45CA81C9" w14:textId="77777777" w:rsidR="00EE7FC1" w:rsidRPr="00467CB3" w:rsidRDefault="00EE7FC1" w:rsidP="00EC08B2">
                              <w:pPr>
                                <w:jc w:val="center"/>
                                <w:rPr>
                                  <w:color w:val="000000" w:themeColor="text1"/>
                                </w:rPr>
                              </w:pPr>
                              <w:r>
                                <w:rPr>
                                  <w:color w:val="000000" w:themeColor="text1"/>
                                </w:rPr>
                                <w:t>Cancel</w:t>
                              </w:r>
                            </w:p>
                          </w:txbxContent>
                        </v:textbox>
                      </v:rect>
                      <v:rect id="Rectangle 274" o:spid="_x0000_s1293"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FEcUA&#10;AADcAAAADwAAAGRycy9kb3ducmV2LnhtbESP3WrCQBCF7wt9h2UKvSl1YxQj0TXYUqE3AWv7AEN2&#10;TEKzs2l28+PbuwXBy8P5+TjbbDKNGKhztWUF81kEgriwuuZSwc/34XUNwnlkjY1lUnAhB9nu8WGL&#10;qbYjf9Fw8qUII+xSVFB536ZSuqIig25mW+LgnW1n0AfZlVJ3OIZx08g4ilbSYM2BUGFL7xUVv6fe&#10;BMjHuR5j8yaTODke8/LlL1/0K6Wen6b9BoSnyd/Dt/anVhAnS/g/E4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gURxQAAANwAAAAPAAAAAAAAAAAAAAAAAJgCAABkcnMv&#10;ZG93bnJldi54bWxQSwUGAAAAAAQABAD1AAAAigMAAAAA&#10;" fillcolor="#e7e6e6 [3214]" strokecolor="#bfbfbf [2412]" strokeweight="1pt">
                        <v:textbox>
                          <w:txbxContent>
                            <w:p w14:paraId="04E1E78C" w14:textId="77777777" w:rsidR="00EE7FC1" w:rsidRPr="00467CB3" w:rsidRDefault="00EE7FC1" w:rsidP="00EC08B2">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4B9AF709" w14:textId="77777777" w:rsidR="00EC08B2" w:rsidRPr="00503AD1" w:rsidRDefault="00EC08B2" w:rsidP="00503AD1">
            <w:pPr>
              <w:rPr>
                <w:sz w:val="8"/>
                <w:szCs w:val="8"/>
              </w:rPr>
            </w:pPr>
          </w:p>
        </w:tc>
        <w:tc>
          <w:tcPr>
            <w:tcW w:w="4239" w:type="dxa"/>
            <w:vMerge/>
          </w:tcPr>
          <w:p w14:paraId="1303FA1A" w14:textId="77777777" w:rsidR="00EC08B2" w:rsidRDefault="00EC08B2" w:rsidP="0090109B"/>
        </w:tc>
      </w:tr>
      <w:tr w:rsidR="004D731D" w14:paraId="73841605" w14:textId="77777777" w:rsidTr="00CE525F">
        <w:trPr>
          <w:trHeight w:val="368"/>
        </w:trPr>
        <w:tc>
          <w:tcPr>
            <w:tcW w:w="10489" w:type="dxa"/>
            <w:gridSpan w:val="5"/>
            <w:vMerge w:val="restart"/>
            <w:shd w:val="clear" w:color="auto" w:fill="324D57"/>
            <w:vAlign w:val="center"/>
          </w:tcPr>
          <w:p w14:paraId="1B8B7421" w14:textId="77777777" w:rsidR="004D731D" w:rsidRPr="00503AD1" w:rsidRDefault="004D731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FF2DC58" w14:textId="77777777" w:rsidR="004D731D" w:rsidRPr="00503AD1" w:rsidRDefault="004D731D"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2FC0B50" w14:textId="77777777" w:rsidR="004D731D" w:rsidRPr="00503AD1" w:rsidRDefault="004D731D" w:rsidP="001F6441">
            <w:pPr>
              <w:keepNext/>
              <w:rPr>
                <w:sz w:val="8"/>
                <w:szCs w:val="8"/>
              </w:rPr>
            </w:pPr>
          </w:p>
        </w:tc>
        <w:tc>
          <w:tcPr>
            <w:tcW w:w="4239" w:type="dxa"/>
            <w:shd w:val="clear" w:color="auto" w:fill="324D57"/>
            <w:vAlign w:val="center"/>
          </w:tcPr>
          <w:p w14:paraId="0A4AD2C2" w14:textId="77777777" w:rsidR="004D731D" w:rsidRPr="00503AD1" w:rsidRDefault="004D731D"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27</w:t>
            </w:r>
            <w:r w:rsidRPr="00503AD1">
              <w:rPr>
                <w:rFonts w:cs="Arial"/>
                <w:b/>
                <w:noProof/>
                <w:color w:val="FFFFFF" w:themeColor="background1"/>
                <w:sz w:val="20"/>
                <w:szCs w:val="20"/>
              </w:rPr>
              <w:fldChar w:fldCharType="end"/>
            </w:r>
          </w:p>
        </w:tc>
      </w:tr>
      <w:tr w:rsidR="004D731D" w14:paraId="01D56586" w14:textId="77777777" w:rsidTr="00CE525F">
        <w:trPr>
          <w:trHeight w:val="503"/>
        </w:trPr>
        <w:tc>
          <w:tcPr>
            <w:tcW w:w="10489" w:type="dxa"/>
            <w:gridSpan w:val="5"/>
            <w:vMerge/>
            <w:tcBorders>
              <w:bottom w:val="single" w:sz="4" w:space="0" w:color="auto"/>
            </w:tcBorders>
            <w:shd w:val="clear" w:color="auto" w:fill="324D57"/>
            <w:vAlign w:val="center"/>
          </w:tcPr>
          <w:p w14:paraId="2D4DAAD7" w14:textId="77777777" w:rsidR="004D731D" w:rsidRDefault="004D731D" w:rsidP="001F6441">
            <w:pPr>
              <w:keepNext/>
              <w:jc w:val="center"/>
            </w:pPr>
          </w:p>
        </w:tc>
        <w:tc>
          <w:tcPr>
            <w:tcW w:w="250" w:type="dxa"/>
            <w:tcBorders>
              <w:top w:val="nil"/>
              <w:bottom w:val="nil"/>
            </w:tcBorders>
            <w:tcMar>
              <w:left w:w="0" w:type="dxa"/>
              <w:right w:w="0" w:type="dxa"/>
            </w:tcMar>
          </w:tcPr>
          <w:p w14:paraId="179FB8AC" w14:textId="77777777" w:rsidR="004D731D" w:rsidRPr="00503AD1" w:rsidRDefault="004D731D" w:rsidP="001F6441">
            <w:pPr>
              <w:keepNext/>
              <w:rPr>
                <w:sz w:val="8"/>
                <w:szCs w:val="8"/>
              </w:rPr>
            </w:pPr>
          </w:p>
        </w:tc>
        <w:tc>
          <w:tcPr>
            <w:tcW w:w="4239" w:type="dxa"/>
            <w:tcMar>
              <w:left w:w="58" w:type="dxa"/>
              <w:right w:w="58" w:type="dxa"/>
            </w:tcMar>
          </w:tcPr>
          <w:p w14:paraId="657C6BA9" w14:textId="698EED27" w:rsidR="004D731D" w:rsidRPr="00503AD1" w:rsidRDefault="004D731D" w:rsidP="001F6441">
            <w:pPr>
              <w:keepNext/>
              <w:spacing w:before="60"/>
              <w:rPr>
                <w:rFonts w:cs="Arial"/>
                <w:szCs w:val="18"/>
              </w:rPr>
            </w:pPr>
            <w:r w:rsidRPr="00503AD1">
              <w:rPr>
                <w:rFonts w:cs="Arial"/>
                <w:szCs w:val="18"/>
              </w:rPr>
              <w:t xml:space="preserve">Page ID: </w:t>
            </w:r>
            <w:r w:rsidR="009C4763">
              <w:rPr>
                <w:rFonts w:cs="Arial"/>
                <w:szCs w:val="18"/>
              </w:rPr>
              <w:t>2.2.5</w:t>
            </w:r>
          </w:p>
          <w:p w14:paraId="713B0FAD" w14:textId="54DF0F13" w:rsidR="004D731D" w:rsidRDefault="004D731D" w:rsidP="001F6441">
            <w:pPr>
              <w:keepNext/>
              <w:spacing w:before="60"/>
            </w:pPr>
            <w:r w:rsidRPr="00503AD1">
              <w:rPr>
                <w:rFonts w:cs="Arial"/>
                <w:szCs w:val="18"/>
              </w:rPr>
              <w:t xml:space="preserve">Page Title: </w:t>
            </w:r>
            <w:r w:rsidR="007D4197" w:rsidRPr="007D4197">
              <w:rPr>
                <w:rFonts w:cs="Arial"/>
                <w:szCs w:val="18"/>
              </w:rPr>
              <w:t>Training and Technical Assistance</w:t>
            </w:r>
          </w:p>
        </w:tc>
      </w:tr>
      <w:tr w:rsidR="004D731D" w14:paraId="23522B07" w14:textId="77777777" w:rsidTr="00CE525F">
        <w:tc>
          <w:tcPr>
            <w:tcW w:w="985" w:type="dxa"/>
            <w:tcBorders>
              <w:bottom w:val="single" w:sz="4" w:space="0" w:color="auto"/>
              <w:right w:val="nil"/>
            </w:tcBorders>
            <w:shd w:val="clear" w:color="auto" w:fill="F2F2F2" w:themeFill="background1" w:themeFillShade="F2"/>
            <w:vAlign w:val="center"/>
          </w:tcPr>
          <w:p w14:paraId="72A47AF3" w14:textId="77777777" w:rsidR="004D731D" w:rsidRPr="00503AD1" w:rsidRDefault="004D731D"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B0DC21A" w14:textId="77777777" w:rsidR="004D731D" w:rsidRPr="00503AD1" w:rsidRDefault="004D731D"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9DC39BC" w14:textId="77777777" w:rsidR="004D731D" w:rsidRPr="00503AD1" w:rsidRDefault="004D731D"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09FB66B" w14:textId="77777777" w:rsidR="004D731D" w:rsidRPr="00503AD1" w:rsidRDefault="004D731D"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A25E789" w14:textId="77777777" w:rsidR="004D731D" w:rsidRPr="00503AD1" w:rsidRDefault="004D731D"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B30433F" w14:textId="77777777" w:rsidR="004D731D" w:rsidRPr="00503AD1" w:rsidRDefault="004D731D"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55907E82" w14:textId="77777777" w:rsidR="004D731D" w:rsidRPr="00503AD1" w:rsidRDefault="004D731D" w:rsidP="001F6441">
            <w:pPr>
              <w:keepNext/>
              <w:spacing w:before="40" w:after="40"/>
              <w:rPr>
                <w:b/>
              </w:rPr>
            </w:pPr>
            <w:r w:rsidRPr="00503AD1">
              <w:rPr>
                <w:b/>
              </w:rPr>
              <w:t>Page Details</w:t>
            </w:r>
          </w:p>
        </w:tc>
      </w:tr>
      <w:tr w:rsidR="004D731D" w14:paraId="05B37040" w14:textId="77777777" w:rsidTr="00CE525F">
        <w:tc>
          <w:tcPr>
            <w:tcW w:w="10489" w:type="dxa"/>
            <w:gridSpan w:val="5"/>
            <w:tcBorders>
              <w:bottom w:val="nil"/>
            </w:tcBorders>
          </w:tcPr>
          <w:p w14:paraId="2249714E" w14:textId="0511661F" w:rsidR="004D731D" w:rsidRPr="00503AD1" w:rsidRDefault="004D731D"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4D731D">
              <w:t>Training and Technical Assistance</w:t>
            </w:r>
          </w:p>
        </w:tc>
        <w:tc>
          <w:tcPr>
            <w:tcW w:w="250" w:type="dxa"/>
            <w:tcBorders>
              <w:top w:val="nil"/>
              <w:bottom w:val="nil"/>
            </w:tcBorders>
            <w:tcMar>
              <w:left w:w="0" w:type="dxa"/>
              <w:right w:w="0" w:type="dxa"/>
            </w:tcMar>
          </w:tcPr>
          <w:p w14:paraId="768C74EE" w14:textId="77777777" w:rsidR="004D731D" w:rsidRPr="00503AD1" w:rsidRDefault="004D731D" w:rsidP="001F6441">
            <w:pPr>
              <w:keepNext/>
              <w:rPr>
                <w:sz w:val="8"/>
                <w:szCs w:val="8"/>
              </w:rPr>
            </w:pPr>
          </w:p>
        </w:tc>
        <w:tc>
          <w:tcPr>
            <w:tcW w:w="4239" w:type="dxa"/>
            <w:vMerge w:val="restart"/>
            <w:tcMar>
              <w:left w:w="58" w:type="dxa"/>
              <w:right w:w="58" w:type="dxa"/>
            </w:tcMar>
          </w:tcPr>
          <w:p w14:paraId="365D65FF" w14:textId="1F17E01E" w:rsidR="001C7057" w:rsidRDefault="001C7057" w:rsidP="0062651E">
            <w:pPr>
              <w:pStyle w:val="ListNumber"/>
              <w:numPr>
                <w:ilvl w:val="0"/>
                <w:numId w:val="43"/>
              </w:numPr>
              <w:spacing w:before="120"/>
            </w:pPr>
            <w:r>
              <w:t>Only SPO and higher roles will see this field. SPOs will only see their grantees. Higher roles will see all grantees. Grantee-level roles will not see the label or dropdown menu.</w:t>
            </w:r>
          </w:p>
          <w:p w14:paraId="03D43CD4" w14:textId="77777777" w:rsidR="001C7057" w:rsidRDefault="001C7057" w:rsidP="0062651E">
            <w:pPr>
              <w:pStyle w:val="ListNumber"/>
              <w:numPr>
                <w:ilvl w:val="0"/>
                <w:numId w:val="43"/>
              </w:numPr>
            </w:pPr>
            <w:r>
              <w:t>Reporting Period will be fixed text displaying the grantee’s current Quarterly Progress reporting period.</w:t>
            </w:r>
          </w:p>
          <w:p w14:paraId="7EB8A54E" w14:textId="002E3E0D" w:rsidR="004D731D" w:rsidRPr="00CC17CA" w:rsidRDefault="002B1436" w:rsidP="0062651E">
            <w:pPr>
              <w:pStyle w:val="ListNumber"/>
              <w:numPr>
                <w:ilvl w:val="0"/>
                <w:numId w:val="43"/>
              </w:numPr>
            </w:pPr>
            <w:r w:rsidRPr="00CC17CA">
              <w:t xml:space="preserve">Clicking the “Add Training/Technical Assistance Received by the Grantee” link will direct user to the </w:t>
            </w:r>
            <w:r w:rsidR="00FF2C22">
              <w:t xml:space="preserve">Add/Edit </w:t>
            </w:r>
            <w:r w:rsidRPr="00CC17CA">
              <w:t>Training and Technical Assistance page.</w:t>
            </w:r>
          </w:p>
          <w:p w14:paraId="03C2D797" w14:textId="77777777" w:rsidR="002B1436" w:rsidRPr="00CC17CA" w:rsidRDefault="002B1436" w:rsidP="0062651E">
            <w:pPr>
              <w:pStyle w:val="ListNumber"/>
            </w:pPr>
            <w:r w:rsidRPr="00CC17CA">
              <w:t>Clicking the linked column header will sort the records in ascending and descending order by the related column.</w:t>
            </w:r>
          </w:p>
          <w:p w14:paraId="1D2FF979" w14:textId="77777777" w:rsidR="002B1436" w:rsidRPr="00CC17CA" w:rsidRDefault="00C876AE" w:rsidP="0062651E">
            <w:pPr>
              <w:pStyle w:val="ListNumber"/>
            </w:pPr>
            <w:r w:rsidRPr="00CC17CA">
              <w:t>Clicking the linked “Training/TA Name” will direct user to the edit page of the related record (2.2.5.1).</w:t>
            </w:r>
          </w:p>
          <w:p w14:paraId="12414C5D" w14:textId="77777777" w:rsidR="00C876AE" w:rsidRPr="00CC17CA" w:rsidRDefault="00C876AE" w:rsidP="0062651E">
            <w:pPr>
              <w:pStyle w:val="ListNumber"/>
            </w:pPr>
            <w:r w:rsidRPr="00CC17CA">
              <w:t>The “Brief Description: field display will be truncated at 200 characters. (This is pulled from the “Brief Description” field in the ‘Needed’ section 2.2.5.1).</w:t>
            </w:r>
          </w:p>
          <w:p w14:paraId="6EBD24A7" w14:textId="06166A0E" w:rsidR="00C876AE" w:rsidRPr="00CC17CA" w:rsidRDefault="00C876AE" w:rsidP="0062651E">
            <w:pPr>
              <w:pStyle w:val="ListNumber"/>
            </w:pPr>
            <w:r w:rsidRPr="00CC17CA">
              <w:t xml:space="preserve">Clicking the “Add Training/Technical </w:t>
            </w:r>
            <w:r w:rsidR="00710E36" w:rsidRPr="00CC17CA">
              <w:t>Assistance Provided to Subrecipients</w:t>
            </w:r>
            <w:r w:rsidRPr="00CC17CA">
              <w:t xml:space="preserve">” link will direct user to the Training and Technical </w:t>
            </w:r>
            <w:r w:rsidR="00710E36" w:rsidRPr="00CC17CA">
              <w:t>Assistance</w:t>
            </w:r>
            <w:r w:rsidRPr="00CC17CA">
              <w:t xml:space="preserve"> </w:t>
            </w:r>
            <w:r w:rsidR="00710E36" w:rsidRPr="00CC17CA">
              <w:t>edit</w:t>
            </w:r>
            <w:r w:rsidRPr="00CC17CA">
              <w:t xml:space="preserve"> page (2.2.5.1).</w:t>
            </w:r>
          </w:p>
          <w:p w14:paraId="0EA45296" w14:textId="77777777" w:rsidR="00C876AE" w:rsidRPr="00CC17CA" w:rsidRDefault="00C876AE" w:rsidP="0062651E">
            <w:pPr>
              <w:pStyle w:val="ListNumber"/>
            </w:pPr>
            <w:r w:rsidRPr="00CC17CA">
              <w:t>Clicking the linked column header will sort the records in ascending and descending order by the related column.</w:t>
            </w:r>
          </w:p>
          <w:p w14:paraId="1678CD94" w14:textId="77777777" w:rsidR="00C876AE" w:rsidRPr="00CC17CA" w:rsidRDefault="00C876AE" w:rsidP="0062651E">
            <w:pPr>
              <w:pStyle w:val="ListNumber"/>
            </w:pPr>
            <w:r w:rsidRPr="00CC17CA">
              <w:t>Clicking the linked “Training/TA Name” will direct user to the edit page of the related record (2.2.5.1).</w:t>
            </w:r>
          </w:p>
          <w:p w14:paraId="07218FC6" w14:textId="0A1ECD94" w:rsidR="00C876AE" w:rsidRPr="00CC17CA" w:rsidRDefault="00C876AE" w:rsidP="0062651E">
            <w:pPr>
              <w:pStyle w:val="ListNumber"/>
            </w:pPr>
            <w:r w:rsidRPr="00CC17CA">
              <w:t>The “Brief Description” field display will be truncated at 200 characters. (This is pulled from the “Brief Description” field in the ‘</w:t>
            </w:r>
            <w:r w:rsidR="00710E36" w:rsidRPr="00CC17CA">
              <w:t>Needed</w:t>
            </w:r>
            <w:r w:rsidRPr="00CC17CA">
              <w:t>’ section 2.2.5.1).</w:t>
            </w:r>
          </w:p>
          <w:p w14:paraId="056EC620" w14:textId="0BEFBACD" w:rsidR="00C876AE" w:rsidRPr="002B1436" w:rsidRDefault="00C876AE" w:rsidP="001F6441">
            <w:pPr>
              <w:pStyle w:val="ListNumber"/>
              <w:keepNext/>
              <w:numPr>
                <w:ilvl w:val="0"/>
                <w:numId w:val="0"/>
              </w:numPr>
              <w:rPr>
                <w:highlight w:val="yellow"/>
              </w:rPr>
            </w:pPr>
          </w:p>
        </w:tc>
      </w:tr>
      <w:tr w:rsidR="004D731D" w14:paraId="2F592C6C" w14:textId="77777777" w:rsidTr="00CE525F">
        <w:trPr>
          <w:trHeight w:val="9611"/>
        </w:trPr>
        <w:tc>
          <w:tcPr>
            <w:tcW w:w="10489" w:type="dxa"/>
            <w:gridSpan w:val="5"/>
            <w:tcBorders>
              <w:top w:val="nil"/>
            </w:tcBorders>
          </w:tcPr>
          <w:p w14:paraId="2D49329C" w14:textId="49A7F298" w:rsidR="004D731D" w:rsidRDefault="00DD05CD" w:rsidP="004D731D">
            <w:pPr>
              <w:pStyle w:val="Heading1"/>
              <w:outlineLvl w:val="0"/>
            </w:pPr>
            <w:hyperlink r:id="rId40" w:history="1">
              <w:r w:rsidR="004D731D" w:rsidRPr="004D731D">
                <w:rPr>
                  <w:rStyle w:val="Hyperlink"/>
                  <w:color w:val="577786"/>
                  <w:u w:val="none"/>
                </w:rPr>
                <w:t>Training and Technical Assistance</w:t>
              </w:r>
            </w:hyperlink>
          </w:p>
          <w:p w14:paraId="6C275E5D" w14:textId="65793933" w:rsidR="004D731D" w:rsidRDefault="001C7057" w:rsidP="004D731D">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557312" behindDoc="0" locked="0" layoutInCell="1" allowOverlap="1" wp14:anchorId="289844AA" wp14:editId="2FBCC0BA">
                      <wp:simplePos x="0" y="0"/>
                      <wp:positionH relativeFrom="column">
                        <wp:posOffset>161290</wp:posOffset>
                      </wp:positionH>
                      <wp:positionV relativeFrom="page">
                        <wp:posOffset>461010</wp:posOffset>
                      </wp:positionV>
                      <wp:extent cx="197485" cy="197485"/>
                      <wp:effectExtent l="0" t="0" r="12065" b="12065"/>
                      <wp:wrapNone/>
                      <wp:docPr id="1110" name="Oval 1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E6E8B61" w14:textId="77777777" w:rsidR="00EE7FC1" w:rsidRPr="00FE69B0" w:rsidRDefault="00EE7FC1"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844AA" id="Oval 1110" o:spid="_x0000_s1294" style="position:absolute;left:0;text-align:left;margin-left:12.7pt;margin-top:36.3pt;width:15.55pt;height:15.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" fillcolor="yellow" strokecolor="windowText" strokeweight=".5pt">
                      <v:stroke joinstyle="miter"/>
                      <v:textbox inset="0,0,0,0">
                        <w:txbxContent>
                          <w:p w14:paraId="1E6E8B61" w14:textId="77777777" w:rsidR="00EE7FC1" w:rsidRPr="00FE69B0" w:rsidRDefault="00EE7FC1" w:rsidP="001C7057">
                            <w:pPr>
                              <w:jc w:val="center"/>
                              <w:rPr>
                                <w:color w:val="000000" w:themeColor="text1"/>
                              </w:rPr>
                            </w:pPr>
                            <w:r w:rsidRPr="00FE69B0">
                              <w:rPr>
                                <w:color w:val="000000" w:themeColor="text1"/>
                              </w:rPr>
                              <w:t>1</w:t>
                            </w:r>
                          </w:p>
                        </w:txbxContent>
                      </v:textbox>
                      <w10:wrap anchory="page"/>
                    </v:oval>
                  </w:pict>
                </mc:Fallback>
              </mc:AlternateContent>
            </w:r>
            <w:r w:rsidR="004D731D">
              <w:t>Select Grantee:</w:t>
            </w:r>
            <w:r w:rsidR="004D731D">
              <w:tab/>
            </w:r>
            <w:r w:rsidR="004D731D" w:rsidRPr="00214C07">
              <w:rPr>
                <w:rFonts w:cs="Times New Roman"/>
                <w:b w:val="0"/>
                <w:bCs/>
                <w:noProof/>
                <w:color w:val="3C3C3C"/>
                <w:position w:val="-6"/>
              </w:rPr>
              <w:drawing>
                <wp:inline distT="0" distB="0" distL="0" distR="0" wp14:anchorId="102643B3" wp14:editId="26FFD989">
                  <wp:extent cx="2755000" cy="182880"/>
                  <wp:effectExtent l="0" t="0" r="7620" b="7620"/>
                  <wp:docPr id="278" name="Picture 2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D5C11DE" w14:textId="76943B88" w:rsidR="004D731D" w:rsidRDefault="001C7057" w:rsidP="004D731D">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559360" behindDoc="0" locked="0" layoutInCell="1" allowOverlap="1" wp14:anchorId="3477DC79" wp14:editId="71F5417F">
                      <wp:simplePos x="0" y="0"/>
                      <wp:positionH relativeFrom="column">
                        <wp:posOffset>146050</wp:posOffset>
                      </wp:positionH>
                      <wp:positionV relativeFrom="page">
                        <wp:posOffset>755650</wp:posOffset>
                      </wp:positionV>
                      <wp:extent cx="197485" cy="197485"/>
                      <wp:effectExtent l="0" t="0" r="12065" b="12065"/>
                      <wp:wrapNone/>
                      <wp:docPr id="1111" name="Oval 1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C8DFC7E" w14:textId="3D7D2EC1" w:rsidR="00EE7FC1" w:rsidRPr="00FE69B0" w:rsidRDefault="00EE7FC1"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7DC79" id="Oval 1111" o:spid="_x0000_s1295" style="position:absolute;left:0;text-align:left;margin-left:11.5pt;margin-top:59.5pt;width:15.55pt;height:15.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" fillcolor="yellow" strokecolor="windowText" strokeweight=".5pt">
                      <v:stroke joinstyle="miter"/>
                      <v:textbox inset="0,0,0,0">
                        <w:txbxContent>
                          <w:p w14:paraId="2C8DFC7E" w14:textId="3D7D2EC1" w:rsidR="00EE7FC1" w:rsidRPr="00FE69B0" w:rsidRDefault="00EE7FC1" w:rsidP="001C7057">
                            <w:pPr>
                              <w:jc w:val="center"/>
                              <w:rPr>
                                <w:color w:val="000000" w:themeColor="text1"/>
                              </w:rPr>
                            </w:pPr>
                            <w:r>
                              <w:rPr>
                                <w:color w:val="000000" w:themeColor="text1"/>
                              </w:rPr>
                              <w:t>2</w:t>
                            </w:r>
                          </w:p>
                        </w:txbxContent>
                      </v:textbox>
                      <w10:wrap anchory="page"/>
                    </v:oval>
                  </w:pict>
                </mc:Fallback>
              </mc:AlternateContent>
            </w:r>
            <w:r w:rsidR="004D731D">
              <w:rPr>
                <w:shd w:val="clear" w:color="auto" w:fill="FFFFFF"/>
              </w:rPr>
              <w:t>Grantee Reporting Period:</w:t>
            </w:r>
          </w:p>
          <w:p w14:paraId="4CAC6165" w14:textId="5AB05E28" w:rsidR="00A3424D" w:rsidRPr="00A3424D" w:rsidRDefault="004D731D" w:rsidP="0013141C">
            <w:pPr>
              <w:pStyle w:val="BodyText2"/>
              <w:pBdr>
                <w:top w:val="single" w:sz="4" w:space="1" w:color="D9D9D9" w:themeColor="background1" w:themeShade="D9"/>
              </w:pBdr>
              <w:rPr>
                <w:rStyle w:val="apple-converted-space"/>
              </w:rPr>
            </w:pPr>
            <w:r w:rsidRPr="00A3424D">
              <w:rPr>
                <w:rStyle w:val="dxebaseoffice2010silver"/>
              </w:rPr>
              <w:t>Use this section to record any Training and TA that has been received by the Grantee or provided by the Grantee or CAPT to subrecipients.</w:t>
            </w:r>
            <w:r w:rsidRPr="00A3424D">
              <w:rPr>
                <w:rStyle w:val="apple-converted-space"/>
              </w:rPr>
              <w:t> </w:t>
            </w:r>
          </w:p>
          <w:p w14:paraId="16144F35" w14:textId="04FADF43" w:rsidR="00A3424D" w:rsidRPr="00A3424D" w:rsidRDefault="004D731D" w:rsidP="00A3424D">
            <w:pPr>
              <w:pStyle w:val="BodyText2"/>
            </w:pPr>
            <w:r w:rsidRPr="00A3424D">
              <w:rPr>
                <w:rStyle w:val="Strong"/>
              </w:rPr>
              <w:t>Training</w:t>
            </w:r>
            <w:r w:rsidRPr="00A3424D">
              <w:rPr>
                <w:rStyle w:val="apple-converted-space"/>
              </w:rPr>
              <w:t> </w:t>
            </w:r>
            <w:r w:rsidRPr="00A3424D">
              <w:rPr>
                <w:rStyle w:val="dxebaseoffice2010silver"/>
              </w:rPr>
              <w:t>refers to the delivery of structured substance abuse prevention training events intended to develop proficiency in of the SPF steps including sustainability and cultural competency.</w:t>
            </w:r>
            <w:r w:rsidRPr="00A3424D">
              <w:rPr>
                <w:rStyle w:val="apple-converted-space"/>
              </w:rPr>
              <w:t> </w:t>
            </w:r>
          </w:p>
          <w:p w14:paraId="680BE765" w14:textId="23AEE0EF" w:rsidR="00A3424D" w:rsidRPr="00A3424D" w:rsidRDefault="004D731D" w:rsidP="00A3424D">
            <w:pPr>
              <w:pStyle w:val="BodyText2"/>
              <w:rPr>
                <w:rStyle w:val="apple-converted-space"/>
              </w:rPr>
            </w:pPr>
            <w:r w:rsidRPr="00A3424D">
              <w:rPr>
                <w:rStyle w:val="Strong"/>
              </w:rPr>
              <w:t>Technical Assistance</w:t>
            </w:r>
            <w:r w:rsidRPr="00A3424D">
              <w:rPr>
                <w:rStyle w:val="apple-converted-space"/>
              </w:rPr>
              <w:t> </w:t>
            </w:r>
            <w:r w:rsidRPr="00A3424D">
              <w:rPr>
                <w:rStyle w:val="dxebaseoffice2010silver"/>
              </w:rPr>
              <w:t>refers to services provided by professional prevention staff to provide technical guidance to prevention programs, community organizations, and individuals to effectively implement each SPF step.</w:t>
            </w:r>
            <w:r w:rsidRPr="00A3424D">
              <w:rPr>
                <w:rStyle w:val="apple-converted-space"/>
              </w:rPr>
              <w:t> </w:t>
            </w:r>
          </w:p>
          <w:p w14:paraId="3E162ED8" w14:textId="759DB85F" w:rsidR="004D731D" w:rsidRPr="00A3424D" w:rsidRDefault="004D731D" w:rsidP="00A3424D">
            <w:pPr>
              <w:pStyle w:val="BodyText2"/>
              <w:rPr>
                <w:rStyle w:val="apple-converted-space"/>
              </w:rPr>
            </w:pPr>
            <w:r w:rsidRPr="00A3424D">
              <w:rPr>
                <w:rStyle w:val="dxebaseoffice2010silver"/>
              </w:rPr>
              <w:t>Training and TA should be counted as one unit per issue.  It does not include clarifying assistance - e.g. simply sending someone to a web site.</w:t>
            </w:r>
            <w:r w:rsidRPr="00A3424D">
              <w:rPr>
                <w:rStyle w:val="apple-converted-space"/>
              </w:rPr>
              <w:t> </w:t>
            </w:r>
          </w:p>
          <w:p w14:paraId="3A2CD5A6" w14:textId="66DF27B6" w:rsidR="00A3424D" w:rsidRPr="00BC2BF2" w:rsidRDefault="004D731D" w:rsidP="0013141C">
            <w:pPr>
              <w:pStyle w:val="Heading3"/>
              <w:spacing w:after="120"/>
              <w:outlineLvl w:val="2"/>
            </w:pPr>
            <w:r w:rsidRPr="00BC2BF2">
              <w:t>Training/Technical Assistance Received by the Grantee </w:t>
            </w:r>
          </w:p>
          <w:p w14:paraId="011107B6" w14:textId="76DD5609" w:rsidR="00A3424D" w:rsidRDefault="00FF2C22" w:rsidP="00742556">
            <w:pPr>
              <w:pStyle w:val="BodyText2"/>
            </w:pPr>
            <w:r w:rsidRPr="00D70BCF">
              <w:rPr>
                <w:rStyle w:val="dxebaseoffice2010silver"/>
                <w:noProof/>
              </w:rPr>
              <mc:AlternateContent>
                <mc:Choice Requires="wps">
                  <w:drawing>
                    <wp:anchor distT="0" distB="0" distL="114300" distR="114300" simplePos="0" relativeHeight="251961344" behindDoc="0" locked="0" layoutInCell="1" allowOverlap="1" wp14:anchorId="177EFC2E" wp14:editId="73DAF0D8">
                      <wp:simplePos x="0" y="0"/>
                      <wp:positionH relativeFrom="column">
                        <wp:posOffset>140335</wp:posOffset>
                      </wp:positionH>
                      <wp:positionV relativeFrom="page">
                        <wp:posOffset>2811145</wp:posOffset>
                      </wp:positionV>
                      <wp:extent cx="197485" cy="197485"/>
                      <wp:effectExtent l="0" t="0" r="12065" b="12065"/>
                      <wp:wrapNone/>
                      <wp:docPr id="326" name="Oval 3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6BA9D" w14:textId="2F628241"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EFC2E" id="Oval 326" o:spid="_x0000_s1296" style="position:absolute;left:0;text-align:left;margin-left:11.05pt;margin-top:221.35pt;width:15.55pt;height:15.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" fillcolor="yellow" strokecolor="black [3213]" strokeweight=".5pt">
                      <v:stroke joinstyle="miter"/>
                      <v:textbox inset="0,0,0,0">
                        <w:txbxContent>
                          <w:p w14:paraId="3C16BA9D" w14:textId="2F628241"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A3424D">
              <w:rPr>
                <w:noProof/>
              </w:rPr>
              <mc:AlternateContent>
                <mc:Choice Requires="wps">
                  <w:drawing>
                    <wp:inline distT="0" distB="0" distL="0" distR="0" wp14:anchorId="4879F2A6" wp14:editId="3AE4840A">
                      <wp:extent cx="3038475" cy="209550"/>
                      <wp:effectExtent l="0" t="0" r="28575" b="19050"/>
                      <wp:docPr id="267" name="Rectangle 267"/>
                      <wp:cNvGraphicFramePr/>
                      <a:graphic xmlns:a="http://schemas.openxmlformats.org/drawingml/2006/main">
                        <a:graphicData uri="http://schemas.microsoft.com/office/word/2010/wordprocessingShape">
                          <wps:wsp>
                            <wps:cNvSpPr/>
                            <wps:spPr>
                              <a:xfrm>
                                <a:off x="0" y="0"/>
                                <a:ext cx="3038475" cy="2095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D0616" w14:textId="3C3F991D" w:rsidR="00EE7FC1" w:rsidRPr="000F6347" w:rsidRDefault="00EE7FC1"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79F2A6" id="Rectangle 267" o:spid="_x0000_s1297" style="width:239.2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" fillcolor="#e7e6e6 [3214]" strokecolor="#bfbfbf [2412]" strokeweight="1pt">
                      <v:textbox>
                        <w:txbxContent>
                          <w:p w14:paraId="650D0616" w14:textId="3C3F991D" w:rsidR="00EE7FC1" w:rsidRPr="000F6347" w:rsidRDefault="00EE7FC1"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v:textbox>
                      <w10:anchorlock/>
                    </v:rect>
                  </w:pict>
                </mc:Fallback>
              </mc:AlternateContent>
            </w:r>
          </w:p>
          <w:p w14:paraId="4B550D5E" w14:textId="4B8A33F0" w:rsidR="00BC2BF2" w:rsidRDefault="00FF2C22" w:rsidP="00742556">
            <w:pPr>
              <w:pStyle w:val="BodyText2"/>
            </w:pPr>
            <w:r w:rsidRPr="00D70BCF">
              <w:rPr>
                <w:rStyle w:val="dxebaseoffice2010silver"/>
                <w:noProof/>
              </w:rPr>
              <mc:AlternateContent>
                <mc:Choice Requires="wps">
                  <w:drawing>
                    <wp:anchor distT="0" distB="0" distL="114300" distR="114300" simplePos="0" relativeHeight="251965440" behindDoc="0" locked="0" layoutInCell="1" allowOverlap="1" wp14:anchorId="6DDA770C" wp14:editId="219977F4">
                      <wp:simplePos x="0" y="0"/>
                      <wp:positionH relativeFrom="column">
                        <wp:posOffset>154305</wp:posOffset>
                      </wp:positionH>
                      <wp:positionV relativeFrom="page">
                        <wp:posOffset>3571240</wp:posOffset>
                      </wp:positionV>
                      <wp:extent cx="197485" cy="197485"/>
                      <wp:effectExtent l="0" t="0" r="12065" b="12065"/>
                      <wp:wrapNone/>
                      <wp:docPr id="328" name="Oval 3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E95DB" w14:textId="40878906"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A770C" id="Oval 328" o:spid="_x0000_s1298" style="position:absolute;left:0;text-align:left;margin-left:12.15pt;margin-top:281.2pt;width:15.55pt;height:15.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" fillcolor="yellow" strokecolor="black [3213]" strokeweight=".5pt">
                      <v:stroke joinstyle="miter"/>
                      <v:textbox inset="0,0,0,0">
                        <w:txbxContent>
                          <w:p w14:paraId="2A2E95DB" w14:textId="40878906"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1963392" behindDoc="0" locked="0" layoutInCell="1" allowOverlap="1" wp14:anchorId="1D2AE4F1" wp14:editId="75651B16">
                      <wp:simplePos x="0" y="0"/>
                      <wp:positionH relativeFrom="column">
                        <wp:posOffset>146685</wp:posOffset>
                      </wp:positionH>
                      <wp:positionV relativeFrom="page">
                        <wp:posOffset>3201035</wp:posOffset>
                      </wp:positionV>
                      <wp:extent cx="197485" cy="197485"/>
                      <wp:effectExtent l="0" t="0" r="12065" b="12065"/>
                      <wp:wrapNone/>
                      <wp:docPr id="327" name="Oval 3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A493C" w14:textId="39683CCE"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AE4F1" id="Oval 327" o:spid="_x0000_s1299" style="position:absolute;left:0;text-align:left;margin-left:11.55pt;margin-top:252.05pt;width:15.55pt;height:15.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WUoQIAALsFAAAOAAAAZHJzL2Uyb0RvYy54bWysVM1u2zAMvg/YOwi6r3bSte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" fillcolor="yellow" strokecolor="black [3213]" strokeweight=".5pt">
                      <v:stroke joinstyle="miter"/>
                      <v:textbox inset="0,0,0,0">
                        <w:txbxContent>
                          <w:p w14:paraId="403A493C" w14:textId="39683CCE"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742556" w14:paraId="351A28A1" w14:textId="77777777" w:rsidTr="00BC2BF2">
              <w:trPr>
                <w:trHeight w:val="251"/>
              </w:trPr>
              <w:tc>
                <w:tcPr>
                  <w:tcW w:w="2961" w:type="dxa"/>
                  <w:shd w:val="clear" w:color="auto" w:fill="E7E6E6" w:themeFill="background2"/>
                </w:tcPr>
                <w:p w14:paraId="0EB450DA" w14:textId="524C44F1" w:rsidR="00742556" w:rsidRPr="001220AD" w:rsidRDefault="00742556" w:rsidP="00BC2BF2">
                  <w:pPr>
                    <w:pStyle w:val="BodyTextBold"/>
                    <w:shd w:val="clear" w:color="auto" w:fill="auto"/>
                    <w:spacing w:before="80"/>
                    <w:ind w:left="0"/>
                    <w:rPr>
                      <w:b w:val="0"/>
                      <w:color w:val="auto"/>
                      <w:u w:val="single"/>
                    </w:rPr>
                  </w:pPr>
                  <w:bookmarkStart w:id="0" w:name="OLE_LINK1"/>
                  <w:r w:rsidRPr="00742556">
                    <w:rPr>
                      <w:b w:val="0"/>
                      <w:color w:val="auto"/>
                      <w:u w:val="single"/>
                    </w:rPr>
                    <w:t>Training/TA Name (Ascending)</w:t>
                  </w:r>
                </w:p>
              </w:tc>
              <w:tc>
                <w:tcPr>
                  <w:tcW w:w="1169" w:type="dxa"/>
                  <w:shd w:val="clear" w:color="auto" w:fill="E7E6E6" w:themeFill="background2"/>
                </w:tcPr>
                <w:p w14:paraId="368E75F1" w14:textId="1EBE7245" w:rsidR="00742556" w:rsidRDefault="00742556" w:rsidP="00BC2BF2">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14:paraId="124F619D" w14:textId="10FD3C11" w:rsidR="00742556" w:rsidRDefault="00D70BCF" w:rsidP="00BC2BF2">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1967488" behindDoc="0" locked="0" layoutInCell="1" allowOverlap="1" wp14:anchorId="18FD8813" wp14:editId="43ED658C">
                            <wp:simplePos x="0" y="0"/>
                            <wp:positionH relativeFrom="column">
                              <wp:posOffset>898855</wp:posOffset>
                            </wp:positionH>
                            <wp:positionV relativeFrom="page">
                              <wp:posOffset>16637</wp:posOffset>
                            </wp:positionV>
                            <wp:extent cx="197485" cy="197485"/>
                            <wp:effectExtent l="0" t="0" r="12065" b="12065"/>
                            <wp:wrapNone/>
                            <wp:docPr id="329" name="Oval 3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B2244" w14:textId="694477B2"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D8813" id="Oval 329" o:spid="_x0000_s1300" style="position:absolute;margin-left:70.8pt;margin-top:1.3pt;width:15.55pt;height:15.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" fillcolor="yellow" strokecolor="black [3213]" strokeweight=".5pt">
                            <v:stroke joinstyle="miter"/>
                            <v:textbox inset="0,0,0,0">
                              <w:txbxContent>
                                <w:p w14:paraId="3F8B2244" w14:textId="694477B2"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742556" w:rsidRPr="00742556">
                    <w:rPr>
                      <w:b w:val="0"/>
                      <w:color w:val="auto"/>
                      <w:u w:val="single"/>
                    </w:rPr>
                    <w:t>Brief Description</w:t>
                  </w:r>
                </w:p>
              </w:tc>
              <w:tc>
                <w:tcPr>
                  <w:tcW w:w="1620" w:type="dxa"/>
                  <w:shd w:val="clear" w:color="auto" w:fill="E7E6E6" w:themeFill="background2"/>
                </w:tcPr>
                <w:p w14:paraId="0A608D52" w14:textId="64C6AF4A" w:rsidR="00742556" w:rsidRDefault="00742556" w:rsidP="00BC2BF2">
                  <w:pPr>
                    <w:pStyle w:val="BodyTextBold"/>
                    <w:shd w:val="clear" w:color="auto" w:fill="auto"/>
                    <w:spacing w:before="80"/>
                    <w:ind w:left="0"/>
                    <w:rPr>
                      <w:b w:val="0"/>
                      <w:color w:val="auto"/>
                      <w:u w:val="single"/>
                    </w:rPr>
                  </w:pPr>
                  <w:r w:rsidRPr="00742556">
                    <w:rPr>
                      <w:b w:val="0"/>
                      <w:color w:val="auto"/>
                      <w:u w:val="single"/>
                    </w:rPr>
                    <w:t>Date Requested</w:t>
                  </w:r>
                </w:p>
              </w:tc>
            </w:tr>
            <w:tr w:rsidR="00742556" w14:paraId="73FE910F" w14:textId="77777777" w:rsidTr="00742556">
              <w:tc>
                <w:tcPr>
                  <w:tcW w:w="2961" w:type="dxa"/>
                  <w:vAlign w:val="center"/>
                </w:tcPr>
                <w:p w14:paraId="479577EA" w14:textId="08F6025E" w:rsidR="00742556" w:rsidRPr="00BC2BF2" w:rsidRDefault="00BC2BF2" w:rsidP="00BC2BF2">
                  <w:pPr>
                    <w:pStyle w:val="BodyText"/>
                    <w:spacing w:after="0"/>
                    <w:rPr>
                      <w:szCs w:val="18"/>
                      <w:u w:val="single"/>
                    </w:rPr>
                  </w:pPr>
                  <w:r w:rsidRPr="00BC2BF2">
                    <w:rPr>
                      <w:szCs w:val="18"/>
                      <w:u w:val="single"/>
                    </w:rPr>
                    <w:t>Training/TA Name</w:t>
                  </w:r>
                </w:p>
              </w:tc>
              <w:tc>
                <w:tcPr>
                  <w:tcW w:w="1169" w:type="dxa"/>
                </w:tcPr>
                <w:p w14:paraId="4C26142A" w14:textId="58B1A689" w:rsidR="00742556" w:rsidRPr="00F36AF2" w:rsidRDefault="00BC2BF2" w:rsidP="00BC2BF2">
                  <w:pPr>
                    <w:pStyle w:val="BodyText"/>
                    <w:spacing w:after="0"/>
                    <w:rPr>
                      <w:u w:val="single"/>
                    </w:rPr>
                  </w:pPr>
                  <w:r w:rsidRPr="00F043FF">
                    <w:rPr>
                      <w:szCs w:val="18"/>
                    </w:rPr>
                    <w:t>Lorem ipsum</w:t>
                  </w:r>
                  <w:r>
                    <w:rPr>
                      <w:szCs w:val="18"/>
                    </w:rPr>
                    <w:t>.</w:t>
                  </w:r>
                </w:p>
              </w:tc>
              <w:tc>
                <w:tcPr>
                  <w:tcW w:w="3960" w:type="dxa"/>
                </w:tcPr>
                <w:p w14:paraId="6BE06606" w14:textId="0C61C4AD" w:rsidR="00742556" w:rsidRPr="00F36AF2" w:rsidRDefault="00BC2BF2" w:rsidP="00BC2BF2">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14:paraId="1AB6DB0F" w14:textId="1EA795BA" w:rsidR="00742556" w:rsidRPr="00F36AF2" w:rsidRDefault="00742556" w:rsidP="00BC2BF2">
                  <w:pPr>
                    <w:pStyle w:val="BodyText"/>
                    <w:spacing w:after="0"/>
                    <w:jc w:val="center"/>
                    <w:rPr>
                      <w:u w:val="single"/>
                    </w:rPr>
                  </w:pPr>
                  <w:r w:rsidRPr="00B01C2B">
                    <w:t>mm/dd/yyyy</w:t>
                  </w:r>
                </w:p>
              </w:tc>
            </w:tr>
            <w:tr w:rsidR="00742556" w14:paraId="442B1484" w14:textId="77777777" w:rsidTr="00742556">
              <w:tc>
                <w:tcPr>
                  <w:tcW w:w="2961" w:type="dxa"/>
                  <w:vAlign w:val="center"/>
                </w:tcPr>
                <w:p w14:paraId="080FD8A6" w14:textId="0D020DF7" w:rsidR="00742556" w:rsidRPr="00BC2BF2" w:rsidRDefault="00BC2BF2" w:rsidP="00BC2BF2">
                  <w:pPr>
                    <w:pStyle w:val="BodyText"/>
                    <w:spacing w:after="0"/>
                    <w:rPr>
                      <w:szCs w:val="18"/>
                      <w:u w:val="single"/>
                    </w:rPr>
                  </w:pPr>
                  <w:r w:rsidRPr="00BC2BF2">
                    <w:rPr>
                      <w:szCs w:val="18"/>
                      <w:u w:val="single"/>
                    </w:rPr>
                    <w:t>Training/TA Name</w:t>
                  </w:r>
                </w:p>
              </w:tc>
              <w:tc>
                <w:tcPr>
                  <w:tcW w:w="1169" w:type="dxa"/>
                </w:tcPr>
                <w:p w14:paraId="62F716DE" w14:textId="7074C922" w:rsidR="00742556" w:rsidRPr="00F36AF2" w:rsidRDefault="00BC2BF2" w:rsidP="00BC2BF2">
                  <w:pPr>
                    <w:pStyle w:val="BodyText"/>
                    <w:spacing w:after="0"/>
                    <w:rPr>
                      <w:u w:val="single"/>
                    </w:rPr>
                  </w:pPr>
                  <w:r w:rsidRPr="00F043FF">
                    <w:rPr>
                      <w:szCs w:val="18"/>
                    </w:rPr>
                    <w:t>Lorem ipsum</w:t>
                  </w:r>
                  <w:r>
                    <w:rPr>
                      <w:szCs w:val="18"/>
                    </w:rPr>
                    <w:t>.</w:t>
                  </w:r>
                </w:p>
              </w:tc>
              <w:tc>
                <w:tcPr>
                  <w:tcW w:w="3960" w:type="dxa"/>
                </w:tcPr>
                <w:p w14:paraId="3C353630" w14:textId="6B1FE86B" w:rsidR="00742556" w:rsidRPr="00F36AF2" w:rsidRDefault="00BC2BF2" w:rsidP="00BC2BF2">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14:paraId="606CACB9" w14:textId="758ED261" w:rsidR="00742556" w:rsidRPr="00F36AF2" w:rsidRDefault="00742556" w:rsidP="00BC2BF2">
                  <w:pPr>
                    <w:pStyle w:val="BodyText"/>
                    <w:spacing w:after="0"/>
                    <w:jc w:val="center"/>
                    <w:rPr>
                      <w:u w:val="single"/>
                    </w:rPr>
                  </w:pPr>
                  <w:r w:rsidRPr="00B01C2B">
                    <w:t>mm/dd/yyyy</w:t>
                  </w:r>
                </w:p>
              </w:tc>
            </w:tr>
            <w:bookmarkEnd w:id="0"/>
          </w:tbl>
          <w:p w14:paraId="45125CEE" w14:textId="2BB5FBE5" w:rsidR="00742556" w:rsidRDefault="00742556" w:rsidP="00742556">
            <w:pPr>
              <w:pStyle w:val="BodyText2"/>
            </w:pPr>
          </w:p>
          <w:p w14:paraId="1A061EDB" w14:textId="2BB7870D" w:rsidR="00BC2BF2" w:rsidRPr="00BC2BF2" w:rsidRDefault="00FF2C22" w:rsidP="00D70BCF">
            <w:pPr>
              <w:pStyle w:val="Heading3"/>
              <w:spacing w:before="0" w:after="120"/>
              <w:outlineLvl w:val="2"/>
            </w:pPr>
            <w:r w:rsidRPr="00D70BCF">
              <w:rPr>
                <w:rStyle w:val="dxebaseoffice2010silver"/>
                <w:noProof/>
              </w:rPr>
              <mc:AlternateContent>
                <mc:Choice Requires="wps">
                  <w:drawing>
                    <wp:anchor distT="0" distB="0" distL="114300" distR="114300" simplePos="0" relativeHeight="251971584" behindDoc="0" locked="0" layoutInCell="1" allowOverlap="1" wp14:anchorId="1EFB5A07" wp14:editId="2938C765">
                      <wp:simplePos x="0" y="0"/>
                      <wp:positionH relativeFrom="column">
                        <wp:posOffset>155575</wp:posOffset>
                      </wp:positionH>
                      <wp:positionV relativeFrom="page">
                        <wp:posOffset>4460875</wp:posOffset>
                      </wp:positionV>
                      <wp:extent cx="197485" cy="197485"/>
                      <wp:effectExtent l="0" t="0" r="12065" b="12065"/>
                      <wp:wrapNone/>
                      <wp:docPr id="411" name="Oval 4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A2251" w14:textId="55775B71"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B5A07" id="Oval 411" o:spid="_x0000_s1301" style="position:absolute;left:0;text-align:left;margin-left:12.25pt;margin-top:351.25pt;width:15.55pt;height:15.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" fillcolor="yellow" strokecolor="black [3213]" strokeweight=".5pt">
                      <v:stroke joinstyle="miter"/>
                      <v:textbox inset="0,0,0,0">
                        <w:txbxContent>
                          <w:p w14:paraId="0E7A2251" w14:textId="55775B71"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BC2BF2" w:rsidRPr="00BC2BF2">
              <w:t>Training/Technical Assistance Provided to Subrecipients </w:t>
            </w:r>
          </w:p>
          <w:p w14:paraId="16AD43DA" w14:textId="2268CDFF" w:rsidR="00742556" w:rsidRDefault="00BC2BF2" w:rsidP="00D70BCF">
            <w:pPr>
              <w:pStyle w:val="BodyText2"/>
            </w:pPr>
            <w:r>
              <w:rPr>
                <w:noProof/>
              </w:rPr>
              <mc:AlternateContent>
                <mc:Choice Requires="wps">
                  <w:drawing>
                    <wp:inline distT="0" distB="0" distL="0" distR="0" wp14:anchorId="10B3C7D9" wp14:editId="6643AF49">
                      <wp:extent cx="2971800" cy="235585"/>
                      <wp:effectExtent l="0" t="0" r="19050" b="12065"/>
                      <wp:docPr id="295" name="Rectangle 295"/>
                      <wp:cNvGraphicFramePr/>
                      <a:graphic xmlns:a="http://schemas.openxmlformats.org/drawingml/2006/main">
                        <a:graphicData uri="http://schemas.microsoft.com/office/word/2010/wordprocessingShape">
                          <wps:wsp>
                            <wps:cNvSpPr/>
                            <wps:spPr>
                              <a:xfrm>
                                <a:off x="0" y="0"/>
                                <a:ext cx="2971800" cy="235585"/>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BD662" w14:textId="0131B5F3" w:rsidR="00EE7FC1" w:rsidRPr="000F6347" w:rsidRDefault="00EE7FC1" w:rsidP="00BC2BF2">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 xml:space="preserve">Training/Technical Assistance Provided to </w:t>
                                  </w:r>
                                  <w:proofErr w:type="spellStart"/>
                                  <w:r w:rsidRPr="00BC2BF2">
                                    <w:rPr>
                                      <w:color w:val="000000" w:themeColor="text1"/>
                                      <w:sz w:val="16"/>
                                      <w:szCs w:val="16"/>
                                    </w:rPr>
                                    <w:t>Subrecipients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B3C7D9" id="Rectangle 295" o:spid="_x0000_s1302" style="width:234pt;height:1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" fillcolor="#e7e6e6 [3214]" strokecolor="#bfbfbf [2412]" strokeweight="1pt">
                      <v:textbox>
                        <w:txbxContent>
                          <w:p w14:paraId="38ABD662" w14:textId="0131B5F3" w:rsidR="00EE7FC1" w:rsidRPr="000F6347" w:rsidRDefault="00EE7FC1" w:rsidP="00BC2BF2">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Training/Technical Assistance Provided to Subrecipients</w:t>
                            </w:r>
                          </w:p>
                        </w:txbxContent>
                      </v:textbox>
                      <w10:anchorlock/>
                    </v:rect>
                  </w:pict>
                </mc:Fallback>
              </mc:AlternateContent>
            </w:r>
          </w:p>
          <w:p w14:paraId="0AA70DCD" w14:textId="6D6C6C52" w:rsidR="00FF2C22" w:rsidRDefault="00FF2C22" w:rsidP="00D70BCF">
            <w:pPr>
              <w:pStyle w:val="BodyText2"/>
            </w:pPr>
            <w:r w:rsidRPr="00D70BCF">
              <w:rPr>
                <w:rStyle w:val="dxebaseoffice2010silver"/>
                <w:noProof/>
              </w:rPr>
              <mc:AlternateContent>
                <mc:Choice Requires="wps">
                  <w:drawing>
                    <wp:anchor distT="0" distB="0" distL="114300" distR="114300" simplePos="0" relativeHeight="251973632" behindDoc="0" locked="0" layoutInCell="1" allowOverlap="1" wp14:anchorId="3C838BF3" wp14:editId="392A2BAA">
                      <wp:simplePos x="0" y="0"/>
                      <wp:positionH relativeFrom="column">
                        <wp:posOffset>161925</wp:posOffset>
                      </wp:positionH>
                      <wp:positionV relativeFrom="page">
                        <wp:posOffset>5299075</wp:posOffset>
                      </wp:positionV>
                      <wp:extent cx="197485" cy="197485"/>
                      <wp:effectExtent l="0" t="0" r="12065" b="12065"/>
                      <wp:wrapNone/>
                      <wp:docPr id="413" name="Oval 4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6A240" w14:textId="5A0DD6DD" w:rsidR="00EE7FC1" w:rsidRPr="00FE69B0" w:rsidRDefault="00EE7FC1"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38BF3" id="Oval 413" o:spid="_x0000_s1303" style="position:absolute;left:0;text-align:left;margin-left:12.75pt;margin-top:417.25pt;width:15.55pt;height:15.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" fillcolor="yellow" strokecolor="black [3213]" strokeweight=".5pt">
                      <v:stroke joinstyle="miter"/>
                      <v:textbox inset="0,0,0,0">
                        <w:txbxContent>
                          <w:p w14:paraId="2536A240" w14:textId="5A0DD6DD" w:rsidR="00EE7FC1" w:rsidRPr="00FE69B0" w:rsidRDefault="00EE7FC1" w:rsidP="00FE69B0">
                            <w:pPr>
                              <w:jc w:val="center"/>
                              <w:rPr>
                                <w:color w:val="000000" w:themeColor="text1"/>
                              </w:rPr>
                            </w:pPr>
                            <w:r>
                              <w:rPr>
                                <w:color w:val="000000" w:themeColor="text1"/>
                              </w:rPr>
                              <w:t>9</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1972608" behindDoc="0" locked="0" layoutInCell="1" allowOverlap="1" wp14:anchorId="07CA73CA" wp14:editId="61C9C19B">
                      <wp:simplePos x="0" y="0"/>
                      <wp:positionH relativeFrom="column">
                        <wp:posOffset>161925</wp:posOffset>
                      </wp:positionH>
                      <wp:positionV relativeFrom="page">
                        <wp:posOffset>4898390</wp:posOffset>
                      </wp:positionV>
                      <wp:extent cx="197485" cy="197485"/>
                      <wp:effectExtent l="0" t="0" r="12065" b="12065"/>
                      <wp:wrapNone/>
                      <wp:docPr id="412" name="Oval 4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3BA59" w14:textId="028A00FC" w:rsidR="00EE7FC1" w:rsidRPr="00FE69B0" w:rsidRDefault="00EE7FC1" w:rsidP="00FE69B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A73CA" id="Oval 412" o:spid="_x0000_s1304" style="position:absolute;left:0;text-align:left;margin-left:12.75pt;margin-top:385.7pt;width:15.55pt;height:15.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" fillcolor="yellow" strokecolor="black [3213]" strokeweight=".5pt">
                      <v:stroke joinstyle="miter"/>
                      <v:textbox inset="0,0,0,0">
                        <w:txbxContent>
                          <w:p w14:paraId="0D33BA59" w14:textId="028A00FC" w:rsidR="00EE7FC1" w:rsidRPr="00FE69B0" w:rsidRDefault="00EE7FC1" w:rsidP="00FE69B0">
                            <w:pPr>
                              <w:jc w:val="center"/>
                              <w:rPr>
                                <w:color w:val="000000" w:themeColor="text1"/>
                              </w:rPr>
                            </w:pPr>
                            <w:r>
                              <w:rPr>
                                <w:color w:val="000000" w:themeColor="text1"/>
                              </w:rPr>
                              <w:t>8</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BC2BF2" w14:paraId="62CEF98F" w14:textId="77777777" w:rsidTr="00BC2BF2">
              <w:trPr>
                <w:trHeight w:val="251"/>
              </w:trPr>
              <w:tc>
                <w:tcPr>
                  <w:tcW w:w="2961" w:type="dxa"/>
                  <w:shd w:val="clear" w:color="auto" w:fill="E7E6E6" w:themeFill="background2"/>
                </w:tcPr>
                <w:p w14:paraId="1010B7D9" w14:textId="501BBAAF" w:rsidR="00BC2BF2" w:rsidRPr="001220AD" w:rsidRDefault="00BC2BF2" w:rsidP="00BC2BF2">
                  <w:pPr>
                    <w:pStyle w:val="BodyTextBold"/>
                    <w:shd w:val="clear" w:color="auto" w:fill="auto"/>
                    <w:spacing w:before="80"/>
                    <w:ind w:left="0"/>
                    <w:rPr>
                      <w:b w:val="0"/>
                      <w:color w:val="auto"/>
                      <w:u w:val="single"/>
                    </w:rPr>
                  </w:pPr>
                  <w:r w:rsidRPr="00742556">
                    <w:rPr>
                      <w:b w:val="0"/>
                      <w:color w:val="auto"/>
                      <w:u w:val="single"/>
                    </w:rPr>
                    <w:t>Training/TA Name (Ascending)</w:t>
                  </w:r>
                </w:p>
              </w:tc>
              <w:tc>
                <w:tcPr>
                  <w:tcW w:w="1169" w:type="dxa"/>
                  <w:shd w:val="clear" w:color="auto" w:fill="E7E6E6" w:themeFill="background2"/>
                </w:tcPr>
                <w:p w14:paraId="6C69B567" w14:textId="77777777" w:rsidR="00BC2BF2" w:rsidRDefault="00BC2BF2" w:rsidP="00BC2BF2">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14:paraId="2E612BC0" w14:textId="7384652C" w:rsidR="00BC2BF2" w:rsidRDefault="00FF2C22" w:rsidP="00BC2BF2">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1969536" behindDoc="0" locked="0" layoutInCell="1" allowOverlap="1" wp14:anchorId="5D4857D0" wp14:editId="423C1962">
                            <wp:simplePos x="0" y="0"/>
                            <wp:positionH relativeFrom="column">
                              <wp:posOffset>920750</wp:posOffset>
                            </wp:positionH>
                            <wp:positionV relativeFrom="page">
                              <wp:posOffset>6350</wp:posOffset>
                            </wp:positionV>
                            <wp:extent cx="197485" cy="197485"/>
                            <wp:effectExtent l="0" t="0" r="12065" b="12065"/>
                            <wp:wrapNone/>
                            <wp:docPr id="396" name="Oval 3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209C7" w14:textId="62F6D2B9" w:rsidR="00EE7FC1" w:rsidRPr="00FE69B0" w:rsidRDefault="00EE7FC1" w:rsidP="00FE69B0">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857D0" id="Oval 396" o:spid="_x0000_s1305" style="position:absolute;margin-left:72.5pt;margin-top:.5pt;width:15.55pt;height:15.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" fillcolor="yellow" strokecolor="black [3213]" strokeweight=".5pt">
                            <v:stroke joinstyle="miter"/>
                            <v:textbox inset="0,0,0,0">
                              <w:txbxContent>
                                <w:p w14:paraId="0E1209C7" w14:textId="62F6D2B9" w:rsidR="00EE7FC1" w:rsidRPr="00FE69B0" w:rsidRDefault="00EE7FC1" w:rsidP="00FE69B0">
                                  <w:pPr>
                                    <w:jc w:val="center"/>
                                    <w:rPr>
                                      <w:color w:val="000000" w:themeColor="text1"/>
                                    </w:rPr>
                                  </w:pPr>
                                  <w:r>
                                    <w:rPr>
                                      <w:color w:val="000000" w:themeColor="text1"/>
                                    </w:rPr>
                                    <w:t>10</w:t>
                                  </w:r>
                                </w:p>
                              </w:txbxContent>
                            </v:textbox>
                            <w10:wrap anchory="page"/>
                          </v:oval>
                        </w:pict>
                      </mc:Fallback>
                    </mc:AlternateContent>
                  </w:r>
                  <w:r w:rsidR="00BC2BF2" w:rsidRPr="00742556">
                    <w:rPr>
                      <w:b w:val="0"/>
                      <w:color w:val="auto"/>
                      <w:u w:val="single"/>
                    </w:rPr>
                    <w:t>Brief Description</w:t>
                  </w:r>
                </w:p>
              </w:tc>
              <w:tc>
                <w:tcPr>
                  <w:tcW w:w="1620" w:type="dxa"/>
                  <w:shd w:val="clear" w:color="auto" w:fill="E7E6E6" w:themeFill="background2"/>
                </w:tcPr>
                <w:p w14:paraId="60D83DFD" w14:textId="77777777" w:rsidR="00BC2BF2" w:rsidRDefault="00BC2BF2" w:rsidP="00BC2BF2">
                  <w:pPr>
                    <w:pStyle w:val="BodyTextBold"/>
                    <w:shd w:val="clear" w:color="auto" w:fill="auto"/>
                    <w:spacing w:before="80"/>
                    <w:ind w:left="0"/>
                    <w:rPr>
                      <w:b w:val="0"/>
                      <w:color w:val="auto"/>
                      <w:u w:val="single"/>
                    </w:rPr>
                  </w:pPr>
                  <w:r w:rsidRPr="00742556">
                    <w:rPr>
                      <w:b w:val="0"/>
                      <w:color w:val="auto"/>
                      <w:u w:val="single"/>
                    </w:rPr>
                    <w:t>Date Requested</w:t>
                  </w:r>
                </w:p>
              </w:tc>
            </w:tr>
            <w:tr w:rsidR="00BC2BF2" w14:paraId="5398D3C1" w14:textId="77777777" w:rsidTr="00BC2BF2">
              <w:tc>
                <w:tcPr>
                  <w:tcW w:w="2961" w:type="dxa"/>
                  <w:vAlign w:val="center"/>
                </w:tcPr>
                <w:p w14:paraId="3948DD4F" w14:textId="77777777" w:rsidR="00BC2BF2" w:rsidRPr="00BC2BF2" w:rsidRDefault="00BC2BF2" w:rsidP="00BC2BF2">
                  <w:pPr>
                    <w:pStyle w:val="BodyText"/>
                    <w:spacing w:after="0"/>
                    <w:rPr>
                      <w:szCs w:val="18"/>
                      <w:u w:val="single"/>
                    </w:rPr>
                  </w:pPr>
                  <w:r w:rsidRPr="00BC2BF2">
                    <w:rPr>
                      <w:szCs w:val="18"/>
                      <w:u w:val="single"/>
                    </w:rPr>
                    <w:t>Training/TA Name</w:t>
                  </w:r>
                </w:p>
              </w:tc>
              <w:tc>
                <w:tcPr>
                  <w:tcW w:w="1169" w:type="dxa"/>
                </w:tcPr>
                <w:p w14:paraId="3B5EEAEE" w14:textId="77777777" w:rsidR="00BC2BF2" w:rsidRPr="00F36AF2" w:rsidRDefault="00BC2BF2" w:rsidP="00BC2BF2">
                  <w:pPr>
                    <w:pStyle w:val="BodyText"/>
                    <w:spacing w:after="0"/>
                    <w:rPr>
                      <w:u w:val="single"/>
                    </w:rPr>
                  </w:pPr>
                  <w:r w:rsidRPr="00F043FF">
                    <w:rPr>
                      <w:szCs w:val="18"/>
                    </w:rPr>
                    <w:t>Lorem ipsum</w:t>
                  </w:r>
                  <w:r>
                    <w:rPr>
                      <w:szCs w:val="18"/>
                    </w:rPr>
                    <w:t>.</w:t>
                  </w:r>
                </w:p>
              </w:tc>
              <w:tc>
                <w:tcPr>
                  <w:tcW w:w="3960" w:type="dxa"/>
                </w:tcPr>
                <w:p w14:paraId="43676E06" w14:textId="21422627" w:rsidR="00BC2BF2" w:rsidRPr="00F36AF2" w:rsidRDefault="00BC2BF2" w:rsidP="00BC2BF2">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14:paraId="71F4B38B" w14:textId="77777777" w:rsidR="00BC2BF2" w:rsidRPr="00F36AF2" w:rsidRDefault="00BC2BF2" w:rsidP="00BC2BF2">
                  <w:pPr>
                    <w:pStyle w:val="BodyText"/>
                    <w:spacing w:after="0"/>
                    <w:jc w:val="center"/>
                    <w:rPr>
                      <w:u w:val="single"/>
                    </w:rPr>
                  </w:pPr>
                  <w:r w:rsidRPr="00B01C2B">
                    <w:t>mm/dd/yyyy</w:t>
                  </w:r>
                </w:p>
              </w:tc>
            </w:tr>
            <w:tr w:rsidR="00BC2BF2" w14:paraId="5629F128" w14:textId="77777777" w:rsidTr="00BC2BF2">
              <w:tc>
                <w:tcPr>
                  <w:tcW w:w="2961" w:type="dxa"/>
                  <w:vAlign w:val="center"/>
                </w:tcPr>
                <w:p w14:paraId="2900817C" w14:textId="7B98CCDB" w:rsidR="00BC2BF2" w:rsidRPr="00BC2BF2" w:rsidRDefault="00BC2BF2" w:rsidP="00BC2BF2">
                  <w:pPr>
                    <w:pStyle w:val="BodyText"/>
                    <w:spacing w:after="0"/>
                    <w:rPr>
                      <w:szCs w:val="18"/>
                      <w:u w:val="single"/>
                    </w:rPr>
                  </w:pPr>
                  <w:r w:rsidRPr="00BC2BF2">
                    <w:rPr>
                      <w:szCs w:val="18"/>
                      <w:u w:val="single"/>
                    </w:rPr>
                    <w:t>Training/TA Name</w:t>
                  </w:r>
                </w:p>
              </w:tc>
              <w:tc>
                <w:tcPr>
                  <w:tcW w:w="1169" w:type="dxa"/>
                </w:tcPr>
                <w:p w14:paraId="13743AE1" w14:textId="77777777" w:rsidR="00BC2BF2" w:rsidRPr="00F36AF2" w:rsidRDefault="00BC2BF2" w:rsidP="00BC2BF2">
                  <w:pPr>
                    <w:pStyle w:val="BodyText"/>
                    <w:spacing w:after="0"/>
                    <w:rPr>
                      <w:u w:val="single"/>
                    </w:rPr>
                  </w:pPr>
                  <w:r w:rsidRPr="00F043FF">
                    <w:rPr>
                      <w:szCs w:val="18"/>
                    </w:rPr>
                    <w:t>Lorem ipsum</w:t>
                  </w:r>
                  <w:r>
                    <w:rPr>
                      <w:szCs w:val="18"/>
                    </w:rPr>
                    <w:t>.</w:t>
                  </w:r>
                </w:p>
              </w:tc>
              <w:tc>
                <w:tcPr>
                  <w:tcW w:w="3960" w:type="dxa"/>
                </w:tcPr>
                <w:p w14:paraId="6D03927E" w14:textId="1564EE8D" w:rsidR="00BC2BF2" w:rsidRPr="00F36AF2" w:rsidRDefault="00BC2BF2" w:rsidP="00BC2BF2">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14:paraId="3D17D3ED" w14:textId="77777777" w:rsidR="00BC2BF2" w:rsidRPr="00F36AF2" w:rsidRDefault="00BC2BF2" w:rsidP="00BC2BF2">
                  <w:pPr>
                    <w:pStyle w:val="BodyText"/>
                    <w:spacing w:after="0"/>
                    <w:jc w:val="center"/>
                    <w:rPr>
                      <w:u w:val="single"/>
                    </w:rPr>
                  </w:pPr>
                  <w:r w:rsidRPr="00B01C2B">
                    <w:t>mm/dd/yyyy</w:t>
                  </w:r>
                </w:p>
              </w:tc>
            </w:tr>
          </w:tbl>
          <w:p w14:paraId="4FE60AAF" w14:textId="334C49B1" w:rsidR="00BC2BF2" w:rsidRPr="00742556" w:rsidRDefault="00BC2BF2" w:rsidP="00BC2BF2">
            <w:pPr>
              <w:pStyle w:val="BodyText2"/>
            </w:pPr>
          </w:p>
        </w:tc>
        <w:tc>
          <w:tcPr>
            <w:tcW w:w="250" w:type="dxa"/>
            <w:tcBorders>
              <w:top w:val="nil"/>
              <w:bottom w:val="nil"/>
            </w:tcBorders>
            <w:tcMar>
              <w:left w:w="0" w:type="dxa"/>
              <w:right w:w="0" w:type="dxa"/>
            </w:tcMar>
          </w:tcPr>
          <w:p w14:paraId="4734C7B2" w14:textId="77777777" w:rsidR="004D731D" w:rsidRPr="00503AD1" w:rsidRDefault="004D731D" w:rsidP="00503AD1">
            <w:pPr>
              <w:rPr>
                <w:sz w:val="8"/>
                <w:szCs w:val="8"/>
              </w:rPr>
            </w:pPr>
          </w:p>
        </w:tc>
        <w:tc>
          <w:tcPr>
            <w:tcW w:w="4239" w:type="dxa"/>
            <w:vMerge/>
          </w:tcPr>
          <w:p w14:paraId="4EDDD5A0" w14:textId="77777777" w:rsidR="004D731D" w:rsidRDefault="004D731D" w:rsidP="0090109B"/>
        </w:tc>
      </w:tr>
      <w:tr w:rsidR="001B3BFE" w14:paraId="7D6BB980" w14:textId="77777777" w:rsidTr="00CE525F">
        <w:trPr>
          <w:trHeight w:val="368"/>
        </w:trPr>
        <w:tc>
          <w:tcPr>
            <w:tcW w:w="10489" w:type="dxa"/>
            <w:gridSpan w:val="5"/>
            <w:vMerge w:val="restart"/>
            <w:shd w:val="clear" w:color="auto" w:fill="324D57"/>
            <w:vAlign w:val="center"/>
          </w:tcPr>
          <w:p w14:paraId="369B7D64" w14:textId="6E2A9E4B" w:rsidR="001B3BFE" w:rsidRPr="00503AD1" w:rsidRDefault="001B3BF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6262B3D" w14:textId="77777777" w:rsidR="001B3BFE" w:rsidRPr="00503AD1" w:rsidRDefault="001B3BFE"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15588B3" w14:textId="77777777" w:rsidR="001B3BFE" w:rsidRPr="00503AD1" w:rsidRDefault="001B3BFE" w:rsidP="001F6441">
            <w:pPr>
              <w:keepNext/>
              <w:rPr>
                <w:sz w:val="8"/>
                <w:szCs w:val="8"/>
              </w:rPr>
            </w:pPr>
          </w:p>
        </w:tc>
        <w:tc>
          <w:tcPr>
            <w:tcW w:w="4239" w:type="dxa"/>
            <w:shd w:val="clear" w:color="auto" w:fill="324D57"/>
            <w:vAlign w:val="center"/>
          </w:tcPr>
          <w:p w14:paraId="4969DDB8" w14:textId="77777777" w:rsidR="001B3BFE" w:rsidRPr="00503AD1" w:rsidRDefault="001B3BFE"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28</w:t>
            </w:r>
            <w:r w:rsidRPr="00503AD1">
              <w:rPr>
                <w:rFonts w:cs="Arial"/>
                <w:b/>
                <w:noProof/>
                <w:color w:val="FFFFFF" w:themeColor="background1"/>
                <w:sz w:val="20"/>
                <w:szCs w:val="20"/>
              </w:rPr>
              <w:fldChar w:fldCharType="end"/>
            </w:r>
          </w:p>
        </w:tc>
      </w:tr>
      <w:tr w:rsidR="001B3BFE" w14:paraId="688A582E" w14:textId="77777777" w:rsidTr="00CE525F">
        <w:trPr>
          <w:trHeight w:val="503"/>
        </w:trPr>
        <w:tc>
          <w:tcPr>
            <w:tcW w:w="10489" w:type="dxa"/>
            <w:gridSpan w:val="5"/>
            <w:vMerge/>
            <w:tcBorders>
              <w:bottom w:val="single" w:sz="4" w:space="0" w:color="auto"/>
            </w:tcBorders>
            <w:shd w:val="clear" w:color="auto" w:fill="324D57"/>
            <w:vAlign w:val="center"/>
          </w:tcPr>
          <w:p w14:paraId="28B8711E" w14:textId="77777777" w:rsidR="001B3BFE" w:rsidRDefault="001B3BFE" w:rsidP="001F6441">
            <w:pPr>
              <w:keepNext/>
              <w:jc w:val="center"/>
            </w:pPr>
          </w:p>
        </w:tc>
        <w:tc>
          <w:tcPr>
            <w:tcW w:w="250" w:type="dxa"/>
            <w:tcBorders>
              <w:top w:val="nil"/>
              <w:bottom w:val="nil"/>
            </w:tcBorders>
            <w:tcMar>
              <w:left w:w="0" w:type="dxa"/>
              <w:right w:w="0" w:type="dxa"/>
            </w:tcMar>
          </w:tcPr>
          <w:p w14:paraId="46D84B10" w14:textId="77777777" w:rsidR="001B3BFE" w:rsidRPr="00503AD1" w:rsidRDefault="001B3BFE" w:rsidP="001F6441">
            <w:pPr>
              <w:keepNext/>
              <w:rPr>
                <w:sz w:val="8"/>
                <w:szCs w:val="8"/>
              </w:rPr>
            </w:pPr>
          </w:p>
        </w:tc>
        <w:tc>
          <w:tcPr>
            <w:tcW w:w="4239" w:type="dxa"/>
            <w:tcMar>
              <w:left w:w="58" w:type="dxa"/>
              <w:right w:w="58" w:type="dxa"/>
            </w:tcMar>
          </w:tcPr>
          <w:p w14:paraId="72C4835F" w14:textId="761F844B" w:rsidR="001B3BFE" w:rsidRPr="00503AD1" w:rsidRDefault="001B3BFE" w:rsidP="001F6441">
            <w:pPr>
              <w:keepNext/>
              <w:spacing w:before="60"/>
              <w:rPr>
                <w:rFonts w:cs="Arial"/>
                <w:szCs w:val="18"/>
              </w:rPr>
            </w:pPr>
            <w:r w:rsidRPr="00503AD1">
              <w:rPr>
                <w:rFonts w:cs="Arial"/>
                <w:szCs w:val="18"/>
              </w:rPr>
              <w:t xml:space="preserve">Page ID: </w:t>
            </w:r>
            <w:r w:rsidR="003B3F3B">
              <w:rPr>
                <w:rFonts w:cs="Arial"/>
                <w:szCs w:val="18"/>
              </w:rPr>
              <w:t>2.2.5.1</w:t>
            </w:r>
          </w:p>
          <w:p w14:paraId="77F0B630" w14:textId="2A1463B1" w:rsidR="001B3BFE" w:rsidRDefault="001B3BFE" w:rsidP="001F6441">
            <w:pPr>
              <w:keepNext/>
              <w:spacing w:before="60"/>
            </w:pPr>
            <w:r w:rsidRPr="00503AD1">
              <w:rPr>
                <w:rFonts w:cs="Arial"/>
                <w:szCs w:val="18"/>
              </w:rPr>
              <w:t xml:space="preserve">Page Title: </w:t>
            </w:r>
            <w:r w:rsidR="007D4197" w:rsidRPr="007D4197">
              <w:rPr>
                <w:rFonts w:cs="Arial"/>
                <w:szCs w:val="18"/>
              </w:rPr>
              <w:t>Add/Edit Training and Technical Assistance</w:t>
            </w:r>
          </w:p>
        </w:tc>
      </w:tr>
      <w:tr w:rsidR="001B3BFE" w14:paraId="10AB3C72" w14:textId="77777777" w:rsidTr="00CE525F">
        <w:tc>
          <w:tcPr>
            <w:tcW w:w="985" w:type="dxa"/>
            <w:tcBorders>
              <w:bottom w:val="single" w:sz="4" w:space="0" w:color="auto"/>
              <w:right w:val="nil"/>
            </w:tcBorders>
            <w:shd w:val="clear" w:color="auto" w:fill="F2F2F2" w:themeFill="background1" w:themeFillShade="F2"/>
            <w:vAlign w:val="center"/>
          </w:tcPr>
          <w:p w14:paraId="1E65C996" w14:textId="77777777" w:rsidR="001B3BFE" w:rsidRPr="00503AD1" w:rsidRDefault="001B3BFE"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1F3300C" w14:textId="77777777" w:rsidR="001B3BFE" w:rsidRPr="00503AD1" w:rsidRDefault="001B3BFE"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29870AD0" w14:textId="77777777" w:rsidR="001B3BFE" w:rsidRPr="00503AD1" w:rsidRDefault="001B3BFE"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CB687DB" w14:textId="72C8ADDA" w:rsidR="001B3BFE" w:rsidRPr="00503AD1" w:rsidRDefault="001B3BFE"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186C289" w14:textId="77777777" w:rsidR="001B3BFE" w:rsidRPr="00503AD1" w:rsidRDefault="001B3BFE"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9E1E3C6" w14:textId="77777777" w:rsidR="001B3BFE" w:rsidRPr="00503AD1" w:rsidRDefault="001B3BFE"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19EC1340" w14:textId="77777777" w:rsidR="001B3BFE" w:rsidRPr="00503AD1" w:rsidRDefault="001B3BFE" w:rsidP="001F6441">
            <w:pPr>
              <w:keepNext/>
              <w:spacing w:before="40" w:after="40"/>
              <w:rPr>
                <w:b/>
              </w:rPr>
            </w:pPr>
            <w:r w:rsidRPr="00503AD1">
              <w:rPr>
                <w:b/>
              </w:rPr>
              <w:t>Page Details</w:t>
            </w:r>
          </w:p>
        </w:tc>
      </w:tr>
      <w:tr w:rsidR="00D70BCF" w14:paraId="55320B51" w14:textId="77777777" w:rsidTr="00CE525F">
        <w:tc>
          <w:tcPr>
            <w:tcW w:w="10489" w:type="dxa"/>
            <w:gridSpan w:val="5"/>
            <w:tcBorders>
              <w:bottom w:val="nil"/>
            </w:tcBorders>
          </w:tcPr>
          <w:p w14:paraId="143A8BC0" w14:textId="7F29C768" w:rsidR="00D70BCF" w:rsidRPr="00503AD1" w:rsidRDefault="00D70BCF"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41" w:history="1">
              <w:r w:rsidRPr="001B3BFE">
                <w:t>Training and Technical Assistance Detail</w:t>
              </w:r>
            </w:hyperlink>
          </w:p>
        </w:tc>
        <w:tc>
          <w:tcPr>
            <w:tcW w:w="250" w:type="dxa"/>
            <w:tcBorders>
              <w:top w:val="nil"/>
              <w:bottom w:val="nil"/>
            </w:tcBorders>
            <w:tcMar>
              <w:left w:w="0" w:type="dxa"/>
              <w:right w:w="0" w:type="dxa"/>
            </w:tcMar>
          </w:tcPr>
          <w:p w14:paraId="25101048" w14:textId="77777777" w:rsidR="00D70BCF" w:rsidRPr="00503AD1" w:rsidRDefault="00D70BCF" w:rsidP="001F6441">
            <w:pPr>
              <w:keepNext/>
              <w:rPr>
                <w:sz w:val="8"/>
                <w:szCs w:val="8"/>
              </w:rPr>
            </w:pPr>
          </w:p>
        </w:tc>
        <w:tc>
          <w:tcPr>
            <w:tcW w:w="4239" w:type="dxa"/>
            <w:vMerge w:val="restart"/>
            <w:tcMar>
              <w:left w:w="58" w:type="dxa"/>
              <w:right w:w="58" w:type="dxa"/>
            </w:tcMar>
          </w:tcPr>
          <w:p w14:paraId="06043D6D" w14:textId="2B0D18A3" w:rsidR="00D70BCF" w:rsidRPr="000B6332" w:rsidRDefault="000B6332" w:rsidP="0062651E">
            <w:pPr>
              <w:pStyle w:val="ListNumber"/>
              <w:numPr>
                <w:ilvl w:val="0"/>
                <w:numId w:val="0"/>
              </w:numPr>
              <w:spacing w:before="120"/>
              <w:ind w:left="274" w:hanging="274"/>
            </w:pPr>
            <w:r>
              <w:t>1.</w:t>
            </w:r>
            <w:r>
              <w:tab/>
            </w:r>
            <w:r w:rsidR="00710E36" w:rsidRPr="000B6332">
              <w:t>Upon entering this page for the first time, only the fields under the Needed section will be displayed. If “Received” is selected for Status, then all fields under the Received section will be displayed. If “Closed” is selected for Status, then all fields under the Closed section will be displayed. The fields under the Needed section will always be displayed, despite what is selected for Status.</w:t>
            </w:r>
          </w:p>
          <w:p w14:paraId="22D0033F" w14:textId="5E3803DF" w:rsidR="00710E36" w:rsidRPr="000B6332" w:rsidRDefault="000B6332" w:rsidP="0062651E">
            <w:pPr>
              <w:pStyle w:val="ListParagraph"/>
            </w:pPr>
            <w:r>
              <w:t>2.</w:t>
            </w:r>
            <w:r>
              <w:tab/>
            </w:r>
            <w:r w:rsidR="00710E36" w:rsidRPr="000B6332">
              <w:t>Fields marked with an asterisk (*) are required to be completed in order to save the record.</w:t>
            </w:r>
          </w:p>
          <w:p w14:paraId="744D513A" w14:textId="3788CEAB" w:rsidR="00CC17CA" w:rsidRDefault="000B6332" w:rsidP="0062651E">
            <w:pPr>
              <w:pStyle w:val="ListParagraph"/>
            </w:pPr>
            <w:r>
              <w:t>3.</w:t>
            </w:r>
            <w:r>
              <w:tab/>
            </w:r>
            <w:r w:rsidR="00710E36" w:rsidRPr="000B6332">
              <w:t>Status values will include: “Needed”, “Received”, and Closed”.</w:t>
            </w:r>
          </w:p>
        </w:tc>
      </w:tr>
      <w:tr w:rsidR="00D70BCF" w14:paraId="4DD6B7A3" w14:textId="77777777" w:rsidTr="00CE525F">
        <w:trPr>
          <w:trHeight w:val="9611"/>
        </w:trPr>
        <w:tc>
          <w:tcPr>
            <w:tcW w:w="10489" w:type="dxa"/>
            <w:gridSpan w:val="5"/>
            <w:tcBorders>
              <w:top w:val="nil"/>
            </w:tcBorders>
          </w:tcPr>
          <w:p w14:paraId="6BEA4917" w14:textId="29BC8931" w:rsidR="00D70BCF" w:rsidRDefault="008911A7" w:rsidP="00D70BCF">
            <w:pPr>
              <w:pStyle w:val="Heading1"/>
              <w:outlineLvl w:val="0"/>
            </w:pPr>
            <w:r w:rsidRPr="00B07045">
              <w:rPr>
                <w:noProof/>
              </w:rPr>
              <mc:AlternateContent>
                <mc:Choice Requires="wps">
                  <w:drawing>
                    <wp:anchor distT="0" distB="0" distL="114300" distR="114300" simplePos="0" relativeHeight="252140544" behindDoc="0" locked="0" layoutInCell="1" allowOverlap="1" wp14:anchorId="028D722B" wp14:editId="1CDF8F69">
                      <wp:simplePos x="0" y="0"/>
                      <wp:positionH relativeFrom="column">
                        <wp:posOffset>-41910</wp:posOffset>
                      </wp:positionH>
                      <wp:positionV relativeFrom="page">
                        <wp:posOffset>146050</wp:posOffset>
                      </wp:positionV>
                      <wp:extent cx="197485" cy="197485"/>
                      <wp:effectExtent l="0" t="0" r="12065" b="12065"/>
                      <wp:wrapNone/>
                      <wp:docPr id="341" name="Oval 3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2EF9D"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D722B" id="Oval 341" o:spid="_x0000_s1306" style="position:absolute;left:0;text-align:left;margin-left:-3.3pt;margin-top:11.5pt;width:15.55pt;height:15.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" fillcolor="yellow" strokecolor="black [3213]" strokeweight=".5pt">
                      <v:stroke joinstyle="miter"/>
                      <v:textbox inset="0,0,0,0">
                        <w:txbxContent>
                          <w:p w14:paraId="5AE2EF9D"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D70BCF" w:rsidRPr="001B3BFE">
              <w:t>Add/Edit Training and Technical Assistance</w:t>
            </w:r>
          </w:p>
          <w:p w14:paraId="3976AE91" w14:textId="40E7EF99" w:rsidR="00D46B96" w:rsidRDefault="00DD7643" w:rsidP="00BB137D">
            <w:pPr>
              <w:pStyle w:val="Heading2"/>
              <w:ind w:left="330"/>
              <w:outlineLvl w:val="1"/>
            </w:pPr>
            <w:r w:rsidRPr="00B07045">
              <w:rPr>
                <w:noProof/>
              </w:rPr>
              <mc:AlternateContent>
                <mc:Choice Requires="wps">
                  <w:drawing>
                    <wp:anchor distT="0" distB="0" distL="114300" distR="114300" simplePos="0" relativeHeight="252142592" behindDoc="0" locked="0" layoutInCell="1" allowOverlap="1" wp14:anchorId="3C64C184" wp14:editId="0E388729">
                      <wp:simplePos x="0" y="0"/>
                      <wp:positionH relativeFrom="column">
                        <wp:posOffset>-33020</wp:posOffset>
                      </wp:positionH>
                      <wp:positionV relativeFrom="page">
                        <wp:posOffset>472440</wp:posOffset>
                      </wp:positionV>
                      <wp:extent cx="197485" cy="197485"/>
                      <wp:effectExtent l="0" t="0" r="12065" b="12065"/>
                      <wp:wrapNone/>
                      <wp:docPr id="342" name="Oval 3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25CE8" w14:textId="5DC0D030"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4C184" id="Oval 342" o:spid="_x0000_s1307" style="position:absolute;left:0;text-align:left;margin-left:-2.6pt;margin-top:37.2pt;width:15.55pt;height:15.5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" fillcolor="yellow" strokecolor="black [3213]" strokeweight=".5pt">
                      <v:stroke joinstyle="miter"/>
                      <v:textbox inset="0,0,0,0">
                        <w:txbxContent>
                          <w:p w14:paraId="67925CE8" w14:textId="5DC0D030"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D46B96">
              <w:t>Needed</w:t>
            </w:r>
          </w:p>
          <w:p w14:paraId="1602E354" w14:textId="0533FBF3" w:rsidR="00D70BCF" w:rsidRPr="001B3BFE" w:rsidRDefault="00D70BCF" w:rsidP="007F67A3">
            <w:pPr>
              <w:pStyle w:val="BodyTextBold"/>
              <w:spacing w:before="120"/>
            </w:pPr>
            <w:r w:rsidRPr="001B3BFE">
              <w:t>Date Requested:*</w:t>
            </w:r>
            <w:r w:rsidRPr="00D70BCF">
              <w:rPr>
                <w:rStyle w:val="dxebaseoffice2010silver"/>
                <w:noProof/>
              </w:rPr>
              <w:t xml:space="preserve"> </w:t>
            </w:r>
          </w:p>
          <w:p w14:paraId="07D7DD9E" w14:textId="26719A1D" w:rsidR="00D70BCF" w:rsidRDefault="00D70BCF" w:rsidP="00D70BCF">
            <w:pPr>
              <w:pStyle w:val="BodyText2"/>
            </w:pPr>
            <w:r>
              <w:rPr>
                <w:noProof/>
              </w:rPr>
              <w:drawing>
                <wp:inline distT="0" distB="0" distL="0" distR="0" wp14:anchorId="33566874" wp14:editId="64872E06">
                  <wp:extent cx="977462" cy="182880"/>
                  <wp:effectExtent l="0" t="0" r="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7F5DB08A" w14:textId="2D251475" w:rsidR="00D70BCF" w:rsidRPr="001B3BFE" w:rsidRDefault="008911A7" w:rsidP="007F67A3">
            <w:pPr>
              <w:pStyle w:val="BodyTextBold"/>
              <w:spacing w:before="120"/>
            </w:pPr>
            <w:r w:rsidRPr="00B07045">
              <w:rPr>
                <w:noProof/>
              </w:rPr>
              <mc:AlternateContent>
                <mc:Choice Requires="wps">
                  <w:drawing>
                    <wp:anchor distT="0" distB="0" distL="114300" distR="114300" simplePos="0" relativeHeight="252144640" behindDoc="0" locked="0" layoutInCell="1" allowOverlap="1" wp14:anchorId="485C1691" wp14:editId="34964947">
                      <wp:simplePos x="0" y="0"/>
                      <wp:positionH relativeFrom="column">
                        <wp:posOffset>153035</wp:posOffset>
                      </wp:positionH>
                      <wp:positionV relativeFrom="page">
                        <wp:posOffset>1295400</wp:posOffset>
                      </wp:positionV>
                      <wp:extent cx="197485" cy="197485"/>
                      <wp:effectExtent l="0" t="0" r="12065" b="12065"/>
                      <wp:wrapNone/>
                      <wp:docPr id="343" name="Oval 3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53CE6" w14:textId="0456D2C5"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C1691" id="Oval 343" o:spid="_x0000_s1308" style="position:absolute;left:0;text-align:left;margin-left:12.05pt;margin-top:102pt;width:15.55pt;height:15.5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" fillcolor="yellow" strokecolor="black [3213]" strokeweight=".5pt">
                      <v:stroke joinstyle="miter"/>
                      <v:textbox inset="0,0,0,0">
                        <w:txbxContent>
                          <w:p w14:paraId="6B153CE6" w14:textId="0456D2C5"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D70BCF" w:rsidRPr="001B3BFE">
              <w:t>Status:*</w:t>
            </w:r>
          </w:p>
          <w:p w14:paraId="484A9C89" w14:textId="63A5F0BD" w:rsidR="00D70BCF" w:rsidRDefault="00D70BCF" w:rsidP="00D70BCF">
            <w:pPr>
              <w:pStyle w:val="BodyText2"/>
            </w:pPr>
            <w:r>
              <w:rPr>
                <w:noProof/>
              </w:rPr>
              <w:drawing>
                <wp:inline distT="0" distB="0" distL="0" distR="0" wp14:anchorId="24C31805" wp14:editId="6801CA8C">
                  <wp:extent cx="1292225" cy="160856"/>
                  <wp:effectExtent l="0" t="0" r="317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71641E17" w14:textId="34B95E34" w:rsidR="00D70BCF" w:rsidRPr="001B3BFE" w:rsidRDefault="00D70BCF" w:rsidP="007F67A3">
            <w:pPr>
              <w:pStyle w:val="BodyTextBold"/>
              <w:spacing w:before="120"/>
            </w:pPr>
            <w:r w:rsidRPr="001B3BFE">
              <w:t>Name:*</w:t>
            </w:r>
          </w:p>
          <w:p w14:paraId="28E34EE5" w14:textId="61B90251" w:rsidR="00D70BCF" w:rsidRDefault="00D70BCF" w:rsidP="00D70BCF">
            <w:pPr>
              <w:pStyle w:val="BodyText2"/>
              <w:ind w:left="690"/>
            </w:pPr>
            <w:r>
              <w:rPr>
                <w:noProof/>
                <w:bdr w:val="none" w:sz="0" w:space="0" w:color="auto"/>
              </w:rPr>
              <mc:AlternateContent>
                <mc:Choice Requires="wps">
                  <w:drawing>
                    <wp:inline distT="0" distB="0" distL="0" distR="0" wp14:anchorId="3EC9ED33" wp14:editId="7B1313BB">
                      <wp:extent cx="3182112" cy="168250"/>
                      <wp:effectExtent l="0" t="0" r="18415" b="22860"/>
                      <wp:docPr id="305" name="Rectangle 305"/>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62D1E8" id="Rectangle 30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vJZR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14:paraId="2C35B239" w14:textId="4C950957" w:rsidR="00D70BCF" w:rsidRDefault="00D70BCF" w:rsidP="00D70BCF">
            <w:pPr>
              <w:pStyle w:val="BodyTextBold"/>
              <w:rPr>
                <w:rStyle w:val="Emphasis"/>
                <w:rFonts w:ascii="Verdana" w:hAnsi="Verdana"/>
                <w:b w:val="0"/>
                <w:bCs/>
                <w:i w:val="0"/>
                <w:iCs w:val="0"/>
                <w:color w:val="008000"/>
                <w:sz w:val="17"/>
                <w:shd w:val="clear" w:color="auto" w:fill="FFFFFF"/>
              </w:rPr>
            </w:pPr>
            <w:r w:rsidRPr="00CC308C">
              <w:rPr>
                <w:bdr w:val="none" w:sz="0" w:space="0" w:color="auto"/>
              </w:rPr>
              <w:t>T</w:t>
            </w:r>
            <w:r>
              <w:t>raining/TA Topic:</w:t>
            </w:r>
            <w:r>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2"/>
              <w:gridCol w:w="4413"/>
            </w:tblGrid>
            <w:tr w:rsidR="00D70BCF" w14:paraId="29D7F615" w14:textId="77777777" w:rsidTr="0062651E">
              <w:tc>
                <w:tcPr>
                  <w:tcW w:w="5212" w:type="dxa"/>
                </w:tcPr>
                <w:p w14:paraId="1A446C9F" w14:textId="398D1FA2" w:rsidR="00D70BCF" w:rsidRPr="00CC308C" w:rsidRDefault="00D70BCF" w:rsidP="00372D72">
                  <w:pPr>
                    <w:pStyle w:val="ListParagraph"/>
                    <w:numPr>
                      <w:ilvl w:val="0"/>
                      <w:numId w:val="16"/>
                    </w:numPr>
                    <w:spacing w:after="0"/>
                  </w:pPr>
                  <w:r w:rsidRPr="00CC308C">
                    <w:t>CAPT Information</w:t>
                  </w:r>
                </w:p>
                <w:p w14:paraId="2E37B45F" w14:textId="2656512B" w:rsidR="00D70BCF" w:rsidRPr="00CC308C" w:rsidRDefault="00D70BCF" w:rsidP="00372D72">
                  <w:pPr>
                    <w:pStyle w:val="ListParagraph"/>
                    <w:numPr>
                      <w:ilvl w:val="0"/>
                      <w:numId w:val="17"/>
                    </w:numPr>
                    <w:spacing w:after="0"/>
                  </w:pPr>
                  <w:r w:rsidRPr="00CC308C">
                    <w:t>Community Data Collection</w:t>
                  </w:r>
                </w:p>
                <w:p w14:paraId="77D865FE" w14:textId="11793AF1" w:rsidR="00D70BCF" w:rsidRPr="00CC308C" w:rsidRDefault="00D70BCF" w:rsidP="00372D72">
                  <w:pPr>
                    <w:pStyle w:val="ListParagraph"/>
                    <w:numPr>
                      <w:ilvl w:val="0"/>
                      <w:numId w:val="18"/>
                    </w:numPr>
                    <w:spacing w:after="0"/>
                  </w:pPr>
                  <w:r w:rsidRPr="00CC308C">
                    <w:t>Cultural Competence/Diversity</w:t>
                  </w:r>
                </w:p>
                <w:p w14:paraId="7CEFE9EB" w14:textId="6E5FC5E7" w:rsidR="00D70BCF" w:rsidRPr="00CC308C" w:rsidRDefault="00D70BCF" w:rsidP="00372D72">
                  <w:pPr>
                    <w:pStyle w:val="ListParagraph"/>
                    <w:numPr>
                      <w:ilvl w:val="0"/>
                      <w:numId w:val="19"/>
                    </w:numPr>
                    <w:spacing w:after="0"/>
                  </w:pPr>
                  <w:r w:rsidRPr="00CC308C">
                    <w:t>Environmental Strategies</w:t>
                  </w:r>
                </w:p>
                <w:p w14:paraId="20004FE8" w14:textId="3A451BD1" w:rsidR="00D70BCF" w:rsidRPr="00CC308C" w:rsidRDefault="00D70BCF" w:rsidP="00372D72">
                  <w:pPr>
                    <w:pStyle w:val="ListParagraph"/>
                    <w:numPr>
                      <w:ilvl w:val="0"/>
                      <w:numId w:val="20"/>
                    </w:numPr>
                    <w:spacing w:after="0"/>
                  </w:pPr>
                  <w:r w:rsidRPr="00CC308C">
                    <w:t>Identifying /Selecting/ Implementing Evidence-Based Programs</w:t>
                  </w:r>
                </w:p>
                <w:p w14:paraId="374563A5" w14:textId="1A2B5F0A" w:rsidR="00D70BCF" w:rsidRPr="00CC308C" w:rsidRDefault="00D70BCF" w:rsidP="00372D72">
                  <w:pPr>
                    <w:pStyle w:val="ListParagraph"/>
                    <w:numPr>
                      <w:ilvl w:val="0"/>
                      <w:numId w:val="21"/>
                    </w:numPr>
                    <w:spacing w:after="0"/>
                  </w:pPr>
                  <w:r w:rsidRPr="00CC308C">
                    <w:t>Marketing/Communications</w:t>
                  </w:r>
                </w:p>
                <w:p w14:paraId="07D0965B" w14:textId="1E2CCEF2" w:rsidR="00D70BCF" w:rsidRPr="00CC308C" w:rsidRDefault="00D70BCF" w:rsidP="00372D72">
                  <w:pPr>
                    <w:pStyle w:val="ListParagraph"/>
                    <w:numPr>
                      <w:ilvl w:val="0"/>
                      <w:numId w:val="22"/>
                    </w:numPr>
                    <w:spacing w:after="0"/>
                  </w:pPr>
                  <w:r w:rsidRPr="00CC308C">
                    <w:t>Needs Assessment</w:t>
                  </w:r>
                </w:p>
                <w:p w14:paraId="368ECE2A" w14:textId="51E05F4B" w:rsidR="00D70BCF" w:rsidRPr="00CC308C" w:rsidRDefault="00D70BCF" w:rsidP="00372D72">
                  <w:pPr>
                    <w:pStyle w:val="ListParagraph"/>
                    <w:numPr>
                      <w:ilvl w:val="0"/>
                      <w:numId w:val="23"/>
                    </w:numPr>
                    <w:spacing w:after="0"/>
                  </w:pPr>
                  <w:r w:rsidRPr="00CC308C">
                    <w:t>Prevention Fundamentals</w:t>
                  </w:r>
                </w:p>
                <w:p w14:paraId="60A80AAC" w14:textId="1C97DE1E" w:rsidR="00D70BCF" w:rsidRPr="00CC308C" w:rsidRDefault="00D70BCF" w:rsidP="00372D72">
                  <w:pPr>
                    <w:pStyle w:val="ListParagraph"/>
                    <w:numPr>
                      <w:ilvl w:val="0"/>
                      <w:numId w:val="24"/>
                    </w:numPr>
                    <w:spacing w:after="0"/>
                  </w:pPr>
                  <w:r w:rsidRPr="00CC308C">
                    <w:t>Readiness Assessment</w:t>
                  </w:r>
                </w:p>
                <w:p w14:paraId="076087D0" w14:textId="199E6EB8" w:rsidR="00D70BCF" w:rsidRPr="00CC308C" w:rsidRDefault="00D70BCF" w:rsidP="00372D72">
                  <w:pPr>
                    <w:pStyle w:val="ListParagraph"/>
                    <w:numPr>
                      <w:ilvl w:val="0"/>
                      <w:numId w:val="25"/>
                    </w:numPr>
                    <w:spacing w:after="0"/>
                  </w:pPr>
                  <w:r w:rsidRPr="00CC308C">
                    <w:t>SAMHSA's Strategic Prevention Framework (SPF)</w:t>
                  </w:r>
                </w:p>
                <w:p w14:paraId="0AC4F673" w14:textId="57C19655" w:rsidR="00D70BCF" w:rsidRPr="00CC308C" w:rsidRDefault="00D70BCF" w:rsidP="00372D72">
                  <w:pPr>
                    <w:pStyle w:val="ListParagraph"/>
                    <w:numPr>
                      <w:ilvl w:val="0"/>
                      <w:numId w:val="26"/>
                    </w:numPr>
                    <w:spacing w:after="0"/>
                  </w:pPr>
                  <w:r w:rsidRPr="00CC308C">
                    <w:t>Strategic Planning</w:t>
                  </w:r>
                </w:p>
                <w:p w14:paraId="544D0745" w14:textId="0FB91683" w:rsidR="00D70BCF" w:rsidRPr="00CC308C" w:rsidRDefault="00D70BCF" w:rsidP="00372D72">
                  <w:pPr>
                    <w:pStyle w:val="ListParagraph"/>
                    <w:numPr>
                      <w:ilvl w:val="0"/>
                      <w:numId w:val="27"/>
                    </w:numPr>
                    <w:spacing w:after="0"/>
                  </w:pPr>
                  <w:r w:rsidRPr="00CC308C">
                    <w:t>Sustainability</w:t>
                  </w:r>
                </w:p>
                <w:p w14:paraId="535FE31F" w14:textId="37A14000" w:rsidR="00D70BCF" w:rsidRPr="00CC308C" w:rsidRDefault="00D70BCF" w:rsidP="00372D72">
                  <w:pPr>
                    <w:pStyle w:val="ListParagraph"/>
                    <w:numPr>
                      <w:ilvl w:val="0"/>
                      <w:numId w:val="28"/>
                    </w:numPr>
                    <w:spacing w:after="0"/>
                  </w:pPr>
                  <w:r w:rsidRPr="00CC308C">
                    <w:t>Violence Prevention</w:t>
                  </w:r>
                </w:p>
              </w:tc>
              <w:tc>
                <w:tcPr>
                  <w:tcW w:w="4413" w:type="dxa"/>
                </w:tcPr>
                <w:p w14:paraId="573C4837" w14:textId="3DD34758" w:rsidR="00D70BCF" w:rsidRPr="00CC308C" w:rsidRDefault="00D70BCF" w:rsidP="00372D72">
                  <w:pPr>
                    <w:pStyle w:val="ListParagraph"/>
                    <w:numPr>
                      <w:ilvl w:val="0"/>
                      <w:numId w:val="29"/>
                    </w:numPr>
                    <w:spacing w:after="0"/>
                  </w:pPr>
                  <w:r w:rsidRPr="00CC308C">
                    <w:t>Collaboration</w:t>
                  </w:r>
                </w:p>
                <w:p w14:paraId="2AAF9D71" w14:textId="00726F8B" w:rsidR="00D70BCF" w:rsidRPr="00CC308C" w:rsidRDefault="00D70BCF" w:rsidP="00372D72">
                  <w:pPr>
                    <w:pStyle w:val="ListParagraph"/>
                    <w:numPr>
                      <w:ilvl w:val="0"/>
                      <w:numId w:val="30"/>
                    </w:numPr>
                    <w:spacing w:after="0"/>
                  </w:pPr>
                  <w:r w:rsidRPr="00CC308C">
                    <w:t>Community Development</w:t>
                  </w:r>
                </w:p>
                <w:p w14:paraId="09575EB1" w14:textId="7386B219" w:rsidR="00D70BCF" w:rsidRPr="00CC308C" w:rsidRDefault="00D70BCF" w:rsidP="00372D72">
                  <w:pPr>
                    <w:pStyle w:val="ListParagraph"/>
                    <w:numPr>
                      <w:ilvl w:val="0"/>
                      <w:numId w:val="31"/>
                    </w:numPr>
                    <w:spacing w:after="0"/>
                  </w:pPr>
                  <w:r w:rsidRPr="00CC308C">
                    <w:t>Developing Prevention Systems</w:t>
                  </w:r>
                </w:p>
                <w:p w14:paraId="73D9F00A" w14:textId="4ED3D549" w:rsidR="00D70BCF" w:rsidRPr="00CC308C" w:rsidRDefault="00D70BCF" w:rsidP="00372D72">
                  <w:pPr>
                    <w:pStyle w:val="ListParagraph"/>
                    <w:numPr>
                      <w:ilvl w:val="0"/>
                      <w:numId w:val="32"/>
                    </w:numPr>
                    <w:spacing w:after="0"/>
                  </w:pPr>
                  <w:r w:rsidRPr="00CC308C">
                    <w:t>Grant Writing/ Funding/ Resource Development</w:t>
                  </w:r>
                </w:p>
                <w:p w14:paraId="3056325C" w14:textId="2D7B55EE" w:rsidR="00D70BCF" w:rsidRPr="00CC308C" w:rsidRDefault="00D70BCF" w:rsidP="00372D72">
                  <w:pPr>
                    <w:pStyle w:val="ListParagraph"/>
                    <w:numPr>
                      <w:ilvl w:val="0"/>
                      <w:numId w:val="33"/>
                    </w:numPr>
                    <w:spacing w:after="0"/>
                  </w:pPr>
                  <w:r w:rsidRPr="00CC308C">
                    <w:t>Information Technology</w:t>
                  </w:r>
                </w:p>
                <w:p w14:paraId="58B4039E" w14:textId="1BB73544" w:rsidR="00D70BCF" w:rsidRPr="00CC308C" w:rsidRDefault="00D70BCF" w:rsidP="00372D72">
                  <w:pPr>
                    <w:pStyle w:val="ListParagraph"/>
                    <w:numPr>
                      <w:ilvl w:val="0"/>
                      <w:numId w:val="34"/>
                    </w:numPr>
                    <w:spacing w:after="0"/>
                  </w:pPr>
                  <w:r w:rsidRPr="00CC308C">
                    <w:t>National Outcomes Measures (NOMS)</w:t>
                  </w:r>
                </w:p>
                <w:p w14:paraId="3FBB1318" w14:textId="60B21493" w:rsidR="00D70BCF" w:rsidRPr="00CC308C" w:rsidRDefault="00D70BCF" w:rsidP="00372D72">
                  <w:pPr>
                    <w:pStyle w:val="ListParagraph"/>
                    <w:numPr>
                      <w:ilvl w:val="0"/>
                      <w:numId w:val="35"/>
                    </w:numPr>
                    <w:spacing w:after="0"/>
                  </w:pPr>
                  <w:r w:rsidRPr="00CC308C">
                    <w:t>Organization Development</w:t>
                  </w:r>
                </w:p>
                <w:p w14:paraId="2EA978DF" w14:textId="3046888F" w:rsidR="00D70BCF" w:rsidRPr="00CC308C" w:rsidRDefault="00D70BCF" w:rsidP="00372D72">
                  <w:pPr>
                    <w:pStyle w:val="ListParagraph"/>
                    <w:numPr>
                      <w:ilvl w:val="0"/>
                      <w:numId w:val="36"/>
                    </w:numPr>
                    <w:spacing w:after="0"/>
                  </w:pPr>
                  <w:r w:rsidRPr="00CC308C">
                    <w:t>Prevention in Specific Settings (eg. workplace, correctional facilities)</w:t>
                  </w:r>
                </w:p>
                <w:p w14:paraId="014D1181" w14:textId="044FAFDD" w:rsidR="00D70BCF" w:rsidRPr="00CC308C" w:rsidRDefault="00D70BCF" w:rsidP="00372D72">
                  <w:pPr>
                    <w:pStyle w:val="ListParagraph"/>
                    <w:numPr>
                      <w:ilvl w:val="0"/>
                      <w:numId w:val="37"/>
                    </w:numPr>
                    <w:spacing w:after="0"/>
                  </w:pPr>
                  <w:r w:rsidRPr="00CC308C">
                    <w:t>Risk and Protective Factors</w:t>
                  </w:r>
                </w:p>
                <w:p w14:paraId="6DA8FF8C" w14:textId="20E21B46" w:rsidR="00D70BCF" w:rsidRPr="00CC308C" w:rsidRDefault="00D70BCF" w:rsidP="00372D72">
                  <w:pPr>
                    <w:pStyle w:val="ListParagraph"/>
                    <w:numPr>
                      <w:ilvl w:val="0"/>
                      <w:numId w:val="38"/>
                    </w:numPr>
                    <w:spacing w:after="0"/>
                  </w:pPr>
                  <w:r w:rsidRPr="00CC308C">
                    <w:t>State Data Collection</w:t>
                  </w:r>
                </w:p>
                <w:p w14:paraId="45DF63A8" w14:textId="774D9DC6" w:rsidR="00D70BCF" w:rsidRPr="00CC308C" w:rsidRDefault="00D70BCF" w:rsidP="00372D72">
                  <w:pPr>
                    <w:pStyle w:val="ListParagraph"/>
                    <w:numPr>
                      <w:ilvl w:val="0"/>
                      <w:numId w:val="39"/>
                    </w:numPr>
                    <w:spacing w:after="0"/>
                  </w:pPr>
                  <w:r w:rsidRPr="00CC308C">
                    <w:t>Substance Use/Abuse</w:t>
                  </w:r>
                </w:p>
                <w:p w14:paraId="61E7C1C7" w14:textId="37F75BA7" w:rsidR="00D70BCF" w:rsidRPr="00CC308C" w:rsidRDefault="00D70BCF" w:rsidP="00372D72">
                  <w:pPr>
                    <w:pStyle w:val="ListParagraph"/>
                    <w:numPr>
                      <w:ilvl w:val="0"/>
                      <w:numId w:val="40"/>
                    </w:numPr>
                    <w:spacing w:after="0"/>
                  </w:pPr>
                  <w:r w:rsidRPr="00CC308C">
                    <w:t>Utilizing Epidemiological Data</w:t>
                  </w:r>
                </w:p>
                <w:p w14:paraId="20990816" w14:textId="152292A0" w:rsidR="00D70BCF" w:rsidRPr="00CC308C" w:rsidRDefault="00D70BCF" w:rsidP="00372D72">
                  <w:pPr>
                    <w:pStyle w:val="ListParagraph"/>
                    <w:numPr>
                      <w:ilvl w:val="0"/>
                      <w:numId w:val="41"/>
                    </w:numPr>
                    <w:spacing w:after="0"/>
                  </w:pPr>
                  <w:r w:rsidRPr="00CC308C">
                    <w:t>Youth Involvement</w:t>
                  </w:r>
                </w:p>
              </w:tc>
            </w:tr>
          </w:tbl>
          <w:p w14:paraId="0739A2A8" w14:textId="27DB51EA" w:rsidR="00D70BCF" w:rsidRDefault="00D70BCF" w:rsidP="00D70BCF">
            <w:pPr>
              <w:pStyle w:val="BodyText2"/>
            </w:pPr>
          </w:p>
          <w:p w14:paraId="1589F142" w14:textId="77777777" w:rsidR="00D70BCF" w:rsidRDefault="00D70BCF" w:rsidP="008911A7">
            <w:pPr>
              <w:pStyle w:val="BodyTextBold"/>
              <w:spacing w:before="0"/>
              <w:rPr>
                <w:rStyle w:val="Emphasis"/>
                <w:rFonts w:ascii="Verdana" w:hAnsi="Verdana"/>
                <w:b w:val="0"/>
                <w:bCs/>
                <w:i w:val="0"/>
                <w:iCs w:val="0"/>
                <w:color w:val="008000"/>
                <w:sz w:val="17"/>
                <w:shd w:val="clear" w:color="auto" w:fill="FFFFFF"/>
              </w:rPr>
            </w:pPr>
            <w:r>
              <w:t>Brief Description of the Need for the TA:</w:t>
            </w:r>
            <w:r>
              <w:rPr>
                <w:rStyle w:val="Emphasis"/>
                <w:rFonts w:ascii="Verdana" w:hAnsi="Verdana"/>
                <w:b w:val="0"/>
                <w:bCs/>
                <w:i w:val="0"/>
                <w:iCs w:val="0"/>
                <w:color w:val="008000"/>
                <w:sz w:val="17"/>
                <w:shd w:val="clear" w:color="auto" w:fill="FFFFFF"/>
              </w:rPr>
              <w:t>*</w:t>
            </w:r>
          </w:p>
          <w:tbl>
            <w:tblPr>
              <w:tblStyle w:val="TableGrid"/>
              <w:tblW w:w="0" w:type="auto"/>
              <w:tblInd w:w="600" w:type="dxa"/>
              <w:tblLayout w:type="fixed"/>
              <w:tblLook w:val="04A0" w:firstRow="1" w:lastRow="0" w:firstColumn="1" w:lastColumn="0" w:noHBand="0" w:noVBand="1"/>
            </w:tblPr>
            <w:tblGrid>
              <w:gridCol w:w="9625"/>
            </w:tblGrid>
            <w:tr w:rsidR="00D70BCF" w14:paraId="3A64FE5A" w14:textId="77777777" w:rsidTr="0013141C">
              <w:trPr>
                <w:trHeight w:val="1376"/>
              </w:trPr>
              <w:tc>
                <w:tcPr>
                  <w:tcW w:w="9625" w:type="dxa"/>
                </w:tcPr>
                <w:p w14:paraId="3AA08041" w14:textId="0BB40768" w:rsidR="00D70BCF" w:rsidRDefault="00D70BCF" w:rsidP="00D70BCF">
                  <w:pPr>
                    <w:pStyle w:val="BodyText2"/>
                    <w:shd w:val="clear" w:color="auto" w:fill="auto"/>
                    <w:ind w:left="0"/>
                  </w:pPr>
                </w:p>
              </w:tc>
            </w:tr>
          </w:tbl>
          <w:p w14:paraId="3D92EBCC" w14:textId="77777777" w:rsidR="00D70BCF" w:rsidRDefault="00D70BCF" w:rsidP="00D70BCF">
            <w:pPr>
              <w:pStyle w:val="BodyText2"/>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14:paraId="7BE8F5F8" w14:textId="5178FF3D" w:rsidR="007F67A3" w:rsidRPr="001B3BFE" w:rsidRDefault="007F67A3" w:rsidP="007F67A3">
            <w:pPr>
              <w:pStyle w:val="BodyText2"/>
              <w:spacing w:before="120"/>
            </w:pPr>
          </w:p>
        </w:tc>
        <w:tc>
          <w:tcPr>
            <w:tcW w:w="250" w:type="dxa"/>
            <w:tcBorders>
              <w:top w:val="nil"/>
              <w:bottom w:val="nil"/>
            </w:tcBorders>
            <w:tcMar>
              <w:left w:w="0" w:type="dxa"/>
              <w:right w:w="0" w:type="dxa"/>
            </w:tcMar>
          </w:tcPr>
          <w:p w14:paraId="3331193D" w14:textId="77777777" w:rsidR="00D70BCF" w:rsidRPr="00503AD1" w:rsidRDefault="00D70BCF" w:rsidP="00D70BCF">
            <w:pPr>
              <w:rPr>
                <w:sz w:val="8"/>
                <w:szCs w:val="8"/>
              </w:rPr>
            </w:pPr>
          </w:p>
        </w:tc>
        <w:tc>
          <w:tcPr>
            <w:tcW w:w="4239" w:type="dxa"/>
            <w:vMerge/>
          </w:tcPr>
          <w:p w14:paraId="7DA21398" w14:textId="77777777" w:rsidR="00D70BCF" w:rsidRDefault="00D70BCF" w:rsidP="00D70BCF"/>
        </w:tc>
      </w:tr>
      <w:tr w:rsidR="00D70BCF" w14:paraId="2EC510C7" w14:textId="77777777" w:rsidTr="00CE525F">
        <w:trPr>
          <w:trHeight w:val="368"/>
        </w:trPr>
        <w:tc>
          <w:tcPr>
            <w:tcW w:w="10489" w:type="dxa"/>
            <w:gridSpan w:val="5"/>
            <w:vMerge w:val="restart"/>
            <w:shd w:val="clear" w:color="auto" w:fill="324D57"/>
            <w:vAlign w:val="center"/>
          </w:tcPr>
          <w:p w14:paraId="12255B1B"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E24E80F" w14:textId="6BA97AF0"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8E76BB4" w14:textId="77777777" w:rsidR="00D70BCF" w:rsidRPr="00503AD1" w:rsidRDefault="00D70BCF" w:rsidP="001F6441">
            <w:pPr>
              <w:keepNext/>
              <w:rPr>
                <w:sz w:val="8"/>
                <w:szCs w:val="8"/>
              </w:rPr>
            </w:pPr>
          </w:p>
        </w:tc>
        <w:tc>
          <w:tcPr>
            <w:tcW w:w="4239" w:type="dxa"/>
            <w:shd w:val="clear" w:color="auto" w:fill="324D57"/>
            <w:vAlign w:val="center"/>
          </w:tcPr>
          <w:p w14:paraId="511BB394"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29</w:t>
            </w:r>
            <w:r w:rsidRPr="00503AD1">
              <w:rPr>
                <w:rFonts w:cs="Arial"/>
                <w:b/>
                <w:noProof/>
                <w:color w:val="FFFFFF" w:themeColor="background1"/>
                <w:sz w:val="20"/>
                <w:szCs w:val="20"/>
              </w:rPr>
              <w:fldChar w:fldCharType="end"/>
            </w:r>
          </w:p>
        </w:tc>
      </w:tr>
      <w:tr w:rsidR="00D70BCF" w14:paraId="5C76C2A8" w14:textId="77777777" w:rsidTr="00CE525F">
        <w:trPr>
          <w:trHeight w:val="503"/>
        </w:trPr>
        <w:tc>
          <w:tcPr>
            <w:tcW w:w="10489" w:type="dxa"/>
            <w:gridSpan w:val="5"/>
            <w:vMerge/>
            <w:tcBorders>
              <w:bottom w:val="single" w:sz="4" w:space="0" w:color="auto"/>
            </w:tcBorders>
            <w:shd w:val="clear" w:color="auto" w:fill="324D57"/>
            <w:vAlign w:val="center"/>
          </w:tcPr>
          <w:p w14:paraId="59217E3B" w14:textId="77777777" w:rsidR="00D70BCF" w:rsidRDefault="00D70BCF" w:rsidP="001F6441">
            <w:pPr>
              <w:keepNext/>
              <w:jc w:val="center"/>
            </w:pPr>
          </w:p>
        </w:tc>
        <w:tc>
          <w:tcPr>
            <w:tcW w:w="250" w:type="dxa"/>
            <w:tcBorders>
              <w:top w:val="nil"/>
              <w:bottom w:val="nil"/>
            </w:tcBorders>
            <w:tcMar>
              <w:left w:w="0" w:type="dxa"/>
              <w:right w:w="0" w:type="dxa"/>
            </w:tcMar>
          </w:tcPr>
          <w:p w14:paraId="74F47266" w14:textId="77777777" w:rsidR="00D70BCF" w:rsidRPr="00503AD1" w:rsidRDefault="00D70BCF" w:rsidP="001F6441">
            <w:pPr>
              <w:keepNext/>
              <w:rPr>
                <w:sz w:val="8"/>
                <w:szCs w:val="8"/>
              </w:rPr>
            </w:pPr>
          </w:p>
        </w:tc>
        <w:tc>
          <w:tcPr>
            <w:tcW w:w="4239" w:type="dxa"/>
            <w:tcMar>
              <w:left w:w="58" w:type="dxa"/>
              <w:right w:w="58" w:type="dxa"/>
            </w:tcMar>
          </w:tcPr>
          <w:p w14:paraId="60D5B282" w14:textId="778C9D82"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2.2.5.1</w:t>
            </w:r>
            <w:r w:rsidR="00EF33F8">
              <w:rPr>
                <w:rFonts w:cs="Arial"/>
                <w:szCs w:val="18"/>
              </w:rPr>
              <w:t xml:space="preserve"> </w:t>
            </w:r>
            <w:r w:rsidR="00EF33F8" w:rsidRPr="008F1ECE">
              <w:rPr>
                <w:rFonts w:cs="Arial"/>
                <w:i/>
                <w:iCs/>
                <w:szCs w:val="18"/>
              </w:rPr>
              <w:t>(continued)</w:t>
            </w:r>
          </w:p>
          <w:p w14:paraId="012DFE05" w14:textId="6478A7F5" w:rsidR="00D70BCF" w:rsidRDefault="00D70BCF" w:rsidP="001F6441">
            <w:pPr>
              <w:keepNext/>
              <w:spacing w:before="60"/>
            </w:pPr>
            <w:r w:rsidRPr="00503AD1">
              <w:rPr>
                <w:rFonts w:cs="Arial"/>
                <w:szCs w:val="18"/>
              </w:rPr>
              <w:t xml:space="preserve">Page Title: </w:t>
            </w:r>
            <w:r w:rsidR="007D4197" w:rsidRPr="007D4197">
              <w:rPr>
                <w:rFonts w:cs="Arial"/>
                <w:szCs w:val="18"/>
              </w:rPr>
              <w:t>Add/Edit Training and Technical Assistance</w:t>
            </w:r>
            <w:r w:rsidR="008F1ECE">
              <w:rPr>
                <w:rFonts w:cs="Arial"/>
                <w:szCs w:val="18"/>
              </w:rPr>
              <w:t xml:space="preserve"> </w:t>
            </w:r>
          </w:p>
        </w:tc>
      </w:tr>
      <w:tr w:rsidR="00D70BCF" w14:paraId="35E580D3" w14:textId="77777777" w:rsidTr="00CE525F">
        <w:tc>
          <w:tcPr>
            <w:tcW w:w="985" w:type="dxa"/>
            <w:tcBorders>
              <w:bottom w:val="single" w:sz="4" w:space="0" w:color="auto"/>
              <w:right w:val="nil"/>
            </w:tcBorders>
            <w:shd w:val="clear" w:color="auto" w:fill="F2F2F2" w:themeFill="background1" w:themeFillShade="F2"/>
            <w:vAlign w:val="center"/>
          </w:tcPr>
          <w:p w14:paraId="531693C1" w14:textId="37FB1EA6"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42F278F"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00D67A0"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D4D3453"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5DD2DC3"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1319B55"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2720F1B5" w14:textId="77777777" w:rsidR="00D70BCF" w:rsidRPr="00503AD1" w:rsidRDefault="00D70BCF" w:rsidP="001F6441">
            <w:pPr>
              <w:keepNext/>
              <w:spacing w:before="40" w:after="40"/>
              <w:rPr>
                <w:b/>
              </w:rPr>
            </w:pPr>
            <w:r w:rsidRPr="00503AD1">
              <w:rPr>
                <w:b/>
              </w:rPr>
              <w:t>Page Details</w:t>
            </w:r>
          </w:p>
        </w:tc>
      </w:tr>
      <w:tr w:rsidR="00D70BCF" w14:paraId="5A7D9161" w14:textId="77777777" w:rsidTr="00CE525F">
        <w:tc>
          <w:tcPr>
            <w:tcW w:w="10489" w:type="dxa"/>
            <w:gridSpan w:val="5"/>
            <w:tcBorders>
              <w:bottom w:val="nil"/>
            </w:tcBorders>
          </w:tcPr>
          <w:p w14:paraId="408BF0D9" w14:textId="4549CEF5" w:rsidR="00D70BCF" w:rsidRPr="00503AD1" w:rsidRDefault="00D70BCF"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42" w:history="1">
              <w:r w:rsidRPr="001B3BFE">
                <w:t>Training and Technical Assistance Detail</w:t>
              </w:r>
            </w:hyperlink>
          </w:p>
        </w:tc>
        <w:tc>
          <w:tcPr>
            <w:tcW w:w="250" w:type="dxa"/>
            <w:tcBorders>
              <w:top w:val="nil"/>
              <w:bottom w:val="nil"/>
            </w:tcBorders>
            <w:tcMar>
              <w:left w:w="0" w:type="dxa"/>
              <w:right w:w="0" w:type="dxa"/>
            </w:tcMar>
          </w:tcPr>
          <w:p w14:paraId="53A398A3" w14:textId="77777777" w:rsidR="00D70BCF" w:rsidRPr="00503AD1" w:rsidRDefault="00D70BCF" w:rsidP="001F6441">
            <w:pPr>
              <w:keepNext/>
              <w:rPr>
                <w:sz w:val="8"/>
                <w:szCs w:val="8"/>
              </w:rPr>
            </w:pPr>
          </w:p>
        </w:tc>
        <w:tc>
          <w:tcPr>
            <w:tcW w:w="4239" w:type="dxa"/>
            <w:vMerge w:val="restart"/>
            <w:tcMar>
              <w:left w:w="58" w:type="dxa"/>
              <w:right w:w="58" w:type="dxa"/>
            </w:tcMar>
          </w:tcPr>
          <w:p w14:paraId="1857AA3F" w14:textId="629A056A" w:rsidR="000B6332" w:rsidRPr="000B6332" w:rsidRDefault="001B076D" w:rsidP="0062651E">
            <w:pPr>
              <w:pStyle w:val="ListParagraph"/>
              <w:spacing w:before="120"/>
            </w:pPr>
            <w:r>
              <w:t>4</w:t>
            </w:r>
            <w:r w:rsidR="000B6332">
              <w:t>.</w:t>
            </w:r>
            <w:r w:rsidR="000B6332">
              <w:tab/>
            </w:r>
            <w:r w:rsidR="000B6332" w:rsidRPr="000B6332">
              <w:t>Source of Assistance values will include: “CAPT”, “CSAP”, “My Project Officer”, “Other Grantee”, “This Grantee” “PEP-C”, and “Other”.</w:t>
            </w:r>
          </w:p>
          <w:p w14:paraId="762AE922" w14:textId="71F31199" w:rsidR="000B6332" w:rsidRPr="000B6332" w:rsidRDefault="001B076D" w:rsidP="0062651E">
            <w:pPr>
              <w:pStyle w:val="ListParagraph"/>
            </w:pPr>
            <w:r>
              <w:t>5</w:t>
            </w:r>
            <w:r w:rsidR="000B6332">
              <w:t>.</w:t>
            </w:r>
            <w:r w:rsidR="000B6332">
              <w:tab/>
            </w:r>
            <w:r w:rsidR="000B6332" w:rsidRPr="000B6332">
              <w:t>If “Other” is selected for Source of Assistance, Specify Other Source of Assistance field will be displayed.</w:t>
            </w:r>
          </w:p>
          <w:p w14:paraId="673EAAAB" w14:textId="1245A627" w:rsidR="000B6332" w:rsidRPr="000B6332" w:rsidRDefault="001B076D" w:rsidP="0062651E">
            <w:pPr>
              <w:pStyle w:val="ListParagraph"/>
            </w:pPr>
            <w:r>
              <w:t>6</w:t>
            </w:r>
            <w:r w:rsidR="000B6332">
              <w:t>.</w:t>
            </w:r>
            <w:r w:rsidR="000B6332">
              <w:tab/>
            </w:r>
            <w:r w:rsidR="000B6332" w:rsidRPr="000B6332">
              <w:t xml:space="preserve">Delivery Mechanism </w:t>
            </w:r>
            <w:r w:rsidR="001816B2" w:rsidRPr="000B6332">
              <w:t>values</w:t>
            </w:r>
            <w:r w:rsidR="000B6332" w:rsidRPr="000B6332">
              <w:t xml:space="preserve"> include” Face to Face”, “Video Conference</w:t>
            </w:r>
            <w:r w:rsidR="000B6332" w:rsidRPr="001B076D">
              <w:t xml:space="preserve">”, </w:t>
            </w:r>
            <w:r w:rsidRPr="001B076D">
              <w:t>“Telephone Conference”, “Web conference”, “</w:t>
            </w:r>
            <w:r w:rsidR="000B6332" w:rsidRPr="001B076D">
              <w:t xml:space="preserve">Moderated Distance Learning Course”, “Self-Paced </w:t>
            </w:r>
            <w:r w:rsidR="001816B2" w:rsidRPr="000B6332">
              <w:t>Distance</w:t>
            </w:r>
            <w:r w:rsidR="000B6332" w:rsidRPr="000B6332">
              <w:t xml:space="preserve"> Learned Course/Tool”, and “Other”.</w:t>
            </w:r>
          </w:p>
          <w:p w14:paraId="6A2662EC" w14:textId="0F8E3A0F" w:rsidR="000B6332" w:rsidRPr="000B6332" w:rsidRDefault="001B076D" w:rsidP="0062651E">
            <w:pPr>
              <w:pStyle w:val="ListParagraph"/>
            </w:pPr>
            <w:r>
              <w:t>7</w:t>
            </w:r>
            <w:r w:rsidR="000B6332">
              <w:t>.</w:t>
            </w:r>
            <w:r w:rsidR="000B6332">
              <w:tab/>
            </w:r>
            <w:r w:rsidR="000B6332" w:rsidRPr="000B6332">
              <w:t>If “Other” is selected for Delivery Mechanism, Specify Other Delivery Mechanism field will be displayed.</w:t>
            </w:r>
          </w:p>
          <w:p w14:paraId="5DADDACA" w14:textId="4E32B180" w:rsidR="000B6332" w:rsidRPr="000B6332" w:rsidRDefault="008911A7" w:rsidP="0062651E">
            <w:pPr>
              <w:pStyle w:val="ListParagraph"/>
            </w:pPr>
            <w:r>
              <w:t>9</w:t>
            </w:r>
            <w:r w:rsidR="000B6332">
              <w:t>.</w:t>
            </w:r>
            <w:r w:rsidR="000B6332">
              <w:tab/>
            </w:r>
            <w:r w:rsidR="000B6332" w:rsidRPr="000B6332">
              <w:t>“Yes” will be the default values for Timely? And Effective? Fields.</w:t>
            </w:r>
          </w:p>
          <w:p w14:paraId="46237CF5" w14:textId="1A21685D" w:rsidR="00D70BCF" w:rsidRDefault="008911A7" w:rsidP="0062651E">
            <w:pPr>
              <w:pStyle w:val="ListParagraph"/>
            </w:pPr>
            <w:r>
              <w:t>10</w:t>
            </w:r>
            <w:r w:rsidR="000B6332">
              <w:t>.</w:t>
            </w:r>
            <w:r w:rsidR="000B6332">
              <w:tab/>
            </w:r>
            <w:r w:rsidR="000B6332" w:rsidRPr="000B6332">
              <w:t xml:space="preserve">If “No” is selected for either Timely? Of Effective? Field, </w:t>
            </w:r>
            <w:r w:rsidR="001816B2" w:rsidRPr="000B6332">
              <w:t>Explanation</w:t>
            </w:r>
            <w:r w:rsidR="000B6332" w:rsidRPr="000B6332">
              <w:t xml:space="preserve"> field will be displayed.</w:t>
            </w:r>
          </w:p>
        </w:tc>
      </w:tr>
      <w:tr w:rsidR="00D70BCF" w14:paraId="5BDB8BA9" w14:textId="77777777" w:rsidTr="00CE525F">
        <w:trPr>
          <w:trHeight w:val="9611"/>
        </w:trPr>
        <w:tc>
          <w:tcPr>
            <w:tcW w:w="10489" w:type="dxa"/>
            <w:gridSpan w:val="5"/>
            <w:tcBorders>
              <w:top w:val="nil"/>
            </w:tcBorders>
          </w:tcPr>
          <w:p w14:paraId="755299B0" w14:textId="3F46472D" w:rsidR="00D70BCF" w:rsidRPr="00CC308C" w:rsidRDefault="00D70BCF" w:rsidP="00EF33F8">
            <w:pPr>
              <w:pStyle w:val="Heading2"/>
              <w:ind w:left="330"/>
              <w:outlineLvl w:val="1"/>
            </w:pPr>
            <w:r w:rsidRPr="00CC308C">
              <w:t>Received </w:t>
            </w:r>
            <w:r w:rsidR="00925DD7" w:rsidRPr="00EF33F8">
              <w:rPr>
                <w:b w:val="0"/>
                <w:bCs w:val="0"/>
                <w:highlight w:val="yellow"/>
              </w:rPr>
              <w:t>(If received is selected</w:t>
            </w:r>
            <w:r w:rsidR="001B076D">
              <w:rPr>
                <w:b w:val="0"/>
                <w:bCs w:val="0"/>
                <w:highlight w:val="yellow"/>
              </w:rPr>
              <w:t xml:space="preserve"> for status</w:t>
            </w:r>
            <w:r w:rsidR="00925DD7" w:rsidRPr="00EF33F8">
              <w:rPr>
                <w:b w:val="0"/>
                <w:bCs w:val="0"/>
                <w:highlight w:val="yellow"/>
              </w:rPr>
              <w:t>)</w:t>
            </w:r>
          </w:p>
          <w:p w14:paraId="2E8BAFA8" w14:textId="2DD76110" w:rsidR="00D70BCF" w:rsidRPr="001B3BFE" w:rsidRDefault="00D70BCF" w:rsidP="00BB137D">
            <w:pPr>
              <w:pStyle w:val="BodyTextBold"/>
              <w:spacing w:before="120" w:after="40"/>
            </w:pPr>
            <w:r>
              <w:t>Date Began Receiving this TTA:</w:t>
            </w:r>
            <w:r>
              <w:rPr>
                <w:rStyle w:val="Emphasis"/>
                <w:rFonts w:ascii="Verdana" w:hAnsi="Verdana"/>
                <w:b w:val="0"/>
                <w:bCs/>
                <w:i w:val="0"/>
                <w:iCs w:val="0"/>
                <w:color w:val="008000"/>
                <w:sz w:val="17"/>
                <w:shd w:val="clear" w:color="auto" w:fill="FFFFFF"/>
              </w:rPr>
              <w:t>*</w:t>
            </w:r>
          </w:p>
          <w:p w14:paraId="3FDE80C5" w14:textId="6B93FC02" w:rsidR="00D70BCF" w:rsidRDefault="00D70BCF" w:rsidP="00D70BCF">
            <w:pPr>
              <w:pStyle w:val="BodyText2"/>
            </w:pPr>
            <w:r>
              <w:rPr>
                <w:noProof/>
              </w:rPr>
              <w:drawing>
                <wp:inline distT="0" distB="0" distL="0" distR="0" wp14:anchorId="6E309ECB" wp14:editId="241139A4">
                  <wp:extent cx="977462" cy="182880"/>
                  <wp:effectExtent l="0" t="0" r="0" b="762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6B67681B" w14:textId="49F274CF" w:rsidR="00D70BCF" w:rsidRDefault="001B076D" w:rsidP="00BB137D">
            <w:pPr>
              <w:pStyle w:val="BodyTextBold"/>
              <w:spacing w:before="160" w:after="40"/>
            </w:pPr>
            <w:r w:rsidRPr="00B07045">
              <w:rPr>
                <w:noProof/>
              </w:rPr>
              <mc:AlternateContent>
                <mc:Choice Requires="wps">
                  <w:drawing>
                    <wp:anchor distT="0" distB="0" distL="114300" distR="114300" simplePos="0" relativeHeight="252148736" behindDoc="0" locked="0" layoutInCell="1" allowOverlap="1" wp14:anchorId="01F03DE5" wp14:editId="1772AFCF">
                      <wp:simplePos x="0" y="0"/>
                      <wp:positionH relativeFrom="column">
                        <wp:posOffset>161290</wp:posOffset>
                      </wp:positionH>
                      <wp:positionV relativeFrom="page">
                        <wp:posOffset>818515</wp:posOffset>
                      </wp:positionV>
                      <wp:extent cx="197485" cy="197485"/>
                      <wp:effectExtent l="0" t="0" r="12065" b="12065"/>
                      <wp:wrapNone/>
                      <wp:docPr id="345" name="Oval 3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284FC" w14:textId="16AF22E0"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03DE5" id="Oval 345" o:spid="_x0000_s1309" style="position:absolute;left:0;text-align:left;margin-left:12.7pt;margin-top:64.45pt;width:15.55pt;height:15.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" fillcolor="yellow" strokecolor="black [3213]" strokeweight=".5pt">
                      <v:stroke joinstyle="miter"/>
                      <v:textbox inset="0,0,0,0">
                        <w:txbxContent>
                          <w:p w14:paraId="000284FC" w14:textId="16AF22E0"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D70BCF">
              <w:t xml:space="preserve">Source of </w:t>
            </w:r>
            <w:commentRangeStart w:id="1"/>
            <w:r w:rsidR="00D70BCF">
              <w:t>Assistance</w:t>
            </w:r>
            <w:commentRangeEnd w:id="1"/>
            <w:r w:rsidR="00DD05CD">
              <w:rPr>
                <w:rStyle w:val="CommentReference"/>
                <w:rFonts w:eastAsiaTheme="minorHAnsi" w:cstheme="minorBidi"/>
                <w:b w:val="0"/>
                <w:color w:val="auto"/>
                <w:bdr w:val="none" w:sz="0" w:space="0" w:color="auto"/>
              </w:rPr>
              <w:commentReference w:id="1"/>
            </w:r>
            <w:r w:rsidR="00D70BCF">
              <w:t>:</w:t>
            </w:r>
            <w:r w:rsidR="00D70BCF">
              <w:rPr>
                <w:rStyle w:val="Emphasis"/>
                <w:rFonts w:ascii="inherit" w:hAnsi="inherit"/>
                <w:b w:val="0"/>
                <w:bCs/>
                <w:i w:val="0"/>
                <w:iCs w:val="0"/>
                <w:color w:val="008000"/>
                <w:sz w:val="17"/>
              </w:rPr>
              <w:t>*</w:t>
            </w:r>
          </w:p>
          <w:p w14:paraId="2D716E98" w14:textId="426D26DA" w:rsidR="00D70BCF" w:rsidRDefault="00D70BCF" w:rsidP="00D70BCF">
            <w:pPr>
              <w:pStyle w:val="BodyText2"/>
            </w:pPr>
            <w:r>
              <w:rPr>
                <w:noProof/>
              </w:rPr>
              <w:drawing>
                <wp:inline distT="0" distB="0" distL="0" distR="0" wp14:anchorId="35AB549C" wp14:editId="51222871">
                  <wp:extent cx="1292225" cy="160856"/>
                  <wp:effectExtent l="0" t="0" r="317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14:paraId="21CA3331" w14:textId="178E5863" w:rsidR="00BB137D" w:rsidRDefault="001B076D" w:rsidP="00BB137D">
            <w:pPr>
              <w:pStyle w:val="BodyTextBold"/>
              <w:spacing w:before="160" w:after="40"/>
            </w:pPr>
            <w:r w:rsidRPr="00B07045">
              <w:rPr>
                <w:noProof/>
              </w:rPr>
              <mc:AlternateContent>
                <mc:Choice Requires="wps">
                  <w:drawing>
                    <wp:anchor distT="0" distB="0" distL="114300" distR="114300" simplePos="0" relativeHeight="252150784" behindDoc="0" locked="0" layoutInCell="1" allowOverlap="1" wp14:anchorId="30C7D729" wp14:editId="4826FE1C">
                      <wp:simplePos x="0" y="0"/>
                      <wp:positionH relativeFrom="column">
                        <wp:posOffset>167005</wp:posOffset>
                      </wp:positionH>
                      <wp:positionV relativeFrom="page">
                        <wp:posOffset>1265555</wp:posOffset>
                      </wp:positionV>
                      <wp:extent cx="197485" cy="197485"/>
                      <wp:effectExtent l="0" t="0" r="12065" b="12065"/>
                      <wp:wrapNone/>
                      <wp:docPr id="346" name="Oval 3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827B7" w14:textId="52738595"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7D729" id="Oval 346" o:spid="_x0000_s1310" style="position:absolute;left:0;text-align:left;margin-left:13.15pt;margin-top:99.65pt;width:15.55pt;height:15.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" fillcolor="yellow" strokecolor="black [3213]" strokeweight=".5pt">
                      <v:stroke joinstyle="miter"/>
                      <v:textbox inset="0,0,0,0">
                        <w:txbxContent>
                          <w:p w14:paraId="7D1827B7" w14:textId="52738595"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BB137D">
              <w:t>Specify Other Source of Assistance:</w:t>
            </w:r>
            <w:r w:rsidR="00BB137D">
              <w:rPr>
                <w:rStyle w:val="Emphasis"/>
                <w:rFonts w:ascii="Verdana" w:hAnsi="Verdana"/>
                <w:b w:val="0"/>
                <w:bCs/>
                <w:i w:val="0"/>
                <w:iCs w:val="0"/>
                <w:color w:val="008000"/>
                <w:sz w:val="17"/>
                <w:shd w:val="clear" w:color="auto" w:fill="FFFFFF"/>
              </w:rPr>
              <w:t xml:space="preserve">* </w:t>
            </w:r>
            <w:r w:rsidR="00BB137D" w:rsidRPr="001B076D">
              <w:rPr>
                <w:b w:val="0"/>
                <w:bCs/>
                <w:highlight w:val="yellow"/>
              </w:rPr>
              <w:t>(If Other is selected)</w:t>
            </w:r>
          </w:p>
          <w:p w14:paraId="14F8F6FB" w14:textId="669027BB" w:rsidR="00BB137D" w:rsidRDefault="00BB137D" w:rsidP="00BB137D">
            <w:pPr>
              <w:pStyle w:val="BodyText2"/>
            </w:pPr>
            <w:r>
              <w:rPr>
                <w:noProof/>
                <w:bdr w:val="none" w:sz="0" w:space="0" w:color="auto"/>
              </w:rPr>
              <mc:AlternateContent>
                <mc:Choice Requires="wps">
                  <w:drawing>
                    <wp:inline distT="0" distB="0" distL="0" distR="0" wp14:anchorId="440833B2" wp14:editId="17BAF83C">
                      <wp:extent cx="3182112" cy="168250"/>
                      <wp:effectExtent l="0" t="0" r="18415" b="22860"/>
                      <wp:docPr id="840" name="Rectangle 840"/>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9E8C7E" id="Rectangle 84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GoA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Pb/W0agAgAArAUAAA4AAAAAAAAAAAAAAAAALgIAAGRycy9l&#10;Mm9Eb2MueG1sUEsBAi0AFAAGAAgAAAAhAMC6UUjaAAAABAEAAA8AAAAAAAAAAAAAAAAA+gQAAGRy&#10;cy9kb3ducmV2LnhtbFBLBQYAAAAABAAEAPMAAAABBgAAAAA=&#10;" filled="f" strokecolor="#d8d8d8 [2732]" strokeweight="1pt">
                      <w10:anchorlock/>
                    </v:rect>
                  </w:pict>
                </mc:Fallback>
              </mc:AlternateContent>
            </w:r>
          </w:p>
          <w:p w14:paraId="33A51A7D" w14:textId="614D7AD1" w:rsidR="00D70BCF" w:rsidRDefault="001B076D" w:rsidP="00BB137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52832" behindDoc="0" locked="0" layoutInCell="1" allowOverlap="1" wp14:anchorId="146E6A52" wp14:editId="27B5376B">
                      <wp:simplePos x="0" y="0"/>
                      <wp:positionH relativeFrom="column">
                        <wp:posOffset>167005</wp:posOffset>
                      </wp:positionH>
                      <wp:positionV relativeFrom="page">
                        <wp:posOffset>1692275</wp:posOffset>
                      </wp:positionV>
                      <wp:extent cx="197485" cy="197485"/>
                      <wp:effectExtent l="0" t="0" r="12065" b="12065"/>
                      <wp:wrapNone/>
                      <wp:docPr id="347" name="Oval 3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35B49" w14:textId="0BF81770" w:rsidR="00EE7FC1" w:rsidRPr="00FE69B0" w:rsidRDefault="00EE7FC1" w:rsidP="008911A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E6A52" id="Oval 347" o:spid="_x0000_s1311" style="position:absolute;left:0;text-align:left;margin-left:13.15pt;margin-top:133.25pt;width:15.55pt;height:15.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" fillcolor="yellow" strokecolor="black [3213]" strokeweight=".5pt">
                      <v:stroke joinstyle="miter"/>
                      <v:textbox inset="0,0,0,0">
                        <w:txbxContent>
                          <w:p w14:paraId="20F35B49" w14:textId="0BF81770" w:rsidR="00EE7FC1" w:rsidRPr="00FE69B0" w:rsidRDefault="00EE7FC1" w:rsidP="008911A7">
                            <w:pPr>
                              <w:jc w:val="center"/>
                              <w:rPr>
                                <w:color w:val="000000" w:themeColor="text1"/>
                              </w:rPr>
                            </w:pPr>
                            <w:r>
                              <w:rPr>
                                <w:color w:val="000000" w:themeColor="text1"/>
                              </w:rPr>
                              <w:t>6</w:t>
                            </w:r>
                          </w:p>
                        </w:txbxContent>
                      </v:textbox>
                      <w10:wrap anchory="page"/>
                    </v:oval>
                  </w:pict>
                </mc:Fallback>
              </mc:AlternateContent>
            </w:r>
            <w:r w:rsidR="00D70BCF">
              <w:t>Delivery Mechanism:</w:t>
            </w:r>
            <w:r w:rsidR="00D70BCF">
              <w:rPr>
                <w:rStyle w:val="Emphasis"/>
                <w:rFonts w:ascii="Verdana" w:hAnsi="Verdana"/>
                <w:b w:val="0"/>
                <w:bCs/>
                <w:i w:val="0"/>
                <w:iCs w:val="0"/>
                <w:color w:val="008000"/>
                <w:sz w:val="17"/>
                <w:shd w:val="clear" w:color="auto" w:fill="FFFFFF"/>
              </w:rPr>
              <w:t>*</w:t>
            </w:r>
          </w:p>
          <w:p w14:paraId="3BDED225" w14:textId="0534F6F9" w:rsidR="00D70BCF" w:rsidRDefault="007F67A3" w:rsidP="00BB137D">
            <w:pPr>
              <w:pStyle w:val="BodyText2"/>
            </w:pPr>
            <w:r w:rsidRPr="00214C07">
              <w:rPr>
                <w:rFonts w:cs="Times New Roman"/>
                <w:b/>
                <w:bCs/>
                <w:noProof/>
                <w:color w:val="3C3C3C"/>
                <w:position w:val="-6"/>
              </w:rPr>
              <w:drawing>
                <wp:inline distT="0" distB="0" distL="0" distR="0" wp14:anchorId="594C621F" wp14:editId="23571B9E">
                  <wp:extent cx="3156778" cy="209550"/>
                  <wp:effectExtent l="0" t="0" r="5715" b="0"/>
                  <wp:docPr id="871" name="Picture 8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276" cy="215093"/>
                          </a:xfrm>
                          <a:prstGeom prst="rect">
                            <a:avLst/>
                          </a:prstGeom>
                          <a:noFill/>
                          <a:ln>
                            <a:noFill/>
                          </a:ln>
                        </pic:spPr>
                      </pic:pic>
                    </a:graphicData>
                  </a:graphic>
                </wp:inline>
              </w:drawing>
            </w:r>
          </w:p>
          <w:p w14:paraId="04BD2317" w14:textId="5F244C58" w:rsidR="007F67A3" w:rsidRDefault="001B076D" w:rsidP="007F67A3">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25888" behindDoc="0" locked="0" layoutInCell="1" allowOverlap="1" wp14:anchorId="6B099F44" wp14:editId="09752F9E">
                      <wp:simplePos x="0" y="0"/>
                      <wp:positionH relativeFrom="column">
                        <wp:posOffset>163195</wp:posOffset>
                      </wp:positionH>
                      <wp:positionV relativeFrom="page">
                        <wp:posOffset>2242820</wp:posOffset>
                      </wp:positionV>
                      <wp:extent cx="197485" cy="197485"/>
                      <wp:effectExtent l="0" t="0" r="12065" b="12065"/>
                      <wp:wrapNone/>
                      <wp:docPr id="881" name="Oval 8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CD506" w14:textId="657D98D6" w:rsidR="00EE7FC1" w:rsidRPr="00FE69B0" w:rsidRDefault="00EE7FC1" w:rsidP="007F67A3">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99F44" id="Oval 881" o:spid="_x0000_s1312" style="position:absolute;left:0;text-align:left;margin-left:12.85pt;margin-top:176.6pt;width:15.55pt;height:15.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" fillcolor="yellow" strokecolor="black [3213]" strokeweight=".5pt">
                      <v:stroke joinstyle="miter"/>
                      <v:textbox inset="0,0,0,0">
                        <w:txbxContent>
                          <w:p w14:paraId="3DCCD506" w14:textId="657D98D6" w:rsidR="00EE7FC1" w:rsidRPr="00FE69B0" w:rsidRDefault="00EE7FC1" w:rsidP="007F67A3">
                            <w:pPr>
                              <w:jc w:val="center"/>
                              <w:rPr>
                                <w:color w:val="000000" w:themeColor="text1"/>
                              </w:rPr>
                            </w:pPr>
                            <w:r>
                              <w:rPr>
                                <w:color w:val="000000" w:themeColor="text1"/>
                              </w:rPr>
                              <w:t>8</w:t>
                            </w:r>
                          </w:p>
                        </w:txbxContent>
                      </v:textbox>
                      <w10:wrap anchory="page"/>
                    </v:oval>
                  </w:pict>
                </mc:Fallback>
              </mc:AlternateContent>
            </w:r>
            <w:r w:rsidR="007F67A3">
              <w:t>Specify Other Delivery Mechanism:</w:t>
            </w:r>
            <w:r w:rsidR="007F67A3">
              <w:rPr>
                <w:rStyle w:val="Emphasis"/>
                <w:rFonts w:ascii="Verdana" w:hAnsi="Verdana"/>
                <w:b w:val="0"/>
                <w:bCs/>
                <w:i w:val="0"/>
                <w:iCs w:val="0"/>
                <w:color w:val="008000"/>
                <w:sz w:val="17"/>
                <w:shd w:val="clear" w:color="auto" w:fill="FFFFFF"/>
              </w:rPr>
              <w:t>*</w:t>
            </w:r>
            <w:r w:rsidRPr="001B076D">
              <w:rPr>
                <w:b w:val="0"/>
                <w:bCs/>
                <w:highlight w:val="yellow"/>
              </w:rPr>
              <w:t xml:space="preserve"> (If Other is selected)</w:t>
            </w:r>
          </w:p>
          <w:p w14:paraId="54F9756C" w14:textId="3BC15704" w:rsidR="007F67A3" w:rsidRDefault="007F67A3" w:rsidP="007F67A3">
            <w:pPr>
              <w:pStyle w:val="BodyText2"/>
            </w:pPr>
            <w:r>
              <w:rPr>
                <w:noProof/>
                <w:bdr w:val="none" w:sz="0" w:space="0" w:color="auto"/>
              </w:rPr>
              <mc:AlternateContent>
                <mc:Choice Requires="wps">
                  <w:drawing>
                    <wp:inline distT="0" distB="0" distL="0" distR="0" wp14:anchorId="732141B5" wp14:editId="002ED840">
                      <wp:extent cx="3182112" cy="168250"/>
                      <wp:effectExtent l="0" t="0" r="18415" b="22860"/>
                      <wp:docPr id="880" name="Rectangle 880"/>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EAD54C" id="Rectangle 88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4oA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D8JqvigAgAArAUAAA4AAAAAAAAAAAAAAAAALgIAAGRycy9l&#10;Mm9Eb2MueG1sUEsBAi0AFAAGAAgAAAAhAMC6UUjaAAAABAEAAA8AAAAAAAAAAAAAAAAA+gQAAGRy&#10;cy9kb3ducmV2LnhtbFBLBQYAAAAABAAEAPMAAAABBgAAAAA=&#10;" filled="f" strokecolor="#d8d8d8 [2732]" strokeweight="1pt">
                      <w10:anchorlock/>
                    </v:rect>
                  </w:pict>
                </mc:Fallback>
              </mc:AlternateContent>
            </w:r>
          </w:p>
          <w:p w14:paraId="127E8DFB" w14:textId="745F4928" w:rsidR="00D70BCF" w:rsidRDefault="001B076D" w:rsidP="00BB137D">
            <w:pPr>
              <w:pStyle w:val="BodyTextBold"/>
              <w:spacing w:before="16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54880" behindDoc="0" locked="0" layoutInCell="1" allowOverlap="1" wp14:anchorId="3569243A" wp14:editId="722DACF8">
                      <wp:simplePos x="0" y="0"/>
                      <wp:positionH relativeFrom="column">
                        <wp:posOffset>167640</wp:posOffset>
                      </wp:positionH>
                      <wp:positionV relativeFrom="page">
                        <wp:posOffset>2734310</wp:posOffset>
                      </wp:positionV>
                      <wp:extent cx="197485" cy="197485"/>
                      <wp:effectExtent l="0" t="0" r="12065" b="12065"/>
                      <wp:wrapNone/>
                      <wp:docPr id="646" name="Oval 6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48D0A" w14:textId="62C49B43" w:rsidR="00EE7FC1" w:rsidRPr="00FE69B0" w:rsidRDefault="00EE7FC1" w:rsidP="008911A7">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9243A" id="Oval 646" o:spid="_x0000_s1313" style="position:absolute;left:0;text-align:left;margin-left:13.2pt;margin-top:215.3pt;width:15.55pt;height:15.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" fillcolor="yellow" strokecolor="black [3213]" strokeweight=".5pt">
                      <v:stroke joinstyle="miter"/>
                      <v:textbox inset="0,0,0,0">
                        <w:txbxContent>
                          <w:p w14:paraId="06E48D0A" w14:textId="62C49B43" w:rsidR="00EE7FC1" w:rsidRPr="00FE69B0" w:rsidRDefault="00EE7FC1" w:rsidP="008911A7">
                            <w:pPr>
                              <w:jc w:val="center"/>
                              <w:rPr>
                                <w:color w:val="000000" w:themeColor="text1"/>
                              </w:rPr>
                            </w:pPr>
                            <w:r>
                              <w:rPr>
                                <w:color w:val="000000" w:themeColor="text1"/>
                              </w:rPr>
                              <w:t>9</w:t>
                            </w:r>
                          </w:p>
                        </w:txbxContent>
                      </v:textbox>
                      <w10:wrap anchory="page"/>
                    </v:oval>
                  </w:pict>
                </mc:Fallback>
              </mc:AlternateContent>
            </w:r>
            <w:r w:rsidR="00D70BCF">
              <w:t>Was this training or TA timely?:</w:t>
            </w:r>
            <w:r w:rsidR="00D70BCF">
              <w:rPr>
                <w:rStyle w:val="Emphasis"/>
                <w:rFonts w:ascii="Verdana" w:hAnsi="Verdana"/>
                <w:b w:val="0"/>
                <w:bCs/>
                <w:i w:val="0"/>
                <w:iCs w:val="0"/>
                <w:color w:val="008000"/>
                <w:sz w:val="17"/>
                <w:shd w:val="clear" w:color="auto" w:fill="FFFFFF"/>
              </w:rPr>
              <w:t>*</w:t>
            </w:r>
          </w:p>
          <w:p w14:paraId="67D9240E" w14:textId="6E1D7819" w:rsidR="007F67A3" w:rsidRPr="007F67A3" w:rsidRDefault="007F67A3" w:rsidP="007F67A3">
            <w:pPr>
              <w:pStyle w:val="BodyText2"/>
              <w:rPr>
                <w:rStyle w:val="Emphasis"/>
                <w:i w:val="0"/>
                <w:iCs w:val="0"/>
              </w:rPr>
            </w:pPr>
            <w:r>
              <w:rPr>
                <w:noProof/>
              </w:rPr>
              <w:drawing>
                <wp:inline distT="0" distB="0" distL="0" distR="0" wp14:anchorId="05DD4B49" wp14:editId="2AF7A0A1">
                  <wp:extent cx="904875" cy="24765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4875" cy="247650"/>
                          </a:xfrm>
                          <a:prstGeom prst="rect">
                            <a:avLst/>
                          </a:prstGeom>
                        </pic:spPr>
                      </pic:pic>
                    </a:graphicData>
                  </a:graphic>
                </wp:inline>
              </w:drawing>
            </w:r>
          </w:p>
          <w:p w14:paraId="46445CE1" w14:textId="1A776968" w:rsidR="00D70BCF" w:rsidRDefault="00D70BCF" w:rsidP="00BB137D">
            <w:pPr>
              <w:pStyle w:val="BodyTextBold"/>
              <w:spacing w:before="160" w:after="0"/>
              <w:rPr>
                <w:rStyle w:val="Emphasis"/>
                <w:rFonts w:ascii="Verdana" w:hAnsi="Verdana"/>
                <w:b w:val="0"/>
                <w:bCs/>
                <w:i w:val="0"/>
                <w:iCs w:val="0"/>
                <w:color w:val="008000"/>
                <w:sz w:val="17"/>
                <w:shd w:val="clear" w:color="auto" w:fill="FFFFFF"/>
              </w:rPr>
            </w:pPr>
            <w:r>
              <w:t>Was this training or TA effective?:</w:t>
            </w:r>
            <w:r>
              <w:rPr>
                <w:rStyle w:val="Emphasis"/>
                <w:rFonts w:ascii="Verdana" w:hAnsi="Verdana"/>
                <w:b w:val="0"/>
                <w:bCs/>
                <w:i w:val="0"/>
                <w:iCs w:val="0"/>
                <w:color w:val="008000"/>
                <w:sz w:val="17"/>
                <w:shd w:val="clear" w:color="auto" w:fill="FFFFFF"/>
              </w:rPr>
              <w:t>*</w:t>
            </w:r>
          </w:p>
          <w:p w14:paraId="5C01CAD6" w14:textId="47F33428" w:rsidR="007F67A3" w:rsidRDefault="007F67A3" w:rsidP="00BB137D">
            <w:pPr>
              <w:pStyle w:val="BodyTextBold"/>
              <w:spacing w:before="160"/>
            </w:pPr>
            <w:r>
              <w:rPr>
                <w:noProof/>
              </w:rPr>
              <w:drawing>
                <wp:inline distT="0" distB="0" distL="0" distR="0" wp14:anchorId="1B353D95" wp14:editId="149D7736">
                  <wp:extent cx="904875" cy="24765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4875" cy="247650"/>
                          </a:xfrm>
                          <a:prstGeom prst="rect">
                            <a:avLst/>
                          </a:prstGeom>
                        </pic:spPr>
                      </pic:pic>
                    </a:graphicData>
                  </a:graphic>
                </wp:inline>
              </w:drawing>
            </w:r>
          </w:p>
          <w:p w14:paraId="748E0158" w14:textId="5824BE18" w:rsidR="00D70BCF" w:rsidRDefault="004B2F68" w:rsidP="00BB137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56928" behindDoc="0" locked="0" layoutInCell="1" allowOverlap="1" wp14:anchorId="5B88D707" wp14:editId="0870A493">
                      <wp:simplePos x="0" y="0"/>
                      <wp:positionH relativeFrom="column">
                        <wp:posOffset>156210</wp:posOffset>
                      </wp:positionH>
                      <wp:positionV relativeFrom="page">
                        <wp:posOffset>3797300</wp:posOffset>
                      </wp:positionV>
                      <wp:extent cx="197485" cy="197485"/>
                      <wp:effectExtent l="0" t="0" r="12065" b="12065"/>
                      <wp:wrapNone/>
                      <wp:docPr id="683" name="Oval 6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71C9A" w14:textId="51A0AD21" w:rsidR="00EE7FC1" w:rsidRPr="00FE69B0" w:rsidRDefault="00EE7FC1" w:rsidP="008911A7">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8D707" id="Oval 683" o:spid="_x0000_s1314" style="position:absolute;left:0;text-align:left;margin-left:12.3pt;margin-top:299pt;width:15.55pt;height:15.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" fillcolor="yellow" strokecolor="black [3213]" strokeweight=".5pt">
                      <v:stroke joinstyle="miter"/>
                      <v:textbox inset="0,0,0,0">
                        <w:txbxContent>
                          <w:p w14:paraId="58E71C9A" w14:textId="51A0AD21" w:rsidR="00EE7FC1" w:rsidRPr="00FE69B0" w:rsidRDefault="00EE7FC1" w:rsidP="008911A7">
                            <w:pPr>
                              <w:jc w:val="center"/>
                              <w:rPr>
                                <w:color w:val="000000" w:themeColor="text1"/>
                              </w:rPr>
                            </w:pPr>
                            <w:r>
                              <w:rPr>
                                <w:color w:val="000000" w:themeColor="text1"/>
                              </w:rPr>
                              <w:t>10</w:t>
                            </w:r>
                          </w:p>
                        </w:txbxContent>
                      </v:textbox>
                      <w10:wrap anchory="page"/>
                    </v:oval>
                  </w:pict>
                </mc:Fallback>
              </mc:AlternateContent>
            </w:r>
            <w:r w:rsidR="00D70BCF">
              <w:t>Explain why you believe the training or TA was not timely or effective:</w:t>
            </w:r>
            <w:r w:rsidR="00D70BCF">
              <w:rPr>
                <w:rStyle w:val="Emphasis"/>
                <w:rFonts w:ascii="Verdana" w:hAnsi="Verdana"/>
                <w:b w:val="0"/>
                <w:bCs/>
                <w:i w:val="0"/>
                <w:iCs w:val="0"/>
                <w:color w:val="008000"/>
                <w:sz w:val="17"/>
                <w:shd w:val="clear" w:color="auto" w:fill="FFFFFF"/>
              </w:rPr>
              <w:t>*</w:t>
            </w:r>
            <w:r w:rsidR="00D46B96">
              <w:rPr>
                <w:rStyle w:val="Emphasis"/>
                <w:rFonts w:ascii="Verdana" w:hAnsi="Verdana"/>
                <w:b w:val="0"/>
                <w:bCs/>
                <w:i w:val="0"/>
                <w:iCs w:val="0"/>
                <w:color w:val="008000"/>
                <w:sz w:val="17"/>
                <w:shd w:val="clear" w:color="auto" w:fill="FFFFFF"/>
              </w:rPr>
              <w:t xml:space="preserve"> </w:t>
            </w:r>
            <w:r w:rsidR="00D46B96" w:rsidRPr="001B076D">
              <w:rPr>
                <w:b w:val="0"/>
                <w:bCs/>
                <w:highlight w:val="yellow"/>
              </w:rPr>
              <w:t>(If No was selected)</w:t>
            </w:r>
          </w:p>
          <w:p w14:paraId="149D3424" w14:textId="77777777" w:rsidR="00BB137D" w:rsidRDefault="00BB137D" w:rsidP="00D70BCF">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2FB939DF" wp14:editId="075B51FF">
                      <wp:extent cx="6029864" cy="560717"/>
                      <wp:effectExtent l="0" t="0" r="28575" b="10795"/>
                      <wp:docPr id="841" name="Rectangle 841"/>
                      <wp:cNvGraphicFramePr/>
                      <a:graphic xmlns:a="http://schemas.openxmlformats.org/drawingml/2006/main">
                        <a:graphicData uri="http://schemas.microsoft.com/office/word/2010/wordprocessingShape">
                          <wps:wsp>
                            <wps:cNvSpPr/>
                            <wps:spPr>
                              <a:xfrm>
                                <a:off x="0" y="0"/>
                                <a:ext cx="6029864" cy="560717"/>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4D155" id="Rectangle 841" o:spid="_x0000_s1026" style="width:474.8pt;height:4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" fillcolor="white [3212]" strokecolor="#bfbfbf [2412]" strokeweight="1pt">
                      <w10:anchorlock/>
                    </v:rect>
                  </w:pict>
                </mc:Fallback>
              </mc:AlternateContent>
            </w:r>
          </w:p>
          <w:p w14:paraId="2346E3D7" w14:textId="6DE60E16" w:rsidR="00D70BCF" w:rsidRDefault="00D70BCF" w:rsidP="00D70BCF">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14:paraId="3ED3F90D" w14:textId="77777777" w:rsidR="00D70BCF" w:rsidRDefault="00D70BCF" w:rsidP="00BB137D">
            <w:pPr>
              <w:pStyle w:val="BodyTextBold"/>
              <w:spacing w:before="160"/>
            </w:pPr>
            <w:r>
              <w:t>Provide any additional description of this training/TA experience here:</w:t>
            </w:r>
          </w:p>
          <w:p w14:paraId="76ED8087" w14:textId="77777777" w:rsidR="00BB137D" w:rsidRDefault="00BB137D" w:rsidP="00D70BCF">
            <w:pPr>
              <w:ind w:left="600"/>
              <w:rPr>
                <w:rStyle w:val="dxebaseoffice2010silver"/>
                <w:rFonts w:ascii="Verdana" w:hAnsi="Verdana"/>
                <w:color w:val="FF0000"/>
                <w:sz w:val="17"/>
                <w:szCs w:val="17"/>
                <w:bdr w:val="none" w:sz="0" w:space="0" w:color="auto" w:frame="1"/>
                <w:shd w:val="clear" w:color="auto" w:fill="FFFFFF"/>
              </w:rPr>
            </w:pPr>
            <w:r>
              <w:rPr>
                <w:noProof/>
              </w:rPr>
              <mc:AlternateContent>
                <mc:Choice Requires="wps">
                  <w:drawing>
                    <wp:inline distT="0" distB="0" distL="0" distR="0" wp14:anchorId="2E162AD3" wp14:editId="041440E9">
                      <wp:extent cx="6072997" cy="586596"/>
                      <wp:effectExtent l="0" t="0" r="23495" b="23495"/>
                      <wp:docPr id="842" name="Rectangle 842"/>
                      <wp:cNvGraphicFramePr/>
                      <a:graphic xmlns:a="http://schemas.openxmlformats.org/drawingml/2006/main">
                        <a:graphicData uri="http://schemas.microsoft.com/office/word/2010/wordprocessingShape">
                          <wps:wsp>
                            <wps:cNvSpPr/>
                            <wps:spPr>
                              <a:xfrm>
                                <a:off x="0" y="0"/>
                                <a:ext cx="6072997" cy="586596"/>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EB0DB" id="Rectangle 842" o:spid="_x0000_s1026" style="width:478.2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" fillcolor="white [3212]" strokecolor="#bfbfbf [2412]" strokeweight="1pt">
                      <w10:anchorlock/>
                    </v:rect>
                  </w:pict>
                </mc:Fallback>
              </mc:AlternateContent>
            </w:r>
          </w:p>
          <w:p w14:paraId="1E3F0FEE" w14:textId="710CBE8E" w:rsidR="00D70BCF" w:rsidRDefault="00D70BCF" w:rsidP="00BB137D">
            <w:pPr>
              <w:ind w:left="600"/>
            </w:pPr>
            <w:r>
              <w:rPr>
                <w:rStyle w:val="dxebaseoffice2010silver"/>
                <w:rFonts w:ascii="Verdana" w:hAnsi="Verdana"/>
                <w:color w:val="FF0000"/>
                <w:sz w:val="17"/>
                <w:szCs w:val="17"/>
                <w:bdr w:val="none" w:sz="0" w:space="0" w:color="auto" w:frame="1"/>
                <w:shd w:val="clear" w:color="auto" w:fill="FFFFFF"/>
              </w:rPr>
              <w:t>1000/1000 characters left</w:t>
            </w:r>
            <w:r>
              <w:rPr>
                <w:rStyle w:val="apple-converted-space"/>
                <w:rFonts w:ascii="Verdana" w:hAnsi="Verdana"/>
                <w:color w:val="3C3C3C"/>
                <w:sz w:val="17"/>
                <w:szCs w:val="17"/>
                <w:shd w:val="clear" w:color="auto" w:fill="FFFFFF"/>
              </w:rPr>
              <w:t> </w:t>
            </w:r>
          </w:p>
        </w:tc>
        <w:tc>
          <w:tcPr>
            <w:tcW w:w="250" w:type="dxa"/>
            <w:tcBorders>
              <w:top w:val="nil"/>
              <w:bottom w:val="nil"/>
            </w:tcBorders>
            <w:tcMar>
              <w:left w:w="0" w:type="dxa"/>
              <w:right w:w="0" w:type="dxa"/>
            </w:tcMar>
          </w:tcPr>
          <w:p w14:paraId="7452E131" w14:textId="77777777" w:rsidR="00D70BCF" w:rsidRPr="00503AD1" w:rsidRDefault="00D70BCF" w:rsidP="00D70BCF">
            <w:pPr>
              <w:rPr>
                <w:sz w:val="8"/>
                <w:szCs w:val="8"/>
              </w:rPr>
            </w:pPr>
          </w:p>
        </w:tc>
        <w:tc>
          <w:tcPr>
            <w:tcW w:w="4239" w:type="dxa"/>
            <w:vMerge/>
          </w:tcPr>
          <w:p w14:paraId="2A961CCC" w14:textId="77777777" w:rsidR="00D70BCF" w:rsidRDefault="00D70BCF" w:rsidP="00D70BCF"/>
        </w:tc>
      </w:tr>
      <w:tr w:rsidR="00925DD7" w14:paraId="42B0574D" w14:textId="77777777" w:rsidTr="00CE525F">
        <w:trPr>
          <w:trHeight w:val="368"/>
        </w:trPr>
        <w:tc>
          <w:tcPr>
            <w:tcW w:w="10489" w:type="dxa"/>
            <w:gridSpan w:val="5"/>
            <w:vMerge w:val="restart"/>
            <w:shd w:val="clear" w:color="auto" w:fill="324D57"/>
            <w:vAlign w:val="center"/>
          </w:tcPr>
          <w:p w14:paraId="4BF13F4D" w14:textId="77777777" w:rsidR="00925DD7" w:rsidRPr="00503AD1" w:rsidRDefault="00925DD7"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1164624" w14:textId="77777777" w:rsidR="00925DD7" w:rsidRPr="00503AD1" w:rsidRDefault="00925DD7"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E8D8C66" w14:textId="77777777" w:rsidR="00925DD7" w:rsidRPr="00503AD1" w:rsidRDefault="00925DD7" w:rsidP="001F6441">
            <w:pPr>
              <w:keepNext/>
              <w:rPr>
                <w:sz w:val="8"/>
                <w:szCs w:val="8"/>
              </w:rPr>
            </w:pPr>
          </w:p>
        </w:tc>
        <w:tc>
          <w:tcPr>
            <w:tcW w:w="4239" w:type="dxa"/>
            <w:shd w:val="clear" w:color="auto" w:fill="324D57"/>
            <w:vAlign w:val="center"/>
          </w:tcPr>
          <w:p w14:paraId="274FFD2C" w14:textId="77777777" w:rsidR="00925DD7" w:rsidRPr="00503AD1" w:rsidRDefault="00925DD7"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30</w:t>
            </w:r>
            <w:r w:rsidRPr="00503AD1">
              <w:rPr>
                <w:rFonts w:cs="Arial"/>
                <w:b/>
                <w:noProof/>
                <w:color w:val="FFFFFF" w:themeColor="background1"/>
                <w:sz w:val="20"/>
                <w:szCs w:val="20"/>
              </w:rPr>
              <w:fldChar w:fldCharType="end"/>
            </w:r>
          </w:p>
        </w:tc>
      </w:tr>
      <w:tr w:rsidR="00925DD7" w14:paraId="2468D211" w14:textId="77777777" w:rsidTr="00CE525F">
        <w:trPr>
          <w:trHeight w:val="503"/>
        </w:trPr>
        <w:tc>
          <w:tcPr>
            <w:tcW w:w="10489" w:type="dxa"/>
            <w:gridSpan w:val="5"/>
            <w:vMerge/>
            <w:tcBorders>
              <w:bottom w:val="single" w:sz="4" w:space="0" w:color="auto"/>
            </w:tcBorders>
            <w:shd w:val="clear" w:color="auto" w:fill="324D57"/>
            <w:vAlign w:val="center"/>
          </w:tcPr>
          <w:p w14:paraId="02120868" w14:textId="77777777" w:rsidR="00925DD7" w:rsidRDefault="00925DD7" w:rsidP="001F6441">
            <w:pPr>
              <w:keepNext/>
              <w:jc w:val="center"/>
            </w:pPr>
          </w:p>
        </w:tc>
        <w:tc>
          <w:tcPr>
            <w:tcW w:w="250" w:type="dxa"/>
            <w:tcBorders>
              <w:top w:val="nil"/>
              <w:bottom w:val="nil"/>
            </w:tcBorders>
            <w:tcMar>
              <w:left w:w="0" w:type="dxa"/>
              <w:right w:w="0" w:type="dxa"/>
            </w:tcMar>
          </w:tcPr>
          <w:p w14:paraId="08D932AF" w14:textId="77777777" w:rsidR="00925DD7" w:rsidRPr="00503AD1" w:rsidRDefault="00925DD7" w:rsidP="001F6441">
            <w:pPr>
              <w:keepNext/>
              <w:rPr>
                <w:sz w:val="8"/>
                <w:szCs w:val="8"/>
              </w:rPr>
            </w:pPr>
          </w:p>
        </w:tc>
        <w:tc>
          <w:tcPr>
            <w:tcW w:w="4239" w:type="dxa"/>
            <w:tcMar>
              <w:left w:w="58" w:type="dxa"/>
              <w:right w:w="58" w:type="dxa"/>
            </w:tcMar>
          </w:tcPr>
          <w:p w14:paraId="0F7A2032" w14:textId="7AC2BE74" w:rsidR="00925DD7" w:rsidRPr="00503AD1" w:rsidRDefault="00925DD7" w:rsidP="001F6441">
            <w:pPr>
              <w:keepNext/>
              <w:spacing w:before="60"/>
              <w:rPr>
                <w:rFonts w:cs="Arial"/>
                <w:szCs w:val="18"/>
              </w:rPr>
            </w:pPr>
            <w:r w:rsidRPr="00503AD1">
              <w:rPr>
                <w:rFonts w:cs="Arial"/>
                <w:szCs w:val="18"/>
              </w:rPr>
              <w:t xml:space="preserve">Page ID: </w:t>
            </w:r>
            <w:r w:rsidR="003B3F3B">
              <w:rPr>
                <w:rFonts w:cs="Arial"/>
                <w:szCs w:val="18"/>
              </w:rPr>
              <w:t>2.2.5.1</w:t>
            </w:r>
            <w:r w:rsidR="009910EB">
              <w:rPr>
                <w:rFonts w:cs="Arial"/>
                <w:szCs w:val="18"/>
              </w:rPr>
              <w:t xml:space="preserve"> </w:t>
            </w:r>
            <w:r w:rsidR="009910EB" w:rsidRPr="008F1ECE">
              <w:rPr>
                <w:rFonts w:cs="Arial"/>
                <w:i/>
                <w:iCs/>
                <w:szCs w:val="18"/>
              </w:rPr>
              <w:t>(continued)</w:t>
            </w:r>
          </w:p>
          <w:p w14:paraId="5B31E69C" w14:textId="7749058B" w:rsidR="00925DD7" w:rsidRDefault="00925DD7" w:rsidP="001F6441">
            <w:pPr>
              <w:keepNext/>
              <w:spacing w:before="60"/>
            </w:pPr>
            <w:r w:rsidRPr="00503AD1">
              <w:rPr>
                <w:rFonts w:cs="Arial"/>
                <w:szCs w:val="18"/>
              </w:rPr>
              <w:t xml:space="preserve">Page Title: </w:t>
            </w:r>
            <w:r w:rsidR="008C3409" w:rsidRPr="007D4197">
              <w:rPr>
                <w:rFonts w:cs="Arial"/>
                <w:szCs w:val="18"/>
              </w:rPr>
              <w:t>Add/Edit Training and Technical Assistance</w:t>
            </w:r>
            <w:r w:rsidR="008F1ECE">
              <w:rPr>
                <w:rFonts w:cs="Arial"/>
                <w:szCs w:val="18"/>
              </w:rPr>
              <w:t xml:space="preserve"> </w:t>
            </w:r>
          </w:p>
        </w:tc>
      </w:tr>
      <w:tr w:rsidR="00925DD7" w14:paraId="5AC300B2" w14:textId="77777777" w:rsidTr="00CE525F">
        <w:tc>
          <w:tcPr>
            <w:tcW w:w="985" w:type="dxa"/>
            <w:tcBorders>
              <w:bottom w:val="single" w:sz="4" w:space="0" w:color="auto"/>
              <w:right w:val="nil"/>
            </w:tcBorders>
            <w:shd w:val="clear" w:color="auto" w:fill="F2F2F2" w:themeFill="background1" w:themeFillShade="F2"/>
            <w:vAlign w:val="center"/>
          </w:tcPr>
          <w:p w14:paraId="644F9ACF" w14:textId="77777777" w:rsidR="00925DD7" w:rsidRPr="00503AD1" w:rsidRDefault="00925DD7"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CF2DFB9" w14:textId="77777777" w:rsidR="00925DD7" w:rsidRPr="00503AD1" w:rsidRDefault="00925DD7"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6C7DA4F4" w14:textId="77777777" w:rsidR="00925DD7" w:rsidRPr="00503AD1" w:rsidRDefault="00925DD7"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B2E224C" w14:textId="77777777" w:rsidR="00925DD7" w:rsidRPr="00503AD1" w:rsidRDefault="00925DD7"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3E6889D" w14:textId="77777777" w:rsidR="00925DD7" w:rsidRPr="00503AD1" w:rsidRDefault="00925DD7"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E13C20E" w14:textId="77777777" w:rsidR="00925DD7" w:rsidRPr="00503AD1" w:rsidRDefault="00925DD7"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370876D1" w14:textId="77777777" w:rsidR="00925DD7" w:rsidRPr="00503AD1" w:rsidRDefault="00925DD7" w:rsidP="001F6441">
            <w:pPr>
              <w:keepNext/>
              <w:spacing w:before="40" w:after="40"/>
              <w:rPr>
                <w:b/>
              </w:rPr>
            </w:pPr>
            <w:r w:rsidRPr="00503AD1">
              <w:rPr>
                <w:b/>
              </w:rPr>
              <w:t>Page Details</w:t>
            </w:r>
          </w:p>
        </w:tc>
      </w:tr>
      <w:tr w:rsidR="00925DD7" w14:paraId="0AF75812" w14:textId="77777777" w:rsidTr="00CE525F">
        <w:tc>
          <w:tcPr>
            <w:tcW w:w="10489" w:type="dxa"/>
            <w:gridSpan w:val="5"/>
            <w:tcBorders>
              <w:bottom w:val="nil"/>
            </w:tcBorders>
          </w:tcPr>
          <w:p w14:paraId="05FEA587" w14:textId="4B2729F9" w:rsidR="00925DD7" w:rsidRPr="00503AD1" w:rsidRDefault="00925DD7" w:rsidP="001F6441">
            <w:pPr>
              <w:pStyle w:val="Webaddress"/>
              <w:keepNext/>
              <w:rPr>
                <w:u w:val="none"/>
              </w:rPr>
            </w:pPr>
            <w:r w:rsidRPr="00181AE7">
              <w:t>Quarterly 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46" w:history="1">
              <w:r w:rsidRPr="001B3BFE">
                <w:t>Training and Technical Assistance Detail</w:t>
              </w:r>
            </w:hyperlink>
          </w:p>
        </w:tc>
        <w:tc>
          <w:tcPr>
            <w:tcW w:w="250" w:type="dxa"/>
            <w:tcBorders>
              <w:top w:val="nil"/>
              <w:bottom w:val="nil"/>
            </w:tcBorders>
            <w:tcMar>
              <w:left w:w="0" w:type="dxa"/>
              <w:right w:w="0" w:type="dxa"/>
            </w:tcMar>
          </w:tcPr>
          <w:p w14:paraId="1520DEFF" w14:textId="77777777" w:rsidR="00925DD7" w:rsidRPr="00503AD1" w:rsidRDefault="00925DD7" w:rsidP="001F6441">
            <w:pPr>
              <w:keepNext/>
              <w:rPr>
                <w:sz w:val="8"/>
                <w:szCs w:val="8"/>
              </w:rPr>
            </w:pPr>
          </w:p>
        </w:tc>
        <w:tc>
          <w:tcPr>
            <w:tcW w:w="4239" w:type="dxa"/>
            <w:vMerge w:val="restart"/>
            <w:tcMar>
              <w:left w:w="58" w:type="dxa"/>
              <w:right w:w="58" w:type="dxa"/>
            </w:tcMar>
          </w:tcPr>
          <w:p w14:paraId="5ABFAEF6" w14:textId="3BA65BE5" w:rsidR="00925DD7" w:rsidRDefault="000B6332" w:rsidP="0062651E">
            <w:pPr>
              <w:pStyle w:val="ListParagraph"/>
              <w:spacing w:before="120"/>
            </w:pPr>
            <w:r>
              <w:t>1</w:t>
            </w:r>
            <w:r w:rsidR="008911A7">
              <w:t>1</w:t>
            </w:r>
            <w:r>
              <w:t>.</w:t>
            </w:r>
            <w:r>
              <w:tab/>
            </w:r>
            <w:r w:rsidR="00CC17CA">
              <w:t>Reason Closed values will include: “No longer needed” and “Clarification provided by Project Officer”.</w:t>
            </w:r>
          </w:p>
          <w:p w14:paraId="5E5E1A74" w14:textId="78202F8A" w:rsidR="00CC17CA" w:rsidRDefault="008911A7" w:rsidP="0062651E">
            <w:pPr>
              <w:pStyle w:val="ListParagraph"/>
            </w:pPr>
            <w:r>
              <w:t>1</w:t>
            </w:r>
            <w:r w:rsidR="000B6332">
              <w:t>2.</w:t>
            </w:r>
            <w:r w:rsidR="000B6332">
              <w:tab/>
            </w:r>
            <w:r w:rsidR="00CC17CA">
              <w:t>Clicking the “Save” button will save the record and return the user to the Training and Technical Assistance listing page (2.2.5). If not all fields required to save are completed or invalid data is entered, user will be prevented from saving and a message will list the field and related issues.</w:t>
            </w:r>
          </w:p>
          <w:p w14:paraId="41F31F2B" w14:textId="05CCA8B0" w:rsidR="00CC17CA" w:rsidRDefault="008911A7" w:rsidP="0062651E">
            <w:pPr>
              <w:pStyle w:val="ListParagraph"/>
            </w:pPr>
            <w:r>
              <w:t>1</w:t>
            </w:r>
            <w:r w:rsidR="000B6332">
              <w:t>3.</w:t>
            </w:r>
            <w:r w:rsidR="000B6332">
              <w:tab/>
            </w:r>
            <w:r w:rsidR="00CC17CA">
              <w:t>Clicking the “Cancel” button will not save any changes and will return the user to the Training and Technical Assistance listing page (2.2.5).</w:t>
            </w:r>
          </w:p>
          <w:p w14:paraId="2917A3E5" w14:textId="17701C9D" w:rsidR="00CC17CA" w:rsidRDefault="008911A7" w:rsidP="0062651E">
            <w:pPr>
              <w:pStyle w:val="ListParagraph"/>
            </w:pPr>
            <w:r>
              <w:t>1</w:t>
            </w:r>
            <w:r w:rsidR="000B6332">
              <w:t>4.</w:t>
            </w:r>
            <w:r w:rsidR="000B6332">
              <w:tab/>
            </w:r>
            <w:r w:rsidR="00CC17CA">
              <w:t>Clicking the “Delete” button will first prompt user to confirm action. If “Yes”, the record will be deleted and the user will return to the Training and Technical Assistance listing page (2.2.5). If “No”, user will remain on this page.</w:t>
            </w:r>
          </w:p>
        </w:tc>
      </w:tr>
      <w:tr w:rsidR="00925DD7" w14:paraId="302CAB27" w14:textId="77777777" w:rsidTr="00CE525F">
        <w:trPr>
          <w:trHeight w:val="9611"/>
        </w:trPr>
        <w:tc>
          <w:tcPr>
            <w:tcW w:w="10489" w:type="dxa"/>
            <w:gridSpan w:val="5"/>
            <w:tcBorders>
              <w:top w:val="nil"/>
            </w:tcBorders>
          </w:tcPr>
          <w:p w14:paraId="080B9005" w14:textId="26FF9595" w:rsidR="00925DD7" w:rsidRDefault="00925DD7" w:rsidP="0090109B"/>
          <w:p w14:paraId="101A8E84" w14:textId="52511C84" w:rsidR="008C3409" w:rsidRDefault="008C3409" w:rsidP="00BB137D">
            <w:pPr>
              <w:pStyle w:val="Heading2"/>
              <w:ind w:left="330"/>
              <w:outlineLvl w:val="1"/>
            </w:pPr>
            <w:r>
              <w:t xml:space="preserve">Closed </w:t>
            </w:r>
            <w:r w:rsidRPr="009910EB">
              <w:rPr>
                <w:b w:val="0"/>
                <w:bCs w:val="0"/>
                <w:color w:val="auto"/>
                <w:highlight w:val="yellow"/>
              </w:rPr>
              <w:t>(If closed is selected</w:t>
            </w:r>
            <w:r w:rsidR="009910EB">
              <w:rPr>
                <w:b w:val="0"/>
                <w:bCs w:val="0"/>
                <w:color w:val="auto"/>
                <w:highlight w:val="yellow"/>
              </w:rPr>
              <w:t xml:space="preserve"> for status</w:t>
            </w:r>
            <w:r w:rsidRPr="009910EB">
              <w:rPr>
                <w:b w:val="0"/>
                <w:bCs w:val="0"/>
                <w:color w:val="auto"/>
                <w:highlight w:val="yellow"/>
              </w:rPr>
              <w:t>)</w:t>
            </w:r>
          </w:p>
          <w:p w14:paraId="22A20649" w14:textId="600E2A0C" w:rsidR="008C3409" w:rsidRPr="001B3BFE" w:rsidRDefault="008C3409" w:rsidP="009910EB">
            <w:pPr>
              <w:pStyle w:val="BodyTextBold"/>
            </w:pPr>
            <w:r>
              <w:t xml:space="preserve">Date </w:t>
            </w:r>
            <w:r w:rsidR="009910EB">
              <w:t>Closed</w:t>
            </w:r>
            <w:r>
              <w:t>:</w:t>
            </w:r>
            <w:r>
              <w:rPr>
                <w:rStyle w:val="Emphasis"/>
                <w:rFonts w:ascii="Verdana" w:hAnsi="Verdana"/>
                <w:b w:val="0"/>
                <w:bCs/>
                <w:i w:val="0"/>
                <w:iCs w:val="0"/>
                <w:color w:val="008000"/>
                <w:sz w:val="17"/>
                <w:shd w:val="clear" w:color="auto" w:fill="FFFFFF"/>
              </w:rPr>
              <w:t>*</w:t>
            </w:r>
          </w:p>
          <w:p w14:paraId="50D86327" w14:textId="75AED76F" w:rsidR="008C3409" w:rsidRDefault="008C3409" w:rsidP="008C3409">
            <w:pPr>
              <w:pStyle w:val="BodyText2"/>
            </w:pPr>
            <w:r>
              <w:rPr>
                <w:noProof/>
              </w:rPr>
              <w:drawing>
                <wp:inline distT="0" distB="0" distL="0" distR="0" wp14:anchorId="20217C30" wp14:editId="3B803D6B">
                  <wp:extent cx="977462" cy="182880"/>
                  <wp:effectExtent l="0" t="0" r="0" b="762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462" cy="182880"/>
                          </a:xfrm>
                          <a:prstGeom prst="rect">
                            <a:avLst/>
                          </a:prstGeom>
                        </pic:spPr>
                      </pic:pic>
                    </a:graphicData>
                  </a:graphic>
                </wp:inline>
              </w:drawing>
            </w:r>
          </w:p>
          <w:p w14:paraId="5F8D6AD8" w14:textId="1A6FE92D" w:rsidR="008C3409" w:rsidRDefault="008911A7" w:rsidP="008C3409">
            <w:pPr>
              <w:pStyle w:val="BodyTextBold"/>
            </w:pPr>
            <w:r w:rsidRPr="00B07045">
              <w:rPr>
                <w:noProof/>
              </w:rPr>
              <mc:AlternateContent>
                <mc:Choice Requires="wps">
                  <w:drawing>
                    <wp:anchor distT="0" distB="0" distL="114300" distR="114300" simplePos="0" relativeHeight="252158976" behindDoc="0" locked="0" layoutInCell="1" allowOverlap="1" wp14:anchorId="556A3E33" wp14:editId="789FB666">
                      <wp:simplePos x="0" y="0"/>
                      <wp:positionH relativeFrom="column">
                        <wp:posOffset>120015</wp:posOffset>
                      </wp:positionH>
                      <wp:positionV relativeFrom="page">
                        <wp:posOffset>1079500</wp:posOffset>
                      </wp:positionV>
                      <wp:extent cx="197485" cy="197485"/>
                      <wp:effectExtent l="0" t="0" r="12065" b="12065"/>
                      <wp:wrapNone/>
                      <wp:docPr id="684" name="Oval 6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6FC21" w14:textId="22256EC1"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A3E33" id="Oval 684" o:spid="_x0000_s1315" style="position:absolute;left:0;text-align:left;margin-left:9.45pt;margin-top:85pt;width:15.55pt;height:15.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" fillcolor="yellow" strokecolor="black [3213]" strokeweight=".5pt">
                      <v:stroke joinstyle="miter"/>
                      <v:textbox inset="0,0,0,0">
                        <w:txbxContent>
                          <w:p w14:paraId="3FC6FC21" w14:textId="22256EC1"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v:textbox>
                      <w10:wrap anchory="page"/>
                    </v:oval>
                  </w:pict>
                </mc:Fallback>
              </mc:AlternateContent>
            </w:r>
            <w:r w:rsidR="008C3409">
              <w:t>Reason Closed</w:t>
            </w:r>
            <w:r w:rsidR="009910EB">
              <w:t>:</w:t>
            </w:r>
          </w:p>
          <w:p w14:paraId="277D608A" w14:textId="747B94AD" w:rsidR="008C3409" w:rsidRDefault="008C3409" w:rsidP="008C3409">
            <w:pPr>
              <w:pStyle w:val="BodyText2"/>
            </w:pPr>
            <w:r w:rsidRPr="00DF3ECE">
              <w:rPr>
                <w:noProof/>
                <w:position w:val="-4"/>
                <w:bdr w:val="none" w:sz="0" w:space="0" w:color="auto"/>
              </w:rPr>
              <mc:AlternateContent>
                <mc:Choice Requires="wps">
                  <w:drawing>
                    <wp:inline distT="0" distB="0" distL="0" distR="0" wp14:anchorId="3D3795AA" wp14:editId="6C3ACC6F">
                      <wp:extent cx="110067" cy="110067"/>
                      <wp:effectExtent l="0" t="0" r="23495" b="23495"/>
                      <wp:docPr id="838" name="Rectangle 838"/>
                      <wp:cNvGraphicFramePr/>
                      <a:graphic xmlns:a="http://schemas.openxmlformats.org/drawingml/2006/main">
                        <a:graphicData uri="http://schemas.microsoft.com/office/word/2010/wordprocessingShape">
                          <wps:wsp>
                            <wps:cNvSpPr/>
                            <wps:spPr>
                              <a:xfrm>
                                <a:off x="0" y="0"/>
                                <a:ext cx="110067" cy="110067"/>
                              </a:xfrm>
                              <a:prstGeom prst="rect">
                                <a:avLst/>
                              </a:prstGeom>
                              <a:solidFill>
                                <a:schemeClr val="bg1">
                                  <a:lumMod val="8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D189C" id="Rectangle 838" o:spid="_x0000_s1026" style="width:8.65pt;height: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" fillcolor="#d8d8d8 [2732]" strokecolor="#bfbfbf [2412]" strokeweight="1pt">
                      <w10:anchorlock/>
                    </v:rect>
                  </w:pict>
                </mc:Fallback>
              </mc:AlternateContent>
            </w:r>
            <w:r>
              <w:t xml:space="preserve"> No Longer Needed</w:t>
            </w:r>
          </w:p>
          <w:p w14:paraId="2DF506A6" w14:textId="3B55C149" w:rsidR="008C3409" w:rsidRDefault="008C3409" w:rsidP="008C3409">
            <w:pPr>
              <w:pStyle w:val="BodyText2"/>
              <w:rPr>
                <w:rFonts w:ascii="Verdana" w:hAnsi="Verdana"/>
                <w:sz w:val="17"/>
              </w:rPr>
            </w:pPr>
            <w:r w:rsidRPr="00DF3ECE">
              <w:rPr>
                <w:noProof/>
                <w:position w:val="-4"/>
                <w:bdr w:val="none" w:sz="0" w:space="0" w:color="auto"/>
              </w:rPr>
              <mc:AlternateContent>
                <mc:Choice Requires="wps">
                  <w:drawing>
                    <wp:inline distT="0" distB="0" distL="0" distR="0" wp14:anchorId="04C48A4A" wp14:editId="02F9F069">
                      <wp:extent cx="110067" cy="110067"/>
                      <wp:effectExtent l="0" t="0" r="23495" b="23495"/>
                      <wp:docPr id="839" name="Rectangle 839"/>
                      <wp:cNvGraphicFramePr/>
                      <a:graphic xmlns:a="http://schemas.openxmlformats.org/drawingml/2006/main">
                        <a:graphicData uri="http://schemas.microsoft.com/office/word/2010/wordprocessingShape">
                          <wps:wsp>
                            <wps:cNvSpPr/>
                            <wps:spPr>
                              <a:xfrm>
                                <a:off x="0" y="0"/>
                                <a:ext cx="110067" cy="110067"/>
                              </a:xfrm>
                              <a:prstGeom prst="rect">
                                <a:avLst/>
                              </a:prstGeom>
                              <a:solidFill>
                                <a:schemeClr val="bg1">
                                  <a:lumMod val="85000"/>
                                </a:schemeClr>
                              </a:solidFill>
                              <a:ln>
                                <a:solidFill>
                                  <a:schemeClr val="bg1">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022C1F" id="Rectangle 839" o:spid="_x0000_s1026" style="width:8.65pt;height: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" fillcolor="#d8d8d8 [2732]" strokecolor="#bfbfbf [2412]" strokeweight="1pt">
                      <w10:anchorlock/>
                    </v:rect>
                  </w:pict>
                </mc:Fallback>
              </mc:AlternateContent>
            </w:r>
            <w:r>
              <w:t xml:space="preserve"> </w:t>
            </w:r>
            <w:r>
              <w:rPr>
                <w:rFonts w:ascii="Verdana" w:hAnsi="Verdana"/>
                <w:sz w:val="17"/>
              </w:rPr>
              <w:t>Clarification provided by Project Officer</w:t>
            </w:r>
          </w:p>
          <w:p w14:paraId="44039447" w14:textId="33C1B65F" w:rsidR="008C3409" w:rsidRPr="008C3409" w:rsidRDefault="008C3409" w:rsidP="008C3409">
            <w:pPr>
              <w:pStyle w:val="BodyText2"/>
            </w:pPr>
          </w:p>
          <w:p w14:paraId="7F65CA9F" w14:textId="77777777" w:rsidR="008C3409" w:rsidRDefault="008C3409" w:rsidP="0090109B"/>
          <w:p w14:paraId="4DFA4FC7" w14:textId="3720FEB5" w:rsidR="00925DD7" w:rsidRDefault="00925DD7" w:rsidP="008C3409">
            <w:pPr>
              <w:pStyle w:val="BodyText2"/>
            </w:pPr>
            <w:r>
              <w:rPr>
                <w:noProof/>
              </w:rPr>
              <mc:AlternateContent>
                <mc:Choice Requires="wpg">
                  <w:drawing>
                    <wp:inline distT="0" distB="0" distL="0" distR="0" wp14:anchorId="07D82692" wp14:editId="0A4C6717">
                      <wp:extent cx="2582265" cy="235915"/>
                      <wp:effectExtent l="0" t="0" r="27940" b="12065"/>
                      <wp:docPr id="830" name="Group 83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31" name="Rectangle 831"/>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0CD55" w14:textId="77777777" w:rsidR="00EE7FC1" w:rsidRPr="00467CB3" w:rsidRDefault="00EE7FC1" w:rsidP="00925DD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21497" w14:textId="77777777" w:rsidR="00EE7FC1" w:rsidRPr="00467CB3" w:rsidRDefault="00EE7FC1" w:rsidP="00925DD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69F3C" w14:textId="77777777" w:rsidR="00EE7FC1" w:rsidRPr="00467CB3" w:rsidRDefault="00EE7FC1" w:rsidP="00925DD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Oval 834"/>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CDAE7" w14:textId="60C99AAE" w:rsidR="00EE7FC1" w:rsidRPr="00FE69B0" w:rsidRDefault="00EE7FC1" w:rsidP="00925DD7">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Oval 835"/>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8DB42" w14:textId="2A3096A2" w:rsidR="00EE7FC1" w:rsidRPr="00FE69B0" w:rsidRDefault="00EE7FC1" w:rsidP="00925DD7">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 name="Oval 836"/>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84001" w14:textId="7F2B100A" w:rsidR="00EE7FC1" w:rsidRPr="00FE69B0" w:rsidRDefault="00EE7FC1" w:rsidP="00925DD7">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7D82692" id="Group 830" o:spid="_x0000_s131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">
                      <v:rect id="Rectangle 831" o:spid="_x0000_s131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m8MA&#10;AADcAAAADwAAAGRycy9kb3ducmV2LnhtbESP3YrCMBCF7xf2HcII3ixragWVbqOsouCNoO4+wNBM&#10;f7CZ1Cba+vZGELw8nJ+Pky57U4sbta6yrGA8ikAQZ1ZXXCj4/9t+z0E4j6yxtkwK7uRgufj8SDHR&#10;tuMj3U6+EGGEXYIKSu+bREqXlWTQjWxDHLzctgZ9kG0hdYtdGDe1jKNoKg1WHAglNrQuKTufriZA&#10;NnnVxWYlZ/HscNgXX5f95DpVajjof39AeOr9O/xq77SC+WQ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om8MAAADcAAAADwAAAAAAAAAAAAAAAACYAgAAZHJzL2Rv&#10;d25yZXYueG1sUEsFBgAAAAAEAAQA9QAAAIgDAAAAAA==&#10;" fillcolor="#e7e6e6 [3214]" strokecolor="#bfbfbf [2412]" strokeweight="1pt">
                        <v:textbox>
                          <w:txbxContent>
                            <w:p w14:paraId="3EA0CD55" w14:textId="77777777" w:rsidR="00EE7FC1" w:rsidRPr="00467CB3" w:rsidRDefault="00EE7FC1" w:rsidP="00925DD7">
                              <w:pPr>
                                <w:jc w:val="center"/>
                                <w:rPr>
                                  <w:color w:val="000000" w:themeColor="text1"/>
                                </w:rPr>
                              </w:pPr>
                              <w:r>
                                <w:rPr>
                                  <w:color w:val="000000" w:themeColor="text1"/>
                                </w:rPr>
                                <w:t>Save</w:t>
                              </w:r>
                            </w:p>
                          </w:txbxContent>
                        </v:textbox>
                      </v:rect>
                      <v:rect id="Rectangle 832" o:spid="_x0000_s131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27MIA&#10;AADcAAAADwAAAGRycy9kb3ducmV2LnhtbESP3YrCMBCF74V9hzAL3oimVlDpGkVFwRvBvwcYmrEt&#10;20xqE219eyMIXh7Oz8eZLVpTigfVrrCsYDiIQBCnVhecKbict/0pCOeRNZaWScGTHCzmP50ZJto2&#10;fKTHyWcijLBLUEHufZVI6dKcDLqBrYiDd7W1QR9knUldYxPGTSnjKBpLgwUHQo4VrXNK/093EyCb&#10;a9HEZiUn8eRw2Ge92350HyvV/W2XfyA8tf4b/rR3WsF0FMP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7bswgAAANwAAAAPAAAAAAAAAAAAAAAAAJgCAABkcnMvZG93&#10;bnJldi54bWxQSwUGAAAAAAQABAD1AAAAhwMAAAAA&#10;" fillcolor="#e7e6e6 [3214]" strokecolor="#bfbfbf [2412]" strokeweight="1pt">
                        <v:textbox>
                          <w:txbxContent>
                            <w:p w14:paraId="39F21497" w14:textId="77777777" w:rsidR="00EE7FC1" w:rsidRPr="00467CB3" w:rsidRDefault="00EE7FC1" w:rsidP="00925DD7">
                              <w:pPr>
                                <w:jc w:val="center"/>
                                <w:rPr>
                                  <w:color w:val="000000" w:themeColor="text1"/>
                                </w:rPr>
                              </w:pPr>
                              <w:r>
                                <w:rPr>
                                  <w:color w:val="000000" w:themeColor="text1"/>
                                </w:rPr>
                                <w:t>Cancel</w:t>
                              </w:r>
                            </w:p>
                          </w:txbxContent>
                        </v:textbox>
                      </v:rect>
                      <v:rect id="Rectangle 833" o:spid="_x0000_s131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Td8UA&#10;AADcAAAADwAAAGRycy9kb3ducmV2LnhtbESP3WrCQBCF7wu+wzJCb4rZNIEo0VWsWOiNkFofYMhO&#10;fjA7G7OrSd++Wyj08nB+Ps5mN5lOPGhwrWUFr1EMgri0uuVaweXrfbEC4Tyyxs4yKfgmB7vt7GmD&#10;ubYjf9Lj7GsRRtjlqKDxvs+ldGVDBl1ke+LgVXYw6IMcaqkHHMO46WQSx5k02HIgNNjToaHyer6b&#10;ADlW7ZiYN7lMlkVxql9up/SeKfU8n/ZrEJ4m/x/+a39oBas0h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xN3xQAAANwAAAAPAAAAAAAAAAAAAAAAAJgCAABkcnMv&#10;ZG93bnJldi54bWxQSwUGAAAAAAQABAD1AAAAigMAAAAA&#10;" fillcolor="#e7e6e6 [3214]" strokecolor="#bfbfbf [2412]" strokeweight="1pt">
                        <v:textbox>
                          <w:txbxContent>
                            <w:p w14:paraId="5CA69F3C" w14:textId="77777777" w:rsidR="00EE7FC1" w:rsidRPr="00467CB3" w:rsidRDefault="00EE7FC1" w:rsidP="00925DD7">
                              <w:pPr>
                                <w:jc w:val="center"/>
                                <w:rPr>
                                  <w:color w:val="000000" w:themeColor="text1"/>
                                </w:rPr>
                              </w:pPr>
                              <w:r>
                                <w:rPr>
                                  <w:color w:val="000000" w:themeColor="text1"/>
                                </w:rPr>
                                <w:t>Delete</w:t>
                              </w:r>
                            </w:p>
                          </w:txbxContent>
                        </v:textbox>
                      </v:rect>
                      <v:oval id="Oval 834" o:spid="_x0000_s132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2KcYA&#10;AADcAAAADwAAAGRycy9kb3ducmV2LnhtbESPQWvCQBSE70L/w/IKvUjdaFQkdZUSLO1F0Fjo9ZF9&#10;zQazb0N2NWl/fbcgeBxm5htmvR1sI67U+dqxgukkAUFcOl1zpeDz9Pa8AuEDssbGMSn4IQ/bzcNo&#10;jZl2PR/pWoRKRAj7DBWYENpMSl8asugnriWO3rfrLIYou0rqDvsIt42cJclSWqw5LhhsKTdUnouL&#10;VTA+L3nxtQv57mT2v+/59JCmea/U0+Pw+gIi0BDu4Vv7QytYpXP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2KcYAAADcAAAADwAAAAAAAAAAAAAAAACYAgAAZHJz&#10;L2Rvd25yZXYueG1sUEsFBgAAAAAEAAQA9QAAAIsDAAAAAA==&#10;" fillcolor="yellow" strokecolor="black [3213]" strokeweight=".5pt">
                        <v:stroke joinstyle="miter"/>
                        <v:textbox inset="0,0,0,0">
                          <w:txbxContent>
                            <w:p w14:paraId="151CDAE7" w14:textId="60C99AAE" w:rsidR="00EE7FC1" w:rsidRPr="00FE69B0" w:rsidRDefault="00EE7FC1" w:rsidP="00925DD7">
                              <w:pPr>
                                <w:jc w:val="center"/>
                                <w:rPr>
                                  <w:color w:val="000000" w:themeColor="text1"/>
                                </w:rPr>
                              </w:pPr>
                              <w:r>
                                <w:rPr>
                                  <w:color w:val="000000" w:themeColor="text1"/>
                                </w:rPr>
                                <w:t>13</w:t>
                              </w:r>
                            </w:p>
                          </w:txbxContent>
                        </v:textbox>
                      </v:oval>
                      <v:oval id="Oval 835" o:spid="_x0000_s132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TssYA&#10;AADcAAAADwAAAGRycy9kb3ducmV2LnhtbESPT2vCQBTE74V+h+UVeil1Y4Mi0VUkWOpFqH+g10f2&#10;mQ1m34bsaqKf3hUKHoeZ+Q0zW/S2FhdqfeVYwXCQgCAunK64VHDYf39OQPiArLF2TAqu5GExf32Z&#10;YaZdx1u67EIpIoR9hgpMCE0mpS8MWfQD1xBH7+haiyHKtpS6xS7CbS2/kmQsLVYcFww2lBsqTruz&#10;VfBxGvPobxXy1d5sbj/58DdN806p97d+OQURqA/P8H97rRVM0h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2TssYAAADcAAAADwAAAAAAAAAAAAAAAACYAgAAZHJz&#10;L2Rvd25yZXYueG1sUEsFBgAAAAAEAAQA9QAAAIsDAAAAAA==&#10;" fillcolor="yellow" strokecolor="black [3213]" strokeweight=".5pt">
                        <v:stroke joinstyle="miter"/>
                        <v:textbox inset="0,0,0,0">
                          <w:txbxContent>
                            <w:p w14:paraId="0C18DB42" w14:textId="2A3096A2" w:rsidR="00EE7FC1" w:rsidRPr="00FE69B0" w:rsidRDefault="00EE7FC1" w:rsidP="00925DD7">
                              <w:pPr>
                                <w:jc w:val="center"/>
                                <w:rPr>
                                  <w:color w:val="000000" w:themeColor="text1"/>
                                </w:rPr>
                              </w:pPr>
                              <w:r>
                                <w:rPr>
                                  <w:color w:val="000000" w:themeColor="text1"/>
                                </w:rPr>
                                <w:t>12</w:t>
                              </w:r>
                            </w:p>
                          </w:txbxContent>
                        </v:textbox>
                      </v:oval>
                      <v:oval id="Oval 836" o:spid="_x0000_s132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NxcYA&#10;AADcAAAADwAAAGRycy9kb3ducmV2LnhtbESPT2vCQBTE7wW/w/IKXopuNDRI6ioSLO1FqH+g10f2&#10;NRvMvg3ZrUn76V1B8DjMzG+Y5XqwjbhQ52vHCmbTBARx6XTNlYLT8X2yAOEDssbGMSn4Iw/r1ehp&#10;ibl2Pe/pcgiViBD2OSowIbS5lL40ZNFPXUscvR/XWQxRdpXUHfYRbhs5T5JMWqw5LhhsqTBUng+/&#10;VsHLOePX720otkez+/8oZl9pWvRKjZ+HzRuIQEN4hO/tT61gkW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8NxcYAAADcAAAADwAAAAAAAAAAAAAAAACYAgAAZHJz&#10;L2Rvd25yZXYueG1sUEsFBgAAAAAEAAQA9QAAAIsDAAAAAA==&#10;" fillcolor="yellow" strokecolor="black [3213]" strokeweight=".5pt">
                        <v:stroke joinstyle="miter"/>
                        <v:textbox inset="0,0,0,0">
                          <w:txbxContent>
                            <w:p w14:paraId="0B184001" w14:textId="7F2B100A" w:rsidR="00EE7FC1" w:rsidRPr="00FE69B0" w:rsidRDefault="00EE7FC1" w:rsidP="00925DD7">
                              <w:pPr>
                                <w:jc w:val="center"/>
                                <w:rPr>
                                  <w:color w:val="000000" w:themeColor="text1"/>
                                </w:rPr>
                              </w:pPr>
                              <w:r>
                                <w:rPr>
                                  <w:color w:val="000000" w:themeColor="text1"/>
                                </w:rPr>
                                <w:t>14</w:t>
                              </w:r>
                            </w:p>
                          </w:txbxContent>
                        </v:textbox>
                      </v:oval>
                      <w10:anchorlock/>
                    </v:group>
                  </w:pict>
                </mc:Fallback>
              </mc:AlternateContent>
            </w:r>
          </w:p>
        </w:tc>
        <w:tc>
          <w:tcPr>
            <w:tcW w:w="250" w:type="dxa"/>
            <w:tcBorders>
              <w:top w:val="nil"/>
              <w:bottom w:val="nil"/>
            </w:tcBorders>
            <w:tcMar>
              <w:left w:w="0" w:type="dxa"/>
              <w:right w:w="0" w:type="dxa"/>
            </w:tcMar>
          </w:tcPr>
          <w:p w14:paraId="16D369B3" w14:textId="77777777" w:rsidR="00925DD7" w:rsidRPr="00503AD1" w:rsidRDefault="00925DD7" w:rsidP="00503AD1">
            <w:pPr>
              <w:rPr>
                <w:sz w:val="8"/>
                <w:szCs w:val="8"/>
              </w:rPr>
            </w:pPr>
          </w:p>
        </w:tc>
        <w:tc>
          <w:tcPr>
            <w:tcW w:w="4239" w:type="dxa"/>
            <w:vMerge/>
          </w:tcPr>
          <w:p w14:paraId="478ABACA" w14:textId="77777777" w:rsidR="00925DD7" w:rsidRDefault="00925DD7" w:rsidP="0090109B"/>
        </w:tc>
      </w:tr>
      <w:tr w:rsidR="00D70BCF" w14:paraId="3BF21BC9" w14:textId="77777777" w:rsidTr="00CE525F">
        <w:trPr>
          <w:trHeight w:val="368"/>
        </w:trPr>
        <w:tc>
          <w:tcPr>
            <w:tcW w:w="10489" w:type="dxa"/>
            <w:gridSpan w:val="5"/>
            <w:vMerge w:val="restart"/>
            <w:shd w:val="clear" w:color="auto" w:fill="324D57"/>
            <w:vAlign w:val="center"/>
          </w:tcPr>
          <w:p w14:paraId="67EFB625"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22BA6B8"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FA7D5A9" w14:textId="77777777" w:rsidR="00D70BCF" w:rsidRPr="00503AD1" w:rsidRDefault="00D70BCF" w:rsidP="001F6441">
            <w:pPr>
              <w:keepNext/>
              <w:rPr>
                <w:sz w:val="8"/>
                <w:szCs w:val="8"/>
              </w:rPr>
            </w:pPr>
          </w:p>
        </w:tc>
        <w:tc>
          <w:tcPr>
            <w:tcW w:w="4239" w:type="dxa"/>
            <w:shd w:val="clear" w:color="auto" w:fill="324D57"/>
            <w:vAlign w:val="center"/>
          </w:tcPr>
          <w:p w14:paraId="34BC6EC4"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31</w:t>
            </w:r>
            <w:r w:rsidRPr="00503AD1">
              <w:rPr>
                <w:rFonts w:cs="Arial"/>
                <w:b/>
                <w:noProof/>
                <w:color w:val="FFFFFF" w:themeColor="background1"/>
                <w:sz w:val="20"/>
                <w:szCs w:val="20"/>
              </w:rPr>
              <w:fldChar w:fldCharType="end"/>
            </w:r>
          </w:p>
        </w:tc>
      </w:tr>
      <w:tr w:rsidR="00D70BCF" w14:paraId="4CEE6B3C" w14:textId="77777777" w:rsidTr="00CE525F">
        <w:trPr>
          <w:trHeight w:val="503"/>
        </w:trPr>
        <w:tc>
          <w:tcPr>
            <w:tcW w:w="10489" w:type="dxa"/>
            <w:gridSpan w:val="5"/>
            <w:vMerge/>
            <w:tcBorders>
              <w:bottom w:val="single" w:sz="4" w:space="0" w:color="auto"/>
            </w:tcBorders>
            <w:shd w:val="clear" w:color="auto" w:fill="324D57"/>
            <w:vAlign w:val="center"/>
          </w:tcPr>
          <w:p w14:paraId="5220CBE7" w14:textId="77777777" w:rsidR="00D70BCF" w:rsidRDefault="00D70BCF" w:rsidP="001F6441">
            <w:pPr>
              <w:keepNext/>
              <w:jc w:val="center"/>
            </w:pPr>
          </w:p>
        </w:tc>
        <w:tc>
          <w:tcPr>
            <w:tcW w:w="250" w:type="dxa"/>
            <w:tcBorders>
              <w:top w:val="nil"/>
              <w:bottom w:val="nil"/>
            </w:tcBorders>
            <w:tcMar>
              <w:left w:w="0" w:type="dxa"/>
              <w:right w:w="0" w:type="dxa"/>
            </w:tcMar>
          </w:tcPr>
          <w:p w14:paraId="4F3B4D9C" w14:textId="77777777" w:rsidR="00D70BCF" w:rsidRPr="00503AD1" w:rsidRDefault="00D70BCF" w:rsidP="001F6441">
            <w:pPr>
              <w:keepNext/>
              <w:rPr>
                <w:sz w:val="8"/>
                <w:szCs w:val="8"/>
              </w:rPr>
            </w:pPr>
          </w:p>
        </w:tc>
        <w:tc>
          <w:tcPr>
            <w:tcW w:w="4239" w:type="dxa"/>
            <w:tcMar>
              <w:left w:w="58" w:type="dxa"/>
              <w:right w:w="58" w:type="dxa"/>
            </w:tcMar>
          </w:tcPr>
          <w:p w14:paraId="311D3AB5" w14:textId="28B79BB7"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2.2.6</w:t>
            </w:r>
          </w:p>
          <w:p w14:paraId="4961EDD9" w14:textId="6EE6BA9D" w:rsidR="00D70BCF" w:rsidRDefault="00D70BCF" w:rsidP="001F6441">
            <w:pPr>
              <w:keepNext/>
              <w:spacing w:before="60"/>
            </w:pPr>
            <w:r w:rsidRPr="00503AD1">
              <w:rPr>
                <w:rFonts w:cs="Arial"/>
                <w:szCs w:val="18"/>
              </w:rPr>
              <w:t xml:space="preserve">Page Title: </w:t>
            </w:r>
            <w:r w:rsidR="007D4197" w:rsidRPr="007D4197">
              <w:rPr>
                <w:rFonts w:cs="Arial"/>
                <w:szCs w:val="18"/>
              </w:rPr>
              <w:t>Accomplishments and Barriers (Capacity)</w:t>
            </w:r>
          </w:p>
        </w:tc>
      </w:tr>
      <w:tr w:rsidR="00D70BCF" w14:paraId="78BB2699" w14:textId="77777777" w:rsidTr="00CE525F">
        <w:tc>
          <w:tcPr>
            <w:tcW w:w="985" w:type="dxa"/>
            <w:tcBorders>
              <w:bottom w:val="single" w:sz="4" w:space="0" w:color="auto"/>
              <w:right w:val="nil"/>
            </w:tcBorders>
            <w:shd w:val="clear" w:color="auto" w:fill="F2F2F2" w:themeFill="background1" w:themeFillShade="F2"/>
            <w:vAlign w:val="center"/>
          </w:tcPr>
          <w:p w14:paraId="7194A89F"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F15D511"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339BF060"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0616ED1"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4E4F688"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ED2987F"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0031273E" w14:textId="77777777" w:rsidR="00D70BCF" w:rsidRPr="00503AD1" w:rsidRDefault="00D70BCF" w:rsidP="001F6441">
            <w:pPr>
              <w:keepNext/>
              <w:spacing w:before="40" w:after="40"/>
              <w:rPr>
                <w:b/>
              </w:rPr>
            </w:pPr>
            <w:r w:rsidRPr="00503AD1">
              <w:rPr>
                <w:b/>
              </w:rPr>
              <w:t>Page Details</w:t>
            </w:r>
          </w:p>
        </w:tc>
      </w:tr>
      <w:tr w:rsidR="00D70BCF" w14:paraId="7F5446E5" w14:textId="77777777" w:rsidTr="00CE525F">
        <w:tc>
          <w:tcPr>
            <w:tcW w:w="10489" w:type="dxa"/>
            <w:gridSpan w:val="5"/>
            <w:tcBorders>
              <w:bottom w:val="nil"/>
            </w:tcBorders>
          </w:tcPr>
          <w:p w14:paraId="3EC4BAD0" w14:textId="0B57376F" w:rsidR="00D70BCF" w:rsidRPr="00503AD1" w:rsidRDefault="00D70BCF" w:rsidP="001F6441">
            <w:pPr>
              <w:pStyle w:val="Webaddress"/>
              <w:keepNext/>
              <w:rPr>
                <w:u w:val="none"/>
              </w:rPr>
            </w:pPr>
            <w:r w:rsidRPr="0013141C">
              <w:t>Quarterly Progress Reporting</w:t>
            </w:r>
            <w:r w:rsidRPr="0013141C">
              <w:rPr>
                <w:u w:val="none"/>
              </w:rPr>
              <w:t xml:space="preserve">  &gt;  </w:t>
            </w:r>
            <w:r w:rsidRPr="0013141C">
              <w:t>Capacity</w:t>
            </w:r>
            <w:r w:rsidRPr="0013141C">
              <w:rPr>
                <w:u w:val="none"/>
              </w:rPr>
              <w:t xml:space="preserve">  &gt;  </w:t>
            </w:r>
            <w:r w:rsidRPr="0013141C">
              <w:t>Accomplishments and Barriers (Capacity)</w:t>
            </w:r>
          </w:p>
        </w:tc>
        <w:tc>
          <w:tcPr>
            <w:tcW w:w="250" w:type="dxa"/>
            <w:tcBorders>
              <w:top w:val="nil"/>
              <w:bottom w:val="nil"/>
            </w:tcBorders>
            <w:tcMar>
              <w:left w:w="0" w:type="dxa"/>
              <w:right w:w="0" w:type="dxa"/>
            </w:tcMar>
          </w:tcPr>
          <w:p w14:paraId="1C3F8FC3" w14:textId="662718CA" w:rsidR="00D70BCF" w:rsidRPr="00503AD1" w:rsidRDefault="00D70BCF" w:rsidP="001F6441">
            <w:pPr>
              <w:keepNext/>
              <w:rPr>
                <w:sz w:val="8"/>
                <w:szCs w:val="8"/>
              </w:rPr>
            </w:pPr>
          </w:p>
        </w:tc>
        <w:tc>
          <w:tcPr>
            <w:tcW w:w="4239" w:type="dxa"/>
            <w:vMerge w:val="restart"/>
            <w:tcMar>
              <w:left w:w="58" w:type="dxa"/>
              <w:right w:w="58" w:type="dxa"/>
            </w:tcMar>
          </w:tcPr>
          <w:p w14:paraId="2AAEF802" w14:textId="77B4168F" w:rsidR="0071638F" w:rsidRDefault="00D70BCF" w:rsidP="0062651E">
            <w:pPr>
              <w:pStyle w:val="ListParagraph"/>
              <w:spacing w:before="120"/>
            </w:pPr>
            <w:r>
              <w:t>1.</w:t>
            </w:r>
            <w:r>
              <w:tab/>
            </w:r>
            <w:r w:rsidR="0071638F">
              <w:t>Only SPO and higher roles will see this field. SPOs will only see their grantees. Higher roles will see all grantees. Grantee-level roles will not see the label or dropdown menu.</w:t>
            </w:r>
          </w:p>
          <w:p w14:paraId="52D253CD" w14:textId="77777777" w:rsidR="0071638F" w:rsidRDefault="0071638F" w:rsidP="0062651E">
            <w:pPr>
              <w:pStyle w:val="ListParagraph"/>
              <w:spacing w:before="120"/>
            </w:pPr>
            <w:r>
              <w:t>2.</w:t>
            </w:r>
            <w:r>
              <w:tab/>
              <w:t>Reporting Period will be fixed text displaying the grantee’s current Quarterly Progress reporting period.</w:t>
            </w:r>
          </w:p>
          <w:p w14:paraId="1569DA99" w14:textId="7D97D23E" w:rsidR="00D70BCF" w:rsidRDefault="0071638F" w:rsidP="0062651E">
            <w:pPr>
              <w:pStyle w:val="ListParagraph"/>
              <w:spacing w:before="120"/>
            </w:pPr>
            <w:r>
              <w:t xml:space="preserve">3.  </w:t>
            </w:r>
            <w:r w:rsidR="00D70BCF">
              <w:t xml:space="preserve">Clicking the “Add Accomplishment/Barrier” link will direct user to the Accomplishments and Barriers </w:t>
            </w:r>
            <w:r w:rsidR="00CF37C5">
              <w:t>Detail</w:t>
            </w:r>
            <w:r w:rsidR="00D70BCF">
              <w:t xml:space="preserve"> page (2.2.6.1).</w:t>
            </w:r>
          </w:p>
          <w:p w14:paraId="5C28A14D" w14:textId="1E877742" w:rsidR="00D70BCF" w:rsidRDefault="0071638F" w:rsidP="0062651E">
            <w:pPr>
              <w:pStyle w:val="ListParagraph"/>
            </w:pPr>
            <w:r>
              <w:t>4</w:t>
            </w:r>
            <w:r w:rsidR="00D70BCF">
              <w:t>.</w:t>
            </w:r>
            <w:r w:rsidR="00D70BCF">
              <w:tab/>
              <w:t>Clicking the linked column header will sort the records in ascending and descending order by the related column.</w:t>
            </w:r>
          </w:p>
          <w:p w14:paraId="0F06D480" w14:textId="12560DE9" w:rsidR="00D70BCF" w:rsidRDefault="0071638F" w:rsidP="0062651E">
            <w:pPr>
              <w:pStyle w:val="ListParagraph"/>
            </w:pPr>
            <w:r>
              <w:t>5</w:t>
            </w:r>
            <w:r w:rsidR="00D70BCF">
              <w:t>.</w:t>
            </w:r>
            <w:r w:rsidR="00D70BCF">
              <w:tab/>
              <w:t xml:space="preserve">Clicking the linked “Name” will direct user to the </w:t>
            </w:r>
            <w:r w:rsidR="00CF37C5">
              <w:t xml:space="preserve">Accomplishments and Barriers Detail page </w:t>
            </w:r>
            <w:r w:rsidR="00D70BCF">
              <w:t>of the related record (2.2.6.1).</w:t>
            </w:r>
          </w:p>
          <w:p w14:paraId="4D7AE948" w14:textId="2BB080CF" w:rsidR="00D70BCF" w:rsidRDefault="0071638F" w:rsidP="0062651E">
            <w:pPr>
              <w:pStyle w:val="ListParagraph"/>
            </w:pPr>
            <w:r>
              <w:t>6</w:t>
            </w:r>
            <w:r w:rsidR="00D70BCF">
              <w:t>.</w:t>
            </w:r>
            <w:r w:rsidR="00D70BCF">
              <w:tab/>
              <w:t>The description field should be truncated with “…" after 200 characters on this page.</w:t>
            </w:r>
          </w:p>
        </w:tc>
      </w:tr>
      <w:tr w:rsidR="00D70BCF" w14:paraId="27D7C555" w14:textId="77777777" w:rsidTr="00CE525F">
        <w:trPr>
          <w:trHeight w:val="9611"/>
        </w:trPr>
        <w:tc>
          <w:tcPr>
            <w:tcW w:w="10489" w:type="dxa"/>
            <w:gridSpan w:val="5"/>
            <w:tcBorders>
              <w:top w:val="nil"/>
              <w:bottom w:val="single" w:sz="4" w:space="0" w:color="auto"/>
            </w:tcBorders>
          </w:tcPr>
          <w:p w14:paraId="17472C8D" w14:textId="257E07C6" w:rsidR="00D70BCF" w:rsidRDefault="00D70BCF" w:rsidP="00D70BCF">
            <w:pPr>
              <w:pStyle w:val="Heading1"/>
              <w:outlineLvl w:val="0"/>
            </w:pPr>
            <w:r w:rsidRPr="0013141C">
              <w:t>Accomplishments and Barriers (Capacity)</w:t>
            </w:r>
          </w:p>
          <w:p w14:paraId="2084EC80" w14:textId="6EFCF3C5" w:rsidR="00D70BCF" w:rsidRDefault="0071638F" w:rsidP="00D70BCF">
            <w:pPr>
              <w:pStyle w:val="BodyTextBold"/>
            </w:pPr>
            <w:r w:rsidRPr="0071638F">
              <w:rPr>
                <w:noProof/>
              </w:rPr>
              <mc:AlternateContent>
                <mc:Choice Requires="wps">
                  <w:drawing>
                    <wp:anchor distT="0" distB="0" distL="114300" distR="114300" simplePos="0" relativeHeight="252561408" behindDoc="0" locked="0" layoutInCell="1" allowOverlap="1" wp14:anchorId="3A391080" wp14:editId="1723FC1E">
                      <wp:simplePos x="0" y="0"/>
                      <wp:positionH relativeFrom="column">
                        <wp:posOffset>155575</wp:posOffset>
                      </wp:positionH>
                      <wp:positionV relativeFrom="page">
                        <wp:posOffset>499745</wp:posOffset>
                      </wp:positionV>
                      <wp:extent cx="197485" cy="197485"/>
                      <wp:effectExtent l="0" t="0" r="12065" b="12065"/>
                      <wp:wrapNone/>
                      <wp:docPr id="1112" name="Oval 1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CC3103E" w14:textId="77777777" w:rsidR="00EE7FC1" w:rsidRPr="00FE69B0" w:rsidRDefault="00EE7FC1" w:rsidP="0071638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91080" id="Oval 1112" o:spid="_x0000_s1323" style="position:absolute;left:0;text-align:left;margin-left:12.25pt;margin-top:39.35pt;width:15.55pt;height:15.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" fillcolor="yellow" strokecolor="windowText" strokeweight=".5pt">
                      <v:stroke joinstyle="miter"/>
                      <v:textbox inset="0,0,0,0">
                        <w:txbxContent>
                          <w:p w14:paraId="4CC3103E" w14:textId="77777777" w:rsidR="00EE7FC1" w:rsidRPr="00FE69B0" w:rsidRDefault="00EE7FC1" w:rsidP="0071638F">
                            <w:pPr>
                              <w:jc w:val="center"/>
                              <w:rPr>
                                <w:color w:val="000000" w:themeColor="text1"/>
                              </w:rPr>
                            </w:pPr>
                            <w:r w:rsidRPr="00FE69B0">
                              <w:rPr>
                                <w:color w:val="000000" w:themeColor="text1"/>
                              </w:rPr>
                              <w:t>1</w:t>
                            </w:r>
                          </w:p>
                        </w:txbxContent>
                      </v:textbox>
                      <w10:wrap anchory="page"/>
                    </v:oval>
                  </w:pict>
                </mc:Fallback>
              </mc:AlternateContent>
            </w:r>
            <w:r w:rsidR="00D70BCF">
              <w:t>Select Grantee:</w:t>
            </w:r>
            <w:r w:rsidR="00D70BCF">
              <w:tab/>
            </w:r>
            <w:r w:rsidR="00D70BCF" w:rsidRPr="00214C07">
              <w:rPr>
                <w:rFonts w:cs="Times New Roman"/>
                <w:b w:val="0"/>
                <w:bCs/>
                <w:noProof/>
                <w:color w:val="3C3C3C"/>
                <w:position w:val="-6"/>
              </w:rPr>
              <w:drawing>
                <wp:inline distT="0" distB="0" distL="0" distR="0" wp14:anchorId="70C905DA" wp14:editId="6AF26252">
                  <wp:extent cx="2755000" cy="182880"/>
                  <wp:effectExtent l="0" t="0" r="7620" b="7620"/>
                  <wp:docPr id="348" name="Picture 34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671A4B9" w14:textId="0CA53D7A" w:rsidR="00D70BCF" w:rsidRDefault="0071638F" w:rsidP="00D70BCF">
            <w:pPr>
              <w:pStyle w:val="BodyTextBold"/>
              <w:rPr>
                <w:shd w:val="clear" w:color="auto" w:fill="FFFFFF"/>
              </w:rPr>
            </w:pPr>
            <w:r w:rsidRPr="0071638F">
              <w:rPr>
                <w:rFonts w:eastAsiaTheme="minorHAnsi" w:cstheme="minorBidi"/>
                <w:b w:val="0"/>
                <w:noProof/>
                <w:color w:val="auto"/>
                <w:szCs w:val="22"/>
                <w:bdr w:val="none" w:sz="0" w:space="0" w:color="auto"/>
              </w:rPr>
              <mc:AlternateContent>
                <mc:Choice Requires="wps">
                  <w:drawing>
                    <wp:anchor distT="0" distB="0" distL="114300" distR="114300" simplePos="0" relativeHeight="252563456" behindDoc="0" locked="0" layoutInCell="1" allowOverlap="1" wp14:anchorId="3A3432CF" wp14:editId="3D4200C4">
                      <wp:simplePos x="0" y="0"/>
                      <wp:positionH relativeFrom="column">
                        <wp:posOffset>153670</wp:posOffset>
                      </wp:positionH>
                      <wp:positionV relativeFrom="page">
                        <wp:posOffset>786130</wp:posOffset>
                      </wp:positionV>
                      <wp:extent cx="197485" cy="197485"/>
                      <wp:effectExtent l="0" t="0" r="12065" b="12065"/>
                      <wp:wrapNone/>
                      <wp:docPr id="1113" name="Oval 11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AE88172" w14:textId="0E76E626" w:rsidR="00EE7FC1" w:rsidRPr="00FE69B0" w:rsidRDefault="00EE7FC1" w:rsidP="0071638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432CF" id="Oval 1113" o:spid="_x0000_s1324" style="position:absolute;left:0;text-align:left;margin-left:12.1pt;margin-top:61.9pt;width:15.55pt;height:15.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" fillcolor="yellow" strokecolor="windowText" strokeweight=".5pt">
                      <v:stroke joinstyle="miter"/>
                      <v:textbox inset="0,0,0,0">
                        <w:txbxContent>
                          <w:p w14:paraId="3AE88172" w14:textId="0E76E626" w:rsidR="00EE7FC1" w:rsidRPr="00FE69B0" w:rsidRDefault="00EE7FC1" w:rsidP="0071638F">
                            <w:pPr>
                              <w:jc w:val="center"/>
                              <w:rPr>
                                <w:color w:val="000000" w:themeColor="text1"/>
                              </w:rPr>
                            </w:pPr>
                            <w:r>
                              <w:rPr>
                                <w:color w:val="000000" w:themeColor="text1"/>
                              </w:rPr>
                              <w:t>2</w:t>
                            </w:r>
                          </w:p>
                        </w:txbxContent>
                      </v:textbox>
                      <w10:wrap anchory="page"/>
                    </v:oval>
                  </w:pict>
                </mc:Fallback>
              </mc:AlternateContent>
            </w:r>
            <w:r w:rsidR="00D70BCF">
              <w:rPr>
                <w:shd w:val="clear" w:color="auto" w:fill="FFFFFF"/>
              </w:rPr>
              <w:t>Grantee Reporting Period:</w:t>
            </w:r>
          </w:p>
          <w:p w14:paraId="443B9A1F" w14:textId="2F2CAA31" w:rsidR="00D70BCF" w:rsidRDefault="00D70BCF" w:rsidP="00D70BCF">
            <w:pPr>
              <w:pStyle w:val="BodyTextBold"/>
              <w:rPr>
                <w:shd w:val="clear" w:color="auto" w:fill="FFFFFF"/>
              </w:rPr>
            </w:pPr>
          </w:p>
          <w:p w14:paraId="2487EC3B" w14:textId="39657877" w:rsidR="00D70BCF" w:rsidRDefault="00D70BCF" w:rsidP="00D70BCF">
            <w:pPr>
              <w:pStyle w:val="BodyText2"/>
              <w:pBdr>
                <w:top w:val="single" w:sz="4" w:space="1" w:color="D9D9D9" w:themeColor="background1" w:themeShade="D9"/>
              </w:pBdr>
              <w:rPr>
                <w:rStyle w:val="apple-converted-space"/>
                <w:szCs w:val="18"/>
                <w:shd w:val="clear" w:color="auto" w:fill="FFFFFF"/>
              </w:rPr>
            </w:pPr>
            <w:r>
              <w:rPr>
                <w:rStyle w:val="dxebaseoffice2010silver"/>
                <w:rFonts w:ascii="Verdana" w:hAnsi="Verdana"/>
                <w:sz w:val="17"/>
                <w:shd w:val="clear" w:color="auto" w:fill="FFFFFF"/>
              </w:rPr>
              <w:t>Use this section to enter information on any Accomplishments and/or Barriers that you experienced while performing activities related to Capacity. Each Accomplishment or Barrier will be listed in a table. Use the table heading links to sort accomplishments/barriers by column. Click on the Name that you've assigned to each Accomplishment or Barrier to edit that record.</w:t>
            </w:r>
            <w:r>
              <w:rPr>
                <w:rStyle w:val="apple-converted-space"/>
                <w:szCs w:val="18"/>
                <w:shd w:val="clear" w:color="auto" w:fill="FFFFFF"/>
              </w:rPr>
              <w:t> </w:t>
            </w:r>
          </w:p>
          <w:p w14:paraId="3EA010BA" w14:textId="6C6C62A1" w:rsidR="00D70BCF" w:rsidRDefault="00D70BCF" w:rsidP="00D70BCF">
            <w:pPr>
              <w:pStyle w:val="BodyText2"/>
              <w:rPr>
                <w:rStyle w:val="apple-converted-space"/>
                <w:szCs w:val="18"/>
                <w:shd w:val="clear" w:color="auto" w:fill="FFFFFF"/>
              </w:rPr>
            </w:pPr>
          </w:p>
          <w:p w14:paraId="62C6169C" w14:textId="3F847FEC" w:rsidR="00D70BCF" w:rsidRDefault="00D70BCF" w:rsidP="00D70BCF">
            <w:pPr>
              <w:pStyle w:val="BodyText2"/>
              <w:spacing w:after="120"/>
            </w:pPr>
            <w:r w:rsidRPr="00362AB6">
              <w:rPr>
                <w:rStyle w:val="apple-converted-space"/>
                <w:noProof/>
                <w:szCs w:val="18"/>
                <w:shd w:val="clear" w:color="auto" w:fill="FFFFFF"/>
              </w:rPr>
              <mc:AlternateContent>
                <mc:Choice Requires="wps">
                  <w:drawing>
                    <wp:anchor distT="0" distB="0" distL="114300" distR="114300" simplePos="0" relativeHeight="252022784" behindDoc="0" locked="0" layoutInCell="1" allowOverlap="1" wp14:anchorId="547D434D" wp14:editId="16AF7EA9">
                      <wp:simplePos x="0" y="0"/>
                      <wp:positionH relativeFrom="column">
                        <wp:posOffset>150283</wp:posOffset>
                      </wp:positionH>
                      <wp:positionV relativeFrom="page">
                        <wp:posOffset>2488354</wp:posOffset>
                      </wp:positionV>
                      <wp:extent cx="197485" cy="197485"/>
                      <wp:effectExtent l="0" t="0" r="12065" b="12065"/>
                      <wp:wrapNone/>
                      <wp:docPr id="398" name="Oval 3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4FA5" w14:textId="7A91729E"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D434D" id="Oval 398" o:spid="_x0000_s1325" style="position:absolute;left:0;text-align:left;margin-left:11.85pt;margin-top:195.95pt;width:15.55pt;height:15.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" fillcolor="yellow" strokecolor="black [3213]" strokeweight=".5pt">
                      <v:stroke joinstyle="miter"/>
                      <v:textbox inset="0,0,0,0">
                        <w:txbxContent>
                          <w:p w14:paraId="2B984FA5" w14:textId="7A91729E"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Pr="00362AB6">
              <w:rPr>
                <w:b/>
                <w:bCs/>
                <w:noProof/>
              </w:rPr>
              <mc:AlternateContent>
                <mc:Choice Requires="wps">
                  <w:drawing>
                    <wp:anchor distT="0" distB="0" distL="114300" distR="114300" simplePos="0" relativeHeight="252021760" behindDoc="0" locked="0" layoutInCell="1" allowOverlap="1" wp14:anchorId="676A4BF6" wp14:editId="53ED89E6">
                      <wp:simplePos x="0" y="0"/>
                      <wp:positionH relativeFrom="column">
                        <wp:posOffset>147743</wp:posOffset>
                      </wp:positionH>
                      <wp:positionV relativeFrom="page">
                        <wp:posOffset>2164080</wp:posOffset>
                      </wp:positionV>
                      <wp:extent cx="197485" cy="197485"/>
                      <wp:effectExtent l="0" t="0" r="12065" b="12065"/>
                      <wp:wrapNone/>
                      <wp:docPr id="397" name="Oval 3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B9EE6" w14:textId="69CA38DE"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4BF6" id="Oval 397" o:spid="_x0000_s1326" style="position:absolute;left:0;text-align:left;margin-left:11.65pt;margin-top:170.4pt;width:15.55pt;height:15.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" fillcolor="yellow" strokecolor="black [3213]" strokeweight=".5pt">
                      <v:stroke joinstyle="miter"/>
                      <v:textbox inset="0,0,0,0">
                        <w:txbxContent>
                          <w:p w14:paraId="141B9EE6" w14:textId="69CA38DE"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Pr="00362AB6">
              <w:rPr>
                <w:rStyle w:val="apple-converted-space"/>
                <w:noProof/>
                <w:szCs w:val="18"/>
                <w:shd w:val="clear" w:color="auto" w:fill="FFFFFF"/>
              </w:rPr>
              <mc:AlternateContent>
                <mc:Choice Requires="wps">
                  <w:drawing>
                    <wp:anchor distT="0" distB="0" distL="114300" distR="114300" simplePos="0" relativeHeight="252023808" behindDoc="0" locked="0" layoutInCell="1" allowOverlap="1" wp14:anchorId="3B8DCF9A" wp14:editId="198946EC">
                      <wp:simplePos x="0" y="0"/>
                      <wp:positionH relativeFrom="column">
                        <wp:posOffset>146050</wp:posOffset>
                      </wp:positionH>
                      <wp:positionV relativeFrom="page">
                        <wp:posOffset>2866178</wp:posOffset>
                      </wp:positionV>
                      <wp:extent cx="197485" cy="197485"/>
                      <wp:effectExtent l="0" t="0" r="12065" b="12065"/>
                      <wp:wrapNone/>
                      <wp:docPr id="399" name="Oval 3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1DA98" w14:textId="16642AF8" w:rsidR="00EE7FC1" w:rsidRPr="00FE69B0" w:rsidRDefault="00EE7FC1"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DCF9A" id="Oval 399" o:spid="_x0000_s1327" style="position:absolute;left:0;text-align:left;margin-left:11.5pt;margin-top:225.7pt;width:15.55pt;height:15.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" fillcolor="yellow" strokecolor="black [3213]" strokeweight=".5pt">
                      <v:stroke joinstyle="miter"/>
                      <v:textbox inset="0,0,0,0">
                        <w:txbxContent>
                          <w:p w14:paraId="5F71DA98" w14:textId="16642AF8" w:rsidR="00EE7FC1" w:rsidRPr="00FE69B0" w:rsidRDefault="00EE7FC1" w:rsidP="00362AB6">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4CEB97AA" wp14:editId="6BF20469">
                      <wp:extent cx="2006600" cy="219456"/>
                      <wp:effectExtent l="0" t="0" r="12700" b="28575"/>
                      <wp:docPr id="349" name="Rectangle 349"/>
                      <wp:cNvGraphicFramePr/>
                      <a:graphic xmlns:a="http://schemas.openxmlformats.org/drawingml/2006/main">
                        <a:graphicData uri="http://schemas.microsoft.com/office/word/2010/wordprocessingShape">
                          <wps:wsp>
                            <wps:cNvSpPr/>
                            <wps:spPr>
                              <a:xfrm>
                                <a:off x="0" y="0"/>
                                <a:ext cx="2006600"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99268" w14:textId="77777777" w:rsidR="00EE7FC1" w:rsidRPr="0013141C" w:rsidRDefault="00EE7FC1" w:rsidP="0013141C">
                                  <w:pPr>
                                    <w:jc w:val="center"/>
                                    <w:rPr>
                                      <w:color w:val="000000" w:themeColor="text1"/>
                                      <w:sz w:val="16"/>
                                      <w:szCs w:val="16"/>
                                    </w:rPr>
                                  </w:pPr>
                                  <w:r w:rsidRPr="0013141C">
                                    <w:rPr>
                                      <w:color w:val="000000" w:themeColor="text1"/>
                                      <w:sz w:val="16"/>
                                      <w:szCs w:val="16"/>
                                    </w:rPr>
                                    <w:t>Add Accomplishment/Barrier</w:t>
                                  </w:r>
                                </w:p>
                                <w:p w14:paraId="0D7E6509" w14:textId="29F7EFDC" w:rsidR="00EE7FC1" w:rsidRPr="000F6347" w:rsidRDefault="00EE7FC1" w:rsidP="0013141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EB97AA" id="Rectangle 349" o:spid="_x0000_s1328"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" fillcolor="#e7e6e6 [3214]" strokecolor="#bfbfbf [2412]" strokeweight="1pt">
                      <v:textbox>
                        <w:txbxContent>
                          <w:p w14:paraId="27B99268" w14:textId="77777777" w:rsidR="00EE7FC1" w:rsidRPr="0013141C" w:rsidRDefault="00EE7FC1" w:rsidP="0013141C">
                            <w:pPr>
                              <w:jc w:val="center"/>
                              <w:rPr>
                                <w:color w:val="000000" w:themeColor="text1"/>
                                <w:sz w:val="16"/>
                                <w:szCs w:val="16"/>
                              </w:rPr>
                            </w:pPr>
                            <w:r w:rsidRPr="0013141C">
                              <w:rPr>
                                <w:color w:val="000000" w:themeColor="text1"/>
                                <w:sz w:val="16"/>
                                <w:szCs w:val="16"/>
                              </w:rPr>
                              <w:t>Add Accomplishment/Barrier</w:t>
                            </w:r>
                          </w:p>
                          <w:p w14:paraId="0D7E6509" w14:textId="29F7EFDC" w:rsidR="00EE7FC1" w:rsidRPr="000F6347" w:rsidRDefault="00EE7FC1" w:rsidP="0013141C">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2070"/>
              <w:gridCol w:w="1620"/>
            </w:tblGrid>
            <w:tr w:rsidR="00D70BCF" w14:paraId="03CDD224" w14:textId="77777777" w:rsidTr="00362AB6">
              <w:trPr>
                <w:trHeight w:val="251"/>
              </w:trPr>
              <w:tc>
                <w:tcPr>
                  <w:tcW w:w="2240" w:type="dxa"/>
                  <w:shd w:val="clear" w:color="auto" w:fill="E7E6E6" w:themeFill="background2"/>
                </w:tcPr>
                <w:p w14:paraId="645E483E" w14:textId="3384CE6B" w:rsidR="00D70BCF" w:rsidRPr="001220AD" w:rsidRDefault="00D70BCF" w:rsidP="00D70BCF">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14:paraId="1006701B" w14:textId="6F3D9553" w:rsidR="00D70BCF" w:rsidRDefault="00CF37C5" w:rsidP="00D70BCF">
                  <w:pPr>
                    <w:pStyle w:val="BodyTextBold"/>
                    <w:shd w:val="clear" w:color="auto" w:fill="auto"/>
                    <w:spacing w:before="80"/>
                    <w:ind w:left="0"/>
                    <w:rPr>
                      <w:b w:val="0"/>
                      <w:color w:val="auto"/>
                      <w:u w:val="single"/>
                    </w:rPr>
                  </w:pPr>
                  <w:r w:rsidRPr="00362AB6">
                    <w:rPr>
                      <w:rStyle w:val="apple-converted-space"/>
                      <w:noProof/>
                      <w:szCs w:val="18"/>
                      <w:shd w:val="clear" w:color="auto" w:fill="FFFFFF"/>
                    </w:rPr>
                    <mc:AlternateContent>
                      <mc:Choice Requires="wps">
                        <w:drawing>
                          <wp:anchor distT="0" distB="0" distL="114300" distR="114300" simplePos="0" relativeHeight="252024832" behindDoc="0" locked="0" layoutInCell="1" allowOverlap="1" wp14:anchorId="08D03A41" wp14:editId="07C0C980">
                            <wp:simplePos x="0" y="0"/>
                            <wp:positionH relativeFrom="column">
                              <wp:posOffset>1109980</wp:posOffset>
                            </wp:positionH>
                            <wp:positionV relativeFrom="page">
                              <wp:posOffset>6350</wp:posOffset>
                            </wp:positionV>
                            <wp:extent cx="197485" cy="197485"/>
                            <wp:effectExtent l="0" t="0" r="12065" b="12065"/>
                            <wp:wrapNone/>
                            <wp:docPr id="400" name="Oval 4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E6768" w14:textId="416A0D90" w:rsidR="00EE7FC1" w:rsidRPr="00FE69B0" w:rsidRDefault="00EE7FC1" w:rsidP="00362AB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03A41" id="Oval 400" o:spid="_x0000_s1329" style="position:absolute;margin-left:87.4pt;margin-top:.5pt;width:15.55pt;height:15.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" fillcolor="yellow" strokecolor="black [3213]" strokeweight=".5pt">
                            <v:stroke joinstyle="miter"/>
                            <v:textbox inset="0,0,0,0">
                              <w:txbxContent>
                                <w:p w14:paraId="186E6768" w14:textId="416A0D90" w:rsidR="00EE7FC1" w:rsidRPr="00FE69B0" w:rsidRDefault="00EE7FC1" w:rsidP="00362AB6">
                                  <w:pPr>
                                    <w:jc w:val="center"/>
                                    <w:rPr>
                                      <w:color w:val="000000" w:themeColor="text1"/>
                                    </w:rPr>
                                  </w:pPr>
                                  <w:r>
                                    <w:rPr>
                                      <w:color w:val="000000" w:themeColor="text1"/>
                                    </w:rPr>
                                    <w:t>6</w:t>
                                  </w:r>
                                </w:p>
                              </w:txbxContent>
                            </v:textbox>
                            <w10:wrap anchory="page"/>
                          </v:oval>
                        </w:pict>
                      </mc:Fallback>
                    </mc:AlternateContent>
                  </w:r>
                  <w:r w:rsidR="00D70BCF" w:rsidRPr="0013141C">
                    <w:rPr>
                      <w:b w:val="0"/>
                      <w:color w:val="auto"/>
                      <w:u w:val="single"/>
                    </w:rPr>
                    <w:t>Description</w:t>
                  </w:r>
                </w:p>
              </w:tc>
              <w:tc>
                <w:tcPr>
                  <w:tcW w:w="2070" w:type="dxa"/>
                  <w:shd w:val="clear" w:color="auto" w:fill="E7E6E6" w:themeFill="background2"/>
                </w:tcPr>
                <w:p w14:paraId="62077FC4" w14:textId="6C493272" w:rsidR="00D70BCF" w:rsidRDefault="00D70BCF" w:rsidP="00D70BCF">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14:paraId="54BD78BD" w14:textId="36D3CFA4" w:rsidR="00D70BCF" w:rsidRDefault="00D70BCF" w:rsidP="00D70BCF">
                  <w:pPr>
                    <w:pStyle w:val="BodyTextBold"/>
                    <w:shd w:val="clear" w:color="auto" w:fill="auto"/>
                    <w:spacing w:before="80"/>
                    <w:ind w:left="0"/>
                    <w:rPr>
                      <w:b w:val="0"/>
                      <w:color w:val="auto"/>
                      <w:u w:val="single"/>
                    </w:rPr>
                  </w:pPr>
                  <w:r w:rsidRPr="0013141C">
                    <w:rPr>
                      <w:b w:val="0"/>
                      <w:color w:val="auto"/>
                      <w:u w:val="single"/>
                    </w:rPr>
                    <w:t>Reporting Period</w:t>
                  </w:r>
                </w:p>
              </w:tc>
            </w:tr>
            <w:tr w:rsidR="00D70BCF" w14:paraId="06DC708E" w14:textId="77777777" w:rsidTr="00362AB6">
              <w:tc>
                <w:tcPr>
                  <w:tcW w:w="2240" w:type="dxa"/>
                  <w:vAlign w:val="center"/>
                </w:tcPr>
                <w:p w14:paraId="0A035CA3" w14:textId="0D04A488" w:rsidR="00D70BCF" w:rsidRPr="00BC2BF2" w:rsidRDefault="004D4544" w:rsidP="00D70BCF">
                  <w:pPr>
                    <w:pStyle w:val="BodyText"/>
                    <w:spacing w:after="0"/>
                    <w:rPr>
                      <w:szCs w:val="18"/>
                      <w:u w:val="single"/>
                    </w:rPr>
                  </w:pPr>
                  <w:r w:rsidRPr="008E4554">
                    <w:rPr>
                      <w:szCs w:val="18"/>
                      <w:u w:val="single"/>
                    </w:rPr>
                    <w:t>Accomplishment/Barrier</w:t>
                  </w:r>
                </w:p>
              </w:tc>
              <w:tc>
                <w:tcPr>
                  <w:tcW w:w="3780" w:type="dxa"/>
                </w:tcPr>
                <w:p w14:paraId="3E059D7A" w14:textId="25E5781C"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14:paraId="78771700" w14:textId="12BC7322" w:rsidR="00D70BCF" w:rsidRPr="00F36AF2" w:rsidRDefault="00D70BCF" w:rsidP="00D70BCF">
                  <w:pPr>
                    <w:pStyle w:val="BodyText"/>
                    <w:spacing w:after="0"/>
                    <w:rPr>
                      <w:u w:val="single"/>
                    </w:rPr>
                  </w:pPr>
                  <w:r w:rsidRPr="00F043FF">
                    <w:rPr>
                      <w:szCs w:val="18"/>
                    </w:rPr>
                    <w:t>Lorem ipsum</w:t>
                  </w:r>
                </w:p>
              </w:tc>
              <w:tc>
                <w:tcPr>
                  <w:tcW w:w="1620" w:type="dxa"/>
                </w:tcPr>
                <w:p w14:paraId="0BBA585C" w14:textId="77777777" w:rsidR="00D70BCF" w:rsidRPr="00F36AF2" w:rsidRDefault="00D70BCF" w:rsidP="00D70BCF">
                  <w:pPr>
                    <w:pStyle w:val="BodyText"/>
                    <w:spacing w:after="0"/>
                    <w:jc w:val="center"/>
                    <w:rPr>
                      <w:u w:val="single"/>
                    </w:rPr>
                  </w:pPr>
                  <w:r w:rsidRPr="00B01C2B">
                    <w:t>mm/dd/yyyy</w:t>
                  </w:r>
                </w:p>
              </w:tc>
            </w:tr>
            <w:tr w:rsidR="00D70BCF" w14:paraId="1075ED5D" w14:textId="77777777" w:rsidTr="00362AB6">
              <w:tc>
                <w:tcPr>
                  <w:tcW w:w="2240" w:type="dxa"/>
                  <w:vAlign w:val="center"/>
                </w:tcPr>
                <w:p w14:paraId="51D6B4BA" w14:textId="6461AF8D" w:rsidR="00D70BCF" w:rsidRPr="00BC2BF2" w:rsidRDefault="004D4544" w:rsidP="00D70BCF">
                  <w:pPr>
                    <w:pStyle w:val="BodyText"/>
                    <w:spacing w:after="0"/>
                    <w:rPr>
                      <w:szCs w:val="18"/>
                      <w:u w:val="single"/>
                    </w:rPr>
                  </w:pPr>
                  <w:r w:rsidRPr="008E4554">
                    <w:rPr>
                      <w:szCs w:val="18"/>
                      <w:u w:val="single"/>
                    </w:rPr>
                    <w:t>Accomplishment/Barrier</w:t>
                  </w:r>
                </w:p>
              </w:tc>
              <w:tc>
                <w:tcPr>
                  <w:tcW w:w="3780" w:type="dxa"/>
                </w:tcPr>
                <w:p w14:paraId="34E025CD" w14:textId="31FC8508"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14:paraId="16170856" w14:textId="598B03B0" w:rsidR="00D70BCF" w:rsidRPr="00F36AF2" w:rsidRDefault="00D70BCF" w:rsidP="00D70BCF">
                  <w:pPr>
                    <w:pStyle w:val="BodyText"/>
                    <w:spacing w:after="0"/>
                    <w:rPr>
                      <w:u w:val="single"/>
                    </w:rPr>
                  </w:pPr>
                  <w:r w:rsidRPr="00F043FF">
                    <w:rPr>
                      <w:szCs w:val="18"/>
                    </w:rPr>
                    <w:t>Lorem ipsum</w:t>
                  </w:r>
                  <w:r>
                    <w:rPr>
                      <w:szCs w:val="18"/>
                    </w:rPr>
                    <w:t>.</w:t>
                  </w:r>
                  <w:r w:rsidRPr="00BC2BF2">
                    <w:t xml:space="preserve"> </w:t>
                  </w:r>
                </w:p>
              </w:tc>
              <w:tc>
                <w:tcPr>
                  <w:tcW w:w="1620" w:type="dxa"/>
                </w:tcPr>
                <w:p w14:paraId="0CA77D13" w14:textId="77777777" w:rsidR="00D70BCF" w:rsidRPr="00F36AF2" w:rsidRDefault="00D70BCF" w:rsidP="00D70BCF">
                  <w:pPr>
                    <w:pStyle w:val="BodyText"/>
                    <w:spacing w:after="0"/>
                    <w:jc w:val="center"/>
                    <w:rPr>
                      <w:u w:val="single"/>
                    </w:rPr>
                  </w:pPr>
                  <w:r w:rsidRPr="00B01C2B">
                    <w:t>mm/dd/yyyy</w:t>
                  </w:r>
                </w:p>
              </w:tc>
            </w:tr>
          </w:tbl>
          <w:p w14:paraId="26F7A800" w14:textId="611E57D6" w:rsidR="00D70BCF" w:rsidRDefault="00D70BCF" w:rsidP="00D70BCF">
            <w:pPr>
              <w:pStyle w:val="BodyText2"/>
            </w:pPr>
          </w:p>
          <w:p w14:paraId="4E39BD00" w14:textId="73FA775D" w:rsidR="00D70BCF" w:rsidRDefault="00D70BCF" w:rsidP="00D70BCF">
            <w:pPr>
              <w:pStyle w:val="BodyText2"/>
            </w:pPr>
          </w:p>
          <w:p w14:paraId="18147821" w14:textId="77777777" w:rsidR="00D70BCF" w:rsidRDefault="00D70BCF" w:rsidP="00D70BCF">
            <w:pPr>
              <w:pStyle w:val="BodyText2"/>
            </w:pPr>
          </w:p>
          <w:p w14:paraId="5F30B3EE" w14:textId="34A6698E" w:rsidR="00D70BCF" w:rsidRPr="008E4554" w:rsidRDefault="00D70BCF" w:rsidP="00D70BCF">
            <w:pPr>
              <w:pStyle w:val="BodyText2"/>
              <w:rPr>
                <w:b/>
                <w:bCs/>
              </w:rPr>
            </w:pPr>
          </w:p>
        </w:tc>
        <w:tc>
          <w:tcPr>
            <w:tcW w:w="250" w:type="dxa"/>
            <w:tcBorders>
              <w:top w:val="nil"/>
              <w:bottom w:val="nil"/>
            </w:tcBorders>
            <w:tcMar>
              <w:left w:w="0" w:type="dxa"/>
              <w:right w:w="0" w:type="dxa"/>
            </w:tcMar>
          </w:tcPr>
          <w:p w14:paraId="6A738B4C" w14:textId="77777777" w:rsidR="00D70BCF" w:rsidRPr="00503AD1" w:rsidRDefault="00D70BCF" w:rsidP="00D70BCF">
            <w:pPr>
              <w:rPr>
                <w:sz w:val="8"/>
                <w:szCs w:val="8"/>
              </w:rPr>
            </w:pPr>
          </w:p>
        </w:tc>
        <w:tc>
          <w:tcPr>
            <w:tcW w:w="4239" w:type="dxa"/>
            <w:vMerge/>
          </w:tcPr>
          <w:p w14:paraId="6DB3DAA4" w14:textId="77777777" w:rsidR="00D70BCF" w:rsidRDefault="00D70BCF" w:rsidP="00D70BCF"/>
        </w:tc>
      </w:tr>
      <w:tr w:rsidR="00D70BCF" w14:paraId="5C19D789" w14:textId="77777777" w:rsidTr="00CE525F">
        <w:trPr>
          <w:trHeight w:val="368"/>
        </w:trPr>
        <w:tc>
          <w:tcPr>
            <w:tcW w:w="10489" w:type="dxa"/>
            <w:gridSpan w:val="5"/>
            <w:vMerge w:val="restart"/>
            <w:shd w:val="clear" w:color="auto" w:fill="324D57"/>
            <w:vAlign w:val="center"/>
          </w:tcPr>
          <w:p w14:paraId="4F87C4EB"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69A57A5"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A211A7A" w14:textId="77777777" w:rsidR="00D70BCF" w:rsidRPr="00503AD1" w:rsidRDefault="00D70BCF" w:rsidP="001F6441">
            <w:pPr>
              <w:keepNext/>
              <w:rPr>
                <w:sz w:val="8"/>
                <w:szCs w:val="8"/>
              </w:rPr>
            </w:pPr>
          </w:p>
        </w:tc>
        <w:tc>
          <w:tcPr>
            <w:tcW w:w="4239" w:type="dxa"/>
            <w:shd w:val="clear" w:color="auto" w:fill="324D57"/>
            <w:vAlign w:val="center"/>
          </w:tcPr>
          <w:p w14:paraId="33018360"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32</w:t>
            </w:r>
            <w:r w:rsidRPr="00503AD1">
              <w:rPr>
                <w:rFonts w:cs="Arial"/>
                <w:b/>
                <w:noProof/>
                <w:color w:val="FFFFFF" w:themeColor="background1"/>
                <w:sz w:val="20"/>
                <w:szCs w:val="20"/>
              </w:rPr>
              <w:fldChar w:fldCharType="end"/>
            </w:r>
          </w:p>
        </w:tc>
      </w:tr>
      <w:tr w:rsidR="00D70BCF" w14:paraId="6280ADA6" w14:textId="77777777" w:rsidTr="00CE525F">
        <w:trPr>
          <w:trHeight w:val="503"/>
        </w:trPr>
        <w:tc>
          <w:tcPr>
            <w:tcW w:w="10489" w:type="dxa"/>
            <w:gridSpan w:val="5"/>
            <w:vMerge/>
            <w:tcBorders>
              <w:bottom w:val="single" w:sz="4" w:space="0" w:color="auto"/>
            </w:tcBorders>
            <w:shd w:val="clear" w:color="auto" w:fill="324D57"/>
            <w:vAlign w:val="center"/>
          </w:tcPr>
          <w:p w14:paraId="666E7E8E" w14:textId="77777777" w:rsidR="00D70BCF" w:rsidRDefault="00D70BCF" w:rsidP="001F6441">
            <w:pPr>
              <w:keepNext/>
              <w:jc w:val="center"/>
            </w:pPr>
          </w:p>
        </w:tc>
        <w:tc>
          <w:tcPr>
            <w:tcW w:w="250" w:type="dxa"/>
            <w:tcBorders>
              <w:top w:val="nil"/>
              <w:bottom w:val="nil"/>
            </w:tcBorders>
            <w:tcMar>
              <w:left w:w="0" w:type="dxa"/>
              <w:right w:w="0" w:type="dxa"/>
            </w:tcMar>
          </w:tcPr>
          <w:p w14:paraId="37F9FAFB" w14:textId="77777777" w:rsidR="00D70BCF" w:rsidRPr="00503AD1" w:rsidRDefault="00D70BCF" w:rsidP="001F6441">
            <w:pPr>
              <w:keepNext/>
              <w:rPr>
                <w:sz w:val="8"/>
                <w:szCs w:val="8"/>
              </w:rPr>
            </w:pPr>
          </w:p>
        </w:tc>
        <w:tc>
          <w:tcPr>
            <w:tcW w:w="4239" w:type="dxa"/>
            <w:tcMar>
              <w:left w:w="58" w:type="dxa"/>
              <w:right w:w="58" w:type="dxa"/>
            </w:tcMar>
          </w:tcPr>
          <w:p w14:paraId="0C1E5085" w14:textId="271A8F3A"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2.2.6.1</w:t>
            </w:r>
          </w:p>
          <w:p w14:paraId="0203AFEC" w14:textId="6641FE40" w:rsidR="00D70BCF" w:rsidRDefault="00D70BCF" w:rsidP="001F6441">
            <w:pPr>
              <w:keepNext/>
              <w:spacing w:before="60"/>
            </w:pPr>
            <w:r w:rsidRPr="00503AD1">
              <w:rPr>
                <w:rFonts w:cs="Arial"/>
                <w:szCs w:val="18"/>
              </w:rPr>
              <w:t xml:space="preserve">Page Title: </w:t>
            </w:r>
            <w:r w:rsidR="007D4197" w:rsidRPr="007D4197">
              <w:rPr>
                <w:rFonts w:cs="Arial"/>
                <w:szCs w:val="18"/>
              </w:rPr>
              <w:t xml:space="preserve">Accomplishments and Barriers </w:t>
            </w:r>
            <w:r w:rsidR="009A13DB">
              <w:rPr>
                <w:rFonts w:cs="Arial"/>
                <w:szCs w:val="18"/>
              </w:rPr>
              <w:t xml:space="preserve">Detail </w:t>
            </w:r>
            <w:r w:rsidR="007D4197" w:rsidRPr="007D4197">
              <w:rPr>
                <w:rFonts w:cs="Arial"/>
                <w:szCs w:val="18"/>
              </w:rPr>
              <w:t>(Capacity)</w:t>
            </w:r>
          </w:p>
        </w:tc>
      </w:tr>
      <w:tr w:rsidR="00D70BCF" w14:paraId="3D064DBA" w14:textId="77777777" w:rsidTr="00CE525F">
        <w:tc>
          <w:tcPr>
            <w:tcW w:w="985" w:type="dxa"/>
            <w:tcBorders>
              <w:bottom w:val="single" w:sz="4" w:space="0" w:color="auto"/>
              <w:right w:val="nil"/>
            </w:tcBorders>
            <w:shd w:val="clear" w:color="auto" w:fill="F2F2F2" w:themeFill="background1" w:themeFillShade="F2"/>
            <w:vAlign w:val="center"/>
          </w:tcPr>
          <w:p w14:paraId="7D92ACFE"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F038E7F"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67E92A6"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0CCD588"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D28731C"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3D4D590"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3711B2D4" w14:textId="77777777" w:rsidR="00D70BCF" w:rsidRPr="00503AD1" w:rsidRDefault="00D70BCF" w:rsidP="001F6441">
            <w:pPr>
              <w:keepNext/>
              <w:spacing w:before="40" w:after="40"/>
              <w:rPr>
                <w:b/>
              </w:rPr>
            </w:pPr>
            <w:r w:rsidRPr="00503AD1">
              <w:rPr>
                <w:b/>
              </w:rPr>
              <w:t>Page Details</w:t>
            </w:r>
          </w:p>
        </w:tc>
      </w:tr>
      <w:tr w:rsidR="00D70BCF" w14:paraId="397C957A" w14:textId="77777777" w:rsidTr="00CE525F">
        <w:tc>
          <w:tcPr>
            <w:tcW w:w="10489" w:type="dxa"/>
            <w:gridSpan w:val="5"/>
            <w:tcBorders>
              <w:bottom w:val="nil"/>
            </w:tcBorders>
          </w:tcPr>
          <w:p w14:paraId="35E0A2D3" w14:textId="673689A6" w:rsidR="00D70BCF" w:rsidRPr="00503AD1" w:rsidRDefault="00D70BCF" w:rsidP="001F6441">
            <w:pPr>
              <w:pStyle w:val="Webaddress"/>
              <w:keepNext/>
              <w:rPr>
                <w:u w:val="none"/>
              </w:rPr>
            </w:pPr>
            <w:r w:rsidRPr="0013141C">
              <w:t>Quarterly Progress Reporting</w:t>
            </w:r>
            <w:r w:rsidRPr="0013141C">
              <w:rPr>
                <w:u w:val="none"/>
              </w:rPr>
              <w:t xml:space="preserve">  &gt;  </w:t>
            </w:r>
            <w:r w:rsidRPr="0013141C">
              <w:t>Capacity</w:t>
            </w:r>
            <w:r w:rsidRPr="0013141C">
              <w:rPr>
                <w:u w:val="none"/>
              </w:rPr>
              <w:t xml:space="preserve">  &gt;  </w:t>
            </w:r>
            <w:r w:rsidRPr="0013141C">
              <w:t>Accomplishments and Barriers (Capacity)</w:t>
            </w:r>
            <w:r>
              <w:t xml:space="preserve"> </w:t>
            </w:r>
            <w:r w:rsidRPr="0013141C">
              <w:rPr>
                <w:u w:val="none"/>
              </w:rPr>
              <w:t xml:space="preserve"> &gt;  </w:t>
            </w:r>
            <w:r w:rsidRPr="0013141C">
              <w:t>Accomplishments and Barriers Detail</w:t>
            </w:r>
          </w:p>
        </w:tc>
        <w:tc>
          <w:tcPr>
            <w:tcW w:w="250" w:type="dxa"/>
            <w:tcBorders>
              <w:top w:val="nil"/>
              <w:bottom w:val="nil"/>
            </w:tcBorders>
            <w:tcMar>
              <w:left w:w="0" w:type="dxa"/>
              <w:right w:w="0" w:type="dxa"/>
            </w:tcMar>
          </w:tcPr>
          <w:p w14:paraId="05D352B8" w14:textId="77777777" w:rsidR="00D70BCF" w:rsidRPr="001F6441" w:rsidRDefault="00D70BCF" w:rsidP="001F6441">
            <w:pPr>
              <w:keepNext/>
              <w:rPr>
                <w:sz w:val="15"/>
                <w:szCs w:val="15"/>
              </w:rPr>
            </w:pPr>
          </w:p>
        </w:tc>
        <w:tc>
          <w:tcPr>
            <w:tcW w:w="4239" w:type="dxa"/>
            <w:vMerge w:val="restart"/>
            <w:tcMar>
              <w:left w:w="58" w:type="dxa"/>
              <w:right w:w="58" w:type="dxa"/>
            </w:tcMar>
          </w:tcPr>
          <w:p w14:paraId="5930831D" w14:textId="22CD6883" w:rsidR="00D70BCF" w:rsidRPr="007E6F9B" w:rsidRDefault="00D70BCF" w:rsidP="007E6F9B">
            <w:pPr>
              <w:pStyle w:val="ListParagraph"/>
              <w:spacing w:before="120" w:after="40"/>
              <w:ind w:left="173" w:hanging="173"/>
              <w:rPr>
                <w:sz w:val="16"/>
                <w:szCs w:val="16"/>
              </w:rPr>
            </w:pPr>
            <w:r w:rsidRPr="007E6F9B">
              <w:rPr>
                <w:sz w:val="16"/>
                <w:szCs w:val="16"/>
              </w:rPr>
              <w:t>1.</w:t>
            </w:r>
            <w:r w:rsidRPr="007E6F9B">
              <w:rPr>
                <w:sz w:val="16"/>
                <w:szCs w:val="16"/>
              </w:rPr>
              <w:tab/>
              <w:t>The dropdown will display the Reporting Period</w:t>
            </w:r>
            <w:r w:rsidR="006734CF" w:rsidRPr="007E6F9B">
              <w:rPr>
                <w:sz w:val="16"/>
                <w:szCs w:val="16"/>
              </w:rPr>
              <w:t>s</w:t>
            </w:r>
            <w:r w:rsidRPr="007E6F9B">
              <w:rPr>
                <w:sz w:val="16"/>
                <w:szCs w:val="16"/>
              </w:rPr>
              <w:t>.</w:t>
            </w:r>
          </w:p>
          <w:p w14:paraId="13B0CCBF" w14:textId="572F7C2B" w:rsidR="00D70BCF" w:rsidRPr="007E6F9B" w:rsidRDefault="0071638F" w:rsidP="007E6F9B">
            <w:pPr>
              <w:pStyle w:val="ListParagraph"/>
              <w:spacing w:after="40"/>
              <w:ind w:left="173" w:hanging="173"/>
              <w:rPr>
                <w:sz w:val="16"/>
                <w:szCs w:val="16"/>
              </w:rPr>
            </w:pPr>
            <w:r w:rsidRPr="007E6F9B">
              <w:rPr>
                <w:sz w:val="16"/>
                <w:szCs w:val="16"/>
              </w:rPr>
              <w:t>2</w:t>
            </w:r>
            <w:r w:rsidR="00D70BCF" w:rsidRPr="007E6F9B">
              <w:rPr>
                <w:sz w:val="16"/>
                <w:szCs w:val="16"/>
              </w:rPr>
              <w:t>.</w:t>
            </w:r>
            <w:r w:rsidR="00D70BCF" w:rsidRPr="007E6F9B">
              <w:rPr>
                <w:sz w:val="16"/>
                <w:szCs w:val="16"/>
              </w:rPr>
              <w:tab/>
              <w:t>"Is this an accomplishment or barrier?" Type values will include: “Accomplishment” and “Challenge/ Barrier”.</w:t>
            </w:r>
          </w:p>
          <w:p w14:paraId="164A0A97" w14:textId="583077D8" w:rsidR="00D70BCF" w:rsidRPr="007E6F9B" w:rsidRDefault="0071638F" w:rsidP="007E6F9B">
            <w:pPr>
              <w:pStyle w:val="ListParagraph"/>
              <w:spacing w:after="40"/>
              <w:ind w:left="173" w:hanging="173"/>
              <w:rPr>
                <w:sz w:val="16"/>
                <w:szCs w:val="16"/>
              </w:rPr>
            </w:pPr>
            <w:r w:rsidRPr="007E6F9B">
              <w:rPr>
                <w:sz w:val="16"/>
                <w:szCs w:val="16"/>
              </w:rPr>
              <w:t>3</w:t>
            </w:r>
            <w:r w:rsidR="00D70BCF" w:rsidRPr="007E6F9B">
              <w:rPr>
                <w:sz w:val="16"/>
                <w:szCs w:val="16"/>
              </w:rPr>
              <w:t>.</w:t>
            </w:r>
            <w:r w:rsidR="00D70BCF" w:rsidRPr="007E6F9B">
              <w:rPr>
                <w:sz w:val="16"/>
                <w:szCs w:val="16"/>
              </w:rPr>
              <w:tab/>
            </w:r>
            <w:r w:rsidR="006734CF" w:rsidRPr="007E6F9B">
              <w:rPr>
                <w:sz w:val="16"/>
                <w:szCs w:val="16"/>
              </w:rPr>
              <w:t>The dropdown will display the following Name values for Accomplishments:</w:t>
            </w:r>
            <w:r w:rsidR="00FC41A0" w:rsidRPr="007E6F9B">
              <w:rPr>
                <w:sz w:val="16"/>
                <w:szCs w:val="16"/>
              </w:rPr>
              <w:t xml:space="preserve"> </w:t>
            </w:r>
            <w:r w:rsidR="006734CF" w:rsidRPr="007E6F9B">
              <w:rPr>
                <w:sz w:val="16"/>
                <w:szCs w:val="16"/>
              </w:rPr>
              <w:t>Engagement of State/Tribe/Jurisdiction level stakeholders; Convening leaders and stakeholders; Developing relationships among stakeholders; Building coalitions; Organizing agency networks; Coordination with Advisory Board; Engaging stakeholders to help sustain outcomes; Leveraging funding and other resources; Training State/Tribe/Jurisdiction stakeholders; Training subrecipient community stakeholders, coalitions, and service providers; Other infrastructure development; Planning for sustaining the infrastructure; Other Capacity Accomplishment (provide title in description bow below)</w:t>
            </w:r>
          </w:p>
          <w:p w14:paraId="08CAAAF3" w14:textId="33E8CBD2" w:rsidR="006734CF" w:rsidRPr="007E6F9B" w:rsidRDefault="006734CF" w:rsidP="007E6F9B">
            <w:pPr>
              <w:pStyle w:val="ListParagraph"/>
              <w:spacing w:after="40"/>
              <w:ind w:left="173" w:hanging="173"/>
              <w:rPr>
                <w:sz w:val="16"/>
                <w:szCs w:val="16"/>
              </w:rPr>
            </w:pPr>
            <w:r w:rsidRPr="007E6F9B">
              <w:rPr>
                <w:sz w:val="16"/>
                <w:szCs w:val="16"/>
              </w:rPr>
              <w:t xml:space="preserve">    The dropdown will display the following Name values for Challenges/Barriers: Lack of collaboration between stakeholders (e.g., between agencies, between coalitions, between jurisdictions and funded community levels); Major external community events like weather disasters; Jurisdictional contract or other delays getting sub-recipient communities on board; Insufficient/inadequate training/technical assistance provided directly by the project or partnering entity at the jurisdiction level; Insufficient/inadequate technical assistance provided directly by the project or partnering entity at the funded community level; Difficulties getting buy-in from partnering agencies; Inadequate time for project staff and members to devote to the project; Inadequate pool of qualified people for identifying members (SAC, SEOW, EBP Workgroup); Differing perspectives between the project and jurisdiction-level administrators (e.g., Single State Authority, Governor’</w:t>
            </w:r>
            <w:r w:rsidR="007660C7" w:rsidRPr="007E6F9B">
              <w:rPr>
                <w:sz w:val="16"/>
                <w:szCs w:val="16"/>
              </w:rPr>
              <w:t>s Office, tribal entity, etc.);</w:t>
            </w:r>
            <w:r w:rsidRPr="007E6F9B">
              <w:rPr>
                <w:sz w:val="16"/>
                <w:szCs w:val="16"/>
              </w:rPr>
              <w:t xml:space="preserve"> No leadership or political commitment</w:t>
            </w:r>
            <w:r w:rsidR="007660C7" w:rsidRPr="007E6F9B">
              <w:rPr>
                <w:sz w:val="16"/>
                <w:szCs w:val="16"/>
              </w:rPr>
              <w:t xml:space="preserve"> to substance abuse preventions;</w:t>
            </w:r>
            <w:r w:rsidRPr="007E6F9B">
              <w:rPr>
                <w:sz w:val="16"/>
                <w:szCs w:val="16"/>
              </w:rPr>
              <w:t xml:space="preserve"> Inadequate funds to</w:t>
            </w:r>
            <w:r w:rsidR="007660C7" w:rsidRPr="007E6F9B">
              <w:rPr>
                <w:sz w:val="16"/>
                <w:szCs w:val="16"/>
              </w:rPr>
              <w:t xml:space="preserve"> thoroughly implement SPF model;</w:t>
            </w:r>
            <w:r w:rsidRPr="007E6F9B">
              <w:rPr>
                <w:sz w:val="16"/>
                <w:szCs w:val="16"/>
              </w:rPr>
              <w:t xml:space="preserve"> No coordination of funds</w:t>
            </w:r>
            <w:r w:rsidR="007660C7" w:rsidRPr="007E6F9B">
              <w:rPr>
                <w:sz w:val="16"/>
                <w:szCs w:val="16"/>
              </w:rPr>
              <w:t>;</w:t>
            </w:r>
            <w:r w:rsidRPr="007E6F9B">
              <w:rPr>
                <w:sz w:val="16"/>
                <w:szCs w:val="16"/>
              </w:rPr>
              <w:t xml:space="preserve"> No capacity for monitoring objectives and goals</w:t>
            </w:r>
            <w:r w:rsidR="007660C7" w:rsidRPr="007E6F9B">
              <w:rPr>
                <w:sz w:val="16"/>
                <w:szCs w:val="16"/>
              </w:rPr>
              <w:t>;</w:t>
            </w:r>
            <w:r w:rsidRPr="007E6F9B">
              <w:rPr>
                <w:sz w:val="16"/>
                <w:szCs w:val="16"/>
              </w:rPr>
              <w:t xml:space="preserve"> No capacity for leveraging of funds or in-kind donations</w:t>
            </w:r>
            <w:r w:rsidR="007660C7" w:rsidRPr="007E6F9B">
              <w:rPr>
                <w:sz w:val="16"/>
                <w:szCs w:val="16"/>
              </w:rPr>
              <w:t>;</w:t>
            </w:r>
            <w:r w:rsidRPr="007E6F9B">
              <w:rPr>
                <w:sz w:val="16"/>
                <w:szCs w:val="16"/>
              </w:rPr>
              <w:t xml:space="preserve"> Under-deve</w:t>
            </w:r>
            <w:r w:rsidR="007660C7" w:rsidRPr="007E6F9B">
              <w:rPr>
                <w:sz w:val="16"/>
                <w:szCs w:val="16"/>
              </w:rPr>
              <w:t>loped prevention infrastructure;</w:t>
            </w:r>
            <w:r w:rsidRPr="007E6F9B">
              <w:rPr>
                <w:sz w:val="16"/>
                <w:szCs w:val="16"/>
              </w:rPr>
              <w:t xml:space="preserve"> Limited incorpo</w:t>
            </w:r>
            <w:r w:rsidR="007660C7" w:rsidRPr="007E6F9B">
              <w:rPr>
                <w:sz w:val="16"/>
                <w:szCs w:val="16"/>
              </w:rPr>
              <w:t>ration of cultural competencies;</w:t>
            </w:r>
            <w:r w:rsidRPr="007E6F9B">
              <w:rPr>
                <w:sz w:val="16"/>
                <w:szCs w:val="16"/>
              </w:rPr>
              <w:t xml:space="preserve"> Difficulty balancing efficiency v</w:t>
            </w:r>
            <w:r w:rsidR="007660C7" w:rsidRPr="007E6F9B">
              <w:rPr>
                <w:sz w:val="16"/>
                <w:szCs w:val="16"/>
              </w:rPr>
              <w:t>s. inclusion of project members;</w:t>
            </w:r>
            <w:r w:rsidRPr="007E6F9B">
              <w:rPr>
                <w:sz w:val="16"/>
                <w:szCs w:val="16"/>
              </w:rPr>
              <w:t xml:space="preserve"> Limited</w:t>
            </w:r>
            <w:r w:rsidR="007660C7" w:rsidRPr="007E6F9B">
              <w:rPr>
                <w:sz w:val="16"/>
                <w:szCs w:val="16"/>
              </w:rPr>
              <w:t xml:space="preserve"> time to implement the SPF step;</w:t>
            </w:r>
            <w:r w:rsidRPr="007E6F9B">
              <w:rPr>
                <w:sz w:val="16"/>
                <w:szCs w:val="16"/>
              </w:rPr>
              <w:t xml:space="preserve"> Other Capacity Barrier (provide title in description box below)</w:t>
            </w:r>
            <w:r w:rsidR="007660C7" w:rsidRPr="007E6F9B">
              <w:rPr>
                <w:sz w:val="16"/>
                <w:szCs w:val="16"/>
              </w:rPr>
              <w:t>.</w:t>
            </w:r>
          </w:p>
          <w:p w14:paraId="594BFA1D" w14:textId="01B298DF" w:rsidR="00D70BCF" w:rsidRPr="007E6F9B" w:rsidRDefault="0071638F" w:rsidP="007E6F9B">
            <w:pPr>
              <w:pStyle w:val="ListParagraph"/>
              <w:spacing w:after="40"/>
              <w:ind w:left="173" w:hanging="173"/>
              <w:rPr>
                <w:sz w:val="16"/>
                <w:szCs w:val="16"/>
              </w:rPr>
            </w:pPr>
            <w:r w:rsidRPr="007E6F9B">
              <w:rPr>
                <w:sz w:val="16"/>
                <w:szCs w:val="16"/>
              </w:rPr>
              <w:t>4</w:t>
            </w:r>
            <w:r w:rsidR="00D70BCF" w:rsidRPr="007E6F9B">
              <w:rPr>
                <w:sz w:val="16"/>
                <w:szCs w:val="16"/>
              </w:rPr>
              <w:t>.</w:t>
            </w:r>
            <w:r w:rsidR="00D70BCF" w:rsidRPr="007E6F9B">
              <w:rPr>
                <w:sz w:val="16"/>
                <w:szCs w:val="16"/>
              </w:rPr>
              <w:tab/>
              <w:t>Clicking the “Save” button will save the record and return the user to the Accomplishments and Barriers listing page (2.2.6).  If not all fields required to save are completed or invalid data is entered, user will be prevented from saving and a message will list the fields and related issues.</w:t>
            </w:r>
          </w:p>
          <w:p w14:paraId="3889A257" w14:textId="6C7AB76D" w:rsidR="00D70BCF" w:rsidRPr="007E6F9B" w:rsidRDefault="0071638F" w:rsidP="007E6F9B">
            <w:pPr>
              <w:pStyle w:val="ListParagraph"/>
              <w:spacing w:after="40"/>
              <w:ind w:left="173" w:hanging="173"/>
              <w:rPr>
                <w:sz w:val="16"/>
                <w:szCs w:val="16"/>
              </w:rPr>
            </w:pPr>
            <w:r w:rsidRPr="007E6F9B">
              <w:rPr>
                <w:sz w:val="16"/>
                <w:szCs w:val="16"/>
              </w:rPr>
              <w:lastRenderedPageBreak/>
              <w:t>5</w:t>
            </w:r>
            <w:r w:rsidR="00D70BCF" w:rsidRPr="007E6F9B">
              <w:rPr>
                <w:sz w:val="16"/>
                <w:szCs w:val="16"/>
              </w:rPr>
              <w:t>.</w:t>
            </w:r>
            <w:r w:rsidR="00D70BCF" w:rsidRPr="007E6F9B">
              <w:rPr>
                <w:sz w:val="16"/>
                <w:szCs w:val="16"/>
              </w:rPr>
              <w:tab/>
              <w:t>Clicking the “Cancel” button will not save any changes and will return the user to the Accomplishments and Barriers listing page (2.2.6).</w:t>
            </w:r>
          </w:p>
          <w:p w14:paraId="17191D0F" w14:textId="6E414DD4" w:rsidR="001F6441" w:rsidRPr="001F6441" w:rsidRDefault="0071638F" w:rsidP="007E6F9B">
            <w:pPr>
              <w:pStyle w:val="ListParagraph"/>
              <w:spacing w:after="40"/>
              <w:ind w:left="173" w:hanging="173"/>
              <w:rPr>
                <w:sz w:val="15"/>
                <w:szCs w:val="15"/>
              </w:rPr>
            </w:pPr>
            <w:r w:rsidRPr="007E6F9B">
              <w:rPr>
                <w:sz w:val="16"/>
                <w:szCs w:val="16"/>
              </w:rPr>
              <w:t>6</w:t>
            </w:r>
            <w:r w:rsidR="00D70BCF" w:rsidRPr="007E6F9B">
              <w:rPr>
                <w:sz w:val="16"/>
                <w:szCs w:val="16"/>
              </w:rPr>
              <w:t>.</w:t>
            </w:r>
            <w:r w:rsidR="00D70BCF" w:rsidRPr="007E6F9B">
              <w:rPr>
                <w:sz w:val="16"/>
                <w:szCs w:val="16"/>
              </w:rPr>
              <w:tab/>
              <w:t>Clicking the “Delete” button will first prompt user to confirm action. If “Yes”, the record will be deleted and the user will return to the Accomplishments and Barriers listing page (2.2.6). If “No”,</w:t>
            </w:r>
            <w:r w:rsidR="001F6441" w:rsidRPr="007E6F9B">
              <w:rPr>
                <w:sz w:val="16"/>
                <w:szCs w:val="16"/>
              </w:rPr>
              <w:t xml:space="preserve"> user will remain on this page.</w:t>
            </w:r>
          </w:p>
        </w:tc>
      </w:tr>
      <w:tr w:rsidR="00D70BCF" w14:paraId="253676C2" w14:textId="77777777" w:rsidTr="00CE525F">
        <w:trPr>
          <w:trHeight w:val="9611"/>
        </w:trPr>
        <w:tc>
          <w:tcPr>
            <w:tcW w:w="10489" w:type="dxa"/>
            <w:gridSpan w:val="5"/>
            <w:tcBorders>
              <w:top w:val="nil"/>
            </w:tcBorders>
          </w:tcPr>
          <w:p w14:paraId="6459DA43" w14:textId="1892DCDF" w:rsidR="00D70BCF" w:rsidRDefault="00D70BCF" w:rsidP="00D70BCF">
            <w:pPr>
              <w:pStyle w:val="Heading1"/>
              <w:outlineLvl w:val="0"/>
            </w:pPr>
            <w:r w:rsidRPr="00E32C32">
              <w:t>Accomplishments and Barriers Detail (Capacity)</w:t>
            </w:r>
          </w:p>
          <w:p w14:paraId="4171743A" w14:textId="0439183C" w:rsidR="00D70BCF" w:rsidRDefault="00D70BCF" w:rsidP="00D70BCF">
            <w:pPr>
              <w:pStyle w:val="BodyText2"/>
            </w:pPr>
          </w:p>
          <w:p w14:paraId="3884B13C" w14:textId="4C0760C8" w:rsidR="00D70BCF" w:rsidRDefault="00D70BCF" w:rsidP="00D70BCF">
            <w:pPr>
              <w:pStyle w:val="BodyText2"/>
            </w:pPr>
            <w:r w:rsidRPr="00E32C32">
              <w:t>Enter information on any Accomplishments and/or Barriers that you had while performing activities related to Capacity in this quarter.</w:t>
            </w:r>
          </w:p>
          <w:p w14:paraId="63159AB9" w14:textId="5218C214" w:rsidR="00D70BCF" w:rsidRDefault="00D70BCF" w:rsidP="00D70BCF">
            <w:pPr>
              <w:pStyle w:val="BodyTextBold"/>
              <w:rPr>
                <w:shd w:val="clear" w:color="auto" w:fill="FFFFFF"/>
              </w:rPr>
            </w:pPr>
            <w:r w:rsidRPr="00B07045">
              <w:rPr>
                <w:noProof/>
              </w:rPr>
              <mc:AlternateContent>
                <mc:Choice Requires="wps">
                  <w:drawing>
                    <wp:anchor distT="0" distB="0" distL="114300" distR="114300" simplePos="0" relativeHeight="252014592" behindDoc="0" locked="0" layoutInCell="1" allowOverlap="1" wp14:anchorId="23DB0A92" wp14:editId="567BBDBB">
                      <wp:simplePos x="0" y="0"/>
                      <wp:positionH relativeFrom="column">
                        <wp:posOffset>146050</wp:posOffset>
                      </wp:positionH>
                      <wp:positionV relativeFrom="page">
                        <wp:posOffset>971550</wp:posOffset>
                      </wp:positionV>
                      <wp:extent cx="197485" cy="197485"/>
                      <wp:effectExtent l="0" t="0" r="12065" b="12065"/>
                      <wp:wrapNone/>
                      <wp:docPr id="350" name="Oval 35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1DEA3" w14:textId="2E3A78A7" w:rsidR="00EE7FC1" w:rsidRPr="00FE69B0" w:rsidRDefault="00EE7FC1" w:rsidP="00E81C81">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B0A92" id="Oval 350" o:spid="_x0000_s1330" style="position:absolute;left:0;text-align:left;margin-left:11.5pt;margin-top:76.5pt;width:15.55pt;height:1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" fillcolor="yellow" strokecolor="black [3213]" strokeweight=".5pt">
                      <v:stroke joinstyle="miter"/>
                      <v:textbox inset="0,0,0,0">
                        <w:txbxContent>
                          <w:p w14:paraId="76C1DEA3" w14:textId="2E3A78A7" w:rsidR="00EE7FC1" w:rsidRPr="00FE69B0" w:rsidRDefault="00EE7FC1" w:rsidP="00E81C81">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14:paraId="4EDD8F9C" w14:textId="260EAA11" w:rsidR="00D70BCF" w:rsidRDefault="00D70BCF" w:rsidP="00D70BCF">
            <w:pPr>
              <w:pStyle w:val="BodyText2"/>
              <w:rPr>
                <w:shd w:val="clear" w:color="auto" w:fill="FFFFFF"/>
              </w:rPr>
            </w:pPr>
            <w:r>
              <w:rPr>
                <w:noProof/>
                <w:bdr w:val="none" w:sz="0" w:space="0" w:color="auto"/>
              </w:rPr>
              <mc:AlternateContent>
                <mc:Choice Requires="wps">
                  <w:drawing>
                    <wp:anchor distT="0" distB="0" distL="114300" distR="114300" simplePos="0" relativeHeight="252011520" behindDoc="0" locked="1" layoutInCell="1" allowOverlap="1" wp14:anchorId="6E6F3BD1" wp14:editId="421726E9">
                      <wp:simplePos x="0" y="0"/>
                      <wp:positionH relativeFrom="column">
                        <wp:posOffset>438150</wp:posOffset>
                      </wp:positionH>
                      <wp:positionV relativeFrom="paragraph">
                        <wp:posOffset>60325</wp:posOffset>
                      </wp:positionV>
                      <wp:extent cx="429260" cy="73025"/>
                      <wp:effectExtent l="0" t="0" r="8890" b="3175"/>
                      <wp:wrapNone/>
                      <wp:docPr id="351" name="Rectangle 351"/>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9E752" id="Rectangle 351" o:spid="_x0000_s1026" style="position:absolute;margin-left:34.5pt;margin-top:4.75pt;width:33.8pt;height: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&#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hFjO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669DC7C5" wp14:editId="4E05CCCC">
                  <wp:extent cx="2755000" cy="182880"/>
                  <wp:effectExtent l="0" t="0" r="7620" b="7620"/>
                  <wp:docPr id="355" name="Picture 35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4DB3CCC" w14:textId="1B9F1C8E"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13568" behindDoc="0" locked="0" layoutInCell="1" allowOverlap="1" wp14:anchorId="4F8E8E18" wp14:editId="61546368">
                      <wp:simplePos x="0" y="0"/>
                      <wp:positionH relativeFrom="column">
                        <wp:posOffset>130810</wp:posOffset>
                      </wp:positionH>
                      <wp:positionV relativeFrom="page">
                        <wp:posOffset>1497330</wp:posOffset>
                      </wp:positionV>
                      <wp:extent cx="197485" cy="197485"/>
                      <wp:effectExtent l="0" t="0" r="12065" b="12065"/>
                      <wp:wrapNone/>
                      <wp:docPr id="352" name="Oval 3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48FD9" w14:textId="1546E90A" w:rsidR="00EE7FC1" w:rsidRPr="00FE69B0" w:rsidRDefault="00EE7FC1" w:rsidP="00E81C8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E8E18" id="Oval 352" o:spid="_x0000_s1331" style="position:absolute;left:0;text-align:left;margin-left:10.3pt;margin-top:117.9pt;width:15.55pt;height:15.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" fillcolor="yellow" strokecolor="black [3213]" strokeweight=".5pt">
                      <v:stroke joinstyle="miter"/>
                      <v:textbox inset="0,0,0,0">
                        <w:txbxContent>
                          <w:p w14:paraId="05C48FD9" w14:textId="1546E90A" w:rsidR="00EE7FC1" w:rsidRPr="00FE69B0" w:rsidRDefault="00EE7FC1" w:rsidP="00E81C81">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14:paraId="09B831E2" w14:textId="58324F41"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6F69CB4" wp14:editId="252DAC2C">
                  <wp:extent cx="2755000" cy="182880"/>
                  <wp:effectExtent l="0" t="0" r="7620" b="7620"/>
                  <wp:docPr id="356" name="Picture 35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A5E616C" w14:textId="1D176295"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12544" behindDoc="0" locked="0" layoutInCell="1" allowOverlap="1" wp14:anchorId="4BC90D57" wp14:editId="2DC7097D">
                      <wp:simplePos x="0" y="0"/>
                      <wp:positionH relativeFrom="column">
                        <wp:posOffset>145415</wp:posOffset>
                      </wp:positionH>
                      <wp:positionV relativeFrom="page">
                        <wp:posOffset>2038985</wp:posOffset>
                      </wp:positionV>
                      <wp:extent cx="197485" cy="197485"/>
                      <wp:effectExtent l="0" t="0" r="12065" b="12065"/>
                      <wp:wrapNone/>
                      <wp:docPr id="353" name="Oval 3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92848" w14:textId="72F01FA6" w:rsidR="00EE7FC1" w:rsidRPr="00FE69B0" w:rsidRDefault="00EE7FC1" w:rsidP="00E81C8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90D57" id="Oval 353" o:spid="_x0000_s1332" style="position:absolute;left:0;text-align:left;margin-left:11.45pt;margin-top:160.55pt;width:15.55pt;height:15.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" fillcolor="yellow" strokecolor="black [3213]" strokeweight=".5pt">
                      <v:stroke joinstyle="miter"/>
                      <v:textbox inset="0,0,0,0">
                        <w:txbxContent>
                          <w:p w14:paraId="06A92848" w14:textId="72F01FA6" w:rsidR="00EE7FC1" w:rsidRPr="00FE69B0" w:rsidRDefault="00EE7FC1" w:rsidP="00E81C81">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14:paraId="11CC6087" w14:textId="77777777"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1184BA4" wp14:editId="4C1AB51C">
                  <wp:extent cx="2755000" cy="182880"/>
                  <wp:effectExtent l="0" t="0" r="7620" b="7620"/>
                  <wp:docPr id="357" name="Picture 35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89FCAEC" w14:textId="77777777" w:rsidR="00D70BCF" w:rsidRDefault="00D70BCF" w:rsidP="00D70BCF">
            <w:pPr>
              <w:pStyle w:val="BodyTextBold"/>
              <w:rPr>
                <w:rStyle w:val="Emphasis"/>
                <w:rFonts w:ascii="Verdana" w:hAnsi="Verdana"/>
                <w:b w:val="0"/>
                <w:bCs/>
                <w:i w:val="0"/>
                <w:iCs w:val="0"/>
                <w:color w:val="008000"/>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14:paraId="55389C32" w14:textId="77777777" w:rsidR="00D70BCF" w:rsidRDefault="00D70BCF" w:rsidP="00D70BCF">
            <w:pPr>
              <w:pStyle w:val="BodyText2"/>
            </w:pPr>
            <w:r>
              <w:rPr>
                <w:noProof/>
                <w:bdr w:val="none" w:sz="0" w:space="0" w:color="auto"/>
              </w:rPr>
              <mc:AlternateContent>
                <mc:Choice Requires="wps">
                  <w:drawing>
                    <wp:inline distT="0" distB="0" distL="0" distR="0" wp14:anchorId="37A2C79E" wp14:editId="7AD0C712">
                      <wp:extent cx="5010912" cy="1338682"/>
                      <wp:effectExtent l="0" t="0" r="18415" b="13970"/>
                      <wp:docPr id="354" name="Rectangle 354"/>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BBFA9D" id="Rectangle 354"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kpAIAANUFAAAOAAAAZHJzL2Uyb0RvYy54bWysVE1v2zAMvQ/YfxB0X22nS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7E2pk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6CBA9574" w14:textId="77777777" w:rsidR="00D70BCF" w:rsidRDefault="00D70BCF" w:rsidP="00D70BCF">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77CD098B" w14:textId="77777777" w:rsidR="00D70BCF" w:rsidRDefault="00D70BCF" w:rsidP="00D70BCF">
            <w:pPr>
              <w:pStyle w:val="BodyText2"/>
            </w:pPr>
          </w:p>
          <w:p w14:paraId="0FF42278" w14:textId="77777777" w:rsidR="00D70BCF" w:rsidRDefault="00D70BCF" w:rsidP="00D70BCF">
            <w:pPr>
              <w:pStyle w:val="BodyText2"/>
            </w:pPr>
          </w:p>
          <w:p w14:paraId="7B7F38AB" w14:textId="280B0777" w:rsidR="00D70BCF" w:rsidRPr="00E32C32" w:rsidRDefault="00D70BCF" w:rsidP="00D70BCF">
            <w:pPr>
              <w:pStyle w:val="BodyText2"/>
            </w:pPr>
            <w:r>
              <w:rPr>
                <w:noProof/>
              </w:rPr>
              <mc:AlternateContent>
                <mc:Choice Requires="wpg">
                  <w:drawing>
                    <wp:inline distT="0" distB="0" distL="0" distR="0" wp14:anchorId="4A2A1DAC" wp14:editId="4CC1273A">
                      <wp:extent cx="2582265" cy="235915"/>
                      <wp:effectExtent l="0" t="0" r="27940" b="12065"/>
                      <wp:docPr id="388" name="Group 38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9" name="Rectangle 389"/>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07457" w14:textId="77777777" w:rsidR="00EE7FC1" w:rsidRPr="00467CB3" w:rsidRDefault="00EE7FC1" w:rsidP="008E4554">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07208" w14:textId="77777777" w:rsidR="00EE7FC1" w:rsidRPr="00467CB3" w:rsidRDefault="00EE7FC1" w:rsidP="008E4554">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F0EBF" w14:textId="77777777" w:rsidR="00EE7FC1" w:rsidRPr="00467CB3" w:rsidRDefault="00EE7FC1" w:rsidP="008E4554">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803A7" w14:textId="682BB34E" w:rsidR="00EE7FC1" w:rsidRPr="00FE69B0" w:rsidRDefault="00EE7FC1" w:rsidP="008E4554">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 name="Oval 393"/>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91FBF" w14:textId="3B15A06D" w:rsidR="00EE7FC1" w:rsidRPr="00FE69B0" w:rsidRDefault="00EE7FC1" w:rsidP="008E4554">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Oval 394"/>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D5DEB" w14:textId="32D632AD" w:rsidR="00EE7FC1" w:rsidRPr="00FE69B0" w:rsidRDefault="00EE7FC1" w:rsidP="008E4554">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A2A1DAC" id="Group 388" o:spid="_x0000_s1333"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">
                      <v:rect id="Rectangle 389" o:spid="_x0000_s133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VNcMA&#10;AADcAAAADwAAAGRycy9kb3ducmV2LnhtbESP24rCMBRF3wf8h3AEXwZNp4KXapRRHPBF8PYBh+bY&#10;FpuT2kTb+XsjCD5u9mWx58vWlOJBtSssK/gZRCCIU6sLzhScT3/9CQjnkTWWlknBPzlYLjpfc0y0&#10;bfhAj6PPRBhhl6CC3PsqkdKlORl0A1sRB+9ia4M+yDqTusYmjJtSxlE0kgYLDoQcK1rnlF6PdxMg&#10;m0vRxGYlx/F4v99l37fd8D5Sqtdtf2cgPLX+E363t1rBcDK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VNcMAAADcAAAADwAAAAAAAAAAAAAAAACYAgAAZHJzL2Rv&#10;d25yZXYueG1sUEsFBgAAAAAEAAQA9QAAAIgDAAAAAA==&#10;" fillcolor="#e7e6e6 [3214]" strokecolor="#bfbfbf [2412]" strokeweight="1pt">
                        <v:textbox>
                          <w:txbxContent>
                            <w:p w14:paraId="20107457" w14:textId="77777777" w:rsidR="00EE7FC1" w:rsidRPr="00467CB3" w:rsidRDefault="00EE7FC1" w:rsidP="008E4554">
                              <w:pPr>
                                <w:jc w:val="center"/>
                                <w:rPr>
                                  <w:color w:val="000000" w:themeColor="text1"/>
                                </w:rPr>
                              </w:pPr>
                              <w:r>
                                <w:rPr>
                                  <w:color w:val="000000" w:themeColor="text1"/>
                                </w:rPr>
                                <w:t>Save</w:t>
                              </w:r>
                            </w:p>
                          </w:txbxContent>
                        </v:textbox>
                      </v:rect>
                      <v:rect id="Rectangle 390" o:spid="_x0000_s133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qdcIA&#10;AADcAAAADwAAAGRycy9kb3ducmV2LnhtbERPzWrCQBC+F3yHZYReSt00gtrUVaq04EXwpw8wZMck&#10;mJ2N2dWkb+8cBI8f3/982bta3agNlWcDH6MEFHHubcWFgb/j7/sMVIjIFmvPZOCfAiwXg5c5ZtZ3&#10;vKfbIRZKQjhkaKCMscm0DnlJDsPIN8TCnXzrMApsC21b7CTc1TpNkol2WLE0lNjQuqT8fLg6Kfk5&#10;VV3qVnqaTne7bfF22Y6vE2Neh/33F6hIfXyKH+6NNTD+lPlyRo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Op1wgAAANwAAAAPAAAAAAAAAAAAAAAAAJgCAABkcnMvZG93&#10;bnJldi54bWxQSwUGAAAAAAQABAD1AAAAhwMAAAAA&#10;" fillcolor="#e7e6e6 [3214]" strokecolor="#bfbfbf [2412]" strokeweight="1pt">
                        <v:textbox>
                          <w:txbxContent>
                            <w:p w14:paraId="27007208" w14:textId="77777777" w:rsidR="00EE7FC1" w:rsidRPr="00467CB3" w:rsidRDefault="00EE7FC1" w:rsidP="008E4554">
                              <w:pPr>
                                <w:jc w:val="center"/>
                                <w:rPr>
                                  <w:color w:val="000000" w:themeColor="text1"/>
                                </w:rPr>
                              </w:pPr>
                              <w:r>
                                <w:rPr>
                                  <w:color w:val="000000" w:themeColor="text1"/>
                                </w:rPr>
                                <w:t>Cancel</w:t>
                              </w:r>
                            </w:p>
                          </w:txbxContent>
                        </v:textbox>
                      </v:rect>
                      <v:rect id="Rectangle 391" o:spid="_x0000_s133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P7sMA&#10;AADcAAAADwAAAGRycy9kb3ducmV2LnhtbESP24rCMBRF3wf8h3CEeRk0tYKXahSVGfBF8PYBh+bY&#10;FpuT2kTb+XsjCD5u9mWx58vWlOJBtSssKxj0IxDEqdUFZwrOp7/eBITzyBpLy6TgnxwsF52vOSba&#10;Nnygx9FnIoywS1BB7n2VSOnSnAy6vq2Ig3extUEfZJ1JXWMTxk0p4ygaSYMFB0KOFW1ySq/HuwmQ&#10;30vRxGYtx/F4v99lP7fd8D5S6rvbrmYgPLX+E363t1rBcDqA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P7sMAAADcAAAADwAAAAAAAAAAAAAAAACYAgAAZHJzL2Rv&#10;d25yZXYueG1sUEsFBgAAAAAEAAQA9QAAAIgDAAAAAA==&#10;" fillcolor="#e7e6e6 [3214]" strokecolor="#bfbfbf [2412]" strokeweight="1pt">
                        <v:textbox>
                          <w:txbxContent>
                            <w:p w14:paraId="03CF0EBF" w14:textId="77777777" w:rsidR="00EE7FC1" w:rsidRPr="00467CB3" w:rsidRDefault="00EE7FC1" w:rsidP="008E4554">
                              <w:pPr>
                                <w:jc w:val="center"/>
                                <w:rPr>
                                  <w:color w:val="000000" w:themeColor="text1"/>
                                </w:rPr>
                              </w:pPr>
                              <w:r>
                                <w:rPr>
                                  <w:color w:val="000000" w:themeColor="text1"/>
                                </w:rPr>
                                <w:t>Delete</w:t>
                              </w:r>
                            </w:p>
                          </w:txbxContent>
                        </v:textbox>
                      </v:rect>
                      <v:oval id="Oval 392" o:spid="_x0000_s1337"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ss8YA&#10;AADcAAAADwAAAGRycy9kb3ducmV2LnhtbESPT2vCQBTE7wW/w/KEXkrdaFBsdBUJlnoR/FPo9ZF9&#10;ZoPZtyG7mrSfvisUehxm5jfMct3bWtyp9ZVjBeNRAoK4cLriUsHn+f11DsIHZI21Y1LwTR7Wq8HT&#10;EjPtOj7S/RRKESHsM1RgQmgyKX1hyKIfuYY4ehfXWgxRtqXULXYRbms5SZKZtFhxXDDYUG6ouJ5u&#10;VsHLdcbTr23It2ez//nIx4c0zTulnof9ZgEiUB/+w3/tnVaQvk3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lss8YAAADcAAAADwAAAAAAAAAAAAAAAACYAgAAZHJz&#10;L2Rvd25yZXYueG1sUEsFBgAAAAAEAAQA9QAAAIsDAAAAAA==&#10;" fillcolor="yellow" strokecolor="black [3213]" strokeweight=".5pt">
                        <v:stroke joinstyle="miter"/>
                        <v:textbox inset="0,0,0,0">
                          <w:txbxContent>
                            <w:p w14:paraId="6A0803A7" w14:textId="682BB34E" w:rsidR="00EE7FC1" w:rsidRPr="00FE69B0" w:rsidRDefault="00EE7FC1" w:rsidP="008E4554">
                              <w:pPr>
                                <w:jc w:val="center"/>
                                <w:rPr>
                                  <w:color w:val="000000" w:themeColor="text1"/>
                                </w:rPr>
                              </w:pPr>
                              <w:r>
                                <w:rPr>
                                  <w:color w:val="000000" w:themeColor="text1"/>
                                </w:rPr>
                                <w:t>5</w:t>
                              </w:r>
                            </w:p>
                          </w:txbxContent>
                        </v:textbox>
                      </v:oval>
                      <v:oval id="Oval 393" o:spid="_x0000_s1338"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KMYA&#10;AADcAAAADwAAAGRycy9kb3ducmV2LnhtbESPQWvCQBSE7wX/w/IKvRTdaGiwqatIsNRLoVXB6yP7&#10;mg1m34bsalJ/vSsUehxm5htmsRpsIy7U+dqxgukkAUFcOl1zpeCwfx/PQfiArLFxTAp+ycNqOXpY&#10;YK5dz9902YVKRAj7HBWYENpcSl8asugnriWO3o/rLIYou0rqDvsIt42cJUkmLdYcFwy2VBgqT7uz&#10;VfB8yvjluAnFZm8+rx/F9CtNi16pp8dh/QYi0BD+w3/trVaQvq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KMYAAADcAAAADwAAAAAAAAAAAAAAAACYAgAAZHJz&#10;L2Rvd25yZXYueG1sUEsFBgAAAAAEAAQA9QAAAIsDAAAAAA==&#10;" fillcolor="yellow" strokecolor="black [3213]" strokeweight=".5pt">
                        <v:stroke joinstyle="miter"/>
                        <v:textbox inset="0,0,0,0">
                          <w:txbxContent>
                            <w:p w14:paraId="7F591FBF" w14:textId="3B15A06D" w:rsidR="00EE7FC1" w:rsidRPr="00FE69B0" w:rsidRDefault="00EE7FC1" w:rsidP="008E4554">
                              <w:pPr>
                                <w:jc w:val="center"/>
                                <w:rPr>
                                  <w:color w:val="000000" w:themeColor="text1"/>
                                </w:rPr>
                              </w:pPr>
                              <w:r>
                                <w:rPr>
                                  <w:color w:val="000000" w:themeColor="text1"/>
                                </w:rPr>
                                <w:t>4</w:t>
                              </w:r>
                            </w:p>
                          </w:txbxContent>
                        </v:textbox>
                      </v:oval>
                      <v:oval id="Oval 394" o:spid="_x0000_s1339"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RXMYA&#10;AADcAAAADwAAAGRycy9kb3ducmV2LnhtbESPQWvCQBSE7wX/w/KEXqRuNFba1FUkKPYitFro9ZF9&#10;zQazb0N2a6K/visIPQ4z8w2zWPW2FmdqfeVYwWScgCAunK64VPB13D69gPABWWPtmBRcyMNqOXhY&#10;YKZdx590PoRSRAj7DBWYEJpMSl8YsujHriGO3o9rLYYo21LqFrsIt7WcJslcWqw4LhhsKDdUnA6/&#10;VsHoNOfn703IN0ezv+7yyUea5p1Sj8N+/QYiUB/+w/f2u1aQvs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RXMYAAADcAAAADwAAAAAAAAAAAAAAAACYAgAAZHJz&#10;L2Rvd25yZXYueG1sUEsFBgAAAAAEAAQA9QAAAIsDAAAAAA==&#10;" fillcolor="yellow" strokecolor="black [3213]" strokeweight=".5pt">
                        <v:stroke joinstyle="miter"/>
                        <v:textbox inset="0,0,0,0">
                          <w:txbxContent>
                            <w:p w14:paraId="11FD5DEB" w14:textId="32D632AD" w:rsidR="00EE7FC1" w:rsidRPr="00FE69B0" w:rsidRDefault="00EE7FC1" w:rsidP="008E4554">
                              <w:pPr>
                                <w:jc w:val="center"/>
                                <w:rPr>
                                  <w:color w:val="000000" w:themeColor="text1"/>
                                </w:rPr>
                              </w:pPr>
                              <w:r>
                                <w:rPr>
                                  <w:color w:val="000000" w:themeColor="text1"/>
                                </w:rPr>
                                <w:t>6</w:t>
                              </w:r>
                            </w:p>
                          </w:txbxContent>
                        </v:textbox>
                      </v:oval>
                      <w10:anchorlock/>
                    </v:group>
                  </w:pict>
                </mc:Fallback>
              </mc:AlternateContent>
            </w:r>
          </w:p>
        </w:tc>
        <w:tc>
          <w:tcPr>
            <w:tcW w:w="250" w:type="dxa"/>
            <w:tcBorders>
              <w:top w:val="nil"/>
              <w:bottom w:val="nil"/>
            </w:tcBorders>
            <w:tcMar>
              <w:left w:w="0" w:type="dxa"/>
              <w:right w:w="0" w:type="dxa"/>
            </w:tcMar>
          </w:tcPr>
          <w:p w14:paraId="5AADDFAC" w14:textId="77777777" w:rsidR="00D70BCF" w:rsidRPr="00503AD1" w:rsidRDefault="00D70BCF" w:rsidP="00D70BCF">
            <w:pPr>
              <w:rPr>
                <w:sz w:val="8"/>
                <w:szCs w:val="8"/>
              </w:rPr>
            </w:pPr>
          </w:p>
        </w:tc>
        <w:tc>
          <w:tcPr>
            <w:tcW w:w="4239" w:type="dxa"/>
            <w:vMerge/>
          </w:tcPr>
          <w:p w14:paraId="5B6AA485" w14:textId="77777777" w:rsidR="00D70BCF" w:rsidRDefault="00D70BCF" w:rsidP="00D70BCF"/>
        </w:tc>
      </w:tr>
      <w:tr w:rsidR="00D70BCF" w14:paraId="1BA15D5E" w14:textId="77777777" w:rsidTr="00CE525F">
        <w:trPr>
          <w:trHeight w:val="368"/>
        </w:trPr>
        <w:tc>
          <w:tcPr>
            <w:tcW w:w="10489" w:type="dxa"/>
            <w:gridSpan w:val="5"/>
            <w:vMerge w:val="restart"/>
            <w:shd w:val="clear" w:color="auto" w:fill="324D57"/>
            <w:vAlign w:val="center"/>
          </w:tcPr>
          <w:p w14:paraId="00F799C7"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5D31D9E"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F240452" w14:textId="77777777" w:rsidR="00D70BCF" w:rsidRPr="00503AD1" w:rsidRDefault="00D70BCF" w:rsidP="001F6441">
            <w:pPr>
              <w:keepNext/>
              <w:rPr>
                <w:sz w:val="8"/>
                <w:szCs w:val="8"/>
              </w:rPr>
            </w:pPr>
          </w:p>
        </w:tc>
        <w:tc>
          <w:tcPr>
            <w:tcW w:w="4239" w:type="dxa"/>
            <w:shd w:val="clear" w:color="auto" w:fill="324D57"/>
            <w:vAlign w:val="center"/>
          </w:tcPr>
          <w:p w14:paraId="23C6C5DC"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34</w:t>
            </w:r>
            <w:r w:rsidRPr="00503AD1">
              <w:rPr>
                <w:rFonts w:cs="Arial"/>
                <w:b/>
                <w:noProof/>
                <w:color w:val="FFFFFF" w:themeColor="background1"/>
                <w:sz w:val="20"/>
                <w:szCs w:val="20"/>
              </w:rPr>
              <w:fldChar w:fldCharType="end"/>
            </w:r>
          </w:p>
        </w:tc>
      </w:tr>
      <w:tr w:rsidR="00D70BCF" w14:paraId="3D12C645" w14:textId="77777777" w:rsidTr="00CE525F">
        <w:trPr>
          <w:trHeight w:val="503"/>
        </w:trPr>
        <w:tc>
          <w:tcPr>
            <w:tcW w:w="10489" w:type="dxa"/>
            <w:gridSpan w:val="5"/>
            <w:vMerge/>
            <w:tcBorders>
              <w:bottom w:val="single" w:sz="4" w:space="0" w:color="auto"/>
            </w:tcBorders>
            <w:shd w:val="clear" w:color="auto" w:fill="324D57"/>
            <w:vAlign w:val="center"/>
          </w:tcPr>
          <w:p w14:paraId="1887ADD3" w14:textId="77777777" w:rsidR="00D70BCF" w:rsidRDefault="00D70BCF" w:rsidP="001F6441">
            <w:pPr>
              <w:keepNext/>
              <w:jc w:val="center"/>
            </w:pPr>
          </w:p>
        </w:tc>
        <w:tc>
          <w:tcPr>
            <w:tcW w:w="250" w:type="dxa"/>
            <w:tcBorders>
              <w:top w:val="nil"/>
              <w:bottom w:val="nil"/>
            </w:tcBorders>
            <w:tcMar>
              <w:left w:w="0" w:type="dxa"/>
              <w:right w:w="0" w:type="dxa"/>
            </w:tcMar>
          </w:tcPr>
          <w:p w14:paraId="282446DA" w14:textId="77777777" w:rsidR="00D70BCF" w:rsidRPr="00503AD1" w:rsidRDefault="00D70BCF" w:rsidP="001F6441">
            <w:pPr>
              <w:keepNext/>
              <w:rPr>
                <w:sz w:val="8"/>
                <w:szCs w:val="8"/>
              </w:rPr>
            </w:pPr>
          </w:p>
        </w:tc>
        <w:tc>
          <w:tcPr>
            <w:tcW w:w="4239" w:type="dxa"/>
            <w:tcMar>
              <w:left w:w="58" w:type="dxa"/>
              <w:right w:w="58" w:type="dxa"/>
            </w:tcMar>
          </w:tcPr>
          <w:p w14:paraId="12BEF2D0" w14:textId="46B92E9F"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2.3</w:t>
            </w:r>
          </w:p>
          <w:p w14:paraId="4275D254" w14:textId="61420D1D" w:rsidR="00D70BCF" w:rsidRDefault="00D70BCF" w:rsidP="001F6441">
            <w:pPr>
              <w:keepNext/>
              <w:spacing w:before="60"/>
            </w:pPr>
            <w:r w:rsidRPr="00503AD1">
              <w:rPr>
                <w:rFonts w:cs="Arial"/>
                <w:szCs w:val="18"/>
              </w:rPr>
              <w:t xml:space="preserve">Page Title: </w:t>
            </w:r>
            <w:r w:rsidR="007D4197" w:rsidRPr="007D4197">
              <w:rPr>
                <w:rFonts w:cs="Arial"/>
                <w:szCs w:val="18"/>
              </w:rPr>
              <w:t>Planning</w:t>
            </w:r>
          </w:p>
        </w:tc>
      </w:tr>
      <w:tr w:rsidR="00D70BCF" w14:paraId="1B0550E2" w14:textId="77777777" w:rsidTr="00CE525F">
        <w:tc>
          <w:tcPr>
            <w:tcW w:w="985" w:type="dxa"/>
            <w:tcBorders>
              <w:bottom w:val="single" w:sz="4" w:space="0" w:color="auto"/>
              <w:right w:val="nil"/>
            </w:tcBorders>
            <w:shd w:val="clear" w:color="auto" w:fill="F2F2F2" w:themeFill="background1" w:themeFillShade="F2"/>
            <w:vAlign w:val="center"/>
          </w:tcPr>
          <w:p w14:paraId="144D122C"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BBED1F0"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288C79F"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45ED3BD"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4EDBD3E"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F81ED96"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068442DA" w14:textId="77777777" w:rsidR="00D70BCF" w:rsidRPr="00503AD1" w:rsidRDefault="00D70BCF" w:rsidP="001F6441">
            <w:pPr>
              <w:keepNext/>
              <w:spacing w:before="40" w:after="40"/>
              <w:rPr>
                <w:b/>
              </w:rPr>
            </w:pPr>
            <w:r w:rsidRPr="00503AD1">
              <w:rPr>
                <w:b/>
              </w:rPr>
              <w:t>Page Details</w:t>
            </w:r>
          </w:p>
        </w:tc>
      </w:tr>
      <w:tr w:rsidR="00D70BCF" w14:paraId="308768BF" w14:textId="77777777" w:rsidTr="00CE525F">
        <w:tc>
          <w:tcPr>
            <w:tcW w:w="10489" w:type="dxa"/>
            <w:gridSpan w:val="5"/>
            <w:tcBorders>
              <w:bottom w:val="nil"/>
            </w:tcBorders>
          </w:tcPr>
          <w:p w14:paraId="35FC9D9B" w14:textId="06AFAA05" w:rsidR="00D70BCF" w:rsidRPr="00503AD1" w:rsidRDefault="00D70BCF" w:rsidP="001F6441">
            <w:pPr>
              <w:pStyle w:val="Webaddress"/>
              <w:keepNext/>
              <w:rPr>
                <w:u w:val="none"/>
              </w:rPr>
            </w:pPr>
            <w:r w:rsidRPr="00526F14">
              <w:t>Quarterly Progress Reporting</w:t>
            </w:r>
            <w:r w:rsidRPr="00526F14">
              <w:rPr>
                <w:u w:val="none"/>
              </w:rPr>
              <w:t xml:space="preserve">  &gt;  </w:t>
            </w:r>
            <w:r w:rsidRPr="00526F14">
              <w:t>Planning</w:t>
            </w:r>
          </w:p>
        </w:tc>
        <w:tc>
          <w:tcPr>
            <w:tcW w:w="250" w:type="dxa"/>
            <w:tcBorders>
              <w:top w:val="nil"/>
              <w:bottom w:val="nil"/>
            </w:tcBorders>
            <w:tcMar>
              <w:left w:w="0" w:type="dxa"/>
              <w:right w:w="0" w:type="dxa"/>
            </w:tcMar>
          </w:tcPr>
          <w:p w14:paraId="3737234B" w14:textId="77777777" w:rsidR="00D70BCF" w:rsidRPr="00503AD1" w:rsidRDefault="00D70BCF" w:rsidP="001F6441">
            <w:pPr>
              <w:keepNext/>
              <w:rPr>
                <w:sz w:val="8"/>
                <w:szCs w:val="8"/>
              </w:rPr>
            </w:pPr>
          </w:p>
        </w:tc>
        <w:tc>
          <w:tcPr>
            <w:tcW w:w="4239" w:type="dxa"/>
            <w:vMerge w:val="restart"/>
            <w:tcMar>
              <w:left w:w="58" w:type="dxa"/>
              <w:right w:w="58" w:type="dxa"/>
            </w:tcMar>
          </w:tcPr>
          <w:p w14:paraId="437DCBB5" w14:textId="77777777" w:rsidR="00D70BCF" w:rsidRDefault="00D70BCF" w:rsidP="0062651E">
            <w:pPr>
              <w:pStyle w:val="ListParagraph"/>
              <w:spacing w:before="120"/>
            </w:pPr>
            <w:r>
              <w:t>1.</w:t>
            </w:r>
            <w:r>
              <w:tab/>
              <w:t>Clicking the “Strategic Plan” link will direct the user to the Strategic Plan listing page (2.3.1).</w:t>
            </w:r>
          </w:p>
          <w:p w14:paraId="3AACA099" w14:textId="77777777" w:rsidR="00D70BCF" w:rsidRDefault="00D70BCF" w:rsidP="0062651E">
            <w:pPr>
              <w:pStyle w:val="ListParagraph"/>
            </w:pPr>
            <w:r>
              <w:t>2.</w:t>
            </w:r>
            <w:r>
              <w:tab/>
              <w:t>Clicking the “Accomplishments and Barriers” link will direct user to the Accomplishments and Barriers listing page (2.3.2).</w:t>
            </w:r>
          </w:p>
          <w:p w14:paraId="5951C1DF" w14:textId="272B101F" w:rsidR="00D70BCF" w:rsidRDefault="00D70BCF" w:rsidP="0062651E">
            <w:pPr>
              <w:pStyle w:val="ListParagraph"/>
            </w:pPr>
            <w:r>
              <w:t>3.</w:t>
            </w:r>
            <w:r>
              <w:tab/>
              <w:t>Clicking the “Implementation” link will direct user to the Implementation landing page (2.4).</w:t>
            </w:r>
          </w:p>
        </w:tc>
      </w:tr>
      <w:tr w:rsidR="00D70BCF" w14:paraId="31474DA0" w14:textId="77777777" w:rsidTr="00CE525F">
        <w:trPr>
          <w:trHeight w:val="9611"/>
        </w:trPr>
        <w:tc>
          <w:tcPr>
            <w:tcW w:w="10489" w:type="dxa"/>
            <w:gridSpan w:val="5"/>
            <w:tcBorders>
              <w:top w:val="nil"/>
            </w:tcBorders>
          </w:tcPr>
          <w:p w14:paraId="010D3F1D" w14:textId="1586D657" w:rsidR="00D70BCF" w:rsidRDefault="00D70BCF" w:rsidP="00D70BCF">
            <w:pPr>
              <w:pStyle w:val="Heading1"/>
              <w:outlineLvl w:val="0"/>
            </w:pPr>
            <w:r w:rsidRPr="00526F14">
              <w:t>Planning</w:t>
            </w:r>
          </w:p>
          <w:p w14:paraId="35524754" w14:textId="22015827" w:rsidR="00D70BCF" w:rsidRDefault="00D70BCF" w:rsidP="00D70BCF">
            <w:pPr>
              <w:pStyle w:val="BodyText2"/>
              <w:rPr>
                <w:shd w:val="clear" w:color="auto" w:fill="FFFFFF"/>
              </w:rPr>
            </w:pPr>
          </w:p>
          <w:p w14:paraId="7FA3AFE2" w14:textId="4AFA3AA1" w:rsidR="00D70BCF" w:rsidRDefault="00D70BCF" w:rsidP="00D70BCF">
            <w:pPr>
              <w:pStyle w:val="BodyText2"/>
              <w:rPr>
                <w:rFonts w:ascii="Times New Roman" w:hAnsi="Times New Roman"/>
                <w:sz w:val="24"/>
              </w:rPr>
            </w:pPr>
            <w:r>
              <w:rPr>
                <w:shd w:val="clear" w:color="auto" w:fill="FFFFFF"/>
              </w:rPr>
              <w:t>Planning involves following logical sequential steps designed to produce specific results.  The desired results (Outcomes) are based upon data obtained from a formal assessment of needs and resources. The plan, then, outlines what will be done over time to create the desired change. </w:t>
            </w:r>
          </w:p>
          <w:p w14:paraId="459F6D42" w14:textId="44EDFAB7" w:rsidR="00D70BCF" w:rsidRDefault="00D70BCF" w:rsidP="00D70BCF">
            <w:pPr>
              <w:shd w:val="clear" w:color="auto" w:fill="FFFFFF"/>
              <w:spacing w:line="270" w:lineRule="atLeast"/>
              <w:textAlignment w:val="baseline"/>
              <w:rPr>
                <w:rFonts w:cs="Arial"/>
                <w:color w:val="646464"/>
                <w:szCs w:val="18"/>
              </w:rPr>
            </w:pPr>
            <w:r>
              <w:rPr>
                <w:rFonts w:cs="Arial"/>
                <w:color w:val="646464"/>
                <w:szCs w:val="18"/>
              </w:rPr>
              <w:t>  </w:t>
            </w:r>
          </w:p>
          <w:p w14:paraId="5C3513A8" w14:textId="5D7C02B0" w:rsidR="00D70BCF" w:rsidRPr="00526F14" w:rsidRDefault="00D70BCF" w:rsidP="00D70BCF">
            <w:pPr>
              <w:pStyle w:val="Heading2"/>
              <w:outlineLvl w:val="1"/>
              <w:rPr>
                <w:u w:val="single"/>
              </w:rPr>
            </w:pPr>
            <w:r w:rsidRPr="00362AB6">
              <w:rPr>
                <w:noProof/>
                <w:shd w:val="clear" w:color="auto" w:fill="FFFFFF"/>
              </w:rPr>
              <mc:AlternateContent>
                <mc:Choice Requires="wps">
                  <w:drawing>
                    <wp:anchor distT="0" distB="0" distL="114300" distR="114300" simplePos="0" relativeHeight="252025856" behindDoc="0" locked="0" layoutInCell="1" allowOverlap="1" wp14:anchorId="7CDAFDEA" wp14:editId="3D1C8670">
                      <wp:simplePos x="0" y="0"/>
                      <wp:positionH relativeFrom="column">
                        <wp:posOffset>125095</wp:posOffset>
                      </wp:positionH>
                      <wp:positionV relativeFrom="page">
                        <wp:posOffset>1334558</wp:posOffset>
                      </wp:positionV>
                      <wp:extent cx="197485" cy="197485"/>
                      <wp:effectExtent l="0" t="0" r="12065" b="12065"/>
                      <wp:wrapNone/>
                      <wp:docPr id="401" name="Oval 4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981D1"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AFDEA" id="Oval 401" o:spid="_x0000_s1340" style="position:absolute;left:0;text-align:left;margin-left:9.85pt;margin-top:105.1pt;width:15.55pt;height:15.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" fillcolor="yellow" strokecolor="black [3213]" strokeweight=".5pt">
                      <v:stroke joinstyle="miter"/>
                      <v:textbox inset="0,0,0,0">
                        <w:txbxContent>
                          <w:p w14:paraId="5A0981D1"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hyperlink r:id="rId47" w:history="1">
              <w:r w:rsidRPr="00526F14">
                <w:rPr>
                  <w:rStyle w:val="Hyperlink"/>
                  <w:color w:val="577686"/>
                </w:rPr>
                <w:t>Strategic Plan</w:t>
              </w:r>
            </w:hyperlink>
          </w:p>
          <w:p w14:paraId="102F5612" w14:textId="35FCC5EF" w:rsidR="00D70BCF" w:rsidRDefault="00D70BCF" w:rsidP="00D70BCF">
            <w:pPr>
              <w:pStyle w:val="BodyText2"/>
            </w:pPr>
            <w:r>
              <w:t>Use this section to upload and describe your Strategic Plan </w:t>
            </w:r>
          </w:p>
          <w:p w14:paraId="374326B5" w14:textId="0FC42820" w:rsidR="00D70BCF" w:rsidRPr="00526F14" w:rsidRDefault="00D70BCF" w:rsidP="00D70BCF">
            <w:pPr>
              <w:pStyle w:val="Heading2"/>
              <w:outlineLvl w:val="1"/>
              <w:rPr>
                <w:u w:val="single"/>
              </w:rPr>
            </w:pPr>
            <w:r w:rsidRPr="00362AB6">
              <w:rPr>
                <w:noProof/>
                <w:u w:val="single"/>
              </w:rPr>
              <mc:AlternateContent>
                <mc:Choice Requires="wps">
                  <w:drawing>
                    <wp:anchor distT="0" distB="0" distL="114300" distR="114300" simplePos="0" relativeHeight="252026880" behindDoc="0" locked="0" layoutInCell="1" allowOverlap="1" wp14:anchorId="3F82E77B" wp14:editId="15B15806">
                      <wp:simplePos x="0" y="0"/>
                      <wp:positionH relativeFrom="column">
                        <wp:posOffset>125306</wp:posOffset>
                      </wp:positionH>
                      <wp:positionV relativeFrom="page">
                        <wp:posOffset>1842558</wp:posOffset>
                      </wp:positionV>
                      <wp:extent cx="197485" cy="197485"/>
                      <wp:effectExtent l="0" t="0" r="12065" b="12065"/>
                      <wp:wrapNone/>
                      <wp:docPr id="402" name="Oval 4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62129" w14:textId="13E11CCE"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2E77B" id="Oval 402" o:spid="_x0000_s1341" style="position:absolute;left:0;text-align:left;margin-left:9.85pt;margin-top:145.1pt;width:15.55pt;height:15.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" fillcolor="yellow" strokecolor="black [3213]" strokeweight=".5pt">
                      <v:stroke joinstyle="miter"/>
                      <v:textbox inset="0,0,0,0">
                        <w:txbxContent>
                          <w:p w14:paraId="1DE62129" w14:textId="13E11CCE"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hyperlink r:id="rId48" w:history="1">
              <w:r w:rsidRPr="00526F14">
                <w:rPr>
                  <w:rStyle w:val="Hyperlink"/>
                  <w:color w:val="577686"/>
                </w:rPr>
                <w:t>Accomplishments and Barriers</w:t>
              </w:r>
            </w:hyperlink>
          </w:p>
          <w:p w14:paraId="0305A2E5" w14:textId="52B75C9E" w:rsidR="00D70BCF" w:rsidRDefault="00D70BCF" w:rsidP="00D70BCF">
            <w:pPr>
              <w:pStyle w:val="BodyText2"/>
            </w:pPr>
            <w:r>
              <w:t>Track accomplishments and barriers related to Planning</w:t>
            </w:r>
          </w:p>
          <w:p w14:paraId="0A46E112" w14:textId="5F68F316" w:rsidR="00D70BCF" w:rsidRDefault="00D70BCF" w:rsidP="00D70BCF">
            <w:pPr>
              <w:pStyle w:val="BodyText2"/>
              <w:spacing w:before="240"/>
            </w:pPr>
            <w:r w:rsidRPr="00362AB6">
              <w:rPr>
                <w:noProof/>
                <w:u w:val="single"/>
              </w:rPr>
              <mc:AlternateContent>
                <mc:Choice Requires="wps">
                  <w:drawing>
                    <wp:anchor distT="0" distB="0" distL="114300" distR="114300" simplePos="0" relativeHeight="252027904" behindDoc="0" locked="0" layoutInCell="1" allowOverlap="1" wp14:anchorId="0043AEB6" wp14:editId="49936566">
                      <wp:simplePos x="0" y="0"/>
                      <wp:positionH relativeFrom="column">
                        <wp:posOffset>142240</wp:posOffset>
                      </wp:positionH>
                      <wp:positionV relativeFrom="page">
                        <wp:posOffset>2325158</wp:posOffset>
                      </wp:positionV>
                      <wp:extent cx="197485" cy="197485"/>
                      <wp:effectExtent l="0" t="0" r="12065" b="12065"/>
                      <wp:wrapNone/>
                      <wp:docPr id="403" name="Oval 4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55EB9" w14:textId="23CFEB8E"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AEB6" id="Oval 403" o:spid="_x0000_s1342" style="position:absolute;left:0;text-align:left;margin-left:11.2pt;margin-top:183.1pt;width:15.55pt;height:15.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" fillcolor="yellow" strokecolor="black [3213]" strokeweight=".5pt">
                      <v:stroke joinstyle="miter"/>
                      <v:textbox inset="0,0,0,0">
                        <w:txbxContent>
                          <w:p w14:paraId="23F55EB9" w14:textId="23CFEB8E"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t> Next:</w:t>
            </w:r>
            <w:r>
              <w:rPr>
                <w:rStyle w:val="apple-converted-space"/>
                <w:rFonts w:ascii="inherit" w:hAnsi="inherit"/>
                <w:szCs w:val="18"/>
              </w:rPr>
              <w:t> </w:t>
            </w:r>
            <w:hyperlink r:id="rId49" w:history="1">
              <w:r>
                <w:rPr>
                  <w:rStyle w:val="Hyperlink"/>
                  <w:b/>
                  <w:bCs/>
                  <w:color w:val="577686"/>
                  <w:sz w:val="20"/>
                  <w:szCs w:val="20"/>
                </w:rPr>
                <w:t>Implementation</w:t>
              </w:r>
            </w:hyperlink>
          </w:p>
          <w:p w14:paraId="55CA2DF8" w14:textId="70E2F55E" w:rsidR="00D70BCF" w:rsidRPr="00526F14" w:rsidRDefault="00D70BCF" w:rsidP="00D70BCF"/>
        </w:tc>
        <w:tc>
          <w:tcPr>
            <w:tcW w:w="250" w:type="dxa"/>
            <w:tcBorders>
              <w:top w:val="nil"/>
              <w:bottom w:val="nil"/>
            </w:tcBorders>
            <w:tcMar>
              <w:left w:w="0" w:type="dxa"/>
              <w:right w:w="0" w:type="dxa"/>
            </w:tcMar>
          </w:tcPr>
          <w:p w14:paraId="485260FB" w14:textId="77777777" w:rsidR="00D70BCF" w:rsidRPr="00503AD1" w:rsidRDefault="00D70BCF" w:rsidP="00D70BCF">
            <w:pPr>
              <w:rPr>
                <w:sz w:val="8"/>
                <w:szCs w:val="8"/>
              </w:rPr>
            </w:pPr>
          </w:p>
        </w:tc>
        <w:tc>
          <w:tcPr>
            <w:tcW w:w="4239" w:type="dxa"/>
            <w:vMerge/>
          </w:tcPr>
          <w:p w14:paraId="1B5F4784" w14:textId="77777777" w:rsidR="00D70BCF" w:rsidRDefault="00D70BCF" w:rsidP="00D70BCF"/>
        </w:tc>
      </w:tr>
      <w:tr w:rsidR="00D70BCF" w14:paraId="7F7AF7A6" w14:textId="77777777" w:rsidTr="00CE525F">
        <w:trPr>
          <w:trHeight w:val="368"/>
        </w:trPr>
        <w:tc>
          <w:tcPr>
            <w:tcW w:w="10489" w:type="dxa"/>
            <w:gridSpan w:val="5"/>
            <w:vMerge w:val="restart"/>
            <w:shd w:val="clear" w:color="auto" w:fill="324D57"/>
            <w:vAlign w:val="center"/>
          </w:tcPr>
          <w:p w14:paraId="47C3D621"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EFA8209"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B5B6924" w14:textId="77777777" w:rsidR="00D70BCF" w:rsidRPr="00503AD1" w:rsidRDefault="00D70BCF" w:rsidP="001F6441">
            <w:pPr>
              <w:keepNext/>
              <w:rPr>
                <w:sz w:val="8"/>
                <w:szCs w:val="8"/>
              </w:rPr>
            </w:pPr>
          </w:p>
        </w:tc>
        <w:tc>
          <w:tcPr>
            <w:tcW w:w="4239" w:type="dxa"/>
            <w:shd w:val="clear" w:color="auto" w:fill="324D57"/>
            <w:vAlign w:val="center"/>
          </w:tcPr>
          <w:p w14:paraId="6CDD43B2"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35</w:t>
            </w:r>
            <w:r w:rsidRPr="00503AD1">
              <w:rPr>
                <w:rFonts w:cs="Arial"/>
                <w:b/>
                <w:noProof/>
                <w:color w:val="FFFFFF" w:themeColor="background1"/>
                <w:sz w:val="20"/>
                <w:szCs w:val="20"/>
              </w:rPr>
              <w:fldChar w:fldCharType="end"/>
            </w:r>
          </w:p>
        </w:tc>
      </w:tr>
      <w:tr w:rsidR="00D70BCF" w14:paraId="2229480F" w14:textId="77777777" w:rsidTr="00CE525F">
        <w:trPr>
          <w:trHeight w:val="503"/>
        </w:trPr>
        <w:tc>
          <w:tcPr>
            <w:tcW w:w="10489" w:type="dxa"/>
            <w:gridSpan w:val="5"/>
            <w:vMerge/>
            <w:tcBorders>
              <w:bottom w:val="single" w:sz="4" w:space="0" w:color="auto"/>
            </w:tcBorders>
            <w:shd w:val="clear" w:color="auto" w:fill="324D57"/>
            <w:vAlign w:val="center"/>
          </w:tcPr>
          <w:p w14:paraId="2B7BA267" w14:textId="77777777" w:rsidR="00D70BCF" w:rsidRDefault="00D70BCF" w:rsidP="001F6441">
            <w:pPr>
              <w:keepNext/>
              <w:jc w:val="center"/>
            </w:pPr>
          </w:p>
        </w:tc>
        <w:tc>
          <w:tcPr>
            <w:tcW w:w="250" w:type="dxa"/>
            <w:tcBorders>
              <w:top w:val="nil"/>
              <w:bottom w:val="nil"/>
            </w:tcBorders>
            <w:tcMar>
              <w:left w:w="0" w:type="dxa"/>
              <w:right w:w="0" w:type="dxa"/>
            </w:tcMar>
          </w:tcPr>
          <w:p w14:paraId="41121013" w14:textId="77777777" w:rsidR="00D70BCF" w:rsidRPr="00503AD1" w:rsidRDefault="00D70BCF" w:rsidP="001F6441">
            <w:pPr>
              <w:keepNext/>
              <w:rPr>
                <w:sz w:val="8"/>
                <w:szCs w:val="8"/>
              </w:rPr>
            </w:pPr>
          </w:p>
        </w:tc>
        <w:tc>
          <w:tcPr>
            <w:tcW w:w="4239" w:type="dxa"/>
            <w:tcMar>
              <w:left w:w="58" w:type="dxa"/>
              <w:right w:w="58" w:type="dxa"/>
            </w:tcMar>
          </w:tcPr>
          <w:p w14:paraId="6CFF8DC1" w14:textId="7447B2A0"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2.3.1</w:t>
            </w:r>
          </w:p>
          <w:p w14:paraId="22EE11B0" w14:textId="74CFCEDA" w:rsidR="00D70BCF" w:rsidRDefault="00D70BCF" w:rsidP="001F6441">
            <w:pPr>
              <w:keepNext/>
              <w:spacing w:before="60"/>
            </w:pPr>
            <w:r w:rsidRPr="00503AD1">
              <w:rPr>
                <w:rFonts w:cs="Arial"/>
                <w:szCs w:val="18"/>
              </w:rPr>
              <w:t xml:space="preserve">Page Title: </w:t>
            </w:r>
            <w:r w:rsidR="007D4197" w:rsidRPr="007D4197">
              <w:rPr>
                <w:rFonts w:cs="Arial"/>
                <w:szCs w:val="18"/>
              </w:rPr>
              <w:t>Strategic Plan</w:t>
            </w:r>
          </w:p>
        </w:tc>
      </w:tr>
      <w:tr w:rsidR="00D70BCF" w14:paraId="2833469E" w14:textId="77777777" w:rsidTr="00CE525F">
        <w:tc>
          <w:tcPr>
            <w:tcW w:w="985" w:type="dxa"/>
            <w:tcBorders>
              <w:bottom w:val="single" w:sz="4" w:space="0" w:color="auto"/>
              <w:right w:val="nil"/>
            </w:tcBorders>
            <w:shd w:val="clear" w:color="auto" w:fill="F2F2F2" w:themeFill="background1" w:themeFillShade="F2"/>
            <w:vAlign w:val="center"/>
          </w:tcPr>
          <w:p w14:paraId="24BE26FE"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DEA92F3"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B14425B"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73425ADF"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3A51798"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F870259"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79721241" w14:textId="77777777" w:rsidR="00D70BCF" w:rsidRPr="00503AD1" w:rsidRDefault="00D70BCF" w:rsidP="001F6441">
            <w:pPr>
              <w:keepNext/>
              <w:spacing w:before="40" w:after="40"/>
              <w:rPr>
                <w:b/>
              </w:rPr>
            </w:pPr>
            <w:r w:rsidRPr="00503AD1">
              <w:rPr>
                <w:b/>
              </w:rPr>
              <w:t>Page Details</w:t>
            </w:r>
          </w:p>
        </w:tc>
      </w:tr>
      <w:tr w:rsidR="00D70BCF" w14:paraId="27F5E1A1" w14:textId="77777777" w:rsidTr="00CE525F">
        <w:tc>
          <w:tcPr>
            <w:tcW w:w="10489" w:type="dxa"/>
            <w:gridSpan w:val="5"/>
            <w:tcBorders>
              <w:bottom w:val="nil"/>
            </w:tcBorders>
          </w:tcPr>
          <w:p w14:paraId="5228F0BE" w14:textId="7271E2D7" w:rsidR="00D70BCF" w:rsidRPr="00503AD1" w:rsidRDefault="00D70BCF" w:rsidP="001F6441">
            <w:pPr>
              <w:pStyle w:val="Webaddress"/>
              <w:keepNext/>
              <w:rPr>
                <w:u w:val="none"/>
              </w:rPr>
            </w:pPr>
            <w:r w:rsidRPr="00E81C81">
              <w:t>Quarterly Progress Reporting</w:t>
            </w:r>
            <w:r w:rsidRPr="00E81C81">
              <w:rPr>
                <w:u w:val="none"/>
              </w:rPr>
              <w:t xml:space="preserve">  &gt;  </w:t>
            </w:r>
            <w:r w:rsidRPr="00E81C81">
              <w:t>Planning</w:t>
            </w:r>
            <w:r w:rsidRPr="00E81C81">
              <w:rPr>
                <w:u w:val="none"/>
              </w:rPr>
              <w:t xml:space="preserve">  &gt;  </w:t>
            </w:r>
            <w:r w:rsidRPr="00E81C81">
              <w:t>Strategic Plan</w:t>
            </w:r>
          </w:p>
        </w:tc>
        <w:tc>
          <w:tcPr>
            <w:tcW w:w="250" w:type="dxa"/>
            <w:tcBorders>
              <w:top w:val="nil"/>
              <w:bottom w:val="nil"/>
            </w:tcBorders>
            <w:tcMar>
              <w:left w:w="0" w:type="dxa"/>
              <w:right w:w="0" w:type="dxa"/>
            </w:tcMar>
          </w:tcPr>
          <w:p w14:paraId="07A87E98" w14:textId="77777777" w:rsidR="00D70BCF" w:rsidRPr="00503AD1" w:rsidRDefault="00D70BCF" w:rsidP="001F6441">
            <w:pPr>
              <w:keepNext/>
              <w:rPr>
                <w:sz w:val="8"/>
                <w:szCs w:val="8"/>
              </w:rPr>
            </w:pPr>
          </w:p>
        </w:tc>
        <w:tc>
          <w:tcPr>
            <w:tcW w:w="4239" w:type="dxa"/>
            <w:vMerge w:val="restart"/>
            <w:tcMar>
              <w:left w:w="58" w:type="dxa"/>
              <w:right w:w="58" w:type="dxa"/>
            </w:tcMar>
          </w:tcPr>
          <w:p w14:paraId="7B265803" w14:textId="35897B2E" w:rsidR="00424700" w:rsidRDefault="00D70BCF" w:rsidP="0062651E">
            <w:pPr>
              <w:pStyle w:val="ListParagraph"/>
              <w:spacing w:before="120"/>
            </w:pPr>
            <w:r>
              <w:t>1.</w:t>
            </w:r>
            <w:r>
              <w:tab/>
            </w:r>
            <w:r w:rsidR="00424700">
              <w:t>Only SPO and higher roles will see this field. SPOs will only see their grantees. Higher roles will see all grantees. Grantee-level roles will not see the label or dropdown menu.</w:t>
            </w:r>
          </w:p>
          <w:p w14:paraId="05AEC907" w14:textId="7647653B" w:rsidR="00D70BCF" w:rsidRDefault="00424700" w:rsidP="0062651E">
            <w:pPr>
              <w:pStyle w:val="ListParagraph"/>
              <w:spacing w:before="120"/>
            </w:pPr>
            <w:r>
              <w:t>2.</w:t>
            </w:r>
            <w:r>
              <w:tab/>
              <w:t>Reporting Period will be fixed text displaying the grantee’s current Quarterly Progress reporting period.</w:t>
            </w:r>
          </w:p>
          <w:p w14:paraId="04D75907" w14:textId="1C75BFCB" w:rsidR="00D70BCF" w:rsidRDefault="00424700" w:rsidP="0062651E">
            <w:pPr>
              <w:pStyle w:val="ListParagraph"/>
              <w:spacing w:before="120"/>
            </w:pPr>
            <w:r>
              <w:t>3</w:t>
            </w:r>
            <w:r w:rsidR="00D70BCF">
              <w:t xml:space="preserve">. Clicking Add a Record will direct the user to the </w:t>
            </w:r>
            <w:r w:rsidR="007B5C75">
              <w:t>Add/Edit Strategic Plan</w:t>
            </w:r>
            <w:r w:rsidR="00FC3636">
              <w:t xml:space="preserve"> page (2.3.1.1)</w:t>
            </w:r>
            <w:r w:rsidR="00D70BCF">
              <w:t>.</w:t>
            </w:r>
          </w:p>
          <w:p w14:paraId="2C13BE72" w14:textId="2C6181BF" w:rsidR="00D70BCF" w:rsidRDefault="00424700" w:rsidP="0062651E">
            <w:pPr>
              <w:pStyle w:val="ListParagraph"/>
            </w:pPr>
            <w:r>
              <w:t>4</w:t>
            </w:r>
            <w:r w:rsidR="00D70BCF">
              <w:t>.</w:t>
            </w:r>
            <w:r w:rsidR="00D70BCF">
              <w:tab/>
              <w:t xml:space="preserve">Clicking the linked </w:t>
            </w:r>
            <w:r w:rsidR="00792CD0">
              <w:t xml:space="preserve">document </w:t>
            </w:r>
            <w:r w:rsidR="00D70BCF">
              <w:t>name will direct user to the edit page.</w:t>
            </w:r>
          </w:p>
          <w:p w14:paraId="660D5154" w14:textId="30B4B11C" w:rsidR="00D70BCF" w:rsidRDefault="00424700" w:rsidP="0062651E">
            <w:pPr>
              <w:pStyle w:val="ListParagraph"/>
            </w:pPr>
            <w:r>
              <w:t>5</w:t>
            </w:r>
            <w:r w:rsidR="00D70BCF">
              <w:t>.</w:t>
            </w:r>
            <w:r w:rsidR="00D70BCF">
              <w:tab/>
              <w:t>The description field should be truncated with “…" after 200 characters on this page.</w:t>
            </w:r>
          </w:p>
        </w:tc>
      </w:tr>
      <w:tr w:rsidR="00D70BCF" w14:paraId="06CD9707" w14:textId="77777777" w:rsidTr="00CE525F">
        <w:trPr>
          <w:trHeight w:val="9611"/>
        </w:trPr>
        <w:tc>
          <w:tcPr>
            <w:tcW w:w="10489" w:type="dxa"/>
            <w:gridSpan w:val="5"/>
            <w:tcBorders>
              <w:top w:val="nil"/>
            </w:tcBorders>
          </w:tcPr>
          <w:p w14:paraId="3C72DA35" w14:textId="7D94EA57" w:rsidR="00D70BCF" w:rsidRDefault="00D70BCF" w:rsidP="00D70BCF">
            <w:pPr>
              <w:pStyle w:val="Heading1"/>
              <w:outlineLvl w:val="0"/>
            </w:pPr>
            <w:r w:rsidRPr="0021349C">
              <w:t>Strategic Plan</w:t>
            </w:r>
          </w:p>
          <w:p w14:paraId="13D1B501" w14:textId="54EF0A4F" w:rsidR="00D70BCF" w:rsidRDefault="00424700" w:rsidP="00D70BCF">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565504" behindDoc="0" locked="0" layoutInCell="1" allowOverlap="1" wp14:anchorId="69EA5027" wp14:editId="72F34F3F">
                      <wp:simplePos x="0" y="0"/>
                      <wp:positionH relativeFrom="column">
                        <wp:posOffset>168910</wp:posOffset>
                      </wp:positionH>
                      <wp:positionV relativeFrom="page">
                        <wp:posOffset>492125</wp:posOffset>
                      </wp:positionV>
                      <wp:extent cx="197485" cy="197485"/>
                      <wp:effectExtent l="0" t="0" r="12065" b="12065"/>
                      <wp:wrapNone/>
                      <wp:docPr id="1114" name="Oval 11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2D9DA96" w14:textId="77777777" w:rsidR="00EE7FC1" w:rsidRPr="00FE69B0" w:rsidRDefault="00EE7FC1"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A5027" id="Oval 1114" o:spid="_x0000_s1343" style="position:absolute;left:0;text-align:left;margin-left:13.3pt;margin-top:38.75pt;width:15.55pt;height:15.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1F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" fillcolor="yellow" strokecolor="windowText" strokeweight=".5pt">
                      <v:stroke joinstyle="miter"/>
                      <v:textbox inset="0,0,0,0">
                        <w:txbxContent>
                          <w:p w14:paraId="02D9DA96" w14:textId="77777777" w:rsidR="00EE7FC1" w:rsidRPr="00FE69B0" w:rsidRDefault="00EE7FC1" w:rsidP="00424700">
                            <w:pPr>
                              <w:jc w:val="center"/>
                              <w:rPr>
                                <w:color w:val="000000" w:themeColor="text1"/>
                              </w:rPr>
                            </w:pPr>
                            <w:r w:rsidRPr="00FE69B0">
                              <w:rPr>
                                <w:color w:val="000000" w:themeColor="text1"/>
                              </w:rPr>
                              <w:t>1</w:t>
                            </w:r>
                          </w:p>
                        </w:txbxContent>
                      </v:textbox>
                      <w10:wrap anchory="page"/>
                    </v:oval>
                  </w:pict>
                </mc:Fallback>
              </mc:AlternateContent>
            </w:r>
            <w:r w:rsidR="00D70BCF">
              <w:t>Select Grantee:</w:t>
            </w:r>
            <w:r w:rsidR="00D70BCF">
              <w:tab/>
            </w:r>
            <w:r w:rsidR="00D70BCF" w:rsidRPr="00214C07">
              <w:rPr>
                <w:rFonts w:cs="Times New Roman"/>
                <w:b w:val="0"/>
                <w:bCs/>
                <w:noProof/>
                <w:color w:val="3C3C3C"/>
                <w:position w:val="-6"/>
              </w:rPr>
              <w:drawing>
                <wp:inline distT="0" distB="0" distL="0" distR="0" wp14:anchorId="445BBB85" wp14:editId="0E35AE78">
                  <wp:extent cx="2755000" cy="182880"/>
                  <wp:effectExtent l="0" t="0" r="7620" b="7620"/>
                  <wp:docPr id="359" name="Picture 35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F199AFD" w14:textId="32861815" w:rsidR="00D70BCF" w:rsidRDefault="00D70BCF" w:rsidP="00D70BCF">
            <w:pPr>
              <w:pStyle w:val="BodyTextBold"/>
              <w:rPr>
                <w:shd w:val="clear" w:color="auto" w:fill="FFFFFF"/>
              </w:rPr>
            </w:pPr>
            <w:r>
              <w:rPr>
                <w:shd w:val="clear" w:color="auto" w:fill="FFFFFF"/>
              </w:rPr>
              <w:t>Grantee Reporting Period:</w:t>
            </w:r>
          </w:p>
          <w:p w14:paraId="0011D52E" w14:textId="7D6D3876" w:rsidR="00D70BCF" w:rsidRDefault="00D70BCF" w:rsidP="00D70BCF">
            <w:pPr>
              <w:pStyle w:val="BodyTextBold"/>
              <w:rPr>
                <w:shd w:val="clear" w:color="auto" w:fill="FFFFFF"/>
              </w:rPr>
            </w:pPr>
          </w:p>
          <w:p w14:paraId="446E33DC" w14:textId="5AA920C3" w:rsidR="00D70BCF" w:rsidRDefault="00D70BCF" w:rsidP="00D70BCF">
            <w:pPr>
              <w:pStyle w:val="BodyText2"/>
              <w:pBdr>
                <w:top w:val="single" w:sz="4" w:space="1" w:color="D9D9D9" w:themeColor="background1" w:themeShade="D9"/>
              </w:pBdr>
              <w:spacing w:after="120"/>
              <w:rPr>
                <w:shd w:val="clear" w:color="auto" w:fill="FFFFFF"/>
              </w:rPr>
            </w:pPr>
            <w:r>
              <w:rPr>
                <w:shd w:val="clear" w:color="auto" w:fill="FFFFFF"/>
              </w:rPr>
              <w:t>Use this section to upload and provide a brief description of your Statewide or Strategic Plan.</w:t>
            </w:r>
          </w:p>
          <w:p w14:paraId="0736400D" w14:textId="4630747C" w:rsidR="00D70BCF" w:rsidRDefault="00D70BCF" w:rsidP="00D70BCF">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2028928" behindDoc="0" locked="0" layoutInCell="1" allowOverlap="1" wp14:anchorId="23A83902" wp14:editId="2DF8B0AC">
                      <wp:simplePos x="0" y="0"/>
                      <wp:positionH relativeFrom="column">
                        <wp:posOffset>135043</wp:posOffset>
                      </wp:positionH>
                      <wp:positionV relativeFrom="page">
                        <wp:posOffset>1565063</wp:posOffset>
                      </wp:positionV>
                      <wp:extent cx="197485" cy="197485"/>
                      <wp:effectExtent l="0" t="0" r="12065" b="12065"/>
                      <wp:wrapNone/>
                      <wp:docPr id="404" name="Oval 4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39A7E" w14:textId="394C8AD8"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83902" id="Oval 404" o:spid="_x0000_s1344" style="position:absolute;left:0;text-align:left;margin-left:10.65pt;margin-top:123.25pt;width:15.55pt;height:15.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" fillcolor="yellow" strokecolor="black [3213]" strokeweight=".5pt">
                      <v:stroke joinstyle="miter"/>
                      <v:textbox inset="0,0,0,0">
                        <w:txbxContent>
                          <w:p w14:paraId="48139A7E" w14:textId="394C8AD8"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4F93989E" wp14:editId="57CA58E6">
                      <wp:extent cx="973667" cy="219456"/>
                      <wp:effectExtent l="0" t="0" r="17145" b="28575"/>
                      <wp:docPr id="360" name="Rectangle 360"/>
                      <wp:cNvGraphicFramePr/>
                      <a:graphic xmlns:a="http://schemas.openxmlformats.org/drawingml/2006/main">
                        <a:graphicData uri="http://schemas.microsoft.com/office/word/2010/wordprocessingShape">
                          <wps:wsp>
                            <wps:cNvSpPr/>
                            <wps:spPr>
                              <a:xfrm>
                                <a:off x="0" y="0"/>
                                <a:ext cx="973667"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85DC8" w14:textId="620A4384" w:rsidR="00EE7FC1" w:rsidRPr="0013141C" w:rsidRDefault="00EE7FC1"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14:paraId="6BC299D8" w14:textId="77777777" w:rsidR="00EE7FC1" w:rsidRPr="000F6347" w:rsidRDefault="00EE7FC1" w:rsidP="0021349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93989E" id="Rectangle 360" o:spid="_x0000_s1345" style="width:76.6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" fillcolor="#e7e6e6 [3214]" strokecolor="#bfbfbf [2412]" strokeweight="1pt">
                      <v:textbox>
                        <w:txbxContent>
                          <w:p w14:paraId="52C85DC8" w14:textId="620A4384" w:rsidR="00EE7FC1" w:rsidRPr="0013141C" w:rsidRDefault="00EE7FC1"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14:paraId="6BC299D8" w14:textId="77777777" w:rsidR="00EE7FC1" w:rsidRPr="000F6347" w:rsidRDefault="00EE7FC1" w:rsidP="0021349C">
                            <w:pPr>
                              <w:jc w:val="center"/>
                              <w:rPr>
                                <w:color w:val="000000" w:themeColor="text1"/>
                                <w:sz w:val="16"/>
                                <w:szCs w:val="16"/>
                              </w:rPr>
                            </w:pPr>
                          </w:p>
                        </w:txbxContent>
                      </v:textbox>
                      <w10:anchorlock/>
                    </v:rect>
                  </w:pict>
                </mc:Fallback>
              </mc:AlternateContent>
            </w:r>
          </w:p>
          <w:p w14:paraId="4743F004" w14:textId="0F839F9D" w:rsidR="00D70BCF" w:rsidRDefault="00D70BCF" w:rsidP="00D70BCF">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2029952" behindDoc="0" locked="0" layoutInCell="1" allowOverlap="1" wp14:anchorId="717D2E0D" wp14:editId="5397BCA6">
                      <wp:simplePos x="0" y="0"/>
                      <wp:positionH relativeFrom="column">
                        <wp:posOffset>137584</wp:posOffset>
                      </wp:positionH>
                      <wp:positionV relativeFrom="page">
                        <wp:posOffset>2327064</wp:posOffset>
                      </wp:positionV>
                      <wp:extent cx="197485" cy="197485"/>
                      <wp:effectExtent l="0" t="0" r="12065" b="12065"/>
                      <wp:wrapNone/>
                      <wp:docPr id="405" name="Oval 4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294F2" w14:textId="23E1F09E" w:rsidR="00EE7FC1" w:rsidRPr="00FE69B0" w:rsidRDefault="00EE7FC1" w:rsidP="00362AB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D2E0D" id="Oval 405" o:spid="_x0000_s1346" style="position:absolute;left:0;text-align:left;margin-left:10.85pt;margin-top:183.25pt;width:15.55pt;height:15.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" fillcolor="yellow" strokecolor="black [3213]" strokeweight=".5pt">
                      <v:stroke joinstyle="miter"/>
                      <v:textbox inset="0,0,0,0">
                        <w:txbxContent>
                          <w:p w14:paraId="231294F2" w14:textId="23E1F09E" w:rsidR="00EE7FC1" w:rsidRPr="00FE69B0" w:rsidRDefault="00EE7FC1" w:rsidP="00362AB6">
                            <w:pPr>
                              <w:jc w:val="center"/>
                              <w:rPr>
                                <w:color w:val="000000" w:themeColor="text1"/>
                              </w:rPr>
                            </w:pPr>
                            <w:r>
                              <w:rPr>
                                <w:color w:val="000000" w:themeColor="text1"/>
                              </w:rPr>
                              <w:t>4</w:t>
                            </w:r>
                          </w:p>
                        </w:txbxContent>
                      </v:textbox>
                      <w10:wrap anchory="page"/>
                    </v:oval>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00"/>
              <w:gridCol w:w="6300"/>
            </w:tblGrid>
            <w:tr w:rsidR="00D70BCF" w14:paraId="2A43C2F7" w14:textId="77777777" w:rsidTr="0021349C">
              <w:trPr>
                <w:trHeight w:val="251"/>
              </w:trPr>
              <w:tc>
                <w:tcPr>
                  <w:tcW w:w="3500" w:type="dxa"/>
                  <w:shd w:val="clear" w:color="auto" w:fill="E7E6E6" w:themeFill="background2"/>
                </w:tcPr>
                <w:p w14:paraId="145B9343" w14:textId="12DD799E" w:rsidR="00D70BCF" w:rsidRPr="001220AD" w:rsidRDefault="00FC3636" w:rsidP="00D70BCF">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2032000" behindDoc="0" locked="0" layoutInCell="1" allowOverlap="1" wp14:anchorId="7D3DE77B" wp14:editId="4F654B32">
                            <wp:simplePos x="0" y="0"/>
                            <wp:positionH relativeFrom="column">
                              <wp:posOffset>-303530</wp:posOffset>
                            </wp:positionH>
                            <wp:positionV relativeFrom="page">
                              <wp:posOffset>-1189355</wp:posOffset>
                            </wp:positionV>
                            <wp:extent cx="197485" cy="197485"/>
                            <wp:effectExtent l="0" t="0" r="12065" b="12065"/>
                            <wp:wrapNone/>
                            <wp:docPr id="407" name="Oval 4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6111F" w14:textId="166B455F"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DE77B" id="Oval 407" o:spid="_x0000_s1347" style="position:absolute;margin-left:-23.9pt;margin-top:-93.65pt;width:15.55pt;height:15.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" fillcolor="yellow" strokecolor="black [3213]" strokeweight=".5pt">
                            <v:stroke joinstyle="miter"/>
                            <v:textbox inset="0,0,0,0">
                              <w:txbxContent>
                                <w:p w14:paraId="1166111F" w14:textId="166B455F"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7B5C75">
                    <w:rPr>
                      <w:b w:val="0"/>
                      <w:color w:val="auto"/>
                      <w:u w:val="single"/>
                    </w:rPr>
                    <w:t>Strategic Plan Document</w:t>
                  </w:r>
                </w:p>
              </w:tc>
              <w:tc>
                <w:tcPr>
                  <w:tcW w:w="6300" w:type="dxa"/>
                  <w:shd w:val="clear" w:color="auto" w:fill="E7E6E6" w:themeFill="background2"/>
                </w:tcPr>
                <w:p w14:paraId="182D2199" w14:textId="2F8D019C" w:rsidR="00D70BCF" w:rsidRDefault="00D70BCF" w:rsidP="00D70BCF">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2030976" behindDoc="0" locked="0" layoutInCell="1" allowOverlap="1" wp14:anchorId="6BF0B91C" wp14:editId="3FE421EF">
                            <wp:simplePos x="0" y="0"/>
                            <wp:positionH relativeFrom="column">
                              <wp:posOffset>676487</wp:posOffset>
                            </wp:positionH>
                            <wp:positionV relativeFrom="page">
                              <wp:posOffset>20955</wp:posOffset>
                            </wp:positionV>
                            <wp:extent cx="197485" cy="197485"/>
                            <wp:effectExtent l="0" t="0" r="12065" b="12065"/>
                            <wp:wrapNone/>
                            <wp:docPr id="406" name="Oval 4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D8C61" w14:textId="6AE6D444" w:rsidR="00EE7FC1" w:rsidRPr="00FE69B0" w:rsidRDefault="00EE7FC1"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0B91C" id="Oval 406" o:spid="_x0000_s1348" style="position:absolute;margin-left:53.25pt;margin-top:1.65pt;width:15.55pt;height:15.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" fillcolor="yellow" strokecolor="black [3213]" strokeweight=".5pt">
                            <v:stroke joinstyle="miter"/>
                            <v:textbox inset="0,0,0,0">
                              <w:txbxContent>
                                <w:p w14:paraId="3B3D8C61" w14:textId="6AE6D444" w:rsidR="00EE7FC1" w:rsidRPr="00FE69B0" w:rsidRDefault="00EE7FC1" w:rsidP="00362AB6">
                                  <w:pPr>
                                    <w:jc w:val="center"/>
                                    <w:rPr>
                                      <w:color w:val="000000" w:themeColor="text1"/>
                                    </w:rPr>
                                  </w:pPr>
                                  <w:r>
                                    <w:rPr>
                                      <w:color w:val="000000" w:themeColor="text1"/>
                                    </w:rPr>
                                    <w:t>5</w:t>
                                  </w:r>
                                </w:p>
                              </w:txbxContent>
                            </v:textbox>
                            <w10:wrap anchory="page"/>
                          </v:oval>
                        </w:pict>
                      </mc:Fallback>
                    </mc:AlternateContent>
                  </w:r>
                  <w:r w:rsidRPr="0013141C">
                    <w:rPr>
                      <w:b w:val="0"/>
                      <w:color w:val="auto"/>
                      <w:u w:val="single"/>
                    </w:rPr>
                    <w:t>Description</w:t>
                  </w:r>
                </w:p>
              </w:tc>
            </w:tr>
            <w:tr w:rsidR="00D70BCF" w14:paraId="3D8DAA8F" w14:textId="77777777" w:rsidTr="0021349C">
              <w:tc>
                <w:tcPr>
                  <w:tcW w:w="3500" w:type="dxa"/>
                  <w:vAlign w:val="center"/>
                </w:tcPr>
                <w:p w14:paraId="049B4777" w14:textId="39391A63" w:rsidR="00D70BCF" w:rsidRPr="00BC2BF2" w:rsidRDefault="007B5C75" w:rsidP="00D70BCF">
                  <w:pPr>
                    <w:pStyle w:val="BodyText"/>
                    <w:spacing w:after="0"/>
                    <w:rPr>
                      <w:szCs w:val="18"/>
                      <w:u w:val="single"/>
                    </w:rPr>
                  </w:pPr>
                  <w:r>
                    <w:rPr>
                      <w:szCs w:val="18"/>
                      <w:u w:val="single"/>
                    </w:rPr>
                    <w:t>Document Name</w:t>
                  </w:r>
                </w:p>
              </w:tc>
              <w:tc>
                <w:tcPr>
                  <w:tcW w:w="6300" w:type="dxa"/>
                </w:tcPr>
                <w:p w14:paraId="54114984" w14:textId="7DCCA96F"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D70BCF" w14:paraId="5BB0E088" w14:textId="77777777" w:rsidTr="0021349C">
              <w:tc>
                <w:tcPr>
                  <w:tcW w:w="3500" w:type="dxa"/>
                  <w:vAlign w:val="center"/>
                </w:tcPr>
                <w:p w14:paraId="7ED50E48" w14:textId="63EC1B17" w:rsidR="00D70BCF" w:rsidRPr="00BC2BF2" w:rsidRDefault="007B5C75" w:rsidP="00D70BCF">
                  <w:pPr>
                    <w:pStyle w:val="BodyText"/>
                    <w:spacing w:after="0"/>
                    <w:rPr>
                      <w:szCs w:val="18"/>
                      <w:u w:val="single"/>
                    </w:rPr>
                  </w:pPr>
                  <w:r>
                    <w:rPr>
                      <w:szCs w:val="18"/>
                      <w:u w:val="single"/>
                    </w:rPr>
                    <w:t>Document Name</w:t>
                  </w:r>
                </w:p>
              </w:tc>
              <w:tc>
                <w:tcPr>
                  <w:tcW w:w="6300" w:type="dxa"/>
                </w:tcPr>
                <w:p w14:paraId="4E91D44B" w14:textId="77777777"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14:paraId="1EDD965C" w14:textId="3CEABF10" w:rsidR="00D70BCF" w:rsidRDefault="00D70BCF" w:rsidP="00D70BCF">
            <w:pPr>
              <w:pStyle w:val="BodyText2"/>
              <w:pBdr>
                <w:top w:val="single" w:sz="4" w:space="1" w:color="D9D9D9" w:themeColor="background1" w:themeShade="D9"/>
              </w:pBdr>
            </w:pPr>
          </w:p>
        </w:tc>
        <w:tc>
          <w:tcPr>
            <w:tcW w:w="250" w:type="dxa"/>
            <w:tcBorders>
              <w:top w:val="nil"/>
              <w:bottom w:val="nil"/>
            </w:tcBorders>
            <w:tcMar>
              <w:left w:w="0" w:type="dxa"/>
              <w:right w:w="0" w:type="dxa"/>
            </w:tcMar>
          </w:tcPr>
          <w:p w14:paraId="35DE1C17" w14:textId="77777777" w:rsidR="00D70BCF" w:rsidRPr="00503AD1" w:rsidRDefault="00D70BCF" w:rsidP="00D70BCF">
            <w:pPr>
              <w:rPr>
                <w:sz w:val="8"/>
                <w:szCs w:val="8"/>
              </w:rPr>
            </w:pPr>
          </w:p>
        </w:tc>
        <w:tc>
          <w:tcPr>
            <w:tcW w:w="4239" w:type="dxa"/>
            <w:vMerge/>
          </w:tcPr>
          <w:p w14:paraId="24E881F0" w14:textId="77777777" w:rsidR="00D70BCF" w:rsidRDefault="00D70BCF" w:rsidP="00D70BCF"/>
        </w:tc>
      </w:tr>
      <w:tr w:rsidR="00D70BCF" w14:paraId="0D126C6C" w14:textId="77777777" w:rsidTr="00CE525F">
        <w:trPr>
          <w:trHeight w:val="368"/>
        </w:trPr>
        <w:tc>
          <w:tcPr>
            <w:tcW w:w="10489" w:type="dxa"/>
            <w:gridSpan w:val="5"/>
            <w:vMerge w:val="restart"/>
            <w:shd w:val="clear" w:color="auto" w:fill="324D57"/>
            <w:vAlign w:val="center"/>
          </w:tcPr>
          <w:p w14:paraId="12B2F826" w14:textId="15957B49"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6E68F1D"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60D318E" w14:textId="77777777" w:rsidR="00D70BCF" w:rsidRPr="00503AD1" w:rsidRDefault="00D70BCF" w:rsidP="001F6441">
            <w:pPr>
              <w:keepNext/>
              <w:rPr>
                <w:sz w:val="8"/>
                <w:szCs w:val="8"/>
              </w:rPr>
            </w:pPr>
          </w:p>
        </w:tc>
        <w:tc>
          <w:tcPr>
            <w:tcW w:w="4239" w:type="dxa"/>
            <w:shd w:val="clear" w:color="auto" w:fill="324D57"/>
            <w:vAlign w:val="center"/>
          </w:tcPr>
          <w:p w14:paraId="4332C092"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36</w:t>
            </w:r>
            <w:r w:rsidRPr="00503AD1">
              <w:rPr>
                <w:rFonts w:cs="Arial"/>
                <w:b/>
                <w:noProof/>
                <w:color w:val="FFFFFF" w:themeColor="background1"/>
                <w:sz w:val="20"/>
                <w:szCs w:val="20"/>
              </w:rPr>
              <w:fldChar w:fldCharType="end"/>
            </w:r>
          </w:p>
        </w:tc>
      </w:tr>
      <w:tr w:rsidR="00D70BCF" w14:paraId="1A8A825D" w14:textId="77777777" w:rsidTr="00CE525F">
        <w:trPr>
          <w:trHeight w:val="503"/>
        </w:trPr>
        <w:tc>
          <w:tcPr>
            <w:tcW w:w="10489" w:type="dxa"/>
            <w:gridSpan w:val="5"/>
            <w:vMerge/>
            <w:tcBorders>
              <w:bottom w:val="single" w:sz="4" w:space="0" w:color="auto"/>
            </w:tcBorders>
            <w:shd w:val="clear" w:color="auto" w:fill="324D57"/>
            <w:vAlign w:val="center"/>
          </w:tcPr>
          <w:p w14:paraId="16D6145F" w14:textId="77777777" w:rsidR="00D70BCF" w:rsidRDefault="00D70BCF" w:rsidP="001F6441">
            <w:pPr>
              <w:keepNext/>
              <w:jc w:val="center"/>
            </w:pPr>
          </w:p>
        </w:tc>
        <w:tc>
          <w:tcPr>
            <w:tcW w:w="250" w:type="dxa"/>
            <w:tcBorders>
              <w:top w:val="nil"/>
              <w:bottom w:val="nil"/>
            </w:tcBorders>
            <w:tcMar>
              <w:left w:w="0" w:type="dxa"/>
              <w:right w:w="0" w:type="dxa"/>
            </w:tcMar>
          </w:tcPr>
          <w:p w14:paraId="2DD84FA3" w14:textId="77777777" w:rsidR="00D70BCF" w:rsidRPr="00503AD1" w:rsidRDefault="00D70BCF" w:rsidP="001F6441">
            <w:pPr>
              <w:keepNext/>
              <w:rPr>
                <w:sz w:val="8"/>
                <w:szCs w:val="8"/>
              </w:rPr>
            </w:pPr>
          </w:p>
        </w:tc>
        <w:tc>
          <w:tcPr>
            <w:tcW w:w="4239" w:type="dxa"/>
            <w:tcMar>
              <w:left w:w="58" w:type="dxa"/>
              <w:right w:w="58" w:type="dxa"/>
            </w:tcMar>
          </w:tcPr>
          <w:p w14:paraId="5E73F2DC" w14:textId="13CD2FD2"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2.3.1.1</w:t>
            </w:r>
          </w:p>
          <w:p w14:paraId="2138C92D" w14:textId="1E918F2D" w:rsidR="00D70BCF" w:rsidRDefault="00D70BCF" w:rsidP="001F6441">
            <w:pPr>
              <w:keepNext/>
              <w:spacing w:before="60"/>
            </w:pPr>
            <w:r w:rsidRPr="00503AD1">
              <w:rPr>
                <w:rFonts w:cs="Arial"/>
                <w:szCs w:val="18"/>
              </w:rPr>
              <w:t xml:space="preserve">Page Title: </w:t>
            </w:r>
            <w:r w:rsidR="007D4197" w:rsidRPr="007D4197">
              <w:rPr>
                <w:rFonts w:cs="Arial"/>
                <w:szCs w:val="18"/>
              </w:rPr>
              <w:t>Add/Edit Strategic Plan</w:t>
            </w:r>
          </w:p>
        </w:tc>
      </w:tr>
      <w:tr w:rsidR="00D70BCF" w14:paraId="6C23093D" w14:textId="77777777" w:rsidTr="00CE525F">
        <w:tc>
          <w:tcPr>
            <w:tcW w:w="985" w:type="dxa"/>
            <w:tcBorders>
              <w:bottom w:val="single" w:sz="4" w:space="0" w:color="auto"/>
              <w:right w:val="nil"/>
            </w:tcBorders>
            <w:shd w:val="clear" w:color="auto" w:fill="F2F2F2" w:themeFill="background1" w:themeFillShade="F2"/>
            <w:vAlign w:val="center"/>
          </w:tcPr>
          <w:p w14:paraId="4EB7FA68"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30E52B5" w14:textId="4EB2B291"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787A4F2" w14:textId="77D608F5"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9CFC4CA"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2BD40F2"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17122F0"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5C560C4F" w14:textId="77777777" w:rsidR="00D70BCF" w:rsidRPr="00503AD1" w:rsidRDefault="00D70BCF" w:rsidP="001F6441">
            <w:pPr>
              <w:keepNext/>
              <w:spacing w:before="40" w:after="40"/>
              <w:rPr>
                <w:b/>
              </w:rPr>
            </w:pPr>
            <w:r w:rsidRPr="00503AD1">
              <w:rPr>
                <w:b/>
              </w:rPr>
              <w:t>Page Details</w:t>
            </w:r>
          </w:p>
        </w:tc>
      </w:tr>
      <w:tr w:rsidR="00D70BCF" w14:paraId="0224E0E9" w14:textId="77777777" w:rsidTr="00CE525F">
        <w:tc>
          <w:tcPr>
            <w:tcW w:w="10489" w:type="dxa"/>
            <w:gridSpan w:val="5"/>
            <w:tcBorders>
              <w:bottom w:val="nil"/>
            </w:tcBorders>
          </w:tcPr>
          <w:p w14:paraId="1726617F" w14:textId="104A8BA9" w:rsidR="00D70BCF" w:rsidRPr="00503AD1" w:rsidRDefault="00D70BCF" w:rsidP="001F6441">
            <w:pPr>
              <w:pStyle w:val="Webaddress"/>
              <w:keepNext/>
              <w:rPr>
                <w:u w:val="none"/>
              </w:rPr>
            </w:pPr>
            <w:r w:rsidRPr="0021349C">
              <w:t>Quarterly Progress Reporting</w:t>
            </w:r>
            <w:r w:rsidRPr="0021349C">
              <w:rPr>
                <w:u w:val="none"/>
              </w:rPr>
              <w:t xml:space="preserve">  &gt;  </w:t>
            </w:r>
            <w:r w:rsidRPr="0021349C">
              <w:t>Planning</w:t>
            </w:r>
            <w:r w:rsidRPr="0021349C">
              <w:rPr>
                <w:u w:val="none"/>
              </w:rPr>
              <w:t xml:space="preserve">  &gt;  </w:t>
            </w:r>
            <w:r w:rsidRPr="0021349C">
              <w:t>Strategic Plan</w:t>
            </w:r>
            <w:r w:rsidRPr="0021349C">
              <w:rPr>
                <w:u w:val="none"/>
              </w:rPr>
              <w:t xml:space="preserve">  &gt;  </w:t>
            </w:r>
            <w:r w:rsidRPr="0021349C">
              <w:t>Strategic Plan Detail</w:t>
            </w:r>
          </w:p>
        </w:tc>
        <w:tc>
          <w:tcPr>
            <w:tcW w:w="250" w:type="dxa"/>
            <w:tcBorders>
              <w:top w:val="nil"/>
              <w:bottom w:val="nil"/>
            </w:tcBorders>
            <w:tcMar>
              <w:left w:w="0" w:type="dxa"/>
              <w:right w:w="0" w:type="dxa"/>
            </w:tcMar>
          </w:tcPr>
          <w:p w14:paraId="36771430" w14:textId="77777777" w:rsidR="00D70BCF" w:rsidRPr="00503AD1" w:rsidRDefault="00D70BCF" w:rsidP="001F6441">
            <w:pPr>
              <w:keepNext/>
              <w:rPr>
                <w:sz w:val="8"/>
                <w:szCs w:val="8"/>
              </w:rPr>
            </w:pPr>
          </w:p>
        </w:tc>
        <w:tc>
          <w:tcPr>
            <w:tcW w:w="4239" w:type="dxa"/>
            <w:vMerge w:val="restart"/>
            <w:tcMar>
              <w:left w:w="58" w:type="dxa"/>
              <w:right w:w="58" w:type="dxa"/>
            </w:tcMar>
          </w:tcPr>
          <w:p w14:paraId="1C89F30A" w14:textId="3F32AC30" w:rsidR="007B5C75" w:rsidRPr="007B5C75" w:rsidRDefault="00D70BCF" w:rsidP="0062651E">
            <w:pPr>
              <w:pStyle w:val="ListParagraph"/>
              <w:spacing w:before="120"/>
            </w:pPr>
            <w:r w:rsidRPr="007B5C75">
              <w:t>1.</w:t>
            </w:r>
            <w:r w:rsidRPr="007B5C75">
              <w:tab/>
            </w:r>
            <w:r w:rsidR="007B5C75" w:rsidRPr="007B5C75">
              <w:t>Clicking the “Browse” button will allow user to search for a file from their computer. Clicking the “Open” button will load the file name into the Upload Agenda text field. Note: Standard file types for the MRT are .doc, .do</w:t>
            </w:r>
            <w:r w:rsidR="000C5B12">
              <w:t>c</w:t>
            </w:r>
            <w:r w:rsidR="007B5C75" w:rsidRPr="007B5C75">
              <w:t>x., .pdf, .xls, .xlsx and the size limit is 10MB.</w:t>
            </w:r>
          </w:p>
          <w:p w14:paraId="76CA0DFB" w14:textId="5ACFC673" w:rsidR="007B5C75" w:rsidRPr="007B5C75" w:rsidRDefault="00651183" w:rsidP="0062651E">
            <w:pPr>
              <w:pStyle w:val="ListParagraph"/>
            </w:pPr>
            <w:r>
              <w:t>2</w:t>
            </w:r>
            <w:r w:rsidR="007B5C75" w:rsidRPr="007B5C75">
              <w:t xml:space="preserve">. </w:t>
            </w:r>
            <w:r w:rsidR="007B5C75" w:rsidRPr="007B5C75">
              <w:tab/>
              <w:t xml:space="preserve">Clicking the “Save” button will save the record and return the user to the </w:t>
            </w:r>
            <w:r w:rsidR="007B5C75" w:rsidRPr="0021349C">
              <w:t>Strategic Plan</w:t>
            </w:r>
            <w:r w:rsidR="00960F05">
              <w:t xml:space="preserve"> listing</w:t>
            </w:r>
            <w:r w:rsidR="007B5C75" w:rsidRPr="007B5C75">
              <w:t xml:space="preserve"> page (2.3</w:t>
            </w:r>
            <w:r w:rsidR="00960F05">
              <w:t>.1</w:t>
            </w:r>
            <w:r w:rsidR="007B5C75" w:rsidRPr="007B5C75">
              <w:t>). If not all fields required to save are completed or invalid data is entered, user will be prevented from saving and a message will list the fields and related issues.</w:t>
            </w:r>
          </w:p>
          <w:p w14:paraId="408755A3" w14:textId="6FFD17D8" w:rsidR="007B5C75" w:rsidRPr="007B5C75" w:rsidRDefault="00651183" w:rsidP="0062651E">
            <w:pPr>
              <w:pStyle w:val="ListParagraph"/>
            </w:pPr>
            <w:r>
              <w:t>3</w:t>
            </w:r>
            <w:r w:rsidR="007B5C75" w:rsidRPr="007B5C75">
              <w:t xml:space="preserve">. </w:t>
            </w:r>
            <w:r w:rsidR="007B5C75" w:rsidRPr="007B5C75">
              <w:tab/>
              <w:t xml:space="preserve">Clicking the “Cancel” button will not save any changes and will return the user to the </w:t>
            </w:r>
            <w:r w:rsidR="009059AB" w:rsidRPr="0021349C">
              <w:t>Strategic Plan</w:t>
            </w:r>
            <w:r w:rsidR="00960F05">
              <w:t xml:space="preserve"> Listing</w:t>
            </w:r>
            <w:r w:rsidR="007B5C75" w:rsidRPr="007B5C75">
              <w:t xml:space="preserve"> page (2.3</w:t>
            </w:r>
            <w:r w:rsidR="007B5C75">
              <w:t>.1</w:t>
            </w:r>
            <w:r w:rsidR="007B5C75" w:rsidRPr="007B5C75">
              <w:t>).</w:t>
            </w:r>
          </w:p>
          <w:p w14:paraId="114E411E" w14:textId="5B88B327" w:rsidR="007B5C75" w:rsidRDefault="00651183" w:rsidP="0062651E">
            <w:pPr>
              <w:pStyle w:val="ListParagraph"/>
            </w:pPr>
            <w:r>
              <w:t>4</w:t>
            </w:r>
            <w:r w:rsidR="007B5C75" w:rsidRPr="007B5C75">
              <w:t xml:space="preserve">. </w:t>
            </w:r>
            <w:r w:rsidR="007B5C75" w:rsidRPr="007B5C75">
              <w:tab/>
              <w:t xml:space="preserve">Clicking the “Delete” button will first prompt user to confirm action. If “Yes”, the record will be deleted and the user will return to the </w:t>
            </w:r>
            <w:r w:rsidR="009059AB" w:rsidRPr="0021349C">
              <w:t>Strategic Plan</w:t>
            </w:r>
            <w:r w:rsidR="007B5C75" w:rsidRPr="007B5C75">
              <w:t xml:space="preserve"> </w:t>
            </w:r>
            <w:r w:rsidR="00960F05">
              <w:t xml:space="preserve">Listing </w:t>
            </w:r>
            <w:r w:rsidR="007B5C75" w:rsidRPr="007B5C75">
              <w:t>page (2.3</w:t>
            </w:r>
            <w:r w:rsidR="007B5C75">
              <w:t>.1</w:t>
            </w:r>
            <w:r w:rsidR="007B5C75" w:rsidRPr="007B5C75">
              <w:t>). If “No”,user will remain on this page</w:t>
            </w:r>
            <w:r w:rsidR="007B5C75" w:rsidRPr="00B47261">
              <w:rPr>
                <w:sz w:val="15"/>
                <w:szCs w:val="15"/>
              </w:rPr>
              <w:t>.</w:t>
            </w:r>
          </w:p>
        </w:tc>
      </w:tr>
      <w:tr w:rsidR="00D70BCF" w14:paraId="5E4890B7" w14:textId="77777777" w:rsidTr="00CE525F">
        <w:trPr>
          <w:trHeight w:val="9611"/>
        </w:trPr>
        <w:tc>
          <w:tcPr>
            <w:tcW w:w="10489" w:type="dxa"/>
            <w:gridSpan w:val="5"/>
            <w:tcBorders>
              <w:top w:val="nil"/>
            </w:tcBorders>
          </w:tcPr>
          <w:p w14:paraId="79066E3F" w14:textId="7D87EF75" w:rsidR="00D70BCF" w:rsidRDefault="00D70BCF" w:rsidP="00D70BCF">
            <w:pPr>
              <w:pStyle w:val="Heading1"/>
              <w:outlineLvl w:val="0"/>
            </w:pPr>
            <w:r w:rsidRPr="0021349C">
              <w:t>Add/Edit Strategic Plan</w:t>
            </w:r>
          </w:p>
          <w:p w14:paraId="3E3E70E7" w14:textId="12E926F2" w:rsidR="00D70BCF" w:rsidRDefault="00D70BCF" w:rsidP="00D70BCF">
            <w:pPr>
              <w:pStyle w:val="BodyText2"/>
            </w:pPr>
          </w:p>
          <w:p w14:paraId="7C7E323E" w14:textId="38093610" w:rsidR="00D70BCF" w:rsidRDefault="00D70BCF" w:rsidP="00D70BCF">
            <w:pPr>
              <w:pStyle w:val="BodyText2"/>
            </w:pPr>
            <w:r w:rsidRPr="0021349C">
              <w:t>Upload and provide a brief description of your Statewide/Strategic Plan. Use the Browse button to select a file from your computer, enter a description, then click the Save button. If your Statewide/Strategic plan has not changed since your previous upload then you do not need to upload a new plan</w:t>
            </w:r>
          </w:p>
          <w:p w14:paraId="5F608419" w14:textId="6B82ADD6" w:rsidR="00D70BCF" w:rsidRDefault="00D70BCF" w:rsidP="00D70BCF">
            <w:pPr>
              <w:pStyle w:val="BodyTextBold"/>
            </w:pPr>
            <w:r w:rsidRPr="00B07045">
              <w:rPr>
                <w:noProof/>
              </w:rPr>
              <mc:AlternateContent>
                <mc:Choice Requires="wps">
                  <w:drawing>
                    <wp:anchor distT="0" distB="0" distL="114300" distR="114300" simplePos="0" relativeHeight="252047360" behindDoc="0" locked="0" layoutInCell="1" allowOverlap="1" wp14:anchorId="419185AB" wp14:editId="3EF6FA4D">
                      <wp:simplePos x="0" y="0"/>
                      <wp:positionH relativeFrom="column">
                        <wp:posOffset>5504180</wp:posOffset>
                      </wp:positionH>
                      <wp:positionV relativeFrom="page">
                        <wp:posOffset>1323340</wp:posOffset>
                      </wp:positionV>
                      <wp:extent cx="197485" cy="197485"/>
                      <wp:effectExtent l="0" t="0" r="12065" b="12065"/>
                      <wp:wrapNone/>
                      <wp:docPr id="416" name="Oval 4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FEA82" w14:textId="344EFD7A" w:rsidR="00EE7FC1" w:rsidRPr="00FE69B0" w:rsidRDefault="00EE7FC1"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185AB" id="Oval 416" o:spid="_x0000_s1349" style="position:absolute;left:0;text-align:left;margin-left:433.4pt;margin-top:104.2pt;width:15.55pt;height:15.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" fillcolor="yellow" strokecolor="black [3213]" strokeweight=".5pt">
                      <v:stroke joinstyle="miter"/>
                      <v:textbox inset="0,0,0,0">
                        <w:txbxContent>
                          <w:p w14:paraId="0F1FEA82" w14:textId="344EFD7A" w:rsidR="00EE7FC1" w:rsidRPr="00FE69B0" w:rsidRDefault="00EE7FC1" w:rsidP="00FE69B0">
                            <w:pPr>
                              <w:jc w:val="center"/>
                              <w:rPr>
                                <w:color w:val="000000" w:themeColor="text1"/>
                              </w:rPr>
                            </w:pPr>
                            <w:r>
                              <w:rPr>
                                <w:color w:val="000000" w:themeColor="text1"/>
                              </w:rPr>
                              <w:t>1</w:t>
                            </w:r>
                          </w:p>
                        </w:txbxContent>
                      </v:textbox>
                      <w10:wrap anchory="page"/>
                    </v:oval>
                  </w:pict>
                </mc:Fallback>
              </mc:AlternateContent>
            </w:r>
            <w:r>
              <w:t>Upload Statewide Strategic Plan</w:t>
            </w:r>
          </w:p>
          <w:p w14:paraId="0EF3E9A2" w14:textId="555F0BAF" w:rsidR="00D70BCF" w:rsidRDefault="00D70BCF" w:rsidP="007B5C75">
            <w:pPr>
              <w:pStyle w:val="BodyText2"/>
            </w:pPr>
            <w:r>
              <w:rPr>
                <w:noProof/>
                <w:bdr w:val="none" w:sz="0" w:space="0" w:color="auto"/>
              </w:rPr>
              <mc:AlternateContent>
                <mc:Choice Requires="wps">
                  <w:drawing>
                    <wp:inline distT="0" distB="0" distL="0" distR="0" wp14:anchorId="3E569536" wp14:editId="3A5014A9">
                      <wp:extent cx="4359859" cy="175565"/>
                      <wp:effectExtent l="0" t="0" r="22225" b="15240"/>
                      <wp:docPr id="361" name="Rectangle 36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10692" id="Rectangle 36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AJ3aEK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1802D297" wp14:editId="3F55ACDE">
                      <wp:extent cx="680314" cy="166700"/>
                      <wp:effectExtent l="0" t="0" r="24765" b="24130"/>
                      <wp:docPr id="362" name="Rectangle 36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FF0EF" w14:textId="77777777" w:rsidR="00EE7FC1" w:rsidRPr="00467A62" w:rsidRDefault="00EE7FC1" w:rsidP="008E4554">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802D297" id="Rectangle 362" o:spid="_x0000_s1350"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" fillcolor="#e7e6e6 [3214]" strokecolor="#bfbfbf [2412]" strokeweight="1pt">
                      <v:textbox inset=",0,,0">
                        <w:txbxContent>
                          <w:p w14:paraId="753FF0EF" w14:textId="77777777" w:rsidR="00EE7FC1" w:rsidRPr="00467A62" w:rsidRDefault="00EE7FC1" w:rsidP="008E4554">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54D59B76" w14:textId="62C7E5BA" w:rsidR="00D70BCF" w:rsidRDefault="00D70BCF" w:rsidP="00D70BCF">
            <w:pPr>
              <w:pStyle w:val="BodyText2"/>
            </w:pPr>
          </w:p>
          <w:p w14:paraId="1CD6B093" w14:textId="5E2B1D8C" w:rsidR="00D70BCF" w:rsidRDefault="00D70BCF" w:rsidP="00D70BCF">
            <w:pPr>
              <w:pStyle w:val="BodyTextBold"/>
            </w:pPr>
            <w:r>
              <w:t>Describe the changes made to your Statewide/strategic plan between the previous version and this one. If a plan was not available or not uploaded, describe the plan or guidelines you are using.</w:t>
            </w:r>
          </w:p>
          <w:p w14:paraId="44EA5757" w14:textId="77777777" w:rsidR="0062651E" w:rsidRDefault="0062651E" w:rsidP="00D70BCF">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13CB33A1" wp14:editId="5D600111">
                      <wp:extent cx="5010912" cy="1076325"/>
                      <wp:effectExtent l="0" t="0" r="18415" b="28575"/>
                      <wp:docPr id="358" name="Rectangle 358"/>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B9B7FC" id="Rectangle 358"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14:paraId="6E923786" w14:textId="6D258543" w:rsidR="00D70BCF" w:rsidRDefault="00D70BCF" w:rsidP="00D70BCF">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p>
          <w:p w14:paraId="7A68F79A" w14:textId="72FA7978" w:rsidR="00D70BCF" w:rsidRDefault="00D70BCF" w:rsidP="00D70BCF">
            <w:pPr>
              <w:pStyle w:val="BodyTextBold"/>
            </w:pPr>
            <w:r w:rsidRPr="008E4554">
              <w:t>Comments</w:t>
            </w:r>
          </w:p>
          <w:p w14:paraId="150FD54F" w14:textId="77777777" w:rsidR="0062651E" w:rsidRDefault="0062651E" w:rsidP="00D70BCF">
            <w:pPr>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7AB4A281" wp14:editId="49B00762">
                      <wp:extent cx="5010912" cy="1028700"/>
                      <wp:effectExtent l="0" t="0" r="18415" b="19050"/>
                      <wp:docPr id="365" name="Rectangle 365"/>
                      <wp:cNvGraphicFramePr/>
                      <a:graphic xmlns:a="http://schemas.openxmlformats.org/drawingml/2006/main">
                        <a:graphicData uri="http://schemas.microsoft.com/office/word/2010/wordprocessingShape">
                          <wps:wsp>
                            <wps:cNvSpPr/>
                            <wps:spPr>
                              <a:xfrm>
                                <a:off x="0" y="0"/>
                                <a:ext cx="5010912" cy="10287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48093F" id="Rectangle 365" o:spid="_x0000_s1026" style="width:394.5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14:paraId="3F9CE314" w14:textId="1B7706AD" w:rsidR="00D70BCF" w:rsidRDefault="00D70BCF" w:rsidP="00D70BCF">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69D3EE44" w14:textId="77777777" w:rsidR="00D70BCF" w:rsidRDefault="00D70BCF" w:rsidP="00D70BCF">
            <w:pPr>
              <w:pStyle w:val="BodyText2"/>
            </w:pPr>
          </w:p>
          <w:p w14:paraId="5BD50949" w14:textId="27A1ADA4" w:rsidR="00D04456" w:rsidRPr="0021349C" w:rsidRDefault="00D04456" w:rsidP="00D70BCF">
            <w:pPr>
              <w:pStyle w:val="BodyText2"/>
            </w:pPr>
            <w:r>
              <w:rPr>
                <w:noProof/>
              </w:rPr>
              <mc:AlternateContent>
                <mc:Choice Requires="wpg">
                  <w:drawing>
                    <wp:inline distT="0" distB="0" distL="0" distR="0" wp14:anchorId="008F3736" wp14:editId="1145C2CD">
                      <wp:extent cx="2582265" cy="235915"/>
                      <wp:effectExtent l="0" t="0" r="27940" b="12065"/>
                      <wp:docPr id="845" name="Group 845"/>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46" name="Rectangle 846"/>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89826" w14:textId="77777777" w:rsidR="00EE7FC1" w:rsidRPr="00467CB3" w:rsidRDefault="00EE7FC1" w:rsidP="00D044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19D6F" w14:textId="77777777" w:rsidR="00EE7FC1" w:rsidRPr="00467CB3" w:rsidRDefault="00EE7FC1" w:rsidP="00D044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16493" w14:textId="77777777" w:rsidR="00EE7FC1" w:rsidRPr="00467CB3" w:rsidRDefault="00EE7FC1" w:rsidP="00D0445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Oval 849"/>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C1D30" w14:textId="624901F6" w:rsidR="00EE7FC1" w:rsidRPr="00FE69B0" w:rsidRDefault="00EE7FC1" w:rsidP="00D0445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0" name="Oval 850"/>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86D34" w14:textId="6F538FE9" w:rsidR="00EE7FC1" w:rsidRPr="00FE69B0" w:rsidRDefault="00EE7FC1" w:rsidP="00D0445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1" name="Oval 851"/>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22CE8" w14:textId="2D8B04DC" w:rsidR="00EE7FC1" w:rsidRPr="00FE69B0" w:rsidRDefault="00EE7FC1" w:rsidP="00D0445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08F3736" id="Group 845" o:spid="_x0000_s1351"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K2KW4GIEAAB0HAAADgAAAAAAAAAAAAAAAAAuAgAAZHJzL2Uyb0Rv&#10;Yy54bWxQSwECLQAUAAYACAAAACEAliE7jtwAAAAEAQAADwAAAAAAAAAAAAAAAAC8BgAAZHJzL2Rv&#10;d25yZXYueG1sUEsFBgAAAAAEAAQA8wAAAMUHAAAAAA==&#10;">
                      <v:rect id="Rectangle 846" o:spid="_x0000_s135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DksQA&#10;AADcAAAADwAAAGRycy9kb3ducmV2LnhtbESP3YrCMBCF74V9hzAL3siaWqVKNYq7KHgjqOsDDM3Y&#10;lm0m3Sba+vZGELw8nJ+Ps1h1phI3alxpWcFoGIEgzqwuOVdw/t1+zUA4j6yxskwK7uRgtfzoLTDV&#10;tuUj3U4+F2GEXYoKCu/rVEqXFWTQDW1NHLyLbQz6IJtc6gbbMG4qGUdRIg2WHAgF1vRTUPZ3upoA&#10;2VzKNjbfchpPD4d9Pvjfj6+J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w5LEAAAA3AAAAA8AAAAAAAAAAAAAAAAAmAIAAGRycy9k&#10;b3ducmV2LnhtbFBLBQYAAAAABAAEAPUAAACJAwAAAAA=&#10;" fillcolor="#e7e6e6 [3214]" strokecolor="#bfbfbf [2412]" strokeweight="1pt">
                        <v:textbox>
                          <w:txbxContent>
                            <w:p w14:paraId="02689826" w14:textId="77777777" w:rsidR="00EE7FC1" w:rsidRPr="00467CB3" w:rsidRDefault="00EE7FC1" w:rsidP="00D04456">
                              <w:pPr>
                                <w:jc w:val="center"/>
                                <w:rPr>
                                  <w:color w:val="000000" w:themeColor="text1"/>
                                </w:rPr>
                              </w:pPr>
                              <w:r>
                                <w:rPr>
                                  <w:color w:val="000000" w:themeColor="text1"/>
                                </w:rPr>
                                <w:t>Save</w:t>
                              </w:r>
                            </w:p>
                          </w:txbxContent>
                        </v:textbox>
                      </v:rect>
                      <v:rect id="Rectangle 847" o:spid="_x0000_s135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CcQA&#10;AADcAAAADwAAAGRycy9kb3ducmV2LnhtbESP3YrCMBCF74V9hzAL3siaWsVKNYq7KHgjqOsDDM3Y&#10;lm0m3Sba+vZGELw8nJ+Ps1h1phI3alxpWcFoGIEgzqwuOVdw/t1+zUA4j6yxskwK7uRgtfzoLTDV&#10;tuUj3U4+F2GEXYoKCu/rVEqXFWTQDW1NHLyLbQz6IJtc6gbbMG4qGUfRVBosORAKrOmnoOzvdDUB&#10;srmUbWy+ZRInh8M+H/zvx9ep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ZgnEAAAA3AAAAA8AAAAAAAAAAAAAAAAAmAIAAGRycy9k&#10;b3ducmV2LnhtbFBLBQYAAAAABAAEAPUAAACJAwAAAAA=&#10;" fillcolor="#e7e6e6 [3214]" strokecolor="#bfbfbf [2412]" strokeweight="1pt">
                        <v:textbox>
                          <w:txbxContent>
                            <w:p w14:paraId="01A19D6F" w14:textId="77777777" w:rsidR="00EE7FC1" w:rsidRPr="00467CB3" w:rsidRDefault="00EE7FC1" w:rsidP="00D04456">
                              <w:pPr>
                                <w:jc w:val="center"/>
                                <w:rPr>
                                  <w:color w:val="000000" w:themeColor="text1"/>
                                </w:rPr>
                              </w:pPr>
                              <w:r>
                                <w:rPr>
                                  <w:color w:val="000000" w:themeColor="text1"/>
                                </w:rPr>
                                <w:t>Cancel</w:t>
                              </w:r>
                            </w:p>
                          </w:txbxContent>
                        </v:textbox>
                      </v:rect>
                      <v:rect id="Rectangle 848" o:spid="_x0000_s135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e8IA&#10;AADcAAAADwAAAGRycy9kb3ducmV2LnhtbERPzWrCQBC+F3yHZQpeim5Mi0rqKioWvAj+9AGG7JiE&#10;ZmdjdjXp23cOQo8f3/9i1btaPagNlWcDk3ECijj3tuLCwPflazQHFSKyxdozGfilAKvl4GWBmfUd&#10;n+hxjoWSEA4ZGihjbDKtQ16SwzD2DbFwV986jALbQtsWOwl3tU6TZKodViwNJTa0LSn/Od+dlOyu&#10;VZe6jZ6ls+PxULzdDu/3qTHD1379CSpSH//FT/feGph/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fJ7wgAAANwAAAAPAAAAAAAAAAAAAAAAAJgCAABkcnMvZG93&#10;bnJldi54bWxQSwUGAAAAAAQABAD1AAAAhwMAAAAA&#10;" fillcolor="#e7e6e6 [3214]" strokecolor="#bfbfbf [2412]" strokeweight="1pt">
                        <v:textbox>
                          <w:txbxContent>
                            <w:p w14:paraId="30216493" w14:textId="77777777" w:rsidR="00EE7FC1" w:rsidRPr="00467CB3" w:rsidRDefault="00EE7FC1" w:rsidP="00D04456">
                              <w:pPr>
                                <w:jc w:val="center"/>
                                <w:rPr>
                                  <w:color w:val="000000" w:themeColor="text1"/>
                                </w:rPr>
                              </w:pPr>
                              <w:r>
                                <w:rPr>
                                  <w:color w:val="000000" w:themeColor="text1"/>
                                </w:rPr>
                                <w:t>Delete</w:t>
                              </w:r>
                            </w:p>
                          </w:txbxContent>
                        </v:textbox>
                      </v:rect>
                      <v:oval id="Oval 849" o:spid="_x0000_s1355"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ysYA&#10;AADcAAAADwAAAGRycy9kb3ducmV2LnhtbESPQWvCQBSE74X+h+UVeil1o7ZBo6tIsOhFsFrw+sg+&#10;s8Hs25DdmtRf7xYKPQ4z8w0zX/a2FldqfeVYwXCQgCAunK64VPB1/HidgPABWWPtmBT8kIfl4vFh&#10;jpl2HX/S9RBKESHsM1RgQmgyKX1hyKIfuIY4emfXWgxRtqXULXYRbms5SpJUWqw4LhhsKDdUXA7f&#10;VsHLJeX30zrk66PZ3Tb5cD8e551Sz0/9agYiUB/+w3/trVYweZv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qysYAAADcAAAADwAAAAAAAAAAAAAAAACYAgAAZHJz&#10;L2Rvd25yZXYueG1sUEsFBgAAAAAEAAQA9QAAAIsDAAAAAA==&#10;" fillcolor="yellow" strokecolor="black [3213]" strokeweight=".5pt">
                        <v:stroke joinstyle="miter"/>
                        <v:textbox inset="0,0,0,0">
                          <w:txbxContent>
                            <w:p w14:paraId="0C1C1D30" w14:textId="624901F6" w:rsidR="00EE7FC1" w:rsidRPr="00FE69B0" w:rsidRDefault="00EE7FC1" w:rsidP="00D04456">
                              <w:pPr>
                                <w:jc w:val="center"/>
                                <w:rPr>
                                  <w:color w:val="000000" w:themeColor="text1"/>
                                </w:rPr>
                              </w:pPr>
                              <w:r>
                                <w:rPr>
                                  <w:color w:val="000000" w:themeColor="text1"/>
                                </w:rPr>
                                <w:t>3</w:t>
                              </w:r>
                            </w:p>
                          </w:txbxContent>
                        </v:textbox>
                      </v:oval>
                      <v:oval id="Oval 850" o:spid="_x0000_s1356"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VisIA&#10;AADcAAAADwAAAGRycy9kb3ducmV2LnhtbERPy4rCMBTdC/5DuIIb0dQRRTpGGYqDbgRf4PbS3GmK&#10;zU1pMrYzX28WgsvDea82na3EgxpfOlYwnSQgiHOnSy4UXC/f4yUIH5A1Vo5JwR952Kz7vRWm2rV8&#10;osc5FCKGsE9RgQmhTqX0uSGLfuJq4sj9uMZiiLAppG6wjeG2kh9JspAWS44NBmvKDOX3869VMLov&#10;eH7bhmx7MYf/XTY9zmZZq9Rw0H19ggjUhbf45d5rBct5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dWKwgAAANwAAAAPAAAAAAAAAAAAAAAAAJgCAABkcnMvZG93&#10;bnJldi54bWxQSwUGAAAAAAQABAD1AAAAhwMAAAAA&#10;" fillcolor="yellow" strokecolor="black [3213]" strokeweight=".5pt">
                        <v:stroke joinstyle="miter"/>
                        <v:textbox inset="0,0,0,0">
                          <w:txbxContent>
                            <w:p w14:paraId="2D986D34" w14:textId="6F538FE9" w:rsidR="00EE7FC1" w:rsidRPr="00FE69B0" w:rsidRDefault="00EE7FC1" w:rsidP="00D04456">
                              <w:pPr>
                                <w:jc w:val="center"/>
                                <w:rPr>
                                  <w:color w:val="000000" w:themeColor="text1"/>
                                </w:rPr>
                              </w:pPr>
                              <w:r>
                                <w:rPr>
                                  <w:color w:val="000000" w:themeColor="text1"/>
                                </w:rPr>
                                <w:t>2</w:t>
                              </w:r>
                            </w:p>
                          </w:txbxContent>
                        </v:textbox>
                      </v:oval>
                      <v:oval id="Oval 851" o:spid="_x0000_s1357"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wEcUA&#10;AADcAAAADwAAAGRycy9kb3ducmV2LnhtbESPQWvCQBSE74L/YXlCL1I3qSgSXUWCpb0UrBZ6fWSf&#10;2WD2bciuJvrruwXB4zAz3zCrTW9rcaXWV44VpJMEBHHhdMWlgp/j++sChA/IGmvHpOBGHjbr4WCF&#10;mXYdf9P1EEoRIewzVGBCaDIpfWHIop+4hjh6J9daDFG2pdQtdhFua/mWJHNpseK4YLCh3FBxPlys&#10;gvF5zrPfXch3R/N1/8jT/XSad0q9jPrtEkSgPjzDj/anVrCY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XARxQAAANwAAAAPAAAAAAAAAAAAAAAAAJgCAABkcnMv&#10;ZG93bnJldi54bWxQSwUGAAAAAAQABAD1AAAAigMAAAAA&#10;" fillcolor="yellow" strokecolor="black [3213]" strokeweight=".5pt">
                        <v:stroke joinstyle="miter"/>
                        <v:textbox inset="0,0,0,0">
                          <w:txbxContent>
                            <w:p w14:paraId="4BA22CE8" w14:textId="2D8B04DC" w:rsidR="00EE7FC1" w:rsidRPr="00FE69B0" w:rsidRDefault="00EE7FC1" w:rsidP="00D0445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14:paraId="16D209AB" w14:textId="77777777" w:rsidR="00D70BCF" w:rsidRPr="00503AD1" w:rsidRDefault="00D70BCF" w:rsidP="00D70BCF">
            <w:pPr>
              <w:rPr>
                <w:sz w:val="8"/>
                <w:szCs w:val="8"/>
              </w:rPr>
            </w:pPr>
          </w:p>
        </w:tc>
        <w:tc>
          <w:tcPr>
            <w:tcW w:w="4239" w:type="dxa"/>
            <w:vMerge/>
          </w:tcPr>
          <w:p w14:paraId="12C9AEEE" w14:textId="77777777" w:rsidR="00D70BCF" w:rsidRDefault="00D70BCF" w:rsidP="00D70BCF"/>
        </w:tc>
      </w:tr>
      <w:tr w:rsidR="00D70BCF" w14:paraId="68840C6F" w14:textId="77777777" w:rsidTr="00CE525F">
        <w:trPr>
          <w:trHeight w:val="368"/>
        </w:trPr>
        <w:tc>
          <w:tcPr>
            <w:tcW w:w="10489" w:type="dxa"/>
            <w:gridSpan w:val="5"/>
            <w:vMerge w:val="restart"/>
            <w:shd w:val="clear" w:color="auto" w:fill="324D57"/>
            <w:vAlign w:val="center"/>
          </w:tcPr>
          <w:p w14:paraId="031394CB"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13FE94B"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BE5A8E8" w14:textId="77777777" w:rsidR="00D70BCF" w:rsidRPr="00503AD1" w:rsidRDefault="00D70BCF" w:rsidP="001F6441">
            <w:pPr>
              <w:keepNext/>
              <w:rPr>
                <w:sz w:val="8"/>
                <w:szCs w:val="8"/>
              </w:rPr>
            </w:pPr>
          </w:p>
        </w:tc>
        <w:tc>
          <w:tcPr>
            <w:tcW w:w="4239" w:type="dxa"/>
            <w:shd w:val="clear" w:color="auto" w:fill="324D57"/>
            <w:vAlign w:val="center"/>
          </w:tcPr>
          <w:p w14:paraId="248DA1C7"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37</w:t>
            </w:r>
            <w:r w:rsidRPr="00503AD1">
              <w:rPr>
                <w:rFonts w:cs="Arial"/>
                <w:b/>
                <w:noProof/>
                <w:color w:val="FFFFFF" w:themeColor="background1"/>
                <w:sz w:val="20"/>
                <w:szCs w:val="20"/>
              </w:rPr>
              <w:fldChar w:fldCharType="end"/>
            </w:r>
          </w:p>
        </w:tc>
      </w:tr>
      <w:tr w:rsidR="00D70BCF" w14:paraId="7408E850" w14:textId="77777777" w:rsidTr="00CE525F">
        <w:trPr>
          <w:trHeight w:val="503"/>
        </w:trPr>
        <w:tc>
          <w:tcPr>
            <w:tcW w:w="10489" w:type="dxa"/>
            <w:gridSpan w:val="5"/>
            <w:vMerge/>
            <w:tcBorders>
              <w:bottom w:val="single" w:sz="4" w:space="0" w:color="auto"/>
            </w:tcBorders>
            <w:shd w:val="clear" w:color="auto" w:fill="324D57"/>
            <w:vAlign w:val="center"/>
          </w:tcPr>
          <w:p w14:paraId="2CDDE08F" w14:textId="77777777" w:rsidR="00D70BCF" w:rsidRDefault="00D70BCF" w:rsidP="001F6441">
            <w:pPr>
              <w:keepNext/>
              <w:jc w:val="center"/>
            </w:pPr>
          </w:p>
        </w:tc>
        <w:tc>
          <w:tcPr>
            <w:tcW w:w="250" w:type="dxa"/>
            <w:tcBorders>
              <w:top w:val="nil"/>
              <w:bottom w:val="nil"/>
            </w:tcBorders>
            <w:tcMar>
              <w:left w:w="0" w:type="dxa"/>
              <w:right w:w="0" w:type="dxa"/>
            </w:tcMar>
          </w:tcPr>
          <w:p w14:paraId="56FC8672" w14:textId="77777777" w:rsidR="00D70BCF" w:rsidRPr="00503AD1" w:rsidRDefault="00D70BCF" w:rsidP="001F6441">
            <w:pPr>
              <w:keepNext/>
              <w:rPr>
                <w:sz w:val="8"/>
                <w:szCs w:val="8"/>
              </w:rPr>
            </w:pPr>
          </w:p>
        </w:tc>
        <w:tc>
          <w:tcPr>
            <w:tcW w:w="4239" w:type="dxa"/>
            <w:tcMar>
              <w:left w:w="58" w:type="dxa"/>
              <w:right w:w="58" w:type="dxa"/>
            </w:tcMar>
          </w:tcPr>
          <w:p w14:paraId="30BE9B9B" w14:textId="3D4C702E" w:rsidR="00D70BCF" w:rsidRPr="00503AD1" w:rsidRDefault="00D70BCF" w:rsidP="001F6441">
            <w:pPr>
              <w:keepNext/>
              <w:spacing w:before="60"/>
              <w:rPr>
                <w:rFonts w:cs="Arial"/>
                <w:szCs w:val="18"/>
              </w:rPr>
            </w:pPr>
            <w:r w:rsidRPr="00503AD1">
              <w:rPr>
                <w:rFonts w:cs="Arial"/>
                <w:szCs w:val="18"/>
              </w:rPr>
              <w:t xml:space="preserve">Page ID: </w:t>
            </w:r>
            <w:r w:rsidR="003B3F3B">
              <w:rPr>
                <w:rFonts w:cs="Arial"/>
                <w:szCs w:val="18"/>
              </w:rPr>
              <w:t>2.3.2</w:t>
            </w:r>
          </w:p>
          <w:p w14:paraId="1B645B22" w14:textId="4799A918" w:rsidR="00D70BCF" w:rsidRDefault="00D70BCF" w:rsidP="001F6441">
            <w:pPr>
              <w:keepNext/>
              <w:spacing w:before="60"/>
            </w:pPr>
            <w:r w:rsidRPr="00503AD1">
              <w:rPr>
                <w:rFonts w:cs="Arial"/>
                <w:szCs w:val="18"/>
              </w:rPr>
              <w:t xml:space="preserve">Page Title: </w:t>
            </w:r>
            <w:r w:rsidR="007D4197" w:rsidRPr="007D4197">
              <w:rPr>
                <w:rFonts w:cs="Arial"/>
                <w:szCs w:val="18"/>
              </w:rPr>
              <w:t>Accomplishments and Barriers</w:t>
            </w:r>
          </w:p>
        </w:tc>
      </w:tr>
      <w:tr w:rsidR="00D70BCF" w14:paraId="44B00669" w14:textId="77777777" w:rsidTr="00CE525F">
        <w:tc>
          <w:tcPr>
            <w:tcW w:w="985" w:type="dxa"/>
            <w:tcBorders>
              <w:bottom w:val="single" w:sz="4" w:space="0" w:color="auto"/>
              <w:right w:val="nil"/>
            </w:tcBorders>
            <w:shd w:val="clear" w:color="auto" w:fill="F2F2F2" w:themeFill="background1" w:themeFillShade="F2"/>
            <w:vAlign w:val="center"/>
          </w:tcPr>
          <w:p w14:paraId="14C53169"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C0555CB"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23B945FB"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15BE8421"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8DFA694"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7064545"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569C492C" w14:textId="77777777" w:rsidR="00D70BCF" w:rsidRPr="00503AD1" w:rsidRDefault="00D70BCF" w:rsidP="001F6441">
            <w:pPr>
              <w:keepNext/>
              <w:spacing w:before="40" w:after="40"/>
              <w:rPr>
                <w:b/>
              </w:rPr>
            </w:pPr>
            <w:r w:rsidRPr="00503AD1">
              <w:rPr>
                <w:b/>
              </w:rPr>
              <w:t>Page Details</w:t>
            </w:r>
          </w:p>
        </w:tc>
      </w:tr>
      <w:tr w:rsidR="00D70BCF" w14:paraId="6EDAB2B5" w14:textId="77777777" w:rsidTr="00CE525F">
        <w:tc>
          <w:tcPr>
            <w:tcW w:w="10489" w:type="dxa"/>
            <w:gridSpan w:val="5"/>
            <w:tcBorders>
              <w:bottom w:val="nil"/>
            </w:tcBorders>
          </w:tcPr>
          <w:p w14:paraId="2FF2B36D" w14:textId="04E4AEB7" w:rsidR="00D70BCF" w:rsidRPr="00503AD1" w:rsidRDefault="00D70BCF" w:rsidP="001F6441">
            <w:pPr>
              <w:pStyle w:val="Webaddress"/>
              <w:keepNext/>
              <w:rPr>
                <w:u w:val="none"/>
              </w:rPr>
            </w:pPr>
            <w:r w:rsidRPr="008E4554">
              <w:t>Quarterly Progress Reporting</w:t>
            </w:r>
            <w:r w:rsidRPr="008E4554">
              <w:rPr>
                <w:u w:val="none"/>
              </w:rPr>
              <w:t xml:space="preserve">  &gt;  </w:t>
            </w:r>
            <w:r w:rsidRPr="008E4554">
              <w:t>Planning</w:t>
            </w:r>
            <w:r w:rsidRPr="008E4554">
              <w:rPr>
                <w:u w:val="none"/>
              </w:rPr>
              <w:t xml:space="preserve">  &gt;  </w:t>
            </w:r>
            <w:r w:rsidRPr="008E4554">
              <w:t>Accomplishments and Barriers (Planning)</w:t>
            </w:r>
          </w:p>
        </w:tc>
        <w:tc>
          <w:tcPr>
            <w:tcW w:w="250" w:type="dxa"/>
            <w:tcBorders>
              <w:top w:val="nil"/>
              <w:bottom w:val="nil"/>
            </w:tcBorders>
            <w:tcMar>
              <w:left w:w="0" w:type="dxa"/>
              <w:right w:w="0" w:type="dxa"/>
            </w:tcMar>
          </w:tcPr>
          <w:p w14:paraId="0CDA28CE" w14:textId="77777777" w:rsidR="00D70BCF" w:rsidRPr="00503AD1" w:rsidRDefault="00D70BCF" w:rsidP="001F6441">
            <w:pPr>
              <w:keepNext/>
              <w:rPr>
                <w:sz w:val="8"/>
                <w:szCs w:val="8"/>
              </w:rPr>
            </w:pPr>
          </w:p>
        </w:tc>
        <w:tc>
          <w:tcPr>
            <w:tcW w:w="4239" w:type="dxa"/>
            <w:vMerge w:val="restart"/>
            <w:tcMar>
              <w:left w:w="58" w:type="dxa"/>
              <w:right w:w="58" w:type="dxa"/>
            </w:tcMar>
          </w:tcPr>
          <w:p w14:paraId="45A3F287" w14:textId="77777777" w:rsidR="00424700" w:rsidRDefault="00D70BCF" w:rsidP="0062651E">
            <w:pPr>
              <w:pStyle w:val="ListParagraph"/>
              <w:spacing w:before="120"/>
            </w:pPr>
            <w:r>
              <w:t xml:space="preserve">1. </w:t>
            </w:r>
            <w:r>
              <w:tab/>
            </w:r>
            <w:r w:rsidR="00424700">
              <w:t>Only SPO and higher roles will see this field. SPOs will only see their grantees. Higher roles will see all grantees. Grantee-level roles will not see the label or dropdown menu.</w:t>
            </w:r>
          </w:p>
          <w:p w14:paraId="3D9BFD3C" w14:textId="77777777" w:rsidR="00424700" w:rsidRDefault="00424700" w:rsidP="0062651E">
            <w:pPr>
              <w:pStyle w:val="ListParagraph"/>
              <w:spacing w:before="120"/>
            </w:pPr>
            <w:r>
              <w:t>2.</w:t>
            </w:r>
            <w:r>
              <w:tab/>
              <w:t>Reporting Period will be fixed text displaying the grantee’s current Quarterly Progress reporting period.</w:t>
            </w:r>
          </w:p>
          <w:p w14:paraId="62082FED" w14:textId="7B0D6CB9" w:rsidR="00D70BCF" w:rsidRDefault="00424700" w:rsidP="0062651E">
            <w:pPr>
              <w:pStyle w:val="ListParagraph"/>
              <w:spacing w:before="120"/>
            </w:pPr>
            <w:r>
              <w:t xml:space="preserve">3.  </w:t>
            </w:r>
            <w:r w:rsidR="00D70BCF">
              <w:t xml:space="preserve">Clicking the “Add Accomplishment/Barrier” link will direct user to the Accomplishments and Barriers </w:t>
            </w:r>
            <w:r w:rsidR="00601071">
              <w:t>Detail page (2.3.2.1</w:t>
            </w:r>
            <w:r w:rsidR="00D70BCF">
              <w:t>).</w:t>
            </w:r>
          </w:p>
          <w:p w14:paraId="24219911" w14:textId="1BA9D13D" w:rsidR="00D70BCF" w:rsidRDefault="00424700" w:rsidP="0062651E">
            <w:pPr>
              <w:pStyle w:val="ListParagraph"/>
            </w:pPr>
            <w:r>
              <w:t>4</w:t>
            </w:r>
            <w:r w:rsidR="00D70BCF">
              <w:t xml:space="preserve">. </w:t>
            </w:r>
            <w:r w:rsidR="00D70BCF">
              <w:tab/>
              <w:t>Clicking the linked column header will sort the records in ascending and descending order by the related column.</w:t>
            </w:r>
          </w:p>
          <w:p w14:paraId="0748B1DE" w14:textId="3B54DCB3" w:rsidR="00D70BCF" w:rsidRDefault="00424700" w:rsidP="0062651E">
            <w:pPr>
              <w:pStyle w:val="ListParagraph"/>
            </w:pPr>
            <w:r>
              <w:t>5</w:t>
            </w:r>
            <w:r w:rsidR="00D70BCF">
              <w:t xml:space="preserve">. </w:t>
            </w:r>
            <w:r w:rsidR="00D70BCF">
              <w:tab/>
              <w:t xml:space="preserve">Clicking the linked “Name” will direct user to the </w:t>
            </w:r>
            <w:r w:rsidR="00601071">
              <w:t>Accomplishments and Barriers Detail</w:t>
            </w:r>
            <w:r w:rsidR="00D70BCF">
              <w:t xml:space="preserve"> page of the related record (2.3.</w:t>
            </w:r>
            <w:r w:rsidR="00601071">
              <w:t>2.</w:t>
            </w:r>
            <w:r w:rsidR="00D70BCF">
              <w:t>1).</w:t>
            </w:r>
          </w:p>
          <w:p w14:paraId="285C0FE6" w14:textId="3C0CAFBE" w:rsidR="00D70BCF" w:rsidRDefault="00424700" w:rsidP="0062651E">
            <w:pPr>
              <w:pStyle w:val="ListParagraph"/>
            </w:pPr>
            <w:r>
              <w:t>6</w:t>
            </w:r>
            <w:r w:rsidR="00D70BCF">
              <w:t xml:space="preserve">. </w:t>
            </w:r>
            <w:r w:rsidR="00D70BCF">
              <w:tab/>
              <w:t>The description field should be truncated with “…" after 200 characters on this page.</w:t>
            </w:r>
          </w:p>
        </w:tc>
      </w:tr>
      <w:tr w:rsidR="00D70BCF" w14:paraId="1D5990DB" w14:textId="77777777" w:rsidTr="00CE525F">
        <w:trPr>
          <w:trHeight w:val="9611"/>
        </w:trPr>
        <w:tc>
          <w:tcPr>
            <w:tcW w:w="10489" w:type="dxa"/>
            <w:gridSpan w:val="5"/>
            <w:tcBorders>
              <w:top w:val="nil"/>
            </w:tcBorders>
          </w:tcPr>
          <w:p w14:paraId="4144782B" w14:textId="33CD246E" w:rsidR="00D70BCF" w:rsidRDefault="00D70BCF" w:rsidP="00D70BCF">
            <w:pPr>
              <w:pStyle w:val="Heading1"/>
              <w:outlineLvl w:val="0"/>
            </w:pPr>
            <w:r w:rsidRPr="0013141C">
              <w:t>Accomplishments and Barriers</w:t>
            </w:r>
          </w:p>
          <w:p w14:paraId="7AC2E302" w14:textId="6C3FF111" w:rsidR="00D70BCF" w:rsidRDefault="00424700" w:rsidP="00D70BCF">
            <w:pPr>
              <w:pStyle w:val="BodyTextBold"/>
            </w:pPr>
            <w:r w:rsidRPr="00424700">
              <w:rPr>
                <w:noProof/>
              </w:rPr>
              <mc:AlternateContent>
                <mc:Choice Requires="wps">
                  <w:drawing>
                    <wp:anchor distT="0" distB="0" distL="114300" distR="114300" simplePos="0" relativeHeight="252567552" behindDoc="0" locked="0" layoutInCell="1" allowOverlap="1" wp14:anchorId="3EA818A7" wp14:editId="2C6A6848">
                      <wp:simplePos x="0" y="0"/>
                      <wp:positionH relativeFrom="column">
                        <wp:posOffset>163195</wp:posOffset>
                      </wp:positionH>
                      <wp:positionV relativeFrom="page">
                        <wp:posOffset>477520</wp:posOffset>
                      </wp:positionV>
                      <wp:extent cx="197485" cy="197485"/>
                      <wp:effectExtent l="0" t="0" r="12065" b="12065"/>
                      <wp:wrapNone/>
                      <wp:docPr id="1115" name="Oval 11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9EEEB5B" w14:textId="77777777" w:rsidR="00EE7FC1" w:rsidRPr="00FE69B0" w:rsidRDefault="00EE7FC1"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818A7" id="Oval 1115" o:spid="_x0000_s1358" style="position:absolute;left:0;text-align:left;margin-left:12.85pt;margin-top:37.6pt;width:15.55pt;height:15.5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" fillcolor="yellow" strokecolor="windowText" strokeweight=".5pt">
                      <v:stroke joinstyle="miter"/>
                      <v:textbox inset="0,0,0,0">
                        <w:txbxContent>
                          <w:p w14:paraId="39EEEB5B" w14:textId="77777777" w:rsidR="00EE7FC1" w:rsidRPr="00FE69B0" w:rsidRDefault="00EE7FC1" w:rsidP="00424700">
                            <w:pPr>
                              <w:jc w:val="center"/>
                              <w:rPr>
                                <w:color w:val="000000" w:themeColor="text1"/>
                              </w:rPr>
                            </w:pPr>
                            <w:r w:rsidRPr="00FE69B0">
                              <w:rPr>
                                <w:color w:val="000000" w:themeColor="text1"/>
                              </w:rPr>
                              <w:t>1</w:t>
                            </w:r>
                          </w:p>
                        </w:txbxContent>
                      </v:textbox>
                      <w10:wrap anchory="page"/>
                    </v:oval>
                  </w:pict>
                </mc:Fallback>
              </mc:AlternateContent>
            </w:r>
            <w:r w:rsidR="00D70BCF">
              <w:t>Select Grantee:</w:t>
            </w:r>
            <w:r w:rsidR="00D70BCF">
              <w:tab/>
            </w:r>
            <w:r w:rsidR="00D70BCF" w:rsidRPr="00214C07">
              <w:rPr>
                <w:rFonts w:cs="Times New Roman"/>
                <w:b w:val="0"/>
                <w:bCs/>
                <w:noProof/>
                <w:color w:val="3C3C3C"/>
                <w:position w:val="-6"/>
              </w:rPr>
              <w:drawing>
                <wp:inline distT="0" distB="0" distL="0" distR="0" wp14:anchorId="2F4AC4F4" wp14:editId="62729423">
                  <wp:extent cx="2755000" cy="182880"/>
                  <wp:effectExtent l="0" t="0" r="7620" b="7620"/>
                  <wp:docPr id="364" name="Picture 3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18BB851" w14:textId="58C7D55B" w:rsidR="00D70BCF" w:rsidRDefault="00424700" w:rsidP="00D70BCF">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569600" behindDoc="0" locked="0" layoutInCell="1" allowOverlap="1" wp14:anchorId="0550E8B1" wp14:editId="17AE3B43">
                      <wp:simplePos x="0" y="0"/>
                      <wp:positionH relativeFrom="column">
                        <wp:posOffset>161290</wp:posOffset>
                      </wp:positionH>
                      <wp:positionV relativeFrom="page">
                        <wp:posOffset>763905</wp:posOffset>
                      </wp:positionV>
                      <wp:extent cx="197485" cy="197485"/>
                      <wp:effectExtent l="0" t="0" r="12065" b="12065"/>
                      <wp:wrapNone/>
                      <wp:docPr id="1116" name="Oval 11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92F51C6" w14:textId="128A2C13" w:rsidR="00EE7FC1" w:rsidRPr="00FE69B0" w:rsidRDefault="00EE7FC1" w:rsidP="004247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0E8B1" id="Oval 1116" o:spid="_x0000_s1359" style="position:absolute;left:0;text-align:left;margin-left:12.7pt;margin-top:60.15pt;width:15.55pt;height:15.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" fillcolor="yellow" strokecolor="windowText" strokeweight=".5pt">
                      <v:stroke joinstyle="miter"/>
                      <v:textbox inset="0,0,0,0">
                        <w:txbxContent>
                          <w:p w14:paraId="092F51C6" w14:textId="128A2C13" w:rsidR="00EE7FC1" w:rsidRPr="00FE69B0" w:rsidRDefault="00EE7FC1" w:rsidP="00424700">
                            <w:pPr>
                              <w:jc w:val="center"/>
                              <w:rPr>
                                <w:color w:val="000000" w:themeColor="text1"/>
                              </w:rPr>
                            </w:pPr>
                            <w:r>
                              <w:rPr>
                                <w:color w:val="000000" w:themeColor="text1"/>
                              </w:rPr>
                              <w:t>2</w:t>
                            </w:r>
                          </w:p>
                        </w:txbxContent>
                      </v:textbox>
                      <w10:wrap anchory="page"/>
                    </v:oval>
                  </w:pict>
                </mc:Fallback>
              </mc:AlternateContent>
            </w:r>
            <w:r w:rsidR="00D70BCF">
              <w:rPr>
                <w:shd w:val="clear" w:color="auto" w:fill="FFFFFF"/>
              </w:rPr>
              <w:t>Grantee Reporting Period:</w:t>
            </w:r>
          </w:p>
          <w:p w14:paraId="082AC72F" w14:textId="44E7F7ED" w:rsidR="00D70BCF" w:rsidRDefault="00D70BCF" w:rsidP="00D70BCF">
            <w:pPr>
              <w:pStyle w:val="BodyTextBold"/>
              <w:rPr>
                <w:shd w:val="clear" w:color="auto" w:fill="FFFFFF"/>
              </w:rPr>
            </w:pPr>
          </w:p>
          <w:p w14:paraId="6C27FBB0" w14:textId="6D4D43F0" w:rsidR="00D70BCF" w:rsidRDefault="00D70BCF" w:rsidP="00D70BCF">
            <w:pPr>
              <w:pStyle w:val="BodyText2"/>
              <w:pBdr>
                <w:top w:val="single" w:sz="4" w:space="1" w:color="D9D9D9" w:themeColor="background1" w:themeShade="D9"/>
              </w:pBdr>
              <w:rPr>
                <w:rStyle w:val="apple-converted-space"/>
                <w:szCs w:val="18"/>
                <w:shd w:val="clear" w:color="auto" w:fill="FFFFFF"/>
              </w:rPr>
            </w:pPr>
            <w:r w:rsidRPr="008E4554">
              <w:rPr>
                <w:rStyle w:val="dxebaseoffice2010silver"/>
                <w:rFonts w:ascii="Verdana" w:hAnsi="Verdana"/>
                <w:sz w:val="17"/>
                <w:shd w:val="clear" w:color="auto" w:fill="FFFFFF"/>
              </w:rPr>
              <w:t>Use this section to enter information on any Accomplishments and/or Barriers that you experienced while performing activities related to Planning. Each Accomplishment or Barrier will be listed in a table. Use the table heading links to sort accomplishments/barriers by column. Click on the Name that you've assigned to each Accomplishment or Barrier to edit that record.</w:t>
            </w:r>
          </w:p>
          <w:p w14:paraId="54EF6FD2" w14:textId="1A242615" w:rsidR="00D70BCF" w:rsidRDefault="00832B40" w:rsidP="00D70BCF">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2042240" behindDoc="0" locked="0" layoutInCell="1" allowOverlap="1" wp14:anchorId="447A6275" wp14:editId="79EACEC4">
                      <wp:simplePos x="0" y="0"/>
                      <wp:positionH relativeFrom="column">
                        <wp:posOffset>165735</wp:posOffset>
                      </wp:positionH>
                      <wp:positionV relativeFrom="page">
                        <wp:posOffset>2163445</wp:posOffset>
                      </wp:positionV>
                      <wp:extent cx="197485" cy="197485"/>
                      <wp:effectExtent l="0" t="0" r="12065" b="12065"/>
                      <wp:wrapNone/>
                      <wp:docPr id="495" name="Oval 4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EAD1B" w14:textId="222BB24D" w:rsidR="00EE7FC1" w:rsidRPr="00FE69B0" w:rsidRDefault="00EE7FC1" w:rsidP="00296F7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A6275" id="Oval 495" o:spid="_x0000_s1360" style="position:absolute;left:0;text-align:left;margin-left:13.05pt;margin-top:170.35pt;width:15.55pt;height:15.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" fillcolor="yellow" strokecolor="black [3213]" strokeweight=".5pt">
                      <v:stroke joinstyle="miter"/>
                      <v:textbox inset="0,0,0,0">
                        <w:txbxContent>
                          <w:p w14:paraId="0F9EAD1B" w14:textId="222BB24D" w:rsidR="00EE7FC1" w:rsidRPr="00FE69B0" w:rsidRDefault="00EE7FC1" w:rsidP="00296F78">
                            <w:pPr>
                              <w:jc w:val="center"/>
                              <w:rPr>
                                <w:color w:val="000000" w:themeColor="text1"/>
                              </w:rPr>
                            </w:pPr>
                            <w:r>
                              <w:rPr>
                                <w:color w:val="000000" w:themeColor="text1"/>
                              </w:rPr>
                              <w:t>3</w:t>
                            </w:r>
                          </w:p>
                        </w:txbxContent>
                      </v:textbox>
                      <w10:wrap anchory="page"/>
                    </v:oval>
                  </w:pict>
                </mc:Fallback>
              </mc:AlternateContent>
            </w:r>
          </w:p>
          <w:p w14:paraId="00A19FE3" w14:textId="39B829DD" w:rsidR="00D70BCF" w:rsidRDefault="00832B40" w:rsidP="00D70BCF">
            <w:pPr>
              <w:pStyle w:val="BodyText2"/>
              <w:spacing w:after="120"/>
            </w:pPr>
            <w:r w:rsidRPr="00296F78">
              <w:rPr>
                <w:rStyle w:val="apple-converted-space"/>
                <w:noProof/>
              </w:rPr>
              <mc:AlternateContent>
                <mc:Choice Requires="wps">
                  <w:drawing>
                    <wp:anchor distT="0" distB="0" distL="114300" distR="114300" simplePos="0" relativeHeight="252043264" behindDoc="0" locked="0" layoutInCell="1" allowOverlap="1" wp14:anchorId="357F3DDD" wp14:editId="2D12830B">
                      <wp:simplePos x="0" y="0"/>
                      <wp:positionH relativeFrom="column">
                        <wp:posOffset>167640</wp:posOffset>
                      </wp:positionH>
                      <wp:positionV relativeFrom="page">
                        <wp:posOffset>2486660</wp:posOffset>
                      </wp:positionV>
                      <wp:extent cx="197485" cy="197485"/>
                      <wp:effectExtent l="0" t="0" r="12065" b="12065"/>
                      <wp:wrapNone/>
                      <wp:docPr id="496" name="Oval 4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9AD75" w14:textId="7522655D" w:rsidR="00EE7FC1" w:rsidRPr="00FE69B0" w:rsidRDefault="00EE7FC1" w:rsidP="00296F7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F3DDD" id="Oval 496" o:spid="_x0000_s1361" style="position:absolute;left:0;text-align:left;margin-left:13.2pt;margin-top:195.8pt;width:15.55pt;height:15.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" fillcolor="yellow" strokecolor="black [3213]" strokeweight=".5pt">
                      <v:stroke joinstyle="miter"/>
                      <v:textbox inset="0,0,0,0">
                        <w:txbxContent>
                          <w:p w14:paraId="6729AD75" w14:textId="7522655D" w:rsidR="00EE7FC1" w:rsidRPr="00FE69B0" w:rsidRDefault="00EE7FC1" w:rsidP="00296F78">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2044288" behindDoc="0" locked="0" layoutInCell="1" allowOverlap="1" wp14:anchorId="40D8220F" wp14:editId="737C6F8E">
                      <wp:simplePos x="0" y="0"/>
                      <wp:positionH relativeFrom="column">
                        <wp:posOffset>163830</wp:posOffset>
                      </wp:positionH>
                      <wp:positionV relativeFrom="page">
                        <wp:posOffset>2864485</wp:posOffset>
                      </wp:positionV>
                      <wp:extent cx="197485" cy="197485"/>
                      <wp:effectExtent l="0" t="0" r="12065" b="12065"/>
                      <wp:wrapNone/>
                      <wp:docPr id="497" name="Oval 4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88ED0" w14:textId="287B647B" w:rsidR="00EE7FC1" w:rsidRPr="00FE69B0" w:rsidRDefault="00EE7FC1" w:rsidP="00296F7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8220F" id="Oval 497" o:spid="_x0000_s1362" style="position:absolute;left:0;text-align:left;margin-left:12.9pt;margin-top:225.55pt;width:15.55pt;height:15.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" fillcolor="yellow" strokecolor="black [3213]" strokeweight=".5pt">
                      <v:stroke joinstyle="miter"/>
                      <v:textbox inset="0,0,0,0">
                        <w:txbxContent>
                          <w:p w14:paraId="54D88ED0" w14:textId="287B647B" w:rsidR="00EE7FC1" w:rsidRPr="00FE69B0" w:rsidRDefault="00EE7FC1" w:rsidP="00296F78">
                            <w:pPr>
                              <w:jc w:val="center"/>
                              <w:rPr>
                                <w:color w:val="000000" w:themeColor="text1"/>
                              </w:rPr>
                            </w:pPr>
                            <w:r>
                              <w:rPr>
                                <w:color w:val="000000" w:themeColor="text1"/>
                              </w:rPr>
                              <w:t>5</w:t>
                            </w:r>
                          </w:p>
                        </w:txbxContent>
                      </v:textbox>
                      <w10:wrap anchory="page"/>
                    </v:oval>
                  </w:pict>
                </mc:Fallback>
              </mc:AlternateContent>
            </w:r>
            <w:r w:rsidR="00D70BCF">
              <w:rPr>
                <w:noProof/>
              </w:rPr>
              <mc:AlternateContent>
                <mc:Choice Requires="wps">
                  <w:drawing>
                    <wp:inline distT="0" distB="0" distL="0" distR="0" wp14:anchorId="60A9F833" wp14:editId="2814D6E4">
                      <wp:extent cx="2006600" cy="219456"/>
                      <wp:effectExtent l="0" t="0" r="12700" b="28575"/>
                      <wp:docPr id="363" name="Rectangle 363"/>
                      <wp:cNvGraphicFramePr/>
                      <a:graphic xmlns:a="http://schemas.openxmlformats.org/drawingml/2006/main">
                        <a:graphicData uri="http://schemas.microsoft.com/office/word/2010/wordprocessingShape">
                          <wps:wsp>
                            <wps:cNvSpPr/>
                            <wps:spPr>
                              <a:xfrm>
                                <a:off x="0" y="0"/>
                                <a:ext cx="2006600"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6E512" w14:textId="77777777" w:rsidR="00EE7FC1" w:rsidRPr="0013141C" w:rsidRDefault="00EE7FC1" w:rsidP="008E4554">
                                  <w:pPr>
                                    <w:jc w:val="center"/>
                                    <w:rPr>
                                      <w:color w:val="000000" w:themeColor="text1"/>
                                      <w:sz w:val="16"/>
                                      <w:szCs w:val="16"/>
                                    </w:rPr>
                                  </w:pPr>
                                  <w:r w:rsidRPr="0013141C">
                                    <w:rPr>
                                      <w:color w:val="000000" w:themeColor="text1"/>
                                      <w:sz w:val="16"/>
                                      <w:szCs w:val="16"/>
                                    </w:rPr>
                                    <w:t>Add Accomplishment/Barrier</w:t>
                                  </w:r>
                                </w:p>
                                <w:p w14:paraId="595EB044" w14:textId="77777777" w:rsidR="00EE7FC1" w:rsidRPr="000F6347" w:rsidRDefault="00EE7FC1" w:rsidP="008E45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A9F833" id="Rectangle 363" o:spid="_x0000_s1363"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" fillcolor="#e7e6e6 [3214]" strokecolor="#bfbfbf [2412]" strokeweight="1pt">
                      <v:textbox>
                        <w:txbxContent>
                          <w:p w14:paraId="1016E512" w14:textId="77777777" w:rsidR="00EE7FC1" w:rsidRPr="0013141C" w:rsidRDefault="00EE7FC1" w:rsidP="008E4554">
                            <w:pPr>
                              <w:jc w:val="center"/>
                              <w:rPr>
                                <w:color w:val="000000" w:themeColor="text1"/>
                                <w:sz w:val="16"/>
                                <w:szCs w:val="16"/>
                              </w:rPr>
                            </w:pPr>
                            <w:r w:rsidRPr="0013141C">
                              <w:rPr>
                                <w:color w:val="000000" w:themeColor="text1"/>
                                <w:sz w:val="16"/>
                                <w:szCs w:val="16"/>
                              </w:rPr>
                              <w:t>Add Accomplishment/Barrier</w:t>
                            </w:r>
                          </w:p>
                          <w:p w14:paraId="595EB044" w14:textId="77777777" w:rsidR="00EE7FC1" w:rsidRPr="000F6347" w:rsidRDefault="00EE7FC1" w:rsidP="008E4554">
                            <w:pPr>
                              <w:jc w:val="center"/>
                              <w:rPr>
                                <w:color w:val="000000" w:themeColor="text1"/>
                                <w:sz w:val="16"/>
                                <w:szCs w:val="16"/>
                              </w:rPr>
                            </w:pPr>
                          </w:p>
                        </w:txbxContent>
                      </v:textbox>
                      <w10:anchorlock/>
                    </v:rect>
                  </w:pict>
                </mc:Fallback>
              </mc:AlternateContent>
            </w:r>
          </w:p>
          <w:tbl>
            <w:tblPr>
              <w:tblStyle w:val="TableGrid"/>
              <w:tblW w:w="953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1800"/>
              <w:gridCol w:w="1710"/>
            </w:tblGrid>
            <w:tr w:rsidR="00D70BCF" w14:paraId="61D30E60" w14:textId="77777777" w:rsidTr="0062651E">
              <w:trPr>
                <w:trHeight w:val="251"/>
              </w:trPr>
              <w:tc>
                <w:tcPr>
                  <w:tcW w:w="2240" w:type="dxa"/>
                  <w:shd w:val="clear" w:color="auto" w:fill="E7E6E6" w:themeFill="background2"/>
                </w:tcPr>
                <w:p w14:paraId="537F7DB6" w14:textId="77777777" w:rsidR="00D70BCF" w:rsidRPr="001220AD" w:rsidRDefault="00D70BCF" w:rsidP="00D70BCF">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14:paraId="5D069C70" w14:textId="692AE14F" w:rsidR="00D70BCF" w:rsidRDefault="00601071" w:rsidP="00D70BCF">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045312" behindDoc="0" locked="0" layoutInCell="1" allowOverlap="1" wp14:anchorId="02DAD4CE" wp14:editId="611226D8">
                            <wp:simplePos x="0" y="0"/>
                            <wp:positionH relativeFrom="column">
                              <wp:posOffset>1195070</wp:posOffset>
                            </wp:positionH>
                            <wp:positionV relativeFrom="page">
                              <wp:posOffset>14605</wp:posOffset>
                            </wp:positionV>
                            <wp:extent cx="197485" cy="197485"/>
                            <wp:effectExtent l="0" t="0" r="12065" b="12065"/>
                            <wp:wrapNone/>
                            <wp:docPr id="498" name="Oval 4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E9B86" w14:textId="14209DAE" w:rsidR="00EE7FC1" w:rsidRPr="00FE69B0" w:rsidRDefault="00EE7FC1" w:rsidP="00296F7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AD4CE" id="Oval 498" o:spid="_x0000_s1364" style="position:absolute;margin-left:94.1pt;margin-top:1.15pt;width:15.55pt;height:15.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" fillcolor="yellow" strokecolor="black [3213]" strokeweight=".5pt">
                            <v:stroke joinstyle="miter"/>
                            <v:textbox inset="0,0,0,0">
                              <w:txbxContent>
                                <w:p w14:paraId="757E9B86" w14:textId="14209DAE" w:rsidR="00EE7FC1" w:rsidRPr="00FE69B0" w:rsidRDefault="00EE7FC1" w:rsidP="00296F78">
                                  <w:pPr>
                                    <w:jc w:val="center"/>
                                    <w:rPr>
                                      <w:color w:val="000000" w:themeColor="text1"/>
                                    </w:rPr>
                                  </w:pPr>
                                  <w:r>
                                    <w:rPr>
                                      <w:color w:val="000000" w:themeColor="text1"/>
                                    </w:rPr>
                                    <w:t>6</w:t>
                                  </w:r>
                                </w:p>
                              </w:txbxContent>
                            </v:textbox>
                            <w10:wrap anchory="page"/>
                          </v:oval>
                        </w:pict>
                      </mc:Fallback>
                    </mc:AlternateContent>
                  </w:r>
                  <w:r w:rsidR="00D70BCF" w:rsidRPr="0013141C">
                    <w:rPr>
                      <w:b w:val="0"/>
                      <w:color w:val="auto"/>
                      <w:u w:val="single"/>
                    </w:rPr>
                    <w:t>Description</w:t>
                  </w:r>
                </w:p>
              </w:tc>
              <w:tc>
                <w:tcPr>
                  <w:tcW w:w="1800" w:type="dxa"/>
                  <w:shd w:val="clear" w:color="auto" w:fill="E7E6E6" w:themeFill="background2"/>
                </w:tcPr>
                <w:p w14:paraId="61AC5A83" w14:textId="77777777" w:rsidR="00D70BCF" w:rsidRDefault="00D70BCF" w:rsidP="00D70BCF">
                  <w:pPr>
                    <w:pStyle w:val="BodyTextBold"/>
                    <w:shd w:val="clear" w:color="auto" w:fill="auto"/>
                    <w:spacing w:before="80"/>
                    <w:ind w:left="0"/>
                    <w:rPr>
                      <w:b w:val="0"/>
                      <w:color w:val="auto"/>
                      <w:u w:val="single"/>
                    </w:rPr>
                  </w:pPr>
                  <w:r w:rsidRPr="0013141C">
                    <w:rPr>
                      <w:b w:val="0"/>
                      <w:color w:val="auto"/>
                      <w:u w:val="single"/>
                    </w:rPr>
                    <w:t>Type</w:t>
                  </w:r>
                </w:p>
              </w:tc>
              <w:tc>
                <w:tcPr>
                  <w:tcW w:w="1710" w:type="dxa"/>
                  <w:shd w:val="clear" w:color="auto" w:fill="E7E6E6" w:themeFill="background2"/>
                </w:tcPr>
                <w:p w14:paraId="2C194E06" w14:textId="77777777" w:rsidR="00D70BCF" w:rsidRDefault="00D70BCF" w:rsidP="00D70BCF">
                  <w:pPr>
                    <w:pStyle w:val="BodyTextBold"/>
                    <w:shd w:val="clear" w:color="auto" w:fill="auto"/>
                    <w:spacing w:before="80"/>
                    <w:ind w:left="0"/>
                    <w:rPr>
                      <w:b w:val="0"/>
                      <w:color w:val="auto"/>
                      <w:u w:val="single"/>
                    </w:rPr>
                  </w:pPr>
                  <w:r w:rsidRPr="0013141C">
                    <w:rPr>
                      <w:b w:val="0"/>
                      <w:color w:val="auto"/>
                      <w:u w:val="single"/>
                    </w:rPr>
                    <w:t>Reporting Period</w:t>
                  </w:r>
                </w:p>
              </w:tc>
            </w:tr>
            <w:tr w:rsidR="00D70BCF" w14:paraId="43E0C511" w14:textId="77777777" w:rsidTr="0062651E">
              <w:tc>
                <w:tcPr>
                  <w:tcW w:w="2240" w:type="dxa"/>
                  <w:vAlign w:val="center"/>
                </w:tcPr>
                <w:p w14:paraId="78DB5CAD" w14:textId="756C8245" w:rsidR="00D70BCF" w:rsidRPr="00BC2BF2" w:rsidRDefault="00D70BCF" w:rsidP="00D70BCF">
                  <w:pPr>
                    <w:pStyle w:val="BodyText"/>
                    <w:spacing w:after="0"/>
                    <w:rPr>
                      <w:szCs w:val="18"/>
                      <w:u w:val="single"/>
                    </w:rPr>
                  </w:pPr>
                  <w:r w:rsidRPr="008E4554">
                    <w:rPr>
                      <w:szCs w:val="18"/>
                      <w:u w:val="single"/>
                    </w:rPr>
                    <w:t>Accomplishment/Barrier</w:t>
                  </w:r>
                </w:p>
              </w:tc>
              <w:tc>
                <w:tcPr>
                  <w:tcW w:w="3780" w:type="dxa"/>
                </w:tcPr>
                <w:p w14:paraId="127F56F5" w14:textId="3D53BAA0"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14:paraId="3A379D17" w14:textId="320A2487" w:rsidR="00D70BCF" w:rsidRPr="00F36AF2" w:rsidRDefault="00D70BCF" w:rsidP="00D70BCF">
                  <w:pPr>
                    <w:pStyle w:val="BodyText"/>
                    <w:spacing w:after="0"/>
                    <w:rPr>
                      <w:u w:val="single"/>
                    </w:rPr>
                  </w:pPr>
                  <w:r w:rsidRPr="00F043FF">
                    <w:rPr>
                      <w:szCs w:val="18"/>
                    </w:rPr>
                    <w:t>Lorem ipsum</w:t>
                  </w:r>
                </w:p>
              </w:tc>
              <w:tc>
                <w:tcPr>
                  <w:tcW w:w="1710" w:type="dxa"/>
                </w:tcPr>
                <w:p w14:paraId="02925C04" w14:textId="77777777" w:rsidR="00D70BCF" w:rsidRPr="00F36AF2" w:rsidRDefault="00D70BCF" w:rsidP="00D70BCF">
                  <w:pPr>
                    <w:pStyle w:val="BodyText"/>
                    <w:spacing w:after="0"/>
                    <w:jc w:val="center"/>
                    <w:rPr>
                      <w:u w:val="single"/>
                    </w:rPr>
                  </w:pPr>
                  <w:r w:rsidRPr="00B01C2B">
                    <w:t>mm/dd/yyyy</w:t>
                  </w:r>
                </w:p>
              </w:tc>
            </w:tr>
            <w:tr w:rsidR="00D70BCF" w14:paraId="2137564E" w14:textId="77777777" w:rsidTr="0062651E">
              <w:tc>
                <w:tcPr>
                  <w:tcW w:w="2240" w:type="dxa"/>
                  <w:vAlign w:val="center"/>
                </w:tcPr>
                <w:p w14:paraId="20F4FF30" w14:textId="4F5829BB" w:rsidR="00D70BCF" w:rsidRPr="00BC2BF2" w:rsidRDefault="00D70BCF" w:rsidP="00D70BCF">
                  <w:pPr>
                    <w:pStyle w:val="BodyText"/>
                    <w:spacing w:after="0"/>
                    <w:rPr>
                      <w:szCs w:val="18"/>
                      <w:u w:val="single"/>
                    </w:rPr>
                  </w:pPr>
                  <w:r w:rsidRPr="008E4554">
                    <w:rPr>
                      <w:szCs w:val="18"/>
                      <w:u w:val="single"/>
                    </w:rPr>
                    <w:t>Accomplishment/Barrier</w:t>
                  </w:r>
                </w:p>
              </w:tc>
              <w:tc>
                <w:tcPr>
                  <w:tcW w:w="3780" w:type="dxa"/>
                </w:tcPr>
                <w:p w14:paraId="71EE8F07" w14:textId="77777777"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14:paraId="67F20164" w14:textId="36D72E5F" w:rsidR="00D70BCF" w:rsidRPr="00F36AF2" w:rsidRDefault="00D70BCF" w:rsidP="00D70BCF">
                  <w:pPr>
                    <w:pStyle w:val="BodyText"/>
                    <w:spacing w:after="0"/>
                    <w:rPr>
                      <w:u w:val="single"/>
                    </w:rPr>
                  </w:pPr>
                  <w:r w:rsidRPr="00F043FF">
                    <w:rPr>
                      <w:szCs w:val="18"/>
                    </w:rPr>
                    <w:t>Lorem ipsum</w:t>
                  </w:r>
                  <w:r>
                    <w:rPr>
                      <w:szCs w:val="18"/>
                    </w:rPr>
                    <w:t>.</w:t>
                  </w:r>
                  <w:r w:rsidRPr="00BC2BF2">
                    <w:t xml:space="preserve"> </w:t>
                  </w:r>
                </w:p>
              </w:tc>
              <w:tc>
                <w:tcPr>
                  <w:tcW w:w="1710" w:type="dxa"/>
                </w:tcPr>
                <w:p w14:paraId="4A2C514A" w14:textId="77777777" w:rsidR="00D70BCF" w:rsidRPr="00F36AF2" w:rsidRDefault="00D70BCF" w:rsidP="00D70BCF">
                  <w:pPr>
                    <w:pStyle w:val="BodyText"/>
                    <w:spacing w:after="0"/>
                    <w:jc w:val="center"/>
                    <w:rPr>
                      <w:u w:val="single"/>
                    </w:rPr>
                  </w:pPr>
                  <w:r w:rsidRPr="00B01C2B">
                    <w:t>mm/dd/yyyy</w:t>
                  </w:r>
                </w:p>
              </w:tc>
            </w:tr>
          </w:tbl>
          <w:p w14:paraId="62F6C0AE" w14:textId="608CB268" w:rsidR="00D70BCF" w:rsidRDefault="00D70BCF" w:rsidP="00D70BCF">
            <w:pPr>
              <w:pStyle w:val="BodyText2"/>
            </w:pPr>
          </w:p>
          <w:p w14:paraId="5706C6E2" w14:textId="77777777" w:rsidR="00D70BCF" w:rsidRDefault="00D70BCF" w:rsidP="00D70BCF"/>
        </w:tc>
        <w:tc>
          <w:tcPr>
            <w:tcW w:w="250" w:type="dxa"/>
            <w:tcBorders>
              <w:top w:val="nil"/>
              <w:bottom w:val="nil"/>
            </w:tcBorders>
            <w:tcMar>
              <w:left w:w="0" w:type="dxa"/>
              <w:right w:w="0" w:type="dxa"/>
            </w:tcMar>
          </w:tcPr>
          <w:p w14:paraId="3A08B321" w14:textId="69D692D1" w:rsidR="00D70BCF" w:rsidRPr="00503AD1" w:rsidRDefault="00D70BCF" w:rsidP="00D70BCF">
            <w:pPr>
              <w:rPr>
                <w:sz w:val="8"/>
                <w:szCs w:val="8"/>
              </w:rPr>
            </w:pPr>
          </w:p>
        </w:tc>
        <w:tc>
          <w:tcPr>
            <w:tcW w:w="4239" w:type="dxa"/>
            <w:vMerge/>
          </w:tcPr>
          <w:p w14:paraId="7ACCC975" w14:textId="77777777" w:rsidR="00D70BCF" w:rsidRDefault="00D70BCF" w:rsidP="00D70BCF"/>
        </w:tc>
      </w:tr>
      <w:tr w:rsidR="00D70BCF" w14:paraId="1790118D" w14:textId="77777777" w:rsidTr="00CE525F">
        <w:trPr>
          <w:trHeight w:val="368"/>
        </w:trPr>
        <w:tc>
          <w:tcPr>
            <w:tcW w:w="10489" w:type="dxa"/>
            <w:gridSpan w:val="5"/>
            <w:vMerge w:val="restart"/>
            <w:shd w:val="clear" w:color="auto" w:fill="324D57"/>
            <w:vAlign w:val="center"/>
          </w:tcPr>
          <w:p w14:paraId="766574BE"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D3C92D0"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7D8FDB9" w14:textId="77777777" w:rsidR="00D70BCF" w:rsidRPr="00503AD1" w:rsidRDefault="00D70BCF" w:rsidP="001F6441">
            <w:pPr>
              <w:keepNext/>
              <w:rPr>
                <w:sz w:val="8"/>
                <w:szCs w:val="8"/>
              </w:rPr>
            </w:pPr>
          </w:p>
        </w:tc>
        <w:tc>
          <w:tcPr>
            <w:tcW w:w="4239" w:type="dxa"/>
            <w:shd w:val="clear" w:color="auto" w:fill="324D57"/>
            <w:vAlign w:val="center"/>
          </w:tcPr>
          <w:p w14:paraId="2A8A529D"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38</w:t>
            </w:r>
            <w:r w:rsidRPr="00503AD1">
              <w:rPr>
                <w:rFonts w:cs="Arial"/>
                <w:b/>
                <w:noProof/>
                <w:color w:val="FFFFFF" w:themeColor="background1"/>
                <w:sz w:val="20"/>
                <w:szCs w:val="20"/>
              </w:rPr>
              <w:fldChar w:fldCharType="end"/>
            </w:r>
          </w:p>
        </w:tc>
      </w:tr>
      <w:tr w:rsidR="00D70BCF" w14:paraId="7A8BD000" w14:textId="77777777" w:rsidTr="00CE525F">
        <w:trPr>
          <w:trHeight w:val="503"/>
        </w:trPr>
        <w:tc>
          <w:tcPr>
            <w:tcW w:w="10489" w:type="dxa"/>
            <w:gridSpan w:val="5"/>
            <w:vMerge/>
            <w:tcBorders>
              <w:bottom w:val="single" w:sz="4" w:space="0" w:color="auto"/>
            </w:tcBorders>
            <w:shd w:val="clear" w:color="auto" w:fill="324D57"/>
            <w:vAlign w:val="center"/>
          </w:tcPr>
          <w:p w14:paraId="0CFE10C3" w14:textId="77777777" w:rsidR="00D70BCF" w:rsidRDefault="00D70BCF" w:rsidP="001F6441">
            <w:pPr>
              <w:keepNext/>
              <w:jc w:val="center"/>
            </w:pPr>
          </w:p>
        </w:tc>
        <w:tc>
          <w:tcPr>
            <w:tcW w:w="250" w:type="dxa"/>
            <w:tcBorders>
              <w:top w:val="nil"/>
              <w:bottom w:val="nil"/>
            </w:tcBorders>
            <w:tcMar>
              <w:left w:w="0" w:type="dxa"/>
              <w:right w:w="0" w:type="dxa"/>
            </w:tcMar>
          </w:tcPr>
          <w:p w14:paraId="09D5C7B5" w14:textId="77777777" w:rsidR="00D70BCF" w:rsidRPr="00503AD1" w:rsidRDefault="00D70BCF" w:rsidP="001F6441">
            <w:pPr>
              <w:keepNext/>
              <w:rPr>
                <w:sz w:val="8"/>
                <w:szCs w:val="8"/>
              </w:rPr>
            </w:pPr>
          </w:p>
        </w:tc>
        <w:tc>
          <w:tcPr>
            <w:tcW w:w="4239" w:type="dxa"/>
            <w:tcMar>
              <w:left w:w="58" w:type="dxa"/>
              <w:right w:w="58" w:type="dxa"/>
            </w:tcMar>
          </w:tcPr>
          <w:p w14:paraId="695B2D70" w14:textId="26C399EF" w:rsidR="00D70BCF" w:rsidRPr="00503AD1" w:rsidRDefault="00D70BCF" w:rsidP="001F6441">
            <w:pPr>
              <w:keepNext/>
              <w:spacing w:before="60"/>
              <w:rPr>
                <w:rFonts w:cs="Arial"/>
                <w:szCs w:val="18"/>
              </w:rPr>
            </w:pPr>
            <w:r w:rsidRPr="00503AD1">
              <w:rPr>
                <w:rFonts w:cs="Arial"/>
                <w:szCs w:val="18"/>
              </w:rPr>
              <w:t xml:space="preserve">Page ID: </w:t>
            </w:r>
            <w:r w:rsidR="00AF04E0">
              <w:rPr>
                <w:rFonts w:cs="Arial"/>
                <w:szCs w:val="18"/>
              </w:rPr>
              <w:t>2.3.2.1</w:t>
            </w:r>
          </w:p>
          <w:p w14:paraId="69EB14DA" w14:textId="6BDB832E" w:rsidR="00D70BCF" w:rsidRDefault="00D70BCF" w:rsidP="001F6441">
            <w:pPr>
              <w:keepNext/>
              <w:spacing w:before="60"/>
            </w:pPr>
            <w:r w:rsidRPr="00503AD1">
              <w:rPr>
                <w:rFonts w:cs="Arial"/>
                <w:szCs w:val="18"/>
              </w:rPr>
              <w:t xml:space="preserve">Page Title: </w:t>
            </w:r>
            <w:r w:rsidR="007D4197" w:rsidRPr="007D4197">
              <w:rPr>
                <w:rFonts w:cs="Arial"/>
                <w:szCs w:val="18"/>
              </w:rPr>
              <w:t>Accomplishments and Barriers</w:t>
            </w:r>
          </w:p>
        </w:tc>
      </w:tr>
      <w:tr w:rsidR="00D70BCF" w14:paraId="4ECAB52D" w14:textId="77777777" w:rsidTr="00CE525F">
        <w:tc>
          <w:tcPr>
            <w:tcW w:w="985" w:type="dxa"/>
            <w:tcBorders>
              <w:bottom w:val="single" w:sz="4" w:space="0" w:color="auto"/>
              <w:right w:val="nil"/>
            </w:tcBorders>
            <w:shd w:val="clear" w:color="auto" w:fill="F2F2F2" w:themeFill="background1" w:themeFillShade="F2"/>
            <w:vAlign w:val="center"/>
          </w:tcPr>
          <w:p w14:paraId="60B783EA"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B4C81D8"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11E3381"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EAAB567"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5FE0C95"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E3573A3"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13A2274F" w14:textId="77777777" w:rsidR="00D70BCF" w:rsidRPr="00503AD1" w:rsidRDefault="00D70BCF" w:rsidP="001F6441">
            <w:pPr>
              <w:keepNext/>
              <w:spacing w:before="40" w:after="40"/>
              <w:rPr>
                <w:b/>
              </w:rPr>
            </w:pPr>
            <w:r w:rsidRPr="00503AD1">
              <w:rPr>
                <w:b/>
              </w:rPr>
              <w:t>Page Details</w:t>
            </w:r>
          </w:p>
        </w:tc>
      </w:tr>
      <w:tr w:rsidR="00D70BCF" w14:paraId="76D7536F" w14:textId="77777777" w:rsidTr="00CE525F">
        <w:tc>
          <w:tcPr>
            <w:tcW w:w="10489" w:type="dxa"/>
            <w:gridSpan w:val="5"/>
            <w:tcBorders>
              <w:bottom w:val="nil"/>
            </w:tcBorders>
          </w:tcPr>
          <w:p w14:paraId="51955105" w14:textId="3BF6589E" w:rsidR="00D70BCF" w:rsidRPr="008E4554" w:rsidRDefault="00D70BCF" w:rsidP="001F6441">
            <w:pPr>
              <w:pStyle w:val="Webaddress"/>
              <w:keepNext/>
              <w:rPr>
                <w:sz w:val="17"/>
                <w:szCs w:val="17"/>
                <w:u w:val="none"/>
              </w:rPr>
            </w:pPr>
            <w:r w:rsidRPr="008E4554">
              <w:rPr>
                <w:sz w:val="17"/>
                <w:szCs w:val="17"/>
              </w:rPr>
              <w:t>Quarterly Progress Reporting &gt; Planning &gt; Accomplishments and Barriers (Planning) &gt; Accomplishments Barriers Detail (Planning)</w:t>
            </w:r>
          </w:p>
        </w:tc>
        <w:tc>
          <w:tcPr>
            <w:tcW w:w="250" w:type="dxa"/>
            <w:tcBorders>
              <w:top w:val="nil"/>
              <w:bottom w:val="nil"/>
            </w:tcBorders>
            <w:tcMar>
              <w:left w:w="0" w:type="dxa"/>
              <w:right w:w="0" w:type="dxa"/>
            </w:tcMar>
          </w:tcPr>
          <w:p w14:paraId="68520634" w14:textId="77777777" w:rsidR="00D70BCF" w:rsidRPr="00503AD1" w:rsidRDefault="00D70BCF" w:rsidP="001F6441">
            <w:pPr>
              <w:keepNext/>
              <w:rPr>
                <w:sz w:val="8"/>
                <w:szCs w:val="8"/>
              </w:rPr>
            </w:pPr>
          </w:p>
        </w:tc>
        <w:tc>
          <w:tcPr>
            <w:tcW w:w="4239" w:type="dxa"/>
            <w:vMerge w:val="restart"/>
            <w:tcMar>
              <w:left w:w="58" w:type="dxa"/>
              <w:right w:w="58" w:type="dxa"/>
            </w:tcMar>
          </w:tcPr>
          <w:p w14:paraId="0DCAE2A9" w14:textId="7BDBCB9C" w:rsidR="00D70BCF" w:rsidRPr="00C96EDF" w:rsidRDefault="00D70BCF" w:rsidP="007E6F9B">
            <w:pPr>
              <w:pStyle w:val="ListParagraph"/>
              <w:spacing w:before="40" w:after="0"/>
              <w:ind w:left="178" w:hanging="178"/>
              <w:rPr>
                <w:sz w:val="16"/>
                <w:szCs w:val="16"/>
              </w:rPr>
            </w:pPr>
            <w:r w:rsidRPr="00C96EDF">
              <w:rPr>
                <w:sz w:val="16"/>
                <w:szCs w:val="16"/>
              </w:rPr>
              <w:t xml:space="preserve">1. </w:t>
            </w:r>
            <w:r w:rsidRPr="00C96EDF">
              <w:rPr>
                <w:sz w:val="16"/>
                <w:szCs w:val="16"/>
              </w:rPr>
              <w:tab/>
              <w:t>The dropdown will display the Reporting Period values.</w:t>
            </w:r>
          </w:p>
          <w:p w14:paraId="5A216480" w14:textId="55E8D3C6" w:rsidR="00D70BCF" w:rsidRPr="00C96EDF" w:rsidRDefault="00424700" w:rsidP="007E6F9B">
            <w:pPr>
              <w:pStyle w:val="ListParagraph"/>
              <w:spacing w:before="40" w:after="0"/>
              <w:ind w:left="178" w:hanging="178"/>
              <w:rPr>
                <w:sz w:val="16"/>
                <w:szCs w:val="16"/>
              </w:rPr>
            </w:pPr>
            <w:r>
              <w:rPr>
                <w:sz w:val="16"/>
                <w:szCs w:val="16"/>
              </w:rPr>
              <w:t>2</w:t>
            </w:r>
            <w:r w:rsidR="00D70BCF" w:rsidRPr="00C96EDF">
              <w:rPr>
                <w:sz w:val="16"/>
                <w:szCs w:val="16"/>
              </w:rPr>
              <w:t xml:space="preserve">. </w:t>
            </w:r>
            <w:r w:rsidR="00D70BCF" w:rsidRPr="00C96EDF">
              <w:rPr>
                <w:sz w:val="16"/>
                <w:szCs w:val="16"/>
              </w:rPr>
              <w:tab/>
              <w:t>"Is this an accomplishment or barrier?" Type values will include:</w:t>
            </w:r>
            <w:r w:rsidR="00601071" w:rsidRPr="00C96EDF">
              <w:rPr>
                <w:sz w:val="16"/>
                <w:szCs w:val="16"/>
              </w:rPr>
              <w:t xml:space="preserve"> </w:t>
            </w:r>
            <w:r w:rsidR="00D70BCF" w:rsidRPr="00C96EDF">
              <w:rPr>
                <w:sz w:val="16"/>
                <w:szCs w:val="16"/>
              </w:rPr>
              <w:t>“Accomplishment” and “Challenge/ Barrier”.</w:t>
            </w:r>
          </w:p>
          <w:p w14:paraId="44B43862" w14:textId="118FC978" w:rsidR="00C96EDF" w:rsidRPr="00C96EDF" w:rsidRDefault="00424700" w:rsidP="007E6F9B">
            <w:pPr>
              <w:pStyle w:val="ListParagraph"/>
              <w:spacing w:before="40" w:after="0"/>
              <w:ind w:left="178" w:hanging="178"/>
              <w:rPr>
                <w:sz w:val="16"/>
                <w:szCs w:val="16"/>
              </w:rPr>
            </w:pPr>
            <w:r>
              <w:rPr>
                <w:sz w:val="16"/>
                <w:szCs w:val="16"/>
              </w:rPr>
              <w:t>3</w:t>
            </w:r>
            <w:r w:rsidR="00D70BCF" w:rsidRPr="00C96EDF">
              <w:rPr>
                <w:sz w:val="16"/>
                <w:szCs w:val="16"/>
              </w:rPr>
              <w:t xml:space="preserve">. </w:t>
            </w:r>
            <w:r w:rsidR="00D70BCF" w:rsidRPr="00C96EDF">
              <w:rPr>
                <w:sz w:val="16"/>
                <w:szCs w:val="16"/>
              </w:rPr>
              <w:tab/>
            </w:r>
            <w:r w:rsidR="00C96EDF" w:rsidRPr="00C96EDF">
              <w:rPr>
                <w:sz w:val="16"/>
                <w:szCs w:val="16"/>
              </w:rPr>
              <w:t>The dropdown will display the following Name values for Accomplishments: Involvement of public and priva</w:t>
            </w:r>
            <w:r w:rsidR="00C96EDF">
              <w:rPr>
                <w:sz w:val="16"/>
                <w:szCs w:val="16"/>
              </w:rPr>
              <w:t xml:space="preserve">te service systems in planning; </w:t>
            </w:r>
            <w:r w:rsidR="00C96EDF" w:rsidRPr="00C96EDF">
              <w:rPr>
                <w:sz w:val="16"/>
                <w:szCs w:val="16"/>
              </w:rPr>
              <w:t>Use of statewide needs assessment in the development of the strategic plan</w:t>
            </w:r>
            <w:r w:rsidR="00C96EDF">
              <w:rPr>
                <w:sz w:val="16"/>
                <w:szCs w:val="16"/>
              </w:rPr>
              <w:t>;</w:t>
            </w:r>
            <w:r w:rsidR="00C96EDF" w:rsidRPr="00C96EDF">
              <w:rPr>
                <w:sz w:val="16"/>
                <w:szCs w:val="16"/>
              </w:rPr>
              <w:t xml:space="preserve"> Discussion on adjustments based on on-go</w:t>
            </w:r>
            <w:r w:rsidR="00C96EDF">
              <w:rPr>
                <w:sz w:val="16"/>
                <w:szCs w:val="16"/>
              </w:rPr>
              <w:t>ing needs assessment activities;</w:t>
            </w:r>
            <w:r w:rsidR="00C96EDF" w:rsidRPr="00C96EDF">
              <w:rPr>
                <w:sz w:val="16"/>
                <w:szCs w:val="16"/>
              </w:rPr>
              <w:t xml:space="preserve"> Identification of the State/Tribe/Jurisdiction level priorities</w:t>
            </w:r>
            <w:r w:rsidR="00C96EDF">
              <w:rPr>
                <w:sz w:val="16"/>
                <w:szCs w:val="16"/>
              </w:rPr>
              <w:t>;</w:t>
            </w:r>
            <w:r w:rsidR="00C96EDF" w:rsidRPr="00C96EDF">
              <w:rPr>
                <w:sz w:val="16"/>
                <w:szCs w:val="16"/>
              </w:rPr>
              <w:t xml:space="preserve"> Articulation of a vision for prevention activities</w:t>
            </w:r>
            <w:r w:rsidR="008478B2">
              <w:rPr>
                <w:sz w:val="16"/>
                <w:szCs w:val="16"/>
              </w:rPr>
              <w:t>;</w:t>
            </w:r>
            <w:r w:rsidR="00C96EDF" w:rsidRPr="00C96EDF">
              <w:rPr>
                <w:sz w:val="16"/>
                <w:szCs w:val="16"/>
              </w:rPr>
              <w:t xml:space="preserve"> Identification of key milestones and outcomes</w:t>
            </w:r>
            <w:r w:rsidR="008478B2">
              <w:rPr>
                <w:sz w:val="16"/>
                <w:szCs w:val="16"/>
              </w:rPr>
              <w:t xml:space="preserve">; </w:t>
            </w:r>
            <w:r w:rsidR="00C96EDF" w:rsidRPr="00C96EDF">
              <w:rPr>
                <w:sz w:val="16"/>
                <w:szCs w:val="16"/>
              </w:rPr>
              <w:t>Identification of appropriate funding mechanism(s)</w:t>
            </w:r>
            <w:r w:rsidR="008478B2">
              <w:rPr>
                <w:sz w:val="16"/>
                <w:szCs w:val="16"/>
              </w:rPr>
              <w:t>;</w:t>
            </w:r>
            <w:r w:rsidR="00C96EDF" w:rsidRPr="00C96EDF">
              <w:rPr>
                <w:sz w:val="16"/>
                <w:szCs w:val="16"/>
              </w:rPr>
              <w:t xml:space="preserve"> Identification of other sources of funding fo</w:t>
            </w:r>
            <w:r w:rsidR="008478B2">
              <w:rPr>
                <w:sz w:val="16"/>
                <w:szCs w:val="16"/>
              </w:rPr>
              <w:t xml:space="preserve">r the plan; </w:t>
            </w:r>
            <w:r w:rsidR="00C96EDF" w:rsidRPr="00C96EDF">
              <w:rPr>
                <w:sz w:val="16"/>
                <w:szCs w:val="16"/>
              </w:rPr>
              <w:t>Identification/coordination/</w:t>
            </w:r>
            <w:r w:rsidR="008478B2">
              <w:rPr>
                <w:sz w:val="16"/>
                <w:szCs w:val="16"/>
              </w:rPr>
              <w:t xml:space="preserve"> allocation of resources;</w:t>
            </w:r>
            <w:r w:rsidR="00C96EDF" w:rsidRPr="00C96EDF">
              <w:rPr>
                <w:sz w:val="16"/>
                <w:szCs w:val="16"/>
              </w:rPr>
              <w:t xml:space="preserve"> Establishment of key policies</w:t>
            </w:r>
            <w:r w:rsidR="008478B2">
              <w:rPr>
                <w:sz w:val="16"/>
                <w:szCs w:val="16"/>
              </w:rPr>
              <w:t>;</w:t>
            </w:r>
            <w:r w:rsidR="00C96EDF" w:rsidRPr="00C96EDF">
              <w:rPr>
                <w:sz w:val="16"/>
                <w:szCs w:val="16"/>
              </w:rPr>
              <w:t xml:space="preserve"> Other Planning Accomplishment (provide title in description bow below</w:t>
            </w:r>
            <w:r w:rsidR="008478B2">
              <w:rPr>
                <w:sz w:val="16"/>
                <w:szCs w:val="16"/>
              </w:rPr>
              <w:t>).</w:t>
            </w:r>
          </w:p>
          <w:p w14:paraId="2FDD537B" w14:textId="51740AD7" w:rsidR="00C96EDF" w:rsidRPr="00C96EDF" w:rsidRDefault="001F6441" w:rsidP="007E6F9B">
            <w:pPr>
              <w:pStyle w:val="ListParagraph"/>
              <w:spacing w:before="40" w:after="0"/>
              <w:ind w:left="178" w:hanging="178"/>
              <w:rPr>
                <w:sz w:val="16"/>
                <w:szCs w:val="16"/>
              </w:rPr>
            </w:pPr>
            <w:r>
              <w:rPr>
                <w:sz w:val="16"/>
                <w:szCs w:val="16"/>
              </w:rPr>
              <w:t xml:space="preserve">    </w:t>
            </w:r>
            <w:r w:rsidR="00C96EDF" w:rsidRPr="00C96EDF">
              <w:rPr>
                <w:sz w:val="16"/>
                <w:szCs w:val="16"/>
              </w:rPr>
              <w:t>The dropdown will display the following Name values for Challenges/Barriers: Lack of collaboration between stakeholders (e.g., between agencies, between coalitions, between jurisdiction</w:t>
            </w:r>
            <w:r w:rsidR="008478B2">
              <w:rPr>
                <w:sz w:val="16"/>
                <w:szCs w:val="16"/>
              </w:rPr>
              <w:t xml:space="preserve">s and funded community levels); </w:t>
            </w:r>
            <w:r w:rsidR="00C96EDF" w:rsidRPr="00C96EDF">
              <w:rPr>
                <w:sz w:val="16"/>
                <w:szCs w:val="16"/>
              </w:rPr>
              <w:t>Major external communit</w:t>
            </w:r>
            <w:r w:rsidR="008478B2">
              <w:rPr>
                <w:sz w:val="16"/>
                <w:szCs w:val="16"/>
              </w:rPr>
              <w:t>y events like weather disasters;</w:t>
            </w:r>
            <w:r w:rsidR="00C96EDF" w:rsidRPr="00C96EDF">
              <w:rPr>
                <w:sz w:val="16"/>
                <w:szCs w:val="16"/>
              </w:rPr>
              <w:t xml:space="preserve"> Jurisdictional contract or other delays getting sub</w:t>
            </w:r>
            <w:r w:rsidR="008478B2">
              <w:rPr>
                <w:sz w:val="16"/>
                <w:szCs w:val="16"/>
              </w:rPr>
              <w:t>-recipient communities on board;</w:t>
            </w:r>
            <w:r w:rsidR="00C96EDF" w:rsidRPr="00C96EDF">
              <w:rPr>
                <w:sz w:val="16"/>
                <w:szCs w:val="16"/>
              </w:rPr>
              <w:t xml:space="preserve"> Differing perspectives between the project and jurisdiction-level administrators (e.g., Single State Authority, Governor</w:t>
            </w:r>
            <w:r w:rsidR="008478B2">
              <w:rPr>
                <w:sz w:val="16"/>
                <w:szCs w:val="16"/>
              </w:rPr>
              <w:t>’s Office, tribal entity, etc.);</w:t>
            </w:r>
            <w:r w:rsidR="00C96EDF" w:rsidRPr="00C96EDF">
              <w:rPr>
                <w:sz w:val="16"/>
                <w:szCs w:val="16"/>
              </w:rPr>
              <w:t xml:space="preserve"> No leadership or political commitment</w:t>
            </w:r>
            <w:r w:rsidR="008478B2">
              <w:rPr>
                <w:sz w:val="16"/>
                <w:szCs w:val="16"/>
              </w:rPr>
              <w:t xml:space="preserve"> to substance abuse preventions;</w:t>
            </w:r>
            <w:r w:rsidR="00C96EDF" w:rsidRPr="00C96EDF">
              <w:rPr>
                <w:sz w:val="16"/>
                <w:szCs w:val="16"/>
              </w:rPr>
              <w:t xml:space="preserve"> Resistance to adopting SPF model</w:t>
            </w:r>
            <w:r w:rsidR="008478B2">
              <w:rPr>
                <w:sz w:val="16"/>
                <w:szCs w:val="16"/>
              </w:rPr>
              <w:t>; Difficulty convening members;</w:t>
            </w:r>
            <w:r w:rsidR="00C96EDF" w:rsidRPr="00C96EDF">
              <w:rPr>
                <w:sz w:val="16"/>
                <w:szCs w:val="16"/>
              </w:rPr>
              <w:t xml:space="preserve"> Difficulty balancing efficiency v</w:t>
            </w:r>
            <w:r w:rsidR="008478B2">
              <w:rPr>
                <w:sz w:val="16"/>
                <w:szCs w:val="16"/>
              </w:rPr>
              <w:t>s, inclusion of project members;</w:t>
            </w:r>
            <w:r w:rsidR="00C96EDF" w:rsidRPr="00C96EDF">
              <w:rPr>
                <w:sz w:val="16"/>
                <w:szCs w:val="16"/>
              </w:rPr>
              <w:t xml:space="preserve"> Disagreement among stakeholders regarding the pro</w:t>
            </w:r>
            <w:r w:rsidR="008478B2">
              <w:rPr>
                <w:sz w:val="16"/>
                <w:szCs w:val="16"/>
              </w:rPr>
              <w:t>ject’s priorities or strategies;</w:t>
            </w:r>
            <w:r w:rsidR="00C96EDF" w:rsidRPr="00C96EDF">
              <w:rPr>
                <w:sz w:val="16"/>
                <w:szCs w:val="16"/>
              </w:rPr>
              <w:t xml:space="preserve"> Disagreement among stakeholders about resource allocation procedures (i.e., </w:t>
            </w:r>
            <w:r w:rsidR="008478B2">
              <w:rPr>
                <w:sz w:val="16"/>
                <w:szCs w:val="16"/>
              </w:rPr>
              <w:t>alignment);</w:t>
            </w:r>
            <w:r w:rsidR="00C96EDF" w:rsidRPr="00C96EDF">
              <w:rPr>
                <w:sz w:val="16"/>
                <w:szCs w:val="16"/>
              </w:rPr>
              <w:t xml:space="preserve"> Lack of stakehold</w:t>
            </w:r>
            <w:r w:rsidR="008478B2">
              <w:rPr>
                <w:sz w:val="16"/>
                <w:szCs w:val="16"/>
              </w:rPr>
              <w:t>er support for the SPF PFS plan;</w:t>
            </w:r>
            <w:r w:rsidR="00C96EDF" w:rsidRPr="00C96EDF">
              <w:rPr>
                <w:sz w:val="16"/>
                <w:szCs w:val="16"/>
              </w:rPr>
              <w:t xml:space="preserve"> Inadequate time for project staff and m</w:t>
            </w:r>
            <w:r w:rsidR="008478B2">
              <w:rPr>
                <w:sz w:val="16"/>
                <w:szCs w:val="16"/>
              </w:rPr>
              <w:t>embers to devote to the project;</w:t>
            </w:r>
            <w:r w:rsidR="00C96EDF" w:rsidRPr="00C96EDF">
              <w:rPr>
                <w:sz w:val="16"/>
                <w:szCs w:val="16"/>
              </w:rPr>
              <w:t xml:space="preserve"> Limited</w:t>
            </w:r>
            <w:r w:rsidR="008478B2">
              <w:rPr>
                <w:sz w:val="16"/>
                <w:szCs w:val="16"/>
              </w:rPr>
              <w:t xml:space="preserve"> time to implement the SPF step;</w:t>
            </w:r>
            <w:r w:rsidR="00C96EDF" w:rsidRPr="00C96EDF">
              <w:rPr>
                <w:sz w:val="16"/>
                <w:szCs w:val="16"/>
              </w:rPr>
              <w:t xml:space="preserve"> Other Planning Barrier (provide title in description box below)</w:t>
            </w:r>
            <w:r w:rsidR="008478B2">
              <w:rPr>
                <w:sz w:val="16"/>
                <w:szCs w:val="16"/>
              </w:rPr>
              <w:t>.</w:t>
            </w:r>
          </w:p>
          <w:p w14:paraId="32792D67" w14:textId="6D2534F0" w:rsidR="00D70BCF" w:rsidRPr="00C96EDF" w:rsidRDefault="00424700" w:rsidP="007E6F9B">
            <w:pPr>
              <w:pStyle w:val="ListParagraph"/>
              <w:spacing w:before="40" w:after="0"/>
              <w:ind w:left="178" w:hanging="178"/>
              <w:rPr>
                <w:sz w:val="16"/>
                <w:szCs w:val="16"/>
              </w:rPr>
            </w:pPr>
            <w:r>
              <w:rPr>
                <w:sz w:val="16"/>
                <w:szCs w:val="16"/>
              </w:rPr>
              <w:t>4</w:t>
            </w:r>
            <w:r w:rsidR="00D70BCF" w:rsidRPr="00C96EDF">
              <w:rPr>
                <w:sz w:val="16"/>
                <w:szCs w:val="16"/>
              </w:rPr>
              <w:t xml:space="preserve">. </w:t>
            </w:r>
            <w:r w:rsidR="00D70BCF" w:rsidRPr="00C96EDF">
              <w:rPr>
                <w:sz w:val="16"/>
                <w:szCs w:val="16"/>
              </w:rPr>
              <w:tab/>
              <w:t>Clicking the “Save” button will save the record and return the user to the Accomplishments and Barriers listing page (2.3</w:t>
            </w:r>
            <w:r w:rsidR="008478B2">
              <w:rPr>
                <w:sz w:val="16"/>
                <w:szCs w:val="16"/>
              </w:rPr>
              <w:t>.2</w:t>
            </w:r>
            <w:r w:rsidR="00D70BCF" w:rsidRPr="00C96EDF">
              <w:rPr>
                <w:sz w:val="16"/>
                <w:szCs w:val="16"/>
              </w:rPr>
              <w:t>). If not all fields required to save are completed or invalid data is entered, user will be prevented from saving and a message will list the fields and related issues.</w:t>
            </w:r>
          </w:p>
          <w:p w14:paraId="03072819" w14:textId="360F7E51" w:rsidR="00D70BCF" w:rsidRPr="00C96EDF" w:rsidRDefault="00424700" w:rsidP="007E6F9B">
            <w:pPr>
              <w:pStyle w:val="ListParagraph"/>
              <w:spacing w:before="40" w:after="0"/>
              <w:ind w:left="178" w:hanging="178"/>
              <w:rPr>
                <w:sz w:val="16"/>
                <w:szCs w:val="16"/>
              </w:rPr>
            </w:pPr>
            <w:r>
              <w:rPr>
                <w:sz w:val="16"/>
                <w:szCs w:val="16"/>
              </w:rPr>
              <w:t>5</w:t>
            </w:r>
            <w:r w:rsidR="00D70BCF" w:rsidRPr="00C96EDF">
              <w:rPr>
                <w:sz w:val="16"/>
                <w:szCs w:val="16"/>
              </w:rPr>
              <w:t xml:space="preserve">. </w:t>
            </w:r>
            <w:r w:rsidR="00D70BCF" w:rsidRPr="00C96EDF">
              <w:rPr>
                <w:sz w:val="16"/>
                <w:szCs w:val="16"/>
              </w:rPr>
              <w:tab/>
              <w:t>Clicking the “Cancel” button will not save any changes and will return the user to the Accomplishments and Barriers listing page (2.3</w:t>
            </w:r>
            <w:r w:rsidR="008478B2">
              <w:rPr>
                <w:sz w:val="16"/>
                <w:szCs w:val="16"/>
              </w:rPr>
              <w:t>.2</w:t>
            </w:r>
            <w:r w:rsidR="00D70BCF" w:rsidRPr="00C96EDF">
              <w:rPr>
                <w:sz w:val="16"/>
                <w:szCs w:val="16"/>
              </w:rPr>
              <w:t>).</w:t>
            </w:r>
          </w:p>
          <w:p w14:paraId="2DC4ED7B" w14:textId="08FDA683" w:rsidR="00D70BCF" w:rsidRDefault="00424700" w:rsidP="007E6F9B">
            <w:pPr>
              <w:pStyle w:val="ListParagraph"/>
              <w:spacing w:before="40" w:after="0"/>
              <w:ind w:left="178" w:hanging="178"/>
            </w:pPr>
            <w:r>
              <w:rPr>
                <w:sz w:val="16"/>
                <w:szCs w:val="16"/>
              </w:rPr>
              <w:t>6</w:t>
            </w:r>
            <w:r w:rsidR="00D70BCF" w:rsidRPr="00C96EDF">
              <w:rPr>
                <w:sz w:val="16"/>
                <w:szCs w:val="16"/>
              </w:rPr>
              <w:t xml:space="preserve">. </w:t>
            </w:r>
            <w:r w:rsidR="00D70BCF" w:rsidRPr="00C96EDF">
              <w:rPr>
                <w:sz w:val="16"/>
                <w:szCs w:val="16"/>
              </w:rPr>
              <w:tab/>
              <w:t>Clicking the “Delete” button will first prompt user to confirm action. If “Yes”, the record will be deleted and the user will return to the Accomplishments and Barriers listing page (2.3</w:t>
            </w:r>
            <w:r w:rsidR="008478B2">
              <w:rPr>
                <w:sz w:val="16"/>
                <w:szCs w:val="16"/>
              </w:rPr>
              <w:t>.2</w:t>
            </w:r>
            <w:r w:rsidR="00D70BCF" w:rsidRPr="00C96EDF">
              <w:rPr>
                <w:sz w:val="16"/>
                <w:szCs w:val="16"/>
              </w:rPr>
              <w:t>). If “No”,user will remain on this page.</w:t>
            </w:r>
          </w:p>
        </w:tc>
      </w:tr>
      <w:tr w:rsidR="00D70BCF" w14:paraId="50968181" w14:textId="77777777" w:rsidTr="00CE525F">
        <w:trPr>
          <w:trHeight w:val="9611"/>
        </w:trPr>
        <w:tc>
          <w:tcPr>
            <w:tcW w:w="10489" w:type="dxa"/>
            <w:gridSpan w:val="5"/>
            <w:tcBorders>
              <w:top w:val="nil"/>
            </w:tcBorders>
          </w:tcPr>
          <w:p w14:paraId="69EC562C" w14:textId="05E9B56D" w:rsidR="00D70BCF" w:rsidRDefault="00D70BCF" w:rsidP="00D70BCF">
            <w:pPr>
              <w:pStyle w:val="Heading1"/>
              <w:outlineLvl w:val="0"/>
            </w:pPr>
            <w:r w:rsidRPr="00E32C32">
              <w:t xml:space="preserve">Accomplishments and Barriers </w:t>
            </w:r>
          </w:p>
          <w:p w14:paraId="2AB2C687" w14:textId="77777777" w:rsidR="00D70BCF" w:rsidRDefault="00D70BCF" w:rsidP="00D70BCF">
            <w:pPr>
              <w:pStyle w:val="BodyText2"/>
            </w:pPr>
          </w:p>
          <w:p w14:paraId="2776FC24" w14:textId="77808393" w:rsidR="00D70BCF" w:rsidRDefault="00D70BCF" w:rsidP="00D70BCF">
            <w:pPr>
              <w:pStyle w:val="BodyText2"/>
            </w:pPr>
            <w:r w:rsidRPr="008E4554">
              <w:t>Enter information on any Accomplishments and/or Barriers that you had while performing activities related to Planning in this quarter.</w:t>
            </w:r>
          </w:p>
          <w:p w14:paraId="1AB3B56A" w14:textId="77777777" w:rsidR="00D70BCF" w:rsidRDefault="00D70BCF" w:rsidP="00D70BCF">
            <w:pPr>
              <w:pStyle w:val="BodyTextBold"/>
              <w:rPr>
                <w:shd w:val="clear" w:color="auto" w:fill="FFFFFF"/>
              </w:rPr>
            </w:pPr>
            <w:r w:rsidRPr="00B07045">
              <w:rPr>
                <w:noProof/>
              </w:rPr>
              <mc:AlternateContent>
                <mc:Choice Requires="wps">
                  <w:drawing>
                    <wp:anchor distT="0" distB="0" distL="114300" distR="114300" simplePos="0" relativeHeight="252019712" behindDoc="0" locked="0" layoutInCell="1" allowOverlap="1" wp14:anchorId="767C3549" wp14:editId="1615274F">
                      <wp:simplePos x="0" y="0"/>
                      <wp:positionH relativeFrom="column">
                        <wp:posOffset>146050</wp:posOffset>
                      </wp:positionH>
                      <wp:positionV relativeFrom="page">
                        <wp:posOffset>971550</wp:posOffset>
                      </wp:positionV>
                      <wp:extent cx="197485" cy="197485"/>
                      <wp:effectExtent l="0" t="0" r="12065" b="12065"/>
                      <wp:wrapNone/>
                      <wp:docPr id="366" name="Oval 3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D8956" w14:textId="7FBB796E" w:rsidR="00EE7FC1" w:rsidRPr="00FE69B0" w:rsidRDefault="00EE7FC1" w:rsidP="008E4554">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C3549" id="Oval 366" o:spid="_x0000_s1365" style="position:absolute;left:0;text-align:left;margin-left:11.5pt;margin-top:76.5pt;width:15.55pt;height:15.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" fillcolor="yellow" strokecolor="black [3213]" strokeweight=".5pt">
                      <v:stroke joinstyle="miter"/>
                      <v:textbox inset="0,0,0,0">
                        <w:txbxContent>
                          <w:p w14:paraId="606D8956" w14:textId="7FBB796E" w:rsidR="00EE7FC1" w:rsidRPr="00FE69B0" w:rsidRDefault="00EE7FC1" w:rsidP="008E4554">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14:paraId="7B437028" w14:textId="77777777" w:rsidR="00D70BCF" w:rsidRDefault="00D70BCF" w:rsidP="00D70BCF">
            <w:pPr>
              <w:pStyle w:val="BodyText2"/>
              <w:rPr>
                <w:shd w:val="clear" w:color="auto" w:fill="FFFFFF"/>
              </w:rPr>
            </w:pPr>
            <w:r>
              <w:rPr>
                <w:noProof/>
                <w:bdr w:val="none" w:sz="0" w:space="0" w:color="auto"/>
              </w:rPr>
              <mc:AlternateContent>
                <mc:Choice Requires="wps">
                  <w:drawing>
                    <wp:anchor distT="0" distB="0" distL="114300" distR="114300" simplePos="0" relativeHeight="252016640" behindDoc="0" locked="1" layoutInCell="1" allowOverlap="1" wp14:anchorId="4491C9DB" wp14:editId="27F9AD54">
                      <wp:simplePos x="0" y="0"/>
                      <wp:positionH relativeFrom="column">
                        <wp:posOffset>438150</wp:posOffset>
                      </wp:positionH>
                      <wp:positionV relativeFrom="paragraph">
                        <wp:posOffset>60325</wp:posOffset>
                      </wp:positionV>
                      <wp:extent cx="429260" cy="73025"/>
                      <wp:effectExtent l="0" t="0" r="8890" b="3175"/>
                      <wp:wrapNone/>
                      <wp:docPr id="367" name="Rectangle 36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4C7BD" id="Rectangle 367" o:spid="_x0000_s1026" style="position:absolute;margin-left:34.5pt;margin-top:4.75pt;width:33.8pt;height:5.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DgEYg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307B3008" wp14:editId="00EE6572">
                  <wp:extent cx="2755000" cy="182880"/>
                  <wp:effectExtent l="0" t="0" r="7620" b="7620"/>
                  <wp:docPr id="370" name="Picture 37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532A7C3" w14:textId="77777777"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18688" behindDoc="0" locked="0" layoutInCell="1" allowOverlap="1" wp14:anchorId="54B68547" wp14:editId="7923DDD7">
                      <wp:simplePos x="0" y="0"/>
                      <wp:positionH relativeFrom="column">
                        <wp:posOffset>130810</wp:posOffset>
                      </wp:positionH>
                      <wp:positionV relativeFrom="page">
                        <wp:posOffset>1497330</wp:posOffset>
                      </wp:positionV>
                      <wp:extent cx="197485" cy="197485"/>
                      <wp:effectExtent l="0" t="0" r="12065" b="12065"/>
                      <wp:wrapNone/>
                      <wp:docPr id="368" name="Oval 3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8E08C" w14:textId="4F4223CC" w:rsidR="00EE7FC1" w:rsidRPr="00FE69B0" w:rsidRDefault="00EE7FC1" w:rsidP="008E455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8547" id="Oval 368" o:spid="_x0000_s1366" style="position:absolute;left:0;text-align:left;margin-left:10.3pt;margin-top:117.9pt;width:15.55pt;height:15.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" fillcolor="yellow" strokecolor="black [3213]" strokeweight=".5pt">
                      <v:stroke joinstyle="miter"/>
                      <v:textbox inset="0,0,0,0">
                        <w:txbxContent>
                          <w:p w14:paraId="14D8E08C" w14:textId="4F4223CC" w:rsidR="00EE7FC1" w:rsidRPr="00FE69B0" w:rsidRDefault="00EE7FC1" w:rsidP="008E4554">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14:paraId="635AE025" w14:textId="77777777"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0027FBB" wp14:editId="2AEB283D">
                  <wp:extent cx="2755000" cy="182880"/>
                  <wp:effectExtent l="0" t="0" r="7620" b="7620"/>
                  <wp:docPr id="371" name="Picture 3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055D265" w14:textId="77777777"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17664" behindDoc="0" locked="0" layoutInCell="1" allowOverlap="1" wp14:anchorId="1A737704" wp14:editId="5AA99989">
                      <wp:simplePos x="0" y="0"/>
                      <wp:positionH relativeFrom="column">
                        <wp:posOffset>145415</wp:posOffset>
                      </wp:positionH>
                      <wp:positionV relativeFrom="page">
                        <wp:posOffset>2038985</wp:posOffset>
                      </wp:positionV>
                      <wp:extent cx="197485" cy="197485"/>
                      <wp:effectExtent l="0" t="0" r="12065" b="12065"/>
                      <wp:wrapNone/>
                      <wp:docPr id="369" name="Oval 3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34A75" w14:textId="17B1B50C" w:rsidR="00EE7FC1" w:rsidRPr="00FE69B0" w:rsidRDefault="00EE7FC1" w:rsidP="008E455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37704" id="Oval 369" o:spid="_x0000_s1367" style="position:absolute;left:0;text-align:left;margin-left:11.45pt;margin-top:160.55pt;width:15.55pt;height:15.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" fillcolor="yellow" strokecolor="black [3213]" strokeweight=".5pt">
                      <v:stroke joinstyle="miter"/>
                      <v:textbox inset="0,0,0,0">
                        <w:txbxContent>
                          <w:p w14:paraId="14A34A75" w14:textId="17B1B50C" w:rsidR="00EE7FC1" w:rsidRPr="00FE69B0" w:rsidRDefault="00EE7FC1" w:rsidP="008E4554">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14:paraId="67753632" w14:textId="77777777"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377408BE" wp14:editId="7980310B">
                  <wp:extent cx="2755000" cy="182880"/>
                  <wp:effectExtent l="0" t="0" r="7620" b="7620"/>
                  <wp:docPr id="372" name="Picture 37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6ACFD46" w14:textId="77777777" w:rsidR="00D70BCF" w:rsidRDefault="00D70BCF" w:rsidP="00D70BCF">
            <w:pPr>
              <w:pStyle w:val="BodyTextBold"/>
              <w:rPr>
                <w:rStyle w:val="Emphasis"/>
                <w:rFonts w:ascii="Verdana" w:hAnsi="Verdana"/>
                <w:b w:val="0"/>
                <w:bCs/>
                <w:i w:val="0"/>
                <w:iCs w:val="0"/>
                <w:color w:val="324D57"/>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14:paraId="5BCBC026" w14:textId="7341608E" w:rsidR="00D70BCF" w:rsidRDefault="00D70BCF" w:rsidP="00D70BCF">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2E222DEF" wp14:editId="7048F786">
                      <wp:extent cx="5010912" cy="1338682"/>
                      <wp:effectExtent l="0" t="0" r="18415" b="13970"/>
                      <wp:docPr id="387" name="Rectangle 38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EF012E" id="Rectangle 38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jG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3KbjG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5BAE9E86" w14:textId="27EFC0B1" w:rsidR="00D70BCF" w:rsidRDefault="00D70BCF" w:rsidP="00D70BCF">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329760ED" w14:textId="4E66DE70" w:rsidR="00D70BCF" w:rsidRPr="008E4554" w:rsidRDefault="00D70BCF" w:rsidP="00D70BCF">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5B705D81" wp14:editId="00C01082">
                      <wp:extent cx="2582265" cy="235915"/>
                      <wp:effectExtent l="0" t="0" r="27940" b="12065"/>
                      <wp:docPr id="380" name="Group 38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1" name="Rectangle 381"/>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E25E2" w14:textId="77777777" w:rsidR="00EE7FC1" w:rsidRPr="00467CB3" w:rsidRDefault="00EE7FC1" w:rsidP="008E4554">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2977C" w14:textId="77777777" w:rsidR="00EE7FC1" w:rsidRPr="00467CB3" w:rsidRDefault="00EE7FC1" w:rsidP="008E4554">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8CC14" w14:textId="77777777" w:rsidR="00EE7FC1" w:rsidRPr="00467CB3" w:rsidRDefault="00EE7FC1" w:rsidP="008E4554">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5FA79" w14:textId="1DB09878" w:rsidR="00EE7FC1" w:rsidRPr="00FE69B0" w:rsidRDefault="00EE7FC1" w:rsidP="008E4554">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Oval 385"/>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AD36A" w14:textId="6FCEF3C3" w:rsidR="00EE7FC1" w:rsidRPr="00FE69B0" w:rsidRDefault="00EE7FC1" w:rsidP="008E4554">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6" name="Oval 386"/>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2ACFA" w14:textId="1A6D7675" w:rsidR="00EE7FC1" w:rsidRPr="00FE69B0" w:rsidRDefault="00EE7FC1" w:rsidP="008E4554">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B705D81" id="Group 380" o:spid="_x0000_s136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">
                      <v:rect id="Rectangle 381" o:spid="_x0000_s136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ZM8MA&#10;AADcAAAADwAAAGRycy9kb3ducmV2LnhtbESP3YrCMBCF7xf2HcII3ixragWVbqOsouCNoO4+wNBM&#10;f7CZ1Cba+vZGELw8nJ+Pky57U4sbta6yrGA8ikAQZ1ZXXCj4/9t+z0E4j6yxtkwK7uRgufj8SDHR&#10;tuMj3U6+EGGEXYIKSu+bREqXlWTQjWxDHLzctgZ9kG0hdYtdGDe1jKNoKg1WHAglNrQuKTufriZA&#10;NnnVxWYlZ/HscNgXX5f95DpVajjof39AeOr9O/xq77SCyXw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ZM8MAAADcAAAADwAAAAAAAAAAAAAAAACYAgAAZHJzL2Rv&#10;d25yZXYueG1sUEsFBgAAAAAEAAQA9QAAAIgDAAAAAA==&#10;" fillcolor="#e7e6e6 [3214]" strokecolor="#bfbfbf [2412]" strokeweight="1pt">
                        <v:textbox>
                          <w:txbxContent>
                            <w:p w14:paraId="746E25E2" w14:textId="77777777" w:rsidR="00EE7FC1" w:rsidRPr="00467CB3" w:rsidRDefault="00EE7FC1" w:rsidP="008E4554">
                              <w:pPr>
                                <w:jc w:val="center"/>
                                <w:rPr>
                                  <w:color w:val="000000" w:themeColor="text1"/>
                                </w:rPr>
                              </w:pPr>
                              <w:r>
                                <w:rPr>
                                  <w:color w:val="000000" w:themeColor="text1"/>
                                </w:rPr>
                                <w:t>Save</w:t>
                              </w:r>
                            </w:p>
                          </w:txbxContent>
                        </v:textbox>
                      </v:rect>
                      <v:rect id="Rectangle 382" o:spid="_x0000_s137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HRMIA&#10;AADcAAAADwAAAGRycy9kb3ducmV2LnhtbESP3YrCMBCF74V9hzAL3oimVlDpGkVFwRvBvwcYmrEt&#10;20xqE219eyMIXh7Oz8eZLVpTigfVrrCsYDiIQBCnVhecKbict/0pCOeRNZaWScGTHCzmP50ZJto2&#10;fKTHyWcijLBLUEHufZVI6dKcDLqBrYiDd7W1QR9knUldYxPGTSnjKBpLgwUHQo4VrXNK/093EyCb&#10;a9HEZiUn8eRw2Ge92350HyvV/W2XfyA8tf4b/rR3WsFoGsP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0dEwgAAANwAAAAPAAAAAAAAAAAAAAAAAJgCAABkcnMvZG93&#10;bnJldi54bWxQSwUGAAAAAAQABAD1AAAAhwMAAAAA&#10;" fillcolor="#e7e6e6 [3214]" strokecolor="#bfbfbf [2412]" strokeweight="1pt">
                        <v:textbox>
                          <w:txbxContent>
                            <w:p w14:paraId="43E2977C" w14:textId="77777777" w:rsidR="00EE7FC1" w:rsidRPr="00467CB3" w:rsidRDefault="00EE7FC1" w:rsidP="008E4554">
                              <w:pPr>
                                <w:jc w:val="center"/>
                                <w:rPr>
                                  <w:color w:val="000000" w:themeColor="text1"/>
                                </w:rPr>
                              </w:pPr>
                              <w:r>
                                <w:rPr>
                                  <w:color w:val="000000" w:themeColor="text1"/>
                                </w:rPr>
                                <w:t>Cancel</w:t>
                              </w:r>
                            </w:p>
                          </w:txbxContent>
                        </v:textbox>
                      </v:rect>
                      <v:rect id="Rectangle 383" o:spid="_x0000_s137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38UA&#10;AADcAAAADwAAAGRycy9kb3ducmV2LnhtbESP3WrCQBCF7wu+wzJCb4rZNIEo0VWsWOiNkFofYMhO&#10;fjA7G7OrSd++Wyj08nB+Ps5mN5lOPGhwrWUFr1EMgri0uuVaweXrfbEC4Tyyxs4yKfgmB7vt7GmD&#10;ubYjf9Lj7GsRRtjlqKDxvs+ldGVDBl1ke+LgVXYw6IMcaqkHHMO46WQSx5k02HIgNNjToaHyer6b&#10;ADlW7ZiYN7lMlkVxql9up/SeKfU8n/ZrEJ4m/x/+a39oBekqh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LfxQAAANwAAAAPAAAAAAAAAAAAAAAAAJgCAABkcnMv&#10;ZG93bnJldi54bWxQSwUGAAAAAAQABAD1AAAAigMAAAAA&#10;" fillcolor="#e7e6e6 [3214]" strokecolor="#bfbfbf [2412]" strokeweight="1pt">
                        <v:textbox>
                          <w:txbxContent>
                            <w:p w14:paraId="5DD8CC14" w14:textId="77777777" w:rsidR="00EE7FC1" w:rsidRPr="00467CB3" w:rsidRDefault="00EE7FC1" w:rsidP="008E4554">
                              <w:pPr>
                                <w:jc w:val="center"/>
                                <w:rPr>
                                  <w:color w:val="000000" w:themeColor="text1"/>
                                </w:rPr>
                              </w:pPr>
                              <w:r>
                                <w:rPr>
                                  <w:color w:val="000000" w:themeColor="text1"/>
                                </w:rPr>
                                <w:t>Delete</w:t>
                              </w:r>
                            </w:p>
                          </w:txbxContent>
                        </v:textbox>
                      </v:rect>
                      <v:oval id="Oval 384" o:spid="_x0000_s137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HgcYA&#10;AADcAAAADwAAAGRycy9kb3ducmV2LnhtbESPQWvCQBSE70L/w/IKvUjdaFQkdZUSLO1F0Fjo9ZF9&#10;zQazb0N2NWl/fbcgeBxm5htmvR1sI67U+dqxgukkAUFcOl1zpeDz9Pa8AuEDssbGMSn4IQ/bzcNo&#10;jZl2PR/pWoRKRAj7DBWYENpMSl8asugnriWO3rfrLIYou0rqDvsIt42cJclSWqw5LhhsKTdUnouL&#10;VTA+L3nxtQv57mT2v+/59JCmea/U0+Pw+gIi0BDu4Vv7QytIV3P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XHgcYAAADcAAAADwAAAAAAAAAAAAAAAACYAgAAZHJz&#10;L2Rvd25yZXYueG1sUEsFBgAAAAAEAAQA9QAAAIsDAAAAAA==&#10;" fillcolor="yellow" strokecolor="black [3213]" strokeweight=".5pt">
                        <v:stroke joinstyle="miter"/>
                        <v:textbox inset="0,0,0,0">
                          <w:txbxContent>
                            <w:p w14:paraId="3C35FA79" w14:textId="1DB09878" w:rsidR="00EE7FC1" w:rsidRPr="00FE69B0" w:rsidRDefault="00EE7FC1" w:rsidP="008E4554">
                              <w:pPr>
                                <w:jc w:val="center"/>
                                <w:rPr>
                                  <w:color w:val="000000" w:themeColor="text1"/>
                                </w:rPr>
                              </w:pPr>
                              <w:r>
                                <w:rPr>
                                  <w:color w:val="000000" w:themeColor="text1"/>
                                </w:rPr>
                                <w:t>5</w:t>
                              </w:r>
                            </w:p>
                          </w:txbxContent>
                        </v:textbox>
                      </v:oval>
                      <v:oval id="Oval 385" o:spid="_x0000_s137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iGsYA&#10;AADcAAAADwAAAGRycy9kb3ducmV2LnhtbESPT2vCQBTE74V+h+UVeil1Y4Mi0VUkWOpFqH+g10f2&#10;mQ1m34bsaqKf3hUKHoeZ+Q0zW/S2FhdqfeVYwXCQgCAunK64VHDYf39OQPiArLF2TAqu5GExf32Z&#10;YaZdx1u67EIpIoR9hgpMCE0mpS8MWfQD1xBH7+haiyHKtpS6xS7CbS2/kmQsLVYcFww2lBsqTruz&#10;VfBxGvPobxXy1d5sbj/58DdN806p97d+OQURqA/P8H97rRWkkx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iGsYAAADcAAAADwAAAAAAAAAAAAAAAACYAgAAZHJz&#10;L2Rvd25yZXYueG1sUEsFBgAAAAAEAAQA9QAAAIsDAAAAAA==&#10;" fillcolor="yellow" strokecolor="black [3213]" strokeweight=".5pt">
                        <v:stroke joinstyle="miter"/>
                        <v:textbox inset="0,0,0,0">
                          <w:txbxContent>
                            <w:p w14:paraId="32AAD36A" w14:textId="6FCEF3C3" w:rsidR="00EE7FC1" w:rsidRPr="00FE69B0" w:rsidRDefault="00EE7FC1" w:rsidP="008E4554">
                              <w:pPr>
                                <w:jc w:val="center"/>
                                <w:rPr>
                                  <w:color w:val="000000" w:themeColor="text1"/>
                                </w:rPr>
                              </w:pPr>
                              <w:r>
                                <w:rPr>
                                  <w:color w:val="000000" w:themeColor="text1"/>
                                </w:rPr>
                                <w:t>4</w:t>
                              </w:r>
                            </w:p>
                          </w:txbxContent>
                        </v:textbox>
                      </v:oval>
                      <v:oval id="Oval 386" o:spid="_x0000_s137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8bcYA&#10;AADcAAAADwAAAGRycy9kb3ducmV2LnhtbESPT2vCQBTE7wW/w/IKXopuNDRI6ioSLO1FqH+g10f2&#10;NRvMvg3ZrUn76V1B8DjMzG+Y5XqwjbhQ52vHCmbTBARx6XTNlYLT8X2yAOEDssbGMSn4Iw/r1ehp&#10;ibl2Pe/pcgiViBD2OSowIbS5lL40ZNFPXUscvR/XWQxRdpXUHfYRbhs5T5JMWqw5LhhsqTBUng+/&#10;VsHLOePX720otkez+/8oZl9pWvRKjZ+HzRuIQEN4hO/tT60gXWR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v8bcYAAADcAAAADwAAAAAAAAAAAAAAAACYAgAAZHJz&#10;L2Rvd25yZXYueG1sUEsFBgAAAAAEAAQA9QAAAIsDAAAAAA==&#10;" fillcolor="yellow" strokecolor="black [3213]" strokeweight=".5pt">
                        <v:stroke joinstyle="miter"/>
                        <v:textbox inset="0,0,0,0">
                          <w:txbxContent>
                            <w:p w14:paraId="0A22ACFA" w14:textId="1A6D7675" w:rsidR="00EE7FC1" w:rsidRPr="00FE69B0" w:rsidRDefault="00EE7FC1" w:rsidP="008E4554">
                              <w:pPr>
                                <w:jc w:val="center"/>
                                <w:rPr>
                                  <w:color w:val="000000" w:themeColor="text1"/>
                                </w:rPr>
                              </w:pPr>
                              <w:r>
                                <w:rPr>
                                  <w:color w:val="000000" w:themeColor="text1"/>
                                </w:rPr>
                                <w:t>6</w:t>
                              </w:r>
                            </w:p>
                          </w:txbxContent>
                        </v:textbox>
                      </v:oval>
                      <w10:anchorlock/>
                    </v:group>
                  </w:pict>
                </mc:Fallback>
              </mc:AlternateContent>
            </w:r>
          </w:p>
          <w:p w14:paraId="3DA8BBAA" w14:textId="77777777" w:rsidR="00D70BCF" w:rsidRDefault="00D70BCF" w:rsidP="00D70BCF"/>
        </w:tc>
        <w:tc>
          <w:tcPr>
            <w:tcW w:w="250" w:type="dxa"/>
            <w:tcBorders>
              <w:top w:val="nil"/>
              <w:bottom w:val="nil"/>
            </w:tcBorders>
            <w:tcMar>
              <w:left w:w="0" w:type="dxa"/>
              <w:right w:w="0" w:type="dxa"/>
            </w:tcMar>
          </w:tcPr>
          <w:p w14:paraId="0D3449CB" w14:textId="77777777" w:rsidR="00D70BCF" w:rsidRPr="00503AD1" w:rsidRDefault="00D70BCF" w:rsidP="00D70BCF">
            <w:pPr>
              <w:rPr>
                <w:sz w:val="8"/>
                <w:szCs w:val="8"/>
              </w:rPr>
            </w:pPr>
          </w:p>
        </w:tc>
        <w:tc>
          <w:tcPr>
            <w:tcW w:w="4239" w:type="dxa"/>
            <w:vMerge/>
          </w:tcPr>
          <w:p w14:paraId="29FFACD7" w14:textId="77777777" w:rsidR="00D70BCF" w:rsidRDefault="00D70BCF" w:rsidP="00D70BCF"/>
        </w:tc>
      </w:tr>
      <w:tr w:rsidR="00D70BCF" w14:paraId="2F19ECCC" w14:textId="77777777" w:rsidTr="00CE525F">
        <w:trPr>
          <w:trHeight w:val="368"/>
        </w:trPr>
        <w:tc>
          <w:tcPr>
            <w:tcW w:w="10489" w:type="dxa"/>
            <w:gridSpan w:val="5"/>
            <w:vMerge w:val="restart"/>
            <w:shd w:val="clear" w:color="auto" w:fill="324D57"/>
            <w:vAlign w:val="center"/>
          </w:tcPr>
          <w:p w14:paraId="697E68F4"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18D4B6F"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493AAC2" w14:textId="77777777" w:rsidR="00D70BCF" w:rsidRPr="00503AD1" w:rsidRDefault="00D70BCF" w:rsidP="001F6441">
            <w:pPr>
              <w:keepNext/>
              <w:rPr>
                <w:sz w:val="8"/>
                <w:szCs w:val="8"/>
              </w:rPr>
            </w:pPr>
          </w:p>
        </w:tc>
        <w:tc>
          <w:tcPr>
            <w:tcW w:w="4239" w:type="dxa"/>
            <w:shd w:val="clear" w:color="auto" w:fill="324D57"/>
            <w:vAlign w:val="center"/>
          </w:tcPr>
          <w:p w14:paraId="000A8842"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39</w:t>
            </w:r>
            <w:r w:rsidRPr="00503AD1">
              <w:rPr>
                <w:rFonts w:cs="Arial"/>
                <w:b/>
                <w:noProof/>
                <w:color w:val="FFFFFF" w:themeColor="background1"/>
                <w:sz w:val="20"/>
                <w:szCs w:val="20"/>
              </w:rPr>
              <w:fldChar w:fldCharType="end"/>
            </w:r>
          </w:p>
        </w:tc>
      </w:tr>
      <w:tr w:rsidR="00D70BCF" w14:paraId="11A89499" w14:textId="77777777" w:rsidTr="00CE525F">
        <w:trPr>
          <w:trHeight w:val="503"/>
        </w:trPr>
        <w:tc>
          <w:tcPr>
            <w:tcW w:w="10489" w:type="dxa"/>
            <w:gridSpan w:val="5"/>
            <w:vMerge/>
            <w:tcBorders>
              <w:bottom w:val="single" w:sz="4" w:space="0" w:color="auto"/>
            </w:tcBorders>
            <w:shd w:val="clear" w:color="auto" w:fill="324D57"/>
            <w:vAlign w:val="center"/>
          </w:tcPr>
          <w:p w14:paraId="109E1705" w14:textId="77777777" w:rsidR="00D70BCF" w:rsidRDefault="00D70BCF" w:rsidP="001F6441">
            <w:pPr>
              <w:keepNext/>
              <w:jc w:val="center"/>
            </w:pPr>
          </w:p>
        </w:tc>
        <w:tc>
          <w:tcPr>
            <w:tcW w:w="250" w:type="dxa"/>
            <w:tcBorders>
              <w:top w:val="nil"/>
              <w:bottom w:val="nil"/>
            </w:tcBorders>
            <w:tcMar>
              <w:left w:w="0" w:type="dxa"/>
              <w:right w:w="0" w:type="dxa"/>
            </w:tcMar>
          </w:tcPr>
          <w:p w14:paraId="1BE5D1D1" w14:textId="77777777" w:rsidR="00D70BCF" w:rsidRPr="00503AD1" w:rsidRDefault="00D70BCF" w:rsidP="001F6441">
            <w:pPr>
              <w:keepNext/>
              <w:rPr>
                <w:sz w:val="8"/>
                <w:szCs w:val="8"/>
              </w:rPr>
            </w:pPr>
          </w:p>
        </w:tc>
        <w:tc>
          <w:tcPr>
            <w:tcW w:w="4239" w:type="dxa"/>
            <w:tcMar>
              <w:left w:w="58" w:type="dxa"/>
              <w:right w:w="58" w:type="dxa"/>
            </w:tcMar>
          </w:tcPr>
          <w:p w14:paraId="5AAEFED7" w14:textId="1028B015" w:rsidR="00D70BCF" w:rsidRPr="00503AD1" w:rsidRDefault="00D70BCF" w:rsidP="001F6441">
            <w:pPr>
              <w:keepNext/>
              <w:spacing w:before="60"/>
              <w:rPr>
                <w:rFonts w:cs="Arial"/>
                <w:szCs w:val="18"/>
              </w:rPr>
            </w:pPr>
            <w:r w:rsidRPr="00503AD1">
              <w:rPr>
                <w:rFonts w:cs="Arial"/>
                <w:szCs w:val="18"/>
              </w:rPr>
              <w:t xml:space="preserve">Page ID: </w:t>
            </w:r>
            <w:r w:rsidR="00AF04E0">
              <w:rPr>
                <w:rFonts w:cs="Arial"/>
                <w:szCs w:val="18"/>
              </w:rPr>
              <w:t>2.4</w:t>
            </w:r>
          </w:p>
          <w:p w14:paraId="067355A0" w14:textId="7444D65F" w:rsidR="00D70BCF" w:rsidRDefault="00D70BCF" w:rsidP="001F6441">
            <w:pPr>
              <w:keepNext/>
              <w:spacing w:before="60"/>
            </w:pPr>
            <w:r w:rsidRPr="00503AD1">
              <w:rPr>
                <w:rFonts w:cs="Arial"/>
                <w:szCs w:val="18"/>
              </w:rPr>
              <w:t xml:space="preserve">Page Title: </w:t>
            </w:r>
            <w:r w:rsidR="007D4197" w:rsidRPr="007D4197">
              <w:rPr>
                <w:rFonts w:cs="Arial"/>
                <w:szCs w:val="18"/>
              </w:rPr>
              <w:t>Implementation</w:t>
            </w:r>
          </w:p>
        </w:tc>
      </w:tr>
      <w:tr w:rsidR="00D70BCF" w14:paraId="09557F2D" w14:textId="77777777" w:rsidTr="00CE525F">
        <w:tc>
          <w:tcPr>
            <w:tcW w:w="985" w:type="dxa"/>
            <w:tcBorders>
              <w:bottom w:val="single" w:sz="4" w:space="0" w:color="auto"/>
              <w:right w:val="nil"/>
            </w:tcBorders>
            <w:shd w:val="clear" w:color="auto" w:fill="F2F2F2" w:themeFill="background1" w:themeFillShade="F2"/>
            <w:vAlign w:val="center"/>
          </w:tcPr>
          <w:p w14:paraId="0B597146"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15B4D0C"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26A764D5"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7ED3FDF1"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5C20598"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F5D5DD4"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5BE55E0A" w14:textId="77777777" w:rsidR="00D70BCF" w:rsidRPr="00503AD1" w:rsidRDefault="00D70BCF" w:rsidP="001F6441">
            <w:pPr>
              <w:keepNext/>
              <w:spacing w:before="40" w:after="40"/>
              <w:rPr>
                <w:b/>
              </w:rPr>
            </w:pPr>
            <w:r w:rsidRPr="00503AD1">
              <w:rPr>
                <w:b/>
              </w:rPr>
              <w:t>Page Details</w:t>
            </w:r>
          </w:p>
        </w:tc>
      </w:tr>
      <w:tr w:rsidR="00D70BCF" w14:paraId="0E87B203" w14:textId="77777777" w:rsidTr="00CE525F">
        <w:tc>
          <w:tcPr>
            <w:tcW w:w="10489" w:type="dxa"/>
            <w:gridSpan w:val="5"/>
            <w:tcBorders>
              <w:bottom w:val="nil"/>
            </w:tcBorders>
          </w:tcPr>
          <w:p w14:paraId="2FFC9726" w14:textId="093C2CD0" w:rsidR="00D70BCF" w:rsidRPr="00503AD1" w:rsidRDefault="00D70BCF" w:rsidP="001F6441">
            <w:pPr>
              <w:pStyle w:val="Webaddress"/>
              <w:keepNext/>
              <w:rPr>
                <w:u w:val="none"/>
              </w:rPr>
            </w:pPr>
            <w:r w:rsidRPr="00526F14">
              <w:t>Quarterly Progress Reporting</w:t>
            </w:r>
            <w:r w:rsidRPr="00526F14">
              <w:rPr>
                <w:u w:val="none"/>
              </w:rPr>
              <w:t xml:space="preserve">  &gt;  </w:t>
            </w:r>
            <w:r w:rsidRPr="00526F14">
              <w:t>Implementation</w:t>
            </w:r>
          </w:p>
        </w:tc>
        <w:tc>
          <w:tcPr>
            <w:tcW w:w="250" w:type="dxa"/>
            <w:tcBorders>
              <w:top w:val="nil"/>
              <w:bottom w:val="nil"/>
            </w:tcBorders>
            <w:tcMar>
              <w:left w:w="0" w:type="dxa"/>
              <w:right w:w="0" w:type="dxa"/>
            </w:tcMar>
          </w:tcPr>
          <w:p w14:paraId="083F5052" w14:textId="77777777" w:rsidR="00D70BCF" w:rsidRPr="00503AD1" w:rsidRDefault="00D70BCF" w:rsidP="001F6441">
            <w:pPr>
              <w:keepNext/>
              <w:rPr>
                <w:sz w:val="8"/>
                <w:szCs w:val="8"/>
              </w:rPr>
            </w:pPr>
          </w:p>
        </w:tc>
        <w:tc>
          <w:tcPr>
            <w:tcW w:w="4239" w:type="dxa"/>
            <w:vMerge w:val="restart"/>
            <w:tcMar>
              <w:left w:w="58" w:type="dxa"/>
              <w:right w:w="58" w:type="dxa"/>
            </w:tcMar>
          </w:tcPr>
          <w:p w14:paraId="4885C863" w14:textId="10640C65" w:rsidR="00D70BCF" w:rsidRDefault="00D70BCF" w:rsidP="0062651E">
            <w:pPr>
              <w:pStyle w:val="ListParagraph"/>
              <w:spacing w:before="120"/>
            </w:pPr>
            <w:r>
              <w:t>1. Clicking the “Accomplishments and Barriers” link will direct user to the Accomplishments and Barriers listing page (2.4.1).</w:t>
            </w:r>
          </w:p>
          <w:p w14:paraId="63978481" w14:textId="7C10C5C6" w:rsidR="00D70BCF" w:rsidRDefault="00D70BCF" w:rsidP="0062651E">
            <w:pPr>
              <w:pStyle w:val="ListParagraph"/>
            </w:pPr>
            <w:r>
              <w:t>2. Clicking the "Description of Where Subrecipients are in SPF Process" link will direct user to the relevant landing page (2.4.2).</w:t>
            </w:r>
          </w:p>
          <w:p w14:paraId="7FF90026" w14:textId="133AA42C" w:rsidR="00D70BCF" w:rsidRDefault="00D70BCF" w:rsidP="0062651E">
            <w:pPr>
              <w:pStyle w:val="ListParagraph"/>
            </w:pPr>
            <w:r>
              <w:t>3. Clicking the “Evaluation” link will direct user to the Evaluation landing page (2.5).</w:t>
            </w:r>
          </w:p>
        </w:tc>
      </w:tr>
      <w:tr w:rsidR="00D70BCF" w14:paraId="0A47C089" w14:textId="77777777" w:rsidTr="00CE525F">
        <w:trPr>
          <w:trHeight w:val="9611"/>
        </w:trPr>
        <w:tc>
          <w:tcPr>
            <w:tcW w:w="10489" w:type="dxa"/>
            <w:gridSpan w:val="5"/>
            <w:tcBorders>
              <w:top w:val="nil"/>
            </w:tcBorders>
          </w:tcPr>
          <w:p w14:paraId="43AA0509" w14:textId="061A896B" w:rsidR="00D70BCF" w:rsidRDefault="00D70BCF" w:rsidP="00D70BCF">
            <w:pPr>
              <w:pStyle w:val="Heading1"/>
              <w:outlineLvl w:val="0"/>
            </w:pPr>
            <w:r w:rsidRPr="00526F14">
              <w:t>Implementation</w:t>
            </w:r>
          </w:p>
          <w:p w14:paraId="13094E66" w14:textId="1585F2AE" w:rsidR="00D70BCF" w:rsidRDefault="00D70BCF" w:rsidP="00D70BCF">
            <w:pPr>
              <w:pStyle w:val="BodyText2"/>
              <w:rPr>
                <w:shd w:val="clear" w:color="auto" w:fill="FFFFFF"/>
              </w:rPr>
            </w:pPr>
          </w:p>
          <w:p w14:paraId="506DF8E0" w14:textId="7BE75B45" w:rsidR="00D70BCF" w:rsidRDefault="00D70BCF" w:rsidP="00D70BCF">
            <w:pPr>
              <w:pStyle w:val="BodyText2"/>
              <w:rPr>
                <w:rFonts w:ascii="Times New Roman" w:hAnsi="Times New Roman"/>
                <w:sz w:val="24"/>
              </w:rPr>
            </w:pPr>
            <w:r>
              <w:rPr>
                <w:shd w:val="clear" w:color="auto" w:fill="FFFFFF"/>
              </w:rPr>
              <w:t>Implementation is the point at which the activities developed and defined in the Assessment, Capacity, and Planning steps are conducted.</w:t>
            </w:r>
          </w:p>
          <w:p w14:paraId="394AB3DE" w14:textId="72F2CF9C" w:rsidR="00D70BCF" w:rsidRPr="008D25DA" w:rsidRDefault="00D70BCF" w:rsidP="00D70BCF">
            <w:pPr>
              <w:pStyle w:val="Heading2"/>
              <w:outlineLvl w:val="1"/>
              <w:rPr>
                <w:u w:val="single"/>
              </w:rPr>
            </w:pPr>
            <w:r w:rsidRPr="00B07045">
              <w:rPr>
                <w:noProof/>
              </w:rPr>
              <mc:AlternateContent>
                <mc:Choice Requires="wps">
                  <w:drawing>
                    <wp:anchor distT="0" distB="0" distL="114300" distR="114300" simplePos="0" relativeHeight="252051456" behindDoc="0" locked="0" layoutInCell="1" allowOverlap="1" wp14:anchorId="4FEDC33E" wp14:editId="4FE3A3BA">
                      <wp:simplePos x="0" y="0"/>
                      <wp:positionH relativeFrom="column">
                        <wp:posOffset>87783</wp:posOffset>
                      </wp:positionH>
                      <wp:positionV relativeFrom="page">
                        <wp:posOffset>1001242</wp:posOffset>
                      </wp:positionV>
                      <wp:extent cx="197485" cy="197485"/>
                      <wp:effectExtent l="0" t="0" r="12065" b="12065"/>
                      <wp:wrapNone/>
                      <wp:docPr id="418" name="Oval 4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7AFCE"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DC33E" id="Oval 418" o:spid="_x0000_s1375" style="position:absolute;left:0;text-align:left;margin-left:6.9pt;margin-top:78.85pt;width:15.55pt;height:15.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" fillcolor="yellow" strokecolor="black [3213]" strokeweight=".5pt">
                      <v:stroke joinstyle="miter"/>
                      <v:textbox inset="0,0,0,0">
                        <w:txbxContent>
                          <w:p w14:paraId="0327AFCE"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hyperlink r:id="rId50" w:history="1">
              <w:r w:rsidRPr="008D25DA">
                <w:rPr>
                  <w:rStyle w:val="Hyperlink"/>
                  <w:color w:val="577686"/>
                </w:rPr>
                <w:t>Accomplishments and Barriers</w:t>
              </w:r>
            </w:hyperlink>
          </w:p>
          <w:p w14:paraId="40688271" w14:textId="654E220E" w:rsidR="00D70BCF" w:rsidRDefault="00D70BCF" w:rsidP="00D70BCF">
            <w:pPr>
              <w:pStyle w:val="BodyText2"/>
            </w:pPr>
            <w:r>
              <w:t>Track accomplishments and barriers related to Implementation</w:t>
            </w:r>
          </w:p>
          <w:p w14:paraId="0460FF72" w14:textId="1F342DF9" w:rsidR="00D70BCF" w:rsidRPr="008D25DA" w:rsidRDefault="00D70BCF" w:rsidP="00D70BCF">
            <w:pPr>
              <w:pStyle w:val="Heading2"/>
              <w:outlineLvl w:val="1"/>
              <w:rPr>
                <w:u w:val="single"/>
              </w:rPr>
            </w:pPr>
            <w:r w:rsidRPr="00B07045">
              <w:rPr>
                <w:noProof/>
              </w:rPr>
              <mc:AlternateContent>
                <mc:Choice Requires="wps">
                  <w:drawing>
                    <wp:anchor distT="0" distB="0" distL="114300" distR="114300" simplePos="0" relativeHeight="252053504" behindDoc="0" locked="0" layoutInCell="1" allowOverlap="1" wp14:anchorId="1DF52E62" wp14:editId="017C88CF">
                      <wp:simplePos x="0" y="0"/>
                      <wp:positionH relativeFrom="column">
                        <wp:posOffset>102235</wp:posOffset>
                      </wp:positionH>
                      <wp:positionV relativeFrom="page">
                        <wp:posOffset>1490523</wp:posOffset>
                      </wp:positionV>
                      <wp:extent cx="197485" cy="197485"/>
                      <wp:effectExtent l="0" t="0" r="12065" b="12065"/>
                      <wp:wrapNone/>
                      <wp:docPr id="419" name="Oval 4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82B0" w14:textId="5D65AA61" w:rsidR="00EE7FC1" w:rsidRPr="00FE69B0" w:rsidRDefault="00EE7FC1" w:rsidP="00D70BC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52E62" id="Oval 419" o:spid="_x0000_s1376" style="position:absolute;left:0;text-align:left;margin-left:8.05pt;margin-top:117.35pt;width:15.55pt;height:15.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" fillcolor="yellow" strokecolor="black [3213]" strokeweight=".5pt">
                      <v:stroke joinstyle="miter"/>
                      <v:textbox inset="0,0,0,0">
                        <w:txbxContent>
                          <w:p w14:paraId="07F182B0" w14:textId="5D65AA61" w:rsidR="00EE7FC1" w:rsidRPr="00FE69B0" w:rsidRDefault="00EE7FC1" w:rsidP="00D70BCF">
                            <w:pPr>
                              <w:jc w:val="center"/>
                              <w:rPr>
                                <w:color w:val="000000" w:themeColor="text1"/>
                              </w:rPr>
                            </w:pPr>
                            <w:r>
                              <w:rPr>
                                <w:color w:val="000000" w:themeColor="text1"/>
                              </w:rPr>
                              <w:t>2</w:t>
                            </w:r>
                          </w:p>
                        </w:txbxContent>
                      </v:textbox>
                      <w10:wrap anchory="page"/>
                    </v:oval>
                  </w:pict>
                </mc:Fallback>
              </mc:AlternateContent>
            </w:r>
            <w:hyperlink r:id="rId51" w:history="1">
              <w:r w:rsidRPr="008D25DA">
                <w:rPr>
                  <w:rStyle w:val="Hyperlink"/>
                  <w:color w:val="577686"/>
                </w:rPr>
                <w:t>Description of Where Subrecipient is in SPF Process</w:t>
              </w:r>
            </w:hyperlink>
          </w:p>
          <w:p w14:paraId="7E5F0967" w14:textId="2812BDE9" w:rsidR="00D70BCF" w:rsidRDefault="00D70BCF" w:rsidP="00D70BCF">
            <w:pPr>
              <w:pStyle w:val="BodyText2"/>
            </w:pPr>
          </w:p>
          <w:p w14:paraId="18347C74" w14:textId="720C6CCE" w:rsidR="00D70BCF" w:rsidRDefault="00D70BCF" w:rsidP="00D70BCF">
            <w:pPr>
              <w:pStyle w:val="BodyText2"/>
            </w:pPr>
            <w:r w:rsidRPr="00B07045">
              <w:rPr>
                <w:noProof/>
              </w:rPr>
              <mc:AlternateContent>
                <mc:Choice Requires="wps">
                  <w:drawing>
                    <wp:anchor distT="0" distB="0" distL="114300" distR="114300" simplePos="0" relativeHeight="252055552" behindDoc="0" locked="0" layoutInCell="1" allowOverlap="1" wp14:anchorId="2C85D460" wp14:editId="34B89F09">
                      <wp:simplePos x="0" y="0"/>
                      <wp:positionH relativeFrom="column">
                        <wp:posOffset>102235</wp:posOffset>
                      </wp:positionH>
                      <wp:positionV relativeFrom="page">
                        <wp:posOffset>1856054</wp:posOffset>
                      </wp:positionV>
                      <wp:extent cx="197485" cy="197485"/>
                      <wp:effectExtent l="0" t="0" r="12065" b="12065"/>
                      <wp:wrapNone/>
                      <wp:docPr id="420" name="Oval 4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0A42C" w14:textId="3E7C3CC4" w:rsidR="00EE7FC1" w:rsidRPr="00FE69B0" w:rsidRDefault="00EE7FC1" w:rsidP="00D70BC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5D460" id="Oval 420" o:spid="_x0000_s1377" style="position:absolute;left:0;text-align:left;margin-left:8.05pt;margin-top:146.15pt;width:15.55pt;height:15.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" fillcolor="yellow" strokecolor="black [3213]" strokeweight=".5pt">
                      <v:stroke joinstyle="miter"/>
                      <v:textbox inset="0,0,0,0">
                        <w:txbxContent>
                          <w:p w14:paraId="6C00A42C" w14:textId="3E7C3CC4" w:rsidR="00EE7FC1" w:rsidRPr="00FE69B0" w:rsidRDefault="00EE7FC1" w:rsidP="00D70BCF">
                            <w:pPr>
                              <w:jc w:val="center"/>
                              <w:rPr>
                                <w:color w:val="000000" w:themeColor="text1"/>
                              </w:rPr>
                            </w:pPr>
                            <w:r>
                              <w:rPr>
                                <w:color w:val="000000" w:themeColor="text1"/>
                              </w:rPr>
                              <w:t>3</w:t>
                            </w:r>
                          </w:p>
                        </w:txbxContent>
                      </v:textbox>
                      <w10:wrap anchory="page"/>
                    </v:oval>
                  </w:pict>
                </mc:Fallback>
              </mc:AlternateContent>
            </w:r>
            <w:r>
              <w:t>Next :</w:t>
            </w:r>
            <w:r>
              <w:rPr>
                <w:rStyle w:val="apple-converted-space"/>
                <w:rFonts w:ascii="inherit" w:hAnsi="inherit"/>
                <w:szCs w:val="18"/>
              </w:rPr>
              <w:t> </w:t>
            </w:r>
            <w:hyperlink r:id="rId52" w:history="1">
              <w:r>
                <w:rPr>
                  <w:rStyle w:val="Hyperlink"/>
                  <w:b/>
                  <w:bCs/>
                  <w:color w:val="577686"/>
                  <w:sz w:val="20"/>
                  <w:szCs w:val="20"/>
                </w:rPr>
                <w:t>Evaluation</w:t>
              </w:r>
            </w:hyperlink>
          </w:p>
          <w:p w14:paraId="06C4C87A" w14:textId="525320A3" w:rsidR="00D70BCF" w:rsidRPr="008D25DA" w:rsidRDefault="00D70BCF" w:rsidP="00D70BCF"/>
        </w:tc>
        <w:tc>
          <w:tcPr>
            <w:tcW w:w="250" w:type="dxa"/>
            <w:tcBorders>
              <w:top w:val="nil"/>
              <w:bottom w:val="nil"/>
            </w:tcBorders>
            <w:tcMar>
              <w:left w:w="0" w:type="dxa"/>
              <w:right w:w="0" w:type="dxa"/>
            </w:tcMar>
          </w:tcPr>
          <w:p w14:paraId="464BAA51" w14:textId="77777777" w:rsidR="00D70BCF" w:rsidRPr="00503AD1" w:rsidRDefault="00D70BCF" w:rsidP="00D70BCF">
            <w:pPr>
              <w:rPr>
                <w:sz w:val="8"/>
                <w:szCs w:val="8"/>
              </w:rPr>
            </w:pPr>
          </w:p>
        </w:tc>
        <w:tc>
          <w:tcPr>
            <w:tcW w:w="4239" w:type="dxa"/>
            <w:vMerge/>
          </w:tcPr>
          <w:p w14:paraId="5FD1AF87" w14:textId="77777777" w:rsidR="00D70BCF" w:rsidRDefault="00D70BCF" w:rsidP="00D70BCF"/>
        </w:tc>
      </w:tr>
      <w:tr w:rsidR="00D70BCF" w14:paraId="57C57583" w14:textId="77777777" w:rsidTr="00CE525F">
        <w:trPr>
          <w:trHeight w:val="368"/>
        </w:trPr>
        <w:tc>
          <w:tcPr>
            <w:tcW w:w="10489" w:type="dxa"/>
            <w:gridSpan w:val="5"/>
            <w:vMerge w:val="restart"/>
            <w:shd w:val="clear" w:color="auto" w:fill="324D57"/>
            <w:vAlign w:val="center"/>
          </w:tcPr>
          <w:p w14:paraId="434A1874"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C98FF13"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47E22B7" w14:textId="77777777" w:rsidR="00D70BCF" w:rsidRPr="00503AD1" w:rsidRDefault="00D70BCF" w:rsidP="001F6441">
            <w:pPr>
              <w:keepNext/>
              <w:rPr>
                <w:sz w:val="8"/>
                <w:szCs w:val="8"/>
              </w:rPr>
            </w:pPr>
          </w:p>
        </w:tc>
        <w:tc>
          <w:tcPr>
            <w:tcW w:w="4239" w:type="dxa"/>
            <w:shd w:val="clear" w:color="auto" w:fill="324D57"/>
            <w:vAlign w:val="center"/>
          </w:tcPr>
          <w:p w14:paraId="5606A3C4"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40</w:t>
            </w:r>
            <w:r w:rsidRPr="00503AD1">
              <w:rPr>
                <w:rFonts w:cs="Arial"/>
                <w:b/>
                <w:noProof/>
                <w:color w:val="FFFFFF" w:themeColor="background1"/>
                <w:sz w:val="20"/>
                <w:szCs w:val="20"/>
              </w:rPr>
              <w:fldChar w:fldCharType="end"/>
            </w:r>
          </w:p>
        </w:tc>
      </w:tr>
      <w:tr w:rsidR="00D70BCF" w14:paraId="350FD75C" w14:textId="77777777" w:rsidTr="00CE525F">
        <w:trPr>
          <w:trHeight w:val="503"/>
        </w:trPr>
        <w:tc>
          <w:tcPr>
            <w:tcW w:w="10489" w:type="dxa"/>
            <w:gridSpan w:val="5"/>
            <w:vMerge/>
            <w:tcBorders>
              <w:bottom w:val="single" w:sz="4" w:space="0" w:color="auto"/>
            </w:tcBorders>
            <w:shd w:val="clear" w:color="auto" w:fill="324D57"/>
            <w:vAlign w:val="center"/>
          </w:tcPr>
          <w:p w14:paraId="4D39FE3A" w14:textId="77777777" w:rsidR="00D70BCF" w:rsidRDefault="00D70BCF" w:rsidP="001F6441">
            <w:pPr>
              <w:keepNext/>
              <w:jc w:val="center"/>
            </w:pPr>
          </w:p>
        </w:tc>
        <w:tc>
          <w:tcPr>
            <w:tcW w:w="250" w:type="dxa"/>
            <w:tcBorders>
              <w:top w:val="nil"/>
              <w:bottom w:val="nil"/>
            </w:tcBorders>
            <w:tcMar>
              <w:left w:w="0" w:type="dxa"/>
              <w:right w:w="0" w:type="dxa"/>
            </w:tcMar>
          </w:tcPr>
          <w:p w14:paraId="44DAD687" w14:textId="77777777" w:rsidR="00D70BCF" w:rsidRPr="00503AD1" w:rsidRDefault="00D70BCF" w:rsidP="001F6441">
            <w:pPr>
              <w:keepNext/>
              <w:rPr>
                <w:sz w:val="8"/>
                <w:szCs w:val="8"/>
              </w:rPr>
            </w:pPr>
          </w:p>
        </w:tc>
        <w:tc>
          <w:tcPr>
            <w:tcW w:w="4239" w:type="dxa"/>
            <w:tcMar>
              <w:left w:w="58" w:type="dxa"/>
              <w:right w:w="58" w:type="dxa"/>
            </w:tcMar>
          </w:tcPr>
          <w:p w14:paraId="1A64E29F" w14:textId="1D55BA29" w:rsidR="00D70BCF" w:rsidRPr="00503AD1" w:rsidRDefault="00D70BCF" w:rsidP="001F6441">
            <w:pPr>
              <w:keepNext/>
              <w:spacing w:before="60"/>
              <w:rPr>
                <w:rFonts w:cs="Arial"/>
                <w:szCs w:val="18"/>
              </w:rPr>
            </w:pPr>
            <w:r w:rsidRPr="00503AD1">
              <w:rPr>
                <w:rFonts w:cs="Arial"/>
                <w:szCs w:val="18"/>
              </w:rPr>
              <w:t xml:space="preserve">Page ID: </w:t>
            </w:r>
            <w:r w:rsidR="00AF04E0">
              <w:rPr>
                <w:rFonts w:cs="Arial"/>
                <w:szCs w:val="18"/>
              </w:rPr>
              <w:t>2.4.1</w:t>
            </w:r>
          </w:p>
          <w:p w14:paraId="2B569E9E" w14:textId="385BAD85" w:rsidR="00D70BCF" w:rsidRDefault="00D70BCF" w:rsidP="001F6441">
            <w:pPr>
              <w:keepNext/>
              <w:spacing w:before="60"/>
            </w:pPr>
            <w:r w:rsidRPr="00503AD1">
              <w:rPr>
                <w:rFonts w:cs="Arial"/>
                <w:szCs w:val="18"/>
              </w:rPr>
              <w:t xml:space="preserve">Page Title: </w:t>
            </w:r>
            <w:r w:rsidR="007D4197" w:rsidRPr="007D4197">
              <w:rPr>
                <w:rFonts w:cs="Arial"/>
                <w:szCs w:val="18"/>
              </w:rPr>
              <w:t>Accomplishments and Barriers</w:t>
            </w:r>
          </w:p>
        </w:tc>
      </w:tr>
      <w:tr w:rsidR="00D70BCF" w14:paraId="53C5A306" w14:textId="77777777" w:rsidTr="00CE525F">
        <w:tc>
          <w:tcPr>
            <w:tcW w:w="985" w:type="dxa"/>
            <w:tcBorders>
              <w:bottom w:val="single" w:sz="4" w:space="0" w:color="auto"/>
              <w:right w:val="nil"/>
            </w:tcBorders>
            <w:shd w:val="clear" w:color="auto" w:fill="F2F2F2" w:themeFill="background1" w:themeFillShade="F2"/>
            <w:vAlign w:val="center"/>
          </w:tcPr>
          <w:p w14:paraId="3BC5B499"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AAE12B2"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73100A95"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972E0C0"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72511DF"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42B75F9"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5259A2C1" w14:textId="77777777" w:rsidR="00D70BCF" w:rsidRPr="00503AD1" w:rsidRDefault="00D70BCF" w:rsidP="001F6441">
            <w:pPr>
              <w:keepNext/>
              <w:spacing w:before="40" w:after="40"/>
              <w:rPr>
                <w:b/>
              </w:rPr>
            </w:pPr>
            <w:r w:rsidRPr="00503AD1">
              <w:rPr>
                <w:b/>
              </w:rPr>
              <w:t>Page Details</w:t>
            </w:r>
          </w:p>
        </w:tc>
      </w:tr>
      <w:tr w:rsidR="00D70BCF" w14:paraId="70498F07" w14:textId="77777777" w:rsidTr="00CE525F">
        <w:tc>
          <w:tcPr>
            <w:tcW w:w="10489" w:type="dxa"/>
            <w:gridSpan w:val="5"/>
            <w:tcBorders>
              <w:bottom w:val="nil"/>
            </w:tcBorders>
          </w:tcPr>
          <w:p w14:paraId="600C0002" w14:textId="4F5BA31D" w:rsidR="00D70BCF" w:rsidRPr="00503AD1" w:rsidRDefault="00D70BCF" w:rsidP="001F6441">
            <w:pPr>
              <w:pStyle w:val="Webaddress"/>
              <w:keepNext/>
              <w:rPr>
                <w:u w:val="none"/>
              </w:rPr>
            </w:pPr>
            <w:r w:rsidRPr="00526F14">
              <w:t>Quarterly Progress Reporting</w:t>
            </w:r>
            <w:r w:rsidRPr="00526F14">
              <w:rPr>
                <w:u w:val="none"/>
              </w:rPr>
              <w:t xml:space="preserve">  &gt;  </w:t>
            </w:r>
            <w:r w:rsidRPr="00526F14">
              <w:t>Implementation</w:t>
            </w:r>
            <w:r>
              <w:t xml:space="preserve"> </w:t>
            </w:r>
            <w:r w:rsidRPr="005F1EF6">
              <w:rPr>
                <w:u w:val="none"/>
              </w:rPr>
              <w:t xml:space="preserve"> &gt;</w:t>
            </w:r>
            <w:r>
              <w:rPr>
                <w:u w:val="none"/>
              </w:rPr>
              <w:t xml:space="preserve"> </w:t>
            </w:r>
            <w:r>
              <w:t xml:space="preserve"> </w:t>
            </w:r>
            <w:r w:rsidRPr="005F1EF6">
              <w:t>Accomplishments and Barriers (Implementation)</w:t>
            </w:r>
          </w:p>
        </w:tc>
        <w:tc>
          <w:tcPr>
            <w:tcW w:w="250" w:type="dxa"/>
            <w:tcBorders>
              <w:top w:val="nil"/>
              <w:bottom w:val="nil"/>
            </w:tcBorders>
            <w:tcMar>
              <w:left w:w="0" w:type="dxa"/>
              <w:right w:w="0" w:type="dxa"/>
            </w:tcMar>
          </w:tcPr>
          <w:p w14:paraId="47693CF8" w14:textId="77777777" w:rsidR="00D70BCF" w:rsidRPr="00503AD1" w:rsidRDefault="00D70BCF" w:rsidP="001F6441">
            <w:pPr>
              <w:keepNext/>
              <w:rPr>
                <w:sz w:val="8"/>
                <w:szCs w:val="8"/>
              </w:rPr>
            </w:pPr>
          </w:p>
        </w:tc>
        <w:tc>
          <w:tcPr>
            <w:tcW w:w="4239" w:type="dxa"/>
            <w:vMerge w:val="restart"/>
            <w:tcMar>
              <w:left w:w="58" w:type="dxa"/>
              <w:right w:w="58" w:type="dxa"/>
            </w:tcMar>
          </w:tcPr>
          <w:p w14:paraId="78780210" w14:textId="77777777" w:rsidR="00424700" w:rsidRDefault="00D70BCF" w:rsidP="0062651E">
            <w:pPr>
              <w:pStyle w:val="ListParagraph"/>
              <w:spacing w:before="120"/>
            </w:pPr>
            <w:r>
              <w:t xml:space="preserve">1. </w:t>
            </w:r>
            <w:r w:rsidR="00424700">
              <w:t>Only SPO and higher roles will see this field. SPOs will only see their grantees. Higher roles will see all grantees. Grantee-level roles will not see the label or dropdown menu.</w:t>
            </w:r>
          </w:p>
          <w:p w14:paraId="2EF41DD8" w14:textId="77777777" w:rsidR="00424700" w:rsidRDefault="00424700" w:rsidP="0062651E">
            <w:pPr>
              <w:pStyle w:val="ListParagraph"/>
              <w:spacing w:before="120"/>
            </w:pPr>
            <w:r>
              <w:t>2.</w:t>
            </w:r>
            <w:r>
              <w:tab/>
              <w:t>Reporting Period will be fixed text displaying the grantee’s current Quarterly Progress reporting period.</w:t>
            </w:r>
          </w:p>
          <w:p w14:paraId="5AD62A61" w14:textId="682C64ED" w:rsidR="00D70BCF" w:rsidRDefault="00424700" w:rsidP="0062651E">
            <w:pPr>
              <w:pStyle w:val="ListParagraph"/>
              <w:spacing w:before="120"/>
            </w:pPr>
            <w:r>
              <w:t xml:space="preserve">3.  </w:t>
            </w:r>
            <w:r w:rsidR="00D70BCF">
              <w:t xml:space="preserve">Clicking the “Add Accomplishment/Barrier” link will direct user to the Accomplishments and Barriers </w:t>
            </w:r>
            <w:r w:rsidR="00221D0F">
              <w:t>Detail</w:t>
            </w:r>
            <w:r w:rsidR="00D70BCF">
              <w:t xml:space="preserve"> page (2.4.1.1).</w:t>
            </w:r>
          </w:p>
          <w:p w14:paraId="1BDCEB2F" w14:textId="576448AB" w:rsidR="00D70BCF" w:rsidRDefault="00424700" w:rsidP="0062651E">
            <w:pPr>
              <w:pStyle w:val="ListParagraph"/>
            </w:pPr>
            <w:r>
              <w:t>4</w:t>
            </w:r>
            <w:r w:rsidR="00D70BCF">
              <w:t>. Clicking the linked column header will sort the records in ascending and descending order by the related column.</w:t>
            </w:r>
          </w:p>
          <w:p w14:paraId="30D4009C" w14:textId="4B2A7DFF" w:rsidR="00D70BCF" w:rsidRDefault="00424700" w:rsidP="0062651E">
            <w:pPr>
              <w:pStyle w:val="ListParagraph"/>
            </w:pPr>
            <w:r>
              <w:t>5</w:t>
            </w:r>
            <w:r w:rsidR="00D70BCF">
              <w:t xml:space="preserve">. Clicking the linked “Name” will direct user to the edit page of the related </w:t>
            </w:r>
            <w:r>
              <w:t xml:space="preserve">Accomplishments and Barriers Detail </w:t>
            </w:r>
            <w:r w:rsidR="00D70BCF">
              <w:t>record (2.4.1.1).</w:t>
            </w:r>
          </w:p>
          <w:p w14:paraId="2B54D3AE" w14:textId="043428FE" w:rsidR="00D70BCF" w:rsidRDefault="00424700" w:rsidP="0062651E">
            <w:pPr>
              <w:pStyle w:val="ListParagraph"/>
            </w:pPr>
            <w:r>
              <w:t>6</w:t>
            </w:r>
            <w:r w:rsidR="00D70BCF">
              <w:t>. The descrip</w:t>
            </w:r>
            <w:r w:rsidR="006168C4">
              <w:t>t</w:t>
            </w:r>
            <w:r w:rsidR="00D70BCF">
              <w:t>ion field should be truncated with “…" after 200 characters on this page.</w:t>
            </w:r>
          </w:p>
        </w:tc>
      </w:tr>
      <w:tr w:rsidR="00D70BCF" w14:paraId="5945747A" w14:textId="77777777" w:rsidTr="00CE525F">
        <w:trPr>
          <w:trHeight w:val="9611"/>
        </w:trPr>
        <w:tc>
          <w:tcPr>
            <w:tcW w:w="10489" w:type="dxa"/>
            <w:gridSpan w:val="5"/>
            <w:tcBorders>
              <w:top w:val="nil"/>
            </w:tcBorders>
          </w:tcPr>
          <w:p w14:paraId="098D7D29" w14:textId="77777777" w:rsidR="00D70BCF" w:rsidRDefault="00D70BCF" w:rsidP="00D70BCF"/>
          <w:p w14:paraId="2B5F8F6B" w14:textId="77777777" w:rsidR="00D70BCF" w:rsidRDefault="00D70BCF" w:rsidP="00D70BCF">
            <w:pPr>
              <w:pStyle w:val="Heading1"/>
              <w:outlineLvl w:val="0"/>
            </w:pPr>
            <w:r w:rsidRPr="0013141C">
              <w:t>Accomplishments and Barriers</w:t>
            </w:r>
          </w:p>
          <w:p w14:paraId="0C0DD8C9" w14:textId="15BA3839" w:rsidR="00D70BCF" w:rsidRDefault="00424700" w:rsidP="00D70BCF">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571648" behindDoc="0" locked="0" layoutInCell="1" allowOverlap="1" wp14:anchorId="240BB189" wp14:editId="35C1D47B">
                      <wp:simplePos x="0" y="0"/>
                      <wp:positionH relativeFrom="column">
                        <wp:posOffset>161290</wp:posOffset>
                      </wp:positionH>
                      <wp:positionV relativeFrom="page">
                        <wp:posOffset>606425</wp:posOffset>
                      </wp:positionV>
                      <wp:extent cx="197485" cy="197485"/>
                      <wp:effectExtent l="0" t="0" r="12065" b="12065"/>
                      <wp:wrapNone/>
                      <wp:docPr id="1117" name="Oval 11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44E2A52" w14:textId="77777777" w:rsidR="00EE7FC1" w:rsidRPr="00FE69B0" w:rsidRDefault="00EE7FC1"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BB189" id="Oval 1117" o:spid="_x0000_s1378" style="position:absolute;left:0;text-align:left;margin-left:12.7pt;margin-top:47.75pt;width:15.55pt;height:15.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" fillcolor="yellow" strokecolor="windowText" strokeweight=".5pt">
                      <v:stroke joinstyle="miter"/>
                      <v:textbox inset="0,0,0,0">
                        <w:txbxContent>
                          <w:p w14:paraId="144E2A52" w14:textId="77777777" w:rsidR="00EE7FC1" w:rsidRPr="00FE69B0" w:rsidRDefault="00EE7FC1" w:rsidP="00424700">
                            <w:pPr>
                              <w:jc w:val="center"/>
                              <w:rPr>
                                <w:color w:val="000000" w:themeColor="text1"/>
                              </w:rPr>
                            </w:pPr>
                            <w:r w:rsidRPr="00FE69B0">
                              <w:rPr>
                                <w:color w:val="000000" w:themeColor="text1"/>
                              </w:rPr>
                              <w:t>1</w:t>
                            </w:r>
                          </w:p>
                        </w:txbxContent>
                      </v:textbox>
                      <w10:wrap anchory="page"/>
                    </v:oval>
                  </w:pict>
                </mc:Fallback>
              </mc:AlternateContent>
            </w:r>
            <w:r w:rsidR="00D70BCF">
              <w:t>Select Grantee:</w:t>
            </w:r>
            <w:r w:rsidR="00D70BCF">
              <w:tab/>
            </w:r>
            <w:r w:rsidR="00D70BCF" w:rsidRPr="00214C07">
              <w:rPr>
                <w:rFonts w:cs="Times New Roman"/>
                <w:b w:val="0"/>
                <w:bCs/>
                <w:noProof/>
                <w:color w:val="3C3C3C"/>
                <w:position w:val="-6"/>
              </w:rPr>
              <w:drawing>
                <wp:inline distT="0" distB="0" distL="0" distR="0" wp14:anchorId="0393B498" wp14:editId="5483EF2E">
                  <wp:extent cx="2755000" cy="182880"/>
                  <wp:effectExtent l="0" t="0" r="7620" b="7620"/>
                  <wp:docPr id="474" name="Picture 47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0A42537E" w14:textId="24FE293F" w:rsidR="00D70BCF" w:rsidRDefault="00424700" w:rsidP="00D70BCF">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573696" behindDoc="0" locked="0" layoutInCell="1" allowOverlap="1" wp14:anchorId="45812C6E" wp14:editId="528FF8B7">
                      <wp:simplePos x="0" y="0"/>
                      <wp:positionH relativeFrom="column">
                        <wp:posOffset>161290</wp:posOffset>
                      </wp:positionH>
                      <wp:positionV relativeFrom="page">
                        <wp:posOffset>901065</wp:posOffset>
                      </wp:positionV>
                      <wp:extent cx="197485" cy="197485"/>
                      <wp:effectExtent l="0" t="0" r="12065" b="12065"/>
                      <wp:wrapNone/>
                      <wp:docPr id="1118" name="Oval 11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1234782" w14:textId="16A25416" w:rsidR="00EE7FC1" w:rsidRPr="00FE69B0" w:rsidRDefault="00EE7FC1" w:rsidP="004247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12C6E" id="Oval 1118" o:spid="_x0000_s1379" style="position:absolute;left:0;text-align:left;margin-left:12.7pt;margin-top:70.95pt;width:15.55pt;height:15.5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" fillcolor="yellow" strokecolor="windowText" strokeweight=".5pt">
                      <v:stroke joinstyle="miter"/>
                      <v:textbox inset="0,0,0,0">
                        <w:txbxContent>
                          <w:p w14:paraId="01234782" w14:textId="16A25416" w:rsidR="00EE7FC1" w:rsidRPr="00FE69B0" w:rsidRDefault="00EE7FC1" w:rsidP="00424700">
                            <w:pPr>
                              <w:jc w:val="center"/>
                              <w:rPr>
                                <w:color w:val="000000" w:themeColor="text1"/>
                              </w:rPr>
                            </w:pPr>
                            <w:r>
                              <w:rPr>
                                <w:color w:val="000000" w:themeColor="text1"/>
                              </w:rPr>
                              <w:t>2</w:t>
                            </w:r>
                          </w:p>
                        </w:txbxContent>
                      </v:textbox>
                      <w10:wrap anchory="page"/>
                    </v:oval>
                  </w:pict>
                </mc:Fallback>
              </mc:AlternateContent>
            </w:r>
            <w:r w:rsidR="00D70BCF">
              <w:rPr>
                <w:shd w:val="clear" w:color="auto" w:fill="FFFFFF"/>
              </w:rPr>
              <w:t>Grantee Reporting Period:</w:t>
            </w:r>
          </w:p>
          <w:p w14:paraId="2D89AC4A" w14:textId="77777777" w:rsidR="00D70BCF" w:rsidRDefault="00D70BCF" w:rsidP="00D70BCF">
            <w:pPr>
              <w:pStyle w:val="BodyTextBold"/>
              <w:rPr>
                <w:shd w:val="clear" w:color="auto" w:fill="FFFFFF"/>
              </w:rPr>
            </w:pPr>
          </w:p>
          <w:p w14:paraId="15A37079" w14:textId="689BB5B0" w:rsidR="00D70BCF" w:rsidRDefault="00D70BCF" w:rsidP="00D70BCF">
            <w:pPr>
              <w:pStyle w:val="BodyText2"/>
              <w:pBdr>
                <w:top w:val="single" w:sz="4" w:space="1" w:color="D9D9D9" w:themeColor="background1" w:themeShade="D9"/>
              </w:pBdr>
              <w:rPr>
                <w:rStyle w:val="apple-converted-space"/>
                <w:szCs w:val="18"/>
                <w:shd w:val="clear" w:color="auto" w:fill="FFFFFF"/>
              </w:rPr>
            </w:pPr>
            <w:r w:rsidRPr="005F1EF6">
              <w:rPr>
                <w:rStyle w:val="dxebaseoffice2010silver"/>
                <w:rFonts w:ascii="Verdana" w:hAnsi="Verdana"/>
                <w:sz w:val="17"/>
                <w:shd w:val="clear" w:color="auto" w:fill="FFFFFF"/>
              </w:rPr>
              <w:t>Use this section to enter information on any Accomplishments and/or Barriers that you experienced while performing activities related to Implementation. Each Accomplishment or Barrier will be listed in a table. Use the table heading links to sort accomplishments/barriers by column. Click on the Name that you've assigned to each Accomplishment or Barrier to edit that record.</w:t>
            </w:r>
          </w:p>
          <w:p w14:paraId="3A1E806A" w14:textId="2725C585" w:rsidR="00D70BCF" w:rsidRDefault="00D70BCF" w:rsidP="00D70BCF">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2038144" behindDoc="0" locked="0" layoutInCell="1" allowOverlap="1" wp14:anchorId="5192DF89" wp14:editId="2830D933">
                      <wp:simplePos x="0" y="0"/>
                      <wp:positionH relativeFrom="column">
                        <wp:posOffset>148540</wp:posOffset>
                      </wp:positionH>
                      <wp:positionV relativeFrom="page">
                        <wp:posOffset>2294585</wp:posOffset>
                      </wp:positionV>
                      <wp:extent cx="197485" cy="197485"/>
                      <wp:effectExtent l="0" t="0" r="12065" b="12065"/>
                      <wp:wrapNone/>
                      <wp:docPr id="491" name="Oval 4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55612" w14:textId="1BE6C5BF" w:rsidR="00EE7FC1" w:rsidRPr="00FE69B0" w:rsidRDefault="00EE7FC1" w:rsidP="00296F7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2DF89" id="Oval 491" o:spid="_x0000_s1380" style="position:absolute;left:0;text-align:left;margin-left:11.7pt;margin-top:180.7pt;width:15.55pt;height:15.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" fillcolor="yellow" strokecolor="black [3213]" strokeweight=".5pt">
                      <v:stroke joinstyle="miter"/>
                      <v:textbox inset="0,0,0,0">
                        <w:txbxContent>
                          <w:p w14:paraId="3ED55612" w14:textId="1BE6C5BF" w:rsidR="00EE7FC1" w:rsidRPr="00FE69B0" w:rsidRDefault="00EE7FC1" w:rsidP="00296F78">
                            <w:pPr>
                              <w:jc w:val="center"/>
                              <w:rPr>
                                <w:color w:val="000000" w:themeColor="text1"/>
                              </w:rPr>
                            </w:pPr>
                            <w:r>
                              <w:rPr>
                                <w:color w:val="000000" w:themeColor="text1"/>
                              </w:rPr>
                              <w:t>3</w:t>
                            </w:r>
                          </w:p>
                        </w:txbxContent>
                      </v:textbox>
                      <w10:wrap anchory="page"/>
                    </v:oval>
                  </w:pict>
                </mc:Fallback>
              </mc:AlternateContent>
            </w:r>
          </w:p>
          <w:p w14:paraId="3F312DA9" w14:textId="1E1956E2" w:rsidR="00D70BCF" w:rsidRDefault="00D70BCF" w:rsidP="00D70BCF">
            <w:pPr>
              <w:pStyle w:val="BodyText2"/>
              <w:spacing w:after="120"/>
            </w:pPr>
            <w:r w:rsidRPr="00296F78">
              <w:rPr>
                <w:rStyle w:val="apple-converted-space"/>
                <w:noProof/>
              </w:rPr>
              <mc:AlternateContent>
                <mc:Choice Requires="wps">
                  <w:drawing>
                    <wp:anchor distT="0" distB="0" distL="114300" distR="114300" simplePos="0" relativeHeight="252039168" behindDoc="0" locked="0" layoutInCell="1" allowOverlap="1" wp14:anchorId="4A1C7E20" wp14:editId="69BBDB79">
                      <wp:simplePos x="0" y="0"/>
                      <wp:positionH relativeFrom="column">
                        <wp:posOffset>150495</wp:posOffset>
                      </wp:positionH>
                      <wp:positionV relativeFrom="page">
                        <wp:posOffset>2618105</wp:posOffset>
                      </wp:positionV>
                      <wp:extent cx="197485" cy="197485"/>
                      <wp:effectExtent l="0" t="0" r="12065" b="12065"/>
                      <wp:wrapNone/>
                      <wp:docPr id="492" name="Oval 4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AAD56" w14:textId="61AD3C89" w:rsidR="00EE7FC1" w:rsidRPr="00FE69B0" w:rsidRDefault="00EE7FC1" w:rsidP="00296F7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C7E20" id="Oval 492" o:spid="_x0000_s1381" style="position:absolute;left:0;text-align:left;margin-left:11.85pt;margin-top:206.15pt;width:15.55pt;height:15.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" fillcolor="yellow" strokecolor="black [3213]" strokeweight=".5pt">
                      <v:stroke joinstyle="miter"/>
                      <v:textbox inset="0,0,0,0">
                        <w:txbxContent>
                          <w:p w14:paraId="3D1AAD56" w14:textId="61AD3C89" w:rsidR="00EE7FC1" w:rsidRPr="00FE69B0" w:rsidRDefault="00EE7FC1" w:rsidP="00296F78">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2040192" behindDoc="0" locked="0" layoutInCell="1" allowOverlap="1" wp14:anchorId="480081B5" wp14:editId="75094DBE">
                      <wp:simplePos x="0" y="0"/>
                      <wp:positionH relativeFrom="column">
                        <wp:posOffset>147270</wp:posOffset>
                      </wp:positionH>
                      <wp:positionV relativeFrom="page">
                        <wp:posOffset>2996260</wp:posOffset>
                      </wp:positionV>
                      <wp:extent cx="197485" cy="197485"/>
                      <wp:effectExtent l="0" t="0" r="12065" b="12065"/>
                      <wp:wrapNone/>
                      <wp:docPr id="493" name="Oval 4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32DBF" w14:textId="4955D92A" w:rsidR="00EE7FC1" w:rsidRPr="00FE69B0" w:rsidRDefault="00EE7FC1" w:rsidP="00296F7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081B5" id="Oval 493" o:spid="_x0000_s1382" style="position:absolute;left:0;text-align:left;margin-left:11.6pt;margin-top:235.95pt;width:15.55pt;height:15.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" fillcolor="yellow" strokecolor="black [3213]" strokeweight=".5pt">
                      <v:stroke joinstyle="miter"/>
                      <v:textbox inset="0,0,0,0">
                        <w:txbxContent>
                          <w:p w14:paraId="02032DBF" w14:textId="4955D92A" w:rsidR="00EE7FC1" w:rsidRPr="00FE69B0" w:rsidRDefault="00EE7FC1" w:rsidP="00296F78">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647B87E2" wp14:editId="29EEBED5">
                      <wp:extent cx="2006600" cy="219456"/>
                      <wp:effectExtent l="0" t="0" r="12700" b="28575"/>
                      <wp:docPr id="473" name="Rectangle 473"/>
                      <wp:cNvGraphicFramePr/>
                      <a:graphic xmlns:a="http://schemas.openxmlformats.org/drawingml/2006/main">
                        <a:graphicData uri="http://schemas.microsoft.com/office/word/2010/wordprocessingShape">
                          <wps:wsp>
                            <wps:cNvSpPr/>
                            <wps:spPr>
                              <a:xfrm>
                                <a:off x="0" y="0"/>
                                <a:ext cx="2006600"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D8CE2" w14:textId="77777777" w:rsidR="00EE7FC1" w:rsidRPr="0013141C" w:rsidRDefault="00EE7FC1" w:rsidP="005F1EF6">
                                  <w:pPr>
                                    <w:jc w:val="center"/>
                                    <w:rPr>
                                      <w:color w:val="000000" w:themeColor="text1"/>
                                      <w:sz w:val="16"/>
                                      <w:szCs w:val="16"/>
                                    </w:rPr>
                                  </w:pPr>
                                  <w:r w:rsidRPr="0013141C">
                                    <w:rPr>
                                      <w:color w:val="000000" w:themeColor="text1"/>
                                      <w:sz w:val="16"/>
                                      <w:szCs w:val="16"/>
                                    </w:rPr>
                                    <w:t>Add Accomplishment/Barrier</w:t>
                                  </w:r>
                                </w:p>
                                <w:p w14:paraId="1062A63A" w14:textId="77777777" w:rsidR="00EE7FC1" w:rsidRPr="000F6347" w:rsidRDefault="00EE7FC1" w:rsidP="005F1EF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7B87E2" id="Rectangle 473" o:spid="_x0000_s1383"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" fillcolor="#e7e6e6 [3214]" strokecolor="#bfbfbf [2412]" strokeweight="1pt">
                      <v:textbox>
                        <w:txbxContent>
                          <w:p w14:paraId="4B8D8CE2" w14:textId="77777777" w:rsidR="00EE7FC1" w:rsidRPr="0013141C" w:rsidRDefault="00EE7FC1" w:rsidP="005F1EF6">
                            <w:pPr>
                              <w:jc w:val="center"/>
                              <w:rPr>
                                <w:color w:val="000000" w:themeColor="text1"/>
                                <w:sz w:val="16"/>
                                <w:szCs w:val="16"/>
                              </w:rPr>
                            </w:pPr>
                            <w:r w:rsidRPr="0013141C">
                              <w:rPr>
                                <w:color w:val="000000" w:themeColor="text1"/>
                                <w:sz w:val="16"/>
                                <w:szCs w:val="16"/>
                              </w:rPr>
                              <w:t>Add Accomplishment/Barrier</w:t>
                            </w:r>
                          </w:p>
                          <w:p w14:paraId="1062A63A" w14:textId="77777777" w:rsidR="00EE7FC1" w:rsidRPr="000F6347" w:rsidRDefault="00EE7FC1" w:rsidP="005F1EF6">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D70BCF" w14:paraId="3574F5D0" w14:textId="77777777" w:rsidTr="00537E70">
              <w:trPr>
                <w:trHeight w:val="251"/>
              </w:trPr>
              <w:tc>
                <w:tcPr>
                  <w:tcW w:w="2240" w:type="dxa"/>
                  <w:shd w:val="clear" w:color="auto" w:fill="E7E6E6" w:themeFill="background2"/>
                </w:tcPr>
                <w:p w14:paraId="5CB18D5A" w14:textId="77777777" w:rsidR="00D70BCF" w:rsidRPr="001220AD" w:rsidRDefault="00D70BCF" w:rsidP="00D70BCF">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14:paraId="2288912F" w14:textId="7BE80540" w:rsidR="00D70BCF" w:rsidRDefault="00537E70" w:rsidP="00D70BCF">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041216" behindDoc="0" locked="0" layoutInCell="1" allowOverlap="1" wp14:anchorId="0EBCF155" wp14:editId="0E4B25EF">
                            <wp:simplePos x="0" y="0"/>
                            <wp:positionH relativeFrom="column">
                              <wp:posOffset>1062355</wp:posOffset>
                            </wp:positionH>
                            <wp:positionV relativeFrom="page">
                              <wp:posOffset>18415</wp:posOffset>
                            </wp:positionV>
                            <wp:extent cx="197485" cy="197485"/>
                            <wp:effectExtent l="0" t="0" r="12065" b="12065"/>
                            <wp:wrapNone/>
                            <wp:docPr id="494" name="Oval 4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05BB1" w14:textId="26E58E52" w:rsidR="00EE7FC1" w:rsidRPr="00FE69B0" w:rsidRDefault="00EE7FC1" w:rsidP="00296F7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F155" id="Oval 494" o:spid="_x0000_s1384" style="position:absolute;margin-left:83.65pt;margin-top:1.45pt;width:15.55pt;height:15.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" fillcolor="yellow" strokecolor="black [3213]" strokeweight=".5pt">
                            <v:stroke joinstyle="miter"/>
                            <v:textbox inset="0,0,0,0">
                              <w:txbxContent>
                                <w:p w14:paraId="1CC05BB1" w14:textId="26E58E52" w:rsidR="00EE7FC1" w:rsidRPr="00FE69B0" w:rsidRDefault="00EE7FC1" w:rsidP="00296F78">
                                  <w:pPr>
                                    <w:jc w:val="center"/>
                                    <w:rPr>
                                      <w:color w:val="000000" w:themeColor="text1"/>
                                    </w:rPr>
                                  </w:pPr>
                                  <w:r>
                                    <w:rPr>
                                      <w:color w:val="000000" w:themeColor="text1"/>
                                    </w:rPr>
                                    <w:t>6</w:t>
                                  </w:r>
                                </w:p>
                              </w:txbxContent>
                            </v:textbox>
                            <w10:wrap anchory="page"/>
                          </v:oval>
                        </w:pict>
                      </mc:Fallback>
                    </mc:AlternateContent>
                  </w:r>
                  <w:r w:rsidR="00D70BCF" w:rsidRPr="0013141C">
                    <w:rPr>
                      <w:b w:val="0"/>
                      <w:color w:val="auto"/>
                      <w:u w:val="single"/>
                    </w:rPr>
                    <w:t>Description</w:t>
                  </w:r>
                </w:p>
              </w:tc>
              <w:tc>
                <w:tcPr>
                  <w:tcW w:w="2160" w:type="dxa"/>
                  <w:shd w:val="clear" w:color="auto" w:fill="E7E6E6" w:themeFill="background2"/>
                </w:tcPr>
                <w:p w14:paraId="6C368998" w14:textId="77777777" w:rsidR="00D70BCF" w:rsidRDefault="00D70BCF" w:rsidP="00D70BCF">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14:paraId="03497E0A" w14:textId="77777777" w:rsidR="00D70BCF" w:rsidRDefault="00D70BCF" w:rsidP="00D70BCF">
                  <w:pPr>
                    <w:pStyle w:val="BodyTextBold"/>
                    <w:shd w:val="clear" w:color="auto" w:fill="auto"/>
                    <w:spacing w:before="80"/>
                    <w:ind w:left="0"/>
                    <w:rPr>
                      <w:b w:val="0"/>
                      <w:color w:val="auto"/>
                      <w:u w:val="single"/>
                    </w:rPr>
                  </w:pPr>
                  <w:r w:rsidRPr="0013141C">
                    <w:rPr>
                      <w:b w:val="0"/>
                      <w:color w:val="auto"/>
                      <w:u w:val="single"/>
                    </w:rPr>
                    <w:t>Reporting Period</w:t>
                  </w:r>
                </w:p>
              </w:tc>
            </w:tr>
            <w:tr w:rsidR="00D70BCF" w14:paraId="318FD24B" w14:textId="77777777" w:rsidTr="00537E70">
              <w:tc>
                <w:tcPr>
                  <w:tcW w:w="2240" w:type="dxa"/>
                  <w:vAlign w:val="center"/>
                </w:tcPr>
                <w:p w14:paraId="6306FE89" w14:textId="77777777" w:rsidR="00D70BCF" w:rsidRPr="00BC2BF2" w:rsidRDefault="00D70BCF" w:rsidP="00D70BCF">
                  <w:pPr>
                    <w:pStyle w:val="BodyText"/>
                    <w:spacing w:after="0"/>
                    <w:rPr>
                      <w:szCs w:val="18"/>
                      <w:u w:val="single"/>
                    </w:rPr>
                  </w:pPr>
                  <w:r w:rsidRPr="008E4554">
                    <w:rPr>
                      <w:szCs w:val="18"/>
                      <w:u w:val="single"/>
                    </w:rPr>
                    <w:t>Accomplishment/Barrier</w:t>
                  </w:r>
                </w:p>
              </w:tc>
              <w:tc>
                <w:tcPr>
                  <w:tcW w:w="3690" w:type="dxa"/>
                </w:tcPr>
                <w:p w14:paraId="1E5FB3AD" w14:textId="705EB238"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14:paraId="587CA885" w14:textId="57193BD5" w:rsidR="00D70BCF" w:rsidRPr="00F36AF2" w:rsidRDefault="00D70BCF" w:rsidP="00D70BCF">
                  <w:pPr>
                    <w:pStyle w:val="BodyText"/>
                    <w:spacing w:after="0"/>
                    <w:rPr>
                      <w:u w:val="single"/>
                    </w:rPr>
                  </w:pPr>
                  <w:r w:rsidRPr="00F043FF">
                    <w:rPr>
                      <w:szCs w:val="18"/>
                    </w:rPr>
                    <w:t>Lorem ipsum</w:t>
                  </w:r>
                </w:p>
              </w:tc>
              <w:tc>
                <w:tcPr>
                  <w:tcW w:w="1620" w:type="dxa"/>
                </w:tcPr>
                <w:p w14:paraId="4159EAC1" w14:textId="77777777" w:rsidR="00D70BCF" w:rsidRPr="00F36AF2" w:rsidRDefault="00D70BCF" w:rsidP="00D70BCF">
                  <w:pPr>
                    <w:pStyle w:val="BodyText"/>
                    <w:spacing w:after="0"/>
                    <w:jc w:val="center"/>
                    <w:rPr>
                      <w:u w:val="single"/>
                    </w:rPr>
                  </w:pPr>
                  <w:r w:rsidRPr="00B01C2B">
                    <w:t>mm/dd/yyyy</w:t>
                  </w:r>
                </w:p>
              </w:tc>
            </w:tr>
            <w:tr w:rsidR="00D70BCF" w14:paraId="278DBCE0" w14:textId="77777777" w:rsidTr="00537E70">
              <w:tc>
                <w:tcPr>
                  <w:tcW w:w="2240" w:type="dxa"/>
                  <w:vAlign w:val="center"/>
                </w:tcPr>
                <w:p w14:paraId="75835B76" w14:textId="77777777" w:rsidR="00D70BCF" w:rsidRPr="00BC2BF2" w:rsidRDefault="00D70BCF" w:rsidP="00D70BCF">
                  <w:pPr>
                    <w:pStyle w:val="BodyText"/>
                    <w:spacing w:after="0"/>
                    <w:rPr>
                      <w:szCs w:val="18"/>
                      <w:u w:val="single"/>
                    </w:rPr>
                  </w:pPr>
                  <w:r w:rsidRPr="008E4554">
                    <w:rPr>
                      <w:szCs w:val="18"/>
                      <w:u w:val="single"/>
                    </w:rPr>
                    <w:t>Accomplishment/Barrier</w:t>
                  </w:r>
                </w:p>
              </w:tc>
              <w:tc>
                <w:tcPr>
                  <w:tcW w:w="3690" w:type="dxa"/>
                </w:tcPr>
                <w:p w14:paraId="4B58C45D" w14:textId="77777777" w:rsidR="00D70BCF" w:rsidRPr="00F36AF2" w:rsidRDefault="00D70BCF" w:rsidP="00D70BC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14:paraId="2771FF6D" w14:textId="77777777" w:rsidR="00D70BCF" w:rsidRPr="00F36AF2" w:rsidRDefault="00D70BCF" w:rsidP="00D70BCF">
                  <w:pPr>
                    <w:pStyle w:val="BodyText"/>
                    <w:spacing w:after="0"/>
                    <w:rPr>
                      <w:u w:val="single"/>
                    </w:rPr>
                  </w:pPr>
                  <w:r w:rsidRPr="00F043FF">
                    <w:rPr>
                      <w:szCs w:val="18"/>
                    </w:rPr>
                    <w:t>Lorem ipsum</w:t>
                  </w:r>
                  <w:r>
                    <w:rPr>
                      <w:szCs w:val="18"/>
                    </w:rPr>
                    <w:t>.</w:t>
                  </w:r>
                  <w:r w:rsidRPr="00BC2BF2">
                    <w:t xml:space="preserve"> </w:t>
                  </w:r>
                </w:p>
              </w:tc>
              <w:tc>
                <w:tcPr>
                  <w:tcW w:w="1620" w:type="dxa"/>
                </w:tcPr>
                <w:p w14:paraId="5B60B1B1" w14:textId="77777777" w:rsidR="00D70BCF" w:rsidRPr="00F36AF2" w:rsidRDefault="00D70BCF" w:rsidP="00D70BCF">
                  <w:pPr>
                    <w:pStyle w:val="BodyText"/>
                    <w:spacing w:after="0"/>
                    <w:jc w:val="center"/>
                    <w:rPr>
                      <w:u w:val="single"/>
                    </w:rPr>
                  </w:pPr>
                  <w:r w:rsidRPr="00B01C2B">
                    <w:t>mm/dd/yyyy</w:t>
                  </w:r>
                </w:p>
              </w:tc>
            </w:tr>
          </w:tbl>
          <w:p w14:paraId="5100F10F" w14:textId="4C9705E4" w:rsidR="00D70BCF" w:rsidRPr="005F1EF6" w:rsidRDefault="00D70BCF" w:rsidP="00D70BCF"/>
        </w:tc>
        <w:tc>
          <w:tcPr>
            <w:tcW w:w="250" w:type="dxa"/>
            <w:tcBorders>
              <w:top w:val="nil"/>
              <w:bottom w:val="nil"/>
            </w:tcBorders>
            <w:tcMar>
              <w:left w:w="0" w:type="dxa"/>
              <w:right w:w="0" w:type="dxa"/>
            </w:tcMar>
          </w:tcPr>
          <w:p w14:paraId="2C2CAD7C" w14:textId="77777777" w:rsidR="00D70BCF" w:rsidRPr="00503AD1" w:rsidRDefault="00D70BCF" w:rsidP="00D70BCF">
            <w:pPr>
              <w:rPr>
                <w:sz w:val="8"/>
                <w:szCs w:val="8"/>
              </w:rPr>
            </w:pPr>
          </w:p>
        </w:tc>
        <w:tc>
          <w:tcPr>
            <w:tcW w:w="4239" w:type="dxa"/>
            <w:vMerge/>
          </w:tcPr>
          <w:p w14:paraId="49082A24" w14:textId="77777777" w:rsidR="00D70BCF" w:rsidRDefault="00D70BCF" w:rsidP="00D70BCF"/>
        </w:tc>
      </w:tr>
      <w:tr w:rsidR="00D70BCF" w14:paraId="36682A2B" w14:textId="77777777" w:rsidTr="00CE525F">
        <w:trPr>
          <w:trHeight w:val="368"/>
        </w:trPr>
        <w:tc>
          <w:tcPr>
            <w:tcW w:w="10489" w:type="dxa"/>
            <w:gridSpan w:val="5"/>
            <w:vMerge w:val="restart"/>
            <w:shd w:val="clear" w:color="auto" w:fill="324D57"/>
            <w:vAlign w:val="center"/>
          </w:tcPr>
          <w:p w14:paraId="09032B26" w14:textId="77777777" w:rsidR="00D70BCF" w:rsidRPr="00503AD1" w:rsidRDefault="00D70BCF"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99B137D" w14:textId="77777777" w:rsidR="00D70BCF" w:rsidRPr="00503AD1" w:rsidRDefault="00D70BCF"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D479594" w14:textId="77777777" w:rsidR="00D70BCF" w:rsidRPr="00503AD1" w:rsidRDefault="00D70BCF" w:rsidP="001F6441">
            <w:pPr>
              <w:keepNext/>
              <w:rPr>
                <w:sz w:val="8"/>
                <w:szCs w:val="8"/>
              </w:rPr>
            </w:pPr>
          </w:p>
        </w:tc>
        <w:tc>
          <w:tcPr>
            <w:tcW w:w="4239" w:type="dxa"/>
            <w:shd w:val="clear" w:color="auto" w:fill="324D57"/>
            <w:vAlign w:val="center"/>
          </w:tcPr>
          <w:p w14:paraId="2E420936" w14:textId="77777777" w:rsidR="00D70BCF" w:rsidRPr="00503AD1" w:rsidRDefault="00D70BCF"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41</w:t>
            </w:r>
            <w:r w:rsidRPr="00503AD1">
              <w:rPr>
                <w:rFonts w:cs="Arial"/>
                <w:b/>
                <w:noProof/>
                <w:color w:val="FFFFFF" w:themeColor="background1"/>
                <w:sz w:val="20"/>
                <w:szCs w:val="20"/>
              </w:rPr>
              <w:fldChar w:fldCharType="end"/>
            </w:r>
          </w:p>
        </w:tc>
      </w:tr>
      <w:tr w:rsidR="00D70BCF" w14:paraId="1AD76EAB" w14:textId="77777777" w:rsidTr="00CE525F">
        <w:trPr>
          <w:trHeight w:val="503"/>
        </w:trPr>
        <w:tc>
          <w:tcPr>
            <w:tcW w:w="10489" w:type="dxa"/>
            <w:gridSpan w:val="5"/>
            <w:vMerge/>
            <w:tcBorders>
              <w:bottom w:val="single" w:sz="4" w:space="0" w:color="auto"/>
            </w:tcBorders>
            <w:shd w:val="clear" w:color="auto" w:fill="324D57"/>
            <w:vAlign w:val="center"/>
          </w:tcPr>
          <w:p w14:paraId="55268D62" w14:textId="77777777" w:rsidR="00D70BCF" w:rsidRDefault="00D70BCF" w:rsidP="001F6441">
            <w:pPr>
              <w:keepNext/>
              <w:jc w:val="center"/>
            </w:pPr>
          </w:p>
        </w:tc>
        <w:tc>
          <w:tcPr>
            <w:tcW w:w="250" w:type="dxa"/>
            <w:tcBorders>
              <w:top w:val="nil"/>
              <w:bottom w:val="nil"/>
            </w:tcBorders>
            <w:tcMar>
              <w:left w:w="0" w:type="dxa"/>
              <w:right w:w="0" w:type="dxa"/>
            </w:tcMar>
          </w:tcPr>
          <w:p w14:paraId="430AD9AB" w14:textId="77777777" w:rsidR="00D70BCF" w:rsidRPr="00503AD1" w:rsidRDefault="00D70BCF" w:rsidP="001F6441">
            <w:pPr>
              <w:keepNext/>
              <w:rPr>
                <w:sz w:val="8"/>
                <w:szCs w:val="8"/>
              </w:rPr>
            </w:pPr>
          </w:p>
        </w:tc>
        <w:tc>
          <w:tcPr>
            <w:tcW w:w="4239" w:type="dxa"/>
            <w:tcMar>
              <w:left w:w="58" w:type="dxa"/>
              <w:right w:w="58" w:type="dxa"/>
            </w:tcMar>
          </w:tcPr>
          <w:p w14:paraId="124D52A2" w14:textId="1035F3AD" w:rsidR="00D70BCF" w:rsidRPr="00503AD1" w:rsidRDefault="00D70BCF" w:rsidP="001F6441">
            <w:pPr>
              <w:keepNext/>
              <w:spacing w:before="60"/>
              <w:rPr>
                <w:rFonts w:cs="Arial"/>
                <w:szCs w:val="18"/>
              </w:rPr>
            </w:pPr>
            <w:r w:rsidRPr="00503AD1">
              <w:rPr>
                <w:rFonts w:cs="Arial"/>
                <w:szCs w:val="18"/>
              </w:rPr>
              <w:t xml:space="preserve">Page ID: </w:t>
            </w:r>
            <w:r w:rsidR="00AF04E0">
              <w:rPr>
                <w:rFonts w:cs="Arial"/>
                <w:szCs w:val="18"/>
              </w:rPr>
              <w:t>2.4.1.1</w:t>
            </w:r>
          </w:p>
          <w:p w14:paraId="3B67DEB4" w14:textId="5BA89DDF" w:rsidR="00D70BCF" w:rsidRDefault="00D70BCF" w:rsidP="001F6441">
            <w:pPr>
              <w:keepNext/>
              <w:spacing w:before="60"/>
            </w:pPr>
            <w:r w:rsidRPr="00503AD1">
              <w:rPr>
                <w:rFonts w:cs="Arial"/>
                <w:szCs w:val="18"/>
              </w:rPr>
              <w:t xml:space="preserve">Page Title: </w:t>
            </w:r>
            <w:r w:rsidR="007D4197" w:rsidRPr="007D4197">
              <w:rPr>
                <w:rFonts w:cs="Arial"/>
                <w:szCs w:val="18"/>
              </w:rPr>
              <w:t>Accomplishments and Barriers</w:t>
            </w:r>
          </w:p>
        </w:tc>
      </w:tr>
      <w:tr w:rsidR="00D70BCF" w14:paraId="7D303908" w14:textId="77777777" w:rsidTr="00CE525F">
        <w:tc>
          <w:tcPr>
            <w:tcW w:w="985" w:type="dxa"/>
            <w:tcBorders>
              <w:bottom w:val="single" w:sz="4" w:space="0" w:color="auto"/>
              <w:right w:val="nil"/>
            </w:tcBorders>
            <w:shd w:val="clear" w:color="auto" w:fill="F2F2F2" w:themeFill="background1" w:themeFillShade="F2"/>
            <w:vAlign w:val="center"/>
          </w:tcPr>
          <w:p w14:paraId="55BD5057" w14:textId="77777777" w:rsidR="00D70BCF" w:rsidRPr="00503AD1" w:rsidRDefault="00D70BCF"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ABFF89D" w14:textId="77777777" w:rsidR="00D70BCF" w:rsidRPr="00503AD1" w:rsidRDefault="00D70BCF"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1B1852A" w14:textId="77777777" w:rsidR="00D70BCF" w:rsidRPr="00503AD1" w:rsidRDefault="00D70BCF"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624E65D6" w14:textId="77777777" w:rsidR="00D70BCF" w:rsidRPr="00503AD1" w:rsidRDefault="00D70BCF"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4A5AAD1" w14:textId="77777777" w:rsidR="00D70BCF" w:rsidRPr="00503AD1" w:rsidRDefault="00D70BCF"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296F93B" w14:textId="77777777" w:rsidR="00D70BCF" w:rsidRPr="00503AD1" w:rsidRDefault="00D70BCF"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44E41617" w14:textId="77777777" w:rsidR="00D70BCF" w:rsidRPr="00503AD1" w:rsidRDefault="00D70BCF" w:rsidP="001F6441">
            <w:pPr>
              <w:keepNext/>
              <w:spacing w:before="40" w:after="40"/>
              <w:rPr>
                <w:b/>
              </w:rPr>
            </w:pPr>
            <w:r w:rsidRPr="00503AD1">
              <w:rPr>
                <w:b/>
              </w:rPr>
              <w:t>Page Details</w:t>
            </w:r>
          </w:p>
        </w:tc>
      </w:tr>
      <w:tr w:rsidR="00D70BCF" w14:paraId="5240C1E8" w14:textId="77777777" w:rsidTr="00CE525F">
        <w:tc>
          <w:tcPr>
            <w:tcW w:w="10489" w:type="dxa"/>
            <w:gridSpan w:val="5"/>
            <w:tcBorders>
              <w:bottom w:val="nil"/>
            </w:tcBorders>
          </w:tcPr>
          <w:p w14:paraId="3E08EF74" w14:textId="46E51449" w:rsidR="00D70BCF" w:rsidRPr="00B74274" w:rsidRDefault="00D70BCF" w:rsidP="001F6441">
            <w:pPr>
              <w:pStyle w:val="Webaddress"/>
              <w:keepNext/>
              <w:rPr>
                <w:sz w:val="16"/>
                <w:szCs w:val="16"/>
                <w:u w:val="none"/>
              </w:rPr>
            </w:pPr>
            <w:r w:rsidRPr="00B74274">
              <w:rPr>
                <w:sz w:val="16"/>
                <w:szCs w:val="16"/>
              </w:rPr>
              <w:t>Quarterly Progress Reporting</w:t>
            </w:r>
            <w:r w:rsidRPr="00B74274">
              <w:rPr>
                <w:sz w:val="16"/>
                <w:szCs w:val="16"/>
                <w:u w:val="none"/>
              </w:rPr>
              <w:t xml:space="preserve"> &gt; </w:t>
            </w:r>
            <w:r w:rsidRPr="00B74274">
              <w:rPr>
                <w:sz w:val="16"/>
                <w:szCs w:val="16"/>
              </w:rPr>
              <w:t>Implementation</w:t>
            </w:r>
            <w:r w:rsidRPr="00B74274">
              <w:rPr>
                <w:sz w:val="16"/>
                <w:szCs w:val="16"/>
                <w:u w:val="none"/>
              </w:rPr>
              <w:t xml:space="preserve"> &gt;</w:t>
            </w:r>
            <w:r w:rsidRPr="00B74274">
              <w:rPr>
                <w:sz w:val="16"/>
                <w:szCs w:val="16"/>
              </w:rPr>
              <w:t xml:space="preserve"> Accomplishments and Barriers (Implementation)</w:t>
            </w:r>
            <w:r w:rsidRPr="00B74274">
              <w:rPr>
                <w:sz w:val="16"/>
                <w:szCs w:val="16"/>
                <w:u w:val="none"/>
              </w:rPr>
              <w:t xml:space="preserve"> &gt;</w:t>
            </w:r>
            <w:r w:rsidRPr="00B74274">
              <w:rPr>
                <w:sz w:val="16"/>
                <w:szCs w:val="16"/>
              </w:rPr>
              <w:t xml:space="preserve"> Accomplishments and Barriers Detail</w:t>
            </w:r>
          </w:p>
        </w:tc>
        <w:tc>
          <w:tcPr>
            <w:tcW w:w="250" w:type="dxa"/>
            <w:tcBorders>
              <w:top w:val="nil"/>
              <w:bottom w:val="nil"/>
            </w:tcBorders>
            <w:tcMar>
              <w:left w:w="0" w:type="dxa"/>
              <w:right w:w="0" w:type="dxa"/>
            </w:tcMar>
          </w:tcPr>
          <w:p w14:paraId="77D6FF3E" w14:textId="77777777" w:rsidR="00D70BCF" w:rsidRPr="00503AD1" w:rsidRDefault="00D70BCF" w:rsidP="001F6441">
            <w:pPr>
              <w:keepNext/>
              <w:rPr>
                <w:sz w:val="8"/>
                <w:szCs w:val="8"/>
              </w:rPr>
            </w:pPr>
          </w:p>
        </w:tc>
        <w:tc>
          <w:tcPr>
            <w:tcW w:w="4239" w:type="dxa"/>
            <w:vMerge w:val="restart"/>
            <w:tcMar>
              <w:left w:w="58" w:type="dxa"/>
              <w:right w:w="58" w:type="dxa"/>
            </w:tcMar>
          </w:tcPr>
          <w:p w14:paraId="23949545" w14:textId="2E665B23" w:rsidR="00D70BCF" w:rsidRPr="006168C4" w:rsidRDefault="006168C4" w:rsidP="007E6F9B">
            <w:pPr>
              <w:pStyle w:val="ListParagraph"/>
              <w:spacing w:before="40" w:after="0"/>
              <w:ind w:left="173" w:hanging="173"/>
              <w:rPr>
                <w:sz w:val="16"/>
                <w:szCs w:val="16"/>
              </w:rPr>
            </w:pPr>
            <w:r>
              <w:t>1</w:t>
            </w:r>
            <w:r w:rsidR="00D70BCF" w:rsidRPr="00FC41A0">
              <w:t>.</w:t>
            </w:r>
            <w:r w:rsidR="00FC41A0">
              <w:tab/>
            </w:r>
            <w:r w:rsidR="00D70BCF" w:rsidRPr="006168C4">
              <w:rPr>
                <w:sz w:val="16"/>
                <w:szCs w:val="16"/>
              </w:rPr>
              <w:t>The dropdown will display the Reporting Period values.</w:t>
            </w:r>
          </w:p>
          <w:p w14:paraId="39CC8E08" w14:textId="00EBD123" w:rsidR="00D70BCF" w:rsidRPr="006168C4" w:rsidRDefault="006168C4" w:rsidP="007E6F9B">
            <w:pPr>
              <w:pStyle w:val="ListParagraph"/>
              <w:spacing w:before="40" w:after="0"/>
              <w:ind w:left="173" w:hanging="173"/>
              <w:rPr>
                <w:sz w:val="16"/>
                <w:szCs w:val="16"/>
              </w:rPr>
            </w:pPr>
            <w:r w:rsidRPr="006168C4">
              <w:rPr>
                <w:sz w:val="16"/>
                <w:szCs w:val="16"/>
              </w:rPr>
              <w:t>2</w:t>
            </w:r>
            <w:r w:rsidR="00D70BCF" w:rsidRPr="006168C4">
              <w:rPr>
                <w:sz w:val="16"/>
                <w:szCs w:val="16"/>
              </w:rPr>
              <w:t>.</w:t>
            </w:r>
            <w:r w:rsidR="00FC41A0" w:rsidRPr="006168C4">
              <w:rPr>
                <w:sz w:val="16"/>
                <w:szCs w:val="16"/>
              </w:rPr>
              <w:tab/>
            </w:r>
            <w:r w:rsidR="00D70BCF" w:rsidRPr="006168C4">
              <w:rPr>
                <w:sz w:val="16"/>
                <w:szCs w:val="16"/>
              </w:rPr>
              <w:t>"Is this an accomplishment or a barrier?" Values will include: “Accomplishment” and “Challenge/Barrier”.</w:t>
            </w:r>
          </w:p>
          <w:p w14:paraId="1E4117F4" w14:textId="79B899BF" w:rsidR="006168C4" w:rsidRPr="006168C4" w:rsidRDefault="006168C4" w:rsidP="007E6F9B">
            <w:pPr>
              <w:pStyle w:val="ListParagraph"/>
              <w:spacing w:before="40" w:after="0"/>
              <w:ind w:left="173" w:hanging="173"/>
              <w:rPr>
                <w:sz w:val="16"/>
                <w:szCs w:val="16"/>
              </w:rPr>
            </w:pPr>
            <w:r w:rsidRPr="006168C4">
              <w:rPr>
                <w:sz w:val="16"/>
                <w:szCs w:val="16"/>
              </w:rPr>
              <w:t>3</w:t>
            </w:r>
            <w:r w:rsidR="00FC41A0" w:rsidRPr="006168C4">
              <w:rPr>
                <w:sz w:val="16"/>
                <w:szCs w:val="16"/>
              </w:rPr>
              <w:t>.</w:t>
            </w:r>
            <w:r w:rsidR="00FC41A0" w:rsidRPr="006168C4">
              <w:rPr>
                <w:sz w:val="16"/>
                <w:szCs w:val="16"/>
              </w:rPr>
              <w:tab/>
            </w:r>
            <w:r w:rsidRPr="006168C4">
              <w:rPr>
                <w:sz w:val="16"/>
                <w:szCs w:val="16"/>
              </w:rPr>
              <w:t xml:space="preserve">The dropdown will display the following Name values for Accomplishments: Monitoring the development and implementation of </w:t>
            </w:r>
            <w:r>
              <w:rPr>
                <w:sz w:val="16"/>
                <w:szCs w:val="16"/>
              </w:rPr>
              <w:t>community-level strategic plans;</w:t>
            </w:r>
            <w:r w:rsidRPr="006168C4">
              <w:rPr>
                <w:sz w:val="16"/>
                <w:szCs w:val="16"/>
              </w:rPr>
              <w:t xml:space="preserve"> Developing a process for selection of evidence-based po</w:t>
            </w:r>
            <w:r>
              <w:rPr>
                <w:sz w:val="16"/>
                <w:szCs w:val="16"/>
              </w:rPr>
              <w:t>licies, programs, and practices;</w:t>
            </w:r>
            <w:r w:rsidRPr="006168C4">
              <w:rPr>
                <w:sz w:val="16"/>
                <w:szCs w:val="16"/>
              </w:rPr>
              <w:t xml:space="preserve"> Selection of evidence-based interventions (policies, programs, practices)</w:t>
            </w:r>
            <w:r>
              <w:rPr>
                <w:sz w:val="16"/>
                <w:szCs w:val="16"/>
              </w:rPr>
              <w:t>;</w:t>
            </w:r>
            <w:r w:rsidRPr="006168C4">
              <w:rPr>
                <w:sz w:val="16"/>
                <w:szCs w:val="16"/>
              </w:rPr>
              <w:t xml:space="preserve"> Obtaining evidence that selected interventions are proven effective in re</w:t>
            </w:r>
            <w:r>
              <w:rPr>
                <w:sz w:val="16"/>
                <w:szCs w:val="16"/>
              </w:rPr>
              <w:t>search settings and communities;</w:t>
            </w:r>
            <w:r w:rsidRPr="006168C4">
              <w:rPr>
                <w:sz w:val="16"/>
                <w:szCs w:val="16"/>
              </w:rPr>
              <w:t xml:space="preserve"> Adapting interventions to ensure cultural competence while p</w:t>
            </w:r>
            <w:r>
              <w:rPr>
                <w:sz w:val="16"/>
                <w:szCs w:val="16"/>
              </w:rPr>
              <w:t>reserving core program elements;</w:t>
            </w:r>
            <w:r w:rsidRPr="006168C4">
              <w:rPr>
                <w:sz w:val="16"/>
                <w:szCs w:val="16"/>
              </w:rPr>
              <w:t xml:space="preserve"> Monitoring the implementatio</w:t>
            </w:r>
            <w:r>
              <w:rPr>
                <w:sz w:val="16"/>
                <w:szCs w:val="16"/>
              </w:rPr>
              <w:t>n of subrecipient interventions;</w:t>
            </w:r>
            <w:r w:rsidRPr="006168C4">
              <w:rPr>
                <w:sz w:val="16"/>
                <w:szCs w:val="16"/>
              </w:rPr>
              <w:t xml:space="preserve"> Other Implementation Accomplishment (provide title in description box below)</w:t>
            </w:r>
            <w:r>
              <w:rPr>
                <w:sz w:val="16"/>
                <w:szCs w:val="16"/>
              </w:rPr>
              <w:t>.</w:t>
            </w:r>
          </w:p>
          <w:p w14:paraId="6B2FF519" w14:textId="3BB3BF24" w:rsidR="006168C4" w:rsidRPr="006168C4" w:rsidRDefault="006168C4" w:rsidP="007E6F9B">
            <w:pPr>
              <w:pStyle w:val="ListParagraph"/>
              <w:spacing w:before="40" w:after="0"/>
              <w:ind w:left="173" w:hanging="173"/>
              <w:rPr>
                <w:sz w:val="16"/>
                <w:szCs w:val="16"/>
              </w:rPr>
            </w:pPr>
            <w:r>
              <w:rPr>
                <w:sz w:val="16"/>
                <w:szCs w:val="16"/>
              </w:rPr>
              <w:t xml:space="preserve">     </w:t>
            </w:r>
            <w:r w:rsidRPr="006168C4">
              <w:rPr>
                <w:sz w:val="16"/>
                <w:szCs w:val="16"/>
              </w:rPr>
              <w:t>The dropdown will display the following Name values for Challenges/Barriers: Lack of collaboration between stakeholders (e.g., between agencies, between coalitions, between jurisdictio</w:t>
            </w:r>
            <w:r>
              <w:rPr>
                <w:sz w:val="16"/>
                <w:szCs w:val="16"/>
              </w:rPr>
              <w:t>ns and funded community levels);</w:t>
            </w:r>
            <w:r w:rsidRPr="006168C4">
              <w:rPr>
                <w:sz w:val="16"/>
                <w:szCs w:val="16"/>
              </w:rPr>
              <w:t xml:space="preserve"> Major external communit</w:t>
            </w:r>
            <w:r>
              <w:rPr>
                <w:sz w:val="16"/>
                <w:szCs w:val="16"/>
              </w:rPr>
              <w:t>y events like weather disasters;</w:t>
            </w:r>
            <w:r w:rsidRPr="006168C4">
              <w:rPr>
                <w:sz w:val="16"/>
                <w:szCs w:val="16"/>
              </w:rPr>
              <w:t xml:space="preserve"> Jurisdictional contract or other delays getting sub</w:t>
            </w:r>
            <w:r>
              <w:rPr>
                <w:sz w:val="16"/>
                <w:szCs w:val="16"/>
              </w:rPr>
              <w:t>-recipient communities on board;</w:t>
            </w:r>
            <w:r w:rsidRPr="006168C4">
              <w:rPr>
                <w:sz w:val="16"/>
                <w:szCs w:val="16"/>
              </w:rPr>
              <w:t xml:space="preserve"> No leadership or political commitment to substance abus</w:t>
            </w:r>
            <w:r>
              <w:rPr>
                <w:sz w:val="16"/>
                <w:szCs w:val="16"/>
              </w:rPr>
              <w:t>e preventions;</w:t>
            </w:r>
            <w:r w:rsidRPr="006168C4">
              <w:rPr>
                <w:sz w:val="16"/>
                <w:szCs w:val="16"/>
              </w:rPr>
              <w:t xml:space="preserve"> Inadequate funds to</w:t>
            </w:r>
            <w:r>
              <w:rPr>
                <w:sz w:val="16"/>
                <w:szCs w:val="16"/>
              </w:rPr>
              <w:t xml:space="preserve"> thoroughly implement SPF model;</w:t>
            </w:r>
            <w:r w:rsidRPr="006168C4">
              <w:rPr>
                <w:sz w:val="16"/>
                <w:szCs w:val="16"/>
              </w:rPr>
              <w:t xml:space="preserve"> Lack of information on how to in</w:t>
            </w:r>
            <w:r>
              <w:rPr>
                <w:sz w:val="16"/>
                <w:szCs w:val="16"/>
              </w:rPr>
              <w:t>corporate cultural competencies; Staff turnover;</w:t>
            </w:r>
            <w:r w:rsidRPr="006168C4">
              <w:rPr>
                <w:sz w:val="16"/>
                <w:szCs w:val="16"/>
              </w:rPr>
              <w:t xml:space="preserve"> Limited stakehold</w:t>
            </w:r>
            <w:r>
              <w:rPr>
                <w:sz w:val="16"/>
                <w:szCs w:val="16"/>
              </w:rPr>
              <w:t>er support for the SPF PFS plan;</w:t>
            </w:r>
            <w:r w:rsidRPr="006168C4">
              <w:rPr>
                <w:sz w:val="16"/>
                <w:szCs w:val="16"/>
              </w:rPr>
              <w:t xml:space="preserve"> Inadequate knowledge of evidence based programs, policies, and practices </w:t>
            </w:r>
            <w:r>
              <w:rPr>
                <w:sz w:val="16"/>
                <w:szCs w:val="16"/>
              </w:rPr>
              <w:t>that are relevant for our goals;</w:t>
            </w:r>
            <w:r w:rsidRPr="006168C4">
              <w:rPr>
                <w:sz w:val="16"/>
                <w:szCs w:val="16"/>
              </w:rPr>
              <w:t xml:space="preserve"> Limited evidence-based programs, policies, and practices </w:t>
            </w:r>
            <w:r>
              <w:rPr>
                <w:sz w:val="16"/>
                <w:szCs w:val="16"/>
              </w:rPr>
              <w:t>that are relevant for our goals;</w:t>
            </w:r>
            <w:r w:rsidRPr="006168C4">
              <w:rPr>
                <w:sz w:val="16"/>
                <w:szCs w:val="16"/>
              </w:rPr>
              <w:t xml:space="preserve"> Difficulties getting scho</w:t>
            </w:r>
            <w:r>
              <w:rPr>
                <w:sz w:val="16"/>
                <w:szCs w:val="16"/>
              </w:rPr>
              <w:t>ols on board for implementation;</w:t>
            </w:r>
            <w:r w:rsidRPr="006168C4">
              <w:rPr>
                <w:sz w:val="16"/>
                <w:szCs w:val="16"/>
              </w:rPr>
              <w:t xml:space="preserve"> Need to adapt evidence-based programs, policies, and practices for our local cultural and context</w:t>
            </w:r>
            <w:r>
              <w:rPr>
                <w:sz w:val="16"/>
                <w:szCs w:val="16"/>
              </w:rPr>
              <w:t>;</w:t>
            </w:r>
            <w:r w:rsidRPr="006168C4">
              <w:rPr>
                <w:sz w:val="16"/>
                <w:szCs w:val="16"/>
              </w:rPr>
              <w:t xml:space="preserve"> Other Implementation Barrier (provide title in description box below)</w:t>
            </w:r>
            <w:r>
              <w:rPr>
                <w:sz w:val="16"/>
                <w:szCs w:val="16"/>
              </w:rPr>
              <w:t>.</w:t>
            </w:r>
          </w:p>
          <w:p w14:paraId="489009C3" w14:textId="4DB8B6E2" w:rsidR="00D70BCF" w:rsidRPr="006168C4" w:rsidRDefault="006168C4" w:rsidP="007E6F9B">
            <w:pPr>
              <w:pStyle w:val="ListParagraph"/>
              <w:spacing w:before="40" w:after="0"/>
              <w:ind w:left="173" w:hanging="173"/>
              <w:rPr>
                <w:sz w:val="16"/>
                <w:szCs w:val="16"/>
              </w:rPr>
            </w:pPr>
            <w:r w:rsidRPr="006168C4">
              <w:rPr>
                <w:sz w:val="16"/>
                <w:szCs w:val="16"/>
              </w:rPr>
              <w:t>4</w:t>
            </w:r>
            <w:r w:rsidR="00D70BCF" w:rsidRPr="006168C4">
              <w:rPr>
                <w:sz w:val="16"/>
                <w:szCs w:val="16"/>
              </w:rPr>
              <w:t>. Clicking the “Save” button will save the record and return the user to the Accomplishments and Barriers listing page (2.4.1). If not all fields required to save are completed or invalid data is entered, user will be prevented from saving and a message will list the fields and related issues.</w:t>
            </w:r>
          </w:p>
          <w:p w14:paraId="0BB9045F" w14:textId="1C1C692B" w:rsidR="00D70BCF" w:rsidRPr="006168C4" w:rsidRDefault="006168C4" w:rsidP="007E6F9B">
            <w:pPr>
              <w:pStyle w:val="ListParagraph"/>
              <w:spacing w:before="40" w:after="0"/>
              <w:ind w:left="173" w:hanging="173"/>
              <w:rPr>
                <w:sz w:val="16"/>
                <w:szCs w:val="16"/>
              </w:rPr>
            </w:pPr>
            <w:r w:rsidRPr="006168C4">
              <w:rPr>
                <w:sz w:val="16"/>
                <w:szCs w:val="16"/>
              </w:rPr>
              <w:t>5</w:t>
            </w:r>
            <w:r w:rsidR="00D70BCF" w:rsidRPr="006168C4">
              <w:rPr>
                <w:sz w:val="16"/>
                <w:szCs w:val="16"/>
              </w:rPr>
              <w:t>. Clicking the “Cancel” button will not save any changes and will return the user to the Accomplishments and Barriers listing page (2.4.1).</w:t>
            </w:r>
          </w:p>
          <w:p w14:paraId="0E0AE004" w14:textId="2E7B4E8B" w:rsidR="00D70BCF" w:rsidRDefault="006168C4" w:rsidP="007E6F9B">
            <w:pPr>
              <w:pStyle w:val="ListParagraph"/>
              <w:spacing w:before="40" w:after="0"/>
              <w:ind w:left="173" w:hanging="173"/>
            </w:pPr>
            <w:r w:rsidRPr="006168C4">
              <w:rPr>
                <w:sz w:val="16"/>
                <w:szCs w:val="16"/>
              </w:rPr>
              <w:t>6</w:t>
            </w:r>
            <w:r w:rsidR="00D70BCF" w:rsidRPr="006168C4">
              <w:rPr>
                <w:sz w:val="16"/>
                <w:szCs w:val="16"/>
              </w:rPr>
              <w:t>. Clicking the “Delete” button will first prompt user to confirm action. If “Yes”, the record will be deleted and the user will return to the Accomplishments and Barriers listing page (2.4.1). If “No”, user will remain on this page.</w:t>
            </w:r>
          </w:p>
        </w:tc>
      </w:tr>
      <w:tr w:rsidR="00D70BCF" w14:paraId="7160CE52" w14:textId="77777777" w:rsidTr="00CE525F">
        <w:trPr>
          <w:trHeight w:val="9611"/>
        </w:trPr>
        <w:tc>
          <w:tcPr>
            <w:tcW w:w="10489" w:type="dxa"/>
            <w:gridSpan w:val="5"/>
            <w:tcBorders>
              <w:top w:val="nil"/>
            </w:tcBorders>
          </w:tcPr>
          <w:p w14:paraId="32B6AF6E" w14:textId="5FEE5292" w:rsidR="00D70BCF" w:rsidRDefault="00D70BCF" w:rsidP="00D70BCF">
            <w:pPr>
              <w:pStyle w:val="Heading1"/>
              <w:outlineLvl w:val="0"/>
            </w:pPr>
            <w:r w:rsidRPr="00E32C32">
              <w:t xml:space="preserve">Accomplishments and Barriers </w:t>
            </w:r>
          </w:p>
          <w:p w14:paraId="2574D505" w14:textId="77777777" w:rsidR="00D70BCF" w:rsidRDefault="00D70BCF" w:rsidP="00D70BCF">
            <w:pPr>
              <w:pStyle w:val="BodyText2"/>
            </w:pPr>
          </w:p>
          <w:p w14:paraId="0E1CF44A" w14:textId="22E3450A" w:rsidR="00D70BCF" w:rsidRDefault="00D70BCF" w:rsidP="00D70BCF">
            <w:pPr>
              <w:pStyle w:val="BodyText2"/>
            </w:pPr>
            <w:r w:rsidRPr="005F1EF6">
              <w:t>Enter information on any Accomplishments and/or Barriers that you had while performing activities related to Implementation in this quarter.</w:t>
            </w:r>
          </w:p>
          <w:p w14:paraId="07D47BB3" w14:textId="77777777" w:rsidR="00D70BCF" w:rsidRDefault="00D70BCF" w:rsidP="00D70BCF">
            <w:pPr>
              <w:pStyle w:val="BodyTextBold"/>
              <w:rPr>
                <w:shd w:val="clear" w:color="auto" w:fill="FFFFFF"/>
              </w:rPr>
            </w:pPr>
            <w:r w:rsidRPr="00B07045">
              <w:rPr>
                <w:noProof/>
              </w:rPr>
              <mc:AlternateContent>
                <mc:Choice Requires="wps">
                  <w:drawing>
                    <wp:anchor distT="0" distB="0" distL="114300" distR="114300" simplePos="0" relativeHeight="252036096" behindDoc="0" locked="0" layoutInCell="1" allowOverlap="1" wp14:anchorId="53BE7ED3" wp14:editId="4E143C3E">
                      <wp:simplePos x="0" y="0"/>
                      <wp:positionH relativeFrom="column">
                        <wp:posOffset>146050</wp:posOffset>
                      </wp:positionH>
                      <wp:positionV relativeFrom="page">
                        <wp:posOffset>971550</wp:posOffset>
                      </wp:positionV>
                      <wp:extent cx="197485" cy="197485"/>
                      <wp:effectExtent l="0" t="0" r="12065" b="12065"/>
                      <wp:wrapNone/>
                      <wp:docPr id="476" name="Oval 4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04E5A" w14:textId="28B01761" w:rsidR="00EE7FC1" w:rsidRPr="00FE69B0" w:rsidRDefault="00EE7FC1" w:rsidP="005F1EF6">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E7ED3" id="Oval 476" o:spid="_x0000_s1385" style="position:absolute;left:0;text-align:left;margin-left:11.5pt;margin-top:76.5pt;width:15.55pt;height:15.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" fillcolor="yellow" strokecolor="black [3213]" strokeweight=".5pt">
                      <v:stroke joinstyle="miter"/>
                      <v:textbox inset="0,0,0,0">
                        <w:txbxContent>
                          <w:p w14:paraId="3C204E5A" w14:textId="28B01761" w:rsidR="00EE7FC1" w:rsidRPr="00FE69B0" w:rsidRDefault="00EE7FC1" w:rsidP="005F1EF6">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14:paraId="7D9A3A12" w14:textId="77777777" w:rsidR="00D70BCF" w:rsidRDefault="00D70BCF" w:rsidP="00D70BCF">
            <w:pPr>
              <w:pStyle w:val="BodyText2"/>
              <w:rPr>
                <w:shd w:val="clear" w:color="auto" w:fill="FFFFFF"/>
              </w:rPr>
            </w:pPr>
            <w:r>
              <w:rPr>
                <w:noProof/>
                <w:bdr w:val="none" w:sz="0" w:space="0" w:color="auto"/>
              </w:rPr>
              <mc:AlternateContent>
                <mc:Choice Requires="wps">
                  <w:drawing>
                    <wp:anchor distT="0" distB="0" distL="114300" distR="114300" simplePos="0" relativeHeight="252033024" behindDoc="0" locked="1" layoutInCell="1" allowOverlap="1" wp14:anchorId="7957FD52" wp14:editId="3F9E3B15">
                      <wp:simplePos x="0" y="0"/>
                      <wp:positionH relativeFrom="column">
                        <wp:posOffset>438150</wp:posOffset>
                      </wp:positionH>
                      <wp:positionV relativeFrom="paragraph">
                        <wp:posOffset>60325</wp:posOffset>
                      </wp:positionV>
                      <wp:extent cx="429260" cy="73025"/>
                      <wp:effectExtent l="0" t="0" r="8890" b="3175"/>
                      <wp:wrapNone/>
                      <wp:docPr id="477" name="Rectangle 47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C2C70" id="Rectangle 477" o:spid="_x0000_s1026" style="position:absolute;margin-left:34.5pt;margin-top:4.75pt;width:33.8pt;height: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&#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K1Athu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344D7E0E" wp14:editId="1BE9A85E">
                  <wp:extent cx="2755000" cy="182880"/>
                  <wp:effectExtent l="0" t="0" r="7620" b="7620"/>
                  <wp:docPr id="488" name="Picture 48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0B2BFA6" w14:textId="77777777"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35072" behindDoc="0" locked="0" layoutInCell="1" allowOverlap="1" wp14:anchorId="6DECEA59" wp14:editId="34E74E1F">
                      <wp:simplePos x="0" y="0"/>
                      <wp:positionH relativeFrom="column">
                        <wp:posOffset>130810</wp:posOffset>
                      </wp:positionH>
                      <wp:positionV relativeFrom="page">
                        <wp:posOffset>1497330</wp:posOffset>
                      </wp:positionV>
                      <wp:extent cx="197485" cy="197485"/>
                      <wp:effectExtent l="0" t="0" r="12065" b="12065"/>
                      <wp:wrapNone/>
                      <wp:docPr id="478" name="Oval 47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451C4" w14:textId="1FE0C33A" w:rsidR="00EE7FC1" w:rsidRPr="00FE69B0" w:rsidRDefault="00EE7FC1" w:rsidP="005F1EF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CEA59" id="Oval 478" o:spid="_x0000_s1386" style="position:absolute;left:0;text-align:left;margin-left:10.3pt;margin-top:117.9pt;width:15.55pt;height:15.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" fillcolor="yellow" strokecolor="black [3213]" strokeweight=".5pt">
                      <v:stroke joinstyle="miter"/>
                      <v:textbox inset="0,0,0,0">
                        <w:txbxContent>
                          <w:p w14:paraId="1AF451C4" w14:textId="1FE0C33A" w:rsidR="00EE7FC1" w:rsidRPr="00FE69B0" w:rsidRDefault="00EE7FC1" w:rsidP="005F1EF6">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14:paraId="046F0791" w14:textId="77777777"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28ACC36B" wp14:editId="06D1B6A4">
                  <wp:extent cx="2755000" cy="182880"/>
                  <wp:effectExtent l="0" t="0" r="7620" b="7620"/>
                  <wp:docPr id="489" name="Picture 48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2820B5C" w14:textId="77777777" w:rsidR="00D70BCF" w:rsidRDefault="00D70BCF" w:rsidP="00D70BC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034048" behindDoc="0" locked="0" layoutInCell="1" allowOverlap="1" wp14:anchorId="36587218" wp14:editId="7A1DC540">
                      <wp:simplePos x="0" y="0"/>
                      <wp:positionH relativeFrom="column">
                        <wp:posOffset>145415</wp:posOffset>
                      </wp:positionH>
                      <wp:positionV relativeFrom="page">
                        <wp:posOffset>2038985</wp:posOffset>
                      </wp:positionV>
                      <wp:extent cx="197485" cy="197485"/>
                      <wp:effectExtent l="0" t="0" r="12065" b="12065"/>
                      <wp:wrapNone/>
                      <wp:docPr id="479" name="Oval 4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005DF" w14:textId="144BCEBB" w:rsidR="00EE7FC1" w:rsidRPr="00FE69B0" w:rsidRDefault="00EE7FC1" w:rsidP="005F1EF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87218" id="Oval 479" o:spid="_x0000_s1387" style="position:absolute;left:0;text-align:left;margin-left:11.45pt;margin-top:160.55pt;width:15.55pt;height:15.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" fillcolor="yellow" strokecolor="black [3213]" strokeweight=".5pt">
                      <v:stroke joinstyle="miter"/>
                      <v:textbox inset="0,0,0,0">
                        <w:txbxContent>
                          <w:p w14:paraId="33B005DF" w14:textId="144BCEBB" w:rsidR="00EE7FC1" w:rsidRPr="00FE69B0" w:rsidRDefault="00EE7FC1" w:rsidP="005F1EF6">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14:paraId="41FA9F6A" w14:textId="77777777" w:rsidR="00D70BCF" w:rsidRDefault="00D70BCF" w:rsidP="00D70BCF">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632533D7" wp14:editId="2542A83B">
                  <wp:extent cx="2755000" cy="182880"/>
                  <wp:effectExtent l="0" t="0" r="7620" b="7620"/>
                  <wp:docPr id="490" name="Picture 49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46C27AED" w14:textId="77777777" w:rsidR="00D70BCF" w:rsidRDefault="00D70BCF" w:rsidP="00D70BCF">
            <w:pPr>
              <w:pStyle w:val="BodyTextBold"/>
              <w:rPr>
                <w:rStyle w:val="Emphasis"/>
                <w:rFonts w:ascii="Verdana" w:hAnsi="Verdana"/>
                <w:b w:val="0"/>
                <w:bCs/>
                <w:i w:val="0"/>
                <w:iCs w:val="0"/>
                <w:color w:val="324D57"/>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14:paraId="2DF2B2A3" w14:textId="77777777" w:rsidR="00D70BCF" w:rsidRDefault="00D70BCF" w:rsidP="00D70BCF">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093CB335" wp14:editId="78B3AE93">
                      <wp:extent cx="5010912" cy="1338682"/>
                      <wp:effectExtent l="0" t="0" r="18415" b="13970"/>
                      <wp:docPr id="480" name="Rectangle 48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9D576" id="Rectangle 48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Hn6fJOjAgAA1Q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14:paraId="52BBD734" w14:textId="77777777" w:rsidR="00D70BCF" w:rsidRDefault="00D70BCF" w:rsidP="00D70BCF">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0B3BC461" w14:textId="77777777" w:rsidR="00D70BCF" w:rsidRPr="008E4554" w:rsidRDefault="00D70BCF" w:rsidP="00D70BCF">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203D31B1" wp14:editId="66A8298B">
                      <wp:extent cx="2582265" cy="235915"/>
                      <wp:effectExtent l="0" t="0" r="27940" b="12065"/>
                      <wp:docPr id="481" name="Group 48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82" name="Rectangle 48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50F54" w14:textId="77777777" w:rsidR="00EE7FC1" w:rsidRPr="00467CB3" w:rsidRDefault="00EE7FC1" w:rsidP="005F1EF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5C47C" w14:textId="77777777" w:rsidR="00EE7FC1" w:rsidRPr="00467CB3" w:rsidRDefault="00EE7FC1" w:rsidP="005F1EF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1FBE3" w14:textId="77777777" w:rsidR="00EE7FC1" w:rsidRPr="00467CB3" w:rsidRDefault="00EE7FC1" w:rsidP="005F1EF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A13B1" w14:textId="1317C55B" w:rsidR="00EE7FC1" w:rsidRPr="00FE69B0" w:rsidRDefault="00EE7FC1" w:rsidP="005F1EF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6" name="Oval 486"/>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8ABC5" w14:textId="1F00C969" w:rsidR="00EE7FC1" w:rsidRPr="00FE69B0" w:rsidRDefault="00EE7FC1" w:rsidP="005F1EF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Oval 487"/>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601C6" w14:textId="61AE0325" w:rsidR="00EE7FC1" w:rsidRPr="00FE69B0" w:rsidRDefault="00EE7FC1" w:rsidP="005F1EF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03D31B1" id="Group 481" o:spid="_x0000_s138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">
                      <v:rect id="Rectangle 482" o:spid="_x0000_s138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KIcQA&#10;AADcAAAADwAAAGRycy9kb3ducmV2LnhtbESP3YrCMBCF7wXfIcyCN6KpXanSNYqKC94I/uwDDM3Y&#10;lm0mtYm2+/YbQfDycH4+zmLVmUo8qHGlZQWTcQSCOLO65FzBz+V7NAfhPLLGyjIp+CMHq2W/t8BU&#10;25ZP9Dj7XIQRdikqKLyvUyldVpBBN7Y1cfCutjHog2xyqRtsw7ipZBxFiTRYciAUWNO2oOz3fDcB&#10;sruWbWw2chbPjsdDPrwdPu+JUoOPbv0FwlPn3+FXe68VTOc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iiHEAAAA3AAAAA8AAAAAAAAAAAAAAAAAmAIAAGRycy9k&#10;b3ducmV2LnhtbFBLBQYAAAAABAAEAPUAAACJAwAAAAA=&#10;" fillcolor="#e7e6e6 [3214]" strokecolor="#bfbfbf [2412]" strokeweight="1pt">
                        <v:textbox>
                          <w:txbxContent>
                            <w:p w14:paraId="1B750F54" w14:textId="77777777" w:rsidR="00EE7FC1" w:rsidRPr="00467CB3" w:rsidRDefault="00EE7FC1" w:rsidP="005F1EF6">
                              <w:pPr>
                                <w:jc w:val="center"/>
                                <w:rPr>
                                  <w:color w:val="000000" w:themeColor="text1"/>
                                </w:rPr>
                              </w:pPr>
                              <w:r>
                                <w:rPr>
                                  <w:color w:val="000000" w:themeColor="text1"/>
                                </w:rPr>
                                <w:t>Save</w:t>
                              </w:r>
                            </w:p>
                          </w:txbxContent>
                        </v:textbox>
                      </v:rect>
                      <v:rect id="Rectangle 483" o:spid="_x0000_s139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vusQA&#10;AADcAAAADwAAAGRycy9kb3ducmV2LnhtbESP3YrCMBCF74V9hzALeyOaWqVKNcq6KOyN4N8DDM3Y&#10;FptJt4m2vr1ZELw8nJ+Ps1h1phJ3alxpWcFoGIEgzqwuOVdwPm0HMxDOI2usLJOCBzlYLT96C0y1&#10;bflA96PPRRhhl6KCwvs6ldJlBRl0Q1sTB+9iG4M+yCaXusE2jJtKxlGUSIMlB0KBNf0UlF2PNxMg&#10;m0vZxmYtp/F0v9/l/b/d+JYo9fXZfc9BeOr8O/xq/2oFk9kY/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L7rEAAAA3AAAAA8AAAAAAAAAAAAAAAAAmAIAAGRycy9k&#10;b3ducmV2LnhtbFBLBQYAAAAABAAEAPUAAACJAwAAAAA=&#10;" fillcolor="#e7e6e6 [3214]" strokecolor="#bfbfbf [2412]" strokeweight="1pt">
                        <v:textbox>
                          <w:txbxContent>
                            <w:p w14:paraId="6305C47C" w14:textId="77777777" w:rsidR="00EE7FC1" w:rsidRPr="00467CB3" w:rsidRDefault="00EE7FC1" w:rsidP="005F1EF6">
                              <w:pPr>
                                <w:jc w:val="center"/>
                                <w:rPr>
                                  <w:color w:val="000000" w:themeColor="text1"/>
                                </w:rPr>
                              </w:pPr>
                              <w:r>
                                <w:rPr>
                                  <w:color w:val="000000" w:themeColor="text1"/>
                                </w:rPr>
                                <w:t>Cancel</w:t>
                              </w:r>
                            </w:p>
                          </w:txbxContent>
                        </v:textbox>
                      </v:rect>
                      <v:rect id="Rectangle 484" o:spid="_x0000_s139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3zsUA&#10;AADcAAAADwAAAGRycy9kb3ducmV2LnhtbESP3WrCQBCF7wt9h2UKvSl10xiiRFdpSwVvhNT2AYbs&#10;mASzs2l289O3dwXBy8P5+Tjr7WQaMVDnassK3mYRCOLC6ppLBb8/u9clCOeRNTaWScE/OdhuHh/W&#10;mGk78jcNR1+KMMIuQwWV920mpSsqMuhmtiUO3sl2Bn2QXSl1h2MYN42MoyiVBmsOhApb+qyoOB97&#10;EyBfp3qMzYdcxIs8P5Qvf4d5nyr1/DS9r0B4mvw9fGvvtYJkmcD1TDg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LfOxQAAANwAAAAPAAAAAAAAAAAAAAAAAJgCAABkcnMv&#10;ZG93bnJldi54bWxQSwUGAAAAAAQABAD1AAAAigMAAAAA&#10;" fillcolor="#e7e6e6 [3214]" strokecolor="#bfbfbf [2412]" strokeweight="1pt">
                        <v:textbox>
                          <w:txbxContent>
                            <w:p w14:paraId="61B1FBE3" w14:textId="77777777" w:rsidR="00EE7FC1" w:rsidRPr="00467CB3" w:rsidRDefault="00EE7FC1" w:rsidP="005F1EF6">
                              <w:pPr>
                                <w:jc w:val="center"/>
                                <w:rPr>
                                  <w:color w:val="000000" w:themeColor="text1"/>
                                </w:rPr>
                              </w:pPr>
                              <w:r>
                                <w:rPr>
                                  <w:color w:val="000000" w:themeColor="text1"/>
                                </w:rPr>
                                <w:t>Delete</w:t>
                              </w:r>
                            </w:p>
                          </w:txbxContent>
                        </v:textbox>
                      </v:rect>
                      <v:oval id="Oval 485" o:spid="_x0000_s139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f8UA&#10;AADcAAAADwAAAGRycy9kb3ducmV2LnhtbESPQWvCQBSE74X+h+UJvYhurFUkukoJFr0UWhW8PrLP&#10;bDD7NmS3JvrrXUHocZiZb5jFqrOVuFDjS8cKRsMEBHHudMmFgsP+azAD4QOyxsoxKbiSh9Xy9WWB&#10;qXYt/9JlFwoRIexTVGBCqFMpfW7Ioh+6mjh6J9dYDFE2hdQNthFuK/meJFNpseS4YLCmzFB+3v1Z&#10;Bf3zlCfHdcjWe/N922Sjn/E4a5V663WfcxCBuvAffra3WsHHb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69/xQAAANwAAAAPAAAAAAAAAAAAAAAAAJgCAABkcnMv&#10;ZG93bnJldi54bWxQSwUGAAAAAAQABAD1AAAAigMAAAAA&#10;" fillcolor="yellow" strokecolor="black [3213]" strokeweight=".5pt">
                        <v:stroke joinstyle="miter"/>
                        <v:textbox inset="0,0,0,0">
                          <w:txbxContent>
                            <w:p w14:paraId="538A13B1" w14:textId="1317C55B" w:rsidR="00EE7FC1" w:rsidRPr="00FE69B0" w:rsidRDefault="00EE7FC1" w:rsidP="005F1EF6">
                              <w:pPr>
                                <w:jc w:val="center"/>
                                <w:rPr>
                                  <w:color w:val="000000" w:themeColor="text1"/>
                                </w:rPr>
                              </w:pPr>
                              <w:r>
                                <w:rPr>
                                  <w:color w:val="000000" w:themeColor="text1"/>
                                </w:rPr>
                                <w:t>5</w:t>
                              </w:r>
                            </w:p>
                          </w:txbxContent>
                        </v:textbox>
                      </v:oval>
                      <v:oval id="Oval 486" o:spid="_x0000_s139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xCMYA&#10;AADcAAAADwAAAGRycy9kb3ducmV2LnhtbESPzWrDMBCE74G+g9hCLqWR82eCGyUUk9BeAolT6HWx&#10;tpaJtTKWErt9+qpQyHGYmW+Y9XawjbhR52vHCqaTBARx6XTNlYKP8/55BcIHZI2NY1LwTR62m4fR&#10;GjPtej7RrQiViBD2GSowIbSZlL40ZNFPXEscvS/XWQxRdpXUHfYRbhs5S5JUWqw5LhhsKTdUXoqr&#10;VfB0SXn5uQv57mwOP2/59Dif571S48fh9QVEoCHcw//td61gsUrh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ExCMYAAADcAAAADwAAAAAAAAAAAAAAAACYAgAAZHJz&#10;L2Rvd25yZXYueG1sUEsFBgAAAAAEAAQA9QAAAIsDAAAAAA==&#10;" fillcolor="yellow" strokecolor="black [3213]" strokeweight=".5pt">
                        <v:stroke joinstyle="miter"/>
                        <v:textbox inset="0,0,0,0">
                          <w:txbxContent>
                            <w:p w14:paraId="06F8ABC5" w14:textId="1F00C969" w:rsidR="00EE7FC1" w:rsidRPr="00FE69B0" w:rsidRDefault="00EE7FC1" w:rsidP="005F1EF6">
                              <w:pPr>
                                <w:jc w:val="center"/>
                                <w:rPr>
                                  <w:color w:val="000000" w:themeColor="text1"/>
                                </w:rPr>
                              </w:pPr>
                              <w:r>
                                <w:rPr>
                                  <w:color w:val="000000" w:themeColor="text1"/>
                                </w:rPr>
                                <w:t>4</w:t>
                              </w:r>
                            </w:p>
                          </w:txbxContent>
                        </v:textbox>
                      </v:oval>
                      <v:oval id="Oval 487" o:spid="_x0000_s139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Uk8cA&#10;AADcAAAADwAAAGRycy9kb3ducmV2LnhtbESPT2vCQBTE74V+h+UVeil1o9YoqatIsOhF8E/B6yP7&#10;mg1m34bs1qR+erdQ6HGYmd8w82Vva3Gl1leOFQwHCQjiwumKSwWfp4/XGQgfkDXWjknBD3lYLh4f&#10;5php1/GBrsdQighhn6ECE0KTSekLQxb9wDXE0ftyrcUQZVtK3WIX4baWoyRJpcWK44LBhnJDxeX4&#10;bRW8XFKenNchX5/M7rbJh/vxOO+Uen7qV+8gAvXhP/zX3moFb7Mp/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lJPHAAAA3AAAAA8AAAAAAAAAAAAAAAAAmAIAAGRy&#10;cy9kb3ducmV2LnhtbFBLBQYAAAAABAAEAPUAAACMAwAAAAA=&#10;" fillcolor="yellow" strokecolor="black [3213]" strokeweight=".5pt">
                        <v:stroke joinstyle="miter"/>
                        <v:textbox inset="0,0,0,0">
                          <w:txbxContent>
                            <w:p w14:paraId="60C601C6" w14:textId="61AE0325" w:rsidR="00EE7FC1" w:rsidRPr="00FE69B0" w:rsidRDefault="00EE7FC1" w:rsidP="005F1EF6">
                              <w:pPr>
                                <w:jc w:val="center"/>
                                <w:rPr>
                                  <w:color w:val="000000" w:themeColor="text1"/>
                                </w:rPr>
                              </w:pPr>
                              <w:r>
                                <w:rPr>
                                  <w:color w:val="000000" w:themeColor="text1"/>
                                </w:rPr>
                                <w:t>6</w:t>
                              </w:r>
                            </w:p>
                          </w:txbxContent>
                        </v:textbox>
                      </v:oval>
                      <w10:anchorlock/>
                    </v:group>
                  </w:pict>
                </mc:Fallback>
              </mc:AlternateContent>
            </w:r>
          </w:p>
          <w:p w14:paraId="195BD3ED" w14:textId="77777777" w:rsidR="00D70BCF" w:rsidRDefault="00D70BCF" w:rsidP="00D70BCF"/>
        </w:tc>
        <w:tc>
          <w:tcPr>
            <w:tcW w:w="250" w:type="dxa"/>
            <w:tcBorders>
              <w:top w:val="nil"/>
              <w:bottom w:val="nil"/>
            </w:tcBorders>
            <w:tcMar>
              <w:left w:w="0" w:type="dxa"/>
              <w:right w:w="0" w:type="dxa"/>
            </w:tcMar>
          </w:tcPr>
          <w:p w14:paraId="72DDDB20" w14:textId="77777777" w:rsidR="00D70BCF" w:rsidRPr="00503AD1" w:rsidRDefault="00D70BCF" w:rsidP="00D70BCF">
            <w:pPr>
              <w:rPr>
                <w:sz w:val="8"/>
                <w:szCs w:val="8"/>
              </w:rPr>
            </w:pPr>
          </w:p>
        </w:tc>
        <w:tc>
          <w:tcPr>
            <w:tcW w:w="4239" w:type="dxa"/>
            <w:vMerge/>
          </w:tcPr>
          <w:p w14:paraId="442C4506" w14:textId="77777777" w:rsidR="00D70BCF" w:rsidRDefault="00D70BCF" w:rsidP="00D70BCF"/>
        </w:tc>
      </w:tr>
      <w:tr w:rsidR="00961E80" w14:paraId="6BA7BB61" w14:textId="77777777" w:rsidTr="00CE525F">
        <w:trPr>
          <w:trHeight w:val="368"/>
        </w:trPr>
        <w:tc>
          <w:tcPr>
            <w:tcW w:w="10489" w:type="dxa"/>
            <w:gridSpan w:val="5"/>
            <w:vMerge w:val="restart"/>
            <w:shd w:val="clear" w:color="auto" w:fill="324D57"/>
            <w:vAlign w:val="center"/>
          </w:tcPr>
          <w:p w14:paraId="1C3A3AD7" w14:textId="77777777" w:rsidR="00961E80" w:rsidRPr="00503AD1" w:rsidRDefault="00961E80"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0F0126A" w14:textId="77777777" w:rsidR="00961E80" w:rsidRPr="00503AD1" w:rsidRDefault="00961E80" w:rsidP="001F6441">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4FF2ADA" w14:textId="77777777" w:rsidR="00961E80" w:rsidRPr="00503AD1" w:rsidRDefault="00961E80" w:rsidP="001F6441">
            <w:pPr>
              <w:keepNext/>
              <w:rPr>
                <w:sz w:val="8"/>
                <w:szCs w:val="8"/>
              </w:rPr>
            </w:pPr>
          </w:p>
        </w:tc>
        <w:tc>
          <w:tcPr>
            <w:tcW w:w="4239" w:type="dxa"/>
            <w:shd w:val="clear" w:color="auto" w:fill="324D57"/>
            <w:vAlign w:val="center"/>
          </w:tcPr>
          <w:p w14:paraId="1C1BA578" w14:textId="77777777" w:rsidR="00961E80" w:rsidRPr="00503AD1" w:rsidRDefault="00961E80" w:rsidP="001F644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42</w:t>
            </w:r>
            <w:r w:rsidRPr="00503AD1">
              <w:rPr>
                <w:rFonts w:cs="Arial"/>
                <w:b/>
                <w:noProof/>
                <w:color w:val="FFFFFF" w:themeColor="background1"/>
                <w:sz w:val="20"/>
                <w:szCs w:val="20"/>
              </w:rPr>
              <w:fldChar w:fldCharType="end"/>
            </w:r>
          </w:p>
        </w:tc>
      </w:tr>
      <w:tr w:rsidR="00961E80" w14:paraId="59E1195F" w14:textId="77777777" w:rsidTr="00CE525F">
        <w:trPr>
          <w:trHeight w:val="503"/>
        </w:trPr>
        <w:tc>
          <w:tcPr>
            <w:tcW w:w="10489" w:type="dxa"/>
            <w:gridSpan w:val="5"/>
            <w:vMerge/>
            <w:tcBorders>
              <w:bottom w:val="single" w:sz="4" w:space="0" w:color="auto"/>
            </w:tcBorders>
            <w:shd w:val="clear" w:color="auto" w:fill="324D57"/>
            <w:vAlign w:val="center"/>
          </w:tcPr>
          <w:p w14:paraId="1CCC6513" w14:textId="77777777" w:rsidR="00961E80" w:rsidRDefault="00961E80" w:rsidP="001F6441">
            <w:pPr>
              <w:keepNext/>
              <w:jc w:val="center"/>
            </w:pPr>
          </w:p>
        </w:tc>
        <w:tc>
          <w:tcPr>
            <w:tcW w:w="250" w:type="dxa"/>
            <w:tcBorders>
              <w:top w:val="nil"/>
              <w:bottom w:val="nil"/>
            </w:tcBorders>
            <w:tcMar>
              <w:left w:w="0" w:type="dxa"/>
              <w:right w:w="0" w:type="dxa"/>
            </w:tcMar>
          </w:tcPr>
          <w:p w14:paraId="684E4A43" w14:textId="77777777" w:rsidR="00961E80" w:rsidRPr="00503AD1" w:rsidRDefault="00961E80" w:rsidP="001F6441">
            <w:pPr>
              <w:keepNext/>
              <w:rPr>
                <w:sz w:val="8"/>
                <w:szCs w:val="8"/>
              </w:rPr>
            </w:pPr>
          </w:p>
        </w:tc>
        <w:tc>
          <w:tcPr>
            <w:tcW w:w="4239" w:type="dxa"/>
            <w:tcMar>
              <w:left w:w="58" w:type="dxa"/>
              <w:right w:w="58" w:type="dxa"/>
            </w:tcMar>
          </w:tcPr>
          <w:p w14:paraId="1E83EDAB" w14:textId="44595ECE" w:rsidR="00961E80" w:rsidRPr="00503AD1" w:rsidRDefault="00961E80" w:rsidP="001F6441">
            <w:pPr>
              <w:keepNext/>
              <w:spacing w:before="60"/>
              <w:rPr>
                <w:rFonts w:cs="Arial"/>
                <w:szCs w:val="18"/>
              </w:rPr>
            </w:pPr>
            <w:r w:rsidRPr="00503AD1">
              <w:rPr>
                <w:rFonts w:cs="Arial"/>
                <w:szCs w:val="18"/>
              </w:rPr>
              <w:t xml:space="preserve">Page ID: </w:t>
            </w:r>
            <w:r w:rsidR="00AF04E0">
              <w:rPr>
                <w:rFonts w:cs="Arial"/>
                <w:szCs w:val="18"/>
              </w:rPr>
              <w:t>2.4.2</w:t>
            </w:r>
          </w:p>
          <w:p w14:paraId="4641803A" w14:textId="056C2897" w:rsidR="00961E80" w:rsidRDefault="00961E80" w:rsidP="001F6441">
            <w:pPr>
              <w:keepNext/>
              <w:spacing w:before="60"/>
            </w:pPr>
            <w:r w:rsidRPr="00503AD1">
              <w:rPr>
                <w:rFonts w:cs="Arial"/>
                <w:szCs w:val="18"/>
              </w:rPr>
              <w:t xml:space="preserve">Page Title: </w:t>
            </w:r>
            <w:r w:rsidR="007D4197" w:rsidRPr="007D4197">
              <w:rPr>
                <w:rFonts w:cs="Arial"/>
                <w:szCs w:val="18"/>
              </w:rPr>
              <w:t>Description of SPF Progress</w:t>
            </w:r>
          </w:p>
        </w:tc>
      </w:tr>
      <w:tr w:rsidR="00961E80" w14:paraId="35D737C2" w14:textId="77777777" w:rsidTr="00CE525F">
        <w:tc>
          <w:tcPr>
            <w:tcW w:w="985" w:type="dxa"/>
            <w:tcBorders>
              <w:bottom w:val="single" w:sz="4" w:space="0" w:color="auto"/>
              <w:right w:val="nil"/>
            </w:tcBorders>
            <w:shd w:val="clear" w:color="auto" w:fill="F2F2F2" w:themeFill="background1" w:themeFillShade="F2"/>
            <w:vAlign w:val="center"/>
          </w:tcPr>
          <w:p w14:paraId="2B97255C" w14:textId="77777777" w:rsidR="00961E80" w:rsidRPr="00503AD1" w:rsidRDefault="00961E80" w:rsidP="001F644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080F7B6" w14:textId="77777777" w:rsidR="00961E80" w:rsidRPr="00503AD1" w:rsidRDefault="00961E80" w:rsidP="001F644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EABF149" w14:textId="77777777" w:rsidR="00961E80" w:rsidRPr="00503AD1" w:rsidRDefault="00961E80" w:rsidP="001F6441">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5545423" w14:textId="77777777" w:rsidR="00961E80" w:rsidRPr="00503AD1" w:rsidRDefault="00961E80" w:rsidP="001F6441">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F2C9BA7" w14:textId="77777777" w:rsidR="00961E80" w:rsidRPr="00503AD1" w:rsidRDefault="00961E80" w:rsidP="001F6441">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D5C46CF" w14:textId="77777777" w:rsidR="00961E80" w:rsidRPr="00503AD1" w:rsidRDefault="00961E80" w:rsidP="001F6441">
            <w:pPr>
              <w:keepNext/>
              <w:spacing w:before="40" w:after="40"/>
              <w:rPr>
                <w:color w:val="FFFFFF" w:themeColor="background1"/>
                <w:sz w:val="8"/>
                <w:szCs w:val="8"/>
              </w:rPr>
            </w:pPr>
          </w:p>
        </w:tc>
        <w:tc>
          <w:tcPr>
            <w:tcW w:w="4239" w:type="dxa"/>
            <w:shd w:val="clear" w:color="auto" w:fill="CFDEE3"/>
            <w:tcMar>
              <w:left w:w="58" w:type="dxa"/>
              <w:right w:w="58" w:type="dxa"/>
            </w:tcMar>
          </w:tcPr>
          <w:p w14:paraId="081557D5" w14:textId="77777777" w:rsidR="00961E80" w:rsidRPr="00503AD1" w:rsidRDefault="00961E80" w:rsidP="001F6441">
            <w:pPr>
              <w:keepNext/>
              <w:spacing w:before="40" w:after="40"/>
              <w:rPr>
                <w:b/>
              </w:rPr>
            </w:pPr>
            <w:r w:rsidRPr="00503AD1">
              <w:rPr>
                <w:b/>
              </w:rPr>
              <w:t>Page Details</w:t>
            </w:r>
          </w:p>
        </w:tc>
      </w:tr>
      <w:tr w:rsidR="00961E80" w14:paraId="249A1929" w14:textId="77777777" w:rsidTr="00CE525F">
        <w:tc>
          <w:tcPr>
            <w:tcW w:w="10489" w:type="dxa"/>
            <w:gridSpan w:val="5"/>
            <w:tcBorders>
              <w:bottom w:val="nil"/>
            </w:tcBorders>
          </w:tcPr>
          <w:p w14:paraId="1C82DBDB" w14:textId="46E25E5F" w:rsidR="00961E80" w:rsidRPr="00503AD1" w:rsidRDefault="00961E80" w:rsidP="001F6441">
            <w:pPr>
              <w:pStyle w:val="Webaddress"/>
              <w:keepNext/>
              <w:rPr>
                <w:u w:val="none"/>
              </w:rPr>
            </w:pPr>
            <w:r w:rsidRPr="00961E80">
              <w:t>Quarterly Progress Reporting</w:t>
            </w:r>
            <w:r w:rsidRPr="00961E80">
              <w:rPr>
                <w:u w:val="none"/>
              </w:rPr>
              <w:t xml:space="preserve">  &gt;  </w:t>
            </w:r>
            <w:r w:rsidRPr="00961E80">
              <w:t>Implementation</w:t>
            </w:r>
            <w:r w:rsidRPr="00961E80">
              <w:rPr>
                <w:u w:val="none"/>
              </w:rPr>
              <w:t xml:space="preserve">  &gt;  </w:t>
            </w:r>
            <w:r w:rsidRPr="00961E80">
              <w:t>Description of SPF Progress</w:t>
            </w:r>
          </w:p>
        </w:tc>
        <w:tc>
          <w:tcPr>
            <w:tcW w:w="250" w:type="dxa"/>
            <w:tcBorders>
              <w:top w:val="nil"/>
              <w:bottom w:val="nil"/>
            </w:tcBorders>
            <w:tcMar>
              <w:left w:w="0" w:type="dxa"/>
              <w:right w:w="0" w:type="dxa"/>
            </w:tcMar>
          </w:tcPr>
          <w:p w14:paraId="633913E2" w14:textId="77777777" w:rsidR="00961E80" w:rsidRPr="00503AD1" w:rsidRDefault="00961E80" w:rsidP="001F6441">
            <w:pPr>
              <w:keepNext/>
              <w:rPr>
                <w:sz w:val="8"/>
                <w:szCs w:val="8"/>
              </w:rPr>
            </w:pPr>
          </w:p>
        </w:tc>
        <w:tc>
          <w:tcPr>
            <w:tcW w:w="4239" w:type="dxa"/>
            <w:vMerge w:val="restart"/>
            <w:tcMar>
              <w:left w:w="58" w:type="dxa"/>
              <w:right w:w="58" w:type="dxa"/>
            </w:tcMar>
          </w:tcPr>
          <w:p w14:paraId="104688A2" w14:textId="3D348394" w:rsidR="005327D6" w:rsidRDefault="00961E80" w:rsidP="0062651E">
            <w:pPr>
              <w:pStyle w:val="ListParagraph"/>
              <w:spacing w:before="120"/>
            </w:pPr>
            <w:r>
              <w:t>1.</w:t>
            </w:r>
            <w:r>
              <w:tab/>
            </w:r>
            <w:r w:rsidR="005327D6">
              <w:t>Only SPO and higher roles will see this field. SPOs will only see their grantees. Higher roles will see all grantees. Grantee-level roles will not see the label or dropdown menu.</w:t>
            </w:r>
          </w:p>
          <w:p w14:paraId="3A6736D5" w14:textId="2FF03C6D" w:rsidR="00961E80" w:rsidRPr="00651183" w:rsidRDefault="005327D6" w:rsidP="0062651E">
            <w:pPr>
              <w:pStyle w:val="ListParagraph"/>
              <w:spacing w:before="120"/>
              <w:rPr>
                <w:rFonts w:eastAsia="Arial" w:cs="Arial"/>
                <w:szCs w:val="18"/>
              </w:rPr>
            </w:pPr>
            <w:r>
              <w:t xml:space="preserve">2.  </w:t>
            </w:r>
            <w:r w:rsidR="00961E80">
              <w:t>Select</w:t>
            </w:r>
            <w:r w:rsidR="00961E80">
              <w:rPr>
                <w:spacing w:val="2"/>
              </w:rPr>
              <w:t xml:space="preserve"> </w:t>
            </w:r>
            <w:r w:rsidR="00961E80">
              <w:t>the</w:t>
            </w:r>
            <w:r w:rsidR="00961E80">
              <w:rPr>
                <w:spacing w:val="2"/>
              </w:rPr>
              <w:t xml:space="preserve"> </w:t>
            </w:r>
            <w:r w:rsidR="00961E80">
              <w:t>Subrecipient</w:t>
            </w:r>
            <w:r w:rsidR="00961E80">
              <w:rPr>
                <w:spacing w:val="2"/>
              </w:rPr>
              <w:t xml:space="preserve"> </w:t>
            </w:r>
            <w:r w:rsidR="00961E80">
              <w:t>by</w:t>
            </w:r>
            <w:r w:rsidR="00961E80">
              <w:rPr>
                <w:spacing w:val="2"/>
              </w:rPr>
              <w:t xml:space="preserve"> </w:t>
            </w:r>
            <w:r w:rsidR="00961E80">
              <w:t>clicking</w:t>
            </w:r>
            <w:r w:rsidR="00961E80">
              <w:rPr>
                <w:spacing w:val="2"/>
              </w:rPr>
              <w:t xml:space="preserve"> </w:t>
            </w:r>
            <w:r w:rsidR="00961E80">
              <w:t>on</w:t>
            </w:r>
            <w:r w:rsidR="00961E80">
              <w:rPr>
                <w:spacing w:val="2"/>
              </w:rPr>
              <w:t xml:space="preserve"> </w:t>
            </w:r>
            <w:r w:rsidR="00961E80">
              <w:rPr>
                <w:spacing w:val="1"/>
              </w:rPr>
              <w:t>the</w:t>
            </w:r>
            <w:r w:rsidR="00961E80">
              <w:rPr>
                <w:spacing w:val="55"/>
              </w:rPr>
              <w:t xml:space="preserve"> </w:t>
            </w:r>
            <w:r w:rsidR="00961E80">
              <w:t>dropdown</w:t>
            </w:r>
            <w:r w:rsidR="00961E80">
              <w:rPr>
                <w:spacing w:val="2"/>
              </w:rPr>
              <w:t xml:space="preserve"> </w:t>
            </w:r>
            <w:r w:rsidR="00961E80">
              <w:t>box</w:t>
            </w:r>
            <w:r w:rsidR="00AA738C">
              <w:t xml:space="preserve"> (from subrecipients entered by grantee on the Subrecipients information page – 1.4)</w:t>
            </w:r>
            <w:r w:rsidR="00961E80">
              <w:t>.</w:t>
            </w:r>
            <w:r w:rsidR="00961E80">
              <w:rPr>
                <w:spacing w:val="2"/>
              </w:rPr>
              <w:t xml:space="preserve"> </w:t>
            </w:r>
            <w:r w:rsidR="00961E80">
              <w:t>Users</w:t>
            </w:r>
            <w:r w:rsidR="00961E80">
              <w:rPr>
                <w:spacing w:val="2"/>
              </w:rPr>
              <w:t xml:space="preserve"> </w:t>
            </w:r>
            <w:r w:rsidR="00961E80">
              <w:t>will</w:t>
            </w:r>
            <w:r w:rsidR="00961E80">
              <w:rPr>
                <w:spacing w:val="2"/>
              </w:rPr>
              <w:t xml:space="preserve"> </w:t>
            </w:r>
            <w:r w:rsidR="00961E80">
              <w:t>then</w:t>
            </w:r>
            <w:r w:rsidR="00961E80">
              <w:rPr>
                <w:spacing w:val="2"/>
              </w:rPr>
              <w:t xml:space="preserve"> </w:t>
            </w:r>
            <w:r w:rsidR="00961E80">
              <w:t>be</w:t>
            </w:r>
            <w:r w:rsidR="00961E80">
              <w:rPr>
                <w:spacing w:val="2"/>
              </w:rPr>
              <w:t xml:space="preserve"> </w:t>
            </w:r>
            <w:r w:rsidR="00961E80">
              <w:t>allowed</w:t>
            </w:r>
            <w:r w:rsidR="00961E80">
              <w:rPr>
                <w:spacing w:val="2"/>
              </w:rPr>
              <w:t xml:space="preserve"> </w:t>
            </w:r>
            <w:r w:rsidR="00961E80">
              <w:t>to</w:t>
            </w:r>
            <w:r w:rsidR="00961E80">
              <w:rPr>
                <w:spacing w:val="2"/>
              </w:rPr>
              <w:t xml:space="preserve"> </w:t>
            </w:r>
            <w:r w:rsidR="00961E80">
              <w:rPr>
                <w:spacing w:val="1"/>
              </w:rPr>
              <w:t>enter</w:t>
            </w:r>
            <w:r w:rsidR="00961E80">
              <w:rPr>
                <w:spacing w:val="57"/>
              </w:rPr>
              <w:t xml:space="preserve"> </w:t>
            </w:r>
            <w:r w:rsidR="00961E80">
              <w:t>the</w:t>
            </w:r>
            <w:r w:rsidR="00961E80">
              <w:rPr>
                <w:spacing w:val="2"/>
              </w:rPr>
              <w:t xml:space="preserve"> </w:t>
            </w:r>
            <w:r w:rsidR="00961E80">
              <w:rPr>
                <w:spacing w:val="1"/>
              </w:rPr>
              <w:t>description.</w:t>
            </w:r>
            <w:r w:rsidR="00651183">
              <w:rPr>
                <w:spacing w:val="1"/>
              </w:rPr>
              <w:t xml:space="preserve"> </w:t>
            </w:r>
            <w:r w:rsidR="00961E80">
              <w:t>The</w:t>
            </w:r>
            <w:r w:rsidR="00961E80">
              <w:rPr>
                <w:spacing w:val="2"/>
              </w:rPr>
              <w:t xml:space="preserve"> </w:t>
            </w:r>
            <w:r w:rsidR="00961E80">
              <w:t>description</w:t>
            </w:r>
            <w:r w:rsidR="00961E80">
              <w:rPr>
                <w:spacing w:val="2"/>
              </w:rPr>
              <w:t xml:space="preserve"> </w:t>
            </w:r>
            <w:r w:rsidR="00961E80">
              <w:t>will</w:t>
            </w:r>
            <w:r w:rsidR="00961E80">
              <w:rPr>
                <w:spacing w:val="2"/>
              </w:rPr>
              <w:t xml:space="preserve"> </w:t>
            </w:r>
            <w:r w:rsidR="00961E80">
              <w:t>not</w:t>
            </w:r>
            <w:r w:rsidR="00961E80">
              <w:rPr>
                <w:spacing w:val="2"/>
              </w:rPr>
              <w:t xml:space="preserve"> </w:t>
            </w:r>
            <w:r w:rsidR="00961E80">
              <w:t>be</w:t>
            </w:r>
            <w:r w:rsidR="00961E80">
              <w:rPr>
                <w:spacing w:val="2"/>
              </w:rPr>
              <w:t xml:space="preserve"> </w:t>
            </w:r>
            <w:r w:rsidR="00961E80">
              <w:t>saved</w:t>
            </w:r>
            <w:r w:rsidR="00961E80">
              <w:rPr>
                <w:spacing w:val="2"/>
              </w:rPr>
              <w:t xml:space="preserve"> </w:t>
            </w:r>
            <w:r w:rsidR="00961E80">
              <w:t>until</w:t>
            </w:r>
            <w:r w:rsidR="00961E80">
              <w:rPr>
                <w:spacing w:val="2"/>
              </w:rPr>
              <w:t xml:space="preserve"> </w:t>
            </w:r>
            <w:r w:rsidR="00961E80">
              <w:t>the</w:t>
            </w:r>
            <w:r w:rsidR="00961E80">
              <w:rPr>
                <w:spacing w:val="2"/>
              </w:rPr>
              <w:t xml:space="preserve"> </w:t>
            </w:r>
            <w:r w:rsidR="00961E80">
              <w:rPr>
                <w:spacing w:val="1"/>
              </w:rPr>
              <w:t>user</w:t>
            </w:r>
            <w:r w:rsidR="00961E80">
              <w:rPr>
                <w:spacing w:val="57"/>
              </w:rPr>
              <w:t xml:space="preserve"> </w:t>
            </w:r>
            <w:r w:rsidR="00961E80">
              <w:t>clicks</w:t>
            </w:r>
            <w:r w:rsidR="00961E80">
              <w:rPr>
                <w:spacing w:val="2"/>
              </w:rPr>
              <w:t xml:space="preserve"> </w:t>
            </w:r>
            <w:r w:rsidR="00961E80">
              <w:t>the</w:t>
            </w:r>
            <w:r w:rsidR="00961E80">
              <w:rPr>
                <w:spacing w:val="2"/>
              </w:rPr>
              <w:t xml:space="preserve"> </w:t>
            </w:r>
            <w:r w:rsidR="00961E80">
              <w:t>Save</w:t>
            </w:r>
            <w:r w:rsidR="00961E80">
              <w:rPr>
                <w:spacing w:val="2"/>
              </w:rPr>
              <w:t xml:space="preserve"> </w:t>
            </w:r>
            <w:r w:rsidR="00961E80">
              <w:rPr>
                <w:spacing w:val="1"/>
              </w:rPr>
              <w:t>button.</w:t>
            </w:r>
          </w:p>
          <w:p w14:paraId="5F26ABF1" w14:textId="3336D133" w:rsidR="009059AB" w:rsidRDefault="005327D6" w:rsidP="0062651E">
            <w:pPr>
              <w:pStyle w:val="ListParagraph"/>
            </w:pPr>
            <w:r>
              <w:t>3</w:t>
            </w:r>
            <w:r w:rsidR="009059AB">
              <w:t xml:space="preserve">. Clicking the “Save” button will save the record and return the user to the </w:t>
            </w:r>
            <w:r w:rsidR="009059AB" w:rsidRPr="009059AB">
              <w:t>Implementation</w:t>
            </w:r>
            <w:r w:rsidR="009059AB">
              <w:t xml:space="preserve"> </w:t>
            </w:r>
            <w:r>
              <w:t>landing</w:t>
            </w:r>
            <w:r w:rsidR="00F55C01">
              <w:t xml:space="preserve"> </w:t>
            </w:r>
            <w:r w:rsidR="009059AB">
              <w:t>page (2.4). If not all fields required to save are completed or invalid data is entered, user will be prevented from saving and a message will list the fields and related issues.</w:t>
            </w:r>
          </w:p>
          <w:p w14:paraId="699F32A3" w14:textId="0A8E26C1" w:rsidR="009059AB" w:rsidRDefault="005327D6" w:rsidP="0062651E">
            <w:pPr>
              <w:pStyle w:val="ListParagraph"/>
            </w:pPr>
            <w:r>
              <w:t>4</w:t>
            </w:r>
            <w:r w:rsidR="009059AB">
              <w:t xml:space="preserve">. Clicking the “Cancel” button will not save any changes and will return the user to the </w:t>
            </w:r>
            <w:r w:rsidR="009059AB" w:rsidRPr="009059AB">
              <w:t xml:space="preserve">Implementation </w:t>
            </w:r>
            <w:r>
              <w:t>landing</w:t>
            </w:r>
            <w:r w:rsidR="00F55C01">
              <w:t xml:space="preserve"> </w:t>
            </w:r>
            <w:r w:rsidR="009059AB">
              <w:t>page (2.4).</w:t>
            </w:r>
          </w:p>
          <w:p w14:paraId="1FBCAF34" w14:textId="3DA29EB9" w:rsidR="009059AB" w:rsidRDefault="005327D6" w:rsidP="0062651E">
            <w:pPr>
              <w:pStyle w:val="ListParagraph"/>
            </w:pPr>
            <w:r>
              <w:t>5</w:t>
            </w:r>
            <w:r w:rsidR="009059AB">
              <w:t xml:space="preserve">. Clicking the “Delete” button will first prompt user to confirm action. If “Yes”, the record will be deleted and the user will return to the </w:t>
            </w:r>
            <w:r w:rsidR="009059AB" w:rsidRPr="009059AB">
              <w:t xml:space="preserve">Implementation </w:t>
            </w:r>
            <w:r w:rsidR="00F55C01">
              <w:t>l</w:t>
            </w:r>
            <w:r>
              <w:t>anding</w:t>
            </w:r>
            <w:r w:rsidR="00F55C01">
              <w:t xml:space="preserve"> </w:t>
            </w:r>
            <w:r w:rsidR="009059AB">
              <w:t>page (2.4). If “No”, user will remain on this page.</w:t>
            </w:r>
          </w:p>
        </w:tc>
      </w:tr>
      <w:tr w:rsidR="00961E80" w14:paraId="5B30CCD0" w14:textId="77777777" w:rsidTr="00CE525F">
        <w:trPr>
          <w:trHeight w:val="9611"/>
        </w:trPr>
        <w:tc>
          <w:tcPr>
            <w:tcW w:w="10489" w:type="dxa"/>
            <w:gridSpan w:val="5"/>
            <w:tcBorders>
              <w:top w:val="nil"/>
            </w:tcBorders>
          </w:tcPr>
          <w:p w14:paraId="31976DC7" w14:textId="4DC46738" w:rsidR="00961E80" w:rsidRDefault="00961E80" w:rsidP="00961E80">
            <w:pPr>
              <w:pStyle w:val="Heading1"/>
              <w:outlineLvl w:val="0"/>
            </w:pPr>
            <w:r w:rsidRPr="00961E80">
              <w:t>Description of SPF Progress</w:t>
            </w:r>
          </w:p>
          <w:p w14:paraId="381E85D5" w14:textId="4BB460E7" w:rsidR="00961E80" w:rsidRPr="00961E80" w:rsidRDefault="00961E80" w:rsidP="00961E80">
            <w:pPr>
              <w:pStyle w:val="BodyText2"/>
            </w:pPr>
            <w:r>
              <w:rPr>
                <w:rStyle w:val="dxebaseoffice2010silver"/>
                <w:rFonts w:ascii="Verdana" w:hAnsi="Verdana"/>
                <w:sz w:val="17"/>
                <w:shd w:val="clear" w:color="auto" w:fill="FFFFFF"/>
              </w:rPr>
              <w:t>Please select the Subrecipient for which you want to provide a brief description of where they are in the SPF process and their accomplishments to date.</w:t>
            </w:r>
            <w:r>
              <w:rPr>
                <w:rStyle w:val="apple-converted-space"/>
                <w:szCs w:val="18"/>
                <w:shd w:val="clear" w:color="auto" w:fill="FFFFFF"/>
              </w:rPr>
              <w:t> </w:t>
            </w:r>
          </w:p>
          <w:p w14:paraId="195B43B6" w14:textId="30313556" w:rsidR="00961E80" w:rsidRDefault="005327D6" w:rsidP="00961E80">
            <w:pPr>
              <w:pStyle w:val="BodyTextBold"/>
            </w:pPr>
            <w:r w:rsidRPr="005327D6">
              <w:rPr>
                <w:rFonts w:eastAsiaTheme="minorHAnsi" w:cstheme="minorBidi"/>
                <w:b w:val="0"/>
                <w:noProof/>
                <w:color w:val="auto"/>
                <w:szCs w:val="22"/>
                <w:bdr w:val="none" w:sz="0" w:space="0" w:color="auto"/>
              </w:rPr>
              <mc:AlternateContent>
                <mc:Choice Requires="wps">
                  <w:drawing>
                    <wp:anchor distT="0" distB="0" distL="114300" distR="114300" simplePos="0" relativeHeight="252575744" behindDoc="0" locked="0" layoutInCell="1" allowOverlap="1" wp14:anchorId="6AD7F84F" wp14:editId="6A2BF6A2">
                      <wp:simplePos x="0" y="0"/>
                      <wp:positionH relativeFrom="column">
                        <wp:posOffset>176530</wp:posOffset>
                      </wp:positionH>
                      <wp:positionV relativeFrom="page">
                        <wp:posOffset>836930</wp:posOffset>
                      </wp:positionV>
                      <wp:extent cx="197485" cy="197485"/>
                      <wp:effectExtent l="0" t="0" r="12065" b="12065"/>
                      <wp:wrapNone/>
                      <wp:docPr id="1119" name="Oval 1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656981CC" w14:textId="77777777" w:rsidR="00EE7FC1" w:rsidRPr="00FE69B0" w:rsidRDefault="00EE7FC1" w:rsidP="005327D6">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7F84F" id="Oval 1119" o:spid="_x0000_s1395" style="position:absolute;left:0;text-align:left;margin-left:13.9pt;margin-top:65.9pt;width:15.55pt;height:15.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yA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" fillcolor="yellow" strokecolor="windowText" strokeweight=".5pt">
                      <v:stroke joinstyle="miter"/>
                      <v:textbox inset="0,0,0,0">
                        <w:txbxContent>
                          <w:p w14:paraId="656981CC" w14:textId="77777777" w:rsidR="00EE7FC1" w:rsidRPr="00FE69B0" w:rsidRDefault="00EE7FC1" w:rsidP="005327D6">
                            <w:pPr>
                              <w:jc w:val="center"/>
                              <w:rPr>
                                <w:color w:val="000000" w:themeColor="text1"/>
                              </w:rPr>
                            </w:pPr>
                            <w:r w:rsidRPr="00FE69B0">
                              <w:rPr>
                                <w:color w:val="000000" w:themeColor="text1"/>
                              </w:rPr>
                              <w:t>1</w:t>
                            </w:r>
                          </w:p>
                        </w:txbxContent>
                      </v:textbox>
                      <w10:wrap anchory="page"/>
                    </v:oval>
                  </w:pict>
                </mc:Fallback>
              </mc:AlternateContent>
            </w:r>
            <w:r w:rsidR="00961E80">
              <w:t>Select Grantee:</w:t>
            </w:r>
            <w:r w:rsidR="00961E80">
              <w:tab/>
            </w:r>
            <w:r w:rsidR="00961E80" w:rsidRPr="00214C07">
              <w:rPr>
                <w:rFonts w:cs="Times New Roman"/>
                <w:b w:val="0"/>
                <w:bCs/>
                <w:noProof/>
                <w:color w:val="3C3C3C"/>
                <w:position w:val="-6"/>
              </w:rPr>
              <w:drawing>
                <wp:inline distT="0" distB="0" distL="0" distR="0" wp14:anchorId="0A7CB884" wp14:editId="6DBF4484">
                  <wp:extent cx="2755000" cy="182880"/>
                  <wp:effectExtent l="0" t="0" r="7620" b="7620"/>
                  <wp:docPr id="500" name="Picture 5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FAC12A6" w14:textId="2C80D452" w:rsidR="00961E80" w:rsidRDefault="00961E80" w:rsidP="00961E80">
            <w:pPr>
              <w:pStyle w:val="BodyTextBold"/>
              <w:rPr>
                <w:shd w:val="clear" w:color="auto" w:fill="FFFFFF"/>
              </w:rPr>
            </w:pPr>
          </w:p>
          <w:p w14:paraId="7B3B9A87" w14:textId="0441792F" w:rsidR="00961E80" w:rsidRDefault="005327D6" w:rsidP="00961E80">
            <w:pPr>
              <w:pStyle w:val="BodyText2"/>
              <w:pBdr>
                <w:top w:val="single" w:sz="4" w:space="1" w:color="D9D9D9" w:themeColor="background1" w:themeShade="D9"/>
              </w:pBdr>
              <w:rPr>
                <w:rStyle w:val="dxebaseoffice2010silver"/>
                <w:rFonts w:ascii="Verdana" w:hAnsi="Verdana"/>
                <w:b/>
                <w:bCs/>
                <w:sz w:val="17"/>
                <w:shd w:val="clear" w:color="auto" w:fill="FFFFFF"/>
              </w:rPr>
            </w:pPr>
            <w:r w:rsidRPr="00B07045">
              <w:rPr>
                <w:noProof/>
              </w:rPr>
              <mc:AlternateContent>
                <mc:Choice Requires="wps">
                  <w:drawing>
                    <wp:anchor distT="0" distB="0" distL="114300" distR="114300" simplePos="0" relativeHeight="252057600" behindDoc="0" locked="0" layoutInCell="1" allowOverlap="1" wp14:anchorId="0C1155C9" wp14:editId="43384679">
                      <wp:simplePos x="0" y="0"/>
                      <wp:positionH relativeFrom="column">
                        <wp:posOffset>170180</wp:posOffset>
                      </wp:positionH>
                      <wp:positionV relativeFrom="page">
                        <wp:posOffset>1523365</wp:posOffset>
                      </wp:positionV>
                      <wp:extent cx="197485" cy="197485"/>
                      <wp:effectExtent l="0" t="0" r="12065" b="12065"/>
                      <wp:wrapNone/>
                      <wp:docPr id="510" name="Oval 5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24CD8" w14:textId="1AE7B028"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155C9" id="Oval 510" o:spid="_x0000_s1396" style="position:absolute;left:0;text-align:left;margin-left:13.4pt;margin-top:119.95pt;width:15.55pt;height:15.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" fillcolor="yellow" strokecolor="black [3213]" strokeweight=".5pt">
                      <v:stroke joinstyle="miter"/>
                      <v:textbox inset="0,0,0,0">
                        <w:txbxContent>
                          <w:p w14:paraId="71E24CD8" w14:textId="1AE7B028"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p>
          <w:p w14:paraId="77543169" w14:textId="615B3D09" w:rsidR="00961E80" w:rsidRDefault="00961E80" w:rsidP="00961E80">
            <w:pPr>
              <w:pStyle w:val="BodyText2"/>
              <w:pBdr>
                <w:top w:val="single" w:sz="4" w:space="1" w:color="D9D9D9" w:themeColor="background1" w:themeShade="D9"/>
              </w:pBdr>
              <w:rPr>
                <w:rStyle w:val="apple-converted-space"/>
                <w:szCs w:val="18"/>
                <w:shd w:val="clear" w:color="auto" w:fill="FFFFFF"/>
              </w:rPr>
            </w:pPr>
            <w:r w:rsidRPr="00961E80">
              <w:rPr>
                <w:rStyle w:val="dxebaseoffice2010silver"/>
                <w:rFonts w:ascii="Verdana" w:hAnsi="Verdana"/>
                <w:b/>
                <w:bCs/>
                <w:sz w:val="17"/>
                <w:shd w:val="clear" w:color="auto" w:fill="FFFFFF"/>
              </w:rPr>
              <w:t>Select Subrecipient:</w:t>
            </w:r>
            <w:r>
              <w:rPr>
                <w:rStyle w:val="dxebaseoffice2010silver"/>
                <w:rFonts w:ascii="Verdana" w:hAnsi="Verdana"/>
                <w:sz w:val="17"/>
                <w:shd w:val="clear" w:color="auto" w:fill="FFFFFF"/>
              </w:rPr>
              <w:t xml:space="preserve"> </w:t>
            </w:r>
            <w:r w:rsidRPr="00961E80">
              <w:rPr>
                <w:noProof/>
                <w:position w:val="-10"/>
              </w:rPr>
              <w:drawing>
                <wp:inline distT="0" distB="0" distL="0" distR="0" wp14:anchorId="4D2F0463" wp14:editId="1FC826BA">
                  <wp:extent cx="2755000" cy="182880"/>
                  <wp:effectExtent l="0" t="0" r="7620" b="7620"/>
                  <wp:docPr id="501" name="Picture 50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C2C4C45" w14:textId="76A1CA05" w:rsidR="00961E80" w:rsidRDefault="00961E80" w:rsidP="00961E80">
            <w:pPr>
              <w:pStyle w:val="BodyText2"/>
            </w:pPr>
            <w:r>
              <w:t>Briefly describe where this Subrecipient is in the SPF process and their accomplishments to date:</w:t>
            </w:r>
            <w:r>
              <w:rPr>
                <w:rStyle w:val="Emphasis"/>
                <w:rFonts w:ascii="inherit" w:hAnsi="inherit"/>
                <w:b/>
                <w:bCs/>
                <w:i w:val="0"/>
                <w:iCs w:val="0"/>
                <w:color w:val="008000"/>
                <w:sz w:val="17"/>
              </w:rPr>
              <w:t>*</w:t>
            </w:r>
          </w:p>
          <w:p w14:paraId="73F87171" w14:textId="3F5506B9" w:rsidR="00961E80" w:rsidRDefault="00961E80" w:rsidP="00961E80">
            <w:pPr>
              <w:pStyle w:val="BodyText2"/>
              <w:rPr>
                <w:rStyle w:val="apple-converted-space"/>
                <w:szCs w:val="18"/>
                <w:shd w:val="clear" w:color="auto" w:fill="FFFFFF"/>
              </w:rPr>
            </w:pPr>
          </w:p>
          <w:p w14:paraId="123BBC8C" w14:textId="2C7D9167" w:rsidR="00961E80" w:rsidRDefault="00961E80" w:rsidP="00961E80">
            <w:pPr>
              <w:pStyle w:val="BodyText2"/>
            </w:pPr>
            <w:r>
              <w:rPr>
                <w:noProof/>
                <w:bdr w:val="none" w:sz="0" w:space="0" w:color="auto"/>
              </w:rPr>
              <mc:AlternateContent>
                <mc:Choice Requires="wps">
                  <w:drawing>
                    <wp:inline distT="0" distB="0" distL="0" distR="0" wp14:anchorId="7B26C357" wp14:editId="1920DA5E">
                      <wp:extent cx="5010912" cy="1338682"/>
                      <wp:effectExtent l="0" t="0" r="18415" b="13970"/>
                      <wp:docPr id="502" name="Rectangle 502"/>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0A3E94" id="Rectangle 502"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" fillcolor="white [3212]" strokecolor="#bfbfbf [2412]" strokeweight="1pt">
                      <w10:anchorlock/>
                    </v:rect>
                  </w:pict>
                </mc:Fallback>
              </mc:AlternateContent>
            </w:r>
          </w:p>
          <w:p w14:paraId="76EBB48C" w14:textId="77777777" w:rsidR="00961E80" w:rsidRDefault="00961E80" w:rsidP="00961E80">
            <w:pPr>
              <w:pStyle w:val="BodyText2"/>
              <w:spacing w:after="12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4B7A43A3" w14:textId="77777777" w:rsidR="00961E80" w:rsidRDefault="00961E80" w:rsidP="00961E80">
            <w:pPr>
              <w:pStyle w:val="BodyText2"/>
              <w:spacing w:after="120"/>
              <w:rPr>
                <w:rStyle w:val="dxebaseoffice2010silver"/>
                <w:rFonts w:ascii="Verdana" w:hAnsi="Verdana"/>
                <w:color w:val="FF0000"/>
                <w:sz w:val="17"/>
                <w:shd w:val="clear" w:color="auto" w:fill="FFFFFF"/>
              </w:rPr>
            </w:pPr>
          </w:p>
          <w:p w14:paraId="46C4075F" w14:textId="33E7081F" w:rsidR="00961E80" w:rsidRDefault="00C5731D" w:rsidP="00961E80">
            <w:pPr>
              <w:pStyle w:val="BodyText2"/>
              <w:spacing w:after="120"/>
            </w:pPr>
            <w:r>
              <w:rPr>
                <w:noProof/>
              </w:rPr>
              <mc:AlternateContent>
                <mc:Choice Requires="wpg">
                  <w:drawing>
                    <wp:inline distT="0" distB="0" distL="0" distR="0" wp14:anchorId="412F5485" wp14:editId="4FCA4230">
                      <wp:extent cx="2582265" cy="235915"/>
                      <wp:effectExtent l="0" t="0" r="27940" b="12065"/>
                      <wp:docPr id="246" name="Group 24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251" name="Rectangle 251"/>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0624F" w14:textId="77777777" w:rsidR="00EE7FC1" w:rsidRPr="00467CB3" w:rsidRDefault="00EE7FC1" w:rsidP="00C5731D">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86284" w14:textId="77777777" w:rsidR="00EE7FC1" w:rsidRPr="00467CB3" w:rsidRDefault="00EE7FC1" w:rsidP="00C5731D">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8386B" w14:textId="77777777" w:rsidR="00EE7FC1" w:rsidRPr="00C41AA0" w:rsidRDefault="00EE7FC1" w:rsidP="00C5731D">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9523D" w14:textId="28072D89" w:rsidR="00EE7FC1" w:rsidRPr="00FE69B0" w:rsidRDefault="00EE7FC1" w:rsidP="00C5731D">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Oval 256"/>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4C12F" w14:textId="55FA5B9F" w:rsidR="00EE7FC1" w:rsidRPr="00FE69B0" w:rsidRDefault="00EE7FC1" w:rsidP="00C5731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Oval 258"/>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5F0D3" w14:textId="238980A0" w:rsidR="00EE7FC1" w:rsidRPr="00FE69B0" w:rsidRDefault="00EE7FC1" w:rsidP="005327D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12F5485" id="Group 246" o:spid="_x0000_s1397"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">
                      <v:rect id="Rectangle 251" o:spid="_x0000_s139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66cQA&#10;AADcAAAADwAAAGRycy9kb3ducmV2LnhtbESP3YrCMBCF7xd8hzCCN4umVqxSjeIuLngjuOoDDM3Y&#10;FptJbaLtvr0RhL08nJ+Ps1x3phIPalxpWcF4FIEgzqwuOVdwPv0M5yCcR9ZYWSYFf+Rgvep9LDHV&#10;tuVfehx9LsIIuxQVFN7XqZQuK8igG9maOHgX2xj0QTa51A22YdxUMo6iRBosORAKrOm7oOx6vJsA&#10;2V7KNjZfchbPDod9/nnbT+6JUoN+t1mA8NT5//C7vdMK4ukY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unEAAAA3AAAAA8AAAAAAAAAAAAAAAAAmAIAAGRycy9k&#10;b3ducmV2LnhtbFBLBQYAAAAABAAEAPUAAACJAwAAAAA=&#10;" fillcolor="#e7e6e6 [3214]" strokecolor="#bfbfbf [2412]" strokeweight="1pt">
                        <v:textbox>
                          <w:txbxContent>
                            <w:p w14:paraId="54F0624F" w14:textId="77777777" w:rsidR="00EE7FC1" w:rsidRPr="00467CB3" w:rsidRDefault="00EE7FC1" w:rsidP="00C5731D">
                              <w:pPr>
                                <w:jc w:val="center"/>
                                <w:rPr>
                                  <w:color w:val="000000" w:themeColor="text1"/>
                                </w:rPr>
                              </w:pPr>
                              <w:r>
                                <w:rPr>
                                  <w:color w:val="000000" w:themeColor="text1"/>
                                </w:rPr>
                                <w:t>Save</w:t>
                              </w:r>
                            </w:p>
                          </w:txbxContent>
                        </v:textbox>
                      </v:rect>
                      <v:rect id="Rectangle 252" o:spid="_x0000_s139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knsUA&#10;AADcAAAADwAAAGRycy9kb3ducmV2LnhtbESP3WrCQBCF7wu+wzKCN6VuuqVa0mykikJvBH/6AEN2&#10;TILZ2ZhdTXz7bqHg5eH8fJxsMdhG3KjztWMNr9MEBHHhTM2lhp/j5uUDhA/IBhvHpOFOHhb56CnD&#10;1Lie93Q7hFLEEfYpaqhCaFMpfVGRRT91LXH0Tq6zGKLsSmk67OO4baRKkpm0WHMkVNjSqqLifLja&#10;CFmf6l7ZpZyr+W63LZ8v27frTOvJePj6BBFoCI/wf/vbaFDv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SexQAAANwAAAAPAAAAAAAAAAAAAAAAAJgCAABkcnMv&#10;ZG93bnJldi54bWxQSwUGAAAAAAQABAD1AAAAigMAAAAA&#10;" fillcolor="#e7e6e6 [3214]" strokecolor="#bfbfbf [2412]" strokeweight="1pt">
                        <v:textbox>
                          <w:txbxContent>
                            <w:p w14:paraId="24F86284" w14:textId="77777777" w:rsidR="00EE7FC1" w:rsidRPr="00467CB3" w:rsidRDefault="00EE7FC1" w:rsidP="00C5731D">
                              <w:pPr>
                                <w:jc w:val="center"/>
                                <w:rPr>
                                  <w:color w:val="000000" w:themeColor="text1"/>
                                </w:rPr>
                              </w:pPr>
                              <w:r>
                                <w:rPr>
                                  <w:color w:val="000000" w:themeColor="text1"/>
                                </w:rPr>
                                <w:t>Cancel</w:t>
                              </w:r>
                            </w:p>
                          </w:txbxContent>
                        </v:textbox>
                      </v:rect>
                      <v:rect id="Rectangle 253" o:spid="_x0000_s140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BBcMA&#10;AADcAAAADwAAAGRycy9kb3ducmV2LnhtbESP3YrCMBCF7wXfIYzgjWhqZXXpGkVFwRvBn32AoRnb&#10;ss2kNtHWtzfCgpeH8/Nx5svWlOJBtSssKxiPIhDEqdUFZwp+L7vhNwjnkTWWlknBkxwsF93OHBNt&#10;Gz7R4+wzEUbYJagg975KpHRpTgbdyFbEwbva2qAPss6krrEJ46aUcRRNpcGCAyHHijY5pX/nuwmQ&#10;7bVoYrOWs3h2PB6ywe0wuU+V6vfa1Q8IT63/hP/be60g/pr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7BBcMAAADcAAAADwAAAAAAAAAAAAAAAACYAgAAZHJzL2Rv&#10;d25yZXYueG1sUEsFBgAAAAAEAAQA9QAAAIgDAAAAAA==&#10;" fillcolor="#e7e6e6 [3214]" strokecolor="#bfbfbf [2412]" strokeweight="1pt">
                        <v:textbox>
                          <w:txbxContent>
                            <w:p w14:paraId="67E8386B" w14:textId="77777777" w:rsidR="00EE7FC1" w:rsidRPr="00C41AA0" w:rsidRDefault="00EE7FC1" w:rsidP="00C5731D">
                              <w:pPr>
                                <w:jc w:val="center"/>
                                <w:rPr>
                                  <w:color w:val="000000" w:themeColor="text1"/>
                                </w:rPr>
                              </w:pPr>
                              <w:r w:rsidRPr="00C41AA0">
                                <w:rPr>
                                  <w:color w:val="000000" w:themeColor="text1"/>
                                </w:rPr>
                                <w:t>Delete</w:t>
                              </w:r>
                            </w:p>
                          </w:txbxContent>
                        </v:textbox>
                      </v:rect>
                      <v:oval id="Oval 255" o:spid="_x0000_s1401"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BwMUA&#10;AADcAAAADwAAAGRycy9kb3ducmV2LnhtbESPT2vCQBTE74LfYXmFXqRuVCIldRUJSr0U/Ae9PrKv&#10;2WD2bciuJu2ndwuCx2FmfsMsVr2txY1aXzlWMBknIIgLpysuFZxP27d3ED4ga6wdk4Jf8rBaDgcL&#10;zLTr+EC3YyhFhLDPUIEJocmk9IUhi37sGuLo/bjWYoiyLaVusYtwW8tpksylxYrjgsGGckPF5Xi1&#10;CkaXOaffm5BvTubr7zOf7GezvFPq9aVff4AI1Idn+NHeaQXTNI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EHAxQAAANwAAAAPAAAAAAAAAAAAAAAAAJgCAABkcnMv&#10;ZG93bnJldi54bWxQSwUGAAAAAAQABAD1AAAAigMAAAAA&#10;" fillcolor="yellow" strokecolor="black [3213]" strokeweight=".5pt">
                        <v:stroke joinstyle="miter"/>
                        <v:textbox inset="0,0,0,0">
                          <w:txbxContent>
                            <w:p w14:paraId="52C9523D" w14:textId="28072D89" w:rsidR="00EE7FC1" w:rsidRPr="00FE69B0" w:rsidRDefault="00EE7FC1" w:rsidP="00C5731D">
                              <w:pPr>
                                <w:jc w:val="center"/>
                                <w:rPr>
                                  <w:color w:val="000000" w:themeColor="text1"/>
                                </w:rPr>
                              </w:pPr>
                              <w:r>
                                <w:rPr>
                                  <w:color w:val="000000" w:themeColor="text1"/>
                                </w:rPr>
                                <w:t>4</w:t>
                              </w:r>
                            </w:p>
                          </w:txbxContent>
                        </v:textbox>
                      </v:oval>
                      <v:oval id="Oval 256" o:spid="_x0000_s1402"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ft8UA&#10;AADcAAAADwAAAGRycy9kb3ducmV2LnhtbESPT2vCQBTE74LfYXmFXqRuVAwldRUJSr0U/Ae9PrKv&#10;2WD2bciuJu2ndwuCx2FmfsMsVr2txY1aXzlWMBknIIgLpysuFZxP27d3ED4ga6wdk4Jf8rBaDgcL&#10;zLTr+EC3YyhFhLDPUIEJocmk9IUhi37sGuLo/bjWYoiyLaVusYtwW8tpkqTSYsVxwWBDuaHicrxa&#10;BaNLyvPvTcg3J/P195lP9rNZ3in1+tKvP0AE6sMz/GjvtILpPI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t+3xQAAANwAAAAPAAAAAAAAAAAAAAAAAJgCAABkcnMv&#10;ZG93bnJldi54bWxQSwUGAAAAAAQABAD1AAAAigMAAAAA&#10;" fillcolor="yellow" strokecolor="black [3213]" strokeweight=".5pt">
                        <v:stroke joinstyle="miter"/>
                        <v:textbox inset="0,0,0,0">
                          <w:txbxContent>
                            <w:p w14:paraId="1064C12F" w14:textId="55FA5B9F" w:rsidR="00EE7FC1" w:rsidRPr="00FE69B0" w:rsidRDefault="00EE7FC1" w:rsidP="00C5731D">
                              <w:pPr>
                                <w:jc w:val="center"/>
                                <w:rPr>
                                  <w:color w:val="000000" w:themeColor="text1"/>
                                </w:rPr>
                              </w:pPr>
                              <w:r>
                                <w:rPr>
                                  <w:color w:val="000000" w:themeColor="text1"/>
                                </w:rPr>
                                <w:t>3</w:t>
                              </w:r>
                            </w:p>
                          </w:txbxContent>
                        </v:textbox>
                      </v:oval>
                      <v:oval id="Oval 258" o:spid="_x0000_s1403"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uXsMA&#10;AADcAAAADwAAAGRycy9kb3ducmV2LnhtbERPz2vCMBS+D/wfwht4GTa1okhnFCkOdxlsdrDro3lr&#10;is1LabK2+tcvh8GOH9/v3WGyrRio941jBcskBUFcOd1wreCzfFlsQfiArLF1TApu5OGwnz3sMNdu&#10;5A8aLqEWMYR9jgpMCF0upa8MWfSJ64gj9+16iyHCvpa6xzGG21ZmabqRFhuODQY7KgxV18uPVfB0&#10;3fD66xSKU2ne7udi+b5aFaNS88fp+Awi0BT+xX/uV60gW8e18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uXsMAAADcAAAADwAAAAAAAAAAAAAAAACYAgAAZHJzL2Rv&#10;d25yZXYueG1sUEsFBgAAAAAEAAQA9QAAAIgDAAAAAA==&#10;" fillcolor="yellow" strokecolor="black [3213]" strokeweight=".5pt">
                        <v:stroke joinstyle="miter"/>
                        <v:textbox inset="0,0,0,0">
                          <w:txbxContent>
                            <w:p w14:paraId="2195F0D3" w14:textId="238980A0" w:rsidR="00EE7FC1" w:rsidRPr="00FE69B0" w:rsidRDefault="00EE7FC1" w:rsidP="005327D6">
                              <w:pPr>
                                <w:jc w:val="center"/>
                                <w:rPr>
                                  <w:color w:val="000000" w:themeColor="text1"/>
                                </w:rPr>
                              </w:pPr>
                              <w:r>
                                <w:rPr>
                                  <w:color w:val="000000" w:themeColor="text1"/>
                                </w:rPr>
                                <w:t>5</w:t>
                              </w:r>
                            </w:p>
                          </w:txbxContent>
                        </v:textbox>
                      </v:oval>
                      <w10:anchorlock/>
                    </v:group>
                  </w:pict>
                </mc:Fallback>
              </mc:AlternateContent>
            </w:r>
          </w:p>
        </w:tc>
        <w:tc>
          <w:tcPr>
            <w:tcW w:w="250" w:type="dxa"/>
            <w:tcBorders>
              <w:top w:val="nil"/>
              <w:bottom w:val="nil"/>
            </w:tcBorders>
            <w:tcMar>
              <w:left w:w="0" w:type="dxa"/>
              <w:right w:w="0" w:type="dxa"/>
            </w:tcMar>
          </w:tcPr>
          <w:p w14:paraId="695B9A4E" w14:textId="77777777" w:rsidR="00961E80" w:rsidRPr="00503AD1" w:rsidRDefault="00961E80" w:rsidP="00503AD1">
            <w:pPr>
              <w:rPr>
                <w:sz w:val="8"/>
                <w:szCs w:val="8"/>
              </w:rPr>
            </w:pPr>
          </w:p>
        </w:tc>
        <w:tc>
          <w:tcPr>
            <w:tcW w:w="4239" w:type="dxa"/>
            <w:vMerge/>
          </w:tcPr>
          <w:p w14:paraId="7A3B9785" w14:textId="77777777" w:rsidR="00961E80" w:rsidRDefault="00961E80" w:rsidP="0090109B"/>
        </w:tc>
      </w:tr>
      <w:tr w:rsidR="005A6F43" w14:paraId="4D8CCF93" w14:textId="77777777" w:rsidTr="00CE525F">
        <w:trPr>
          <w:trHeight w:val="368"/>
        </w:trPr>
        <w:tc>
          <w:tcPr>
            <w:tcW w:w="10489" w:type="dxa"/>
            <w:gridSpan w:val="5"/>
            <w:vMerge w:val="restart"/>
            <w:shd w:val="clear" w:color="auto" w:fill="324D57"/>
            <w:vAlign w:val="center"/>
          </w:tcPr>
          <w:p w14:paraId="1236878F" w14:textId="77777777" w:rsidR="005A6F43" w:rsidRPr="00503AD1" w:rsidRDefault="005A6F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0FB4347" w14:textId="77777777" w:rsidR="005A6F43" w:rsidRPr="00503AD1" w:rsidRDefault="005A6F43"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250DBD3" w14:textId="77777777" w:rsidR="005A6F43" w:rsidRPr="00503AD1" w:rsidRDefault="005A6F43" w:rsidP="00B74274">
            <w:pPr>
              <w:keepNext/>
              <w:rPr>
                <w:sz w:val="8"/>
                <w:szCs w:val="8"/>
              </w:rPr>
            </w:pPr>
          </w:p>
        </w:tc>
        <w:tc>
          <w:tcPr>
            <w:tcW w:w="4239" w:type="dxa"/>
            <w:shd w:val="clear" w:color="auto" w:fill="324D57"/>
            <w:vAlign w:val="center"/>
          </w:tcPr>
          <w:p w14:paraId="030E101D" w14:textId="77777777" w:rsidR="005A6F43" w:rsidRPr="00503AD1" w:rsidRDefault="005A6F43"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43</w:t>
            </w:r>
            <w:r w:rsidRPr="00503AD1">
              <w:rPr>
                <w:rFonts w:cs="Arial"/>
                <w:b/>
                <w:noProof/>
                <w:color w:val="FFFFFF" w:themeColor="background1"/>
                <w:sz w:val="20"/>
                <w:szCs w:val="20"/>
              </w:rPr>
              <w:fldChar w:fldCharType="end"/>
            </w:r>
          </w:p>
        </w:tc>
      </w:tr>
      <w:tr w:rsidR="005A6F43" w14:paraId="6997836E" w14:textId="77777777" w:rsidTr="00CE525F">
        <w:trPr>
          <w:trHeight w:val="503"/>
        </w:trPr>
        <w:tc>
          <w:tcPr>
            <w:tcW w:w="10489" w:type="dxa"/>
            <w:gridSpan w:val="5"/>
            <w:vMerge/>
            <w:tcBorders>
              <w:bottom w:val="single" w:sz="4" w:space="0" w:color="auto"/>
            </w:tcBorders>
            <w:shd w:val="clear" w:color="auto" w:fill="324D57"/>
            <w:vAlign w:val="center"/>
          </w:tcPr>
          <w:p w14:paraId="2E04063C" w14:textId="77777777" w:rsidR="005A6F43" w:rsidRDefault="005A6F43" w:rsidP="00B74274">
            <w:pPr>
              <w:keepNext/>
              <w:jc w:val="center"/>
            </w:pPr>
          </w:p>
        </w:tc>
        <w:tc>
          <w:tcPr>
            <w:tcW w:w="250" w:type="dxa"/>
            <w:tcBorders>
              <w:top w:val="nil"/>
              <w:bottom w:val="nil"/>
            </w:tcBorders>
            <w:tcMar>
              <w:left w:w="0" w:type="dxa"/>
              <w:right w:w="0" w:type="dxa"/>
            </w:tcMar>
          </w:tcPr>
          <w:p w14:paraId="6B6FEF61" w14:textId="77777777" w:rsidR="005A6F43" w:rsidRPr="00503AD1" w:rsidRDefault="005A6F43" w:rsidP="00B74274">
            <w:pPr>
              <w:keepNext/>
              <w:rPr>
                <w:sz w:val="8"/>
                <w:szCs w:val="8"/>
              </w:rPr>
            </w:pPr>
          </w:p>
        </w:tc>
        <w:tc>
          <w:tcPr>
            <w:tcW w:w="4239" w:type="dxa"/>
            <w:tcMar>
              <w:left w:w="58" w:type="dxa"/>
              <w:right w:w="58" w:type="dxa"/>
            </w:tcMar>
          </w:tcPr>
          <w:p w14:paraId="403F564C" w14:textId="71BA5429" w:rsidR="005A6F43" w:rsidRPr="00503AD1" w:rsidRDefault="00AF04E0" w:rsidP="00B74274">
            <w:pPr>
              <w:keepNext/>
              <w:spacing w:before="60"/>
              <w:rPr>
                <w:rFonts w:cs="Arial"/>
                <w:szCs w:val="18"/>
              </w:rPr>
            </w:pPr>
            <w:r>
              <w:rPr>
                <w:rFonts w:cs="Arial"/>
                <w:szCs w:val="18"/>
              </w:rPr>
              <w:t>Page ID: 2.5</w:t>
            </w:r>
          </w:p>
          <w:p w14:paraId="58DE7767" w14:textId="333650F3" w:rsidR="005A6F43" w:rsidRDefault="005A6F43" w:rsidP="00B74274">
            <w:pPr>
              <w:keepNext/>
              <w:spacing w:before="60"/>
            </w:pPr>
            <w:r w:rsidRPr="00503AD1">
              <w:rPr>
                <w:rFonts w:cs="Arial"/>
                <w:szCs w:val="18"/>
              </w:rPr>
              <w:t xml:space="preserve">Page Title: </w:t>
            </w:r>
            <w:r w:rsidR="00AE17B9" w:rsidRPr="00AE17B9">
              <w:rPr>
                <w:rFonts w:cs="Arial"/>
                <w:szCs w:val="18"/>
              </w:rPr>
              <w:t xml:space="preserve">Evaluation  </w:t>
            </w:r>
          </w:p>
        </w:tc>
      </w:tr>
      <w:tr w:rsidR="005A6F43" w14:paraId="2BAD47F8" w14:textId="77777777" w:rsidTr="00CE525F">
        <w:tc>
          <w:tcPr>
            <w:tcW w:w="985" w:type="dxa"/>
            <w:tcBorders>
              <w:bottom w:val="single" w:sz="4" w:space="0" w:color="auto"/>
              <w:right w:val="nil"/>
            </w:tcBorders>
            <w:shd w:val="clear" w:color="auto" w:fill="F2F2F2" w:themeFill="background1" w:themeFillShade="F2"/>
            <w:vAlign w:val="center"/>
          </w:tcPr>
          <w:p w14:paraId="749A0B11" w14:textId="77777777" w:rsidR="005A6F43" w:rsidRPr="00503AD1" w:rsidRDefault="005A6F43"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4A791E5" w14:textId="77777777" w:rsidR="005A6F43" w:rsidRPr="00503AD1" w:rsidRDefault="005A6F43"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3B94EECF" w14:textId="77777777" w:rsidR="005A6F43" w:rsidRPr="00503AD1" w:rsidRDefault="005A6F43"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B9A5543" w14:textId="77777777" w:rsidR="005A6F43" w:rsidRPr="00503AD1" w:rsidRDefault="005A6F43"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AC5D1EB" w14:textId="77777777" w:rsidR="005A6F43" w:rsidRPr="00503AD1" w:rsidRDefault="005A6F43"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212F166" w14:textId="77777777" w:rsidR="005A6F43" w:rsidRPr="00503AD1" w:rsidRDefault="005A6F43"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4BC3A567" w14:textId="77777777" w:rsidR="005A6F43" w:rsidRPr="00503AD1" w:rsidRDefault="005A6F43" w:rsidP="00B74274">
            <w:pPr>
              <w:keepNext/>
              <w:spacing w:before="40" w:after="40"/>
              <w:rPr>
                <w:b/>
              </w:rPr>
            </w:pPr>
            <w:r w:rsidRPr="00503AD1">
              <w:rPr>
                <w:b/>
              </w:rPr>
              <w:t>Page Details</w:t>
            </w:r>
          </w:p>
        </w:tc>
      </w:tr>
      <w:tr w:rsidR="005A6F43" w14:paraId="516B611B" w14:textId="77777777" w:rsidTr="00CE525F">
        <w:tc>
          <w:tcPr>
            <w:tcW w:w="10489" w:type="dxa"/>
            <w:gridSpan w:val="5"/>
            <w:tcBorders>
              <w:bottom w:val="nil"/>
            </w:tcBorders>
          </w:tcPr>
          <w:p w14:paraId="31AECFFC" w14:textId="21ACB8A2" w:rsidR="005A6F43" w:rsidRPr="00503AD1" w:rsidRDefault="00AE17B9"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w:t>
            </w:r>
          </w:p>
        </w:tc>
        <w:tc>
          <w:tcPr>
            <w:tcW w:w="250" w:type="dxa"/>
            <w:tcBorders>
              <w:top w:val="nil"/>
              <w:bottom w:val="nil"/>
            </w:tcBorders>
            <w:tcMar>
              <w:left w:w="0" w:type="dxa"/>
              <w:right w:w="0" w:type="dxa"/>
            </w:tcMar>
          </w:tcPr>
          <w:p w14:paraId="1A6DB6B0" w14:textId="77777777" w:rsidR="005A6F43" w:rsidRPr="00503AD1" w:rsidRDefault="005A6F43" w:rsidP="00B74274">
            <w:pPr>
              <w:pStyle w:val="ListParagraph"/>
              <w:keepNext/>
            </w:pPr>
          </w:p>
        </w:tc>
        <w:tc>
          <w:tcPr>
            <w:tcW w:w="4239" w:type="dxa"/>
            <w:vMerge w:val="restart"/>
            <w:tcMar>
              <w:left w:w="58" w:type="dxa"/>
              <w:right w:w="58" w:type="dxa"/>
            </w:tcMar>
          </w:tcPr>
          <w:p w14:paraId="5D086395" w14:textId="0EB2D43F" w:rsidR="00AE17B9" w:rsidRDefault="00AE17B9" w:rsidP="0062651E">
            <w:pPr>
              <w:pStyle w:val="ListParagraph"/>
              <w:spacing w:before="120"/>
              <w:rPr>
                <w:rFonts w:cs="Arial"/>
                <w:szCs w:val="18"/>
              </w:rPr>
            </w:pPr>
            <w:r>
              <w:rPr>
                <w:rFonts w:cs="Arial"/>
                <w:szCs w:val="18"/>
              </w:rPr>
              <w:t xml:space="preserve">1. </w:t>
            </w:r>
            <w:r>
              <w:rPr>
                <w:rFonts w:cs="Arial"/>
                <w:szCs w:val="18"/>
              </w:rPr>
              <w:tab/>
              <w:t xml:space="preserve">Clicking the “Evaluation Plan” link will direct user to the Evaluation Plan </w:t>
            </w:r>
            <w:r w:rsidR="008E5292">
              <w:rPr>
                <w:rFonts w:cs="Arial"/>
                <w:szCs w:val="18"/>
              </w:rPr>
              <w:t>upload</w:t>
            </w:r>
            <w:r>
              <w:rPr>
                <w:rFonts w:cs="Arial"/>
                <w:szCs w:val="18"/>
              </w:rPr>
              <w:t xml:space="preserve"> page (2.5.1).</w:t>
            </w:r>
          </w:p>
          <w:p w14:paraId="20E3D7C2" w14:textId="7D8532D9" w:rsidR="00AE17B9" w:rsidRDefault="00AE17B9" w:rsidP="0062651E">
            <w:pPr>
              <w:pStyle w:val="ListParagraph"/>
              <w:rPr>
                <w:rFonts w:cs="Arial"/>
                <w:szCs w:val="18"/>
              </w:rPr>
            </w:pPr>
            <w:r>
              <w:rPr>
                <w:rFonts w:cs="Arial"/>
                <w:szCs w:val="18"/>
              </w:rPr>
              <w:t xml:space="preserve">2. </w:t>
            </w:r>
            <w:r>
              <w:rPr>
                <w:rFonts w:cs="Arial"/>
                <w:szCs w:val="18"/>
              </w:rPr>
              <w:tab/>
              <w:t>Clicking the “</w:t>
            </w:r>
            <w:r w:rsidR="00F55C01" w:rsidRPr="00F55C01">
              <w:rPr>
                <w:rFonts w:cs="Arial"/>
                <w:szCs w:val="18"/>
              </w:rPr>
              <w:t>Evaluation Report</w:t>
            </w:r>
            <w:r>
              <w:rPr>
                <w:rFonts w:cs="Arial"/>
                <w:szCs w:val="18"/>
              </w:rPr>
              <w:t xml:space="preserve">” link will direct the user to </w:t>
            </w:r>
            <w:r w:rsidR="008E5292">
              <w:rPr>
                <w:rFonts w:cs="Arial"/>
                <w:szCs w:val="18"/>
              </w:rPr>
              <w:t xml:space="preserve">the Evaluation Report upload </w:t>
            </w:r>
            <w:r>
              <w:rPr>
                <w:rFonts w:cs="Arial"/>
                <w:szCs w:val="18"/>
              </w:rPr>
              <w:t>page (2.5.2).</w:t>
            </w:r>
          </w:p>
          <w:p w14:paraId="22FAAB9C" w14:textId="5F32203D" w:rsidR="00AE17B9" w:rsidRDefault="00AE17B9" w:rsidP="0062651E">
            <w:pPr>
              <w:pStyle w:val="ListParagraph"/>
              <w:rPr>
                <w:rFonts w:cs="Arial"/>
                <w:szCs w:val="18"/>
              </w:rPr>
            </w:pPr>
            <w:r>
              <w:rPr>
                <w:rFonts w:cs="Arial"/>
                <w:szCs w:val="18"/>
              </w:rPr>
              <w:t xml:space="preserve">3. </w:t>
            </w:r>
            <w:r>
              <w:rPr>
                <w:rFonts w:cs="Arial"/>
                <w:szCs w:val="18"/>
              </w:rPr>
              <w:tab/>
              <w:t>Clicking the “</w:t>
            </w:r>
            <w:r w:rsidR="00F55C01" w:rsidRPr="00F55C01">
              <w:rPr>
                <w:rFonts w:cs="Arial"/>
                <w:szCs w:val="18"/>
              </w:rPr>
              <w:t>Other Document Upload</w:t>
            </w:r>
            <w:r>
              <w:rPr>
                <w:rFonts w:cs="Arial"/>
                <w:szCs w:val="18"/>
              </w:rPr>
              <w:t xml:space="preserve">” link will direct user to the </w:t>
            </w:r>
            <w:r w:rsidR="00F55C01" w:rsidRPr="00F55C01">
              <w:rPr>
                <w:rFonts w:cs="Arial"/>
                <w:szCs w:val="18"/>
              </w:rPr>
              <w:t>Other Document Upload</w:t>
            </w:r>
            <w:r>
              <w:rPr>
                <w:rFonts w:cs="Arial"/>
                <w:szCs w:val="18"/>
              </w:rPr>
              <w:t xml:space="preserve"> listing page (2.5.3).</w:t>
            </w:r>
          </w:p>
          <w:p w14:paraId="0F29FEFD" w14:textId="7F62A726" w:rsidR="00AE17B9" w:rsidRDefault="00AE17B9" w:rsidP="0062651E">
            <w:pPr>
              <w:pStyle w:val="ListParagraph"/>
              <w:rPr>
                <w:rFonts w:cs="Arial"/>
                <w:szCs w:val="18"/>
              </w:rPr>
            </w:pPr>
            <w:r>
              <w:rPr>
                <w:rFonts w:cs="Arial"/>
                <w:szCs w:val="18"/>
              </w:rPr>
              <w:t xml:space="preserve">4. </w:t>
            </w:r>
            <w:r>
              <w:rPr>
                <w:rFonts w:cs="Arial"/>
                <w:szCs w:val="18"/>
              </w:rPr>
              <w:tab/>
              <w:t>Clicking the “</w:t>
            </w:r>
            <w:r w:rsidR="00F55C01" w:rsidRPr="00F55C01">
              <w:rPr>
                <w:rFonts w:cs="Arial"/>
                <w:szCs w:val="18"/>
              </w:rPr>
              <w:t>Accomplishments and Barriers</w:t>
            </w:r>
            <w:r>
              <w:rPr>
                <w:rFonts w:cs="Arial"/>
                <w:szCs w:val="18"/>
              </w:rPr>
              <w:t xml:space="preserve">” link will take the user to the </w:t>
            </w:r>
            <w:r w:rsidR="00F55C01" w:rsidRPr="00F55C01">
              <w:rPr>
                <w:rFonts w:cs="Arial"/>
                <w:szCs w:val="18"/>
              </w:rPr>
              <w:t>Accomplishments and Barriers</w:t>
            </w:r>
            <w:r>
              <w:rPr>
                <w:rFonts w:cs="Arial"/>
                <w:szCs w:val="18"/>
              </w:rPr>
              <w:t xml:space="preserve"> listing page (2.5.4).</w:t>
            </w:r>
          </w:p>
          <w:p w14:paraId="7E0643FE" w14:textId="6F12CFBC" w:rsidR="005A6F43" w:rsidRDefault="00AE17B9" w:rsidP="0062651E">
            <w:pPr>
              <w:pStyle w:val="ListParagraph"/>
            </w:pPr>
            <w:r>
              <w:rPr>
                <w:rFonts w:cs="Arial"/>
                <w:szCs w:val="18"/>
              </w:rPr>
              <w:t xml:space="preserve">5. </w:t>
            </w:r>
            <w:r>
              <w:rPr>
                <w:rFonts w:cs="Arial"/>
                <w:szCs w:val="18"/>
              </w:rPr>
              <w:tab/>
              <w:t>Clicking the “</w:t>
            </w:r>
            <w:r w:rsidR="00F55C01" w:rsidRPr="00F55C01">
              <w:rPr>
                <w:rFonts w:cs="Arial"/>
                <w:szCs w:val="18"/>
              </w:rPr>
              <w:t>Health Disparities</w:t>
            </w:r>
            <w:r>
              <w:rPr>
                <w:rFonts w:cs="Arial"/>
                <w:szCs w:val="18"/>
              </w:rPr>
              <w:t xml:space="preserve">” link will direct user to </w:t>
            </w:r>
            <w:r w:rsidR="00F55C01" w:rsidRPr="00F55C01">
              <w:rPr>
                <w:rFonts w:cs="Arial"/>
                <w:szCs w:val="18"/>
              </w:rPr>
              <w:t xml:space="preserve">Health Disparities </w:t>
            </w:r>
            <w:r w:rsidR="008E5292">
              <w:rPr>
                <w:rFonts w:cs="Arial"/>
                <w:szCs w:val="18"/>
              </w:rPr>
              <w:t>landing</w:t>
            </w:r>
            <w:r>
              <w:rPr>
                <w:rFonts w:cs="Arial"/>
                <w:szCs w:val="18"/>
              </w:rPr>
              <w:t xml:space="preserve"> page (2.</w:t>
            </w:r>
            <w:r w:rsidR="00F55C01">
              <w:rPr>
                <w:rFonts w:cs="Arial"/>
                <w:szCs w:val="18"/>
              </w:rPr>
              <w:t>6</w:t>
            </w:r>
            <w:r>
              <w:rPr>
                <w:rFonts w:cs="Arial"/>
                <w:szCs w:val="18"/>
              </w:rPr>
              <w:t>).</w:t>
            </w:r>
          </w:p>
        </w:tc>
      </w:tr>
      <w:tr w:rsidR="005A6F43" w14:paraId="3F16FD57" w14:textId="77777777" w:rsidTr="00CE525F">
        <w:trPr>
          <w:trHeight w:val="9611"/>
        </w:trPr>
        <w:tc>
          <w:tcPr>
            <w:tcW w:w="10489" w:type="dxa"/>
            <w:gridSpan w:val="5"/>
            <w:tcBorders>
              <w:top w:val="nil"/>
            </w:tcBorders>
          </w:tcPr>
          <w:p w14:paraId="25F1E6E0" w14:textId="167BFD38" w:rsidR="00AE17B9" w:rsidRDefault="00AE17B9" w:rsidP="00AE17B9">
            <w:pPr>
              <w:pStyle w:val="Heading1"/>
              <w:outlineLvl w:val="0"/>
            </w:pPr>
            <w:r>
              <w:t xml:space="preserve">Evaluation </w:t>
            </w:r>
          </w:p>
          <w:p w14:paraId="060E0178" w14:textId="77777777" w:rsidR="00AE17B9" w:rsidRDefault="00AE17B9" w:rsidP="00AE17B9">
            <w:pPr>
              <w:pStyle w:val="BodyText2"/>
            </w:pPr>
          </w:p>
          <w:p w14:paraId="1E8C557F" w14:textId="2E43E401" w:rsidR="00AE17B9" w:rsidRDefault="00AE17B9" w:rsidP="00AE17B9">
            <w:pPr>
              <w:pStyle w:val="BodyText2"/>
              <w:ind w:left="330"/>
            </w:pPr>
            <w:r>
              <w:t>The Evaluation Step is comprised of conducting, analyzing, reporting on and using the results of Outcome Evaluation.  The Outcome Evaluation involves collecting and analyzing information about whether the intended Goals and Objectives were achieved.  Evaluation results identify areas where modifications to prevention strategies may be needed, and can be used to help plan for sustaining the prevention effort as well as future endeavors.</w:t>
            </w:r>
          </w:p>
          <w:p w14:paraId="08B8B352" w14:textId="4AFA0848" w:rsidR="00AE17B9" w:rsidRPr="00AE17B9" w:rsidRDefault="00AE17B9" w:rsidP="00AE17B9">
            <w:pPr>
              <w:pStyle w:val="Heading2"/>
              <w:ind w:left="330"/>
              <w:outlineLvl w:val="1"/>
              <w:rPr>
                <w:u w:val="single"/>
              </w:rPr>
            </w:pPr>
            <w:r w:rsidRPr="00B07045">
              <w:rPr>
                <w:noProof/>
              </w:rPr>
              <mc:AlternateContent>
                <mc:Choice Requires="wps">
                  <w:drawing>
                    <wp:anchor distT="0" distB="0" distL="114300" distR="114300" simplePos="0" relativeHeight="252066816" behindDoc="0" locked="0" layoutInCell="1" allowOverlap="1" wp14:anchorId="4C32DB3E" wp14:editId="66136633">
                      <wp:simplePos x="0" y="0"/>
                      <wp:positionH relativeFrom="column">
                        <wp:posOffset>-33655</wp:posOffset>
                      </wp:positionH>
                      <wp:positionV relativeFrom="page">
                        <wp:posOffset>1338771</wp:posOffset>
                      </wp:positionV>
                      <wp:extent cx="197485" cy="197485"/>
                      <wp:effectExtent l="0" t="0" r="12065" b="12065"/>
                      <wp:wrapNone/>
                      <wp:docPr id="506" name="Oval 5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127D8" w14:textId="77777777" w:rsidR="00EE7FC1" w:rsidRPr="00FE69B0" w:rsidRDefault="00EE7FC1"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2DB3E" id="Oval 506" o:spid="_x0000_s1404" style="position:absolute;left:0;text-align:left;margin-left:-2.65pt;margin-top:105.4pt;width:15.55pt;height:15.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" fillcolor="yellow" strokecolor="black [3213]" strokeweight=".5pt">
                      <v:stroke joinstyle="miter"/>
                      <v:textbox inset="0,0,0,0">
                        <w:txbxContent>
                          <w:p w14:paraId="399127D8" w14:textId="77777777" w:rsidR="00EE7FC1" w:rsidRPr="00FE69B0" w:rsidRDefault="00EE7FC1" w:rsidP="00AE17B9">
                            <w:pPr>
                              <w:jc w:val="center"/>
                              <w:rPr>
                                <w:color w:val="000000" w:themeColor="text1"/>
                              </w:rPr>
                            </w:pPr>
                            <w:r>
                              <w:rPr>
                                <w:color w:val="000000" w:themeColor="text1"/>
                              </w:rPr>
                              <w:t>1</w:t>
                            </w:r>
                          </w:p>
                        </w:txbxContent>
                      </v:textbox>
                      <w10:wrap anchory="page"/>
                    </v:oval>
                  </w:pict>
                </mc:Fallback>
              </mc:AlternateContent>
            </w:r>
            <w:hyperlink r:id="rId53" w:history="1">
              <w:r w:rsidRPr="00AE17B9">
                <w:rPr>
                  <w:rStyle w:val="Hyperlink"/>
                  <w:color w:val="577686"/>
                </w:rPr>
                <w:t>Evaluation Plan</w:t>
              </w:r>
            </w:hyperlink>
          </w:p>
          <w:p w14:paraId="30C3FD86" w14:textId="00200DAE" w:rsidR="00AE17B9" w:rsidRDefault="00AE17B9" w:rsidP="00AE17B9">
            <w:pPr>
              <w:pStyle w:val="BodyText2"/>
              <w:ind w:left="330"/>
            </w:pPr>
            <w:r>
              <w:t>Upload your evaluation plan.</w:t>
            </w:r>
          </w:p>
          <w:p w14:paraId="69E1C203" w14:textId="109C35D6" w:rsidR="00AE17B9" w:rsidRPr="00AE17B9" w:rsidRDefault="00AE17B9" w:rsidP="00AE17B9">
            <w:pPr>
              <w:pStyle w:val="Heading2"/>
              <w:ind w:left="330"/>
              <w:outlineLvl w:val="1"/>
              <w:rPr>
                <w:rFonts w:ascii="Times New Roman" w:hAnsi="Times New Roman" w:cs="Times New Roman"/>
                <w:color w:val="auto"/>
                <w:sz w:val="24"/>
                <w:szCs w:val="24"/>
                <w:u w:val="single"/>
              </w:rPr>
            </w:pPr>
            <w:r w:rsidRPr="00B07045">
              <w:rPr>
                <w:noProof/>
              </w:rPr>
              <mc:AlternateContent>
                <mc:Choice Requires="wps">
                  <w:drawing>
                    <wp:anchor distT="0" distB="0" distL="114300" distR="114300" simplePos="0" relativeHeight="252068864" behindDoc="0" locked="0" layoutInCell="1" allowOverlap="1" wp14:anchorId="4513FE85" wp14:editId="06D6759C">
                      <wp:simplePos x="0" y="0"/>
                      <wp:positionH relativeFrom="column">
                        <wp:posOffset>-33655</wp:posOffset>
                      </wp:positionH>
                      <wp:positionV relativeFrom="page">
                        <wp:posOffset>1855686</wp:posOffset>
                      </wp:positionV>
                      <wp:extent cx="197485" cy="197485"/>
                      <wp:effectExtent l="0" t="0" r="12065" b="12065"/>
                      <wp:wrapNone/>
                      <wp:docPr id="509" name="Oval 5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8E953" w14:textId="4416057F" w:rsidR="00EE7FC1" w:rsidRPr="00FE69B0" w:rsidRDefault="00EE7FC1" w:rsidP="00AE17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3FE85" id="Oval 509" o:spid="_x0000_s1405" style="position:absolute;left:0;text-align:left;margin-left:-2.65pt;margin-top:146.1pt;width:15.55pt;height:15.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iLoQIAALs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" fillcolor="yellow" strokecolor="black [3213]" strokeweight=".5pt">
                      <v:stroke joinstyle="miter"/>
                      <v:textbox inset="0,0,0,0">
                        <w:txbxContent>
                          <w:p w14:paraId="7998E953" w14:textId="4416057F" w:rsidR="00EE7FC1" w:rsidRPr="00FE69B0" w:rsidRDefault="00EE7FC1" w:rsidP="00AE17B9">
                            <w:pPr>
                              <w:jc w:val="center"/>
                              <w:rPr>
                                <w:color w:val="000000" w:themeColor="text1"/>
                              </w:rPr>
                            </w:pPr>
                            <w:r>
                              <w:rPr>
                                <w:color w:val="000000" w:themeColor="text1"/>
                              </w:rPr>
                              <w:t>2</w:t>
                            </w:r>
                          </w:p>
                        </w:txbxContent>
                      </v:textbox>
                      <w10:wrap anchory="page"/>
                    </v:oval>
                  </w:pict>
                </mc:Fallback>
              </mc:AlternateContent>
            </w:r>
            <w:r w:rsidRPr="00AE17B9">
              <w:rPr>
                <w:u w:val="single"/>
              </w:rPr>
              <w:t>Evaluation Report</w:t>
            </w:r>
          </w:p>
          <w:p w14:paraId="14DCE01C" w14:textId="2220179B" w:rsidR="00AE17B9" w:rsidRDefault="00AE17B9" w:rsidP="00AE17B9">
            <w:pPr>
              <w:pStyle w:val="BodyText2"/>
              <w:ind w:left="330"/>
            </w:pPr>
            <w:r>
              <w:t>Upload your evaluation report.</w:t>
            </w:r>
          </w:p>
          <w:p w14:paraId="788E3EAD" w14:textId="3C8B9038" w:rsidR="00AE17B9" w:rsidRPr="00AE17B9" w:rsidRDefault="00AE17B9" w:rsidP="00AE17B9">
            <w:pPr>
              <w:pStyle w:val="Heading2"/>
              <w:ind w:left="330"/>
              <w:outlineLvl w:val="1"/>
              <w:rPr>
                <w:u w:val="single"/>
              </w:rPr>
            </w:pPr>
            <w:r w:rsidRPr="00B07045">
              <w:rPr>
                <w:noProof/>
              </w:rPr>
              <mc:AlternateContent>
                <mc:Choice Requires="wps">
                  <w:drawing>
                    <wp:anchor distT="0" distB="0" distL="114300" distR="114300" simplePos="0" relativeHeight="252070912" behindDoc="0" locked="0" layoutInCell="1" allowOverlap="1" wp14:anchorId="1982FDC1" wp14:editId="1A3895FE">
                      <wp:simplePos x="0" y="0"/>
                      <wp:positionH relativeFrom="column">
                        <wp:posOffset>-33655</wp:posOffset>
                      </wp:positionH>
                      <wp:positionV relativeFrom="page">
                        <wp:posOffset>2338070</wp:posOffset>
                      </wp:positionV>
                      <wp:extent cx="197485" cy="197485"/>
                      <wp:effectExtent l="0" t="0" r="12065" b="12065"/>
                      <wp:wrapNone/>
                      <wp:docPr id="511" name="Oval 5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5EAB5" w14:textId="204253DC" w:rsidR="00EE7FC1" w:rsidRPr="00FE69B0" w:rsidRDefault="00EE7FC1" w:rsidP="00AE17B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FDC1" id="Oval 511" o:spid="_x0000_s1406" style="position:absolute;left:0;text-align:left;margin-left:-2.65pt;margin-top:184.1pt;width:15.55pt;height:15.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" fillcolor="yellow" strokecolor="black [3213]" strokeweight=".5pt">
                      <v:stroke joinstyle="miter"/>
                      <v:textbox inset="0,0,0,0">
                        <w:txbxContent>
                          <w:p w14:paraId="3E35EAB5" w14:textId="204253DC" w:rsidR="00EE7FC1" w:rsidRPr="00FE69B0" w:rsidRDefault="00EE7FC1" w:rsidP="00AE17B9">
                            <w:pPr>
                              <w:jc w:val="center"/>
                              <w:rPr>
                                <w:color w:val="000000" w:themeColor="text1"/>
                              </w:rPr>
                            </w:pPr>
                            <w:r>
                              <w:rPr>
                                <w:color w:val="000000" w:themeColor="text1"/>
                              </w:rPr>
                              <w:t>3</w:t>
                            </w:r>
                          </w:p>
                        </w:txbxContent>
                      </v:textbox>
                      <w10:wrap anchory="page"/>
                    </v:oval>
                  </w:pict>
                </mc:Fallback>
              </mc:AlternateContent>
            </w:r>
            <w:hyperlink r:id="rId54" w:history="1">
              <w:r w:rsidRPr="00AE17B9">
                <w:rPr>
                  <w:rStyle w:val="Hyperlink"/>
                  <w:color w:val="577686"/>
                </w:rPr>
                <w:t>Other Document Upload</w:t>
              </w:r>
            </w:hyperlink>
          </w:p>
          <w:p w14:paraId="04076F02" w14:textId="77777777" w:rsidR="00AE17B9" w:rsidRDefault="00AE17B9" w:rsidP="00AE17B9">
            <w:pPr>
              <w:pStyle w:val="BodyText2"/>
              <w:ind w:left="330"/>
            </w:pPr>
            <w:r>
              <w:t>Upload documents other than the evaluation and site visit reports.</w:t>
            </w:r>
          </w:p>
          <w:p w14:paraId="2C3A5274" w14:textId="1E96EA56" w:rsidR="00AE17B9" w:rsidRPr="00AE17B9" w:rsidRDefault="00AE17B9" w:rsidP="00AE17B9">
            <w:pPr>
              <w:pStyle w:val="Heading2"/>
              <w:ind w:left="330"/>
              <w:outlineLvl w:val="1"/>
              <w:rPr>
                <w:u w:val="single"/>
              </w:rPr>
            </w:pPr>
            <w:r w:rsidRPr="00B07045">
              <w:rPr>
                <w:noProof/>
              </w:rPr>
              <mc:AlternateContent>
                <mc:Choice Requires="wps">
                  <w:drawing>
                    <wp:anchor distT="0" distB="0" distL="114300" distR="114300" simplePos="0" relativeHeight="252072960" behindDoc="0" locked="0" layoutInCell="1" allowOverlap="1" wp14:anchorId="2BBEB2D3" wp14:editId="48BA9131">
                      <wp:simplePos x="0" y="0"/>
                      <wp:positionH relativeFrom="column">
                        <wp:posOffset>-33655</wp:posOffset>
                      </wp:positionH>
                      <wp:positionV relativeFrom="page">
                        <wp:posOffset>2829296</wp:posOffset>
                      </wp:positionV>
                      <wp:extent cx="197485" cy="197485"/>
                      <wp:effectExtent l="0" t="0" r="12065" b="12065"/>
                      <wp:wrapNone/>
                      <wp:docPr id="512" name="Oval 5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3BF7B" w14:textId="7E7A362A" w:rsidR="00EE7FC1" w:rsidRPr="00FE69B0" w:rsidRDefault="00EE7FC1"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EB2D3" id="Oval 512" o:spid="_x0000_s1407" style="position:absolute;left:0;text-align:left;margin-left:-2.65pt;margin-top:222.8pt;width:15.55pt;height:15.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" fillcolor="yellow" strokecolor="black [3213]" strokeweight=".5pt">
                      <v:stroke joinstyle="miter"/>
                      <v:textbox inset="0,0,0,0">
                        <w:txbxContent>
                          <w:p w14:paraId="2253BF7B" w14:textId="7E7A362A" w:rsidR="00EE7FC1" w:rsidRPr="00FE69B0" w:rsidRDefault="00EE7FC1" w:rsidP="00AE17B9">
                            <w:pPr>
                              <w:jc w:val="center"/>
                              <w:rPr>
                                <w:color w:val="000000" w:themeColor="text1"/>
                              </w:rPr>
                            </w:pPr>
                            <w:r>
                              <w:rPr>
                                <w:color w:val="000000" w:themeColor="text1"/>
                              </w:rPr>
                              <w:t>4</w:t>
                            </w:r>
                          </w:p>
                        </w:txbxContent>
                      </v:textbox>
                      <w10:wrap anchory="page"/>
                    </v:oval>
                  </w:pict>
                </mc:Fallback>
              </mc:AlternateContent>
            </w:r>
            <w:hyperlink r:id="rId55" w:history="1">
              <w:r w:rsidRPr="00AE17B9">
                <w:rPr>
                  <w:rStyle w:val="Hyperlink"/>
                  <w:color w:val="577686"/>
                </w:rPr>
                <w:t>Accomplishments and Barriers</w:t>
              </w:r>
            </w:hyperlink>
          </w:p>
          <w:p w14:paraId="547A04DB" w14:textId="63ADB789" w:rsidR="00AE17B9" w:rsidRDefault="00AE17B9" w:rsidP="00AE17B9">
            <w:pPr>
              <w:pStyle w:val="BodyText2"/>
              <w:ind w:left="330"/>
            </w:pPr>
            <w:r>
              <w:t>Track accomplishments and barriers related to Evaluation.</w:t>
            </w:r>
          </w:p>
          <w:p w14:paraId="79C94B70" w14:textId="1A66FAF5" w:rsidR="00AE17B9" w:rsidRDefault="00AE17B9" w:rsidP="00AE17B9">
            <w:pPr>
              <w:pStyle w:val="BodyText2"/>
              <w:ind w:left="330"/>
            </w:pPr>
            <w:r w:rsidRPr="00B07045">
              <w:rPr>
                <w:noProof/>
              </w:rPr>
              <mc:AlternateContent>
                <mc:Choice Requires="wps">
                  <w:drawing>
                    <wp:anchor distT="0" distB="0" distL="114300" distR="114300" simplePos="0" relativeHeight="252075008" behindDoc="0" locked="0" layoutInCell="1" allowOverlap="1" wp14:anchorId="2CF45912" wp14:editId="68D91F1E">
                      <wp:simplePos x="0" y="0"/>
                      <wp:positionH relativeFrom="column">
                        <wp:posOffset>-33655</wp:posOffset>
                      </wp:positionH>
                      <wp:positionV relativeFrom="page">
                        <wp:posOffset>3320415</wp:posOffset>
                      </wp:positionV>
                      <wp:extent cx="197485" cy="197485"/>
                      <wp:effectExtent l="0" t="0" r="12065" b="12065"/>
                      <wp:wrapNone/>
                      <wp:docPr id="513" name="Oval 5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CB647" w14:textId="21E6D0AA" w:rsidR="00EE7FC1" w:rsidRPr="00FE69B0" w:rsidRDefault="00EE7FC1"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45912" id="Oval 513" o:spid="_x0000_s1408" style="position:absolute;left:0;text-align:left;margin-left:-2.65pt;margin-top:261.45pt;width:15.55pt;height:15.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" fillcolor="yellow" strokecolor="black [3213]" strokeweight=".5pt">
                      <v:stroke joinstyle="miter"/>
                      <v:textbox inset="0,0,0,0">
                        <w:txbxContent>
                          <w:p w14:paraId="472CB647" w14:textId="21E6D0AA" w:rsidR="00EE7FC1" w:rsidRPr="00FE69B0" w:rsidRDefault="00EE7FC1" w:rsidP="00AE17B9">
                            <w:pPr>
                              <w:jc w:val="center"/>
                              <w:rPr>
                                <w:color w:val="000000" w:themeColor="text1"/>
                              </w:rPr>
                            </w:pPr>
                            <w:r>
                              <w:rPr>
                                <w:color w:val="000000" w:themeColor="text1"/>
                              </w:rPr>
                              <w:t>5</w:t>
                            </w:r>
                          </w:p>
                        </w:txbxContent>
                      </v:textbox>
                      <w10:wrap anchory="page"/>
                    </v:oval>
                  </w:pict>
                </mc:Fallback>
              </mc:AlternateContent>
            </w:r>
          </w:p>
          <w:p w14:paraId="681921CB" w14:textId="3A5FFE26" w:rsidR="00AE17B9" w:rsidRDefault="00AE17B9" w:rsidP="00AE17B9">
            <w:pPr>
              <w:pStyle w:val="BodyText2"/>
              <w:ind w:left="330"/>
            </w:pPr>
            <w:r>
              <w:t>Next: </w:t>
            </w:r>
            <w:r>
              <w:rPr>
                <w:rStyle w:val="apple-converted-space"/>
                <w:szCs w:val="18"/>
              </w:rPr>
              <w:t> </w:t>
            </w:r>
            <w:r w:rsidRPr="00AE17B9">
              <w:rPr>
                <w:rStyle w:val="Hyperlink"/>
                <w:b/>
                <w:bCs/>
                <w:color w:val="577686"/>
                <w:sz w:val="20"/>
                <w:szCs w:val="20"/>
              </w:rPr>
              <w:t>Health Disparities</w:t>
            </w:r>
          </w:p>
          <w:p w14:paraId="5F72276F" w14:textId="77777777" w:rsidR="00AE17B9" w:rsidRPr="00AE17B9" w:rsidRDefault="00AE17B9" w:rsidP="00AE17B9"/>
          <w:p w14:paraId="1F793023" w14:textId="77777777" w:rsidR="005A6F43" w:rsidRDefault="005A6F43" w:rsidP="0090109B"/>
        </w:tc>
        <w:tc>
          <w:tcPr>
            <w:tcW w:w="250" w:type="dxa"/>
            <w:tcBorders>
              <w:top w:val="nil"/>
              <w:bottom w:val="nil"/>
            </w:tcBorders>
            <w:tcMar>
              <w:left w:w="0" w:type="dxa"/>
              <w:right w:w="0" w:type="dxa"/>
            </w:tcMar>
          </w:tcPr>
          <w:p w14:paraId="073874B4" w14:textId="77777777" w:rsidR="005A6F43" w:rsidRPr="00503AD1" w:rsidRDefault="005A6F43" w:rsidP="00503AD1">
            <w:pPr>
              <w:rPr>
                <w:sz w:val="8"/>
                <w:szCs w:val="8"/>
              </w:rPr>
            </w:pPr>
          </w:p>
        </w:tc>
        <w:tc>
          <w:tcPr>
            <w:tcW w:w="4239" w:type="dxa"/>
            <w:vMerge/>
          </w:tcPr>
          <w:p w14:paraId="1BE1C388" w14:textId="77777777" w:rsidR="005A6F43" w:rsidRDefault="005A6F43" w:rsidP="0090109B"/>
        </w:tc>
      </w:tr>
      <w:tr w:rsidR="00C5731D" w14:paraId="19E4E2E0" w14:textId="77777777" w:rsidTr="00CE525F">
        <w:trPr>
          <w:trHeight w:val="368"/>
        </w:trPr>
        <w:tc>
          <w:tcPr>
            <w:tcW w:w="10489" w:type="dxa"/>
            <w:gridSpan w:val="5"/>
            <w:vMerge w:val="restart"/>
            <w:shd w:val="clear" w:color="auto" w:fill="324D57"/>
            <w:vAlign w:val="center"/>
          </w:tcPr>
          <w:p w14:paraId="77478F4C" w14:textId="77777777" w:rsidR="00C5731D" w:rsidRPr="00503AD1" w:rsidRDefault="00C5731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F514F2C" w14:textId="77777777" w:rsidR="00C5731D" w:rsidRPr="00503AD1" w:rsidRDefault="00C5731D"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D570880" w14:textId="77777777" w:rsidR="00C5731D" w:rsidRPr="00503AD1" w:rsidRDefault="00C5731D" w:rsidP="00B74274">
            <w:pPr>
              <w:keepNext/>
              <w:rPr>
                <w:sz w:val="8"/>
                <w:szCs w:val="8"/>
              </w:rPr>
            </w:pPr>
          </w:p>
        </w:tc>
        <w:tc>
          <w:tcPr>
            <w:tcW w:w="4239" w:type="dxa"/>
            <w:shd w:val="clear" w:color="auto" w:fill="324D57"/>
            <w:vAlign w:val="center"/>
          </w:tcPr>
          <w:p w14:paraId="4EEDF535" w14:textId="77777777" w:rsidR="00C5731D" w:rsidRPr="00503AD1" w:rsidRDefault="00C5731D"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44</w:t>
            </w:r>
            <w:r w:rsidRPr="00503AD1">
              <w:rPr>
                <w:rFonts w:cs="Arial"/>
                <w:b/>
                <w:noProof/>
                <w:color w:val="FFFFFF" w:themeColor="background1"/>
                <w:sz w:val="20"/>
                <w:szCs w:val="20"/>
              </w:rPr>
              <w:fldChar w:fldCharType="end"/>
            </w:r>
          </w:p>
        </w:tc>
      </w:tr>
      <w:tr w:rsidR="00C5731D" w14:paraId="141464AD" w14:textId="77777777" w:rsidTr="00CE525F">
        <w:trPr>
          <w:trHeight w:val="503"/>
        </w:trPr>
        <w:tc>
          <w:tcPr>
            <w:tcW w:w="10489" w:type="dxa"/>
            <w:gridSpan w:val="5"/>
            <w:vMerge/>
            <w:tcBorders>
              <w:bottom w:val="single" w:sz="4" w:space="0" w:color="auto"/>
            </w:tcBorders>
            <w:shd w:val="clear" w:color="auto" w:fill="324D57"/>
            <w:vAlign w:val="center"/>
          </w:tcPr>
          <w:p w14:paraId="7CE05F12" w14:textId="77777777" w:rsidR="00C5731D" w:rsidRDefault="00C5731D" w:rsidP="00B74274">
            <w:pPr>
              <w:keepNext/>
              <w:jc w:val="center"/>
            </w:pPr>
          </w:p>
        </w:tc>
        <w:tc>
          <w:tcPr>
            <w:tcW w:w="250" w:type="dxa"/>
            <w:tcBorders>
              <w:top w:val="nil"/>
              <w:bottom w:val="nil"/>
            </w:tcBorders>
            <w:tcMar>
              <w:left w:w="0" w:type="dxa"/>
              <w:right w:w="0" w:type="dxa"/>
            </w:tcMar>
          </w:tcPr>
          <w:p w14:paraId="46AC427B" w14:textId="77777777" w:rsidR="00C5731D" w:rsidRPr="00503AD1" w:rsidRDefault="00C5731D" w:rsidP="00B74274">
            <w:pPr>
              <w:keepNext/>
              <w:rPr>
                <w:sz w:val="8"/>
                <w:szCs w:val="8"/>
              </w:rPr>
            </w:pPr>
          </w:p>
        </w:tc>
        <w:tc>
          <w:tcPr>
            <w:tcW w:w="4239" w:type="dxa"/>
            <w:tcMar>
              <w:left w:w="58" w:type="dxa"/>
              <w:right w:w="58" w:type="dxa"/>
            </w:tcMar>
          </w:tcPr>
          <w:p w14:paraId="597F35C9" w14:textId="15CBA8E5" w:rsidR="00C5731D" w:rsidRPr="00503AD1" w:rsidRDefault="00C5731D" w:rsidP="00B74274">
            <w:pPr>
              <w:keepNext/>
              <w:spacing w:before="60"/>
              <w:rPr>
                <w:rFonts w:cs="Arial"/>
                <w:szCs w:val="18"/>
              </w:rPr>
            </w:pPr>
            <w:r w:rsidRPr="00503AD1">
              <w:rPr>
                <w:rFonts w:cs="Arial"/>
                <w:szCs w:val="18"/>
              </w:rPr>
              <w:t xml:space="preserve">Page ID: </w:t>
            </w:r>
            <w:r w:rsidR="00AF04E0">
              <w:rPr>
                <w:rFonts w:cs="Arial"/>
                <w:szCs w:val="18"/>
              </w:rPr>
              <w:t>2.5.1</w:t>
            </w:r>
          </w:p>
          <w:p w14:paraId="003F3657" w14:textId="2D94E7A9" w:rsidR="00C5731D" w:rsidRDefault="00C5731D" w:rsidP="00B74274">
            <w:pPr>
              <w:keepNext/>
              <w:spacing w:before="60"/>
            </w:pPr>
            <w:r w:rsidRPr="00503AD1">
              <w:rPr>
                <w:rFonts w:cs="Arial"/>
                <w:szCs w:val="18"/>
              </w:rPr>
              <w:t xml:space="preserve">Page Title: </w:t>
            </w:r>
            <w:r w:rsidR="005A6F43" w:rsidRPr="005A6F43">
              <w:rPr>
                <w:rFonts w:cs="Arial"/>
                <w:szCs w:val="18"/>
              </w:rPr>
              <w:t>Evaluation Plan</w:t>
            </w:r>
          </w:p>
        </w:tc>
      </w:tr>
      <w:tr w:rsidR="00C5731D" w14:paraId="22562919" w14:textId="77777777" w:rsidTr="00CE525F">
        <w:tc>
          <w:tcPr>
            <w:tcW w:w="985" w:type="dxa"/>
            <w:tcBorders>
              <w:bottom w:val="single" w:sz="4" w:space="0" w:color="auto"/>
              <w:right w:val="nil"/>
            </w:tcBorders>
            <w:shd w:val="clear" w:color="auto" w:fill="F2F2F2" w:themeFill="background1" w:themeFillShade="F2"/>
            <w:vAlign w:val="center"/>
          </w:tcPr>
          <w:p w14:paraId="6D66F5BF" w14:textId="77777777" w:rsidR="00C5731D" w:rsidRPr="00503AD1" w:rsidRDefault="00C5731D"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1EE91BD" w14:textId="77777777" w:rsidR="00C5731D" w:rsidRPr="00503AD1" w:rsidRDefault="00C5731D"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859B42F" w14:textId="77777777" w:rsidR="00C5731D" w:rsidRPr="00503AD1" w:rsidRDefault="00C5731D"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4625595" w14:textId="77777777" w:rsidR="00C5731D" w:rsidRPr="00503AD1" w:rsidRDefault="00C5731D"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B79D4D3" w14:textId="77777777" w:rsidR="00C5731D" w:rsidRPr="00503AD1" w:rsidRDefault="00C5731D"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BE67620" w14:textId="77777777" w:rsidR="00C5731D" w:rsidRPr="00503AD1" w:rsidRDefault="00C5731D"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734E6A6F" w14:textId="77777777" w:rsidR="00C5731D" w:rsidRPr="00503AD1" w:rsidRDefault="00C5731D" w:rsidP="00B74274">
            <w:pPr>
              <w:keepNext/>
              <w:spacing w:before="40" w:after="40"/>
              <w:rPr>
                <w:b/>
              </w:rPr>
            </w:pPr>
            <w:r w:rsidRPr="00503AD1">
              <w:rPr>
                <w:b/>
              </w:rPr>
              <w:t>Page Details</w:t>
            </w:r>
          </w:p>
        </w:tc>
      </w:tr>
      <w:tr w:rsidR="00C5731D" w14:paraId="620DC36B" w14:textId="77777777" w:rsidTr="00CE525F">
        <w:tc>
          <w:tcPr>
            <w:tcW w:w="10489" w:type="dxa"/>
            <w:gridSpan w:val="5"/>
            <w:tcBorders>
              <w:bottom w:val="nil"/>
            </w:tcBorders>
          </w:tcPr>
          <w:p w14:paraId="5E7378D3" w14:textId="511AD8CD" w:rsidR="00C5731D" w:rsidRPr="00503AD1" w:rsidRDefault="00C5731D"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Pr="00C5731D">
              <w:t>Evaluation Plan</w:t>
            </w:r>
          </w:p>
        </w:tc>
        <w:tc>
          <w:tcPr>
            <w:tcW w:w="250" w:type="dxa"/>
            <w:tcBorders>
              <w:top w:val="nil"/>
              <w:bottom w:val="nil"/>
            </w:tcBorders>
            <w:tcMar>
              <w:left w:w="0" w:type="dxa"/>
              <w:right w:w="0" w:type="dxa"/>
            </w:tcMar>
          </w:tcPr>
          <w:p w14:paraId="0EEF2134" w14:textId="77777777" w:rsidR="00C5731D" w:rsidRPr="00503AD1" w:rsidRDefault="00C5731D" w:rsidP="00B74274">
            <w:pPr>
              <w:keepNext/>
              <w:rPr>
                <w:sz w:val="8"/>
                <w:szCs w:val="8"/>
              </w:rPr>
            </w:pPr>
          </w:p>
        </w:tc>
        <w:tc>
          <w:tcPr>
            <w:tcW w:w="4239" w:type="dxa"/>
            <w:vMerge w:val="restart"/>
            <w:tcMar>
              <w:left w:w="58" w:type="dxa"/>
              <w:right w:w="58" w:type="dxa"/>
            </w:tcMar>
          </w:tcPr>
          <w:p w14:paraId="4826A845" w14:textId="76DD4B1F" w:rsidR="00A125E7" w:rsidRDefault="005A6F43" w:rsidP="0062651E">
            <w:pPr>
              <w:pStyle w:val="ListParagraph"/>
              <w:spacing w:before="120"/>
            </w:pPr>
            <w:r>
              <w:t xml:space="preserve">1. </w:t>
            </w:r>
            <w:r w:rsidR="00A125E7">
              <w:t xml:space="preserve"> Only SPO and higher roles will see this field. SPOs will only see their grantees. Higher roles will see all grantees. Grantee-level roles will not see the label or dropdown menu.</w:t>
            </w:r>
          </w:p>
          <w:p w14:paraId="2A0FC62A" w14:textId="0E123610" w:rsidR="005A6F43" w:rsidRDefault="00A125E7" w:rsidP="0062651E">
            <w:pPr>
              <w:pStyle w:val="ListParagraph"/>
              <w:spacing w:before="120"/>
            </w:pPr>
            <w:r>
              <w:t>2.</w:t>
            </w:r>
            <w:r>
              <w:tab/>
              <w:t>Reporting Period will be fixed text displaying the grantee’s current Quarterly Progress reporting period.</w:t>
            </w:r>
          </w:p>
          <w:p w14:paraId="50810FC3" w14:textId="3416AE74" w:rsidR="00F20D69" w:rsidRDefault="00A125E7" w:rsidP="0062651E">
            <w:pPr>
              <w:pStyle w:val="ListParagraph"/>
            </w:pPr>
            <w:r>
              <w:t>3</w:t>
            </w:r>
            <w:r w:rsidR="005A6F43">
              <w:t xml:space="preserve">. </w:t>
            </w:r>
            <w:r w:rsidR="005A6F43">
              <w:tab/>
            </w:r>
            <w:r w:rsidR="00F20D69">
              <w:t>Clicking the “Browse” button will allow user to search for a file from their computer. Clicking the “Open” button will load the file name into the Upload Agenda text field. Note: Standard file types for the MRT are .doc, .do</w:t>
            </w:r>
            <w:r w:rsidR="000C5B12">
              <w:t>c</w:t>
            </w:r>
            <w:r w:rsidR="00F20D69">
              <w:t>x., .pdf, .xls, .xlsx and the size limit is 10MB.</w:t>
            </w:r>
          </w:p>
          <w:p w14:paraId="7C75F060" w14:textId="386E2312" w:rsidR="005A6F43" w:rsidRDefault="00A125E7" w:rsidP="0062651E">
            <w:pPr>
              <w:pStyle w:val="ListParagraph"/>
            </w:pPr>
            <w:r>
              <w:t>4</w:t>
            </w:r>
            <w:r w:rsidR="005A6F43">
              <w:t xml:space="preserve">. </w:t>
            </w:r>
            <w:r w:rsidR="005A6F43">
              <w:tab/>
              <w:t>Clicking the “Save” button will save the record and return the user to the Evaluation Landing page (2.5). If not all fields required to save are completed or invalid data is entered, user will be prevented from saving and a message will list the fields and related issues.</w:t>
            </w:r>
          </w:p>
          <w:p w14:paraId="7291301A" w14:textId="79F9507C" w:rsidR="005A6F43" w:rsidRDefault="00A125E7" w:rsidP="0062651E">
            <w:pPr>
              <w:pStyle w:val="ListParagraph"/>
            </w:pPr>
            <w:r>
              <w:t>5</w:t>
            </w:r>
            <w:r w:rsidR="005A6F43">
              <w:t xml:space="preserve">. </w:t>
            </w:r>
            <w:r w:rsidR="005A6F43">
              <w:tab/>
              <w:t xml:space="preserve">Clicking the “Cancel” button will not save any changes and will return the user to the Evaluation </w:t>
            </w:r>
            <w:r>
              <w:t>l</w:t>
            </w:r>
            <w:r w:rsidR="005A6F43">
              <w:t>anding page (2.5).</w:t>
            </w:r>
          </w:p>
          <w:p w14:paraId="06D9869C" w14:textId="37A3FA44" w:rsidR="00C5731D" w:rsidRDefault="00C5731D" w:rsidP="00B74274">
            <w:pPr>
              <w:pStyle w:val="ListParagraph"/>
              <w:keepNext/>
            </w:pPr>
          </w:p>
        </w:tc>
      </w:tr>
      <w:tr w:rsidR="00C5731D" w14:paraId="0F1B66FF" w14:textId="77777777" w:rsidTr="00CE525F">
        <w:trPr>
          <w:trHeight w:val="9611"/>
        </w:trPr>
        <w:tc>
          <w:tcPr>
            <w:tcW w:w="10489" w:type="dxa"/>
            <w:gridSpan w:val="5"/>
            <w:tcBorders>
              <w:top w:val="nil"/>
            </w:tcBorders>
          </w:tcPr>
          <w:p w14:paraId="4750C0F2" w14:textId="111B7687" w:rsidR="00C5731D" w:rsidRDefault="00C5731D" w:rsidP="00C5731D">
            <w:pPr>
              <w:pStyle w:val="Heading1"/>
              <w:outlineLvl w:val="0"/>
            </w:pPr>
            <w:r w:rsidRPr="00C5731D">
              <w:t>Evaluation Plan</w:t>
            </w:r>
          </w:p>
          <w:p w14:paraId="4824186A" w14:textId="659ED3B6" w:rsidR="00C5731D" w:rsidRDefault="008E5292" w:rsidP="00C5731D">
            <w:pPr>
              <w:pStyle w:val="BodyTextBold"/>
            </w:pPr>
            <w:r w:rsidRPr="00B07045">
              <w:rPr>
                <w:noProof/>
              </w:rPr>
              <mc:AlternateContent>
                <mc:Choice Requires="wps">
                  <w:drawing>
                    <wp:anchor distT="0" distB="0" distL="114300" distR="114300" simplePos="0" relativeHeight="252060672" behindDoc="0" locked="0" layoutInCell="1" allowOverlap="1" wp14:anchorId="350894F8" wp14:editId="77939924">
                      <wp:simplePos x="0" y="0"/>
                      <wp:positionH relativeFrom="column">
                        <wp:posOffset>156845</wp:posOffset>
                      </wp:positionH>
                      <wp:positionV relativeFrom="page">
                        <wp:posOffset>470535</wp:posOffset>
                      </wp:positionV>
                      <wp:extent cx="197485" cy="197485"/>
                      <wp:effectExtent l="0" t="0" r="12065" b="12065"/>
                      <wp:wrapNone/>
                      <wp:docPr id="277" name="Oval 2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5AA99" w14:textId="77777777" w:rsidR="00EE7FC1" w:rsidRPr="00FE69B0" w:rsidRDefault="00EE7FC1" w:rsidP="005A6F4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894F8" id="Oval 277" o:spid="_x0000_s1409" style="position:absolute;left:0;text-align:left;margin-left:12.35pt;margin-top:37.05pt;width:15.55pt;height:15.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" fillcolor="yellow" strokecolor="black [3213]" strokeweight=".5pt">
                      <v:stroke joinstyle="miter"/>
                      <v:textbox inset="0,0,0,0">
                        <w:txbxContent>
                          <w:p w14:paraId="79F5AA99" w14:textId="77777777" w:rsidR="00EE7FC1" w:rsidRPr="00FE69B0" w:rsidRDefault="00EE7FC1" w:rsidP="005A6F43">
                            <w:pPr>
                              <w:jc w:val="center"/>
                              <w:rPr>
                                <w:color w:val="000000" w:themeColor="text1"/>
                              </w:rPr>
                            </w:pPr>
                            <w:r>
                              <w:rPr>
                                <w:color w:val="000000" w:themeColor="text1"/>
                              </w:rPr>
                              <w:t>1</w:t>
                            </w:r>
                          </w:p>
                        </w:txbxContent>
                      </v:textbox>
                      <w10:wrap anchory="page"/>
                    </v:oval>
                  </w:pict>
                </mc:Fallback>
              </mc:AlternateContent>
            </w:r>
            <w:r w:rsidR="00C5731D">
              <w:t>Select Grantee:</w:t>
            </w:r>
            <w:r w:rsidR="00C5731D">
              <w:tab/>
            </w:r>
            <w:r w:rsidR="00C5731D" w:rsidRPr="00214C07">
              <w:rPr>
                <w:rFonts w:cs="Times New Roman"/>
                <w:b w:val="0"/>
                <w:bCs/>
                <w:noProof/>
                <w:color w:val="3C3C3C"/>
                <w:position w:val="-6"/>
              </w:rPr>
              <w:drawing>
                <wp:inline distT="0" distB="0" distL="0" distR="0" wp14:anchorId="41EFB8CE" wp14:editId="249198C5">
                  <wp:extent cx="2755000" cy="182880"/>
                  <wp:effectExtent l="0" t="0" r="7620" b="7620"/>
                  <wp:docPr id="264" name="Picture 2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BC97FF6" w14:textId="24DC3AF1" w:rsidR="00C5731D" w:rsidRDefault="00A125E7" w:rsidP="00C5731D">
            <w:pPr>
              <w:pStyle w:val="BodyTextBold"/>
              <w:rPr>
                <w:shd w:val="clear" w:color="auto" w:fill="FFFFFF"/>
              </w:rPr>
            </w:pPr>
            <w:r w:rsidRPr="00B07045">
              <w:rPr>
                <w:noProof/>
              </w:rPr>
              <mc:AlternateContent>
                <mc:Choice Requires="wps">
                  <w:drawing>
                    <wp:anchor distT="0" distB="0" distL="114300" distR="114300" simplePos="0" relativeHeight="252577792" behindDoc="0" locked="0" layoutInCell="1" allowOverlap="1" wp14:anchorId="2FCDE92C" wp14:editId="3AF5E3EB">
                      <wp:simplePos x="0" y="0"/>
                      <wp:positionH relativeFrom="column">
                        <wp:posOffset>161290</wp:posOffset>
                      </wp:positionH>
                      <wp:positionV relativeFrom="page">
                        <wp:posOffset>758190</wp:posOffset>
                      </wp:positionV>
                      <wp:extent cx="197485" cy="197485"/>
                      <wp:effectExtent l="0" t="0" r="12065" b="12065"/>
                      <wp:wrapNone/>
                      <wp:docPr id="91" name="Oval 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87E6E91" w14:textId="4DF0FA36" w:rsidR="00EE7FC1" w:rsidRPr="00FE69B0" w:rsidRDefault="00EE7FC1"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DE92C" id="Oval 91" o:spid="_x0000_s1410" style="position:absolute;left:0;text-align:left;margin-left:12.7pt;margin-top:59.7pt;width:15.55pt;height:15.5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" fillcolor="yellow" strokecolor="windowText" strokeweight=".5pt">
                      <v:stroke joinstyle="miter"/>
                      <v:textbox inset="0,0,0,0">
                        <w:txbxContent>
                          <w:p w14:paraId="087E6E91" w14:textId="4DF0FA36" w:rsidR="00EE7FC1" w:rsidRPr="00FE69B0" w:rsidRDefault="00EE7FC1" w:rsidP="00A125E7">
                            <w:pPr>
                              <w:jc w:val="center"/>
                              <w:rPr>
                                <w:color w:val="000000" w:themeColor="text1"/>
                              </w:rPr>
                            </w:pPr>
                            <w:r>
                              <w:rPr>
                                <w:color w:val="000000" w:themeColor="text1"/>
                              </w:rPr>
                              <w:t>2</w:t>
                            </w:r>
                          </w:p>
                        </w:txbxContent>
                      </v:textbox>
                      <w10:wrap anchory="page"/>
                    </v:oval>
                  </w:pict>
                </mc:Fallback>
              </mc:AlternateContent>
            </w:r>
            <w:r w:rsidR="00C5731D">
              <w:rPr>
                <w:shd w:val="clear" w:color="auto" w:fill="FFFFFF"/>
              </w:rPr>
              <w:t>Grantee Reporting Period:</w:t>
            </w:r>
          </w:p>
          <w:p w14:paraId="5DC90760" w14:textId="01E68EF5" w:rsidR="005A6F43" w:rsidRDefault="005A6F43" w:rsidP="005A6F43">
            <w:pPr>
              <w:pStyle w:val="BodyTextBold"/>
              <w:rPr>
                <w:shd w:val="clear" w:color="auto" w:fill="FFFFFF"/>
              </w:rPr>
            </w:pPr>
          </w:p>
          <w:p w14:paraId="299FFF01" w14:textId="71D2A3EB" w:rsidR="005A6F43" w:rsidRDefault="005A6F43" w:rsidP="005A6F43">
            <w:pPr>
              <w:pStyle w:val="BodyText2"/>
              <w:pBdr>
                <w:top w:val="single" w:sz="4" w:space="1" w:color="D9D9D9" w:themeColor="background1" w:themeShade="D9"/>
              </w:pBdr>
              <w:rPr>
                <w:szCs w:val="18"/>
                <w:shd w:val="clear" w:color="auto" w:fill="FFFFFF"/>
              </w:rPr>
            </w:pPr>
          </w:p>
          <w:p w14:paraId="042CE085" w14:textId="1989564F" w:rsidR="005A6F43" w:rsidRDefault="005A6F43" w:rsidP="005A6F43">
            <w:pPr>
              <w:pStyle w:val="BodyText2"/>
              <w:pBdr>
                <w:top w:val="single" w:sz="4" w:space="1" w:color="D9D9D9" w:themeColor="background1" w:themeShade="D9"/>
              </w:pBdr>
              <w:rPr>
                <w:rStyle w:val="apple-converted-space"/>
                <w:szCs w:val="18"/>
                <w:shd w:val="clear" w:color="auto" w:fill="FFFFFF"/>
              </w:rPr>
            </w:pPr>
            <w:r>
              <w:rPr>
                <w:szCs w:val="18"/>
                <w:shd w:val="clear" w:color="auto" w:fill="FFFFFF"/>
              </w:rPr>
              <w:t>Upload and provide a brief description of your evaluation plan. You may only upload one evaluation plan to this system. Use the Browse button to select a file from your local computer and then click the Upload Evaluation Plan button. To replace a plan that has already been uploaded, you will need to select a new file and upload it.</w:t>
            </w:r>
            <w:r>
              <w:rPr>
                <w:rStyle w:val="apple-converted-space"/>
                <w:szCs w:val="18"/>
                <w:shd w:val="clear" w:color="auto" w:fill="FFFFFF"/>
              </w:rPr>
              <w:t> </w:t>
            </w:r>
          </w:p>
          <w:p w14:paraId="7A0699AF" w14:textId="3BBEC111" w:rsidR="005A6F43" w:rsidRDefault="005A6F43" w:rsidP="005A6F43">
            <w:pPr>
              <w:pStyle w:val="BodyText2"/>
              <w:pBdr>
                <w:top w:val="single" w:sz="4" w:space="1" w:color="D9D9D9" w:themeColor="background1" w:themeShade="D9"/>
              </w:pBdr>
              <w:rPr>
                <w:rStyle w:val="dxebaseoffice2010silver"/>
                <w:rFonts w:ascii="Verdana" w:hAnsi="Verdana"/>
                <w:b/>
                <w:bCs/>
                <w:sz w:val="17"/>
                <w:shd w:val="clear" w:color="auto" w:fill="FFFFFF"/>
              </w:rPr>
            </w:pPr>
          </w:p>
          <w:p w14:paraId="11C8AE43" w14:textId="32D0F07F" w:rsidR="005A6F43" w:rsidRDefault="005A6F43" w:rsidP="00AE17B9">
            <w:pPr>
              <w:pStyle w:val="BodyTextBold"/>
            </w:pPr>
            <w:r w:rsidRPr="00B07045">
              <w:rPr>
                <w:noProof/>
              </w:rPr>
              <mc:AlternateContent>
                <mc:Choice Requires="wps">
                  <w:drawing>
                    <wp:anchor distT="0" distB="0" distL="114300" distR="114300" simplePos="0" relativeHeight="252059648" behindDoc="0" locked="0" layoutInCell="1" allowOverlap="1" wp14:anchorId="211AD360" wp14:editId="14A71713">
                      <wp:simplePos x="0" y="0"/>
                      <wp:positionH relativeFrom="column">
                        <wp:posOffset>5485202</wp:posOffset>
                      </wp:positionH>
                      <wp:positionV relativeFrom="page">
                        <wp:posOffset>2494891</wp:posOffset>
                      </wp:positionV>
                      <wp:extent cx="197485" cy="197485"/>
                      <wp:effectExtent l="0" t="0" r="12065" b="12065"/>
                      <wp:wrapNone/>
                      <wp:docPr id="276" name="Oval 2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18987" w14:textId="309376AA" w:rsidR="00EE7FC1" w:rsidRPr="00FE69B0" w:rsidRDefault="00EE7FC1" w:rsidP="005A6F4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AD360" id="Oval 276" o:spid="_x0000_s1411" style="position:absolute;left:0;text-align:left;margin-left:431.9pt;margin-top:196.45pt;width:15.55pt;height:15.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" fillcolor="yellow" strokecolor="black [3213]" strokeweight=".5pt">
                      <v:stroke joinstyle="miter"/>
                      <v:textbox inset="0,0,0,0">
                        <w:txbxContent>
                          <w:p w14:paraId="14B18987" w14:textId="309376AA" w:rsidR="00EE7FC1" w:rsidRPr="00FE69B0" w:rsidRDefault="00EE7FC1" w:rsidP="005A6F43">
                            <w:pPr>
                              <w:jc w:val="center"/>
                              <w:rPr>
                                <w:color w:val="000000" w:themeColor="text1"/>
                              </w:rPr>
                            </w:pPr>
                            <w:r>
                              <w:rPr>
                                <w:color w:val="000000" w:themeColor="text1"/>
                              </w:rPr>
                              <w:t>3</w:t>
                            </w:r>
                          </w:p>
                        </w:txbxContent>
                      </v:textbox>
                      <w10:wrap anchory="page"/>
                    </v:oval>
                  </w:pict>
                </mc:Fallback>
              </mc:AlternateContent>
            </w:r>
            <w:r>
              <w:t xml:space="preserve">Upload </w:t>
            </w:r>
            <w:r w:rsidR="00AE17B9">
              <w:t>Evaluation</w:t>
            </w:r>
            <w:r>
              <w:t xml:space="preserve"> Plan</w:t>
            </w:r>
          </w:p>
          <w:p w14:paraId="5AD20978" w14:textId="7B5263B8" w:rsidR="005A6F43" w:rsidRDefault="005A6F43" w:rsidP="005A6F43">
            <w:pPr>
              <w:pStyle w:val="BodyText2"/>
            </w:pPr>
            <w:r>
              <w:rPr>
                <w:noProof/>
                <w:bdr w:val="none" w:sz="0" w:space="0" w:color="auto"/>
              </w:rPr>
              <mc:AlternateContent>
                <mc:Choice Requires="wps">
                  <w:drawing>
                    <wp:inline distT="0" distB="0" distL="0" distR="0" wp14:anchorId="4A6F944B" wp14:editId="3598E354">
                      <wp:extent cx="4359859" cy="175565"/>
                      <wp:effectExtent l="0" t="0" r="22225" b="15240"/>
                      <wp:docPr id="317" name="Rectangle 31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C11186" id="Rectangle 31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OF3+7q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4555DE70" wp14:editId="0A434F20">
                      <wp:extent cx="680314" cy="166700"/>
                      <wp:effectExtent l="0" t="0" r="24765" b="24130"/>
                      <wp:docPr id="318" name="Rectangle 31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77863" w14:textId="77777777" w:rsidR="00EE7FC1" w:rsidRPr="00467A62" w:rsidRDefault="00EE7FC1" w:rsidP="005A6F43">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555DE70" id="Rectangle 318" o:spid="_x0000_s1412"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" fillcolor="#e7e6e6 [3214]" strokecolor="#bfbfbf [2412]" strokeweight="1pt">
                      <v:textbox inset=",0,,0">
                        <w:txbxContent>
                          <w:p w14:paraId="43C77863" w14:textId="77777777" w:rsidR="00EE7FC1" w:rsidRPr="00467A62" w:rsidRDefault="00EE7FC1" w:rsidP="005A6F43">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46C22539" w14:textId="77777777" w:rsidR="005A6F43" w:rsidRDefault="005A6F43" w:rsidP="005A6F43">
            <w:pPr>
              <w:pStyle w:val="BodyText2"/>
            </w:pPr>
          </w:p>
          <w:p w14:paraId="777C7993" w14:textId="59451754" w:rsidR="005A6F43" w:rsidRDefault="00AE17B9" w:rsidP="005A6F43">
            <w:pPr>
              <w:pStyle w:val="BodyTextBold"/>
              <w:spacing w:after="0"/>
            </w:pPr>
            <w:r>
              <w:t>Description</w:t>
            </w:r>
            <w:r w:rsidR="005A6F43">
              <w:t>:*</w:t>
            </w:r>
          </w:p>
          <w:p w14:paraId="6C3ED7F5" w14:textId="176B478A" w:rsidR="00C5731D" w:rsidRDefault="005A6F43" w:rsidP="005A6F43">
            <w:pPr>
              <w:pStyle w:val="BodyText2"/>
              <w:rPr>
                <w:shd w:val="clear" w:color="auto" w:fill="FFFFFF"/>
              </w:rPr>
            </w:pPr>
            <w:r>
              <w:rPr>
                <w:noProof/>
                <w:bdr w:val="none" w:sz="0" w:space="0" w:color="auto"/>
              </w:rPr>
              <mc:AlternateContent>
                <mc:Choice Requires="wps">
                  <w:drawing>
                    <wp:inline distT="0" distB="0" distL="0" distR="0" wp14:anchorId="09A4306F" wp14:editId="7AE2C7BF">
                      <wp:extent cx="5010912" cy="1338682"/>
                      <wp:effectExtent l="0" t="0" r="18415" b="13970"/>
                      <wp:docPr id="323" name="Rectangle 32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2387C5" id="Rectangle 32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E6btBGjAgAA1Q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14:paraId="576245C9" w14:textId="77777777" w:rsidR="00C5731D" w:rsidRDefault="005A6F43" w:rsidP="005A6F4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701C0CB5" w14:textId="77777777" w:rsidR="005A6F43" w:rsidRDefault="005A6F43" w:rsidP="005A6F43">
            <w:pPr>
              <w:ind w:left="600"/>
              <w:rPr>
                <w:rStyle w:val="dxebaseoffice2010silver"/>
                <w:rFonts w:ascii="Verdana" w:hAnsi="Verdana"/>
                <w:color w:val="FF0000"/>
                <w:sz w:val="17"/>
                <w:shd w:val="clear" w:color="auto" w:fill="FFFFFF"/>
              </w:rPr>
            </w:pPr>
          </w:p>
          <w:p w14:paraId="450EDB47" w14:textId="754B7E48" w:rsidR="005A6F43" w:rsidRPr="00C5731D" w:rsidRDefault="005A6F43" w:rsidP="005A6F43">
            <w:pPr>
              <w:ind w:left="600"/>
            </w:pPr>
            <w:r>
              <w:rPr>
                <w:noProof/>
              </w:rPr>
              <mc:AlternateContent>
                <mc:Choice Requires="wpg">
                  <w:drawing>
                    <wp:inline distT="0" distB="0" distL="0" distR="0" wp14:anchorId="6C387622" wp14:editId="0B184599">
                      <wp:extent cx="1682496" cy="235915"/>
                      <wp:effectExtent l="0" t="0" r="13335" b="12065"/>
                      <wp:docPr id="325" name="Group 325"/>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395" name="Rectangle 39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060AE" w14:textId="77777777" w:rsidR="00EE7FC1" w:rsidRPr="00467CB3" w:rsidRDefault="00EE7FC1" w:rsidP="005A6F4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910FC" w14:textId="77777777" w:rsidR="00EE7FC1" w:rsidRPr="00467CB3" w:rsidRDefault="00EE7FC1" w:rsidP="005A6F4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51539" w14:textId="5DB5CA3D" w:rsidR="00EE7FC1" w:rsidRPr="00FE69B0" w:rsidRDefault="00EE7FC1" w:rsidP="005A6F4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Oval 422"/>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D000C" w14:textId="67236824" w:rsidR="00EE7FC1" w:rsidRPr="00FE69B0" w:rsidRDefault="00EE7FC1" w:rsidP="005A6F4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C387622" id="Group 325" o:spid="_x0000_s1413"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">
                      <v:rect id="Rectangle 395" o:spid="_x0000_s141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J7cQA&#10;AADcAAAADwAAAGRycy9kb3ducmV2LnhtbESP3YrCMBCF7xd8hzCCN4umVtafahQVF/ZGcNUHGJqx&#10;LTaT2kRb394sCHt5OD8fZ7FqTSkeVLvCsoLhIAJBnFpdcKbgfPruT0E4j6yxtEwKnuRgtex8LDDR&#10;tuFfehx9JsIIuwQV5N5XiZQuzcmgG9iKOHgXWxv0QdaZ1DU2YdyUMo6isTRYcCDkWNE2p/R6vJsA&#10;2V2KJjYbOYknh8M++7ztR/exUr1uu56D8NT6//C7/aMVjGZ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Se3EAAAA3AAAAA8AAAAAAAAAAAAAAAAAmAIAAGRycy9k&#10;b3ducmV2LnhtbFBLBQYAAAAABAAEAPUAAACJAwAAAAA=&#10;" fillcolor="#e7e6e6 [3214]" strokecolor="#bfbfbf [2412]" strokeweight="1pt">
                        <v:textbox>
                          <w:txbxContent>
                            <w:p w14:paraId="7F2060AE" w14:textId="77777777" w:rsidR="00EE7FC1" w:rsidRPr="00467CB3" w:rsidRDefault="00EE7FC1" w:rsidP="005A6F43">
                              <w:pPr>
                                <w:jc w:val="center"/>
                                <w:rPr>
                                  <w:color w:val="000000" w:themeColor="text1"/>
                                </w:rPr>
                              </w:pPr>
                              <w:r>
                                <w:rPr>
                                  <w:color w:val="000000" w:themeColor="text1"/>
                                </w:rPr>
                                <w:t>Save</w:t>
                              </w:r>
                            </w:p>
                          </w:txbxContent>
                        </v:textbox>
                      </v:rect>
                      <v:rect id="Rectangle 414" o:spid="_x0000_s141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iScUA&#10;AADcAAAADwAAAGRycy9kb3ducmV2LnhtbESP3WrCQBCF7wt9h2UKvSl1kxiiRNegpUJvhNT2AYbs&#10;mIRmZ9PsatK37wqCl4fz83HWxWQ6caHBtZYVxLMIBHFldcu1gu+v/esShPPIGjvLpOCPHBSbx4c1&#10;5tqO/EmXo69FGGGXo4LG+z6X0lUNGXQz2xMH72QHgz7IoZZ6wDGMm04mUZRJgy0HQoM9vTVU/RzP&#10;JkDeT+2YmJ1cJIuyPNQvv4f5OVPq+WnarkB4mvw9fGt/aAVpnML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iJJxQAAANwAAAAPAAAAAAAAAAAAAAAAAJgCAABkcnMv&#10;ZG93bnJldi54bWxQSwUGAAAAAAQABAD1AAAAigMAAAAA&#10;" fillcolor="#e7e6e6 [3214]" strokecolor="#bfbfbf [2412]" strokeweight="1pt">
                        <v:textbox>
                          <w:txbxContent>
                            <w:p w14:paraId="1A8910FC" w14:textId="77777777" w:rsidR="00EE7FC1" w:rsidRPr="00467CB3" w:rsidRDefault="00EE7FC1" w:rsidP="005A6F43">
                              <w:pPr>
                                <w:jc w:val="center"/>
                                <w:rPr>
                                  <w:color w:val="000000" w:themeColor="text1"/>
                                </w:rPr>
                              </w:pPr>
                              <w:r>
                                <w:rPr>
                                  <w:color w:val="000000" w:themeColor="text1"/>
                                </w:rPr>
                                <w:t>Cancel</w:t>
                              </w:r>
                            </w:p>
                          </w:txbxContent>
                        </v:textbox>
                      </v:rect>
                      <v:oval id="Oval 421" o:spid="_x0000_s1416"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2RsYA&#10;AADcAAAADwAAAGRycy9kb3ducmV2LnhtbESPQWvCQBSE7wX/w/KEXkrdRK1I6ioSLPYiWC14fWRf&#10;s8Hs25BdTfTXu4VCj8PMfMMsVr2txZVaXzlWkI4SEMSF0xWXCr6PH69zED4ga6wdk4IbeVgtB08L&#10;zLTr+Iuuh1CKCGGfoQITQpNJ6QtDFv3INcTR+3GtxRBlW0rdYhfhtpbjJJlJixXHBYMN5YaK8+Fi&#10;FbycZ/x22oR8czS7+zZP95NJ3in1POzX7yAC9eE//Nf+1Aqm4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72RsYAAADcAAAADwAAAAAAAAAAAAAAAACYAgAAZHJz&#10;L2Rvd25yZXYueG1sUEsFBgAAAAAEAAQA9QAAAIsDAAAAAA==&#10;" fillcolor="yellow" strokecolor="black [3213]" strokeweight=".5pt">
                        <v:stroke joinstyle="miter"/>
                        <v:textbox inset="0,0,0,0">
                          <w:txbxContent>
                            <w:p w14:paraId="6A851539" w14:textId="5DB5CA3D" w:rsidR="00EE7FC1" w:rsidRPr="00FE69B0" w:rsidRDefault="00EE7FC1" w:rsidP="005A6F43">
                              <w:pPr>
                                <w:jc w:val="center"/>
                                <w:rPr>
                                  <w:color w:val="000000" w:themeColor="text1"/>
                                </w:rPr>
                              </w:pPr>
                              <w:r>
                                <w:rPr>
                                  <w:color w:val="000000" w:themeColor="text1"/>
                                </w:rPr>
                                <w:t>5</w:t>
                              </w:r>
                            </w:p>
                          </w:txbxContent>
                        </v:textbox>
                      </v:oval>
                      <v:oval id="Oval 422" o:spid="_x0000_s1417"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oMccA&#10;AADcAAAADwAAAGRycy9kb3ducmV2LnhtbESPS2vDMBCE74X8B7GBXEIjx3lQ3CihmIT2Esij0Oti&#10;bS0Ta2UsNXbz66NCoMdhZr5hVpve1uJKra8cK5hOEhDEhdMVlwo+z7vnFxA+IGusHZOCX/KwWQ+e&#10;Vphp1/GRrqdQighhn6ECE0KTSekLQxb9xDXE0ft2rcUQZVtK3WIX4baWaZIspcWK44LBhnJDxeX0&#10;YxWML0tefG1Dvj2b/e09nx5ms7xTajTs315BBOrDf/jR/tAK5mkKf2fi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aDHHAAAA3AAAAA8AAAAAAAAAAAAAAAAAmAIAAGRy&#10;cy9kb3ducmV2LnhtbFBLBQYAAAAABAAEAPUAAACMAwAAAAA=&#10;" fillcolor="yellow" strokecolor="black [3213]" strokeweight=".5pt">
                        <v:stroke joinstyle="miter"/>
                        <v:textbox inset="0,0,0,0">
                          <w:txbxContent>
                            <w:p w14:paraId="2F4D000C" w14:textId="67236824" w:rsidR="00EE7FC1" w:rsidRPr="00FE69B0" w:rsidRDefault="00EE7FC1" w:rsidP="005A6F43">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14:paraId="65FF12D9" w14:textId="77777777" w:rsidR="00C5731D" w:rsidRPr="00503AD1" w:rsidRDefault="00C5731D" w:rsidP="00503AD1">
            <w:pPr>
              <w:rPr>
                <w:sz w:val="8"/>
                <w:szCs w:val="8"/>
              </w:rPr>
            </w:pPr>
          </w:p>
        </w:tc>
        <w:tc>
          <w:tcPr>
            <w:tcW w:w="4239" w:type="dxa"/>
            <w:vMerge/>
          </w:tcPr>
          <w:p w14:paraId="058309CB" w14:textId="77777777" w:rsidR="00C5731D" w:rsidRDefault="00C5731D" w:rsidP="0090109B"/>
        </w:tc>
      </w:tr>
      <w:tr w:rsidR="00AE17B9" w14:paraId="2E1E3CB4" w14:textId="77777777" w:rsidTr="00CE525F">
        <w:trPr>
          <w:trHeight w:val="368"/>
        </w:trPr>
        <w:tc>
          <w:tcPr>
            <w:tcW w:w="10489" w:type="dxa"/>
            <w:gridSpan w:val="5"/>
            <w:vMerge w:val="restart"/>
            <w:shd w:val="clear" w:color="auto" w:fill="324D57"/>
            <w:vAlign w:val="center"/>
          </w:tcPr>
          <w:p w14:paraId="1AFFF9BB" w14:textId="77777777" w:rsidR="00AE17B9" w:rsidRPr="00503AD1" w:rsidRDefault="00AE17B9"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91C3A9F" w14:textId="77777777" w:rsidR="00AE17B9" w:rsidRPr="00503AD1" w:rsidRDefault="00AE17B9"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B01CEBC" w14:textId="77777777" w:rsidR="00AE17B9" w:rsidRPr="00503AD1" w:rsidRDefault="00AE17B9" w:rsidP="00B74274">
            <w:pPr>
              <w:keepNext/>
              <w:rPr>
                <w:sz w:val="8"/>
                <w:szCs w:val="8"/>
              </w:rPr>
            </w:pPr>
          </w:p>
        </w:tc>
        <w:tc>
          <w:tcPr>
            <w:tcW w:w="4239" w:type="dxa"/>
            <w:shd w:val="clear" w:color="auto" w:fill="324D57"/>
            <w:vAlign w:val="center"/>
          </w:tcPr>
          <w:p w14:paraId="0F64EE7F" w14:textId="77777777" w:rsidR="00AE17B9" w:rsidRPr="00503AD1" w:rsidRDefault="00AE17B9"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45</w:t>
            </w:r>
            <w:r w:rsidRPr="00503AD1">
              <w:rPr>
                <w:rFonts w:cs="Arial"/>
                <w:b/>
                <w:noProof/>
                <w:color w:val="FFFFFF" w:themeColor="background1"/>
                <w:sz w:val="20"/>
                <w:szCs w:val="20"/>
              </w:rPr>
              <w:fldChar w:fldCharType="end"/>
            </w:r>
          </w:p>
        </w:tc>
      </w:tr>
      <w:tr w:rsidR="00AE17B9" w14:paraId="2C93DD95" w14:textId="77777777" w:rsidTr="00CE525F">
        <w:trPr>
          <w:trHeight w:val="503"/>
        </w:trPr>
        <w:tc>
          <w:tcPr>
            <w:tcW w:w="10489" w:type="dxa"/>
            <w:gridSpan w:val="5"/>
            <w:vMerge/>
            <w:tcBorders>
              <w:bottom w:val="single" w:sz="4" w:space="0" w:color="auto"/>
            </w:tcBorders>
            <w:shd w:val="clear" w:color="auto" w:fill="324D57"/>
            <w:vAlign w:val="center"/>
          </w:tcPr>
          <w:p w14:paraId="590B9291" w14:textId="77777777" w:rsidR="00AE17B9" w:rsidRDefault="00AE17B9" w:rsidP="00B74274">
            <w:pPr>
              <w:keepNext/>
              <w:jc w:val="center"/>
            </w:pPr>
          </w:p>
        </w:tc>
        <w:tc>
          <w:tcPr>
            <w:tcW w:w="250" w:type="dxa"/>
            <w:tcBorders>
              <w:top w:val="nil"/>
              <w:bottom w:val="nil"/>
            </w:tcBorders>
            <w:tcMar>
              <w:left w:w="0" w:type="dxa"/>
              <w:right w:w="0" w:type="dxa"/>
            </w:tcMar>
          </w:tcPr>
          <w:p w14:paraId="2C02A1F7" w14:textId="77777777" w:rsidR="00AE17B9" w:rsidRPr="00503AD1" w:rsidRDefault="00AE17B9" w:rsidP="00B74274">
            <w:pPr>
              <w:keepNext/>
              <w:rPr>
                <w:sz w:val="8"/>
                <w:szCs w:val="8"/>
              </w:rPr>
            </w:pPr>
          </w:p>
        </w:tc>
        <w:tc>
          <w:tcPr>
            <w:tcW w:w="4239" w:type="dxa"/>
            <w:tcMar>
              <w:left w:w="58" w:type="dxa"/>
              <w:right w:w="58" w:type="dxa"/>
            </w:tcMar>
          </w:tcPr>
          <w:p w14:paraId="7C0C39AC" w14:textId="5C34A2B3" w:rsidR="00AE17B9" w:rsidRPr="00503AD1" w:rsidRDefault="00AE17B9" w:rsidP="00B74274">
            <w:pPr>
              <w:keepNext/>
              <w:spacing w:before="60"/>
              <w:rPr>
                <w:rFonts w:cs="Arial"/>
                <w:szCs w:val="18"/>
              </w:rPr>
            </w:pPr>
            <w:r w:rsidRPr="00503AD1">
              <w:rPr>
                <w:rFonts w:cs="Arial"/>
                <w:szCs w:val="18"/>
              </w:rPr>
              <w:t xml:space="preserve">Page ID: </w:t>
            </w:r>
            <w:r w:rsidR="00AF04E0">
              <w:rPr>
                <w:rFonts w:cs="Arial"/>
                <w:szCs w:val="18"/>
              </w:rPr>
              <w:t>2.5.2</w:t>
            </w:r>
          </w:p>
          <w:p w14:paraId="7C0D7D7B" w14:textId="36758ED2" w:rsidR="00AE17B9" w:rsidRDefault="00AE17B9" w:rsidP="00B74274">
            <w:pPr>
              <w:keepNext/>
              <w:spacing w:before="60"/>
            </w:pPr>
            <w:r w:rsidRPr="00503AD1">
              <w:rPr>
                <w:rFonts w:cs="Arial"/>
                <w:szCs w:val="18"/>
              </w:rPr>
              <w:t xml:space="preserve">Page Title: </w:t>
            </w:r>
            <w:r w:rsidR="002F20C4" w:rsidRPr="002F20C4">
              <w:rPr>
                <w:rFonts w:cs="Arial"/>
                <w:szCs w:val="18"/>
              </w:rPr>
              <w:t>Evaluation Report</w:t>
            </w:r>
          </w:p>
        </w:tc>
      </w:tr>
      <w:tr w:rsidR="00AE17B9" w14:paraId="46BBF7BE" w14:textId="77777777" w:rsidTr="00CE525F">
        <w:tc>
          <w:tcPr>
            <w:tcW w:w="985" w:type="dxa"/>
            <w:tcBorders>
              <w:bottom w:val="single" w:sz="4" w:space="0" w:color="auto"/>
              <w:right w:val="nil"/>
            </w:tcBorders>
            <w:shd w:val="clear" w:color="auto" w:fill="F2F2F2" w:themeFill="background1" w:themeFillShade="F2"/>
            <w:vAlign w:val="center"/>
          </w:tcPr>
          <w:p w14:paraId="3FA86762" w14:textId="77777777" w:rsidR="00AE17B9" w:rsidRPr="00503AD1" w:rsidRDefault="00AE17B9"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A92F4AB" w14:textId="77777777" w:rsidR="00AE17B9" w:rsidRPr="00503AD1" w:rsidRDefault="00AE17B9"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32C10456" w14:textId="77777777" w:rsidR="00AE17B9" w:rsidRPr="00503AD1" w:rsidRDefault="00AE17B9"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1D02445" w14:textId="77777777" w:rsidR="00AE17B9" w:rsidRPr="00503AD1" w:rsidRDefault="00AE17B9"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190C3A6B" w14:textId="77777777" w:rsidR="00AE17B9" w:rsidRPr="00503AD1" w:rsidRDefault="00AE17B9"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529DC10" w14:textId="77777777" w:rsidR="00AE17B9" w:rsidRPr="00503AD1" w:rsidRDefault="00AE17B9"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1EC0657" w14:textId="77777777" w:rsidR="00AE17B9" w:rsidRPr="00503AD1" w:rsidRDefault="00AE17B9" w:rsidP="00B74274">
            <w:pPr>
              <w:keepNext/>
              <w:spacing w:before="40" w:after="40"/>
              <w:rPr>
                <w:b/>
              </w:rPr>
            </w:pPr>
            <w:r w:rsidRPr="00503AD1">
              <w:rPr>
                <w:b/>
              </w:rPr>
              <w:t>Page Details</w:t>
            </w:r>
          </w:p>
        </w:tc>
      </w:tr>
      <w:tr w:rsidR="00AE17B9" w14:paraId="40A2DB34" w14:textId="77777777" w:rsidTr="00CE525F">
        <w:tc>
          <w:tcPr>
            <w:tcW w:w="10489" w:type="dxa"/>
            <w:gridSpan w:val="5"/>
            <w:tcBorders>
              <w:bottom w:val="nil"/>
            </w:tcBorders>
          </w:tcPr>
          <w:p w14:paraId="341C2072" w14:textId="06954EA9" w:rsidR="00AE17B9" w:rsidRPr="00503AD1" w:rsidRDefault="00AE17B9"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Pr="00C5731D">
              <w:t xml:space="preserve">Evaluation </w:t>
            </w:r>
            <w:r>
              <w:t>Report</w:t>
            </w:r>
          </w:p>
        </w:tc>
        <w:tc>
          <w:tcPr>
            <w:tcW w:w="250" w:type="dxa"/>
            <w:tcBorders>
              <w:top w:val="nil"/>
              <w:bottom w:val="nil"/>
            </w:tcBorders>
            <w:tcMar>
              <w:left w:w="0" w:type="dxa"/>
              <w:right w:w="0" w:type="dxa"/>
            </w:tcMar>
          </w:tcPr>
          <w:p w14:paraId="361588E3" w14:textId="77777777" w:rsidR="00AE17B9" w:rsidRPr="00503AD1" w:rsidRDefault="00AE17B9" w:rsidP="00B74274">
            <w:pPr>
              <w:keepNext/>
              <w:rPr>
                <w:sz w:val="8"/>
                <w:szCs w:val="8"/>
              </w:rPr>
            </w:pPr>
          </w:p>
        </w:tc>
        <w:tc>
          <w:tcPr>
            <w:tcW w:w="4239" w:type="dxa"/>
            <w:vMerge w:val="restart"/>
            <w:tcMar>
              <w:left w:w="58" w:type="dxa"/>
              <w:right w:w="58" w:type="dxa"/>
            </w:tcMar>
          </w:tcPr>
          <w:p w14:paraId="5192048F" w14:textId="77777777" w:rsidR="00A125E7" w:rsidRDefault="002F20C4" w:rsidP="0062651E">
            <w:pPr>
              <w:pStyle w:val="ListParagraph"/>
              <w:spacing w:before="120"/>
            </w:pPr>
            <w:r>
              <w:t xml:space="preserve">1. </w:t>
            </w:r>
            <w:r>
              <w:tab/>
            </w:r>
            <w:r w:rsidR="00A125E7">
              <w:t>Only SPO and higher roles will see this field. SPOs will only see their grantees. Higher roles will see all grantees. Grantee-level roles will not see the label or dropdown menu.</w:t>
            </w:r>
          </w:p>
          <w:p w14:paraId="4F2DE809" w14:textId="655F9C69" w:rsidR="002F20C4" w:rsidRDefault="00A125E7" w:rsidP="0062651E">
            <w:pPr>
              <w:pStyle w:val="ListParagraph"/>
              <w:spacing w:before="120"/>
            </w:pPr>
            <w:r>
              <w:t>2.</w:t>
            </w:r>
            <w:r>
              <w:tab/>
              <w:t>Reporting Period will be fixed text displaying the grantee’s current Quarterly Progress reporting period.</w:t>
            </w:r>
          </w:p>
          <w:p w14:paraId="2CCF3346" w14:textId="710732E5" w:rsidR="0038718B" w:rsidRDefault="00A125E7" w:rsidP="0062651E">
            <w:pPr>
              <w:pStyle w:val="ListParagraph"/>
            </w:pPr>
            <w:r>
              <w:t>3</w:t>
            </w:r>
            <w:r w:rsidR="0038718B">
              <w:t xml:space="preserve">. </w:t>
            </w:r>
            <w:r w:rsidR="0038718B">
              <w:tab/>
              <w:t>Clicking the “Browse” button will allow user to search for a file from their computer. Clicking the “Open” button will load the file name into the Upload Agenda text field. Note: Standard file types for the MRT are .doc, .do</w:t>
            </w:r>
            <w:r w:rsidR="00292FFF">
              <w:t>c</w:t>
            </w:r>
            <w:r w:rsidR="0038718B">
              <w:t>x., .pdf, .xls, .xlsx and the size limit is 10MB.</w:t>
            </w:r>
          </w:p>
          <w:p w14:paraId="443A3386" w14:textId="1F643324" w:rsidR="002F20C4" w:rsidRDefault="00A125E7" w:rsidP="0062651E">
            <w:pPr>
              <w:pStyle w:val="ListParagraph"/>
            </w:pPr>
            <w:r>
              <w:t>4</w:t>
            </w:r>
            <w:r w:rsidR="002F20C4">
              <w:t xml:space="preserve">. </w:t>
            </w:r>
            <w:r w:rsidR="002F20C4">
              <w:tab/>
              <w:t xml:space="preserve">Clicking the “Save” button will save the record and return the user to the Evaluation </w:t>
            </w:r>
            <w:r>
              <w:t>l</w:t>
            </w:r>
            <w:r w:rsidR="002F20C4">
              <w:t>anding page (2.5). If not all fields required to save are completed or invalid data is entered, user will be prevented from saving and a message will list the fields and related issues.</w:t>
            </w:r>
          </w:p>
          <w:p w14:paraId="13E572FE" w14:textId="4B30A49E" w:rsidR="002F20C4" w:rsidRDefault="00A125E7" w:rsidP="0062651E">
            <w:pPr>
              <w:pStyle w:val="ListParagraph"/>
            </w:pPr>
            <w:r>
              <w:t>5</w:t>
            </w:r>
            <w:r w:rsidR="002F20C4">
              <w:t>.</w:t>
            </w:r>
            <w:r w:rsidR="002F20C4">
              <w:tab/>
              <w:t xml:space="preserve">Clicking the “Cancel” button will not save any changes and will return the user to the Evaluation </w:t>
            </w:r>
            <w:r>
              <w:t>l</w:t>
            </w:r>
            <w:r w:rsidR="002F20C4">
              <w:t>anding page (2.5).</w:t>
            </w:r>
          </w:p>
          <w:p w14:paraId="73312D46" w14:textId="67628FB9" w:rsidR="00AE17B9" w:rsidRDefault="00AE17B9" w:rsidP="00B74274">
            <w:pPr>
              <w:pStyle w:val="ListParagraph"/>
              <w:keepNext/>
            </w:pPr>
          </w:p>
        </w:tc>
      </w:tr>
      <w:tr w:rsidR="00AE17B9" w14:paraId="53340877" w14:textId="77777777" w:rsidTr="00CE525F">
        <w:trPr>
          <w:trHeight w:val="9611"/>
        </w:trPr>
        <w:tc>
          <w:tcPr>
            <w:tcW w:w="10489" w:type="dxa"/>
            <w:gridSpan w:val="5"/>
            <w:tcBorders>
              <w:top w:val="nil"/>
            </w:tcBorders>
          </w:tcPr>
          <w:p w14:paraId="17A06EBE" w14:textId="3CFE57ED" w:rsidR="00AE17B9" w:rsidRDefault="00AE17B9" w:rsidP="00AE17B9">
            <w:pPr>
              <w:pStyle w:val="Heading1"/>
              <w:outlineLvl w:val="0"/>
            </w:pPr>
            <w:r w:rsidRPr="00C5731D">
              <w:t xml:space="preserve">Evaluation </w:t>
            </w:r>
            <w:r>
              <w:t>Report</w:t>
            </w:r>
          </w:p>
          <w:p w14:paraId="00C53370" w14:textId="18731781" w:rsidR="00AE17B9" w:rsidRDefault="00A125E7" w:rsidP="00AE17B9">
            <w:pPr>
              <w:pStyle w:val="BodyTextBold"/>
            </w:pPr>
            <w:r w:rsidRPr="00B07045">
              <w:rPr>
                <w:noProof/>
              </w:rPr>
              <mc:AlternateContent>
                <mc:Choice Requires="wps">
                  <w:drawing>
                    <wp:anchor distT="0" distB="0" distL="114300" distR="114300" simplePos="0" relativeHeight="252078080" behindDoc="0" locked="0" layoutInCell="1" allowOverlap="1" wp14:anchorId="4B0137DC" wp14:editId="0CABF69B">
                      <wp:simplePos x="0" y="0"/>
                      <wp:positionH relativeFrom="column">
                        <wp:posOffset>156845</wp:posOffset>
                      </wp:positionH>
                      <wp:positionV relativeFrom="page">
                        <wp:posOffset>485775</wp:posOffset>
                      </wp:positionV>
                      <wp:extent cx="197485" cy="197485"/>
                      <wp:effectExtent l="0" t="0" r="12065" b="12065"/>
                      <wp:wrapNone/>
                      <wp:docPr id="527" name="Oval 5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7F3E9" w14:textId="77777777" w:rsidR="00EE7FC1" w:rsidRPr="00FE69B0" w:rsidRDefault="00EE7FC1"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137DC" id="Oval 527" o:spid="_x0000_s1418" style="position:absolute;left:0;text-align:left;margin-left:12.35pt;margin-top:38.25pt;width:15.55pt;height:15.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" fillcolor="yellow" strokecolor="black [3213]" strokeweight=".5pt">
                      <v:stroke joinstyle="miter"/>
                      <v:textbox inset="0,0,0,0">
                        <w:txbxContent>
                          <w:p w14:paraId="16F7F3E9" w14:textId="77777777" w:rsidR="00EE7FC1" w:rsidRPr="00FE69B0" w:rsidRDefault="00EE7FC1" w:rsidP="00AE17B9">
                            <w:pPr>
                              <w:jc w:val="center"/>
                              <w:rPr>
                                <w:color w:val="000000" w:themeColor="text1"/>
                              </w:rPr>
                            </w:pPr>
                            <w:r>
                              <w:rPr>
                                <w:color w:val="000000" w:themeColor="text1"/>
                              </w:rPr>
                              <w:t>1</w:t>
                            </w:r>
                          </w:p>
                        </w:txbxContent>
                      </v:textbox>
                      <w10:wrap anchory="page"/>
                    </v:oval>
                  </w:pict>
                </mc:Fallback>
              </mc:AlternateContent>
            </w:r>
            <w:r w:rsidR="00AE17B9">
              <w:t>Select Grantee:</w:t>
            </w:r>
            <w:r w:rsidR="00AE17B9">
              <w:tab/>
            </w:r>
            <w:r w:rsidR="00AE17B9" w:rsidRPr="00214C07">
              <w:rPr>
                <w:rFonts w:cs="Times New Roman"/>
                <w:b w:val="0"/>
                <w:bCs/>
                <w:noProof/>
                <w:color w:val="3C3C3C"/>
                <w:position w:val="-6"/>
              </w:rPr>
              <w:drawing>
                <wp:inline distT="0" distB="0" distL="0" distR="0" wp14:anchorId="18D1B89F" wp14:editId="40A46049">
                  <wp:extent cx="2755000" cy="182880"/>
                  <wp:effectExtent l="0" t="0" r="7620" b="7620"/>
                  <wp:docPr id="539" name="Picture 53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852FCF2" w14:textId="12597360" w:rsidR="00AE17B9" w:rsidRDefault="00A125E7" w:rsidP="00AE17B9">
            <w:pPr>
              <w:pStyle w:val="BodyTextBold"/>
              <w:rPr>
                <w:shd w:val="clear" w:color="auto" w:fill="FFFFFF"/>
              </w:rPr>
            </w:pPr>
            <w:r w:rsidRPr="00B07045">
              <w:rPr>
                <w:noProof/>
              </w:rPr>
              <mc:AlternateContent>
                <mc:Choice Requires="wps">
                  <w:drawing>
                    <wp:anchor distT="0" distB="0" distL="114300" distR="114300" simplePos="0" relativeHeight="252579840" behindDoc="0" locked="0" layoutInCell="1" allowOverlap="1" wp14:anchorId="731C153C" wp14:editId="271B3C50">
                      <wp:simplePos x="0" y="0"/>
                      <wp:positionH relativeFrom="column">
                        <wp:posOffset>153670</wp:posOffset>
                      </wp:positionH>
                      <wp:positionV relativeFrom="page">
                        <wp:posOffset>765810</wp:posOffset>
                      </wp:positionV>
                      <wp:extent cx="197485" cy="197485"/>
                      <wp:effectExtent l="0" t="0" r="12065" b="12065"/>
                      <wp:wrapNone/>
                      <wp:docPr id="118" name="Oval 1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0CEDE36" w14:textId="31BF221B" w:rsidR="00EE7FC1" w:rsidRPr="00FE69B0" w:rsidRDefault="00EE7FC1"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C153C" id="Oval 118" o:spid="_x0000_s1419" style="position:absolute;left:0;text-align:left;margin-left:12.1pt;margin-top:60.3pt;width:15.55pt;height:15.5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9CeQ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" fillcolor="yellow" strokecolor="windowText" strokeweight=".5pt">
                      <v:stroke joinstyle="miter"/>
                      <v:textbox inset="0,0,0,0">
                        <w:txbxContent>
                          <w:p w14:paraId="50CEDE36" w14:textId="31BF221B" w:rsidR="00EE7FC1" w:rsidRPr="00FE69B0" w:rsidRDefault="00EE7FC1" w:rsidP="00A125E7">
                            <w:pPr>
                              <w:jc w:val="center"/>
                              <w:rPr>
                                <w:color w:val="000000" w:themeColor="text1"/>
                              </w:rPr>
                            </w:pPr>
                            <w:r>
                              <w:rPr>
                                <w:color w:val="000000" w:themeColor="text1"/>
                              </w:rPr>
                              <w:t>2</w:t>
                            </w:r>
                          </w:p>
                        </w:txbxContent>
                      </v:textbox>
                      <w10:wrap anchory="page"/>
                    </v:oval>
                  </w:pict>
                </mc:Fallback>
              </mc:AlternateContent>
            </w:r>
            <w:r w:rsidR="00AE17B9">
              <w:rPr>
                <w:shd w:val="clear" w:color="auto" w:fill="FFFFFF"/>
              </w:rPr>
              <w:t>Grantee Reporting Period:</w:t>
            </w:r>
          </w:p>
          <w:p w14:paraId="12BE9EAB" w14:textId="7CEDDE32" w:rsidR="00AE17B9" w:rsidRDefault="00AE17B9" w:rsidP="00AE17B9">
            <w:pPr>
              <w:pStyle w:val="BodyTextBold"/>
              <w:rPr>
                <w:shd w:val="clear" w:color="auto" w:fill="FFFFFF"/>
              </w:rPr>
            </w:pPr>
          </w:p>
          <w:p w14:paraId="35D9C16E" w14:textId="09CAD567" w:rsidR="00AE17B9" w:rsidRDefault="00AE17B9" w:rsidP="00AE17B9">
            <w:pPr>
              <w:pStyle w:val="BodyText2"/>
              <w:pBdr>
                <w:top w:val="single" w:sz="4" w:space="1" w:color="D9D9D9" w:themeColor="background1" w:themeShade="D9"/>
              </w:pBdr>
              <w:rPr>
                <w:szCs w:val="18"/>
                <w:shd w:val="clear" w:color="auto" w:fill="FFFFFF"/>
              </w:rPr>
            </w:pPr>
          </w:p>
          <w:p w14:paraId="55B2749D" w14:textId="3B186EF3" w:rsidR="00AE17B9" w:rsidRDefault="00AE17B9" w:rsidP="00AE17B9">
            <w:pPr>
              <w:pStyle w:val="BodyText2"/>
              <w:pBdr>
                <w:top w:val="single" w:sz="4" w:space="1" w:color="D9D9D9" w:themeColor="background1" w:themeShade="D9"/>
              </w:pBdr>
              <w:rPr>
                <w:rStyle w:val="dxebaseoffice2010silver"/>
                <w:rFonts w:ascii="Verdana" w:hAnsi="Verdana"/>
                <w:b/>
                <w:bCs/>
                <w:sz w:val="17"/>
                <w:shd w:val="clear" w:color="auto" w:fill="FFFFFF"/>
              </w:rPr>
            </w:pPr>
            <w:r>
              <w:rPr>
                <w:szCs w:val="18"/>
                <w:shd w:val="clear" w:color="auto" w:fill="FFFFFF"/>
              </w:rPr>
              <w:t>Upload and provide a brief description of your final evaluation report. Use the Browse button to select a file from your computer, enter a description, then click the Save button.</w:t>
            </w:r>
            <w:r>
              <w:rPr>
                <w:rStyle w:val="apple-converted-space"/>
                <w:szCs w:val="18"/>
                <w:shd w:val="clear" w:color="auto" w:fill="FFFFFF"/>
              </w:rPr>
              <w:t> </w:t>
            </w:r>
          </w:p>
          <w:p w14:paraId="3A3090DD" w14:textId="3840756D" w:rsidR="00AE17B9" w:rsidRDefault="00AE17B9" w:rsidP="00AE17B9">
            <w:pPr>
              <w:pStyle w:val="BodyTextBold"/>
            </w:pPr>
            <w:r w:rsidRPr="005B1429">
              <w:t>Upload Final Evaluation Report:</w:t>
            </w:r>
          </w:p>
          <w:p w14:paraId="07C9D34C" w14:textId="1BE5A74C" w:rsidR="00292FFF" w:rsidRPr="005B1429" w:rsidRDefault="00292FFF" w:rsidP="00AE17B9">
            <w:pPr>
              <w:pStyle w:val="BodyTextBold"/>
            </w:pPr>
            <w:r w:rsidRPr="005B1429">
              <w:rPr>
                <w:noProof/>
              </w:rPr>
              <mc:AlternateContent>
                <mc:Choice Requires="wps">
                  <w:drawing>
                    <wp:anchor distT="0" distB="0" distL="114300" distR="114300" simplePos="0" relativeHeight="252082176" behindDoc="0" locked="0" layoutInCell="1" allowOverlap="1" wp14:anchorId="3C5BBAF4" wp14:editId="3ED712DC">
                      <wp:simplePos x="0" y="0"/>
                      <wp:positionH relativeFrom="column">
                        <wp:posOffset>5502275</wp:posOffset>
                      </wp:positionH>
                      <wp:positionV relativeFrom="page">
                        <wp:posOffset>2232660</wp:posOffset>
                      </wp:positionV>
                      <wp:extent cx="197485" cy="197485"/>
                      <wp:effectExtent l="0" t="0" r="12065" b="12065"/>
                      <wp:wrapNone/>
                      <wp:docPr id="541" name="Oval 5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BC1C5" w14:textId="7B0DF980" w:rsidR="00EE7FC1" w:rsidRPr="00FE69B0" w:rsidRDefault="00EE7FC1" w:rsidP="002F20C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BBAF4" id="Oval 541" o:spid="_x0000_s1420" style="position:absolute;left:0;text-align:left;margin-left:433.25pt;margin-top:175.8pt;width:15.55pt;height:15.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" fillcolor="yellow" strokecolor="black [3213]" strokeweight=".5pt">
                      <v:stroke joinstyle="miter"/>
                      <v:textbox inset="0,0,0,0">
                        <w:txbxContent>
                          <w:p w14:paraId="3E3BC1C5" w14:textId="7B0DF980" w:rsidR="00EE7FC1" w:rsidRPr="00FE69B0" w:rsidRDefault="00EE7FC1" w:rsidP="002F20C4">
                            <w:pPr>
                              <w:jc w:val="center"/>
                              <w:rPr>
                                <w:color w:val="000000" w:themeColor="text1"/>
                              </w:rPr>
                            </w:pPr>
                            <w:r>
                              <w:rPr>
                                <w:color w:val="000000" w:themeColor="text1"/>
                              </w:rPr>
                              <w:t>3</w:t>
                            </w:r>
                          </w:p>
                        </w:txbxContent>
                      </v:textbox>
                      <w10:wrap anchory="page"/>
                    </v:oval>
                  </w:pict>
                </mc:Fallback>
              </mc:AlternateContent>
            </w:r>
            <w:r>
              <w:rPr>
                <w:noProof/>
                <w:bdr w:val="none" w:sz="0" w:space="0" w:color="auto"/>
              </w:rPr>
              <mc:AlternateContent>
                <mc:Choice Requires="wps">
                  <w:drawing>
                    <wp:inline distT="0" distB="0" distL="0" distR="0" wp14:anchorId="2976C32A" wp14:editId="4C29F3DB">
                      <wp:extent cx="4359859" cy="175565"/>
                      <wp:effectExtent l="0" t="0" r="22225" b="15240"/>
                      <wp:docPr id="1083" name="Rectangle 1083"/>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57FC5D" id="Rectangle 1083"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DTdAyJpAIAAK4FAAAOAAAAAAAAAAAAAAAAAC4CAABk&#10;cnMvZTJvRG9jLnhtbFBLAQItABQABgAIAAAAIQBAUsGy2gAAAAQBAAAPAAAAAAAAAAAAAAAAAP4E&#10;AABkcnMvZG93bnJldi54bWxQSwUGAAAAAAQABADzAAAABQYAAAAA&#10;" filled="f" strokecolor="#d8d8d8 [2732]" strokeweight="1pt">
                      <w10:anchorlock/>
                    </v:rect>
                  </w:pict>
                </mc:Fallback>
              </mc:AlternateContent>
            </w:r>
            <w:r>
              <w:rPr>
                <w:noProof/>
              </w:rPr>
              <mc:AlternateContent>
                <mc:Choice Requires="wps">
                  <w:drawing>
                    <wp:inline distT="0" distB="0" distL="0" distR="0" wp14:anchorId="72C57ACD" wp14:editId="1D04F686">
                      <wp:extent cx="680314" cy="166700"/>
                      <wp:effectExtent l="0" t="0" r="24765" b="24130"/>
                      <wp:docPr id="532" name="Rectangle 53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EDED8" w14:textId="77777777" w:rsidR="00EE7FC1" w:rsidRPr="00467A62" w:rsidRDefault="00EE7FC1" w:rsidP="00292FFF">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72C57ACD" id="Rectangle 532" o:spid="_x0000_s1421"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" fillcolor="#e7e6e6 [3214]" strokecolor="#bfbfbf [2412]" strokeweight="1pt">
                      <v:textbox inset=",0,,0">
                        <w:txbxContent>
                          <w:p w14:paraId="190EDED8" w14:textId="77777777" w:rsidR="00EE7FC1" w:rsidRPr="00467A62" w:rsidRDefault="00EE7FC1" w:rsidP="00292FFF">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7432425A" w14:textId="01D74D2E" w:rsidR="00AE17B9" w:rsidRDefault="00AE17B9" w:rsidP="00AE17B9">
            <w:pPr>
              <w:pStyle w:val="BodyText2"/>
            </w:pPr>
          </w:p>
          <w:p w14:paraId="47286F41" w14:textId="77777777" w:rsidR="00AE17B9" w:rsidRDefault="00AE17B9" w:rsidP="00AE17B9">
            <w:pPr>
              <w:pStyle w:val="BodyText2"/>
            </w:pPr>
          </w:p>
          <w:p w14:paraId="7540F47D" w14:textId="77777777" w:rsidR="00AE17B9" w:rsidRDefault="00AE17B9" w:rsidP="00AE17B9">
            <w:pPr>
              <w:pStyle w:val="BodyTextBold"/>
              <w:spacing w:after="0"/>
            </w:pPr>
            <w:r>
              <w:t>Description:*</w:t>
            </w:r>
          </w:p>
          <w:p w14:paraId="57F0647B" w14:textId="77777777" w:rsidR="00AE17B9" w:rsidRDefault="00AE17B9" w:rsidP="00AE17B9">
            <w:pPr>
              <w:pStyle w:val="BodyText2"/>
              <w:rPr>
                <w:shd w:val="clear" w:color="auto" w:fill="FFFFFF"/>
              </w:rPr>
            </w:pPr>
            <w:r>
              <w:rPr>
                <w:noProof/>
                <w:bdr w:val="none" w:sz="0" w:space="0" w:color="auto"/>
              </w:rPr>
              <mc:AlternateContent>
                <mc:Choice Requires="wps">
                  <w:drawing>
                    <wp:inline distT="0" distB="0" distL="0" distR="0" wp14:anchorId="773F2667" wp14:editId="4CB141D1">
                      <wp:extent cx="5010912" cy="1338682"/>
                      <wp:effectExtent l="0" t="0" r="18415" b="13970"/>
                      <wp:docPr id="533" name="Rectangle 53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CD3C58" id="Rectangle 53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fcpAIAANUFAAAOAAAAZHJzL2Uyb0RvYy54bWysVE1v2zAMvQ/YfxB0X20nT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Ztdfc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3C4BB34D" w14:textId="77777777" w:rsidR="00AE17B9" w:rsidRDefault="00AE17B9" w:rsidP="00AE17B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3F2A6B09" w14:textId="77777777" w:rsidR="00AE17B9" w:rsidRDefault="00AE17B9" w:rsidP="00AE17B9">
            <w:pPr>
              <w:ind w:left="600"/>
              <w:rPr>
                <w:rStyle w:val="dxebaseoffice2010silver"/>
                <w:rFonts w:ascii="Verdana" w:hAnsi="Verdana"/>
                <w:color w:val="FF0000"/>
                <w:sz w:val="17"/>
                <w:shd w:val="clear" w:color="auto" w:fill="FFFFFF"/>
              </w:rPr>
            </w:pPr>
          </w:p>
          <w:p w14:paraId="42C02EA2" w14:textId="59591ED8" w:rsidR="00AE17B9" w:rsidRDefault="00AE17B9" w:rsidP="002F20C4">
            <w:pPr>
              <w:pStyle w:val="BodyTextBold"/>
            </w:pPr>
            <w:r>
              <w:rPr>
                <w:noProof/>
              </w:rPr>
              <mc:AlternateContent>
                <mc:Choice Requires="wpg">
                  <w:drawing>
                    <wp:inline distT="0" distB="0" distL="0" distR="0" wp14:anchorId="4736C744" wp14:editId="1B875B77">
                      <wp:extent cx="1682496" cy="235915"/>
                      <wp:effectExtent l="0" t="0" r="13335" b="12065"/>
                      <wp:docPr id="534" name="Group 534"/>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535" name="Rectangle 53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37598" w14:textId="77777777" w:rsidR="00EE7FC1" w:rsidRPr="00467CB3" w:rsidRDefault="00EE7FC1" w:rsidP="00AE17B9">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2ED28" w14:textId="77777777" w:rsidR="00EE7FC1" w:rsidRPr="00467CB3" w:rsidRDefault="00EE7FC1" w:rsidP="00AE17B9">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537"/>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1066E" w14:textId="00B7D10D" w:rsidR="00EE7FC1" w:rsidRPr="00FE69B0" w:rsidRDefault="00EE7FC1"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Oval 538"/>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056D9" w14:textId="31116BB0" w:rsidR="00EE7FC1" w:rsidRPr="00FE69B0" w:rsidRDefault="00EE7FC1"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736C744" id="Group 534" o:spid="_x0000_s1422"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">
                      <v:rect id="Rectangle 535" o:spid="_x0000_s1423"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UL8MA&#10;AADcAAAADwAAAGRycy9kb3ducmV2LnhtbESP24rCMBRF3wf8h3AEXwZNp+KFapRRHPBF8PYBh+bY&#10;FpuT2kTb+XsjCD5u9mWx58vWlOJBtSssK/gZRCCIU6sLzhScT3/9KQjnkTWWlknBPzlYLjpfc0y0&#10;bfhAj6PPRBhhl6CC3PsqkdKlORl0A1sRB+9ia4M+yDqTusYmjJtSxlE0lgYLDoQcK1rnlF6PdxMg&#10;m0vRxGYlJ/Fkv99l37fd8D5Wqtdtf2cgPLX+E363t1rBaDiC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UL8MAAADcAAAADwAAAAAAAAAAAAAAAACYAgAAZHJzL2Rv&#10;d25yZXYueG1sUEsFBgAAAAAEAAQA9QAAAIgDAAAAAA==&#10;" fillcolor="#e7e6e6 [3214]" strokecolor="#bfbfbf [2412]" strokeweight="1pt">
                        <v:textbox>
                          <w:txbxContent>
                            <w:p w14:paraId="08237598" w14:textId="77777777" w:rsidR="00EE7FC1" w:rsidRPr="00467CB3" w:rsidRDefault="00EE7FC1" w:rsidP="00AE17B9">
                              <w:pPr>
                                <w:jc w:val="center"/>
                                <w:rPr>
                                  <w:color w:val="000000" w:themeColor="text1"/>
                                </w:rPr>
                              </w:pPr>
                              <w:r>
                                <w:rPr>
                                  <w:color w:val="000000" w:themeColor="text1"/>
                                </w:rPr>
                                <w:t>Save</w:t>
                              </w:r>
                            </w:p>
                          </w:txbxContent>
                        </v:textbox>
                      </v:rect>
                      <v:rect id="Rectangle 536" o:spid="_x0000_s1424"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KWMQA&#10;AADcAAAADwAAAGRycy9kb3ducmV2LnhtbESP3YrCMBCF74V9hzALeyOaWrFKNcq6KOyN4N8DDM3Y&#10;FptJt4m2vr1ZELw8nJ+Ps1h1phJ3alxpWcFoGIEgzqwuOVdwPm0HMxDOI2usLJOCBzlYLT96C0y1&#10;bflA96PPRRhhl6KCwvs6ldJlBRl0Q1sTB+9iG4M+yCaXusE2jJtKxlGUSIMlB0KBNf0UlF2PNxMg&#10;m0vZxmYtp/F0v9/l/b/d+JYo9fXZfc9BeOr8O/xq/2oFk3EC/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SljEAAAA3AAAAA8AAAAAAAAAAAAAAAAAmAIAAGRycy9k&#10;b3ducmV2LnhtbFBLBQYAAAAABAAEAPUAAACJAwAAAAA=&#10;" fillcolor="#e7e6e6 [3214]" strokecolor="#bfbfbf [2412]" strokeweight="1pt">
                        <v:textbox>
                          <w:txbxContent>
                            <w:p w14:paraId="5362ED28" w14:textId="77777777" w:rsidR="00EE7FC1" w:rsidRPr="00467CB3" w:rsidRDefault="00EE7FC1" w:rsidP="00AE17B9">
                              <w:pPr>
                                <w:jc w:val="center"/>
                                <w:rPr>
                                  <w:color w:val="000000" w:themeColor="text1"/>
                                </w:rPr>
                              </w:pPr>
                              <w:r>
                                <w:rPr>
                                  <w:color w:val="000000" w:themeColor="text1"/>
                                </w:rPr>
                                <w:t>Cancel</w:t>
                              </w:r>
                            </w:p>
                          </w:txbxContent>
                        </v:textbox>
                      </v:rect>
                      <v:oval id="Oval 537" o:spid="_x0000_s1425"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S6cYA&#10;AADcAAAADwAAAGRycy9kb3ducmV2LnhtbESPQWvCQBSE74L/YXlCL6VubDAtqatIsNiLYLXQ6yP7&#10;mg1m34bsalJ/fVcoeBxm5htmsRpsIy7U+dqxgtk0AUFcOl1zpeDr+P70CsIHZI2NY1LwSx5Wy/Fo&#10;gbl2PX/S5RAqESHsc1RgQmhzKX1pyKKfupY4ej+usxii7CqpO+wj3DbyOUkyabHmuGCwpcJQeTqc&#10;rYLHU8bz700oNkezu26L2T5Ni16ph8mwfgMRaAj38H/7QyuYpy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S6cYAAADcAAAADwAAAAAAAAAAAAAAAACYAgAAZHJz&#10;L2Rvd25yZXYueG1sUEsFBgAAAAAEAAQA9QAAAIsDAAAAAA==&#10;" fillcolor="yellow" strokecolor="black [3213]" strokeweight=".5pt">
                        <v:stroke joinstyle="miter"/>
                        <v:textbox inset="0,0,0,0">
                          <w:txbxContent>
                            <w:p w14:paraId="1531066E" w14:textId="00B7D10D" w:rsidR="00EE7FC1" w:rsidRPr="00FE69B0" w:rsidRDefault="00EE7FC1" w:rsidP="00AE17B9">
                              <w:pPr>
                                <w:jc w:val="center"/>
                                <w:rPr>
                                  <w:color w:val="000000" w:themeColor="text1"/>
                                </w:rPr>
                              </w:pPr>
                              <w:r>
                                <w:rPr>
                                  <w:color w:val="000000" w:themeColor="text1"/>
                                </w:rPr>
                                <w:t>5</w:t>
                              </w:r>
                            </w:p>
                          </w:txbxContent>
                        </v:textbox>
                      </v:oval>
                      <v:oval id="Oval 538" o:spid="_x0000_s1426"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Gm8IA&#10;AADcAAAADwAAAGRycy9kb3ducmV2LnhtbERPz2vCMBS+C/4P4Qm7iKauKKMaRYpjXgZTB14fzbMp&#10;Ni+libb615vDYMeP7/dq09ta3Kn1lWMFs2kCgrhwuuJSwe/pc/IBwgdkjbVjUvAgD5v1cLDCTLuO&#10;D3Q/hlLEEPYZKjAhNJmUvjBk0U9dQxy5i2sthgjbUuoWuxhua/meJAtpseLYYLCh3FBxPd6sgvF1&#10;wfPzLuS7k/l+fuWznzTNO6XeRv12CSJQH/7Ff+69VjBP49p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MabwgAAANwAAAAPAAAAAAAAAAAAAAAAAJgCAABkcnMvZG93&#10;bnJldi54bWxQSwUGAAAAAAQABAD1AAAAhwMAAAAA&#10;" fillcolor="yellow" strokecolor="black [3213]" strokeweight=".5pt">
                        <v:stroke joinstyle="miter"/>
                        <v:textbox inset="0,0,0,0">
                          <w:txbxContent>
                            <w:p w14:paraId="14D056D9" w14:textId="31116BB0" w:rsidR="00EE7FC1" w:rsidRPr="00FE69B0" w:rsidRDefault="00EE7FC1" w:rsidP="00AE17B9">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14:paraId="61C9E766" w14:textId="77777777" w:rsidR="00AE17B9" w:rsidRPr="00503AD1" w:rsidRDefault="00AE17B9" w:rsidP="00503AD1">
            <w:pPr>
              <w:rPr>
                <w:sz w:val="8"/>
                <w:szCs w:val="8"/>
              </w:rPr>
            </w:pPr>
          </w:p>
        </w:tc>
        <w:tc>
          <w:tcPr>
            <w:tcW w:w="4239" w:type="dxa"/>
            <w:vMerge/>
          </w:tcPr>
          <w:p w14:paraId="19BF1923" w14:textId="77777777" w:rsidR="00AE17B9" w:rsidRDefault="00AE17B9" w:rsidP="0090109B"/>
        </w:tc>
      </w:tr>
      <w:tr w:rsidR="002F20C4" w14:paraId="58B1EA85" w14:textId="77777777" w:rsidTr="00CE525F">
        <w:trPr>
          <w:trHeight w:val="368"/>
        </w:trPr>
        <w:tc>
          <w:tcPr>
            <w:tcW w:w="10489" w:type="dxa"/>
            <w:gridSpan w:val="5"/>
            <w:vMerge w:val="restart"/>
            <w:shd w:val="clear" w:color="auto" w:fill="324D57"/>
            <w:vAlign w:val="center"/>
          </w:tcPr>
          <w:p w14:paraId="3479BC53" w14:textId="77777777" w:rsidR="002F20C4" w:rsidRPr="00503AD1" w:rsidRDefault="002F20C4"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D3A849C" w14:textId="77777777" w:rsidR="002F20C4" w:rsidRPr="00503AD1" w:rsidRDefault="002F20C4"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8FE20F4" w14:textId="77777777" w:rsidR="002F20C4" w:rsidRPr="00503AD1" w:rsidRDefault="002F20C4" w:rsidP="00B74274">
            <w:pPr>
              <w:keepNext/>
              <w:rPr>
                <w:sz w:val="8"/>
                <w:szCs w:val="8"/>
              </w:rPr>
            </w:pPr>
          </w:p>
        </w:tc>
        <w:tc>
          <w:tcPr>
            <w:tcW w:w="4239" w:type="dxa"/>
            <w:shd w:val="clear" w:color="auto" w:fill="324D57"/>
            <w:vAlign w:val="center"/>
          </w:tcPr>
          <w:p w14:paraId="1842E0AC" w14:textId="77777777" w:rsidR="002F20C4" w:rsidRPr="00503AD1" w:rsidRDefault="002F20C4"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46</w:t>
            </w:r>
            <w:r w:rsidRPr="00503AD1">
              <w:rPr>
                <w:rFonts w:cs="Arial"/>
                <w:b/>
                <w:noProof/>
                <w:color w:val="FFFFFF" w:themeColor="background1"/>
                <w:sz w:val="20"/>
                <w:szCs w:val="20"/>
              </w:rPr>
              <w:fldChar w:fldCharType="end"/>
            </w:r>
          </w:p>
        </w:tc>
      </w:tr>
      <w:tr w:rsidR="002F20C4" w14:paraId="318F2812" w14:textId="77777777" w:rsidTr="00CE525F">
        <w:trPr>
          <w:trHeight w:val="503"/>
        </w:trPr>
        <w:tc>
          <w:tcPr>
            <w:tcW w:w="10489" w:type="dxa"/>
            <w:gridSpan w:val="5"/>
            <w:vMerge/>
            <w:tcBorders>
              <w:bottom w:val="single" w:sz="4" w:space="0" w:color="auto"/>
            </w:tcBorders>
            <w:shd w:val="clear" w:color="auto" w:fill="324D57"/>
            <w:vAlign w:val="center"/>
          </w:tcPr>
          <w:p w14:paraId="3C7EC775" w14:textId="77777777" w:rsidR="002F20C4" w:rsidRDefault="002F20C4" w:rsidP="00B74274">
            <w:pPr>
              <w:keepNext/>
              <w:jc w:val="center"/>
            </w:pPr>
          </w:p>
        </w:tc>
        <w:tc>
          <w:tcPr>
            <w:tcW w:w="250" w:type="dxa"/>
            <w:tcBorders>
              <w:top w:val="nil"/>
              <w:bottom w:val="nil"/>
            </w:tcBorders>
            <w:tcMar>
              <w:left w:w="0" w:type="dxa"/>
              <w:right w:w="0" w:type="dxa"/>
            </w:tcMar>
          </w:tcPr>
          <w:p w14:paraId="66B6B6DB" w14:textId="77777777" w:rsidR="002F20C4" w:rsidRPr="00503AD1" w:rsidRDefault="002F20C4" w:rsidP="00B74274">
            <w:pPr>
              <w:keepNext/>
              <w:rPr>
                <w:sz w:val="8"/>
                <w:szCs w:val="8"/>
              </w:rPr>
            </w:pPr>
          </w:p>
        </w:tc>
        <w:tc>
          <w:tcPr>
            <w:tcW w:w="4239" w:type="dxa"/>
            <w:tcMar>
              <w:left w:w="58" w:type="dxa"/>
              <w:right w:w="58" w:type="dxa"/>
            </w:tcMar>
          </w:tcPr>
          <w:p w14:paraId="0A91EA38" w14:textId="52EA9D23" w:rsidR="002F20C4" w:rsidRPr="00503AD1" w:rsidRDefault="002F20C4" w:rsidP="00B74274">
            <w:pPr>
              <w:keepNext/>
              <w:spacing w:before="60"/>
              <w:rPr>
                <w:rFonts w:cs="Arial"/>
                <w:szCs w:val="18"/>
              </w:rPr>
            </w:pPr>
            <w:r w:rsidRPr="00503AD1">
              <w:rPr>
                <w:rFonts w:cs="Arial"/>
                <w:szCs w:val="18"/>
              </w:rPr>
              <w:t xml:space="preserve">Page ID: </w:t>
            </w:r>
            <w:r w:rsidR="00AF04E0">
              <w:rPr>
                <w:rFonts w:cs="Arial"/>
                <w:szCs w:val="18"/>
              </w:rPr>
              <w:t>2.5.3</w:t>
            </w:r>
          </w:p>
          <w:p w14:paraId="1AD32716" w14:textId="03950CF4" w:rsidR="002F20C4" w:rsidRDefault="002F20C4" w:rsidP="00B74274">
            <w:pPr>
              <w:keepNext/>
              <w:spacing w:before="60"/>
            </w:pPr>
            <w:r w:rsidRPr="00503AD1">
              <w:rPr>
                <w:rFonts w:cs="Arial"/>
                <w:szCs w:val="18"/>
              </w:rPr>
              <w:t xml:space="preserve">Page Title: </w:t>
            </w:r>
            <w:r w:rsidRPr="002F20C4">
              <w:rPr>
                <w:rFonts w:cs="Arial"/>
                <w:szCs w:val="18"/>
              </w:rPr>
              <w:t>Other Document Upload</w:t>
            </w:r>
          </w:p>
        </w:tc>
      </w:tr>
      <w:tr w:rsidR="002F20C4" w14:paraId="2505005D" w14:textId="77777777" w:rsidTr="00CE525F">
        <w:tc>
          <w:tcPr>
            <w:tcW w:w="985" w:type="dxa"/>
            <w:tcBorders>
              <w:bottom w:val="single" w:sz="4" w:space="0" w:color="auto"/>
              <w:right w:val="nil"/>
            </w:tcBorders>
            <w:shd w:val="clear" w:color="auto" w:fill="F2F2F2" w:themeFill="background1" w:themeFillShade="F2"/>
            <w:vAlign w:val="center"/>
          </w:tcPr>
          <w:p w14:paraId="5C011367" w14:textId="77777777" w:rsidR="002F20C4" w:rsidRPr="00503AD1" w:rsidRDefault="002F20C4"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0524098" w14:textId="77777777" w:rsidR="002F20C4" w:rsidRPr="00503AD1" w:rsidRDefault="002F20C4"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E84C974" w14:textId="77777777" w:rsidR="002F20C4" w:rsidRPr="00503AD1" w:rsidRDefault="002F20C4"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73156DC" w14:textId="77777777" w:rsidR="002F20C4" w:rsidRPr="00503AD1" w:rsidRDefault="002F20C4"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ADE0918" w14:textId="77777777" w:rsidR="002F20C4" w:rsidRPr="00503AD1" w:rsidRDefault="002F20C4"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30FA906" w14:textId="77777777" w:rsidR="002F20C4" w:rsidRPr="00503AD1" w:rsidRDefault="002F20C4"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2AD413B6" w14:textId="77777777" w:rsidR="002F20C4" w:rsidRPr="00503AD1" w:rsidRDefault="002F20C4" w:rsidP="00B74274">
            <w:pPr>
              <w:keepNext/>
              <w:spacing w:before="40" w:after="40"/>
              <w:rPr>
                <w:b/>
              </w:rPr>
            </w:pPr>
            <w:r w:rsidRPr="00503AD1">
              <w:rPr>
                <w:b/>
              </w:rPr>
              <w:t>Page Details</w:t>
            </w:r>
          </w:p>
        </w:tc>
      </w:tr>
      <w:tr w:rsidR="002F20C4" w14:paraId="6911873E" w14:textId="77777777" w:rsidTr="00CE525F">
        <w:tc>
          <w:tcPr>
            <w:tcW w:w="10489" w:type="dxa"/>
            <w:gridSpan w:val="5"/>
            <w:tcBorders>
              <w:bottom w:val="nil"/>
            </w:tcBorders>
          </w:tcPr>
          <w:p w14:paraId="4BEBC20E" w14:textId="39ACEF54" w:rsidR="002F20C4" w:rsidRPr="00503AD1" w:rsidRDefault="002F20C4"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Pr="002F20C4">
              <w:t>Other Document Upload</w:t>
            </w:r>
          </w:p>
        </w:tc>
        <w:tc>
          <w:tcPr>
            <w:tcW w:w="250" w:type="dxa"/>
            <w:tcBorders>
              <w:top w:val="nil"/>
              <w:bottom w:val="nil"/>
            </w:tcBorders>
            <w:tcMar>
              <w:left w:w="0" w:type="dxa"/>
              <w:right w:w="0" w:type="dxa"/>
            </w:tcMar>
          </w:tcPr>
          <w:p w14:paraId="2E807DDC" w14:textId="77777777" w:rsidR="002F20C4" w:rsidRPr="00503AD1" w:rsidRDefault="002F20C4" w:rsidP="00B74274">
            <w:pPr>
              <w:pStyle w:val="ListParagraph"/>
              <w:keepNext/>
            </w:pPr>
          </w:p>
        </w:tc>
        <w:tc>
          <w:tcPr>
            <w:tcW w:w="4239" w:type="dxa"/>
            <w:vMerge w:val="restart"/>
            <w:tcMar>
              <w:left w:w="58" w:type="dxa"/>
              <w:right w:w="58" w:type="dxa"/>
            </w:tcMar>
          </w:tcPr>
          <w:p w14:paraId="14B16C71" w14:textId="7A8BBACA" w:rsidR="00A125E7" w:rsidRDefault="005B1429" w:rsidP="00B75536">
            <w:pPr>
              <w:pStyle w:val="ListParagraph"/>
              <w:spacing w:before="120"/>
            </w:pPr>
            <w:r>
              <w:t xml:space="preserve">1. </w:t>
            </w:r>
            <w:r>
              <w:tab/>
            </w:r>
            <w:r w:rsidR="00A125E7">
              <w:t>The “Other Document Upload” page allows grantees to upload any additional documents they wish to provide to CSAP.</w:t>
            </w:r>
          </w:p>
          <w:p w14:paraId="739FFCE2" w14:textId="0D81F769" w:rsidR="00A125E7" w:rsidRDefault="00A125E7" w:rsidP="00B75536">
            <w:pPr>
              <w:pStyle w:val="ListParagraph"/>
              <w:spacing w:before="120"/>
            </w:pPr>
            <w:r>
              <w:t>2.  Only SPO and higher roles will see this field. SPOs will only see their grantees. Higher roles will see all grantees. Grantee-level roles will not see the label or dropdown menu.</w:t>
            </w:r>
          </w:p>
          <w:p w14:paraId="5BB54FA1" w14:textId="0524FE41" w:rsidR="00A125E7" w:rsidRDefault="00A125E7" w:rsidP="00B75536">
            <w:pPr>
              <w:pStyle w:val="ListParagraph"/>
              <w:spacing w:before="120"/>
            </w:pPr>
            <w:r>
              <w:t>3.</w:t>
            </w:r>
            <w:r>
              <w:tab/>
              <w:t>Reporting Period will be fixed text displaying the grantee’s current Quarterly Progress reporting period.</w:t>
            </w:r>
          </w:p>
          <w:p w14:paraId="78BAE0AE" w14:textId="24A2871B" w:rsidR="005B1429" w:rsidRDefault="00A125E7" w:rsidP="00B75536">
            <w:pPr>
              <w:pStyle w:val="ListParagraph"/>
              <w:spacing w:before="120"/>
            </w:pPr>
            <w:r>
              <w:t xml:space="preserve">4.  </w:t>
            </w:r>
            <w:r w:rsidR="005B1429">
              <w:t>Clicking the "Add Other Document" link will direct user to the "Ot</w:t>
            </w:r>
            <w:r w:rsidR="00292FFF">
              <w:t>her Document" upload page (2.5.3</w:t>
            </w:r>
            <w:r w:rsidR="005B1429">
              <w:t>.1).</w:t>
            </w:r>
          </w:p>
          <w:p w14:paraId="5595DEFC" w14:textId="77777777" w:rsidR="002F20C4" w:rsidRDefault="00A125E7" w:rsidP="00B75536">
            <w:pPr>
              <w:pStyle w:val="ListParagraph"/>
            </w:pPr>
            <w:r>
              <w:t>5</w:t>
            </w:r>
            <w:r w:rsidR="005B1429">
              <w:t>.</w:t>
            </w:r>
            <w:r w:rsidR="005B1429">
              <w:tab/>
              <w:t>Clicking the linked column header will sort the records in ascending and descending order by the related column.</w:t>
            </w:r>
          </w:p>
          <w:p w14:paraId="1269348C" w14:textId="3F1D443B" w:rsidR="007C1D72" w:rsidRDefault="007C1D72" w:rsidP="00B75536">
            <w:pPr>
              <w:pStyle w:val="ListParagraph"/>
            </w:pPr>
            <w:r>
              <w:t>6. Clicking the linked “Filename” will direct user to the to the relevant "Other Document" upload page (2.5.3.1).</w:t>
            </w:r>
          </w:p>
        </w:tc>
      </w:tr>
      <w:tr w:rsidR="002F20C4" w14:paraId="2A50DE4D" w14:textId="77777777" w:rsidTr="00CE525F">
        <w:trPr>
          <w:trHeight w:val="9611"/>
        </w:trPr>
        <w:tc>
          <w:tcPr>
            <w:tcW w:w="10489" w:type="dxa"/>
            <w:gridSpan w:val="5"/>
            <w:tcBorders>
              <w:top w:val="nil"/>
            </w:tcBorders>
          </w:tcPr>
          <w:p w14:paraId="2C31DA79" w14:textId="0FA1B76C" w:rsidR="002F20C4" w:rsidRDefault="00A125E7" w:rsidP="005B1429">
            <w:pPr>
              <w:pStyle w:val="Heading1"/>
              <w:outlineLvl w:val="0"/>
            </w:pPr>
            <w:r w:rsidRPr="00B07045">
              <w:rPr>
                <w:noProof/>
              </w:rPr>
              <mc:AlternateContent>
                <mc:Choice Requires="wps">
                  <w:drawing>
                    <wp:anchor distT="0" distB="0" distL="114300" distR="114300" simplePos="0" relativeHeight="252581888" behindDoc="0" locked="0" layoutInCell="1" allowOverlap="1" wp14:anchorId="4A066E58" wp14:editId="16675195">
                      <wp:simplePos x="0" y="0"/>
                      <wp:positionH relativeFrom="column">
                        <wp:posOffset>-6350</wp:posOffset>
                      </wp:positionH>
                      <wp:positionV relativeFrom="page">
                        <wp:posOffset>144145</wp:posOffset>
                      </wp:positionV>
                      <wp:extent cx="197485" cy="197485"/>
                      <wp:effectExtent l="0" t="0" r="12065" b="12065"/>
                      <wp:wrapNone/>
                      <wp:docPr id="163" name="Oval 16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EEA92D2" w14:textId="77777777" w:rsidR="00EE7FC1" w:rsidRPr="00FE69B0" w:rsidRDefault="00EE7FC1" w:rsidP="00A125E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66E58" id="Oval 163" o:spid="_x0000_s1427" style="position:absolute;left:0;text-align:left;margin-left:-.5pt;margin-top:11.35pt;width:15.55pt;height:15.5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" fillcolor="yellow" strokecolor="windowText" strokeweight=".5pt">
                      <v:stroke joinstyle="miter"/>
                      <v:textbox inset="0,0,0,0">
                        <w:txbxContent>
                          <w:p w14:paraId="3EEA92D2" w14:textId="77777777" w:rsidR="00EE7FC1" w:rsidRPr="00FE69B0" w:rsidRDefault="00EE7FC1" w:rsidP="00A125E7">
                            <w:pPr>
                              <w:jc w:val="center"/>
                              <w:rPr>
                                <w:color w:val="000000" w:themeColor="text1"/>
                              </w:rPr>
                            </w:pPr>
                            <w:r>
                              <w:rPr>
                                <w:color w:val="000000" w:themeColor="text1"/>
                              </w:rPr>
                              <w:t>1</w:t>
                            </w:r>
                          </w:p>
                        </w:txbxContent>
                      </v:textbox>
                      <w10:wrap anchory="page"/>
                    </v:oval>
                  </w:pict>
                </mc:Fallback>
              </mc:AlternateContent>
            </w:r>
            <w:r w:rsidR="005B1429" w:rsidRPr="005B1429">
              <w:t>Other Document Upload</w:t>
            </w:r>
          </w:p>
          <w:p w14:paraId="0F97239C" w14:textId="45647029" w:rsidR="005B1429" w:rsidRDefault="00A125E7" w:rsidP="005B1429">
            <w:pPr>
              <w:pStyle w:val="BodyTextBold"/>
            </w:pPr>
            <w:r w:rsidRPr="00B07045">
              <w:rPr>
                <w:noProof/>
              </w:rPr>
              <mc:AlternateContent>
                <mc:Choice Requires="wps">
                  <w:drawing>
                    <wp:anchor distT="0" distB="0" distL="114300" distR="114300" simplePos="0" relativeHeight="252583936" behindDoc="0" locked="0" layoutInCell="1" allowOverlap="1" wp14:anchorId="20002CBC" wp14:editId="76ADE430">
                      <wp:simplePos x="0" y="0"/>
                      <wp:positionH relativeFrom="column">
                        <wp:posOffset>184785</wp:posOffset>
                      </wp:positionH>
                      <wp:positionV relativeFrom="page">
                        <wp:posOffset>486410</wp:posOffset>
                      </wp:positionV>
                      <wp:extent cx="197485" cy="197485"/>
                      <wp:effectExtent l="0" t="0" r="12065" b="12065"/>
                      <wp:wrapNone/>
                      <wp:docPr id="286" name="Oval 2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6F7E4BD" w14:textId="73F73CDE" w:rsidR="00EE7FC1" w:rsidRPr="00FE69B0" w:rsidRDefault="00EE7FC1"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02CBC" id="Oval 286" o:spid="_x0000_s1428" style="position:absolute;left:0;text-align:left;margin-left:14.55pt;margin-top:38.3pt;width:15.55pt;height:15.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" fillcolor="yellow" strokecolor="windowText" strokeweight=".5pt">
                      <v:stroke joinstyle="miter"/>
                      <v:textbox inset="0,0,0,0">
                        <w:txbxContent>
                          <w:p w14:paraId="46F7E4BD" w14:textId="73F73CDE" w:rsidR="00EE7FC1" w:rsidRPr="00FE69B0" w:rsidRDefault="00EE7FC1" w:rsidP="00A125E7">
                            <w:pPr>
                              <w:jc w:val="center"/>
                              <w:rPr>
                                <w:color w:val="000000" w:themeColor="text1"/>
                              </w:rPr>
                            </w:pPr>
                            <w:r>
                              <w:rPr>
                                <w:color w:val="000000" w:themeColor="text1"/>
                              </w:rPr>
                              <w:t>2</w:t>
                            </w:r>
                          </w:p>
                        </w:txbxContent>
                      </v:textbox>
                      <w10:wrap anchory="page"/>
                    </v:oval>
                  </w:pict>
                </mc:Fallback>
              </mc:AlternateContent>
            </w:r>
            <w:r w:rsidR="005B1429">
              <w:t>Select Grantee:</w:t>
            </w:r>
            <w:r w:rsidR="005B1429">
              <w:tab/>
            </w:r>
            <w:r w:rsidR="005B1429" w:rsidRPr="00214C07">
              <w:rPr>
                <w:rFonts w:cs="Times New Roman"/>
                <w:b w:val="0"/>
                <w:bCs/>
                <w:noProof/>
                <w:color w:val="3C3C3C"/>
                <w:position w:val="-6"/>
              </w:rPr>
              <w:drawing>
                <wp:inline distT="0" distB="0" distL="0" distR="0" wp14:anchorId="683B5C0F" wp14:editId="48479F96">
                  <wp:extent cx="2755000" cy="182880"/>
                  <wp:effectExtent l="0" t="0" r="7620" b="7620"/>
                  <wp:docPr id="543" name="Picture 54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43DCE5F" w14:textId="392FB7E0" w:rsidR="005B1429" w:rsidRDefault="00A125E7" w:rsidP="005B1429">
            <w:pPr>
              <w:pStyle w:val="BodyTextBold"/>
              <w:rPr>
                <w:shd w:val="clear" w:color="auto" w:fill="FFFFFF"/>
              </w:rPr>
            </w:pPr>
            <w:r w:rsidRPr="00B07045">
              <w:rPr>
                <w:noProof/>
              </w:rPr>
              <mc:AlternateContent>
                <mc:Choice Requires="wps">
                  <w:drawing>
                    <wp:anchor distT="0" distB="0" distL="114300" distR="114300" simplePos="0" relativeHeight="252585984" behindDoc="0" locked="0" layoutInCell="1" allowOverlap="1" wp14:anchorId="39529EAD" wp14:editId="6F2EA250">
                      <wp:simplePos x="0" y="0"/>
                      <wp:positionH relativeFrom="column">
                        <wp:posOffset>161290</wp:posOffset>
                      </wp:positionH>
                      <wp:positionV relativeFrom="page">
                        <wp:posOffset>781050</wp:posOffset>
                      </wp:positionV>
                      <wp:extent cx="197485" cy="197485"/>
                      <wp:effectExtent l="0" t="0" r="12065" b="12065"/>
                      <wp:wrapNone/>
                      <wp:docPr id="344" name="Oval 3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FFDFE1F" w14:textId="4F5A81E7" w:rsidR="00EE7FC1" w:rsidRPr="00FE69B0" w:rsidRDefault="00EE7FC1" w:rsidP="00A125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29EAD" id="Oval 344" o:spid="_x0000_s1429" style="position:absolute;left:0;text-align:left;margin-left:12.7pt;margin-top:61.5pt;width:15.55pt;height:1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" fillcolor="yellow" strokecolor="windowText" strokeweight=".5pt">
                      <v:stroke joinstyle="miter"/>
                      <v:textbox inset="0,0,0,0">
                        <w:txbxContent>
                          <w:p w14:paraId="1FFDFE1F" w14:textId="4F5A81E7" w:rsidR="00EE7FC1" w:rsidRPr="00FE69B0" w:rsidRDefault="00EE7FC1" w:rsidP="00A125E7">
                            <w:pPr>
                              <w:jc w:val="center"/>
                              <w:rPr>
                                <w:color w:val="000000" w:themeColor="text1"/>
                              </w:rPr>
                            </w:pPr>
                            <w:r>
                              <w:rPr>
                                <w:color w:val="000000" w:themeColor="text1"/>
                              </w:rPr>
                              <w:t>3</w:t>
                            </w:r>
                          </w:p>
                        </w:txbxContent>
                      </v:textbox>
                      <w10:wrap anchory="page"/>
                    </v:oval>
                  </w:pict>
                </mc:Fallback>
              </mc:AlternateContent>
            </w:r>
            <w:r w:rsidR="005B1429">
              <w:rPr>
                <w:shd w:val="clear" w:color="auto" w:fill="FFFFFF"/>
              </w:rPr>
              <w:t>Grantee Reporting Period:</w:t>
            </w:r>
          </w:p>
          <w:p w14:paraId="4222DCEA" w14:textId="32431347" w:rsidR="005B1429" w:rsidRDefault="005B1429" w:rsidP="005B1429">
            <w:pPr>
              <w:pStyle w:val="BodyTextBold"/>
              <w:rPr>
                <w:shd w:val="clear" w:color="auto" w:fill="FFFFFF"/>
              </w:rPr>
            </w:pPr>
          </w:p>
          <w:p w14:paraId="4E81E502" w14:textId="0695DC92" w:rsidR="005B1429" w:rsidRDefault="005B1429" w:rsidP="005B1429">
            <w:pPr>
              <w:pStyle w:val="BodyText2"/>
              <w:pBdr>
                <w:top w:val="single" w:sz="4" w:space="1" w:color="D9D9D9" w:themeColor="background1" w:themeShade="D9"/>
              </w:pBdr>
              <w:rPr>
                <w:szCs w:val="18"/>
                <w:shd w:val="clear" w:color="auto" w:fill="FFFFFF"/>
              </w:rPr>
            </w:pPr>
          </w:p>
          <w:p w14:paraId="0A9B1B49" w14:textId="3E3B7B7F" w:rsidR="005B1429" w:rsidRDefault="007C1D72" w:rsidP="005B1429">
            <w:pPr>
              <w:pStyle w:val="BodyText2"/>
              <w:spacing w:after="120"/>
            </w:pPr>
            <w:r w:rsidRPr="00296F78">
              <w:rPr>
                <w:rStyle w:val="apple-converted-space"/>
                <w:noProof/>
              </w:rPr>
              <mc:AlternateContent>
                <mc:Choice Requires="wps">
                  <w:drawing>
                    <wp:anchor distT="0" distB="0" distL="114300" distR="114300" simplePos="0" relativeHeight="252588032" behindDoc="0" locked="0" layoutInCell="1" allowOverlap="1" wp14:anchorId="03FD907A" wp14:editId="6F0FB288">
                      <wp:simplePos x="0" y="0"/>
                      <wp:positionH relativeFrom="column">
                        <wp:posOffset>153670</wp:posOffset>
                      </wp:positionH>
                      <wp:positionV relativeFrom="page">
                        <wp:posOffset>2223135</wp:posOffset>
                      </wp:positionV>
                      <wp:extent cx="197485" cy="197485"/>
                      <wp:effectExtent l="0" t="0" r="12065" b="12065"/>
                      <wp:wrapNone/>
                      <wp:docPr id="647" name="Oval 6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84BD2F3" w14:textId="00BAE4C4" w:rsidR="00EE7FC1" w:rsidRPr="00FE69B0" w:rsidRDefault="00EE7FC1" w:rsidP="007C1D7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D907A" id="Oval 647" o:spid="_x0000_s1430" style="position:absolute;left:0;text-align:left;margin-left:12.1pt;margin-top:175.05pt;width:15.55pt;height:15.5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" fillcolor="yellow" strokecolor="windowText" strokeweight=".5pt">
                      <v:stroke joinstyle="miter"/>
                      <v:textbox inset="0,0,0,0">
                        <w:txbxContent>
                          <w:p w14:paraId="184BD2F3" w14:textId="00BAE4C4" w:rsidR="00EE7FC1" w:rsidRPr="00FE69B0" w:rsidRDefault="00EE7FC1" w:rsidP="007C1D72">
                            <w:pPr>
                              <w:jc w:val="center"/>
                              <w:rPr>
                                <w:color w:val="000000" w:themeColor="text1"/>
                              </w:rPr>
                            </w:pPr>
                            <w:r>
                              <w:rPr>
                                <w:color w:val="000000" w:themeColor="text1"/>
                              </w:rPr>
                              <w:t>6</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2086272" behindDoc="0" locked="0" layoutInCell="1" allowOverlap="1" wp14:anchorId="4132AA50" wp14:editId="630C2679">
                      <wp:simplePos x="0" y="0"/>
                      <wp:positionH relativeFrom="column">
                        <wp:posOffset>151130</wp:posOffset>
                      </wp:positionH>
                      <wp:positionV relativeFrom="page">
                        <wp:posOffset>1487805</wp:posOffset>
                      </wp:positionV>
                      <wp:extent cx="197485" cy="197485"/>
                      <wp:effectExtent l="0" t="0" r="12065" b="12065"/>
                      <wp:wrapNone/>
                      <wp:docPr id="545" name="Oval 5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3C2A3" w14:textId="5550B772" w:rsidR="00EE7FC1" w:rsidRPr="00FE69B0" w:rsidRDefault="00EE7FC1" w:rsidP="005B142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2AA50" id="Oval 545" o:spid="_x0000_s1431" style="position:absolute;left:0;text-align:left;margin-left:11.9pt;margin-top:117.15pt;width:15.55pt;height:15.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" fillcolor="yellow" strokecolor="black [3213]" strokeweight=".5pt">
                      <v:stroke joinstyle="miter"/>
                      <v:textbox inset="0,0,0,0">
                        <w:txbxContent>
                          <w:p w14:paraId="0373C2A3" w14:textId="5550B772" w:rsidR="00EE7FC1" w:rsidRPr="00FE69B0" w:rsidRDefault="00EE7FC1" w:rsidP="005B1429">
                            <w:pPr>
                              <w:jc w:val="center"/>
                              <w:rPr>
                                <w:color w:val="000000" w:themeColor="text1"/>
                              </w:rPr>
                            </w:pPr>
                            <w:r>
                              <w:rPr>
                                <w:color w:val="000000" w:themeColor="text1"/>
                              </w:rPr>
                              <w:t>4</w:t>
                            </w:r>
                          </w:p>
                        </w:txbxContent>
                      </v:textbox>
                      <w10:wrap anchory="page"/>
                    </v:oval>
                  </w:pict>
                </mc:Fallback>
              </mc:AlternateContent>
            </w:r>
            <w:r w:rsidR="005B1429" w:rsidRPr="00296F78">
              <w:rPr>
                <w:rStyle w:val="apple-converted-space"/>
                <w:noProof/>
              </w:rPr>
              <mc:AlternateContent>
                <mc:Choice Requires="wps">
                  <w:drawing>
                    <wp:anchor distT="0" distB="0" distL="114300" distR="114300" simplePos="0" relativeHeight="252087296" behindDoc="0" locked="0" layoutInCell="1" allowOverlap="1" wp14:anchorId="0E93A681" wp14:editId="6A8E10D0">
                      <wp:simplePos x="0" y="0"/>
                      <wp:positionH relativeFrom="column">
                        <wp:posOffset>154676</wp:posOffset>
                      </wp:positionH>
                      <wp:positionV relativeFrom="page">
                        <wp:posOffset>1796415</wp:posOffset>
                      </wp:positionV>
                      <wp:extent cx="197485" cy="197485"/>
                      <wp:effectExtent l="0" t="0" r="12065" b="12065"/>
                      <wp:wrapNone/>
                      <wp:docPr id="546" name="Oval 5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DFE46" w14:textId="01C01EBD" w:rsidR="00EE7FC1" w:rsidRPr="00FE69B0" w:rsidRDefault="00EE7FC1" w:rsidP="005B142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3A681" id="Oval 546" o:spid="_x0000_s1432" style="position:absolute;left:0;text-align:left;margin-left:12.2pt;margin-top:141.45pt;width:15.55pt;height:15.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" fillcolor="yellow" strokecolor="black [3213]" strokeweight=".5pt">
                      <v:stroke joinstyle="miter"/>
                      <v:textbox inset="0,0,0,0">
                        <w:txbxContent>
                          <w:p w14:paraId="62BDFE46" w14:textId="01C01EBD" w:rsidR="00EE7FC1" w:rsidRPr="00FE69B0" w:rsidRDefault="00EE7FC1" w:rsidP="005B1429">
                            <w:pPr>
                              <w:jc w:val="center"/>
                              <w:rPr>
                                <w:color w:val="000000" w:themeColor="text1"/>
                              </w:rPr>
                            </w:pPr>
                            <w:r>
                              <w:rPr>
                                <w:color w:val="000000" w:themeColor="text1"/>
                              </w:rPr>
                              <w:t>5</w:t>
                            </w:r>
                          </w:p>
                        </w:txbxContent>
                      </v:textbox>
                      <w10:wrap anchory="page"/>
                    </v:oval>
                  </w:pict>
                </mc:Fallback>
              </mc:AlternateContent>
            </w:r>
            <w:r w:rsidR="005B1429">
              <w:rPr>
                <w:noProof/>
              </w:rPr>
              <mc:AlternateContent>
                <mc:Choice Requires="wps">
                  <w:drawing>
                    <wp:inline distT="0" distB="0" distL="0" distR="0" wp14:anchorId="0276CFA8" wp14:editId="2A67B4AA">
                      <wp:extent cx="1302589" cy="219456"/>
                      <wp:effectExtent l="0" t="0" r="12065" b="28575"/>
                      <wp:docPr id="547" name="Rectangle 547"/>
                      <wp:cNvGraphicFramePr/>
                      <a:graphic xmlns:a="http://schemas.openxmlformats.org/drawingml/2006/main">
                        <a:graphicData uri="http://schemas.microsoft.com/office/word/2010/wordprocessingShape">
                          <wps:wsp>
                            <wps:cNvSpPr/>
                            <wps:spPr>
                              <a:xfrm>
                                <a:off x="0" y="0"/>
                                <a:ext cx="1302589"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65939" w14:textId="79E80907" w:rsidR="00EE7FC1" w:rsidRPr="0013141C" w:rsidRDefault="00EE7FC1"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14:paraId="4069BB45" w14:textId="77777777" w:rsidR="00EE7FC1" w:rsidRPr="000F6347" w:rsidRDefault="00EE7FC1" w:rsidP="005B142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76CFA8" id="Rectangle 547" o:spid="_x0000_s1433"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" fillcolor="#e7e6e6 [3214]" strokecolor="#bfbfbf [2412]" strokeweight="1pt">
                      <v:textbox>
                        <w:txbxContent>
                          <w:p w14:paraId="3C165939" w14:textId="79E80907" w:rsidR="00EE7FC1" w:rsidRPr="0013141C" w:rsidRDefault="00EE7FC1"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14:paraId="4069BB45" w14:textId="77777777" w:rsidR="00EE7FC1" w:rsidRPr="000F6347" w:rsidRDefault="00EE7FC1" w:rsidP="005B1429">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5B1429" w14:paraId="0FD6D6C7" w14:textId="77777777" w:rsidTr="005B1429">
              <w:trPr>
                <w:trHeight w:val="251"/>
              </w:trPr>
              <w:tc>
                <w:tcPr>
                  <w:tcW w:w="2240" w:type="dxa"/>
                  <w:shd w:val="clear" w:color="auto" w:fill="E7E6E6" w:themeFill="background2"/>
                </w:tcPr>
                <w:p w14:paraId="7B726FFF" w14:textId="5A3E5444" w:rsidR="005B1429" w:rsidRPr="001220AD" w:rsidRDefault="005B1429" w:rsidP="005B1429">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14:paraId="703F777B" w14:textId="63326DD6" w:rsidR="005B1429" w:rsidRDefault="005B1429" w:rsidP="005B1429">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14:paraId="4DD78E9D" w14:textId="22303BE1" w:rsidR="005B1429" w:rsidRDefault="005B1429" w:rsidP="005B1429">
                  <w:pPr>
                    <w:pStyle w:val="BodyTextBold"/>
                    <w:shd w:val="clear" w:color="auto" w:fill="auto"/>
                    <w:spacing w:before="80"/>
                    <w:ind w:left="0"/>
                    <w:rPr>
                      <w:b w:val="0"/>
                      <w:color w:val="auto"/>
                      <w:u w:val="single"/>
                    </w:rPr>
                  </w:pPr>
                  <w:r w:rsidRPr="0013141C">
                    <w:rPr>
                      <w:b w:val="0"/>
                      <w:color w:val="auto"/>
                      <w:u w:val="single"/>
                    </w:rPr>
                    <w:t>Description</w:t>
                  </w:r>
                </w:p>
              </w:tc>
            </w:tr>
            <w:tr w:rsidR="005B1429" w14:paraId="575BEA1E" w14:textId="77777777" w:rsidTr="00651183">
              <w:tc>
                <w:tcPr>
                  <w:tcW w:w="2240" w:type="dxa"/>
                  <w:vAlign w:val="center"/>
                </w:tcPr>
                <w:p w14:paraId="3FFA451E" w14:textId="2DFE5DE4" w:rsidR="005B1429" w:rsidRPr="00BC2BF2" w:rsidRDefault="005B1429" w:rsidP="005B1429">
                  <w:pPr>
                    <w:pStyle w:val="BodyText"/>
                    <w:spacing w:after="0"/>
                    <w:rPr>
                      <w:szCs w:val="18"/>
                      <w:u w:val="single"/>
                    </w:rPr>
                  </w:pPr>
                  <w:r>
                    <w:rPr>
                      <w:szCs w:val="18"/>
                      <w:u w:val="single"/>
                    </w:rPr>
                    <w:t>Document</w:t>
                  </w:r>
                </w:p>
              </w:tc>
              <w:tc>
                <w:tcPr>
                  <w:tcW w:w="2880" w:type="dxa"/>
                  <w:vAlign w:val="center"/>
                </w:tcPr>
                <w:p w14:paraId="7F3A6BE8" w14:textId="72436E7C" w:rsidR="005B1429" w:rsidRPr="00F36AF2" w:rsidRDefault="005B1429" w:rsidP="00651183">
                  <w:pPr>
                    <w:pStyle w:val="BodyText"/>
                    <w:spacing w:after="0"/>
                    <w:rPr>
                      <w:u w:val="single"/>
                    </w:rPr>
                  </w:pPr>
                  <w:r w:rsidRPr="0092538B">
                    <w:t>mm/dd/yyyy</w:t>
                  </w:r>
                </w:p>
              </w:tc>
              <w:tc>
                <w:tcPr>
                  <w:tcW w:w="4500" w:type="dxa"/>
                </w:tcPr>
                <w:p w14:paraId="7F4AA594" w14:textId="04949AC6" w:rsidR="005B1429" w:rsidRPr="00F36AF2" w:rsidRDefault="005B1429" w:rsidP="005B1429">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5B1429" w14:paraId="49E272A3" w14:textId="77777777" w:rsidTr="00651183">
              <w:tc>
                <w:tcPr>
                  <w:tcW w:w="2240" w:type="dxa"/>
                  <w:vAlign w:val="center"/>
                </w:tcPr>
                <w:p w14:paraId="7C315C88" w14:textId="70807A52" w:rsidR="005B1429" w:rsidRPr="00BC2BF2" w:rsidRDefault="005B1429" w:rsidP="005B1429">
                  <w:pPr>
                    <w:pStyle w:val="BodyText"/>
                    <w:spacing w:after="0"/>
                    <w:rPr>
                      <w:szCs w:val="18"/>
                      <w:u w:val="single"/>
                    </w:rPr>
                  </w:pPr>
                  <w:r>
                    <w:rPr>
                      <w:szCs w:val="18"/>
                      <w:u w:val="single"/>
                    </w:rPr>
                    <w:t>Document</w:t>
                  </w:r>
                </w:p>
              </w:tc>
              <w:tc>
                <w:tcPr>
                  <w:tcW w:w="2880" w:type="dxa"/>
                  <w:vAlign w:val="center"/>
                </w:tcPr>
                <w:p w14:paraId="0CB7D33B" w14:textId="328239DD" w:rsidR="005B1429" w:rsidRPr="00F36AF2" w:rsidRDefault="005B1429" w:rsidP="00651183">
                  <w:pPr>
                    <w:pStyle w:val="BodyText"/>
                    <w:spacing w:after="0"/>
                    <w:rPr>
                      <w:u w:val="single"/>
                    </w:rPr>
                  </w:pPr>
                  <w:r w:rsidRPr="0092538B">
                    <w:t>mm/dd/yyyy</w:t>
                  </w:r>
                </w:p>
              </w:tc>
              <w:tc>
                <w:tcPr>
                  <w:tcW w:w="4500" w:type="dxa"/>
                </w:tcPr>
                <w:p w14:paraId="032F41CC" w14:textId="7980C2DD" w:rsidR="005B1429" w:rsidRPr="00F36AF2" w:rsidRDefault="005B1429" w:rsidP="005B1429">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14:paraId="607E520D" w14:textId="2BC4E194" w:rsidR="005B1429" w:rsidRPr="005B1429" w:rsidRDefault="005B1429" w:rsidP="005B1429"/>
        </w:tc>
        <w:tc>
          <w:tcPr>
            <w:tcW w:w="250" w:type="dxa"/>
            <w:tcBorders>
              <w:top w:val="nil"/>
              <w:bottom w:val="nil"/>
            </w:tcBorders>
            <w:tcMar>
              <w:left w:w="0" w:type="dxa"/>
              <w:right w:w="0" w:type="dxa"/>
            </w:tcMar>
          </w:tcPr>
          <w:p w14:paraId="691EB894" w14:textId="77777777" w:rsidR="002F20C4" w:rsidRPr="00503AD1" w:rsidRDefault="002F20C4" w:rsidP="00503AD1">
            <w:pPr>
              <w:rPr>
                <w:sz w:val="8"/>
                <w:szCs w:val="8"/>
              </w:rPr>
            </w:pPr>
          </w:p>
        </w:tc>
        <w:tc>
          <w:tcPr>
            <w:tcW w:w="4239" w:type="dxa"/>
            <w:vMerge/>
          </w:tcPr>
          <w:p w14:paraId="5A9BE945" w14:textId="77777777" w:rsidR="002F20C4" w:rsidRDefault="002F20C4" w:rsidP="0090109B"/>
        </w:tc>
      </w:tr>
      <w:tr w:rsidR="005B1429" w14:paraId="4542C84C" w14:textId="77777777" w:rsidTr="00CE525F">
        <w:trPr>
          <w:trHeight w:val="368"/>
        </w:trPr>
        <w:tc>
          <w:tcPr>
            <w:tcW w:w="10489" w:type="dxa"/>
            <w:gridSpan w:val="5"/>
            <w:vMerge w:val="restart"/>
            <w:shd w:val="clear" w:color="auto" w:fill="324D57"/>
            <w:vAlign w:val="center"/>
          </w:tcPr>
          <w:p w14:paraId="1CBC04A9" w14:textId="77777777" w:rsidR="005B1429" w:rsidRPr="00503AD1" w:rsidRDefault="005B1429"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40B97CA" w14:textId="77777777" w:rsidR="005B1429" w:rsidRPr="00503AD1" w:rsidRDefault="005B1429"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BCB1CC3" w14:textId="77777777" w:rsidR="005B1429" w:rsidRPr="00503AD1" w:rsidRDefault="005B1429" w:rsidP="00B74274">
            <w:pPr>
              <w:keepNext/>
              <w:rPr>
                <w:sz w:val="8"/>
                <w:szCs w:val="8"/>
              </w:rPr>
            </w:pPr>
          </w:p>
        </w:tc>
        <w:tc>
          <w:tcPr>
            <w:tcW w:w="4239" w:type="dxa"/>
            <w:shd w:val="clear" w:color="auto" w:fill="324D57"/>
            <w:vAlign w:val="center"/>
          </w:tcPr>
          <w:p w14:paraId="3A1B52C3" w14:textId="77777777" w:rsidR="005B1429" w:rsidRPr="00503AD1" w:rsidRDefault="005B1429"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47</w:t>
            </w:r>
            <w:r w:rsidRPr="00503AD1">
              <w:rPr>
                <w:rFonts w:cs="Arial"/>
                <w:b/>
                <w:noProof/>
                <w:color w:val="FFFFFF" w:themeColor="background1"/>
                <w:sz w:val="20"/>
                <w:szCs w:val="20"/>
              </w:rPr>
              <w:fldChar w:fldCharType="end"/>
            </w:r>
          </w:p>
        </w:tc>
      </w:tr>
      <w:tr w:rsidR="005B1429" w14:paraId="55EEF39D" w14:textId="77777777" w:rsidTr="00CE525F">
        <w:trPr>
          <w:trHeight w:val="503"/>
        </w:trPr>
        <w:tc>
          <w:tcPr>
            <w:tcW w:w="10489" w:type="dxa"/>
            <w:gridSpan w:val="5"/>
            <w:vMerge/>
            <w:tcBorders>
              <w:bottom w:val="single" w:sz="4" w:space="0" w:color="auto"/>
            </w:tcBorders>
            <w:shd w:val="clear" w:color="auto" w:fill="324D57"/>
            <w:vAlign w:val="center"/>
          </w:tcPr>
          <w:p w14:paraId="2E0AF410" w14:textId="77777777" w:rsidR="005B1429" w:rsidRDefault="005B1429" w:rsidP="00B74274">
            <w:pPr>
              <w:keepNext/>
              <w:jc w:val="center"/>
            </w:pPr>
          </w:p>
        </w:tc>
        <w:tc>
          <w:tcPr>
            <w:tcW w:w="250" w:type="dxa"/>
            <w:tcBorders>
              <w:top w:val="nil"/>
              <w:bottom w:val="nil"/>
            </w:tcBorders>
            <w:tcMar>
              <w:left w:w="0" w:type="dxa"/>
              <w:right w:w="0" w:type="dxa"/>
            </w:tcMar>
          </w:tcPr>
          <w:p w14:paraId="7541C53A" w14:textId="77777777" w:rsidR="005B1429" w:rsidRPr="00503AD1" w:rsidRDefault="005B1429" w:rsidP="00B74274">
            <w:pPr>
              <w:keepNext/>
              <w:rPr>
                <w:sz w:val="8"/>
                <w:szCs w:val="8"/>
              </w:rPr>
            </w:pPr>
          </w:p>
        </w:tc>
        <w:tc>
          <w:tcPr>
            <w:tcW w:w="4239" w:type="dxa"/>
            <w:tcMar>
              <w:left w:w="58" w:type="dxa"/>
              <w:right w:w="58" w:type="dxa"/>
            </w:tcMar>
          </w:tcPr>
          <w:p w14:paraId="773843D8" w14:textId="7192CCC4" w:rsidR="005B1429" w:rsidRPr="00503AD1" w:rsidRDefault="005B1429" w:rsidP="00B74274">
            <w:pPr>
              <w:keepNext/>
              <w:spacing w:before="60"/>
              <w:rPr>
                <w:rFonts w:cs="Arial"/>
                <w:szCs w:val="18"/>
              </w:rPr>
            </w:pPr>
            <w:r w:rsidRPr="00503AD1">
              <w:rPr>
                <w:rFonts w:cs="Arial"/>
                <w:szCs w:val="18"/>
              </w:rPr>
              <w:t xml:space="preserve">Page ID: </w:t>
            </w:r>
            <w:r w:rsidR="00AF04E0">
              <w:rPr>
                <w:rFonts w:cs="Arial"/>
                <w:szCs w:val="18"/>
              </w:rPr>
              <w:t>2.5.3.1</w:t>
            </w:r>
          </w:p>
          <w:p w14:paraId="448FA663" w14:textId="546DEA51" w:rsidR="005B1429" w:rsidRDefault="005B1429" w:rsidP="00B74274">
            <w:pPr>
              <w:keepNext/>
              <w:spacing w:before="60"/>
            </w:pPr>
            <w:r w:rsidRPr="00503AD1">
              <w:rPr>
                <w:rFonts w:cs="Arial"/>
                <w:szCs w:val="18"/>
              </w:rPr>
              <w:t xml:space="preserve">Page Title: </w:t>
            </w:r>
            <w:r w:rsidRPr="005B1429">
              <w:rPr>
                <w:rFonts w:cs="Arial"/>
                <w:szCs w:val="18"/>
              </w:rPr>
              <w:t>Other Document Upload</w:t>
            </w:r>
          </w:p>
        </w:tc>
      </w:tr>
      <w:tr w:rsidR="005B1429" w14:paraId="5CC21E79" w14:textId="77777777" w:rsidTr="00CE525F">
        <w:tc>
          <w:tcPr>
            <w:tcW w:w="985" w:type="dxa"/>
            <w:tcBorders>
              <w:bottom w:val="single" w:sz="4" w:space="0" w:color="auto"/>
              <w:right w:val="nil"/>
            </w:tcBorders>
            <w:shd w:val="clear" w:color="auto" w:fill="F2F2F2" w:themeFill="background1" w:themeFillShade="F2"/>
            <w:vAlign w:val="center"/>
          </w:tcPr>
          <w:p w14:paraId="4B04AB19" w14:textId="77777777" w:rsidR="005B1429" w:rsidRPr="00503AD1" w:rsidRDefault="005B1429"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D24A87D" w14:textId="77777777" w:rsidR="005B1429" w:rsidRPr="00503AD1" w:rsidRDefault="005B1429"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5260850C" w14:textId="77777777" w:rsidR="005B1429" w:rsidRPr="00503AD1" w:rsidRDefault="005B1429"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5BDCFBB1" w14:textId="77777777" w:rsidR="005B1429" w:rsidRPr="00503AD1" w:rsidRDefault="005B1429"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7B0A971" w14:textId="77777777" w:rsidR="005B1429" w:rsidRPr="00503AD1" w:rsidRDefault="005B1429"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F611C5B" w14:textId="77777777" w:rsidR="005B1429" w:rsidRPr="00503AD1" w:rsidRDefault="005B1429"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2B89B3C4" w14:textId="77777777" w:rsidR="005B1429" w:rsidRPr="00503AD1" w:rsidRDefault="005B1429" w:rsidP="00B74274">
            <w:pPr>
              <w:keepNext/>
              <w:spacing w:before="40" w:after="40"/>
              <w:rPr>
                <w:b/>
              </w:rPr>
            </w:pPr>
            <w:r w:rsidRPr="00503AD1">
              <w:rPr>
                <w:b/>
              </w:rPr>
              <w:t>Page Details</w:t>
            </w:r>
          </w:p>
        </w:tc>
      </w:tr>
      <w:tr w:rsidR="005B1429" w14:paraId="78161F5D" w14:textId="77777777" w:rsidTr="00CE525F">
        <w:tc>
          <w:tcPr>
            <w:tcW w:w="10489" w:type="dxa"/>
            <w:gridSpan w:val="5"/>
            <w:tcBorders>
              <w:bottom w:val="nil"/>
            </w:tcBorders>
          </w:tcPr>
          <w:p w14:paraId="1E17F19C" w14:textId="235D18BB" w:rsidR="005B1429" w:rsidRPr="00503AD1" w:rsidRDefault="005B1429"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Pr="002F20C4">
              <w:t>Other Document Upload</w:t>
            </w:r>
            <w:r w:rsidRPr="005B1429">
              <w:rPr>
                <w:u w:val="none"/>
              </w:rPr>
              <w:t xml:space="preserve">  &gt;  </w:t>
            </w:r>
            <w:r w:rsidRPr="005B1429">
              <w:t>Other Document Upload Detail</w:t>
            </w:r>
          </w:p>
        </w:tc>
        <w:tc>
          <w:tcPr>
            <w:tcW w:w="250" w:type="dxa"/>
            <w:tcBorders>
              <w:top w:val="nil"/>
              <w:bottom w:val="nil"/>
            </w:tcBorders>
            <w:tcMar>
              <w:left w:w="0" w:type="dxa"/>
              <w:right w:w="0" w:type="dxa"/>
            </w:tcMar>
          </w:tcPr>
          <w:p w14:paraId="179CA57F" w14:textId="77777777" w:rsidR="005B1429" w:rsidRPr="00503AD1" w:rsidRDefault="005B1429" w:rsidP="00B74274">
            <w:pPr>
              <w:keepNext/>
              <w:rPr>
                <w:sz w:val="8"/>
                <w:szCs w:val="8"/>
              </w:rPr>
            </w:pPr>
          </w:p>
        </w:tc>
        <w:tc>
          <w:tcPr>
            <w:tcW w:w="4239" w:type="dxa"/>
            <w:vMerge w:val="restart"/>
            <w:tcMar>
              <w:left w:w="58" w:type="dxa"/>
              <w:right w:w="58" w:type="dxa"/>
            </w:tcMar>
          </w:tcPr>
          <w:p w14:paraId="4F2E9AE4" w14:textId="1927C2E9" w:rsidR="0038718B" w:rsidRDefault="0038718B" w:rsidP="00B75536">
            <w:pPr>
              <w:pStyle w:val="ListParagraph"/>
              <w:spacing w:before="120"/>
            </w:pPr>
            <w:r>
              <w:t xml:space="preserve">1. </w:t>
            </w:r>
            <w:r>
              <w:tab/>
              <w:t>Clicking the “Browse” button will allow user to search for a file from their computer. Clicking the “Open” button will load the file name into the Upload Agenda text field. Note: Standard file types for the MRT are .doc, .do</w:t>
            </w:r>
            <w:r w:rsidR="00292FFF">
              <w:t>c</w:t>
            </w:r>
            <w:r>
              <w:t>x., .pdf, .xls, .xlsx and the size limit is 10MB.</w:t>
            </w:r>
          </w:p>
          <w:p w14:paraId="6EBC3F6E" w14:textId="7DD228CF" w:rsidR="00A706E0" w:rsidRDefault="0038718B" w:rsidP="00B75536">
            <w:pPr>
              <w:pStyle w:val="ListParagraph"/>
            </w:pPr>
            <w:r>
              <w:t>2</w:t>
            </w:r>
            <w:r w:rsidR="00A706E0">
              <w:t xml:space="preserve">. </w:t>
            </w:r>
            <w:r w:rsidR="00A706E0">
              <w:tab/>
            </w:r>
            <w:r w:rsidR="00A706E0" w:rsidRPr="00A706E0">
              <w:t>Clicking the “Save” button will save the record and</w:t>
            </w:r>
            <w:r w:rsidR="00A706E0">
              <w:t xml:space="preserve"> </w:t>
            </w:r>
            <w:r w:rsidR="00A706E0" w:rsidRPr="00A706E0">
              <w:t>return the user to the Other Doc</w:t>
            </w:r>
            <w:r w:rsidR="00292FFF">
              <w:t>ument Upload listing page (2.5.3</w:t>
            </w:r>
            <w:r w:rsidR="00A706E0" w:rsidRPr="00A706E0">
              <w:t>). If not all fields required to save are completed or invalid data is entered, user will be prevented from saving and a message will list the fields and related issues.</w:t>
            </w:r>
          </w:p>
          <w:p w14:paraId="5C7BFECA" w14:textId="7CD38A16" w:rsidR="00A706E0" w:rsidRDefault="0038718B" w:rsidP="00B75536">
            <w:pPr>
              <w:pStyle w:val="ListParagraph"/>
            </w:pPr>
            <w:r>
              <w:t>3</w:t>
            </w:r>
            <w:r w:rsidR="00A706E0">
              <w:t xml:space="preserve">. </w:t>
            </w:r>
            <w:r w:rsidR="00A706E0">
              <w:tab/>
            </w:r>
            <w:r w:rsidR="00A706E0" w:rsidRPr="00A706E0">
              <w:t>Clicking the “Cancel” button will not save any</w:t>
            </w:r>
            <w:r w:rsidR="00A706E0">
              <w:t xml:space="preserve"> </w:t>
            </w:r>
            <w:r w:rsidR="00A706E0" w:rsidRPr="00A706E0">
              <w:t>changes and will return the user to the Other Doc</w:t>
            </w:r>
            <w:r w:rsidR="00292FFF">
              <w:t>ument Upload listing page (2.5.3</w:t>
            </w:r>
            <w:r w:rsidR="00A706E0" w:rsidRPr="00A706E0">
              <w:t>).</w:t>
            </w:r>
          </w:p>
          <w:p w14:paraId="6F85B8F9" w14:textId="3B82B077" w:rsidR="00A706E0" w:rsidRDefault="0038718B" w:rsidP="00B75536">
            <w:pPr>
              <w:pStyle w:val="ListParagraph"/>
            </w:pPr>
            <w:r>
              <w:t>4</w:t>
            </w:r>
            <w:r w:rsidR="00A706E0">
              <w:t xml:space="preserve">. </w:t>
            </w:r>
            <w:r w:rsidR="00A706E0">
              <w:tab/>
            </w:r>
            <w:r w:rsidR="00A706E0" w:rsidRPr="00A706E0">
              <w:t>Clicking the “Delete” button will delete the record</w:t>
            </w:r>
            <w:r w:rsidR="00A706E0">
              <w:t xml:space="preserve"> </w:t>
            </w:r>
            <w:r w:rsidR="00A706E0" w:rsidRPr="00A706E0">
              <w:t>and return the user to the Other Doc</w:t>
            </w:r>
            <w:r w:rsidR="00292FFF">
              <w:t>ument Upolad listing page (2.5.3</w:t>
            </w:r>
            <w:r w:rsidR="00A706E0" w:rsidRPr="00A706E0">
              <w:t>).</w:t>
            </w:r>
          </w:p>
        </w:tc>
      </w:tr>
      <w:tr w:rsidR="005B1429" w14:paraId="1211E803" w14:textId="77777777" w:rsidTr="00CE525F">
        <w:trPr>
          <w:trHeight w:val="9611"/>
        </w:trPr>
        <w:tc>
          <w:tcPr>
            <w:tcW w:w="10489" w:type="dxa"/>
            <w:gridSpan w:val="5"/>
            <w:tcBorders>
              <w:top w:val="nil"/>
            </w:tcBorders>
          </w:tcPr>
          <w:p w14:paraId="6D8C1F87" w14:textId="5B23016C" w:rsidR="005B1429" w:rsidRDefault="005B1429" w:rsidP="007C1D72">
            <w:pPr>
              <w:pStyle w:val="Heading1"/>
              <w:outlineLvl w:val="0"/>
              <w:rPr>
                <w:shd w:val="clear" w:color="auto" w:fill="FFFFFF"/>
              </w:rPr>
            </w:pPr>
            <w:r w:rsidRPr="005B1429">
              <w:rPr>
                <w:shd w:val="clear" w:color="auto" w:fill="FFFFFF"/>
              </w:rPr>
              <w:t>Other Document Upload</w:t>
            </w:r>
          </w:p>
          <w:p w14:paraId="0101C35C" w14:textId="49C54138" w:rsidR="005B1429" w:rsidRDefault="005B1429" w:rsidP="005B1429">
            <w:pPr>
              <w:pStyle w:val="BodyText2"/>
              <w:rPr>
                <w:szCs w:val="18"/>
                <w:shd w:val="clear" w:color="auto" w:fill="FFFFFF"/>
              </w:rPr>
            </w:pPr>
          </w:p>
          <w:p w14:paraId="55B47948" w14:textId="43F09146" w:rsidR="005B1429" w:rsidRDefault="005B1429" w:rsidP="005B1429">
            <w:pPr>
              <w:pStyle w:val="BodyText2"/>
              <w:rPr>
                <w:rStyle w:val="dxebaseoffice2010silver"/>
                <w:rFonts w:ascii="Verdana" w:hAnsi="Verdana"/>
                <w:b/>
                <w:bCs/>
                <w:sz w:val="17"/>
                <w:shd w:val="clear" w:color="auto" w:fill="FFFFFF"/>
              </w:rPr>
            </w:pPr>
            <w:r>
              <w:rPr>
                <w:szCs w:val="18"/>
                <w:shd w:val="clear" w:color="auto" w:fill="FFFFFF"/>
              </w:rPr>
              <w:t>U</w:t>
            </w:r>
            <w:r w:rsidRPr="005B1429">
              <w:rPr>
                <w:szCs w:val="18"/>
                <w:shd w:val="clear" w:color="auto" w:fill="FFFFFF"/>
              </w:rPr>
              <w:t>pload and provide a brief description of documents other than the Final Evaluation Report.  Use the Browse button to select a file from your local computer and then click the Upload Other Document button.  To replace a plan that has already been uploaded, you will need to select a new file and upload it.</w:t>
            </w:r>
            <w:r>
              <w:rPr>
                <w:rStyle w:val="apple-converted-space"/>
                <w:szCs w:val="18"/>
                <w:shd w:val="clear" w:color="auto" w:fill="FFFFFF"/>
              </w:rPr>
              <w:t> </w:t>
            </w:r>
          </w:p>
          <w:p w14:paraId="079D9DB8" w14:textId="21395E6E" w:rsidR="005B1429" w:rsidRDefault="00A706E0" w:rsidP="005B1429">
            <w:pPr>
              <w:pStyle w:val="BodyTextBold"/>
            </w:pPr>
            <w:r w:rsidRPr="00B07045">
              <w:rPr>
                <w:noProof/>
              </w:rPr>
              <mc:AlternateContent>
                <mc:Choice Requires="wps">
                  <w:drawing>
                    <wp:anchor distT="0" distB="0" distL="114300" distR="114300" simplePos="0" relativeHeight="252089344" behindDoc="0" locked="0" layoutInCell="1" allowOverlap="1" wp14:anchorId="73D25793" wp14:editId="10C4E69B">
                      <wp:simplePos x="0" y="0"/>
                      <wp:positionH relativeFrom="column">
                        <wp:posOffset>5472430</wp:posOffset>
                      </wp:positionH>
                      <wp:positionV relativeFrom="page">
                        <wp:posOffset>1320165</wp:posOffset>
                      </wp:positionV>
                      <wp:extent cx="197485" cy="197485"/>
                      <wp:effectExtent l="0" t="0" r="12065" b="12065"/>
                      <wp:wrapNone/>
                      <wp:docPr id="561" name="Oval 5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ED517"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25793" id="Oval 561" o:spid="_x0000_s1434" style="position:absolute;left:0;text-align:left;margin-left:430.9pt;margin-top:103.95pt;width:15.55pt;height:15.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" fillcolor="yellow" strokecolor="black [3213]" strokeweight=".5pt">
                      <v:stroke joinstyle="miter"/>
                      <v:textbox inset="0,0,0,0">
                        <w:txbxContent>
                          <w:p w14:paraId="759ED517"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5B1429" w:rsidRPr="005B1429">
              <w:rPr>
                <w:noProof/>
              </w:rPr>
              <w:t>Upload Other Document:</w:t>
            </w:r>
          </w:p>
          <w:p w14:paraId="44B85829" w14:textId="5BD4DEDA" w:rsidR="005B1429" w:rsidRDefault="005B1429" w:rsidP="005B1429">
            <w:pPr>
              <w:pStyle w:val="BodyText2"/>
            </w:pPr>
            <w:r>
              <w:rPr>
                <w:noProof/>
                <w:bdr w:val="none" w:sz="0" w:space="0" w:color="auto"/>
              </w:rPr>
              <mc:AlternateContent>
                <mc:Choice Requires="wps">
                  <w:drawing>
                    <wp:inline distT="0" distB="0" distL="0" distR="0" wp14:anchorId="100287A6" wp14:editId="107626C4">
                      <wp:extent cx="4359859" cy="175565"/>
                      <wp:effectExtent l="0" t="0" r="22225" b="15240"/>
                      <wp:docPr id="551" name="Rectangle 55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05146" id="Rectangle 55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tq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0Q4Laq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3818A47D" wp14:editId="246B18D8">
                      <wp:extent cx="680314" cy="166700"/>
                      <wp:effectExtent l="0" t="0" r="24765" b="24130"/>
                      <wp:docPr id="552" name="Rectangle 55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D13D6" w14:textId="77777777" w:rsidR="00EE7FC1" w:rsidRPr="00467A62" w:rsidRDefault="00EE7FC1" w:rsidP="005B1429">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818A47D" id="Rectangle 552" o:spid="_x0000_s143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EkMHKitAgAA3wUAAA4AAAAAAAAA&#10;AAAAAAAALgIAAGRycy9lMm9Eb2MueG1sUEsBAi0AFAAGAAgAAAAhANgPcfncAAAABAEAAA8AAAAA&#10;AAAAAAAAAAAABwUAAGRycy9kb3ducmV2LnhtbFBLBQYAAAAABAAEAPMAAAAQBgAAAAA=&#10;" fillcolor="#e7e6e6 [3214]" strokecolor="#bfbfbf [2412]" strokeweight="1pt">
                      <v:textbox inset=",0,,0">
                        <w:txbxContent>
                          <w:p w14:paraId="7E1D13D6" w14:textId="77777777" w:rsidR="00EE7FC1" w:rsidRPr="00467A62" w:rsidRDefault="00EE7FC1" w:rsidP="005B1429">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79BD2D5A" w14:textId="0548ED8B" w:rsidR="005B1429" w:rsidRDefault="005B1429" w:rsidP="005B1429">
            <w:pPr>
              <w:pStyle w:val="BodyTextBold"/>
              <w:spacing w:after="0"/>
            </w:pPr>
            <w:r w:rsidRPr="005B1429">
              <w:t xml:space="preserve">Other Document: </w:t>
            </w:r>
            <w:r>
              <w:t>Description:*</w:t>
            </w:r>
          </w:p>
          <w:p w14:paraId="6981D033" w14:textId="77777777" w:rsidR="005B1429" w:rsidRDefault="005B1429" w:rsidP="005B1429">
            <w:pPr>
              <w:pStyle w:val="BodyText2"/>
              <w:rPr>
                <w:shd w:val="clear" w:color="auto" w:fill="FFFFFF"/>
              </w:rPr>
            </w:pPr>
            <w:r>
              <w:rPr>
                <w:noProof/>
                <w:bdr w:val="none" w:sz="0" w:space="0" w:color="auto"/>
              </w:rPr>
              <mc:AlternateContent>
                <mc:Choice Requires="wps">
                  <w:drawing>
                    <wp:inline distT="0" distB="0" distL="0" distR="0" wp14:anchorId="3BA4CA3F" wp14:editId="3BEF9A12">
                      <wp:extent cx="5010912" cy="1338682"/>
                      <wp:effectExtent l="0" t="0" r="18415" b="13970"/>
                      <wp:docPr id="553" name="Rectangle 55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B0F91C" id="Rectangle 55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DNOZND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341D3422" w14:textId="77777777" w:rsidR="005B1429" w:rsidRDefault="005B1429" w:rsidP="005B142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5F65BCA3" w14:textId="77777777" w:rsidR="005B1429" w:rsidRDefault="005B1429" w:rsidP="005B1429">
            <w:pPr>
              <w:ind w:left="600"/>
              <w:rPr>
                <w:rStyle w:val="dxebaseoffice2010silver"/>
                <w:rFonts w:ascii="Verdana" w:hAnsi="Verdana"/>
                <w:color w:val="FF0000"/>
                <w:sz w:val="17"/>
                <w:shd w:val="clear" w:color="auto" w:fill="FFFFFF"/>
              </w:rPr>
            </w:pPr>
          </w:p>
          <w:p w14:paraId="03BE3D2F" w14:textId="1CB6FCF7" w:rsidR="005B1429" w:rsidRDefault="00A706E0" w:rsidP="00A706E0">
            <w:pPr>
              <w:pStyle w:val="BodyText2"/>
            </w:pPr>
            <w:r>
              <w:rPr>
                <w:noProof/>
              </w:rPr>
              <mc:AlternateContent>
                <mc:Choice Requires="wpg">
                  <w:drawing>
                    <wp:inline distT="0" distB="0" distL="0" distR="0" wp14:anchorId="4AB857F6" wp14:editId="1D1353B5">
                      <wp:extent cx="2582265" cy="235915"/>
                      <wp:effectExtent l="0" t="0" r="27940" b="12065"/>
                      <wp:docPr id="554" name="Group 55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555" name="Rectangle 55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CE5C7" w14:textId="77777777" w:rsidR="00EE7FC1" w:rsidRPr="00467CB3" w:rsidRDefault="00EE7FC1" w:rsidP="00A706E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7CF0C" w14:textId="77777777" w:rsidR="00EE7FC1" w:rsidRPr="00467CB3" w:rsidRDefault="00EE7FC1" w:rsidP="00A706E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ECB55" w14:textId="77777777" w:rsidR="00EE7FC1" w:rsidRPr="00C41AA0" w:rsidRDefault="00EE7FC1" w:rsidP="00A706E0">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Oval 558"/>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B831F" w14:textId="0A56F5E5" w:rsidR="00EE7FC1" w:rsidRPr="00FE69B0" w:rsidRDefault="00EE7FC1"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Oval 559"/>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D3C08" w14:textId="6C3F0140" w:rsidR="00EE7FC1" w:rsidRPr="00FE69B0" w:rsidRDefault="00EE7FC1" w:rsidP="00A706E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Oval 560"/>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2DD9E" w14:textId="12815CB8" w:rsidR="00EE7FC1" w:rsidRPr="00FE69B0" w:rsidRDefault="00EE7FC1" w:rsidP="00A706E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AB857F6" id="Group 554" o:spid="_x0000_s143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">
                      <v:rect id="Rectangle 555" o:spid="_x0000_s143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xj8UA&#10;AADcAAAADwAAAGRycy9kb3ducmV2LnhtbESP3WrCQBCF7wXfYRnBG6mbpkQldROstNCbQGp9gCE7&#10;JqHZ2ZhdTfr23UKhl4fz83H2+WQ6cafBtZYVPK4jEMSV1S3XCs6fbw87EM4ja+wsk4JvcpBn89ke&#10;U21H/qD7ydcijLBLUUHjfZ9K6aqGDLq17YmDd7GDQR/kUEs94BjGTSfjKNpIgy0HQoM9HRuqvk43&#10;EyCvl3aMzYvcxtuyLOrVtXi6bZRaLqbDMwhPk/8P/7XftYIkSe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TGPxQAAANwAAAAPAAAAAAAAAAAAAAAAAJgCAABkcnMv&#10;ZG93bnJldi54bWxQSwUGAAAAAAQABAD1AAAAigMAAAAA&#10;" fillcolor="#e7e6e6 [3214]" strokecolor="#bfbfbf [2412]" strokeweight="1pt">
                        <v:textbox>
                          <w:txbxContent>
                            <w:p w14:paraId="45ECE5C7" w14:textId="77777777" w:rsidR="00EE7FC1" w:rsidRPr="00467CB3" w:rsidRDefault="00EE7FC1" w:rsidP="00A706E0">
                              <w:pPr>
                                <w:jc w:val="center"/>
                                <w:rPr>
                                  <w:color w:val="000000" w:themeColor="text1"/>
                                </w:rPr>
                              </w:pPr>
                              <w:r>
                                <w:rPr>
                                  <w:color w:val="000000" w:themeColor="text1"/>
                                </w:rPr>
                                <w:t>Save</w:t>
                              </w:r>
                            </w:p>
                          </w:txbxContent>
                        </v:textbox>
                      </v:rect>
                      <v:rect id="Rectangle 556" o:spid="_x0000_s143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v+MQA&#10;AADcAAAADwAAAGRycy9kb3ducmV2LnhtbESP3YrCMBCF7wXfIYzgjWhqF6tUo6i4sDeCqz7A0Ixt&#10;sZnUJtr69puFhb08nJ+Ps9p0phIvalxpWcF0EoEgzqwuOVdwvXyOFyCcR9ZYWSYFb3KwWfd7K0y1&#10;bfmbXmefizDCLkUFhfd1KqXLCjLoJrYmDt7NNgZ9kE0udYNtGDeVjKMokQZLDoQCa9oXlN3PTxMg&#10;h1vZxmYn5/H8dDrmo8fx45ko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r/jEAAAA3AAAAA8AAAAAAAAAAAAAAAAAmAIAAGRycy9k&#10;b3ducmV2LnhtbFBLBQYAAAAABAAEAPUAAACJAwAAAAA=&#10;" fillcolor="#e7e6e6 [3214]" strokecolor="#bfbfbf [2412]" strokeweight="1pt">
                        <v:textbox>
                          <w:txbxContent>
                            <w:p w14:paraId="2C37CF0C" w14:textId="77777777" w:rsidR="00EE7FC1" w:rsidRPr="00467CB3" w:rsidRDefault="00EE7FC1" w:rsidP="00A706E0">
                              <w:pPr>
                                <w:jc w:val="center"/>
                                <w:rPr>
                                  <w:color w:val="000000" w:themeColor="text1"/>
                                </w:rPr>
                              </w:pPr>
                              <w:r>
                                <w:rPr>
                                  <w:color w:val="000000" w:themeColor="text1"/>
                                </w:rPr>
                                <w:t>Cancel</w:t>
                              </w:r>
                            </w:p>
                          </w:txbxContent>
                        </v:textbox>
                      </v:rect>
                      <v:rect id="Rectangle 557" o:spid="_x0000_s143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KY8QA&#10;AADcAAAADwAAAGRycy9kb3ducmV2LnhtbESP3YrCMBCF7wXfIYzgjWhqF61Uo6i4sDeCqz7A0Ixt&#10;sZnUJtr69puFhb08nJ+Ps9p0phIvalxpWcF0EoEgzqwuOVdwvXyOFyCcR9ZYWSYFb3KwWfd7K0y1&#10;bfmbXmefizDCLkUFhfd1KqXLCjLoJrYmDt7NNgZ9kE0udYNtGDeVjKNoLg2WHAgF1rQvKLufnyZA&#10;Dreyjc1OJnFyOh3z0eP48Zwr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CmPEAAAA3AAAAA8AAAAAAAAAAAAAAAAAmAIAAGRycy9k&#10;b3ducmV2LnhtbFBLBQYAAAAABAAEAPUAAACJAwAAAAA=&#10;" fillcolor="#e7e6e6 [3214]" strokecolor="#bfbfbf [2412]" strokeweight="1pt">
                        <v:textbox>
                          <w:txbxContent>
                            <w:p w14:paraId="740ECB55" w14:textId="77777777" w:rsidR="00EE7FC1" w:rsidRPr="00C41AA0" w:rsidRDefault="00EE7FC1" w:rsidP="00A706E0">
                              <w:pPr>
                                <w:jc w:val="center"/>
                                <w:rPr>
                                  <w:color w:val="000000" w:themeColor="text1"/>
                                </w:rPr>
                              </w:pPr>
                              <w:r w:rsidRPr="00C41AA0">
                                <w:rPr>
                                  <w:color w:val="000000" w:themeColor="text1"/>
                                </w:rPr>
                                <w:t>Delete</w:t>
                              </w:r>
                            </w:p>
                          </w:txbxContent>
                        </v:textbox>
                      </v:rect>
                      <v:oval id="Oval 558" o:spid="_x0000_s144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jO8IA&#10;AADcAAAADwAAAGRycy9kb3ducmV2LnhtbERPz2vCMBS+C/4P4Qm7iKZOKqMaRYpjuwhTB14fzbMp&#10;Ni+libb61y8HYceP7/dq09ta3Kn1lWMFs2kCgrhwuuJSwe/pc/IBwgdkjbVjUvAgD5v1cLDCTLuO&#10;D3Q/hlLEEPYZKjAhNJmUvjBk0U9dQxy5i2sthgjbUuoWuxhua/meJAtpseLYYLCh3FBxPd6sgvF1&#10;wel5F/LdyeyfX/nsZz7PO6XeRv12CSJQH/7FL/e3VpC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yM7wgAAANwAAAAPAAAAAAAAAAAAAAAAAJgCAABkcnMvZG93&#10;bnJldi54bWxQSwUGAAAAAAQABAD1AAAAhwMAAAAA&#10;" fillcolor="yellow" strokecolor="black [3213]" strokeweight=".5pt">
                        <v:stroke joinstyle="miter"/>
                        <v:textbox inset="0,0,0,0">
                          <w:txbxContent>
                            <w:p w14:paraId="769B831F" w14:textId="0A56F5E5" w:rsidR="00EE7FC1" w:rsidRPr="00FE69B0" w:rsidRDefault="00EE7FC1" w:rsidP="00A706E0">
                              <w:pPr>
                                <w:jc w:val="center"/>
                                <w:rPr>
                                  <w:color w:val="000000" w:themeColor="text1"/>
                                </w:rPr>
                              </w:pPr>
                              <w:r>
                                <w:rPr>
                                  <w:color w:val="000000" w:themeColor="text1"/>
                                </w:rPr>
                                <w:t>3</w:t>
                              </w:r>
                            </w:p>
                          </w:txbxContent>
                        </v:textbox>
                      </v:oval>
                      <v:oval id="Oval 559" o:spid="_x0000_s144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MYA&#10;AADcAAAADwAAAGRycy9kb3ducmV2LnhtbESPQWvCQBSE74L/YXmCl1I3KpE2dRUJFr0UrBZ6fWRf&#10;s8Hs25BdTeqvdwsFj8PMfMMs172txZVaXzlWMJ0kIIgLpysuFXyd3p9fQPiArLF2TAp+ycN6NRws&#10;MdOu40+6HkMpIoR9hgpMCE0mpS8MWfQT1xBH78e1FkOUbSl1i12E21rOkmQhLVYcFww2lBsqzseL&#10;VfB0XnD6vQ359mQ+brt8epjP806p8ajfvIEI1IdH+L+91wrS9BX+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MYAAADcAAAADwAAAAAAAAAAAAAAAACYAgAAZHJz&#10;L2Rvd25yZXYueG1sUEsFBgAAAAAEAAQA9QAAAIsDAAAAAA==&#10;" fillcolor="yellow" strokecolor="black [3213]" strokeweight=".5pt">
                        <v:stroke joinstyle="miter"/>
                        <v:textbox inset="0,0,0,0">
                          <w:txbxContent>
                            <w:p w14:paraId="3B0D3C08" w14:textId="6C3F0140" w:rsidR="00EE7FC1" w:rsidRPr="00FE69B0" w:rsidRDefault="00EE7FC1" w:rsidP="00A706E0">
                              <w:pPr>
                                <w:jc w:val="center"/>
                                <w:rPr>
                                  <w:color w:val="000000" w:themeColor="text1"/>
                                </w:rPr>
                              </w:pPr>
                              <w:r>
                                <w:rPr>
                                  <w:color w:val="000000" w:themeColor="text1"/>
                                </w:rPr>
                                <w:t>2</w:t>
                              </w:r>
                            </w:p>
                          </w:txbxContent>
                        </v:textbox>
                      </v:oval>
                      <v:oval id="Oval 560" o:spid="_x0000_s144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lgMIA&#10;AADcAAAADwAAAGRycy9kb3ducmV2LnhtbERPy4rCMBTdC/5DuIIbGVNHLEM1ihQH3Qz4GJjtpbk2&#10;xeamNNF25uvNYsDl4bxXm97W4kGtrxwrmE0TEMSF0xWXCr4vn28fIHxA1lg7JgW/5GGzHg5WmGnX&#10;8Yke51CKGMI+QwUmhCaT0heGLPqpa4gjd3WtxRBhW0rdYhfDbS3fkySVFiuODQYbyg0Vt/PdKpjc&#10;Ul787EK+u5ivv30+O87neafUeNRvlyAC9eEl/ncftIJFGuf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eWAwgAAANwAAAAPAAAAAAAAAAAAAAAAAJgCAABkcnMvZG93&#10;bnJldi54bWxQSwUGAAAAAAQABAD1AAAAhwMAAAAA&#10;" fillcolor="yellow" strokecolor="black [3213]" strokeweight=".5pt">
                        <v:stroke joinstyle="miter"/>
                        <v:textbox inset="0,0,0,0">
                          <w:txbxContent>
                            <w:p w14:paraId="69F2DD9E" w14:textId="12815CB8" w:rsidR="00EE7FC1" w:rsidRPr="00FE69B0" w:rsidRDefault="00EE7FC1" w:rsidP="00A706E0">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14:paraId="343DD412" w14:textId="77777777" w:rsidR="005B1429" w:rsidRPr="00503AD1" w:rsidRDefault="005B1429" w:rsidP="00503AD1">
            <w:pPr>
              <w:rPr>
                <w:sz w:val="8"/>
                <w:szCs w:val="8"/>
              </w:rPr>
            </w:pPr>
          </w:p>
        </w:tc>
        <w:tc>
          <w:tcPr>
            <w:tcW w:w="4239" w:type="dxa"/>
            <w:vMerge/>
          </w:tcPr>
          <w:p w14:paraId="42FD7F85" w14:textId="77777777" w:rsidR="005B1429" w:rsidRDefault="005B1429" w:rsidP="0090109B"/>
        </w:tc>
      </w:tr>
      <w:tr w:rsidR="00A706E0" w14:paraId="297B792A" w14:textId="77777777" w:rsidTr="00CE525F">
        <w:trPr>
          <w:trHeight w:val="368"/>
        </w:trPr>
        <w:tc>
          <w:tcPr>
            <w:tcW w:w="10489" w:type="dxa"/>
            <w:gridSpan w:val="5"/>
            <w:vMerge w:val="restart"/>
            <w:shd w:val="clear" w:color="auto" w:fill="324D57"/>
            <w:vAlign w:val="center"/>
          </w:tcPr>
          <w:p w14:paraId="5F6AF073" w14:textId="77777777" w:rsidR="00A706E0" w:rsidRPr="00503AD1" w:rsidRDefault="00A706E0"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49757E7" w14:textId="77777777" w:rsidR="00A706E0" w:rsidRPr="00503AD1" w:rsidRDefault="00A706E0"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D13F083" w14:textId="77777777" w:rsidR="00A706E0" w:rsidRPr="00503AD1" w:rsidRDefault="00A706E0" w:rsidP="00B74274">
            <w:pPr>
              <w:keepNext/>
              <w:rPr>
                <w:sz w:val="8"/>
                <w:szCs w:val="8"/>
              </w:rPr>
            </w:pPr>
          </w:p>
        </w:tc>
        <w:tc>
          <w:tcPr>
            <w:tcW w:w="4239" w:type="dxa"/>
            <w:shd w:val="clear" w:color="auto" w:fill="324D57"/>
            <w:vAlign w:val="center"/>
          </w:tcPr>
          <w:p w14:paraId="60FEC940" w14:textId="77777777" w:rsidR="00A706E0" w:rsidRPr="00503AD1" w:rsidRDefault="00A706E0"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48</w:t>
            </w:r>
            <w:r w:rsidRPr="00503AD1">
              <w:rPr>
                <w:rFonts w:cs="Arial"/>
                <w:b/>
                <w:noProof/>
                <w:color w:val="FFFFFF" w:themeColor="background1"/>
                <w:sz w:val="20"/>
                <w:szCs w:val="20"/>
              </w:rPr>
              <w:fldChar w:fldCharType="end"/>
            </w:r>
          </w:p>
        </w:tc>
      </w:tr>
      <w:tr w:rsidR="00A706E0" w14:paraId="241BAFAD" w14:textId="77777777" w:rsidTr="00CE525F">
        <w:trPr>
          <w:trHeight w:val="503"/>
        </w:trPr>
        <w:tc>
          <w:tcPr>
            <w:tcW w:w="10489" w:type="dxa"/>
            <w:gridSpan w:val="5"/>
            <w:vMerge/>
            <w:tcBorders>
              <w:bottom w:val="single" w:sz="4" w:space="0" w:color="auto"/>
            </w:tcBorders>
            <w:shd w:val="clear" w:color="auto" w:fill="324D57"/>
            <w:vAlign w:val="center"/>
          </w:tcPr>
          <w:p w14:paraId="00E3FCBB" w14:textId="77777777" w:rsidR="00A706E0" w:rsidRDefault="00A706E0" w:rsidP="00B74274">
            <w:pPr>
              <w:keepNext/>
              <w:jc w:val="center"/>
            </w:pPr>
          </w:p>
        </w:tc>
        <w:tc>
          <w:tcPr>
            <w:tcW w:w="250" w:type="dxa"/>
            <w:tcBorders>
              <w:top w:val="nil"/>
              <w:bottom w:val="nil"/>
            </w:tcBorders>
            <w:tcMar>
              <w:left w:w="0" w:type="dxa"/>
              <w:right w:w="0" w:type="dxa"/>
            </w:tcMar>
          </w:tcPr>
          <w:p w14:paraId="45633573" w14:textId="77777777" w:rsidR="00A706E0" w:rsidRPr="00503AD1" w:rsidRDefault="00A706E0" w:rsidP="00B74274">
            <w:pPr>
              <w:keepNext/>
              <w:rPr>
                <w:sz w:val="8"/>
                <w:szCs w:val="8"/>
              </w:rPr>
            </w:pPr>
          </w:p>
        </w:tc>
        <w:tc>
          <w:tcPr>
            <w:tcW w:w="4239" w:type="dxa"/>
            <w:tcMar>
              <w:left w:w="58" w:type="dxa"/>
              <w:right w:w="58" w:type="dxa"/>
            </w:tcMar>
          </w:tcPr>
          <w:p w14:paraId="0A065A5E" w14:textId="18386FC2" w:rsidR="00A706E0" w:rsidRPr="00503AD1" w:rsidRDefault="00A706E0" w:rsidP="00B74274">
            <w:pPr>
              <w:keepNext/>
              <w:spacing w:before="60"/>
              <w:rPr>
                <w:rFonts w:cs="Arial"/>
                <w:szCs w:val="18"/>
              </w:rPr>
            </w:pPr>
            <w:r w:rsidRPr="00503AD1">
              <w:rPr>
                <w:rFonts w:cs="Arial"/>
                <w:szCs w:val="18"/>
              </w:rPr>
              <w:t xml:space="preserve">Page ID: </w:t>
            </w:r>
            <w:r w:rsidR="00AF04E0">
              <w:rPr>
                <w:rFonts w:cs="Arial"/>
                <w:szCs w:val="18"/>
              </w:rPr>
              <w:t>2.5.4</w:t>
            </w:r>
          </w:p>
          <w:p w14:paraId="30C58212" w14:textId="52C84FD3" w:rsidR="00A706E0" w:rsidRDefault="00A706E0" w:rsidP="00B74274">
            <w:pPr>
              <w:keepNext/>
              <w:spacing w:before="60"/>
            </w:pPr>
            <w:r w:rsidRPr="00503AD1">
              <w:rPr>
                <w:rFonts w:cs="Arial"/>
                <w:szCs w:val="18"/>
              </w:rPr>
              <w:t xml:space="preserve">Page Title: </w:t>
            </w:r>
            <w:r w:rsidRPr="00A706E0">
              <w:rPr>
                <w:rFonts w:cs="Arial"/>
                <w:szCs w:val="18"/>
              </w:rPr>
              <w:t>Accomplishments and Barriers</w:t>
            </w:r>
          </w:p>
        </w:tc>
      </w:tr>
      <w:tr w:rsidR="00A706E0" w14:paraId="73AF2280" w14:textId="77777777" w:rsidTr="00CE525F">
        <w:tc>
          <w:tcPr>
            <w:tcW w:w="985" w:type="dxa"/>
            <w:tcBorders>
              <w:bottom w:val="single" w:sz="4" w:space="0" w:color="auto"/>
              <w:right w:val="nil"/>
            </w:tcBorders>
            <w:shd w:val="clear" w:color="auto" w:fill="F2F2F2" w:themeFill="background1" w:themeFillShade="F2"/>
            <w:vAlign w:val="center"/>
          </w:tcPr>
          <w:p w14:paraId="552F5018" w14:textId="77777777" w:rsidR="00A706E0" w:rsidRPr="00503AD1" w:rsidRDefault="00A706E0"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320972B" w14:textId="77777777" w:rsidR="00A706E0" w:rsidRPr="00503AD1" w:rsidRDefault="00A706E0"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6453F60E" w14:textId="77777777" w:rsidR="00A706E0" w:rsidRPr="00503AD1" w:rsidRDefault="00A706E0"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04136216" w14:textId="77777777" w:rsidR="00A706E0" w:rsidRPr="00503AD1" w:rsidRDefault="00A706E0"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6A6A827" w14:textId="77777777" w:rsidR="00A706E0" w:rsidRPr="00503AD1" w:rsidRDefault="00A706E0"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28DC8EA" w14:textId="77777777" w:rsidR="00A706E0" w:rsidRPr="00503AD1" w:rsidRDefault="00A706E0"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4461B6D0" w14:textId="77777777" w:rsidR="00A706E0" w:rsidRPr="00503AD1" w:rsidRDefault="00A706E0" w:rsidP="00B74274">
            <w:pPr>
              <w:keepNext/>
              <w:spacing w:before="40" w:after="40"/>
              <w:rPr>
                <w:b/>
              </w:rPr>
            </w:pPr>
            <w:r w:rsidRPr="00503AD1">
              <w:rPr>
                <w:b/>
              </w:rPr>
              <w:t>Page Details</w:t>
            </w:r>
          </w:p>
        </w:tc>
      </w:tr>
      <w:tr w:rsidR="00BB6412" w14:paraId="5EF16224" w14:textId="77777777" w:rsidTr="00CE525F">
        <w:tc>
          <w:tcPr>
            <w:tcW w:w="10489" w:type="dxa"/>
            <w:gridSpan w:val="5"/>
            <w:tcBorders>
              <w:bottom w:val="nil"/>
            </w:tcBorders>
          </w:tcPr>
          <w:p w14:paraId="20CB79A5" w14:textId="1120A25B" w:rsidR="00BB6412" w:rsidRPr="00503AD1" w:rsidRDefault="00BB6412"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00BE2CA5">
              <w:t xml:space="preserve"> </w:t>
            </w:r>
            <w:r w:rsidRPr="00A706E0">
              <w:t>Accomplishments and Barriers (Evaluation)</w:t>
            </w:r>
          </w:p>
        </w:tc>
        <w:tc>
          <w:tcPr>
            <w:tcW w:w="250" w:type="dxa"/>
            <w:tcBorders>
              <w:top w:val="nil"/>
              <w:bottom w:val="nil"/>
            </w:tcBorders>
            <w:tcMar>
              <w:left w:w="0" w:type="dxa"/>
              <w:right w:w="0" w:type="dxa"/>
            </w:tcMar>
          </w:tcPr>
          <w:p w14:paraId="39066D35" w14:textId="77777777" w:rsidR="00BB6412" w:rsidRPr="00503AD1" w:rsidRDefault="00BB6412" w:rsidP="00B74274">
            <w:pPr>
              <w:keepNext/>
              <w:rPr>
                <w:sz w:val="8"/>
                <w:szCs w:val="8"/>
              </w:rPr>
            </w:pPr>
          </w:p>
        </w:tc>
        <w:tc>
          <w:tcPr>
            <w:tcW w:w="4239" w:type="dxa"/>
            <w:vMerge w:val="restart"/>
            <w:tcMar>
              <w:left w:w="58" w:type="dxa"/>
              <w:right w:w="58" w:type="dxa"/>
            </w:tcMar>
          </w:tcPr>
          <w:p w14:paraId="12CA4590" w14:textId="77777777" w:rsidR="007C1D72" w:rsidRDefault="00BB6412" w:rsidP="00B75536">
            <w:pPr>
              <w:pStyle w:val="ListParagraph"/>
              <w:spacing w:before="120"/>
            </w:pPr>
            <w:r>
              <w:t xml:space="preserve">1. </w:t>
            </w:r>
            <w:r w:rsidR="007C1D72">
              <w:t>Only SPO and higher roles will see this field. SPOs will only see their grantees. Higher roles will see all grantees. Grantee-level roles will not see the label or dropdown menu.</w:t>
            </w:r>
          </w:p>
          <w:p w14:paraId="74DB4DB2" w14:textId="2B5CC206" w:rsidR="007C1D72" w:rsidRDefault="007C1D72" w:rsidP="00B75536">
            <w:pPr>
              <w:pStyle w:val="ListParagraph"/>
              <w:spacing w:before="120"/>
            </w:pPr>
            <w:r>
              <w:t>2.</w:t>
            </w:r>
            <w:r>
              <w:tab/>
              <w:t>Reporting Period will be fixed text displaying the grantee’s current Quarterly Progress reporting period.</w:t>
            </w:r>
          </w:p>
          <w:p w14:paraId="0AAF35C3" w14:textId="6ED563A6" w:rsidR="00BB6412" w:rsidRDefault="007C1D72" w:rsidP="00B75536">
            <w:pPr>
              <w:pStyle w:val="ListParagraph"/>
              <w:spacing w:before="120"/>
            </w:pPr>
            <w:r>
              <w:t xml:space="preserve">3.  </w:t>
            </w:r>
            <w:r w:rsidR="00BB6412">
              <w:t>Clicking the “Add Accomplishment/Barrier” link will direct user to the Accomplishmen</w:t>
            </w:r>
            <w:r w:rsidR="00292FFF">
              <w:t xml:space="preserve">ts and Barriers </w:t>
            </w:r>
            <w:r>
              <w:t>Detail</w:t>
            </w:r>
            <w:r w:rsidR="00292FFF">
              <w:t xml:space="preserve"> page (2.5.4</w:t>
            </w:r>
            <w:r w:rsidR="00BB6412">
              <w:t>.1).</w:t>
            </w:r>
          </w:p>
          <w:p w14:paraId="7EAE2E10" w14:textId="13D37616" w:rsidR="00BB6412" w:rsidRDefault="007C1D72" w:rsidP="00B75536">
            <w:pPr>
              <w:pStyle w:val="ListParagraph"/>
            </w:pPr>
            <w:r>
              <w:t>4</w:t>
            </w:r>
            <w:r w:rsidR="00BB6412">
              <w:t xml:space="preserve">. </w:t>
            </w:r>
            <w:r w:rsidR="00B02BAC">
              <w:t xml:space="preserve"> </w:t>
            </w:r>
            <w:r w:rsidR="00BB6412">
              <w:t>Clicking the linked column header will sort the records in ascending and descending order by the related column.</w:t>
            </w:r>
          </w:p>
          <w:p w14:paraId="7B2A0CCD" w14:textId="6674399F" w:rsidR="00BB6412" w:rsidRDefault="007C1D72" w:rsidP="00B75536">
            <w:pPr>
              <w:pStyle w:val="ListParagraph"/>
            </w:pPr>
            <w:r>
              <w:t>5</w:t>
            </w:r>
            <w:r w:rsidR="00BB6412">
              <w:t xml:space="preserve">. </w:t>
            </w:r>
            <w:r w:rsidR="00B02BAC">
              <w:t xml:space="preserve"> </w:t>
            </w:r>
            <w:r w:rsidR="00BB6412">
              <w:t xml:space="preserve">Clicking the linked “Name” will direct user to the </w:t>
            </w:r>
            <w:r w:rsidR="00B02BAC">
              <w:t>Accomplishments and Barriers Detail</w:t>
            </w:r>
            <w:r w:rsidR="00BB6412">
              <w:t xml:space="preserve"> p</w:t>
            </w:r>
            <w:r w:rsidR="00292FFF">
              <w:t>age of the related record (2.5.4</w:t>
            </w:r>
            <w:r w:rsidR="00BB6412">
              <w:t>.1).</w:t>
            </w:r>
          </w:p>
          <w:p w14:paraId="469861EC" w14:textId="4F0FC171" w:rsidR="00BB6412" w:rsidRDefault="007C1D72" w:rsidP="00B75536">
            <w:r>
              <w:t>6</w:t>
            </w:r>
            <w:r w:rsidR="00BB6412">
              <w:t>. The description field should be truncated with “…" after 200 characters on this page.</w:t>
            </w:r>
          </w:p>
        </w:tc>
      </w:tr>
      <w:tr w:rsidR="00BB6412" w14:paraId="0EAF8AD0" w14:textId="77777777" w:rsidTr="00CE525F">
        <w:trPr>
          <w:trHeight w:val="9611"/>
        </w:trPr>
        <w:tc>
          <w:tcPr>
            <w:tcW w:w="10489" w:type="dxa"/>
            <w:gridSpan w:val="5"/>
            <w:tcBorders>
              <w:top w:val="nil"/>
            </w:tcBorders>
          </w:tcPr>
          <w:p w14:paraId="7BC7FF21" w14:textId="45A35201" w:rsidR="00BB6412" w:rsidRDefault="00BB6412" w:rsidP="00BB6412">
            <w:pPr>
              <w:pStyle w:val="Heading1"/>
              <w:outlineLvl w:val="0"/>
            </w:pPr>
            <w:r w:rsidRPr="00A706E0">
              <w:t>Accomplishments and Barriers</w:t>
            </w:r>
          </w:p>
          <w:p w14:paraId="2C3762A8" w14:textId="372848BE" w:rsidR="00BB6412" w:rsidRDefault="007C1D72" w:rsidP="00BB6412">
            <w:pPr>
              <w:pStyle w:val="BodyTextBold"/>
            </w:pPr>
            <w:r w:rsidRPr="00296F78">
              <w:rPr>
                <w:rStyle w:val="apple-converted-space"/>
                <w:noProof/>
              </w:rPr>
              <mc:AlternateContent>
                <mc:Choice Requires="wps">
                  <w:drawing>
                    <wp:anchor distT="0" distB="0" distL="114300" distR="114300" simplePos="0" relativeHeight="252590080" behindDoc="0" locked="0" layoutInCell="1" allowOverlap="1" wp14:anchorId="08A3105B" wp14:editId="5E844933">
                      <wp:simplePos x="0" y="0"/>
                      <wp:positionH relativeFrom="column">
                        <wp:posOffset>168910</wp:posOffset>
                      </wp:positionH>
                      <wp:positionV relativeFrom="page">
                        <wp:posOffset>486410</wp:posOffset>
                      </wp:positionV>
                      <wp:extent cx="197485" cy="197485"/>
                      <wp:effectExtent l="0" t="0" r="12065" b="12065"/>
                      <wp:wrapNone/>
                      <wp:docPr id="4096" name="Oval 40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0173A9D" w14:textId="77777777" w:rsidR="00EE7FC1" w:rsidRPr="00FE69B0" w:rsidRDefault="00EE7FC1" w:rsidP="007C1D7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3105B" id="Oval 4096" o:spid="_x0000_s1443" style="position:absolute;left:0;text-align:left;margin-left:13.3pt;margin-top:38.3pt;width:15.55pt;height:15.5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" fillcolor="yellow" strokecolor="windowText" strokeweight=".5pt">
                      <v:stroke joinstyle="miter"/>
                      <v:textbox inset="0,0,0,0">
                        <w:txbxContent>
                          <w:p w14:paraId="30173A9D" w14:textId="77777777" w:rsidR="00EE7FC1" w:rsidRPr="00FE69B0" w:rsidRDefault="00EE7FC1" w:rsidP="007C1D72">
                            <w:pPr>
                              <w:jc w:val="center"/>
                              <w:rPr>
                                <w:color w:val="000000" w:themeColor="text1"/>
                              </w:rPr>
                            </w:pPr>
                            <w:r>
                              <w:rPr>
                                <w:color w:val="000000" w:themeColor="text1"/>
                              </w:rPr>
                              <w:t>1</w:t>
                            </w:r>
                          </w:p>
                        </w:txbxContent>
                      </v:textbox>
                      <w10:wrap anchory="page"/>
                    </v:oval>
                  </w:pict>
                </mc:Fallback>
              </mc:AlternateContent>
            </w:r>
            <w:r w:rsidR="00BB6412">
              <w:t>Select Grantee:</w:t>
            </w:r>
            <w:r w:rsidR="00BB6412">
              <w:tab/>
            </w:r>
            <w:r w:rsidR="00BB6412" w:rsidRPr="00214C07">
              <w:rPr>
                <w:rFonts w:cs="Times New Roman"/>
                <w:b w:val="0"/>
                <w:bCs/>
                <w:noProof/>
                <w:color w:val="3C3C3C"/>
                <w:position w:val="-6"/>
              </w:rPr>
              <w:drawing>
                <wp:inline distT="0" distB="0" distL="0" distR="0" wp14:anchorId="2806BDFC" wp14:editId="25B33873">
                  <wp:extent cx="2755000" cy="182880"/>
                  <wp:effectExtent l="0" t="0" r="7620" b="7620"/>
                  <wp:docPr id="564" name="Picture 5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3D0915C" w14:textId="1F7B76AB" w:rsidR="00BB6412" w:rsidRDefault="007C1D72" w:rsidP="00BB6412">
            <w:pPr>
              <w:pStyle w:val="BodyTextBold"/>
              <w:rPr>
                <w:shd w:val="clear" w:color="auto" w:fill="FFFFFF"/>
              </w:rPr>
            </w:pPr>
            <w:r w:rsidRPr="00296F78">
              <w:rPr>
                <w:rStyle w:val="apple-converted-space"/>
                <w:noProof/>
              </w:rPr>
              <mc:AlternateContent>
                <mc:Choice Requires="wps">
                  <w:drawing>
                    <wp:anchor distT="0" distB="0" distL="114300" distR="114300" simplePos="0" relativeHeight="252592128" behindDoc="0" locked="0" layoutInCell="1" allowOverlap="1" wp14:anchorId="6D82AE0E" wp14:editId="2644F51C">
                      <wp:simplePos x="0" y="0"/>
                      <wp:positionH relativeFrom="column">
                        <wp:posOffset>168910</wp:posOffset>
                      </wp:positionH>
                      <wp:positionV relativeFrom="page">
                        <wp:posOffset>765810</wp:posOffset>
                      </wp:positionV>
                      <wp:extent cx="197485" cy="197485"/>
                      <wp:effectExtent l="0" t="0" r="12065" b="12065"/>
                      <wp:wrapNone/>
                      <wp:docPr id="4097" name="Oval 40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61C7CEB6" w14:textId="37E69F72" w:rsidR="00EE7FC1" w:rsidRPr="00FE69B0" w:rsidRDefault="00EE7FC1" w:rsidP="007C1D7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2AE0E" id="Oval 4097" o:spid="_x0000_s1444" style="position:absolute;left:0;text-align:left;margin-left:13.3pt;margin-top:60.3pt;width:15.55pt;height:15.5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" fillcolor="yellow" strokecolor="windowText" strokeweight=".5pt">
                      <v:stroke joinstyle="miter"/>
                      <v:textbox inset="0,0,0,0">
                        <w:txbxContent>
                          <w:p w14:paraId="61C7CEB6" w14:textId="37E69F72" w:rsidR="00EE7FC1" w:rsidRPr="00FE69B0" w:rsidRDefault="00EE7FC1" w:rsidP="007C1D72">
                            <w:pPr>
                              <w:jc w:val="center"/>
                              <w:rPr>
                                <w:color w:val="000000" w:themeColor="text1"/>
                              </w:rPr>
                            </w:pPr>
                            <w:r>
                              <w:rPr>
                                <w:color w:val="000000" w:themeColor="text1"/>
                              </w:rPr>
                              <w:t>2</w:t>
                            </w:r>
                          </w:p>
                        </w:txbxContent>
                      </v:textbox>
                      <w10:wrap anchory="page"/>
                    </v:oval>
                  </w:pict>
                </mc:Fallback>
              </mc:AlternateContent>
            </w:r>
            <w:r w:rsidR="00BB6412">
              <w:rPr>
                <w:shd w:val="clear" w:color="auto" w:fill="FFFFFF"/>
              </w:rPr>
              <w:t>Grantee Reporting Period:</w:t>
            </w:r>
          </w:p>
          <w:p w14:paraId="53655774" w14:textId="77777777" w:rsidR="00BB6412" w:rsidRDefault="00BB6412" w:rsidP="00BB6412">
            <w:pPr>
              <w:pStyle w:val="BodyTextBold"/>
              <w:rPr>
                <w:shd w:val="clear" w:color="auto" w:fill="FFFFFF"/>
              </w:rPr>
            </w:pPr>
          </w:p>
          <w:p w14:paraId="71D8DF98" w14:textId="77777777" w:rsidR="00BB6412" w:rsidRDefault="00BB6412" w:rsidP="00BB6412">
            <w:pPr>
              <w:pStyle w:val="BodyText2"/>
              <w:pBdr>
                <w:top w:val="single" w:sz="4" w:space="1" w:color="D9D9D9" w:themeColor="background1" w:themeShade="D9"/>
              </w:pBdr>
              <w:rPr>
                <w:szCs w:val="18"/>
                <w:shd w:val="clear" w:color="auto" w:fill="FFFFFF"/>
              </w:rPr>
            </w:pPr>
          </w:p>
          <w:p w14:paraId="4B299EF1" w14:textId="411BB9C0" w:rsidR="00BB6412" w:rsidRDefault="00BB6412" w:rsidP="00BB6412">
            <w:pPr>
              <w:pStyle w:val="BodyText2"/>
              <w:rPr>
                <w:rStyle w:val="apple-converted-space"/>
                <w:szCs w:val="18"/>
                <w:shd w:val="clear" w:color="auto" w:fill="FFFFFF"/>
              </w:rPr>
            </w:pPr>
            <w:r>
              <w:rPr>
                <w:rStyle w:val="dxebaseoffice2010silver"/>
                <w:rFonts w:ascii="Verdana" w:hAnsi="Verdana"/>
                <w:sz w:val="17"/>
                <w:shd w:val="clear" w:color="auto" w:fill="FFFFFF"/>
              </w:rPr>
              <w:t>Use this section to enter information on any Accomplishments and/or Barriers that you experienced while performing activities related to Evaluation. Each Accomplishment or Barrier will be listed in a table. Use the table heading links to sort accomplishments/barriers by column. Click on the Name that you've assigned to each Accomplishment or Barrier to edit that record.</w:t>
            </w:r>
            <w:r>
              <w:rPr>
                <w:rStyle w:val="apple-converted-space"/>
                <w:szCs w:val="18"/>
                <w:shd w:val="clear" w:color="auto" w:fill="FFFFFF"/>
              </w:rPr>
              <w:t> </w:t>
            </w:r>
          </w:p>
          <w:p w14:paraId="7AE37F1C" w14:textId="47C9A933" w:rsidR="00BB6412" w:rsidRDefault="00BB6412" w:rsidP="00BB6412">
            <w:pPr>
              <w:pStyle w:val="BodyText2"/>
              <w:rPr>
                <w:rStyle w:val="apple-converted-space"/>
                <w:szCs w:val="18"/>
                <w:shd w:val="clear" w:color="auto" w:fill="FFFFFF"/>
              </w:rPr>
            </w:pPr>
            <w:r w:rsidRPr="00296F78">
              <w:rPr>
                <w:rStyle w:val="apple-converted-space"/>
                <w:noProof/>
              </w:rPr>
              <mc:AlternateContent>
                <mc:Choice Requires="wps">
                  <w:drawing>
                    <wp:anchor distT="0" distB="0" distL="114300" distR="114300" simplePos="0" relativeHeight="252102656" behindDoc="0" locked="0" layoutInCell="1" allowOverlap="1" wp14:anchorId="3D1EF368" wp14:editId="519DA75B">
                      <wp:simplePos x="0" y="0"/>
                      <wp:positionH relativeFrom="column">
                        <wp:posOffset>141497</wp:posOffset>
                      </wp:positionH>
                      <wp:positionV relativeFrom="page">
                        <wp:posOffset>2315941</wp:posOffset>
                      </wp:positionV>
                      <wp:extent cx="197485" cy="197485"/>
                      <wp:effectExtent l="0" t="0" r="12065" b="12065"/>
                      <wp:wrapNone/>
                      <wp:docPr id="566" name="Oval 5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8D503" w14:textId="77C4CAF7" w:rsidR="00EE7FC1" w:rsidRPr="00FE69B0" w:rsidRDefault="00EE7FC1"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EF368" id="Oval 566" o:spid="_x0000_s1445" style="position:absolute;left:0;text-align:left;margin-left:11.15pt;margin-top:182.35pt;width:15.55pt;height:15.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" fillcolor="yellow" strokecolor="black [3213]" strokeweight=".5pt">
                      <v:stroke joinstyle="miter"/>
                      <v:textbox inset="0,0,0,0">
                        <w:txbxContent>
                          <w:p w14:paraId="18F8D503" w14:textId="77C4CAF7" w:rsidR="00EE7FC1" w:rsidRPr="00FE69B0" w:rsidRDefault="00EE7FC1" w:rsidP="00A706E0">
                            <w:pPr>
                              <w:jc w:val="center"/>
                              <w:rPr>
                                <w:color w:val="000000" w:themeColor="text1"/>
                              </w:rPr>
                            </w:pPr>
                            <w:r>
                              <w:rPr>
                                <w:color w:val="000000" w:themeColor="text1"/>
                              </w:rPr>
                              <w:t>3</w:t>
                            </w:r>
                          </w:p>
                        </w:txbxContent>
                      </v:textbox>
                      <w10:wrap anchory="page"/>
                    </v:oval>
                  </w:pict>
                </mc:Fallback>
              </mc:AlternateContent>
            </w:r>
          </w:p>
          <w:p w14:paraId="3DD26099" w14:textId="68A06A0B" w:rsidR="00BB6412" w:rsidRDefault="00BB6412" w:rsidP="00BB6412">
            <w:pPr>
              <w:pStyle w:val="BodyText2"/>
              <w:spacing w:after="120"/>
            </w:pPr>
            <w:r w:rsidRPr="00296F78">
              <w:rPr>
                <w:rStyle w:val="apple-converted-space"/>
                <w:noProof/>
              </w:rPr>
              <mc:AlternateContent>
                <mc:Choice Requires="wps">
                  <w:drawing>
                    <wp:anchor distT="0" distB="0" distL="114300" distR="114300" simplePos="0" relativeHeight="252104704" behindDoc="0" locked="0" layoutInCell="1" allowOverlap="1" wp14:anchorId="4D1C6AAA" wp14:editId="5634CB55">
                      <wp:simplePos x="0" y="0"/>
                      <wp:positionH relativeFrom="column">
                        <wp:posOffset>147270</wp:posOffset>
                      </wp:positionH>
                      <wp:positionV relativeFrom="page">
                        <wp:posOffset>2996260</wp:posOffset>
                      </wp:positionV>
                      <wp:extent cx="197485" cy="197485"/>
                      <wp:effectExtent l="0" t="0" r="12065" b="12065"/>
                      <wp:wrapNone/>
                      <wp:docPr id="594" name="Oval 5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9C82B" w14:textId="11212736" w:rsidR="00EE7FC1" w:rsidRPr="00FE69B0" w:rsidRDefault="00EE7FC1" w:rsidP="00BB641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C6AAA" id="Oval 594" o:spid="_x0000_s1446" style="position:absolute;left:0;text-align:left;margin-left:11.6pt;margin-top:235.95pt;width:15.55pt;height:15.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" fillcolor="yellow" strokecolor="black [3213]" strokeweight=".5pt">
                      <v:stroke joinstyle="miter"/>
                      <v:textbox inset="0,0,0,0">
                        <w:txbxContent>
                          <w:p w14:paraId="0529C82B" w14:textId="11212736" w:rsidR="00EE7FC1" w:rsidRPr="00FE69B0" w:rsidRDefault="00EE7FC1" w:rsidP="00BB6412">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426951F9" wp14:editId="38D67D90">
                      <wp:extent cx="1725283" cy="219456"/>
                      <wp:effectExtent l="0" t="0" r="27940" b="28575"/>
                      <wp:docPr id="595" name="Rectangle 595"/>
                      <wp:cNvGraphicFramePr/>
                      <a:graphic xmlns:a="http://schemas.openxmlformats.org/drawingml/2006/main">
                        <a:graphicData uri="http://schemas.microsoft.com/office/word/2010/wordprocessingShape">
                          <wps:wsp>
                            <wps:cNvSpPr/>
                            <wps:spPr>
                              <a:xfrm>
                                <a:off x="0" y="0"/>
                                <a:ext cx="1725283"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0D125" w14:textId="77777777" w:rsidR="00EE7FC1" w:rsidRPr="0013141C" w:rsidRDefault="00EE7FC1" w:rsidP="00BB6412">
                                  <w:pPr>
                                    <w:jc w:val="center"/>
                                    <w:rPr>
                                      <w:color w:val="000000" w:themeColor="text1"/>
                                      <w:sz w:val="16"/>
                                      <w:szCs w:val="16"/>
                                    </w:rPr>
                                  </w:pPr>
                                  <w:r w:rsidRPr="0013141C">
                                    <w:rPr>
                                      <w:color w:val="000000" w:themeColor="text1"/>
                                      <w:sz w:val="16"/>
                                      <w:szCs w:val="16"/>
                                    </w:rPr>
                                    <w:t>Add Accomplishment/Barrier</w:t>
                                  </w:r>
                                </w:p>
                                <w:p w14:paraId="679442C5" w14:textId="77777777" w:rsidR="00EE7FC1" w:rsidRPr="000F6347" w:rsidRDefault="00EE7FC1" w:rsidP="00BB641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6951F9" id="Rectangle 595" o:spid="_x0000_s1447" style="width:135.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" fillcolor="#e7e6e6 [3214]" strokecolor="#bfbfbf [2412]" strokeweight="1pt">
                      <v:textbox>
                        <w:txbxContent>
                          <w:p w14:paraId="2EF0D125" w14:textId="77777777" w:rsidR="00EE7FC1" w:rsidRPr="0013141C" w:rsidRDefault="00EE7FC1" w:rsidP="00BB6412">
                            <w:pPr>
                              <w:jc w:val="center"/>
                              <w:rPr>
                                <w:color w:val="000000" w:themeColor="text1"/>
                                <w:sz w:val="16"/>
                                <w:szCs w:val="16"/>
                              </w:rPr>
                            </w:pPr>
                            <w:r w:rsidRPr="0013141C">
                              <w:rPr>
                                <w:color w:val="000000" w:themeColor="text1"/>
                                <w:sz w:val="16"/>
                                <w:szCs w:val="16"/>
                              </w:rPr>
                              <w:t>Add Accomplishment/Barrier</w:t>
                            </w:r>
                          </w:p>
                          <w:p w14:paraId="679442C5" w14:textId="77777777" w:rsidR="00EE7FC1" w:rsidRPr="000F6347" w:rsidRDefault="00EE7FC1" w:rsidP="00BB6412">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BB6412" w14:paraId="65CA314D" w14:textId="77777777" w:rsidTr="00537E70">
              <w:trPr>
                <w:trHeight w:val="251"/>
              </w:trPr>
              <w:tc>
                <w:tcPr>
                  <w:tcW w:w="2240" w:type="dxa"/>
                  <w:shd w:val="clear" w:color="auto" w:fill="E7E6E6" w:themeFill="background2"/>
                </w:tcPr>
                <w:p w14:paraId="4AD0B00A" w14:textId="77777777" w:rsidR="00BB6412" w:rsidRPr="001220AD" w:rsidRDefault="00BB6412" w:rsidP="00BB6412">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14:paraId="42FE3D09" w14:textId="6241413A" w:rsidR="00BB6412" w:rsidRDefault="00537E70" w:rsidP="00BB6412">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105728" behindDoc="0" locked="0" layoutInCell="1" allowOverlap="1" wp14:anchorId="0623D0E4" wp14:editId="2ED4CFBE">
                            <wp:simplePos x="0" y="0"/>
                            <wp:positionH relativeFrom="column">
                              <wp:posOffset>991235</wp:posOffset>
                            </wp:positionH>
                            <wp:positionV relativeFrom="page">
                              <wp:posOffset>3810</wp:posOffset>
                            </wp:positionV>
                            <wp:extent cx="197485" cy="197485"/>
                            <wp:effectExtent l="0" t="0" r="12065" b="12065"/>
                            <wp:wrapNone/>
                            <wp:docPr id="592" name="Oval 5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BBB81" w14:textId="0F95513F" w:rsidR="00EE7FC1" w:rsidRPr="00FE69B0" w:rsidRDefault="00EE7FC1" w:rsidP="00BB641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3D0E4" id="Oval 592" o:spid="_x0000_s1448" style="position:absolute;margin-left:78.05pt;margin-top:.3pt;width:15.55pt;height:15.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" fillcolor="yellow" strokecolor="black [3213]" strokeweight=".5pt">
                            <v:stroke joinstyle="miter"/>
                            <v:textbox inset="0,0,0,0">
                              <w:txbxContent>
                                <w:p w14:paraId="66BBBB81" w14:textId="0F95513F" w:rsidR="00EE7FC1" w:rsidRPr="00FE69B0" w:rsidRDefault="00EE7FC1" w:rsidP="00BB6412">
                                  <w:pPr>
                                    <w:jc w:val="center"/>
                                    <w:rPr>
                                      <w:color w:val="000000" w:themeColor="text1"/>
                                    </w:rPr>
                                  </w:pPr>
                                  <w:r>
                                    <w:rPr>
                                      <w:color w:val="000000" w:themeColor="text1"/>
                                    </w:rPr>
                                    <w:t>6</w:t>
                                  </w:r>
                                </w:p>
                              </w:txbxContent>
                            </v:textbox>
                            <w10:wrap anchory="page"/>
                          </v:oval>
                        </w:pict>
                      </mc:Fallback>
                    </mc:AlternateContent>
                  </w:r>
                  <w:r w:rsidR="00BB6412" w:rsidRPr="0013141C">
                    <w:rPr>
                      <w:b w:val="0"/>
                      <w:color w:val="auto"/>
                      <w:u w:val="single"/>
                    </w:rPr>
                    <w:t>Description</w:t>
                  </w:r>
                </w:p>
              </w:tc>
              <w:tc>
                <w:tcPr>
                  <w:tcW w:w="2160" w:type="dxa"/>
                  <w:shd w:val="clear" w:color="auto" w:fill="E7E6E6" w:themeFill="background2"/>
                </w:tcPr>
                <w:p w14:paraId="2E784E19" w14:textId="77777777" w:rsidR="00BB6412" w:rsidRDefault="00BB6412" w:rsidP="00BB6412">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14:paraId="5858E807" w14:textId="77777777" w:rsidR="00BB6412" w:rsidRDefault="00BB6412" w:rsidP="00BB6412">
                  <w:pPr>
                    <w:pStyle w:val="BodyTextBold"/>
                    <w:shd w:val="clear" w:color="auto" w:fill="auto"/>
                    <w:spacing w:before="80"/>
                    <w:ind w:left="0"/>
                    <w:rPr>
                      <w:b w:val="0"/>
                      <w:color w:val="auto"/>
                      <w:u w:val="single"/>
                    </w:rPr>
                  </w:pPr>
                  <w:r w:rsidRPr="0013141C">
                    <w:rPr>
                      <w:b w:val="0"/>
                      <w:color w:val="auto"/>
                      <w:u w:val="single"/>
                    </w:rPr>
                    <w:t>Reporting Period</w:t>
                  </w:r>
                </w:p>
              </w:tc>
            </w:tr>
            <w:tr w:rsidR="00BB6412" w14:paraId="03C90F16" w14:textId="77777777" w:rsidTr="00537E70">
              <w:tc>
                <w:tcPr>
                  <w:tcW w:w="2240" w:type="dxa"/>
                  <w:vAlign w:val="center"/>
                </w:tcPr>
                <w:p w14:paraId="18D2523B" w14:textId="1E6CDE6C" w:rsidR="00BB6412" w:rsidRPr="00BC2BF2" w:rsidRDefault="00B02BAC" w:rsidP="00BB6412">
                  <w:pPr>
                    <w:pStyle w:val="BodyText"/>
                    <w:spacing w:after="0"/>
                    <w:rPr>
                      <w:szCs w:val="18"/>
                      <w:u w:val="single"/>
                    </w:rPr>
                  </w:pPr>
                  <w:r w:rsidRPr="00296F78">
                    <w:rPr>
                      <w:rStyle w:val="apple-converted-space"/>
                      <w:noProof/>
                    </w:rPr>
                    <mc:AlternateContent>
                      <mc:Choice Requires="wps">
                        <w:drawing>
                          <wp:anchor distT="0" distB="0" distL="114300" distR="114300" simplePos="0" relativeHeight="252103680" behindDoc="0" locked="0" layoutInCell="1" allowOverlap="1" wp14:anchorId="64F1FECA" wp14:editId="0A818EF6">
                            <wp:simplePos x="0" y="0"/>
                            <wp:positionH relativeFrom="column">
                              <wp:posOffset>-304800</wp:posOffset>
                            </wp:positionH>
                            <wp:positionV relativeFrom="page">
                              <wp:posOffset>-338455</wp:posOffset>
                            </wp:positionV>
                            <wp:extent cx="197485" cy="197485"/>
                            <wp:effectExtent l="0" t="0" r="12065" b="12065"/>
                            <wp:wrapNone/>
                            <wp:docPr id="593" name="Oval 5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52498" w14:textId="70ABFC91" w:rsidR="00EE7FC1" w:rsidRPr="00FE69B0" w:rsidRDefault="00EE7FC1" w:rsidP="00BB641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1FECA" id="Oval 593" o:spid="_x0000_s1449" style="position:absolute;margin-left:-24pt;margin-top:-26.65pt;width:15.55pt;height:15.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" fillcolor="yellow" strokecolor="black [3213]" strokeweight=".5pt">
                            <v:stroke joinstyle="miter"/>
                            <v:textbox inset="0,0,0,0">
                              <w:txbxContent>
                                <w:p w14:paraId="4B152498" w14:textId="70ABFC91" w:rsidR="00EE7FC1" w:rsidRPr="00FE69B0" w:rsidRDefault="00EE7FC1" w:rsidP="00BB6412">
                                  <w:pPr>
                                    <w:jc w:val="center"/>
                                    <w:rPr>
                                      <w:color w:val="000000" w:themeColor="text1"/>
                                    </w:rPr>
                                  </w:pPr>
                                  <w:r>
                                    <w:rPr>
                                      <w:color w:val="000000" w:themeColor="text1"/>
                                    </w:rPr>
                                    <w:t>4</w:t>
                                  </w:r>
                                </w:p>
                              </w:txbxContent>
                            </v:textbox>
                            <w10:wrap anchory="page"/>
                          </v:oval>
                        </w:pict>
                      </mc:Fallback>
                    </mc:AlternateContent>
                  </w:r>
                  <w:r w:rsidR="00BB6412" w:rsidRPr="008E4554">
                    <w:rPr>
                      <w:szCs w:val="18"/>
                      <w:u w:val="single"/>
                    </w:rPr>
                    <w:t>Accomplishment/Barrier</w:t>
                  </w:r>
                </w:p>
              </w:tc>
              <w:tc>
                <w:tcPr>
                  <w:tcW w:w="3690" w:type="dxa"/>
                </w:tcPr>
                <w:p w14:paraId="57A9738E" w14:textId="1DBFCDA7" w:rsidR="00BB6412" w:rsidRPr="00F36AF2" w:rsidRDefault="00BB6412" w:rsidP="00BB6412">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14:paraId="1AC2EB6D" w14:textId="41C3C291" w:rsidR="00BB6412" w:rsidRPr="00F36AF2" w:rsidRDefault="00BB6412" w:rsidP="00BB6412">
                  <w:pPr>
                    <w:pStyle w:val="BodyText"/>
                    <w:spacing w:after="0"/>
                    <w:rPr>
                      <w:u w:val="single"/>
                    </w:rPr>
                  </w:pPr>
                  <w:r w:rsidRPr="00F043FF">
                    <w:rPr>
                      <w:szCs w:val="18"/>
                    </w:rPr>
                    <w:t>Lorem ipsum</w:t>
                  </w:r>
                </w:p>
              </w:tc>
              <w:tc>
                <w:tcPr>
                  <w:tcW w:w="1620" w:type="dxa"/>
                </w:tcPr>
                <w:p w14:paraId="42CE6A19" w14:textId="77777777" w:rsidR="00BB6412" w:rsidRPr="00F36AF2" w:rsidRDefault="00BB6412" w:rsidP="00BB6412">
                  <w:pPr>
                    <w:pStyle w:val="BodyText"/>
                    <w:spacing w:after="0"/>
                    <w:jc w:val="center"/>
                    <w:rPr>
                      <w:u w:val="single"/>
                    </w:rPr>
                  </w:pPr>
                  <w:r w:rsidRPr="00B01C2B">
                    <w:t>mm/dd/yyyy</w:t>
                  </w:r>
                </w:p>
              </w:tc>
            </w:tr>
            <w:tr w:rsidR="00BB6412" w14:paraId="1799E646" w14:textId="77777777" w:rsidTr="00537E70">
              <w:tc>
                <w:tcPr>
                  <w:tcW w:w="2240" w:type="dxa"/>
                  <w:vAlign w:val="center"/>
                </w:tcPr>
                <w:p w14:paraId="535475D7" w14:textId="77777777" w:rsidR="00BB6412" w:rsidRPr="00BC2BF2" w:rsidRDefault="00BB6412" w:rsidP="00BB6412">
                  <w:pPr>
                    <w:pStyle w:val="BodyText"/>
                    <w:spacing w:after="0"/>
                    <w:rPr>
                      <w:szCs w:val="18"/>
                      <w:u w:val="single"/>
                    </w:rPr>
                  </w:pPr>
                  <w:r w:rsidRPr="008E4554">
                    <w:rPr>
                      <w:szCs w:val="18"/>
                      <w:u w:val="single"/>
                    </w:rPr>
                    <w:t>Accomplishment/Barrier</w:t>
                  </w:r>
                </w:p>
              </w:tc>
              <w:tc>
                <w:tcPr>
                  <w:tcW w:w="3690" w:type="dxa"/>
                </w:tcPr>
                <w:p w14:paraId="6A399172" w14:textId="77777777" w:rsidR="00BB6412" w:rsidRPr="00F36AF2" w:rsidRDefault="00BB6412" w:rsidP="00BB6412">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14:paraId="3D8DA22C" w14:textId="77777777" w:rsidR="00BB6412" w:rsidRPr="00F36AF2" w:rsidRDefault="00BB6412" w:rsidP="00BB6412">
                  <w:pPr>
                    <w:pStyle w:val="BodyText"/>
                    <w:spacing w:after="0"/>
                    <w:rPr>
                      <w:u w:val="single"/>
                    </w:rPr>
                  </w:pPr>
                  <w:r w:rsidRPr="00F043FF">
                    <w:rPr>
                      <w:szCs w:val="18"/>
                    </w:rPr>
                    <w:t>Lorem ipsum</w:t>
                  </w:r>
                  <w:r>
                    <w:rPr>
                      <w:szCs w:val="18"/>
                    </w:rPr>
                    <w:t>.</w:t>
                  </w:r>
                  <w:r w:rsidRPr="00BC2BF2">
                    <w:t xml:space="preserve"> </w:t>
                  </w:r>
                </w:p>
              </w:tc>
              <w:tc>
                <w:tcPr>
                  <w:tcW w:w="1620" w:type="dxa"/>
                </w:tcPr>
                <w:p w14:paraId="7D935111" w14:textId="77777777" w:rsidR="00BB6412" w:rsidRPr="00F36AF2" w:rsidRDefault="00BB6412" w:rsidP="00BB6412">
                  <w:pPr>
                    <w:pStyle w:val="BodyText"/>
                    <w:spacing w:after="0"/>
                    <w:jc w:val="center"/>
                    <w:rPr>
                      <w:u w:val="single"/>
                    </w:rPr>
                  </w:pPr>
                  <w:r w:rsidRPr="00B01C2B">
                    <w:t>mm/dd/yyyy</w:t>
                  </w:r>
                </w:p>
              </w:tc>
            </w:tr>
          </w:tbl>
          <w:p w14:paraId="6D4EDCE3" w14:textId="0BE0BB30" w:rsidR="00BB6412" w:rsidRPr="00A706E0" w:rsidRDefault="00BB6412" w:rsidP="00BB6412">
            <w:pPr>
              <w:pStyle w:val="BodyText2"/>
            </w:pPr>
          </w:p>
        </w:tc>
        <w:tc>
          <w:tcPr>
            <w:tcW w:w="250" w:type="dxa"/>
            <w:tcBorders>
              <w:top w:val="nil"/>
              <w:bottom w:val="nil"/>
            </w:tcBorders>
            <w:tcMar>
              <w:left w:w="0" w:type="dxa"/>
              <w:right w:w="0" w:type="dxa"/>
            </w:tcMar>
          </w:tcPr>
          <w:p w14:paraId="057CDA31" w14:textId="77777777" w:rsidR="00BB6412" w:rsidRPr="00503AD1" w:rsidRDefault="00BB6412" w:rsidP="00BB6412">
            <w:pPr>
              <w:rPr>
                <w:sz w:val="8"/>
                <w:szCs w:val="8"/>
              </w:rPr>
            </w:pPr>
          </w:p>
        </w:tc>
        <w:tc>
          <w:tcPr>
            <w:tcW w:w="4239" w:type="dxa"/>
            <w:vMerge/>
          </w:tcPr>
          <w:p w14:paraId="21CB48AB" w14:textId="77777777" w:rsidR="00BB6412" w:rsidRDefault="00BB6412" w:rsidP="00BB6412"/>
        </w:tc>
      </w:tr>
      <w:tr w:rsidR="00BB6412" w14:paraId="0167C5C2" w14:textId="77777777" w:rsidTr="00CE525F">
        <w:trPr>
          <w:trHeight w:val="368"/>
        </w:trPr>
        <w:tc>
          <w:tcPr>
            <w:tcW w:w="10489" w:type="dxa"/>
            <w:gridSpan w:val="5"/>
            <w:vMerge w:val="restart"/>
            <w:shd w:val="clear" w:color="auto" w:fill="324D57"/>
            <w:vAlign w:val="center"/>
          </w:tcPr>
          <w:p w14:paraId="5DD2363B" w14:textId="77777777" w:rsidR="00BB6412" w:rsidRPr="00503AD1" w:rsidRDefault="00BB641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477545E" w14:textId="7C0F5146" w:rsidR="00BB6412" w:rsidRPr="00503AD1" w:rsidRDefault="00BB6412"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0EC794F" w14:textId="77777777" w:rsidR="00BB6412" w:rsidRPr="00503AD1" w:rsidRDefault="00BB6412" w:rsidP="00B74274">
            <w:pPr>
              <w:keepNext/>
              <w:rPr>
                <w:sz w:val="8"/>
                <w:szCs w:val="8"/>
              </w:rPr>
            </w:pPr>
          </w:p>
        </w:tc>
        <w:tc>
          <w:tcPr>
            <w:tcW w:w="4239" w:type="dxa"/>
            <w:shd w:val="clear" w:color="auto" w:fill="324D57"/>
            <w:vAlign w:val="center"/>
          </w:tcPr>
          <w:p w14:paraId="1AF69967" w14:textId="77777777" w:rsidR="00BB6412" w:rsidRPr="00503AD1" w:rsidRDefault="00BB641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49</w:t>
            </w:r>
            <w:r w:rsidRPr="00503AD1">
              <w:rPr>
                <w:rFonts w:cs="Arial"/>
                <w:b/>
                <w:noProof/>
                <w:color w:val="FFFFFF" w:themeColor="background1"/>
                <w:sz w:val="20"/>
                <w:szCs w:val="20"/>
              </w:rPr>
              <w:fldChar w:fldCharType="end"/>
            </w:r>
          </w:p>
        </w:tc>
      </w:tr>
      <w:tr w:rsidR="00BB6412" w14:paraId="624EB742" w14:textId="77777777" w:rsidTr="00CE525F">
        <w:trPr>
          <w:trHeight w:val="503"/>
        </w:trPr>
        <w:tc>
          <w:tcPr>
            <w:tcW w:w="10489" w:type="dxa"/>
            <w:gridSpan w:val="5"/>
            <w:vMerge/>
            <w:tcBorders>
              <w:bottom w:val="single" w:sz="4" w:space="0" w:color="auto"/>
            </w:tcBorders>
            <w:shd w:val="clear" w:color="auto" w:fill="324D57"/>
            <w:vAlign w:val="center"/>
          </w:tcPr>
          <w:p w14:paraId="051A65F1" w14:textId="77777777" w:rsidR="00BB6412" w:rsidRDefault="00BB6412" w:rsidP="00B74274">
            <w:pPr>
              <w:keepNext/>
              <w:jc w:val="center"/>
            </w:pPr>
          </w:p>
        </w:tc>
        <w:tc>
          <w:tcPr>
            <w:tcW w:w="250" w:type="dxa"/>
            <w:tcBorders>
              <w:top w:val="nil"/>
              <w:bottom w:val="nil"/>
            </w:tcBorders>
            <w:tcMar>
              <w:left w:w="0" w:type="dxa"/>
              <w:right w:w="0" w:type="dxa"/>
            </w:tcMar>
          </w:tcPr>
          <w:p w14:paraId="60C58672" w14:textId="77777777" w:rsidR="00BB6412" w:rsidRPr="00503AD1" w:rsidRDefault="00BB6412" w:rsidP="00B74274">
            <w:pPr>
              <w:keepNext/>
              <w:rPr>
                <w:sz w:val="8"/>
                <w:szCs w:val="8"/>
              </w:rPr>
            </w:pPr>
          </w:p>
        </w:tc>
        <w:tc>
          <w:tcPr>
            <w:tcW w:w="4239" w:type="dxa"/>
            <w:tcMar>
              <w:left w:w="58" w:type="dxa"/>
              <w:right w:w="58" w:type="dxa"/>
            </w:tcMar>
          </w:tcPr>
          <w:p w14:paraId="14C3BC16" w14:textId="25F26C78" w:rsidR="00BB6412" w:rsidRPr="00503AD1" w:rsidRDefault="00BB6412" w:rsidP="00B74274">
            <w:pPr>
              <w:keepNext/>
              <w:spacing w:before="60"/>
              <w:rPr>
                <w:rFonts w:cs="Arial"/>
                <w:szCs w:val="18"/>
              </w:rPr>
            </w:pPr>
            <w:r w:rsidRPr="00503AD1">
              <w:rPr>
                <w:rFonts w:cs="Arial"/>
                <w:szCs w:val="18"/>
              </w:rPr>
              <w:t xml:space="preserve">Page ID: </w:t>
            </w:r>
            <w:r w:rsidR="00AF04E0">
              <w:rPr>
                <w:rFonts w:cs="Arial"/>
                <w:szCs w:val="18"/>
              </w:rPr>
              <w:t>2.5.4.1</w:t>
            </w:r>
          </w:p>
          <w:p w14:paraId="3413451A" w14:textId="25B3A6F0" w:rsidR="00BB6412" w:rsidRDefault="00BB6412" w:rsidP="00B74274">
            <w:pPr>
              <w:keepNext/>
              <w:spacing w:before="60"/>
            </w:pPr>
            <w:r w:rsidRPr="00503AD1">
              <w:rPr>
                <w:rFonts w:cs="Arial"/>
                <w:szCs w:val="18"/>
              </w:rPr>
              <w:t xml:space="preserve">Page Title: </w:t>
            </w:r>
            <w:r w:rsidR="008F1ECE">
              <w:rPr>
                <w:rFonts w:cs="Arial"/>
                <w:szCs w:val="18"/>
              </w:rPr>
              <w:t>A</w:t>
            </w:r>
            <w:r w:rsidR="008F1ECE" w:rsidRPr="008F1ECE">
              <w:rPr>
                <w:rFonts w:cs="Arial"/>
                <w:szCs w:val="18"/>
              </w:rPr>
              <w:t>ccomplishments and Barriers Detail (Evaluation)</w:t>
            </w:r>
          </w:p>
        </w:tc>
      </w:tr>
      <w:tr w:rsidR="00BB6412" w14:paraId="691AE1F2" w14:textId="77777777" w:rsidTr="00CE525F">
        <w:tc>
          <w:tcPr>
            <w:tcW w:w="985" w:type="dxa"/>
            <w:tcBorders>
              <w:bottom w:val="single" w:sz="4" w:space="0" w:color="auto"/>
              <w:right w:val="nil"/>
            </w:tcBorders>
            <w:shd w:val="clear" w:color="auto" w:fill="F2F2F2" w:themeFill="background1" w:themeFillShade="F2"/>
            <w:vAlign w:val="center"/>
          </w:tcPr>
          <w:p w14:paraId="00D93D64" w14:textId="77777777" w:rsidR="00BB6412" w:rsidRPr="00503AD1" w:rsidRDefault="00BB641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914D3B6" w14:textId="77777777" w:rsidR="00BB6412" w:rsidRPr="00503AD1" w:rsidRDefault="00BB641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1F0AB14E" w14:textId="77777777" w:rsidR="00BB6412" w:rsidRPr="00503AD1" w:rsidRDefault="00BB641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7840C78D" w14:textId="77777777" w:rsidR="00BB6412" w:rsidRPr="00503AD1" w:rsidRDefault="00BB641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83455FB" w14:textId="77777777" w:rsidR="00BB6412" w:rsidRPr="00503AD1" w:rsidRDefault="00BB641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AD37A0A" w14:textId="77777777" w:rsidR="00BB6412" w:rsidRPr="00503AD1" w:rsidRDefault="00BB641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5DFDB523" w14:textId="77777777" w:rsidR="00BB6412" w:rsidRPr="00503AD1" w:rsidRDefault="00BB6412" w:rsidP="00B74274">
            <w:pPr>
              <w:keepNext/>
              <w:spacing w:before="40" w:after="40"/>
              <w:rPr>
                <w:b/>
              </w:rPr>
            </w:pPr>
            <w:r w:rsidRPr="00503AD1">
              <w:rPr>
                <w:b/>
              </w:rPr>
              <w:t>Page Details</w:t>
            </w:r>
          </w:p>
        </w:tc>
      </w:tr>
      <w:tr w:rsidR="00BB6412" w14:paraId="6BE646F4" w14:textId="77777777" w:rsidTr="00CE525F">
        <w:tc>
          <w:tcPr>
            <w:tcW w:w="10489" w:type="dxa"/>
            <w:gridSpan w:val="5"/>
            <w:tcBorders>
              <w:bottom w:val="nil"/>
            </w:tcBorders>
          </w:tcPr>
          <w:p w14:paraId="475ADFC6" w14:textId="5C916F53" w:rsidR="00BB6412" w:rsidRPr="00503AD1" w:rsidRDefault="00BE2CA5" w:rsidP="00B74274">
            <w:pPr>
              <w:pStyle w:val="Webaddress"/>
              <w:keepNext/>
              <w:rPr>
                <w:u w:val="none"/>
              </w:rPr>
            </w:pPr>
            <w:r w:rsidRPr="00C5731D">
              <w:t>Quarterly Progress Reporting</w:t>
            </w:r>
            <w:r w:rsidRPr="00C5731D">
              <w:rPr>
                <w:u w:val="none"/>
              </w:rPr>
              <w:t xml:space="preserve"> &gt; </w:t>
            </w:r>
            <w:r w:rsidRPr="00C5731D">
              <w:t>Evaluation</w:t>
            </w:r>
            <w:r w:rsidRPr="00C5731D">
              <w:rPr>
                <w:u w:val="none"/>
              </w:rPr>
              <w:t xml:space="preserve"> &gt; </w:t>
            </w:r>
            <w:r w:rsidRPr="00A706E0">
              <w:t>Accomplishments and Barriers (Evaluation)</w:t>
            </w:r>
            <w:r w:rsidRPr="00BE2CA5">
              <w:rPr>
                <w:u w:val="none"/>
              </w:rPr>
              <w:t xml:space="preserve"> &gt; </w:t>
            </w:r>
            <w:r w:rsidRPr="00BE2CA5">
              <w:t>Accomplishments and Barriers Detail</w:t>
            </w:r>
          </w:p>
        </w:tc>
        <w:tc>
          <w:tcPr>
            <w:tcW w:w="250" w:type="dxa"/>
            <w:tcBorders>
              <w:top w:val="nil"/>
              <w:bottom w:val="nil"/>
            </w:tcBorders>
            <w:tcMar>
              <w:left w:w="0" w:type="dxa"/>
              <w:right w:w="0" w:type="dxa"/>
            </w:tcMar>
          </w:tcPr>
          <w:p w14:paraId="04478720" w14:textId="77777777" w:rsidR="00BB6412" w:rsidRPr="00503AD1" w:rsidRDefault="00BB6412" w:rsidP="00B74274">
            <w:pPr>
              <w:keepNext/>
              <w:rPr>
                <w:sz w:val="8"/>
                <w:szCs w:val="8"/>
              </w:rPr>
            </w:pPr>
          </w:p>
        </w:tc>
        <w:tc>
          <w:tcPr>
            <w:tcW w:w="4239" w:type="dxa"/>
            <w:vMerge w:val="restart"/>
            <w:tcMar>
              <w:left w:w="58" w:type="dxa"/>
              <w:right w:w="58" w:type="dxa"/>
            </w:tcMar>
          </w:tcPr>
          <w:p w14:paraId="34002DB1" w14:textId="28DFAF42" w:rsidR="00BE2CA5" w:rsidRPr="00B02BAC" w:rsidRDefault="00B02BAC" w:rsidP="007E6F9B">
            <w:pPr>
              <w:pStyle w:val="ListParagraph"/>
              <w:spacing w:before="40" w:after="40"/>
              <w:ind w:left="178" w:hanging="184"/>
              <w:rPr>
                <w:sz w:val="16"/>
                <w:szCs w:val="16"/>
              </w:rPr>
            </w:pPr>
            <w:r w:rsidRPr="00B02BAC">
              <w:rPr>
                <w:sz w:val="16"/>
                <w:szCs w:val="16"/>
              </w:rPr>
              <w:t>1</w:t>
            </w:r>
            <w:r w:rsidR="00823A2A" w:rsidRPr="00B02BAC">
              <w:rPr>
                <w:sz w:val="16"/>
                <w:szCs w:val="16"/>
              </w:rPr>
              <w:t>.</w:t>
            </w:r>
            <w:r w:rsidR="00823A2A" w:rsidRPr="00B02BAC">
              <w:rPr>
                <w:sz w:val="16"/>
                <w:szCs w:val="16"/>
              </w:rPr>
              <w:tab/>
            </w:r>
            <w:r w:rsidR="00BE2CA5" w:rsidRPr="00B02BAC">
              <w:rPr>
                <w:sz w:val="16"/>
                <w:szCs w:val="16"/>
              </w:rPr>
              <w:t>The dropdown will display the Reporting Period values.</w:t>
            </w:r>
          </w:p>
          <w:p w14:paraId="59067B4C" w14:textId="1DCF04EE" w:rsidR="00BE2CA5" w:rsidRPr="00B02BAC" w:rsidRDefault="00B02BAC" w:rsidP="007E6F9B">
            <w:pPr>
              <w:pStyle w:val="ListParagraph"/>
              <w:spacing w:after="40"/>
              <w:ind w:left="178" w:hanging="184"/>
              <w:rPr>
                <w:sz w:val="16"/>
                <w:szCs w:val="16"/>
              </w:rPr>
            </w:pPr>
            <w:r w:rsidRPr="00B02BAC">
              <w:rPr>
                <w:sz w:val="16"/>
                <w:szCs w:val="16"/>
              </w:rPr>
              <w:t>2</w:t>
            </w:r>
            <w:r w:rsidR="00823A2A" w:rsidRPr="00B02BAC">
              <w:rPr>
                <w:sz w:val="16"/>
                <w:szCs w:val="16"/>
              </w:rPr>
              <w:t>.</w:t>
            </w:r>
            <w:r w:rsidR="00823A2A" w:rsidRPr="00B02BAC">
              <w:rPr>
                <w:sz w:val="16"/>
                <w:szCs w:val="16"/>
              </w:rPr>
              <w:tab/>
            </w:r>
            <w:r w:rsidR="00BE2CA5" w:rsidRPr="00B02BAC">
              <w:rPr>
                <w:sz w:val="16"/>
                <w:szCs w:val="16"/>
              </w:rPr>
              <w:t>"Is this an accomplishment or a barrier?" Values will include: “Accomplishment” and “Challenge/Barrier”.</w:t>
            </w:r>
          </w:p>
          <w:p w14:paraId="4F79DE79" w14:textId="11B1AD82" w:rsidR="00B02BAC" w:rsidRPr="00B02BAC" w:rsidRDefault="00B02BAC" w:rsidP="007E6F9B">
            <w:pPr>
              <w:pStyle w:val="ListParagraph"/>
              <w:spacing w:after="40"/>
              <w:ind w:left="178" w:hanging="184"/>
              <w:rPr>
                <w:sz w:val="16"/>
                <w:szCs w:val="16"/>
              </w:rPr>
            </w:pPr>
            <w:r>
              <w:rPr>
                <w:sz w:val="16"/>
                <w:szCs w:val="16"/>
              </w:rPr>
              <w:t>3</w:t>
            </w:r>
            <w:r w:rsidR="00823A2A" w:rsidRPr="00B02BAC">
              <w:rPr>
                <w:sz w:val="16"/>
                <w:szCs w:val="16"/>
              </w:rPr>
              <w:t>.</w:t>
            </w:r>
            <w:r w:rsidR="00823A2A" w:rsidRPr="00B02BAC">
              <w:rPr>
                <w:sz w:val="16"/>
                <w:szCs w:val="16"/>
              </w:rPr>
              <w:tab/>
            </w:r>
            <w:r w:rsidRPr="00B02BAC">
              <w:rPr>
                <w:sz w:val="16"/>
                <w:szCs w:val="16"/>
              </w:rPr>
              <w:t>The dropdown will display the following Name values for Accomplishments: Monitor and evaluate all PFS activities; Development and implementation of community-level evaluation; Assess program effectiveness; Ensure service delivery quality; Encourage needed improvement; Promote sustainability of outcomes; Identify successes; and Other Evaluation Accomplishment (provide title in description box below).</w:t>
            </w:r>
          </w:p>
          <w:p w14:paraId="0085120E" w14:textId="64953EEF" w:rsidR="00BE2CA5" w:rsidRPr="00B02BAC" w:rsidRDefault="00B02BAC" w:rsidP="007E6F9B">
            <w:pPr>
              <w:pStyle w:val="ListParagraph"/>
              <w:spacing w:after="40"/>
              <w:ind w:left="178" w:hanging="184"/>
              <w:rPr>
                <w:sz w:val="16"/>
                <w:szCs w:val="16"/>
              </w:rPr>
            </w:pPr>
            <w:r w:rsidRPr="00B02BAC">
              <w:rPr>
                <w:sz w:val="16"/>
                <w:szCs w:val="16"/>
              </w:rPr>
              <w:t xml:space="preserve">  </w:t>
            </w:r>
            <w:r w:rsidR="007E6F9B">
              <w:rPr>
                <w:sz w:val="16"/>
                <w:szCs w:val="16"/>
              </w:rPr>
              <w:t xml:space="preserve">  </w:t>
            </w:r>
            <w:r w:rsidRPr="00B02BAC">
              <w:rPr>
                <w:sz w:val="16"/>
                <w:szCs w:val="16"/>
              </w:rPr>
              <w:t>The dropdown will display the following Name values for Challenges/Barriers: Lack of collaboration between stakeholders (e.g., between agencies, between coalitions, between jurisdictions and funded community levels); Major external community events like weather disasters; Jurisdictional contract or other delays getting sub-recipient communities on board; Inadequate time for project staff and members to devote to the project; Lack of available data to assess differences for racial/ethnic minorities, LGBTQ, or other special populations; No capacity for monitoring objectives and goals; Under-development of existing data or performance monitoring infrastructure; Mismatch between level of disaggregation of available data (e.g., county) and communities being funded (e.g., towns within counties); Lack of data analysis or evaluation expertise; Limited time to implement the SPF step; Other Evaluation Barrier (provide title in description box below).</w:t>
            </w:r>
          </w:p>
          <w:p w14:paraId="35FFEA74" w14:textId="61567104" w:rsidR="00BE2CA5" w:rsidRPr="00B02BAC" w:rsidRDefault="00B02BAC" w:rsidP="007E6F9B">
            <w:pPr>
              <w:pStyle w:val="ListParagraph"/>
              <w:spacing w:after="40"/>
              <w:ind w:left="178" w:hanging="184"/>
              <w:rPr>
                <w:sz w:val="16"/>
                <w:szCs w:val="16"/>
              </w:rPr>
            </w:pPr>
            <w:r>
              <w:rPr>
                <w:sz w:val="16"/>
                <w:szCs w:val="16"/>
              </w:rPr>
              <w:t>4</w:t>
            </w:r>
            <w:r w:rsidR="00823A2A" w:rsidRPr="00B02BAC">
              <w:rPr>
                <w:sz w:val="16"/>
                <w:szCs w:val="16"/>
              </w:rPr>
              <w:t>.</w:t>
            </w:r>
            <w:r w:rsidR="00823A2A" w:rsidRPr="00B02BAC">
              <w:rPr>
                <w:sz w:val="16"/>
                <w:szCs w:val="16"/>
              </w:rPr>
              <w:tab/>
            </w:r>
            <w:r w:rsidR="00BE2CA5" w:rsidRPr="00B02BAC">
              <w:rPr>
                <w:sz w:val="16"/>
                <w:szCs w:val="16"/>
              </w:rPr>
              <w:t>Clicking the “Save” button will save the record and return the user to the Accomplishments and Barriers listing page (2.5.</w:t>
            </w:r>
            <w:r w:rsidR="00FC41A0" w:rsidRPr="00B02BAC">
              <w:rPr>
                <w:sz w:val="16"/>
                <w:szCs w:val="16"/>
              </w:rPr>
              <w:t>4</w:t>
            </w:r>
            <w:r w:rsidR="00BE2CA5" w:rsidRPr="00B02BAC">
              <w:rPr>
                <w:sz w:val="16"/>
                <w:szCs w:val="16"/>
              </w:rPr>
              <w:t>).  If not all fields required to save are completed or invalid data is entered, user will be prevented from saving and a message will list the fields and related issues.</w:t>
            </w:r>
          </w:p>
          <w:p w14:paraId="5BAAFE75" w14:textId="7FF03A05" w:rsidR="00BE2CA5" w:rsidRPr="00B02BAC" w:rsidRDefault="00B02BAC" w:rsidP="007E6F9B">
            <w:pPr>
              <w:pStyle w:val="ListParagraph"/>
              <w:spacing w:after="40"/>
              <w:ind w:left="178" w:hanging="184"/>
              <w:rPr>
                <w:sz w:val="16"/>
                <w:szCs w:val="16"/>
              </w:rPr>
            </w:pPr>
            <w:r>
              <w:rPr>
                <w:sz w:val="16"/>
                <w:szCs w:val="16"/>
              </w:rPr>
              <w:t>5</w:t>
            </w:r>
            <w:r w:rsidR="00823A2A" w:rsidRPr="00B02BAC">
              <w:rPr>
                <w:sz w:val="16"/>
                <w:szCs w:val="16"/>
              </w:rPr>
              <w:t>.</w:t>
            </w:r>
            <w:r w:rsidR="00823A2A" w:rsidRPr="00B02BAC">
              <w:rPr>
                <w:sz w:val="16"/>
                <w:szCs w:val="16"/>
              </w:rPr>
              <w:tab/>
            </w:r>
            <w:r w:rsidR="00BE2CA5" w:rsidRPr="00B02BAC">
              <w:rPr>
                <w:sz w:val="16"/>
                <w:szCs w:val="16"/>
              </w:rPr>
              <w:t>Clicking the “Cancel” button will not save any changes and will return the user to the Accomplishments and Barriers listing page (2.5.</w:t>
            </w:r>
            <w:r w:rsidR="00FC41A0" w:rsidRPr="00B02BAC">
              <w:rPr>
                <w:sz w:val="16"/>
                <w:szCs w:val="16"/>
              </w:rPr>
              <w:t>4</w:t>
            </w:r>
            <w:r w:rsidR="00BE2CA5" w:rsidRPr="00B02BAC">
              <w:rPr>
                <w:sz w:val="16"/>
                <w:szCs w:val="16"/>
              </w:rPr>
              <w:t>).</w:t>
            </w:r>
          </w:p>
          <w:p w14:paraId="47178215" w14:textId="0E497826" w:rsidR="00BB6412" w:rsidRDefault="00B02BAC" w:rsidP="007E6F9B">
            <w:pPr>
              <w:pStyle w:val="ListParagraph"/>
              <w:spacing w:after="40"/>
              <w:ind w:left="178" w:hanging="184"/>
            </w:pPr>
            <w:r>
              <w:rPr>
                <w:sz w:val="16"/>
                <w:szCs w:val="16"/>
              </w:rPr>
              <w:t>6</w:t>
            </w:r>
            <w:r w:rsidR="00823A2A" w:rsidRPr="00B02BAC">
              <w:rPr>
                <w:sz w:val="16"/>
                <w:szCs w:val="16"/>
              </w:rPr>
              <w:t>.</w:t>
            </w:r>
            <w:r w:rsidR="00823A2A" w:rsidRPr="00B02BAC">
              <w:rPr>
                <w:sz w:val="16"/>
                <w:szCs w:val="16"/>
              </w:rPr>
              <w:tab/>
            </w:r>
            <w:r w:rsidR="00BE2CA5" w:rsidRPr="00B02BAC">
              <w:rPr>
                <w:sz w:val="16"/>
                <w:szCs w:val="16"/>
              </w:rPr>
              <w:t>Clicking the “Delete” button will first prompt user to confirm action.  If “Yes”, the record will be deleted and the user will return to the Accomplishments and Barriers listing page (2.5.</w:t>
            </w:r>
            <w:r w:rsidR="00FC41A0" w:rsidRPr="00B02BAC">
              <w:rPr>
                <w:sz w:val="16"/>
                <w:szCs w:val="16"/>
              </w:rPr>
              <w:t>4</w:t>
            </w:r>
            <w:r w:rsidR="00BE2CA5" w:rsidRPr="00B02BAC">
              <w:rPr>
                <w:sz w:val="16"/>
                <w:szCs w:val="16"/>
              </w:rPr>
              <w:t>). If “No”, user will remain on this page.</w:t>
            </w:r>
          </w:p>
        </w:tc>
      </w:tr>
      <w:tr w:rsidR="00BB6412" w14:paraId="090FA3BE" w14:textId="77777777" w:rsidTr="00CE525F">
        <w:trPr>
          <w:trHeight w:val="9611"/>
        </w:trPr>
        <w:tc>
          <w:tcPr>
            <w:tcW w:w="10489" w:type="dxa"/>
            <w:gridSpan w:val="5"/>
            <w:tcBorders>
              <w:top w:val="nil"/>
            </w:tcBorders>
          </w:tcPr>
          <w:p w14:paraId="5C4DA6CC" w14:textId="30143305" w:rsidR="00BB6412" w:rsidRDefault="00BE2CA5" w:rsidP="00BE2CA5">
            <w:pPr>
              <w:pStyle w:val="Heading1"/>
              <w:outlineLvl w:val="0"/>
            </w:pPr>
            <w:r w:rsidRPr="00BE2CA5">
              <w:t>Accomplishments and Barriers Detail (Evaluation)</w:t>
            </w:r>
          </w:p>
          <w:p w14:paraId="69074DD9" w14:textId="77777777" w:rsidR="00BE2CA5" w:rsidRDefault="00BE2CA5" w:rsidP="00BE2CA5">
            <w:pPr>
              <w:pStyle w:val="BodyText2"/>
              <w:rPr>
                <w:shd w:val="clear" w:color="auto" w:fill="FFFFFF"/>
              </w:rPr>
            </w:pPr>
          </w:p>
          <w:p w14:paraId="365B3D70" w14:textId="77777777" w:rsidR="00BE2CA5" w:rsidRDefault="00BE2CA5" w:rsidP="00BE2CA5">
            <w:pPr>
              <w:pStyle w:val="BodyText2"/>
              <w:rPr>
                <w:shd w:val="clear" w:color="auto" w:fill="FFFFFF"/>
              </w:rPr>
            </w:pPr>
            <w:r>
              <w:rPr>
                <w:shd w:val="clear" w:color="auto" w:fill="FFFFFF"/>
              </w:rPr>
              <w:t>Enter information on any Accomplishments and/or Barriers that you had while performing activities related to Evaluation in this quarter.</w:t>
            </w:r>
          </w:p>
          <w:p w14:paraId="76B05BD3" w14:textId="59D84CD1" w:rsidR="00BE2CA5" w:rsidRDefault="00BE2CA5" w:rsidP="00BE2CA5">
            <w:pPr>
              <w:pStyle w:val="BodyTextBold"/>
              <w:rPr>
                <w:shd w:val="clear" w:color="auto" w:fill="FFFFFF"/>
              </w:rPr>
            </w:pPr>
            <w:r w:rsidRPr="00B07045">
              <w:rPr>
                <w:noProof/>
              </w:rPr>
              <mc:AlternateContent>
                <mc:Choice Requires="wps">
                  <w:drawing>
                    <wp:anchor distT="0" distB="0" distL="114300" distR="114300" simplePos="0" relativeHeight="252110848" behindDoc="0" locked="0" layoutInCell="1" allowOverlap="1" wp14:anchorId="50856010" wp14:editId="50997E57">
                      <wp:simplePos x="0" y="0"/>
                      <wp:positionH relativeFrom="column">
                        <wp:posOffset>161290</wp:posOffset>
                      </wp:positionH>
                      <wp:positionV relativeFrom="page">
                        <wp:posOffset>948690</wp:posOffset>
                      </wp:positionV>
                      <wp:extent cx="197485" cy="197485"/>
                      <wp:effectExtent l="0" t="0" r="12065" b="12065"/>
                      <wp:wrapNone/>
                      <wp:docPr id="596" name="Oval 5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0C6E1" w14:textId="65421C82" w:rsidR="00EE7FC1" w:rsidRPr="00FE69B0" w:rsidRDefault="00EE7FC1" w:rsidP="00BE2CA5">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56010" id="Oval 596" o:spid="_x0000_s1450" style="position:absolute;left:0;text-align:left;margin-left:12.7pt;margin-top:74.7pt;width:15.55pt;height:15.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" fillcolor="yellow" strokecolor="black [3213]" strokeweight=".5pt">
                      <v:stroke joinstyle="miter"/>
                      <v:textbox inset="0,0,0,0">
                        <w:txbxContent>
                          <w:p w14:paraId="6550C6E1" w14:textId="65421C82" w:rsidR="00EE7FC1" w:rsidRPr="00FE69B0" w:rsidRDefault="00EE7FC1" w:rsidP="00BE2CA5">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14:paraId="66BFA131" w14:textId="77777777" w:rsidR="00BE2CA5" w:rsidRDefault="00BE2CA5" w:rsidP="00BE2CA5">
            <w:pPr>
              <w:pStyle w:val="BodyText2"/>
              <w:rPr>
                <w:shd w:val="clear" w:color="auto" w:fill="FFFFFF"/>
              </w:rPr>
            </w:pPr>
            <w:r>
              <w:rPr>
                <w:noProof/>
                <w:bdr w:val="none" w:sz="0" w:space="0" w:color="auto"/>
              </w:rPr>
              <mc:AlternateContent>
                <mc:Choice Requires="wps">
                  <w:drawing>
                    <wp:anchor distT="0" distB="0" distL="114300" distR="114300" simplePos="0" relativeHeight="252107776" behindDoc="0" locked="1" layoutInCell="1" allowOverlap="1" wp14:anchorId="05068B4F" wp14:editId="671AFC6F">
                      <wp:simplePos x="0" y="0"/>
                      <wp:positionH relativeFrom="column">
                        <wp:posOffset>438150</wp:posOffset>
                      </wp:positionH>
                      <wp:positionV relativeFrom="paragraph">
                        <wp:posOffset>60325</wp:posOffset>
                      </wp:positionV>
                      <wp:extent cx="429260" cy="73025"/>
                      <wp:effectExtent l="0" t="0" r="8890" b="3175"/>
                      <wp:wrapNone/>
                      <wp:docPr id="597" name="Rectangle 59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9E941" id="Rectangle 597" o:spid="_x0000_s1026" style="position:absolute;margin-left:34.5pt;margin-top:4.75pt;width:33.8pt;height:5.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IEEr6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11532B02" wp14:editId="3EA5A8CB">
                  <wp:extent cx="2755000" cy="182880"/>
                  <wp:effectExtent l="0" t="0" r="7620" b="7620"/>
                  <wp:docPr id="608" name="Picture 60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097B23C" w14:textId="77777777" w:rsidR="00BE2CA5" w:rsidRDefault="00BE2CA5" w:rsidP="00BE2CA5">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09824" behindDoc="0" locked="0" layoutInCell="1" allowOverlap="1" wp14:anchorId="74494F02" wp14:editId="1F28E303">
                      <wp:simplePos x="0" y="0"/>
                      <wp:positionH relativeFrom="column">
                        <wp:posOffset>161290</wp:posOffset>
                      </wp:positionH>
                      <wp:positionV relativeFrom="page">
                        <wp:posOffset>1482090</wp:posOffset>
                      </wp:positionV>
                      <wp:extent cx="197485" cy="197485"/>
                      <wp:effectExtent l="0" t="0" r="12065" b="12065"/>
                      <wp:wrapNone/>
                      <wp:docPr id="598" name="Oval 5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A93BB" w14:textId="7B5E3D07" w:rsidR="00EE7FC1" w:rsidRPr="00FE69B0" w:rsidRDefault="00EE7FC1" w:rsidP="00BE2CA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94F02" id="Oval 598" o:spid="_x0000_s1451" style="position:absolute;left:0;text-align:left;margin-left:12.7pt;margin-top:116.7pt;width:15.55pt;height:15.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hkoQ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" fillcolor="yellow" strokecolor="black [3213]" strokeweight=".5pt">
                      <v:stroke joinstyle="miter"/>
                      <v:textbox inset="0,0,0,0">
                        <w:txbxContent>
                          <w:p w14:paraId="66EA93BB" w14:textId="7B5E3D07" w:rsidR="00EE7FC1" w:rsidRPr="00FE69B0" w:rsidRDefault="00EE7FC1" w:rsidP="00BE2CA5">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14:paraId="369D950B" w14:textId="77777777" w:rsidR="00BE2CA5" w:rsidRDefault="00BE2CA5" w:rsidP="00BE2CA5">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1CE11A5" wp14:editId="1987C341">
                  <wp:extent cx="2755000" cy="182880"/>
                  <wp:effectExtent l="0" t="0" r="7620" b="7620"/>
                  <wp:docPr id="609" name="Picture 60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66B9A64" w14:textId="77777777" w:rsidR="00BE2CA5" w:rsidRDefault="00BE2CA5" w:rsidP="00BE2CA5">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08800" behindDoc="0" locked="0" layoutInCell="1" allowOverlap="1" wp14:anchorId="085A6610" wp14:editId="6BBD553E">
                      <wp:simplePos x="0" y="0"/>
                      <wp:positionH relativeFrom="column">
                        <wp:posOffset>168275</wp:posOffset>
                      </wp:positionH>
                      <wp:positionV relativeFrom="page">
                        <wp:posOffset>2023745</wp:posOffset>
                      </wp:positionV>
                      <wp:extent cx="197485" cy="197485"/>
                      <wp:effectExtent l="0" t="0" r="12065" b="12065"/>
                      <wp:wrapNone/>
                      <wp:docPr id="599" name="Oval 5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25FA6" w14:textId="7601C9ED" w:rsidR="00EE7FC1" w:rsidRPr="00FE69B0" w:rsidRDefault="00EE7FC1" w:rsidP="00BE2CA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A6610" id="Oval 599" o:spid="_x0000_s1452" style="position:absolute;left:0;text-align:left;margin-left:13.25pt;margin-top:159.35pt;width:15.55pt;height:15.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4Aog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" fillcolor="yellow" strokecolor="black [3213]" strokeweight=".5pt">
                      <v:stroke joinstyle="miter"/>
                      <v:textbox inset="0,0,0,0">
                        <w:txbxContent>
                          <w:p w14:paraId="50325FA6" w14:textId="7601C9ED" w:rsidR="00EE7FC1" w:rsidRPr="00FE69B0" w:rsidRDefault="00EE7FC1" w:rsidP="00BE2CA5">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14:paraId="790ECE88" w14:textId="77777777" w:rsidR="00BE2CA5" w:rsidRDefault="00BE2CA5" w:rsidP="00BE2CA5">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161E9633" wp14:editId="2E74ED28">
                  <wp:extent cx="2755000" cy="182880"/>
                  <wp:effectExtent l="0" t="0" r="7620" b="7620"/>
                  <wp:docPr id="610" name="Picture 61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4816404D" w14:textId="77777777" w:rsidR="00BE2CA5" w:rsidRDefault="00BE2CA5" w:rsidP="00BE2CA5">
            <w:pPr>
              <w:pStyle w:val="BodyTextBold"/>
              <w:rPr>
                <w:rStyle w:val="Emphasis"/>
                <w:rFonts w:ascii="Verdana" w:hAnsi="Verdana"/>
                <w:b w:val="0"/>
                <w:bCs/>
                <w:i w:val="0"/>
                <w:iCs w:val="0"/>
                <w:color w:val="324D57"/>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14:paraId="18AD9E6B" w14:textId="77777777" w:rsidR="00BE2CA5" w:rsidRDefault="00BE2CA5" w:rsidP="00BE2CA5">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56BAEE13" wp14:editId="5C4C20DF">
                      <wp:extent cx="5010912" cy="1338682"/>
                      <wp:effectExtent l="0" t="0" r="18415" b="13970"/>
                      <wp:docPr id="600" name="Rectangle 60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A5ACCE" id="Rectangle 60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d4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44Yd4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57A33D8B" w14:textId="77777777" w:rsidR="00BE2CA5" w:rsidRDefault="00BE2CA5" w:rsidP="00BE2CA5">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2C7CF30F" w14:textId="77777777" w:rsidR="00BE2CA5" w:rsidRPr="008E4554" w:rsidRDefault="00BE2CA5" w:rsidP="00BE2CA5">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6F960046" wp14:editId="68956188">
                      <wp:extent cx="2582265" cy="235915"/>
                      <wp:effectExtent l="0" t="0" r="27940" b="12065"/>
                      <wp:docPr id="601" name="Group 60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602" name="Rectangle 60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C40AB" w14:textId="77777777" w:rsidR="00EE7FC1" w:rsidRPr="00467CB3" w:rsidRDefault="00EE7FC1" w:rsidP="00BE2CA5">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9A00A" w14:textId="77777777" w:rsidR="00EE7FC1" w:rsidRPr="00467CB3" w:rsidRDefault="00EE7FC1" w:rsidP="00BE2CA5">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D50CA" w14:textId="77777777" w:rsidR="00EE7FC1" w:rsidRPr="00467CB3" w:rsidRDefault="00EE7FC1" w:rsidP="00BE2CA5">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l 605"/>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10EDB" w14:textId="4A20CCD8" w:rsidR="00EE7FC1" w:rsidRPr="00FE69B0" w:rsidRDefault="00EE7FC1" w:rsidP="00BE2CA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6" name="Oval 606"/>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3A73F" w14:textId="2BA386F5" w:rsidR="00EE7FC1" w:rsidRPr="00FE69B0" w:rsidRDefault="00EE7FC1" w:rsidP="00BE2CA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 name="Oval 607"/>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404DD" w14:textId="51A7B00C" w:rsidR="00EE7FC1" w:rsidRPr="00FE69B0" w:rsidRDefault="00EE7FC1" w:rsidP="00BE2CA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960046" id="Group 601" o:spid="_x0000_s1453"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">
                      <v:rect id="Rectangle 602" o:spid="_x0000_s145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nmsQA&#10;AADcAAAADwAAAGRycy9kb3ducmV2LnhtbESP3WrCQBCF7wt9h2UEb4pujBBLdJVWFHoTSG0fYMiO&#10;STA7m2Y3P759Vyj08nB+Ps7uMJlGDNS52rKC1TICQVxYXXOp4PvrvHgF4TyyxsYyKbiTg8P++WmH&#10;qbYjf9Jw8aUII+xSVFB536ZSuqIig25pW+LgXW1n0AfZlVJ3OIZx08g4ihJpsOZAqLClY0XF7dKb&#10;ADld6zE273ITb/I8K19+snWfKDWfTW9bEJ4m/x/+a39oBUkU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5rEAAAA3AAAAA8AAAAAAAAAAAAAAAAAmAIAAGRycy9k&#10;b3ducmV2LnhtbFBLBQYAAAAABAAEAPUAAACJAwAAAAA=&#10;" fillcolor="#e7e6e6 [3214]" strokecolor="#bfbfbf [2412]" strokeweight="1pt">
                        <v:textbox>
                          <w:txbxContent>
                            <w:p w14:paraId="378C40AB" w14:textId="77777777" w:rsidR="00EE7FC1" w:rsidRPr="00467CB3" w:rsidRDefault="00EE7FC1" w:rsidP="00BE2CA5">
                              <w:pPr>
                                <w:jc w:val="center"/>
                                <w:rPr>
                                  <w:color w:val="000000" w:themeColor="text1"/>
                                </w:rPr>
                              </w:pPr>
                              <w:r>
                                <w:rPr>
                                  <w:color w:val="000000" w:themeColor="text1"/>
                                </w:rPr>
                                <w:t>Save</w:t>
                              </w:r>
                            </w:p>
                          </w:txbxContent>
                        </v:textbox>
                      </v:rect>
                      <v:rect id="Rectangle 603" o:spid="_x0000_s145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CAcMA&#10;AADcAAAADwAAAGRycy9kb3ducmV2LnhtbESP3YrCMBCF74V9hzAL3oimVmila5RVFLwR/HuAoRnb&#10;ss2k20Rb394IC3t5OD8fZ7HqTS0e1LrKsoLpJAJBnFtdcaHgetmN5yCcR9ZYWyYFT3KwWn4MFphp&#10;2/GJHmdfiDDCLkMFpfdNJqXLSzLoJrYhDt7NtgZ9kG0hdYtdGDe1jKMokQYrDoQSG9qUlP+c7yZA&#10;treqi81apnF6PB6K0e9hdk+UGn72318gPPX+P/zX3msFSTSD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CAcMAAADcAAAADwAAAAAAAAAAAAAAAACYAgAAZHJzL2Rv&#10;d25yZXYueG1sUEsFBgAAAAAEAAQA9QAAAIgDAAAAAA==&#10;" fillcolor="#e7e6e6 [3214]" strokecolor="#bfbfbf [2412]" strokeweight="1pt">
                        <v:textbox>
                          <w:txbxContent>
                            <w:p w14:paraId="1A99A00A" w14:textId="77777777" w:rsidR="00EE7FC1" w:rsidRPr="00467CB3" w:rsidRDefault="00EE7FC1" w:rsidP="00BE2CA5">
                              <w:pPr>
                                <w:jc w:val="center"/>
                                <w:rPr>
                                  <w:color w:val="000000" w:themeColor="text1"/>
                                </w:rPr>
                              </w:pPr>
                              <w:r>
                                <w:rPr>
                                  <w:color w:val="000000" w:themeColor="text1"/>
                                </w:rPr>
                                <w:t>Cancel</w:t>
                              </w:r>
                            </w:p>
                          </w:txbxContent>
                        </v:textbox>
                      </v:rect>
                      <v:rect id="Rectangle 604" o:spid="_x0000_s145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adcMA&#10;AADcAAAADwAAAGRycy9kb3ducmV2LnhtbESP3YrCMBCF74V9hzDC3oimVqlSjeIuK3gjuK4PMDRj&#10;W2wm3Sba+vZGELw8nJ+Ps1x3phI3alxpWcF4FIEgzqwuOVdw+tsO5yCcR9ZYWSYFd3KwXn30lphq&#10;2/Iv3Y4+F2GEXYoKCu/rVEqXFWTQjWxNHLyzbQz6IJtc6gbbMG4qGUdRIg2WHAgF1vRdUHY5Xk2A&#10;/JzLNjZfchbPDod9PvjfT66JUp/9brMA4anz7/CrvdMKkmg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adcMAAADcAAAADwAAAAAAAAAAAAAAAACYAgAAZHJzL2Rv&#10;d25yZXYueG1sUEsFBgAAAAAEAAQA9QAAAIgDAAAAAA==&#10;" fillcolor="#e7e6e6 [3214]" strokecolor="#bfbfbf [2412]" strokeweight="1pt">
                        <v:textbox>
                          <w:txbxContent>
                            <w:p w14:paraId="129D50CA" w14:textId="77777777" w:rsidR="00EE7FC1" w:rsidRPr="00467CB3" w:rsidRDefault="00EE7FC1" w:rsidP="00BE2CA5">
                              <w:pPr>
                                <w:jc w:val="center"/>
                                <w:rPr>
                                  <w:color w:val="000000" w:themeColor="text1"/>
                                </w:rPr>
                              </w:pPr>
                              <w:r>
                                <w:rPr>
                                  <w:color w:val="000000" w:themeColor="text1"/>
                                </w:rPr>
                                <w:t>Delete</w:t>
                              </w:r>
                            </w:p>
                          </w:txbxContent>
                        </v:textbox>
                      </v:rect>
                      <v:oval id="Oval 605" o:spid="_x0000_s1457"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CxMUA&#10;AADcAAAADwAAAGRycy9kb3ducmV2LnhtbESPQWvCQBSE74L/YXlCL6IbK4YSXaUES70IrRa8PrLP&#10;bDD7NmS3JvrrXaHQ4zAz3zCrTW9rcaXWV44VzKYJCOLC6YpLBT/Hj8kbCB+QNdaOScGNPGzWw8EK&#10;M+06/qbrIZQiQthnqMCE0GRS+sKQRT91DXH0zq61GKJsS6lb7CLc1vI1SVJpseK4YLCh3FBxOfxa&#10;BeNLyovTNuTbo9nfP/PZ13yed0q9jPr3JYhAffgP/7V3WkGaLOB5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MLExQAAANwAAAAPAAAAAAAAAAAAAAAAAJgCAABkcnMv&#10;ZG93bnJldi54bWxQSwUGAAAAAAQABAD1AAAAigMAAAAA&#10;" fillcolor="yellow" strokecolor="black [3213]" strokeweight=".5pt">
                        <v:stroke joinstyle="miter"/>
                        <v:textbox inset="0,0,0,0">
                          <w:txbxContent>
                            <w:p w14:paraId="38310EDB" w14:textId="4A20CCD8" w:rsidR="00EE7FC1" w:rsidRPr="00FE69B0" w:rsidRDefault="00EE7FC1" w:rsidP="00BE2CA5">
                              <w:pPr>
                                <w:jc w:val="center"/>
                                <w:rPr>
                                  <w:color w:val="000000" w:themeColor="text1"/>
                                </w:rPr>
                              </w:pPr>
                              <w:r>
                                <w:rPr>
                                  <w:color w:val="000000" w:themeColor="text1"/>
                                </w:rPr>
                                <w:t>5</w:t>
                              </w:r>
                            </w:p>
                          </w:txbxContent>
                        </v:textbox>
                      </v:oval>
                      <v:oval id="Oval 606" o:spid="_x0000_s1458"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cs8UA&#10;AADcAAAADwAAAGRycy9kb3ducmV2LnhtbESPT2vCQBTE7wW/w/IEL0U3Kg0SXUWCxV4K9Q94fWSf&#10;2WD2bchuTeyn7xYKHoeZ+Q2z2vS2FndqfeVYwXSSgCAunK64VHA+vY8XIHxA1lg7JgUP8rBZD15W&#10;mGnX8YHux1CKCGGfoQITQpNJ6QtDFv3ENcTRu7rWYoiyLaVusYtwW8tZkqTSYsVxwWBDuaHidvy2&#10;Cl5vKb9ddiHfncznzz6ffs3neafUaNhvlyAC9eEZ/m9/aAVp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lyzxQAAANwAAAAPAAAAAAAAAAAAAAAAAJgCAABkcnMv&#10;ZG93bnJldi54bWxQSwUGAAAAAAQABAD1AAAAigMAAAAA&#10;" fillcolor="yellow" strokecolor="black [3213]" strokeweight=".5pt">
                        <v:stroke joinstyle="miter"/>
                        <v:textbox inset="0,0,0,0">
                          <w:txbxContent>
                            <w:p w14:paraId="4D13A73F" w14:textId="2BA386F5" w:rsidR="00EE7FC1" w:rsidRPr="00FE69B0" w:rsidRDefault="00EE7FC1" w:rsidP="00BE2CA5">
                              <w:pPr>
                                <w:jc w:val="center"/>
                                <w:rPr>
                                  <w:color w:val="000000" w:themeColor="text1"/>
                                </w:rPr>
                              </w:pPr>
                              <w:r>
                                <w:rPr>
                                  <w:color w:val="000000" w:themeColor="text1"/>
                                </w:rPr>
                                <w:t>4</w:t>
                              </w:r>
                            </w:p>
                          </w:txbxContent>
                        </v:textbox>
                      </v:oval>
                      <v:oval id="Oval 607" o:spid="_x0000_s1459"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5KMYA&#10;AADcAAAADwAAAGRycy9kb3ducmV2LnhtbESPQWvCQBSE7wX/w/IEL0U3VholuooExV4KrQpeH9ln&#10;Nph9G7JbE/vru4VCj8PMfMOsNr2txZ1aXzlWMJ0kIIgLpysuFZxP+/EChA/IGmvHpOBBHjbrwdMK&#10;M+06/qT7MZQiQthnqMCE0GRS+sKQRT9xDXH0rq61GKJsS6lb7CLc1vIlSVJpseK4YLCh3FBxO35Z&#10;Bc+3lF8vu5DvTub9+5BPP2azvFNqNOy3SxCB+vAf/mu/aQVpMo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5KMYAAADcAAAADwAAAAAAAAAAAAAAAACYAgAAZHJz&#10;L2Rvd25yZXYueG1sUEsFBgAAAAAEAAQA9QAAAIsDAAAAAA==&#10;" fillcolor="yellow" strokecolor="black [3213]" strokeweight=".5pt">
                        <v:stroke joinstyle="miter"/>
                        <v:textbox inset="0,0,0,0">
                          <w:txbxContent>
                            <w:p w14:paraId="060404DD" w14:textId="51A7B00C" w:rsidR="00EE7FC1" w:rsidRPr="00FE69B0" w:rsidRDefault="00EE7FC1" w:rsidP="00BE2CA5">
                              <w:pPr>
                                <w:jc w:val="center"/>
                                <w:rPr>
                                  <w:color w:val="000000" w:themeColor="text1"/>
                                </w:rPr>
                              </w:pPr>
                              <w:r>
                                <w:rPr>
                                  <w:color w:val="000000" w:themeColor="text1"/>
                                </w:rPr>
                                <w:t>6</w:t>
                              </w:r>
                            </w:p>
                          </w:txbxContent>
                        </v:textbox>
                      </v:oval>
                      <w10:anchorlock/>
                    </v:group>
                  </w:pict>
                </mc:Fallback>
              </mc:AlternateContent>
            </w:r>
          </w:p>
          <w:p w14:paraId="7C3CEAFC" w14:textId="6E2A54E2" w:rsidR="00BE2CA5" w:rsidRPr="00BE2CA5" w:rsidRDefault="00BE2CA5" w:rsidP="00BE2CA5">
            <w:pPr>
              <w:pStyle w:val="BodyText2"/>
            </w:pPr>
          </w:p>
        </w:tc>
        <w:tc>
          <w:tcPr>
            <w:tcW w:w="250" w:type="dxa"/>
            <w:tcBorders>
              <w:top w:val="nil"/>
              <w:bottom w:val="nil"/>
            </w:tcBorders>
            <w:tcMar>
              <w:left w:w="0" w:type="dxa"/>
              <w:right w:w="0" w:type="dxa"/>
            </w:tcMar>
          </w:tcPr>
          <w:p w14:paraId="480FB890" w14:textId="77777777" w:rsidR="00BB6412" w:rsidRPr="00503AD1" w:rsidRDefault="00BB6412" w:rsidP="00503AD1">
            <w:pPr>
              <w:rPr>
                <w:sz w:val="8"/>
                <w:szCs w:val="8"/>
              </w:rPr>
            </w:pPr>
          </w:p>
        </w:tc>
        <w:tc>
          <w:tcPr>
            <w:tcW w:w="4239" w:type="dxa"/>
            <w:vMerge/>
          </w:tcPr>
          <w:p w14:paraId="1E283F43" w14:textId="77777777" w:rsidR="00BB6412" w:rsidRDefault="00BB6412" w:rsidP="0090109B"/>
        </w:tc>
      </w:tr>
      <w:tr w:rsidR="00823A2A" w14:paraId="792081B7" w14:textId="77777777" w:rsidTr="00CE525F">
        <w:trPr>
          <w:trHeight w:val="368"/>
        </w:trPr>
        <w:tc>
          <w:tcPr>
            <w:tcW w:w="10489" w:type="dxa"/>
            <w:gridSpan w:val="5"/>
            <w:vMerge w:val="restart"/>
            <w:shd w:val="clear" w:color="auto" w:fill="324D57"/>
            <w:vAlign w:val="center"/>
          </w:tcPr>
          <w:p w14:paraId="2C0D234D" w14:textId="77777777" w:rsidR="00823A2A" w:rsidRPr="00503AD1" w:rsidRDefault="00823A2A"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F0FFD38" w14:textId="77777777" w:rsidR="00823A2A" w:rsidRPr="00503AD1" w:rsidRDefault="00823A2A"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3720251" w14:textId="77777777" w:rsidR="00823A2A" w:rsidRPr="00503AD1" w:rsidRDefault="00823A2A" w:rsidP="00B74274">
            <w:pPr>
              <w:keepNext/>
              <w:rPr>
                <w:sz w:val="8"/>
                <w:szCs w:val="8"/>
              </w:rPr>
            </w:pPr>
          </w:p>
        </w:tc>
        <w:tc>
          <w:tcPr>
            <w:tcW w:w="4239" w:type="dxa"/>
            <w:shd w:val="clear" w:color="auto" w:fill="324D57"/>
            <w:vAlign w:val="center"/>
          </w:tcPr>
          <w:p w14:paraId="77CFC75F" w14:textId="77777777" w:rsidR="00823A2A" w:rsidRPr="00503AD1" w:rsidRDefault="00823A2A"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50</w:t>
            </w:r>
            <w:r w:rsidRPr="00503AD1">
              <w:rPr>
                <w:rFonts w:cs="Arial"/>
                <w:b/>
                <w:noProof/>
                <w:color w:val="FFFFFF" w:themeColor="background1"/>
                <w:sz w:val="20"/>
                <w:szCs w:val="20"/>
              </w:rPr>
              <w:fldChar w:fldCharType="end"/>
            </w:r>
          </w:p>
        </w:tc>
      </w:tr>
      <w:tr w:rsidR="00823A2A" w14:paraId="71C4A684" w14:textId="77777777" w:rsidTr="00CE525F">
        <w:trPr>
          <w:trHeight w:val="503"/>
        </w:trPr>
        <w:tc>
          <w:tcPr>
            <w:tcW w:w="10489" w:type="dxa"/>
            <w:gridSpan w:val="5"/>
            <w:vMerge/>
            <w:tcBorders>
              <w:bottom w:val="single" w:sz="4" w:space="0" w:color="auto"/>
            </w:tcBorders>
            <w:shd w:val="clear" w:color="auto" w:fill="324D57"/>
            <w:vAlign w:val="center"/>
          </w:tcPr>
          <w:p w14:paraId="6F1D5392" w14:textId="77777777" w:rsidR="00823A2A" w:rsidRDefault="00823A2A" w:rsidP="00B74274">
            <w:pPr>
              <w:keepNext/>
              <w:jc w:val="center"/>
            </w:pPr>
          </w:p>
        </w:tc>
        <w:tc>
          <w:tcPr>
            <w:tcW w:w="250" w:type="dxa"/>
            <w:tcBorders>
              <w:top w:val="nil"/>
              <w:bottom w:val="nil"/>
            </w:tcBorders>
            <w:tcMar>
              <w:left w:w="0" w:type="dxa"/>
              <w:right w:w="0" w:type="dxa"/>
            </w:tcMar>
          </w:tcPr>
          <w:p w14:paraId="531BFF40" w14:textId="77777777" w:rsidR="00823A2A" w:rsidRPr="00503AD1" w:rsidRDefault="00823A2A" w:rsidP="00B74274">
            <w:pPr>
              <w:keepNext/>
              <w:rPr>
                <w:sz w:val="8"/>
                <w:szCs w:val="8"/>
              </w:rPr>
            </w:pPr>
          </w:p>
        </w:tc>
        <w:tc>
          <w:tcPr>
            <w:tcW w:w="4239" w:type="dxa"/>
            <w:tcMar>
              <w:left w:w="58" w:type="dxa"/>
              <w:right w:w="58" w:type="dxa"/>
            </w:tcMar>
          </w:tcPr>
          <w:p w14:paraId="741C13C9" w14:textId="69263DBE" w:rsidR="00823A2A" w:rsidRPr="00503AD1" w:rsidRDefault="00823A2A" w:rsidP="00B74274">
            <w:pPr>
              <w:keepNext/>
              <w:spacing w:before="60"/>
              <w:rPr>
                <w:rFonts w:cs="Arial"/>
                <w:szCs w:val="18"/>
              </w:rPr>
            </w:pPr>
            <w:r w:rsidRPr="00503AD1">
              <w:rPr>
                <w:rFonts w:cs="Arial"/>
                <w:szCs w:val="18"/>
              </w:rPr>
              <w:t xml:space="preserve">Page ID: </w:t>
            </w:r>
            <w:r w:rsidR="00AF04E0">
              <w:rPr>
                <w:rFonts w:cs="Arial"/>
                <w:szCs w:val="18"/>
              </w:rPr>
              <w:t>2.6</w:t>
            </w:r>
          </w:p>
          <w:p w14:paraId="7430088B" w14:textId="647048ED" w:rsidR="00823A2A" w:rsidRDefault="00823A2A" w:rsidP="00B74274">
            <w:pPr>
              <w:keepNext/>
              <w:spacing w:before="60"/>
            </w:pPr>
            <w:r w:rsidRPr="00503AD1">
              <w:rPr>
                <w:rFonts w:cs="Arial"/>
                <w:szCs w:val="18"/>
              </w:rPr>
              <w:t xml:space="preserve">Page Title: </w:t>
            </w:r>
            <w:r w:rsidRPr="00823A2A">
              <w:rPr>
                <w:rFonts w:cs="Arial"/>
                <w:szCs w:val="18"/>
              </w:rPr>
              <w:t>Health Disparities</w:t>
            </w:r>
          </w:p>
        </w:tc>
      </w:tr>
      <w:tr w:rsidR="00823A2A" w14:paraId="5BF231EB" w14:textId="77777777" w:rsidTr="00CE525F">
        <w:tc>
          <w:tcPr>
            <w:tcW w:w="985" w:type="dxa"/>
            <w:tcBorders>
              <w:bottom w:val="single" w:sz="4" w:space="0" w:color="auto"/>
              <w:right w:val="nil"/>
            </w:tcBorders>
            <w:shd w:val="clear" w:color="auto" w:fill="F2F2F2" w:themeFill="background1" w:themeFillShade="F2"/>
            <w:vAlign w:val="center"/>
          </w:tcPr>
          <w:p w14:paraId="2035170F" w14:textId="77777777" w:rsidR="00823A2A" w:rsidRPr="00503AD1" w:rsidRDefault="00823A2A"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FC24CBA" w14:textId="77777777" w:rsidR="00823A2A" w:rsidRPr="00503AD1" w:rsidRDefault="00823A2A"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C0650D7" w14:textId="77777777" w:rsidR="00823A2A" w:rsidRPr="00503AD1" w:rsidRDefault="00823A2A"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295816B5" w14:textId="77777777" w:rsidR="00823A2A" w:rsidRPr="00503AD1" w:rsidRDefault="00823A2A"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36BE5FC" w14:textId="77777777" w:rsidR="00823A2A" w:rsidRPr="00503AD1" w:rsidRDefault="00823A2A"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D62D248" w14:textId="77777777" w:rsidR="00823A2A" w:rsidRPr="00503AD1" w:rsidRDefault="00823A2A"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6329F6E9" w14:textId="77777777" w:rsidR="00823A2A" w:rsidRPr="00503AD1" w:rsidRDefault="00823A2A" w:rsidP="00B74274">
            <w:pPr>
              <w:keepNext/>
              <w:spacing w:before="40" w:after="40"/>
              <w:rPr>
                <w:b/>
              </w:rPr>
            </w:pPr>
            <w:r w:rsidRPr="00503AD1">
              <w:rPr>
                <w:b/>
              </w:rPr>
              <w:t>Page Details</w:t>
            </w:r>
          </w:p>
        </w:tc>
      </w:tr>
      <w:tr w:rsidR="00823A2A" w14:paraId="1FD287D1" w14:textId="77777777" w:rsidTr="00CE525F">
        <w:tc>
          <w:tcPr>
            <w:tcW w:w="10489" w:type="dxa"/>
            <w:gridSpan w:val="5"/>
            <w:tcBorders>
              <w:bottom w:val="nil"/>
            </w:tcBorders>
          </w:tcPr>
          <w:p w14:paraId="7571E613" w14:textId="623F9CFA" w:rsidR="00823A2A" w:rsidRPr="00503AD1" w:rsidRDefault="00823A2A" w:rsidP="00B74274">
            <w:pPr>
              <w:pStyle w:val="Webaddress"/>
              <w:keepNext/>
              <w:rPr>
                <w:u w:val="none"/>
              </w:rPr>
            </w:pPr>
            <w:r w:rsidRPr="00C5731D">
              <w:t>Quarterly Progress Reporting</w:t>
            </w:r>
            <w:r w:rsidRPr="00C5731D">
              <w:rPr>
                <w:u w:val="none"/>
              </w:rPr>
              <w:t xml:space="preserve"> &gt;</w:t>
            </w:r>
            <w:r>
              <w:rPr>
                <w:u w:val="none"/>
              </w:rPr>
              <w:t xml:space="preserve"> </w:t>
            </w:r>
            <w:r w:rsidRPr="00823A2A">
              <w:t>Health Disparities</w:t>
            </w:r>
          </w:p>
        </w:tc>
        <w:tc>
          <w:tcPr>
            <w:tcW w:w="250" w:type="dxa"/>
            <w:tcBorders>
              <w:top w:val="nil"/>
              <w:bottom w:val="nil"/>
            </w:tcBorders>
            <w:tcMar>
              <w:left w:w="0" w:type="dxa"/>
              <w:right w:w="0" w:type="dxa"/>
            </w:tcMar>
          </w:tcPr>
          <w:p w14:paraId="2D9461B6" w14:textId="77777777" w:rsidR="00823A2A" w:rsidRPr="00503AD1" w:rsidRDefault="00823A2A" w:rsidP="00B74274">
            <w:pPr>
              <w:keepNext/>
              <w:rPr>
                <w:sz w:val="8"/>
                <w:szCs w:val="8"/>
              </w:rPr>
            </w:pPr>
          </w:p>
        </w:tc>
        <w:tc>
          <w:tcPr>
            <w:tcW w:w="4239" w:type="dxa"/>
            <w:vMerge w:val="restart"/>
            <w:tcMar>
              <w:left w:w="58" w:type="dxa"/>
              <w:right w:w="58" w:type="dxa"/>
            </w:tcMar>
          </w:tcPr>
          <w:p w14:paraId="54D5608F" w14:textId="102BE242" w:rsidR="00823A2A" w:rsidRDefault="00823A2A" w:rsidP="00B75536">
            <w:pPr>
              <w:pStyle w:val="ListParagraph"/>
              <w:spacing w:before="120"/>
            </w:pPr>
            <w:r>
              <w:t xml:space="preserve">1. </w:t>
            </w:r>
            <w:r>
              <w:tab/>
            </w:r>
            <w:r w:rsidRPr="00823A2A">
              <w:t>Clicking the “Accomplishments and Barriers” link</w:t>
            </w:r>
            <w:r>
              <w:t xml:space="preserve"> </w:t>
            </w:r>
            <w:r w:rsidRPr="00823A2A">
              <w:t>will direct user to the Accomplishments and Barriers listing page (2.6.1)</w:t>
            </w:r>
          </w:p>
          <w:p w14:paraId="1B87CC6C" w14:textId="391952CB" w:rsidR="00651183" w:rsidRDefault="00651183" w:rsidP="00B75536">
            <w:pPr>
              <w:pStyle w:val="ListParagraph"/>
              <w:spacing w:before="120"/>
              <w:ind w:left="268" w:hanging="268"/>
            </w:pPr>
            <w:r>
              <w:t>2.</w:t>
            </w:r>
            <w:r w:rsidR="00B75536">
              <w:tab/>
            </w:r>
            <w:r w:rsidRPr="00823A2A">
              <w:t>Clicking the “</w:t>
            </w:r>
            <w:r w:rsidRPr="00651183">
              <w:t>Health Disparities Documents Upload</w:t>
            </w:r>
            <w:r w:rsidRPr="00823A2A">
              <w:t>” link</w:t>
            </w:r>
            <w:r>
              <w:t xml:space="preserve"> </w:t>
            </w:r>
            <w:r w:rsidRPr="00823A2A">
              <w:t xml:space="preserve">will direct user to the </w:t>
            </w:r>
            <w:r w:rsidRPr="00651183">
              <w:t>Health Disparities Documents Upload</w:t>
            </w:r>
            <w:r>
              <w:t xml:space="preserve"> </w:t>
            </w:r>
            <w:r w:rsidR="00B74FCB">
              <w:t>p</w:t>
            </w:r>
            <w:r w:rsidRPr="00823A2A">
              <w:t>age (2.</w:t>
            </w:r>
            <w:r>
              <w:t>6.2</w:t>
            </w:r>
            <w:r w:rsidRPr="00823A2A">
              <w:t>)</w:t>
            </w:r>
          </w:p>
          <w:p w14:paraId="307551DE" w14:textId="783CCB09" w:rsidR="00823A2A" w:rsidRDefault="00651183" w:rsidP="00B75536">
            <w:pPr>
              <w:pStyle w:val="ListParagraph"/>
            </w:pPr>
            <w:r>
              <w:t>3</w:t>
            </w:r>
            <w:r w:rsidR="00823A2A">
              <w:t xml:space="preserve">. </w:t>
            </w:r>
            <w:r w:rsidR="00823A2A">
              <w:tab/>
            </w:r>
            <w:r w:rsidR="00823A2A" w:rsidRPr="00823A2A">
              <w:t>Clicking the “Submit Quarterly Progress Report”</w:t>
            </w:r>
            <w:r w:rsidR="00823A2A">
              <w:t xml:space="preserve"> </w:t>
            </w:r>
            <w:r w:rsidR="00823A2A" w:rsidRPr="00823A2A">
              <w:t>link will direct user to the Quarterly Progress Report Submission page (2.7)</w:t>
            </w:r>
          </w:p>
        </w:tc>
      </w:tr>
      <w:tr w:rsidR="00823A2A" w14:paraId="72AE41AA" w14:textId="77777777" w:rsidTr="00CE525F">
        <w:trPr>
          <w:trHeight w:val="9611"/>
        </w:trPr>
        <w:tc>
          <w:tcPr>
            <w:tcW w:w="10489" w:type="dxa"/>
            <w:gridSpan w:val="5"/>
            <w:tcBorders>
              <w:top w:val="nil"/>
            </w:tcBorders>
          </w:tcPr>
          <w:p w14:paraId="10A856D7" w14:textId="77777777" w:rsidR="00823A2A" w:rsidRDefault="00823A2A" w:rsidP="0090109B"/>
          <w:p w14:paraId="2F226ED8" w14:textId="495980B6" w:rsidR="00823A2A" w:rsidRDefault="00823A2A" w:rsidP="00823A2A">
            <w:pPr>
              <w:pStyle w:val="BodyText2"/>
              <w:rPr>
                <w:rFonts w:ascii="Times New Roman" w:hAnsi="Times New Roman"/>
                <w:sz w:val="24"/>
              </w:rPr>
            </w:pPr>
            <w:r>
              <w:rPr>
                <w:shd w:val="clear" w:color="auto" w:fill="FFFFFF"/>
              </w:rPr>
              <w:t>Healthy People 2020 defines health disparity as 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In this section, we would like you to describe the efforts and activities that your state, tribe, or jurisdiction has undertaken in the Partnerships for Success project to address health disparities related to substance abuse risks, prevalence, and outcomes.</w:t>
            </w:r>
          </w:p>
          <w:p w14:paraId="57030EFD" w14:textId="0E8FD59D" w:rsidR="00823A2A" w:rsidRDefault="00823A2A" w:rsidP="00823A2A">
            <w:pPr>
              <w:pStyle w:val="NormalWeb"/>
              <w:shd w:val="clear" w:color="auto" w:fill="FFFFFF"/>
              <w:spacing w:before="0" w:beforeAutospacing="0" w:after="120" w:afterAutospacing="0" w:line="270" w:lineRule="atLeast"/>
              <w:textAlignment w:val="baseline"/>
              <w:rPr>
                <w:rFonts w:ascii="Arial" w:hAnsi="Arial" w:cs="Arial"/>
                <w:color w:val="646464"/>
                <w:sz w:val="18"/>
                <w:szCs w:val="18"/>
              </w:rPr>
            </w:pPr>
            <w:r>
              <w:rPr>
                <w:rFonts w:ascii="Arial" w:hAnsi="Arial" w:cs="Arial"/>
                <w:color w:val="646464"/>
                <w:sz w:val="18"/>
                <w:szCs w:val="18"/>
              </w:rPr>
              <w:t> </w:t>
            </w:r>
          </w:p>
          <w:p w14:paraId="2B62D46E" w14:textId="65343AF1" w:rsidR="00823A2A" w:rsidRPr="00823A2A" w:rsidRDefault="00823A2A" w:rsidP="00823A2A">
            <w:pPr>
              <w:pStyle w:val="Heading2"/>
              <w:outlineLvl w:val="1"/>
              <w:rPr>
                <w:u w:val="single"/>
              </w:rPr>
            </w:pPr>
            <w:r w:rsidRPr="00823A2A">
              <w:rPr>
                <w:noProof/>
                <w:shd w:val="clear" w:color="auto" w:fill="FFFFFF"/>
              </w:rPr>
              <mc:AlternateContent>
                <mc:Choice Requires="wps">
                  <w:drawing>
                    <wp:anchor distT="0" distB="0" distL="114300" distR="114300" simplePos="0" relativeHeight="252114944" behindDoc="0" locked="0" layoutInCell="1" allowOverlap="1" wp14:anchorId="034F1532" wp14:editId="0DA1F923">
                      <wp:simplePos x="0" y="0"/>
                      <wp:positionH relativeFrom="column">
                        <wp:posOffset>143198</wp:posOffset>
                      </wp:positionH>
                      <wp:positionV relativeFrom="page">
                        <wp:posOffset>1675622</wp:posOffset>
                      </wp:positionV>
                      <wp:extent cx="197485" cy="197485"/>
                      <wp:effectExtent l="0" t="0" r="12065" b="12065"/>
                      <wp:wrapNone/>
                      <wp:docPr id="612" name="Oval 6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ABF86"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F1532" id="Oval 612" o:spid="_x0000_s1460" style="position:absolute;left:0;text-align:left;margin-left:11.3pt;margin-top:131.95pt;width:15.55pt;height:15.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" fillcolor="yellow" strokecolor="black [3213]" strokeweight=".5pt">
                      <v:stroke joinstyle="miter"/>
                      <v:textbox inset="0,0,0,0">
                        <w:txbxContent>
                          <w:p w14:paraId="646ABF86"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hyperlink r:id="rId56" w:tgtFrame="_self" w:history="1">
              <w:r w:rsidRPr="00823A2A">
                <w:rPr>
                  <w:rStyle w:val="Hyperlink"/>
                  <w:color w:val="577686"/>
                </w:rPr>
                <w:t>Accomplishments and Barriers</w:t>
              </w:r>
            </w:hyperlink>
          </w:p>
          <w:p w14:paraId="097C559C" w14:textId="655E41AC" w:rsidR="00823A2A" w:rsidRDefault="00823A2A" w:rsidP="00823A2A">
            <w:pPr>
              <w:pStyle w:val="BodyText2"/>
              <w:rPr>
                <w:rFonts w:ascii="Times New Roman" w:hAnsi="Times New Roman" w:cs="Times New Roman"/>
                <w:color w:val="auto"/>
                <w:sz w:val="24"/>
                <w:szCs w:val="24"/>
              </w:rPr>
            </w:pPr>
            <w:r>
              <w:rPr>
                <w:shd w:val="clear" w:color="auto" w:fill="FFFFFF"/>
              </w:rPr>
              <w:t>Track accomplishments and barriers related to Health Disparities.</w:t>
            </w:r>
          </w:p>
          <w:p w14:paraId="01ECE664" w14:textId="4BD66043" w:rsidR="00823A2A" w:rsidRDefault="00823A2A" w:rsidP="00823A2A">
            <w:pPr>
              <w:pStyle w:val="NormalWeb"/>
              <w:shd w:val="clear" w:color="auto" w:fill="FFFFFF"/>
              <w:spacing w:before="0" w:beforeAutospacing="0" w:after="120" w:afterAutospacing="0" w:line="270" w:lineRule="atLeast"/>
              <w:textAlignment w:val="baseline"/>
              <w:rPr>
                <w:rFonts w:ascii="Arial" w:hAnsi="Arial" w:cs="Arial"/>
                <w:color w:val="646464"/>
                <w:sz w:val="18"/>
                <w:szCs w:val="18"/>
              </w:rPr>
            </w:pPr>
            <w:r>
              <w:rPr>
                <w:rFonts w:ascii="Arial" w:hAnsi="Arial" w:cs="Arial"/>
                <w:color w:val="646464"/>
                <w:sz w:val="18"/>
                <w:szCs w:val="18"/>
              </w:rPr>
              <w:t> </w:t>
            </w:r>
          </w:p>
          <w:p w14:paraId="784F3DF3" w14:textId="1FC61861" w:rsidR="00823A2A" w:rsidRPr="00823A2A" w:rsidRDefault="00651183" w:rsidP="00823A2A">
            <w:pPr>
              <w:pStyle w:val="Heading2"/>
              <w:outlineLvl w:val="1"/>
              <w:rPr>
                <w:u w:val="single"/>
              </w:rPr>
            </w:pPr>
            <w:r w:rsidRPr="00823A2A">
              <w:rPr>
                <w:noProof/>
                <w:shd w:val="clear" w:color="auto" w:fill="FFFFFF"/>
              </w:rPr>
              <mc:AlternateContent>
                <mc:Choice Requires="wps">
                  <w:drawing>
                    <wp:anchor distT="0" distB="0" distL="114300" distR="114300" simplePos="0" relativeHeight="252516352" behindDoc="0" locked="0" layoutInCell="1" allowOverlap="1" wp14:anchorId="5DE347AD" wp14:editId="4359A776">
                      <wp:simplePos x="0" y="0"/>
                      <wp:positionH relativeFrom="column">
                        <wp:posOffset>153518</wp:posOffset>
                      </wp:positionH>
                      <wp:positionV relativeFrom="page">
                        <wp:posOffset>2324802</wp:posOffset>
                      </wp:positionV>
                      <wp:extent cx="197485" cy="197485"/>
                      <wp:effectExtent l="0" t="0" r="12065" b="12065"/>
                      <wp:wrapNone/>
                      <wp:docPr id="1092" name="Oval 10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5A1C9" w14:textId="2926EC88"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347AD" id="Oval 1092" o:spid="_x0000_s1461" style="position:absolute;left:0;text-align:left;margin-left:12.1pt;margin-top:183.05pt;width:15.55pt;height:15.5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" fillcolor="yellow" strokecolor="black [3213]" strokeweight=".5pt">
                      <v:stroke joinstyle="miter"/>
                      <v:textbox inset="0,0,0,0">
                        <w:txbxContent>
                          <w:p w14:paraId="78B5A1C9" w14:textId="2926EC88"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hyperlink r:id="rId57" w:tgtFrame="_self" w:history="1">
              <w:r w:rsidR="00823A2A" w:rsidRPr="00823A2A">
                <w:rPr>
                  <w:rStyle w:val="Hyperlink"/>
                  <w:color w:val="577686"/>
                </w:rPr>
                <w:t>Health Disparities Documents Upload</w:t>
              </w:r>
            </w:hyperlink>
          </w:p>
          <w:p w14:paraId="13089941" w14:textId="0F504AE9" w:rsidR="00823A2A" w:rsidRDefault="00823A2A" w:rsidP="00823A2A">
            <w:pPr>
              <w:pStyle w:val="BodyText2"/>
              <w:rPr>
                <w:rFonts w:ascii="Times New Roman" w:hAnsi="Times New Roman" w:cs="Times New Roman"/>
                <w:color w:val="auto"/>
                <w:sz w:val="24"/>
                <w:szCs w:val="24"/>
              </w:rPr>
            </w:pPr>
            <w:r>
              <w:rPr>
                <w:shd w:val="clear" w:color="auto" w:fill="FFFFFF"/>
              </w:rPr>
              <w:t>Upload Documents related to Health Disparities.</w:t>
            </w:r>
          </w:p>
          <w:p w14:paraId="4BEC147A" w14:textId="50AC830F" w:rsidR="00823A2A" w:rsidRDefault="00823A2A" w:rsidP="00823A2A">
            <w:pPr>
              <w:pStyle w:val="NormalWeb"/>
              <w:shd w:val="clear" w:color="auto" w:fill="FFFFFF"/>
              <w:spacing w:before="0" w:beforeAutospacing="0" w:after="120" w:afterAutospacing="0" w:line="270" w:lineRule="atLeast"/>
              <w:textAlignment w:val="baseline"/>
              <w:rPr>
                <w:rFonts w:ascii="Arial" w:hAnsi="Arial" w:cs="Arial"/>
                <w:color w:val="646464"/>
                <w:sz w:val="18"/>
                <w:szCs w:val="18"/>
              </w:rPr>
            </w:pPr>
            <w:r>
              <w:rPr>
                <w:rFonts w:ascii="Arial" w:hAnsi="Arial" w:cs="Arial"/>
                <w:color w:val="646464"/>
                <w:sz w:val="18"/>
                <w:szCs w:val="18"/>
              </w:rPr>
              <w:t> </w:t>
            </w:r>
          </w:p>
          <w:p w14:paraId="3ADA5933" w14:textId="5B8F1E54" w:rsidR="00823A2A" w:rsidRDefault="00823A2A" w:rsidP="00823A2A">
            <w:pPr>
              <w:pStyle w:val="NormalWeb"/>
              <w:shd w:val="clear" w:color="auto" w:fill="FFFFFF"/>
              <w:spacing w:before="0" w:beforeAutospacing="0" w:after="120" w:afterAutospacing="0" w:line="270" w:lineRule="atLeast"/>
              <w:textAlignment w:val="baseline"/>
              <w:rPr>
                <w:rFonts w:ascii="Arial" w:hAnsi="Arial" w:cs="Arial"/>
                <w:color w:val="646464"/>
                <w:sz w:val="18"/>
                <w:szCs w:val="18"/>
              </w:rPr>
            </w:pPr>
            <w:r>
              <w:rPr>
                <w:rFonts w:ascii="Arial" w:hAnsi="Arial" w:cs="Arial"/>
                <w:color w:val="646464"/>
                <w:sz w:val="18"/>
                <w:szCs w:val="18"/>
              </w:rPr>
              <w:t> </w:t>
            </w:r>
          </w:p>
          <w:p w14:paraId="659CBAF0" w14:textId="1C8B6066" w:rsidR="00823A2A" w:rsidRDefault="00823A2A" w:rsidP="00823A2A">
            <w:pPr>
              <w:pStyle w:val="NormalWeb"/>
              <w:shd w:val="clear" w:color="auto" w:fill="FFFFFF"/>
              <w:spacing w:before="0" w:beforeAutospacing="0" w:after="0" w:afterAutospacing="0" w:line="270" w:lineRule="atLeast"/>
              <w:ind w:left="600"/>
              <w:textAlignment w:val="baseline"/>
              <w:rPr>
                <w:rFonts w:ascii="Arial" w:hAnsi="Arial" w:cs="Arial"/>
                <w:color w:val="646464"/>
                <w:sz w:val="18"/>
                <w:szCs w:val="18"/>
              </w:rPr>
            </w:pPr>
            <w:r w:rsidRPr="00823A2A">
              <w:rPr>
                <w:noProof/>
                <w:shd w:val="clear" w:color="auto" w:fill="FFFFFF"/>
              </w:rPr>
              <mc:AlternateContent>
                <mc:Choice Requires="wps">
                  <w:drawing>
                    <wp:anchor distT="0" distB="0" distL="114300" distR="114300" simplePos="0" relativeHeight="252116992" behindDoc="0" locked="0" layoutInCell="1" allowOverlap="1" wp14:anchorId="5D04DDDD" wp14:editId="4FC9F2A0">
                      <wp:simplePos x="0" y="0"/>
                      <wp:positionH relativeFrom="column">
                        <wp:posOffset>168754</wp:posOffset>
                      </wp:positionH>
                      <wp:positionV relativeFrom="page">
                        <wp:posOffset>3166912</wp:posOffset>
                      </wp:positionV>
                      <wp:extent cx="197485" cy="197485"/>
                      <wp:effectExtent l="0" t="0" r="12065" b="12065"/>
                      <wp:wrapNone/>
                      <wp:docPr id="613" name="Oval 6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69A9" w14:textId="7F9178C9"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4DDDD" id="Oval 613" o:spid="_x0000_s1462" style="position:absolute;left:0;text-align:left;margin-left:13.3pt;margin-top:249.35pt;width:15.55pt;height:15.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" fillcolor="yellow" strokecolor="black [3213]" strokeweight=".5pt">
                      <v:stroke joinstyle="miter"/>
                      <v:textbox inset="0,0,0,0">
                        <w:txbxContent>
                          <w:p w14:paraId="590569A9" w14:textId="7F9178C9"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Pr>
                <w:rFonts w:ascii="Arial" w:hAnsi="Arial" w:cs="Arial"/>
                <w:color w:val="646464"/>
                <w:sz w:val="18"/>
                <w:szCs w:val="18"/>
              </w:rPr>
              <w:t> Next: </w:t>
            </w:r>
            <w:r>
              <w:rPr>
                <w:rStyle w:val="apple-converted-space"/>
                <w:rFonts w:ascii="Arial" w:hAnsi="Arial" w:cs="Arial"/>
                <w:color w:val="646464"/>
                <w:sz w:val="18"/>
                <w:szCs w:val="18"/>
              </w:rPr>
              <w:t> </w:t>
            </w:r>
            <w:hyperlink r:id="rId58" w:history="1">
              <w:r>
                <w:rPr>
                  <w:rStyle w:val="Hyperlink"/>
                  <w:rFonts w:ascii="Arial" w:hAnsi="Arial" w:cs="Arial"/>
                  <w:b/>
                  <w:bCs/>
                  <w:color w:val="577686"/>
                  <w:sz w:val="20"/>
                  <w:szCs w:val="20"/>
                  <w:bdr w:val="none" w:sz="0" w:space="0" w:color="auto" w:frame="1"/>
                </w:rPr>
                <w:t>Submit Quarterly Progress Report</w:t>
              </w:r>
            </w:hyperlink>
          </w:p>
          <w:p w14:paraId="6AB1326B" w14:textId="77777777" w:rsidR="00823A2A" w:rsidRDefault="00823A2A" w:rsidP="0090109B"/>
        </w:tc>
        <w:tc>
          <w:tcPr>
            <w:tcW w:w="250" w:type="dxa"/>
            <w:tcBorders>
              <w:top w:val="nil"/>
              <w:bottom w:val="nil"/>
            </w:tcBorders>
            <w:tcMar>
              <w:left w:w="0" w:type="dxa"/>
              <w:right w:w="0" w:type="dxa"/>
            </w:tcMar>
          </w:tcPr>
          <w:p w14:paraId="2AE81661" w14:textId="77777777" w:rsidR="00823A2A" w:rsidRPr="00503AD1" w:rsidRDefault="00823A2A" w:rsidP="00503AD1">
            <w:pPr>
              <w:rPr>
                <w:sz w:val="8"/>
                <w:szCs w:val="8"/>
              </w:rPr>
            </w:pPr>
          </w:p>
        </w:tc>
        <w:tc>
          <w:tcPr>
            <w:tcW w:w="4239" w:type="dxa"/>
            <w:vMerge/>
          </w:tcPr>
          <w:p w14:paraId="24AF431C" w14:textId="77777777" w:rsidR="00823A2A" w:rsidRDefault="00823A2A" w:rsidP="0090109B"/>
        </w:tc>
      </w:tr>
      <w:tr w:rsidR="00823A2A" w14:paraId="3E0C1EC2" w14:textId="77777777" w:rsidTr="00CE525F">
        <w:trPr>
          <w:trHeight w:val="368"/>
        </w:trPr>
        <w:tc>
          <w:tcPr>
            <w:tcW w:w="10489" w:type="dxa"/>
            <w:gridSpan w:val="5"/>
            <w:vMerge w:val="restart"/>
            <w:shd w:val="clear" w:color="auto" w:fill="324D57"/>
            <w:vAlign w:val="center"/>
          </w:tcPr>
          <w:p w14:paraId="02C7D92E" w14:textId="77777777" w:rsidR="00823A2A" w:rsidRPr="00503AD1" w:rsidRDefault="00823A2A"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7E3707C" w14:textId="77777777" w:rsidR="00823A2A" w:rsidRPr="00503AD1" w:rsidRDefault="00823A2A"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B5F166B" w14:textId="77777777" w:rsidR="00823A2A" w:rsidRPr="00503AD1" w:rsidRDefault="00823A2A" w:rsidP="00B74274">
            <w:pPr>
              <w:keepNext/>
              <w:rPr>
                <w:sz w:val="8"/>
                <w:szCs w:val="8"/>
              </w:rPr>
            </w:pPr>
          </w:p>
        </w:tc>
        <w:tc>
          <w:tcPr>
            <w:tcW w:w="4239" w:type="dxa"/>
            <w:shd w:val="clear" w:color="auto" w:fill="324D57"/>
            <w:vAlign w:val="center"/>
          </w:tcPr>
          <w:p w14:paraId="09EC01C2" w14:textId="77777777" w:rsidR="00823A2A" w:rsidRPr="00503AD1" w:rsidRDefault="00823A2A"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51</w:t>
            </w:r>
            <w:r w:rsidRPr="00503AD1">
              <w:rPr>
                <w:rFonts w:cs="Arial"/>
                <w:b/>
                <w:noProof/>
                <w:color w:val="FFFFFF" w:themeColor="background1"/>
                <w:sz w:val="20"/>
                <w:szCs w:val="20"/>
              </w:rPr>
              <w:fldChar w:fldCharType="end"/>
            </w:r>
          </w:p>
        </w:tc>
      </w:tr>
      <w:tr w:rsidR="00823A2A" w14:paraId="06034807" w14:textId="77777777" w:rsidTr="00CE525F">
        <w:trPr>
          <w:trHeight w:val="503"/>
        </w:trPr>
        <w:tc>
          <w:tcPr>
            <w:tcW w:w="10489" w:type="dxa"/>
            <w:gridSpan w:val="5"/>
            <w:vMerge/>
            <w:tcBorders>
              <w:bottom w:val="single" w:sz="4" w:space="0" w:color="auto"/>
            </w:tcBorders>
            <w:shd w:val="clear" w:color="auto" w:fill="324D57"/>
            <w:vAlign w:val="center"/>
          </w:tcPr>
          <w:p w14:paraId="7204C38D" w14:textId="77777777" w:rsidR="00823A2A" w:rsidRDefault="00823A2A" w:rsidP="00B74274">
            <w:pPr>
              <w:keepNext/>
              <w:jc w:val="center"/>
            </w:pPr>
          </w:p>
        </w:tc>
        <w:tc>
          <w:tcPr>
            <w:tcW w:w="250" w:type="dxa"/>
            <w:tcBorders>
              <w:top w:val="nil"/>
              <w:bottom w:val="nil"/>
            </w:tcBorders>
            <w:tcMar>
              <w:left w:w="0" w:type="dxa"/>
              <w:right w:w="0" w:type="dxa"/>
            </w:tcMar>
          </w:tcPr>
          <w:p w14:paraId="3BCEF893" w14:textId="77777777" w:rsidR="00823A2A" w:rsidRPr="00503AD1" w:rsidRDefault="00823A2A" w:rsidP="00B74274">
            <w:pPr>
              <w:keepNext/>
              <w:rPr>
                <w:sz w:val="8"/>
                <w:szCs w:val="8"/>
              </w:rPr>
            </w:pPr>
          </w:p>
        </w:tc>
        <w:tc>
          <w:tcPr>
            <w:tcW w:w="4239" w:type="dxa"/>
            <w:tcMar>
              <w:left w:w="58" w:type="dxa"/>
              <w:right w:w="58" w:type="dxa"/>
            </w:tcMar>
          </w:tcPr>
          <w:p w14:paraId="0E22FF17" w14:textId="78E122D5" w:rsidR="00823A2A" w:rsidRPr="00503AD1" w:rsidRDefault="00823A2A" w:rsidP="00B74274">
            <w:pPr>
              <w:keepNext/>
              <w:spacing w:before="60"/>
              <w:rPr>
                <w:rFonts w:cs="Arial"/>
                <w:szCs w:val="18"/>
              </w:rPr>
            </w:pPr>
            <w:r w:rsidRPr="00503AD1">
              <w:rPr>
                <w:rFonts w:cs="Arial"/>
                <w:szCs w:val="18"/>
              </w:rPr>
              <w:t xml:space="preserve">Page ID: </w:t>
            </w:r>
            <w:r w:rsidR="00AF04E0">
              <w:rPr>
                <w:rFonts w:cs="Arial"/>
                <w:szCs w:val="18"/>
              </w:rPr>
              <w:t>2.6.1</w:t>
            </w:r>
          </w:p>
          <w:p w14:paraId="6FA0C71B" w14:textId="153D09AE" w:rsidR="00823A2A" w:rsidRDefault="00823A2A" w:rsidP="00B74274">
            <w:pPr>
              <w:keepNext/>
              <w:spacing w:before="60"/>
            </w:pPr>
            <w:r w:rsidRPr="00503AD1">
              <w:rPr>
                <w:rFonts w:cs="Arial"/>
                <w:szCs w:val="18"/>
              </w:rPr>
              <w:t xml:space="preserve">Page Title: </w:t>
            </w:r>
            <w:r w:rsidR="00537E70" w:rsidRPr="00537E70">
              <w:rPr>
                <w:rFonts w:cs="Arial"/>
                <w:szCs w:val="18"/>
              </w:rPr>
              <w:t>Accomplishments and Barriers</w:t>
            </w:r>
          </w:p>
        </w:tc>
      </w:tr>
      <w:tr w:rsidR="00823A2A" w14:paraId="67162AAB" w14:textId="77777777" w:rsidTr="00CE525F">
        <w:tc>
          <w:tcPr>
            <w:tcW w:w="985" w:type="dxa"/>
            <w:tcBorders>
              <w:bottom w:val="single" w:sz="4" w:space="0" w:color="auto"/>
              <w:right w:val="nil"/>
            </w:tcBorders>
            <w:shd w:val="clear" w:color="auto" w:fill="F2F2F2" w:themeFill="background1" w:themeFillShade="F2"/>
            <w:vAlign w:val="center"/>
          </w:tcPr>
          <w:p w14:paraId="46EEF9B4" w14:textId="77777777" w:rsidR="00823A2A" w:rsidRPr="00503AD1" w:rsidRDefault="00823A2A"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8EE3AF7" w14:textId="77777777" w:rsidR="00823A2A" w:rsidRPr="00503AD1" w:rsidRDefault="00823A2A"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465907FF" w14:textId="77777777" w:rsidR="00823A2A" w:rsidRPr="00503AD1" w:rsidRDefault="00823A2A"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60949B8D" w14:textId="77777777" w:rsidR="00823A2A" w:rsidRPr="00503AD1" w:rsidRDefault="00823A2A"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02048DD" w14:textId="77777777" w:rsidR="00823A2A" w:rsidRPr="00503AD1" w:rsidRDefault="00823A2A"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1981B8E" w14:textId="77777777" w:rsidR="00823A2A" w:rsidRPr="00503AD1" w:rsidRDefault="00823A2A"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365E530" w14:textId="77777777" w:rsidR="00823A2A" w:rsidRPr="00503AD1" w:rsidRDefault="00823A2A" w:rsidP="00B74274">
            <w:pPr>
              <w:keepNext/>
              <w:spacing w:before="40" w:after="40"/>
              <w:rPr>
                <w:b/>
              </w:rPr>
            </w:pPr>
            <w:r w:rsidRPr="00503AD1">
              <w:rPr>
                <w:b/>
              </w:rPr>
              <w:t>Page Details</w:t>
            </w:r>
          </w:p>
        </w:tc>
      </w:tr>
      <w:tr w:rsidR="00823A2A" w14:paraId="7A7661F2" w14:textId="77777777" w:rsidTr="00CE525F">
        <w:tc>
          <w:tcPr>
            <w:tcW w:w="10489" w:type="dxa"/>
            <w:gridSpan w:val="5"/>
            <w:tcBorders>
              <w:bottom w:val="nil"/>
            </w:tcBorders>
          </w:tcPr>
          <w:p w14:paraId="586FBFDB" w14:textId="6B86C660" w:rsidR="00823A2A" w:rsidRPr="00503AD1" w:rsidRDefault="00537E70" w:rsidP="00B74274">
            <w:pPr>
              <w:pStyle w:val="Webaddress"/>
              <w:keepNext/>
              <w:rPr>
                <w:u w:val="none"/>
              </w:rPr>
            </w:pPr>
            <w:r w:rsidRPr="00C5731D">
              <w:t>Quarterly Progress Reporting</w:t>
            </w:r>
            <w:r w:rsidRPr="00C5731D">
              <w:rPr>
                <w:u w:val="none"/>
              </w:rPr>
              <w:t xml:space="preserve"> &gt;</w:t>
            </w:r>
            <w:r>
              <w:rPr>
                <w:u w:val="none"/>
              </w:rPr>
              <w:t xml:space="preserve"> </w:t>
            </w:r>
            <w:r w:rsidRPr="00823A2A">
              <w:t>Health Disparities</w:t>
            </w:r>
            <w:r>
              <w:t xml:space="preserve"> &gt; </w:t>
            </w:r>
            <w:r w:rsidRPr="00537E70">
              <w:t>Accomplishments and Barriers (Health Disparities)</w:t>
            </w:r>
          </w:p>
        </w:tc>
        <w:tc>
          <w:tcPr>
            <w:tcW w:w="250" w:type="dxa"/>
            <w:tcBorders>
              <w:top w:val="nil"/>
              <w:bottom w:val="nil"/>
            </w:tcBorders>
            <w:tcMar>
              <w:left w:w="0" w:type="dxa"/>
              <w:right w:w="0" w:type="dxa"/>
            </w:tcMar>
          </w:tcPr>
          <w:p w14:paraId="52201750" w14:textId="77777777" w:rsidR="00823A2A" w:rsidRPr="00503AD1" w:rsidRDefault="00823A2A" w:rsidP="00B74274">
            <w:pPr>
              <w:keepNext/>
              <w:rPr>
                <w:sz w:val="8"/>
                <w:szCs w:val="8"/>
              </w:rPr>
            </w:pPr>
          </w:p>
        </w:tc>
        <w:tc>
          <w:tcPr>
            <w:tcW w:w="4239" w:type="dxa"/>
            <w:vMerge w:val="restart"/>
            <w:tcMar>
              <w:left w:w="58" w:type="dxa"/>
              <w:right w:w="58" w:type="dxa"/>
            </w:tcMar>
          </w:tcPr>
          <w:p w14:paraId="2C503F26" w14:textId="156A8BA8" w:rsidR="00B74FCB" w:rsidRDefault="00537E70" w:rsidP="00B75536">
            <w:pPr>
              <w:pStyle w:val="ListParagraph"/>
              <w:spacing w:before="120"/>
            </w:pPr>
            <w:r>
              <w:t xml:space="preserve">1. </w:t>
            </w:r>
            <w:r>
              <w:tab/>
            </w:r>
            <w:r w:rsidR="00B74FCB">
              <w:t>Only SPO and higher roles will see this field. SPOs will only see their grantees. Higher roles will see all grantees. Grantee-level roles will not see the label or dropdown menu.</w:t>
            </w:r>
          </w:p>
          <w:p w14:paraId="3A50B567" w14:textId="77777777" w:rsidR="00B74FCB" w:rsidRDefault="00B74FCB" w:rsidP="00B75536">
            <w:pPr>
              <w:pStyle w:val="ListParagraph"/>
              <w:spacing w:before="120"/>
            </w:pPr>
            <w:r>
              <w:t>2.</w:t>
            </w:r>
            <w:r>
              <w:tab/>
              <w:t>Reporting Period will be fixed text displaying the grantee’s current Quarterly Progress reporting period.</w:t>
            </w:r>
          </w:p>
          <w:p w14:paraId="688FD3E6" w14:textId="41710EBA" w:rsidR="00823A2A" w:rsidRDefault="00B74FCB" w:rsidP="00B75536">
            <w:pPr>
              <w:pStyle w:val="ListParagraph"/>
              <w:spacing w:before="120"/>
            </w:pPr>
            <w:r>
              <w:t xml:space="preserve">3.  </w:t>
            </w:r>
            <w:r w:rsidR="00537E70" w:rsidRPr="00537E70">
              <w:t>Clicking the “Add Accomplishment/Barrier” link</w:t>
            </w:r>
            <w:r w:rsidR="00537E70">
              <w:t xml:space="preserve"> </w:t>
            </w:r>
            <w:r w:rsidR="00537E70" w:rsidRPr="00537E70">
              <w:t xml:space="preserve">will direct user to the Accomplishments and Barriers </w:t>
            </w:r>
            <w:r>
              <w:t>Detail</w:t>
            </w:r>
            <w:r w:rsidR="00537E70" w:rsidRPr="00537E70">
              <w:t xml:space="preserve"> page (2.6.1.1).</w:t>
            </w:r>
          </w:p>
          <w:p w14:paraId="7739A7E1" w14:textId="04253553" w:rsidR="00537E70" w:rsidRDefault="00537E70" w:rsidP="00B75536">
            <w:pPr>
              <w:pStyle w:val="ListParagraph"/>
            </w:pPr>
            <w:r>
              <w:t xml:space="preserve">2. </w:t>
            </w:r>
            <w:r>
              <w:tab/>
            </w:r>
            <w:r w:rsidRPr="00537E70">
              <w:t>Clicking the linked column header will sort the</w:t>
            </w:r>
            <w:r>
              <w:t xml:space="preserve"> </w:t>
            </w:r>
            <w:r w:rsidRPr="00537E70">
              <w:t>records in ascending and descending order by the related column.</w:t>
            </w:r>
          </w:p>
          <w:p w14:paraId="6977873D" w14:textId="227B61DC" w:rsidR="00537E70" w:rsidRDefault="00537E70" w:rsidP="00B75536">
            <w:pPr>
              <w:pStyle w:val="ListParagraph"/>
            </w:pPr>
            <w:r>
              <w:t xml:space="preserve">3. </w:t>
            </w:r>
            <w:r>
              <w:tab/>
            </w:r>
            <w:r w:rsidRPr="00537E70">
              <w:t>Clicking on the linked “Name” will direct user to</w:t>
            </w:r>
            <w:r>
              <w:t xml:space="preserve"> </w:t>
            </w:r>
            <w:r w:rsidRPr="00537E70">
              <w:t>the edit page of the related record (2.6.1.1).</w:t>
            </w:r>
          </w:p>
          <w:p w14:paraId="342B4156" w14:textId="7265EAF1" w:rsidR="00537E70" w:rsidRDefault="00537E70" w:rsidP="00B75536">
            <w:pPr>
              <w:pStyle w:val="ListParagraph"/>
            </w:pPr>
            <w:r>
              <w:t xml:space="preserve">4. </w:t>
            </w:r>
            <w:r>
              <w:tab/>
            </w:r>
            <w:r w:rsidRPr="00537E70">
              <w:t>The description field should be truncated with</w:t>
            </w:r>
            <w:r>
              <w:t xml:space="preserve"> </w:t>
            </w:r>
            <w:r w:rsidRPr="00537E70">
              <w:t>“…” after 200 characters on this page.</w:t>
            </w:r>
            <w:r>
              <w:t xml:space="preserve"> </w:t>
            </w:r>
          </w:p>
        </w:tc>
      </w:tr>
      <w:tr w:rsidR="00823A2A" w14:paraId="24910C7B" w14:textId="77777777" w:rsidTr="00CE525F">
        <w:trPr>
          <w:trHeight w:val="9611"/>
        </w:trPr>
        <w:tc>
          <w:tcPr>
            <w:tcW w:w="10489" w:type="dxa"/>
            <w:gridSpan w:val="5"/>
            <w:tcBorders>
              <w:top w:val="nil"/>
            </w:tcBorders>
          </w:tcPr>
          <w:p w14:paraId="579B558B" w14:textId="136EC13C" w:rsidR="00823A2A" w:rsidRDefault="00823A2A" w:rsidP="00823A2A">
            <w:pPr>
              <w:pStyle w:val="Heading1"/>
              <w:outlineLvl w:val="0"/>
            </w:pPr>
            <w:r w:rsidRPr="00A706E0">
              <w:t>Accomplishments and Barriers</w:t>
            </w:r>
          </w:p>
          <w:p w14:paraId="7D2D93C1" w14:textId="2FEE7F3E" w:rsidR="00823A2A" w:rsidRDefault="00B74FCB" w:rsidP="00823A2A">
            <w:pPr>
              <w:pStyle w:val="BodyTextBold"/>
            </w:pPr>
            <w:r w:rsidRPr="00296F78">
              <w:rPr>
                <w:rStyle w:val="apple-converted-space"/>
                <w:noProof/>
              </w:rPr>
              <mc:AlternateContent>
                <mc:Choice Requires="wps">
                  <w:drawing>
                    <wp:anchor distT="0" distB="0" distL="114300" distR="114300" simplePos="0" relativeHeight="252594176" behindDoc="0" locked="0" layoutInCell="1" allowOverlap="1" wp14:anchorId="4069B84A" wp14:editId="3303E6A3">
                      <wp:simplePos x="0" y="0"/>
                      <wp:positionH relativeFrom="column">
                        <wp:posOffset>176530</wp:posOffset>
                      </wp:positionH>
                      <wp:positionV relativeFrom="page">
                        <wp:posOffset>486410</wp:posOffset>
                      </wp:positionV>
                      <wp:extent cx="197485" cy="197485"/>
                      <wp:effectExtent l="0" t="0" r="12065" b="12065"/>
                      <wp:wrapNone/>
                      <wp:docPr id="4099" name="Oval 40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167D1DB" w14:textId="77777777" w:rsidR="00EE7FC1" w:rsidRPr="00FE69B0" w:rsidRDefault="00EE7FC1" w:rsidP="00B74FCB">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9B84A" id="Oval 4099" o:spid="_x0000_s1463" style="position:absolute;left:0;text-align:left;margin-left:13.9pt;margin-top:38.3pt;width:15.55pt;height:15.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Wlew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" fillcolor="yellow" strokecolor="windowText" strokeweight=".5pt">
                      <v:stroke joinstyle="miter"/>
                      <v:textbox inset="0,0,0,0">
                        <w:txbxContent>
                          <w:p w14:paraId="5167D1DB" w14:textId="77777777" w:rsidR="00EE7FC1" w:rsidRPr="00FE69B0" w:rsidRDefault="00EE7FC1" w:rsidP="00B74FCB">
                            <w:pPr>
                              <w:jc w:val="center"/>
                              <w:rPr>
                                <w:color w:val="000000" w:themeColor="text1"/>
                              </w:rPr>
                            </w:pPr>
                            <w:r>
                              <w:rPr>
                                <w:color w:val="000000" w:themeColor="text1"/>
                              </w:rPr>
                              <w:t>1</w:t>
                            </w:r>
                          </w:p>
                        </w:txbxContent>
                      </v:textbox>
                      <w10:wrap anchory="page"/>
                    </v:oval>
                  </w:pict>
                </mc:Fallback>
              </mc:AlternateContent>
            </w:r>
            <w:r w:rsidR="00823A2A">
              <w:t>Select Grantee:</w:t>
            </w:r>
            <w:r w:rsidR="00823A2A">
              <w:tab/>
            </w:r>
            <w:r w:rsidR="00823A2A" w:rsidRPr="00214C07">
              <w:rPr>
                <w:rFonts w:cs="Times New Roman"/>
                <w:b w:val="0"/>
                <w:bCs/>
                <w:noProof/>
                <w:color w:val="3C3C3C"/>
                <w:position w:val="-6"/>
              </w:rPr>
              <w:drawing>
                <wp:inline distT="0" distB="0" distL="0" distR="0" wp14:anchorId="40A4695E" wp14:editId="7E6B0985">
                  <wp:extent cx="2755000" cy="182880"/>
                  <wp:effectExtent l="0" t="0" r="7620" b="7620"/>
                  <wp:docPr id="619" name="Picture 61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88A4048" w14:textId="3B214637" w:rsidR="00823A2A" w:rsidRDefault="00B74FCB" w:rsidP="00823A2A">
            <w:pPr>
              <w:pStyle w:val="BodyTextBold"/>
              <w:rPr>
                <w:shd w:val="clear" w:color="auto" w:fill="FFFFFF"/>
              </w:rPr>
            </w:pPr>
            <w:r w:rsidRPr="00296F78">
              <w:rPr>
                <w:rStyle w:val="apple-converted-space"/>
                <w:noProof/>
              </w:rPr>
              <mc:AlternateContent>
                <mc:Choice Requires="wps">
                  <w:drawing>
                    <wp:anchor distT="0" distB="0" distL="114300" distR="114300" simplePos="0" relativeHeight="252596224" behindDoc="0" locked="0" layoutInCell="1" allowOverlap="1" wp14:anchorId="4D5E4E0C" wp14:editId="492AB0B0">
                      <wp:simplePos x="0" y="0"/>
                      <wp:positionH relativeFrom="column">
                        <wp:posOffset>176530</wp:posOffset>
                      </wp:positionH>
                      <wp:positionV relativeFrom="page">
                        <wp:posOffset>788670</wp:posOffset>
                      </wp:positionV>
                      <wp:extent cx="197485" cy="197485"/>
                      <wp:effectExtent l="0" t="0" r="12065" b="12065"/>
                      <wp:wrapNone/>
                      <wp:docPr id="4100" name="Oval 41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D4DA4C1" w14:textId="354B811D" w:rsidR="00EE7FC1" w:rsidRPr="00FE69B0" w:rsidRDefault="00EE7FC1" w:rsidP="00B74FCB">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E4E0C" id="Oval 4100" o:spid="_x0000_s1464" style="position:absolute;left:0;text-align:left;margin-left:13.9pt;margin-top:62.1pt;width:15.55pt;height:15.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" fillcolor="yellow" strokecolor="windowText" strokeweight=".5pt">
                      <v:stroke joinstyle="miter"/>
                      <v:textbox inset="0,0,0,0">
                        <w:txbxContent>
                          <w:p w14:paraId="1D4DA4C1" w14:textId="354B811D" w:rsidR="00EE7FC1" w:rsidRPr="00FE69B0" w:rsidRDefault="00EE7FC1" w:rsidP="00B74FCB">
                            <w:pPr>
                              <w:jc w:val="center"/>
                              <w:rPr>
                                <w:color w:val="000000" w:themeColor="text1"/>
                              </w:rPr>
                            </w:pPr>
                            <w:r>
                              <w:rPr>
                                <w:color w:val="000000" w:themeColor="text1"/>
                              </w:rPr>
                              <w:t>2</w:t>
                            </w:r>
                          </w:p>
                        </w:txbxContent>
                      </v:textbox>
                      <w10:wrap anchory="page"/>
                    </v:oval>
                  </w:pict>
                </mc:Fallback>
              </mc:AlternateContent>
            </w:r>
            <w:r w:rsidR="00823A2A">
              <w:rPr>
                <w:shd w:val="clear" w:color="auto" w:fill="FFFFFF"/>
              </w:rPr>
              <w:t>Grantee Reporting Period:</w:t>
            </w:r>
          </w:p>
          <w:p w14:paraId="4AD0FD05" w14:textId="79D07710" w:rsidR="00823A2A" w:rsidRDefault="00823A2A" w:rsidP="00823A2A">
            <w:pPr>
              <w:pStyle w:val="BodyTextBold"/>
              <w:rPr>
                <w:shd w:val="clear" w:color="auto" w:fill="FFFFFF"/>
              </w:rPr>
            </w:pPr>
          </w:p>
          <w:p w14:paraId="4E87941D" w14:textId="4E896466" w:rsidR="00823A2A" w:rsidRDefault="00823A2A" w:rsidP="00823A2A">
            <w:pPr>
              <w:pStyle w:val="BodyText2"/>
              <w:pBdr>
                <w:top w:val="single" w:sz="4" w:space="1" w:color="D9D9D9" w:themeColor="background1" w:themeShade="D9"/>
              </w:pBdr>
              <w:rPr>
                <w:szCs w:val="18"/>
                <w:shd w:val="clear" w:color="auto" w:fill="FFFFFF"/>
              </w:rPr>
            </w:pPr>
          </w:p>
          <w:p w14:paraId="510C602D" w14:textId="69BB410A" w:rsidR="00537E70" w:rsidRDefault="00537E70" w:rsidP="00823A2A">
            <w:pPr>
              <w:pStyle w:val="BodyText2"/>
              <w:rPr>
                <w:rStyle w:val="apple-converted-space"/>
                <w:noProof/>
              </w:rPr>
            </w:pPr>
            <w:r>
              <w:rPr>
                <w:rStyle w:val="dxebaseoffice2010silver"/>
                <w:rFonts w:ascii="Verdana" w:hAnsi="Verdana"/>
                <w:sz w:val="17"/>
                <w:shd w:val="clear" w:color="auto" w:fill="FFFFFF"/>
              </w:rPr>
              <w:t>Use this section to describe any accomplishments and/or barriers that you experienced while performing activities related to your PFS Health Disparities Plan during this quarter. Each accomplishment or barrier you add will be added to the table below. Use the table heading links to sort records in ascending and descending order. Click the Name that you've assigned to each accomplishment or barrier to edit or delete that record.</w:t>
            </w:r>
            <w:r>
              <w:rPr>
                <w:rStyle w:val="apple-converted-space"/>
                <w:szCs w:val="18"/>
                <w:shd w:val="clear" w:color="auto" w:fill="FFFFFF"/>
              </w:rPr>
              <w:t> </w:t>
            </w:r>
            <w:r w:rsidRPr="00296F78">
              <w:rPr>
                <w:rStyle w:val="apple-converted-space"/>
                <w:noProof/>
              </w:rPr>
              <w:t xml:space="preserve"> </w:t>
            </w:r>
          </w:p>
          <w:p w14:paraId="2B1E8B4E" w14:textId="7AB6DECC" w:rsidR="00823A2A" w:rsidRDefault="00823A2A" w:rsidP="00823A2A">
            <w:pPr>
              <w:pStyle w:val="BodyText2"/>
              <w:rPr>
                <w:rStyle w:val="apple-converted-space"/>
                <w:szCs w:val="18"/>
                <w:shd w:val="clear" w:color="auto" w:fill="FFFFFF"/>
              </w:rPr>
            </w:pPr>
          </w:p>
          <w:p w14:paraId="4DD30820" w14:textId="487BF3F8" w:rsidR="00823A2A" w:rsidRDefault="00B74FCB" w:rsidP="00823A2A">
            <w:pPr>
              <w:pStyle w:val="BodyText2"/>
              <w:spacing w:after="120"/>
            </w:pPr>
            <w:r w:rsidRPr="00296F78">
              <w:rPr>
                <w:rStyle w:val="apple-converted-space"/>
                <w:noProof/>
              </w:rPr>
              <mc:AlternateContent>
                <mc:Choice Requires="wps">
                  <w:drawing>
                    <wp:anchor distT="0" distB="0" distL="114300" distR="114300" simplePos="0" relativeHeight="252120064" behindDoc="0" locked="0" layoutInCell="1" allowOverlap="1" wp14:anchorId="3752ECA3" wp14:editId="1FB1F994">
                      <wp:simplePos x="0" y="0"/>
                      <wp:positionH relativeFrom="column">
                        <wp:posOffset>142875</wp:posOffset>
                      </wp:positionH>
                      <wp:positionV relativeFrom="page">
                        <wp:posOffset>2679065</wp:posOffset>
                      </wp:positionV>
                      <wp:extent cx="197485" cy="197485"/>
                      <wp:effectExtent l="0" t="0" r="12065" b="12065"/>
                      <wp:wrapNone/>
                      <wp:docPr id="616" name="Oval 6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63C09" w14:textId="276A1993" w:rsidR="00EE7FC1" w:rsidRPr="00FE69B0" w:rsidRDefault="00EE7FC1" w:rsidP="00823A2A">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2ECA3" id="Oval 616" o:spid="_x0000_s1465" style="position:absolute;left:0;text-align:left;margin-left:11.25pt;margin-top:210.95pt;width:15.55pt;height:15.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" fillcolor="yellow" strokecolor="black [3213]" strokeweight=".5pt">
                      <v:stroke joinstyle="miter"/>
                      <v:textbox inset="0,0,0,0">
                        <w:txbxContent>
                          <w:p w14:paraId="64C63C09" w14:textId="276A1993" w:rsidR="00EE7FC1" w:rsidRPr="00FE69B0" w:rsidRDefault="00EE7FC1" w:rsidP="00823A2A">
                            <w:pPr>
                              <w:jc w:val="center"/>
                              <w:rPr>
                                <w:color w:val="000000" w:themeColor="text1"/>
                              </w:rPr>
                            </w:pPr>
                            <w:r>
                              <w:rPr>
                                <w:color w:val="000000" w:themeColor="text1"/>
                              </w:rPr>
                              <w:t>3</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2119040" behindDoc="0" locked="0" layoutInCell="1" allowOverlap="1" wp14:anchorId="6B59335E" wp14:editId="06BE8E38">
                      <wp:simplePos x="0" y="0"/>
                      <wp:positionH relativeFrom="column">
                        <wp:posOffset>140970</wp:posOffset>
                      </wp:positionH>
                      <wp:positionV relativeFrom="page">
                        <wp:posOffset>2360295</wp:posOffset>
                      </wp:positionV>
                      <wp:extent cx="197485" cy="197485"/>
                      <wp:effectExtent l="0" t="0" r="12065" b="12065"/>
                      <wp:wrapNone/>
                      <wp:docPr id="614" name="Oval 6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887D3" w14:textId="4FF63B20" w:rsidR="00EE7FC1" w:rsidRPr="00FE69B0" w:rsidRDefault="00EE7FC1" w:rsidP="00823A2A">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9335E" id="Oval 614" o:spid="_x0000_s1466" style="position:absolute;left:0;text-align:left;margin-left:11.1pt;margin-top:185.85pt;width:15.55pt;height:15.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" fillcolor="yellow" strokecolor="black [3213]" strokeweight=".5pt">
                      <v:stroke joinstyle="miter"/>
                      <v:textbox inset="0,0,0,0">
                        <w:txbxContent>
                          <w:p w14:paraId="6B9887D3" w14:textId="4FF63B20" w:rsidR="00EE7FC1" w:rsidRPr="00FE69B0" w:rsidRDefault="00EE7FC1" w:rsidP="00823A2A">
                            <w:pPr>
                              <w:jc w:val="center"/>
                              <w:rPr>
                                <w:color w:val="000000" w:themeColor="text1"/>
                              </w:rPr>
                            </w:pPr>
                            <w:r>
                              <w:rPr>
                                <w:color w:val="000000" w:themeColor="text1"/>
                              </w:rPr>
                              <w:t>2</w:t>
                            </w:r>
                          </w:p>
                        </w:txbxContent>
                      </v:textbox>
                      <w10:wrap anchory="page"/>
                    </v:oval>
                  </w:pict>
                </mc:Fallback>
              </mc:AlternateContent>
            </w:r>
            <w:r w:rsidR="00823A2A" w:rsidRPr="00296F78">
              <w:rPr>
                <w:rStyle w:val="apple-converted-space"/>
                <w:noProof/>
              </w:rPr>
              <mc:AlternateContent>
                <mc:Choice Requires="wps">
                  <w:drawing>
                    <wp:anchor distT="0" distB="0" distL="114300" distR="114300" simplePos="0" relativeHeight="252121088" behindDoc="0" locked="0" layoutInCell="1" allowOverlap="1" wp14:anchorId="3A5BBA33" wp14:editId="6C031B88">
                      <wp:simplePos x="0" y="0"/>
                      <wp:positionH relativeFrom="column">
                        <wp:posOffset>147270</wp:posOffset>
                      </wp:positionH>
                      <wp:positionV relativeFrom="page">
                        <wp:posOffset>2996260</wp:posOffset>
                      </wp:positionV>
                      <wp:extent cx="197485" cy="197485"/>
                      <wp:effectExtent l="0" t="0" r="12065" b="12065"/>
                      <wp:wrapNone/>
                      <wp:docPr id="617" name="Oval 6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A046E" w14:textId="0F949519" w:rsidR="00EE7FC1" w:rsidRPr="00FE69B0" w:rsidRDefault="00EE7FC1" w:rsidP="00823A2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BBA33" id="Oval 617" o:spid="_x0000_s1467" style="position:absolute;left:0;text-align:left;margin-left:11.6pt;margin-top:235.95pt;width:15.55pt;height:15.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" fillcolor="yellow" strokecolor="black [3213]" strokeweight=".5pt">
                      <v:stroke joinstyle="miter"/>
                      <v:textbox inset="0,0,0,0">
                        <w:txbxContent>
                          <w:p w14:paraId="23FA046E" w14:textId="0F949519" w:rsidR="00EE7FC1" w:rsidRPr="00FE69B0" w:rsidRDefault="00EE7FC1" w:rsidP="00823A2A">
                            <w:pPr>
                              <w:jc w:val="center"/>
                              <w:rPr>
                                <w:color w:val="000000" w:themeColor="text1"/>
                              </w:rPr>
                            </w:pPr>
                            <w:r>
                              <w:rPr>
                                <w:color w:val="000000" w:themeColor="text1"/>
                              </w:rPr>
                              <w:t>4</w:t>
                            </w:r>
                          </w:p>
                        </w:txbxContent>
                      </v:textbox>
                      <w10:wrap anchory="page"/>
                    </v:oval>
                  </w:pict>
                </mc:Fallback>
              </mc:AlternateContent>
            </w:r>
            <w:r w:rsidR="00823A2A">
              <w:rPr>
                <w:noProof/>
              </w:rPr>
              <mc:AlternateContent>
                <mc:Choice Requires="wps">
                  <w:drawing>
                    <wp:inline distT="0" distB="0" distL="0" distR="0" wp14:anchorId="4E441B8E" wp14:editId="25E1E6D6">
                      <wp:extent cx="1725283" cy="219456"/>
                      <wp:effectExtent l="0" t="0" r="27940" b="28575"/>
                      <wp:docPr id="618" name="Rectangle 618"/>
                      <wp:cNvGraphicFramePr/>
                      <a:graphic xmlns:a="http://schemas.openxmlformats.org/drawingml/2006/main">
                        <a:graphicData uri="http://schemas.microsoft.com/office/word/2010/wordprocessingShape">
                          <wps:wsp>
                            <wps:cNvSpPr/>
                            <wps:spPr>
                              <a:xfrm>
                                <a:off x="0" y="0"/>
                                <a:ext cx="1725283"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8BDA9" w14:textId="77777777" w:rsidR="00EE7FC1" w:rsidRPr="0013141C" w:rsidRDefault="00EE7FC1" w:rsidP="00823A2A">
                                  <w:pPr>
                                    <w:jc w:val="center"/>
                                    <w:rPr>
                                      <w:color w:val="000000" w:themeColor="text1"/>
                                      <w:sz w:val="16"/>
                                      <w:szCs w:val="16"/>
                                    </w:rPr>
                                  </w:pPr>
                                  <w:r w:rsidRPr="0013141C">
                                    <w:rPr>
                                      <w:color w:val="000000" w:themeColor="text1"/>
                                      <w:sz w:val="16"/>
                                      <w:szCs w:val="16"/>
                                    </w:rPr>
                                    <w:t>Add Accomplishment/Barrier</w:t>
                                  </w:r>
                                </w:p>
                                <w:p w14:paraId="1DE0E419" w14:textId="77777777" w:rsidR="00EE7FC1" w:rsidRPr="000F6347" w:rsidRDefault="00EE7FC1" w:rsidP="00823A2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441B8E" id="Rectangle 618" o:spid="_x0000_s1468" style="width:135.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" fillcolor="#e7e6e6 [3214]" strokecolor="#bfbfbf [2412]" strokeweight="1pt">
                      <v:textbox>
                        <w:txbxContent>
                          <w:p w14:paraId="4988BDA9" w14:textId="77777777" w:rsidR="00EE7FC1" w:rsidRPr="0013141C" w:rsidRDefault="00EE7FC1" w:rsidP="00823A2A">
                            <w:pPr>
                              <w:jc w:val="center"/>
                              <w:rPr>
                                <w:color w:val="000000" w:themeColor="text1"/>
                                <w:sz w:val="16"/>
                                <w:szCs w:val="16"/>
                              </w:rPr>
                            </w:pPr>
                            <w:r w:rsidRPr="0013141C">
                              <w:rPr>
                                <w:color w:val="000000" w:themeColor="text1"/>
                                <w:sz w:val="16"/>
                                <w:szCs w:val="16"/>
                              </w:rPr>
                              <w:t>Add Accomplishment/Barrier</w:t>
                            </w:r>
                          </w:p>
                          <w:p w14:paraId="1DE0E419" w14:textId="77777777" w:rsidR="00EE7FC1" w:rsidRPr="000F6347" w:rsidRDefault="00EE7FC1" w:rsidP="00823A2A">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2070"/>
              <w:gridCol w:w="1620"/>
            </w:tblGrid>
            <w:tr w:rsidR="00823A2A" w14:paraId="187C96B8" w14:textId="77777777" w:rsidTr="00537E70">
              <w:trPr>
                <w:trHeight w:val="251"/>
              </w:trPr>
              <w:tc>
                <w:tcPr>
                  <w:tcW w:w="2240" w:type="dxa"/>
                  <w:shd w:val="clear" w:color="auto" w:fill="E7E6E6" w:themeFill="background2"/>
                </w:tcPr>
                <w:p w14:paraId="33EB96D5" w14:textId="77777777" w:rsidR="00823A2A" w:rsidRPr="001220AD" w:rsidRDefault="00823A2A" w:rsidP="00823A2A">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14:paraId="70062FBC" w14:textId="564B3EB8" w:rsidR="00823A2A" w:rsidRDefault="00B74FCB" w:rsidP="00823A2A">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122112" behindDoc="0" locked="0" layoutInCell="1" allowOverlap="1" wp14:anchorId="26983D77" wp14:editId="01592CD6">
                            <wp:simplePos x="0" y="0"/>
                            <wp:positionH relativeFrom="column">
                              <wp:posOffset>972185</wp:posOffset>
                            </wp:positionH>
                            <wp:positionV relativeFrom="page">
                              <wp:posOffset>1905</wp:posOffset>
                            </wp:positionV>
                            <wp:extent cx="197485" cy="197485"/>
                            <wp:effectExtent l="0" t="0" r="12065" b="12065"/>
                            <wp:wrapNone/>
                            <wp:docPr id="615" name="Oval 6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F8BE2" w14:textId="7B9A50A2" w:rsidR="00EE7FC1" w:rsidRPr="00FE69B0" w:rsidRDefault="00EE7FC1" w:rsidP="00823A2A">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83D77" id="Oval 615" o:spid="_x0000_s1469" style="position:absolute;margin-left:76.55pt;margin-top:.15pt;width:15.55pt;height:15.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" fillcolor="yellow" strokecolor="black [3213]" strokeweight=".5pt">
                            <v:stroke joinstyle="miter"/>
                            <v:textbox inset="0,0,0,0">
                              <w:txbxContent>
                                <w:p w14:paraId="559F8BE2" w14:textId="7B9A50A2" w:rsidR="00EE7FC1" w:rsidRPr="00FE69B0" w:rsidRDefault="00EE7FC1" w:rsidP="00823A2A">
                                  <w:pPr>
                                    <w:jc w:val="center"/>
                                    <w:rPr>
                                      <w:color w:val="000000" w:themeColor="text1"/>
                                    </w:rPr>
                                  </w:pPr>
                                  <w:r>
                                    <w:rPr>
                                      <w:color w:val="000000" w:themeColor="text1"/>
                                    </w:rPr>
                                    <w:t>5</w:t>
                                  </w:r>
                                </w:p>
                              </w:txbxContent>
                            </v:textbox>
                            <w10:wrap anchory="page"/>
                          </v:oval>
                        </w:pict>
                      </mc:Fallback>
                    </mc:AlternateContent>
                  </w:r>
                  <w:r w:rsidR="00823A2A" w:rsidRPr="0013141C">
                    <w:rPr>
                      <w:b w:val="0"/>
                      <w:color w:val="auto"/>
                      <w:u w:val="single"/>
                    </w:rPr>
                    <w:t>Description</w:t>
                  </w:r>
                </w:p>
              </w:tc>
              <w:tc>
                <w:tcPr>
                  <w:tcW w:w="2070" w:type="dxa"/>
                  <w:shd w:val="clear" w:color="auto" w:fill="E7E6E6" w:themeFill="background2"/>
                </w:tcPr>
                <w:p w14:paraId="38622EA4" w14:textId="77777777" w:rsidR="00823A2A" w:rsidRDefault="00823A2A" w:rsidP="00823A2A">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14:paraId="29A4206C" w14:textId="77777777" w:rsidR="00823A2A" w:rsidRDefault="00823A2A" w:rsidP="00823A2A">
                  <w:pPr>
                    <w:pStyle w:val="BodyTextBold"/>
                    <w:shd w:val="clear" w:color="auto" w:fill="auto"/>
                    <w:spacing w:before="80"/>
                    <w:ind w:left="0"/>
                    <w:rPr>
                      <w:b w:val="0"/>
                      <w:color w:val="auto"/>
                      <w:u w:val="single"/>
                    </w:rPr>
                  </w:pPr>
                  <w:r w:rsidRPr="0013141C">
                    <w:rPr>
                      <w:b w:val="0"/>
                      <w:color w:val="auto"/>
                      <w:u w:val="single"/>
                    </w:rPr>
                    <w:t>Reporting Period</w:t>
                  </w:r>
                </w:p>
              </w:tc>
            </w:tr>
            <w:tr w:rsidR="00823A2A" w14:paraId="08FA6785" w14:textId="77777777" w:rsidTr="00537E70">
              <w:tc>
                <w:tcPr>
                  <w:tcW w:w="2240" w:type="dxa"/>
                  <w:vAlign w:val="center"/>
                </w:tcPr>
                <w:p w14:paraId="7EAECF41" w14:textId="77777777" w:rsidR="00823A2A" w:rsidRPr="00BC2BF2" w:rsidRDefault="00823A2A" w:rsidP="00823A2A">
                  <w:pPr>
                    <w:pStyle w:val="BodyText"/>
                    <w:spacing w:after="0"/>
                    <w:rPr>
                      <w:szCs w:val="18"/>
                      <w:u w:val="single"/>
                    </w:rPr>
                  </w:pPr>
                  <w:r w:rsidRPr="008E4554">
                    <w:rPr>
                      <w:szCs w:val="18"/>
                      <w:u w:val="single"/>
                    </w:rPr>
                    <w:t>Accomplishment/Barrier</w:t>
                  </w:r>
                </w:p>
              </w:tc>
              <w:tc>
                <w:tcPr>
                  <w:tcW w:w="3780" w:type="dxa"/>
                </w:tcPr>
                <w:p w14:paraId="1351FC95" w14:textId="3210F9A0" w:rsidR="00823A2A" w:rsidRPr="00F36AF2" w:rsidRDefault="00823A2A" w:rsidP="00823A2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14:paraId="4B539F4B" w14:textId="6F96E22A" w:rsidR="00823A2A" w:rsidRPr="00F36AF2" w:rsidRDefault="00823A2A" w:rsidP="00823A2A">
                  <w:pPr>
                    <w:pStyle w:val="BodyText"/>
                    <w:spacing w:after="0"/>
                    <w:rPr>
                      <w:u w:val="single"/>
                    </w:rPr>
                  </w:pPr>
                  <w:r w:rsidRPr="00F043FF">
                    <w:rPr>
                      <w:szCs w:val="18"/>
                    </w:rPr>
                    <w:t>Lorem ipsum</w:t>
                  </w:r>
                </w:p>
              </w:tc>
              <w:tc>
                <w:tcPr>
                  <w:tcW w:w="1620" w:type="dxa"/>
                </w:tcPr>
                <w:p w14:paraId="6212DECE" w14:textId="77777777" w:rsidR="00823A2A" w:rsidRPr="00F36AF2" w:rsidRDefault="00823A2A" w:rsidP="00823A2A">
                  <w:pPr>
                    <w:pStyle w:val="BodyText"/>
                    <w:spacing w:after="0"/>
                    <w:jc w:val="center"/>
                    <w:rPr>
                      <w:u w:val="single"/>
                    </w:rPr>
                  </w:pPr>
                  <w:r w:rsidRPr="00B01C2B">
                    <w:t>mm/dd/yyyy</w:t>
                  </w:r>
                </w:p>
              </w:tc>
            </w:tr>
            <w:tr w:rsidR="00823A2A" w14:paraId="30657E20" w14:textId="77777777" w:rsidTr="00537E70">
              <w:tc>
                <w:tcPr>
                  <w:tcW w:w="2240" w:type="dxa"/>
                  <w:vAlign w:val="center"/>
                </w:tcPr>
                <w:p w14:paraId="09621543" w14:textId="77777777" w:rsidR="00823A2A" w:rsidRPr="00BC2BF2" w:rsidRDefault="00823A2A" w:rsidP="00823A2A">
                  <w:pPr>
                    <w:pStyle w:val="BodyText"/>
                    <w:spacing w:after="0"/>
                    <w:rPr>
                      <w:szCs w:val="18"/>
                      <w:u w:val="single"/>
                    </w:rPr>
                  </w:pPr>
                  <w:r w:rsidRPr="008E4554">
                    <w:rPr>
                      <w:szCs w:val="18"/>
                      <w:u w:val="single"/>
                    </w:rPr>
                    <w:t>Accomplishment/Barrier</w:t>
                  </w:r>
                </w:p>
              </w:tc>
              <w:tc>
                <w:tcPr>
                  <w:tcW w:w="3780" w:type="dxa"/>
                </w:tcPr>
                <w:p w14:paraId="12D66ACF" w14:textId="5550C75C" w:rsidR="00823A2A" w:rsidRPr="00F36AF2" w:rsidRDefault="00823A2A" w:rsidP="00823A2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14:paraId="46CC34E8" w14:textId="35891011" w:rsidR="00823A2A" w:rsidRPr="00F36AF2" w:rsidRDefault="00823A2A" w:rsidP="00823A2A">
                  <w:pPr>
                    <w:pStyle w:val="BodyText"/>
                    <w:spacing w:after="0"/>
                    <w:rPr>
                      <w:u w:val="single"/>
                    </w:rPr>
                  </w:pPr>
                  <w:r w:rsidRPr="00F043FF">
                    <w:rPr>
                      <w:szCs w:val="18"/>
                    </w:rPr>
                    <w:t>Lorem ipsum</w:t>
                  </w:r>
                  <w:r>
                    <w:rPr>
                      <w:szCs w:val="18"/>
                    </w:rPr>
                    <w:t>.</w:t>
                  </w:r>
                  <w:r w:rsidRPr="00BC2BF2">
                    <w:t xml:space="preserve"> </w:t>
                  </w:r>
                </w:p>
              </w:tc>
              <w:tc>
                <w:tcPr>
                  <w:tcW w:w="1620" w:type="dxa"/>
                </w:tcPr>
                <w:p w14:paraId="23167A7B" w14:textId="77777777" w:rsidR="00823A2A" w:rsidRPr="00F36AF2" w:rsidRDefault="00823A2A" w:rsidP="00823A2A">
                  <w:pPr>
                    <w:pStyle w:val="BodyText"/>
                    <w:spacing w:after="0"/>
                    <w:jc w:val="center"/>
                    <w:rPr>
                      <w:u w:val="single"/>
                    </w:rPr>
                  </w:pPr>
                  <w:r w:rsidRPr="00B01C2B">
                    <w:t>mm/dd/yyyy</w:t>
                  </w:r>
                </w:p>
              </w:tc>
            </w:tr>
          </w:tbl>
          <w:p w14:paraId="2A987BB9" w14:textId="77777777" w:rsidR="00823A2A" w:rsidRDefault="00823A2A" w:rsidP="0090109B"/>
        </w:tc>
        <w:tc>
          <w:tcPr>
            <w:tcW w:w="250" w:type="dxa"/>
            <w:tcBorders>
              <w:top w:val="nil"/>
              <w:bottom w:val="nil"/>
            </w:tcBorders>
            <w:tcMar>
              <w:left w:w="0" w:type="dxa"/>
              <w:right w:w="0" w:type="dxa"/>
            </w:tcMar>
          </w:tcPr>
          <w:p w14:paraId="36CF36F5" w14:textId="77777777" w:rsidR="00823A2A" w:rsidRPr="00503AD1" w:rsidRDefault="00823A2A" w:rsidP="00503AD1">
            <w:pPr>
              <w:rPr>
                <w:sz w:val="8"/>
                <w:szCs w:val="8"/>
              </w:rPr>
            </w:pPr>
          </w:p>
        </w:tc>
        <w:tc>
          <w:tcPr>
            <w:tcW w:w="4239" w:type="dxa"/>
            <w:vMerge/>
          </w:tcPr>
          <w:p w14:paraId="467C2B2C" w14:textId="77777777" w:rsidR="00823A2A" w:rsidRDefault="00823A2A" w:rsidP="0090109B"/>
        </w:tc>
      </w:tr>
      <w:tr w:rsidR="00537E70" w14:paraId="1F4400A4" w14:textId="77777777" w:rsidTr="00CE525F">
        <w:trPr>
          <w:trHeight w:val="368"/>
        </w:trPr>
        <w:tc>
          <w:tcPr>
            <w:tcW w:w="10489" w:type="dxa"/>
            <w:gridSpan w:val="5"/>
            <w:vMerge w:val="restart"/>
            <w:shd w:val="clear" w:color="auto" w:fill="324D57"/>
            <w:vAlign w:val="center"/>
          </w:tcPr>
          <w:p w14:paraId="2F0E7B41" w14:textId="38976949" w:rsidR="00537E70" w:rsidRPr="00503AD1" w:rsidRDefault="00537E70"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99B2AA7" w14:textId="77777777" w:rsidR="00537E70" w:rsidRPr="00503AD1" w:rsidRDefault="00537E70"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0C031CB" w14:textId="77777777" w:rsidR="00537E70" w:rsidRPr="00503AD1" w:rsidRDefault="00537E70" w:rsidP="00B74274">
            <w:pPr>
              <w:keepNext/>
              <w:rPr>
                <w:sz w:val="8"/>
                <w:szCs w:val="8"/>
              </w:rPr>
            </w:pPr>
          </w:p>
        </w:tc>
        <w:tc>
          <w:tcPr>
            <w:tcW w:w="4239" w:type="dxa"/>
            <w:shd w:val="clear" w:color="auto" w:fill="324D57"/>
            <w:vAlign w:val="center"/>
          </w:tcPr>
          <w:p w14:paraId="58430C84" w14:textId="77777777" w:rsidR="00537E70" w:rsidRPr="00503AD1" w:rsidRDefault="00537E70"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52</w:t>
            </w:r>
            <w:r w:rsidRPr="00503AD1">
              <w:rPr>
                <w:rFonts w:cs="Arial"/>
                <w:b/>
                <w:noProof/>
                <w:color w:val="FFFFFF" w:themeColor="background1"/>
                <w:sz w:val="20"/>
                <w:szCs w:val="20"/>
              </w:rPr>
              <w:fldChar w:fldCharType="end"/>
            </w:r>
          </w:p>
        </w:tc>
      </w:tr>
      <w:tr w:rsidR="00537E70" w14:paraId="07D6EC63" w14:textId="77777777" w:rsidTr="00CE525F">
        <w:trPr>
          <w:trHeight w:val="503"/>
        </w:trPr>
        <w:tc>
          <w:tcPr>
            <w:tcW w:w="10489" w:type="dxa"/>
            <w:gridSpan w:val="5"/>
            <w:vMerge/>
            <w:tcBorders>
              <w:bottom w:val="single" w:sz="4" w:space="0" w:color="auto"/>
            </w:tcBorders>
            <w:shd w:val="clear" w:color="auto" w:fill="324D57"/>
            <w:vAlign w:val="center"/>
          </w:tcPr>
          <w:p w14:paraId="0ED96182" w14:textId="77777777" w:rsidR="00537E70" w:rsidRDefault="00537E70" w:rsidP="00B74274">
            <w:pPr>
              <w:keepNext/>
              <w:jc w:val="center"/>
            </w:pPr>
          </w:p>
        </w:tc>
        <w:tc>
          <w:tcPr>
            <w:tcW w:w="250" w:type="dxa"/>
            <w:tcBorders>
              <w:top w:val="nil"/>
              <w:bottom w:val="nil"/>
            </w:tcBorders>
            <w:tcMar>
              <w:left w:w="0" w:type="dxa"/>
              <w:right w:w="0" w:type="dxa"/>
            </w:tcMar>
          </w:tcPr>
          <w:p w14:paraId="447E681B" w14:textId="77777777" w:rsidR="00537E70" w:rsidRPr="00503AD1" w:rsidRDefault="00537E70" w:rsidP="00B74274">
            <w:pPr>
              <w:keepNext/>
              <w:rPr>
                <w:sz w:val="8"/>
                <w:szCs w:val="8"/>
              </w:rPr>
            </w:pPr>
          </w:p>
        </w:tc>
        <w:tc>
          <w:tcPr>
            <w:tcW w:w="4239" w:type="dxa"/>
            <w:tcMar>
              <w:left w:w="58" w:type="dxa"/>
              <w:right w:w="58" w:type="dxa"/>
            </w:tcMar>
          </w:tcPr>
          <w:p w14:paraId="406CB045" w14:textId="7CC32056" w:rsidR="00537E70" w:rsidRPr="00503AD1" w:rsidRDefault="00537E70" w:rsidP="00B74274">
            <w:pPr>
              <w:keepNext/>
              <w:spacing w:before="60"/>
              <w:rPr>
                <w:rFonts w:cs="Arial"/>
                <w:szCs w:val="18"/>
              </w:rPr>
            </w:pPr>
            <w:r w:rsidRPr="00503AD1">
              <w:rPr>
                <w:rFonts w:cs="Arial"/>
                <w:szCs w:val="18"/>
              </w:rPr>
              <w:t xml:space="preserve">Page ID: </w:t>
            </w:r>
            <w:r w:rsidR="00DC4C06">
              <w:rPr>
                <w:rFonts w:cs="Arial"/>
                <w:szCs w:val="18"/>
              </w:rPr>
              <w:t>2.6.1.1</w:t>
            </w:r>
          </w:p>
          <w:p w14:paraId="24B32674" w14:textId="20BCBC5C" w:rsidR="00537E70" w:rsidRDefault="00537E70" w:rsidP="00B74274">
            <w:pPr>
              <w:keepNext/>
              <w:spacing w:before="60"/>
            </w:pPr>
            <w:r w:rsidRPr="00503AD1">
              <w:rPr>
                <w:rFonts w:cs="Arial"/>
                <w:szCs w:val="18"/>
              </w:rPr>
              <w:t xml:space="preserve">Page Title: </w:t>
            </w:r>
            <w:r w:rsidRPr="00537E70">
              <w:rPr>
                <w:rFonts w:cs="Arial"/>
                <w:szCs w:val="18"/>
              </w:rPr>
              <w:t>Accomplishment and Barriers (Health) Detail</w:t>
            </w:r>
          </w:p>
        </w:tc>
      </w:tr>
      <w:tr w:rsidR="00537E70" w14:paraId="19411882" w14:textId="77777777" w:rsidTr="00CE525F">
        <w:tc>
          <w:tcPr>
            <w:tcW w:w="985" w:type="dxa"/>
            <w:tcBorders>
              <w:bottom w:val="single" w:sz="4" w:space="0" w:color="auto"/>
              <w:right w:val="nil"/>
            </w:tcBorders>
            <w:shd w:val="clear" w:color="auto" w:fill="F2F2F2" w:themeFill="background1" w:themeFillShade="F2"/>
            <w:vAlign w:val="center"/>
          </w:tcPr>
          <w:p w14:paraId="5B3746F0" w14:textId="77777777" w:rsidR="00537E70" w:rsidRPr="00503AD1" w:rsidRDefault="00537E70"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2A94F22" w14:textId="77777777" w:rsidR="00537E70" w:rsidRPr="00503AD1" w:rsidRDefault="00537E70"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644DC568" w14:textId="77777777" w:rsidR="00537E70" w:rsidRPr="00503AD1" w:rsidRDefault="00537E70"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169B22F1" w14:textId="77777777" w:rsidR="00537E70" w:rsidRPr="00503AD1" w:rsidRDefault="00537E70"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8982A33" w14:textId="77777777" w:rsidR="00537E70" w:rsidRPr="00503AD1" w:rsidRDefault="00537E70"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097DEA3" w14:textId="77777777" w:rsidR="00537E70" w:rsidRPr="00503AD1" w:rsidRDefault="00537E70"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D44F393" w14:textId="77777777" w:rsidR="00537E70" w:rsidRPr="00503AD1" w:rsidRDefault="00537E70" w:rsidP="00B74274">
            <w:pPr>
              <w:keepNext/>
              <w:spacing w:before="40" w:after="40"/>
              <w:rPr>
                <w:b/>
              </w:rPr>
            </w:pPr>
            <w:r w:rsidRPr="00503AD1">
              <w:rPr>
                <w:b/>
              </w:rPr>
              <w:t>Page Details</w:t>
            </w:r>
          </w:p>
        </w:tc>
      </w:tr>
      <w:tr w:rsidR="00537E70" w14:paraId="7C894FB1" w14:textId="77777777" w:rsidTr="00CE525F">
        <w:tc>
          <w:tcPr>
            <w:tcW w:w="10489" w:type="dxa"/>
            <w:gridSpan w:val="5"/>
            <w:tcBorders>
              <w:bottom w:val="nil"/>
            </w:tcBorders>
          </w:tcPr>
          <w:p w14:paraId="7155FF5A" w14:textId="33D1A410" w:rsidR="00537E70" w:rsidRPr="00503AD1" w:rsidRDefault="00537E70" w:rsidP="00B74274">
            <w:pPr>
              <w:pStyle w:val="Webaddress"/>
              <w:keepNext/>
              <w:rPr>
                <w:u w:val="none"/>
              </w:rPr>
            </w:pPr>
            <w:r w:rsidRPr="00C5731D">
              <w:t>Quarterly Progress Reporting</w:t>
            </w:r>
            <w:r w:rsidRPr="00C5731D">
              <w:rPr>
                <w:u w:val="none"/>
              </w:rPr>
              <w:t xml:space="preserve"> &gt;</w:t>
            </w:r>
            <w:r>
              <w:rPr>
                <w:u w:val="none"/>
              </w:rPr>
              <w:t xml:space="preserve"> </w:t>
            </w:r>
            <w:r w:rsidRPr="00823A2A">
              <w:t>Health Disparities</w:t>
            </w:r>
            <w:r w:rsidRPr="00DD3455">
              <w:rPr>
                <w:u w:val="none"/>
              </w:rPr>
              <w:t xml:space="preserve"> &gt; </w:t>
            </w:r>
            <w:r w:rsidRPr="00537E70">
              <w:t>Accomplishments and Barriers (Health Disparities)</w:t>
            </w:r>
            <w:r w:rsidRPr="00DD3455">
              <w:rPr>
                <w:u w:val="none"/>
              </w:rPr>
              <w:t xml:space="preserve"> &gt; </w:t>
            </w:r>
            <w:r w:rsidRPr="00537E70">
              <w:t>Accomplishment and Barriers (Health) Detail</w:t>
            </w:r>
          </w:p>
        </w:tc>
        <w:tc>
          <w:tcPr>
            <w:tcW w:w="250" w:type="dxa"/>
            <w:tcBorders>
              <w:top w:val="nil"/>
              <w:bottom w:val="nil"/>
            </w:tcBorders>
            <w:tcMar>
              <w:left w:w="0" w:type="dxa"/>
              <w:right w:w="0" w:type="dxa"/>
            </w:tcMar>
          </w:tcPr>
          <w:p w14:paraId="0B320E85" w14:textId="77777777" w:rsidR="00537E70" w:rsidRPr="00503AD1" w:rsidRDefault="00537E70" w:rsidP="00B74274">
            <w:pPr>
              <w:keepNext/>
              <w:rPr>
                <w:sz w:val="8"/>
                <w:szCs w:val="8"/>
              </w:rPr>
            </w:pPr>
          </w:p>
        </w:tc>
        <w:tc>
          <w:tcPr>
            <w:tcW w:w="4239" w:type="dxa"/>
            <w:vMerge w:val="restart"/>
            <w:tcMar>
              <w:left w:w="58" w:type="dxa"/>
              <w:right w:w="58" w:type="dxa"/>
            </w:tcMar>
          </w:tcPr>
          <w:p w14:paraId="26364CA4" w14:textId="056E1606" w:rsidR="00482608" w:rsidRPr="00B74FCB" w:rsidRDefault="00B74FCB" w:rsidP="00B75536">
            <w:pPr>
              <w:pStyle w:val="ListParagraph"/>
              <w:spacing w:after="80"/>
              <w:ind w:left="178" w:hanging="178"/>
              <w:rPr>
                <w:sz w:val="16"/>
                <w:szCs w:val="16"/>
              </w:rPr>
            </w:pPr>
            <w:r w:rsidRPr="00B74FCB">
              <w:rPr>
                <w:sz w:val="16"/>
                <w:szCs w:val="16"/>
              </w:rPr>
              <w:t>1</w:t>
            </w:r>
            <w:r w:rsidR="00482608" w:rsidRPr="00B74FCB">
              <w:rPr>
                <w:sz w:val="16"/>
                <w:szCs w:val="16"/>
              </w:rPr>
              <w:t>.</w:t>
            </w:r>
            <w:r w:rsidR="00482608" w:rsidRPr="00B74FCB">
              <w:rPr>
                <w:sz w:val="16"/>
                <w:szCs w:val="16"/>
              </w:rPr>
              <w:tab/>
              <w:t>The dropdown will display the Reporting Period values.</w:t>
            </w:r>
          </w:p>
          <w:p w14:paraId="501445E1" w14:textId="6F25EC86" w:rsidR="00482608" w:rsidRPr="00B74FCB" w:rsidRDefault="00B74FCB" w:rsidP="00B75536">
            <w:pPr>
              <w:pStyle w:val="ListParagraph"/>
              <w:spacing w:after="80"/>
              <w:ind w:left="178" w:hanging="178"/>
              <w:rPr>
                <w:sz w:val="16"/>
                <w:szCs w:val="16"/>
              </w:rPr>
            </w:pPr>
            <w:r>
              <w:rPr>
                <w:sz w:val="16"/>
                <w:szCs w:val="16"/>
              </w:rPr>
              <w:t>2</w:t>
            </w:r>
            <w:r w:rsidR="00482608" w:rsidRPr="00B74FCB">
              <w:rPr>
                <w:sz w:val="16"/>
                <w:szCs w:val="16"/>
              </w:rPr>
              <w:t>.</w:t>
            </w:r>
            <w:r w:rsidR="00482608" w:rsidRPr="00B74FCB">
              <w:rPr>
                <w:sz w:val="16"/>
                <w:szCs w:val="16"/>
              </w:rPr>
              <w:tab/>
              <w:t>"Is this an accomplishment or barrier?" Values will include: “Accomplishment” and “Challenge/Barrier”.</w:t>
            </w:r>
          </w:p>
          <w:p w14:paraId="471AFB16" w14:textId="110961A7" w:rsidR="00B74FCB" w:rsidRPr="00B74FCB" w:rsidRDefault="00B74FCB" w:rsidP="00B75536">
            <w:pPr>
              <w:pStyle w:val="ListParagraph"/>
              <w:spacing w:after="80"/>
              <w:ind w:left="178" w:hanging="178"/>
              <w:rPr>
                <w:sz w:val="16"/>
                <w:szCs w:val="16"/>
              </w:rPr>
            </w:pPr>
            <w:r>
              <w:rPr>
                <w:sz w:val="16"/>
                <w:szCs w:val="16"/>
              </w:rPr>
              <w:t>3</w:t>
            </w:r>
            <w:r w:rsidR="00482608" w:rsidRPr="00B74FCB">
              <w:rPr>
                <w:sz w:val="16"/>
                <w:szCs w:val="16"/>
              </w:rPr>
              <w:t>.</w:t>
            </w:r>
            <w:r>
              <w:rPr>
                <w:sz w:val="16"/>
                <w:szCs w:val="16"/>
              </w:rPr>
              <w:t xml:space="preserve"> </w:t>
            </w:r>
            <w:r w:rsidRPr="00B74FCB">
              <w:rPr>
                <w:sz w:val="16"/>
                <w:szCs w:val="16"/>
              </w:rPr>
              <w:t xml:space="preserve">The dropdown will display the following Name values for Accomplishments: ASSESSMENT: Defined your specific health disparities sub-population(s) (demographics, language, age, </w:t>
            </w:r>
            <w:r w:rsidR="00BD71BC">
              <w:rPr>
                <w:sz w:val="16"/>
                <w:szCs w:val="16"/>
              </w:rPr>
              <w:t>SES, sexual identity, literacy);</w:t>
            </w:r>
            <w:r w:rsidRPr="00B74FCB">
              <w:rPr>
                <w:sz w:val="16"/>
                <w:szCs w:val="16"/>
              </w:rPr>
              <w:t xml:space="preserve"> ASSESSMENT: Identified specific health disparities faced by </w:t>
            </w:r>
            <w:r w:rsidR="00BD71BC">
              <w:rPr>
                <w:sz w:val="16"/>
                <w:szCs w:val="16"/>
              </w:rPr>
              <w:t>your selected sub-population(s);</w:t>
            </w:r>
            <w:r w:rsidRPr="00B74FCB">
              <w:rPr>
                <w:sz w:val="16"/>
                <w:szCs w:val="16"/>
              </w:rPr>
              <w:t xml:space="preserve"> ASSESSMENT: Obtained data specific to t</w:t>
            </w:r>
            <w:r w:rsidR="00BD71BC">
              <w:rPr>
                <w:sz w:val="16"/>
                <w:szCs w:val="16"/>
              </w:rPr>
              <w:t>he high needs sub-population(s);</w:t>
            </w:r>
            <w:r w:rsidRPr="00B74FCB">
              <w:rPr>
                <w:sz w:val="16"/>
                <w:szCs w:val="16"/>
              </w:rPr>
              <w:t xml:space="preserve"> PLANNING: Considered health disparities in our PFS planning process (e.g., in prioritization subrecipient select</w:t>
            </w:r>
            <w:r w:rsidR="00BD71BC">
              <w:rPr>
                <w:sz w:val="16"/>
                <w:szCs w:val="16"/>
              </w:rPr>
              <w:t>ion, or intervention selection);</w:t>
            </w:r>
            <w:r w:rsidRPr="00B74FCB">
              <w:rPr>
                <w:sz w:val="16"/>
                <w:szCs w:val="16"/>
              </w:rPr>
              <w:t xml:space="preserve"> ALL: Ensured the involvement of sub-population(s) experiences substance abuse-related health disparities in your assessment, capacity building, planning, implementation, evalua</w:t>
            </w:r>
            <w:r w:rsidR="00BD71BC">
              <w:rPr>
                <w:sz w:val="16"/>
                <w:szCs w:val="16"/>
              </w:rPr>
              <w:t>tion, or dissemination efforts;</w:t>
            </w:r>
            <w:r w:rsidRPr="00B74FCB">
              <w:rPr>
                <w:sz w:val="16"/>
                <w:szCs w:val="16"/>
              </w:rPr>
              <w:t xml:space="preserve"> ALL: Integrated National Standards for Culturally and Linguistically Appropriate Servic</w:t>
            </w:r>
            <w:r w:rsidR="00BD71BC">
              <w:rPr>
                <w:sz w:val="16"/>
                <w:szCs w:val="16"/>
              </w:rPr>
              <w:t>es (CLAS) into PFS activities;</w:t>
            </w:r>
            <w:r w:rsidRPr="00B74FCB">
              <w:rPr>
                <w:sz w:val="16"/>
                <w:szCs w:val="16"/>
              </w:rPr>
              <w:t xml:space="preserve"> CAPACITY: Developed coalitions or strategic partnerships with other agencies or key stakeholders to address substance abuse-related health disparities in you</w:t>
            </w:r>
            <w:r w:rsidR="00BD71BC">
              <w:rPr>
                <w:sz w:val="16"/>
                <w:szCs w:val="16"/>
              </w:rPr>
              <w:t>r state, tribe, or jurisdiction;</w:t>
            </w:r>
            <w:r w:rsidRPr="00B74FCB">
              <w:rPr>
                <w:sz w:val="16"/>
                <w:szCs w:val="16"/>
              </w:rPr>
              <w:t xml:space="preserve"> CAPACITY: Delivered training to increate subrecipient community capacit</w:t>
            </w:r>
            <w:r w:rsidR="00BD71BC">
              <w:rPr>
                <w:sz w:val="16"/>
                <w:szCs w:val="16"/>
              </w:rPr>
              <w:t>y related to health disparities;</w:t>
            </w:r>
            <w:r w:rsidRPr="00B74FCB">
              <w:rPr>
                <w:sz w:val="16"/>
                <w:szCs w:val="16"/>
              </w:rPr>
              <w:t xml:space="preserve"> IMPLEMENTATION: Ensured that subrecipients implemented interventions specific to health disparities sub-popoulation(s) (demographics, language, age, </w:t>
            </w:r>
            <w:r w:rsidR="00BD71BC">
              <w:rPr>
                <w:sz w:val="16"/>
                <w:szCs w:val="16"/>
              </w:rPr>
              <w:t>SES, sexual identity, literacy);</w:t>
            </w:r>
            <w:r w:rsidRPr="00B74FCB">
              <w:rPr>
                <w:sz w:val="16"/>
                <w:szCs w:val="16"/>
              </w:rPr>
              <w:t xml:space="preserve"> IMPLEMENTATION: Helped subrecipients adapt interventions to make them apply to specific disparities sub-population(s) (demographics, language, age, S</w:t>
            </w:r>
            <w:r w:rsidR="00BD71BC">
              <w:rPr>
                <w:sz w:val="16"/>
                <w:szCs w:val="16"/>
              </w:rPr>
              <w:t xml:space="preserve">ES, sexual identity, literacy); </w:t>
            </w:r>
            <w:r w:rsidRPr="00B74FCB">
              <w:rPr>
                <w:sz w:val="16"/>
                <w:szCs w:val="16"/>
              </w:rPr>
              <w:t>IMPLEMENTATION: Increased availability of su</w:t>
            </w:r>
            <w:r w:rsidR="00BD71BC">
              <w:rPr>
                <w:sz w:val="16"/>
                <w:szCs w:val="16"/>
              </w:rPr>
              <w:t>bstance use prevention services;</w:t>
            </w:r>
            <w:r w:rsidRPr="00B74FCB">
              <w:rPr>
                <w:sz w:val="16"/>
                <w:szCs w:val="16"/>
              </w:rPr>
              <w:t xml:space="preserve"> IMPLEMENTATION: Increased access to su</w:t>
            </w:r>
            <w:r w:rsidR="00BD71BC">
              <w:rPr>
                <w:sz w:val="16"/>
                <w:szCs w:val="16"/>
              </w:rPr>
              <w:t>bstance use prevention services;</w:t>
            </w:r>
            <w:r w:rsidRPr="00B74FCB">
              <w:rPr>
                <w:sz w:val="16"/>
                <w:szCs w:val="16"/>
              </w:rPr>
              <w:t xml:space="preserve"> EVALUATION: Assessed changes in outcomes by sub-populations that face health dispa</w:t>
            </w:r>
            <w:r w:rsidR="00BD71BC">
              <w:rPr>
                <w:sz w:val="16"/>
                <w:szCs w:val="16"/>
              </w:rPr>
              <w:t>rities related to substance use;</w:t>
            </w:r>
            <w:r w:rsidRPr="00B74FCB">
              <w:rPr>
                <w:sz w:val="16"/>
                <w:szCs w:val="16"/>
              </w:rPr>
              <w:t xml:space="preserve"> EVALUATION: Assessed changes in the number of individuals serves or reached by sub-populations that face health disparities</w:t>
            </w:r>
            <w:r w:rsidR="00BD71BC">
              <w:rPr>
                <w:sz w:val="16"/>
                <w:szCs w:val="16"/>
              </w:rPr>
              <w:t xml:space="preserve"> related to substance abuse use;</w:t>
            </w:r>
            <w:r w:rsidRPr="00B74FCB">
              <w:rPr>
                <w:sz w:val="16"/>
                <w:szCs w:val="16"/>
              </w:rPr>
              <w:t xml:space="preserve"> SUSTAINABILITY: Developed a plan to ensure that the progress made in addressing substance abuse-related health disparities is </w:t>
            </w:r>
            <w:r w:rsidR="00BD71BC">
              <w:rPr>
                <w:sz w:val="16"/>
                <w:szCs w:val="16"/>
              </w:rPr>
              <w:t>sustained beyond PFS initiative;</w:t>
            </w:r>
            <w:r w:rsidRPr="00B74FCB">
              <w:rPr>
                <w:sz w:val="16"/>
                <w:szCs w:val="16"/>
              </w:rPr>
              <w:t xml:space="preserve"> Other Health Disparities Accomplishment (provide title in description box below)</w:t>
            </w:r>
          </w:p>
          <w:p w14:paraId="75A78C61" w14:textId="0FE08C8B" w:rsidR="00BD71BC" w:rsidRPr="00BD71BC" w:rsidRDefault="00B74FCB" w:rsidP="00B75536">
            <w:pPr>
              <w:pStyle w:val="ListParagraph"/>
              <w:spacing w:after="80"/>
              <w:ind w:left="178" w:hanging="178"/>
              <w:rPr>
                <w:sz w:val="16"/>
                <w:szCs w:val="16"/>
              </w:rPr>
            </w:pPr>
            <w:r w:rsidRPr="00B74FCB">
              <w:rPr>
                <w:sz w:val="16"/>
                <w:szCs w:val="16"/>
              </w:rPr>
              <w:t xml:space="preserve">     The dropdown will display the following Name values for Challenges/Barriers: </w:t>
            </w:r>
            <w:r w:rsidR="00BD71BC" w:rsidRPr="00BD71BC">
              <w:rPr>
                <w:sz w:val="16"/>
                <w:szCs w:val="16"/>
              </w:rPr>
              <w:t>ASSESSMENT: Difficulty defining the specific health disparities sub-population(s) (demographics, language, age, SES, sexual identity, literacy)</w:t>
            </w:r>
            <w:r w:rsidR="00BD71BC">
              <w:rPr>
                <w:sz w:val="16"/>
                <w:szCs w:val="16"/>
              </w:rPr>
              <w:t xml:space="preserve">; </w:t>
            </w:r>
            <w:r w:rsidR="00BD71BC" w:rsidRPr="00BD71BC">
              <w:rPr>
                <w:sz w:val="16"/>
                <w:szCs w:val="16"/>
              </w:rPr>
              <w:t xml:space="preserve">ASSESSMENT: Difficulty obtaining data on needs or outcomes for the specific health disparities </w:t>
            </w:r>
            <w:r w:rsidR="00BD71BC" w:rsidRPr="00BD71BC">
              <w:rPr>
                <w:sz w:val="16"/>
                <w:szCs w:val="16"/>
              </w:rPr>
              <w:lastRenderedPageBreak/>
              <w:t>sub-population(s) (demographics, language, age, SES, sexual identity, literacy)</w:t>
            </w:r>
            <w:r w:rsidR="00BD71BC">
              <w:rPr>
                <w:sz w:val="16"/>
                <w:szCs w:val="16"/>
              </w:rPr>
              <w:t xml:space="preserve">; </w:t>
            </w:r>
            <w:r w:rsidR="00BD71BC" w:rsidRPr="00BD71BC">
              <w:rPr>
                <w:sz w:val="16"/>
                <w:szCs w:val="16"/>
              </w:rPr>
              <w:t>ALL: Difficulty engaging the sub-population(s) experiencing substance abuse-related health disparities in your assessment, capacity building, planning, implementation, evaluation, or dissemination efforts</w:t>
            </w:r>
            <w:r w:rsidR="00BD71BC">
              <w:rPr>
                <w:sz w:val="16"/>
                <w:szCs w:val="16"/>
              </w:rPr>
              <w:t xml:space="preserve">; </w:t>
            </w:r>
            <w:r w:rsidR="00BD71BC" w:rsidRPr="00BD71BC">
              <w:rPr>
                <w:sz w:val="16"/>
                <w:szCs w:val="16"/>
              </w:rPr>
              <w:t>ALL: Problems understanding or applying National Standards for Culturally and Linguistically Appropriate Services (CLAS) to PFS activities</w:t>
            </w:r>
            <w:r w:rsidR="00BD71BC">
              <w:rPr>
                <w:sz w:val="16"/>
                <w:szCs w:val="16"/>
              </w:rPr>
              <w:t xml:space="preserve">; </w:t>
            </w:r>
            <w:r w:rsidR="00BD71BC" w:rsidRPr="00BD71BC">
              <w:rPr>
                <w:sz w:val="16"/>
                <w:szCs w:val="16"/>
              </w:rPr>
              <w:t>CAPACITY: Difficulty developing coalitions or strategic partnerships with other agencies or key stakeholders to address substance abuse-related health disparities in your state, tribe, or jurisdiction</w:t>
            </w:r>
            <w:r w:rsidR="00BD71BC">
              <w:rPr>
                <w:sz w:val="16"/>
                <w:szCs w:val="16"/>
              </w:rPr>
              <w:t xml:space="preserve">; </w:t>
            </w:r>
            <w:r w:rsidR="00BD71BC" w:rsidRPr="00BD71BC">
              <w:rPr>
                <w:sz w:val="16"/>
                <w:szCs w:val="16"/>
              </w:rPr>
              <w:t>CAPACITY: Low capacity among subrecipients to address health disparities issues</w:t>
            </w:r>
            <w:r w:rsidR="00BD71BC">
              <w:rPr>
                <w:sz w:val="16"/>
                <w:szCs w:val="16"/>
              </w:rPr>
              <w:t xml:space="preserve">; </w:t>
            </w:r>
            <w:r w:rsidR="00BD71BC" w:rsidRPr="00BD71BC">
              <w:rPr>
                <w:sz w:val="16"/>
                <w:szCs w:val="16"/>
              </w:rPr>
              <w:t>CAPACITY: Difficulty finding or providing appropriate training for subrecipients to address health disparities</w:t>
            </w:r>
            <w:r w:rsidR="00BD71BC">
              <w:rPr>
                <w:sz w:val="16"/>
                <w:szCs w:val="16"/>
              </w:rPr>
              <w:t xml:space="preserve">; </w:t>
            </w:r>
            <w:r w:rsidR="00BD71BC" w:rsidRPr="00BD71BC">
              <w:rPr>
                <w:sz w:val="16"/>
                <w:szCs w:val="16"/>
              </w:rPr>
              <w:t>IMPLEMENTATION: Lack of interventions specific to the health disparities sub-population(s) (demographics, language, age, SES, sexual identity, literacy)</w:t>
            </w:r>
            <w:r w:rsidR="00BD71BC">
              <w:rPr>
                <w:sz w:val="16"/>
                <w:szCs w:val="16"/>
              </w:rPr>
              <w:t xml:space="preserve">; </w:t>
            </w:r>
            <w:r w:rsidR="00BD71BC" w:rsidRPr="00BD71BC">
              <w:rPr>
                <w:sz w:val="16"/>
                <w:szCs w:val="16"/>
              </w:rPr>
              <w:t>IMPLEMENTATION: Inability to adapt interventions to make them apply to specific health disparities sub-population(s) (demographics, language, age, SES, sexual identity, literacy)</w:t>
            </w:r>
            <w:r w:rsidR="00BD71BC">
              <w:rPr>
                <w:sz w:val="16"/>
                <w:szCs w:val="16"/>
              </w:rPr>
              <w:t>; E</w:t>
            </w:r>
            <w:r w:rsidR="00BD71BC" w:rsidRPr="00BD71BC">
              <w:rPr>
                <w:sz w:val="16"/>
                <w:szCs w:val="16"/>
              </w:rPr>
              <w:t>VALUATION: Lack of data to assess changes in outcomes by sub-populations that face health dispa</w:t>
            </w:r>
            <w:r w:rsidR="00BD71BC">
              <w:rPr>
                <w:sz w:val="16"/>
                <w:szCs w:val="16"/>
              </w:rPr>
              <w:t xml:space="preserve">rities related to substance use; </w:t>
            </w:r>
            <w:r w:rsidR="00BD71BC" w:rsidRPr="00BD71BC">
              <w:rPr>
                <w:sz w:val="16"/>
                <w:szCs w:val="16"/>
              </w:rPr>
              <w:t>EVALUATION: Lack of data to assess changes in the number of individuals served or reached by sub-populations that face health dispa</w:t>
            </w:r>
            <w:r w:rsidR="00BD71BC">
              <w:rPr>
                <w:sz w:val="16"/>
                <w:szCs w:val="16"/>
              </w:rPr>
              <w:t xml:space="preserve">rities related to substance use; </w:t>
            </w:r>
            <w:r w:rsidR="00BD71BC" w:rsidRPr="00BD71BC">
              <w:rPr>
                <w:sz w:val="16"/>
                <w:szCs w:val="16"/>
              </w:rPr>
              <w:t xml:space="preserve">Other </w:t>
            </w:r>
            <w:r w:rsidR="00BD71BC" w:rsidRPr="00B74FCB">
              <w:rPr>
                <w:sz w:val="16"/>
                <w:szCs w:val="16"/>
              </w:rPr>
              <w:t xml:space="preserve">Health Disparities </w:t>
            </w:r>
            <w:r w:rsidR="00BD71BC">
              <w:rPr>
                <w:sz w:val="16"/>
                <w:szCs w:val="16"/>
              </w:rPr>
              <w:t xml:space="preserve">Challenge/Barrier </w:t>
            </w:r>
            <w:r w:rsidR="00BD71BC" w:rsidRPr="00B74FCB">
              <w:rPr>
                <w:sz w:val="16"/>
                <w:szCs w:val="16"/>
              </w:rPr>
              <w:t>(provide title in description box below)</w:t>
            </w:r>
          </w:p>
          <w:p w14:paraId="7E9172A5" w14:textId="22452271" w:rsidR="00482608" w:rsidRPr="00B74FCB" w:rsidRDefault="00BD71BC" w:rsidP="00B75536">
            <w:pPr>
              <w:pStyle w:val="ListParagraph"/>
              <w:spacing w:after="80"/>
              <w:ind w:left="178" w:hanging="178"/>
              <w:rPr>
                <w:sz w:val="16"/>
                <w:szCs w:val="16"/>
              </w:rPr>
            </w:pPr>
            <w:r>
              <w:rPr>
                <w:sz w:val="16"/>
                <w:szCs w:val="16"/>
              </w:rPr>
              <w:t>4</w:t>
            </w:r>
            <w:r w:rsidR="00482608" w:rsidRPr="00B74FCB">
              <w:rPr>
                <w:sz w:val="16"/>
                <w:szCs w:val="16"/>
              </w:rPr>
              <w:t>.</w:t>
            </w:r>
            <w:r w:rsidR="00482608" w:rsidRPr="00B74FCB">
              <w:rPr>
                <w:sz w:val="16"/>
                <w:szCs w:val="16"/>
              </w:rPr>
              <w:tab/>
              <w:t>Clicking the “Save” button will save the record and return the user to the Accomplishments and Barriers listing page (2.6.1). If not all fields required to save are completed or invalid data is entered, user will be prevented from saving and a message will list the fields and related issues.</w:t>
            </w:r>
          </w:p>
          <w:p w14:paraId="5F8BDEF3" w14:textId="2F7A28DE" w:rsidR="00482608" w:rsidRPr="00B74FCB" w:rsidRDefault="00BD71BC" w:rsidP="00B75536">
            <w:pPr>
              <w:pStyle w:val="ListParagraph"/>
              <w:spacing w:after="80"/>
              <w:ind w:left="178" w:hanging="178"/>
              <w:rPr>
                <w:sz w:val="16"/>
                <w:szCs w:val="16"/>
              </w:rPr>
            </w:pPr>
            <w:r>
              <w:rPr>
                <w:sz w:val="16"/>
                <w:szCs w:val="16"/>
              </w:rPr>
              <w:t>5</w:t>
            </w:r>
            <w:r w:rsidR="00482608" w:rsidRPr="00B74FCB">
              <w:rPr>
                <w:sz w:val="16"/>
                <w:szCs w:val="16"/>
              </w:rPr>
              <w:t>.</w:t>
            </w:r>
            <w:r w:rsidR="00482608" w:rsidRPr="00B74FCB">
              <w:rPr>
                <w:sz w:val="16"/>
                <w:szCs w:val="16"/>
              </w:rPr>
              <w:tab/>
              <w:t>Clicking the “Cancel” button will not save any changes and will return the user to the Accomplishments and Barriers listing page (2.6.1).</w:t>
            </w:r>
          </w:p>
          <w:p w14:paraId="1A63AA4F" w14:textId="1D6A8D43" w:rsidR="00537E70" w:rsidRDefault="00BD71BC" w:rsidP="00B75536">
            <w:pPr>
              <w:pStyle w:val="ListParagraph"/>
              <w:spacing w:after="80"/>
              <w:ind w:left="178" w:hanging="178"/>
            </w:pPr>
            <w:r>
              <w:rPr>
                <w:sz w:val="16"/>
                <w:szCs w:val="16"/>
              </w:rPr>
              <w:t>6</w:t>
            </w:r>
            <w:r w:rsidR="00482608" w:rsidRPr="00B74FCB">
              <w:rPr>
                <w:sz w:val="16"/>
                <w:szCs w:val="16"/>
              </w:rPr>
              <w:t>.</w:t>
            </w:r>
            <w:r w:rsidR="00482608" w:rsidRPr="00B74FCB">
              <w:rPr>
                <w:sz w:val="16"/>
                <w:szCs w:val="16"/>
              </w:rPr>
              <w:tab/>
              <w:t>Clicking the “Delete” button will first prompt user to confirm action. If “Yes”, the record will be deleted and the user will return to the Accomplishments and Barriers listing page (2.6.1). If “No”, user will remain on this page.</w:t>
            </w:r>
          </w:p>
        </w:tc>
      </w:tr>
      <w:tr w:rsidR="00537E70" w14:paraId="03FF8EAC" w14:textId="77777777" w:rsidTr="00CE525F">
        <w:trPr>
          <w:trHeight w:val="9350"/>
        </w:trPr>
        <w:tc>
          <w:tcPr>
            <w:tcW w:w="10489" w:type="dxa"/>
            <w:gridSpan w:val="5"/>
            <w:tcBorders>
              <w:top w:val="nil"/>
            </w:tcBorders>
          </w:tcPr>
          <w:p w14:paraId="7449BDA4" w14:textId="6B4F8572" w:rsidR="00537E70" w:rsidRDefault="00537E70" w:rsidP="00B74FCB">
            <w:pPr>
              <w:pStyle w:val="Heading1"/>
              <w:outlineLvl w:val="0"/>
            </w:pPr>
            <w:r w:rsidRPr="00BE2CA5">
              <w:t xml:space="preserve">Accomplishments and Barriers </w:t>
            </w:r>
          </w:p>
          <w:p w14:paraId="4BFD2CE5" w14:textId="77777777" w:rsidR="00537E70" w:rsidRDefault="00537E70" w:rsidP="00537E70">
            <w:pPr>
              <w:pStyle w:val="BodyText2"/>
              <w:rPr>
                <w:shd w:val="clear" w:color="auto" w:fill="FFFFFF"/>
              </w:rPr>
            </w:pPr>
          </w:p>
          <w:p w14:paraId="4AB031D2" w14:textId="1FBB2F9A" w:rsidR="00537E70" w:rsidRDefault="00537E70" w:rsidP="00537E70">
            <w:pPr>
              <w:pStyle w:val="BodyText2"/>
              <w:rPr>
                <w:shd w:val="clear" w:color="auto" w:fill="FFFFFF"/>
              </w:rPr>
            </w:pPr>
            <w:r w:rsidRPr="00537E70">
              <w:rPr>
                <w:shd w:val="clear" w:color="auto" w:fill="FFFFFF"/>
              </w:rPr>
              <w:t>Use this section to describe any accomplishments and/or barriers that you experienced while performing activities related to your PFS Health Disparities Plan during this quarter.</w:t>
            </w:r>
          </w:p>
          <w:p w14:paraId="64741CF4" w14:textId="77777777" w:rsidR="00537E70" w:rsidRDefault="00537E70" w:rsidP="00537E70">
            <w:pPr>
              <w:pStyle w:val="BodyTextBold"/>
              <w:rPr>
                <w:shd w:val="clear" w:color="auto" w:fill="FFFFFF"/>
              </w:rPr>
            </w:pPr>
            <w:r w:rsidRPr="00B07045">
              <w:rPr>
                <w:noProof/>
              </w:rPr>
              <mc:AlternateContent>
                <mc:Choice Requires="wps">
                  <w:drawing>
                    <wp:anchor distT="0" distB="0" distL="114300" distR="114300" simplePos="0" relativeHeight="252127232" behindDoc="0" locked="0" layoutInCell="1" allowOverlap="1" wp14:anchorId="14960299" wp14:editId="491DDFDB">
                      <wp:simplePos x="0" y="0"/>
                      <wp:positionH relativeFrom="column">
                        <wp:posOffset>161290</wp:posOffset>
                      </wp:positionH>
                      <wp:positionV relativeFrom="page">
                        <wp:posOffset>948690</wp:posOffset>
                      </wp:positionV>
                      <wp:extent cx="197485" cy="197485"/>
                      <wp:effectExtent l="0" t="0" r="12065" b="12065"/>
                      <wp:wrapNone/>
                      <wp:docPr id="621" name="Oval 6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E05F5" w14:textId="1BCB246D" w:rsidR="00EE7FC1" w:rsidRPr="00FE69B0" w:rsidRDefault="00EE7FC1" w:rsidP="00537E7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60299" id="Oval 621" o:spid="_x0000_s1470" style="position:absolute;left:0;text-align:left;margin-left:12.7pt;margin-top:74.7pt;width:15.55pt;height:15.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" fillcolor="yellow" strokecolor="black [3213]" strokeweight=".5pt">
                      <v:stroke joinstyle="miter"/>
                      <v:textbox inset="0,0,0,0">
                        <w:txbxContent>
                          <w:p w14:paraId="1ACE05F5" w14:textId="1BCB246D" w:rsidR="00EE7FC1" w:rsidRPr="00FE69B0" w:rsidRDefault="00EE7FC1" w:rsidP="00537E70">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14:paraId="5587AA69" w14:textId="77777777" w:rsidR="00537E70" w:rsidRDefault="00537E70" w:rsidP="00537E70">
            <w:pPr>
              <w:pStyle w:val="BodyText2"/>
              <w:rPr>
                <w:shd w:val="clear" w:color="auto" w:fill="FFFFFF"/>
              </w:rPr>
            </w:pPr>
            <w:r>
              <w:rPr>
                <w:noProof/>
                <w:bdr w:val="none" w:sz="0" w:space="0" w:color="auto"/>
              </w:rPr>
              <mc:AlternateContent>
                <mc:Choice Requires="wps">
                  <w:drawing>
                    <wp:anchor distT="0" distB="0" distL="114300" distR="114300" simplePos="0" relativeHeight="252124160" behindDoc="0" locked="1" layoutInCell="1" allowOverlap="1" wp14:anchorId="2BF69448" wp14:editId="2DA35796">
                      <wp:simplePos x="0" y="0"/>
                      <wp:positionH relativeFrom="column">
                        <wp:posOffset>438150</wp:posOffset>
                      </wp:positionH>
                      <wp:positionV relativeFrom="paragraph">
                        <wp:posOffset>60325</wp:posOffset>
                      </wp:positionV>
                      <wp:extent cx="429260" cy="73025"/>
                      <wp:effectExtent l="0" t="0" r="8890" b="3175"/>
                      <wp:wrapNone/>
                      <wp:docPr id="622" name="Rectangle 622"/>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A419" id="Rectangle 622" o:spid="_x0000_s1026" style="position:absolute;margin-left:34.5pt;margin-top:4.75pt;width:33.8pt;height: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&#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UTyvJZ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6E63EFA1" wp14:editId="0AECE109">
                  <wp:extent cx="2755000" cy="182880"/>
                  <wp:effectExtent l="0" t="0" r="7620" b="7620"/>
                  <wp:docPr id="633" name="Picture 63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0A15BF4" w14:textId="77777777" w:rsidR="00537E70" w:rsidRDefault="00537E70" w:rsidP="00537E70">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26208" behindDoc="0" locked="0" layoutInCell="1" allowOverlap="1" wp14:anchorId="3C81DF53" wp14:editId="39EE7A90">
                      <wp:simplePos x="0" y="0"/>
                      <wp:positionH relativeFrom="column">
                        <wp:posOffset>153670</wp:posOffset>
                      </wp:positionH>
                      <wp:positionV relativeFrom="page">
                        <wp:posOffset>1466850</wp:posOffset>
                      </wp:positionV>
                      <wp:extent cx="197485" cy="197485"/>
                      <wp:effectExtent l="0" t="0" r="12065" b="12065"/>
                      <wp:wrapNone/>
                      <wp:docPr id="623" name="Oval 6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75780" w14:textId="26C52375" w:rsidR="00EE7FC1" w:rsidRPr="00FE69B0" w:rsidRDefault="00EE7FC1" w:rsidP="00537E7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1DF53" id="Oval 623" o:spid="_x0000_s1471" style="position:absolute;left:0;text-align:left;margin-left:12.1pt;margin-top:115.5pt;width:15.55pt;height:15.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" fillcolor="yellow" strokecolor="black [3213]" strokeweight=".5pt">
                      <v:stroke joinstyle="miter"/>
                      <v:textbox inset="0,0,0,0">
                        <w:txbxContent>
                          <w:p w14:paraId="6CC75780" w14:textId="26C52375" w:rsidR="00EE7FC1" w:rsidRPr="00FE69B0" w:rsidRDefault="00EE7FC1" w:rsidP="00537E70">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14:paraId="5951895D" w14:textId="77777777" w:rsidR="00537E70" w:rsidRDefault="00537E70" w:rsidP="00537E70">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9661759" wp14:editId="5C9A9EBA">
                  <wp:extent cx="2755000" cy="182880"/>
                  <wp:effectExtent l="0" t="0" r="7620" b="7620"/>
                  <wp:docPr id="634" name="Picture 63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80F99F1" w14:textId="77777777" w:rsidR="00537E70" w:rsidRDefault="00537E70" w:rsidP="00537E70">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25184" behindDoc="0" locked="0" layoutInCell="1" allowOverlap="1" wp14:anchorId="32C826E7" wp14:editId="0AE29FD4">
                      <wp:simplePos x="0" y="0"/>
                      <wp:positionH relativeFrom="column">
                        <wp:posOffset>168275</wp:posOffset>
                      </wp:positionH>
                      <wp:positionV relativeFrom="page">
                        <wp:posOffset>2016125</wp:posOffset>
                      </wp:positionV>
                      <wp:extent cx="197485" cy="197485"/>
                      <wp:effectExtent l="0" t="0" r="12065" b="12065"/>
                      <wp:wrapNone/>
                      <wp:docPr id="624" name="Oval 6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4BEFD" w14:textId="100CF99E" w:rsidR="00EE7FC1" w:rsidRPr="00FE69B0" w:rsidRDefault="00EE7FC1" w:rsidP="00537E7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826E7" id="Oval 624" o:spid="_x0000_s1472" style="position:absolute;left:0;text-align:left;margin-left:13.25pt;margin-top:158.75pt;width:15.55pt;height:15.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" fillcolor="yellow" strokecolor="black [3213]" strokeweight=".5pt">
                      <v:stroke joinstyle="miter"/>
                      <v:textbox inset="0,0,0,0">
                        <w:txbxContent>
                          <w:p w14:paraId="3674BEFD" w14:textId="100CF99E" w:rsidR="00EE7FC1" w:rsidRPr="00FE69B0" w:rsidRDefault="00EE7FC1" w:rsidP="00537E70">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14:paraId="79916E44" w14:textId="77777777" w:rsidR="00537E70" w:rsidRDefault="00537E70" w:rsidP="00537E70">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3FE1863" wp14:editId="45FA34ED">
                  <wp:extent cx="2755000" cy="182880"/>
                  <wp:effectExtent l="0" t="0" r="7620" b="7620"/>
                  <wp:docPr id="635" name="Picture 63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B401DFD" w14:textId="1895DAD0" w:rsidR="00537E70" w:rsidRDefault="00482608" w:rsidP="00537E70">
            <w:pPr>
              <w:pStyle w:val="BodyTextBold"/>
              <w:rPr>
                <w:rStyle w:val="Emphasis"/>
                <w:rFonts w:ascii="Verdana" w:hAnsi="Verdana"/>
                <w:b w:val="0"/>
                <w:bCs/>
                <w:i w:val="0"/>
                <w:iCs w:val="0"/>
                <w:color w:val="324D57"/>
                <w:sz w:val="17"/>
                <w:shd w:val="clear" w:color="auto" w:fill="FFFFFF"/>
              </w:rPr>
            </w:pPr>
            <w:r w:rsidRPr="00482608">
              <w:t>Describe the activities or issues from this quarter that fit this Accomplishment or Barrier:*</w:t>
            </w:r>
          </w:p>
          <w:p w14:paraId="45CB5358" w14:textId="77777777" w:rsidR="00537E70" w:rsidRDefault="00537E70" w:rsidP="00537E70">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2ACD5352" wp14:editId="220247DC">
                      <wp:extent cx="5010912" cy="1338682"/>
                      <wp:effectExtent l="0" t="0" r="18415" b="13970"/>
                      <wp:docPr id="625" name="Rectangle 625"/>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469B83" id="Rectangle 625"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Rs2eL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2449280B" w14:textId="77777777" w:rsidR="00537E70" w:rsidRDefault="00537E70" w:rsidP="00537E70">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14:paraId="2591F601" w14:textId="77777777" w:rsidR="00537E70" w:rsidRPr="008E4554" w:rsidRDefault="00537E70" w:rsidP="00537E70">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4C8B78F2" wp14:editId="1DABB455">
                      <wp:extent cx="2582265" cy="235915"/>
                      <wp:effectExtent l="0" t="0" r="27940" b="12065"/>
                      <wp:docPr id="626" name="Group 62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627" name="Rectangle 627"/>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FC28F" w14:textId="77777777" w:rsidR="00EE7FC1" w:rsidRPr="00467CB3" w:rsidRDefault="00EE7FC1" w:rsidP="00537E7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7A8D7" w14:textId="77777777" w:rsidR="00EE7FC1" w:rsidRPr="00467CB3" w:rsidRDefault="00EE7FC1" w:rsidP="00537E7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C18E2" w14:textId="77777777" w:rsidR="00EE7FC1" w:rsidRPr="00467CB3" w:rsidRDefault="00EE7FC1" w:rsidP="00537E70">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l 630"/>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9A4BC" w14:textId="52711B6F" w:rsidR="00EE7FC1" w:rsidRPr="00FE69B0" w:rsidRDefault="00EE7FC1" w:rsidP="00537E7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1" name="Oval 631"/>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D218B" w14:textId="4C1B551C" w:rsidR="00EE7FC1" w:rsidRPr="00FE69B0" w:rsidRDefault="00EE7FC1" w:rsidP="00537E70">
                                    <w:pPr>
                                      <w:jc w:val="center"/>
                                      <w:rPr>
                                        <w:color w:val="000000" w:themeColor="text1"/>
                                      </w:rPr>
                                    </w:pPr>
                                    <w:r>
                                      <w:rPr>
                                        <w:color w:val="000000" w:themeColor="text1"/>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2" name="Oval 632"/>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129CA" w14:textId="363ED84F" w:rsidR="00EE7FC1" w:rsidRPr="00FE69B0" w:rsidRDefault="00EE7FC1" w:rsidP="00537E7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C8B78F2" id="Group 626" o:spid="_x0000_s1473"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">
                      <v:rect id="Rectangle 627" o:spid="_x0000_s147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YsMA&#10;AADcAAAADwAAAGRycy9kb3ducmV2LnhtbESP3YrCMBCF74V9hzALeyOaWqFdqlFWWcEbwZ99gKEZ&#10;27LNpDbR1rc3guDl4fx8nPmyN7W4Uesqywom4wgEcW51xYWCv9Nm9A3CeWSNtWVScCcHy8XHYI6Z&#10;th0f6Hb0hQgj7DJUUHrfZFK6vCSDbmwb4uCdbWvQB9kWUrfYhXFTyziKEmmw4kAosaF1Sfn/8WoC&#10;5PdcdbFZyTRO9/tdMbzsptdEqa/P/mcGwlPv3+FXe6sVJHE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YsMAAADcAAAADwAAAAAAAAAAAAAAAACYAgAAZHJzL2Rv&#10;d25yZXYueG1sUEsFBgAAAAAEAAQA9QAAAIgDAAAAAA==&#10;" fillcolor="#e7e6e6 [3214]" strokecolor="#bfbfbf [2412]" strokeweight="1pt">
                        <v:textbox>
                          <w:txbxContent>
                            <w:p w14:paraId="37CFC28F" w14:textId="77777777" w:rsidR="00EE7FC1" w:rsidRPr="00467CB3" w:rsidRDefault="00EE7FC1" w:rsidP="00537E70">
                              <w:pPr>
                                <w:jc w:val="center"/>
                                <w:rPr>
                                  <w:color w:val="000000" w:themeColor="text1"/>
                                </w:rPr>
                              </w:pPr>
                              <w:r>
                                <w:rPr>
                                  <w:color w:val="000000" w:themeColor="text1"/>
                                </w:rPr>
                                <w:t>Save</w:t>
                              </w:r>
                            </w:p>
                          </w:txbxContent>
                        </v:textbox>
                      </v:rect>
                      <v:rect id="Rectangle 628" o:spid="_x0000_s147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MEMEA&#10;AADcAAAADwAAAGRycy9kb3ducmV2LnhtbERPzWrCQBC+C32HZQq9SN0YIZbUVapY8CL49wBDdkxC&#10;s7NpdjXp23cOgseP73+xGlyj7tSF2rOB6SQBRVx4W3Np4HL+fv8AFSKyxcYzGfijAKvly2iBufU9&#10;H+l+iqWSEA45GqhibHOtQ1GRwzDxLbFwV985jAK7UtsOewl3jU6TJNMOa5aGClvaVFT8nG5OSrbX&#10;uk/dWs/T+eGwL8e/+9ktM+btdfj6BBVpiE/xw72zBrJU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jBDBAAAA3AAAAA8AAAAAAAAAAAAAAAAAmAIAAGRycy9kb3du&#10;cmV2LnhtbFBLBQYAAAAABAAEAPUAAACGAwAAAAA=&#10;" fillcolor="#e7e6e6 [3214]" strokecolor="#bfbfbf [2412]" strokeweight="1pt">
                        <v:textbox>
                          <w:txbxContent>
                            <w:p w14:paraId="3867A8D7" w14:textId="77777777" w:rsidR="00EE7FC1" w:rsidRPr="00467CB3" w:rsidRDefault="00EE7FC1" w:rsidP="00537E70">
                              <w:pPr>
                                <w:jc w:val="center"/>
                                <w:rPr>
                                  <w:color w:val="000000" w:themeColor="text1"/>
                                </w:rPr>
                              </w:pPr>
                              <w:r>
                                <w:rPr>
                                  <w:color w:val="000000" w:themeColor="text1"/>
                                </w:rPr>
                                <w:t>Cancel</w:t>
                              </w:r>
                            </w:p>
                          </w:txbxContent>
                        </v:textbox>
                      </v:rect>
                      <v:rect id="Rectangle 629" o:spid="_x0000_s147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pi8UA&#10;AADcAAAADwAAAGRycy9kb3ducmV2LnhtbESPy2rDMBBF94X8g5hANqWR64LTuFFMGlroJuA8PmCw&#10;JrapNXIs+dG/rwqFLC/3cbibbDKNGKhztWUFz8sIBHFhdc2lgsv58+kVhPPIGhvLpOCHHGTb2cMG&#10;U21HPtJw8qUII+xSVFB536ZSuqIig25pW+LgXW1n0AfZlVJ3OIZx08g4ihJpsOZAqLClfUXF96k3&#10;AfJxrcfYvMtVvMrzQ/l4O7z0iVKL+bR7A+Fp8vfwf/tLK0jiN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ymLxQAAANwAAAAPAAAAAAAAAAAAAAAAAJgCAABkcnMv&#10;ZG93bnJldi54bWxQSwUGAAAAAAQABAD1AAAAigMAAAAA&#10;" fillcolor="#e7e6e6 [3214]" strokecolor="#bfbfbf [2412]" strokeweight="1pt">
                        <v:textbox>
                          <w:txbxContent>
                            <w:p w14:paraId="4F7C18E2" w14:textId="77777777" w:rsidR="00EE7FC1" w:rsidRPr="00467CB3" w:rsidRDefault="00EE7FC1" w:rsidP="00537E70">
                              <w:pPr>
                                <w:jc w:val="center"/>
                                <w:rPr>
                                  <w:color w:val="000000" w:themeColor="text1"/>
                                </w:rPr>
                              </w:pPr>
                              <w:r>
                                <w:rPr>
                                  <w:color w:val="000000" w:themeColor="text1"/>
                                </w:rPr>
                                <w:t>Delete</w:t>
                              </w:r>
                            </w:p>
                          </w:txbxContent>
                        </v:textbox>
                      </v:rect>
                      <v:oval id="Oval 630" o:spid="_x0000_s1477"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4cIA&#10;AADcAAAADwAAAGRycy9kb3ducmV2LnhtbERPz2vCMBS+D/wfwhO8DE21rEg1ihRluwibDrw+mmdT&#10;bF5KE223v94cBjt+fL/X28E24kGdrx0rmM8SEMSl0zVXCr7Ph+kShA/IGhvHpOCHPGw3o5c15tr1&#10;/EWPU6hEDGGfowITQptL6UtDFv3MtcSRu7rOYoiwq6TusI/htpGLJMmkxZpjg8GWCkPl7XS3Cl5v&#10;Gb9d9qHYn83x972Yf6Zp0Ss1GQ+7FYhAQ/gX/7k/tIIsjfPj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vhwgAAANwAAAAPAAAAAAAAAAAAAAAAAJgCAABkcnMvZG93&#10;bnJldi54bWxQSwUGAAAAAAQABAD1AAAAhwMAAAAA&#10;" fillcolor="yellow" strokecolor="black [3213]" strokeweight=".5pt">
                        <v:stroke joinstyle="miter"/>
                        <v:textbox inset="0,0,0,0">
                          <w:txbxContent>
                            <w:p w14:paraId="5B09A4BC" w14:textId="52711B6F" w:rsidR="00EE7FC1" w:rsidRPr="00FE69B0" w:rsidRDefault="00EE7FC1" w:rsidP="00537E70">
                              <w:pPr>
                                <w:jc w:val="center"/>
                                <w:rPr>
                                  <w:color w:val="000000" w:themeColor="text1"/>
                                </w:rPr>
                              </w:pPr>
                              <w:r>
                                <w:rPr>
                                  <w:color w:val="000000" w:themeColor="text1"/>
                                </w:rPr>
                                <w:t>5</w:t>
                              </w:r>
                            </w:p>
                          </w:txbxContent>
                        </v:textbox>
                      </v:oval>
                      <v:oval id="Oval 631" o:spid="_x0000_s1478"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OesYA&#10;AADcAAAADwAAAGRycy9kb3ducmV2LnhtbESPQWvCQBSE74X+h+UVvJS6icFQoquUYLGXgtWC10f2&#10;NRvMvg3ZrYn99V1B8DjMzDfMcj3aVpyp941jBek0AUFcOd1wreD78P7yCsIHZI2tY1JwIQ/r1ePD&#10;EgvtBv6i8z7UIkLYF6jAhNAVUvrKkEU/dR1x9H5cbzFE2ddS9zhEuG3lLElyabHhuGCwo9JQddr/&#10;WgXPp5znx00oNwfz+bct012WlYNSk6fxbQEi0Bju4Vv7QyvIsxS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OesYAAADcAAAADwAAAAAAAAAAAAAAAACYAgAAZHJz&#10;L2Rvd25yZXYueG1sUEsFBgAAAAAEAAQA9QAAAIsDAAAAAA==&#10;" fillcolor="yellow" strokecolor="black [3213]" strokeweight=".5pt">
                        <v:stroke joinstyle="miter"/>
                        <v:textbox inset="0,0,0,0">
                          <w:txbxContent>
                            <w:p w14:paraId="075D218B" w14:textId="4C1B551C" w:rsidR="00EE7FC1" w:rsidRPr="00FE69B0" w:rsidRDefault="00EE7FC1" w:rsidP="00537E70">
                              <w:pPr>
                                <w:jc w:val="center"/>
                                <w:rPr>
                                  <w:color w:val="000000" w:themeColor="text1"/>
                                </w:rPr>
                              </w:pPr>
                              <w:r>
                                <w:rPr>
                                  <w:color w:val="000000" w:themeColor="text1"/>
                                </w:rPr>
                                <w:t xml:space="preserve">4 </w:t>
                              </w:r>
                            </w:p>
                          </w:txbxContent>
                        </v:textbox>
                      </v:oval>
                      <v:oval id="Oval 632" o:spid="_x0000_s1479"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QDcYA&#10;AADcAAAADwAAAGRycy9kb3ducmV2LnhtbESPT2vCQBTE7wW/w/IEL6VuNDRIdBUJSnsp1D/Q6yP7&#10;zAazb0N2NWk/fbdQ8DjMzG+Y1WawjbhT52vHCmbTBARx6XTNlYLzaf+yAOEDssbGMSn4Jg+b9ehp&#10;hbl2PR/ofgyViBD2OSowIbS5lL40ZNFPXUscvYvrLIYou0rqDvsIt42cJ0kmLdYcFwy2VBgqr8eb&#10;VfB8zfj1axeK3cl8/LwVs880LXqlJuNhuwQRaAiP8H/7XSvI0j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GQDcYAAADcAAAADwAAAAAAAAAAAAAAAACYAgAAZHJz&#10;L2Rvd25yZXYueG1sUEsFBgAAAAAEAAQA9QAAAIsDAAAAAA==&#10;" fillcolor="yellow" strokecolor="black [3213]" strokeweight=".5pt">
                        <v:stroke joinstyle="miter"/>
                        <v:textbox inset="0,0,0,0">
                          <w:txbxContent>
                            <w:p w14:paraId="173129CA" w14:textId="363ED84F" w:rsidR="00EE7FC1" w:rsidRPr="00FE69B0" w:rsidRDefault="00EE7FC1" w:rsidP="00537E70">
                              <w:pPr>
                                <w:jc w:val="center"/>
                                <w:rPr>
                                  <w:color w:val="000000" w:themeColor="text1"/>
                                </w:rPr>
                              </w:pPr>
                              <w:r>
                                <w:rPr>
                                  <w:color w:val="000000" w:themeColor="text1"/>
                                </w:rPr>
                                <w:t>6</w:t>
                              </w:r>
                            </w:p>
                          </w:txbxContent>
                        </v:textbox>
                      </v:oval>
                      <w10:anchorlock/>
                    </v:group>
                  </w:pict>
                </mc:Fallback>
              </mc:AlternateContent>
            </w:r>
          </w:p>
          <w:p w14:paraId="3AC345F1" w14:textId="77777777" w:rsidR="00537E70" w:rsidRDefault="00537E70" w:rsidP="0090109B"/>
        </w:tc>
        <w:tc>
          <w:tcPr>
            <w:tcW w:w="250" w:type="dxa"/>
            <w:tcBorders>
              <w:top w:val="nil"/>
              <w:bottom w:val="nil"/>
            </w:tcBorders>
            <w:tcMar>
              <w:left w:w="0" w:type="dxa"/>
              <w:right w:w="0" w:type="dxa"/>
            </w:tcMar>
          </w:tcPr>
          <w:p w14:paraId="705F0624" w14:textId="77777777" w:rsidR="00537E70" w:rsidRPr="00503AD1" w:rsidRDefault="00537E70" w:rsidP="00503AD1">
            <w:pPr>
              <w:rPr>
                <w:sz w:val="8"/>
                <w:szCs w:val="8"/>
              </w:rPr>
            </w:pPr>
          </w:p>
        </w:tc>
        <w:tc>
          <w:tcPr>
            <w:tcW w:w="4239" w:type="dxa"/>
            <w:vMerge/>
          </w:tcPr>
          <w:p w14:paraId="087B79E2" w14:textId="77777777" w:rsidR="00537E70" w:rsidRDefault="00537E70" w:rsidP="0090109B"/>
        </w:tc>
      </w:tr>
      <w:tr w:rsidR="00DD3455" w14:paraId="2570077E" w14:textId="77777777" w:rsidTr="00CE525F">
        <w:trPr>
          <w:trHeight w:val="368"/>
        </w:trPr>
        <w:tc>
          <w:tcPr>
            <w:tcW w:w="10489" w:type="dxa"/>
            <w:gridSpan w:val="5"/>
            <w:vMerge w:val="restart"/>
            <w:shd w:val="clear" w:color="auto" w:fill="324D57"/>
            <w:vAlign w:val="center"/>
          </w:tcPr>
          <w:p w14:paraId="2345FD5F" w14:textId="77777777" w:rsidR="00DD3455" w:rsidRPr="00503AD1" w:rsidRDefault="00DD3455"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F15ED4B" w14:textId="77777777" w:rsidR="00DD3455" w:rsidRPr="00503AD1" w:rsidRDefault="00DD3455"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73D308A" w14:textId="77777777" w:rsidR="00DD3455" w:rsidRPr="00503AD1" w:rsidRDefault="00DD3455" w:rsidP="00B74274">
            <w:pPr>
              <w:keepNext/>
              <w:rPr>
                <w:sz w:val="8"/>
                <w:szCs w:val="8"/>
              </w:rPr>
            </w:pPr>
          </w:p>
        </w:tc>
        <w:tc>
          <w:tcPr>
            <w:tcW w:w="4239" w:type="dxa"/>
            <w:shd w:val="clear" w:color="auto" w:fill="324D57"/>
            <w:vAlign w:val="center"/>
          </w:tcPr>
          <w:p w14:paraId="217BCCE4" w14:textId="77777777" w:rsidR="00DD3455" w:rsidRPr="00503AD1" w:rsidRDefault="00DD3455"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54</w:t>
            </w:r>
            <w:r w:rsidRPr="00503AD1">
              <w:rPr>
                <w:rFonts w:cs="Arial"/>
                <w:b/>
                <w:noProof/>
                <w:color w:val="FFFFFF" w:themeColor="background1"/>
                <w:sz w:val="20"/>
                <w:szCs w:val="20"/>
              </w:rPr>
              <w:fldChar w:fldCharType="end"/>
            </w:r>
          </w:p>
        </w:tc>
      </w:tr>
      <w:tr w:rsidR="00DD3455" w14:paraId="7729F6BF" w14:textId="77777777" w:rsidTr="00CE525F">
        <w:trPr>
          <w:trHeight w:val="503"/>
        </w:trPr>
        <w:tc>
          <w:tcPr>
            <w:tcW w:w="10489" w:type="dxa"/>
            <w:gridSpan w:val="5"/>
            <w:vMerge/>
            <w:tcBorders>
              <w:bottom w:val="single" w:sz="4" w:space="0" w:color="auto"/>
            </w:tcBorders>
            <w:shd w:val="clear" w:color="auto" w:fill="324D57"/>
            <w:vAlign w:val="center"/>
          </w:tcPr>
          <w:p w14:paraId="55DC3D3F" w14:textId="77777777" w:rsidR="00DD3455" w:rsidRDefault="00DD3455" w:rsidP="00B74274">
            <w:pPr>
              <w:keepNext/>
              <w:jc w:val="center"/>
            </w:pPr>
          </w:p>
        </w:tc>
        <w:tc>
          <w:tcPr>
            <w:tcW w:w="250" w:type="dxa"/>
            <w:tcBorders>
              <w:top w:val="nil"/>
              <w:bottom w:val="nil"/>
            </w:tcBorders>
            <w:tcMar>
              <w:left w:w="0" w:type="dxa"/>
              <w:right w:w="0" w:type="dxa"/>
            </w:tcMar>
          </w:tcPr>
          <w:p w14:paraId="7D2676DF" w14:textId="77777777" w:rsidR="00DD3455" w:rsidRPr="00503AD1" w:rsidRDefault="00DD3455" w:rsidP="00B74274">
            <w:pPr>
              <w:keepNext/>
              <w:rPr>
                <w:sz w:val="8"/>
                <w:szCs w:val="8"/>
              </w:rPr>
            </w:pPr>
          </w:p>
        </w:tc>
        <w:tc>
          <w:tcPr>
            <w:tcW w:w="4239" w:type="dxa"/>
            <w:tcMar>
              <w:left w:w="58" w:type="dxa"/>
              <w:right w:w="58" w:type="dxa"/>
            </w:tcMar>
          </w:tcPr>
          <w:p w14:paraId="47AB32CF" w14:textId="16CCA129" w:rsidR="00DD3455" w:rsidRPr="00503AD1" w:rsidRDefault="00DD3455" w:rsidP="00B74274">
            <w:pPr>
              <w:keepNext/>
              <w:spacing w:before="60"/>
              <w:rPr>
                <w:rFonts w:cs="Arial"/>
                <w:szCs w:val="18"/>
              </w:rPr>
            </w:pPr>
            <w:r w:rsidRPr="00503AD1">
              <w:rPr>
                <w:rFonts w:cs="Arial"/>
                <w:szCs w:val="18"/>
              </w:rPr>
              <w:t xml:space="preserve">Page ID: </w:t>
            </w:r>
            <w:r w:rsidR="00DC4C06">
              <w:rPr>
                <w:rFonts w:cs="Arial"/>
                <w:szCs w:val="18"/>
              </w:rPr>
              <w:t>2.6.2</w:t>
            </w:r>
          </w:p>
          <w:p w14:paraId="0DC91B53" w14:textId="40E541CD" w:rsidR="00DD3455" w:rsidRDefault="00DD3455" w:rsidP="00B74274">
            <w:pPr>
              <w:keepNext/>
              <w:spacing w:before="60"/>
            </w:pPr>
            <w:r w:rsidRPr="00503AD1">
              <w:rPr>
                <w:rFonts w:cs="Arial"/>
                <w:szCs w:val="18"/>
              </w:rPr>
              <w:t xml:space="preserve">Page Title: </w:t>
            </w:r>
            <w:r w:rsidRPr="00DD3455">
              <w:rPr>
                <w:rFonts w:cs="Arial"/>
                <w:szCs w:val="18"/>
              </w:rPr>
              <w:t>Health Disparities Documents Upload</w:t>
            </w:r>
          </w:p>
        </w:tc>
      </w:tr>
      <w:tr w:rsidR="00DD3455" w14:paraId="542752B6" w14:textId="77777777" w:rsidTr="00CE525F">
        <w:tc>
          <w:tcPr>
            <w:tcW w:w="985" w:type="dxa"/>
            <w:tcBorders>
              <w:bottom w:val="single" w:sz="4" w:space="0" w:color="auto"/>
              <w:right w:val="nil"/>
            </w:tcBorders>
            <w:shd w:val="clear" w:color="auto" w:fill="F2F2F2" w:themeFill="background1" w:themeFillShade="F2"/>
            <w:vAlign w:val="center"/>
          </w:tcPr>
          <w:p w14:paraId="1FEBF50D" w14:textId="77777777" w:rsidR="00DD3455" w:rsidRPr="00503AD1" w:rsidRDefault="00DD3455"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A24AA59" w14:textId="77777777" w:rsidR="00DD3455" w:rsidRPr="00503AD1" w:rsidRDefault="00DD3455"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2BA7DBC5" w14:textId="77777777" w:rsidR="00DD3455" w:rsidRPr="00503AD1" w:rsidRDefault="00DD3455"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61A6DA53" w14:textId="77777777" w:rsidR="00DD3455" w:rsidRPr="00503AD1" w:rsidRDefault="00DD3455"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912801C" w14:textId="77777777" w:rsidR="00DD3455" w:rsidRPr="00503AD1" w:rsidRDefault="00DD3455"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5C9A9D5" w14:textId="77777777" w:rsidR="00DD3455" w:rsidRPr="00503AD1" w:rsidRDefault="00DD3455"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14852D4B" w14:textId="77777777" w:rsidR="00DD3455" w:rsidRPr="00503AD1" w:rsidRDefault="00DD3455" w:rsidP="00B74274">
            <w:pPr>
              <w:keepNext/>
              <w:spacing w:before="40" w:after="40"/>
              <w:rPr>
                <w:b/>
              </w:rPr>
            </w:pPr>
            <w:r w:rsidRPr="00503AD1">
              <w:rPr>
                <w:b/>
              </w:rPr>
              <w:t>Page Details</w:t>
            </w:r>
          </w:p>
        </w:tc>
      </w:tr>
      <w:tr w:rsidR="00DD3455" w14:paraId="2A15E204" w14:textId="77777777" w:rsidTr="00CE525F">
        <w:tc>
          <w:tcPr>
            <w:tcW w:w="10489" w:type="dxa"/>
            <w:gridSpan w:val="5"/>
            <w:tcBorders>
              <w:bottom w:val="nil"/>
            </w:tcBorders>
          </w:tcPr>
          <w:p w14:paraId="039D005D" w14:textId="7682FD1B" w:rsidR="00DD3455" w:rsidRPr="00503AD1" w:rsidRDefault="00DD3455" w:rsidP="00B74274">
            <w:pPr>
              <w:pStyle w:val="Webaddress"/>
              <w:keepNext/>
              <w:rPr>
                <w:u w:val="none"/>
              </w:rPr>
            </w:pPr>
            <w:r w:rsidRPr="00DD3455">
              <w:t>Quarterly Progress Reporting</w:t>
            </w:r>
            <w:r w:rsidRPr="00DD3455">
              <w:rPr>
                <w:u w:val="none"/>
              </w:rPr>
              <w:t xml:space="preserve"> &gt; </w:t>
            </w:r>
            <w:r w:rsidRPr="00DD3455">
              <w:t>Health Disparities</w:t>
            </w:r>
            <w:r w:rsidRPr="00DD3455">
              <w:rPr>
                <w:u w:val="none"/>
              </w:rPr>
              <w:t xml:space="preserve"> &gt; </w:t>
            </w:r>
            <w:r w:rsidRPr="00DD3455">
              <w:t>Health Disparities Documents Upload</w:t>
            </w:r>
          </w:p>
        </w:tc>
        <w:tc>
          <w:tcPr>
            <w:tcW w:w="250" w:type="dxa"/>
            <w:tcBorders>
              <w:top w:val="nil"/>
              <w:bottom w:val="nil"/>
            </w:tcBorders>
            <w:tcMar>
              <w:left w:w="0" w:type="dxa"/>
              <w:right w:w="0" w:type="dxa"/>
            </w:tcMar>
          </w:tcPr>
          <w:p w14:paraId="3923A702" w14:textId="77777777" w:rsidR="00DD3455" w:rsidRPr="00503AD1" w:rsidRDefault="00DD3455" w:rsidP="00B74274">
            <w:pPr>
              <w:keepNext/>
              <w:rPr>
                <w:sz w:val="8"/>
                <w:szCs w:val="8"/>
              </w:rPr>
            </w:pPr>
          </w:p>
        </w:tc>
        <w:tc>
          <w:tcPr>
            <w:tcW w:w="4239" w:type="dxa"/>
            <w:vMerge w:val="restart"/>
            <w:tcMar>
              <w:left w:w="58" w:type="dxa"/>
              <w:right w:w="58" w:type="dxa"/>
            </w:tcMar>
          </w:tcPr>
          <w:p w14:paraId="4F83A95E" w14:textId="77777777" w:rsidR="009E7972" w:rsidRDefault="00DD3455" w:rsidP="00B75536">
            <w:pPr>
              <w:pStyle w:val="ListParagraph"/>
              <w:spacing w:before="120"/>
            </w:pPr>
            <w:r>
              <w:t>1.</w:t>
            </w:r>
            <w:r>
              <w:tab/>
            </w:r>
            <w:r w:rsidR="009E7972">
              <w:t>Only SPO and higher roles will see this field. SPOs will only see their grantees. Higher roles will see all grantees. Grantee-level roles will not see the label or dropdown menu.</w:t>
            </w:r>
          </w:p>
          <w:p w14:paraId="23B604A7" w14:textId="2BA30AB5" w:rsidR="00CC596A" w:rsidRDefault="009E7972" w:rsidP="00B75536">
            <w:pPr>
              <w:pStyle w:val="ListParagraph"/>
              <w:spacing w:before="120"/>
            </w:pPr>
            <w:r>
              <w:t xml:space="preserve">2.  </w:t>
            </w:r>
            <w:r w:rsidR="00CC596A">
              <w:t>Reporting</w:t>
            </w:r>
            <w:r w:rsidR="00CC596A">
              <w:rPr>
                <w:spacing w:val="1"/>
              </w:rPr>
              <w:t xml:space="preserve"> </w:t>
            </w:r>
            <w:r w:rsidR="00CC596A">
              <w:t>Period</w:t>
            </w:r>
            <w:r w:rsidR="00CC596A">
              <w:rPr>
                <w:spacing w:val="1"/>
              </w:rPr>
              <w:t xml:space="preserve"> </w:t>
            </w:r>
            <w:r w:rsidR="00CC596A">
              <w:rPr>
                <w:spacing w:val="-2"/>
              </w:rPr>
              <w:t>will</w:t>
            </w:r>
            <w:r w:rsidR="00CC596A">
              <w:rPr>
                <w:spacing w:val="1"/>
              </w:rPr>
              <w:t xml:space="preserve"> </w:t>
            </w:r>
            <w:r w:rsidR="00CC596A">
              <w:t>be</w:t>
            </w:r>
            <w:r w:rsidR="00CC596A">
              <w:rPr>
                <w:spacing w:val="1"/>
              </w:rPr>
              <w:t xml:space="preserve"> </w:t>
            </w:r>
            <w:r w:rsidR="00CC596A">
              <w:t>fixed text displaying the</w:t>
            </w:r>
            <w:r w:rsidR="00CC596A">
              <w:rPr>
                <w:spacing w:val="-2"/>
              </w:rPr>
              <w:t xml:space="preserve"> </w:t>
            </w:r>
            <w:r w:rsidR="00CC596A">
              <w:t>grantee’s current Quarterly Progress reporting</w:t>
            </w:r>
            <w:r w:rsidR="00CC596A">
              <w:rPr>
                <w:spacing w:val="-2"/>
              </w:rPr>
              <w:t xml:space="preserve"> </w:t>
            </w:r>
            <w:r w:rsidR="00CC596A">
              <w:t>period</w:t>
            </w:r>
          </w:p>
          <w:p w14:paraId="18DD350A" w14:textId="454ECB6A" w:rsidR="00CC596A" w:rsidRDefault="009E7972" w:rsidP="00B75536">
            <w:pPr>
              <w:pStyle w:val="ListParagraph"/>
              <w:spacing w:before="120"/>
            </w:pPr>
            <w:r>
              <w:t>3</w:t>
            </w:r>
            <w:r w:rsidR="00CC596A">
              <w:t>.</w:t>
            </w:r>
            <w:r>
              <w:t xml:space="preserve"> </w:t>
            </w:r>
            <w:r w:rsidR="00CC596A">
              <w:t xml:space="preserve"> Clicking Add a Record will direct the user to the </w:t>
            </w:r>
            <w:r>
              <w:t>Health Disparities Documents Upload page (2.6.2.1)</w:t>
            </w:r>
            <w:r w:rsidR="00CC596A">
              <w:t>.</w:t>
            </w:r>
          </w:p>
          <w:p w14:paraId="2CE4D787" w14:textId="23E15C54" w:rsidR="009E7972" w:rsidRDefault="009E7972" w:rsidP="00B75536">
            <w:pPr>
              <w:pStyle w:val="ListParagraph"/>
            </w:pPr>
            <w:r>
              <w:t>4</w:t>
            </w:r>
            <w:r w:rsidR="00CC596A">
              <w:t>.</w:t>
            </w:r>
            <w:r>
              <w:t xml:space="preserve"> </w:t>
            </w:r>
            <w:r>
              <w:tab/>
            </w:r>
            <w:r w:rsidRPr="00537E70">
              <w:t>Clicking the linked column header will sort the</w:t>
            </w:r>
            <w:r>
              <w:t xml:space="preserve"> </w:t>
            </w:r>
            <w:r w:rsidRPr="00537E70">
              <w:t>records in ascending and descending order by the related column.</w:t>
            </w:r>
          </w:p>
          <w:p w14:paraId="79488736" w14:textId="4769EA50" w:rsidR="00CC596A" w:rsidRDefault="009E7972" w:rsidP="00B75536">
            <w:pPr>
              <w:pStyle w:val="ListParagraph"/>
            </w:pPr>
            <w:r>
              <w:t xml:space="preserve">5.  </w:t>
            </w:r>
            <w:r w:rsidR="00CC596A">
              <w:t xml:space="preserve">Clicking the linked document name will direct user to the </w:t>
            </w:r>
            <w:r>
              <w:t>relevant Health Disparities Documents Upload</w:t>
            </w:r>
            <w:r w:rsidR="00CC596A">
              <w:t xml:space="preserve"> page</w:t>
            </w:r>
            <w:r>
              <w:t xml:space="preserve"> (2.6.2.1)</w:t>
            </w:r>
            <w:r w:rsidR="00CC596A">
              <w:t>.</w:t>
            </w:r>
          </w:p>
          <w:p w14:paraId="27CACC8C" w14:textId="3136B215" w:rsidR="00DD3455" w:rsidRDefault="00DD3455" w:rsidP="00B74274">
            <w:pPr>
              <w:pStyle w:val="ListParagraph"/>
              <w:keepNext/>
            </w:pPr>
          </w:p>
        </w:tc>
      </w:tr>
      <w:tr w:rsidR="00DD3455" w14:paraId="74D0F182" w14:textId="77777777" w:rsidTr="00CE525F">
        <w:trPr>
          <w:trHeight w:val="9611"/>
        </w:trPr>
        <w:tc>
          <w:tcPr>
            <w:tcW w:w="10489" w:type="dxa"/>
            <w:gridSpan w:val="5"/>
            <w:tcBorders>
              <w:top w:val="nil"/>
            </w:tcBorders>
          </w:tcPr>
          <w:p w14:paraId="7EB7073A" w14:textId="035FE11C" w:rsidR="00DD3455" w:rsidRDefault="00DD3455" w:rsidP="00DD3455">
            <w:pPr>
              <w:pStyle w:val="Heading1"/>
              <w:outlineLvl w:val="0"/>
            </w:pPr>
            <w:r w:rsidRPr="00DD3455">
              <w:t>Health Disparities Documents Upload</w:t>
            </w:r>
          </w:p>
          <w:p w14:paraId="6E380D2F" w14:textId="2AE43E73" w:rsidR="00DD3455" w:rsidRDefault="00BD71BC" w:rsidP="00DD3455">
            <w:pPr>
              <w:pStyle w:val="BodyTextBold"/>
            </w:pPr>
            <w:r w:rsidRPr="00296F78">
              <w:rPr>
                <w:rStyle w:val="apple-converted-space"/>
                <w:noProof/>
              </w:rPr>
              <mc:AlternateContent>
                <mc:Choice Requires="wps">
                  <w:drawing>
                    <wp:anchor distT="0" distB="0" distL="114300" distR="114300" simplePos="0" relativeHeight="252598272" behindDoc="0" locked="0" layoutInCell="1" allowOverlap="1" wp14:anchorId="113C8E22" wp14:editId="5FA11FD8">
                      <wp:simplePos x="0" y="0"/>
                      <wp:positionH relativeFrom="column">
                        <wp:posOffset>161290</wp:posOffset>
                      </wp:positionH>
                      <wp:positionV relativeFrom="page">
                        <wp:posOffset>484505</wp:posOffset>
                      </wp:positionV>
                      <wp:extent cx="197485" cy="197485"/>
                      <wp:effectExtent l="0" t="0" r="12065" b="12065"/>
                      <wp:wrapNone/>
                      <wp:docPr id="4101" name="Oval 4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B782304" w14:textId="77777777" w:rsidR="00EE7FC1" w:rsidRPr="00FE69B0" w:rsidRDefault="00EE7FC1" w:rsidP="00BD71BC">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C8E22" id="Oval 4101" o:spid="_x0000_s1480" style="position:absolute;left:0;text-align:left;margin-left:12.7pt;margin-top:38.15pt;width:15.55pt;height:15.5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Pk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" fillcolor="yellow" strokecolor="windowText" strokeweight=".5pt">
                      <v:stroke joinstyle="miter"/>
                      <v:textbox inset="0,0,0,0">
                        <w:txbxContent>
                          <w:p w14:paraId="5B782304" w14:textId="77777777" w:rsidR="00EE7FC1" w:rsidRPr="00FE69B0" w:rsidRDefault="00EE7FC1" w:rsidP="00BD71BC">
                            <w:pPr>
                              <w:jc w:val="center"/>
                              <w:rPr>
                                <w:color w:val="000000" w:themeColor="text1"/>
                              </w:rPr>
                            </w:pPr>
                            <w:r>
                              <w:rPr>
                                <w:color w:val="000000" w:themeColor="text1"/>
                              </w:rPr>
                              <w:t>1</w:t>
                            </w:r>
                          </w:p>
                        </w:txbxContent>
                      </v:textbox>
                      <w10:wrap anchory="page"/>
                    </v:oval>
                  </w:pict>
                </mc:Fallback>
              </mc:AlternateContent>
            </w:r>
            <w:r w:rsidR="00DD3455">
              <w:t>Select Grantee:</w:t>
            </w:r>
            <w:r w:rsidR="00DD3455">
              <w:tab/>
            </w:r>
            <w:r w:rsidR="00DD3455" w:rsidRPr="00214C07">
              <w:rPr>
                <w:rFonts w:cs="Times New Roman"/>
                <w:b w:val="0"/>
                <w:bCs/>
                <w:noProof/>
                <w:color w:val="3C3C3C"/>
                <w:position w:val="-6"/>
              </w:rPr>
              <w:drawing>
                <wp:inline distT="0" distB="0" distL="0" distR="0" wp14:anchorId="1EADF139" wp14:editId="120BD706">
                  <wp:extent cx="2755000" cy="182880"/>
                  <wp:effectExtent l="0" t="0" r="7620" b="7620"/>
                  <wp:docPr id="644" name="Picture 64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75EBD61" w14:textId="6C8CF96D" w:rsidR="00DD3455" w:rsidRDefault="009E7972" w:rsidP="00DD3455">
            <w:pPr>
              <w:pStyle w:val="BodyTextBold"/>
              <w:rPr>
                <w:shd w:val="clear" w:color="auto" w:fill="FFFFFF"/>
              </w:rPr>
            </w:pPr>
            <w:r w:rsidRPr="00296F78">
              <w:rPr>
                <w:rStyle w:val="apple-converted-space"/>
                <w:noProof/>
              </w:rPr>
              <mc:AlternateContent>
                <mc:Choice Requires="wps">
                  <w:drawing>
                    <wp:anchor distT="0" distB="0" distL="114300" distR="114300" simplePos="0" relativeHeight="252130304" behindDoc="0" locked="0" layoutInCell="1" allowOverlap="1" wp14:anchorId="6B44C74F" wp14:editId="0DFB6AD9">
                      <wp:simplePos x="0" y="0"/>
                      <wp:positionH relativeFrom="column">
                        <wp:posOffset>152400</wp:posOffset>
                      </wp:positionH>
                      <wp:positionV relativeFrom="page">
                        <wp:posOffset>765175</wp:posOffset>
                      </wp:positionV>
                      <wp:extent cx="197485" cy="197485"/>
                      <wp:effectExtent l="0" t="0" r="12065" b="12065"/>
                      <wp:wrapNone/>
                      <wp:docPr id="639" name="Oval 6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106D8" w14:textId="5D02CB71" w:rsidR="00EE7FC1" w:rsidRPr="00FE69B0" w:rsidRDefault="00EE7FC1" w:rsidP="00DD345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4C74F" id="Oval 639" o:spid="_x0000_s1481" style="position:absolute;left:0;text-align:left;margin-left:12pt;margin-top:60.25pt;width:15.55pt;height:15.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" fillcolor="yellow" strokecolor="black [3213]" strokeweight=".5pt">
                      <v:stroke joinstyle="miter"/>
                      <v:textbox inset="0,0,0,0">
                        <w:txbxContent>
                          <w:p w14:paraId="193106D8" w14:textId="5D02CB71" w:rsidR="00EE7FC1" w:rsidRPr="00FE69B0" w:rsidRDefault="00EE7FC1" w:rsidP="00DD3455">
                            <w:pPr>
                              <w:jc w:val="center"/>
                              <w:rPr>
                                <w:color w:val="000000" w:themeColor="text1"/>
                              </w:rPr>
                            </w:pPr>
                            <w:r>
                              <w:rPr>
                                <w:color w:val="000000" w:themeColor="text1"/>
                              </w:rPr>
                              <w:t>2</w:t>
                            </w:r>
                          </w:p>
                        </w:txbxContent>
                      </v:textbox>
                      <w10:wrap anchory="page"/>
                    </v:oval>
                  </w:pict>
                </mc:Fallback>
              </mc:AlternateContent>
            </w:r>
            <w:r w:rsidR="00DD3455">
              <w:rPr>
                <w:shd w:val="clear" w:color="auto" w:fill="FFFFFF"/>
              </w:rPr>
              <w:t>Grantee Reporting Period:</w:t>
            </w:r>
          </w:p>
          <w:p w14:paraId="08943571" w14:textId="077D4A03" w:rsidR="00DD3455" w:rsidRDefault="00DD3455" w:rsidP="00DD3455">
            <w:pPr>
              <w:pStyle w:val="BodyTextBold"/>
              <w:rPr>
                <w:shd w:val="clear" w:color="auto" w:fill="FFFFFF"/>
              </w:rPr>
            </w:pPr>
          </w:p>
          <w:p w14:paraId="38D2E5A0" w14:textId="1A86ED77" w:rsidR="00DD3455" w:rsidRDefault="00DD3455" w:rsidP="00DD3455">
            <w:pPr>
              <w:pStyle w:val="BodyText2"/>
              <w:pBdr>
                <w:top w:val="single" w:sz="4" w:space="1" w:color="D9D9D9" w:themeColor="background1" w:themeShade="D9"/>
              </w:pBdr>
              <w:rPr>
                <w:szCs w:val="18"/>
                <w:shd w:val="clear" w:color="auto" w:fill="FFFFFF"/>
              </w:rPr>
            </w:pPr>
          </w:p>
          <w:p w14:paraId="19D071D0" w14:textId="1352FB3D" w:rsidR="00DD3455" w:rsidRDefault="00DD3455" w:rsidP="00DD3455">
            <w:pPr>
              <w:pStyle w:val="BodyText2"/>
              <w:rPr>
                <w:rStyle w:val="apple-converted-space"/>
                <w:szCs w:val="18"/>
                <w:shd w:val="clear" w:color="auto" w:fill="FFFFFF"/>
              </w:rPr>
            </w:pPr>
          </w:p>
          <w:p w14:paraId="6CAAEAE9" w14:textId="39515A3F" w:rsidR="00DD3455" w:rsidRDefault="009E7972" w:rsidP="00DD3455">
            <w:pPr>
              <w:pStyle w:val="BodyText2"/>
              <w:spacing w:after="120"/>
            </w:pPr>
            <w:r w:rsidRPr="00296F78">
              <w:rPr>
                <w:rStyle w:val="apple-converted-space"/>
                <w:noProof/>
              </w:rPr>
              <mc:AlternateContent>
                <mc:Choice Requires="wps">
                  <w:drawing>
                    <wp:anchor distT="0" distB="0" distL="114300" distR="114300" simplePos="0" relativeHeight="252131328" behindDoc="0" locked="0" layoutInCell="1" allowOverlap="1" wp14:anchorId="1BFB6BA2" wp14:editId="366E982D">
                      <wp:simplePos x="0" y="0"/>
                      <wp:positionH relativeFrom="column">
                        <wp:posOffset>151765</wp:posOffset>
                      </wp:positionH>
                      <wp:positionV relativeFrom="page">
                        <wp:posOffset>1661795</wp:posOffset>
                      </wp:positionV>
                      <wp:extent cx="197485" cy="197485"/>
                      <wp:effectExtent l="0" t="0" r="12065" b="12065"/>
                      <wp:wrapNone/>
                      <wp:docPr id="640" name="Oval 6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03A2E" w14:textId="20D600E5" w:rsidR="00EE7FC1" w:rsidRPr="00FE69B0" w:rsidRDefault="00EE7FC1" w:rsidP="00DD345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B6BA2" id="Oval 640" o:spid="_x0000_s1482" style="position:absolute;left:0;text-align:left;margin-left:11.95pt;margin-top:130.85pt;width:15.55pt;height:15.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" fillcolor="yellow" strokecolor="black [3213]" strokeweight=".5pt">
                      <v:stroke joinstyle="miter"/>
                      <v:textbox inset="0,0,0,0">
                        <w:txbxContent>
                          <w:p w14:paraId="08E03A2E" w14:textId="20D600E5" w:rsidR="00EE7FC1" w:rsidRPr="00FE69B0" w:rsidRDefault="00EE7FC1" w:rsidP="00DD3455">
                            <w:pPr>
                              <w:jc w:val="center"/>
                              <w:rPr>
                                <w:color w:val="000000" w:themeColor="text1"/>
                              </w:rPr>
                            </w:pPr>
                            <w:r>
                              <w:rPr>
                                <w:color w:val="000000" w:themeColor="text1"/>
                              </w:rPr>
                              <w:t>3</w:t>
                            </w:r>
                          </w:p>
                        </w:txbxContent>
                      </v:textbox>
                      <w10:wrap anchory="page"/>
                    </v:oval>
                  </w:pict>
                </mc:Fallback>
              </mc:AlternateContent>
            </w:r>
            <w:r w:rsidR="00CC596A" w:rsidRPr="00296F78">
              <w:rPr>
                <w:rStyle w:val="apple-converted-space"/>
                <w:noProof/>
              </w:rPr>
              <mc:AlternateContent>
                <mc:Choice Requires="wps">
                  <w:drawing>
                    <wp:anchor distT="0" distB="0" distL="114300" distR="114300" simplePos="0" relativeHeight="252522496" behindDoc="0" locked="0" layoutInCell="1" allowOverlap="1" wp14:anchorId="2FF14EBA" wp14:editId="4713BF42">
                      <wp:simplePos x="0" y="0"/>
                      <wp:positionH relativeFrom="column">
                        <wp:posOffset>152400</wp:posOffset>
                      </wp:positionH>
                      <wp:positionV relativeFrom="page">
                        <wp:posOffset>2009775</wp:posOffset>
                      </wp:positionV>
                      <wp:extent cx="197485" cy="197485"/>
                      <wp:effectExtent l="0" t="0" r="12065" b="12065"/>
                      <wp:wrapNone/>
                      <wp:docPr id="1094" name="Oval 10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122659D" w14:textId="5285A368" w:rsidR="00EE7FC1" w:rsidRPr="00FE69B0" w:rsidRDefault="00EE7FC1" w:rsidP="00CC596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14EBA" id="Oval 1094" o:spid="_x0000_s1483" style="position:absolute;left:0;text-align:left;margin-left:12pt;margin-top:158.25pt;width:15.55pt;height:15.5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" fillcolor="yellow" strokecolor="windowText" strokeweight=".5pt">
                      <v:stroke joinstyle="miter"/>
                      <v:textbox inset="0,0,0,0">
                        <w:txbxContent>
                          <w:p w14:paraId="3122659D" w14:textId="5285A368" w:rsidR="00EE7FC1" w:rsidRPr="00FE69B0" w:rsidRDefault="00EE7FC1" w:rsidP="00CC596A">
                            <w:pPr>
                              <w:jc w:val="center"/>
                              <w:rPr>
                                <w:color w:val="000000" w:themeColor="text1"/>
                              </w:rPr>
                            </w:pPr>
                            <w:r>
                              <w:rPr>
                                <w:color w:val="000000" w:themeColor="text1"/>
                              </w:rPr>
                              <w:t>4</w:t>
                            </w:r>
                          </w:p>
                        </w:txbxContent>
                      </v:textbox>
                      <w10:wrap anchory="page"/>
                    </v:oval>
                  </w:pict>
                </mc:Fallback>
              </mc:AlternateContent>
            </w:r>
            <w:r w:rsidR="00DD3455">
              <w:rPr>
                <w:noProof/>
              </w:rPr>
              <mc:AlternateContent>
                <mc:Choice Requires="wps">
                  <w:drawing>
                    <wp:inline distT="0" distB="0" distL="0" distR="0" wp14:anchorId="7168EA7A" wp14:editId="6A06669C">
                      <wp:extent cx="1114425" cy="228600"/>
                      <wp:effectExtent l="0" t="0" r="28575" b="19050"/>
                      <wp:docPr id="642" name="Rectangle 642"/>
                      <wp:cNvGraphicFramePr/>
                      <a:graphic xmlns:a="http://schemas.openxmlformats.org/drawingml/2006/main">
                        <a:graphicData uri="http://schemas.microsoft.com/office/word/2010/wordprocessingShape">
                          <wps:wsp>
                            <wps:cNvSpPr/>
                            <wps:spPr>
                              <a:xfrm>
                                <a:off x="0" y="0"/>
                                <a:ext cx="1114425"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56BB7" w14:textId="01FBC705" w:rsidR="00EE7FC1" w:rsidRPr="00DD3455" w:rsidRDefault="00EE7FC1" w:rsidP="00DD3455">
                                  <w:pPr>
                                    <w:jc w:val="center"/>
                                    <w:rPr>
                                      <w:color w:val="000000" w:themeColor="text1"/>
                                      <w:szCs w:val="18"/>
                                    </w:rPr>
                                  </w:pPr>
                                  <w:r w:rsidRPr="00DD3455">
                                    <w:rPr>
                                      <w:color w:val="000000" w:themeColor="text1"/>
                                      <w:szCs w:val="18"/>
                                    </w:rPr>
                                    <w:t>Add Document</w:t>
                                  </w:r>
                                </w:p>
                                <w:p w14:paraId="420219DB" w14:textId="77777777" w:rsidR="00EE7FC1" w:rsidRPr="000F6347" w:rsidRDefault="00EE7FC1" w:rsidP="00DD345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68EA7A" id="Rectangle 642" o:spid="_x0000_s1484"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" fillcolor="#e7e6e6 [3214]" strokecolor="#bfbfbf [2412]" strokeweight="1pt">
                      <v:textbox>
                        <w:txbxContent>
                          <w:p w14:paraId="43056BB7" w14:textId="01FBC705" w:rsidR="00EE7FC1" w:rsidRPr="00DD3455" w:rsidRDefault="00EE7FC1" w:rsidP="00DD3455">
                            <w:pPr>
                              <w:jc w:val="center"/>
                              <w:rPr>
                                <w:color w:val="000000" w:themeColor="text1"/>
                                <w:szCs w:val="18"/>
                              </w:rPr>
                            </w:pPr>
                            <w:r w:rsidRPr="00DD3455">
                              <w:rPr>
                                <w:color w:val="000000" w:themeColor="text1"/>
                                <w:szCs w:val="18"/>
                              </w:rPr>
                              <w:t>Add Document</w:t>
                            </w:r>
                          </w:p>
                          <w:p w14:paraId="420219DB" w14:textId="77777777" w:rsidR="00EE7FC1" w:rsidRPr="000F6347" w:rsidRDefault="00EE7FC1" w:rsidP="00DD3455">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DD3455" w14:paraId="5B19F47B" w14:textId="77777777" w:rsidTr="006D4D6C">
              <w:trPr>
                <w:trHeight w:val="251"/>
              </w:trPr>
              <w:tc>
                <w:tcPr>
                  <w:tcW w:w="2240" w:type="dxa"/>
                  <w:shd w:val="clear" w:color="auto" w:fill="E7E6E6" w:themeFill="background2"/>
                </w:tcPr>
                <w:p w14:paraId="5C4ECA09" w14:textId="2820F3DF" w:rsidR="00DD3455" w:rsidRPr="001220AD" w:rsidRDefault="00DD3455" w:rsidP="00DD3455">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14:paraId="55A9B434" w14:textId="374301E6" w:rsidR="00DD3455" w:rsidRDefault="00DD3455" w:rsidP="00DD3455">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14:paraId="6A730F2C" w14:textId="77777777" w:rsidR="00DD3455" w:rsidRDefault="00DD3455" w:rsidP="00DD3455">
                  <w:pPr>
                    <w:pStyle w:val="BodyTextBold"/>
                    <w:shd w:val="clear" w:color="auto" w:fill="auto"/>
                    <w:spacing w:before="80"/>
                    <w:ind w:left="0"/>
                    <w:rPr>
                      <w:b w:val="0"/>
                      <w:color w:val="auto"/>
                      <w:u w:val="single"/>
                    </w:rPr>
                  </w:pPr>
                  <w:r w:rsidRPr="0013141C">
                    <w:rPr>
                      <w:b w:val="0"/>
                      <w:color w:val="auto"/>
                      <w:u w:val="single"/>
                    </w:rPr>
                    <w:t>Description</w:t>
                  </w:r>
                </w:p>
              </w:tc>
            </w:tr>
            <w:tr w:rsidR="00DD3455" w14:paraId="20B8D815" w14:textId="77777777" w:rsidTr="006D4D6C">
              <w:tc>
                <w:tcPr>
                  <w:tcW w:w="2240" w:type="dxa"/>
                  <w:vAlign w:val="center"/>
                </w:tcPr>
                <w:p w14:paraId="0DC5094C" w14:textId="215F5486" w:rsidR="00DD3455" w:rsidRPr="00BC2BF2" w:rsidRDefault="00DD3455" w:rsidP="00DD3455">
                  <w:pPr>
                    <w:pStyle w:val="BodyText"/>
                    <w:spacing w:after="0"/>
                    <w:rPr>
                      <w:szCs w:val="18"/>
                      <w:u w:val="single"/>
                    </w:rPr>
                  </w:pPr>
                  <w:r>
                    <w:rPr>
                      <w:szCs w:val="18"/>
                      <w:u w:val="single"/>
                    </w:rPr>
                    <w:t>Document</w:t>
                  </w:r>
                </w:p>
              </w:tc>
              <w:tc>
                <w:tcPr>
                  <w:tcW w:w="2880" w:type="dxa"/>
                </w:tcPr>
                <w:p w14:paraId="5B0270B0" w14:textId="11496C83" w:rsidR="00DD3455" w:rsidRPr="00F36AF2" w:rsidRDefault="00DD3455" w:rsidP="00DD3455">
                  <w:pPr>
                    <w:pStyle w:val="BodyText"/>
                    <w:spacing w:after="0"/>
                    <w:rPr>
                      <w:u w:val="single"/>
                    </w:rPr>
                  </w:pPr>
                  <w:r w:rsidRPr="0092538B">
                    <w:t>mm/dd/yyyy</w:t>
                  </w:r>
                </w:p>
              </w:tc>
              <w:tc>
                <w:tcPr>
                  <w:tcW w:w="4500" w:type="dxa"/>
                </w:tcPr>
                <w:p w14:paraId="07AA061A" w14:textId="77777777" w:rsidR="00DD3455" w:rsidRPr="00F36AF2" w:rsidRDefault="00DD3455" w:rsidP="00DD3455">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DD3455" w14:paraId="109E109D" w14:textId="77777777" w:rsidTr="006D4D6C">
              <w:tc>
                <w:tcPr>
                  <w:tcW w:w="2240" w:type="dxa"/>
                  <w:vAlign w:val="center"/>
                </w:tcPr>
                <w:p w14:paraId="6E465FCA" w14:textId="128EE1EA" w:rsidR="00DD3455" w:rsidRPr="00BC2BF2" w:rsidRDefault="00DD3455" w:rsidP="00DD3455">
                  <w:pPr>
                    <w:pStyle w:val="BodyText"/>
                    <w:spacing w:after="0"/>
                    <w:rPr>
                      <w:szCs w:val="18"/>
                      <w:u w:val="single"/>
                    </w:rPr>
                  </w:pPr>
                  <w:r>
                    <w:rPr>
                      <w:szCs w:val="18"/>
                      <w:u w:val="single"/>
                    </w:rPr>
                    <w:t>Document</w:t>
                  </w:r>
                </w:p>
              </w:tc>
              <w:tc>
                <w:tcPr>
                  <w:tcW w:w="2880" w:type="dxa"/>
                </w:tcPr>
                <w:p w14:paraId="1CD5B123" w14:textId="77777777" w:rsidR="00DD3455" w:rsidRPr="00F36AF2" w:rsidRDefault="00DD3455" w:rsidP="00DD3455">
                  <w:pPr>
                    <w:pStyle w:val="BodyText"/>
                    <w:spacing w:after="0"/>
                    <w:rPr>
                      <w:u w:val="single"/>
                    </w:rPr>
                  </w:pPr>
                  <w:r w:rsidRPr="0092538B">
                    <w:t>mm/dd/yyyy</w:t>
                  </w:r>
                </w:p>
              </w:tc>
              <w:tc>
                <w:tcPr>
                  <w:tcW w:w="4500" w:type="dxa"/>
                </w:tcPr>
                <w:p w14:paraId="4CF93CCB" w14:textId="77777777" w:rsidR="00DD3455" w:rsidRPr="00F36AF2" w:rsidRDefault="00DD3455" w:rsidP="00DD3455">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14:paraId="248C6E0D" w14:textId="1A630AC2" w:rsidR="00DD3455" w:rsidRDefault="00DD3455" w:rsidP="0090109B"/>
        </w:tc>
        <w:tc>
          <w:tcPr>
            <w:tcW w:w="250" w:type="dxa"/>
            <w:tcBorders>
              <w:top w:val="nil"/>
              <w:bottom w:val="nil"/>
            </w:tcBorders>
            <w:tcMar>
              <w:left w:w="0" w:type="dxa"/>
              <w:right w:w="0" w:type="dxa"/>
            </w:tcMar>
          </w:tcPr>
          <w:p w14:paraId="3A669DD9" w14:textId="77777777" w:rsidR="00DD3455" w:rsidRPr="00503AD1" w:rsidRDefault="00DD3455" w:rsidP="00503AD1">
            <w:pPr>
              <w:rPr>
                <w:sz w:val="8"/>
                <w:szCs w:val="8"/>
              </w:rPr>
            </w:pPr>
          </w:p>
        </w:tc>
        <w:tc>
          <w:tcPr>
            <w:tcW w:w="4239" w:type="dxa"/>
            <w:vMerge/>
          </w:tcPr>
          <w:p w14:paraId="0DC25F5B" w14:textId="77777777" w:rsidR="00DD3455" w:rsidRDefault="00DD3455" w:rsidP="0090109B"/>
        </w:tc>
      </w:tr>
      <w:tr w:rsidR="001409DD" w14:paraId="3EF8B0BF" w14:textId="77777777" w:rsidTr="00CE525F">
        <w:trPr>
          <w:trHeight w:val="368"/>
        </w:trPr>
        <w:tc>
          <w:tcPr>
            <w:tcW w:w="10489" w:type="dxa"/>
            <w:gridSpan w:val="5"/>
            <w:vMerge w:val="restart"/>
            <w:shd w:val="clear" w:color="auto" w:fill="324D57"/>
            <w:vAlign w:val="center"/>
          </w:tcPr>
          <w:p w14:paraId="2FD359C6" w14:textId="77777777" w:rsidR="001409DD" w:rsidRPr="00503AD1" w:rsidRDefault="001409DD"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A27DD77" w14:textId="77777777" w:rsidR="001409DD" w:rsidRPr="00503AD1" w:rsidRDefault="001409DD"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6680495" w14:textId="77777777" w:rsidR="001409DD" w:rsidRPr="00503AD1" w:rsidRDefault="001409DD" w:rsidP="00B74274">
            <w:pPr>
              <w:keepNext/>
              <w:rPr>
                <w:sz w:val="8"/>
                <w:szCs w:val="8"/>
              </w:rPr>
            </w:pPr>
          </w:p>
        </w:tc>
        <w:tc>
          <w:tcPr>
            <w:tcW w:w="4239" w:type="dxa"/>
            <w:shd w:val="clear" w:color="auto" w:fill="324D57"/>
            <w:vAlign w:val="center"/>
          </w:tcPr>
          <w:p w14:paraId="1F84A69E" w14:textId="77777777" w:rsidR="001409DD" w:rsidRPr="00503AD1" w:rsidRDefault="001409DD"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55</w:t>
            </w:r>
            <w:r w:rsidRPr="00503AD1">
              <w:rPr>
                <w:rFonts w:cs="Arial"/>
                <w:b/>
                <w:noProof/>
                <w:color w:val="FFFFFF" w:themeColor="background1"/>
                <w:sz w:val="20"/>
                <w:szCs w:val="20"/>
              </w:rPr>
              <w:fldChar w:fldCharType="end"/>
            </w:r>
          </w:p>
        </w:tc>
      </w:tr>
      <w:tr w:rsidR="001409DD" w14:paraId="1841C2EA" w14:textId="77777777" w:rsidTr="00CE525F">
        <w:trPr>
          <w:trHeight w:val="503"/>
        </w:trPr>
        <w:tc>
          <w:tcPr>
            <w:tcW w:w="10489" w:type="dxa"/>
            <w:gridSpan w:val="5"/>
            <w:vMerge/>
            <w:tcBorders>
              <w:bottom w:val="single" w:sz="4" w:space="0" w:color="auto"/>
            </w:tcBorders>
            <w:shd w:val="clear" w:color="auto" w:fill="324D57"/>
            <w:vAlign w:val="center"/>
          </w:tcPr>
          <w:p w14:paraId="65A175D0" w14:textId="77777777" w:rsidR="001409DD" w:rsidRDefault="001409DD" w:rsidP="00B74274">
            <w:pPr>
              <w:keepNext/>
              <w:jc w:val="center"/>
            </w:pPr>
          </w:p>
        </w:tc>
        <w:tc>
          <w:tcPr>
            <w:tcW w:w="250" w:type="dxa"/>
            <w:tcBorders>
              <w:top w:val="nil"/>
              <w:bottom w:val="nil"/>
            </w:tcBorders>
            <w:tcMar>
              <w:left w:w="0" w:type="dxa"/>
              <w:right w:w="0" w:type="dxa"/>
            </w:tcMar>
          </w:tcPr>
          <w:p w14:paraId="7E319203" w14:textId="77777777" w:rsidR="001409DD" w:rsidRPr="00503AD1" w:rsidRDefault="001409DD" w:rsidP="00B74274">
            <w:pPr>
              <w:keepNext/>
              <w:rPr>
                <w:sz w:val="8"/>
                <w:szCs w:val="8"/>
              </w:rPr>
            </w:pPr>
          </w:p>
        </w:tc>
        <w:tc>
          <w:tcPr>
            <w:tcW w:w="4239" w:type="dxa"/>
            <w:tcMar>
              <w:left w:w="58" w:type="dxa"/>
              <w:right w:w="58" w:type="dxa"/>
            </w:tcMar>
          </w:tcPr>
          <w:p w14:paraId="4EBB7B0B" w14:textId="739075E0" w:rsidR="001409DD" w:rsidRPr="00503AD1" w:rsidRDefault="001409DD" w:rsidP="00B74274">
            <w:pPr>
              <w:keepNext/>
              <w:spacing w:before="60"/>
              <w:rPr>
                <w:rFonts w:cs="Arial"/>
                <w:szCs w:val="18"/>
              </w:rPr>
            </w:pPr>
            <w:r w:rsidRPr="00503AD1">
              <w:rPr>
                <w:rFonts w:cs="Arial"/>
                <w:szCs w:val="18"/>
              </w:rPr>
              <w:t xml:space="preserve">Page ID: </w:t>
            </w:r>
            <w:r w:rsidR="00DC4C06">
              <w:rPr>
                <w:rFonts w:cs="Arial"/>
                <w:szCs w:val="18"/>
              </w:rPr>
              <w:t>2.6.2.1</w:t>
            </w:r>
          </w:p>
          <w:p w14:paraId="096C3BE0" w14:textId="3D7A1B48" w:rsidR="001409DD" w:rsidRDefault="001409DD" w:rsidP="00B74274">
            <w:pPr>
              <w:keepNext/>
              <w:spacing w:before="60"/>
            </w:pPr>
            <w:r w:rsidRPr="00503AD1">
              <w:rPr>
                <w:rFonts w:cs="Arial"/>
                <w:szCs w:val="18"/>
              </w:rPr>
              <w:t xml:space="preserve">Page Title: </w:t>
            </w:r>
            <w:r w:rsidRPr="001409DD">
              <w:rPr>
                <w:rFonts w:cs="Arial"/>
                <w:szCs w:val="18"/>
              </w:rPr>
              <w:t>Health Disparities Document Upload</w:t>
            </w:r>
            <w:r>
              <w:rPr>
                <w:rFonts w:cs="Arial"/>
                <w:szCs w:val="18"/>
              </w:rPr>
              <w:t xml:space="preserve"> </w:t>
            </w:r>
          </w:p>
        </w:tc>
      </w:tr>
      <w:tr w:rsidR="001409DD" w14:paraId="2CD754E5" w14:textId="77777777" w:rsidTr="00CE525F">
        <w:tc>
          <w:tcPr>
            <w:tcW w:w="985" w:type="dxa"/>
            <w:tcBorders>
              <w:bottom w:val="single" w:sz="4" w:space="0" w:color="auto"/>
              <w:right w:val="nil"/>
            </w:tcBorders>
            <w:shd w:val="clear" w:color="auto" w:fill="F2F2F2" w:themeFill="background1" w:themeFillShade="F2"/>
            <w:vAlign w:val="center"/>
          </w:tcPr>
          <w:p w14:paraId="2DDF49E0" w14:textId="77777777" w:rsidR="001409DD" w:rsidRPr="00503AD1" w:rsidRDefault="001409DD"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A21D90F" w14:textId="77777777" w:rsidR="001409DD" w:rsidRPr="00503AD1" w:rsidRDefault="001409DD"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14:paraId="2F91079E" w14:textId="77777777" w:rsidR="001409DD" w:rsidRPr="00503AD1" w:rsidRDefault="001409DD"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69DDF2D7" w14:textId="77777777" w:rsidR="001409DD" w:rsidRPr="00503AD1" w:rsidRDefault="001409DD"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2BA1606" w14:textId="77777777" w:rsidR="001409DD" w:rsidRPr="00503AD1" w:rsidRDefault="001409DD"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7EB9795" w14:textId="77777777" w:rsidR="001409DD" w:rsidRPr="00503AD1" w:rsidRDefault="001409DD"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6422F9D5" w14:textId="77777777" w:rsidR="001409DD" w:rsidRPr="00503AD1" w:rsidRDefault="001409DD" w:rsidP="00B74274">
            <w:pPr>
              <w:keepNext/>
              <w:spacing w:before="40" w:after="40"/>
              <w:rPr>
                <w:b/>
              </w:rPr>
            </w:pPr>
            <w:r w:rsidRPr="00503AD1">
              <w:rPr>
                <w:b/>
              </w:rPr>
              <w:t>Page Details</w:t>
            </w:r>
          </w:p>
        </w:tc>
      </w:tr>
      <w:tr w:rsidR="001409DD" w14:paraId="2F22DDC8" w14:textId="77777777" w:rsidTr="00CE525F">
        <w:tc>
          <w:tcPr>
            <w:tcW w:w="10489" w:type="dxa"/>
            <w:gridSpan w:val="5"/>
            <w:tcBorders>
              <w:bottom w:val="nil"/>
            </w:tcBorders>
          </w:tcPr>
          <w:p w14:paraId="5BE099F9" w14:textId="16F2AC43" w:rsidR="001409DD" w:rsidRPr="001409DD" w:rsidRDefault="001409DD" w:rsidP="00B74274">
            <w:pPr>
              <w:pStyle w:val="Webaddress"/>
              <w:keepNext/>
              <w:rPr>
                <w:sz w:val="17"/>
                <w:szCs w:val="17"/>
                <w:u w:val="none"/>
              </w:rPr>
            </w:pPr>
            <w:r w:rsidRPr="001409DD">
              <w:rPr>
                <w:sz w:val="17"/>
                <w:szCs w:val="17"/>
              </w:rPr>
              <w:t>Quarterly Progress Reporting</w:t>
            </w:r>
            <w:r w:rsidRPr="001409DD">
              <w:rPr>
                <w:sz w:val="17"/>
                <w:szCs w:val="17"/>
                <w:u w:val="none"/>
              </w:rPr>
              <w:t xml:space="preserve"> &gt; </w:t>
            </w:r>
            <w:r w:rsidRPr="001409DD">
              <w:rPr>
                <w:sz w:val="17"/>
                <w:szCs w:val="17"/>
              </w:rPr>
              <w:t>Health Disparities</w:t>
            </w:r>
            <w:r w:rsidRPr="001409DD">
              <w:rPr>
                <w:sz w:val="17"/>
                <w:szCs w:val="17"/>
                <w:u w:val="none"/>
              </w:rPr>
              <w:t xml:space="preserve"> &gt; </w:t>
            </w:r>
            <w:r w:rsidRPr="001409DD">
              <w:rPr>
                <w:sz w:val="17"/>
                <w:szCs w:val="17"/>
              </w:rPr>
              <w:t xml:space="preserve">Health Disparities Documents Upload </w:t>
            </w:r>
            <w:r w:rsidRPr="001409DD">
              <w:rPr>
                <w:sz w:val="17"/>
                <w:szCs w:val="17"/>
                <w:u w:val="none"/>
              </w:rPr>
              <w:t xml:space="preserve">&gt; </w:t>
            </w:r>
            <w:r w:rsidRPr="001409DD">
              <w:rPr>
                <w:sz w:val="17"/>
                <w:szCs w:val="17"/>
              </w:rPr>
              <w:t>Health Disparities Document Upload</w:t>
            </w:r>
          </w:p>
        </w:tc>
        <w:tc>
          <w:tcPr>
            <w:tcW w:w="250" w:type="dxa"/>
            <w:tcBorders>
              <w:top w:val="nil"/>
              <w:bottom w:val="nil"/>
            </w:tcBorders>
            <w:tcMar>
              <w:left w:w="0" w:type="dxa"/>
              <w:right w:w="0" w:type="dxa"/>
            </w:tcMar>
          </w:tcPr>
          <w:p w14:paraId="527FDBEB" w14:textId="77777777" w:rsidR="001409DD" w:rsidRPr="00503AD1" w:rsidRDefault="001409DD" w:rsidP="00B74274">
            <w:pPr>
              <w:keepNext/>
              <w:rPr>
                <w:sz w:val="8"/>
                <w:szCs w:val="8"/>
              </w:rPr>
            </w:pPr>
          </w:p>
        </w:tc>
        <w:tc>
          <w:tcPr>
            <w:tcW w:w="4239" w:type="dxa"/>
            <w:vMerge w:val="restart"/>
            <w:tcMar>
              <w:left w:w="58" w:type="dxa"/>
              <w:right w:w="58" w:type="dxa"/>
            </w:tcMar>
          </w:tcPr>
          <w:p w14:paraId="29FE4645" w14:textId="54934AC4" w:rsidR="00BB14E5" w:rsidRDefault="00BB14E5" w:rsidP="00B75536">
            <w:pPr>
              <w:pStyle w:val="ListParagraph"/>
              <w:spacing w:before="120"/>
            </w:pPr>
            <w:r>
              <w:t xml:space="preserve">1. </w:t>
            </w:r>
            <w:r>
              <w:tab/>
            </w:r>
            <w:r w:rsidR="009638B6">
              <w:t>Clicking the “Browse” button will allow user to search for a file from their computer. Clicking the “Open” button will load the file name into the Upload Agenda text field. Note: Standard file types for the MRT are .doc, .do</w:t>
            </w:r>
            <w:r w:rsidR="00292FFF">
              <w:t>c</w:t>
            </w:r>
            <w:r w:rsidR="009638B6">
              <w:t>x., .pdf, .xls, .xlsx and the size limit is 10MB.</w:t>
            </w:r>
          </w:p>
          <w:p w14:paraId="2F7F9EF0" w14:textId="4861A091" w:rsidR="00BB14E5" w:rsidRDefault="00BB14E5" w:rsidP="00B75536">
            <w:pPr>
              <w:pStyle w:val="ListParagraph"/>
            </w:pPr>
            <w:r>
              <w:t xml:space="preserve">2. </w:t>
            </w:r>
            <w:r>
              <w:tab/>
            </w:r>
            <w:r w:rsidRPr="00A706E0">
              <w:t>Clicking the “Save” button will save the record and</w:t>
            </w:r>
            <w:r>
              <w:t xml:space="preserve"> </w:t>
            </w:r>
            <w:r w:rsidRPr="00A706E0">
              <w:t xml:space="preserve">return the user to the </w:t>
            </w:r>
            <w:r w:rsidR="0000033B" w:rsidRPr="0000033B">
              <w:t>Health Disparities Documents Upload</w:t>
            </w:r>
            <w:r w:rsidRPr="00A706E0">
              <w:t xml:space="preserve"> listing page (2.</w:t>
            </w:r>
            <w:r w:rsidR="009638B6">
              <w:t>6</w:t>
            </w:r>
            <w:r w:rsidRPr="00A706E0">
              <w:t>.</w:t>
            </w:r>
            <w:r w:rsidR="009638B6">
              <w:t>2</w:t>
            </w:r>
            <w:r w:rsidRPr="00A706E0">
              <w:t>). If not all fields required to save are completed or invalid data is entered, user will be prevented from saving and a message will list the fields and related issues.</w:t>
            </w:r>
          </w:p>
          <w:p w14:paraId="4E013C1F" w14:textId="50E57415" w:rsidR="00BB14E5" w:rsidRDefault="009638B6" w:rsidP="00B75536">
            <w:pPr>
              <w:pStyle w:val="ListParagraph"/>
            </w:pPr>
            <w:r>
              <w:t>3</w:t>
            </w:r>
            <w:r w:rsidR="00BB14E5">
              <w:t xml:space="preserve">. </w:t>
            </w:r>
            <w:r w:rsidR="00BB14E5">
              <w:tab/>
            </w:r>
            <w:r w:rsidR="00BB14E5" w:rsidRPr="00A706E0">
              <w:t>Clicking the “Cancel” button will not save any</w:t>
            </w:r>
            <w:r w:rsidR="00BB14E5">
              <w:t xml:space="preserve"> </w:t>
            </w:r>
            <w:r w:rsidR="00BB14E5" w:rsidRPr="00A706E0">
              <w:t>changes and will re</w:t>
            </w:r>
            <w:r w:rsidR="00BB14E5">
              <w:t xml:space="preserve">turn the user to the </w:t>
            </w:r>
            <w:r w:rsidR="0000033B" w:rsidRPr="0000033B">
              <w:t xml:space="preserve">Health Disparities Documents Upload </w:t>
            </w:r>
            <w:r w:rsidR="00BB14E5" w:rsidRPr="00A706E0">
              <w:t>listing page (2.</w:t>
            </w:r>
            <w:r>
              <w:t>6</w:t>
            </w:r>
            <w:r w:rsidR="00BB14E5" w:rsidRPr="00A706E0">
              <w:t>.</w:t>
            </w:r>
            <w:r>
              <w:t>2</w:t>
            </w:r>
            <w:r w:rsidR="00BB14E5" w:rsidRPr="00A706E0">
              <w:t>).</w:t>
            </w:r>
          </w:p>
          <w:p w14:paraId="0E24A6E2" w14:textId="570862A4" w:rsidR="001409DD" w:rsidRDefault="009638B6" w:rsidP="00B75536">
            <w:pPr>
              <w:pStyle w:val="ListParagraph"/>
            </w:pPr>
            <w:r>
              <w:t>4</w:t>
            </w:r>
            <w:r w:rsidR="00BB14E5">
              <w:t xml:space="preserve">. </w:t>
            </w:r>
            <w:r w:rsidR="00BB14E5">
              <w:tab/>
            </w:r>
            <w:r w:rsidR="00BB14E5" w:rsidRPr="00A706E0">
              <w:t>Clicking the “Delete” button will delete the record</w:t>
            </w:r>
            <w:r w:rsidR="00BB14E5">
              <w:t xml:space="preserve"> </w:t>
            </w:r>
            <w:r w:rsidR="00BB14E5" w:rsidRPr="00A706E0">
              <w:t xml:space="preserve">and return the user to the </w:t>
            </w:r>
            <w:r w:rsidR="0000033B" w:rsidRPr="0000033B">
              <w:t>Health Disparities Documents Upload</w:t>
            </w:r>
            <w:r>
              <w:t xml:space="preserve"> listing page (2.6</w:t>
            </w:r>
            <w:r w:rsidR="00BB14E5" w:rsidRPr="00A706E0">
              <w:t>.</w:t>
            </w:r>
            <w:r>
              <w:t>2</w:t>
            </w:r>
            <w:r w:rsidR="00BB14E5" w:rsidRPr="00A706E0">
              <w:t>).</w:t>
            </w:r>
          </w:p>
        </w:tc>
      </w:tr>
      <w:tr w:rsidR="001409DD" w14:paraId="212D31AC" w14:textId="77777777" w:rsidTr="00CE525F">
        <w:trPr>
          <w:trHeight w:val="9611"/>
        </w:trPr>
        <w:tc>
          <w:tcPr>
            <w:tcW w:w="10489" w:type="dxa"/>
            <w:gridSpan w:val="5"/>
            <w:tcBorders>
              <w:top w:val="nil"/>
            </w:tcBorders>
          </w:tcPr>
          <w:p w14:paraId="4DA97969" w14:textId="1C6E2ACA" w:rsidR="001409DD" w:rsidRDefault="001409DD" w:rsidP="001409DD">
            <w:pPr>
              <w:pStyle w:val="Heading1"/>
              <w:outlineLvl w:val="0"/>
              <w:rPr>
                <w:shd w:val="clear" w:color="auto" w:fill="FFFFFF"/>
              </w:rPr>
            </w:pPr>
            <w:r w:rsidRPr="001409DD">
              <w:rPr>
                <w:shd w:val="clear" w:color="auto" w:fill="FFFFFF"/>
              </w:rPr>
              <w:t>Health Disparities Document</w:t>
            </w:r>
            <w:r w:rsidR="00D6357C">
              <w:rPr>
                <w:shd w:val="clear" w:color="auto" w:fill="FFFFFF"/>
              </w:rPr>
              <w:t>s</w:t>
            </w:r>
            <w:r w:rsidRPr="001409DD">
              <w:rPr>
                <w:shd w:val="clear" w:color="auto" w:fill="FFFFFF"/>
              </w:rPr>
              <w:t xml:space="preserve"> Upload </w:t>
            </w:r>
          </w:p>
          <w:p w14:paraId="79A39193" w14:textId="77777777" w:rsidR="001409DD" w:rsidRDefault="001409DD" w:rsidP="001409DD">
            <w:pPr>
              <w:pStyle w:val="BodyText2"/>
              <w:rPr>
                <w:szCs w:val="18"/>
                <w:shd w:val="clear" w:color="auto" w:fill="FFFFFF"/>
              </w:rPr>
            </w:pPr>
          </w:p>
          <w:p w14:paraId="2DC5DE6B" w14:textId="42DF6048" w:rsidR="00802284" w:rsidRDefault="00802284" w:rsidP="001409DD">
            <w:pPr>
              <w:pStyle w:val="BodyTextBold"/>
              <w:rPr>
                <w:b w:val="0"/>
                <w:szCs w:val="18"/>
                <w:shd w:val="clear" w:color="auto" w:fill="FFFFFF"/>
              </w:rPr>
            </w:pPr>
            <w:r w:rsidRPr="00802284">
              <w:rPr>
                <w:b w:val="0"/>
                <w:szCs w:val="18"/>
                <w:shd w:val="clear" w:color="auto" w:fill="FFFFFF"/>
              </w:rPr>
              <w:t xml:space="preserve">Upload and provide a brief description of relevant Health Disparities documents. Note that one of the documents should be your Health Disparities Impact Statement. Use the Browse button to select each file from your computer and then click the Save button to add it to the list. </w:t>
            </w:r>
          </w:p>
          <w:p w14:paraId="1B111F44" w14:textId="0E7D9229" w:rsidR="001409DD" w:rsidRDefault="00BB14E5" w:rsidP="00802284">
            <w:pPr>
              <w:pStyle w:val="BodyTextBold"/>
            </w:pPr>
            <w:r w:rsidRPr="00BB14E5">
              <w:rPr>
                <w:b w:val="0"/>
                <w:noProof/>
                <w:szCs w:val="18"/>
                <w:shd w:val="clear" w:color="auto" w:fill="FFFFFF"/>
              </w:rPr>
              <mc:AlternateContent>
                <mc:Choice Requires="wps">
                  <w:drawing>
                    <wp:anchor distT="0" distB="0" distL="114300" distR="114300" simplePos="0" relativeHeight="252291072" behindDoc="0" locked="0" layoutInCell="1" allowOverlap="1" wp14:anchorId="29B27CE7" wp14:editId="5BF70A70">
                      <wp:simplePos x="0" y="0"/>
                      <wp:positionH relativeFrom="column">
                        <wp:posOffset>5471160</wp:posOffset>
                      </wp:positionH>
                      <wp:positionV relativeFrom="page">
                        <wp:posOffset>1360170</wp:posOffset>
                      </wp:positionV>
                      <wp:extent cx="197485" cy="197485"/>
                      <wp:effectExtent l="0" t="0" r="12065" b="12065"/>
                      <wp:wrapNone/>
                      <wp:docPr id="1037" name="Oval 10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C5DF7"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27CE7" id="Oval 1037" o:spid="_x0000_s1485" style="position:absolute;left:0;text-align:left;margin-left:430.8pt;margin-top:107.1pt;width:15.55pt;height:15.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" fillcolor="yellow" strokecolor="black [3213]" strokeweight=".5pt">
                      <v:stroke joinstyle="miter"/>
                      <v:textbox inset="0,0,0,0">
                        <w:txbxContent>
                          <w:p w14:paraId="74DC5DF7"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1409DD" w:rsidRPr="005B1429">
              <w:rPr>
                <w:noProof/>
              </w:rPr>
              <w:t>Upload Document:</w:t>
            </w:r>
          </w:p>
          <w:p w14:paraId="7AE9241B" w14:textId="063A2D59" w:rsidR="001409DD" w:rsidRDefault="001409DD" w:rsidP="001409DD">
            <w:pPr>
              <w:pStyle w:val="BodyText2"/>
            </w:pPr>
            <w:r>
              <w:rPr>
                <w:noProof/>
                <w:bdr w:val="none" w:sz="0" w:space="0" w:color="auto"/>
              </w:rPr>
              <mc:AlternateContent>
                <mc:Choice Requires="wps">
                  <w:drawing>
                    <wp:inline distT="0" distB="0" distL="0" distR="0" wp14:anchorId="09890F7F" wp14:editId="38F7A6BA">
                      <wp:extent cx="4359859" cy="175565"/>
                      <wp:effectExtent l="0" t="0" r="22225" b="15240"/>
                      <wp:docPr id="648" name="Rectangle 648"/>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E94732" id="Rectangle 648"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bcow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KC7hty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0AA11D40" wp14:editId="61EBE662">
                      <wp:extent cx="680314" cy="166700"/>
                      <wp:effectExtent l="0" t="0" r="24765" b="24130"/>
                      <wp:docPr id="649" name="Rectangle 649"/>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AF43D" w14:textId="77777777" w:rsidR="00EE7FC1" w:rsidRPr="00467A62" w:rsidRDefault="00EE7FC1" w:rsidP="001409DD">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AA11D40" id="Rectangle 649" o:spid="_x0000_s1486"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BojomGtAgAA3wUAAA4AAAAAAAAA&#10;AAAAAAAALgIAAGRycy9lMm9Eb2MueG1sUEsBAi0AFAAGAAgAAAAhANgPcfncAAAABAEAAA8AAAAA&#10;AAAAAAAAAAAABwUAAGRycy9kb3ducmV2LnhtbFBLBQYAAAAABAAEAPMAAAAQBgAAAAA=&#10;" fillcolor="#e7e6e6 [3214]" strokecolor="#bfbfbf [2412]" strokeweight="1pt">
                      <v:textbox inset=",0,,0">
                        <w:txbxContent>
                          <w:p w14:paraId="448AF43D" w14:textId="77777777" w:rsidR="00EE7FC1" w:rsidRPr="00467A62" w:rsidRDefault="00EE7FC1" w:rsidP="001409DD">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70DC508C" w14:textId="6424D598" w:rsidR="001409DD" w:rsidRDefault="001409DD" w:rsidP="001409DD">
            <w:pPr>
              <w:pStyle w:val="BodyTextBold"/>
              <w:spacing w:after="0"/>
            </w:pPr>
            <w:r w:rsidRPr="005B1429">
              <w:t xml:space="preserve">Document: </w:t>
            </w:r>
            <w:r>
              <w:t>Description:*</w:t>
            </w:r>
          </w:p>
          <w:p w14:paraId="4F0AF70E" w14:textId="77777777" w:rsidR="001409DD" w:rsidRDefault="001409DD" w:rsidP="001409DD">
            <w:pPr>
              <w:pStyle w:val="BodyText2"/>
              <w:rPr>
                <w:shd w:val="clear" w:color="auto" w:fill="FFFFFF"/>
              </w:rPr>
            </w:pPr>
            <w:r>
              <w:rPr>
                <w:noProof/>
                <w:bdr w:val="none" w:sz="0" w:space="0" w:color="auto"/>
              </w:rPr>
              <mc:AlternateContent>
                <mc:Choice Requires="wps">
                  <w:drawing>
                    <wp:inline distT="0" distB="0" distL="0" distR="0" wp14:anchorId="31F2180B" wp14:editId="2F911AB0">
                      <wp:extent cx="5010912" cy="1338682"/>
                      <wp:effectExtent l="0" t="0" r="18415" b="13970"/>
                      <wp:docPr id="650" name="Rectangle 65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DADDD3" id="Rectangle 65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KYrYaijAgAA1Q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14:paraId="72B4B903" w14:textId="77777777" w:rsidR="001409DD" w:rsidRDefault="001409DD" w:rsidP="001409DD">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1A2A9BA2" w14:textId="77777777" w:rsidR="001409DD" w:rsidRDefault="001409DD" w:rsidP="001409DD">
            <w:pPr>
              <w:ind w:left="600"/>
              <w:rPr>
                <w:rStyle w:val="dxebaseoffice2010silver"/>
                <w:rFonts w:ascii="Verdana" w:hAnsi="Verdana"/>
                <w:color w:val="FF0000"/>
                <w:sz w:val="17"/>
                <w:shd w:val="clear" w:color="auto" w:fill="FFFFFF"/>
              </w:rPr>
            </w:pPr>
          </w:p>
          <w:p w14:paraId="67A3058A" w14:textId="373870EE" w:rsidR="001409DD" w:rsidRDefault="009638B6" w:rsidP="008911A7">
            <w:pPr>
              <w:pStyle w:val="BodyText2"/>
            </w:pPr>
            <w:r>
              <w:rPr>
                <w:noProof/>
              </w:rPr>
              <mc:AlternateContent>
                <mc:Choice Requires="wpg">
                  <w:drawing>
                    <wp:inline distT="0" distB="0" distL="0" distR="0" wp14:anchorId="0B511FFF" wp14:editId="424542B1">
                      <wp:extent cx="2582265" cy="235915"/>
                      <wp:effectExtent l="0" t="0" r="27940" b="12065"/>
                      <wp:docPr id="106" name="Group 10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34" name="Rectangle 134"/>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23A0A" w14:textId="77777777" w:rsidR="00EE7FC1" w:rsidRPr="00467CB3" w:rsidRDefault="00EE7FC1" w:rsidP="009638B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954B2" w14:textId="77777777" w:rsidR="00EE7FC1" w:rsidRPr="00467CB3" w:rsidRDefault="00EE7FC1" w:rsidP="009638B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2F9F3" w14:textId="77777777" w:rsidR="00EE7FC1" w:rsidRPr="00467CB3" w:rsidRDefault="00EE7FC1" w:rsidP="009638B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851E" w14:textId="5FF17CD6" w:rsidR="00EE7FC1" w:rsidRPr="00FE69B0" w:rsidRDefault="00EE7FC1" w:rsidP="009638B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Oval 338"/>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2FB4F" w14:textId="6F09F883" w:rsidR="00EE7FC1" w:rsidRPr="00FE69B0" w:rsidRDefault="00EE7FC1" w:rsidP="009638B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9" name="Oval 339"/>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9A81B" w14:textId="4AE3AE1B" w:rsidR="00EE7FC1" w:rsidRPr="00FE69B0" w:rsidRDefault="00EE7FC1" w:rsidP="009638B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B511FFF" id="Group 106" o:spid="_x0000_s1487"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">
                      <v:rect id="Rectangle 134" o:spid="_x0000_s148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cQA&#10;AADcAAAADwAAAGRycy9kb3ducmV2LnhtbESP3YrCMBCF7wXfIYzgjWhqXXTpGkVFwRvBn32AoRnb&#10;ss2kNtHWtzfCgncznDPnOzNftqYUD6pdYVnBeBSBIE6tLjhT8HvZDb9BOI+ssbRMCp7kYLnoduaY&#10;aNvwiR5nn4kQwi5BBbn3VSKlS3My6Ea2Ig7a1dYGfVjrTOoamxBuShlH0VQaLDgQcqxok1P6d76b&#10;ANleiyY2azmLZ8fjIRvcDpP7VKl+r139gPDU+o/5/3qvQ/3JF7yfC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3a3EAAAA3AAAAA8AAAAAAAAAAAAAAAAAmAIAAGRycy9k&#10;b3ducmV2LnhtbFBLBQYAAAAABAAEAPUAAACJAwAAAAA=&#10;" fillcolor="#e7e6e6 [3214]" strokecolor="#bfbfbf [2412]" strokeweight="1pt">
                        <v:textbox>
                          <w:txbxContent>
                            <w:p w14:paraId="23E23A0A" w14:textId="77777777" w:rsidR="00EE7FC1" w:rsidRPr="00467CB3" w:rsidRDefault="00EE7FC1" w:rsidP="009638B6">
                              <w:pPr>
                                <w:jc w:val="center"/>
                                <w:rPr>
                                  <w:color w:val="000000" w:themeColor="text1"/>
                                </w:rPr>
                              </w:pPr>
                              <w:r>
                                <w:rPr>
                                  <w:color w:val="000000" w:themeColor="text1"/>
                                </w:rPr>
                                <w:t>Save</w:t>
                              </w:r>
                            </w:p>
                          </w:txbxContent>
                        </v:textbox>
                      </v:rect>
                      <v:rect id="Rectangle 219" o:spid="_x0000_s148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PL8UA&#10;AADcAAAADwAAAGRycy9kb3ducmV2LnhtbESP3WrCQBCF7wXfYZmCN6IbU9Aa3YRWLPRGSK0PMGTH&#10;JDQ7G7NrEt++Wyj08nB+Ps4+G00jeupcbVnBahmBIC6srrlUcPl6X7yAcB5ZY2OZFDzIQZZOJ3tM&#10;tB34k/qzL0UYYZeggsr7NpHSFRUZdEvbEgfvajuDPsiulLrDIYybRsZRtJYGaw6ECls6VFR8n+8m&#10;QI7XeojNm9zEmzw/lfPb6fm+Vmr2NL7uQHga/X/4r/2hFcSrLf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8vxQAAANwAAAAPAAAAAAAAAAAAAAAAAJgCAABkcnMv&#10;ZG93bnJldi54bWxQSwUGAAAAAAQABAD1AAAAigMAAAAA&#10;" fillcolor="#e7e6e6 [3214]" strokecolor="#bfbfbf [2412]" strokeweight="1pt">
                        <v:textbox>
                          <w:txbxContent>
                            <w:p w14:paraId="38D954B2" w14:textId="77777777" w:rsidR="00EE7FC1" w:rsidRPr="00467CB3" w:rsidRDefault="00EE7FC1" w:rsidP="009638B6">
                              <w:pPr>
                                <w:jc w:val="center"/>
                                <w:rPr>
                                  <w:color w:val="000000" w:themeColor="text1"/>
                                </w:rPr>
                              </w:pPr>
                              <w:r>
                                <w:rPr>
                                  <w:color w:val="000000" w:themeColor="text1"/>
                                </w:rPr>
                                <w:t>Cancel</w:t>
                              </w:r>
                            </w:p>
                          </w:txbxContent>
                        </v:textbox>
                      </v:rect>
                      <v:rect id="Rectangle 334" o:spid="_x0000_s149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zTMUA&#10;AADcAAAADwAAAGRycy9kb3ducmV2LnhtbESP3WrCQBCF7wt9h2UKvSl100RUUjehLRW8CUTrAwzZ&#10;MQnNzqbZ1aRv7wqCl4fz83HW+WQ6cabBtZYVvM0iEMSV1S3XCg4/m9cVCOeRNXaWScE/Ocizx4c1&#10;ptqOvKPz3tcijLBLUUHjfZ9K6aqGDLqZ7YmDd7SDQR/kUEs94BjGTSfjKFpIgy0HQoM9fTVU/e5P&#10;JkC+j+0Ym0+5jJdlWdQvf0VyWij1/DR9vIPwNPl7+NbeagVJMof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NMxQAAANwAAAAPAAAAAAAAAAAAAAAAAJgCAABkcnMv&#10;ZG93bnJldi54bWxQSwUGAAAAAAQABAD1AAAAigMAAAAA&#10;" fillcolor="#e7e6e6 [3214]" strokecolor="#bfbfbf [2412]" strokeweight="1pt">
                        <v:textbox>
                          <w:txbxContent>
                            <w:p w14:paraId="0492F9F3" w14:textId="77777777" w:rsidR="00EE7FC1" w:rsidRPr="00467CB3" w:rsidRDefault="00EE7FC1" w:rsidP="009638B6">
                              <w:pPr>
                                <w:jc w:val="center"/>
                                <w:rPr>
                                  <w:color w:val="000000" w:themeColor="text1"/>
                                </w:rPr>
                              </w:pPr>
                              <w:r>
                                <w:rPr>
                                  <w:color w:val="000000" w:themeColor="text1"/>
                                </w:rPr>
                                <w:t>Delete</w:t>
                              </w:r>
                            </w:p>
                          </w:txbxContent>
                        </v:textbox>
                      </v:rect>
                      <v:oval id="Oval 337" o:spid="_x0000_s1491"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QEcYA&#10;AADcAAAADwAAAGRycy9kb3ducmV2LnhtbESPQWvCQBSE7wX/w/IKvRTdaGgsqatIsNRLoVXB6yP7&#10;mg1m34bsalJ/vSsUehxm5htmsRpsIy7U+dqxgukkAUFcOl1zpeCwfx+/gvABWWPjmBT8kofVcvSw&#10;wFy7nr/psguViBD2OSowIbS5lL40ZNFPXEscvR/XWQxRdpXUHfYRbhs5S5JMWqw5LhhsqTBUnnZn&#10;q+D5lPHLcROKzd58Xj+K6VeaFr1ST4/D+g1EoCH8h//aW60gT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QEcYAAADcAAAADwAAAAAAAAAAAAAAAACYAgAAZHJz&#10;L2Rvd25yZXYueG1sUEsFBgAAAAAEAAQA9QAAAIsDAAAAAA==&#10;" fillcolor="yellow" strokecolor="black [3213]" strokeweight=".5pt">
                        <v:stroke joinstyle="miter"/>
                        <v:textbox inset="0,0,0,0">
                          <w:txbxContent>
                            <w:p w14:paraId="158B851E" w14:textId="5FF17CD6" w:rsidR="00EE7FC1" w:rsidRPr="00FE69B0" w:rsidRDefault="00EE7FC1" w:rsidP="009638B6">
                              <w:pPr>
                                <w:jc w:val="center"/>
                                <w:rPr>
                                  <w:color w:val="000000" w:themeColor="text1"/>
                                </w:rPr>
                              </w:pPr>
                              <w:r>
                                <w:rPr>
                                  <w:color w:val="000000" w:themeColor="text1"/>
                                </w:rPr>
                                <w:t>3</w:t>
                              </w:r>
                            </w:p>
                          </w:txbxContent>
                        </v:textbox>
                      </v:oval>
                      <v:oval id="Oval 338" o:spid="_x0000_s1492"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EY8MA&#10;AADcAAAADwAAAGRycy9kb3ducmV2LnhtbERPy2rCQBTdC/7DcAtuRCcaFEmdiARLuyn4gm4vmdtM&#10;SOZOyExN2q/vLApdHs57fxhtKx7U+9qxgtUyAUFcOl1zpeB+e1nsQPiArLF1TAq+ycMhn072mGk3&#10;8IUe11CJGMI+QwUmhC6T0peGLPql64gj9+l6iyHCvpK6xyGG21auk2QrLdYcGwx2VBgqm+uXVTBv&#10;trz5OIXidDPvP6/F6pymxaDU7Gk8PoMINIZ/8Z/7TStI07g2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EY8MAAADcAAAADwAAAAAAAAAAAAAAAACYAgAAZHJzL2Rv&#10;d25yZXYueG1sUEsFBgAAAAAEAAQA9QAAAIgDAAAAAA==&#10;" fillcolor="yellow" strokecolor="black [3213]" strokeweight=".5pt">
                        <v:stroke joinstyle="miter"/>
                        <v:textbox inset="0,0,0,0">
                          <w:txbxContent>
                            <w:p w14:paraId="28B2FB4F" w14:textId="6F09F883" w:rsidR="00EE7FC1" w:rsidRPr="00FE69B0" w:rsidRDefault="00EE7FC1" w:rsidP="009638B6">
                              <w:pPr>
                                <w:jc w:val="center"/>
                                <w:rPr>
                                  <w:color w:val="000000" w:themeColor="text1"/>
                                </w:rPr>
                              </w:pPr>
                              <w:r>
                                <w:rPr>
                                  <w:color w:val="000000" w:themeColor="text1"/>
                                </w:rPr>
                                <w:t>2</w:t>
                              </w:r>
                            </w:p>
                          </w:txbxContent>
                        </v:textbox>
                      </v:oval>
                      <v:oval id="Oval 339" o:spid="_x0000_s1493"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h+MYA&#10;AADcAAAADwAAAGRycy9kb3ducmV2LnhtbESPQWvCQBSE7wX/w/IKvRTdaGiwqatIsNRLoVXB6yP7&#10;mg1m34bsalJ/vSsUehxm5htmsRpsIy7U+dqxgukkAUFcOl1zpeCwfx/PQfiArLFxTAp+ycNqOXpY&#10;YK5dz9902YVKRAj7HBWYENpcSl8asugnriWO3o/rLIYou0rqDvsIt42cJUkmLdYcFwy2VBgqT7uz&#10;VfB8yvjluAnFZm8+rx/F9CtNi16pp8dh/QYi0BD+w3/trVaQpq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h+MYAAADcAAAADwAAAAAAAAAAAAAAAACYAgAAZHJz&#10;L2Rvd25yZXYueG1sUEsFBgAAAAAEAAQA9QAAAIsDAAAAAA==&#10;" fillcolor="yellow" strokecolor="black [3213]" strokeweight=".5pt">
                        <v:stroke joinstyle="miter"/>
                        <v:textbox inset="0,0,0,0">
                          <w:txbxContent>
                            <w:p w14:paraId="7999A81B" w14:textId="4AE3AE1B" w:rsidR="00EE7FC1" w:rsidRPr="00FE69B0" w:rsidRDefault="00EE7FC1" w:rsidP="009638B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14:paraId="74186EB3" w14:textId="77777777" w:rsidR="001409DD" w:rsidRPr="00503AD1" w:rsidRDefault="001409DD" w:rsidP="00503AD1">
            <w:pPr>
              <w:rPr>
                <w:sz w:val="8"/>
                <w:szCs w:val="8"/>
              </w:rPr>
            </w:pPr>
          </w:p>
        </w:tc>
        <w:tc>
          <w:tcPr>
            <w:tcW w:w="4239" w:type="dxa"/>
            <w:vMerge/>
          </w:tcPr>
          <w:p w14:paraId="685BB49F" w14:textId="77777777" w:rsidR="001409DD" w:rsidRDefault="001409DD" w:rsidP="0090109B"/>
        </w:tc>
      </w:tr>
      <w:tr w:rsidR="00802284" w14:paraId="1DE9CAE2" w14:textId="77777777" w:rsidTr="00CE525F">
        <w:trPr>
          <w:trHeight w:val="368"/>
        </w:trPr>
        <w:tc>
          <w:tcPr>
            <w:tcW w:w="10489" w:type="dxa"/>
            <w:gridSpan w:val="5"/>
            <w:vMerge w:val="restart"/>
            <w:shd w:val="clear" w:color="auto" w:fill="324D57"/>
            <w:vAlign w:val="center"/>
          </w:tcPr>
          <w:p w14:paraId="10CA76B7" w14:textId="77777777" w:rsidR="00802284" w:rsidRPr="00503AD1" w:rsidRDefault="00802284"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2391629" w14:textId="77777777" w:rsidR="00802284" w:rsidRPr="00503AD1" w:rsidRDefault="00802284"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313E7E8" w14:textId="77777777" w:rsidR="00802284" w:rsidRPr="00503AD1" w:rsidRDefault="00802284" w:rsidP="00B74274">
            <w:pPr>
              <w:keepNext/>
              <w:rPr>
                <w:sz w:val="8"/>
                <w:szCs w:val="8"/>
              </w:rPr>
            </w:pPr>
          </w:p>
        </w:tc>
        <w:tc>
          <w:tcPr>
            <w:tcW w:w="4239" w:type="dxa"/>
            <w:shd w:val="clear" w:color="auto" w:fill="324D57"/>
            <w:vAlign w:val="center"/>
          </w:tcPr>
          <w:p w14:paraId="4DB46DEC" w14:textId="77777777" w:rsidR="00802284" w:rsidRPr="00503AD1" w:rsidRDefault="00802284"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56</w:t>
            </w:r>
            <w:r w:rsidRPr="00503AD1">
              <w:rPr>
                <w:rFonts w:cs="Arial"/>
                <w:b/>
                <w:noProof/>
                <w:color w:val="FFFFFF" w:themeColor="background1"/>
                <w:sz w:val="20"/>
                <w:szCs w:val="20"/>
              </w:rPr>
              <w:fldChar w:fldCharType="end"/>
            </w:r>
          </w:p>
        </w:tc>
      </w:tr>
      <w:tr w:rsidR="00802284" w14:paraId="5C8C2434" w14:textId="77777777" w:rsidTr="00CE525F">
        <w:trPr>
          <w:trHeight w:val="503"/>
        </w:trPr>
        <w:tc>
          <w:tcPr>
            <w:tcW w:w="10489" w:type="dxa"/>
            <w:gridSpan w:val="5"/>
            <w:vMerge/>
            <w:tcBorders>
              <w:bottom w:val="single" w:sz="4" w:space="0" w:color="auto"/>
            </w:tcBorders>
            <w:shd w:val="clear" w:color="auto" w:fill="324D57"/>
            <w:vAlign w:val="center"/>
          </w:tcPr>
          <w:p w14:paraId="2D18F2E8" w14:textId="77777777" w:rsidR="00802284" w:rsidRDefault="00802284" w:rsidP="00B74274">
            <w:pPr>
              <w:keepNext/>
              <w:jc w:val="center"/>
            </w:pPr>
          </w:p>
        </w:tc>
        <w:tc>
          <w:tcPr>
            <w:tcW w:w="250" w:type="dxa"/>
            <w:tcBorders>
              <w:top w:val="nil"/>
              <w:bottom w:val="nil"/>
            </w:tcBorders>
            <w:tcMar>
              <w:left w:w="0" w:type="dxa"/>
              <w:right w:w="0" w:type="dxa"/>
            </w:tcMar>
          </w:tcPr>
          <w:p w14:paraId="312B679A" w14:textId="77777777" w:rsidR="00802284" w:rsidRPr="00503AD1" w:rsidRDefault="00802284" w:rsidP="00B74274">
            <w:pPr>
              <w:keepNext/>
              <w:rPr>
                <w:sz w:val="8"/>
                <w:szCs w:val="8"/>
              </w:rPr>
            </w:pPr>
          </w:p>
        </w:tc>
        <w:tc>
          <w:tcPr>
            <w:tcW w:w="4239" w:type="dxa"/>
            <w:tcMar>
              <w:left w:w="58" w:type="dxa"/>
              <w:right w:w="58" w:type="dxa"/>
            </w:tcMar>
          </w:tcPr>
          <w:p w14:paraId="6932570F" w14:textId="38FD26C9" w:rsidR="00802284" w:rsidRPr="00503AD1" w:rsidRDefault="00802284" w:rsidP="00B74274">
            <w:pPr>
              <w:keepNext/>
              <w:spacing w:before="60"/>
              <w:rPr>
                <w:rFonts w:cs="Arial"/>
                <w:szCs w:val="18"/>
              </w:rPr>
            </w:pPr>
            <w:r w:rsidRPr="00503AD1">
              <w:rPr>
                <w:rFonts w:cs="Arial"/>
                <w:szCs w:val="18"/>
              </w:rPr>
              <w:t xml:space="preserve">Page ID: </w:t>
            </w:r>
            <w:r w:rsidR="00DC4C06">
              <w:rPr>
                <w:rFonts w:cs="Arial"/>
                <w:szCs w:val="18"/>
              </w:rPr>
              <w:t>3</w:t>
            </w:r>
          </w:p>
          <w:p w14:paraId="4B42CBAA" w14:textId="1CEB55E2" w:rsidR="00802284" w:rsidRDefault="00802284" w:rsidP="00B74274">
            <w:pPr>
              <w:keepNext/>
              <w:spacing w:before="60"/>
            </w:pPr>
            <w:r w:rsidRPr="00503AD1">
              <w:rPr>
                <w:rFonts w:cs="Arial"/>
                <w:szCs w:val="18"/>
              </w:rPr>
              <w:t xml:space="preserve">Page Title: </w:t>
            </w:r>
            <w:r w:rsidRPr="00802284">
              <w:rPr>
                <w:rFonts w:cs="Arial"/>
                <w:szCs w:val="18"/>
              </w:rPr>
              <w:t>Outcome Data</w:t>
            </w:r>
          </w:p>
        </w:tc>
      </w:tr>
      <w:tr w:rsidR="00802284" w14:paraId="678C2853" w14:textId="77777777" w:rsidTr="00CE525F">
        <w:tc>
          <w:tcPr>
            <w:tcW w:w="985" w:type="dxa"/>
            <w:tcBorders>
              <w:bottom w:val="single" w:sz="4" w:space="0" w:color="auto"/>
              <w:right w:val="nil"/>
            </w:tcBorders>
            <w:shd w:val="clear" w:color="auto" w:fill="F2F2F2" w:themeFill="background1" w:themeFillShade="F2"/>
            <w:vAlign w:val="center"/>
          </w:tcPr>
          <w:p w14:paraId="0755CADE" w14:textId="77777777" w:rsidR="00802284" w:rsidRPr="00503AD1" w:rsidRDefault="00802284"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1545050" w14:textId="77777777" w:rsidR="00802284" w:rsidRPr="00503AD1" w:rsidRDefault="00802284"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A99C03E" w14:textId="77777777" w:rsidR="00802284" w:rsidRPr="00503AD1" w:rsidRDefault="00802284"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1770C053" w14:textId="77777777" w:rsidR="00802284" w:rsidRPr="00503AD1" w:rsidRDefault="00802284"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B8EFF2A" w14:textId="77777777" w:rsidR="00802284" w:rsidRPr="00503AD1" w:rsidRDefault="00802284"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7DFC9A3" w14:textId="77777777" w:rsidR="00802284" w:rsidRPr="00503AD1" w:rsidRDefault="00802284"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7F472610" w14:textId="77777777" w:rsidR="00802284" w:rsidRPr="00503AD1" w:rsidRDefault="00802284" w:rsidP="00B74274">
            <w:pPr>
              <w:keepNext/>
              <w:spacing w:before="40" w:after="40"/>
              <w:rPr>
                <w:b/>
              </w:rPr>
            </w:pPr>
            <w:r w:rsidRPr="00503AD1">
              <w:rPr>
                <w:b/>
              </w:rPr>
              <w:t>Page Details</w:t>
            </w:r>
          </w:p>
        </w:tc>
      </w:tr>
      <w:tr w:rsidR="00802284" w14:paraId="6E81749A" w14:textId="77777777" w:rsidTr="00CE525F">
        <w:tc>
          <w:tcPr>
            <w:tcW w:w="10489" w:type="dxa"/>
            <w:gridSpan w:val="5"/>
            <w:tcBorders>
              <w:bottom w:val="nil"/>
            </w:tcBorders>
          </w:tcPr>
          <w:p w14:paraId="06F3E361" w14:textId="6BA6DE59" w:rsidR="00802284" w:rsidRPr="00503AD1" w:rsidRDefault="00802284" w:rsidP="00B74274">
            <w:pPr>
              <w:pStyle w:val="Webaddress"/>
              <w:keepNext/>
              <w:rPr>
                <w:u w:val="none"/>
              </w:rPr>
            </w:pPr>
            <w:r w:rsidRPr="00802284">
              <w:t>Outcome Data</w:t>
            </w:r>
          </w:p>
        </w:tc>
        <w:tc>
          <w:tcPr>
            <w:tcW w:w="250" w:type="dxa"/>
            <w:tcBorders>
              <w:top w:val="nil"/>
              <w:bottom w:val="nil"/>
            </w:tcBorders>
            <w:tcMar>
              <w:left w:w="0" w:type="dxa"/>
              <w:right w:w="0" w:type="dxa"/>
            </w:tcMar>
          </w:tcPr>
          <w:p w14:paraId="5566B0F1" w14:textId="77777777" w:rsidR="00802284" w:rsidRPr="00503AD1" w:rsidRDefault="00802284" w:rsidP="00B74274">
            <w:pPr>
              <w:keepNext/>
              <w:rPr>
                <w:sz w:val="8"/>
                <w:szCs w:val="8"/>
              </w:rPr>
            </w:pPr>
          </w:p>
        </w:tc>
        <w:tc>
          <w:tcPr>
            <w:tcW w:w="4239" w:type="dxa"/>
            <w:vMerge w:val="restart"/>
            <w:tcMar>
              <w:left w:w="58" w:type="dxa"/>
              <w:right w:w="58" w:type="dxa"/>
            </w:tcMar>
          </w:tcPr>
          <w:p w14:paraId="1BB277F8" w14:textId="6AFDEB05" w:rsidR="00D6357C" w:rsidRDefault="00D6357C" w:rsidP="00B75536">
            <w:pPr>
              <w:pStyle w:val="ListParagraph"/>
              <w:spacing w:before="120"/>
              <w:rPr>
                <w:rFonts w:cs="Arial"/>
                <w:szCs w:val="18"/>
              </w:rPr>
            </w:pPr>
            <w:r>
              <w:rPr>
                <w:rFonts w:cs="Arial"/>
                <w:szCs w:val="18"/>
              </w:rPr>
              <w:t xml:space="preserve">1. </w:t>
            </w:r>
            <w:r>
              <w:rPr>
                <w:rFonts w:cs="Arial"/>
                <w:szCs w:val="18"/>
              </w:rPr>
              <w:tab/>
              <w:t>Grantees will see the text and links shown in th</w:t>
            </w:r>
            <w:r w:rsidR="00366959">
              <w:rPr>
                <w:rFonts w:cs="Arial"/>
                <w:szCs w:val="18"/>
              </w:rPr>
              <w:t>e top</w:t>
            </w:r>
            <w:r>
              <w:rPr>
                <w:rFonts w:cs="Arial"/>
                <w:szCs w:val="18"/>
              </w:rPr>
              <w:t xml:space="preserve"> section</w:t>
            </w:r>
            <w:r w:rsidR="00366959">
              <w:rPr>
                <w:rFonts w:cs="Arial"/>
                <w:szCs w:val="18"/>
              </w:rPr>
              <w:t xml:space="preserve"> of this </w:t>
            </w:r>
            <w:r w:rsidR="00474ADC">
              <w:rPr>
                <w:rFonts w:cs="Arial"/>
                <w:szCs w:val="18"/>
              </w:rPr>
              <w:t>landing page</w:t>
            </w:r>
            <w:r>
              <w:rPr>
                <w:rFonts w:cs="Arial"/>
                <w:szCs w:val="18"/>
              </w:rPr>
              <w:t>. SPOs will see the te</w:t>
            </w:r>
            <w:r w:rsidR="00366959">
              <w:rPr>
                <w:rFonts w:cs="Arial"/>
                <w:szCs w:val="18"/>
              </w:rPr>
              <w:t xml:space="preserve">xt and links starting at </w:t>
            </w:r>
            <w:r>
              <w:rPr>
                <w:rFonts w:cs="Arial"/>
                <w:szCs w:val="18"/>
              </w:rPr>
              <w:t>Number 6.</w:t>
            </w:r>
          </w:p>
          <w:p w14:paraId="28B11B6B" w14:textId="019BD81F" w:rsidR="00D6357C" w:rsidRDefault="00D6357C" w:rsidP="00B75536">
            <w:pPr>
              <w:pStyle w:val="ListParagraph"/>
              <w:spacing w:before="120"/>
              <w:rPr>
                <w:rFonts w:cs="Arial"/>
                <w:szCs w:val="18"/>
              </w:rPr>
            </w:pPr>
            <w:r>
              <w:rPr>
                <w:rFonts w:cs="Arial"/>
                <w:szCs w:val="18"/>
              </w:rPr>
              <w:t xml:space="preserve">2. </w:t>
            </w:r>
            <w:r>
              <w:rPr>
                <w:rFonts w:cs="Arial"/>
                <w:szCs w:val="18"/>
              </w:rPr>
              <w:tab/>
              <w:t>Clicking the “</w:t>
            </w:r>
            <w:r w:rsidRPr="000B43A1">
              <w:rPr>
                <w:rFonts w:cs="Arial"/>
                <w:szCs w:val="18"/>
              </w:rPr>
              <w:t>Grantee Target Outcomes Data</w:t>
            </w:r>
            <w:r>
              <w:rPr>
                <w:rFonts w:cs="Arial"/>
                <w:szCs w:val="18"/>
              </w:rPr>
              <w:t xml:space="preserve">” link will direct user to the </w:t>
            </w:r>
            <w:r w:rsidRPr="000B43A1">
              <w:rPr>
                <w:rFonts w:cs="Arial"/>
                <w:szCs w:val="18"/>
              </w:rPr>
              <w:t>Grantee Target Outcomes Data</w:t>
            </w:r>
            <w:r>
              <w:rPr>
                <w:rFonts w:cs="Arial"/>
                <w:szCs w:val="18"/>
              </w:rPr>
              <w:t xml:space="preserve"> page (3.1).</w:t>
            </w:r>
          </w:p>
          <w:p w14:paraId="4990EEE9" w14:textId="5C0D6134" w:rsidR="000B43A1" w:rsidRDefault="00D6357C" w:rsidP="00B75536">
            <w:pPr>
              <w:pStyle w:val="ListParagraph"/>
              <w:rPr>
                <w:rFonts w:cs="Arial"/>
                <w:szCs w:val="18"/>
              </w:rPr>
            </w:pPr>
            <w:r>
              <w:rPr>
                <w:rFonts w:cs="Arial"/>
                <w:szCs w:val="18"/>
              </w:rPr>
              <w:t>3</w:t>
            </w:r>
            <w:r w:rsidR="000B43A1">
              <w:rPr>
                <w:rFonts w:cs="Arial"/>
                <w:szCs w:val="18"/>
              </w:rPr>
              <w:t xml:space="preserve">. </w:t>
            </w:r>
            <w:r w:rsidR="000B43A1">
              <w:rPr>
                <w:rFonts w:cs="Arial"/>
                <w:szCs w:val="18"/>
              </w:rPr>
              <w:tab/>
              <w:t>Clicking the “</w:t>
            </w:r>
            <w:r w:rsidR="000B43A1" w:rsidRPr="000B43A1">
              <w:rPr>
                <w:rFonts w:cs="Arial"/>
                <w:szCs w:val="18"/>
              </w:rPr>
              <w:t>PFS Selected Grantee-Level Outcome Data</w:t>
            </w:r>
            <w:r w:rsidR="000B43A1">
              <w:rPr>
                <w:rFonts w:cs="Arial"/>
                <w:szCs w:val="18"/>
              </w:rPr>
              <w:t>” link will direct the user to</w:t>
            </w:r>
            <w:r w:rsidR="00FF2D68">
              <w:rPr>
                <w:rFonts w:cs="Arial"/>
                <w:szCs w:val="18"/>
              </w:rPr>
              <w:t xml:space="preserve"> the PFS Selected Grantee-Level Outcome Data listing</w:t>
            </w:r>
            <w:r w:rsidR="000B43A1">
              <w:rPr>
                <w:rFonts w:cs="Arial"/>
                <w:szCs w:val="18"/>
              </w:rPr>
              <w:t xml:space="preserve"> page (3.2).</w:t>
            </w:r>
          </w:p>
          <w:p w14:paraId="582A4951" w14:textId="4CA61A22" w:rsidR="000B43A1" w:rsidRDefault="00D6357C" w:rsidP="00B75536">
            <w:pPr>
              <w:pStyle w:val="ListParagraph"/>
              <w:rPr>
                <w:rFonts w:cs="Arial"/>
                <w:szCs w:val="18"/>
              </w:rPr>
            </w:pPr>
            <w:r>
              <w:rPr>
                <w:rFonts w:cs="Arial"/>
                <w:szCs w:val="18"/>
              </w:rPr>
              <w:t>4</w:t>
            </w:r>
            <w:r w:rsidR="000B43A1">
              <w:rPr>
                <w:rFonts w:cs="Arial"/>
                <w:szCs w:val="18"/>
              </w:rPr>
              <w:t xml:space="preserve">. </w:t>
            </w:r>
            <w:r w:rsidR="000B43A1">
              <w:rPr>
                <w:rFonts w:cs="Arial"/>
                <w:szCs w:val="18"/>
              </w:rPr>
              <w:tab/>
              <w:t>Clicking the “</w:t>
            </w:r>
            <w:r w:rsidR="000B43A1" w:rsidRPr="000B43A1">
              <w:rPr>
                <w:rFonts w:cs="Arial"/>
                <w:szCs w:val="18"/>
              </w:rPr>
              <w:t>Community-Level Outcome Data for Subrecipients</w:t>
            </w:r>
            <w:r w:rsidR="000B43A1">
              <w:rPr>
                <w:rFonts w:cs="Arial"/>
                <w:szCs w:val="18"/>
              </w:rPr>
              <w:t xml:space="preserve">” link will direct user to the </w:t>
            </w:r>
            <w:r w:rsidR="000B43A1" w:rsidRPr="000B43A1">
              <w:rPr>
                <w:rFonts w:cs="Arial"/>
                <w:szCs w:val="18"/>
              </w:rPr>
              <w:t>Community-Level Outcome Data for Subrecipients</w:t>
            </w:r>
            <w:r w:rsidR="000B43A1">
              <w:rPr>
                <w:rFonts w:cs="Arial"/>
                <w:szCs w:val="18"/>
              </w:rPr>
              <w:t xml:space="preserve"> listing page (3.3).</w:t>
            </w:r>
          </w:p>
          <w:p w14:paraId="694B9F1C" w14:textId="0C62E377" w:rsidR="000B43A1" w:rsidRDefault="00D6357C" w:rsidP="00B75536">
            <w:pPr>
              <w:pStyle w:val="ListParagraph"/>
              <w:rPr>
                <w:rFonts w:cs="Arial"/>
                <w:szCs w:val="18"/>
              </w:rPr>
            </w:pPr>
            <w:r>
              <w:rPr>
                <w:rFonts w:cs="Arial"/>
                <w:szCs w:val="18"/>
              </w:rPr>
              <w:t>5</w:t>
            </w:r>
            <w:r w:rsidR="000B43A1">
              <w:rPr>
                <w:rFonts w:cs="Arial"/>
                <w:szCs w:val="18"/>
              </w:rPr>
              <w:t xml:space="preserve">. </w:t>
            </w:r>
            <w:r w:rsidR="000B43A1">
              <w:rPr>
                <w:rFonts w:cs="Arial"/>
                <w:szCs w:val="18"/>
              </w:rPr>
              <w:tab/>
              <w:t>Clicking the “</w:t>
            </w:r>
            <w:r w:rsidR="000B43A1" w:rsidRPr="000B43A1">
              <w:rPr>
                <w:rFonts w:cs="Arial"/>
                <w:szCs w:val="18"/>
              </w:rPr>
              <w:t>Submit Substitute Data Source Request</w:t>
            </w:r>
            <w:r w:rsidR="000B43A1">
              <w:rPr>
                <w:rFonts w:cs="Arial"/>
                <w:szCs w:val="18"/>
              </w:rPr>
              <w:t xml:space="preserve">” link will take the user to the </w:t>
            </w:r>
            <w:r w:rsidR="00FF2D68">
              <w:rPr>
                <w:rFonts w:cs="Arial"/>
                <w:szCs w:val="18"/>
              </w:rPr>
              <w:t>Substitute Data Source Request</w:t>
            </w:r>
            <w:r w:rsidR="000B43A1">
              <w:rPr>
                <w:rFonts w:cs="Arial"/>
                <w:szCs w:val="18"/>
              </w:rPr>
              <w:t xml:space="preserve"> listing page (3.4).</w:t>
            </w:r>
          </w:p>
          <w:p w14:paraId="049D3D4F" w14:textId="41516F66" w:rsidR="00D6357C" w:rsidRDefault="00D6357C" w:rsidP="00B75536">
            <w:pPr>
              <w:pStyle w:val="ListParagraph"/>
              <w:spacing w:before="120"/>
              <w:rPr>
                <w:rFonts w:cs="Arial"/>
                <w:szCs w:val="18"/>
              </w:rPr>
            </w:pPr>
            <w:r>
              <w:rPr>
                <w:rFonts w:cs="Arial"/>
                <w:szCs w:val="18"/>
              </w:rPr>
              <w:t xml:space="preserve">6. </w:t>
            </w:r>
            <w:r>
              <w:rPr>
                <w:rFonts w:cs="Arial"/>
                <w:szCs w:val="18"/>
              </w:rPr>
              <w:tab/>
              <w:t xml:space="preserve">SPOs will see </w:t>
            </w:r>
            <w:r w:rsidR="00366959">
              <w:rPr>
                <w:rFonts w:cs="Arial"/>
                <w:szCs w:val="18"/>
              </w:rPr>
              <w:t>only the Approve Substitute Data Source Request link</w:t>
            </w:r>
            <w:r>
              <w:rPr>
                <w:rFonts w:cs="Arial"/>
                <w:szCs w:val="18"/>
              </w:rPr>
              <w:t>.</w:t>
            </w:r>
          </w:p>
          <w:p w14:paraId="5F9EE9F0" w14:textId="43759393" w:rsidR="00802284" w:rsidRDefault="00D6357C" w:rsidP="00B75536">
            <w:pPr>
              <w:pStyle w:val="ListParagraph"/>
            </w:pPr>
            <w:r>
              <w:rPr>
                <w:rFonts w:cs="Arial"/>
                <w:szCs w:val="18"/>
              </w:rPr>
              <w:t>7</w:t>
            </w:r>
            <w:r w:rsidR="000B43A1">
              <w:rPr>
                <w:rFonts w:cs="Arial"/>
                <w:szCs w:val="18"/>
              </w:rPr>
              <w:t xml:space="preserve">. </w:t>
            </w:r>
            <w:r w:rsidR="000B43A1">
              <w:rPr>
                <w:rFonts w:cs="Arial"/>
                <w:szCs w:val="18"/>
              </w:rPr>
              <w:tab/>
              <w:t>Clicking the “</w:t>
            </w:r>
            <w:r w:rsidR="000B43A1" w:rsidRPr="000B43A1">
              <w:rPr>
                <w:rFonts w:cs="Arial"/>
                <w:szCs w:val="18"/>
              </w:rPr>
              <w:t>Approve Substitute Data Source Request</w:t>
            </w:r>
            <w:r w:rsidR="000B43A1">
              <w:rPr>
                <w:rFonts w:cs="Arial"/>
                <w:szCs w:val="18"/>
              </w:rPr>
              <w:t xml:space="preserve">” link will direct user to </w:t>
            </w:r>
            <w:r w:rsidR="00FF2D68">
              <w:rPr>
                <w:rFonts w:cs="Arial"/>
                <w:szCs w:val="18"/>
              </w:rPr>
              <w:t>Approve Substitute Data Source Request</w:t>
            </w:r>
            <w:r w:rsidR="000B43A1" w:rsidRPr="00F55C01">
              <w:rPr>
                <w:rFonts w:cs="Arial"/>
                <w:szCs w:val="18"/>
              </w:rPr>
              <w:t xml:space="preserve"> </w:t>
            </w:r>
            <w:r w:rsidR="000B43A1">
              <w:rPr>
                <w:rFonts w:cs="Arial"/>
                <w:szCs w:val="18"/>
              </w:rPr>
              <w:t>listing page (3.5).</w:t>
            </w:r>
          </w:p>
        </w:tc>
      </w:tr>
      <w:tr w:rsidR="00802284" w14:paraId="4B3BC92A" w14:textId="77777777" w:rsidTr="00CE525F">
        <w:trPr>
          <w:trHeight w:val="9611"/>
        </w:trPr>
        <w:tc>
          <w:tcPr>
            <w:tcW w:w="10489" w:type="dxa"/>
            <w:gridSpan w:val="5"/>
            <w:tcBorders>
              <w:top w:val="nil"/>
            </w:tcBorders>
          </w:tcPr>
          <w:p w14:paraId="14953F70" w14:textId="5466E2D2" w:rsidR="006D4D6C" w:rsidRDefault="00D6357C" w:rsidP="006D4D6C">
            <w:pPr>
              <w:pStyle w:val="Heading1"/>
              <w:outlineLvl w:val="0"/>
              <w:rPr>
                <w:shd w:val="clear" w:color="auto" w:fill="FFFFFF"/>
              </w:rPr>
            </w:pPr>
            <w:r w:rsidRPr="00BB14E5">
              <w:rPr>
                <w:b w:val="0"/>
                <w:noProof/>
                <w:szCs w:val="18"/>
                <w:shd w:val="clear" w:color="auto" w:fill="FFFFFF"/>
              </w:rPr>
              <mc:AlternateContent>
                <mc:Choice Requires="wps">
                  <w:drawing>
                    <wp:anchor distT="0" distB="0" distL="114300" distR="114300" simplePos="0" relativeHeight="252327936" behindDoc="0" locked="0" layoutInCell="1" allowOverlap="1" wp14:anchorId="16C4D003" wp14:editId="7F22D243">
                      <wp:simplePos x="0" y="0"/>
                      <wp:positionH relativeFrom="column">
                        <wp:posOffset>-24201</wp:posOffset>
                      </wp:positionH>
                      <wp:positionV relativeFrom="page">
                        <wp:posOffset>142263</wp:posOffset>
                      </wp:positionV>
                      <wp:extent cx="197485" cy="197485"/>
                      <wp:effectExtent l="0" t="0" r="12065" b="12065"/>
                      <wp:wrapNone/>
                      <wp:docPr id="340" name="Oval 3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08421" w14:textId="77777777" w:rsidR="00EE7FC1" w:rsidRPr="00FE69B0" w:rsidRDefault="00EE7FC1" w:rsidP="000B43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4D003" id="Oval 340" o:spid="_x0000_s1494" style="position:absolute;left:0;text-align:left;margin-left:-1.9pt;margin-top:11.2pt;width:15.55pt;height:15.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" fillcolor="yellow" strokecolor="black [3213]" strokeweight=".5pt">
                      <v:stroke joinstyle="miter"/>
                      <v:textbox inset="0,0,0,0">
                        <w:txbxContent>
                          <w:p w14:paraId="60308421" w14:textId="77777777" w:rsidR="00EE7FC1" w:rsidRPr="00FE69B0" w:rsidRDefault="00EE7FC1" w:rsidP="000B43A1">
                            <w:pPr>
                              <w:jc w:val="center"/>
                              <w:rPr>
                                <w:color w:val="000000" w:themeColor="text1"/>
                              </w:rPr>
                            </w:pPr>
                            <w:r w:rsidRPr="00FE69B0">
                              <w:rPr>
                                <w:color w:val="000000" w:themeColor="text1"/>
                              </w:rPr>
                              <w:t>1</w:t>
                            </w:r>
                          </w:p>
                        </w:txbxContent>
                      </v:textbox>
                      <w10:wrap anchory="page"/>
                    </v:oval>
                  </w:pict>
                </mc:Fallback>
              </mc:AlternateContent>
            </w:r>
            <w:r w:rsidR="006D4D6C" w:rsidRPr="006D4D6C">
              <w:rPr>
                <w:shd w:val="clear" w:color="auto" w:fill="FFFFFF"/>
              </w:rPr>
              <w:t>Outcome Data</w:t>
            </w:r>
          </w:p>
          <w:p w14:paraId="1E59127B" w14:textId="0DD235CE" w:rsidR="00ED53B2" w:rsidRDefault="00ED53B2" w:rsidP="00ED53B2">
            <w:pPr>
              <w:pStyle w:val="BodyText2"/>
              <w:rPr>
                <w:shd w:val="clear" w:color="auto" w:fill="FFFFFF"/>
              </w:rPr>
            </w:pPr>
          </w:p>
          <w:p w14:paraId="1D1612FE" w14:textId="0BB779B5" w:rsidR="006D4D6C" w:rsidRDefault="006D4D6C" w:rsidP="00ED53B2">
            <w:pPr>
              <w:pStyle w:val="BodyText2"/>
              <w:ind w:left="330"/>
              <w:rPr>
                <w:rFonts w:ascii="Times New Roman" w:hAnsi="Times New Roman"/>
                <w:sz w:val="24"/>
              </w:rPr>
            </w:pPr>
            <w:r>
              <w:rPr>
                <w:shd w:val="clear" w:color="auto" w:fill="FFFFFF"/>
              </w:rPr>
              <w:t>Use this section to enter Grantee and Community-level Outcome Data and Substitute Data Source Requests.</w:t>
            </w:r>
          </w:p>
          <w:p w14:paraId="72E3596F" w14:textId="2D6FEEB3" w:rsidR="006D4D6C" w:rsidRDefault="006D4D6C" w:rsidP="00ED53B2">
            <w:pPr>
              <w:pStyle w:val="BodyText2"/>
              <w:rPr>
                <w:szCs w:val="18"/>
              </w:rPr>
            </w:pPr>
          </w:p>
          <w:p w14:paraId="16EAFC40" w14:textId="3A252138" w:rsidR="006D4D6C" w:rsidRPr="00ED53B2" w:rsidRDefault="00D6357C" w:rsidP="00ED53B2">
            <w:pPr>
              <w:pStyle w:val="BodyText2"/>
              <w:rPr>
                <w:b/>
                <w:bCs/>
                <w:u w:val="single"/>
              </w:rPr>
            </w:pPr>
            <w:r w:rsidRPr="00D6357C">
              <w:rPr>
                <w:rFonts w:eastAsiaTheme="minorHAnsi" w:cstheme="minorBidi"/>
                <w:b/>
                <w:noProof/>
                <w:color w:val="auto"/>
                <w:szCs w:val="18"/>
                <w:bdr w:val="none" w:sz="0" w:space="0" w:color="auto"/>
                <w:shd w:val="clear" w:color="auto" w:fill="FFFFFF"/>
              </w:rPr>
              <mc:AlternateContent>
                <mc:Choice Requires="wps">
                  <w:drawing>
                    <wp:anchor distT="0" distB="0" distL="114300" distR="114300" simplePos="0" relativeHeight="252524544" behindDoc="0" locked="0" layoutInCell="1" allowOverlap="1" wp14:anchorId="0D5E20C4" wp14:editId="2C508430">
                      <wp:simplePos x="0" y="0"/>
                      <wp:positionH relativeFrom="column">
                        <wp:posOffset>123047</wp:posOffset>
                      </wp:positionH>
                      <wp:positionV relativeFrom="page">
                        <wp:posOffset>866248</wp:posOffset>
                      </wp:positionV>
                      <wp:extent cx="197485" cy="197485"/>
                      <wp:effectExtent l="0" t="0" r="12065" b="12065"/>
                      <wp:wrapNone/>
                      <wp:docPr id="1096" name="Oval 10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DCDAA11" w14:textId="77777777" w:rsidR="00EE7FC1" w:rsidRPr="00FE69B0" w:rsidRDefault="00EE7FC1" w:rsidP="00D6357C">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E20C4" id="Oval 1096" o:spid="_x0000_s1495" style="position:absolute;left:0;text-align:left;margin-left:9.7pt;margin-top:68.2pt;width:15.55pt;height:15.5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Vwew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" fillcolor="yellow" strokecolor="windowText" strokeweight=".5pt">
                      <v:stroke joinstyle="miter"/>
                      <v:textbox inset="0,0,0,0">
                        <w:txbxContent>
                          <w:p w14:paraId="5DCDAA11" w14:textId="77777777" w:rsidR="00EE7FC1" w:rsidRPr="00FE69B0" w:rsidRDefault="00EE7FC1" w:rsidP="00D6357C">
                            <w:pPr>
                              <w:jc w:val="center"/>
                              <w:rPr>
                                <w:color w:val="000000" w:themeColor="text1"/>
                              </w:rPr>
                            </w:pPr>
                            <w:r>
                              <w:rPr>
                                <w:color w:val="000000" w:themeColor="text1"/>
                              </w:rPr>
                              <w:t>2</w:t>
                            </w:r>
                          </w:p>
                        </w:txbxContent>
                      </v:textbox>
                      <w10:wrap anchory="page"/>
                    </v:oval>
                  </w:pict>
                </mc:Fallback>
              </mc:AlternateContent>
            </w:r>
            <w:hyperlink r:id="rId59" w:tgtFrame="_self" w:history="1">
              <w:r w:rsidR="006D4D6C" w:rsidRPr="00ED53B2">
                <w:rPr>
                  <w:rStyle w:val="Hyperlink"/>
                  <w:b/>
                  <w:bCs/>
                  <w:color w:val="577686"/>
                </w:rPr>
                <w:t>Grantee Target Outcomes Data</w:t>
              </w:r>
            </w:hyperlink>
          </w:p>
          <w:p w14:paraId="4FDBDFB7" w14:textId="41E1A6D2" w:rsidR="006D4D6C" w:rsidRDefault="006D4D6C" w:rsidP="00ED53B2">
            <w:pPr>
              <w:pStyle w:val="BodyText2"/>
              <w:rPr>
                <w:szCs w:val="18"/>
              </w:rPr>
            </w:pPr>
            <w:r>
              <w:t>Select targeted outcomes and download annual state-level data.</w:t>
            </w:r>
          </w:p>
          <w:p w14:paraId="3D63161A" w14:textId="7A57947D" w:rsidR="00ED53B2" w:rsidRDefault="000B43A1" w:rsidP="00ED53B2">
            <w:pPr>
              <w:pStyle w:val="BodyText2"/>
              <w:rPr>
                <w:b/>
                <w:bCs/>
                <w:u w:val="single"/>
              </w:rPr>
            </w:pPr>
            <w:r w:rsidRPr="00BB14E5">
              <w:rPr>
                <w:b/>
                <w:noProof/>
                <w:szCs w:val="18"/>
                <w:shd w:val="clear" w:color="auto" w:fill="FFFFFF"/>
              </w:rPr>
              <mc:AlternateContent>
                <mc:Choice Requires="wps">
                  <w:drawing>
                    <wp:anchor distT="0" distB="0" distL="114300" distR="114300" simplePos="0" relativeHeight="252329984" behindDoc="0" locked="0" layoutInCell="1" allowOverlap="1" wp14:anchorId="5BD1EEFE" wp14:editId="188F3F13">
                      <wp:simplePos x="0" y="0"/>
                      <wp:positionH relativeFrom="column">
                        <wp:posOffset>146050</wp:posOffset>
                      </wp:positionH>
                      <wp:positionV relativeFrom="page">
                        <wp:posOffset>1359840</wp:posOffset>
                      </wp:positionV>
                      <wp:extent cx="197485" cy="197485"/>
                      <wp:effectExtent l="0" t="0" r="12065" b="12065"/>
                      <wp:wrapNone/>
                      <wp:docPr id="417" name="Oval 4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D95AD" w14:textId="26DD0999" w:rsidR="00EE7FC1" w:rsidRPr="00FE69B0" w:rsidRDefault="00EE7FC1" w:rsidP="000B43A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1EEFE" id="Oval 417" o:spid="_x0000_s1496" style="position:absolute;left:0;text-align:left;margin-left:11.5pt;margin-top:107.05pt;width:15.55pt;height:15.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" fillcolor="yellow" strokecolor="black [3213]" strokeweight=".5pt">
                      <v:stroke joinstyle="miter"/>
                      <v:textbox inset="0,0,0,0">
                        <w:txbxContent>
                          <w:p w14:paraId="7C0D95AD" w14:textId="26DD0999" w:rsidR="00EE7FC1" w:rsidRPr="00FE69B0" w:rsidRDefault="00EE7FC1" w:rsidP="000B43A1">
                            <w:pPr>
                              <w:jc w:val="center"/>
                              <w:rPr>
                                <w:color w:val="000000" w:themeColor="text1"/>
                              </w:rPr>
                            </w:pPr>
                            <w:r>
                              <w:rPr>
                                <w:color w:val="000000" w:themeColor="text1"/>
                              </w:rPr>
                              <w:t>3</w:t>
                            </w:r>
                          </w:p>
                        </w:txbxContent>
                      </v:textbox>
                      <w10:wrap anchory="page"/>
                    </v:oval>
                  </w:pict>
                </mc:Fallback>
              </mc:AlternateContent>
            </w:r>
          </w:p>
          <w:p w14:paraId="41225FB9" w14:textId="1B67DB5F" w:rsidR="006D4D6C" w:rsidRPr="00ED53B2" w:rsidRDefault="00DD05CD" w:rsidP="00ED53B2">
            <w:pPr>
              <w:pStyle w:val="BodyText2"/>
              <w:rPr>
                <w:b/>
                <w:bCs/>
                <w:u w:val="single"/>
              </w:rPr>
            </w:pPr>
            <w:hyperlink r:id="rId60" w:tgtFrame="_self" w:history="1">
              <w:r w:rsidR="006D4D6C" w:rsidRPr="00ED53B2">
                <w:rPr>
                  <w:rStyle w:val="Hyperlink"/>
                  <w:b/>
                  <w:bCs/>
                  <w:color w:val="577686"/>
                </w:rPr>
                <w:t>PFS Selected Grantee-Level Outcome Data</w:t>
              </w:r>
            </w:hyperlink>
          </w:p>
          <w:p w14:paraId="5EBF19CA" w14:textId="512ED18D" w:rsidR="006D4D6C" w:rsidRDefault="006D4D6C" w:rsidP="00ED53B2">
            <w:pPr>
              <w:pStyle w:val="BodyText2"/>
              <w:rPr>
                <w:szCs w:val="18"/>
              </w:rPr>
            </w:pPr>
            <w:r>
              <w:t>Enter selected Grantee-Level Outcome Data</w:t>
            </w:r>
          </w:p>
          <w:p w14:paraId="1D53C96D" w14:textId="267279EB" w:rsidR="00ED53B2" w:rsidRDefault="00ED53B2" w:rsidP="00ED53B2">
            <w:pPr>
              <w:pStyle w:val="BodyText2"/>
              <w:rPr>
                <w:b/>
                <w:bCs/>
                <w:u w:val="single"/>
              </w:rPr>
            </w:pPr>
          </w:p>
          <w:p w14:paraId="644D5590" w14:textId="7895CEE8" w:rsidR="006D4D6C" w:rsidRPr="00ED53B2" w:rsidRDefault="000B43A1" w:rsidP="00ED53B2">
            <w:pPr>
              <w:pStyle w:val="BodyText2"/>
              <w:rPr>
                <w:b/>
                <w:bCs/>
                <w:u w:val="single"/>
              </w:rPr>
            </w:pPr>
            <w:r w:rsidRPr="00BB14E5">
              <w:rPr>
                <w:b/>
                <w:noProof/>
                <w:szCs w:val="18"/>
                <w:shd w:val="clear" w:color="auto" w:fill="FFFFFF"/>
              </w:rPr>
              <mc:AlternateContent>
                <mc:Choice Requires="wps">
                  <w:drawing>
                    <wp:anchor distT="0" distB="0" distL="114300" distR="114300" simplePos="0" relativeHeight="252332032" behindDoc="0" locked="0" layoutInCell="1" allowOverlap="1" wp14:anchorId="3375DB03" wp14:editId="08387BF9">
                      <wp:simplePos x="0" y="0"/>
                      <wp:positionH relativeFrom="column">
                        <wp:posOffset>145492</wp:posOffset>
                      </wp:positionH>
                      <wp:positionV relativeFrom="page">
                        <wp:posOffset>1900860</wp:posOffset>
                      </wp:positionV>
                      <wp:extent cx="197485" cy="197485"/>
                      <wp:effectExtent l="0" t="0" r="12065" b="12065"/>
                      <wp:wrapNone/>
                      <wp:docPr id="468" name="Oval 4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3BF5" w14:textId="08C602D5" w:rsidR="00EE7FC1" w:rsidRPr="00FE69B0" w:rsidRDefault="00EE7FC1" w:rsidP="000B43A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5DB03" id="Oval 468" o:spid="_x0000_s1497" style="position:absolute;left:0;text-align:left;margin-left:11.45pt;margin-top:149.65pt;width:15.55pt;height:15.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" fillcolor="yellow" strokecolor="black [3213]" strokeweight=".5pt">
                      <v:stroke joinstyle="miter"/>
                      <v:textbox inset="0,0,0,0">
                        <w:txbxContent>
                          <w:p w14:paraId="01023BF5" w14:textId="08C602D5" w:rsidR="00EE7FC1" w:rsidRPr="00FE69B0" w:rsidRDefault="00EE7FC1" w:rsidP="000B43A1">
                            <w:pPr>
                              <w:jc w:val="center"/>
                              <w:rPr>
                                <w:color w:val="000000" w:themeColor="text1"/>
                              </w:rPr>
                            </w:pPr>
                            <w:r>
                              <w:rPr>
                                <w:color w:val="000000" w:themeColor="text1"/>
                              </w:rPr>
                              <w:t>4</w:t>
                            </w:r>
                          </w:p>
                        </w:txbxContent>
                      </v:textbox>
                      <w10:wrap anchory="page"/>
                    </v:oval>
                  </w:pict>
                </mc:Fallback>
              </mc:AlternateContent>
            </w:r>
            <w:hyperlink r:id="rId61" w:tgtFrame="_self" w:history="1">
              <w:r w:rsidR="006D4D6C" w:rsidRPr="00ED53B2">
                <w:rPr>
                  <w:rStyle w:val="Hyperlink"/>
                  <w:b/>
                  <w:bCs/>
                  <w:color w:val="577686"/>
                </w:rPr>
                <w:t>Community-Level Outcome Data for Subrecipients</w:t>
              </w:r>
            </w:hyperlink>
          </w:p>
          <w:p w14:paraId="05D866D5" w14:textId="7AD2DDA2" w:rsidR="006D4D6C" w:rsidRDefault="006D4D6C" w:rsidP="00ED53B2">
            <w:pPr>
              <w:pStyle w:val="BodyText2"/>
              <w:rPr>
                <w:szCs w:val="18"/>
              </w:rPr>
            </w:pPr>
            <w:r>
              <w:t>Enter Community-Level Outcome Data for your Subrecipients.</w:t>
            </w:r>
          </w:p>
          <w:p w14:paraId="3263163E" w14:textId="3DC056ED" w:rsidR="00ED53B2" w:rsidRDefault="000B43A1" w:rsidP="00ED53B2">
            <w:pPr>
              <w:pStyle w:val="BodyText2"/>
              <w:rPr>
                <w:b/>
                <w:bCs/>
                <w:u w:val="single"/>
              </w:rPr>
            </w:pPr>
            <w:r w:rsidRPr="00BB14E5">
              <w:rPr>
                <w:b/>
                <w:noProof/>
                <w:szCs w:val="18"/>
                <w:shd w:val="clear" w:color="auto" w:fill="FFFFFF"/>
              </w:rPr>
              <mc:AlternateContent>
                <mc:Choice Requires="wps">
                  <w:drawing>
                    <wp:anchor distT="0" distB="0" distL="114300" distR="114300" simplePos="0" relativeHeight="252334080" behindDoc="0" locked="0" layoutInCell="1" allowOverlap="1" wp14:anchorId="66CEB0E6" wp14:editId="50204BB4">
                      <wp:simplePos x="0" y="0"/>
                      <wp:positionH relativeFrom="column">
                        <wp:posOffset>145492</wp:posOffset>
                      </wp:positionH>
                      <wp:positionV relativeFrom="page">
                        <wp:posOffset>2368448</wp:posOffset>
                      </wp:positionV>
                      <wp:extent cx="197485" cy="197485"/>
                      <wp:effectExtent l="0" t="0" r="12065" b="12065"/>
                      <wp:wrapNone/>
                      <wp:docPr id="499" name="Oval 4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7E9BC" w14:textId="2F676D76" w:rsidR="00EE7FC1" w:rsidRPr="00FE69B0" w:rsidRDefault="00EE7FC1" w:rsidP="000B43A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EB0E6" id="Oval 499" o:spid="_x0000_s1498" style="position:absolute;left:0;text-align:left;margin-left:11.45pt;margin-top:186.5pt;width:15.55pt;height:15.5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41oQIAALsFAAAOAAAAZHJzL2Uyb0RvYy54bWysVF9P2zAQf5+072D5fSRlwK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" fillcolor="yellow" strokecolor="black [3213]" strokeweight=".5pt">
                      <v:stroke joinstyle="miter"/>
                      <v:textbox inset="0,0,0,0">
                        <w:txbxContent>
                          <w:p w14:paraId="5317E9BC" w14:textId="2F676D76" w:rsidR="00EE7FC1" w:rsidRPr="00FE69B0" w:rsidRDefault="00EE7FC1" w:rsidP="000B43A1">
                            <w:pPr>
                              <w:jc w:val="center"/>
                              <w:rPr>
                                <w:color w:val="000000" w:themeColor="text1"/>
                              </w:rPr>
                            </w:pPr>
                            <w:r>
                              <w:rPr>
                                <w:color w:val="000000" w:themeColor="text1"/>
                              </w:rPr>
                              <w:t>5</w:t>
                            </w:r>
                          </w:p>
                        </w:txbxContent>
                      </v:textbox>
                      <w10:wrap anchory="page"/>
                    </v:oval>
                  </w:pict>
                </mc:Fallback>
              </mc:AlternateContent>
            </w:r>
          </w:p>
          <w:p w14:paraId="59EDB3F9" w14:textId="0067439C" w:rsidR="006D4D6C" w:rsidRPr="00ED53B2" w:rsidRDefault="00DD05CD" w:rsidP="00ED53B2">
            <w:pPr>
              <w:pStyle w:val="BodyText2"/>
              <w:rPr>
                <w:b/>
                <w:bCs/>
                <w:u w:val="single"/>
              </w:rPr>
            </w:pPr>
            <w:hyperlink r:id="rId62" w:tgtFrame="_self" w:history="1">
              <w:r w:rsidR="006D4D6C" w:rsidRPr="00ED53B2">
                <w:rPr>
                  <w:rStyle w:val="Hyperlink"/>
                  <w:b/>
                  <w:bCs/>
                  <w:color w:val="577686"/>
                </w:rPr>
                <w:t>Submit Substitute Data Source Request</w:t>
              </w:r>
            </w:hyperlink>
          </w:p>
          <w:p w14:paraId="0F1E32F3" w14:textId="077AEE09" w:rsidR="006D4D6C" w:rsidRDefault="006D4D6C" w:rsidP="00ED53B2">
            <w:pPr>
              <w:pStyle w:val="BodyText2"/>
            </w:pPr>
            <w:r>
              <w:t>Add or edit a Substitute Data Source Request for your Outcome Data.</w:t>
            </w:r>
          </w:p>
          <w:p w14:paraId="3AAF26B3" w14:textId="7C0F0229" w:rsidR="006D4D6C" w:rsidRPr="00ED53B2" w:rsidRDefault="006D4D6C" w:rsidP="00ED53B2">
            <w:pPr>
              <w:pStyle w:val="BodyText2"/>
            </w:pPr>
          </w:p>
          <w:p w14:paraId="6C6C81AF" w14:textId="66D2DB59" w:rsidR="006D4D6C" w:rsidRDefault="00D6357C" w:rsidP="006D4D6C">
            <w:pPr>
              <w:pStyle w:val="Heading1"/>
              <w:outlineLvl w:val="0"/>
            </w:pPr>
            <w:r w:rsidRPr="00D6357C">
              <w:rPr>
                <w:rFonts w:eastAsiaTheme="minorHAnsi" w:cstheme="minorBidi"/>
                <w:bCs w:val="0"/>
                <w:noProof/>
                <w:color w:val="auto"/>
                <w:sz w:val="18"/>
                <w:szCs w:val="18"/>
                <w:bdr w:val="none" w:sz="0" w:space="0" w:color="auto"/>
                <w:shd w:val="clear" w:color="auto" w:fill="FFFFFF"/>
              </w:rPr>
              <mc:AlternateContent>
                <mc:Choice Requires="wps">
                  <w:drawing>
                    <wp:anchor distT="0" distB="0" distL="114300" distR="114300" simplePos="0" relativeHeight="252526592" behindDoc="0" locked="0" layoutInCell="1" allowOverlap="1" wp14:anchorId="6843902F" wp14:editId="4E8D0D0D">
                      <wp:simplePos x="0" y="0"/>
                      <wp:positionH relativeFrom="column">
                        <wp:posOffset>-12736</wp:posOffset>
                      </wp:positionH>
                      <wp:positionV relativeFrom="page">
                        <wp:posOffset>2971321</wp:posOffset>
                      </wp:positionV>
                      <wp:extent cx="197485" cy="197485"/>
                      <wp:effectExtent l="0" t="0" r="12065" b="12065"/>
                      <wp:wrapNone/>
                      <wp:docPr id="1097" name="Oval 10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7296D5E2" w14:textId="2DDF17AB" w:rsidR="00EE7FC1" w:rsidRPr="00FE69B0" w:rsidRDefault="00EE7FC1" w:rsidP="00D6357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3902F" id="Oval 1097" o:spid="_x0000_s1499" style="position:absolute;left:0;text-align:left;margin-left:-1pt;margin-top:233.95pt;width:15.55pt;height:15.5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3Gew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" fillcolor="yellow" strokecolor="windowText" strokeweight=".5pt">
                      <v:stroke joinstyle="miter"/>
                      <v:textbox inset="0,0,0,0">
                        <w:txbxContent>
                          <w:p w14:paraId="7296D5E2" w14:textId="2DDF17AB" w:rsidR="00EE7FC1" w:rsidRPr="00FE69B0" w:rsidRDefault="00EE7FC1" w:rsidP="00D6357C">
                            <w:pPr>
                              <w:jc w:val="center"/>
                              <w:rPr>
                                <w:color w:val="000000" w:themeColor="text1"/>
                              </w:rPr>
                            </w:pPr>
                            <w:r>
                              <w:rPr>
                                <w:color w:val="000000" w:themeColor="text1"/>
                              </w:rPr>
                              <w:t>6</w:t>
                            </w:r>
                          </w:p>
                        </w:txbxContent>
                      </v:textbox>
                      <w10:wrap anchory="page"/>
                    </v:oval>
                  </w:pict>
                </mc:Fallback>
              </mc:AlternateContent>
            </w:r>
            <w:r w:rsidR="000B43A1" w:rsidRPr="00BB14E5">
              <w:rPr>
                <w:b w:val="0"/>
                <w:noProof/>
                <w:szCs w:val="18"/>
                <w:shd w:val="clear" w:color="auto" w:fill="FFFFFF"/>
              </w:rPr>
              <mc:AlternateContent>
                <mc:Choice Requires="wps">
                  <w:drawing>
                    <wp:anchor distT="0" distB="0" distL="114300" distR="114300" simplePos="0" relativeHeight="252336128" behindDoc="0" locked="0" layoutInCell="1" allowOverlap="1" wp14:anchorId="7D3AD7AA" wp14:editId="3F2E27CA">
                      <wp:simplePos x="0" y="0"/>
                      <wp:positionH relativeFrom="column">
                        <wp:posOffset>145492</wp:posOffset>
                      </wp:positionH>
                      <wp:positionV relativeFrom="page">
                        <wp:posOffset>3230804</wp:posOffset>
                      </wp:positionV>
                      <wp:extent cx="197485" cy="197485"/>
                      <wp:effectExtent l="0" t="0" r="12065" b="12065"/>
                      <wp:wrapNone/>
                      <wp:docPr id="531" name="Oval 5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75DC7" w14:textId="629BBFC1" w:rsidR="00EE7FC1" w:rsidRPr="00FE69B0" w:rsidRDefault="00EE7FC1" w:rsidP="000B43A1">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AD7AA" id="Oval 531" o:spid="_x0000_s1500" style="position:absolute;left:0;text-align:left;margin-left:11.45pt;margin-top:254.4pt;width:15.55pt;height:15.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" fillcolor="yellow" strokecolor="black [3213]" strokeweight=".5pt">
                      <v:stroke joinstyle="miter"/>
                      <v:textbox inset="0,0,0,0">
                        <w:txbxContent>
                          <w:p w14:paraId="38375DC7" w14:textId="629BBFC1" w:rsidR="00EE7FC1" w:rsidRPr="00FE69B0" w:rsidRDefault="00EE7FC1" w:rsidP="000B43A1">
                            <w:pPr>
                              <w:jc w:val="center"/>
                              <w:rPr>
                                <w:color w:val="000000" w:themeColor="text1"/>
                              </w:rPr>
                            </w:pPr>
                            <w:r>
                              <w:rPr>
                                <w:color w:val="000000" w:themeColor="text1"/>
                              </w:rPr>
                              <w:t>7</w:t>
                            </w:r>
                          </w:p>
                        </w:txbxContent>
                      </v:textbox>
                      <w10:wrap anchory="page"/>
                    </v:oval>
                  </w:pict>
                </mc:Fallback>
              </mc:AlternateContent>
            </w:r>
            <w:r w:rsidR="006D4D6C" w:rsidRPr="006D4D6C">
              <w:t>Outcome Data</w:t>
            </w:r>
          </w:p>
          <w:p w14:paraId="2B5E92D7" w14:textId="059061FF" w:rsidR="006D4D6C" w:rsidRPr="00FF2D68" w:rsidRDefault="006D4D6C" w:rsidP="00ED53B2">
            <w:pPr>
              <w:pStyle w:val="BodyText2"/>
              <w:rPr>
                <w:rStyle w:val="Hyperlink"/>
                <w:b/>
                <w:bCs/>
                <w:color w:val="577686"/>
              </w:rPr>
            </w:pPr>
            <w:r w:rsidRPr="00FF2D68">
              <w:rPr>
                <w:rStyle w:val="Hyperlink"/>
                <w:b/>
                <w:bCs/>
                <w:color w:val="577686"/>
              </w:rPr>
              <w:t>Approve Substitute Data Source Request</w:t>
            </w:r>
          </w:p>
          <w:p w14:paraId="7B4E6EF0" w14:textId="37D6901A" w:rsidR="006D4D6C" w:rsidRDefault="006D4D6C" w:rsidP="00ED53B2">
            <w:pPr>
              <w:pStyle w:val="BodyText2"/>
            </w:pPr>
            <w:r w:rsidRPr="006D4D6C">
              <w:t>Approve a Substitute Data Source for Outcome Measure data.</w:t>
            </w:r>
          </w:p>
          <w:p w14:paraId="77631EAB" w14:textId="77777777" w:rsidR="00802284" w:rsidRDefault="00802284" w:rsidP="0090109B"/>
        </w:tc>
        <w:tc>
          <w:tcPr>
            <w:tcW w:w="250" w:type="dxa"/>
            <w:tcBorders>
              <w:top w:val="nil"/>
              <w:bottom w:val="nil"/>
            </w:tcBorders>
            <w:tcMar>
              <w:left w:w="0" w:type="dxa"/>
              <w:right w:w="0" w:type="dxa"/>
            </w:tcMar>
          </w:tcPr>
          <w:p w14:paraId="309C8786" w14:textId="77777777" w:rsidR="00802284" w:rsidRPr="00503AD1" w:rsidRDefault="00802284" w:rsidP="00503AD1">
            <w:pPr>
              <w:rPr>
                <w:sz w:val="8"/>
                <w:szCs w:val="8"/>
              </w:rPr>
            </w:pPr>
          </w:p>
        </w:tc>
        <w:tc>
          <w:tcPr>
            <w:tcW w:w="4239" w:type="dxa"/>
            <w:vMerge/>
          </w:tcPr>
          <w:p w14:paraId="0007EDD6" w14:textId="77777777" w:rsidR="00802284" w:rsidRDefault="00802284" w:rsidP="0090109B"/>
        </w:tc>
      </w:tr>
      <w:tr w:rsidR="00ED53B2" w14:paraId="451DBCDF" w14:textId="77777777" w:rsidTr="00CE525F">
        <w:trPr>
          <w:trHeight w:val="368"/>
        </w:trPr>
        <w:tc>
          <w:tcPr>
            <w:tcW w:w="10489" w:type="dxa"/>
            <w:gridSpan w:val="5"/>
            <w:vMerge w:val="restart"/>
            <w:shd w:val="clear" w:color="auto" w:fill="324D57"/>
            <w:vAlign w:val="center"/>
          </w:tcPr>
          <w:p w14:paraId="32A0269F" w14:textId="77777777" w:rsidR="00ED53B2" w:rsidRPr="00503AD1" w:rsidRDefault="00ED53B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4F67276" w14:textId="77777777" w:rsidR="00ED53B2" w:rsidRPr="00503AD1" w:rsidRDefault="00ED53B2"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D91E465" w14:textId="77777777" w:rsidR="00ED53B2" w:rsidRPr="00503AD1" w:rsidRDefault="00ED53B2" w:rsidP="00B74274">
            <w:pPr>
              <w:keepNext/>
              <w:rPr>
                <w:sz w:val="8"/>
                <w:szCs w:val="8"/>
              </w:rPr>
            </w:pPr>
          </w:p>
        </w:tc>
        <w:tc>
          <w:tcPr>
            <w:tcW w:w="4239" w:type="dxa"/>
            <w:shd w:val="clear" w:color="auto" w:fill="324D57"/>
            <w:vAlign w:val="center"/>
          </w:tcPr>
          <w:p w14:paraId="20F3D421" w14:textId="77777777" w:rsidR="00ED53B2" w:rsidRPr="00503AD1" w:rsidRDefault="00ED53B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57</w:t>
            </w:r>
            <w:r w:rsidRPr="00503AD1">
              <w:rPr>
                <w:rFonts w:cs="Arial"/>
                <w:b/>
                <w:noProof/>
                <w:color w:val="FFFFFF" w:themeColor="background1"/>
                <w:sz w:val="20"/>
                <w:szCs w:val="20"/>
              </w:rPr>
              <w:fldChar w:fldCharType="end"/>
            </w:r>
          </w:p>
        </w:tc>
      </w:tr>
      <w:tr w:rsidR="00ED53B2" w14:paraId="479CED17" w14:textId="77777777" w:rsidTr="00CE525F">
        <w:trPr>
          <w:trHeight w:val="503"/>
        </w:trPr>
        <w:tc>
          <w:tcPr>
            <w:tcW w:w="10489" w:type="dxa"/>
            <w:gridSpan w:val="5"/>
            <w:vMerge/>
            <w:tcBorders>
              <w:bottom w:val="single" w:sz="4" w:space="0" w:color="auto"/>
            </w:tcBorders>
            <w:shd w:val="clear" w:color="auto" w:fill="324D57"/>
            <w:vAlign w:val="center"/>
          </w:tcPr>
          <w:p w14:paraId="20E38A69" w14:textId="77777777" w:rsidR="00ED53B2" w:rsidRDefault="00ED53B2" w:rsidP="00B74274">
            <w:pPr>
              <w:keepNext/>
              <w:jc w:val="center"/>
            </w:pPr>
          </w:p>
        </w:tc>
        <w:tc>
          <w:tcPr>
            <w:tcW w:w="250" w:type="dxa"/>
            <w:tcBorders>
              <w:top w:val="nil"/>
              <w:bottom w:val="nil"/>
            </w:tcBorders>
            <w:tcMar>
              <w:left w:w="0" w:type="dxa"/>
              <w:right w:w="0" w:type="dxa"/>
            </w:tcMar>
          </w:tcPr>
          <w:p w14:paraId="544197FD" w14:textId="77777777" w:rsidR="00ED53B2" w:rsidRPr="00503AD1" w:rsidRDefault="00ED53B2" w:rsidP="00B74274">
            <w:pPr>
              <w:keepNext/>
              <w:rPr>
                <w:sz w:val="8"/>
                <w:szCs w:val="8"/>
              </w:rPr>
            </w:pPr>
          </w:p>
        </w:tc>
        <w:tc>
          <w:tcPr>
            <w:tcW w:w="4239" w:type="dxa"/>
            <w:tcMar>
              <w:left w:w="58" w:type="dxa"/>
              <w:right w:w="58" w:type="dxa"/>
            </w:tcMar>
          </w:tcPr>
          <w:p w14:paraId="7370A770" w14:textId="47B6E81E" w:rsidR="00ED53B2" w:rsidRPr="00503AD1" w:rsidRDefault="00ED53B2" w:rsidP="00B74274">
            <w:pPr>
              <w:keepNext/>
              <w:spacing w:before="60"/>
              <w:rPr>
                <w:rFonts w:cs="Arial"/>
                <w:szCs w:val="18"/>
              </w:rPr>
            </w:pPr>
            <w:r w:rsidRPr="00503AD1">
              <w:rPr>
                <w:rFonts w:cs="Arial"/>
                <w:szCs w:val="18"/>
              </w:rPr>
              <w:t xml:space="preserve">Page ID: </w:t>
            </w:r>
            <w:r w:rsidR="00DC4C06">
              <w:rPr>
                <w:rFonts w:cs="Arial"/>
                <w:szCs w:val="18"/>
              </w:rPr>
              <w:t>3.1</w:t>
            </w:r>
          </w:p>
          <w:p w14:paraId="43D46E6C" w14:textId="769FE47F" w:rsidR="00ED53B2" w:rsidRDefault="00ED53B2" w:rsidP="00B74274">
            <w:pPr>
              <w:keepNext/>
              <w:spacing w:before="60"/>
            </w:pPr>
            <w:r w:rsidRPr="00503AD1">
              <w:rPr>
                <w:rFonts w:cs="Arial"/>
                <w:szCs w:val="18"/>
              </w:rPr>
              <w:t xml:space="preserve">Page Title: </w:t>
            </w:r>
            <w:r w:rsidR="009D244B" w:rsidRPr="009D244B">
              <w:rPr>
                <w:rFonts w:cs="Arial"/>
                <w:szCs w:val="18"/>
              </w:rPr>
              <w:t>Grantee Target Outcomes Data</w:t>
            </w:r>
          </w:p>
        </w:tc>
      </w:tr>
      <w:tr w:rsidR="00ED53B2" w14:paraId="15CF182D" w14:textId="77777777" w:rsidTr="00CE525F">
        <w:tc>
          <w:tcPr>
            <w:tcW w:w="985" w:type="dxa"/>
            <w:tcBorders>
              <w:bottom w:val="single" w:sz="4" w:space="0" w:color="auto"/>
              <w:right w:val="nil"/>
            </w:tcBorders>
            <w:shd w:val="clear" w:color="auto" w:fill="F2F2F2" w:themeFill="background1" w:themeFillShade="F2"/>
            <w:vAlign w:val="center"/>
          </w:tcPr>
          <w:p w14:paraId="6A406C9C" w14:textId="77777777" w:rsidR="00ED53B2" w:rsidRPr="00503AD1" w:rsidRDefault="00ED53B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4939408" w14:textId="77777777" w:rsidR="00ED53B2" w:rsidRPr="00503AD1" w:rsidRDefault="00ED53B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CA2DE4E" w14:textId="77777777" w:rsidR="00ED53B2" w:rsidRPr="00503AD1" w:rsidRDefault="00ED53B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3F3749A7" w14:textId="77777777" w:rsidR="00ED53B2" w:rsidRPr="00503AD1" w:rsidRDefault="00ED53B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7115420" w14:textId="77777777" w:rsidR="00ED53B2" w:rsidRPr="00503AD1" w:rsidRDefault="00ED53B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ED51BE6" w14:textId="77777777" w:rsidR="00ED53B2" w:rsidRPr="00503AD1" w:rsidRDefault="00ED53B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509C434F" w14:textId="77777777" w:rsidR="00ED53B2" w:rsidRPr="00503AD1" w:rsidRDefault="00ED53B2" w:rsidP="00B74274">
            <w:pPr>
              <w:keepNext/>
              <w:spacing w:before="40" w:after="40"/>
              <w:rPr>
                <w:b/>
              </w:rPr>
            </w:pPr>
            <w:r w:rsidRPr="00503AD1">
              <w:rPr>
                <w:b/>
              </w:rPr>
              <w:t>Page Details</w:t>
            </w:r>
          </w:p>
        </w:tc>
      </w:tr>
      <w:tr w:rsidR="00ED53B2" w14:paraId="201CC048" w14:textId="77777777" w:rsidTr="00CE525F">
        <w:tc>
          <w:tcPr>
            <w:tcW w:w="10489" w:type="dxa"/>
            <w:gridSpan w:val="5"/>
            <w:tcBorders>
              <w:bottom w:val="nil"/>
            </w:tcBorders>
          </w:tcPr>
          <w:p w14:paraId="44DF2E18" w14:textId="644A51C9" w:rsidR="00ED53B2" w:rsidRPr="00503AD1" w:rsidRDefault="009D244B" w:rsidP="00B74274">
            <w:pPr>
              <w:pStyle w:val="Webaddress"/>
              <w:keepNext/>
              <w:rPr>
                <w:u w:val="none"/>
              </w:rPr>
            </w:pPr>
            <w:r w:rsidRPr="009D244B">
              <w:t>Outcome Data</w:t>
            </w:r>
            <w:r w:rsidRPr="009D244B">
              <w:rPr>
                <w:u w:val="none"/>
              </w:rPr>
              <w:t xml:space="preserve">  &gt;  </w:t>
            </w:r>
            <w:r w:rsidRPr="009D244B">
              <w:t>Grantee Target Outcomes Data</w:t>
            </w:r>
          </w:p>
        </w:tc>
        <w:tc>
          <w:tcPr>
            <w:tcW w:w="250" w:type="dxa"/>
            <w:tcBorders>
              <w:top w:val="nil"/>
              <w:bottom w:val="nil"/>
            </w:tcBorders>
            <w:tcMar>
              <w:left w:w="0" w:type="dxa"/>
              <w:right w:w="0" w:type="dxa"/>
            </w:tcMar>
          </w:tcPr>
          <w:p w14:paraId="40F82DF4" w14:textId="77777777" w:rsidR="00ED53B2" w:rsidRPr="00503AD1" w:rsidRDefault="00ED53B2" w:rsidP="00B74274">
            <w:pPr>
              <w:keepNext/>
              <w:rPr>
                <w:sz w:val="8"/>
                <w:szCs w:val="8"/>
              </w:rPr>
            </w:pPr>
          </w:p>
        </w:tc>
        <w:tc>
          <w:tcPr>
            <w:tcW w:w="4239" w:type="dxa"/>
            <w:vMerge w:val="restart"/>
            <w:tcMar>
              <w:left w:w="58" w:type="dxa"/>
              <w:right w:w="58" w:type="dxa"/>
            </w:tcMar>
          </w:tcPr>
          <w:p w14:paraId="6EAC15F6" w14:textId="77777777" w:rsidR="00ED53B2" w:rsidRPr="00405271" w:rsidRDefault="00C8650A" w:rsidP="00B75536">
            <w:pPr>
              <w:pStyle w:val="ListParagraph"/>
              <w:numPr>
                <w:ilvl w:val="0"/>
                <w:numId w:val="44"/>
              </w:numPr>
              <w:spacing w:before="120"/>
              <w:ind w:left="403"/>
            </w:pPr>
            <w:r w:rsidRPr="00C8650A">
              <w:rPr>
                <w:rFonts w:cs="Arial"/>
                <w:szCs w:val="18"/>
              </w:rPr>
              <w:t>Only SPO and higher roles will see this field. SPOs will only see their grantees. Higher roles will see all grantees. Grantee-level roles will not see the label or dropdown menu.</w:t>
            </w:r>
          </w:p>
          <w:p w14:paraId="0C07BE50" w14:textId="1A5CA580" w:rsidR="00405271" w:rsidRDefault="00405271" w:rsidP="00B75536">
            <w:pPr>
              <w:pStyle w:val="ListParagraph"/>
              <w:numPr>
                <w:ilvl w:val="0"/>
                <w:numId w:val="44"/>
              </w:numPr>
              <w:spacing w:before="120"/>
              <w:ind w:left="403"/>
            </w:pPr>
            <w:r>
              <w:rPr>
                <w:rFonts w:cs="Arial"/>
                <w:szCs w:val="18"/>
              </w:rPr>
              <w:t xml:space="preserve">Grantees </w:t>
            </w:r>
            <w:r w:rsidRPr="00405271">
              <w:rPr>
                <w:rFonts w:cs="Arial"/>
                <w:szCs w:val="18"/>
              </w:rPr>
              <w:t xml:space="preserve">will check </w:t>
            </w:r>
            <w:r>
              <w:rPr>
                <w:rFonts w:cs="Arial"/>
                <w:szCs w:val="18"/>
              </w:rPr>
              <w:t xml:space="preserve">all boxes for measures that reflect their </w:t>
            </w:r>
            <w:r w:rsidRPr="00405271">
              <w:rPr>
                <w:rFonts w:cs="Arial"/>
                <w:szCs w:val="18"/>
              </w:rPr>
              <w:t>target outcomes.</w:t>
            </w:r>
          </w:p>
        </w:tc>
      </w:tr>
      <w:tr w:rsidR="00ED53B2" w14:paraId="49243955" w14:textId="77777777" w:rsidTr="00CE525F">
        <w:trPr>
          <w:trHeight w:val="9611"/>
        </w:trPr>
        <w:tc>
          <w:tcPr>
            <w:tcW w:w="10489" w:type="dxa"/>
            <w:gridSpan w:val="5"/>
            <w:tcBorders>
              <w:top w:val="nil"/>
            </w:tcBorders>
          </w:tcPr>
          <w:p w14:paraId="3DA90DBD" w14:textId="564A2744" w:rsidR="009D244B" w:rsidRDefault="009D244B" w:rsidP="009D244B">
            <w:pPr>
              <w:pStyle w:val="Heading1"/>
              <w:outlineLvl w:val="0"/>
            </w:pPr>
            <w:r w:rsidRPr="009D244B">
              <w:t>Grantee Target Outcomes Data</w:t>
            </w:r>
          </w:p>
          <w:p w14:paraId="1980CEA6" w14:textId="75D14CC4" w:rsidR="009D244B" w:rsidRDefault="00C8650A" w:rsidP="009D244B">
            <w:pPr>
              <w:pStyle w:val="BodyTextBold"/>
            </w:pPr>
            <w:r w:rsidRPr="00BB14E5">
              <w:rPr>
                <w:b w:val="0"/>
                <w:noProof/>
                <w:szCs w:val="18"/>
                <w:shd w:val="clear" w:color="auto" w:fill="FFFFFF"/>
              </w:rPr>
              <mc:AlternateContent>
                <mc:Choice Requires="wps">
                  <w:drawing>
                    <wp:anchor distT="0" distB="0" distL="114300" distR="114300" simplePos="0" relativeHeight="252600320" behindDoc="0" locked="0" layoutInCell="1" allowOverlap="1" wp14:anchorId="516E5B43" wp14:editId="5A667305">
                      <wp:simplePos x="0" y="0"/>
                      <wp:positionH relativeFrom="column">
                        <wp:posOffset>115570</wp:posOffset>
                      </wp:positionH>
                      <wp:positionV relativeFrom="page">
                        <wp:posOffset>469900</wp:posOffset>
                      </wp:positionV>
                      <wp:extent cx="197485" cy="197485"/>
                      <wp:effectExtent l="0" t="0" r="12065" b="12065"/>
                      <wp:wrapNone/>
                      <wp:docPr id="4102" name="Oval 41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2F7C139" w14:textId="77777777" w:rsidR="00EE7FC1" w:rsidRPr="00FE69B0" w:rsidRDefault="00EE7FC1" w:rsidP="00C8650A">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E5B43" id="Oval 4102" o:spid="_x0000_s1501" style="position:absolute;left:0;text-align:left;margin-left:9.1pt;margin-top:37pt;width:15.55pt;height:15.5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EOew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" fillcolor="yellow" strokecolor="windowText" strokeweight=".5pt">
                      <v:stroke joinstyle="miter"/>
                      <v:textbox inset="0,0,0,0">
                        <w:txbxContent>
                          <w:p w14:paraId="22F7C139" w14:textId="77777777" w:rsidR="00EE7FC1" w:rsidRPr="00FE69B0" w:rsidRDefault="00EE7FC1" w:rsidP="00C8650A">
                            <w:pPr>
                              <w:jc w:val="center"/>
                              <w:rPr>
                                <w:color w:val="000000" w:themeColor="text1"/>
                              </w:rPr>
                            </w:pPr>
                            <w:r w:rsidRPr="00FE69B0">
                              <w:rPr>
                                <w:color w:val="000000" w:themeColor="text1"/>
                              </w:rPr>
                              <w:t>1</w:t>
                            </w:r>
                          </w:p>
                        </w:txbxContent>
                      </v:textbox>
                      <w10:wrap anchory="page"/>
                    </v:oval>
                  </w:pict>
                </mc:Fallback>
              </mc:AlternateContent>
            </w:r>
            <w:r w:rsidR="009D244B">
              <w:t>Select Grantee:</w:t>
            </w:r>
            <w:r w:rsidR="009D244B">
              <w:tab/>
            </w:r>
            <w:r w:rsidR="009D244B" w:rsidRPr="00214C07">
              <w:rPr>
                <w:rFonts w:cs="Times New Roman"/>
                <w:b w:val="0"/>
                <w:bCs/>
                <w:noProof/>
                <w:color w:val="3C3C3C"/>
                <w:position w:val="-6"/>
              </w:rPr>
              <w:drawing>
                <wp:inline distT="0" distB="0" distL="0" distR="0" wp14:anchorId="594594A7" wp14:editId="5D64B60A">
                  <wp:extent cx="2755000" cy="182880"/>
                  <wp:effectExtent l="0" t="0" r="7620" b="7620"/>
                  <wp:docPr id="659" name="Picture 65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43922942" w14:textId="2ADCD740" w:rsidR="009D244B" w:rsidRDefault="00405271" w:rsidP="00A81411">
            <w:pPr>
              <w:pStyle w:val="BodyText2"/>
              <w:pBdr>
                <w:top w:val="single" w:sz="4" w:space="1" w:color="D9D9D9" w:themeColor="background1" w:themeShade="D9"/>
              </w:pBdr>
              <w:ind w:left="0"/>
              <w:rPr>
                <w:szCs w:val="18"/>
                <w:shd w:val="clear" w:color="auto" w:fill="FFFFFF"/>
              </w:rPr>
            </w:pPr>
            <w:r w:rsidRPr="00BB14E5">
              <w:rPr>
                <w:b/>
                <w:noProof/>
                <w:szCs w:val="18"/>
                <w:shd w:val="clear" w:color="auto" w:fill="FFFFFF"/>
              </w:rPr>
              <mc:AlternateContent>
                <mc:Choice Requires="wps">
                  <w:drawing>
                    <wp:anchor distT="0" distB="0" distL="114300" distR="114300" simplePos="0" relativeHeight="252602368" behindDoc="0" locked="0" layoutInCell="1" allowOverlap="1" wp14:anchorId="55F0028B" wp14:editId="027C5867">
                      <wp:simplePos x="0" y="0"/>
                      <wp:positionH relativeFrom="column">
                        <wp:posOffset>801370</wp:posOffset>
                      </wp:positionH>
                      <wp:positionV relativeFrom="page">
                        <wp:posOffset>894080</wp:posOffset>
                      </wp:positionV>
                      <wp:extent cx="197485" cy="197485"/>
                      <wp:effectExtent l="0" t="0" r="12065" b="12065"/>
                      <wp:wrapNone/>
                      <wp:docPr id="4103" name="Oval 4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0037E87" w14:textId="0A741037" w:rsidR="00EE7FC1" w:rsidRPr="00FE69B0" w:rsidRDefault="00EE7FC1" w:rsidP="0040527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0028B" id="Oval 4103" o:spid="_x0000_s1502" style="position:absolute;margin-left:63.1pt;margin-top:70.4pt;width:15.55pt;height:15.5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qS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" fillcolor="yellow" strokecolor="windowText" strokeweight=".5pt">
                      <v:stroke joinstyle="miter"/>
                      <v:textbox inset="0,0,0,0">
                        <w:txbxContent>
                          <w:p w14:paraId="10037E87" w14:textId="0A741037" w:rsidR="00EE7FC1" w:rsidRPr="00FE69B0" w:rsidRDefault="00EE7FC1" w:rsidP="00405271">
                            <w:pPr>
                              <w:jc w:val="center"/>
                              <w:rPr>
                                <w:color w:val="000000" w:themeColor="text1"/>
                              </w:rPr>
                            </w:pPr>
                            <w:r>
                              <w:rPr>
                                <w:color w:val="000000" w:themeColor="text1"/>
                              </w:rPr>
                              <w:t>2</w:t>
                            </w:r>
                          </w:p>
                        </w:txbxContent>
                      </v:textbox>
                      <w10:wrap anchory="page"/>
                    </v:oval>
                  </w:pict>
                </mc:Fallback>
              </mc:AlternateContent>
            </w:r>
          </w:p>
          <w:p w14:paraId="7937A2A1" w14:textId="11C0C1F0" w:rsidR="009D244B" w:rsidRPr="00A81411" w:rsidRDefault="009D244B" w:rsidP="00A81411">
            <w:pPr>
              <w:pStyle w:val="BodyTextBold"/>
              <w:spacing w:before="0"/>
              <w:ind w:left="0"/>
              <w:rPr>
                <w:u w:val="single"/>
              </w:rPr>
            </w:pPr>
            <w:r w:rsidRPr="00A81411">
              <w:rPr>
                <w:u w:val="single"/>
              </w:rPr>
              <w:t>Alcohol Use</w:t>
            </w:r>
          </w:p>
          <w:p w14:paraId="15EE9E05" w14:textId="62D7A3B6" w:rsidR="009D244B" w:rsidRDefault="00A81411" w:rsidP="00A81411">
            <w:pPr>
              <w:pStyle w:val="BodyText"/>
              <w:spacing w:after="0"/>
              <w:ind w:left="240"/>
            </w:pPr>
            <w:r>
              <w:rPr>
                <w:noProof/>
              </w:rPr>
              <w:drawing>
                <wp:inline distT="0" distB="0" distL="0" distR="0" wp14:anchorId="08713343" wp14:editId="79C83DB2">
                  <wp:extent cx="121920" cy="14033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alcohol use &gt;0 days in the past 30 days (ages 12-17) (NSDUH)</w:t>
            </w:r>
          </w:p>
          <w:p w14:paraId="7E30F1CA" w14:textId="05B05935" w:rsidR="009D244B" w:rsidRDefault="00A81411" w:rsidP="00A81411">
            <w:pPr>
              <w:pStyle w:val="BodyText"/>
              <w:spacing w:after="0"/>
              <w:ind w:left="240"/>
            </w:pPr>
            <w:r>
              <w:rPr>
                <w:noProof/>
              </w:rPr>
              <w:drawing>
                <wp:inline distT="0" distB="0" distL="0" distR="0" wp14:anchorId="61F5D2A7" wp14:editId="2E9F2D81">
                  <wp:extent cx="121920" cy="14033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alcohol use &gt;0 days in the past 30 days (ages 12-20) (NSDUH)</w:t>
            </w:r>
          </w:p>
          <w:p w14:paraId="36B8D9A1" w14:textId="595B02CB" w:rsidR="009D244B" w:rsidRDefault="00A81411" w:rsidP="00A81411">
            <w:pPr>
              <w:pStyle w:val="BodyText"/>
              <w:spacing w:after="0"/>
              <w:ind w:left="240"/>
            </w:pPr>
            <w:r>
              <w:rPr>
                <w:noProof/>
              </w:rPr>
              <w:drawing>
                <wp:inline distT="0" distB="0" distL="0" distR="0" wp14:anchorId="6F2D7291" wp14:editId="3D912840">
                  <wp:extent cx="121920" cy="14033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alcohol use &gt;0 days in the past 30 days (ages 18-25) (NSDUH)</w:t>
            </w:r>
          </w:p>
          <w:p w14:paraId="6C81CA14" w14:textId="13871CF6" w:rsidR="009D244B" w:rsidRDefault="00A81411" w:rsidP="00A81411">
            <w:pPr>
              <w:pStyle w:val="BodyText"/>
              <w:spacing w:after="0"/>
              <w:ind w:left="240"/>
            </w:pPr>
            <w:r>
              <w:rPr>
                <w:noProof/>
              </w:rPr>
              <w:drawing>
                <wp:inline distT="0" distB="0" distL="0" distR="0" wp14:anchorId="20443B9E" wp14:editId="74AFD51E">
                  <wp:extent cx="121920" cy="14033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alcohol use during the past 30 days averaged over past 30-day users (ages 12-17) (NSDUH)</w:t>
            </w:r>
          </w:p>
          <w:p w14:paraId="4A32643D" w14:textId="416EBC78" w:rsidR="009D244B" w:rsidRDefault="00A81411" w:rsidP="00A81411">
            <w:pPr>
              <w:pStyle w:val="BodyText"/>
              <w:spacing w:after="0"/>
              <w:ind w:left="240"/>
            </w:pPr>
            <w:r>
              <w:rPr>
                <w:noProof/>
              </w:rPr>
              <w:drawing>
                <wp:inline distT="0" distB="0" distL="0" distR="0" wp14:anchorId="5FB81818" wp14:editId="3481392B">
                  <wp:extent cx="121920" cy="140335"/>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alcohol use during the past 30 days averaged over past 30-day users (ages 12-20) (NSDUH)</w:t>
            </w:r>
          </w:p>
          <w:p w14:paraId="0A3C657C" w14:textId="50411CC9" w:rsidR="009D244B" w:rsidRDefault="00A81411" w:rsidP="00A81411">
            <w:pPr>
              <w:pStyle w:val="BodyText"/>
              <w:spacing w:after="0"/>
              <w:ind w:left="240"/>
            </w:pPr>
            <w:r>
              <w:rPr>
                <w:noProof/>
              </w:rPr>
              <w:drawing>
                <wp:inline distT="0" distB="0" distL="0" distR="0" wp14:anchorId="76FE32D4" wp14:editId="10F0DFF0">
                  <wp:extent cx="121920" cy="14033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alcohol use during the past 30 days averaged over past 30-day users (ages 18-25) (NSDUH)</w:t>
            </w:r>
          </w:p>
          <w:p w14:paraId="4A0DFA0C" w14:textId="6CFA3903" w:rsidR="009D244B" w:rsidRDefault="00A81411" w:rsidP="00A81411">
            <w:pPr>
              <w:pStyle w:val="BodyText"/>
              <w:spacing w:after="0"/>
              <w:ind w:left="240"/>
            </w:pPr>
            <w:r>
              <w:rPr>
                <w:noProof/>
              </w:rPr>
              <w:drawing>
                <wp:inline distT="0" distB="0" distL="0" distR="0" wp14:anchorId="364B3605" wp14:editId="7E642837">
                  <wp:extent cx="121920" cy="14033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binge alcohol use &gt;0 days in the past 30 days (ages 12-17) (NSDUH)</w:t>
            </w:r>
          </w:p>
          <w:p w14:paraId="153E7A73" w14:textId="566A1ACE" w:rsidR="009D244B" w:rsidRDefault="00A81411" w:rsidP="00A81411">
            <w:pPr>
              <w:pStyle w:val="BodyText"/>
              <w:spacing w:after="0"/>
              <w:ind w:left="240"/>
            </w:pPr>
            <w:r>
              <w:rPr>
                <w:noProof/>
              </w:rPr>
              <w:drawing>
                <wp:inline distT="0" distB="0" distL="0" distR="0" wp14:anchorId="214A124E" wp14:editId="31AD081D">
                  <wp:extent cx="121920" cy="14033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binge alcohol use &gt;0 days in the past 30 days (ages 12-20) (NSDUH)</w:t>
            </w:r>
          </w:p>
          <w:p w14:paraId="18EC4A52" w14:textId="3F932E46" w:rsidR="009D244B" w:rsidRDefault="00A81411" w:rsidP="00A81411">
            <w:pPr>
              <w:pStyle w:val="BodyText"/>
              <w:spacing w:after="0"/>
              <w:ind w:left="240"/>
            </w:pPr>
            <w:r>
              <w:rPr>
                <w:noProof/>
              </w:rPr>
              <w:drawing>
                <wp:inline distT="0" distB="0" distL="0" distR="0" wp14:anchorId="32E904CF" wp14:editId="306A57D6">
                  <wp:extent cx="121920" cy="14033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binge alcohol use &gt;0 days in the past 30 days (ages 18-25) (NSDUH)</w:t>
            </w:r>
          </w:p>
          <w:p w14:paraId="3BEBFCA3" w14:textId="0C62FA51" w:rsidR="009D244B" w:rsidRDefault="00A81411" w:rsidP="00A81411">
            <w:pPr>
              <w:pStyle w:val="BodyText"/>
              <w:spacing w:after="0"/>
              <w:ind w:left="240"/>
            </w:pPr>
            <w:r>
              <w:rPr>
                <w:noProof/>
              </w:rPr>
              <w:drawing>
                <wp:inline distT="0" distB="0" distL="0" distR="0" wp14:anchorId="10AE9ABB" wp14:editId="1572B7DA">
                  <wp:extent cx="121920" cy="14033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binge alcohol use during the past 30 days averaged over past 30-day users (ages 12-17) (NSDUH)</w:t>
            </w:r>
          </w:p>
          <w:p w14:paraId="6747D2AD" w14:textId="4C29A275" w:rsidR="009D244B" w:rsidRDefault="00A81411" w:rsidP="00A81411">
            <w:pPr>
              <w:pStyle w:val="BodyText"/>
              <w:spacing w:after="0"/>
              <w:ind w:left="240"/>
            </w:pPr>
            <w:r>
              <w:rPr>
                <w:noProof/>
              </w:rPr>
              <w:drawing>
                <wp:inline distT="0" distB="0" distL="0" distR="0" wp14:anchorId="4769512A" wp14:editId="2E5B9E63">
                  <wp:extent cx="121920" cy="14033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binge alcohol use during the past 30 days averaged over past 30-day users (ages 12-20) (NSDUH)</w:t>
            </w:r>
          </w:p>
          <w:p w14:paraId="496A3267" w14:textId="744A42B5" w:rsidR="009D244B" w:rsidRDefault="00A81411" w:rsidP="00A81411">
            <w:pPr>
              <w:pStyle w:val="BodyText"/>
              <w:spacing w:after="0"/>
              <w:ind w:left="240"/>
            </w:pPr>
            <w:r>
              <w:rPr>
                <w:noProof/>
              </w:rPr>
              <w:drawing>
                <wp:inline distT="0" distB="0" distL="0" distR="0" wp14:anchorId="79598D91" wp14:editId="7B98FF57">
                  <wp:extent cx="121920" cy="14033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Number of days of binge alcohol use during the past 30 days averaged over past 30-day users (ages 18-25) (NSDUH)</w:t>
            </w:r>
          </w:p>
          <w:p w14:paraId="0A1C876B" w14:textId="77777777" w:rsidR="009D244B" w:rsidRPr="00A81411" w:rsidRDefault="009D244B" w:rsidP="00A81411">
            <w:pPr>
              <w:pStyle w:val="BodyTextBold"/>
              <w:spacing w:before="120"/>
              <w:ind w:left="0"/>
              <w:rPr>
                <w:u w:val="single"/>
              </w:rPr>
            </w:pPr>
            <w:r w:rsidRPr="00A81411">
              <w:rPr>
                <w:u w:val="single"/>
              </w:rPr>
              <w:t>Prescription Drug Misuse/Abuse</w:t>
            </w:r>
          </w:p>
          <w:p w14:paraId="6F7E0A48" w14:textId="5FEE22A5" w:rsidR="009D244B" w:rsidRDefault="00A81411" w:rsidP="00A81411">
            <w:pPr>
              <w:pStyle w:val="BodyText2"/>
              <w:spacing w:before="60"/>
              <w:ind w:left="240"/>
            </w:pPr>
            <w:r>
              <w:rPr>
                <w:noProof/>
              </w:rPr>
              <w:drawing>
                <wp:inline distT="0" distB="0" distL="0" distR="0" wp14:anchorId="0E72E334" wp14:editId="6882FCDB">
                  <wp:extent cx="121920" cy="14033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drugs &gt;0 days in the past 30 days (ages 12-17) (NSDUH)</w:t>
            </w:r>
          </w:p>
          <w:p w14:paraId="515D526F" w14:textId="4DB40EC0" w:rsidR="009D244B" w:rsidRDefault="00A81411" w:rsidP="00A81411">
            <w:pPr>
              <w:pStyle w:val="BodyText2"/>
              <w:spacing w:before="60"/>
              <w:ind w:left="240"/>
            </w:pPr>
            <w:r>
              <w:rPr>
                <w:noProof/>
              </w:rPr>
              <w:drawing>
                <wp:inline distT="0" distB="0" distL="0" distR="0" wp14:anchorId="0E70F6C0" wp14:editId="1EB6CAB7">
                  <wp:extent cx="121920" cy="14033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drugs &gt;0 days in the past 30 days (ages 18-25) (NSDUH)</w:t>
            </w:r>
          </w:p>
          <w:p w14:paraId="043043EB" w14:textId="0FA6AA6E" w:rsidR="009D244B" w:rsidRDefault="00A81411" w:rsidP="00A81411">
            <w:pPr>
              <w:pStyle w:val="BodyText2"/>
              <w:spacing w:before="60"/>
              <w:ind w:left="240"/>
            </w:pPr>
            <w:r>
              <w:rPr>
                <w:noProof/>
              </w:rPr>
              <w:drawing>
                <wp:inline distT="0" distB="0" distL="0" distR="0" wp14:anchorId="36A047AC" wp14:editId="3DEA6DDF">
                  <wp:extent cx="121920" cy="14033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drugs during the past 12 months (ages 12-17) (NSDUH)</w:t>
            </w:r>
          </w:p>
          <w:p w14:paraId="4AAA4ECF" w14:textId="07E4E6CD" w:rsidR="009D244B" w:rsidRDefault="00A81411" w:rsidP="00A81411">
            <w:pPr>
              <w:pStyle w:val="BodyText2"/>
              <w:spacing w:before="60"/>
              <w:ind w:left="240"/>
            </w:pPr>
            <w:r>
              <w:rPr>
                <w:noProof/>
              </w:rPr>
              <w:drawing>
                <wp:inline distT="0" distB="0" distL="0" distR="0" wp14:anchorId="5B662853" wp14:editId="7925D31D">
                  <wp:extent cx="121920" cy="14033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drugs during the past 12 months (ages 18-25) (NSDUH)</w:t>
            </w:r>
          </w:p>
          <w:p w14:paraId="029E3D22" w14:textId="7376F9B9" w:rsidR="009D244B" w:rsidRDefault="00A81411" w:rsidP="00A81411">
            <w:pPr>
              <w:pStyle w:val="BodyText2"/>
              <w:spacing w:before="60"/>
              <w:ind w:left="240"/>
            </w:pPr>
            <w:r>
              <w:rPr>
                <w:noProof/>
              </w:rPr>
              <w:drawing>
                <wp:inline distT="0" distB="0" distL="0" distR="0" wp14:anchorId="793127BC" wp14:editId="6DCE5879">
                  <wp:extent cx="121920" cy="14033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pain relievers &gt;0 days in the past 30 days (ages 12-17) (NSDUH)</w:t>
            </w:r>
          </w:p>
          <w:p w14:paraId="0B9C0457" w14:textId="36571157" w:rsidR="009D244B" w:rsidRDefault="00A81411" w:rsidP="00A81411">
            <w:pPr>
              <w:pStyle w:val="BodyText2"/>
              <w:spacing w:before="60"/>
              <w:ind w:left="240"/>
            </w:pPr>
            <w:r>
              <w:rPr>
                <w:noProof/>
              </w:rPr>
              <w:drawing>
                <wp:inline distT="0" distB="0" distL="0" distR="0" wp14:anchorId="45842107" wp14:editId="78F3E39B">
                  <wp:extent cx="121920" cy="14033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pain relievers &gt;0 days in the past 30 days (ages 18-25) (NSDUH)</w:t>
            </w:r>
          </w:p>
          <w:p w14:paraId="7B5F3FEB" w14:textId="4540F612" w:rsidR="009D244B" w:rsidRDefault="00A81411" w:rsidP="00A81411">
            <w:pPr>
              <w:pStyle w:val="BodyText2"/>
              <w:spacing w:before="60"/>
              <w:ind w:left="240"/>
            </w:pPr>
            <w:r>
              <w:rPr>
                <w:noProof/>
              </w:rPr>
              <w:drawing>
                <wp:inline distT="0" distB="0" distL="0" distR="0" wp14:anchorId="3722AC91" wp14:editId="48430CFE">
                  <wp:extent cx="121920" cy="14033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pain relievers during the past 12 months (ages 12-17) (NSDUH)</w:t>
            </w:r>
          </w:p>
          <w:p w14:paraId="0A094CFF" w14:textId="5F879559" w:rsidR="009D244B" w:rsidRDefault="00A81411" w:rsidP="00A81411">
            <w:pPr>
              <w:pStyle w:val="BodyText2"/>
              <w:spacing w:before="60"/>
              <w:ind w:left="240"/>
            </w:pPr>
            <w:r>
              <w:rPr>
                <w:noProof/>
              </w:rPr>
              <w:drawing>
                <wp:inline distT="0" distB="0" distL="0" distR="0" wp14:anchorId="3D3C87A7" wp14:editId="562CF4A6">
                  <wp:extent cx="121920" cy="14033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9D244B">
              <w:t>Percent with non-medical use of prescription pain relievers during the past 12 months (ages 18-25) (NSDUH)</w:t>
            </w:r>
          </w:p>
        </w:tc>
        <w:tc>
          <w:tcPr>
            <w:tcW w:w="250" w:type="dxa"/>
            <w:tcBorders>
              <w:top w:val="nil"/>
              <w:bottom w:val="nil"/>
            </w:tcBorders>
            <w:tcMar>
              <w:left w:w="0" w:type="dxa"/>
              <w:right w:w="0" w:type="dxa"/>
            </w:tcMar>
          </w:tcPr>
          <w:p w14:paraId="21DB8704" w14:textId="77777777" w:rsidR="00ED53B2" w:rsidRPr="00503AD1" w:rsidRDefault="00ED53B2" w:rsidP="00503AD1">
            <w:pPr>
              <w:rPr>
                <w:sz w:val="8"/>
                <w:szCs w:val="8"/>
              </w:rPr>
            </w:pPr>
          </w:p>
        </w:tc>
        <w:tc>
          <w:tcPr>
            <w:tcW w:w="4239" w:type="dxa"/>
            <w:vMerge/>
          </w:tcPr>
          <w:p w14:paraId="7DD756A7" w14:textId="77777777" w:rsidR="00ED53B2" w:rsidRDefault="00ED53B2" w:rsidP="0090109B"/>
        </w:tc>
      </w:tr>
      <w:tr w:rsidR="00A81411" w14:paraId="370316AF" w14:textId="77777777" w:rsidTr="00CE525F">
        <w:trPr>
          <w:trHeight w:val="368"/>
        </w:trPr>
        <w:tc>
          <w:tcPr>
            <w:tcW w:w="10489" w:type="dxa"/>
            <w:gridSpan w:val="5"/>
            <w:vMerge w:val="restart"/>
            <w:shd w:val="clear" w:color="auto" w:fill="324D57"/>
            <w:vAlign w:val="center"/>
          </w:tcPr>
          <w:p w14:paraId="15B25C20" w14:textId="77777777" w:rsidR="00A81411" w:rsidRPr="00503AD1" w:rsidRDefault="00A81411"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684E69A" w14:textId="77777777" w:rsidR="00A81411" w:rsidRPr="00503AD1" w:rsidRDefault="00A81411"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38F9DE0" w14:textId="77777777" w:rsidR="00A81411" w:rsidRPr="00503AD1" w:rsidRDefault="00A81411" w:rsidP="00B74274">
            <w:pPr>
              <w:keepNext/>
              <w:rPr>
                <w:sz w:val="8"/>
                <w:szCs w:val="8"/>
              </w:rPr>
            </w:pPr>
          </w:p>
        </w:tc>
        <w:tc>
          <w:tcPr>
            <w:tcW w:w="4239" w:type="dxa"/>
            <w:shd w:val="clear" w:color="auto" w:fill="324D57"/>
            <w:vAlign w:val="center"/>
          </w:tcPr>
          <w:p w14:paraId="17A88500" w14:textId="77777777" w:rsidR="00A81411" w:rsidRPr="00503AD1" w:rsidRDefault="00A81411"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58</w:t>
            </w:r>
            <w:r w:rsidRPr="00503AD1">
              <w:rPr>
                <w:rFonts w:cs="Arial"/>
                <w:b/>
                <w:noProof/>
                <w:color w:val="FFFFFF" w:themeColor="background1"/>
                <w:sz w:val="20"/>
                <w:szCs w:val="20"/>
              </w:rPr>
              <w:fldChar w:fldCharType="end"/>
            </w:r>
          </w:p>
        </w:tc>
      </w:tr>
      <w:tr w:rsidR="00A81411" w14:paraId="406E3437" w14:textId="77777777" w:rsidTr="00CE525F">
        <w:trPr>
          <w:trHeight w:val="503"/>
        </w:trPr>
        <w:tc>
          <w:tcPr>
            <w:tcW w:w="10489" w:type="dxa"/>
            <w:gridSpan w:val="5"/>
            <w:vMerge/>
            <w:tcBorders>
              <w:bottom w:val="single" w:sz="4" w:space="0" w:color="auto"/>
            </w:tcBorders>
            <w:shd w:val="clear" w:color="auto" w:fill="324D57"/>
            <w:vAlign w:val="center"/>
          </w:tcPr>
          <w:p w14:paraId="0C8A0E92" w14:textId="77777777" w:rsidR="00A81411" w:rsidRDefault="00A81411" w:rsidP="00B74274">
            <w:pPr>
              <w:keepNext/>
              <w:jc w:val="center"/>
            </w:pPr>
          </w:p>
        </w:tc>
        <w:tc>
          <w:tcPr>
            <w:tcW w:w="250" w:type="dxa"/>
            <w:tcBorders>
              <w:top w:val="nil"/>
              <w:bottom w:val="nil"/>
            </w:tcBorders>
            <w:tcMar>
              <w:left w:w="0" w:type="dxa"/>
              <w:right w:w="0" w:type="dxa"/>
            </w:tcMar>
          </w:tcPr>
          <w:p w14:paraId="275DA619" w14:textId="77777777" w:rsidR="00A81411" w:rsidRPr="00503AD1" w:rsidRDefault="00A81411" w:rsidP="00B74274">
            <w:pPr>
              <w:keepNext/>
              <w:rPr>
                <w:sz w:val="8"/>
                <w:szCs w:val="8"/>
              </w:rPr>
            </w:pPr>
          </w:p>
        </w:tc>
        <w:tc>
          <w:tcPr>
            <w:tcW w:w="4239" w:type="dxa"/>
            <w:tcMar>
              <w:left w:w="58" w:type="dxa"/>
              <w:right w:w="58" w:type="dxa"/>
            </w:tcMar>
          </w:tcPr>
          <w:p w14:paraId="4EB9C341" w14:textId="6E87AD0E" w:rsidR="00A81411" w:rsidRPr="00503AD1" w:rsidRDefault="00A81411" w:rsidP="00B74274">
            <w:pPr>
              <w:keepNext/>
              <w:spacing w:before="60"/>
              <w:rPr>
                <w:rFonts w:cs="Arial"/>
                <w:szCs w:val="18"/>
              </w:rPr>
            </w:pPr>
            <w:r w:rsidRPr="00503AD1">
              <w:rPr>
                <w:rFonts w:cs="Arial"/>
                <w:szCs w:val="18"/>
              </w:rPr>
              <w:t xml:space="preserve">Page ID: </w:t>
            </w:r>
            <w:r w:rsidR="00DC4C06">
              <w:rPr>
                <w:rFonts w:cs="Arial"/>
                <w:szCs w:val="18"/>
              </w:rPr>
              <w:t>3.1</w:t>
            </w:r>
            <w:r w:rsidR="00C8650A">
              <w:rPr>
                <w:rFonts w:cs="Arial"/>
                <w:szCs w:val="18"/>
              </w:rPr>
              <w:t xml:space="preserve"> </w:t>
            </w:r>
            <w:r w:rsidR="00C8650A" w:rsidRPr="008F1ECE">
              <w:rPr>
                <w:rFonts w:cs="Arial"/>
                <w:i/>
                <w:iCs/>
                <w:szCs w:val="18"/>
              </w:rPr>
              <w:t>(continued)</w:t>
            </w:r>
          </w:p>
          <w:p w14:paraId="47847AF7" w14:textId="1E5BCCA7" w:rsidR="00A81411" w:rsidRDefault="00A81411" w:rsidP="00B74274">
            <w:pPr>
              <w:keepNext/>
              <w:spacing w:before="60"/>
            </w:pPr>
            <w:r w:rsidRPr="00503AD1">
              <w:rPr>
                <w:rFonts w:cs="Arial"/>
                <w:szCs w:val="18"/>
              </w:rPr>
              <w:t xml:space="preserve">Page Title: </w:t>
            </w:r>
            <w:r w:rsidR="00205F6D" w:rsidRPr="009D244B">
              <w:rPr>
                <w:rFonts w:cs="Arial"/>
                <w:szCs w:val="18"/>
              </w:rPr>
              <w:t>Grantee Target Outcomes Data</w:t>
            </w:r>
            <w:r w:rsidR="00205F6D">
              <w:rPr>
                <w:rFonts w:cs="Arial"/>
                <w:szCs w:val="18"/>
              </w:rPr>
              <w:t xml:space="preserve"> </w:t>
            </w:r>
          </w:p>
        </w:tc>
      </w:tr>
      <w:tr w:rsidR="00A81411" w14:paraId="09BB86B7" w14:textId="77777777" w:rsidTr="00CE525F">
        <w:tc>
          <w:tcPr>
            <w:tcW w:w="985" w:type="dxa"/>
            <w:tcBorders>
              <w:bottom w:val="single" w:sz="4" w:space="0" w:color="auto"/>
              <w:right w:val="nil"/>
            </w:tcBorders>
            <w:shd w:val="clear" w:color="auto" w:fill="F2F2F2" w:themeFill="background1" w:themeFillShade="F2"/>
            <w:vAlign w:val="center"/>
          </w:tcPr>
          <w:p w14:paraId="5ED5FDB1" w14:textId="77777777" w:rsidR="00A81411" w:rsidRPr="00503AD1" w:rsidRDefault="00A81411"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27255BA" w14:textId="77777777" w:rsidR="00A81411" w:rsidRPr="00503AD1" w:rsidRDefault="00A81411"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074FA607" w14:textId="77777777" w:rsidR="00A81411" w:rsidRPr="00503AD1" w:rsidRDefault="00A81411"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15A10BC6" w14:textId="77777777" w:rsidR="00A81411" w:rsidRPr="00503AD1" w:rsidRDefault="00A81411"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E4D6B5E" w14:textId="77777777" w:rsidR="00A81411" w:rsidRPr="00503AD1" w:rsidRDefault="00A81411"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B1CD714" w14:textId="77777777" w:rsidR="00A81411" w:rsidRPr="00503AD1" w:rsidRDefault="00A81411"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7C74039D" w14:textId="77777777" w:rsidR="00A81411" w:rsidRPr="00503AD1" w:rsidRDefault="00A81411" w:rsidP="00B74274">
            <w:pPr>
              <w:keepNext/>
              <w:spacing w:before="40" w:after="40"/>
              <w:rPr>
                <w:b/>
              </w:rPr>
            </w:pPr>
            <w:r w:rsidRPr="00503AD1">
              <w:rPr>
                <w:b/>
              </w:rPr>
              <w:t>Page Details</w:t>
            </w:r>
          </w:p>
        </w:tc>
      </w:tr>
      <w:tr w:rsidR="00A81411" w14:paraId="0F4F2FEA" w14:textId="77777777" w:rsidTr="00CE525F">
        <w:tc>
          <w:tcPr>
            <w:tcW w:w="10489" w:type="dxa"/>
            <w:gridSpan w:val="5"/>
            <w:tcBorders>
              <w:bottom w:val="nil"/>
            </w:tcBorders>
          </w:tcPr>
          <w:p w14:paraId="7A2BC483" w14:textId="3A580507" w:rsidR="00A81411" w:rsidRPr="00503AD1" w:rsidRDefault="00A81411" w:rsidP="00B74274">
            <w:pPr>
              <w:pStyle w:val="Webaddress"/>
              <w:keepNext/>
              <w:rPr>
                <w:u w:val="none"/>
              </w:rPr>
            </w:pPr>
            <w:r w:rsidRPr="00A81411">
              <w:t>Outcome Data  &gt;  Grantee Target Outcomes Data</w:t>
            </w:r>
          </w:p>
        </w:tc>
        <w:tc>
          <w:tcPr>
            <w:tcW w:w="250" w:type="dxa"/>
            <w:tcBorders>
              <w:top w:val="nil"/>
              <w:bottom w:val="nil"/>
            </w:tcBorders>
            <w:tcMar>
              <w:left w:w="0" w:type="dxa"/>
              <w:right w:w="0" w:type="dxa"/>
            </w:tcMar>
          </w:tcPr>
          <w:p w14:paraId="7C1ED1F8" w14:textId="77777777" w:rsidR="00A81411" w:rsidRPr="00503AD1" w:rsidRDefault="00A81411" w:rsidP="00B74274">
            <w:pPr>
              <w:keepNext/>
              <w:rPr>
                <w:sz w:val="8"/>
                <w:szCs w:val="8"/>
              </w:rPr>
            </w:pPr>
          </w:p>
        </w:tc>
        <w:tc>
          <w:tcPr>
            <w:tcW w:w="4239" w:type="dxa"/>
            <w:vMerge w:val="restart"/>
            <w:tcMar>
              <w:left w:w="58" w:type="dxa"/>
              <w:right w:w="58" w:type="dxa"/>
            </w:tcMar>
          </w:tcPr>
          <w:p w14:paraId="456A0503" w14:textId="1DAEFCBB" w:rsidR="00A81411" w:rsidRDefault="00A81411" w:rsidP="00B74274">
            <w:pPr>
              <w:keepNext/>
            </w:pPr>
          </w:p>
        </w:tc>
      </w:tr>
      <w:tr w:rsidR="00A81411" w14:paraId="3083486F" w14:textId="77777777" w:rsidTr="00CE525F">
        <w:trPr>
          <w:trHeight w:val="9611"/>
        </w:trPr>
        <w:tc>
          <w:tcPr>
            <w:tcW w:w="10489" w:type="dxa"/>
            <w:gridSpan w:val="5"/>
            <w:tcBorders>
              <w:top w:val="nil"/>
            </w:tcBorders>
          </w:tcPr>
          <w:p w14:paraId="31309014" w14:textId="76FB4417" w:rsidR="00A81411" w:rsidRDefault="00A81411" w:rsidP="00A81411"/>
          <w:p w14:paraId="1EDD3956" w14:textId="77777777" w:rsidR="00A81411" w:rsidRPr="00A81411" w:rsidRDefault="00A81411" w:rsidP="00A81411">
            <w:pPr>
              <w:pStyle w:val="BodyTextBold"/>
              <w:spacing w:before="120"/>
              <w:ind w:left="-30"/>
              <w:rPr>
                <w:u w:val="single"/>
              </w:rPr>
            </w:pPr>
            <w:r w:rsidRPr="00A81411">
              <w:rPr>
                <w:u w:val="single"/>
              </w:rPr>
              <w:t>Perceived Risk/Harm of Alcohol Use</w:t>
            </w:r>
          </w:p>
          <w:p w14:paraId="55030913" w14:textId="52FA26D9" w:rsidR="00A81411" w:rsidRDefault="006468FE" w:rsidP="006468FE">
            <w:pPr>
              <w:pStyle w:val="BodyText2"/>
              <w:spacing w:before="60"/>
              <w:ind w:left="510" w:hanging="270"/>
            </w:pPr>
            <w:r>
              <w:rPr>
                <w:noProof/>
              </w:rPr>
              <w:drawing>
                <wp:inline distT="0" distB="0" distL="0" distR="0" wp14:anchorId="61B139DB" wp14:editId="67057D65">
                  <wp:extent cx="121920" cy="14033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reporting moderate or great risk of harm from five or more drinks of alcohol once or twice a week (ages 12-17) (NSDUH)</w:t>
            </w:r>
          </w:p>
          <w:p w14:paraId="70800F0B" w14:textId="58A868AD" w:rsidR="00A81411" w:rsidRDefault="006468FE" w:rsidP="006468FE">
            <w:pPr>
              <w:pStyle w:val="BodyText2"/>
              <w:spacing w:before="60"/>
              <w:ind w:left="510" w:hanging="270"/>
            </w:pPr>
            <w:r>
              <w:rPr>
                <w:noProof/>
              </w:rPr>
              <w:drawing>
                <wp:inline distT="0" distB="0" distL="0" distR="0" wp14:anchorId="4FC49EA5" wp14:editId="45070C10">
                  <wp:extent cx="121920" cy="14033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reporting moderate or great risk of harm from five or more drinks of alcohol once or twice a week (ages 12-20) (NSDUH)</w:t>
            </w:r>
          </w:p>
          <w:p w14:paraId="7BCDFD79" w14:textId="29459DB7" w:rsidR="00A81411" w:rsidRDefault="00C41AA0" w:rsidP="00C41AA0">
            <w:pPr>
              <w:pStyle w:val="BodyText2"/>
              <w:spacing w:before="60"/>
              <w:ind w:left="510" w:hanging="270"/>
            </w:pPr>
            <w:r>
              <w:rPr>
                <w:noProof/>
              </w:rPr>
              <w:drawing>
                <wp:inline distT="0" distB="0" distL="0" distR="0" wp14:anchorId="6EC03BC3" wp14:editId="5FC19037">
                  <wp:extent cx="121920" cy="14033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reporting moderate or great risk of harm from five or more drinks of alcohol once or twice a week (ages 18-25) (NSDUH)</w:t>
            </w:r>
          </w:p>
          <w:p w14:paraId="3519F25E" w14:textId="047C741B" w:rsidR="00C41AA0" w:rsidRPr="00C41AA0" w:rsidRDefault="00C41AA0" w:rsidP="00C41AA0">
            <w:pPr>
              <w:pStyle w:val="BodyTextBold"/>
              <w:spacing w:before="120"/>
              <w:ind w:left="-30"/>
            </w:pPr>
            <w:r w:rsidRPr="00C41AA0">
              <w:rPr>
                <w:rFonts w:ascii="Verdana" w:hAnsi="Verdana"/>
                <w:sz w:val="17"/>
                <w:u w:val="single"/>
                <w:shd w:val="clear" w:color="auto" w:fill="FFFFFF"/>
              </w:rPr>
              <w:t>Perceptions of Parents and Peer Disapproval of Alcohol Use</w:t>
            </w:r>
          </w:p>
          <w:p w14:paraId="17E9F056" w14:textId="218DF3DE" w:rsidR="00A81411" w:rsidRDefault="006468FE" w:rsidP="006468FE">
            <w:pPr>
              <w:pStyle w:val="BodyText2"/>
              <w:spacing w:before="60"/>
              <w:ind w:left="510" w:hanging="270"/>
            </w:pPr>
            <w:r>
              <w:rPr>
                <w:noProof/>
              </w:rPr>
              <w:drawing>
                <wp:inline distT="0" distB="0" distL="0" distR="0" wp14:anchorId="5DD15587" wp14:editId="42CAF9A1">
                  <wp:extent cx="121920" cy="14033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of youth who report that their parents would strongly disapprove of them having one or two drinks of alcohol nearly every day (ages 12-17) (NSDUH)</w:t>
            </w:r>
          </w:p>
          <w:p w14:paraId="04B5D9E7" w14:textId="7FD76A4E" w:rsidR="00A81411" w:rsidRDefault="006468FE" w:rsidP="006468FE">
            <w:pPr>
              <w:pStyle w:val="BodyText2"/>
              <w:spacing w:before="60"/>
              <w:ind w:left="510" w:hanging="270"/>
            </w:pPr>
            <w:r>
              <w:rPr>
                <w:noProof/>
              </w:rPr>
              <w:drawing>
                <wp:inline distT="0" distB="0" distL="0" distR="0" wp14:anchorId="061623DB" wp14:editId="1A6A433B">
                  <wp:extent cx="121920" cy="14033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of youth who somewhat or strongly disapprove of someone their age having one or two drinks of alcohol nearly every day (ages 12-17) (NSDUH)</w:t>
            </w:r>
          </w:p>
          <w:p w14:paraId="4F753168" w14:textId="79A1EA86" w:rsidR="00A81411" w:rsidRDefault="006468FE" w:rsidP="006468FE">
            <w:pPr>
              <w:pStyle w:val="BodyText2"/>
              <w:spacing w:before="60"/>
              <w:ind w:left="510" w:hanging="270"/>
            </w:pPr>
            <w:r>
              <w:rPr>
                <w:noProof/>
              </w:rPr>
              <w:drawing>
                <wp:inline distT="0" distB="0" distL="0" distR="0" wp14:anchorId="53AF0A71" wp14:editId="7D308350">
                  <wp:extent cx="121920" cy="14033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t>Percentage of youth who report that their close friends would somewhat or strongly disapprove of the respondent having one or two drinks of alcohol nearly every day (ages 12-17) (NSDUH)</w:t>
            </w:r>
          </w:p>
          <w:p w14:paraId="5DF54F5A" w14:textId="77777777" w:rsidR="00A81411" w:rsidRPr="00A81411" w:rsidRDefault="00A81411" w:rsidP="006468FE">
            <w:pPr>
              <w:pStyle w:val="BodyTextBold"/>
              <w:spacing w:before="120"/>
              <w:ind w:left="-30"/>
              <w:rPr>
                <w:u w:val="single"/>
              </w:rPr>
            </w:pPr>
            <w:r w:rsidRPr="00A81411">
              <w:rPr>
                <w:u w:val="single"/>
              </w:rPr>
              <w:t>Communication with Parents</w:t>
            </w:r>
          </w:p>
          <w:p w14:paraId="2F86F161" w14:textId="492A9457" w:rsidR="00A81411" w:rsidRDefault="006468FE" w:rsidP="006468FE">
            <w:pPr>
              <w:pStyle w:val="BodyText2"/>
              <w:spacing w:before="60"/>
              <w:ind w:left="510" w:hanging="270"/>
            </w:pPr>
            <w:r>
              <w:rPr>
                <w:noProof/>
              </w:rPr>
              <w:drawing>
                <wp:inline distT="0" distB="0" distL="0" distR="0" wp14:anchorId="0189A640" wp14:editId="18BB9428">
                  <wp:extent cx="121920" cy="14033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Percentage of youth who talked to at least one parent/guardian about ATOD risks during past 12 months (ages 12-17) (NSDUH)</w:t>
            </w:r>
          </w:p>
          <w:p w14:paraId="66E6F565" w14:textId="77777777" w:rsidR="00A81411" w:rsidRPr="00A81411" w:rsidRDefault="00A81411" w:rsidP="006468FE">
            <w:pPr>
              <w:pStyle w:val="BodyTextBold"/>
              <w:spacing w:before="120"/>
              <w:ind w:left="0"/>
              <w:rPr>
                <w:u w:val="single"/>
              </w:rPr>
            </w:pPr>
            <w:r w:rsidRPr="00A81411">
              <w:rPr>
                <w:u w:val="single"/>
              </w:rPr>
              <w:t>Driving Under the Influence</w:t>
            </w:r>
          </w:p>
          <w:p w14:paraId="38D92ED1" w14:textId="6F2F9121" w:rsidR="00A81411" w:rsidRPr="00A81411" w:rsidRDefault="006468FE" w:rsidP="00A81411">
            <w:pPr>
              <w:pStyle w:val="BodyText2"/>
              <w:spacing w:before="60"/>
              <w:ind w:left="240"/>
            </w:pPr>
            <w:r>
              <w:rPr>
                <w:noProof/>
              </w:rPr>
              <w:drawing>
                <wp:inline distT="0" distB="0" distL="0" distR="0" wp14:anchorId="0EDF9916" wp14:editId="3300A70D">
                  <wp:extent cx="121920" cy="14033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Percent reporting driving under the influence of alcohol during the past 12 months (ages 16-20) (NSDUH)</w:t>
            </w:r>
          </w:p>
          <w:p w14:paraId="7EE5CA62" w14:textId="3B157132" w:rsidR="00A81411" w:rsidRPr="00A81411" w:rsidRDefault="006468FE" w:rsidP="00A81411">
            <w:pPr>
              <w:pStyle w:val="BodyText2"/>
              <w:spacing w:before="60"/>
              <w:ind w:left="240"/>
            </w:pPr>
            <w:r>
              <w:rPr>
                <w:noProof/>
              </w:rPr>
              <w:drawing>
                <wp:inline distT="0" distB="0" distL="0" distR="0" wp14:anchorId="40A44BFA" wp14:editId="7A03943A">
                  <wp:extent cx="121920" cy="14033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Percent reporting driving under the influence of alcohol during the past 12 months (ages 18-25) (NSDUH)</w:t>
            </w:r>
          </w:p>
          <w:p w14:paraId="50921639" w14:textId="765A702D" w:rsidR="00A81411" w:rsidRPr="00A81411" w:rsidRDefault="006468FE" w:rsidP="00A81411">
            <w:pPr>
              <w:pStyle w:val="BodyText2"/>
              <w:spacing w:before="60"/>
              <w:ind w:left="240"/>
            </w:pPr>
            <w:r>
              <w:rPr>
                <w:noProof/>
              </w:rPr>
              <w:drawing>
                <wp:inline distT="0" distB="0" distL="0" distR="0" wp14:anchorId="068E58F9" wp14:editId="1DF80E38">
                  <wp:extent cx="121920" cy="14033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Percent reporting driving under the influence of illegal drugs during the past 12 months (ages 16-20) (NSDUH)</w:t>
            </w:r>
          </w:p>
          <w:p w14:paraId="0F6B7608" w14:textId="504631F1" w:rsidR="00A81411" w:rsidRPr="00A81411" w:rsidRDefault="006468FE" w:rsidP="00A81411">
            <w:pPr>
              <w:pStyle w:val="BodyText2"/>
              <w:spacing w:before="60"/>
              <w:ind w:left="240"/>
            </w:pPr>
            <w:r>
              <w:rPr>
                <w:noProof/>
              </w:rPr>
              <w:drawing>
                <wp:inline distT="0" distB="0" distL="0" distR="0" wp14:anchorId="2FF6BBD9" wp14:editId="279150BF">
                  <wp:extent cx="121920" cy="14033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Percent reporting driving under the influence of illegal drugs during the past 12 months (ages 18-25) (NSDUH)</w:t>
            </w:r>
          </w:p>
          <w:p w14:paraId="6BEDE618" w14:textId="0CD36BDB" w:rsidR="00A81411" w:rsidRDefault="006468FE" w:rsidP="00A81411">
            <w:pPr>
              <w:pStyle w:val="BodyText2"/>
              <w:spacing w:before="60"/>
              <w:ind w:left="240"/>
            </w:pPr>
            <w:r>
              <w:rPr>
                <w:noProof/>
              </w:rPr>
              <w:drawing>
                <wp:inline distT="0" distB="0" distL="0" distR="0" wp14:anchorId="25DD7A71" wp14:editId="3CAEF846">
                  <wp:extent cx="121920" cy="14033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w:t>
            </w:r>
            <w:r w:rsidR="00A81411" w:rsidRPr="00A81411">
              <w:t>Alcohol-related traffic fatalities as a percentage of total traffic fatalities (Department of Transportation, FARS)</w:t>
            </w:r>
          </w:p>
        </w:tc>
        <w:tc>
          <w:tcPr>
            <w:tcW w:w="250" w:type="dxa"/>
            <w:tcBorders>
              <w:top w:val="nil"/>
              <w:bottom w:val="nil"/>
            </w:tcBorders>
            <w:tcMar>
              <w:left w:w="0" w:type="dxa"/>
              <w:right w:w="0" w:type="dxa"/>
            </w:tcMar>
          </w:tcPr>
          <w:p w14:paraId="20A10881" w14:textId="77777777" w:rsidR="00A81411" w:rsidRPr="00503AD1" w:rsidRDefault="00A81411" w:rsidP="00503AD1">
            <w:pPr>
              <w:rPr>
                <w:sz w:val="8"/>
                <w:szCs w:val="8"/>
              </w:rPr>
            </w:pPr>
          </w:p>
        </w:tc>
        <w:tc>
          <w:tcPr>
            <w:tcW w:w="4239" w:type="dxa"/>
            <w:vMerge/>
          </w:tcPr>
          <w:p w14:paraId="5CCFF1FC" w14:textId="77777777" w:rsidR="00A81411" w:rsidRDefault="00A81411" w:rsidP="0090109B"/>
        </w:tc>
      </w:tr>
      <w:tr w:rsidR="006468FE" w14:paraId="06D2BE5C" w14:textId="77777777" w:rsidTr="00CE525F">
        <w:trPr>
          <w:trHeight w:val="368"/>
        </w:trPr>
        <w:tc>
          <w:tcPr>
            <w:tcW w:w="10489" w:type="dxa"/>
            <w:gridSpan w:val="5"/>
            <w:vMerge w:val="restart"/>
            <w:shd w:val="clear" w:color="auto" w:fill="324D57"/>
            <w:vAlign w:val="center"/>
          </w:tcPr>
          <w:p w14:paraId="240926AC" w14:textId="77777777" w:rsidR="006468FE" w:rsidRPr="00503AD1" w:rsidRDefault="006468FE"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E1D4C02" w14:textId="77777777" w:rsidR="006468FE" w:rsidRPr="00503AD1" w:rsidRDefault="006468FE"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4F9B30F" w14:textId="77777777" w:rsidR="006468FE" w:rsidRPr="00503AD1" w:rsidRDefault="006468FE" w:rsidP="00B74274">
            <w:pPr>
              <w:keepNext/>
              <w:rPr>
                <w:sz w:val="8"/>
                <w:szCs w:val="8"/>
              </w:rPr>
            </w:pPr>
          </w:p>
        </w:tc>
        <w:tc>
          <w:tcPr>
            <w:tcW w:w="4239" w:type="dxa"/>
            <w:shd w:val="clear" w:color="auto" w:fill="324D57"/>
            <w:vAlign w:val="center"/>
          </w:tcPr>
          <w:p w14:paraId="4A57011E" w14:textId="77777777" w:rsidR="006468FE" w:rsidRPr="00503AD1" w:rsidRDefault="006468FE"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59</w:t>
            </w:r>
            <w:r w:rsidRPr="00503AD1">
              <w:rPr>
                <w:rFonts w:cs="Arial"/>
                <w:b/>
                <w:noProof/>
                <w:color w:val="FFFFFF" w:themeColor="background1"/>
                <w:sz w:val="20"/>
                <w:szCs w:val="20"/>
              </w:rPr>
              <w:fldChar w:fldCharType="end"/>
            </w:r>
          </w:p>
        </w:tc>
      </w:tr>
      <w:tr w:rsidR="006468FE" w14:paraId="754B0F37" w14:textId="77777777" w:rsidTr="00CE525F">
        <w:trPr>
          <w:trHeight w:val="503"/>
        </w:trPr>
        <w:tc>
          <w:tcPr>
            <w:tcW w:w="10489" w:type="dxa"/>
            <w:gridSpan w:val="5"/>
            <w:vMerge/>
            <w:tcBorders>
              <w:bottom w:val="single" w:sz="4" w:space="0" w:color="auto"/>
            </w:tcBorders>
            <w:shd w:val="clear" w:color="auto" w:fill="324D57"/>
            <w:vAlign w:val="center"/>
          </w:tcPr>
          <w:p w14:paraId="5DDD7675" w14:textId="77777777" w:rsidR="006468FE" w:rsidRDefault="006468FE" w:rsidP="00B74274">
            <w:pPr>
              <w:keepNext/>
              <w:jc w:val="center"/>
            </w:pPr>
          </w:p>
        </w:tc>
        <w:tc>
          <w:tcPr>
            <w:tcW w:w="250" w:type="dxa"/>
            <w:tcBorders>
              <w:top w:val="nil"/>
              <w:bottom w:val="nil"/>
            </w:tcBorders>
            <w:tcMar>
              <w:left w:w="0" w:type="dxa"/>
              <w:right w:w="0" w:type="dxa"/>
            </w:tcMar>
          </w:tcPr>
          <w:p w14:paraId="141658B3" w14:textId="77777777" w:rsidR="006468FE" w:rsidRPr="00503AD1" w:rsidRDefault="006468FE" w:rsidP="00B74274">
            <w:pPr>
              <w:keepNext/>
              <w:rPr>
                <w:sz w:val="8"/>
                <w:szCs w:val="8"/>
              </w:rPr>
            </w:pPr>
          </w:p>
        </w:tc>
        <w:tc>
          <w:tcPr>
            <w:tcW w:w="4239" w:type="dxa"/>
            <w:tcMar>
              <w:left w:w="58" w:type="dxa"/>
              <w:right w:w="58" w:type="dxa"/>
            </w:tcMar>
          </w:tcPr>
          <w:p w14:paraId="3855779C" w14:textId="6838AEC7" w:rsidR="006468FE" w:rsidRPr="00503AD1" w:rsidRDefault="006468FE" w:rsidP="00B74274">
            <w:pPr>
              <w:keepNext/>
              <w:spacing w:before="60"/>
              <w:rPr>
                <w:rFonts w:cs="Arial"/>
                <w:szCs w:val="18"/>
              </w:rPr>
            </w:pPr>
            <w:r w:rsidRPr="00503AD1">
              <w:rPr>
                <w:rFonts w:cs="Arial"/>
                <w:szCs w:val="18"/>
              </w:rPr>
              <w:t xml:space="preserve">Page ID: </w:t>
            </w:r>
            <w:r w:rsidR="001114C7">
              <w:rPr>
                <w:rFonts w:cs="Arial"/>
                <w:szCs w:val="18"/>
              </w:rPr>
              <w:t>3.1</w:t>
            </w:r>
            <w:r w:rsidR="00405271">
              <w:rPr>
                <w:rFonts w:cs="Arial"/>
                <w:szCs w:val="18"/>
              </w:rPr>
              <w:t xml:space="preserve"> </w:t>
            </w:r>
            <w:r w:rsidR="00405271" w:rsidRPr="008F1ECE">
              <w:rPr>
                <w:rFonts w:cs="Arial"/>
                <w:i/>
                <w:iCs/>
                <w:szCs w:val="18"/>
              </w:rPr>
              <w:t>(continued)</w:t>
            </w:r>
          </w:p>
          <w:p w14:paraId="41DA786F" w14:textId="5C2647D1" w:rsidR="006468FE" w:rsidRDefault="006468FE" w:rsidP="00B74274">
            <w:pPr>
              <w:keepNext/>
              <w:spacing w:before="60"/>
            </w:pPr>
            <w:r w:rsidRPr="00503AD1">
              <w:rPr>
                <w:rFonts w:cs="Arial"/>
                <w:szCs w:val="18"/>
              </w:rPr>
              <w:t xml:space="preserve">Page Title: </w:t>
            </w:r>
            <w:r w:rsidR="00205F6D" w:rsidRPr="009D244B">
              <w:rPr>
                <w:rFonts w:cs="Arial"/>
                <w:szCs w:val="18"/>
              </w:rPr>
              <w:t>Grantee Target Outcomes Data</w:t>
            </w:r>
            <w:r w:rsidR="00205F6D">
              <w:rPr>
                <w:rFonts w:cs="Arial"/>
                <w:szCs w:val="18"/>
              </w:rPr>
              <w:t xml:space="preserve"> </w:t>
            </w:r>
          </w:p>
        </w:tc>
      </w:tr>
      <w:tr w:rsidR="006468FE" w14:paraId="5BECA42E" w14:textId="77777777" w:rsidTr="00CE525F">
        <w:tc>
          <w:tcPr>
            <w:tcW w:w="985" w:type="dxa"/>
            <w:tcBorders>
              <w:bottom w:val="single" w:sz="4" w:space="0" w:color="auto"/>
              <w:right w:val="nil"/>
            </w:tcBorders>
            <w:shd w:val="clear" w:color="auto" w:fill="F2F2F2" w:themeFill="background1" w:themeFillShade="F2"/>
            <w:vAlign w:val="center"/>
          </w:tcPr>
          <w:p w14:paraId="5B93A977" w14:textId="77777777" w:rsidR="006468FE" w:rsidRPr="00503AD1" w:rsidRDefault="006468FE"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AD91711" w14:textId="77777777" w:rsidR="006468FE" w:rsidRPr="00503AD1" w:rsidRDefault="006468FE"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0556C30B" w14:textId="77777777" w:rsidR="006468FE" w:rsidRPr="00503AD1" w:rsidRDefault="006468FE"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C8524A1" w14:textId="77777777" w:rsidR="006468FE" w:rsidRPr="00503AD1" w:rsidRDefault="006468FE"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ADB3810" w14:textId="77777777" w:rsidR="006468FE" w:rsidRPr="00503AD1" w:rsidRDefault="006468FE"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7029627" w14:textId="77777777" w:rsidR="006468FE" w:rsidRPr="00503AD1" w:rsidRDefault="006468FE"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194735EE" w14:textId="77777777" w:rsidR="006468FE" w:rsidRPr="00503AD1" w:rsidRDefault="006468FE" w:rsidP="00B74274">
            <w:pPr>
              <w:keepNext/>
              <w:spacing w:before="40" w:after="40"/>
              <w:rPr>
                <w:b/>
              </w:rPr>
            </w:pPr>
            <w:r w:rsidRPr="00503AD1">
              <w:rPr>
                <w:b/>
              </w:rPr>
              <w:t>Page Details</w:t>
            </w:r>
          </w:p>
        </w:tc>
      </w:tr>
      <w:tr w:rsidR="006468FE" w14:paraId="066F8478" w14:textId="77777777" w:rsidTr="00CE525F">
        <w:tc>
          <w:tcPr>
            <w:tcW w:w="10489" w:type="dxa"/>
            <w:gridSpan w:val="5"/>
            <w:tcBorders>
              <w:bottom w:val="nil"/>
            </w:tcBorders>
          </w:tcPr>
          <w:p w14:paraId="206365CF" w14:textId="6EAC8E2C" w:rsidR="006468FE" w:rsidRPr="00503AD1" w:rsidRDefault="006468FE" w:rsidP="00B74274">
            <w:pPr>
              <w:pStyle w:val="Webaddress"/>
              <w:keepNext/>
              <w:rPr>
                <w:u w:val="none"/>
              </w:rPr>
            </w:pPr>
            <w:r w:rsidRPr="00A81411">
              <w:t>Outcome Data  &gt;  Grantee Target Outcomes Data</w:t>
            </w:r>
          </w:p>
        </w:tc>
        <w:tc>
          <w:tcPr>
            <w:tcW w:w="250" w:type="dxa"/>
            <w:tcBorders>
              <w:top w:val="nil"/>
              <w:bottom w:val="nil"/>
            </w:tcBorders>
            <w:tcMar>
              <w:left w:w="0" w:type="dxa"/>
              <w:right w:w="0" w:type="dxa"/>
            </w:tcMar>
          </w:tcPr>
          <w:p w14:paraId="20457BA9" w14:textId="77777777" w:rsidR="006468FE" w:rsidRPr="00503AD1" w:rsidRDefault="006468FE" w:rsidP="00B74274">
            <w:pPr>
              <w:keepNext/>
              <w:rPr>
                <w:sz w:val="8"/>
                <w:szCs w:val="8"/>
              </w:rPr>
            </w:pPr>
          </w:p>
        </w:tc>
        <w:tc>
          <w:tcPr>
            <w:tcW w:w="4239" w:type="dxa"/>
            <w:vMerge w:val="restart"/>
            <w:tcMar>
              <w:left w:w="58" w:type="dxa"/>
              <w:right w:w="58" w:type="dxa"/>
            </w:tcMar>
          </w:tcPr>
          <w:p w14:paraId="15A66EFF" w14:textId="77777777" w:rsidR="006468FE" w:rsidRDefault="0000033B" w:rsidP="00B75536">
            <w:pPr>
              <w:pStyle w:val="ListParagraph"/>
              <w:spacing w:before="120"/>
            </w:pPr>
            <w:r>
              <w:t>1.</w:t>
            </w:r>
            <w:r>
              <w:tab/>
            </w:r>
            <w:r w:rsidRPr="00A706E0">
              <w:t>Clicking the “Sa</w:t>
            </w:r>
            <w:r w:rsidR="00405271">
              <w:t xml:space="preserve">ve” button will save the record. </w:t>
            </w:r>
            <w:r w:rsidRPr="00A706E0">
              <w:t>If not all fields required to save are completed or invalid data is entered, user will be prevented from saving and a message will list the fields and related issues.</w:t>
            </w:r>
          </w:p>
          <w:p w14:paraId="24A5C47C" w14:textId="03457F99" w:rsidR="00405271" w:rsidRDefault="00405271" w:rsidP="00B75536">
            <w:pPr>
              <w:pStyle w:val="ListParagraph"/>
              <w:spacing w:before="120"/>
            </w:pPr>
            <w:r>
              <w:t>2.  State Grantees clicking the “Click here to download data for your state” link with receive an Excel data file that contains at least seven time points of estimates and p-values for tests of change over time on the outcomes listed on this page.</w:t>
            </w:r>
          </w:p>
        </w:tc>
      </w:tr>
      <w:tr w:rsidR="006468FE" w14:paraId="5ECEEF14" w14:textId="77777777" w:rsidTr="00CE525F">
        <w:trPr>
          <w:trHeight w:val="9611"/>
        </w:trPr>
        <w:tc>
          <w:tcPr>
            <w:tcW w:w="10489" w:type="dxa"/>
            <w:gridSpan w:val="5"/>
            <w:tcBorders>
              <w:top w:val="nil"/>
            </w:tcBorders>
          </w:tcPr>
          <w:p w14:paraId="411BF545" w14:textId="77777777" w:rsidR="006468FE" w:rsidRPr="006468FE" w:rsidRDefault="006468FE" w:rsidP="006468FE">
            <w:pPr>
              <w:pStyle w:val="BodyTextBold"/>
              <w:ind w:left="0"/>
              <w:rPr>
                <w:u w:val="single"/>
              </w:rPr>
            </w:pPr>
            <w:r w:rsidRPr="006468FE">
              <w:rPr>
                <w:u w:val="single"/>
              </w:rPr>
              <w:t>Other Outcomes</w:t>
            </w:r>
          </w:p>
          <w:p w14:paraId="7276589B" w14:textId="31FE6AE9" w:rsidR="006468FE" w:rsidRDefault="006468FE" w:rsidP="006468FE">
            <w:pPr>
              <w:pStyle w:val="BodyText2"/>
              <w:spacing w:before="60"/>
              <w:ind w:left="510" w:hanging="270"/>
            </w:pPr>
            <w:r>
              <w:rPr>
                <w:noProof/>
              </w:rPr>
              <w:drawing>
                <wp:inline distT="0" distB="0" distL="0" distR="0" wp14:anchorId="085840B8" wp14:editId="3CB77EAD">
                  <wp:extent cx="121920" cy="14033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 with marijuana use &gt;0 days in the past 30 days (ages 12-17) (NSDUH)</w:t>
            </w:r>
          </w:p>
          <w:p w14:paraId="41321B49" w14:textId="668396A6" w:rsidR="006468FE" w:rsidRDefault="006468FE" w:rsidP="006468FE">
            <w:pPr>
              <w:pStyle w:val="BodyText2"/>
              <w:spacing w:before="60"/>
              <w:ind w:left="510" w:hanging="270"/>
            </w:pPr>
            <w:r>
              <w:rPr>
                <w:noProof/>
              </w:rPr>
              <w:drawing>
                <wp:inline distT="0" distB="0" distL="0" distR="0" wp14:anchorId="61375C68" wp14:editId="23E0F686">
                  <wp:extent cx="121920" cy="14033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 with marijuana use &gt;0 days in the past 30 days (ages 18-25) (NSDUH)</w:t>
            </w:r>
          </w:p>
          <w:p w14:paraId="3A4D856E" w14:textId="085E2602" w:rsidR="006468FE" w:rsidRDefault="006468FE" w:rsidP="006468FE">
            <w:pPr>
              <w:pStyle w:val="BodyText2"/>
              <w:spacing w:before="60"/>
              <w:ind w:left="510" w:hanging="270"/>
            </w:pPr>
            <w:r>
              <w:rPr>
                <w:noProof/>
              </w:rPr>
              <w:drawing>
                <wp:inline distT="0" distB="0" distL="0" distR="0" wp14:anchorId="1EE4DE77" wp14:editId="4D373680">
                  <wp:extent cx="121920" cy="14033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 with marijuana use during the past 12 months (ages 12-17) (NSDUH)</w:t>
            </w:r>
          </w:p>
          <w:p w14:paraId="4B04927E" w14:textId="5A3299F9" w:rsidR="006468FE" w:rsidRDefault="006468FE" w:rsidP="006468FE">
            <w:pPr>
              <w:pStyle w:val="BodyText2"/>
              <w:spacing w:before="60"/>
              <w:ind w:left="510" w:hanging="270"/>
            </w:pPr>
            <w:r>
              <w:rPr>
                <w:noProof/>
              </w:rPr>
              <w:drawing>
                <wp:inline distT="0" distB="0" distL="0" distR="0" wp14:anchorId="6249DE9D" wp14:editId="46EE2239">
                  <wp:extent cx="121920" cy="14033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 with marijuana use during the past 12 months (ages 18-25) (NSDUH)</w:t>
            </w:r>
          </w:p>
          <w:p w14:paraId="0974DB32" w14:textId="38A3C1D8" w:rsidR="006468FE" w:rsidRDefault="006468FE" w:rsidP="006468FE">
            <w:pPr>
              <w:pStyle w:val="BodyText2"/>
              <w:spacing w:before="60"/>
              <w:ind w:left="510" w:hanging="270"/>
            </w:pPr>
            <w:r>
              <w:rPr>
                <w:noProof/>
              </w:rPr>
              <w:drawing>
                <wp:inline distT="0" distB="0" distL="0" distR="0" wp14:anchorId="7D504CD6" wp14:editId="0CA0B7FD">
                  <wp:extent cx="121920" cy="14033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reporting moderate or great risk of harm from smoking marijuana once or twice a week (ages 12-17) (NSDUH)</w:t>
            </w:r>
          </w:p>
          <w:p w14:paraId="6309C476" w14:textId="0CBF1D56" w:rsidR="006468FE" w:rsidRDefault="006468FE" w:rsidP="006468FE">
            <w:pPr>
              <w:pStyle w:val="BodyText2"/>
              <w:spacing w:before="60"/>
              <w:ind w:left="510" w:hanging="270"/>
            </w:pPr>
            <w:r>
              <w:rPr>
                <w:noProof/>
              </w:rPr>
              <w:drawing>
                <wp:inline distT="0" distB="0" distL="0" distR="0" wp14:anchorId="1AD5171B" wp14:editId="7BE41662">
                  <wp:extent cx="121920" cy="14033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reporting moderate or great risk of harm from smoking marijuana once or twice a week (ages 18-25) (NSDUH)</w:t>
            </w:r>
          </w:p>
          <w:p w14:paraId="08C2BEA8" w14:textId="783BBAEA" w:rsidR="006468FE" w:rsidRDefault="006468FE" w:rsidP="006468FE">
            <w:pPr>
              <w:pStyle w:val="BodyText2"/>
              <w:spacing w:before="60"/>
              <w:ind w:left="510" w:hanging="270"/>
            </w:pPr>
            <w:r>
              <w:rPr>
                <w:noProof/>
              </w:rPr>
              <w:drawing>
                <wp:inline distT="0" distB="0" distL="0" distR="0" wp14:anchorId="267E9307" wp14:editId="60DB3C4C">
                  <wp:extent cx="121920" cy="14033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youth who somewhat or strongly disapprove of someone their age trying marijuana once or twice (ages 12-17) (NSDUH)</w:t>
            </w:r>
          </w:p>
          <w:p w14:paraId="3218FA10" w14:textId="55A517C2" w:rsidR="006468FE" w:rsidRDefault="006468FE" w:rsidP="006468FE">
            <w:pPr>
              <w:pStyle w:val="BodyText2"/>
              <w:spacing w:before="60"/>
              <w:ind w:left="510" w:hanging="270"/>
            </w:pPr>
            <w:r>
              <w:rPr>
                <w:noProof/>
              </w:rPr>
              <w:drawing>
                <wp:inline distT="0" distB="0" distL="0" distR="0" wp14:anchorId="398D59C0" wp14:editId="7EB8E048">
                  <wp:extent cx="121920" cy="14033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youth who somewhat or strongly disapprove of someone their age using marijuana once a month or more (ages 12-17) (NSDUH)</w:t>
            </w:r>
          </w:p>
          <w:p w14:paraId="033E1926" w14:textId="15811994" w:rsidR="006468FE" w:rsidRDefault="006468FE" w:rsidP="006468FE">
            <w:pPr>
              <w:pStyle w:val="BodyText2"/>
              <w:spacing w:before="60"/>
              <w:ind w:left="510" w:hanging="270"/>
            </w:pPr>
            <w:r>
              <w:rPr>
                <w:noProof/>
              </w:rPr>
              <w:drawing>
                <wp:inline distT="0" distB="0" distL="0" distR="0" wp14:anchorId="14BEFA24" wp14:editId="7D8EF378">
                  <wp:extent cx="121920" cy="14033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of youth who report that their close friends would somewhat or strongly disapprove of respondent trying marijuana once or twice (ages 12-17) (NSDUH)</w:t>
            </w:r>
          </w:p>
          <w:p w14:paraId="00577869" w14:textId="701F2BDE" w:rsidR="006468FE" w:rsidRDefault="006468FE" w:rsidP="006468FE">
            <w:pPr>
              <w:pStyle w:val="BodyText2"/>
              <w:spacing w:before="60"/>
              <w:ind w:left="510" w:hanging="270"/>
            </w:pPr>
            <w:r>
              <w:rPr>
                <w:noProof/>
              </w:rPr>
              <w:drawing>
                <wp:inline distT="0" distB="0" distL="0" distR="0" wp14:anchorId="76E2C56D" wp14:editId="74BCE872">
                  <wp:extent cx="121920" cy="14033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of youth who report that their close friends would somewhat or strongly disapprove of respondent using marijuana once a month or more (ages 12-17) (NSDUH)</w:t>
            </w:r>
          </w:p>
          <w:p w14:paraId="36B31111" w14:textId="0E2E5561" w:rsidR="006468FE" w:rsidRDefault="006468FE" w:rsidP="006468FE">
            <w:pPr>
              <w:pStyle w:val="BodyText2"/>
              <w:spacing w:before="60"/>
              <w:ind w:left="510" w:hanging="270"/>
            </w:pPr>
            <w:r>
              <w:rPr>
                <w:noProof/>
              </w:rPr>
              <w:drawing>
                <wp:inline distT="0" distB="0" distL="0" distR="0" wp14:anchorId="228E1660" wp14:editId="3FFD13D4">
                  <wp:extent cx="121920" cy="14033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Percentage of youth who report that their parents would strongly disapprove of them using marijuana once a month or more (ages 12-17) (NSDUH)</w:t>
            </w:r>
          </w:p>
          <w:p w14:paraId="0EA27724" w14:textId="6AEE7345" w:rsidR="006468FE" w:rsidRDefault="006468FE" w:rsidP="006468FE">
            <w:pPr>
              <w:pStyle w:val="BodyText2"/>
              <w:spacing w:before="60"/>
              <w:ind w:left="510" w:hanging="270"/>
            </w:pPr>
            <w:r>
              <w:rPr>
                <w:noProof/>
              </w:rPr>
              <w:drawing>
                <wp:inline distT="0" distB="0" distL="0" distR="0" wp14:anchorId="58C9144D" wp14:editId="351CC017">
                  <wp:extent cx="121920" cy="14033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Daily school attendance rate (Department of Education, National Center for Education Statistics, National Public Education Financial Survey)</w:t>
            </w:r>
          </w:p>
          <w:p w14:paraId="06A246FE" w14:textId="77777777" w:rsidR="006468FE" w:rsidRDefault="006468FE" w:rsidP="006468FE">
            <w:pPr>
              <w:pStyle w:val="BodyText2"/>
              <w:spacing w:before="60"/>
              <w:ind w:left="510" w:hanging="270"/>
            </w:pPr>
            <w:r>
              <w:rPr>
                <w:noProof/>
              </w:rPr>
              <w:drawing>
                <wp:inline distT="0" distB="0" distL="0" distR="0" wp14:anchorId="0686E3C4" wp14:editId="7FDC845B">
                  <wp:extent cx="121920" cy="14033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t xml:space="preserve"> Alcohol- and drug-related arrests as a percentage of total arrests (Federal Bureau of Investigation, Uniform Crime Reporting System)</w:t>
            </w:r>
          </w:p>
          <w:p w14:paraId="4F7A117E" w14:textId="77777777" w:rsidR="006468FE" w:rsidRDefault="006468FE" w:rsidP="006468FE">
            <w:pPr>
              <w:pStyle w:val="BodyText2"/>
              <w:spacing w:before="60"/>
              <w:ind w:left="510" w:hanging="270"/>
            </w:pPr>
          </w:p>
          <w:p w14:paraId="4E1C1A4E" w14:textId="77777777" w:rsidR="006468FE" w:rsidRDefault="006468FE" w:rsidP="006468FE">
            <w:pPr>
              <w:pStyle w:val="BodyText2"/>
              <w:spacing w:before="60"/>
              <w:ind w:left="510" w:hanging="270"/>
            </w:pPr>
            <w:r>
              <w:rPr>
                <w:noProof/>
              </w:rPr>
              <mc:AlternateContent>
                <mc:Choice Requires="wpg">
                  <w:drawing>
                    <wp:inline distT="0" distB="0" distL="0" distR="0" wp14:anchorId="0C1F1604" wp14:editId="17AFD48E">
                      <wp:extent cx="782726" cy="228600"/>
                      <wp:effectExtent l="0" t="0" r="17780" b="19050"/>
                      <wp:docPr id="707" name="Group 707"/>
                      <wp:cNvGraphicFramePr/>
                      <a:graphic xmlns:a="http://schemas.openxmlformats.org/drawingml/2006/main">
                        <a:graphicData uri="http://schemas.microsoft.com/office/word/2010/wordprocessingGroup">
                          <wpg:wgp>
                            <wpg:cNvGrpSpPr/>
                            <wpg:grpSpPr>
                              <a:xfrm>
                                <a:off x="0" y="0"/>
                                <a:ext cx="782726" cy="228600"/>
                                <a:chOff x="0" y="0"/>
                                <a:chExt cx="782726" cy="228600"/>
                              </a:xfrm>
                            </wpg:grpSpPr>
                            <wps:wsp>
                              <wps:cNvPr id="708" name="Rectangle 708"/>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A3DBE" w14:textId="77777777" w:rsidR="00EE7FC1" w:rsidRPr="00467CB3" w:rsidRDefault="00EE7FC1" w:rsidP="006468FE">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Oval 712"/>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DADD3" w14:textId="73F88108" w:rsidR="00EE7FC1" w:rsidRPr="00FE69B0" w:rsidRDefault="00EE7FC1" w:rsidP="006468FE">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C1F1604" id="Group 707" o:spid="_x0000_s1503" style="width:61.65pt;height:18pt;mso-position-horizontal-relative:char;mso-position-vertical-relative:line" coordsize="78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">
                      <v:rect id="Rectangle 708" o:spid="_x0000_s150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f7cEA&#10;AADcAAAADwAAAGRycy9kb3ducmV2LnhtbERPzWrCQBC+C32HZQq9SN0YwZTUVapY8CL49wBDdkxC&#10;s7NpdjXp23cOgseP73+xGlyj7tSF2rOB6SQBRVx4W3Np4HL+fv8AFSKyxcYzGfijAKvly2iBufU9&#10;H+l+iqWSEA45GqhibHOtQ1GRwzDxLbFwV985jAK7UtsOewl3jU6TZK4d1iwNFba0qaj4Od2clGyv&#10;dZ+6tc7S7HDYl+Pf/ew2N+btdfj6BBVpiE/xw72zBrJE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33+3BAAAA3AAAAA8AAAAAAAAAAAAAAAAAmAIAAGRycy9kb3du&#10;cmV2LnhtbFBLBQYAAAAABAAEAPUAAACGAwAAAAA=&#10;" fillcolor="#e7e6e6 [3214]" strokecolor="#bfbfbf [2412]" strokeweight="1pt">
                        <v:textbox>
                          <w:txbxContent>
                            <w:p w14:paraId="1A8A3DBE" w14:textId="77777777" w:rsidR="00EE7FC1" w:rsidRPr="00467CB3" w:rsidRDefault="00EE7FC1" w:rsidP="006468FE">
                              <w:pPr>
                                <w:jc w:val="center"/>
                                <w:rPr>
                                  <w:color w:val="000000" w:themeColor="text1"/>
                                </w:rPr>
                              </w:pPr>
                              <w:r>
                                <w:rPr>
                                  <w:color w:val="000000" w:themeColor="text1"/>
                                </w:rPr>
                                <w:t>Save</w:t>
                              </w:r>
                            </w:p>
                          </w:txbxContent>
                        </v:textbox>
                      </v:rect>
                      <v:oval id="Oval 712" o:spid="_x0000_s1505"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8MYA&#10;AADcAAAADwAAAGRycy9kb3ducmV2LnhtbESPQWvCQBSE7wX/w/KEXopuomgldRUJlvYiWBW8PrKv&#10;2WD2bciuJvXXu4VCj8PMfMMs172txY1aXzlWkI4TEMSF0xWXCk7H99EChA/IGmvHpOCHPKxXg6cl&#10;Ztp1/EW3QyhFhLDPUIEJocmk9IUhi37sGuLofbvWYoiyLaVusYtwW8tJksylxYrjgsGGckPF5XC1&#10;Cl4uc56dtyHfHs3u/pGn++k075R6HvabNxCB+vAf/mt/agWv6QR+z8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D8MYAAADcAAAADwAAAAAAAAAAAAAAAACYAgAAZHJz&#10;L2Rvd25yZXYueG1sUEsFBgAAAAAEAAQA9QAAAIsDAAAAAA==&#10;" fillcolor="yellow" strokecolor="black [3213]" strokeweight=".5pt">
                        <v:stroke joinstyle="miter"/>
                        <v:textbox inset="0,0,0,0">
                          <w:txbxContent>
                            <w:p w14:paraId="7EBDADD3" w14:textId="73F88108" w:rsidR="00EE7FC1" w:rsidRPr="00FE69B0" w:rsidRDefault="00EE7FC1" w:rsidP="006468FE">
                              <w:pPr>
                                <w:jc w:val="center"/>
                                <w:rPr>
                                  <w:color w:val="000000" w:themeColor="text1"/>
                                </w:rPr>
                              </w:pPr>
                              <w:r>
                                <w:rPr>
                                  <w:color w:val="000000" w:themeColor="text1"/>
                                </w:rPr>
                                <w:t>1</w:t>
                              </w:r>
                            </w:p>
                          </w:txbxContent>
                        </v:textbox>
                      </v:oval>
                      <w10:anchorlock/>
                    </v:group>
                  </w:pict>
                </mc:Fallback>
              </mc:AlternateContent>
            </w:r>
          </w:p>
          <w:p w14:paraId="272A0624" w14:textId="22598B56" w:rsidR="00405271" w:rsidRDefault="00405271" w:rsidP="006468FE">
            <w:pPr>
              <w:pStyle w:val="BodyText2"/>
              <w:spacing w:before="60"/>
              <w:ind w:left="510" w:hanging="270"/>
            </w:pPr>
          </w:p>
          <w:p w14:paraId="7F39A4A4" w14:textId="604333D6" w:rsidR="00405271" w:rsidRDefault="00405271" w:rsidP="006468FE">
            <w:pPr>
              <w:pStyle w:val="BodyText2"/>
              <w:spacing w:before="60"/>
              <w:ind w:left="510" w:hanging="270"/>
            </w:pPr>
            <w:r>
              <w:rPr>
                <w:noProof/>
              </w:rPr>
              <mc:AlternateContent>
                <mc:Choice Requires="wps">
                  <w:drawing>
                    <wp:anchor distT="0" distB="0" distL="114300" distR="114300" simplePos="0" relativeHeight="252604416" behindDoc="0" locked="0" layoutInCell="1" allowOverlap="1" wp14:anchorId="1DDE4571" wp14:editId="111D5255">
                      <wp:simplePos x="0" y="0"/>
                      <wp:positionH relativeFrom="column">
                        <wp:posOffset>2363470</wp:posOffset>
                      </wp:positionH>
                      <wp:positionV relativeFrom="paragraph">
                        <wp:posOffset>50165</wp:posOffset>
                      </wp:positionV>
                      <wp:extent cx="197383" cy="197485"/>
                      <wp:effectExtent l="0" t="0" r="0" b="0"/>
                      <wp:wrapNone/>
                      <wp:docPr id="4104" name="Oval 4104"/>
                      <wp:cNvGraphicFramePr/>
                      <a:graphic xmlns:a="http://schemas.openxmlformats.org/drawingml/2006/main">
                        <a:graphicData uri="http://schemas.microsoft.com/office/word/2010/wordprocessingShape">
                          <wps:wsp>
                            <wps:cNvSpPr/>
                            <wps:spPr>
                              <a:xfrm>
                                <a:off x="0" y="0"/>
                                <a:ext cx="197383"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6BA92716" w14:textId="010E1E20" w:rsidR="00EE7FC1" w:rsidRPr="00FE69B0" w:rsidRDefault="00EE7FC1" w:rsidP="0040527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DDE4571" id="Oval 4104" o:spid="_x0000_s1506" style="position:absolute;left:0;text-align:left;margin-left:186.1pt;margin-top:3.95pt;width:15.55pt;height:15.5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" fillcolor="yellow" strokecolor="windowText" strokeweight=".5pt">
                      <v:stroke joinstyle="miter"/>
                      <v:textbox inset="0,0,0,0">
                        <w:txbxContent>
                          <w:p w14:paraId="6BA92716" w14:textId="010E1E20" w:rsidR="00EE7FC1" w:rsidRPr="00FE69B0" w:rsidRDefault="00EE7FC1" w:rsidP="00405271">
                            <w:pPr>
                              <w:jc w:val="center"/>
                              <w:rPr>
                                <w:color w:val="000000" w:themeColor="text1"/>
                              </w:rPr>
                            </w:pPr>
                            <w:r>
                              <w:rPr>
                                <w:color w:val="000000" w:themeColor="text1"/>
                              </w:rPr>
                              <w:t>2</w:t>
                            </w:r>
                          </w:p>
                        </w:txbxContent>
                      </v:textbox>
                    </v:oval>
                  </w:pict>
                </mc:Fallback>
              </mc:AlternateContent>
            </w:r>
            <w:hyperlink r:id="rId63" w:tgtFrame="_blank" w:history="1">
              <w:r w:rsidRPr="00405271">
                <w:rPr>
                  <w:rFonts w:eastAsiaTheme="minorHAnsi"/>
                  <w:color w:val="577786"/>
                  <w:szCs w:val="18"/>
                  <w:u w:val="single"/>
                  <w:shd w:val="clear" w:color="auto" w:fill="FFFFFF"/>
                </w:rPr>
                <w:t>Click here to download data for your state</w:t>
              </w:r>
            </w:hyperlink>
          </w:p>
        </w:tc>
        <w:tc>
          <w:tcPr>
            <w:tcW w:w="250" w:type="dxa"/>
            <w:tcBorders>
              <w:top w:val="nil"/>
              <w:bottom w:val="nil"/>
            </w:tcBorders>
            <w:tcMar>
              <w:left w:w="0" w:type="dxa"/>
              <w:right w:w="0" w:type="dxa"/>
            </w:tcMar>
          </w:tcPr>
          <w:p w14:paraId="616E187E" w14:textId="77777777" w:rsidR="006468FE" w:rsidRPr="00503AD1" w:rsidRDefault="006468FE" w:rsidP="00503AD1">
            <w:pPr>
              <w:rPr>
                <w:sz w:val="8"/>
                <w:szCs w:val="8"/>
              </w:rPr>
            </w:pPr>
          </w:p>
        </w:tc>
        <w:tc>
          <w:tcPr>
            <w:tcW w:w="4239" w:type="dxa"/>
            <w:vMerge/>
          </w:tcPr>
          <w:p w14:paraId="57AE8FC9" w14:textId="77777777" w:rsidR="006468FE" w:rsidRDefault="006468FE" w:rsidP="0090109B"/>
        </w:tc>
      </w:tr>
      <w:tr w:rsidR="00110E85" w14:paraId="383A1D3D" w14:textId="77777777" w:rsidTr="00CE525F">
        <w:trPr>
          <w:trHeight w:val="368"/>
        </w:trPr>
        <w:tc>
          <w:tcPr>
            <w:tcW w:w="10489" w:type="dxa"/>
            <w:gridSpan w:val="5"/>
            <w:vMerge w:val="restart"/>
            <w:shd w:val="clear" w:color="auto" w:fill="324D57"/>
            <w:vAlign w:val="center"/>
          </w:tcPr>
          <w:p w14:paraId="3AF8D700" w14:textId="77777777" w:rsidR="00110E85" w:rsidRPr="00503AD1" w:rsidRDefault="00110E85"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75CE3AD" w14:textId="77777777" w:rsidR="00110E85" w:rsidRPr="00503AD1" w:rsidRDefault="00110E85"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1976B65" w14:textId="77777777" w:rsidR="00110E85" w:rsidRPr="00503AD1" w:rsidRDefault="00110E85" w:rsidP="00B74274">
            <w:pPr>
              <w:keepNext/>
              <w:rPr>
                <w:sz w:val="8"/>
                <w:szCs w:val="8"/>
              </w:rPr>
            </w:pPr>
          </w:p>
        </w:tc>
        <w:tc>
          <w:tcPr>
            <w:tcW w:w="4239" w:type="dxa"/>
            <w:shd w:val="clear" w:color="auto" w:fill="324D57"/>
            <w:vAlign w:val="center"/>
          </w:tcPr>
          <w:p w14:paraId="68FFCBCB" w14:textId="77777777" w:rsidR="00110E85" w:rsidRPr="00503AD1" w:rsidRDefault="00110E85"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60</w:t>
            </w:r>
            <w:r w:rsidRPr="00503AD1">
              <w:rPr>
                <w:rFonts w:cs="Arial"/>
                <w:b/>
                <w:noProof/>
                <w:color w:val="FFFFFF" w:themeColor="background1"/>
                <w:sz w:val="20"/>
                <w:szCs w:val="20"/>
              </w:rPr>
              <w:fldChar w:fldCharType="end"/>
            </w:r>
          </w:p>
        </w:tc>
      </w:tr>
      <w:tr w:rsidR="00110E85" w14:paraId="45D05817" w14:textId="77777777" w:rsidTr="00CE525F">
        <w:trPr>
          <w:trHeight w:val="503"/>
        </w:trPr>
        <w:tc>
          <w:tcPr>
            <w:tcW w:w="10489" w:type="dxa"/>
            <w:gridSpan w:val="5"/>
            <w:vMerge/>
            <w:tcBorders>
              <w:bottom w:val="single" w:sz="4" w:space="0" w:color="auto"/>
            </w:tcBorders>
            <w:shd w:val="clear" w:color="auto" w:fill="324D57"/>
            <w:vAlign w:val="center"/>
          </w:tcPr>
          <w:p w14:paraId="2880759E" w14:textId="77777777" w:rsidR="00110E85" w:rsidRDefault="00110E85" w:rsidP="00B74274">
            <w:pPr>
              <w:keepNext/>
              <w:jc w:val="center"/>
            </w:pPr>
          </w:p>
        </w:tc>
        <w:tc>
          <w:tcPr>
            <w:tcW w:w="250" w:type="dxa"/>
            <w:tcBorders>
              <w:top w:val="nil"/>
              <w:bottom w:val="nil"/>
            </w:tcBorders>
            <w:tcMar>
              <w:left w:w="0" w:type="dxa"/>
              <w:right w:w="0" w:type="dxa"/>
            </w:tcMar>
          </w:tcPr>
          <w:p w14:paraId="632CFAAC" w14:textId="77777777" w:rsidR="00110E85" w:rsidRPr="00503AD1" w:rsidRDefault="00110E85" w:rsidP="00B74274">
            <w:pPr>
              <w:keepNext/>
              <w:rPr>
                <w:sz w:val="8"/>
                <w:szCs w:val="8"/>
              </w:rPr>
            </w:pPr>
          </w:p>
        </w:tc>
        <w:tc>
          <w:tcPr>
            <w:tcW w:w="4239" w:type="dxa"/>
            <w:tcMar>
              <w:left w:w="58" w:type="dxa"/>
              <w:right w:w="58" w:type="dxa"/>
            </w:tcMar>
          </w:tcPr>
          <w:p w14:paraId="4F99953D" w14:textId="53954445" w:rsidR="00110E85" w:rsidRPr="00503AD1" w:rsidRDefault="00110E85" w:rsidP="00B74274">
            <w:pPr>
              <w:keepNext/>
              <w:spacing w:before="60"/>
              <w:rPr>
                <w:rFonts w:cs="Arial"/>
                <w:szCs w:val="18"/>
              </w:rPr>
            </w:pPr>
            <w:r w:rsidRPr="00503AD1">
              <w:rPr>
                <w:rFonts w:cs="Arial"/>
                <w:szCs w:val="18"/>
              </w:rPr>
              <w:t xml:space="preserve">Page ID: </w:t>
            </w:r>
            <w:r w:rsidR="001114C7">
              <w:rPr>
                <w:rFonts w:cs="Arial"/>
                <w:szCs w:val="18"/>
              </w:rPr>
              <w:t>3.2</w:t>
            </w:r>
          </w:p>
          <w:p w14:paraId="51FF2F8F" w14:textId="709B3824" w:rsidR="00110E85" w:rsidRDefault="00110E85" w:rsidP="00B74274">
            <w:pPr>
              <w:keepNext/>
              <w:spacing w:before="60"/>
            </w:pPr>
            <w:r w:rsidRPr="00503AD1">
              <w:rPr>
                <w:rFonts w:cs="Arial"/>
                <w:szCs w:val="18"/>
              </w:rPr>
              <w:t xml:space="preserve">Page Title: </w:t>
            </w:r>
            <w:r w:rsidR="003174EB" w:rsidRPr="003174EB">
              <w:rPr>
                <w:rFonts w:cs="Arial"/>
                <w:szCs w:val="18"/>
              </w:rPr>
              <w:t>PFS Selected Grantee-Level Outcome Data</w:t>
            </w:r>
          </w:p>
        </w:tc>
      </w:tr>
      <w:tr w:rsidR="00110E85" w14:paraId="3BD7FCBE" w14:textId="77777777" w:rsidTr="00CE525F">
        <w:tc>
          <w:tcPr>
            <w:tcW w:w="985" w:type="dxa"/>
            <w:tcBorders>
              <w:bottom w:val="single" w:sz="4" w:space="0" w:color="auto"/>
              <w:right w:val="nil"/>
            </w:tcBorders>
            <w:shd w:val="clear" w:color="auto" w:fill="F2F2F2" w:themeFill="background1" w:themeFillShade="F2"/>
            <w:vAlign w:val="center"/>
          </w:tcPr>
          <w:p w14:paraId="64D04DB5" w14:textId="77777777" w:rsidR="00110E85" w:rsidRPr="00503AD1" w:rsidRDefault="00110E85"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642136A" w14:textId="77777777" w:rsidR="00110E85" w:rsidRPr="00503AD1" w:rsidRDefault="00110E85"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4FEF8A3F" w14:textId="77777777" w:rsidR="00110E85" w:rsidRPr="00503AD1" w:rsidRDefault="00110E85"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33976A54" w14:textId="77777777" w:rsidR="00110E85" w:rsidRPr="00503AD1" w:rsidRDefault="00110E85"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2D6F161" w14:textId="77777777" w:rsidR="00110E85" w:rsidRPr="00503AD1" w:rsidRDefault="00110E85"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AF7006A" w14:textId="77777777" w:rsidR="00110E85" w:rsidRPr="00503AD1" w:rsidRDefault="00110E85"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10D7A4BF" w14:textId="77777777" w:rsidR="00110E85" w:rsidRPr="00503AD1" w:rsidRDefault="00110E85" w:rsidP="00B74274">
            <w:pPr>
              <w:keepNext/>
              <w:spacing w:before="40" w:after="40"/>
              <w:rPr>
                <w:b/>
              </w:rPr>
            </w:pPr>
            <w:r w:rsidRPr="00503AD1">
              <w:rPr>
                <w:b/>
              </w:rPr>
              <w:t>Page Details</w:t>
            </w:r>
          </w:p>
        </w:tc>
      </w:tr>
      <w:tr w:rsidR="00110E85" w14:paraId="6B105BDE" w14:textId="77777777" w:rsidTr="00CE525F">
        <w:tc>
          <w:tcPr>
            <w:tcW w:w="10489" w:type="dxa"/>
            <w:gridSpan w:val="5"/>
            <w:tcBorders>
              <w:bottom w:val="nil"/>
            </w:tcBorders>
          </w:tcPr>
          <w:p w14:paraId="6807D831" w14:textId="565CFE1C" w:rsidR="00110E85" w:rsidRPr="00503AD1" w:rsidRDefault="00110E85" w:rsidP="00B74274">
            <w:pPr>
              <w:pStyle w:val="Webaddress"/>
              <w:keepNext/>
              <w:rPr>
                <w:u w:val="none"/>
              </w:rPr>
            </w:pPr>
            <w:r w:rsidRPr="00110E85">
              <w:t>Outcome Data</w:t>
            </w:r>
            <w:r w:rsidRPr="00110E85">
              <w:rPr>
                <w:u w:val="none"/>
              </w:rPr>
              <w:t xml:space="preserve">  &gt;  </w:t>
            </w:r>
            <w:r w:rsidRPr="00110E85">
              <w:t>PFS Selected Grantee-Level Outcome Data</w:t>
            </w:r>
          </w:p>
        </w:tc>
        <w:tc>
          <w:tcPr>
            <w:tcW w:w="250" w:type="dxa"/>
            <w:tcBorders>
              <w:top w:val="nil"/>
              <w:bottom w:val="nil"/>
            </w:tcBorders>
            <w:tcMar>
              <w:left w:w="0" w:type="dxa"/>
              <w:right w:w="0" w:type="dxa"/>
            </w:tcMar>
          </w:tcPr>
          <w:p w14:paraId="0FFDC178" w14:textId="77777777" w:rsidR="00110E85" w:rsidRPr="00503AD1" w:rsidRDefault="00110E85" w:rsidP="00B74274">
            <w:pPr>
              <w:keepNext/>
              <w:rPr>
                <w:sz w:val="8"/>
                <w:szCs w:val="8"/>
              </w:rPr>
            </w:pPr>
          </w:p>
        </w:tc>
        <w:tc>
          <w:tcPr>
            <w:tcW w:w="4239" w:type="dxa"/>
            <w:vMerge w:val="restart"/>
            <w:tcMar>
              <w:left w:w="58" w:type="dxa"/>
              <w:right w:w="58" w:type="dxa"/>
            </w:tcMar>
          </w:tcPr>
          <w:p w14:paraId="126D1A16" w14:textId="649844A3" w:rsidR="005E33EF" w:rsidRDefault="00ED6CD5" w:rsidP="005E33EF">
            <w:pPr>
              <w:pStyle w:val="ListParagraph"/>
              <w:spacing w:before="120"/>
            </w:pPr>
            <w:r>
              <w:t>1.</w:t>
            </w:r>
            <w:r w:rsidR="00FE614F">
              <w:tab/>
            </w:r>
            <w:r w:rsidR="005E33EF">
              <w:t>Only SPO and higher roles will see this field. SPOs will only see their grantees. Higher roles will see all grantees. Grantee-level roles will not see the label or dropdown menu.</w:t>
            </w:r>
          </w:p>
          <w:p w14:paraId="3C8F38A4" w14:textId="04D43A32" w:rsidR="005E33EF" w:rsidRDefault="005E33EF" w:rsidP="003D1E91">
            <w:pPr>
              <w:pStyle w:val="ListParagraph"/>
              <w:spacing w:before="120"/>
            </w:pPr>
            <w:r>
              <w:t xml:space="preserve">2.  Clicking Add a Record will direct the user to the </w:t>
            </w:r>
            <w:r w:rsidR="003D1E91">
              <w:t>Grantee Level Outcomes Measures Detail</w:t>
            </w:r>
            <w:r>
              <w:t xml:space="preserve"> page (</w:t>
            </w:r>
            <w:r w:rsidR="003D1E91">
              <w:t>3.2.1</w:t>
            </w:r>
            <w:r>
              <w:t>).</w:t>
            </w:r>
          </w:p>
          <w:p w14:paraId="5D7CC7D0" w14:textId="77FA85EF" w:rsidR="005E33EF" w:rsidRDefault="003D1E91" w:rsidP="005E33EF">
            <w:pPr>
              <w:pStyle w:val="ListParagraph"/>
            </w:pPr>
            <w:r>
              <w:t>3</w:t>
            </w:r>
            <w:r w:rsidR="005E33EF">
              <w:t xml:space="preserve">. </w:t>
            </w:r>
            <w:r w:rsidR="005E33EF">
              <w:tab/>
            </w:r>
            <w:r w:rsidR="005E33EF" w:rsidRPr="00537E70">
              <w:t>Clicking the linked column header will sort the</w:t>
            </w:r>
            <w:r w:rsidR="005E33EF">
              <w:t xml:space="preserve"> </w:t>
            </w:r>
            <w:r w:rsidR="005E33EF" w:rsidRPr="00537E70">
              <w:t>records in ascending and descending order by the related column.</w:t>
            </w:r>
          </w:p>
          <w:p w14:paraId="170A6768" w14:textId="03C298C5" w:rsidR="005E33EF" w:rsidRDefault="003D1E91" w:rsidP="003D1E91">
            <w:pPr>
              <w:pStyle w:val="ListParagraph"/>
            </w:pPr>
            <w:r>
              <w:t>4</w:t>
            </w:r>
            <w:r w:rsidR="005E33EF">
              <w:t xml:space="preserve">.  Clicking the linked </w:t>
            </w:r>
            <w:r>
              <w:t>Baseline Date or Follow-up Date</w:t>
            </w:r>
            <w:r w:rsidR="005E33EF">
              <w:t xml:space="preserve"> will direct user to the relevant </w:t>
            </w:r>
            <w:r>
              <w:t>Grantee Level Outcomes Measures Detail page (3.2.1)</w:t>
            </w:r>
            <w:r w:rsidR="005E33EF">
              <w:t>.</w:t>
            </w:r>
          </w:p>
          <w:p w14:paraId="5B6B7131" w14:textId="0DE4DE89" w:rsidR="003D1E91" w:rsidRDefault="003D1E91" w:rsidP="003D1E91">
            <w:pPr>
              <w:pStyle w:val="ListParagraph"/>
            </w:pPr>
            <w:r>
              <w:t>5.  Clicking the linked Add Follow-Up Data will direct user to the relevant Grantee Level Outcomes Measures Detail page (3.2.1).</w:t>
            </w:r>
          </w:p>
          <w:p w14:paraId="14F3E121" w14:textId="5CC946DC" w:rsidR="00110E85" w:rsidRDefault="00110E85" w:rsidP="00B75536">
            <w:pPr>
              <w:pStyle w:val="ListParagraph"/>
              <w:spacing w:before="120"/>
            </w:pPr>
          </w:p>
        </w:tc>
      </w:tr>
      <w:tr w:rsidR="00110E85" w14:paraId="67F83E07" w14:textId="77777777" w:rsidTr="00CE525F">
        <w:trPr>
          <w:trHeight w:val="9611"/>
        </w:trPr>
        <w:tc>
          <w:tcPr>
            <w:tcW w:w="10489" w:type="dxa"/>
            <w:gridSpan w:val="5"/>
            <w:tcBorders>
              <w:top w:val="nil"/>
            </w:tcBorders>
          </w:tcPr>
          <w:p w14:paraId="0ABF8AE8" w14:textId="73A4080C" w:rsidR="00110E85" w:rsidRDefault="003174EB" w:rsidP="003174EB">
            <w:pPr>
              <w:pStyle w:val="Heading1"/>
              <w:outlineLvl w:val="0"/>
            </w:pPr>
            <w:r w:rsidRPr="003174EB">
              <w:t>PFS Selected Grantee-Level Outcome Data</w:t>
            </w:r>
          </w:p>
          <w:p w14:paraId="5C9277B6" w14:textId="0E541EB3" w:rsidR="003174EB" w:rsidRPr="003174EB" w:rsidRDefault="003174EB" w:rsidP="00C41AA0">
            <w:pPr>
              <w:pStyle w:val="BodyText2"/>
              <w:ind w:left="330"/>
              <w:rPr>
                <w:szCs w:val="18"/>
              </w:rPr>
            </w:pPr>
            <w:r w:rsidRPr="003174EB">
              <w:t>Reporting on grantee-level outcomes is a requirement of the PFS grant; however, for most grantees, NSDUH and other data sources are already available to the cross-site evaluation and will be pre-populated in another module within the MRT. Grantees will enter data in this section in two circumstances:</w:t>
            </w:r>
          </w:p>
          <w:p w14:paraId="7A077660" w14:textId="77777777" w:rsidR="003174EB" w:rsidRPr="003174EB" w:rsidRDefault="003174EB" w:rsidP="00372D72">
            <w:pPr>
              <w:pStyle w:val="BodyText2"/>
              <w:numPr>
                <w:ilvl w:val="0"/>
                <w:numId w:val="42"/>
              </w:numPr>
            </w:pPr>
            <w:r w:rsidRPr="003174EB">
              <w:t>PFS grantees without NSDUH data (e.g., Pacific Jurisdiction and tribal grantees) are encouraged to submit grantee-level epidemiological outcome data. (Note that single-community grantees will report such data in the community-level outcome data module.) These data are intended to reflect changes at the grantee level in the consumption, consequence, and intervening variables targeted by the PFS grant program.</w:t>
            </w:r>
          </w:p>
          <w:p w14:paraId="0B554B59" w14:textId="77777777" w:rsidR="003174EB" w:rsidRPr="003174EB" w:rsidRDefault="003174EB" w:rsidP="00372D72">
            <w:pPr>
              <w:pStyle w:val="BodyText2"/>
              <w:numPr>
                <w:ilvl w:val="0"/>
                <w:numId w:val="42"/>
              </w:numPr>
            </w:pPr>
            <w:r w:rsidRPr="003174EB">
              <w:t>All grantees (i.e., states) may also choose to submit grantee-level outcomes data to add to the grantee-level data pre-populated in the MRT. For example, grantees may choose to report estimates from a survey implemented in their jurisdiction that they believe will better capture their targeted outcomes.</w:t>
            </w:r>
          </w:p>
          <w:p w14:paraId="42779C3B" w14:textId="77777777" w:rsidR="003174EB" w:rsidRDefault="003174EB" w:rsidP="003174EB">
            <w:pPr>
              <w:pStyle w:val="BodyText2"/>
              <w:rPr>
                <w:rStyle w:val="apple-converted-space"/>
              </w:rPr>
            </w:pPr>
          </w:p>
          <w:p w14:paraId="01B163A5" w14:textId="77777777" w:rsidR="003174EB" w:rsidRDefault="00DD05CD" w:rsidP="00C41AA0">
            <w:pPr>
              <w:pStyle w:val="BodyText2"/>
              <w:ind w:left="330"/>
              <w:rPr>
                <w:rStyle w:val="Hyperlink"/>
                <w:color w:val="577686"/>
                <w:szCs w:val="18"/>
                <w:shd w:val="clear" w:color="auto" w:fill="FFFFFF"/>
              </w:rPr>
            </w:pPr>
            <w:hyperlink r:id="rId64" w:tgtFrame="_blank" w:history="1">
              <w:r w:rsidR="003174EB">
                <w:rPr>
                  <w:rStyle w:val="Hyperlink"/>
                  <w:color w:val="577686"/>
                  <w:szCs w:val="18"/>
                  <w:shd w:val="clear" w:color="auto" w:fill="FFFFFF"/>
                </w:rPr>
                <w:t>Click here to view the PFS Required Outcome Measures.</w:t>
              </w:r>
            </w:hyperlink>
          </w:p>
          <w:p w14:paraId="62383C38" w14:textId="3F1CBAA3" w:rsidR="003174EB" w:rsidRDefault="003174EB" w:rsidP="00C41AA0">
            <w:pPr>
              <w:pStyle w:val="BodyText2"/>
              <w:ind w:left="330"/>
              <w:rPr>
                <w:rStyle w:val="apple-converted-space"/>
              </w:rPr>
            </w:pPr>
            <w:r>
              <w:rPr>
                <w:rFonts w:ascii="Verdana" w:hAnsi="Verdana"/>
                <w:sz w:val="17"/>
                <w:shd w:val="clear" w:color="auto" w:fill="FFFFFF"/>
              </w:rPr>
              <w:t>To begin data entry, click the Add a Record button to enter data for a targeted outcome measure. In the Record Listing, click on the Data Source Name link to edit a previously added record. Click on Add Follow-up Data to add follow-up data for a previously entered baseline record.</w:t>
            </w:r>
          </w:p>
          <w:p w14:paraId="0D486D1D" w14:textId="78EC9B2B" w:rsidR="003174EB" w:rsidRDefault="005E33EF" w:rsidP="003174EB">
            <w:pPr>
              <w:pStyle w:val="BodyTextBold"/>
            </w:pPr>
            <w:r w:rsidRPr="00ED6CD5">
              <w:rPr>
                <w:noProof/>
                <w:shd w:val="clear" w:color="auto" w:fill="FFFFFF"/>
              </w:rPr>
              <mc:AlternateContent>
                <mc:Choice Requires="wps">
                  <w:drawing>
                    <wp:anchor distT="0" distB="0" distL="114300" distR="114300" simplePos="0" relativeHeight="252177408" behindDoc="0" locked="0" layoutInCell="1" allowOverlap="1" wp14:anchorId="32C12D1E" wp14:editId="4C83C278">
                      <wp:simplePos x="0" y="0"/>
                      <wp:positionH relativeFrom="column">
                        <wp:posOffset>176530</wp:posOffset>
                      </wp:positionH>
                      <wp:positionV relativeFrom="page">
                        <wp:posOffset>3039745</wp:posOffset>
                      </wp:positionV>
                      <wp:extent cx="197485" cy="197485"/>
                      <wp:effectExtent l="0" t="0" r="12065" b="12065"/>
                      <wp:wrapNone/>
                      <wp:docPr id="857" name="Oval 8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C8C54"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12D1E" id="Oval 857" o:spid="_x0000_s1507" style="position:absolute;left:0;text-align:left;margin-left:13.9pt;margin-top:239.35pt;width:15.55pt;height:15.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" fillcolor="yellow" strokecolor="black [3213]" strokeweight=".5pt">
                      <v:stroke joinstyle="miter"/>
                      <v:textbox inset="0,0,0,0">
                        <w:txbxContent>
                          <w:p w14:paraId="169C8C54"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3174EB">
              <w:t>Select Grantee:</w:t>
            </w:r>
            <w:r w:rsidR="003174EB">
              <w:tab/>
            </w:r>
            <w:r w:rsidR="003174EB" w:rsidRPr="00214C07">
              <w:rPr>
                <w:rFonts w:cs="Times New Roman"/>
                <w:b w:val="0"/>
                <w:bCs/>
                <w:noProof/>
                <w:color w:val="3C3C3C"/>
                <w:position w:val="-6"/>
              </w:rPr>
              <w:drawing>
                <wp:inline distT="0" distB="0" distL="0" distR="0" wp14:anchorId="16C9D85B" wp14:editId="587DD667">
                  <wp:extent cx="2755000" cy="182880"/>
                  <wp:effectExtent l="0" t="0" r="7620" b="7620"/>
                  <wp:docPr id="503" name="Picture 50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F7E70C0" w14:textId="54DD2E1B" w:rsidR="00465F5D" w:rsidRDefault="003D1E91" w:rsidP="003174EB">
            <w:pPr>
              <w:pStyle w:val="BodyText2"/>
              <w:spacing w:after="120"/>
            </w:pPr>
            <w:r w:rsidRPr="00ED6CD5">
              <w:rPr>
                <w:noProof/>
                <w:shd w:val="clear" w:color="auto" w:fill="FFFFFF"/>
              </w:rPr>
              <mc:AlternateContent>
                <mc:Choice Requires="wps">
                  <w:drawing>
                    <wp:anchor distT="0" distB="0" distL="114300" distR="114300" simplePos="0" relativeHeight="252606464" behindDoc="0" locked="0" layoutInCell="1" allowOverlap="1" wp14:anchorId="48122F70" wp14:editId="5D510303">
                      <wp:simplePos x="0" y="0"/>
                      <wp:positionH relativeFrom="column">
                        <wp:posOffset>153670</wp:posOffset>
                      </wp:positionH>
                      <wp:positionV relativeFrom="page">
                        <wp:posOffset>3546475</wp:posOffset>
                      </wp:positionV>
                      <wp:extent cx="197485" cy="197485"/>
                      <wp:effectExtent l="0" t="0" r="12065" b="12065"/>
                      <wp:wrapNone/>
                      <wp:docPr id="611" name="Oval 6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3D108946" w14:textId="18EC6B46" w:rsidR="00EE7FC1" w:rsidRPr="00FE69B0" w:rsidRDefault="00EE7FC1" w:rsidP="003D1E9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22F70" id="Oval 611" o:spid="_x0000_s1508" style="position:absolute;left:0;text-align:left;margin-left:12.1pt;margin-top:279.25pt;width:15.55pt;height:15.5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" fillcolor="yellow" strokecolor="windowText" strokeweight=".5pt">
                      <v:stroke joinstyle="miter"/>
                      <v:textbox inset="0,0,0,0">
                        <w:txbxContent>
                          <w:p w14:paraId="3D108946" w14:textId="18EC6B46" w:rsidR="00EE7FC1" w:rsidRPr="00FE69B0" w:rsidRDefault="00EE7FC1" w:rsidP="003D1E91">
                            <w:pPr>
                              <w:jc w:val="center"/>
                              <w:rPr>
                                <w:color w:val="000000" w:themeColor="text1"/>
                              </w:rPr>
                            </w:pPr>
                            <w:r>
                              <w:rPr>
                                <w:color w:val="000000" w:themeColor="text1"/>
                              </w:rPr>
                              <w:t>2</w:t>
                            </w:r>
                          </w:p>
                        </w:txbxContent>
                      </v:textbox>
                      <w10:wrap anchory="page"/>
                    </v:oval>
                  </w:pict>
                </mc:Fallback>
              </mc:AlternateContent>
            </w:r>
          </w:p>
          <w:p w14:paraId="534AF7EF" w14:textId="53C8D467" w:rsidR="003174EB" w:rsidRDefault="003D1E91" w:rsidP="003174EB">
            <w:pPr>
              <w:pStyle w:val="BodyText2"/>
              <w:spacing w:after="120"/>
            </w:pPr>
            <w:r w:rsidRPr="00ED6CD5">
              <w:rPr>
                <w:noProof/>
                <w:shd w:val="clear" w:color="auto" w:fill="FFFFFF"/>
              </w:rPr>
              <mc:AlternateContent>
                <mc:Choice Requires="wps">
                  <w:drawing>
                    <wp:anchor distT="0" distB="0" distL="114300" distR="114300" simplePos="0" relativeHeight="252608512" behindDoc="0" locked="0" layoutInCell="1" allowOverlap="1" wp14:anchorId="123AFD58" wp14:editId="604BCFD0">
                      <wp:simplePos x="0" y="0"/>
                      <wp:positionH relativeFrom="column">
                        <wp:posOffset>161290</wp:posOffset>
                      </wp:positionH>
                      <wp:positionV relativeFrom="page">
                        <wp:posOffset>3874135</wp:posOffset>
                      </wp:positionV>
                      <wp:extent cx="197485" cy="197485"/>
                      <wp:effectExtent l="0" t="0" r="12065" b="12065"/>
                      <wp:wrapNone/>
                      <wp:docPr id="620" name="Oval 6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714B6F5" w14:textId="3C1C10BC" w:rsidR="00EE7FC1" w:rsidRPr="00FE69B0" w:rsidRDefault="00EE7FC1" w:rsidP="003D1E9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AFD58" id="Oval 620" o:spid="_x0000_s1509" style="position:absolute;left:0;text-align:left;margin-left:12.7pt;margin-top:305.05pt;width:15.55pt;height:15.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" fillcolor="yellow" strokecolor="windowText" strokeweight=".5pt">
                      <v:stroke joinstyle="miter"/>
                      <v:textbox inset="0,0,0,0">
                        <w:txbxContent>
                          <w:p w14:paraId="2714B6F5" w14:textId="3C1C10BC" w:rsidR="00EE7FC1" w:rsidRPr="00FE69B0" w:rsidRDefault="00EE7FC1" w:rsidP="003D1E91">
                            <w:pPr>
                              <w:jc w:val="center"/>
                              <w:rPr>
                                <w:color w:val="000000" w:themeColor="text1"/>
                              </w:rPr>
                            </w:pPr>
                            <w:r>
                              <w:rPr>
                                <w:color w:val="000000" w:themeColor="text1"/>
                              </w:rPr>
                              <w:t>3</w:t>
                            </w:r>
                          </w:p>
                        </w:txbxContent>
                      </v:textbox>
                      <w10:wrap anchory="page"/>
                    </v:oval>
                  </w:pict>
                </mc:Fallback>
              </mc:AlternateContent>
            </w:r>
            <w:r w:rsidR="003174EB">
              <w:rPr>
                <w:noProof/>
              </w:rPr>
              <mc:AlternateContent>
                <mc:Choice Requires="wps">
                  <w:drawing>
                    <wp:inline distT="0" distB="0" distL="0" distR="0" wp14:anchorId="5B3531B7" wp14:editId="45CB7D6E">
                      <wp:extent cx="1114425" cy="228600"/>
                      <wp:effectExtent l="0" t="0" r="28575" b="19050"/>
                      <wp:docPr id="275" name="Rectangle 275"/>
                      <wp:cNvGraphicFramePr/>
                      <a:graphic xmlns:a="http://schemas.openxmlformats.org/drawingml/2006/main">
                        <a:graphicData uri="http://schemas.microsoft.com/office/word/2010/wordprocessingShape">
                          <wps:wsp>
                            <wps:cNvSpPr/>
                            <wps:spPr>
                              <a:xfrm>
                                <a:off x="0" y="0"/>
                                <a:ext cx="1114425"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0ADE9" w14:textId="77777777" w:rsidR="00EE7FC1" w:rsidRPr="00DD3455" w:rsidRDefault="00EE7FC1" w:rsidP="003174EB">
                                  <w:pPr>
                                    <w:jc w:val="center"/>
                                    <w:rPr>
                                      <w:color w:val="000000" w:themeColor="text1"/>
                                      <w:szCs w:val="18"/>
                                    </w:rPr>
                                  </w:pPr>
                                  <w:r w:rsidRPr="00DD3455">
                                    <w:rPr>
                                      <w:color w:val="000000" w:themeColor="text1"/>
                                      <w:szCs w:val="18"/>
                                    </w:rPr>
                                    <w:t xml:space="preserve">Add </w:t>
                                  </w:r>
                                  <w:r>
                                    <w:rPr>
                                      <w:color w:val="000000" w:themeColor="text1"/>
                                      <w:szCs w:val="18"/>
                                    </w:rPr>
                                    <w:t>a Record</w:t>
                                  </w:r>
                                </w:p>
                                <w:p w14:paraId="595CB65C" w14:textId="77777777" w:rsidR="00EE7FC1" w:rsidRPr="000F6347" w:rsidRDefault="00EE7FC1" w:rsidP="003174EB">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3531B7" id="Rectangle 275" o:spid="_x0000_s1510"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" fillcolor="#e7e6e6 [3214]" strokecolor="#bfbfbf [2412]" strokeweight="1pt">
                      <v:textbox>
                        <w:txbxContent>
                          <w:p w14:paraId="7140ADE9" w14:textId="77777777" w:rsidR="00EE7FC1" w:rsidRPr="00DD3455" w:rsidRDefault="00EE7FC1" w:rsidP="003174EB">
                            <w:pPr>
                              <w:jc w:val="center"/>
                              <w:rPr>
                                <w:color w:val="000000" w:themeColor="text1"/>
                                <w:szCs w:val="18"/>
                              </w:rPr>
                            </w:pPr>
                            <w:r w:rsidRPr="00DD3455">
                              <w:rPr>
                                <w:color w:val="000000" w:themeColor="text1"/>
                                <w:szCs w:val="18"/>
                              </w:rPr>
                              <w:t xml:space="preserve">Add </w:t>
                            </w:r>
                            <w:r>
                              <w:rPr>
                                <w:color w:val="000000" w:themeColor="text1"/>
                                <w:szCs w:val="18"/>
                              </w:rPr>
                              <w:t>a Record</w:t>
                            </w:r>
                          </w:p>
                          <w:p w14:paraId="595CB65C" w14:textId="77777777" w:rsidR="00EE7FC1" w:rsidRPr="000F6347" w:rsidRDefault="00EE7FC1" w:rsidP="003174EB">
                            <w:pPr>
                              <w:jc w:val="center"/>
                              <w:rPr>
                                <w:color w:val="000000" w:themeColor="text1"/>
                                <w:sz w:val="16"/>
                                <w:szCs w:val="16"/>
                              </w:rPr>
                            </w:pPr>
                          </w:p>
                        </w:txbxContent>
                      </v:textbox>
                      <w10:anchorlock/>
                    </v:rect>
                  </w:pict>
                </mc:Fallback>
              </mc:AlternateContent>
            </w:r>
          </w:p>
          <w:tbl>
            <w:tblPr>
              <w:tblStyle w:val="TableGrid"/>
              <w:tblW w:w="926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80"/>
              <w:gridCol w:w="1710"/>
              <w:gridCol w:w="1890"/>
              <w:gridCol w:w="1980"/>
            </w:tblGrid>
            <w:tr w:rsidR="00465F5D" w14:paraId="7D267E43" w14:textId="77777777" w:rsidTr="00465F5D">
              <w:trPr>
                <w:trHeight w:val="251"/>
              </w:trPr>
              <w:tc>
                <w:tcPr>
                  <w:tcW w:w="3680" w:type="dxa"/>
                  <w:shd w:val="clear" w:color="auto" w:fill="E7E6E6" w:themeFill="background2"/>
                </w:tcPr>
                <w:p w14:paraId="3D46D0EC" w14:textId="6EC2633F" w:rsidR="00465F5D" w:rsidRDefault="00465F5D" w:rsidP="00292FFF">
                  <w:pPr>
                    <w:pStyle w:val="BodyTextBold"/>
                    <w:shd w:val="clear" w:color="auto" w:fill="auto"/>
                    <w:spacing w:before="80"/>
                    <w:ind w:left="0"/>
                    <w:rPr>
                      <w:b w:val="0"/>
                      <w:color w:val="auto"/>
                      <w:u w:val="single"/>
                    </w:rPr>
                  </w:pPr>
                  <w:r>
                    <w:rPr>
                      <w:b w:val="0"/>
                      <w:color w:val="auto"/>
                      <w:u w:val="single"/>
                    </w:rPr>
                    <w:t>Measure</w:t>
                  </w:r>
                </w:p>
              </w:tc>
              <w:tc>
                <w:tcPr>
                  <w:tcW w:w="1710" w:type="dxa"/>
                  <w:shd w:val="clear" w:color="auto" w:fill="E7E6E6" w:themeFill="background2"/>
                </w:tcPr>
                <w:p w14:paraId="60C9B1B1" w14:textId="7EAEB690" w:rsidR="00465F5D" w:rsidRDefault="003D1E91" w:rsidP="003174EB">
                  <w:pPr>
                    <w:pStyle w:val="BodyTextBold"/>
                    <w:shd w:val="clear" w:color="auto" w:fill="auto"/>
                    <w:spacing w:before="80"/>
                    <w:ind w:left="0"/>
                    <w:rPr>
                      <w:b w:val="0"/>
                      <w:color w:val="auto"/>
                      <w:u w:val="single"/>
                    </w:rPr>
                  </w:pPr>
                  <w:r w:rsidRPr="00ED6CD5">
                    <w:rPr>
                      <w:noProof/>
                      <w:shd w:val="clear" w:color="auto" w:fill="FFFFFF"/>
                    </w:rPr>
                    <mc:AlternateContent>
                      <mc:Choice Requires="wps">
                        <w:drawing>
                          <wp:anchor distT="0" distB="0" distL="114300" distR="114300" simplePos="0" relativeHeight="252610560" behindDoc="0" locked="0" layoutInCell="1" allowOverlap="1" wp14:anchorId="0C6598A4" wp14:editId="00795F48">
                            <wp:simplePos x="0" y="0"/>
                            <wp:positionH relativeFrom="column">
                              <wp:posOffset>850900</wp:posOffset>
                            </wp:positionH>
                            <wp:positionV relativeFrom="page">
                              <wp:posOffset>-635</wp:posOffset>
                            </wp:positionV>
                            <wp:extent cx="197485" cy="197485"/>
                            <wp:effectExtent l="0" t="0" r="12065" b="12065"/>
                            <wp:wrapNone/>
                            <wp:docPr id="4105" name="Oval 41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CDD0A37" w14:textId="523E2E2E" w:rsidR="00EE7FC1" w:rsidRPr="00FE69B0" w:rsidRDefault="00EE7FC1" w:rsidP="003D1E9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598A4" id="Oval 4105" o:spid="_x0000_s1511" style="position:absolute;margin-left:67pt;margin-top:-.05pt;width:15.55pt;height:15.5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OeQ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" fillcolor="yellow" strokecolor="windowText" strokeweight=".5pt">
                            <v:stroke joinstyle="miter"/>
                            <v:textbox inset="0,0,0,0">
                              <w:txbxContent>
                                <w:p w14:paraId="5CDD0A37" w14:textId="523E2E2E" w:rsidR="00EE7FC1" w:rsidRPr="00FE69B0" w:rsidRDefault="00EE7FC1" w:rsidP="003D1E91">
                                  <w:pPr>
                                    <w:jc w:val="center"/>
                                    <w:rPr>
                                      <w:color w:val="000000" w:themeColor="text1"/>
                                    </w:rPr>
                                  </w:pPr>
                                  <w:r>
                                    <w:rPr>
                                      <w:color w:val="000000" w:themeColor="text1"/>
                                    </w:rPr>
                                    <w:t>4</w:t>
                                  </w:r>
                                </w:p>
                              </w:txbxContent>
                            </v:textbox>
                            <w10:wrap anchory="page"/>
                          </v:oval>
                        </w:pict>
                      </mc:Fallback>
                    </mc:AlternateContent>
                  </w:r>
                  <w:r w:rsidR="00465F5D">
                    <w:rPr>
                      <w:b w:val="0"/>
                      <w:color w:val="auto"/>
                      <w:u w:val="single"/>
                    </w:rPr>
                    <w:t>Baseline Date</w:t>
                  </w:r>
                </w:p>
              </w:tc>
              <w:tc>
                <w:tcPr>
                  <w:tcW w:w="1890" w:type="dxa"/>
                  <w:shd w:val="clear" w:color="auto" w:fill="E7E6E6" w:themeFill="background2"/>
                </w:tcPr>
                <w:p w14:paraId="34B2C9D7" w14:textId="77777777" w:rsidR="00465F5D" w:rsidRPr="0013141C" w:rsidRDefault="00465F5D" w:rsidP="003174EB">
                  <w:pPr>
                    <w:pStyle w:val="BodyTextBold"/>
                    <w:shd w:val="clear" w:color="auto" w:fill="auto"/>
                    <w:spacing w:before="80"/>
                    <w:ind w:left="0"/>
                    <w:rPr>
                      <w:b w:val="0"/>
                      <w:color w:val="auto"/>
                      <w:u w:val="single"/>
                    </w:rPr>
                  </w:pPr>
                  <w:r>
                    <w:rPr>
                      <w:b w:val="0"/>
                      <w:color w:val="auto"/>
                      <w:u w:val="single"/>
                    </w:rPr>
                    <w:t>Follow-Up Date(s)</w:t>
                  </w:r>
                </w:p>
              </w:tc>
              <w:tc>
                <w:tcPr>
                  <w:tcW w:w="1980" w:type="dxa"/>
                  <w:shd w:val="clear" w:color="auto" w:fill="E7E6E6" w:themeFill="background2"/>
                </w:tcPr>
                <w:p w14:paraId="49F5FE38" w14:textId="5A894C95" w:rsidR="00465F5D" w:rsidRPr="0013141C" w:rsidRDefault="003D1E91" w:rsidP="003174EB">
                  <w:pPr>
                    <w:pStyle w:val="BodyTextBold"/>
                    <w:shd w:val="clear" w:color="auto" w:fill="auto"/>
                    <w:spacing w:before="80"/>
                    <w:ind w:left="0"/>
                    <w:rPr>
                      <w:b w:val="0"/>
                      <w:color w:val="auto"/>
                      <w:u w:val="single"/>
                    </w:rPr>
                  </w:pPr>
                  <w:r w:rsidRPr="00ED6CD5">
                    <w:rPr>
                      <w:noProof/>
                      <w:shd w:val="clear" w:color="auto" w:fill="FFFFFF"/>
                    </w:rPr>
                    <mc:AlternateContent>
                      <mc:Choice Requires="wps">
                        <w:drawing>
                          <wp:anchor distT="0" distB="0" distL="114300" distR="114300" simplePos="0" relativeHeight="252612608" behindDoc="0" locked="0" layoutInCell="1" allowOverlap="1" wp14:anchorId="68FA2180" wp14:editId="656A91BE">
                            <wp:simplePos x="0" y="0"/>
                            <wp:positionH relativeFrom="column">
                              <wp:posOffset>424180</wp:posOffset>
                            </wp:positionH>
                            <wp:positionV relativeFrom="page">
                              <wp:posOffset>14605</wp:posOffset>
                            </wp:positionV>
                            <wp:extent cx="197485" cy="197485"/>
                            <wp:effectExtent l="0" t="0" r="12065" b="12065"/>
                            <wp:wrapNone/>
                            <wp:docPr id="4106" name="Oval 41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B490EDE" w14:textId="66642251" w:rsidR="00EE7FC1" w:rsidRPr="00FE69B0" w:rsidRDefault="00EE7FC1" w:rsidP="003D1E9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A2180" id="Oval 4106" o:spid="_x0000_s1512" style="position:absolute;margin-left:33.4pt;margin-top:1.15pt;width:15.55pt;height:15.5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" fillcolor="yellow" strokecolor="windowText" strokeweight=".5pt">
                            <v:stroke joinstyle="miter"/>
                            <v:textbox inset="0,0,0,0">
                              <w:txbxContent>
                                <w:p w14:paraId="4B490EDE" w14:textId="66642251" w:rsidR="00EE7FC1" w:rsidRPr="00FE69B0" w:rsidRDefault="00EE7FC1" w:rsidP="003D1E91">
                                  <w:pPr>
                                    <w:jc w:val="center"/>
                                    <w:rPr>
                                      <w:color w:val="000000" w:themeColor="text1"/>
                                    </w:rPr>
                                  </w:pPr>
                                  <w:r>
                                    <w:rPr>
                                      <w:color w:val="000000" w:themeColor="text1"/>
                                    </w:rPr>
                                    <w:t>5</w:t>
                                  </w:r>
                                </w:p>
                              </w:txbxContent>
                            </v:textbox>
                            <w10:wrap anchory="page"/>
                          </v:oval>
                        </w:pict>
                      </mc:Fallback>
                    </mc:AlternateContent>
                  </w:r>
                </w:p>
              </w:tc>
            </w:tr>
            <w:tr w:rsidR="003D1E91" w14:paraId="3E5391FF" w14:textId="77777777" w:rsidTr="00465F5D">
              <w:trPr>
                <w:trHeight w:val="251"/>
              </w:trPr>
              <w:tc>
                <w:tcPr>
                  <w:tcW w:w="3680" w:type="dxa"/>
                  <w:shd w:val="clear" w:color="auto" w:fill="E7E6E6" w:themeFill="background2"/>
                </w:tcPr>
                <w:p w14:paraId="234E6F34" w14:textId="77777777" w:rsidR="003D1E91" w:rsidRDefault="003D1E91" w:rsidP="00292FFF">
                  <w:pPr>
                    <w:pStyle w:val="BodyTextBold"/>
                    <w:shd w:val="clear" w:color="auto" w:fill="auto"/>
                    <w:spacing w:before="80"/>
                    <w:ind w:left="0"/>
                    <w:rPr>
                      <w:b w:val="0"/>
                      <w:color w:val="auto"/>
                      <w:u w:val="single"/>
                    </w:rPr>
                  </w:pPr>
                </w:p>
              </w:tc>
              <w:tc>
                <w:tcPr>
                  <w:tcW w:w="1710" w:type="dxa"/>
                  <w:shd w:val="clear" w:color="auto" w:fill="E7E6E6" w:themeFill="background2"/>
                </w:tcPr>
                <w:p w14:paraId="130CEEBE" w14:textId="77777777" w:rsidR="003D1E91" w:rsidRDefault="003D1E91" w:rsidP="003174EB">
                  <w:pPr>
                    <w:pStyle w:val="BodyTextBold"/>
                    <w:shd w:val="clear" w:color="auto" w:fill="auto"/>
                    <w:spacing w:before="80"/>
                    <w:ind w:left="0"/>
                    <w:rPr>
                      <w:b w:val="0"/>
                      <w:color w:val="auto"/>
                      <w:u w:val="single"/>
                    </w:rPr>
                  </w:pPr>
                </w:p>
              </w:tc>
              <w:tc>
                <w:tcPr>
                  <w:tcW w:w="1890" w:type="dxa"/>
                  <w:shd w:val="clear" w:color="auto" w:fill="E7E6E6" w:themeFill="background2"/>
                </w:tcPr>
                <w:p w14:paraId="722FA21F" w14:textId="77777777" w:rsidR="003D1E91" w:rsidRDefault="003D1E91" w:rsidP="003174EB">
                  <w:pPr>
                    <w:pStyle w:val="BodyTextBold"/>
                    <w:shd w:val="clear" w:color="auto" w:fill="auto"/>
                    <w:spacing w:before="80"/>
                    <w:ind w:left="0"/>
                    <w:rPr>
                      <w:b w:val="0"/>
                      <w:color w:val="auto"/>
                      <w:u w:val="single"/>
                    </w:rPr>
                  </w:pPr>
                </w:p>
              </w:tc>
              <w:tc>
                <w:tcPr>
                  <w:tcW w:w="1980" w:type="dxa"/>
                  <w:shd w:val="clear" w:color="auto" w:fill="E7E6E6" w:themeFill="background2"/>
                </w:tcPr>
                <w:p w14:paraId="286B7AD2" w14:textId="77777777" w:rsidR="003D1E91" w:rsidRPr="0013141C" w:rsidRDefault="003D1E91" w:rsidP="003174EB">
                  <w:pPr>
                    <w:pStyle w:val="BodyTextBold"/>
                    <w:shd w:val="clear" w:color="auto" w:fill="auto"/>
                    <w:spacing w:before="80"/>
                    <w:ind w:left="0"/>
                    <w:rPr>
                      <w:b w:val="0"/>
                      <w:color w:val="auto"/>
                      <w:u w:val="single"/>
                    </w:rPr>
                  </w:pPr>
                </w:p>
              </w:tc>
            </w:tr>
            <w:tr w:rsidR="00465F5D" w14:paraId="5BA0B781" w14:textId="77777777" w:rsidTr="00465F5D">
              <w:tc>
                <w:tcPr>
                  <w:tcW w:w="3680" w:type="dxa"/>
                </w:tcPr>
                <w:p w14:paraId="0AFF5B7E" w14:textId="6238D25C" w:rsidR="00465F5D" w:rsidRPr="00F36AF2" w:rsidRDefault="00465F5D" w:rsidP="003174EB">
                  <w:pPr>
                    <w:pStyle w:val="BodyText"/>
                    <w:spacing w:after="0"/>
                    <w:rPr>
                      <w:u w:val="single"/>
                    </w:rPr>
                  </w:pPr>
                  <w:r w:rsidRPr="00726A96">
                    <w:rPr>
                      <w:szCs w:val="18"/>
                    </w:rPr>
                    <w:t>Lorem ipsum.</w:t>
                  </w:r>
                  <w:r w:rsidRPr="00726A96">
                    <w:t xml:space="preserve"> Da veri nonecer spedit labo.</w:t>
                  </w:r>
                </w:p>
              </w:tc>
              <w:tc>
                <w:tcPr>
                  <w:tcW w:w="1710" w:type="dxa"/>
                </w:tcPr>
                <w:p w14:paraId="0165A860" w14:textId="77777777" w:rsidR="00465F5D" w:rsidRPr="00F36AF2" w:rsidRDefault="00465F5D" w:rsidP="003174EB">
                  <w:pPr>
                    <w:pStyle w:val="BodyText"/>
                    <w:spacing w:after="0"/>
                    <w:rPr>
                      <w:u w:val="single"/>
                    </w:rPr>
                  </w:pPr>
                  <w:r w:rsidRPr="0092538B">
                    <w:t>mm/dd/yyyy</w:t>
                  </w:r>
                </w:p>
              </w:tc>
              <w:tc>
                <w:tcPr>
                  <w:tcW w:w="1890" w:type="dxa"/>
                </w:tcPr>
                <w:p w14:paraId="33F915CF" w14:textId="77777777" w:rsidR="00465F5D" w:rsidRPr="00726A96" w:rsidRDefault="00465F5D" w:rsidP="003174EB">
                  <w:pPr>
                    <w:pStyle w:val="BodyText"/>
                    <w:spacing w:after="0"/>
                    <w:rPr>
                      <w:szCs w:val="18"/>
                    </w:rPr>
                  </w:pPr>
                  <w:r w:rsidRPr="0092538B">
                    <w:t>mm/dd/yyyy</w:t>
                  </w:r>
                </w:p>
              </w:tc>
              <w:tc>
                <w:tcPr>
                  <w:tcW w:w="1980" w:type="dxa"/>
                </w:tcPr>
                <w:p w14:paraId="75C6831C" w14:textId="77777777" w:rsidR="00465F5D" w:rsidRPr="00CB65D5" w:rsidRDefault="00465F5D" w:rsidP="003174EB">
                  <w:pPr>
                    <w:pStyle w:val="BodyText"/>
                    <w:spacing w:after="0"/>
                    <w:rPr>
                      <w:szCs w:val="18"/>
                      <w:u w:val="single"/>
                    </w:rPr>
                  </w:pPr>
                  <w:r w:rsidRPr="00CB65D5">
                    <w:rPr>
                      <w:szCs w:val="18"/>
                      <w:u w:val="single"/>
                    </w:rPr>
                    <w:t>Add Follow-Up Data</w:t>
                  </w:r>
                </w:p>
              </w:tc>
            </w:tr>
            <w:tr w:rsidR="00465F5D" w14:paraId="22C91225" w14:textId="77777777" w:rsidTr="00465F5D">
              <w:tc>
                <w:tcPr>
                  <w:tcW w:w="3680" w:type="dxa"/>
                </w:tcPr>
                <w:p w14:paraId="5DC93221" w14:textId="321F2EF5" w:rsidR="00465F5D" w:rsidRPr="00F36AF2" w:rsidRDefault="00465F5D" w:rsidP="003174EB">
                  <w:pPr>
                    <w:pStyle w:val="BodyText"/>
                    <w:spacing w:after="0"/>
                    <w:rPr>
                      <w:u w:val="single"/>
                    </w:rPr>
                  </w:pPr>
                  <w:r w:rsidRPr="00726A96">
                    <w:rPr>
                      <w:szCs w:val="18"/>
                    </w:rPr>
                    <w:t>Lorem ipsum.</w:t>
                  </w:r>
                  <w:r w:rsidRPr="00726A96">
                    <w:t xml:space="preserve"> Da veri nonecer spedit labo.</w:t>
                  </w:r>
                </w:p>
              </w:tc>
              <w:tc>
                <w:tcPr>
                  <w:tcW w:w="1710" w:type="dxa"/>
                </w:tcPr>
                <w:p w14:paraId="0A9510F4" w14:textId="77777777" w:rsidR="00465F5D" w:rsidRPr="00F36AF2" w:rsidRDefault="00465F5D" w:rsidP="003174EB">
                  <w:pPr>
                    <w:pStyle w:val="BodyText"/>
                    <w:spacing w:after="0"/>
                    <w:rPr>
                      <w:u w:val="single"/>
                    </w:rPr>
                  </w:pPr>
                  <w:r w:rsidRPr="0092538B">
                    <w:t>mm/dd/yyyy</w:t>
                  </w:r>
                </w:p>
              </w:tc>
              <w:tc>
                <w:tcPr>
                  <w:tcW w:w="1890" w:type="dxa"/>
                </w:tcPr>
                <w:p w14:paraId="13B828E0" w14:textId="77777777" w:rsidR="00465F5D" w:rsidRPr="00726A96" w:rsidRDefault="00465F5D" w:rsidP="003174EB">
                  <w:pPr>
                    <w:pStyle w:val="BodyText"/>
                    <w:spacing w:after="0"/>
                    <w:rPr>
                      <w:szCs w:val="18"/>
                    </w:rPr>
                  </w:pPr>
                  <w:r w:rsidRPr="0092538B">
                    <w:t>mm/dd/yyyy</w:t>
                  </w:r>
                </w:p>
              </w:tc>
              <w:tc>
                <w:tcPr>
                  <w:tcW w:w="1980" w:type="dxa"/>
                </w:tcPr>
                <w:p w14:paraId="1B04D0C0" w14:textId="77777777" w:rsidR="00465F5D" w:rsidRPr="00726A96" w:rsidRDefault="00465F5D" w:rsidP="003174EB">
                  <w:pPr>
                    <w:pStyle w:val="BodyText"/>
                    <w:spacing w:after="0"/>
                    <w:rPr>
                      <w:szCs w:val="18"/>
                    </w:rPr>
                  </w:pPr>
                  <w:r w:rsidRPr="00CB65D5">
                    <w:rPr>
                      <w:szCs w:val="18"/>
                      <w:u w:val="single"/>
                    </w:rPr>
                    <w:t>Add Follow-Up Data</w:t>
                  </w:r>
                </w:p>
              </w:tc>
            </w:tr>
          </w:tbl>
          <w:p w14:paraId="6DA14C48" w14:textId="442D1160" w:rsidR="003174EB" w:rsidRPr="003174EB" w:rsidRDefault="003174EB" w:rsidP="003174EB"/>
        </w:tc>
        <w:tc>
          <w:tcPr>
            <w:tcW w:w="250" w:type="dxa"/>
            <w:tcBorders>
              <w:top w:val="nil"/>
              <w:bottom w:val="nil"/>
            </w:tcBorders>
            <w:tcMar>
              <w:left w:w="0" w:type="dxa"/>
              <w:right w:w="0" w:type="dxa"/>
            </w:tcMar>
          </w:tcPr>
          <w:p w14:paraId="5FF85114" w14:textId="77777777" w:rsidR="00110E85" w:rsidRPr="00503AD1" w:rsidRDefault="00110E85" w:rsidP="00503AD1">
            <w:pPr>
              <w:rPr>
                <w:sz w:val="8"/>
                <w:szCs w:val="8"/>
              </w:rPr>
            </w:pPr>
          </w:p>
        </w:tc>
        <w:tc>
          <w:tcPr>
            <w:tcW w:w="4239" w:type="dxa"/>
            <w:vMerge/>
          </w:tcPr>
          <w:p w14:paraId="544B4DE5" w14:textId="77777777" w:rsidR="00110E85" w:rsidRDefault="00110E85" w:rsidP="0090109B"/>
        </w:tc>
      </w:tr>
      <w:tr w:rsidR="00465F5D" w14:paraId="5703D2EA" w14:textId="77777777" w:rsidTr="00CE525F">
        <w:trPr>
          <w:trHeight w:val="368"/>
        </w:trPr>
        <w:tc>
          <w:tcPr>
            <w:tcW w:w="10489" w:type="dxa"/>
            <w:gridSpan w:val="5"/>
            <w:vMerge w:val="restart"/>
            <w:shd w:val="clear" w:color="auto" w:fill="324D57"/>
            <w:vAlign w:val="center"/>
          </w:tcPr>
          <w:p w14:paraId="1EFFBDBE" w14:textId="77777777" w:rsidR="00465F5D" w:rsidRPr="00503AD1" w:rsidRDefault="00465F5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41EEB9A" w14:textId="77777777" w:rsidR="00465F5D" w:rsidRPr="00503AD1" w:rsidRDefault="00465F5D"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1415B05" w14:textId="77777777" w:rsidR="00465F5D" w:rsidRPr="00503AD1" w:rsidRDefault="00465F5D" w:rsidP="00B74274">
            <w:pPr>
              <w:keepNext/>
              <w:rPr>
                <w:sz w:val="8"/>
                <w:szCs w:val="8"/>
              </w:rPr>
            </w:pPr>
          </w:p>
        </w:tc>
        <w:tc>
          <w:tcPr>
            <w:tcW w:w="4239" w:type="dxa"/>
            <w:shd w:val="clear" w:color="auto" w:fill="324D57"/>
            <w:vAlign w:val="center"/>
          </w:tcPr>
          <w:p w14:paraId="034DB420" w14:textId="77777777" w:rsidR="00465F5D" w:rsidRPr="00503AD1" w:rsidRDefault="00465F5D"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61</w:t>
            </w:r>
            <w:r w:rsidRPr="00503AD1">
              <w:rPr>
                <w:rFonts w:cs="Arial"/>
                <w:b/>
                <w:noProof/>
                <w:color w:val="FFFFFF" w:themeColor="background1"/>
                <w:sz w:val="20"/>
                <w:szCs w:val="20"/>
              </w:rPr>
              <w:fldChar w:fldCharType="end"/>
            </w:r>
          </w:p>
        </w:tc>
      </w:tr>
      <w:tr w:rsidR="00465F5D" w14:paraId="1AA6E668" w14:textId="77777777" w:rsidTr="00CE525F">
        <w:trPr>
          <w:trHeight w:val="503"/>
        </w:trPr>
        <w:tc>
          <w:tcPr>
            <w:tcW w:w="10489" w:type="dxa"/>
            <w:gridSpan w:val="5"/>
            <w:vMerge/>
            <w:tcBorders>
              <w:bottom w:val="single" w:sz="4" w:space="0" w:color="auto"/>
            </w:tcBorders>
            <w:shd w:val="clear" w:color="auto" w:fill="324D57"/>
            <w:vAlign w:val="center"/>
          </w:tcPr>
          <w:p w14:paraId="48BF4A0E" w14:textId="77777777" w:rsidR="00465F5D" w:rsidRDefault="00465F5D" w:rsidP="00B74274">
            <w:pPr>
              <w:keepNext/>
              <w:jc w:val="center"/>
            </w:pPr>
          </w:p>
        </w:tc>
        <w:tc>
          <w:tcPr>
            <w:tcW w:w="250" w:type="dxa"/>
            <w:tcBorders>
              <w:top w:val="nil"/>
              <w:bottom w:val="nil"/>
            </w:tcBorders>
            <w:tcMar>
              <w:left w:w="0" w:type="dxa"/>
              <w:right w:w="0" w:type="dxa"/>
            </w:tcMar>
          </w:tcPr>
          <w:p w14:paraId="6D88CCE8" w14:textId="77777777" w:rsidR="00465F5D" w:rsidRPr="00503AD1" w:rsidRDefault="00465F5D" w:rsidP="00B74274">
            <w:pPr>
              <w:keepNext/>
              <w:rPr>
                <w:sz w:val="8"/>
                <w:szCs w:val="8"/>
              </w:rPr>
            </w:pPr>
          </w:p>
        </w:tc>
        <w:tc>
          <w:tcPr>
            <w:tcW w:w="4239" w:type="dxa"/>
            <w:tcMar>
              <w:left w:w="58" w:type="dxa"/>
              <w:right w:w="58" w:type="dxa"/>
            </w:tcMar>
          </w:tcPr>
          <w:p w14:paraId="3429C79C" w14:textId="61C5FA22" w:rsidR="00465F5D" w:rsidRPr="00503AD1" w:rsidRDefault="00465F5D" w:rsidP="00B74274">
            <w:pPr>
              <w:keepNext/>
              <w:spacing w:before="60"/>
              <w:rPr>
                <w:rFonts w:cs="Arial"/>
                <w:szCs w:val="18"/>
              </w:rPr>
            </w:pPr>
            <w:r w:rsidRPr="00503AD1">
              <w:rPr>
                <w:rFonts w:cs="Arial"/>
                <w:szCs w:val="18"/>
              </w:rPr>
              <w:t xml:space="preserve">Page ID: </w:t>
            </w:r>
            <w:r w:rsidR="001114C7">
              <w:rPr>
                <w:rFonts w:cs="Arial"/>
                <w:szCs w:val="18"/>
              </w:rPr>
              <w:t>3.2.1</w:t>
            </w:r>
            <w:r w:rsidR="007D1B7E">
              <w:rPr>
                <w:rFonts w:cs="Arial"/>
                <w:szCs w:val="18"/>
              </w:rPr>
              <w:t xml:space="preserve"> (Administrative)</w:t>
            </w:r>
          </w:p>
          <w:p w14:paraId="41DB71BB" w14:textId="22894E88" w:rsidR="00465F5D" w:rsidRDefault="00465F5D" w:rsidP="00B74274">
            <w:pPr>
              <w:keepNext/>
              <w:spacing w:before="60"/>
            </w:pPr>
            <w:r>
              <w:rPr>
                <w:rFonts w:cs="Arial"/>
                <w:szCs w:val="18"/>
              </w:rPr>
              <w:t xml:space="preserve">Page Title: </w:t>
            </w:r>
            <w:r w:rsidRPr="00465F5D">
              <w:rPr>
                <w:rFonts w:cs="Arial"/>
                <w:szCs w:val="18"/>
              </w:rPr>
              <w:t>Grantee-Level Outcome Measures Detail</w:t>
            </w:r>
          </w:p>
        </w:tc>
      </w:tr>
      <w:tr w:rsidR="00465F5D" w14:paraId="3CCA7022" w14:textId="77777777" w:rsidTr="00CE525F">
        <w:tc>
          <w:tcPr>
            <w:tcW w:w="985" w:type="dxa"/>
            <w:tcBorders>
              <w:bottom w:val="single" w:sz="4" w:space="0" w:color="auto"/>
              <w:right w:val="nil"/>
            </w:tcBorders>
            <w:shd w:val="clear" w:color="auto" w:fill="F2F2F2" w:themeFill="background1" w:themeFillShade="F2"/>
            <w:vAlign w:val="center"/>
          </w:tcPr>
          <w:p w14:paraId="0FE1E499" w14:textId="77777777" w:rsidR="00465F5D" w:rsidRPr="00503AD1" w:rsidRDefault="00465F5D"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80B79A0" w14:textId="77777777" w:rsidR="00465F5D" w:rsidRPr="00503AD1" w:rsidRDefault="00465F5D"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B45EA3C" w14:textId="77777777" w:rsidR="00465F5D" w:rsidRPr="00503AD1" w:rsidRDefault="00465F5D"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437C3FB" w14:textId="77777777" w:rsidR="00465F5D" w:rsidRPr="00503AD1" w:rsidRDefault="00465F5D"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A665943" w14:textId="77777777" w:rsidR="00465F5D" w:rsidRPr="00503AD1" w:rsidRDefault="00465F5D"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37B3A74" w14:textId="77777777" w:rsidR="00465F5D" w:rsidRPr="00503AD1" w:rsidRDefault="00465F5D"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97E492F" w14:textId="77777777" w:rsidR="00465F5D" w:rsidRPr="00503AD1" w:rsidRDefault="00465F5D" w:rsidP="00B74274">
            <w:pPr>
              <w:keepNext/>
              <w:spacing w:before="40" w:after="40"/>
              <w:rPr>
                <w:b/>
              </w:rPr>
            </w:pPr>
            <w:r w:rsidRPr="00503AD1">
              <w:rPr>
                <w:b/>
              </w:rPr>
              <w:t>Page Details</w:t>
            </w:r>
          </w:p>
        </w:tc>
      </w:tr>
      <w:tr w:rsidR="00465F5D" w14:paraId="7A97C05C" w14:textId="77777777" w:rsidTr="00CE525F">
        <w:tc>
          <w:tcPr>
            <w:tcW w:w="10489" w:type="dxa"/>
            <w:gridSpan w:val="5"/>
            <w:tcBorders>
              <w:bottom w:val="nil"/>
            </w:tcBorders>
          </w:tcPr>
          <w:p w14:paraId="3D3C9CF2" w14:textId="23487CE6" w:rsidR="00465F5D" w:rsidRPr="00503AD1" w:rsidRDefault="009A075F" w:rsidP="00B74274">
            <w:pPr>
              <w:pStyle w:val="Webaddress"/>
              <w:keepNext/>
              <w:rPr>
                <w:u w:val="none"/>
              </w:rPr>
            </w:pPr>
            <w:r w:rsidRPr="00110E85">
              <w:t>Outcome Data</w:t>
            </w:r>
            <w:r w:rsidRPr="00110E85">
              <w:rPr>
                <w:u w:val="none"/>
              </w:rPr>
              <w:t xml:space="preserve">  &gt;  </w:t>
            </w:r>
            <w:r w:rsidR="00465F5D" w:rsidRPr="00110E85">
              <w:t>PFS Selected Grantee-Level Outcome Data</w:t>
            </w:r>
            <w:r w:rsidR="00465F5D" w:rsidRPr="00465F5D">
              <w:rPr>
                <w:u w:val="none"/>
              </w:rPr>
              <w:t xml:space="preserve">  </w:t>
            </w:r>
            <w:r w:rsidR="00465F5D">
              <w:rPr>
                <w:u w:val="none"/>
              </w:rPr>
              <w:t xml:space="preserve">&gt;  </w:t>
            </w:r>
            <w:r w:rsidR="00465F5D" w:rsidRPr="00465F5D">
              <w:t>Grantee-Level Outcome Measures Detail</w:t>
            </w:r>
          </w:p>
        </w:tc>
        <w:tc>
          <w:tcPr>
            <w:tcW w:w="250" w:type="dxa"/>
            <w:tcBorders>
              <w:top w:val="nil"/>
              <w:bottom w:val="nil"/>
            </w:tcBorders>
            <w:tcMar>
              <w:left w:w="0" w:type="dxa"/>
              <w:right w:w="0" w:type="dxa"/>
            </w:tcMar>
          </w:tcPr>
          <w:p w14:paraId="595DCC86" w14:textId="77777777" w:rsidR="00465F5D" w:rsidRPr="00503AD1" w:rsidRDefault="00465F5D" w:rsidP="00B74274">
            <w:pPr>
              <w:keepNext/>
              <w:rPr>
                <w:sz w:val="8"/>
                <w:szCs w:val="8"/>
              </w:rPr>
            </w:pPr>
          </w:p>
        </w:tc>
        <w:tc>
          <w:tcPr>
            <w:tcW w:w="4239" w:type="dxa"/>
            <w:vMerge w:val="restart"/>
            <w:tcMar>
              <w:left w:w="58" w:type="dxa"/>
              <w:right w:w="58" w:type="dxa"/>
            </w:tcMar>
          </w:tcPr>
          <w:p w14:paraId="6F229C4B" w14:textId="405D2306" w:rsidR="00E86CC1" w:rsidRDefault="00E86CC1" w:rsidP="00B75536">
            <w:pPr>
              <w:pStyle w:val="ListParagraph"/>
              <w:spacing w:before="120"/>
            </w:pPr>
            <w:r>
              <w:t>1.</w:t>
            </w:r>
            <w:r>
              <w:tab/>
              <w:t>Targeted Substance field will be dropdown that contains “Alcohol,” Prescription Drugs,” and “Other.”</w:t>
            </w:r>
          </w:p>
          <w:p w14:paraId="0F045C58" w14:textId="13DEB4AD" w:rsidR="00465F5D" w:rsidRDefault="00E86CC1" w:rsidP="007D1B7E">
            <w:pPr>
              <w:pStyle w:val="ListParagraph"/>
            </w:pPr>
            <w:r>
              <w:t>2.</w:t>
            </w:r>
            <w:r>
              <w:tab/>
            </w:r>
            <w:r w:rsidR="00AF667D">
              <w:t>The Targeted Outcome field will be a dropdown that contains</w:t>
            </w:r>
            <w:r w:rsidR="00275354">
              <w:t xml:space="preserve"> “30-day use,” “Binge drinking,” Perception of parental or peer disapproval,” Perceived risk/harm use,” </w:t>
            </w:r>
            <w:r w:rsidR="007D1B7E">
              <w:t xml:space="preserve">“Target substance-related car crashes,” Target substance-related crime,” “Family communication,” “Target substance-related emergency room visits,” and </w:t>
            </w:r>
            <w:r w:rsidR="00AF667D">
              <w:t>“Other”</w:t>
            </w:r>
            <w:r w:rsidR="007D1B7E">
              <w:t xml:space="preserve">. </w:t>
            </w:r>
          </w:p>
          <w:p w14:paraId="1B97ACA5" w14:textId="77777777" w:rsidR="001074ED" w:rsidRDefault="00E86CC1" w:rsidP="001074ED">
            <w:pPr>
              <w:pStyle w:val="ListParagraph"/>
            </w:pPr>
            <w:r>
              <w:t>3.</w:t>
            </w:r>
            <w:r>
              <w:tab/>
            </w:r>
            <w:r w:rsidR="00AF667D">
              <w:t xml:space="preserve">The Data Source Type Field will be dropdown that contains the values: </w:t>
            </w:r>
            <w:r>
              <w:t>“Administrative Data” or Survey Data”</w:t>
            </w:r>
            <w:r w:rsidR="001074ED">
              <w:t>. Responses to this item will determine whether or not grantee sees the Survey Data set of items or the Administrative Data set of items.</w:t>
            </w:r>
          </w:p>
          <w:p w14:paraId="7E7C1DFF" w14:textId="3C1234FD" w:rsidR="00E86CC1" w:rsidRDefault="00E86CC1" w:rsidP="00B75536">
            <w:pPr>
              <w:pStyle w:val="ListParagraph"/>
            </w:pPr>
            <w:r>
              <w:t>4.</w:t>
            </w:r>
            <w:r>
              <w:tab/>
              <w:t>The Reported Outcome /Measure Calculation Description will be a free text field that allows a maximum of 1,000 characters.</w:t>
            </w:r>
          </w:p>
        </w:tc>
      </w:tr>
      <w:tr w:rsidR="00465F5D" w14:paraId="760C5C40" w14:textId="77777777" w:rsidTr="00CE525F">
        <w:trPr>
          <w:trHeight w:val="9611"/>
        </w:trPr>
        <w:tc>
          <w:tcPr>
            <w:tcW w:w="10489" w:type="dxa"/>
            <w:gridSpan w:val="5"/>
            <w:tcBorders>
              <w:top w:val="nil"/>
            </w:tcBorders>
          </w:tcPr>
          <w:p w14:paraId="06C4FAC1" w14:textId="26C9A27C" w:rsidR="00465F5D" w:rsidRDefault="00465F5D" w:rsidP="0090109B"/>
          <w:p w14:paraId="6DC17203" w14:textId="6C8297A1" w:rsidR="00411852" w:rsidRDefault="00411852" w:rsidP="00411852">
            <w:pPr>
              <w:pStyle w:val="Heading1"/>
              <w:outlineLvl w:val="0"/>
            </w:pPr>
            <w:r w:rsidRPr="00465F5D">
              <w:t>Grantee-Level Outcome Measures Detail</w:t>
            </w:r>
            <w:r w:rsidR="00964F52">
              <w:t xml:space="preserve"> </w:t>
            </w:r>
            <w:r w:rsidR="00964F52" w:rsidRPr="00EA57B7">
              <w:t>(Administrative Data)</w:t>
            </w:r>
          </w:p>
          <w:p w14:paraId="75C0E9F7" w14:textId="44E1335F" w:rsidR="00411852" w:rsidRDefault="00411852" w:rsidP="00465F5D">
            <w:pPr>
              <w:pStyle w:val="BodyText2"/>
              <w:rPr>
                <w:b/>
              </w:rPr>
            </w:pPr>
          </w:p>
          <w:p w14:paraId="6463C22D" w14:textId="0E7C8E38" w:rsidR="00465F5D" w:rsidRDefault="00E86CC1" w:rsidP="00465F5D">
            <w:pPr>
              <w:pStyle w:val="BodyText2"/>
              <w:rPr>
                <w:b/>
              </w:rPr>
            </w:pPr>
            <w:r w:rsidRPr="00B07045">
              <w:rPr>
                <w:noProof/>
              </w:rPr>
              <mc:AlternateContent>
                <mc:Choice Requires="wps">
                  <w:drawing>
                    <wp:anchor distT="0" distB="0" distL="114300" distR="114300" simplePos="0" relativeHeight="252185600" behindDoc="0" locked="0" layoutInCell="1" allowOverlap="1" wp14:anchorId="391D6856" wp14:editId="4FE48F5B">
                      <wp:simplePos x="0" y="0"/>
                      <wp:positionH relativeFrom="column">
                        <wp:posOffset>142240</wp:posOffset>
                      </wp:positionH>
                      <wp:positionV relativeFrom="page">
                        <wp:posOffset>660400</wp:posOffset>
                      </wp:positionV>
                      <wp:extent cx="197485" cy="197485"/>
                      <wp:effectExtent l="0" t="0" r="12065" b="12065"/>
                      <wp:wrapNone/>
                      <wp:docPr id="861" name="Oval 8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596BE"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D6856" id="Oval 861" o:spid="_x0000_s1513" style="position:absolute;left:0;text-align:left;margin-left:11.2pt;margin-top:52pt;width:15.55pt;height:15.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" fillcolor="yellow" strokecolor="black [3213]" strokeweight=".5pt">
                      <v:stroke joinstyle="miter"/>
                      <v:textbox inset="0,0,0,0">
                        <w:txbxContent>
                          <w:p w14:paraId="003596BE"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465F5D" w:rsidRPr="00465F5D">
              <w:rPr>
                <w:b/>
              </w:rPr>
              <w:t xml:space="preserve">Targeted Substance:* </w:t>
            </w:r>
          </w:p>
          <w:p w14:paraId="697B4682" w14:textId="621D36AD" w:rsidR="00465F5D" w:rsidRDefault="00465F5D" w:rsidP="00465F5D">
            <w:pPr>
              <w:pStyle w:val="BodyText2"/>
            </w:pPr>
            <w:r w:rsidRPr="00214C07">
              <w:rPr>
                <w:noProof/>
              </w:rPr>
              <w:drawing>
                <wp:inline distT="0" distB="0" distL="0" distR="0" wp14:anchorId="13B5367F" wp14:editId="29F8635B">
                  <wp:extent cx="2755000" cy="182880"/>
                  <wp:effectExtent l="0" t="0" r="7620" b="7620"/>
                  <wp:docPr id="507" name="Picture 50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E3415E6" w14:textId="77777777" w:rsidR="001B7C79" w:rsidRDefault="001B7C79" w:rsidP="001B7C79">
            <w:pPr>
              <w:pStyle w:val="BodyTextBold"/>
            </w:pPr>
            <w:r>
              <w:t>Specify Other Targeted Substance:</w:t>
            </w:r>
            <w:r>
              <w:rPr>
                <w:rStyle w:val="Emphasis"/>
                <w:rFonts w:ascii="inherit" w:hAnsi="inherit"/>
                <w:b w:val="0"/>
                <w:bCs/>
                <w:i w:val="0"/>
                <w:iCs w:val="0"/>
                <w:color w:val="008000"/>
                <w:sz w:val="17"/>
              </w:rPr>
              <w:t>*</w:t>
            </w:r>
          </w:p>
          <w:p w14:paraId="311FA9D7" w14:textId="65A60A35" w:rsidR="001B7C79" w:rsidRDefault="001B7C79" w:rsidP="001B7C79">
            <w:pPr>
              <w:pStyle w:val="BodyText2"/>
            </w:pPr>
            <w:r>
              <w:rPr>
                <w:noProof/>
                <w:bdr w:val="none" w:sz="0" w:space="0" w:color="auto"/>
              </w:rPr>
              <mc:AlternateContent>
                <mc:Choice Requires="wps">
                  <w:drawing>
                    <wp:inline distT="0" distB="0" distL="0" distR="0" wp14:anchorId="349A17C2" wp14:editId="681A62DB">
                      <wp:extent cx="5010912" cy="438150"/>
                      <wp:effectExtent l="0" t="0" r="18415" b="19050"/>
                      <wp:docPr id="743" name="Rectangle 743"/>
                      <wp:cNvGraphicFramePr/>
                      <a:graphic xmlns:a="http://schemas.openxmlformats.org/drawingml/2006/main">
                        <a:graphicData uri="http://schemas.microsoft.com/office/word/2010/wordprocessingShape">
                          <wps:wsp>
                            <wps:cNvSpPr/>
                            <wps:spPr>
                              <a:xfrm>
                                <a:off x="0" y="0"/>
                                <a:ext cx="5010912" cy="4381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4FE41B" id="Rectangle 743" o:spid="_x0000_s1026" style="width:394.5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" fillcolor="white [3212]" strokecolor="#bfbfbf [2412]" strokeweight="1pt">
                      <w10:anchorlock/>
                    </v:rect>
                  </w:pict>
                </mc:Fallback>
              </mc:AlternateContent>
            </w:r>
          </w:p>
          <w:p w14:paraId="26C37CDE" w14:textId="59BE1AA3" w:rsidR="001B7C79" w:rsidRPr="004D2BAD" w:rsidRDefault="001B7C79" w:rsidP="001B7C79">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394CE156" w14:textId="001C9A42" w:rsidR="00465F5D" w:rsidRDefault="00AF667D" w:rsidP="00465F5D">
            <w:pPr>
              <w:pStyle w:val="BodyTextBold"/>
              <w:rPr>
                <w:shd w:val="clear" w:color="auto" w:fill="FFFFFF"/>
              </w:rPr>
            </w:pPr>
            <w:r w:rsidRPr="00B07045">
              <w:rPr>
                <w:noProof/>
              </w:rPr>
              <mc:AlternateContent>
                <mc:Choice Requires="wps">
                  <w:drawing>
                    <wp:anchor distT="0" distB="0" distL="114300" distR="114300" simplePos="0" relativeHeight="252179456" behindDoc="0" locked="0" layoutInCell="1" allowOverlap="1" wp14:anchorId="28D95D07" wp14:editId="2DCE301A">
                      <wp:simplePos x="0" y="0"/>
                      <wp:positionH relativeFrom="column">
                        <wp:posOffset>121285</wp:posOffset>
                      </wp:positionH>
                      <wp:positionV relativeFrom="page">
                        <wp:posOffset>2046605</wp:posOffset>
                      </wp:positionV>
                      <wp:extent cx="197485" cy="197485"/>
                      <wp:effectExtent l="0" t="0" r="12065" b="12065"/>
                      <wp:wrapNone/>
                      <wp:docPr id="858" name="Oval 8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6A204" w14:textId="20F831C6"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95D07" id="Oval 858" o:spid="_x0000_s1514" style="position:absolute;left:0;text-align:left;margin-left:9.55pt;margin-top:161.15pt;width:15.55pt;height:15.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" fillcolor="yellow" strokecolor="black [3213]" strokeweight=".5pt">
                      <v:stroke joinstyle="miter"/>
                      <v:textbox inset="0,0,0,0">
                        <w:txbxContent>
                          <w:p w14:paraId="0F56A204" w14:textId="20F831C6"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4D2BAD">
              <w:t>Targeted Outcome:</w:t>
            </w:r>
            <w:r w:rsidR="004D2BAD">
              <w:rPr>
                <w:rStyle w:val="Emphasis"/>
                <w:rFonts w:ascii="Verdana" w:hAnsi="Verdana"/>
                <w:b w:val="0"/>
                <w:bCs/>
                <w:i w:val="0"/>
                <w:iCs w:val="0"/>
                <w:color w:val="008000"/>
                <w:sz w:val="17"/>
                <w:shd w:val="clear" w:color="auto" w:fill="FFFFFF"/>
              </w:rPr>
              <w:t>*</w:t>
            </w:r>
          </w:p>
          <w:p w14:paraId="556D8099" w14:textId="721AFFFA" w:rsidR="00465F5D" w:rsidRDefault="00465F5D" w:rsidP="00465F5D">
            <w:pPr>
              <w:pStyle w:val="BodyText2"/>
            </w:pPr>
            <w:r w:rsidRPr="00214C07">
              <w:rPr>
                <w:noProof/>
              </w:rPr>
              <w:drawing>
                <wp:inline distT="0" distB="0" distL="0" distR="0" wp14:anchorId="39085CE5" wp14:editId="3F1ADA2B">
                  <wp:extent cx="2755000" cy="182880"/>
                  <wp:effectExtent l="0" t="0" r="7620" b="7620"/>
                  <wp:docPr id="521" name="Picture 52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7912942" w14:textId="3C027B2A" w:rsidR="001B7C79" w:rsidRDefault="0031303A" w:rsidP="00AF667D">
            <w:pPr>
              <w:pStyle w:val="BodyTextBold"/>
            </w:pPr>
            <w:r w:rsidRPr="0031303A">
              <w:rPr>
                <w:rStyle w:val="BodyText2Char"/>
              </w:rPr>
              <w:t>Other Targeted Outcome:*</w:t>
            </w:r>
            <w:r w:rsidR="00AF667D">
              <w:rPr>
                <w:rStyle w:val="BodyText2Char"/>
              </w:rPr>
              <w:t xml:space="preserve"> </w:t>
            </w:r>
            <w:r w:rsidR="00AF667D" w:rsidRPr="00EA57B7">
              <w:t>(If Other is selected)</w:t>
            </w:r>
            <w:r w:rsidR="001B7C79" w:rsidRPr="00EA57B7">
              <w:rPr>
                <w:noProof/>
                <w:bdr w:val="none" w:sz="0" w:space="0" w:color="auto"/>
              </w:rPr>
              <mc:AlternateContent>
                <mc:Choice Requires="wps">
                  <w:drawing>
                    <wp:inline distT="0" distB="0" distL="0" distR="0" wp14:anchorId="67280D2C" wp14:editId="068E3817">
                      <wp:extent cx="5010912" cy="438150"/>
                      <wp:effectExtent l="0" t="0" r="18415" b="19050"/>
                      <wp:docPr id="744" name="Rectangle 744"/>
                      <wp:cNvGraphicFramePr/>
                      <a:graphic xmlns:a="http://schemas.openxmlformats.org/drawingml/2006/main">
                        <a:graphicData uri="http://schemas.microsoft.com/office/word/2010/wordprocessingShape">
                          <wps:wsp>
                            <wps:cNvSpPr/>
                            <wps:spPr>
                              <a:xfrm>
                                <a:off x="0" y="0"/>
                                <a:ext cx="5010912" cy="4381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579E12" id="Rectangle 744" o:spid="_x0000_s1026" style="width:394.5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" fillcolor="white [3212]" strokecolor="#bfbfbf [2412]" strokeweight="1pt">
                      <w10:anchorlock/>
                    </v:rect>
                  </w:pict>
                </mc:Fallback>
              </mc:AlternateContent>
            </w:r>
          </w:p>
          <w:p w14:paraId="46E8AC55" w14:textId="64EB4F02" w:rsidR="001B7C79" w:rsidRPr="004D2BAD" w:rsidRDefault="001B7C79" w:rsidP="001B7C79">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4364234E" w14:textId="01A016F8" w:rsidR="00465F5D" w:rsidRDefault="00DD05CD" w:rsidP="00465F5D">
            <w:pPr>
              <w:pStyle w:val="BodyText2"/>
            </w:pPr>
            <w:hyperlink r:id="rId65" w:tgtFrame="_blank" w:history="1">
              <w:r w:rsidR="00465F5D">
                <w:rPr>
                  <w:rStyle w:val="Hyperlink"/>
                  <w:rFonts w:ascii="Verdana" w:hAnsi="Verdana"/>
                  <w:color w:val="577686"/>
                  <w:sz w:val="17"/>
                  <w:shd w:val="clear" w:color="auto" w:fill="FFFFFF"/>
                </w:rPr>
                <w:t>Click here to view the PFS Required Outcome Measures.</w:t>
              </w:r>
            </w:hyperlink>
          </w:p>
          <w:p w14:paraId="73AB51CE" w14:textId="3D37190B" w:rsidR="00465F5D" w:rsidRDefault="001074ED" w:rsidP="00465F5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81504" behindDoc="0" locked="0" layoutInCell="1" allowOverlap="1" wp14:anchorId="1CEA2B9D" wp14:editId="5DEC6C51">
                      <wp:simplePos x="0" y="0"/>
                      <wp:positionH relativeFrom="column">
                        <wp:posOffset>136525</wp:posOffset>
                      </wp:positionH>
                      <wp:positionV relativeFrom="page">
                        <wp:posOffset>3716020</wp:posOffset>
                      </wp:positionV>
                      <wp:extent cx="197485" cy="197485"/>
                      <wp:effectExtent l="0" t="0" r="12065" b="12065"/>
                      <wp:wrapNone/>
                      <wp:docPr id="859" name="Oval 8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CCC3B" w14:textId="66F714ED"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A2B9D" id="Oval 859" o:spid="_x0000_s1515" style="position:absolute;left:0;text-align:left;margin-left:10.75pt;margin-top:292.6pt;width:15.55pt;height:15.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" fillcolor="yellow" strokecolor="black [3213]" strokeweight=".5pt">
                      <v:stroke joinstyle="miter"/>
                      <v:textbox inset="0,0,0,0">
                        <w:txbxContent>
                          <w:p w14:paraId="1BACCC3B" w14:textId="66F714ED"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465F5D">
              <w:t>Data Source Type:</w:t>
            </w:r>
            <w:r w:rsidR="00465F5D">
              <w:rPr>
                <w:rStyle w:val="Emphasis"/>
                <w:rFonts w:ascii="Verdana" w:hAnsi="Verdana"/>
                <w:b w:val="0"/>
                <w:bCs/>
                <w:i w:val="0"/>
                <w:iCs w:val="0"/>
                <w:color w:val="008000"/>
                <w:sz w:val="17"/>
                <w:shd w:val="clear" w:color="auto" w:fill="FFFFFF"/>
              </w:rPr>
              <w:t>*</w:t>
            </w:r>
          </w:p>
          <w:p w14:paraId="0E6E5050" w14:textId="10CDAB73" w:rsidR="00465F5D" w:rsidRDefault="00465F5D" w:rsidP="00465F5D">
            <w:pPr>
              <w:pStyle w:val="BodyText2"/>
            </w:pPr>
            <w:r w:rsidRPr="00214C07">
              <w:rPr>
                <w:noProof/>
              </w:rPr>
              <w:drawing>
                <wp:inline distT="0" distB="0" distL="0" distR="0" wp14:anchorId="006CCA4B" wp14:editId="7B20680F">
                  <wp:extent cx="2755000" cy="182880"/>
                  <wp:effectExtent l="0" t="0" r="7620" b="7620"/>
                  <wp:docPr id="578" name="Picture 5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90BC5EF" w14:textId="49F2F3EF" w:rsidR="00465F5D" w:rsidRDefault="00465F5D" w:rsidP="00F31E84">
            <w:pPr>
              <w:pStyle w:val="BodyTextBold"/>
              <w:rPr>
                <w:rStyle w:val="Emphasis"/>
                <w:rFonts w:ascii="Verdana" w:hAnsi="Verdana"/>
                <w:b w:val="0"/>
                <w:bCs/>
                <w:i w:val="0"/>
                <w:iCs w:val="0"/>
                <w:color w:val="008000"/>
                <w:sz w:val="17"/>
                <w:shd w:val="clear" w:color="auto" w:fill="FFFFFF"/>
              </w:rPr>
            </w:pPr>
            <w:r>
              <w:t>Data Source Name:</w:t>
            </w:r>
            <w:r>
              <w:rPr>
                <w:rStyle w:val="Emphasis"/>
                <w:rFonts w:ascii="Verdana" w:hAnsi="Verdana"/>
                <w:b w:val="0"/>
                <w:bCs/>
                <w:i w:val="0"/>
                <w:iCs w:val="0"/>
                <w:color w:val="008000"/>
                <w:sz w:val="17"/>
                <w:shd w:val="clear" w:color="auto" w:fill="FFFFFF"/>
              </w:rPr>
              <w:t>*</w:t>
            </w:r>
          </w:p>
          <w:p w14:paraId="4EB15E3F" w14:textId="0CD64A71" w:rsidR="004D2BAD" w:rsidRDefault="004D2BAD" w:rsidP="00F31E84">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535C45AF" wp14:editId="7F9F8F45">
                      <wp:extent cx="4359859" cy="175565"/>
                      <wp:effectExtent l="0" t="0" r="22225" b="15240"/>
                      <wp:docPr id="585" name="Rectangle 585"/>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B26F33" id="Rectangle 585"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Chbh7WjAgAArAUAAA4AAAAAAAAAAAAAAAAALgIAAGRy&#10;cy9lMm9Eb2MueG1sUEsBAi0AFAAGAAgAAAAhAEBSwbLaAAAABAEAAA8AAAAAAAAAAAAAAAAA/QQA&#10;AGRycy9kb3ducmV2LnhtbFBLBQYAAAAABAAEAPMAAAAEBgAAAAA=&#10;" filled="f" strokecolor="#d8d8d8 [2732]" strokeweight="1pt">
                      <w10:anchorlock/>
                    </v:rect>
                  </w:pict>
                </mc:Fallback>
              </mc:AlternateContent>
            </w:r>
          </w:p>
          <w:p w14:paraId="5EE3AC33" w14:textId="5DE8B18E" w:rsidR="004D2BAD" w:rsidRDefault="00AF667D" w:rsidP="00125217">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83552" behindDoc="0" locked="0" layoutInCell="1" allowOverlap="1" wp14:anchorId="7B295208" wp14:editId="13EB0D66">
                      <wp:simplePos x="0" y="0"/>
                      <wp:positionH relativeFrom="column">
                        <wp:posOffset>143510</wp:posOffset>
                      </wp:positionH>
                      <wp:positionV relativeFrom="page">
                        <wp:posOffset>4752340</wp:posOffset>
                      </wp:positionV>
                      <wp:extent cx="197485" cy="197485"/>
                      <wp:effectExtent l="0" t="0" r="12065" b="12065"/>
                      <wp:wrapNone/>
                      <wp:docPr id="860" name="Oval 8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981B0" w14:textId="59614E31" w:rsidR="00EE7FC1" w:rsidRPr="00FE69B0" w:rsidRDefault="00EE7FC1" w:rsidP="00AF667D">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95208" id="Oval 860" o:spid="_x0000_s1516" style="position:absolute;left:0;text-align:left;margin-left:11.3pt;margin-top:374.2pt;width:15.55pt;height:15.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" fillcolor="yellow" strokecolor="black [3213]" strokeweight=".5pt">
                      <v:stroke joinstyle="miter"/>
                      <v:textbox inset="0,0,0,0">
                        <w:txbxContent>
                          <w:p w14:paraId="3E2981B0" w14:textId="59614E31" w:rsidR="00EE7FC1" w:rsidRPr="00FE69B0" w:rsidRDefault="00EE7FC1" w:rsidP="00AF667D">
                            <w:pPr>
                              <w:jc w:val="center"/>
                              <w:rPr>
                                <w:color w:val="000000" w:themeColor="text1"/>
                              </w:rPr>
                            </w:pPr>
                            <w:r>
                              <w:rPr>
                                <w:color w:val="000000" w:themeColor="text1"/>
                              </w:rPr>
                              <w:t>4</w:t>
                            </w:r>
                          </w:p>
                        </w:txbxContent>
                      </v:textbox>
                      <w10:wrap anchory="page"/>
                    </v:oval>
                  </w:pict>
                </mc:Fallback>
              </mc:AlternateContent>
            </w:r>
            <w:r w:rsidR="004D2BAD">
              <w:t>Reported Outcome/Measure Calculation Description:</w:t>
            </w:r>
            <w:r w:rsidR="004D2BAD">
              <w:rPr>
                <w:rStyle w:val="Emphasis"/>
                <w:rFonts w:ascii="Verdana" w:hAnsi="Verdana"/>
                <w:b w:val="0"/>
                <w:bCs/>
                <w:i w:val="0"/>
                <w:iCs w:val="0"/>
                <w:color w:val="008000"/>
                <w:sz w:val="17"/>
                <w:shd w:val="clear" w:color="auto" w:fill="FFFFFF"/>
              </w:rPr>
              <w:t>*</w:t>
            </w:r>
          </w:p>
          <w:p w14:paraId="5F521796" w14:textId="77777777" w:rsidR="004D2BAD" w:rsidRDefault="004D2BAD" w:rsidP="004D2BAD">
            <w:pPr>
              <w:pStyle w:val="BodyText2"/>
            </w:pPr>
            <w:r>
              <w:rPr>
                <w:noProof/>
                <w:bdr w:val="none" w:sz="0" w:space="0" w:color="auto"/>
              </w:rPr>
              <mc:AlternateContent>
                <mc:Choice Requires="wps">
                  <w:drawing>
                    <wp:inline distT="0" distB="0" distL="0" distR="0" wp14:anchorId="14121D6F" wp14:editId="3081A130">
                      <wp:extent cx="5010912" cy="733425"/>
                      <wp:effectExtent l="0" t="0" r="18415" b="28575"/>
                      <wp:docPr id="587" name="Rectangle 587"/>
                      <wp:cNvGraphicFramePr/>
                      <a:graphic xmlns:a="http://schemas.openxmlformats.org/drawingml/2006/main">
                        <a:graphicData uri="http://schemas.microsoft.com/office/word/2010/wordprocessingShape">
                          <wps:wsp>
                            <wps:cNvSpPr/>
                            <wps:spPr>
                              <a:xfrm>
                                <a:off x="0" y="0"/>
                                <a:ext cx="5010912" cy="7334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783478" id="Rectangle 587" o:spid="_x0000_s1026" style="width:394.5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" fillcolor="white [3212]" strokecolor="#bfbfbf [2412]" strokeweight="1pt">
                      <w10:anchorlock/>
                    </v:rect>
                  </w:pict>
                </mc:Fallback>
              </mc:AlternateContent>
            </w:r>
          </w:p>
          <w:p w14:paraId="2ABB8C06" w14:textId="78116F19" w:rsidR="00465F5D" w:rsidRDefault="004D2BAD" w:rsidP="0031303A">
            <w:pPr>
              <w:pStyle w:val="BodyTextBold"/>
              <w:spacing w:before="0"/>
            </w:pPr>
            <w:r w:rsidRPr="004D2BAD">
              <w:rPr>
                <w:rStyle w:val="dxebaseoffice2010silver"/>
                <w:rFonts w:ascii="Verdana" w:hAnsi="Verdana"/>
                <w:b w:val="0"/>
                <w:bCs/>
                <w:color w:val="FF0000"/>
                <w:sz w:val="17"/>
                <w:shd w:val="clear" w:color="auto" w:fill="FFFFFF"/>
              </w:rPr>
              <w:t>(maximum 1000 chars)</w:t>
            </w:r>
          </w:p>
        </w:tc>
        <w:tc>
          <w:tcPr>
            <w:tcW w:w="250" w:type="dxa"/>
            <w:tcBorders>
              <w:top w:val="nil"/>
              <w:bottom w:val="nil"/>
            </w:tcBorders>
            <w:tcMar>
              <w:left w:w="0" w:type="dxa"/>
              <w:right w:w="0" w:type="dxa"/>
            </w:tcMar>
          </w:tcPr>
          <w:p w14:paraId="77F78CBB" w14:textId="77777777" w:rsidR="00465F5D" w:rsidRPr="00503AD1" w:rsidRDefault="00465F5D" w:rsidP="00503AD1">
            <w:pPr>
              <w:rPr>
                <w:sz w:val="8"/>
                <w:szCs w:val="8"/>
              </w:rPr>
            </w:pPr>
          </w:p>
        </w:tc>
        <w:tc>
          <w:tcPr>
            <w:tcW w:w="4239" w:type="dxa"/>
            <w:vMerge/>
          </w:tcPr>
          <w:p w14:paraId="6EDED7DE" w14:textId="77777777" w:rsidR="00465F5D" w:rsidRDefault="00465F5D" w:rsidP="0090109B"/>
        </w:tc>
      </w:tr>
      <w:tr w:rsidR="004D2BAD" w14:paraId="6D628A45" w14:textId="77777777" w:rsidTr="00CE525F">
        <w:trPr>
          <w:trHeight w:val="368"/>
        </w:trPr>
        <w:tc>
          <w:tcPr>
            <w:tcW w:w="10489" w:type="dxa"/>
            <w:gridSpan w:val="5"/>
            <w:vMerge w:val="restart"/>
            <w:shd w:val="clear" w:color="auto" w:fill="324D57"/>
            <w:vAlign w:val="center"/>
          </w:tcPr>
          <w:p w14:paraId="09060542" w14:textId="77777777" w:rsidR="004D2BAD" w:rsidRPr="00503AD1" w:rsidRDefault="004D2BA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7045858" w14:textId="77777777" w:rsidR="004D2BAD" w:rsidRPr="00503AD1" w:rsidRDefault="004D2BAD"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CBDF79F" w14:textId="77777777" w:rsidR="004D2BAD" w:rsidRPr="00503AD1" w:rsidRDefault="004D2BAD" w:rsidP="00B74274">
            <w:pPr>
              <w:keepNext/>
              <w:rPr>
                <w:sz w:val="8"/>
                <w:szCs w:val="8"/>
              </w:rPr>
            </w:pPr>
          </w:p>
        </w:tc>
        <w:tc>
          <w:tcPr>
            <w:tcW w:w="4239" w:type="dxa"/>
            <w:shd w:val="clear" w:color="auto" w:fill="324D57"/>
            <w:vAlign w:val="center"/>
          </w:tcPr>
          <w:p w14:paraId="6ED14575" w14:textId="77777777" w:rsidR="004D2BAD" w:rsidRPr="00503AD1" w:rsidRDefault="004D2BAD"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62</w:t>
            </w:r>
            <w:r w:rsidRPr="00503AD1">
              <w:rPr>
                <w:rFonts w:cs="Arial"/>
                <w:b/>
                <w:noProof/>
                <w:color w:val="FFFFFF" w:themeColor="background1"/>
                <w:sz w:val="20"/>
                <w:szCs w:val="20"/>
              </w:rPr>
              <w:fldChar w:fldCharType="end"/>
            </w:r>
          </w:p>
        </w:tc>
      </w:tr>
      <w:tr w:rsidR="004D2BAD" w14:paraId="2E77C841" w14:textId="77777777" w:rsidTr="00CE525F">
        <w:trPr>
          <w:trHeight w:val="503"/>
        </w:trPr>
        <w:tc>
          <w:tcPr>
            <w:tcW w:w="10489" w:type="dxa"/>
            <w:gridSpan w:val="5"/>
            <w:vMerge/>
            <w:tcBorders>
              <w:bottom w:val="single" w:sz="4" w:space="0" w:color="auto"/>
            </w:tcBorders>
            <w:shd w:val="clear" w:color="auto" w:fill="324D57"/>
            <w:vAlign w:val="center"/>
          </w:tcPr>
          <w:p w14:paraId="785F6124" w14:textId="77777777" w:rsidR="004D2BAD" w:rsidRDefault="004D2BAD" w:rsidP="00B74274">
            <w:pPr>
              <w:keepNext/>
              <w:jc w:val="center"/>
            </w:pPr>
          </w:p>
        </w:tc>
        <w:tc>
          <w:tcPr>
            <w:tcW w:w="250" w:type="dxa"/>
            <w:tcBorders>
              <w:top w:val="nil"/>
              <w:bottom w:val="nil"/>
            </w:tcBorders>
            <w:tcMar>
              <w:left w:w="0" w:type="dxa"/>
              <w:right w:w="0" w:type="dxa"/>
            </w:tcMar>
          </w:tcPr>
          <w:p w14:paraId="7E1E8774" w14:textId="77777777" w:rsidR="004D2BAD" w:rsidRPr="00503AD1" w:rsidRDefault="004D2BAD" w:rsidP="00B74274">
            <w:pPr>
              <w:keepNext/>
              <w:rPr>
                <w:sz w:val="8"/>
                <w:szCs w:val="8"/>
              </w:rPr>
            </w:pPr>
          </w:p>
        </w:tc>
        <w:tc>
          <w:tcPr>
            <w:tcW w:w="4239" w:type="dxa"/>
            <w:tcMar>
              <w:left w:w="58" w:type="dxa"/>
              <w:right w:w="58" w:type="dxa"/>
            </w:tcMar>
          </w:tcPr>
          <w:p w14:paraId="743F6433" w14:textId="439AFA49" w:rsidR="004D2BAD" w:rsidRPr="00503AD1" w:rsidRDefault="004D2BAD" w:rsidP="00B74274">
            <w:pPr>
              <w:keepNext/>
              <w:spacing w:before="60"/>
              <w:rPr>
                <w:rFonts w:cs="Arial"/>
                <w:szCs w:val="18"/>
              </w:rPr>
            </w:pPr>
            <w:r w:rsidRPr="00503AD1">
              <w:rPr>
                <w:rFonts w:cs="Arial"/>
                <w:szCs w:val="18"/>
              </w:rPr>
              <w:t xml:space="preserve">Page ID: </w:t>
            </w:r>
            <w:r w:rsidR="001114C7">
              <w:rPr>
                <w:rFonts w:cs="Arial"/>
                <w:szCs w:val="18"/>
              </w:rPr>
              <w:t>3.2.1</w:t>
            </w:r>
            <w:r w:rsidR="00C15788">
              <w:rPr>
                <w:rFonts w:cs="Arial"/>
                <w:szCs w:val="18"/>
              </w:rPr>
              <w:t xml:space="preserve"> (Administrative, </w:t>
            </w:r>
            <w:r w:rsidR="00C15788" w:rsidRPr="008F1ECE">
              <w:rPr>
                <w:rFonts w:cs="Arial"/>
                <w:i/>
                <w:iCs/>
                <w:szCs w:val="18"/>
              </w:rPr>
              <w:t>continued)</w:t>
            </w:r>
          </w:p>
          <w:p w14:paraId="3EF3EA7E" w14:textId="7F18314F" w:rsidR="004D2BAD" w:rsidRDefault="004D2BAD" w:rsidP="00C15788">
            <w:pPr>
              <w:keepNext/>
              <w:spacing w:before="60"/>
            </w:pPr>
            <w:r w:rsidRPr="00503AD1">
              <w:rPr>
                <w:rFonts w:cs="Arial"/>
                <w:szCs w:val="18"/>
              </w:rPr>
              <w:t xml:space="preserve">Page Title: </w:t>
            </w:r>
            <w:r w:rsidR="00205F6D" w:rsidRPr="00465F5D">
              <w:rPr>
                <w:rFonts w:cs="Arial"/>
                <w:szCs w:val="18"/>
              </w:rPr>
              <w:t>Grantee-Level Outcome Measures Detail</w:t>
            </w:r>
          </w:p>
        </w:tc>
      </w:tr>
      <w:tr w:rsidR="004D2BAD" w14:paraId="2EB3A232" w14:textId="77777777" w:rsidTr="00CE525F">
        <w:tc>
          <w:tcPr>
            <w:tcW w:w="985" w:type="dxa"/>
            <w:tcBorders>
              <w:bottom w:val="single" w:sz="4" w:space="0" w:color="auto"/>
              <w:right w:val="nil"/>
            </w:tcBorders>
            <w:shd w:val="clear" w:color="auto" w:fill="F2F2F2" w:themeFill="background1" w:themeFillShade="F2"/>
            <w:vAlign w:val="center"/>
          </w:tcPr>
          <w:p w14:paraId="444A2F58" w14:textId="77777777" w:rsidR="004D2BAD" w:rsidRPr="00503AD1" w:rsidRDefault="004D2BAD"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D07129D" w14:textId="77777777" w:rsidR="004D2BAD" w:rsidRPr="00503AD1" w:rsidRDefault="004D2BAD"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43621476" w14:textId="77777777" w:rsidR="004D2BAD" w:rsidRPr="00503AD1" w:rsidRDefault="004D2BAD"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4B7BD6C" w14:textId="77777777" w:rsidR="004D2BAD" w:rsidRPr="00503AD1" w:rsidRDefault="004D2BAD"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7EAA7CF" w14:textId="77777777" w:rsidR="004D2BAD" w:rsidRPr="00503AD1" w:rsidRDefault="004D2BAD"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034864B" w14:textId="77777777" w:rsidR="004D2BAD" w:rsidRPr="00503AD1" w:rsidRDefault="004D2BAD"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A10B9C6" w14:textId="77777777" w:rsidR="004D2BAD" w:rsidRPr="00503AD1" w:rsidRDefault="004D2BAD" w:rsidP="00B74274">
            <w:pPr>
              <w:keepNext/>
              <w:spacing w:before="40" w:after="40"/>
              <w:rPr>
                <w:b/>
              </w:rPr>
            </w:pPr>
            <w:r w:rsidRPr="00503AD1">
              <w:rPr>
                <w:b/>
              </w:rPr>
              <w:t>Page Details</w:t>
            </w:r>
          </w:p>
        </w:tc>
      </w:tr>
      <w:tr w:rsidR="004D2BAD" w14:paraId="46411B80" w14:textId="77777777" w:rsidTr="00CE525F">
        <w:tc>
          <w:tcPr>
            <w:tcW w:w="10489" w:type="dxa"/>
            <w:gridSpan w:val="5"/>
            <w:tcBorders>
              <w:bottom w:val="nil"/>
            </w:tcBorders>
          </w:tcPr>
          <w:p w14:paraId="3C6213A8" w14:textId="29D7B194" w:rsidR="004D2BAD" w:rsidRPr="00503AD1" w:rsidRDefault="009A075F" w:rsidP="00B74274">
            <w:pPr>
              <w:pStyle w:val="Webaddress"/>
              <w:keepNext/>
              <w:rPr>
                <w:u w:val="none"/>
              </w:rPr>
            </w:pPr>
            <w:r w:rsidRPr="00110E85">
              <w:t>Outcome Data</w:t>
            </w:r>
            <w:r w:rsidRPr="00110E85">
              <w:rPr>
                <w:u w:val="none"/>
              </w:rPr>
              <w:t xml:space="preserve">  &gt;  </w:t>
            </w:r>
            <w:r w:rsidR="00411852" w:rsidRPr="00110E85">
              <w:t>PFS Selected Grantee-Level Outcome Data</w:t>
            </w:r>
            <w:r w:rsidR="00411852" w:rsidRPr="00465F5D">
              <w:rPr>
                <w:u w:val="none"/>
              </w:rPr>
              <w:t xml:space="preserve">  </w:t>
            </w:r>
            <w:r w:rsidR="00411852">
              <w:rPr>
                <w:u w:val="none"/>
              </w:rPr>
              <w:t xml:space="preserve">&gt;  </w:t>
            </w:r>
            <w:r w:rsidR="00411852" w:rsidRPr="00465F5D">
              <w:t>Grantee-Level Outcome Measures Detail</w:t>
            </w:r>
          </w:p>
        </w:tc>
        <w:tc>
          <w:tcPr>
            <w:tcW w:w="250" w:type="dxa"/>
            <w:tcBorders>
              <w:top w:val="nil"/>
              <w:bottom w:val="nil"/>
            </w:tcBorders>
            <w:tcMar>
              <w:left w:w="0" w:type="dxa"/>
              <w:right w:w="0" w:type="dxa"/>
            </w:tcMar>
          </w:tcPr>
          <w:p w14:paraId="1998F66A" w14:textId="77777777" w:rsidR="004D2BAD" w:rsidRPr="00503AD1" w:rsidRDefault="004D2BAD" w:rsidP="00B74274">
            <w:pPr>
              <w:keepNext/>
              <w:rPr>
                <w:sz w:val="8"/>
                <w:szCs w:val="8"/>
              </w:rPr>
            </w:pPr>
          </w:p>
        </w:tc>
        <w:tc>
          <w:tcPr>
            <w:tcW w:w="4239" w:type="dxa"/>
            <w:vMerge w:val="restart"/>
            <w:tcMar>
              <w:left w:w="58" w:type="dxa"/>
              <w:right w:w="58" w:type="dxa"/>
            </w:tcMar>
          </w:tcPr>
          <w:p w14:paraId="6997D503" w14:textId="1415EC13" w:rsidR="00C9308E" w:rsidRDefault="00C9308E" w:rsidP="007314E1">
            <w:pPr>
              <w:pStyle w:val="ListParagraph"/>
              <w:spacing w:before="120"/>
            </w:pPr>
            <w:r>
              <w:t xml:space="preserve">5. </w:t>
            </w:r>
            <w:r>
              <w:tab/>
            </w:r>
            <w:r>
              <w:rPr>
                <w:b/>
              </w:rPr>
              <w:t xml:space="preserve">Population </w:t>
            </w:r>
            <w:r>
              <w:rPr>
                <w:b/>
                <w:spacing w:val="-2"/>
              </w:rPr>
              <w:t>Parameter</w:t>
            </w:r>
            <w:r>
              <w:rPr>
                <w:b/>
              </w:rPr>
              <w:t xml:space="preserve"> </w:t>
            </w:r>
            <w:r>
              <w:t>will</w:t>
            </w:r>
            <w:r>
              <w:rPr>
                <w:spacing w:val="1"/>
              </w:rPr>
              <w:t xml:space="preserve"> </w:t>
            </w:r>
            <w:r>
              <w:rPr>
                <w:spacing w:val="-2"/>
              </w:rPr>
              <w:t>be</w:t>
            </w:r>
            <w:r>
              <w:t xml:space="preserve"> </w:t>
            </w:r>
            <w:r>
              <w:rPr>
                <w:spacing w:val="-2"/>
              </w:rPr>
              <w:t>dropdown</w:t>
            </w:r>
            <w:r>
              <w:t xml:space="preserve"> </w:t>
            </w:r>
            <w:r w:rsidRPr="00C9308E">
              <w:t>containing</w:t>
            </w:r>
            <w:r>
              <w:rPr>
                <w:spacing w:val="43"/>
              </w:rPr>
              <w:t xml:space="preserve"> </w:t>
            </w:r>
            <w:r>
              <w:t>the following values:</w:t>
            </w:r>
            <w:r>
              <w:rPr>
                <w:spacing w:val="1"/>
              </w:rPr>
              <w:t xml:space="preserve"> </w:t>
            </w:r>
            <w:r w:rsidR="00C15788">
              <w:rPr>
                <w:spacing w:val="1"/>
              </w:rPr>
              <w:t>“</w:t>
            </w:r>
            <w:r>
              <w:t>Enter</w:t>
            </w:r>
            <w:r>
              <w:rPr>
                <w:spacing w:val="1"/>
              </w:rPr>
              <w:t xml:space="preserve"> </w:t>
            </w:r>
            <w:r>
              <w:t>Age</w:t>
            </w:r>
            <w:r>
              <w:rPr>
                <w:spacing w:val="-4"/>
              </w:rPr>
              <w:t xml:space="preserve"> </w:t>
            </w:r>
            <w:r>
              <w:rPr>
                <w:spacing w:val="-2"/>
              </w:rPr>
              <w:t>Range</w:t>
            </w:r>
            <w:r w:rsidR="00C15788">
              <w:rPr>
                <w:spacing w:val="-2"/>
              </w:rPr>
              <w:t>”</w:t>
            </w:r>
            <w:r>
              <w:rPr>
                <w:spacing w:val="-2"/>
              </w:rPr>
              <w:t>,</w:t>
            </w:r>
            <w:r>
              <w:rPr>
                <w:spacing w:val="1"/>
              </w:rPr>
              <w:t xml:space="preserve"> </w:t>
            </w:r>
            <w:r w:rsidR="00C15788">
              <w:rPr>
                <w:spacing w:val="1"/>
              </w:rPr>
              <w:t>“</w:t>
            </w:r>
            <w:r>
              <w:t>Enter</w:t>
            </w:r>
            <w:r>
              <w:rPr>
                <w:spacing w:val="1"/>
              </w:rPr>
              <w:t xml:space="preserve"> </w:t>
            </w:r>
            <w:r>
              <w:t>Grade(s)</w:t>
            </w:r>
            <w:r w:rsidR="00C15788">
              <w:t>”</w:t>
            </w:r>
            <w:r>
              <w:t>.</w:t>
            </w:r>
          </w:p>
          <w:p w14:paraId="19CDDBCC" w14:textId="2F358A5E" w:rsidR="00C9308E" w:rsidRDefault="00C9308E" w:rsidP="00FE2AA1">
            <w:pPr>
              <w:pStyle w:val="ListParagraph"/>
            </w:pPr>
            <w:r>
              <w:t>6.</w:t>
            </w:r>
            <w:r>
              <w:tab/>
              <w:t>If</w:t>
            </w:r>
            <w:r>
              <w:rPr>
                <w:spacing w:val="1"/>
              </w:rPr>
              <w:t xml:space="preserve"> </w:t>
            </w:r>
            <w:r w:rsidR="00FE2AA1">
              <w:rPr>
                <w:b/>
                <w:bCs/>
                <w:spacing w:val="1"/>
              </w:rPr>
              <w:t xml:space="preserve">Enter </w:t>
            </w:r>
            <w:r>
              <w:rPr>
                <w:b/>
                <w:bCs/>
                <w:spacing w:val="-3"/>
              </w:rPr>
              <w:t>Age</w:t>
            </w:r>
            <w:r>
              <w:rPr>
                <w:b/>
                <w:bCs/>
              </w:rPr>
              <w:t xml:space="preserve"> Range </w:t>
            </w:r>
            <w:r>
              <w:t>is</w:t>
            </w:r>
            <w:r>
              <w:rPr>
                <w:spacing w:val="27"/>
              </w:rPr>
              <w:t xml:space="preserve"> </w:t>
            </w:r>
            <w:r>
              <w:t xml:space="preserve">selected in the </w:t>
            </w:r>
            <w:r>
              <w:rPr>
                <w:b/>
                <w:bCs/>
              </w:rPr>
              <w:t xml:space="preserve">Population </w:t>
            </w:r>
            <w:r w:rsidR="00FE2AA1">
              <w:rPr>
                <w:b/>
                <w:bCs/>
                <w:spacing w:val="-2"/>
              </w:rPr>
              <w:t>Parameter</w:t>
            </w:r>
            <w:r>
              <w:rPr>
                <w:b/>
                <w:bCs/>
              </w:rPr>
              <w:t xml:space="preserve"> </w:t>
            </w:r>
            <w:r>
              <w:t xml:space="preserve">field then </w:t>
            </w:r>
            <w:r>
              <w:rPr>
                <w:spacing w:val="-2"/>
              </w:rPr>
              <w:t>two</w:t>
            </w:r>
            <w:r>
              <w:rPr>
                <w:spacing w:val="41"/>
              </w:rPr>
              <w:t xml:space="preserve"> </w:t>
            </w:r>
            <w:r>
              <w:t>fields</w:t>
            </w:r>
            <w:r>
              <w:rPr>
                <w:spacing w:val="2"/>
              </w:rPr>
              <w:t xml:space="preserve"> </w:t>
            </w:r>
            <w:r>
              <w:t>will</w:t>
            </w:r>
            <w:r>
              <w:rPr>
                <w:spacing w:val="-2"/>
              </w:rPr>
              <w:t xml:space="preserve"> </w:t>
            </w:r>
            <w:r>
              <w:t xml:space="preserve">be </w:t>
            </w:r>
            <w:r>
              <w:rPr>
                <w:spacing w:val="-2"/>
              </w:rPr>
              <w:t>displayed</w:t>
            </w:r>
            <w:r>
              <w:t xml:space="preserve"> one for</w:t>
            </w:r>
            <w:r>
              <w:rPr>
                <w:spacing w:val="1"/>
              </w:rPr>
              <w:t xml:space="preserve"> </w:t>
            </w:r>
            <w:r>
              <w:t xml:space="preserve">the </w:t>
            </w:r>
            <w:r w:rsidRPr="00C9308E">
              <w:t>user</w:t>
            </w:r>
            <w:r>
              <w:rPr>
                <w:spacing w:val="2"/>
              </w:rPr>
              <w:t xml:space="preserve"> </w:t>
            </w:r>
            <w:r>
              <w:t>to</w:t>
            </w:r>
            <w:r>
              <w:rPr>
                <w:spacing w:val="-3"/>
              </w:rPr>
              <w:t xml:space="preserve"> </w:t>
            </w:r>
            <w:r>
              <w:t>specify</w:t>
            </w:r>
            <w:r>
              <w:rPr>
                <w:spacing w:val="-3"/>
              </w:rPr>
              <w:t xml:space="preserve"> </w:t>
            </w:r>
            <w:r>
              <w:t>the</w:t>
            </w:r>
            <w:r>
              <w:rPr>
                <w:spacing w:val="35"/>
              </w:rPr>
              <w:t xml:space="preserve"> </w:t>
            </w:r>
            <w:r>
              <w:rPr>
                <w:b/>
                <w:bCs/>
                <w:spacing w:val="-2"/>
              </w:rPr>
              <w:t>Age</w:t>
            </w:r>
            <w:r>
              <w:rPr>
                <w:b/>
                <w:bCs/>
              </w:rPr>
              <w:t xml:space="preserve"> Range Minimum </w:t>
            </w:r>
            <w:r>
              <w:rPr>
                <w:spacing w:val="-2"/>
              </w:rPr>
              <w:t>and</w:t>
            </w:r>
            <w:r>
              <w:t xml:space="preserve"> one to specify</w:t>
            </w:r>
            <w:r>
              <w:rPr>
                <w:spacing w:val="-2"/>
              </w:rPr>
              <w:t xml:space="preserve"> </w:t>
            </w:r>
            <w:r>
              <w:t xml:space="preserve">the </w:t>
            </w:r>
            <w:r>
              <w:rPr>
                <w:b/>
                <w:bCs/>
                <w:spacing w:val="-2"/>
              </w:rPr>
              <w:t>Age</w:t>
            </w:r>
            <w:r>
              <w:rPr>
                <w:b/>
                <w:bCs/>
                <w:spacing w:val="33"/>
              </w:rPr>
              <w:t xml:space="preserve"> </w:t>
            </w:r>
            <w:r>
              <w:rPr>
                <w:b/>
                <w:bCs/>
              </w:rPr>
              <w:t>Range Maximum</w:t>
            </w:r>
            <w:r>
              <w:t>.</w:t>
            </w:r>
            <w:r>
              <w:rPr>
                <w:spacing w:val="1"/>
              </w:rPr>
              <w:t xml:space="preserve"> </w:t>
            </w:r>
            <w:r>
              <w:t xml:space="preserve">The </w:t>
            </w:r>
            <w:r>
              <w:rPr>
                <w:spacing w:val="-2"/>
              </w:rPr>
              <w:t>values</w:t>
            </w:r>
            <w:r>
              <w:t xml:space="preserve"> must</w:t>
            </w:r>
            <w:r>
              <w:rPr>
                <w:spacing w:val="2"/>
              </w:rPr>
              <w:t xml:space="preserve"> </w:t>
            </w:r>
            <w:r>
              <w:t xml:space="preserve">be </w:t>
            </w:r>
            <w:r>
              <w:rPr>
                <w:spacing w:val="-2"/>
              </w:rPr>
              <w:t>between</w:t>
            </w:r>
            <w:r w:rsidR="00C15788">
              <w:rPr>
                <w:spacing w:val="-2"/>
              </w:rPr>
              <w:t xml:space="preserve"> 1 and </w:t>
            </w:r>
            <w:r w:rsidR="007E16B6">
              <w:t>99</w:t>
            </w:r>
            <w:r>
              <w:rPr>
                <w:spacing w:val="29"/>
              </w:rPr>
              <w:t xml:space="preserve"> </w:t>
            </w:r>
            <w:r>
              <w:rPr>
                <w:spacing w:val="-2"/>
              </w:rPr>
              <w:t>and</w:t>
            </w:r>
            <w:r>
              <w:t xml:space="preserve"> the Maximum </w:t>
            </w:r>
            <w:r>
              <w:rPr>
                <w:spacing w:val="-2"/>
              </w:rPr>
              <w:t>value</w:t>
            </w:r>
            <w:r>
              <w:t xml:space="preserve"> must</w:t>
            </w:r>
            <w:r>
              <w:rPr>
                <w:spacing w:val="1"/>
              </w:rPr>
              <w:t xml:space="preserve"> </w:t>
            </w:r>
            <w:r>
              <w:t xml:space="preserve">be </w:t>
            </w:r>
            <w:r>
              <w:rPr>
                <w:spacing w:val="-2"/>
              </w:rPr>
              <w:t>greater</w:t>
            </w:r>
            <w:r>
              <w:rPr>
                <w:spacing w:val="1"/>
              </w:rPr>
              <w:t xml:space="preserve"> </w:t>
            </w:r>
            <w:r>
              <w:t>than or</w:t>
            </w:r>
            <w:r>
              <w:rPr>
                <w:spacing w:val="1"/>
              </w:rPr>
              <w:t xml:space="preserve"> </w:t>
            </w:r>
            <w:r>
              <w:rPr>
                <w:spacing w:val="-2"/>
              </w:rPr>
              <w:t>equal</w:t>
            </w:r>
            <w:r>
              <w:rPr>
                <w:spacing w:val="1"/>
              </w:rPr>
              <w:t xml:space="preserve"> </w:t>
            </w:r>
            <w:r>
              <w:t>to</w:t>
            </w:r>
            <w:r>
              <w:rPr>
                <w:spacing w:val="43"/>
              </w:rPr>
              <w:t xml:space="preserve"> </w:t>
            </w:r>
            <w:r>
              <w:t xml:space="preserve">the Minimum </w:t>
            </w:r>
            <w:r>
              <w:rPr>
                <w:spacing w:val="-2"/>
              </w:rPr>
              <w:t>value.</w:t>
            </w:r>
            <w:r>
              <w:rPr>
                <w:spacing w:val="1"/>
              </w:rPr>
              <w:t xml:space="preserve"> </w:t>
            </w:r>
            <w:r>
              <w:t xml:space="preserve">If the </w:t>
            </w:r>
            <w:r w:rsidR="001530A2" w:rsidRPr="00C15788">
              <w:rPr>
                <w:spacing w:val="-2"/>
              </w:rPr>
              <w:t xml:space="preserve">data </w:t>
            </w:r>
            <w:r>
              <w:rPr>
                <w:spacing w:val="-2"/>
              </w:rPr>
              <w:t>includes</w:t>
            </w:r>
            <w:r>
              <w:rPr>
                <w:spacing w:val="2"/>
              </w:rPr>
              <w:t xml:space="preserve"> </w:t>
            </w:r>
            <w:r>
              <w:t>the entire</w:t>
            </w:r>
            <w:r>
              <w:rPr>
                <w:spacing w:val="39"/>
              </w:rPr>
              <w:t xml:space="preserve"> </w:t>
            </w:r>
            <w:r>
              <w:rPr>
                <w:spacing w:val="-2"/>
              </w:rPr>
              <w:t>population,</w:t>
            </w:r>
            <w:r>
              <w:rPr>
                <w:spacing w:val="1"/>
              </w:rPr>
              <w:t xml:space="preserve"> </w:t>
            </w:r>
            <w:r>
              <w:rPr>
                <w:spacing w:val="-2"/>
              </w:rPr>
              <w:t>enter</w:t>
            </w:r>
            <w:r>
              <w:rPr>
                <w:spacing w:val="1"/>
              </w:rPr>
              <w:t xml:space="preserve"> </w:t>
            </w:r>
            <w:r w:rsidR="007E16B6">
              <w:rPr>
                <w:spacing w:val="-2"/>
              </w:rPr>
              <w:t>1-99</w:t>
            </w:r>
            <w:r>
              <w:rPr>
                <w:spacing w:val="-2"/>
              </w:rPr>
              <w:t>.</w:t>
            </w:r>
          </w:p>
          <w:p w14:paraId="56E0914F" w14:textId="06E43187" w:rsidR="00C9308E" w:rsidRPr="00C9308E" w:rsidRDefault="00C9308E" w:rsidP="00FE2AA1">
            <w:pPr>
              <w:pStyle w:val="ListParagraph"/>
              <w:rPr>
                <w:rFonts w:eastAsia="Arial" w:cs="Arial"/>
                <w:szCs w:val="17"/>
              </w:rPr>
            </w:pPr>
            <w:r w:rsidRPr="00C9308E">
              <w:rPr>
                <w:rFonts w:eastAsia="Arial" w:cs="Arial"/>
                <w:szCs w:val="17"/>
              </w:rPr>
              <w:t>7.</w:t>
            </w:r>
            <w:r>
              <w:rPr>
                <w:rFonts w:eastAsia="Arial" w:cs="Arial"/>
                <w:szCs w:val="17"/>
              </w:rPr>
              <w:tab/>
            </w:r>
            <w:r w:rsidRPr="00C9308E">
              <w:t>If</w:t>
            </w:r>
            <w:r w:rsidRPr="00C9308E">
              <w:rPr>
                <w:spacing w:val="23"/>
              </w:rPr>
              <w:t xml:space="preserve"> </w:t>
            </w:r>
            <w:r w:rsidR="00FE2AA1" w:rsidRPr="00FE2AA1">
              <w:rPr>
                <w:b/>
              </w:rPr>
              <w:t xml:space="preserve">Enter </w:t>
            </w:r>
            <w:r w:rsidRPr="00C9308E">
              <w:rPr>
                <w:b/>
              </w:rPr>
              <w:t>Grade</w:t>
            </w:r>
            <w:r w:rsidR="00FE2AA1">
              <w:rPr>
                <w:b/>
              </w:rPr>
              <w:t>(s)</w:t>
            </w:r>
            <w:r w:rsidRPr="00C9308E">
              <w:rPr>
                <w:b/>
              </w:rPr>
              <w:t xml:space="preserve"> </w:t>
            </w:r>
            <w:r w:rsidRPr="00C9308E">
              <w:t>is selected</w:t>
            </w:r>
            <w:r w:rsidRPr="00C9308E">
              <w:rPr>
                <w:spacing w:val="-3"/>
              </w:rPr>
              <w:t xml:space="preserve"> </w:t>
            </w:r>
            <w:r w:rsidRPr="00C9308E">
              <w:t xml:space="preserve">in the </w:t>
            </w:r>
            <w:r w:rsidRPr="00C9308E">
              <w:rPr>
                <w:b/>
              </w:rPr>
              <w:t>Population</w:t>
            </w:r>
            <w:r w:rsidRPr="00C9308E">
              <w:rPr>
                <w:b/>
                <w:spacing w:val="28"/>
              </w:rPr>
              <w:t xml:space="preserve"> </w:t>
            </w:r>
            <w:r w:rsidR="00FE2AA1">
              <w:rPr>
                <w:b/>
                <w:spacing w:val="-2"/>
              </w:rPr>
              <w:t>Parameter</w:t>
            </w:r>
            <w:r w:rsidRPr="00C9308E">
              <w:rPr>
                <w:b/>
              </w:rPr>
              <w:t xml:space="preserve"> </w:t>
            </w:r>
            <w:r w:rsidRPr="00C9308E">
              <w:t xml:space="preserve">field </w:t>
            </w:r>
            <w:r w:rsidR="00A45EC3" w:rsidRPr="00C9308E">
              <w:t>t</w:t>
            </w:r>
            <w:r w:rsidR="00A45EC3" w:rsidRPr="00C9308E">
              <w:rPr>
                <w:spacing w:val="-2"/>
              </w:rPr>
              <w:t>he</w:t>
            </w:r>
            <w:r w:rsidR="00A45EC3" w:rsidRPr="00C9308E">
              <w:rPr>
                <w:spacing w:val="46"/>
              </w:rPr>
              <w:t>n</w:t>
            </w:r>
            <w:r w:rsidR="00A45EC3">
              <w:rPr>
                <w:spacing w:val="46"/>
              </w:rPr>
              <w:t>a</w:t>
            </w:r>
            <w:r w:rsidRPr="00C9308E">
              <w:t>check</w:t>
            </w:r>
            <w:r>
              <w:t xml:space="preserve"> </w:t>
            </w:r>
            <w:r w:rsidRPr="00C9308E">
              <w:t>box</w:t>
            </w:r>
            <w:r w:rsidRPr="00C9308E">
              <w:rPr>
                <w:spacing w:val="19"/>
              </w:rPr>
              <w:t xml:space="preserve"> </w:t>
            </w:r>
            <w:r w:rsidRPr="00C9308E">
              <w:t>list</w:t>
            </w:r>
            <w:r w:rsidRPr="00C9308E">
              <w:rPr>
                <w:spacing w:val="25"/>
              </w:rPr>
              <w:t xml:space="preserve"> </w:t>
            </w:r>
            <w:r w:rsidRPr="00C9308E">
              <w:rPr>
                <w:spacing w:val="-2"/>
              </w:rPr>
              <w:t>will</w:t>
            </w:r>
            <w:r w:rsidRPr="00C9308E">
              <w:rPr>
                <w:spacing w:val="25"/>
              </w:rPr>
              <w:t xml:space="preserve"> </w:t>
            </w:r>
            <w:r w:rsidRPr="00C9308E">
              <w:t>be</w:t>
            </w:r>
            <w:r w:rsidRPr="00C9308E">
              <w:rPr>
                <w:spacing w:val="23"/>
              </w:rPr>
              <w:t xml:space="preserve"> </w:t>
            </w:r>
            <w:r w:rsidRPr="00C9308E">
              <w:rPr>
                <w:spacing w:val="-2"/>
              </w:rPr>
              <w:t>displayed</w:t>
            </w:r>
            <w:r w:rsidRPr="00C9308E">
              <w:rPr>
                <w:spacing w:val="23"/>
              </w:rPr>
              <w:t xml:space="preserve"> </w:t>
            </w:r>
            <w:r w:rsidRPr="00C9308E">
              <w:rPr>
                <w:spacing w:val="-2"/>
              </w:rPr>
              <w:t>including</w:t>
            </w:r>
            <w:r w:rsidRPr="00C9308E">
              <w:rPr>
                <w:spacing w:val="23"/>
              </w:rPr>
              <w:t xml:space="preserve"> </w:t>
            </w:r>
            <w:r w:rsidRPr="00C9308E">
              <w:t>the</w:t>
            </w:r>
            <w:r w:rsidRPr="00C9308E">
              <w:rPr>
                <w:spacing w:val="23"/>
              </w:rPr>
              <w:t xml:space="preserve"> </w:t>
            </w:r>
            <w:r w:rsidRPr="00C9308E">
              <w:t>following</w:t>
            </w:r>
            <w:r w:rsidRPr="00C9308E">
              <w:rPr>
                <w:spacing w:val="23"/>
              </w:rPr>
              <w:t xml:space="preserve"> </w:t>
            </w:r>
            <w:r w:rsidRPr="00C9308E">
              <w:t>values:</w:t>
            </w:r>
            <w:r w:rsidRPr="00C9308E">
              <w:rPr>
                <w:spacing w:val="39"/>
              </w:rPr>
              <w:t xml:space="preserve"> </w:t>
            </w:r>
            <w:r w:rsidRPr="00C9308E">
              <w:t>K,</w:t>
            </w:r>
            <w:r w:rsidRPr="00C9308E">
              <w:rPr>
                <w:spacing w:val="3"/>
              </w:rPr>
              <w:t xml:space="preserve"> </w:t>
            </w:r>
            <w:r w:rsidRPr="00C9308E">
              <w:t>1,</w:t>
            </w:r>
            <w:r w:rsidRPr="00C9308E">
              <w:rPr>
                <w:spacing w:val="3"/>
              </w:rPr>
              <w:t xml:space="preserve"> </w:t>
            </w:r>
            <w:r w:rsidRPr="00C9308E">
              <w:t>2,</w:t>
            </w:r>
            <w:r w:rsidRPr="00C9308E">
              <w:rPr>
                <w:spacing w:val="3"/>
              </w:rPr>
              <w:t xml:space="preserve"> </w:t>
            </w:r>
            <w:r w:rsidRPr="00C9308E">
              <w:t>3, 4,</w:t>
            </w:r>
            <w:r w:rsidRPr="00C9308E">
              <w:rPr>
                <w:spacing w:val="3"/>
              </w:rPr>
              <w:t xml:space="preserve"> </w:t>
            </w:r>
            <w:r w:rsidRPr="00C9308E">
              <w:t>5,</w:t>
            </w:r>
            <w:r w:rsidRPr="00C9308E">
              <w:rPr>
                <w:spacing w:val="1"/>
              </w:rPr>
              <w:t xml:space="preserve"> </w:t>
            </w:r>
            <w:r w:rsidRPr="00C9308E">
              <w:t>6,</w:t>
            </w:r>
            <w:r w:rsidRPr="00C9308E">
              <w:rPr>
                <w:spacing w:val="1"/>
              </w:rPr>
              <w:t xml:space="preserve"> </w:t>
            </w:r>
            <w:r w:rsidRPr="00C9308E">
              <w:t>7,</w:t>
            </w:r>
            <w:r w:rsidRPr="00C9308E">
              <w:rPr>
                <w:spacing w:val="1"/>
              </w:rPr>
              <w:t xml:space="preserve"> </w:t>
            </w:r>
            <w:r w:rsidRPr="00C9308E">
              <w:t>8,</w:t>
            </w:r>
            <w:r w:rsidRPr="00C9308E">
              <w:rPr>
                <w:spacing w:val="3"/>
              </w:rPr>
              <w:t xml:space="preserve"> </w:t>
            </w:r>
            <w:r w:rsidRPr="00C9308E">
              <w:t>9,</w:t>
            </w:r>
            <w:r w:rsidRPr="00C9308E">
              <w:rPr>
                <w:spacing w:val="1"/>
              </w:rPr>
              <w:t xml:space="preserve"> </w:t>
            </w:r>
            <w:r w:rsidRPr="00C9308E">
              <w:rPr>
                <w:spacing w:val="-2"/>
              </w:rPr>
              <w:t>10,</w:t>
            </w:r>
            <w:r w:rsidRPr="00C9308E">
              <w:rPr>
                <w:spacing w:val="3"/>
              </w:rPr>
              <w:t xml:space="preserve"> </w:t>
            </w:r>
            <w:r w:rsidRPr="00C9308E">
              <w:rPr>
                <w:spacing w:val="-2"/>
              </w:rPr>
              <w:t>11,</w:t>
            </w:r>
            <w:r w:rsidRPr="00C9308E">
              <w:rPr>
                <w:spacing w:val="1"/>
              </w:rPr>
              <w:t xml:space="preserve"> </w:t>
            </w:r>
            <w:r w:rsidRPr="00C9308E">
              <w:rPr>
                <w:spacing w:val="-2"/>
              </w:rPr>
              <w:t>12,</w:t>
            </w:r>
            <w:r w:rsidRPr="00C9308E">
              <w:rPr>
                <w:spacing w:val="1"/>
              </w:rPr>
              <w:t xml:space="preserve"> </w:t>
            </w:r>
            <w:r w:rsidRPr="00C9308E">
              <w:t>College</w:t>
            </w:r>
            <w:r>
              <w:t>.</w:t>
            </w:r>
          </w:p>
          <w:p w14:paraId="5D188408" w14:textId="796C29D1" w:rsidR="004D2BAD" w:rsidRDefault="00F31E84" w:rsidP="00FE2AA1">
            <w:pPr>
              <w:pStyle w:val="ListParagraph"/>
              <w:spacing w:before="120"/>
              <w:ind w:left="358" w:hanging="360"/>
            </w:pPr>
            <w:r>
              <w:t>8.</w:t>
            </w:r>
            <w:r>
              <w:tab/>
              <w:t xml:space="preserve">Data Source Timeframe will prevent the user from adding a future date. </w:t>
            </w:r>
            <w:r w:rsidR="00FE2AA1">
              <w:t>Clicking on the Date boxes brings up a calendar on which grantees can select the relevant dates.</w:t>
            </w:r>
          </w:p>
          <w:p w14:paraId="0802D698" w14:textId="15361B1F" w:rsidR="00792CD0" w:rsidRDefault="00F31E84" w:rsidP="007314E1">
            <w:pPr>
              <w:pStyle w:val="ListParagraph"/>
            </w:pPr>
            <w:r>
              <w:t>9.</w:t>
            </w:r>
            <w:r>
              <w:tab/>
              <w:t xml:space="preserve">Number of Events will be a free text field </w:t>
            </w:r>
            <w:r w:rsidR="002E57E2">
              <w:t>that only accept</w:t>
            </w:r>
            <w:r w:rsidR="00A45EC3">
              <w:t>s</w:t>
            </w:r>
            <w:r w:rsidR="002E57E2">
              <w:t xml:space="preserve"> numeric values.</w:t>
            </w:r>
          </w:p>
          <w:p w14:paraId="6FEF3C4A" w14:textId="77777777" w:rsidR="00792CD0" w:rsidRDefault="00792CD0" w:rsidP="00B74274">
            <w:pPr>
              <w:pStyle w:val="ListParagraph"/>
              <w:keepNext/>
            </w:pPr>
          </w:p>
          <w:p w14:paraId="47E8D021" w14:textId="77777777" w:rsidR="00792CD0" w:rsidRDefault="00792CD0" w:rsidP="00B74274">
            <w:pPr>
              <w:pStyle w:val="ListParagraph"/>
              <w:keepNext/>
            </w:pPr>
          </w:p>
          <w:p w14:paraId="49855588" w14:textId="77777777" w:rsidR="00792CD0" w:rsidRDefault="00792CD0" w:rsidP="00B74274">
            <w:pPr>
              <w:pStyle w:val="ListParagraph"/>
              <w:keepNext/>
            </w:pPr>
          </w:p>
          <w:p w14:paraId="1B2F308E" w14:textId="77777777" w:rsidR="00792CD0" w:rsidRDefault="00792CD0" w:rsidP="00B74274">
            <w:pPr>
              <w:pStyle w:val="ListParagraph"/>
              <w:keepNext/>
            </w:pPr>
          </w:p>
          <w:p w14:paraId="7C666B82" w14:textId="77777777" w:rsidR="00792CD0" w:rsidRDefault="00792CD0" w:rsidP="00B74274">
            <w:pPr>
              <w:pStyle w:val="ListParagraph"/>
              <w:keepNext/>
            </w:pPr>
          </w:p>
          <w:p w14:paraId="003755B6" w14:textId="77777777" w:rsidR="00792CD0" w:rsidRDefault="00792CD0" w:rsidP="00B74274">
            <w:pPr>
              <w:pStyle w:val="ListParagraph"/>
              <w:keepNext/>
            </w:pPr>
          </w:p>
          <w:p w14:paraId="65DFE7C7" w14:textId="77777777" w:rsidR="00792CD0" w:rsidRDefault="00792CD0" w:rsidP="00B74274">
            <w:pPr>
              <w:pStyle w:val="ListParagraph"/>
              <w:keepNext/>
            </w:pPr>
          </w:p>
          <w:p w14:paraId="59CBB421" w14:textId="77777777" w:rsidR="00792CD0" w:rsidRDefault="00792CD0" w:rsidP="00B74274">
            <w:pPr>
              <w:pStyle w:val="ListParagraph"/>
              <w:keepNext/>
            </w:pPr>
          </w:p>
          <w:p w14:paraId="1C3206F1" w14:textId="5FB7EF4A" w:rsidR="00792CD0" w:rsidRDefault="00792CD0" w:rsidP="007314E1">
            <w:pPr>
              <w:keepNext/>
            </w:pPr>
          </w:p>
        </w:tc>
      </w:tr>
      <w:tr w:rsidR="004D2BAD" w14:paraId="052004A3" w14:textId="77777777" w:rsidTr="00CE525F">
        <w:trPr>
          <w:trHeight w:val="9611"/>
        </w:trPr>
        <w:tc>
          <w:tcPr>
            <w:tcW w:w="10489" w:type="dxa"/>
            <w:gridSpan w:val="5"/>
            <w:tcBorders>
              <w:top w:val="nil"/>
            </w:tcBorders>
          </w:tcPr>
          <w:p w14:paraId="2DB7872D" w14:textId="3851AAD0" w:rsidR="00411852" w:rsidRDefault="00C15788" w:rsidP="00411852">
            <w:pPr>
              <w:pStyle w:val="BodyTextBold"/>
              <w:rPr>
                <w:rStyle w:val="Emphasis"/>
                <w:rFonts w:ascii="Verdana" w:hAnsi="Verdana"/>
                <w:b w:val="0"/>
                <w:bCs/>
                <w:i w:val="0"/>
                <w:iCs w:val="0"/>
                <w:color w:val="008000"/>
                <w:sz w:val="17"/>
                <w:shd w:val="clear" w:color="auto" w:fill="FFFFFF"/>
              </w:rPr>
            </w:pPr>
            <w:r w:rsidRPr="00E86CC1">
              <w:rPr>
                <w:b w:val="0"/>
                <w:noProof/>
                <w:shd w:val="clear" w:color="auto" w:fill="FFFFFF"/>
              </w:rPr>
              <mc:AlternateContent>
                <mc:Choice Requires="wps">
                  <w:drawing>
                    <wp:anchor distT="0" distB="0" distL="114300" distR="114300" simplePos="0" relativeHeight="252198912" behindDoc="0" locked="0" layoutInCell="1" allowOverlap="1" wp14:anchorId="3EEB06C2" wp14:editId="59FA3D4A">
                      <wp:simplePos x="0" y="0"/>
                      <wp:positionH relativeFrom="column">
                        <wp:posOffset>154305</wp:posOffset>
                      </wp:positionH>
                      <wp:positionV relativeFrom="page">
                        <wp:posOffset>123825</wp:posOffset>
                      </wp:positionV>
                      <wp:extent cx="197485" cy="197485"/>
                      <wp:effectExtent l="0" t="0" r="12065" b="12065"/>
                      <wp:wrapNone/>
                      <wp:docPr id="863" name="Oval 86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2DF00" w14:textId="731C12A3" w:rsidR="00EE7FC1" w:rsidRPr="00FE69B0" w:rsidRDefault="00EE7FC1" w:rsidP="00C9308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B06C2" id="Oval 863" o:spid="_x0000_s1517" style="position:absolute;left:0;text-align:left;margin-left:12.15pt;margin-top:9.75pt;width:15.55pt;height:15.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" fillcolor="yellow" strokecolor="black [3213]" strokeweight=".5pt">
                      <v:stroke joinstyle="miter"/>
                      <v:textbox inset="0,0,0,0">
                        <w:txbxContent>
                          <w:p w14:paraId="1642DF00" w14:textId="731C12A3" w:rsidR="00EE7FC1" w:rsidRPr="00FE69B0" w:rsidRDefault="00EE7FC1" w:rsidP="00C9308E">
                            <w:pPr>
                              <w:jc w:val="center"/>
                              <w:rPr>
                                <w:color w:val="000000" w:themeColor="text1"/>
                              </w:rPr>
                            </w:pPr>
                            <w:r>
                              <w:rPr>
                                <w:color w:val="000000" w:themeColor="text1"/>
                              </w:rPr>
                              <w:t>5</w:t>
                            </w:r>
                          </w:p>
                        </w:txbxContent>
                      </v:textbox>
                      <w10:wrap anchory="page"/>
                    </v:oval>
                  </w:pict>
                </mc:Fallback>
              </mc:AlternateContent>
            </w:r>
            <w:r w:rsidR="00411852">
              <w:t>Population Parameters:</w:t>
            </w:r>
            <w:r w:rsidR="00411852">
              <w:rPr>
                <w:rStyle w:val="Emphasis"/>
                <w:rFonts w:ascii="Verdana" w:hAnsi="Verdana"/>
                <w:b w:val="0"/>
                <w:bCs/>
                <w:i w:val="0"/>
                <w:iCs w:val="0"/>
                <w:color w:val="008000"/>
                <w:sz w:val="17"/>
                <w:shd w:val="clear" w:color="auto" w:fill="FFFFFF"/>
              </w:rPr>
              <w:t>*</w:t>
            </w:r>
          </w:p>
          <w:p w14:paraId="74C985A9" w14:textId="1A7C955C" w:rsidR="00411852" w:rsidRDefault="00411852" w:rsidP="00411852">
            <w:pPr>
              <w:pStyle w:val="BodyText2"/>
            </w:pPr>
            <w:r>
              <w:rPr>
                <w:noProof/>
              </w:rPr>
              <w:drawing>
                <wp:inline distT="0" distB="0" distL="0" distR="0" wp14:anchorId="6D340BBE" wp14:editId="550ADB14">
                  <wp:extent cx="1683407" cy="2095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7219AD10" w14:textId="5612E479" w:rsidR="00411852" w:rsidRPr="003C2AE3" w:rsidRDefault="00C9308E" w:rsidP="00411852">
            <w:pPr>
              <w:pStyle w:val="BodyTextBold"/>
              <w:rPr>
                <w:b w:val="0"/>
                <w:bCs/>
                <w:color w:val="auto"/>
              </w:rPr>
            </w:pPr>
            <w:r w:rsidRPr="00E86CC1">
              <w:rPr>
                <w:b w:val="0"/>
                <w:noProof/>
                <w:shd w:val="clear" w:color="auto" w:fill="FFFFFF"/>
              </w:rPr>
              <mc:AlternateContent>
                <mc:Choice Requires="wps">
                  <w:drawing>
                    <wp:anchor distT="0" distB="0" distL="114300" distR="114300" simplePos="0" relativeHeight="252248064" behindDoc="0" locked="0" layoutInCell="1" allowOverlap="1" wp14:anchorId="2F69CD94" wp14:editId="3161BC16">
                      <wp:simplePos x="0" y="0"/>
                      <wp:positionH relativeFrom="column">
                        <wp:posOffset>153035</wp:posOffset>
                      </wp:positionH>
                      <wp:positionV relativeFrom="page">
                        <wp:posOffset>662305</wp:posOffset>
                      </wp:positionV>
                      <wp:extent cx="197485" cy="197485"/>
                      <wp:effectExtent l="0" t="0" r="12065" b="12065"/>
                      <wp:wrapNone/>
                      <wp:docPr id="1014" name="Oval 10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C6E4E" w14:textId="04B7A10F" w:rsidR="00EE7FC1" w:rsidRPr="00FE69B0" w:rsidRDefault="00EE7FC1" w:rsidP="00C9308E">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9CD94" id="Oval 1014" o:spid="_x0000_s1518" style="position:absolute;left:0;text-align:left;margin-left:12.05pt;margin-top:52.15pt;width:15.55pt;height:15.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" fillcolor="yellow" strokecolor="black [3213]" strokeweight=".5pt">
                      <v:stroke joinstyle="miter"/>
                      <v:textbox inset="0,0,0,0">
                        <w:txbxContent>
                          <w:p w14:paraId="19DC6E4E" w14:textId="04B7A10F" w:rsidR="00EE7FC1" w:rsidRPr="00FE69B0" w:rsidRDefault="00EE7FC1" w:rsidP="00C9308E">
                            <w:pPr>
                              <w:jc w:val="center"/>
                              <w:rPr>
                                <w:color w:val="000000" w:themeColor="text1"/>
                              </w:rPr>
                            </w:pPr>
                            <w:r>
                              <w:rPr>
                                <w:color w:val="000000" w:themeColor="text1"/>
                              </w:rPr>
                              <w:t>6</w:t>
                            </w:r>
                          </w:p>
                        </w:txbxContent>
                      </v:textbox>
                      <w10:wrap anchory="page"/>
                    </v:oval>
                  </w:pict>
                </mc:Fallback>
              </mc:AlternateContent>
            </w:r>
            <w:r w:rsidR="00411852">
              <w:t>Age Range:</w:t>
            </w:r>
            <w:r w:rsidR="00411852" w:rsidRPr="003C2AE3">
              <w:rPr>
                <w:b w:val="0"/>
                <w:bCs/>
                <w:color w:val="auto"/>
                <w:highlight w:val="yellow"/>
              </w:rPr>
              <w:t xml:space="preserve"> (If Enter Age Range is selected)</w:t>
            </w:r>
          </w:p>
          <w:p w14:paraId="0787E2F7" w14:textId="222B3703" w:rsidR="001530A2" w:rsidRPr="001530A2" w:rsidRDefault="001530A2" w:rsidP="00411852">
            <w:pPr>
              <w:pStyle w:val="BodyText2"/>
              <w:spacing w:line="240" w:lineRule="auto"/>
              <w:ind w:left="605"/>
              <w:rPr>
                <w:shd w:val="clear" w:color="auto" w:fill="FFFFFF"/>
              </w:rPr>
            </w:pPr>
            <w:r w:rsidRPr="001530A2">
              <w:rPr>
                <w:shd w:val="clear" w:color="auto" w:fill="FFFFFF"/>
              </w:rPr>
              <w:t>Insert the lower and upper bounds for the age range for the population specified. For example, if the outcome is alcohol-related motor vehicle crashes among young adults aged 18 to 25 years, the maximum would be 25. If the population age range is bound at the lower but not the upper end (e.g., age 16 and over), the maximum should be entered as 99.</w:t>
            </w:r>
          </w:p>
          <w:p w14:paraId="002ACD25" w14:textId="36A456E6" w:rsidR="001530A2" w:rsidRDefault="001530A2" w:rsidP="00411852">
            <w:pPr>
              <w:pStyle w:val="BodyText2"/>
              <w:spacing w:line="240" w:lineRule="auto"/>
              <w:ind w:left="605"/>
              <w:rPr>
                <w:shd w:val="clear" w:color="auto" w:fill="FFFFFF"/>
              </w:rPr>
            </w:pPr>
          </w:p>
          <w:p w14:paraId="52B77BB9" w14:textId="4B7C06E3" w:rsidR="00411852" w:rsidRDefault="00411852" w:rsidP="00411852">
            <w:pPr>
              <w:pStyle w:val="BodyTextBold"/>
              <w:spacing w:before="0" w:after="0"/>
            </w:pPr>
            <w:r>
              <w:rPr>
                <w:shd w:val="clear" w:color="auto" w:fill="FFFFFF"/>
              </w:rPr>
              <w:t xml:space="preserve">Minimum  </w:t>
            </w:r>
            <w:r w:rsidRPr="009B02A6">
              <w:rPr>
                <w:rFonts w:ascii="Arial Bold" w:hAnsi="Arial Bold"/>
                <w:noProof/>
                <w:position w:val="-6"/>
                <w:bdr w:val="none" w:sz="0" w:space="0" w:color="auto"/>
              </w:rPr>
              <mc:AlternateContent>
                <mc:Choice Requires="wps">
                  <w:drawing>
                    <wp:inline distT="0" distB="0" distL="0" distR="0" wp14:anchorId="7F01476F" wp14:editId="6F1E64C2">
                      <wp:extent cx="822960" cy="175565"/>
                      <wp:effectExtent l="0" t="0" r="15240" b="15240"/>
                      <wp:docPr id="636" name="Rectangle 636"/>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4F54D4" id="Rectangle 636"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CpwMuCoQIAAKsFAAAOAAAAAAAAAAAAAAAAAC4CAABkcnMv&#10;ZTJvRG9jLnhtbFBLAQItABQABgAIAAAAIQApl5Zm2gAAAAQBAAAPAAAAAAAAAAAAAAAAAPsEAABk&#10;cnMvZG93bnJldi54bWxQSwUGAAAAAAQABADzAAAAAgYAAAAA&#10;" filled="f" strokecolor="#d8d8d8 [2732]" strokeweight="1pt">
                      <w10:anchorlock/>
                    </v:rect>
                  </w:pict>
                </mc:Fallback>
              </mc:AlternateContent>
            </w:r>
            <w:r w:rsidRPr="009B02A6">
              <w:rPr>
                <w:rFonts w:ascii="Arial Bold" w:hAnsi="Arial Bold"/>
                <w:position w:val="-6"/>
                <w:shd w:val="clear" w:color="auto" w:fill="FFFFFF"/>
              </w:rPr>
              <w:t xml:space="preserve"> </w:t>
            </w:r>
            <w:r>
              <w:rPr>
                <w:shd w:val="clear" w:color="auto" w:fill="FFFFFF"/>
              </w:rPr>
              <w:t xml:space="preserve">  Maximum </w:t>
            </w:r>
            <w:r w:rsidRPr="009B02A6">
              <w:rPr>
                <w:rFonts w:ascii="Arial Bold" w:hAnsi="Arial Bold"/>
                <w:position w:val="-6"/>
                <w:shd w:val="clear" w:color="auto" w:fill="FFFFFF"/>
              </w:rPr>
              <w:t xml:space="preserve"> </w:t>
            </w:r>
            <w:r w:rsidRPr="009B02A6">
              <w:rPr>
                <w:rFonts w:ascii="Arial Bold" w:hAnsi="Arial Bold"/>
                <w:noProof/>
                <w:position w:val="-6"/>
                <w:bdr w:val="none" w:sz="0" w:space="0" w:color="auto"/>
              </w:rPr>
              <mc:AlternateContent>
                <mc:Choice Requires="wps">
                  <w:drawing>
                    <wp:inline distT="0" distB="0" distL="0" distR="0" wp14:anchorId="7C0C6062" wp14:editId="01DA7DD3">
                      <wp:extent cx="822960" cy="175565"/>
                      <wp:effectExtent l="0" t="0" r="15240" b="15240"/>
                      <wp:docPr id="637" name="Rectangle 637"/>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EFA781" id="Rectangle 637"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dEKLz6ICAACrBQAADgAAAAAAAAAAAAAAAAAuAgAAZHJz&#10;L2Uyb0RvYy54bWxQSwECLQAUAAYACAAAACEAKZeWZtoAAAAEAQAADwAAAAAAAAAAAAAAAAD8BAAA&#10;ZHJzL2Rvd25yZXYueG1sUEsFBgAAAAAEAAQA8wAAAAMGAAAAAA==&#10;" filled="f" strokecolor="#d8d8d8 [2732]" strokeweight="1pt">
                      <w10:anchorlock/>
                    </v:rect>
                  </w:pict>
                </mc:Fallback>
              </mc:AlternateContent>
            </w:r>
          </w:p>
          <w:p w14:paraId="6412415F" w14:textId="16E4C84D" w:rsidR="00411852" w:rsidRDefault="00411852" w:rsidP="00411852">
            <w:pPr>
              <w:pStyle w:val="BodyTextBold"/>
              <w:spacing w:before="0" w:after="0"/>
            </w:pPr>
          </w:p>
          <w:p w14:paraId="1E71C550" w14:textId="47BECF3C" w:rsidR="00964F52" w:rsidRDefault="00C9308E" w:rsidP="00964F52">
            <w:pPr>
              <w:pStyle w:val="BodyTextBold"/>
              <w:rPr>
                <w:shd w:val="clear" w:color="auto" w:fill="FFFFFF"/>
              </w:rPr>
            </w:pPr>
            <w:r w:rsidRPr="00B07045">
              <w:rPr>
                <w:noProof/>
              </w:rPr>
              <mc:AlternateContent>
                <mc:Choice Requires="wps">
                  <w:drawing>
                    <wp:anchor distT="0" distB="0" distL="114300" distR="114300" simplePos="0" relativeHeight="252187648" behindDoc="0" locked="0" layoutInCell="1" allowOverlap="1" wp14:anchorId="638051F0" wp14:editId="5728A3CA">
                      <wp:simplePos x="0" y="0"/>
                      <wp:positionH relativeFrom="column">
                        <wp:posOffset>153394</wp:posOffset>
                      </wp:positionH>
                      <wp:positionV relativeFrom="page">
                        <wp:posOffset>1857071</wp:posOffset>
                      </wp:positionV>
                      <wp:extent cx="197485" cy="197485"/>
                      <wp:effectExtent l="0" t="0" r="12065" b="12065"/>
                      <wp:wrapNone/>
                      <wp:docPr id="862" name="Oval 8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2C10B" w14:textId="415D126A"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051F0" id="Oval 862" o:spid="_x0000_s1519" style="position:absolute;left:0;text-align:left;margin-left:12.1pt;margin-top:146.25pt;width:15.55pt;height:15.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" fillcolor="yellow" strokecolor="black [3213]" strokeweight=".5pt">
                      <v:stroke joinstyle="miter"/>
                      <v:textbox inset="0,0,0,0">
                        <w:txbxContent>
                          <w:p w14:paraId="1632C10B" w14:textId="415D126A"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964F52">
              <w:t>Grades:</w:t>
            </w:r>
            <w:r w:rsidR="00964F52">
              <w:rPr>
                <w:rStyle w:val="Emphasis"/>
                <w:rFonts w:ascii="Verdana" w:hAnsi="Verdana"/>
                <w:b w:val="0"/>
                <w:bCs/>
                <w:i w:val="0"/>
                <w:iCs w:val="0"/>
                <w:color w:val="008000"/>
                <w:sz w:val="17"/>
                <w:shd w:val="clear" w:color="auto" w:fill="FFFFFF"/>
              </w:rPr>
              <w:t xml:space="preserve">* </w:t>
            </w:r>
            <w:r w:rsidR="00964F52" w:rsidRPr="003C2AE3">
              <w:rPr>
                <w:b w:val="0"/>
                <w:bCs/>
                <w:highlight w:val="yellow"/>
              </w:rPr>
              <w:t>(If Enter Grade(s) is selected)</w:t>
            </w:r>
          </w:p>
          <w:p w14:paraId="05F4FFA9" w14:textId="373AE9CD" w:rsidR="001530A2" w:rsidRPr="001530A2" w:rsidRDefault="001530A2" w:rsidP="00964F52">
            <w:pPr>
              <w:pStyle w:val="BodyTextBold"/>
              <w:spacing w:before="0"/>
              <w:rPr>
                <w:b w:val="0"/>
                <w:shd w:val="clear" w:color="auto" w:fill="FFFFFF"/>
              </w:rPr>
            </w:pPr>
            <w:r w:rsidRPr="001530A2">
              <w:rPr>
                <w:b w:val="0"/>
                <w:shd w:val="clear" w:color="auto" w:fill="FFFFFF"/>
              </w:rPr>
              <w:t>Select the grade(s) of the population represented by the data. When possible, data for each specified grade should be reported separately. If the data reflect Grade 7 students only, then select 7. If the data reflect students in Grades 9 and 11 and the current data being reported are for Grade 9 students, then select 9. If the data reflect students in grades 9 and 11, and the data are being reported together, select both 9 and 11.</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1737"/>
              <w:gridCol w:w="1737"/>
              <w:gridCol w:w="1737"/>
              <w:gridCol w:w="1738"/>
            </w:tblGrid>
            <w:tr w:rsidR="00964F52" w:rsidRPr="00213EB8" w14:paraId="042486A0" w14:textId="77777777" w:rsidTr="00964F52">
              <w:tc>
                <w:tcPr>
                  <w:tcW w:w="1737" w:type="dxa"/>
                </w:tcPr>
                <w:p w14:paraId="0250CB05"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15BBEDD3" wp14:editId="6F257655">
                        <wp:extent cx="121920" cy="14033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K</w:t>
                  </w:r>
                </w:p>
              </w:tc>
              <w:tc>
                <w:tcPr>
                  <w:tcW w:w="1737" w:type="dxa"/>
                </w:tcPr>
                <w:p w14:paraId="70892421"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32ABCA4" wp14:editId="0993A2A5">
                        <wp:extent cx="121920" cy="14033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3</w:t>
                  </w:r>
                </w:p>
              </w:tc>
              <w:tc>
                <w:tcPr>
                  <w:tcW w:w="1737" w:type="dxa"/>
                </w:tcPr>
                <w:p w14:paraId="583BF15D"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FD336DB" wp14:editId="64EC621F">
                        <wp:extent cx="121920" cy="14033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6</w:t>
                  </w:r>
                </w:p>
              </w:tc>
              <w:tc>
                <w:tcPr>
                  <w:tcW w:w="1737" w:type="dxa"/>
                </w:tcPr>
                <w:p w14:paraId="0EA7526E"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B7D351F" wp14:editId="6D6BDBBF">
                        <wp:extent cx="121920" cy="14033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9</w:t>
                  </w:r>
                </w:p>
              </w:tc>
              <w:tc>
                <w:tcPr>
                  <w:tcW w:w="1738" w:type="dxa"/>
                </w:tcPr>
                <w:p w14:paraId="4412110A"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DDA2765" wp14:editId="15263505">
                        <wp:extent cx="121920" cy="14033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12</w:t>
                  </w:r>
                </w:p>
              </w:tc>
            </w:tr>
            <w:tr w:rsidR="00964F52" w:rsidRPr="00213EB8" w14:paraId="7FAFDA3D" w14:textId="77777777" w:rsidTr="00964F52">
              <w:tc>
                <w:tcPr>
                  <w:tcW w:w="1737" w:type="dxa"/>
                </w:tcPr>
                <w:p w14:paraId="084D6160"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5CCC6CC" wp14:editId="4BF372F9">
                        <wp:extent cx="121920" cy="14033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w:t>
                  </w:r>
                </w:p>
              </w:tc>
              <w:tc>
                <w:tcPr>
                  <w:tcW w:w="1737" w:type="dxa"/>
                </w:tcPr>
                <w:p w14:paraId="1B9D4AA9"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58EA5D4" wp14:editId="5C7C9B04">
                        <wp:extent cx="121920" cy="1403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4</w:t>
                  </w:r>
                </w:p>
              </w:tc>
              <w:tc>
                <w:tcPr>
                  <w:tcW w:w="1737" w:type="dxa"/>
                </w:tcPr>
                <w:p w14:paraId="7C46045E"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353E2F6" wp14:editId="3436D088">
                        <wp:extent cx="121920" cy="14033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7</w:t>
                  </w:r>
                </w:p>
              </w:tc>
              <w:tc>
                <w:tcPr>
                  <w:tcW w:w="1737" w:type="dxa"/>
                </w:tcPr>
                <w:p w14:paraId="25227539"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5EAD117" wp14:editId="0C64377A">
                        <wp:extent cx="121920" cy="14033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10</w:t>
                  </w:r>
                </w:p>
              </w:tc>
              <w:tc>
                <w:tcPr>
                  <w:tcW w:w="1738" w:type="dxa"/>
                </w:tcPr>
                <w:p w14:paraId="35F7D4EA"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BB0E7CF" wp14:editId="4CB9DBA5">
                        <wp:extent cx="121920" cy="14033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College</w:t>
                  </w:r>
                </w:p>
              </w:tc>
            </w:tr>
            <w:tr w:rsidR="00964F52" w:rsidRPr="00213EB8" w14:paraId="44B1EC1D" w14:textId="77777777" w:rsidTr="00964F52">
              <w:tc>
                <w:tcPr>
                  <w:tcW w:w="1737" w:type="dxa"/>
                </w:tcPr>
                <w:p w14:paraId="18545012"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112C3511" wp14:editId="67FC84C5">
                        <wp:extent cx="121920" cy="14033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2</w:t>
                  </w:r>
                </w:p>
              </w:tc>
              <w:tc>
                <w:tcPr>
                  <w:tcW w:w="1737" w:type="dxa"/>
                </w:tcPr>
                <w:p w14:paraId="75908A64"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D7E713A" wp14:editId="56CA9AFB">
                        <wp:extent cx="121920" cy="14033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5</w:t>
                  </w:r>
                </w:p>
              </w:tc>
              <w:tc>
                <w:tcPr>
                  <w:tcW w:w="1737" w:type="dxa"/>
                </w:tcPr>
                <w:p w14:paraId="451A25F3"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5A87204" wp14:editId="1A2ACD56">
                        <wp:extent cx="121920" cy="14033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8</w:t>
                  </w:r>
                </w:p>
              </w:tc>
              <w:tc>
                <w:tcPr>
                  <w:tcW w:w="1737" w:type="dxa"/>
                </w:tcPr>
                <w:p w14:paraId="172EAC6D"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7141376" wp14:editId="583B910C">
                        <wp:extent cx="121920" cy="14033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11</w:t>
                  </w:r>
                </w:p>
              </w:tc>
              <w:tc>
                <w:tcPr>
                  <w:tcW w:w="1738" w:type="dxa"/>
                </w:tcPr>
                <w:p w14:paraId="7499A092" w14:textId="77777777" w:rsidR="00964F52" w:rsidRPr="00213EB8" w:rsidRDefault="00964F52" w:rsidP="00964F52">
                  <w:pPr>
                    <w:pStyle w:val="BodyTextBold"/>
                    <w:shd w:val="clear" w:color="auto" w:fill="auto"/>
                    <w:spacing w:before="0" w:after="0"/>
                    <w:ind w:left="0"/>
                    <w:rPr>
                      <w:b w:val="0"/>
                      <w:bCs/>
                      <w:shd w:val="clear" w:color="auto" w:fill="FFFFFF"/>
                    </w:rPr>
                  </w:pPr>
                </w:p>
              </w:tc>
            </w:tr>
          </w:tbl>
          <w:p w14:paraId="78BBDDBD" w14:textId="11BC0A77" w:rsidR="00964F52" w:rsidRDefault="00964F52" w:rsidP="00964F52">
            <w:pPr>
              <w:pStyle w:val="BodyTextBold"/>
              <w:rPr>
                <w:shd w:val="clear" w:color="auto" w:fill="FFFFFF"/>
              </w:rPr>
            </w:pPr>
            <w:r>
              <w:rPr>
                <w:shd w:val="clear" w:color="auto" w:fill="FFFFFF"/>
              </w:rPr>
              <w:t>Other Sample Descriptors:</w:t>
            </w:r>
          </w:p>
          <w:p w14:paraId="5A368742" w14:textId="2633C5AB" w:rsidR="00964F52" w:rsidRDefault="00964F52" w:rsidP="00964F52">
            <w:pPr>
              <w:pStyle w:val="BodyText2"/>
            </w:pPr>
            <w:r>
              <w:rPr>
                <w:noProof/>
                <w:bdr w:val="none" w:sz="0" w:space="0" w:color="auto"/>
              </w:rPr>
              <mc:AlternateContent>
                <mc:Choice Requires="wps">
                  <w:drawing>
                    <wp:inline distT="0" distB="0" distL="0" distR="0" wp14:anchorId="00386AE1" wp14:editId="2AECB928">
                      <wp:extent cx="5010912" cy="933450"/>
                      <wp:effectExtent l="0" t="0" r="18415" b="19050"/>
                      <wp:docPr id="735" name="Rectangle 735"/>
                      <wp:cNvGraphicFramePr/>
                      <a:graphic xmlns:a="http://schemas.openxmlformats.org/drawingml/2006/main">
                        <a:graphicData uri="http://schemas.microsoft.com/office/word/2010/wordprocessingShape">
                          <wps:wsp>
                            <wps:cNvSpPr/>
                            <wps:spPr>
                              <a:xfrm>
                                <a:off x="0" y="0"/>
                                <a:ext cx="5010912" cy="933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DA718E" id="Rectangle 735" o:spid="_x0000_s1026" style="width:394.55pt;height: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" fillcolor="white [3212]" strokecolor="#bfbfbf [2412]" strokeweight="1pt">
                      <w10:anchorlock/>
                    </v:rect>
                  </w:pict>
                </mc:Fallback>
              </mc:AlternateContent>
            </w:r>
          </w:p>
          <w:p w14:paraId="78EFC285" w14:textId="3A65B919"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21065677" w14:textId="7009D73E" w:rsidR="00964F52" w:rsidRDefault="00A45EC3" w:rsidP="00125217">
            <w:pPr>
              <w:pStyle w:val="BodyTextBold"/>
            </w:pPr>
            <w:r w:rsidRPr="00B07045">
              <w:rPr>
                <w:noProof/>
              </w:rPr>
              <mc:AlternateContent>
                <mc:Choice Requires="wps">
                  <w:drawing>
                    <wp:anchor distT="0" distB="0" distL="114300" distR="114300" simplePos="0" relativeHeight="252614656" behindDoc="0" locked="0" layoutInCell="1" allowOverlap="1" wp14:anchorId="449361D5" wp14:editId="53E67EBB">
                      <wp:simplePos x="0" y="0"/>
                      <wp:positionH relativeFrom="column">
                        <wp:posOffset>153670</wp:posOffset>
                      </wp:positionH>
                      <wp:positionV relativeFrom="page">
                        <wp:posOffset>4649470</wp:posOffset>
                      </wp:positionV>
                      <wp:extent cx="197485" cy="197485"/>
                      <wp:effectExtent l="0" t="0" r="12065" b="12065"/>
                      <wp:wrapNone/>
                      <wp:docPr id="641" name="Oval 6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19FF1BF" w14:textId="7DF75ABD" w:rsidR="00EE7FC1" w:rsidRPr="00FE69B0" w:rsidRDefault="00EE7FC1" w:rsidP="00A45EC3">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361D5" id="Oval 641" o:spid="_x0000_s1520" style="position:absolute;left:0;text-align:left;margin-left:12.1pt;margin-top:366.1pt;width:15.55pt;height:15.5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" fillcolor="yellow" strokecolor="windowText" strokeweight=".5pt">
                      <v:stroke joinstyle="miter"/>
                      <v:textbox inset="0,0,0,0">
                        <w:txbxContent>
                          <w:p w14:paraId="019FF1BF" w14:textId="7DF75ABD" w:rsidR="00EE7FC1" w:rsidRPr="00FE69B0" w:rsidRDefault="00EE7FC1" w:rsidP="00A45EC3">
                            <w:pPr>
                              <w:jc w:val="center"/>
                              <w:rPr>
                                <w:color w:val="000000" w:themeColor="text1"/>
                              </w:rPr>
                            </w:pPr>
                            <w:r>
                              <w:rPr>
                                <w:color w:val="000000" w:themeColor="text1"/>
                              </w:rPr>
                              <w:t>8</w:t>
                            </w:r>
                          </w:p>
                        </w:txbxContent>
                      </v:textbox>
                      <w10:wrap anchory="page"/>
                    </v:oval>
                  </w:pict>
                </mc:Fallback>
              </mc:AlternateContent>
            </w:r>
            <w:r w:rsidR="00964F52" w:rsidRPr="00411852">
              <w:t>Data Source Time Frame (Begin Date and End Date):</w:t>
            </w:r>
          </w:p>
          <w:p w14:paraId="0B98F829" w14:textId="3EC5342F" w:rsidR="00A45EC3" w:rsidRPr="00A45EC3" w:rsidRDefault="00A45EC3" w:rsidP="00A45EC3">
            <w:pPr>
              <w:pStyle w:val="BodyTextBold"/>
              <w:spacing w:before="0"/>
              <w:rPr>
                <w:b w:val="0"/>
                <w:shd w:val="clear" w:color="auto" w:fill="FFFFFF"/>
              </w:rPr>
            </w:pPr>
            <w:r w:rsidRPr="00A45EC3">
              <w:rPr>
                <w:b w:val="0"/>
                <w:shd w:val="clear" w:color="auto" w:fill="FFFFFF"/>
              </w:rPr>
              <w:t>Indicate the time frame during which data for this measure were collected. You will be asked to insert a begin date and end date (e.g., 10/1/2012 to 9/30/2013) for the time period of the data you are submitting.</w:t>
            </w:r>
          </w:p>
          <w:p w14:paraId="0B2FC74F" w14:textId="255111A5" w:rsidR="00964F52" w:rsidRDefault="00964F52" w:rsidP="00964F52">
            <w:pPr>
              <w:pStyle w:val="BodyTextBold"/>
              <w:rPr>
                <w:shd w:val="clear" w:color="auto" w:fill="FFFFFF"/>
              </w:rPr>
            </w:pPr>
            <w:r>
              <w:rPr>
                <w:shd w:val="clear" w:color="auto" w:fill="FFFFFF"/>
              </w:rPr>
              <w:t xml:space="preserve">Begin Date  </w:t>
            </w:r>
            <w:r w:rsidRPr="00FD11F6">
              <w:rPr>
                <w:noProof/>
                <w:position w:val="-6"/>
              </w:rPr>
              <w:drawing>
                <wp:inline distT="0" distB="0" distL="0" distR="0" wp14:anchorId="48723C5E" wp14:editId="6182C209">
                  <wp:extent cx="1743075" cy="2381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3075" cy="238125"/>
                          </a:xfrm>
                          <a:prstGeom prst="rect">
                            <a:avLst/>
                          </a:prstGeom>
                        </pic:spPr>
                      </pic:pic>
                    </a:graphicData>
                  </a:graphic>
                </wp:inline>
              </w:drawing>
            </w:r>
            <w:r w:rsidRPr="00FD11F6">
              <w:rPr>
                <w:position w:val="-6"/>
                <w:shd w:val="clear" w:color="auto" w:fill="FFFFFF"/>
              </w:rPr>
              <w:t xml:space="preserve"> </w:t>
            </w:r>
            <w:r>
              <w:rPr>
                <w:shd w:val="clear" w:color="auto" w:fill="FFFFFF"/>
              </w:rPr>
              <w:tab/>
              <w:t xml:space="preserve">End Date  </w:t>
            </w:r>
            <w:r w:rsidRPr="00FD11F6">
              <w:rPr>
                <w:noProof/>
                <w:position w:val="-6"/>
              </w:rPr>
              <w:drawing>
                <wp:inline distT="0" distB="0" distL="0" distR="0" wp14:anchorId="705AC828" wp14:editId="65BD8E28">
                  <wp:extent cx="1743075" cy="23812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3075" cy="238125"/>
                          </a:xfrm>
                          <a:prstGeom prst="rect">
                            <a:avLst/>
                          </a:prstGeom>
                        </pic:spPr>
                      </pic:pic>
                    </a:graphicData>
                  </a:graphic>
                </wp:inline>
              </w:drawing>
            </w:r>
          </w:p>
          <w:p w14:paraId="42FDDE64" w14:textId="321EA475" w:rsidR="00964F52" w:rsidRDefault="00A45EC3" w:rsidP="00C9308E">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16704" behindDoc="0" locked="0" layoutInCell="1" allowOverlap="1" wp14:anchorId="2092C162" wp14:editId="64C1884C">
                      <wp:simplePos x="0" y="0"/>
                      <wp:positionH relativeFrom="column">
                        <wp:posOffset>153670</wp:posOffset>
                      </wp:positionH>
                      <wp:positionV relativeFrom="page">
                        <wp:posOffset>5678805</wp:posOffset>
                      </wp:positionV>
                      <wp:extent cx="197485" cy="197485"/>
                      <wp:effectExtent l="0" t="0" r="12065" b="12065"/>
                      <wp:wrapNone/>
                      <wp:docPr id="4107" name="Oval 41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7EAE0947" w14:textId="06E4DE70" w:rsidR="00EE7FC1" w:rsidRPr="00FE69B0" w:rsidRDefault="00EE7FC1" w:rsidP="00A45EC3">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2C162" id="Oval 4107" o:spid="_x0000_s1521" style="position:absolute;left:0;text-align:left;margin-left:12.1pt;margin-top:447.15pt;width:15.55pt;height:15.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cGeg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" fillcolor="yellow" strokecolor="windowText" strokeweight=".5pt">
                      <v:stroke joinstyle="miter"/>
                      <v:textbox inset="0,0,0,0">
                        <w:txbxContent>
                          <w:p w14:paraId="7EAE0947" w14:textId="06E4DE70" w:rsidR="00EE7FC1" w:rsidRPr="00FE69B0" w:rsidRDefault="00EE7FC1" w:rsidP="00A45EC3">
                            <w:pPr>
                              <w:jc w:val="center"/>
                              <w:rPr>
                                <w:color w:val="000000" w:themeColor="text1"/>
                              </w:rPr>
                            </w:pPr>
                            <w:r>
                              <w:rPr>
                                <w:color w:val="000000" w:themeColor="text1"/>
                              </w:rPr>
                              <w:t>9</w:t>
                            </w:r>
                          </w:p>
                        </w:txbxContent>
                      </v:textbox>
                      <w10:wrap anchory="page"/>
                    </v:oval>
                  </w:pict>
                </mc:Fallback>
              </mc:AlternateContent>
            </w:r>
            <w:r w:rsidR="00964F52" w:rsidRPr="00C9308E">
              <w:t>Number</w:t>
            </w:r>
            <w:r w:rsidR="00964F52">
              <w:t xml:space="preserve"> of Events:</w:t>
            </w:r>
            <w:r w:rsidR="00964F52">
              <w:rPr>
                <w:rStyle w:val="Emphasis"/>
                <w:rFonts w:ascii="Verdana" w:hAnsi="Verdana"/>
                <w:b w:val="0"/>
                <w:bCs/>
                <w:i w:val="0"/>
                <w:iCs w:val="0"/>
                <w:color w:val="008000"/>
                <w:sz w:val="17"/>
                <w:shd w:val="clear" w:color="auto" w:fill="FFFFFF"/>
              </w:rPr>
              <w:t xml:space="preserve">* </w:t>
            </w:r>
          </w:p>
          <w:p w14:paraId="4AC8D012" w14:textId="68B31D78" w:rsidR="004D2BAD" w:rsidRDefault="00964F52" w:rsidP="002E57E2">
            <w:pPr>
              <w:pStyle w:val="BodyText2"/>
            </w:pPr>
            <w:r w:rsidRPr="009B02A6">
              <w:rPr>
                <w:noProof/>
                <w:bdr w:val="none" w:sz="0" w:space="0" w:color="auto"/>
              </w:rPr>
              <mc:AlternateContent>
                <mc:Choice Requires="wps">
                  <w:drawing>
                    <wp:inline distT="0" distB="0" distL="0" distR="0" wp14:anchorId="34037677" wp14:editId="03E47638">
                      <wp:extent cx="822960" cy="175565"/>
                      <wp:effectExtent l="0" t="0" r="15240" b="15240"/>
                      <wp:docPr id="736" name="Rectangle 736"/>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53C4A2" id="Rectangle 736"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t9TrtaICAACrBQAADgAAAAAAAAAAAAAAAAAuAgAAZHJz&#10;L2Uyb0RvYy54bWxQSwECLQAUAAYACAAAACEAKZeWZtoAAAAEAQAADwAAAAAAAAAAAAAAAAD8BAAA&#10;ZHJzL2Rvd25yZXYueG1sUEsFBgAAAAAEAAQA8wAAAAMGAAAAAA==&#10;" filled="f" strokecolor="#d8d8d8 [2732]" strokeweight="1pt">
                      <w10:anchorlock/>
                    </v:rect>
                  </w:pict>
                </mc:Fallback>
              </mc:AlternateContent>
            </w:r>
          </w:p>
        </w:tc>
        <w:tc>
          <w:tcPr>
            <w:tcW w:w="250" w:type="dxa"/>
            <w:tcBorders>
              <w:top w:val="nil"/>
              <w:bottom w:val="nil"/>
            </w:tcBorders>
            <w:tcMar>
              <w:left w:w="0" w:type="dxa"/>
              <w:right w:w="0" w:type="dxa"/>
            </w:tcMar>
          </w:tcPr>
          <w:p w14:paraId="14E322D3" w14:textId="77777777" w:rsidR="004D2BAD" w:rsidRPr="00503AD1" w:rsidRDefault="004D2BAD" w:rsidP="00503AD1">
            <w:pPr>
              <w:rPr>
                <w:sz w:val="8"/>
                <w:szCs w:val="8"/>
              </w:rPr>
            </w:pPr>
          </w:p>
        </w:tc>
        <w:tc>
          <w:tcPr>
            <w:tcW w:w="4239" w:type="dxa"/>
            <w:vMerge/>
          </w:tcPr>
          <w:p w14:paraId="68BBBBC9" w14:textId="77777777" w:rsidR="004D2BAD" w:rsidRDefault="004D2BAD" w:rsidP="0090109B"/>
        </w:tc>
      </w:tr>
      <w:tr w:rsidR="00411852" w14:paraId="5990610F" w14:textId="77777777" w:rsidTr="00CE525F">
        <w:trPr>
          <w:trHeight w:val="368"/>
        </w:trPr>
        <w:tc>
          <w:tcPr>
            <w:tcW w:w="10489" w:type="dxa"/>
            <w:gridSpan w:val="5"/>
            <w:vMerge w:val="restart"/>
            <w:shd w:val="clear" w:color="auto" w:fill="324D57"/>
            <w:vAlign w:val="center"/>
          </w:tcPr>
          <w:p w14:paraId="3BE64ED7" w14:textId="0AB66CED" w:rsidR="00411852" w:rsidRPr="00503AD1" w:rsidRDefault="0041185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D6B5B49" w14:textId="5105A001" w:rsidR="00411852" w:rsidRPr="00503AD1" w:rsidRDefault="00411852" w:rsidP="00B74274">
            <w:pPr>
              <w:keepNext/>
              <w:pageBreakBefore/>
              <w:spacing w:before="120"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A99B671" w14:textId="77777777" w:rsidR="00411852" w:rsidRPr="00503AD1" w:rsidRDefault="00411852" w:rsidP="00B74274">
            <w:pPr>
              <w:keepNext/>
              <w:rPr>
                <w:sz w:val="8"/>
                <w:szCs w:val="8"/>
              </w:rPr>
            </w:pPr>
          </w:p>
        </w:tc>
        <w:tc>
          <w:tcPr>
            <w:tcW w:w="4239" w:type="dxa"/>
            <w:shd w:val="clear" w:color="auto" w:fill="324D57"/>
            <w:vAlign w:val="center"/>
          </w:tcPr>
          <w:p w14:paraId="25F8EC5D" w14:textId="77777777" w:rsidR="00411852" w:rsidRPr="00503AD1" w:rsidRDefault="0041185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64</w:t>
            </w:r>
            <w:r w:rsidRPr="00503AD1">
              <w:rPr>
                <w:rFonts w:cs="Arial"/>
                <w:b/>
                <w:noProof/>
                <w:color w:val="FFFFFF" w:themeColor="background1"/>
                <w:sz w:val="20"/>
                <w:szCs w:val="20"/>
              </w:rPr>
              <w:fldChar w:fldCharType="end"/>
            </w:r>
          </w:p>
        </w:tc>
      </w:tr>
      <w:tr w:rsidR="00411852" w14:paraId="5A199FC9" w14:textId="77777777" w:rsidTr="00CE525F">
        <w:trPr>
          <w:trHeight w:val="503"/>
        </w:trPr>
        <w:tc>
          <w:tcPr>
            <w:tcW w:w="10489" w:type="dxa"/>
            <w:gridSpan w:val="5"/>
            <w:vMerge/>
            <w:tcBorders>
              <w:bottom w:val="single" w:sz="4" w:space="0" w:color="auto"/>
            </w:tcBorders>
            <w:shd w:val="clear" w:color="auto" w:fill="324D57"/>
            <w:vAlign w:val="center"/>
          </w:tcPr>
          <w:p w14:paraId="12E85BE9" w14:textId="77777777" w:rsidR="00411852" w:rsidRDefault="00411852" w:rsidP="00B74274">
            <w:pPr>
              <w:keepNext/>
              <w:jc w:val="center"/>
            </w:pPr>
          </w:p>
        </w:tc>
        <w:tc>
          <w:tcPr>
            <w:tcW w:w="250" w:type="dxa"/>
            <w:tcBorders>
              <w:top w:val="nil"/>
              <w:bottom w:val="nil"/>
            </w:tcBorders>
            <w:tcMar>
              <w:left w:w="0" w:type="dxa"/>
              <w:right w:w="0" w:type="dxa"/>
            </w:tcMar>
          </w:tcPr>
          <w:p w14:paraId="771ABCDA" w14:textId="77777777" w:rsidR="00411852" w:rsidRPr="00503AD1" w:rsidRDefault="00411852" w:rsidP="00B74274">
            <w:pPr>
              <w:keepNext/>
              <w:rPr>
                <w:sz w:val="8"/>
                <w:szCs w:val="8"/>
              </w:rPr>
            </w:pPr>
          </w:p>
        </w:tc>
        <w:tc>
          <w:tcPr>
            <w:tcW w:w="4239" w:type="dxa"/>
            <w:tcMar>
              <w:left w:w="58" w:type="dxa"/>
              <w:right w:w="58" w:type="dxa"/>
            </w:tcMar>
          </w:tcPr>
          <w:p w14:paraId="57CBF4C6" w14:textId="5E9580FB" w:rsidR="00411852" w:rsidRPr="00503AD1" w:rsidRDefault="00411852" w:rsidP="00E909C5">
            <w:pPr>
              <w:keepNext/>
              <w:spacing w:before="60"/>
              <w:rPr>
                <w:rFonts w:cs="Arial"/>
                <w:szCs w:val="18"/>
              </w:rPr>
            </w:pPr>
            <w:r w:rsidRPr="00503AD1">
              <w:rPr>
                <w:rFonts w:cs="Arial"/>
                <w:szCs w:val="18"/>
              </w:rPr>
              <w:t xml:space="preserve">Page ID: </w:t>
            </w:r>
            <w:r w:rsidR="001114C7">
              <w:rPr>
                <w:rFonts w:cs="Arial"/>
                <w:szCs w:val="18"/>
              </w:rPr>
              <w:t>3.2.1</w:t>
            </w:r>
            <w:r w:rsidR="00A45EC3">
              <w:rPr>
                <w:rFonts w:cs="Arial"/>
                <w:szCs w:val="18"/>
              </w:rPr>
              <w:t xml:space="preserve"> </w:t>
            </w:r>
            <w:r w:rsidR="00E909C5">
              <w:rPr>
                <w:rFonts w:cs="Arial"/>
                <w:szCs w:val="18"/>
              </w:rPr>
              <w:t>(</w:t>
            </w:r>
            <w:r w:rsidR="00A45EC3">
              <w:rPr>
                <w:rFonts w:cs="Arial"/>
                <w:szCs w:val="18"/>
              </w:rPr>
              <w:t>Administrative</w:t>
            </w:r>
            <w:r w:rsidR="00E909C5">
              <w:rPr>
                <w:rFonts w:cs="Arial"/>
                <w:szCs w:val="18"/>
              </w:rPr>
              <w:t xml:space="preserve">, </w:t>
            </w:r>
            <w:r w:rsidR="00A45EC3" w:rsidRPr="008F1ECE">
              <w:rPr>
                <w:rFonts w:cs="Arial"/>
                <w:i/>
                <w:iCs/>
                <w:szCs w:val="18"/>
              </w:rPr>
              <w:t>continued)</w:t>
            </w:r>
          </w:p>
          <w:p w14:paraId="467A3A41" w14:textId="1476044E" w:rsidR="00411852" w:rsidRDefault="00411852" w:rsidP="00A45EC3">
            <w:pPr>
              <w:keepNext/>
              <w:spacing w:before="60"/>
            </w:pPr>
            <w:r w:rsidRPr="00503AD1">
              <w:rPr>
                <w:rFonts w:cs="Arial"/>
                <w:szCs w:val="18"/>
              </w:rPr>
              <w:t xml:space="preserve">Page Title: </w:t>
            </w:r>
            <w:r w:rsidR="00205F6D" w:rsidRPr="00465F5D">
              <w:rPr>
                <w:rFonts w:cs="Arial"/>
                <w:szCs w:val="18"/>
              </w:rPr>
              <w:t>Grantee-Level Outcome Measures Detail</w:t>
            </w:r>
            <w:r w:rsidR="00205F6D">
              <w:rPr>
                <w:rFonts w:cs="Arial"/>
                <w:szCs w:val="18"/>
              </w:rPr>
              <w:t xml:space="preserve"> </w:t>
            </w:r>
          </w:p>
        </w:tc>
      </w:tr>
      <w:tr w:rsidR="00411852" w14:paraId="5BF2D459" w14:textId="77777777" w:rsidTr="00CE525F">
        <w:tc>
          <w:tcPr>
            <w:tcW w:w="985" w:type="dxa"/>
            <w:tcBorders>
              <w:bottom w:val="single" w:sz="4" w:space="0" w:color="auto"/>
              <w:right w:val="nil"/>
            </w:tcBorders>
            <w:shd w:val="clear" w:color="auto" w:fill="F2F2F2" w:themeFill="background1" w:themeFillShade="F2"/>
            <w:vAlign w:val="center"/>
          </w:tcPr>
          <w:p w14:paraId="2413C97F" w14:textId="30B2093D" w:rsidR="00411852" w:rsidRPr="00503AD1" w:rsidRDefault="0041185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625E10F" w14:textId="77777777" w:rsidR="00411852" w:rsidRPr="00503AD1" w:rsidRDefault="0041185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637C0B6" w14:textId="77777777" w:rsidR="00411852" w:rsidRPr="00503AD1" w:rsidRDefault="0041185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73E8CBCC" w14:textId="77777777" w:rsidR="00411852" w:rsidRPr="00503AD1" w:rsidRDefault="0041185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4DF4E77" w14:textId="77777777" w:rsidR="00411852" w:rsidRPr="00503AD1" w:rsidRDefault="0041185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5D200B9" w14:textId="77777777" w:rsidR="00411852" w:rsidRPr="00503AD1" w:rsidRDefault="0041185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24729CB7" w14:textId="77777777" w:rsidR="00411852" w:rsidRPr="00503AD1" w:rsidRDefault="00411852" w:rsidP="00B74274">
            <w:pPr>
              <w:keepNext/>
              <w:spacing w:before="40" w:after="40"/>
              <w:rPr>
                <w:b/>
              </w:rPr>
            </w:pPr>
            <w:r w:rsidRPr="00503AD1">
              <w:rPr>
                <w:b/>
              </w:rPr>
              <w:t>Page Details</w:t>
            </w:r>
          </w:p>
        </w:tc>
      </w:tr>
      <w:tr w:rsidR="00411852" w14:paraId="391A9E0C" w14:textId="77777777" w:rsidTr="00CE525F">
        <w:tc>
          <w:tcPr>
            <w:tcW w:w="10489" w:type="dxa"/>
            <w:gridSpan w:val="5"/>
            <w:tcBorders>
              <w:bottom w:val="nil"/>
            </w:tcBorders>
          </w:tcPr>
          <w:p w14:paraId="0DC93932" w14:textId="2DD12FA2" w:rsidR="00411852" w:rsidRPr="00503AD1" w:rsidRDefault="009A075F" w:rsidP="00B74274">
            <w:pPr>
              <w:pStyle w:val="Webaddress"/>
              <w:keepNext/>
              <w:rPr>
                <w:u w:val="none"/>
              </w:rPr>
            </w:pPr>
            <w:r w:rsidRPr="00110E85">
              <w:t>Outcome Data</w:t>
            </w:r>
            <w:r w:rsidRPr="00110E85">
              <w:rPr>
                <w:u w:val="none"/>
              </w:rPr>
              <w:t xml:space="preserve">  &gt;  </w:t>
            </w:r>
            <w:r w:rsidR="00411852" w:rsidRPr="00110E85">
              <w:t>PFS Selected Grantee-Level Outcome Data</w:t>
            </w:r>
            <w:r w:rsidR="00411852" w:rsidRPr="00465F5D">
              <w:rPr>
                <w:u w:val="none"/>
              </w:rPr>
              <w:t xml:space="preserve">  </w:t>
            </w:r>
            <w:r w:rsidR="00411852">
              <w:rPr>
                <w:u w:val="none"/>
              </w:rPr>
              <w:t xml:space="preserve">&gt;  </w:t>
            </w:r>
            <w:r w:rsidR="00411852" w:rsidRPr="00465F5D">
              <w:t>Grantee-Level Outcome Measures Detail</w:t>
            </w:r>
          </w:p>
        </w:tc>
        <w:tc>
          <w:tcPr>
            <w:tcW w:w="250" w:type="dxa"/>
            <w:tcBorders>
              <w:top w:val="nil"/>
              <w:bottom w:val="nil"/>
            </w:tcBorders>
            <w:tcMar>
              <w:left w:w="0" w:type="dxa"/>
              <w:right w:w="0" w:type="dxa"/>
            </w:tcMar>
          </w:tcPr>
          <w:p w14:paraId="7BA3E4FD" w14:textId="77777777" w:rsidR="00411852" w:rsidRPr="00503AD1" w:rsidRDefault="00411852" w:rsidP="00B74274">
            <w:pPr>
              <w:keepNext/>
              <w:rPr>
                <w:sz w:val="8"/>
                <w:szCs w:val="8"/>
              </w:rPr>
            </w:pPr>
          </w:p>
        </w:tc>
        <w:tc>
          <w:tcPr>
            <w:tcW w:w="4239" w:type="dxa"/>
            <w:vMerge w:val="restart"/>
            <w:tcMar>
              <w:left w:w="58" w:type="dxa"/>
              <w:right w:w="58" w:type="dxa"/>
            </w:tcMar>
          </w:tcPr>
          <w:p w14:paraId="6CEC408F" w14:textId="7C1FC856" w:rsidR="00F31E84" w:rsidRDefault="00F31E84" w:rsidP="00B75536">
            <w:pPr>
              <w:pStyle w:val="ListParagraph"/>
              <w:spacing w:before="120"/>
            </w:pPr>
            <w:r>
              <w:t>10</w:t>
            </w:r>
            <w:r w:rsidR="00C9308E">
              <w:t>.</w:t>
            </w:r>
            <w:r>
              <w:tab/>
            </w:r>
            <w:r w:rsidRPr="00E14C31">
              <w:rPr>
                <w:b/>
                <w:bCs/>
              </w:rPr>
              <w:t>Denominator Definition</w:t>
            </w:r>
            <w:r>
              <w:t xml:space="preserve"> field will be a free text field that allows a maximum of 1,000 characters.</w:t>
            </w:r>
          </w:p>
          <w:p w14:paraId="6A557DF5" w14:textId="6CCDFD70" w:rsidR="00F31E84" w:rsidRDefault="00F31E84" w:rsidP="00B75536">
            <w:pPr>
              <w:pStyle w:val="ListParagraph"/>
              <w:spacing w:before="120"/>
            </w:pPr>
            <w:r>
              <w:t xml:space="preserve">11. </w:t>
            </w:r>
            <w:r w:rsidRPr="00E14C31">
              <w:rPr>
                <w:b/>
                <w:bCs/>
              </w:rPr>
              <w:t>Denominator Value</w:t>
            </w:r>
            <w:r>
              <w:t xml:space="preserve"> will be a free text field that only accepts numeric values.</w:t>
            </w:r>
          </w:p>
          <w:p w14:paraId="4F542529" w14:textId="1D776CD0" w:rsidR="00C9308E" w:rsidRDefault="00F31E84" w:rsidP="00A45EC3">
            <w:pPr>
              <w:pStyle w:val="ListParagraph"/>
              <w:spacing w:before="120"/>
            </w:pPr>
            <w:r w:rsidRPr="00F31E84">
              <w:t>1</w:t>
            </w:r>
            <w:r>
              <w:t>2</w:t>
            </w:r>
            <w:r w:rsidRPr="00F31E84">
              <w:t>.</w:t>
            </w:r>
            <w:r>
              <w:t xml:space="preserve"> </w:t>
            </w:r>
            <w:r w:rsidR="00C9308E">
              <w:rPr>
                <w:b/>
                <w:bCs/>
              </w:rPr>
              <w:t>Value</w:t>
            </w:r>
            <w:r w:rsidR="00C9308E">
              <w:rPr>
                <w:b/>
                <w:bCs/>
                <w:spacing w:val="-2"/>
              </w:rPr>
              <w:t xml:space="preserve"> Type</w:t>
            </w:r>
            <w:r w:rsidR="00C9308E">
              <w:rPr>
                <w:b/>
                <w:bCs/>
                <w:spacing w:val="1"/>
              </w:rPr>
              <w:t xml:space="preserve"> </w:t>
            </w:r>
            <w:r w:rsidR="00C9308E">
              <w:rPr>
                <w:spacing w:val="-2"/>
              </w:rPr>
              <w:t>will</w:t>
            </w:r>
            <w:r w:rsidR="00C9308E">
              <w:rPr>
                <w:spacing w:val="1"/>
              </w:rPr>
              <w:t xml:space="preserve"> </w:t>
            </w:r>
            <w:r w:rsidR="00C9308E">
              <w:t>include</w:t>
            </w:r>
            <w:r w:rsidR="00C9308E">
              <w:rPr>
                <w:spacing w:val="1"/>
              </w:rPr>
              <w:t xml:space="preserve"> </w:t>
            </w:r>
            <w:r w:rsidR="00C9308E">
              <w:t>the</w:t>
            </w:r>
            <w:r w:rsidR="00C9308E">
              <w:rPr>
                <w:spacing w:val="1"/>
              </w:rPr>
              <w:t xml:space="preserve"> </w:t>
            </w:r>
            <w:r w:rsidR="00C9308E">
              <w:t>following</w:t>
            </w:r>
            <w:r w:rsidR="00C9308E">
              <w:rPr>
                <w:spacing w:val="1"/>
              </w:rPr>
              <w:t xml:space="preserve"> </w:t>
            </w:r>
            <w:r w:rsidR="00C9308E">
              <w:t>values:</w:t>
            </w:r>
            <w:r w:rsidR="00C9308E">
              <w:rPr>
                <w:spacing w:val="33"/>
              </w:rPr>
              <w:t xml:space="preserve"> </w:t>
            </w:r>
            <w:r w:rsidR="00C9308E">
              <w:t>“percentage</w:t>
            </w:r>
            <w:r w:rsidR="00C9308E" w:rsidRPr="00A45EC3">
              <w:t xml:space="preserve">”, </w:t>
            </w:r>
            <w:r w:rsidR="001530A2" w:rsidRPr="00A45EC3">
              <w:t xml:space="preserve">“Rate per 1,000”, “Rate per 10,000”, “Rate per 100,000”, </w:t>
            </w:r>
            <w:r w:rsidR="00C9308E">
              <w:t>and</w:t>
            </w:r>
            <w:r w:rsidR="00C9308E">
              <w:rPr>
                <w:spacing w:val="1"/>
              </w:rPr>
              <w:t xml:space="preserve"> </w:t>
            </w:r>
            <w:r w:rsidR="00C9308E">
              <w:t xml:space="preserve">“other”. </w:t>
            </w:r>
            <w:r w:rsidR="00C9308E">
              <w:rPr>
                <w:spacing w:val="1"/>
              </w:rPr>
              <w:t xml:space="preserve"> </w:t>
            </w:r>
            <w:r w:rsidR="00C9308E">
              <w:t>If “other”</w:t>
            </w:r>
            <w:r w:rsidR="00C9308E">
              <w:rPr>
                <w:spacing w:val="-2"/>
              </w:rPr>
              <w:t xml:space="preserve"> </w:t>
            </w:r>
            <w:r w:rsidR="00C9308E">
              <w:t>is</w:t>
            </w:r>
            <w:r w:rsidR="00C9308E">
              <w:rPr>
                <w:spacing w:val="27"/>
              </w:rPr>
              <w:t xml:space="preserve"> </w:t>
            </w:r>
            <w:r w:rsidR="00C9308E">
              <w:t xml:space="preserve">selected, </w:t>
            </w:r>
            <w:r w:rsidR="00C9308E">
              <w:rPr>
                <w:b/>
                <w:bCs/>
              </w:rPr>
              <w:t>Other</w:t>
            </w:r>
            <w:r w:rsidR="00C9308E">
              <w:rPr>
                <w:b/>
                <w:bCs/>
                <w:spacing w:val="-3"/>
              </w:rPr>
              <w:t xml:space="preserve"> </w:t>
            </w:r>
            <w:r w:rsidR="00C9308E">
              <w:rPr>
                <w:b/>
                <w:bCs/>
              </w:rPr>
              <w:t>Value</w:t>
            </w:r>
            <w:r w:rsidR="00C9308E">
              <w:rPr>
                <w:b/>
                <w:bCs/>
                <w:spacing w:val="-2"/>
              </w:rPr>
              <w:t xml:space="preserve"> Type </w:t>
            </w:r>
            <w:r w:rsidR="00C9308E">
              <w:t>field</w:t>
            </w:r>
            <w:r w:rsidR="00C9308E">
              <w:rPr>
                <w:spacing w:val="1"/>
              </w:rPr>
              <w:t xml:space="preserve"> </w:t>
            </w:r>
            <w:r w:rsidR="00C9308E">
              <w:rPr>
                <w:spacing w:val="-2"/>
              </w:rPr>
              <w:t>will</w:t>
            </w:r>
            <w:r w:rsidR="00C9308E">
              <w:rPr>
                <w:spacing w:val="1"/>
              </w:rPr>
              <w:t xml:space="preserve"> </w:t>
            </w:r>
            <w:r w:rsidR="00C9308E">
              <w:t>be</w:t>
            </w:r>
            <w:r w:rsidR="00C9308E">
              <w:rPr>
                <w:spacing w:val="31"/>
              </w:rPr>
              <w:t xml:space="preserve"> </w:t>
            </w:r>
            <w:r w:rsidR="00C9308E">
              <w:t>displayed.</w:t>
            </w:r>
          </w:p>
          <w:p w14:paraId="62C5302A" w14:textId="354DA47E" w:rsidR="00411852" w:rsidRDefault="00F31E84" w:rsidP="00B75536">
            <w:pPr>
              <w:pStyle w:val="ListParagraph"/>
            </w:pPr>
            <w:r>
              <w:t>13</w:t>
            </w:r>
            <w:r w:rsidR="00C9308E">
              <w:t>.</w:t>
            </w:r>
            <w:r w:rsidR="00C9308E">
              <w:tab/>
            </w:r>
            <w:r w:rsidR="00C9308E" w:rsidRPr="00C9308E">
              <w:rPr>
                <w:b/>
                <w:bCs/>
              </w:rPr>
              <w:t>Calculated Value</w:t>
            </w:r>
            <w:r w:rsidR="00C9308E" w:rsidRPr="00C9308E">
              <w:t xml:space="preserve"> will be a free text field that only accepts numeric values and decimals.</w:t>
            </w:r>
          </w:p>
          <w:p w14:paraId="720461E6" w14:textId="77777777" w:rsidR="00F31E84" w:rsidRDefault="00F31E84" w:rsidP="00B75536">
            <w:pPr>
              <w:pStyle w:val="ListParagraph"/>
            </w:pPr>
            <w:r>
              <w:t>14.</w:t>
            </w:r>
            <w:r>
              <w:tab/>
            </w:r>
            <w:r w:rsidRPr="00F31E84">
              <w:t xml:space="preserve">Free text field that allows up to </w:t>
            </w:r>
            <w:r>
              <w:t>1,</w:t>
            </w:r>
            <w:r w:rsidRPr="00F31E84">
              <w:t>500 characters</w:t>
            </w:r>
            <w:r w:rsidR="00054679">
              <w:t>.</w:t>
            </w:r>
          </w:p>
          <w:p w14:paraId="23EC0D28" w14:textId="32D27E4D" w:rsidR="00054679" w:rsidRDefault="00054679" w:rsidP="00E909C5">
            <w:pPr>
              <w:pStyle w:val="ListParagraph"/>
            </w:pPr>
            <w:r>
              <w:t xml:space="preserve">15. </w:t>
            </w:r>
            <w:r w:rsidRPr="00A706E0">
              <w:t>Clicking the “Save” button will save the record and</w:t>
            </w:r>
            <w:r>
              <w:t xml:space="preserve"> </w:t>
            </w:r>
            <w:r w:rsidRPr="00A706E0">
              <w:t xml:space="preserve">return the user to the </w:t>
            </w:r>
            <w:r w:rsidR="00E909C5">
              <w:t xml:space="preserve">PFS Selected Grantee-Level </w:t>
            </w:r>
            <w:r w:rsidRPr="00465F5D">
              <w:t xml:space="preserve">Outcome Measures </w:t>
            </w:r>
            <w:r w:rsidRPr="00A706E0">
              <w:t>listing page (</w:t>
            </w:r>
            <w:r>
              <w:t>3.2</w:t>
            </w:r>
            <w:r w:rsidRPr="00A706E0">
              <w:t>). If not all fields required to save are completed or invalid data is entered, user will be prevented from saving and a message will list the fields and related issues.</w:t>
            </w:r>
          </w:p>
          <w:p w14:paraId="31C19019" w14:textId="791FC521" w:rsidR="00054679" w:rsidRDefault="00054679" w:rsidP="00E909C5">
            <w:pPr>
              <w:pStyle w:val="ListParagraph"/>
            </w:pPr>
            <w:r>
              <w:t>16.</w:t>
            </w:r>
            <w:r>
              <w:tab/>
            </w:r>
            <w:r w:rsidRPr="00A706E0">
              <w:t>Clicking the “Cancel” button will not save any</w:t>
            </w:r>
            <w:r>
              <w:t xml:space="preserve"> </w:t>
            </w:r>
            <w:r w:rsidRPr="00A706E0">
              <w:t>changes and will re</w:t>
            </w:r>
            <w:r>
              <w:t xml:space="preserve">turn the user to </w:t>
            </w:r>
            <w:r w:rsidR="00E909C5">
              <w:t xml:space="preserve">the PFS Selected Grantee-Level </w:t>
            </w:r>
            <w:r w:rsidR="00E909C5" w:rsidRPr="00465F5D">
              <w:t xml:space="preserve">Outcome Measures </w:t>
            </w:r>
            <w:r w:rsidR="00E909C5">
              <w:t>listing page</w:t>
            </w:r>
            <w:r w:rsidRPr="0000033B">
              <w:t xml:space="preserve"> </w:t>
            </w:r>
            <w:r w:rsidR="00E909C5">
              <w:t>(3.2</w:t>
            </w:r>
            <w:r w:rsidRPr="00A706E0">
              <w:t>).</w:t>
            </w:r>
          </w:p>
          <w:p w14:paraId="5994B618" w14:textId="0C1C5831" w:rsidR="00054679" w:rsidRDefault="00054679" w:rsidP="00B75536">
            <w:pPr>
              <w:pStyle w:val="ListParagraph"/>
            </w:pPr>
            <w:r>
              <w:t>17.</w:t>
            </w:r>
            <w:r>
              <w:tab/>
            </w:r>
            <w:r w:rsidRPr="00A706E0">
              <w:t>Clicking the “Delete” button will delete the record</w:t>
            </w:r>
            <w:r>
              <w:t xml:space="preserve"> </w:t>
            </w:r>
            <w:r w:rsidRPr="00A706E0">
              <w:t xml:space="preserve">and return the user to the </w:t>
            </w:r>
            <w:r w:rsidR="00E909C5">
              <w:t xml:space="preserve">PFS Selected Grantee-Level </w:t>
            </w:r>
            <w:r w:rsidR="00E909C5" w:rsidRPr="00465F5D">
              <w:t xml:space="preserve">Outcome Measures </w:t>
            </w:r>
            <w:r w:rsidR="00E909C5" w:rsidRPr="00A706E0">
              <w:t>listing page (</w:t>
            </w:r>
            <w:r w:rsidR="00E909C5">
              <w:t>3.2</w:t>
            </w:r>
            <w:r w:rsidR="00E909C5" w:rsidRPr="00A706E0">
              <w:t>)</w:t>
            </w:r>
            <w:r w:rsidRPr="00A706E0">
              <w:t>.</w:t>
            </w:r>
          </w:p>
        </w:tc>
      </w:tr>
      <w:tr w:rsidR="00411852" w14:paraId="59A54ADD" w14:textId="77777777" w:rsidTr="00CE525F">
        <w:trPr>
          <w:trHeight w:val="9611"/>
        </w:trPr>
        <w:tc>
          <w:tcPr>
            <w:tcW w:w="10489" w:type="dxa"/>
            <w:gridSpan w:val="5"/>
            <w:tcBorders>
              <w:top w:val="nil"/>
            </w:tcBorders>
          </w:tcPr>
          <w:p w14:paraId="77E2D13E" w14:textId="4D1D2262" w:rsidR="00411852" w:rsidRDefault="00A45EC3" w:rsidP="00125217">
            <w:pPr>
              <w:pStyle w:val="BodyTextBold"/>
              <w:rPr>
                <w:shd w:val="clear" w:color="auto" w:fill="FFFFFF"/>
              </w:rPr>
            </w:pPr>
            <w:r w:rsidRPr="00B07045">
              <w:rPr>
                <w:noProof/>
              </w:rPr>
              <mc:AlternateContent>
                <mc:Choice Requires="wps">
                  <w:drawing>
                    <wp:anchor distT="0" distB="0" distL="114300" distR="114300" simplePos="0" relativeHeight="252262400" behindDoc="0" locked="0" layoutInCell="1" allowOverlap="1" wp14:anchorId="43F954DC" wp14:editId="7D56CC22">
                      <wp:simplePos x="0" y="0"/>
                      <wp:positionH relativeFrom="column">
                        <wp:posOffset>148590</wp:posOffset>
                      </wp:positionH>
                      <wp:positionV relativeFrom="page">
                        <wp:posOffset>123825</wp:posOffset>
                      </wp:positionV>
                      <wp:extent cx="197485" cy="197485"/>
                      <wp:effectExtent l="0" t="0" r="12065" b="12065"/>
                      <wp:wrapNone/>
                      <wp:docPr id="1022" name="Oval 102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67D25" w14:textId="50231512" w:rsidR="00EE7FC1" w:rsidRPr="00FE69B0" w:rsidRDefault="00EE7FC1" w:rsidP="00F31E84">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954DC" id="Oval 1022" o:spid="_x0000_s1522" style="position:absolute;left:0;text-align:left;margin-left:11.7pt;margin-top:9.75pt;width:15.55pt;height:15.5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" fillcolor="yellow" strokecolor="black [3213]" strokeweight=".5pt">
                      <v:stroke joinstyle="miter"/>
                      <v:textbox inset="0,0,0,0">
                        <w:txbxContent>
                          <w:p w14:paraId="50D67D25" w14:textId="50231512" w:rsidR="00EE7FC1" w:rsidRPr="00FE69B0" w:rsidRDefault="00EE7FC1" w:rsidP="00F31E84">
                            <w:pPr>
                              <w:jc w:val="center"/>
                              <w:rPr>
                                <w:color w:val="000000" w:themeColor="text1"/>
                              </w:rPr>
                            </w:pPr>
                            <w:r>
                              <w:rPr>
                                <w:color w:val="000000" w:themeColor="text1"/>
                              </w:rPr>
                              <w:t>10</w:t>
                            </w:r>
                          </w:p>
                        </w:txbxContent>
                      </v:textbox>
                      <w10:wrap anchory="page"/>
                    </v:oval>
                  </w:pict>
                </mc:Fallback>
              </mc:AlternateContent>
            </w:r>
            <w:r w:rsidR="001B7C79">
              <w:t>Denominator Definition:</w:t>
            </w:r>
            <w:r w:rsidR="001B7C79">
              <w:rPr>
                <w:rStyle w:val="Emphasis"/>
                <w:rFonts w:ascii="Verdana" w:hAnsi="Verdana"/>
                <w:b w:val="0"/>
                <w:bCs/>
                <w:i w:val="0"/>
                <w:iCs w:val="0"/>
                <w:color w:val="008000"/>
                <w:sz w:val="17"/>
                <w:shd w:val="clear" w:color="auto" w:fill="FFFFFF"/>
              </w:rPr>
              <w:t>*</w:t>
            </w:r>
          </w:p>
          <w:p w14:paraId="5382212C" w14:textId="6377C6AA" w:rsidR="00411852" w:rsidRDefault="00411852" w:rsidP="00411852">
            <w:pPr>
              <w:pStyle w:val="BodyText2"/>
            </w:pPr>
            <w:r>
              <w:rPr>
                <w:noProof/>
                <w:bdr w:val="none" w:sz="0" w:space="0" w:color="auto"/>
              </w:rPr>
              <mc:AlternateContent>
                <mc:Choice Requires="wps">
                  <w:drawing>
                    <wp:inline distT="0" distB="0" distL="0" distR="0" wp14:anchorId="556228FB" wp14:editId="6B381E1E">
                      <wp:extent cx="5010912" cy="876300"/>
                      <wp:effectExtent l="0" t="0" r="18415" b="19050"/>
                      <wp:docPr id="737" name="Rectangle 737"/>
                      <wp:cNvGraphicFramePr/>
                      <a:graphic xmlns:a="http://schemas.openxmlformats.org/drawingml/2006/main">
                        <a:graphicData uri="http://schemas.microsoft.com/office/word/2010/wordprocessingShape">
                          <wps:wsp>
                            <wps:cNvSpPr/>
                            <wps:spPr>
                              <a:xfrm>
                                <a:off x="0" y="0"/>
                                <a:ext cx="5010912" cy="8763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7B912E" id="Rectangle 737" o:spid="_x0000_s1026" style="width:394.5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" fillcolor="white [3212]" strokecolor="#bfbfbf [2412]" strokeweight="1pt">
                      <w10:anchorlock/>
                    </v:rect>
                  </w:pict>
                </mc:Fallback>
              </mc:AlternateContent>
            </w:r>
          </w:p>
          <w:p w14:paraId="423F7352" w14:textId="7363FC44" w:rsidR="00411852" w:rsidRDefault="00411852" w:rsidP="004118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01F21035" w14:textId="5B409F3B" w:rsidR="00964F52" w:rsidRDefault="00F31E84" w:rsidP="00125217">
            <w:pPr>
              <w:pStyle w:val="BodyTextBold"/>
              <w:rPr>
                <w:rFonts w:ascii="Verdana" w:hAnsi="Verdana"/>
                <w:bCs/>
                <w:color w:val="3C3C3C"/>
                <w:sz w:val="17"/>
                <w:shd w:val="clear" w:color="auto" w:fill="FFFFFF"/>
              </w:rPr>
            </w:pPr>
            <w:r w:rsidRPr="00B07045">
              <w:rPr>
                <w:noProof/>
              </w:rPr>
              <mc:AlternateContent>
                <mc:Choice Requires="wps">
                  <w:drawing>
                    <wp:anchor distT="0" distB="0" distL="114300" distR="114300" simplePos="0" relativeHeight="252264448" behindDoc="0" locked="0" layoutInCell="1" allowOverlap="1" wp14:anchorId="163E261E" wp14:editId="5055AB7D">
                      <wp:simplePos x="0" y="0"/>
                      <wp:positionH relativeFrom="column">
                        <wp:posOffset>149225</wp:posOffset>
                      </wp:positionH>
                      <wp:positionV relativeFrom="page">
                        <wp:posOffset>1470025</wp:posOffset>
                      </wp:positionV>
                      <wp:extent cx="197485" cy="197485"/>
                      <wp:effectExtent l="0" t="0" r="12065" b="12065"/>
                      <wp:wrapNone/>
                      <wp:docPr id="1023" name="Oval 10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265EC" w14:textId="2E696E6C" w:rsidR="00EE7FC1" w:rsidRPr="00FE69B0" w:rsidRDefault="00EE7FC1" w:rsidP="00F31E84">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E261E" id="Oval 1023" o:spid="_x0000_s1523" style="position:absolute;left:0;text-align:left;margin-left:11.75pt;margin-top:115.75pt;width:15.55pt;height:15.5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" fillcolor="yellow" strokecolor="black [3213]" strokeweight=".5pt">
                      <v:stroke joinstyle="miter"/>
                      <v:textbox inset="0,0,0,0">
                        <w:txbxContent>
                          <w:p w14:paraId="056265EC" w14:textId="2E696E6C" w:rsidR="00EE7FC1" w:rsidRPr="00FE69B0" w:rsidRDefault="00EE7FC1" w:rsidP="00F31E84">
                            <w:pPr>
                              <w:jc w:val="center"/>
                              <w:rPr>
                                <w:color w:val="000000" w:themeColor="text1"/>
                              </w:rPr>
                            </w:pPr>
                            <w:r>
                              <w:rPr>
                                <w:color w:val="000000" w:themeColor="text1"/>
                              </w:rPr>
                              <w:t>11</w:t>
                            </w:r>
                          </w:p>
                        </w:txbxContent>
                      </v:textbox>
                      <w10:wrap anchory="page"/>
                    </v:oval>
                  </w:pict>
                </mc:Fallback>
              </mc:AlternateContent>
            </w:r>
            <w:r w:rsidR="00964F52">
              <w:t>Denominator Value:</w:t>
            </w:r>
            <w:r w:rsidR="00964F52">
              <w:rPr>
                <w:rStyle w:val="Emphasis"/>
                <w:rFonts w:ascii="Verdana" w:hAnsi="Verdana"/>
                <w:b w:val="0"/>
                <w:bCs/>
                <w:i w:val="0"/>
                <w:iCs w:val="0"/>
                <w:color w:val="008000"/>
                <w:sz w:val="17"/>
                <w:shd w:val="clear" w:color="auto" w:fill="FFFFFF"/>
              </w:rPr>
              <w:t>*</w:t>
            </w:r>
          </w:p>
          <w:p w14:paraId="3E647FE5" w14:textId="5FD075B6" w:rsidR="00964F52" w:rsidRDefault="00964F52" w:rsidP="00964F52">
            <w:pPr>
              <w:pStyle w:val="BodyText2"/>
            </w:pPr>
            <w:r w:rsidRPr="009B02A6">
              <w:rPr>
                <w:noProof/>
                <w:bdr w:val="none" w:sz="0" w:space="0" w:color="auto"/>
              </w:rPr>
              <mc:AlternateContent>
                <mc:Choice Requires="wps">
                  <w:drawing>
                    <wp:inline distT="0" distB="0" distL="0" distR="0" wp14:anchorId="308B4857" wp14:editId="14E5B025">
                      <wp:extent cx="822960" cy="175565"/>
                      <wp:effectExtent l="0" t="0" r="15240" b="15240"/>
                      <wp:docPr id="738" name="Rectangle 738"/>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B2B9F4" id="Rectangle 738"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E8COxqICAACrBQAADgAAAAAAAAAAAAAAAAAuAgAAZHJz&#10;L2Uyb0RvYy54bWxQSwECLQAUAAYACAAAACEAKZeWZtoAAAAEAQAADwAAAAAAAAAAAAAAAAD8BAAA&#10;ZHJzL2Rvd25yZXYueG1sUEsFBgAAAAAEAAQA8wAAAAMGAAAAAA==&#10;" filled="f" strokecolor="#d8d8d8 [2732]" strokeweight="1pt">
                      <w10:anchorlock/>
                    </v:rect>
                  </w:pict>
                </mc:Fallback>
              </mc:AlternateContent>
            </w:r>
          </w:p>
          <w:p w14:paraId="46CDC55C" w14:textId="25E28153" w:rsidR="00964F52" w:rsidRDefault="00C9308E" w:rsidP="00964F52">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50112" behindDoc="0" locked="0" layoutInCell="1" allowOverlap="1" wp14:anchorId="3E761A93" wp14:editId="30398613">
                      <wp:simplePos x="0" y="0"/>
                      <wp:positionH relativeFrom="column">
                        <wp:posOffset>155575</wp:posOffset>
                      </wp:positionH>
                      <wp:positionV relativeFrom="page">
                        <wp:posOffset>1997075</wp:posOffset>
                      </wp:positionV>
                      <wp:extent cx="197485" cy="197485"/>
                      <wp:effectExtent l="0" t="0" r="12065" b="12065"/>
                      <wp:wrapNone/>
                      <wp:docPr id="1016" name="Oval 10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39091" w14:textId="0AE6B9A5" w:rsidR="00EE7FC1" w:rsidRPr="00FE69B0" w:rsidRDefault="00EE7FC1" w:rsidP="00FE69B0">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61A93" id="Oval 1016" o:spid="_x0000_s1524" style="position:absolute;left:0;text-align:left;margin-left:12.25pt;margin-top:157.25pt;width:15.55pt;height:15.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" fillcolor="yellow" strokecolor="black [3213]" strokeweight=".5pt">
                      <v:stroke joinstyle="miter"/>
                      <v:textbox inset="0,0,0,0">
                        <w:txbxContent>
                          <w:p w14:paraId="05639091" w14:textId="0AE6B9A5" w:rsidR="00EE7FC1" w:rsidRPr="00FE69B0" w:rsidRDefault="00EE7FC1" w:rsidP="00FE69B0">
                            <w:pPr>
                              <w:jc w:val="center"/>
                              <w:rPr>
                                <w:color w:val="000000" w:themeColor="text1"/>
                              </w:rPr>
                            </w:pPr>
                            <w:r>
                              <w:rPr>
                                <w:color w:val="000000" w:themeColor="text1"/>
                              </w:rPr>
                              <w:t>12</w:t>
                            </w:r>
                          </w:p>
                        </w:txbxContent>
                      </v:textbox>
                      <w10:wrap anchory="page"/>
                    </v:oval>
                  </w:pict>
                </mc:Fallback>
              </mc:AlternateContent>
            </w:r>
            <w:r w:rsidR="00964F52">
              <w:t>Value Type:</w:t>
            </w:r>
            <w:r w:rsidR="00964F52">
              <w:rPr>
                <w:rStyle w:val="Emphasis"/>
                <w:rFonts w:ascii="Verdana" w:hAnsi="Verdana"/>
                <w:b w:val="0"/>
                <w:bCs/>
                <w:i w:val="0"/>
                <w:iCs w:val="0"/>
                <w:color w:val="008000"/>
                <w:sz w:val="17"/>
                <w:shd w:val="clear" w:color="auto" w:fill="FFFFFF"/>
              </w:rPr>
              <w:t>*</w:t>
            </w:r>
          </w:p>
          <w:p w14:paraId="5F193F0D" w14:textId="758FBB3B" w:rsidR="00964F52" w:rsidRDefault="00964F52" w:rsidP="00964F52">
            <w:pPr>
              <w:pStyle w:val="BodyText2"/>
            </w:pPr>
            <w:r>
              <w:rPr>
                <w:noProof/>
              </w:rPr>
              <w:drawing>
                <wp:inline distT="0" distB="0" distL="0" distR="0" wp14:anchorId="2C222DA3" wp14:editId="1F8E10E6">
                  <wp:extent cx="1683407" cy="2095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6694AD63" w14:textId="33A44D07" w:rsidR="00964F52" w:rsidRDefault="00964F52" w:rsidP="00964F52">
            <w:pPr>
              <w:pStyle w:val="BodyTextBold"/>
              <w:rPr>
                <w:rStyle w:val="Emphasis"/>
                <w:rFonts w:ascii="Verdana" w:hAnsi="Verdana"/>
                <w:b w:val="0"/>
                <w:bCs/>
                <w:i w:val="0"/>
                <w:iCs w:val="0"/>
                <w:color w:val="008000"/>
                <w:sz w:val="17"/>
                <w:shd w:val="clear" w:color="auto" w:fill="FFFFFF"/>
              </w:rPr>
            </w:pPr>
            <w:r>
              <w:t>Other Value Type:</w:t>
            </w:r>
            <w:r>
              <w:rPr>
                <w:rStyle w:val="Emphasis"/>
                <w:rFonts w:ascii="Verdana" w:hAnsi="Verdana"/>
                <w:b w:val="0"/>
                <w:bCs/>
                <w:i w:val="0"/>
                <w:iCs w:val="0"/>
                <w:color w:val="008000"/>
                <w:sz w:val="17"/>
                <w:shd w:val="clear" w:color="auto" w:fill="FFFFFF"/>
              </w:rPr>
              <w:t>*</w:t>
            </w:r>
            <w:r w:rsidRPr="00044F0F">
              <w:rPr>
                <w:highlight w:val="yellow"/>
              </w:rPr>
              <w:t xml:space="preserve"> </w:t>
            </w:r>
            <w:r w:rsidRPr="00A45EC3">
              <w:rPr>
                <w:b w:val="0"/>
                <w:bCs/>
                <w:color w:val="auto"/>
                <w:highlight w:val="yellow"/>
              </w:rPr>
              <w:t>(If Other is selected)</w:t>
            </w:r>
          </w:p>
          <w:p w14:paraId="70CC9CBB" w14:textId="27F8A1D5" w:rsidR="00964F52" w:rsidRDefault="00964F52" w:rsidP="00964F52">
            <w:pPr>
              <w:pStyle w:val="BodyText2"/>
            </w:pPr>
            <w:r>
              <w:rPr>
                <w:noProof/>
                <w:bdr w:val="none" w:sz="0" w:space="0" w:color="auto"/>
              </w:rPr>
              <mc:AlternateContent>
                <mc:Choice Requires="wps">
                  <w:drawing>
                    <wp:inline distT="0" distB="0" distL="0" distR="0" wp14:anchorId="71B9D2B7" wp14:editId="2AF8A613">
                      <wp:extent cx="5010912" cy="552450"/>
                      <wp:effectExtent l="0" t="0" r="18415" b="19050"/>
                      <wp:docPr id="758" name="Rectangle 758"/>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15B6D3" id="Rectangle 758"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" fillcolor="white [3212]" strokecolor="#bfbfbf [2412]" strokeweight="1pt">
                      <w10:anchorlock/>
                    </v:rect>
                  </w:pict>
                </mc:Fallback>
              </mc:AlternateContent>
            </w:r>
          </w:p>
          <w:p w14:paraId="74A5B61B" w14:textId="0EA5B53C"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14481389" w14:textId="76031EDA" w:rsidR="00964F52" w:rsidRDefault="00C9308E" w:rsidP="00964F52">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52160" behindDoc="0" locked="0" layoutInCell="1" allowOverlap="1" wp14:anchorId="069E4A32" wp14:editId="15D6B409">
                      <wp:simplePos x="0" y="0"/>
                      <wp:positionH relativeFrom="column">
                        <wp:posOffset>161290</wp:posOffset>
                      </wp:positionH>
                      <wp:positionV relativeFrom="page">
                        <wp:posOffset>3601085</wp:posOffset>
                      </wp:positionV>
                      <wp:extent cx="197485" cy="197485"/>
                      <wp:effectExtent l="0" t="0" r="12065" b="12065"/>
                      <wp:wrapNone/>
                      <wp:docPr id="1017" name="Oval 10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CCBF7" w14:textId="716662A3" w:rsidR="00EE7FC1" w:rsidRPr="00FE69B0" w:rsidRDefault="00EE7FC1" w:rsidP="00FE69B0">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E4A32" id="Oval 1017" o:spid="_x0000_s1525" style="position:absolute;left:0;text-align:left;margin-left:12.7pt;margin-top:283.55pt;width:15.55pt;height:15.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" fillcolor="yellow" strokecolor="black [3213]" strokeweight=".5pt">
                      <v:stroke joinstyle="miter"/>
                      <v:textbox inset="0,0,0,0">
                        <w:txbxContent>
                          <w:p w14:paraId="1A7CCBF7" w14:textId="716662A3" w:rsidR="00EE7FC1" w:rsidRPr="00FE69B0" w:rsidRDefault="00EE7FC1" w:rsidP="00FE69B0">
                            <w:pPr>
                              <w:jc w:val="center"/>
                              <w:rPr>
                                <w:color w:val="000000" w:themeColor="text1"/>
                              </w:rPr>
                            </w:pPr>
                            <w:r>
                              <w:rPr>
                                <w:color w:val="000000" w:themeColor="text1"/>
                              </w:rPr>
                              <w:t>13</w:t>
                            </w:r>
                          </w:p>
                        </w:txbxContent>
                      </v:textbox>
                      <w10:wrap anchory="page"/>
                    </v:oval>
                  </w:pict>
                </mc:Fallback>
              </mc:AlternateContent>
            </w:r>
            <w:r w:rsidR="00964F52" w:rsidRPr="003318DD">
              <w:t xml:space="preserve">Calculated </w:t>
            </w:r>
            <w:r w:rsidR="00964F52">
              <w:t>Value</w:t>
            </w:r>
            <w:r w:rsidR="00964F52" w:rsidRPr="003318DD">
              <w:t>:</w:t>
            </w:r>
            <w:r w:rsidR="00964F52">
              <w:rPr>
                <w:rStyle w:val="Emphasis"/>
                <w:rFonts w:ascii="Verdana" w:hAnsi="Verdana"/>
                <w:b w:val="0"/>
                <w:bCs/>
                <w:i w:val="0"/>
                <w:iCs w:val="0"/>
                <w:color w:val="008000"/>
                <w:sz w:val="17"/>
                <w:shd w:val="clear" w:color="auto" w:fill="FFFFFF"/>
              </w:rPr>
              <w:t>*</w:t>
            </w:r>
          </w:p>
          <w:p w14:paraId="778B97D0" w14:textId="52AB9BEE" w:rsidR="0031303A" w:rsidRDefault="00964F52" w:rsidP="00411852">
            <w:pPr>
              <w:pStyle w:val="BodyText2"/>
            </w:pPr>
            <w:r>
              <w:rPr>
                <w:noProof/>
                <w:bdr w:val="none" w:sz="0" w:space="0" w:color="auto"/>
              </w:rPr>
              <mc:AlternateContent>
                <mc:Choice Requires="wps">
                  <w:drawing>
                    <wp:inline distT="0" distB="0" distL="0" distR="0" wp14:anchorId="32D584E4" wp14:editId="6CCFB5E9">
                      <wp:extent cx="1028700" cy="190500"/>
                      <wp:effectExtent l="0" t="0" r="19050" b="19050"/>
                      <wp:docPr id="749" name="Rectangle 749"/>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8B57E8" id="Rectangle 749"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" filled="f" strokecolor="#d8d8d8 [2732]" strokeweight="1pt">
                      <w10:anchorlock/>
                    </v:rect>
                  </w:pict>
                </mc:Fallback>
              </mc:AlternateContent>
            </w:r>
          </w:p>
          <w:p w14:paraId="638C9605" w14:textId="7497FA34" w:rsidR="00964F52" w:rsidRDefault="00C9308E" w:rsidP="00964F52">
            <w:pPr>
              <w:pStyle w:val="BodyTextBold"/>
            </w:pPr>
            <w:r w:rsidRPr="00B07045">
              <w:rPr>
                <w:noProof/>
              </w:rPr>
              <mc:AlternateContent>
                <mc:Choice Requires="wps">
                  <w:drawing>
                    <wp:anchor distT="0" distB="0" distL="114300" distR="114300" simplePos="0" relativeHeight="252254208" behindDoc="0" locked="0" layoutInCell="1" allowOverlap="1" wp14:anchorId="3E59EAD3" wp14:editId="4A4F8E5D">
                      <wp:simplePos x="0" y="0"/>
                      <wp:positionH relativeFrom="column">
                        <wp:posOffset>143510</wp:posOffset>
                      </wp:positionH>
                      <wp:positionV relativeFrom="page">
                        <wp:posOffset>4114800</wp:posOffset>
                      </wp:positionV>
                      <wp:extent cx="197485" cy="197485"/>
                      <wp:effectExtent l="0" t="0" r="12065" b="12065"/>
                      <wp:wrapNone/>
                      <wp:docPr id="1018" name="Oval 10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4D858" w14:textId="7FE2FBCD" w:rsidR="00EE7FC1" w:rsidRPr="00FE69B0" w:rsidRDefault="00EE7FC1" w:rsidP="00F31E84">
                                  <w:pPr>
                                    <w:rPr>
                                      <w:color w:val="000000" w:themeColor="text1"/>
                                    </w:rPr>
                                  </w:pPr>
                                  <w:r>
                                    <w:rPr>
                                      <w:color w:val="000000" w:themeColor="text1"/>
                                    </w:rPr>
                                    <w:t>148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9EAD3" id="Oval 1018" o:spid="_x0000_s1526" style="position:absolute;left:0;text-align:left;margin-left:11.3pt;margin-top:324pt;width:15.55pt;height:15.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" fillcolor="yellow" strokecolor="black [3213]" strokeweight=".5pt">
                      <v:stroke joinstyle="miter"/>
                      <v:textbox inset="0,0,0,0">
                        <w:txbxContent>
                          <w:p w14:paraId="5DA4D858" w14:textId="7FE2FBCD" w:rsidR="00EE7FC1" w:rsidRPr="00FE69B0" w:rsidRDefault="00EE7FC1" w:rsidP="00F31E84">
                            <w:pPr>
                              <w:rPr>
                                <w:color w:val="000000" w:themeColor="text1"/>
                              </w:rPr>
                            </w:pPr>
                            <w:r>
                              <w:rPr>
                                <w:color w:val="000000" w:themeColor="text1"/>
                              </w:rPr>
                              <w:t>148</w:t>
                            </w:r>
                          </w:p>
                        </w:txbxContent>
                      </v:textbox>
                      <w10:wrap anchory="page"/>
                    </v:oval>
                  </w:pict>
                </mc:Fallback>
              </mc:AlternateContent>
            </w:r>
            <w:r w:rsidR="00964F52">
              <w:t>Comments:</w:t>
            </w:r>
          </w:p>
          <w:p w14:paraId="23641F86" w14:textId="0DF10064" w:rsidR="00964F52" w:rsidRDefault="00964F52" w:rsidP="00964F52">
            <w:pPr>
              <w:pStyle w:val="BodyText2"/>
            </w:pPr>
            <w:r>
              <w:rPr>
                <w:noProof/>
                <w:bdr w:val="none" w:sz="0" w:space="0" w:color="auto"/>
              </w:rPr>
              <mc:AlternateContent>
                <mc:Choice Requires="wps">
                  <w:drawing>
                    <wp:inline distT="0" distB="0" distL="0" distR="0" wp14:anchorId="0B888C9A" wp14:editId="6FCEFF1C">
                      <wp:extent cx="5010912" cy="1009650"/>
                      <wp:effectExtent l="0" t="0" r="18415" b="19050"/>
                      <wp:docPr id="753" name="Rectangle 753"/>
                      <wp:cNvGraphicFramePr/>
                      <a:graphic xmlns:a="http://schemas.openxmlformats.org/drawingml/2006/main">
                        <a:graphicData uri="http://schemas.microsoft.com/office/word/2010/wordprocessingShape">
                          <wps:wsp>
                            <wps:cNvSpPr/>
                            <wps:spPr>
                              <a:xfrm>
                                <a:off x="0" y="0"/>
                                <a:ext cx="5010912" cy="10096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93BE56" id="Rectangle 753" o:spid="_x0000_s1026" style="width:394.5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" fillcolor="white [3212]" strokecolor="#bfbfbf [2412]" strokeweight="1pt">
                      <w10:anchorlock/>
                    </v:rect>
                  </w:pict>
                </mc:Fallback>
              </mc:AlternateContent>
            </w:r>
          </w:p>
          <w:p w14:paraId="531A2C1F" w14:textId="0F541519"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1500 chars)</w:t>
            </w:r>
            <w:r w:rsidR="00054679" w:rsidRPr="00B07045">
              <w:rPr>
                <w:noProof/>
              </w:rPr>
              <w:t xml:space="preserve"> </w:t>
            </w:r>
          </w:p>
          <w:p w14:paraId="2E1B964D" w14:textId="03EBDAB4" w:rsidR="00964F52" w:rsidRDefault="00964F52" w:rsidP="00964F52">
            <w:pPr>
              <w:pStyle w:val="BodyText2"/>
            </w:pPr>
          </w:p>
          <w:p w14:paraId="4D2DF858" w14:textId="4A27EB7F" w:rsidR="00964F52" w:rsidRDefault="00E909C5" w:rsidP="00964F52">
            <w:pPr>
              <w:pStyle w:val="BodyText2"/>
            </w:pPr>
            <w:r w:rsidRPr="00B07045">
              <w:rPr>
                <w:noProof/>
              </w:rPr>
              <mc:AlternateContent>
                <mc:Choice Requires="wps">
                  <w:drawing>
                    <wp:anchor distT="0" distB="0" distL="114300" distR="114300" simplePos="0" relativeHeight="252469248" behindDoc="0" locked="0" layoutInCell="1" allowOverlap="1" wp14:anchorId="464FA337" wp14:editId="798660F4">
                      <wp:simplePos x="0" y="0"/>
                      <wp:positionH relativeFrom="column">
                        <wp:posOffset>2095500</wp:posOffset>
                      </wp:positionH>
                      <wp:positionV relativeFrom="page">
                        <wp:posOffset>5709285</wp:posOffset>
                      </wp:positionV>
                      <wp:extent cx="197485" cy="197485"/>
                      <wp:effectExtent l="0" t="0" r="12065" b="12065"/>
                      <wp:wrapNone/>
                      <wp:docPr id="1069" name="Oval 10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EA848" w14:textId="0F4B6746" w:rsidR="00EE7FC1" w:rsidRPr="00FE69B0" w:rsidRDefault="00EE7FC1" w:rsidP="00054679">
                                  <w:pPr>
                                    <w:rPr>
                                      <w:color w:val="000000" w:themeColor="text1"/>
                                    </w:rPr>
                                  </w:pPr>
                                  <w:r>
                                    <w:rPr>
                                      <w:color w:val="000000" w:themeColor="text1"/>
                                    </w:rPr>
                                    <w:t>178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FA337" id="Oval 1069" o:spid="_x0000_s1527" style="position:absolute;left:0;text-align:left;margin-left:165pt;margin-top:449.55pt;width:15.55pt;height:15.5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" fillcolor="yellow" strokecolor="black [3213]" strokeweight=".5pt">
                      <v:stroke joinstyle="miter"/>
                      <v:textbox inset="0,0,0,0">
                        <w:txbxContent>
                          <w:p w14:paraId="304EA848" w14:textId="0F4B6746" w:rsidR="00EE7FC1" w:rsidRPr="00FE69B0" w:rsidRDefault="00EE7FC1" w:rsidP="00054679">
                            <w:pPr>
                              <w:rPr>
                                <w:color w:val="000000" w:themeColor="text1"/>
                              </w:rPr>
                            </w:pPr>
                            <w:r>
                              <w:rPr>
                                <w:color w:val="000000" w:themeColor="text1"/>
                              </w:rPr>
                              <w:t>178</w:t>
                            </w:r>
                          </w:p>
                        </w:txbxContent>
                      </v:textbox>
                      <w10:wrap anchory="page"/>
                    </v:oval>
                  </w:pict>
                </mc:Fallback>
              </mc:AlternateContent>
            </w:r>
            <w:r w:rsidRPr="00B07045">
              <w:rPr>
                <w:noProof/>
              </w:rPr>
              <mc:AlternateContent>
                <mc:Choice Requires="wps">
                  <w:drawing>
                    <wp:anchor distT="0" distB="0" distL="114300" distR="114300" simplePos="0" relativeHeight="252467200" behindDoc="0" locked="0" layoutInCell="1" allowOverlap="1" wp14:anchorId="65CF0082" wp14:editId="0F04B906">
                      <wp:simplePos x="0" y="0"/>
                      <wp:positionH relativeFrom="column">
                        <wp:posOffset>1212215</wp:posOffset>
                      </wp:positionH>
                      <wp:positionV relativeFrom="page">
                        <wp:posOffset>5702935</wp:posOffset>
                      </wp:positionV>
                      <wp:extent cx="197485" cy="197485"/>
                      <wp:effectExtent l="0" t="0" r="12065" b="12065"/>
                      <wp:wrapNone/>
                      <wp:docPr id="1045" name="Oval 10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DD9FC" w14:textId="5360C846" w:rsidR="00EE7FC1" w:rsidRPr="00FE69B0" w:rsidRDefault="00EE7FC1" w:rsidP="00054679">
                                  <w:pPr>
                                    <w:rPr>
                                      <w:color w:val="000000" w:themeColor="text1"/>
                                    </w:rPr>
                                  </w:pPr>
                                  <w:r>
                                    <w:rPr>
                                      <w:color w:val="000000" w:themeColor="text1"/>
                                    </w:rPr>
                                    <w:t>168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0082" id="Oval 1045" o:spid="_x0000_s1528" style="position:absolute;left:0;text-align:left;margin-left:95.45pt;margin-top:449.05pt;width:15.55pt;height:15.5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" fillcolor="yellow" strokecolor="black [3213]" strokeweight=".5pt">
                      <v:stroke joinstyle="miter"/>
                      <v:textbox inset="0,0,0,0">
                        <w:txbxContent>
                          <w:p w14:paraId="1EEDD9FC" w14:textId="5360C846" w:rsidR="00EE7FC1" w:rsidRPr="00FE69B0" w:rsidRDefault="00EE7FC1" w:rsidP="00054679">
                            <w:pPr>
                              <w:rPr>
                                <w:color w:val="000000" w:themeColor="text1"/>
                              </w:rPr>
                            </w:pPr>
                            <w:r>
                              <w:rPr>
                                <w:color w:val="000000" w:themeColor="text1"/>
                              </w:rPr>
                              <w:t>168</w:t>
                            </w:r>
                          </w:p>
                        </w:txbxContent>
                      </v:textbox>
                      <w10:wrap anchory="page"/>
                    </v:oval>
                  </w:pict>
                </mc:Fallback>
              </mc:AlternateContent>
            </w:r>
            <w:r w:rsidRPr="00B07045">
              <w:rPr>
                <w:noProof/>
              </w:rPr>
              <mc:AlternateContent>
                <mc:Choice Requires="wps">
                  <w:drawing>
                    <wp:anchor distT="0" distB="0" distL="114300" distR="114300" simplePos="0" relativeHeight="252465152" behindDoc="0" locked="0" layoutInCell="1" allowOverlap="1" wp14:anchorId="5A2A4D59" wp14:editId="78825474">
                      <wp:simplePos x="0" y="0"/>
                      <wp:positionH relativeFrom="column">
                        <wp:posOffset>290830</wp:posOffset>
                      </wp:positionH>
                      <wp:positionV relativeFrom="page">
                        <wp:posOffset>5700395</wp:posOffset>
                      </wp:positionV>
                      <wp:extent cx="197485" cy="197485"/>
                      <wp:effectExtent l="0" t="0" r="12065" b="12065"/>
                      <wp:wrapNone/>
                      <wp:docPr id="977" name="Oval 9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11295" w14:textId="1256960C" w:rsidR="00EE7FC1" w:rsidRPr="00FE69B0" w:rsidRDefault="00EE7FC1" w:rsidP="00054679">
                                  <w:pPr>
                                    <w:rPr>
                                      <w:color w:val="000000" w:themeColor="text1"/>
                                    </w:rPr>
                                  </w:pPr>
                                  <w:r>
                                    <w:rPr>
                                      <w:color w:val="000000" w:themeColor="text1"/>
                                    </w:rPr>
                                    <w:t>158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A4D59" id="Oval 977" o:spid="_x0000_s1529" style="position:absolute;left:0;text-align:left;margin-left:22.9pt;margin-top:448.85pt;width:15.55pt;height:15.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" fillcolor="yellow" strokecolor="black [3213]" strokeweight=".5pt">
                      <v:stroke joinstyle="miter"/>
                      <v:textbox inset="0,0,0,0">
                        <w:txbxContent>
                          <w:p w14:paraId="0B011295" w14:textId="1256960C" w:rsidR="00EE7FC1" w:rsidRPr="00FE69B0" w:rsidRDefault="00EE7FC1" w:rsidP="00054679">
                            <w:pPr>
                              <w:rPr>
                                <w:color w:val="000000" w:themeColor="text1"/>
                              </w:rPr>
                            </w:pPr>
                            <w:r>
                              <w:rPr>
                                <w:color w:val="000000" w:themeColor="text1"/>
                              </w:rPr>
                              <w:t>158</w:t>
                            </w:r>
                          </w:p>
                        </w:txbxContent>
                      </v:textbox>
                      <w10:wrap anchory="page"/>
                    </v:oval>
                  </w:pict>
                </mc:Fallback>
              </mc:AlternateContent>
            </w:r>
            <w:r w:rsidR="00964F52">
              <w:rPr>
                <w:noProof/>
              </w:rPr>
              <mc:AlternateContent>
                <mc:Choice Requires="wpg">
                  <w:drawing>
                    <wp:inline distT="0" distB="0" distL="0" distR="0" wp14:anchorId="199CA7DF" wp14:editId="24C16604">
                      <wp:extent cx="2531059" cy="235915"/>
                      <wp:effectExtent l="0" t="0" r="22225" b="12065"/>
                      <wp:docPr id="754" name="Group 754"/>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755" name="Rectangle 75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BF6CE" w14:textId="77777777" w:rsidR="00EE7FC1" w:rsidRPr="00467CB3" w:rsidRDefault="00EE7FC1" w:rsidP="00964F5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75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1A93" w14:textId="77777777" w:rsidR="00EE7FC1" w:rsidRPr="00467CB3" w:rsidRDefault="00EE7FC1" w:rsidP="00964F5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757"/>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035CB" w14:textId="77777777" w:rsidR="00EE7FC1" w:rsidRPr="00B208F7" w:rsidRDefault="00EE7FC1" w:rsidP="00964F52">
                                    <w:pPr>
                                      <w:jc w:val="center"/>
                                      <w:rPr>
                                        <w:color w:val="000000" w:themeColor="text1"/>
                                      </w:rPr>
                                    </w:pPr>
                                    <w:r w:rsidRPr="00B208F7">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9CA7DF" id="Group 754" o:spid="_x0000_s1530"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">
                      <v:rect id="Rectangle 755" o:spid="_x0000_s1531"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fbsQA&#10;AADcAAAADwAAAGRycy9kb3ducmV2LnhtbESP3YrCMBCF7wXfIYzgjWhqF61Uo6i4sDeCqz7A0Ixt&#10;sZnUJtr69puFhb08nJ+Ps9p0phIvalxpWcF0EoEgzqwuOVdwvXyOFyCcR9ZYWSYFb3KwWfd7K0y1&#10;bfmbXmefizDCLkUFhfd1KqXLCjLoJrYmDt7NNgZ9kE0udYNtGDeVjKNoLg2WHAgF1rQvKLufnyZA&#10;Dreyjc1OJnFyOh3z0eP48ZwrNRx02yUIT53/D/+1v7SCZDaD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X27EAAAA3AAAAA8AAAAAAAAAAAAAAAAAmAIAAGRycy9k&#10;b3ducmV2LnhtbFBLBQYAAAAABAAEAPUAAACJAwAAAAA=&#10;" fillcolor="#e7e6e6 [3214]" strokecolor="#bfbfbf [2412]" strokeweight="1pt">
                        <v:textbox>
                          <w:txbxContent>
                            <w:p w14:paraId="414BF6CE" w14:textId="77777777" w:rsidR="00EE7FC1" w:rsidRPr="00467CB3" w:rsidRDefault="00EE7FC1" w:rsidP="00964F52">
                              <w:pPr>
                                <w:jc w:val="center"/>
                                <w:rPr>
                                  <w:color w:val="000000" w:themeColor="text1"/>
                                </w:rPr>
                              </w:pPr>
                              <w:r>
                                <w:rPr>
                                  <w:color w:val="000000" w:themeColor="text1"/>
                                </w:rPr>
                                <w:t>Save</w:t>
                              </w:r>
                            </w:p>
                          </w:txbxContent>
                        </v:textbox>
                      </v:rect>
                      <v:rect id="Rectangle 756" o:spid="_x0000_s1532"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BGcQA&#10;AADcAAAADwAAAGRycy9kb3ducmV2LnhtbESP3WrCQBCF74W+wzKF3ohujJhIdBVbWvBGsKkPMGTH&#10;JDQ7m2ZXk769KwheHs7Px1lvB9OIK3WutqxgNo1AEBdW11wqOP18TZYgnEfW2FgmBf/kYLt5Ga0x&#10;07bnb7rmvhRhhF2GCirv20xKV1Rk0E1tSxy8s+0M+iC7UuoO+zBuGhlHUSIN1hwIFbb0UVHxm19M&#10;gHye6z427zKN0+PxUI7/DvNLotTb67BbgfA0+Gf40d5rBekigfu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wRnEAAAA3AAAAA8AAAAAAAAAAAAAAAAAmAIAAGRycy9k&#10;b3ducmV2LnhtbFBLBQYAAAAABAAEAPUAAACJAwAAAAA=&#10;" fillcolor="#e7e6e6 [3214]" strokecolor="#bfbfbf [2412]" strokeweight="1pt">
                        <v:textbox>
                          <w:txbxContent>
                            <w:p w14:paraId="1A481A93" w14:textId="77777777" w:rsidR="00EE7FC1" w:rsidRPr="00467CB3" w:rsidRDefault="00EE7FC1" w:rsidP="00964F52">
                              <w:pPr>
                                <w:jc w:val="center"/>
                                <w:rPr>
                                  <w:color w:val="000000" w:themeColor="text1"/>
                                </w:rPr>
                              </w:pPr>
                              <w:r>
                                <w:rPr>
                                  <w:color w:val="000000" w:themeColor="text1"/>
                                </w:rPr>
                                <w:t>Cancel</w:t>
                              </w:r>
                            </w:p>
                          </w:txbxContent>
                        </v:textbox>
                      </v:rect>
                      <v:rect id="Rectangle 757" o:spid="_x0000_s1533"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kgsMA&#10;AADcAAAADwAAAGRycy9kb3ducmV2LnhtbESP3YrCMBCF7wXfIYzgjWi6XdZKNcoqLngj+PcAQzO2&#10;xWZSm2i7b78RFrw8nJ+Ps1h1phJPalxpWcHHJAJBnFldcq7gcv4Zz0A4j6yxskwKfsnBatnvLTDV&#10;tuUjPU8+F2GEXYoKCu/rVEqXFWTQTWxNHLyrbQz6IJtc6gbbMG4qGUfRVBosORAKrGlTUHY7PUyA&#10;bK9lG5u1TOLkcNjno/v+8zFVajjovucgPHX+Hf5v77SC5CuB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kgsMAAADcAAAADwAAAAAAAAAAAAAAAACYAgAAZHJzL2Rv&#10;d25yZXYueG1sUEsFBgAAAAAEAAQA9QAAAIgDAAAAAA==&#10;" fillcolor="#e7e6e6 [3214]" strokecolor="#bfbfbf [2412]" strokeweight="1pt">
                        <v:textbox>
                          <w:txbxContent>
                            <w:p w14:paraId="5B3035CB" w14:textId="77777777" w:rsidR="00EE7FC1" w:rsidRPr="00B208F7" w:rsidRDefault="00EE7FC1" w:rsidP="00964F52">
                              <w:pPr>
                                <w:jc w:val="center"/>
                                <w:rPr>
                                  <w:color w:val="000000" w:themeColor="text1"/>
                                </w:rPr>
                              </w:pPr>
                              <w:r w:rsidRPr="00B208F7">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779D1478" w14:textId="77777777" w:rsidR="00411852" w:rsidRPr="00503AD1" w:rsidRDefault="00411852" w:rsidP="00503AD1">
            <w:pPr>
              <w:rPr>
                <w:sz w:val="8"/>
                <w:szCs w:val="8"/>
              </w:rPr>
            </w:pPr>
          </w:p>
        </w:tc>
        <w:tc>
          <w:tcPr>
            <w:tcW w:w="4239" w:type="dxa"/>
            <w:vMerge/>
          </w:tcPr>
          <w:p w14:paraId="60272AE4" w14:textId="77777777" w:rsidR="00411852" w:rsidRDefault="00411852" w:rsidP="0090109B"/>
        </w:tc>
      </w:tr>
      <w:tr w:rsidR="00964F52" w14:paraId="765D9745" w14:textId="77777777" w:rsidTr="00CE525F">
        <w:trPr>
          <w:trHeight w:val="368"/>
        </w:trPr>
        <w:tc>
          <w:tcPr>
            <w:tcW w:w="10489" w:type="dxa"/>
            <w:gridSpan w:val="5"/>
            <w:vMerge w:val="restart"/>
            <w:shd w:val="clear" w:color="auto" w:fill="324D57"/>
            <w:vAlign w:val="center"/>
          </w:tcPr>
          <w:p w14:paraId="32849594" w14:textId="3E010AEF" w:rsidR="00964F52" w:rsidRPr="00503AD1" w:rsidRDefault="00964F52"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36B1427" w14:textId="77777777" w:rsidR="00964F52" w:rsidRPr="00503AD1" w:rsidRDefault="00964F52"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DF0D749" w14:textId="77777777" w:rsidR="00964F52" w:rsidRPr="00503AD1" w:rsidRDefault="00964F52" w:rsidP="00B74274">
            <w:pPr>
              <w:keepNext/>
              <w:rPr>
                <w:sz w:val="8"/>
                <w:szCs w:val="8"/>
              </w:rPr>
            </w:pPr>
          </w:p>
        </w:tc>
        <w:tc>
          <w:tcPr>
            <w:tcW w:w="4239" w:type="dxa"/>
            <w:shd w:val="clear" w:color="auto" w:fill="324D57"/>
            <w:vAlign w:val="center"/>
          </w:tcPr>
          <w:p w14:paraId="7B7FF16B" w14:textId="77777777" w:rsidR="00964F52" w:rsidRPr="00503AD1" w:rsidRDefault="00964F5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65</w:t>
            </w:r>
            <w:r w:rsidRPr="00503AD1">
              <w:rPr>
                <w:rFonts w:cs="Arial"/>
                <w:b/>
                <w:noProof/>
                <w:color w:val="FFFFFF" w:themeColor="background1"/>
                <w:sz w:val="20"/>
                <w:szCs w:val="20"/>
              </w:rPr>
              <w:fldChar w:fldCharType="end"/>
            </w:r>
          </w:p>
        </w:tc>
      </w:tr>
      <w:tr w:rsidR="00964F52" w14:paraId="7EB798B5" w14:textId="77777777" w:rsidTr="00CE525F">
        <w:trPr>
          <w:trHeight w:val="503"/>
        </w:trPr>
        <w:tc>
          <w:tcPr>
            <w:tcW w:w="10489" w:type="dxa"/>
            <w:gridSpan w:val="5"/>
            <w:vMerge/>
            <w:tcBorders>
              <w:bottom w:val="single" w:sz="4" w:space="0" w:color="auto"/>
            </w:tcBorders>
            <w:shd w:val="clear" w:color="auto" w:fill="324D57"/>
            <w:vAlign w:val="center"/>
          </w:tcPr>
          <w:p w14:paraId="7F812694" w14:textId="77777777" w:rsidR="00964F52" w:rsidRDefault="00964F52" w:rsidP="00B74274">
            <w:pPr>
              <w:keepNext/>
              <w:jc w:val="center"/>
            </w:pPr>
          </w:p>
        </w:tc>
        <w:tc>
          <w:tcPr>
            <w:tcW w:w="250" w:type="dxa"/>
            <w:tcBorders>
              <w:top w:val="nil"/>
              <w:bottom w:val="nil"/>
            </w:tcBorders>
            <w:tcMar>
              <w:left w:w="0" w:type="dxa"/>
              <w:right w:w="0" w:type="dxa"/>
            </w:tcMar>
          </w:tcPr>
          <w:p w14:paraId="18B1E6FE" w14:textId="77777777" w:rsidR="00964F52" w:rsidRPr="00503AD1" w:rsidRDefault="00964F52" w:rsidP="00B74274">
            <w:pPr>
              <w:keepNext/>
              <w:rPr>
                <w:sz w:val="8"/>
                <w:szCs w:val="8"/>
              </w:rPr>
            </w:pPr>
          </w:p>
        </w:tc>
        <w:tc>
          <w:tcPr>
            <w:tcW w:w="4239" w:type="dxa"/>
            <w:tcMar>
              <w:left w:w="58" w:type="dxa"/>
              <w:right w:w="58" w:type="dxa"/>
            </w:tcMar>
          </w:tcPr>
          <w:p w14:paraId="7BF74F0C" w14:textId="1F4FD770" w:rsidR="00964F52" w:rsidRPr="00503AD1" w:rsidRDefault="001114C7" w:rsidP="00E909C5">
            <w:pPr>
              <w:keepNext/>
              <w:spacing w:before="60"/>
              <w:rPr>
                <w:rFonts w:cs="Arial"/>
                <w:szCs w:val="18"/>
              </w:rPr>
            </w:pPr>
            <w:r>
              <w:rPr>
                <w:rFonts w:cs="Arial"/>
                <w:szCs w:val="18"/>
              </w:rPr>
              <w:t>Page ID: 3.2.1</w:t>
            </w:r>
            <w:r w:rsidR="00E909C5">
              <w:rPr>
                <w:rFonts w:cs="Arial"/>
                <w:szCs w:val="18"/>
              </w:rPr>
              <w:t xml:space="preserve"> (</w:t>
            </w:r>
            <w:r w:rsidR="007D1B7E">
              <w:rPr>
                <w:rFonts w:cs="Arial"/>
                <w:szCs w:val="18"/>
              </w:rPr>
              <w:t>Survey</w:t>
            </w:r>
            <w:r w:rsidR="00E909C5">
              <w:rPr>
                <w:rFonts w:cs="Arial"/>
                <w:szCs w:val="18"/>
              </w:rPr>
              <w:t>)</w:t>
            </w:r>
          </w:p>
          <w:p w14:paraId="59A08914" w14:textId="77777777" w:rsidR="00964F52" w:rsidRDefault="00964F52" w:rsidP="00B74274">
            <w:pPr>
              <w:keepNext/>
              <w:spacing w:before="60"/>
            </w:pPr>
            <w:r>
              <w:rPr>
                <w:rFonts w:cs="Arial"/>
                <w:szCs w:val="18"/>
              </w:rPr>
              <w:t xml:space="preserve">Page Title: </w:t>
            </w:r>
            <w:r w:rsidRPr="00465F5D">
              <w:rPr>
                <w:rFonts w:cs="Arial"/>
                <w:szCs w:val="18"/>
              </w:rPr>
              <w:t>Grantee-Level Outcome Measures Detail</w:t>
            </w:r>
          </w:p>
        </w:tc>
      </w:tr>
      <w:tr w:rsidR="00964F52" w14:paraId="6557E5BB" w14:textId="77777777" w:rsidTr="00CE525F">
        <w:tc>
          <w:tcPr>
            <w:tcW w:w="985" w:type="dxa"/>
            <w:tcBorders>
              <w:bottom w:val="single" w:sz="4" w:space="0" w:color="auto"/>
              <w:right w:val="nil"/>
            </w:tcBorders>
            <w:shd w:val="clear" w:color="auto" w:fill="F2F2F2" w:themeFill="background1" w:themeFillShade="F2"/>
            <w:vAlign w:val="center"/>
          </w:tcPr>
          <w:p w14:paraId="646A4CCA" w14:textId="77777777" w:rsidR="00964F52" w:rsidRPr="00503AD1" w:rsidRDefault="00964F5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D10D718" w14:textId="29687276" w:rsidR="00964F52" w:rsidRPr="00503AD1" w:rsidRDefault="00964F5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A189B44" w14:textId="77777777" w:rsidR="00964F52" w:rsidRPr="00503AD1" w:rsidRDefault="00964F5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4D0980F4" w14:textId="77777777" w:rsidR="00964F52" w:rsidRPr="00503AD1" w:rsidRDefault="00964F5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0A4F726" w14:textId="77777777" w:rsidR="00964F52" w:rsidRPr="00503AD1" w:rsidRDefault="00964F5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3AA0C80" w14:textId="77777777" w:rsidR="00964F52" w:rsidRPr="00503AD1" w:rsidRDefault="00964F5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3DAE5DF9" w14:textId="77777777" w:rsidR="00964F52" w:rsidRPr="00503AD1" w:rsidRDefault="00964F52" w:rsidP="00B74274">
            <w:pPr>
              <w:keepNext/>
              <w:spacing w:before="40" w:after="40"/>
              <w:rPr>
                <w:b/>
              </w:rPr>
            </w:pPr>
            <w:r w:rsidRPr="00503AD1">
              <w:rPr>
                <w:b/>
              </w:rPr>
              <w:t>Page Details</w:t>
            </w:r>
          </w:p>
        </w:tc>
      </w:tr>
      <w:tr w:rsidR="00964F52" w14:paraId="0E265390" w14:textId="77777777" w:rsidTr="00CE525F">
        <w:tc>
          <w:tcPr>
            <w:tcW w:w="10489" w:type="dxa"/>
            <w:gridSpan w:val="5"/>
            <w:tcBorders>
              <w:bottom w:val="nil"/>
            </w:tcBorders>
          </w:tcPr>
          <w:p w14:paraId="781533B0" w14:textId="2DCB75D3" w:rsidR="00964F52" w:rsidRPr="00503AD1" w:rsidRDefault="00964F52" w:rsidP="00B74274">
            <w:pPr>
              <w:pStyle w:val="Webaddress"/>
              <w:keepNext/>
              <w:rPr>
                <w:u w:val="none"/>
              </w:rPr>
            </w:pPr>
            <w:r w:rsidRPr="00110E85">
              <w:t>Outcome Data</w:t>
            </w:r>
            <w:r w:rsidRPr="00110E85">
              <w:rPr>
                <w:u w:val="none"/>
              </w:rPr>
              <w:t xml:space="preserve">  &gt;  </w:t>
            </w:r>
            <w:r w:rsidRPr="00110E85">
              <w:t>PFS Selected Grantee-Level Outcome Data</w:t>
            </w:r>
            <w:r w:rsidRPr="00465F5D">
              <w:rPr>
                <w:u w:val="none"/>
              </w:rPr>
              <w:t xml:space="preserve">  </w:t>
            </w:r>
            <w:r>
              <w:rPr>
                <w:u w:val="none"/>
              </w:rPr>
              <w:t xml:space="preserve">&gt;  </w:t>
            </w:r>
            <w:r w:rsidRPr="00465F5D">
              <w:t>Grantee-Level Outcome Measures Detail</w:t>
            </w:r>
          </w:p>
        </w:tc>
        <w:tc>
          <w:tcPr>
            <w:tcW w:w="250" w:type="dxa"/>
            <w:tcBorders>
              <w:top w:val="nil"/>
              <w:bottom w:val="nil"/>
            </w:tcBorders>
            <w:tcMar>
              <w:left w:w="0" w:type="dxa"/>
              <w:right w:w="0" w:type="dxa"/>
            </w:tcMar>
          </w:tcPr>
          <w:p w14:paraId="606CD156" w14:textId="77777777" w:rsidR="00964F52" w:rsidRPr="00503AD1" w:rsidRDefault="00964F52" w:rsidP="00B74274">
            <w:pPr>
              <w:keepNext/>
              <w:rPr>
                <w:sz w:val="8"/>
                <w:szCs w:val="8"/>
              </w:rPr>
            </w:pPr>
          </w:p>
        </w:tc>
        <w:tc>
          <w:tcPr>
            <w:tcW w:w="4239" w:type="dxa"/>
            <w:vMerge w:val="restart"/>
            <w:tcMar>
              <w:left w:w="58" w:type="dxa"/>
              <w:right w:w="58" w:type="dxa"/>
            </w:tcMar>
          </w:tcPr>
          <w:p w14:paraId="49A7A762" w14:textId="77777777" w:rsidR="00964F52" w:rsidRDefault="00964F52" w:rsidP="00B75536">
            <w:pPr>
              <w:pStyle w:val="ListParagraph"/>
              <w:spacing w:before="120"/>
            </w:pPr>
            <w:r>
              <w:t>1.</w:t>
            </w:r>
            <w:r>
              <w:tab/>
              <w:t>Targeted Substance field will be dropdown that contains “Alcohol,” Prescription Drugs,” and “Other.”</w:t>
            </w:r>
          </w:p>
          <w:p w14:paraId="3FCD3DF5" w14:textId="03D76310" w:rsidR="00964F52" w:rsidRDefault="00964F52" w:rsidP="007D1B7E">
            <w:pPr>
              <w:pStyle w:val="ListParagraph"/>
            </w:pPr>
            <w:r>
              <w:t>2.</w:t>
            </w:r>
            <w:r>
              <w:tab/>
              <w:t xml:space="preserve">The Targeted Outcome field will be a dropdown that contains </w:t>
            </w:r>
            <w:r w:rsidR="007D1B7E">
              <w:t>“30-day use,” “Binge drinking,” Perception of parental or peer disapproval,” Perceived risk/harm use,” “Target substance-related car crashes,” Target substance-related crime,” “Family communication,” “Target substance-related emergency room visits,” and “Other”.</w:t>
            </w:r>
          </w:p>
          <w:p w14:paraId="3FCEB44C" w14:textId="1305F2B8" w:rsidR="00964F52" w:rsidRDefault="00964F52" w:rsidP="001074ED">
            <w:pPr>
              <w:pStyle w:val="ListParagraph"/>
            </w:pPr>
            <w:r>
              <w:t>3.</w:t>
            </w:r>
            <w:r>
              <w:tab/>
              <w:t xml:space="preserve">The Data Source Type Field will be dropdown that contains the values: “Administrative Data” or </w:t>
            </w:r>
            <w:r w:rsidR="007E16B6">
              <w:t>“</w:t>
            </w:r>
            <w:r>
              <w:t>Survey Data”</w:t>
            </w:r>
            <w:r w:rsidR="001074ED">
              <w:t>.  Responses to this item will determine whether or not grantee sees the Survey Data set of items or the Administrative Data set of items.</w:t>
            </w:r>
          </w:p>
          <w:p w14:paraId="77E7AEB5" w14:textId="613ACE5B" w:rsidR="00964F52" w:rsidRDefault="00964F52" w:rsidP="00B74274">
            <w:pPr>
              <w:pStyle w:val="ListParagraph"/>
              <w:keepNext/>
            </w:pPr>
          </w:p>
        </w:tc>
      </w:tr>
      <w:tr w:rsidR="00964F52" w14:paraId="42624261" w14:textId="77777777" w:rsidTr="00CE525F">
        <w:trPr>
          <w:trHeight w:val="9611"/>
        </w:trPr>
        <w:tc>
          <w:tcPr>
            <w:tcW w:w="10489" w:type="dxa"/>
            <w:gridSpan w:val="5"/>
            <w:tcBorders>
              <w:top w:val="nil"/>
            </w:tcBorders>
          </w:tcPr>
          <w:p w14:paraId="6F606DE3" w14:textId="6FDAA467" w:rsidR="00964F52" w:rsidRDefault="00964F52" w:rsidP="00964F52"/>
          <w:p w14:paraId="61648E9B" w14:textId="7B0FC42A" w:rsidR="00964F52" w:rsidRDefault="00964F52" w:rsidP="00964F52">
            <w:pPr>
              <w:pStyle w:val="Heading1"/>
              <w:outlineLvl w:val="0"/>
            </w:pPr>
            <w:r w:rsidRPr="00465F5D">
              <w:t>Grantee-Level Outcome Measures Detail</w:t>
            </w:r>
            <w:r w:rsidR="00125217">
              <w:t xml:space="preserve"> </w:t>
            </w:r>
            <w:r w:rsidR="00125217" w:rsidRPr="00125217">
              <w:rPr>
                <w:highlight w:val="yellow"/>
              </w:rPr>
              <w:t>(Survey Data)</w:t>
            </w:r>
          </w:p>
          <w:p w14:paraId="69BFB4EF" w14:textId="7E4F4671" w:rsidR="00964F52" w:rsidRDefault="00964F52" w:rsidP="00964F52">
            <w:pPr>
              <w:pStyle w:val="BodyText2"/>
              <w:rPr>
                <w:b/>
              </w:rPr>
            </w:pPr>
          </w:p>
          <w:p w14:paraId="7A8D32DA" w14:textId="6531DC91" w:rsidR="00964F52" w:rsidRDefault="007D1B7E" w:rsidP="00964F52">
            <w:pPr>
              <w:pStyle w:val="BodyText2"/>
              <w:rPr>
                <w:b/>
              </w:rPr>
            </w:pPr>
            <w:r w:rsidRPr="00B07045">
              <w:rPr>
                <w:noProof/>
              </w:rPr>
              <mc:AlternateContent>
                <mc:Choice Requires="wps">
                  <w:drawing>
                    <wp:anchor distT="0" distB="0" distL="114300" distR="114300" simplePos="0" relativeHeight="252194816" behindDoc="0" locked="0" layoutInCell="1" allowOverlap="1" wp14:anchorId="384C6F1F" wp14:editId="14DE5335">
                      <wp:simplePos x="0" y="0"/>
                      <wp:positionH relativeFrom="column">
                        <wp:posOffset>165100</wp:posOffset>
                      </wp:positionH>
                      <wp:positionV relativeFrom="page">
                        <wp:posOffset>640080</wp:posOffset>
                      </wp:positionV>
                      <wp:extent cx="197485" cy="197485"/>
                      <wp:effectExtent l="0" t="0" r="12065" b="12065"/>
                      <wp:wrapNone/>
                      <wp:docPr id="864" name="Oval 8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AFD49" w14:textId="77777777" w:rsidR="00EE7FC1" w:rsidRPr="00FE69B0" w:rsidRDefault="00EE7FC1" w:rsidP="00964F52">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C6F1F" id="Oval 864" o:spid="_x0000_s1534" style="position:absolute;left:0;text-align:left;margin-left:13pt;margin-top:50.4pt;width:15.55pt;height:15.5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" fillcolor="yellow" strokecolor="black [3213]" strokeweight=".5pt">
                      <v:stroke joinstyle="miter"/>
                      <v:textbox inset="0,0,0,0">
                        <w:txbxContent>
                          <w:p w14:paraId="538AFD49" w14:textId="77777777" w:rsidR="00EE7FC1" w:rsidRPr="00FE69B0" w:rsidRDefault="00EE7FC1" w:rsidP="00964F52">
                            <w:pPr>
                              <w:jc w:val="center"/>
                              <w:rPr>
                                <w:color w:val="000000" w:themeColor="text1"/>
                              </w:rPr>
                            </w:pPr>
                            <w:r w:rsidRPr="00FE69B0">
                              <w:rPr>
                                <w:color w:val="000000" w:themeColor="text1"/>
                              </w:rPr>
                              <w:t>1</w:t>
                            </w:r>
                          </w:p>
                        </w:txbxContent>
                      </v:textbox>
                      <w10:wrap anchory="page"/>
                    </v:oval>
                  </w:pict>
                </mc:Fallback>
              </mc:AlternateContent>
            </w:r>
            <w:r w:rsidR="00964F52" w:rsidRPr="00465F5D">
              <w:rPr>
                <w:b/>
              </w:rPr>
              <w:t xml:space="preserve">Targeted Substance:* </w:t>
            </w:r>
          </w:p>
          <w:p w14:paraId="15E4C2F8" w14:textId="00B47209" w:rsidR="00964F52" w:rsidRDefault="00964F52" w:rsidP="00964F52">
            <w:pPr>
              <w:pStyle w:val="BodyText2"/>
            </w:pPr>
            <w:r w:rsidRPr="00214C07">
              <w:rPr>
                <w:noProof/>
              </w:rPr>
              <w:drawing>
                <wp:inline distT="0" distB="0" distL="0" distR="0" wp14:anchorId="798A2027" wp14:editId="12159FD4">
                  <wp:extent cx="2755000" cy="182880"/>
                  <wp:effectExtent l="0" t="0" r="7620" b="7620"/>
                  <wp:docPr id="893" name="Picture 89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04185B9F" w14:textId="666F46C5" w:rsidR="00964F52" w:rsidRDefault="00964F52" w:rsidP="00964F52">
            <w:pPr>
              <w:pStyle w:val="BodyTextBold"/>
            </w:pPr>
            <w:r>
              <w:t>Specify Other Targeted Substance:</w:t>
            </w:r>
            <w:r>
              <w:rPr>
                <w:rStyle w:val="Emphasis"/>
                <w:rFonts w:ascii="inherit" w:hAnsi="inherit"/>
                <w:b w:val="0"/>
                <w:bCs/>
                <w:i w:val="0"/>
                <w:iCs w:val="0"/>
                <w:color w:val="008000"/>
                <w:sz w:val="17"/>
              </w:rPr>
              <w:t>*</w:t>
            </w:r>
          </w:p>
          <w:p w14:paraId="357F86BA" w14:textId="6CB450E5" w:rsidR="00964F52" w:rsidRDefault="00964F52" w:rsidP="00964F52">
            <w:pPr>
              <w:pStyle w:val="BodyText2"/>
            </w:pPr>
            <w:r>
              <w:rPr>
                <w:noProof/>
                <w:bdr w:val="none" w:sz="0" w:space="0" w:color="auto"/>
              </w:rPr>
              <mc:AlternateContent>
                <mc:Choice Requires="wps">
                  <w:drawing>
                    <wp:inline distT="0" distB="0" distL="0" distR="0" wp14:anchorId="02C37586" wp14:editId="6B78DBE9">
                      <wp:extent cx="5010912" cy="438150"/>
                      <wp:effectExtent l="0" t="0" r="18415" b="19050"/>
                      <wp:docPr id="865" name="Rectangle 865"/>
                      <wp:cNvGraphicFramePr/>
                      <a:graphic xmlns:a="http://schemas.openxmlformats.org/drawingml/2006/main">
                        <a:graphicData uri="http://schemas.microsoft.com/office/word/2010/wordprocessingShape">
                          <wps:wsp>
                            <wps:cNvSpPr/>
                            <wps:spPr>
                              <a:xfrm>
                                <a:off x="0" y="0"/>
                                <a:ext cx="5010912" cy="4381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E78E10" id="Rectangle 865" o:spid="_x0000_s1026" style="width:394.5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" fillcolor="white [3212]" strokecolor="#bfbfbf [2412]" strokeweight="1pt">
                      <w10:anchorlock/>
                    </v:rect>
                  </w:pict>
                </mc:Fallback>
              </mc:AlternateContent>
            </w:r>
          </w:p>
          <w:p w14:paraId="78606E99" w14:textId="50E98400" w:rsidR="00964F52" w:rsidRPr="004D2BAD" w:rsidRDefault="00964F52" w:rsidP="00964F52">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267FEC67" w14:textId="12BECFF6" w:rsidR="00964F52" w:rsidRDefault="00964F52" w:rsidP="00964F52">
            <w:pPr>
              <w:pStyle w:val="BodyTextBold"/>
              <w:rPr>
                <w:shd w:val="clear" w:color="auto" w:fill="FFFFFF"/>
              </w:rPr>
            </w:pPr>
            <w:r w:rsidRPr="00B07045">
              <w:rPr>
                <w:noProof/>
              </w:rPr>
              <mc:AlternateContent>
                <mc:Choice Requires="wps">
                  <w:drawing>
                    <wp:anchor distT="0" distB="0" distL="114300" distR="114300" simplePos="0" relativeHeight="252191744" behindDoc="0" locked="0" layoutInCell="1" allowOverlap="1" wp14:anchorId="16A03F6D" wp14:editId="4220588E">
                      <wp:simplePos x="0" y="0"/>
                      <wp:positionH relativeFrom="column">
                        <wp:posOffset>167005</wp:posOffset>
                      </wp:positionH>
                      <wp:positionV relativeFrom="page">
                        <wp:posOffset>2038985</wp:posOffset>
                      </wp:positionV>
                      <wp:extent cx="197485" cy="197485"/>
                      <wp:effectExtent l="0" t="0" r="12065" b="12065"/>
                      <wp:wrapNone/>
                      <wp:docPr id="866" name="Oval 8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2B093" w14:textId="766D6DBF" w:rsidR="00EE7FC1" w:rsidRPr="00FE69B0" w:rsidRDefault="00EE7FC1" w:rsidP="00964F5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03F6D" id="Oval 866" o:spid="_x0000_s1535" style="position:absolute;left:0;text-align:left;margin-left:13.15pt;margin-top:160.55pt;width:15.55pt;height:15.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" fillcolor="yellow" strokecolor="black [3213]" strokeweight=".5pt">
                      <v:stroke joinstyle="miter"/>
                      <v:textbox inset="0,0,0,0">
                        <w:txbxContent>
                          <w:p w14:paraId="7162B093" w14:textId="766D6DBF" w:rsidR="00EE7FC1" w:rsidRPr="00FE69B0" w:rsidRDefault="00EE7FC1" w:rsidP="00964F52">
                            <w:pPr>
                              <w:jc w:val="center"/>
                              <w:rPr>
                                <w:color w:val="000000" w:themeColor="text1"/>
                              </w:rPr>
                            </w:pPr>
                            <w:r>
                              <w:rPr>
                                <w:color w:val="000000" w:themeColor="text1"/>
                              </w:rPr>
                              <w:t>2</w:t>
                            </w:r>
                          </w:p>
                        </w:txbxContent>
                      </v:textbox>
                      <w10:wrap anchory="page"/>
                    </v:oval>
                  </w:pict>
                </mc:Fallback>
              </mc:AlternateContent>
            </w:r>
            <w:r>
              <w:t>Targeted Outcome:</w:t>
            </w:r>
            <w:r>
              <w:rPr>
                <w:rStyle w:val="Emphasis"/>
                <w:rFonts w:ascii="Verdana" w:hAnsi="Verdana"/>
                <w:b w:val="0"/>
                <w:bCs/>
                <w:i w:val="0"/>
                <w:iCs w:val="0"/>
                <w:color w:val="008000"/>
                <w:sz w:val="17"/>
                <w:shd w:val="clear" w:color="auto" w:fill="FFFFFF"/>
              </w:rPr>
              <w:t>*</w:t>
            </w:r>
          </w:p>
          <w:p w14:paraId="149CF8F9" w14:textId="1950B6EB" w:rsidR="00964F52" w:rsidRDefault="00964F52" w:rsidP="00964F52">
            <w:pPr>
              <w:pStyle w:val="BodyText2"/>
            </w:pPr>
            <w:r w:rsidRPr="00214C07">
              <w:rPr>
                <w:noProof/>
              </w:rPr>
              <w:drawing>
                <wp:inline distT="0" distB="0" distL="0" distR="0" wp14:anchorId="57B3A1A9" wp14:editId="63CA2FA1">
                  <wp:extent cx="2755000" cy="182880"/>
                  <wp:effectExtent l="0" t="0" r="7620" b="7620"/>
                  <wp:docPr id="894" name="Picture 89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5081BDB" w14:textId="08897C8E" w:rsidR="00964F52" w:rsidRDefault="00964F52" w:rsidP="00964F52">
            <w:pPr>
              <w:pStyle w:val="BodyTextBold"/>
            </w:pPr>
            <w:r w:rsidRPr="0031303A">
              <w:rPr>
                <w:rStyle w:val="BodyText2Char"/>
              </w:rPr>
              <w:t>Other Targeted Outcome:*</w:t>
            </w:r>
            <w:r>
              <w:rPr>
                <w:rStyle w:val="BodyText2Char"/>
              </w:rPr>
              <w:t xml:space="preserve"> </w:t>
            </w:r>
            <w:r w:rsidRPr="00044F0F">
              <w:rPr>
                <w:highlight w:val="yellow"/>
              </w:rPr>
              <w:t xml:space="preserve">(If </w:t>
            </w:r>
            <w:r>
              <w:rPr>
                <w:highlight w:val="yellow"/>
              </w:rPr>
              <w:t>Other</w:t>
            </w:r>
            <w:r w:rsidRPr="00044F0F">
              <w:rPr>
                <w:highlight w:val="yellow"/>
              </w:rPr>
              <w:t xml:space="preserve"> is selected)</w:t>
            </w:r>
            <w:r>
              <w:rPr>
                <w:noProof/>
                <w:bdr w:val="none" w:sz="0" w:space="0" w:color="auto"/>
              </w:rPr>
              <mc:AlternateContent>
                <mc:Choice Requires="wps">
                  <w:drawing>
                    <wp:inline distT="0" distB="0" distL="0" distR="0" wp14:anchorId="3AFE97AD" wp14:editId="540DA73B">
                      <wp:extent cx="5010912" cy="438150"/>
                      <wp:effectExtent l="0" t="0" r="18415" b="19050"/>
                      <wp:docPr id="867" name="Rectangle 867"/>
                      <wp:cNvGraphicFramePr/>
                      <a:graphic xmlns:a="http://schemas.openxmlformats.org/drawingml/2006/main">
                        <a:graphicData uri="http://schemas.microsoft.com/office/word/2010/wordprocessingShape">
                          <wps:wsp>
                            <wps:cNvSpPr/>
                            <wps:spPr>
                              <a:xfrm>
                                <a:off x="0" y="0"/>
                                <a:ext cx="5010912" cy="4381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F87E1" id="Rectangle 867" o:spid="_x0000_s1026" style="width:394.5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" fillcolor="white [3212]" strokecolor="#bfbfbf [2412]" strokeweight="1pt">
                      <w10:anchorlock/>
                    </v:rect>
                  </w:pict>
                </mc:Fallback>
              </mc:AlternateContent>
            </w:r>
          </w:p>
          <w:p w14:paraId="032191A1" w14:textId="77777777" w:rsidR="00964F52" w:rsidRPr="004D2BAD" w:rsidRDefault="00964F52" w:rsidP="00964F52">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39DC84A3" w14:textId="77777777" w:rsidR="00964F52" w:rsidRDefault="00DD05CD" w:rsidP="00964F52">
            <w:pPr>
              <w:pStyle w:val="BodyText2"/>
            </w:pPr>
            <w:hyperlink r:id="rId67" w:tgtFrame="_blank" w:history="1">
              <w:r w:rsidR="00964F52">
                <w:rPr>
                  <w:rStyle w:val="Hyperlink"/>
                  <w:rFonts w:ascii="Verdana" w:hAnsi="Verdana"/>
                  <w:color w:val="577686"/>
                  <w:sz w:val="17"/>
                  <w:shd w:val="clear" w:color="auto" w:fill="FFFFFF"/>
                </w:rPr>
                <w:t>Click here to view the PFS Required Outcome Measures.</w:t>
              </w:r>
            </w:hyperlink>
          </w:p>
          <w:p w14:paraId="5BD92F11" w14:textId="77777777" w:rsidR="00964F52" w:rsidRDefault="00964F52" w:rsidP="00964F52">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92768" behindDoc="0" locked="0" layoutInCell="1" allowOverlap="1" wp14:anchorId="2AD5650A" wp14:editId="57920BF8">
                      <wp:simplePos x="0" y="0"/>
                      <wp:positionH relativeFrom="column">
                        <wp:posOffset>159385</wp:posOffset>
                      </wp:positionH>
                      <wp:positionV relativeFrom="page">
                        <wp:posOffset>3713480</wp:posOffset>
                      </wp:positionV>
                      <wp:extent cx="197485" cy="197485"/>
                      <wp:effectExtent l="0" t="0" r="12065" b="12065"/>
                      <wp:wrapNone/>
                      <wp:docPr id="868" name="Oval 8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085C3" w14:textId="3EAD3120" w:rsidR="00EE7FC1" w:rsidRPr="00FE69B0" w:rsidRDefault="00EE7FC1" w:rsidP="00964F52">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5650A" id="Oval 868" o:spid="_x0000_s1536" style="position:absolute;left:0;text-align:left;margin-left:12.55pt;margin-top:292.4pt;width:15.55pt;height:15.5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" fillcolor="yellow" strokecolor="black [3213]" strokeweight=".5pt">
                      <v:stroke joinstyle="miter"/>
                      <v:textbox inset="0,0,0,0">
                        <w:txbxContent>
                          <w:p w14:paraId="5C7085C3" w14:textId="3EAD3120" w:rsidR="00EE7FC1" w:rsidRPr="00FE69B0" w:rsidRDefault="00EE7FC1" w:rsidP="00964F52">
                            <w:pPr>
                              <w:jc w:val="center"/>
                              <w:rPr>
                                <w:color w:val="000000" w:themeColor="text1"/>
                              </w:rPr>
                            </w:pPr>
                            <w:r>
                              <w:rPr>
                                <w:color w:val="000000" w:themeColor="text1"/>
                              </w:rPr>
                              <w:t>3</w:t>
                            </w:r>
                          </w:p>
                        </w:txbxContent>
                      </v:textbox>
                      <w10:wrap anchory="page"/>
                    </v:oval>
                  </w:pict>
                </mc:Fallback>
              </mc:AlternateContent>
            </w:r>
            <w:r>
              <w:t>Data Source Type:</w:t>
            </w:r>
            <w:r>
              <w:rPr>
                <w:rStyle w:val="Emphasis"/>
                <w:rFonts w:ascii="Verdana" w:hAnsi="Verdana"/>
                <w:b w:val="0"/>
                <w:bCs/>
                <w:i w:val="0"/>
                <w:iCs w:val="0"/>
                <w:color w:val="008000"/>
                <w:sz w:val="17"/>
                <w:shd w:val="clear" w:color="auto" w:fill="FFFFFF"/>
              </w:rPr>
              <w:t>*</w:t>
            </w:r>
          </w:p>
          <w:p w14:paraId="35EF8574" w14:textId="77777777" w:rsidR="00964F52" w:rsidRDefault="00964F52" w:rsidP="00964F52">
            <w:pPr>
              <w:pStyle w:val="BodyText2"/>
            </w:pPr>
            <w:r w:rsidRPr="00214C07">
              <w:rPr>
                <w:noProof/>
              </w:rPr>
              <w:drawing>
                <wp:inline distT="0" distB="0" distL="0" distR="0" wp14:anchorId="18E2130C" wp14:editId="340160B1">
                  <wp:extent cx="2755000" cy="182880"/>
                  <wp:effectExtent l="0" t="0" r="7620" b="7620"/>
                  <wp:docPr id="895" name="Picture 89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40DF8AA8" w14:textId="77777777" w:rsidR="00964F52" w:rsidRDefault="00964F52" w:rsidP="00964F52">
            <w:pPr>
              <w:pStyle w:val="BodyTextBold"/>
              <w:rPr>
                <w:rStyle w:val="Emphasis"/>
                <w:rFonts w:ascii="Verdana" w:hAnsi="Verdana"/>
                <w:b w:val="0"/>
                <w:bCs/>
                <w:i w:val="0"/>
                <w:iCs w:val="0"/>
                <w:color w:val="008000"/>
                <w:sz w:val="17"/>
                <w:shd w:val="clear" w:color="auto" w:fill="FFFFFF"/>
              </w:rPr>
            </w:pPr>
            <w:r>
              <w:t>Data Source Name:</w:t>
            </w:r>
            <w:r>
              <w:rPr>
                <w:rStyle w:val="Emphasis"/>
                <w:rFonts w:ascii="Verdana" w:hAnsi="Verdana"/>
                <w:b w:val="0"/>
                <w:bCs/>
                <w:i w:val="0"/>
                <w:iCs w:val="0"/>
                <w:color w:val="008000"/>
                <w:sz w:val="17"/>
                <w:shd w:val="clear" w:color="auto" w:fill="FFFFFF"/>
              </w:rPr>
              <w:t>*</w:t>
            </w:r>
          </w:p>
          <w:p w14:paraId="5AD72EDD" w14:textId="77777777" w:rsidR="00964F52" w:rsidRDefault="00964F52" w:rsidP="00964F52">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33E73C05" wp14:editId="48F65DDD">
                      <wp:extent cx="4359859" cy="175565"/>
                      <wp:effectExtent l="0" t="0" r="22225" b="15240"/>
                      <wp:docPr id="869" name="Rectangle 869"/>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5D1A5" id="Rectangle 869"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6How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DrK7oejAgAArAUAAA4AAAAAAAAAAAAAAAAALgIAAGRy&#10;cy9lMm9Eb2MueG1sUEsBAi0AFAAGAAgAAAAhAEBSwbLaAAAABAEAAA8AAAAAAAAAAAAAAAAA/QQA&#10;AGRycy9kb3ducmV2LnhtbFBLBQYAAAAABAAEAPMAAAAEBgAAAAA=&#10;" filled="f" strokecolor="#d8d8d8 [2732]" strokeweight="1pt">
                      <w10:anchorlock/>
                    </v:rect>
                  </w:pict>
                </mc:Fallback>
              </mc:AlternateContent>
            </w:r>
          </w:p>
          <w:p w14:paraId="5FF5502D" w14:textId="4D3E6B02" w:rsidR="00964F52" w:rsidRDefault="00964F52" w:rsidP="00964F52">
            <w:pPr>
              <w:pStyle w:val="BodyTextBold"/>
              <w:spacing w:before="0"/>
            </w:pPr>
          </w:p>
        </w:tc>
        <w:tc>
          <w:tcPr>
            <w:tcW w:w="250" w:type="dxa"/>
            <w:tcBorders>
              <w:top w:val="nil"/>
              <w:bottom w:val="nil"/>
            </w:tcBorders>
            <w:tcMar>
              <w:left w:w="0" w:type="dxa"/>
              <w:right w:w="0" w:type="dxa"/>
            </w:tcMar>
          </w:tcPr>
          <w:p w14:paraId="6111B346" w14:textId="77777777" w:rsidR="00964F52" w:rsidRPr="00503AD1" w:rsidRDefault="00964F52" w:rsidP="00964F52">
            <w:pPr>
              <w:rPr>
                <w:sz w:val="8"/>
                <w:szCs w:val="8"/>
              </w:rPr>
            </w:pPr>
          </w:p>
        </w:tc>
        <w:tc>
          <w:tcPr>
            <w:tcW w:w="4239" w:type="dxa"/>
            <w:vMerge/>
          </w:tcPr>
          <w:p w14:paraId="7F1777F7" w14:textId="77777777" w:rsidR="00964F52" w:rsidRDefault="00964F52" w:rsidP="00964F52"/>
        </w:tc>
      </w:tr>
      <w:tr w:rsidR="00964F52" w14:paraId="76FD7946" w14:textId="77777777" w:rsidTr="00CE525F">
        <w:trPr>
          <w:trHeight w:val="368"/>
        </w:trPr>
        <w:tc>
          <w:tcPr>
            <w:tcW w:w="10489" w:type="dxa"/>
            <w:gridSpan w:val="5"/>
            <w:vMerge w:val="restart"/>
            <w:shd w:val="clear" w:color="auto" w:fill="324D57"/>
            <w:vAlign w:val="center"/>
          </w:tcPr>
          <w:p w14:paraId="4E99629F" w14:textId="77777777" w:rsidR="00964F52" w:rsidRPr="00503AD1" w:rsidRDefault="00964F52"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D69505D" w14:textId="77777777" w:rsidR="00964F52" w:rsidRPr="00503AD1" w:rsidRDefault="00964F52"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C3D017C" w14:textId="77777777" w:rsidR="00964F52" w:rsidRPr="00503AD1" w:rsidRDefault="00964F52" w:rsidP="00B74274">
            <w:pPr>
              <w:keepNext/>
              <w:rPr>
                <w:sz w:val="8"/>
                <w:szCs w:val="8"/>
              </w:rPr>
            </w:pPr>
          </w:p>
        </w:tc>
        <w:tc>
          <w:tcPr>
            <w:tcW w:w="4239" w:type="dxa"/>
            <w:shd w:val="clear" w:color="auto" w:fill="324D57"/>
            <w:vAlign w:val="center"/>
          </w:tcPr>
          <w:p w14:paraId="4B6EDC12" w14:textId="77777777" w:rsidR="00964F52" w:rsidRPr="00503AD1" w:rsidRDefault="00964F5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66</w:t>
            </w:r>
            <w:r w:rsidRPr="00503AD1">
              <w:rPr>
                <w:rFonts w:cs="Arial"/>
                <w:b/>
                <w:noProof/>
                <w:color w:val="FFFFFF" w:themeColor="background1"/>
                <w:sz w:val="20"/>
                <w:szCs w:val="20"/>
              </w:rPr>
              <w:fldChar w:fldCharType="end"/>
            </w:r>
          </w:p>
        </w:tc>
      </w:tr>
      <w:tr w:rsidR="00964F52" w14:paraId="7703CFFA" w14:textId="77777777" w:rsidTr="00CE525F">
        <w:trPr>
          <w:trHeight w:val="503"/>
        </w:trPr>
        <w:tc>
          <w:tcPr>
            <w:tcW w:w="10489" w:type="dxa"/>
            <w:gridSpan w:val="5"/>
            <w:vMerge/>
            <w:tcBorders>
              <w:bottom w:val="single" w:sz="4" w:space="0" w:color="auto"/>
            </w:tcBorders>
            <w:shd w:val="clear" w:color="auto" w:fill="324D57"/>
            <w:vAlign w:val="center"/>
          </w:tcPr>
          <w:p w14:paraId="7522715B" w14:textId="77777777" w:rsidR="00964F52" w:rsidRDefault="00964F52" w:rsidP="00B74274">
            <w:pPr>
              <w:keepNext/>
              <w:jc w:val="center"/>
            </w:pPr>
          </w:p>
        </w:tc>
        <w:tc>
          <w:tcPr>
            <w:tcW w:w="250" w:type="dxa"/>
            <w:tcBorders>
              <w:top w:val="nil"/>
              <w:bottom w:val="nil"/>
            </w:tcBorders>
            <w:tcMar>
              <w:left w:w="0" w:type="dxa"/>
              <w:right w:w="0" w:type="dxa"/>
            </w:tcMar>
          </w:tcPr>
          <w:p w14:paraId="4563A4DF" w14:textId="77777777" w:rsidR="00964F52" w:rsidRPr="00503AD1" w:rsidRDefault="00964F52" w:rsidP="00B74274">
            <w:pPr>
              <w:keepNext/>
              <w:rPr>
                <w:sz w:val="8"/>
                <w:szCs w:val="8"/>
              </w:rPr>
            </w:pPr>
          </w:p>
        </w:tc>
        <w:tc>
          <w:tcPr>
            <w:tcW w:w="4239" w:type="dxa"/>
            <w:tcMar>
              <w:left w:w="58" w:type="dxa"/>
              <w:right w:w="58" w:type="dxa"/>
            </w:tcMar>
          </w:tcPr>
          <w:p w14:paraId="1AB8DFBF" w14:textId="448628BA" w:rsidR="00964F52" w:rsidRPr="00503AD1" w:rsidRDefault="00964F52" w:rsidP="00B74274">
            <w:pPr>
              <w:keepNext/>
              <w:spacing w:before="60"/>
              <w:rPr>
                <w:rFonts w:cs="Arial"/>
                <w:szCs w:val="18"/>
              </w:rPr>
            </w:pPr>
            <w:r w:rsidRPr="00503AD1">
              <w:rPr>
                <w:rFonts w:cs="Arial"/>
                <w:szCs w:val="18"/>
              </w:rPr>
              <w:t xml:space="preserve">Page ID: </w:t>
            </w:r>
            <w:r w:rsidR="001114C7">
              <w:rPr>
                <w:rFonts w:cs="Arial"/>
                <w:szCs w:val="18"/>
              </w:rPr>
              <w:t>3.2.1</w:t>
            </w:r>
            <w:r w:rsidR="00E909C5">
              <w:rPr>
                <w:rFonts w:cs="Arial"/>
                <w:szCs w:val="18"/>
              </w:rPr>
              <w:t xml:space="preserve"> (Survey, </w:t>
            </w:r>
            <w:r w:rsidR="00E909C5" w:rsidRPr="008F1ECE">
              <w:rPr>
                <w:rFonts w:cs="Arial"/>
                <w:i/>
                <w:iCs/>
                <w:szCs w:val="18"/>
              </w:rPr>
              <w:t>continued)</w:t>
            </w:r>
          </w:p>
          <w:p w14:paraId="416C68F8" w14:textId="34C5501F" w:rsidR="00964F52" w:rsidRDefault="00964F52" w:rsidP="00E909C5">
            <w:pPr>
              <w:keepNext/>
              <w:spacing w:before="60"/>
            </w:pPr>
            <w:r w:rsidRPr="00503AD1">
              <w:rPr>
                <w:rFonts w:cs="Arial"/>
                <w:szCs w:val="18"/>
              </w:rPr>
              <w:t xml:space="preserve">Page Title: </w:t>
            </w:r>
            <w:r w:rsidRPr="00465F5D">
              <w:rPr>
                <w:rFonts w:cs="Arial"/>
                <w:szCs w:val="18"/>
              </w:rPr>
              <w:t>Grantee-Level Outcome Measures Detail</w:t>
            </w:r>
          </w:p>
        </w:tc>
      </w:tr>
      <w:tr w:rsidR="00964F52" w14:paraId="762F26D0" w14:textId="77777777" w:rsidTr="00CE525F">
        <w:tc>
          <w:tcPr>
            <w:tcW w:w="985" w:type="dxa"/>
            <w:tcBorders>
              <w:bottom w:val="single" w:sz="4" w:space="0" w:color="auto"/>
              <w:right w:val="nil"/>
            </w:tcBorders>
            <w:shd w:val="clear" w:color="auto" w:fill="F2F2F2" w:themeFill="background1" w:themeFillShade="F2"/>
            <w:vAlign w:val="center"/>
          </w:tcPr>
          <w:p w14:paraId="684E9A83" w14:textId="77777777" w:rsidR="00964F52" w:rsidRPr="00503AD1" w:rsidRDefault="00964F5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A8A74A0" w14:textId="77777777" w:rsidR="00964F52" w:rsidRPr="00503AD1" w:rsidRDefault="00964F5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CA8DA38" w14:textId="77777777" w:rsidR="00964F52" w:rsidRPr="00503AD1" w:rsidRDefault="00964F5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14C863BF" w14:textId="77777777" w:rsidR="00964F52" w:rsidRPr="00503AD1" w:rsidRDefault="00964F5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6A76236" w14:textId="77777777" w:rsidR="00964F52" w:rsidRPr="00503AD1" w:rsidRDefault="00964F5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E6FAAED" w14:textId="77777777" w:rsidR="00964F52" w:rsidRPr="00503AD1" w:rsidRDefault="00964F5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5CFD22DC" w14:textId="77777777" w:rsidR="00964F52" w:rsidRPr="00503AD1" w:rsidRDefault="00964F52" w:rsidP="00B74274">
            <w:pPr>
              <w:keepNext/>
              <w:spacing w:before="40" w:after="40"/>
              <w:rPr>
                <w:b/>
              </w:rPr>
            </w:pPr>
            <w:r w:rsidRPr="00503AD1">
              <w:rPr>
                <w:b/>
              </w:rPr>
              <w:t>Page Details</w:t>
            </w:r>
          </w:p>
        </w:tc>
      </w:tr>
      <w:tr w:rsidR="00964F52" w14:paraId="03DAF7B2" w14:textId="77777777" w:rsidTr="00CE525F">
        <w:tc>
          <w:tcPr>
            <w:tcW w:w="10489" w:type="dxa"/>
            <w:gridSpan w:val="5"/>
            <w:tcBorders>
              <w:bottom w:val="nil"/>
            </w:tcBorders>
          </w:tcPr>
          <w:p w14:paraId="09F0F20D" w14:textId="77777777" w:rsidR="00964F52" w:rsidRPr="00503AD1" w:rsidRDefault="00964F52" w:rsidP="00B74274">
            <w:pPr>
              <w:pStyle w:val="Webaddress"/>
              <w:keepNext/>
              <w:rPr>
                <w:u w:val="none"/>
              </w:rPr>
            </w:pPr>
            <w:r w:rsidRPr="00110E85">
              <w:t>Outcome Data</w:t>
            </w:r>
            <w:r w:rsidRPr="00110E85">
              <w:rPr>
                <w:u w:val="none"/>
              </w:rPr>
              <w:t xml:space="preserve">  &gt;  </w:t>
            </w:r>
            <w:r w:rsidRPr="00110E85">
              <w:t>PFS Selected Grantee-Level Outcome Data</w:t>
            </w:r>
            <w:r w:rsidRPr="00465F5D">
              <w:rPr>
                <w:u w:val="none"/>
              </w:rPr>
              <w:t xml:space="preserve">  </w:t>
            </w:r>
            <w:r>
              <w:rPr>
                <w:u w:val="none"/>
              </w:rPr>
              <w:t xml:space="preserve">&gt;  </w:t>
            </w:r>
            <w:r w:rsidRPr="00465F5D">
              <w:t>Grantee-Level Outcome Measures Detail</w:t>
            </w:r>
          </w:p>
        </w:tc>
        <w:tc>
          <w:tcPr>
            <w:tcW w:w="250" w:type="dxa"/>
            <w:tcBorders>
              <w:top w:val="nil"/>
              <w:bottom w:val="nil"/>
            </w:tcBorders>
            <w:tcMar>
              <w:left w:w="0" w:type="dxa"/>
              <w:right w:w="0" w:type="dxa"/>
            </w:tcMar>
          </w:tcPr>
          <w:p w14:paraId="7B829331" w14:textId="77777777" w:rsidR="00964F52" w:rsidRPr="00503AD1" w:rsidRDefault="00964F52" w:rsidP="00B74274">
            <w:pPr>
              <w:keepNext/>
              <w:rPr>
                <w:sz w:val="8"/>
                <w:szCs w:val="8"/>
              </w:rPr>
            </w:pPr>
          </w:p>
        </w:tc>
        <w:tc>
          <w:tcPr>
            <w:tcW w:w="4239" w:type="dxa"/>
            <w:vMerge w:val="restart"/>
            <w:tcMar>
              <w:left w:w="58" w:type="dxa"/>
              <w:right w:w="58" w:type="dxa"/>
            </w:tcMar>
          </w:tcPr>
          <w:p w14:paraId="155804C8" w14:textId="5A5E01A7" w:rsidR="008E0CF7" w:rsidRPr="00883F6C" w:rsidRDefault="000251A5" w:rsidP="008E0CF7">
            <w:pPr>
              <w:pStyle w:val="ListParagraph"/>
              <w:spacing w:before="120"/>
              <w:rPr>
                <w:i/>
                <w:iCs/>
              </w:rPr>
            </w:pPr>
            <w:r>
              <w:t>4</w:t>
            </w:r>
            <w:r w:rsidR="007E16B6">
              <w:t>.</w:t>
            </w:r>
            <w:r w:rsidR="007E16B6">
              <w:tab/>
            </w:r>
            <w:r w:rsidR="008E0CF7" w:rsidRPr="00883F6C">
              <w:t xml:space="preserve">If “Survey” is selected as the </w:t>
            </w:r>
            <w:r w:rsidR="008E0CF7">
              <w:t>Data Source Type</w:t>
            </w:r>
            <w:r w:rsidR="008E0CF7" w:rsidRPr="00883F6C">
              <w:t xml:space="preserve"> then the Survey </w:t>
            </w:r>
            <w:r w:rsidR="008E0CF7">
              <w:t>I</w:t>
            </w:r>
            <w:r w:rsidR="008E0CF7" w:rsidRPr="00883F6C">
              <w:t>tem field will appear.</w:t>
            </w:r>
          </w:p>
          <w:p w14:paraId="29EB1F7D" w14:textId="2B12D696" w:rsidR="000251A5" w:rsidRDefault="000251A5" w:rsidP="00B75536">
            <w:pPr>
              <w:pStyle w:val="ListParagraph"/>
              <w:spacing w:before="120"/>
            </w:pPr>
            <w:r>
              <w:t>5.</w:t>
            </w:r>
            <w:r>
              <w:tab/>
              <w:t>Reported Outcome Description will be a free text field that allows a maximum of 1,000 characters.</w:t>
            </w:r>
          </w:p>
          <w:p w14:paraId="31711B0A" w14:textId="5D3C8CCA" w:rsidR="000251A5" w:rsidRDefault="000251A5" w:rsidP="00B75536">
            <w:pPr>
              <w:pStyle w:val="ListParagraph"/>
              <w:spacing w:before="120"/>
            </w:pPr>
            <w:r>
              <w:t>6</w:t>
            </w:r>
            <w:r>
              <w:tab/>
            </w:r>
            <w:r>
              <w:rPr>
                <w:b/>
              </w:rPr>
              <w:t xml:space="preserve">Population </w:t>
            </w:r>
            <w:r>
              <w:rPr>
                <w:b/>
                <w:spacing w:val="-2"/>
              </w:rPr>
              <w:t>Parameter</w:t>
            </w:r>
            <w:r>
              <w:rPr>
                <w:b/>
              </w:rPr>
              <w:t xml:space="preserve"> </w:t>
            </w:r>
            <w:r>
              <w:t>will</w:t>
            </w:r>
            <w:r>
              <w:rPr>
                <w:spacing w:val="1"/>
              </w:rPr>
              <w:t xml:space="preserve"> </w:t>
            </w:r>
            <w:r>
              <w:rPr>
                <w:spacing w:val="-2"/>
              </w:rPr>
              <w:t>be</w:t>
            </w:r>
            <w:r>
              <w:t xml:space="preserve"> </w:t>
            </w:r>
            <w:r>
              <w:rPr>
                <w:spacing w:val="-2"/>
              </w:rPr>
              <w:t>dropdown</w:t>
            </w:r>
            <w:r>
              <w:t xml:space="preserve"> </w:t>
            </w:r>
            <w:r w:rsidRPr="00C9308E">
              <w:t>containing</w:t>
            </w:r>
            <w:r>
              <w:rPr>
                <w:spacing w:val="43"/>
              </w:rPr>
              <w:t xml:space="preserve"> </w:t>
            </w:r>
            <w:r>
              <w:t>the following values:</w:t>
            </w:r>
            <w:r>
              <w:rPr>
                <w:spacing w:val="1"/>
              </w:rPr>
              <w:t xml:space="preserve"> </w:t>
            </w:r>
            <w:r w:rsidR="00E909C5">
              <w:rPr>
                <w:spacing w:val="1"/>
              </w:rPr>
              <w:t>“</w:t>
            </w:r>
            <w:r>
              <w:t>Enter</w:t>
            </w:r>
            <w:r>
              <w:rPr>
                <w:spacing w:val="1"/>
              </w:rPr>
              <w:t xml:space="preserve"> </w:t>
            </w:r>
            <w:r>
              <w:t>Age</w:t>
            </w:r>
            <w:r>
              <w:rPr>
                <w:spacing w:val="-4"/>
              </w:rPr>
              <w:t xml:space="preserve"> </w:t>
            </w:r>
            <w:r>
              <w:rPr>
                <w:spacing w:val="-2"/>
              </w:rPr>
              <w:t>Range</w:t>
            </w:r>
            <w:r w:rsidR="003C2AE3">
              <w:rPr>
                <w:spacing w:val="-2"/>
              </w:rPr>
              <w:t>”</w:t>
            </w:r>
            <w:r>
              <w:rPr>
                <w:spacing w:val="-2"/>
              </w:rPr>
              <w:t>,</w:t>
            </w:r>
            <w:r>
              <w:rPr>
                <w:spacing w:val="1"/>
              </w:rPr>
              <w:t xml:space="preserve"> </w:t>
            </w:r>
            <w:r w:rsidR="003C2AE3">
              <w:rPr>
                <w:spacing w:val="1"/>
              </w:rPr>
              <w:t>“</w:t>
            </w:r>
            <w:r>
              <w:t>Enter</w:t>
            </w:r>
            <w:r>
              <w:rPr>
                <w:spacing w:val="1"/>
              </w:rPr>
              <w:t xml:space="preserve"> </w:t>
            </w:r>
            <w:r>
              <w:t>Grade(s)</w:t>
            </w:r>
            <w:r w:rsidR="003C2AE3">
              <w:t>”</w:t>
            </w:r>
            <w:r>
              <w:t>.</w:t>
            </w:r>
          </w:p>
          <w:p w14:paraId="5E89D51C" w14:textId="0669207F" w:rsidR="003C2AE3" w:rsidRDefault="000251A5" w:rsidP="00AC68E6">
            <w:pPr>
              <w:pStyle w:val="ListParagraph"/>
            </w:pPr>
            <w:r>
              <w:t>7.</w:t>
            </w:r>
            <w:r>
              <w:tab/>
            </w:r>
            <w:r w:rsidR="003C2AE3">
              <w:t>If</w:t>
            </w:r>
            <w:r w:rsidR="003C2AE3">
              <w:rPr>
                <w:spacing w:val="1"/>
              </w:rPr>
              <w:t xml:space="preserve"> </w:t>
            </w:r>
            <w:r w:rsidR="00AC68E6">
              <w:rPr>
                <w:b/>
                <w:bCs/>
                <w:spacing w:val="1"/>
              </w:rPr>
              <w:t xml:space="preserve">Enter </w:t>
            </w:r>
            <w:r w:rsidR="003C2AE3">
              <w:rPr>
                <w:b/>
                <w:bCs/>
                <w:spacing w:val="-3"/>
              </w:rPr>
              <w:t>Age</w:t>
            </w:r>
            <w:r w:rsidR="003C2AE3">
              <w:rPr>
                <w:b/>
                <w:bCs/>
              </w:rPr>
              <w:t xml:space="preserve"> Range </w:t>
            </w:r>
            <w:r w:rsidR="003C2AE3">
              <w:t>is</w:t>
            </w:r>
            <w:r w:rsidR="003C2AE3">
              <w:rPr>
                <w:spacing w:val="27"/>
              </w:rPr>
              <w:t xml:space="preserve"> </w:t>
            </w:r>
            <w:r w:rsidR="003C2AE3">
              <w:t xml:space="preserve">selected in the </w:t>
            </w:r>
            <w:r w:rsidR="003C2AE3">
              <w:rPr>
                <w:b/>
                <w:bCs/>
              </w:rPr>
              <w:t xml:space="preserve">Population </w:t>
            </w:r>
            <w:r w:rsidR="00AC68E6">
              <w:rPr>
                <w:b/>
                <w:bCs/>
                <w:spacing w:val="-2"/>
              </w:rPr>
              <w:t>Parameter</w:t>
            </w:r>
            <w:r w:rsidR="003C2AE3">
              <w:rPr>
                <w:b/>
                <w:bCs/>
              </w:rPr>
              <w:t xml:space="preserve"> </w:t>
            </w:r>
            <w:r w:rsidR="003C2AE3">
              <w:t xml:space="preserve">field then </w:t>
            </w:r>
            <w:r w:rsidR="003C2AE3">
              <w:rPr>
                <w:spacing w:val="-2"/>
              </w:rPr>
              <w:t>two</w:t>
            </w:r>
            <w:r w:rsidR="003C2AE3">
              <w:rPr>
                <w:spacing w:val="41"/>
              </w:rPr>
              <w:t xml:space="preserve"> </w:t>
            </w:r>
            <w:r w:rsidR="003C2AE3">
              <w:t>fields</w:t>
            </w:r>
            <w:r w:rsidR="003C2AE3">
              <w:rPr>
                <w:spacing w:val="2"/>
              </w:rPr>
              <w:t xml:space="preserve"> </w:t>
            </w:r>
            <w:r w:rsidR="003C2AE3">
              <w:t>will</w:t>
            </w:r>
            <w:r w:rsidR="003C2AE3">
              <w:rPr>
                <w:spacing w:val="-2"/>
              </w:rPr>
              <w:t xml:space="preserve"> </w:t>
            </w:r>
            <w:r w:rsidR="003C2AE3">
              <w:t xml:space="preserve">be </w:t>
            </w:r>
            <w:r w:rsidR="003C2AE3">
              <w:rPr>
                <w:spacing w:val="-2"/>
              </w:rPr>
              <w:t>displayed</w:t>
            </w:r>
            <w:r w:rsidR="003C2AE3">
              <w:t xml:space="preserve"> one for</w:t>
            </w:r>
            <w:r w:rsidR="003C2AE3">
              <w:rPr>
                <w:spacing w:val="1"/>
              </w:rPr>
              <w:t xml:space="preserve"> </w:t>
            </w:r>
            <w:r w:rsidR="003C2AE3">
              <w:t xml:space="preserve">the </w:t>
            </w:r>
            <w:r w:rsidR="003C2AE3" w:rsidRPr="00C9308E">
              <w:t>user</w:t>
            </w:r>
            <w:r w:rsidR="003C2AE3">
              <w:rPr>
                <w:spacing w:val="2"/>
              </w:rPr>
              <w:t xml:space="preserve"> </w:t>
            </w:r>
            <w:r w:rsidR="003C2AE3">
              <w:t>to</w:t>
            </w:r>
            <w:r w:rsidR="003C2AE3">
              <w:rPr>
                <w:spacing w:val="-3"/>
              </w:rPr>
              <w:t xml:space="preserve"> </w:t>
            </w:r>
            <w:r w:rsidR="003C2AE3">
              <w:t>specify</w:t>
            </w:r>
            <w:r w:rsidR="003C2AE3">
              <w:rPr>
                <w:spacing w:val="-3"/>
              </w:rPr>
              <w:t xml:space="preserve"> </w:t>
            </w:r>
            <w:r w:rsidR="003C2AE3">
              <w:t>the</w:t>
            </w:r>
            <w:r w:rsidR="003C2AE3">
              <w:rPr>
                <w:spacing w:val="35"/>
              </w:rPr>
              <w:t xml:space="preserve"> </w:t>
            </w:r>
            <w:r w:rsidR="003C2AE3">
              <w:rPr>
                <w:b/>
                <w:bCs/>
                <w:spacing w:val="-2"/>
              </w:rPr>
              <w:t>Age</w:t>
            </w:r>
            <w:r w:rsidR="003C2AE3">
              <w:rPr>
                <w:b/>
                <w:bCs/>
              </w:rPr>
              <w:t xml:space="preserve"> Range Minimum </w:t>
            </w:r>
            <w:r w:rsidR="003C2AE3">
              <w:rPr>
                <w:spacing w:val="-2"/>
              </w:rPr>
              <w:t>and</w:t>
            </w:r>
            <w:r w:rsidR="003C2AE3">
              <w:t xml:space="preserve"> one to specify</w:t>
            </w:r>
            <w:r w:rsidR="003C2AE3">
              <w:rPr>
                <w:spacing w:val="-2"/>
              </w:rPr>
              <w:t xml:space="preserve"> </w:t>
            </w:r>
            <w:r w:rsidR="003C2AE3">
              <w:t xml:space="preserve">the </w:t>
            </w:r>
            <w:r w:rsidR="003C2AE3">
              <w:rPr>
                <w:b/>
                <w:bCs/>
                <w:spacing w:val="-2"/>
              </w:rPr>
              <w:t>Age</w:t>
            </w:r>
            <w:r w:rsidR="003C2AE3">
              <w:rPr>
                <w:b/>
                <w:bCs/>
                <w:spacing w:val="33"/>
              </w:rPr>
              <w:t xml:space="preserve"> </w:t>
            </w:r>
            <w:r w:rsidR="003C2AE3">
              <w:rPr>
                <w:b/>
                <w:bCs/>
              </w:rPr>
              <w:t>Range Maximum</w:t>
            </w:r>
            <w:r w:rsidR="003C2AE3">
              <w:t>.</w:t>
            </w:r>
            <w:r w:rsidR="003C2AE3">
              <w:rPr>
                <w:spacing w:val="1"/>
              </w:rPr>
              <w:t xml:space="preserve"> </w:t>
            </w:r>
            <w:r w:rsidR="003C2AE3">
              <w:t xml:space="preserve">The </w:t>
            </w:r>
            <w:r w:rsidR="003C2AE3">
              <w:rPr>
                <w:spacing w:val="-2"/>
              </w:rPr>
              <w:t>values</w:t>
            </w:r>
            <w:r w:rsidR="003C2AE3">
              <w:t xml:space="preserve"> must</w:t>
            </w:r>
            <w:r w:rsidR="003C2AE3">
              <w:rPr>
                <w:spacing w:val="2"/>
              </w:rPr>
              <w:t xml:space="preserve"> </w:t>
            </w:r>
            <w:r w:rsidR="003C2AE3">
              <w:t xml:space="preserve">be </w:t>
            </w:r>
            <w:r w:rsidR="003C2AE3">
              <w:rPr>
                <w:spacing w:val="-2"/>
              </w:rPr>
              <w:t xml:space="preserve">between 1 and </w:t>
            </w:r>
            <w:r w:rsidR="003C2AE3">
              <w:t>99</w:t>
            </w:r>
            <w:r w:rsidR="003C2AE3">
              <w:rPr>
                <w:spacing w:val="29"/>
              </w:rPr>
              <w:t xml:space="preserve"> </w:t>
            </w:r>
            <w:r w:rsidR="003C2AE3">
              <w:rPr>
                <w:spacing w:val="-2"/>
              </w:rPr>
              <w:t>and</w:t>
            </w:r>
            <w:r w:rsidR="003C2AE3">
              <w:t xml:space="preserve"> the Maximum </w:t>
            </w:r>
            <w:r w:rsidR="003C2AE3">
              <w:rPr>
                <w:spacing w:val="-2"/>
              </w:rPr>
              <w:t>value</w:t>
            </w:r>
            <w:r w:rsidR="003C2AE3">
              <w:t xml:space="preserve"> must</w:t>
            </w:r>
            <w:r w:rsidR="003C2AE3">
              <w:rPr>
                <w:spacing w:val="1"/>
              </w:rPr>
              <w:t xml:space="preserve"> </w:t>
            </w:r>
            <w:r w:rsidR="003C2AE3">
              <w:t xml:space="preserve">be </w:t>
            </w:r>
            <w:r w:rsidR="003C2AE3">
              <w:rPr>
                <w:spacing w:val="-2"/>
              </w:rPr>
              <w:t>greater</w:t>
            </w:r>
            <w:r w:rsidR="003C2AE3">
              <w:rPr>
                <w:spacing w:val="1"/>
              </w:rPr>
              <w:t xml:space="preserve"> </w:t>
            </w:r>
            <w:r w:rsidR="003C2AE3">
              <w:t>than or</w:t>
            </w:r>
            <w:r w:rsidR="003C2AE3">
              <w:rPr>
                <w:spacing w:val="1"/>
              </w:rPr>
              <w:t xml:space="preserve"> </w:t>
            </w:r>
            <w:r w:rsidR="003C2AE3">
              <w:rPr>
                <w:spacing w:val="-2"/>
              </w:rPr>
              <w:t>equal</w:t>
            </w:r>
            <w:r w:rsidR="003C2AE3">
              <w:rPr>
                <w:spacing w:val="1"/>
              </w:rPr>
              <w:t xml:space="preserve"> </w:t>
            </w:r>
            <w:r w:rsidR="003C2AE3">
              <w:t>to</w:t>
            </w:r>
            <w:r w:rsidR="003C2AE3">
              <w:rPr>
                <w:spacing w:val="43"/>
              </w:rPr>
              <w:t xml:space="preserve"> </w:t>
            </w:r>
            <w:r w:rsidR="003C2AE3">
              <w:t xml:space="preserve">the Minimum </w:t>
            </w:r>
            <w:r w:rsidR="003C2AE3">
              <w:rPr>
                <w:spacing w:val="-2"/>
              </w:rPr>
              <w:t>value.</w:t>
            </w:r>
            <w:r w:rsidR="003C2AE3">
              <w:rPr>
                <w:spacing w:val="1"/>
              </w:rPr>
              <w:t xml:space="preserve"> </w:t>
            </w:r>
            <w:r w:rsidR="003C2AE3">
              <w:t xml:space="preserve">If the </w:t>
            </w:r>
            <w:r w:rsidR="003C2AE3" w:rsidRPr="00C15788">
              <w:rPr>
                <w:spacing w:val="-2"/>
              </w:rPr>
              <w:t xml:space="preserve">data </w:t>
            </w:r>
            <w:r w:rsidR="003C2AE3">
              <w:rPr>
                <w:spacing w:val="-2"/>
              </w:rPr>
              <w:t>includes</w:t>
            </w:r>
            <w:r w:rsidR="003C2AE3">
              <w:rPr>
                <w:spacing w:val="2"/>
              </w:rPr>
              <w:t xml:space="preserve"> </w:t>
            </w:r>
            <w:r w:rsidR="003C2AE3">
              <w:t>the entire</w:t>
            </w:r>
            <w:r w:rsidR="003C2AE3">
              <w:rPr>
                <w:spacing w:val="39"/>
              </w:rPr>
              <w:t xml:space="preserve"> </w:t>
            </w:r>
            <w:r w:rsidR="003C2AE3">
              <w:rPr>
                <w:spacing w:val="-2"/>
              </w:rPr>
              <w:t>population,</w:t>
            </w:r>
            <w:r w:rsidR="003C2AE3">
              <w:rPr>
                <w:spacing w:val="1"/>
              </w:rPr>
              <w:t xml:space="preserve"> </w:t>
            </w:r>
            <w:r w:rsidR="003C2AE3">
              <w:rPr>
                <w:spacing w:val="-2"/>
              </w:rPr>
              <w:t>enter</w:t>
            </w:r>
            <w:r w:rsidR="003C2AE3">
              <w:rPr>
                <w:spacing w:val="1"/>
              </w:rPr>
              <w:t xml:space="preserve"> </w:t>
            </w:r>
            <w:r w:rsidR="003C2AE3">
              <w:rPr>
                <w:spacing w:val="-2"/>
              </w:rPr>
              <w:t>1-99.</w:t>
            </w:r>
          </w:p>
          <w:p w14:paraId="5B55C106" w14:textId="785135CC" w:rsidR="00964F52" w:rsidRDefault="00964F52" w:rsidP="00E909C5">
            <w:pPr>
              <w:pStyle w:val="ListParagraph"/>
            </w:pPr>
          </w:p>
        </w:tc>
      </w:tr>
      <w:tr w:rsidR="00964F52" w14:paraId="459F5A72" w14:textId="77777777" w:rsidTr="00CE525F">
        <w:trPr>
          <w:trHeight w:val="9611"/>
        </w:trPr>
        <w:tc>
          <w:tcPr>
            <w:tcW w:w="10489" w:type="dxa"/>
            <w:gridSpan w:val="5"/>
            <w:tcBorders>
              <w:top w:val="nil"/>
            </w:tcBorders>
          </w:tcPr>
          <w:p w14:paraId="025D2C74" w14:textId="3FDA37CC" w:rsidR="00964F52" w:rsidRDefault="000251A5" w:rsidP="00B0259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66496" behindDoc="0" locked="0" layoutInCell="1" allowOverlap="1" wp14:anchorId="319B55CB" wp14:editId="742AEE82">
                      <wp:simplePos x="0" y="0"/>
                      <wp:positionH relativeFrom="column">
                        <wp:posOffset>166977</wp:posOffset>
                      </wp:positionH>
                      <wp:positionV relativeFrom="page">
                        <wp:posOffset>150771</wp:posOffset>
                      </wp:positionV>
                      <wp:extent cx="197485" cy="197485"/>
                      <wp:effectExtent l="0" t="0" r="12065" b="12065"/>
                      <wp:wrapNone/>
                      <wp:docPr id="1024" name="Oval 10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0755F" w14:textId="41DBD79B"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B55CB" id="Oval 1024" o:spid="_x0000_s1537" style="position:absolute;left:0;text-align:left;margin-left:13.15pt;margin-top:11.85pt;width:15.55pt;height:15.5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" fillcolor="yellow" strokecolor="black [3213]" strokeweight=".5pt">
                      <v:stroke joinstyle="miter"/>
                      <v:textbox inset="0,0,0,0">
                        <w:txbxContent>
                          <w:p w14:paraId="1970755F" w14:textId="41DBD79B"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964F52">
              <w:t>Survey Item:</w:t>
            </w:r>
            <w:r w:rsidR="00964F52">
              <w:rPr>
                <w:rStyle w:val="Emphasis"/>
                <w:rFonts w:ascii="Verdana" w:hAnsi="Verdana"/>
                <w:b w:val="0"/>
                <w:bCs/>
                <w:i w:val="0"/>
                <w:iCs w:val="0"/>
                <w:color w:val="008000"/>
                <w:sz w:val="17"/>
                <w:shd w:val="clear" w:color="auto" w:fill="FFFFFF"/>
              </w:rPr>
              <w:t xml:space="preserve">* </w:t>
            </w:r>
          </w:p>
          <w:p w14:paraId="4B7F07E0" w14:textId="77777777" w:rsidR="00964F52" w:rsidRDefault="00964F52" w:rsidP="00964F52">
            <w:pPr>
              <w:pStyle w:val="BodyText2"/>
              <w:rPr>
                <w:shd w:val="clear" w:color="auto" w:fill="FFFFFF"/>
              </w:rPr>
            </w:pPr>
            <w:r>
              <w:rPr>
                <w:noProof/>
                <w:bdr w:val="none" w:sz="0" w:space="0" w:color="auto"/>
              </w:rPr>
              <mc:AlternateContent>
                <mc:Choice Requires="wps">
                  <w:drawing>
                    <wp:inline distT="0" distB="0" distL="0" distR="0" wp14:anchorId="32C44344" wp14:editId="2E5565BD">
                      <wp:extent cx="5010912" cy="733425"/>
                      <wp:effectExtent l="0" t="0" r="18415" b="28575"/>
                      <wp:docPr id="872" name="Rectangle 872"/>
                      <wp:cNvGraphicFramePr/>
                      <a:graphic xmlns:a="http://schemas.openxmlformats.org/drawingml/2006/main">
                        <a:graphicData uri="http://schemas.microsoft.com/office/word/2010/wordprocessingShape">
                          <wps:wsp>
                            <wps:cNvSpPr/>
                            <wps:spPr>
                              <a:xfrm>
                                <a:off x="0" y="0"/>
                                <a:ext cx="5010912" cy="7334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311526" id="Rectangle 872" o:spid="_x0000_s1026" style="width:394.5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" fillcolor="white [3212]" strokecolor="#bfbfbf [2412]" strokeweight="1pt">
                      <w10:anchorlock/>
                    </v:rect>
                  </w:pict>
                </mc:Fallback>
              </mc:AlternateContent>
            </w:r>
          </w:p>
          <w:p w14:paraId="635DFCE2" w14:textId="77777777" w:rsidR="00964F52" w:rsidRPr="004D2BAD" w:rsidRDefault="00964F52" w:rsidP="00964F52">
            <w:pPr>
              <w:pStyle w:val="BodyTextBold"/>
              <w:spacing w:before="0"/>
              <w:rPr>
                <w:b w:val="0"/>
                <w:bCs/>
              </w:rPr>
            </w:pPr>
            <w:r w:rsidRPr="004D2BAD">
              <w:rPr>
                <w:rStyle w:val="dxebaseoffice2010silver"/>
                <w:rFonts w:ascii="Verdana" w:hAnsi="Verdana"/>
                <w:b w:val="0"/>
                <w:bCs/>
                <w:color w:val="FF0000"/>
                <w:sz w:val="17"/>
                <w:shd w:val="clear" w:color="auto" w:fill="FFFFFF"/>
              </w:rPr>
              <w:t>(maximum 500 chars)</w:t>
            </w:r>
          </w:p>
          <w:p w14:paraId="27BB5926" w14:textId="3D3EE128" w:rsidR="00964F52" w:rsidRDefault="00964F52" w:rsidP="00B02596">
            <w:pPr>
              <w:pStyle w:val="BodyTextBold"/>
              <w:rPr>
                <w:rStyle w:val="Emphasis"/>
                <w:rFonts w:ascii="Verdana" w:hAnsi="Verdana"/>
                <w:b w:val="0"/>
                <w:bCs/>
                <w:i w:val="0"/>
                <w:iCs w:val="0"/>
                <w:color w:val="008000"/>
                <w:sz w:val="17"/>
                <w:shd w:val="clear" w:color="auto" w:fill="FFFFFF"/>
              </w:rPr>
            </w:pPr>
            <w:r>
              <w:t>Response Option(s):</w:t>
            </w:r>
            <w:r>
              <w:rPr>
                <w:rStyle w:val="Emphasis"/>
                <w:rFonts w:ascii="Verdana" w:hAnsi="Verdana"/>
                <w:b w:val="0"/>
                <w:bCs/>
                <w:i w:val="0"/>
                <w:iCs w:val="0"/>
                <w:color w:val="008000"/>
                <w:sz w:val="17"/>
                <w:shd w:val="clear" w:color="auto" w:fill="FFFFFF"/>
              </w:rPr>
              <w:t xml:space="preserve">* </w:t>
            </w:r>
          </w:p>
          <w:p w14:paraId="5957C19F" w14:textId="4E95DC4B" w:rsidR="00964F52" w:rsidRDefault="00964F52" w:rsidP="00964F52">
            <w:pPr>
              <w:pStyle w:val="BodyText2"/>
            </w:pPr>
            <w:r>
              <w:rPr>
                <w:noProof/>
                <w:bdr w:val="none" w:sz="0" w:space="0" w:color="auto"/>
              </w:rPr>
              <mc:AlternateContent>
                <mc:Choice Requires="wps">
                  <w:drawing>
                    <wp:inline distT="0" distB="0" distL="0" distR="0" wp14:anchorId="1D2CDBEE" wp14:editId="044FC924">
                      <wp:extent cx="5010912" cy="904875"/>
                      <wp:effectExtent l="0" t="0" r="18415" b="28575"/>
                      <wp:docPr id="873" name="Rectangle 873"/>
                      <wp:cNvGraphicFramePr/>
                      <a:graphic xmlns:a="http://schemas.openxmlformats.org/drawingml/2006/main">
                        <a:graphicData uri="http://schemas.microsoft.com/office/word/2010/wordprocessingShape">
                          <wps:wsp>
                            <wps:cNvSpPr/>
                            <wps:spPr>
                              <a:xfrm>
                                <a:off x="0" y="0"/>
                                <a:ext cx="5010912" cy="9048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AF5D08" id="Rectangle 873" o:spid="_x0000_s1026" style="width:394.5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" fillcolor="white [3212]" strokecolor="#bfbfbf [2412]" strokeweight="1pt">
                      <w10:anchorlock/>
                    </v:rect>
                  </w:pict>
                </mc:Fallback>
              </mc:AlternateContent>
            </w:r>
          </w:p>
          <w:p w14:paraId="16ABE128" w14:textId="79C165AF"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5AE980B0" w14:textId="0B66F366" w:rsidR="00964F52" w:rsidRDefault="000251A5" w:rsidP="00B0259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70592" behindDoc="0" locked="0" layoutInCell="1" allowOverlap="1" wp14:anchorId="7585498D" wp14:editId="5618F584">
                      <wp:simplePos x="0" y="0"/>
                      <wp:positionH relativeFrom="column">
                        <wp:posOffset>152786</wp:posOffset>
                      </wp:positionH>
                      <wp:positionV relativeFrom="page">
                        <wp:posOffset>2793117</wp:posOffset>
                      </wp:positionV>
                      <wp:extent cx="197485" cy="197485"/>
                      <wp:effectExtent l="0" t="0" r="12065" b="12065"/>
                      <wp:wrapNone/>
                      <wp:docPr id="1026" name="Oval 10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7ED0D" w14:textId="77777777" w:rsidR="00EE7FC1" w:rsidRPr="00FE69B0" w:rsidRDefault="00EE7FC1" w:rsidP="00964F5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5498D" id="Oval 1026" o:spid="_x0000_s1538" style="position:absolute;left:0;text-align:left;margin-left:12.05pt;margin-top:219.95pt;width:15.55pt;height:15.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" fillcolor="yellow" strokecolor="black [3213]" strokeweight=".5pt">
                      <v:stroke joinstyle="miter"/>
                      <v:textbox inset="0,0,0,0">
                        <w:txbxContent>
                          <w:p w14:paraId="0517ED0D" w14:textId="77777777" w:rsidR="00EE7FC1" w:rsidRPr="00FE69B0" w:rsidRDefault="00EE7FC1" w:rsidP="00964F52">
                            <w:pPr>
                              <w:jc w:val="center"/>
                              <w:rPr>
                                <w:color w:val="000000" w:themeColor="text1"/>
                              </w:rPr>
                            </w:pPr>
                            <w:r>
                              <w:rPr>
                                <w:color w:val="000000" w:themeColor="text1"/>
                              </w:rPr>
                              <w:t>5</w:t>
                            </w:r>
                          </w:p>
                        </w:txbxContent>
                      </v:textbox>
                      <w10:wrap anchory="page"/>
                    </v:oval>
                  </w:pict>
                </mc:Fallback>
              </mc:AlternateContent>
            </w:r>
            <w:r w:rsidR="00964F52">
              <w:t>Reported Outcome Description:</w:t>
            </w:r>
            <w:r w:rsidR="00964F52">
              <w:rPr>
                <w:rStyle w:val="Emphasis"/>
                <w:rFonts w:ascii="Verdana" w:hAnsi="Verdana"/>
                <w:b w:val="0"/>
                <w:bCs/>
                <w:i w:val="0"/>
                <w:iCs w:val="0"/>
                <w:color w:val="008000"/>
                <w:sz w:val="17"/>
                <w:shd w:val="clear" w:color="auto" w:fill="FFFFFF"/>
              </w:rPr>
              <w:t xml:space="preserve">* </w:t>
            </w:r>
          </w:p>
          <w:p w14:paraId="4AFAD2E1" w14:textId="77777777" w:rsidR="00964F52" w:rsidRDefault="00964F52" w:rsidP="00964F52">
            <w:pPr>
              <w:pStyle w:val="BodyText2"/>
            </w:pPr>
            <w:r>
              <w:rPr>
                <w:noProof/>
                <w:bdr w:val="none" w:sz="0" w:space="0" w:color="auto"/>
              </w:rPr>
              <mc:AlternateContent>
                <mc:Choice Requires="wps">
                  <w:drawing>
                    <wp:inline distT="0" distB="0" distL="0" distR="0" wp14:anchorId="144F46AC" wp14:editId="4056FAD8">
                      <wp:extent cx="5010912" cy="1009650"/>
                      <wp:effectExtent l="0" t="0" r="18415" b="19050"/>
                      <wp:docPr id="874" name="Rectangle 874"/>
                      <wp:cNvGraphicFramePr/>
                      <a:graphic xmlns:a="http://schemas.openxmlformats.org/drawingml/2006/main">
                        <a:graphicData uri="http://schemas.microsoft.com/office/word/2010/wordprocessingShape">
                          <wps:wsp>
                            <wps:cNvSpPr/>
                            <wps:spPr>
                              <a:xfrm>
                                <a:off x="0" y="0"/>
                                <a:ext cx="5010912" cy="10096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EFBA16" id="Rectangle 874" o:spid="_x0000_s1026" style="width:394.5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" fillcolor="white [3212]" strokecolor="#bfbfbf [2412]" strokeweight="1pt">
                      <w10:anchorlock/>
                    </v:rect>
                  </w:pict>
                </mc:Fallback>
              </mc:AlternateContent>
            </w:r>
          </w:p>
          <w:p w14:paraId="1378CDA5" w14:textId="77777777"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1C75E67F" w14:textId="3CD1DA08" w:rsidR="00964F52" w:rsidRDefault="000251A5" w:rsidP="00964F52">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195840" behindDoc="0" locked="0" layoutInCell="1" allowOverlap="1" wp14:anchorId="73F8E680" wp14:editId="6C8FD7F2">
                      <wp:simplePos x="0" y="0"/>
                      <wp:positionH relativeFrom="column">
                        <wp:posOffset>137491</wp:posOffset>
                      </wp:positionH>
                      <wp:positionV relativeFrom="page">
                        <wp:posOffset>4250414</wp:posOffset>
                      </wp:positionV>
                      <wp:extent cx="197485" cy="197485"/>
                      <wp:effectExtent l="0" t="0" r="12065" b="12065"/>
                      <wp:wrapNone/>
                      <wp:docPr id="875" name="Oval 87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8C823" w14:textId="20340E1C" w:rsidR="00EE7FC1" w:rsidRPr="00FE69B0" w:rsidRDefault="00EE7FC1" w:rsidP="00964F5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8E680" id="Oval 875" o:spid="_x0000_s1539" style="position:absolute;left:0;text-align:left;margin-left:10.85pt;margin-top:334.7pt;width:15.55pt;height:15.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" fillcolor="yellow" strokecolor="black [3213]" strokeweight=".5pt">
                      <v:stroke joinstyle="miter"/>
                      <v:textbox inset="0,0,0,0">
                        <w:txbxContent>
                          <w:p w14:paraId="4C48C823" w14:textId="20340E1C" w:rsidR="00EE7FC1" w:rsidRPr="00FE69B0" w:rsidRDefault="00EE7FC1" w:rsidP="00964F52">
                            <w:pPr>
                              <w:jc w:val="center"/>
                              <w:rPr>
                                <w:color w:val="000000" w:themeColor="text1"/>
                              </w:rPr>
                            </w:pPr>
                            <w:r>
                              <w:rPr>
                                <w:color w:val="000000" w:themeColor="text1"/>
                              </w:rPr>
                              <w:t>6</w:t>
                            </w:r>
                          </w:p>
                        </w:txbxContent>
                      </v:textbox>
                      <w10:wrap anchory="page"/>
                    </v:oval>
                  </w:pict>
                </mc:Fallback>
              </mc:AlternateContent>
            </w:r>
            <w:r w:rsidR="00964F52">
              <w:t>Population Parameters:</w:t>
            </w:r>
            <w:r w:rsidR="00964F52">
              <w:rPr>
                <w:rStyle w:val="Emphasis"/>
                <w:rFonts w:ascii="Verdana" w:hAnsi="Verdana"/>
                <w:b w:val="0"/>
                <w:bCs/>
                <w:i w:val="0"/>
                <w:iCs w:val="0"/>
                <w:color w:val="008000"/>
                <w:sz w:val="17"/>
                <w:shd w:val="clear" w:color="auto" w:fill="FFFFFF"/>
              </w:rPr>
              <w:t>*</w:t>
            </w:r>
          </w:p>
          <w:p w14:paraId="72184869" w14:textId="44D6A8EB" w:rsidR="00964F52" w:rsidRDefault="00964F52" w:rsidP="00964F52">
            <w:pPr>
              <w:pStyle w:val="BodyText2"/>
            </w:pPr>
            <w:r>
              <w:rPr>
                <w:noProof/>
              </w:rPr>
              <w:drawing>
                <wp:inline distT="0" distB="0" distL="0" distR="0" wp14:anchorId="63E1F972" wp14:editId="7F68FE58">
                  <wp:extent cx="1683407" cy="2095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289EDFC7" w14:textId="7A1B2BB7" w:rsidR="00964F52" w:rsidRDefault="000251A5" w:rsidP="00964F52">
            <w:pPr>
              <w:pStyle w:val="BodyTextBold"/>
            </w:pPr>
            <w:r w:rsidRPr="00B07045">
              <w:rPr>
                <w:noProof/>
              </w:rPr>
              <mc:AlternateContent>
                <mc:Choice Requires="wps">
                  <w:drawing>
                    <wp:anchor distT="0" distB="0" distL="114300" distR="114300" simplePos="0" relativeHeight="252268544" behindDoc="0" locked="0" layoutInCell="1" allowOverlap="1" wp14:anchorId="00EA9D81" wp14:editId="1A367C79">
                      <wp:simplePos x="0" y="0"/>
                      <wp:positionH relativeFrom="column">
                        <wp:posOffset>160683</wp:posOffset>
                      </wp:positionH>
                      <wp:positionV relativeFrom="page">
                        <wp:posOffset>4806288</wp:posOffset>
                      </wp:positionV>
                      <wp:extent cx="197485" cy="197485"/>
                      <wp:effectExtent l="0" t="0" r="12065" b="12065"/>
                      <wp:wrapNone/>
                      <wp:docPr id="1025" name="Oval 102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AD8C2" w14:textId="1CF1902B" w:rsidR="00EE7FC1" w:rsidRPr="00FE69B0" w:rsidRDefault="00EE7FC1" w:rsidP="00964F52">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A9D81" id="Oval 1025" o:spid="_x0000_s1540" style="position:absolute;left:0;text-align:left;margin-left:12.65pt;margin-top:378.45pt;width:15.55pt;height:15.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" fillcolor="yellow" strokecolor="black [3213]" strokeweight=".5pt">
                      <v:stroke joinstyle="miter"/>
                      <v:textbox inset="0,0,0,0">
                        <w:txbxContent>
                          <w:p w14:paraId="465AD8C2" w14:textId="1CF1902B" w:rsidR="00EE7FC1" w:rsidRPr="00FE69B0" w:rsidRDefault="00EE7FC1" w:rsidP="00964F52">
                            <w:pPr>
                              <w:jc w:val="center"/>
                              <w:rPr>
                                <w:color w:val="000000" w:themeColor="text1"/>
                              </w:rPr>
                            </w:pPr>
                            <w:r>
                              <w:rPr>
                                <w:color w:val="000000" w:themeColor="text1"/>
                              </w:rPr>
                              <w:t>7</w:t>
                            </w:r>
                          </w:p>
                        </w:txbxContent>
                      </v:textbox>
                      <w10:wrap anchory="page"/>
                    </v:oval>
                  </w:pict>
                </mc:Fallback>
              </mc:AlternateContent>
            </w:r>
            <w:r w:rsidR="00964F52">
              <w:t>Age Range</w:t>
            </w:r>
            <w:r w:rsidR="00964F52" w:rsidRPr="003C2AE3">
              <w:rPr>
                <w:b w:val="0"/>
                <w:bCs/>
                <w:color w:val="auto"/>
              </w:rPr>
              <w:t>:</w:t>
            </w:r>
            <w:r w:rsidR="00964F52" w:rsidRPr="003C2AE3">
              <w:rPr>
                <w:b w:val="0"/>
                <w:bCs/>
                <w:color w:val="auto"/>
                <w:highlight w:val="yellow"/>
              </w:rPr>
              <w:t xml:space="preserve"> (If Enter Age Range is selected)</w:t>
            </w:r>
          </w:p>
          <w:p w14:paraId="71FBA40A" w14:textId="77777777" w:rsidR="00964F52" w:rsidRDefault="00964F52" w:rsidP="00964F52">
            <w:pPr>
              <w:pStyle w:val="BodyText2"/>
              <w:spacing w:line="240" w:lineRule="auto"/>
              <w:ind w:left="605"/>
              <w:rPr>
                <w:shd w:val="clear" w:color="auto" w:fill="FFFFFF"/>
              </w:rPr>
            </w:pPr>
            <w:r>
              <w:rPr>
                <w:shd w:val="clear" w:color="auto" w:fill="FFFFFF"/>
              </w:rPr>
              <w:t>Insert the lower and upper bounds for the age range for the population represented by the survey. For example, if a survey was given to young adults between the ages of 18 and 25, then 25 should be entered as the maximum age. If the population age range is bound at the lower but not the upper end (e.g., age 16 and over), then 99 should be entered as the maximum age.</w:t>
            </w:r>
          </w:p>
          <w:p w14:paraId="5DD1102A" w14:textId="77777777" w:rsidR="00964F52" w:rsidRDefault="00964F52" w:rsidP="00964F52">
            <w:pPr>
              <w:pStyle w:val="BodyTextBold"/>
              <w:spacing w:before="0" w:after="0"/>
            </w:pPr>
            <w:r>
              <w:rPr>
                <w:shd w:val="clear" w:color="auto" w:fill="FFFFFF"/>
              </w:rPr>
              <w:t xml:space="preserve">Minimum  </w:t>
            </w:r>
            <w:r w:rsidRPr="009B02A6">
              <w:rPr>
                <w:rFonts w:ascii="Arial Bold" w:hAnsi="Arial Bold"/>
                <w:noProof/>
                <w:position w:val="-6"/>
                <w:bdr w:val="none" w:sz="0" w:space="0" w:color="auto"/>
              </w:rPr>
              <mc:AlternateContent>
                <mc:Choice Requires="wps">
                  <w:drawing>
                    <wp:inline distT="0" distB="0" distL="0" distR="0" wp14:anchorId="2407383F" wp14:editId="44059610">
                      <wp:extent cx="822960" cy="175565"/>
                      <wp:effectExtent l="0" t="0" r="15240" b="15240"/>
                      <wp:docPr id="876" name="Rectangle 876"/>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5C4FE4" id="Rectangle 876"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ByqScEoQIAAKsFAAAOAAAAAAAAAAAAAAAAAC4CAABkcnMv&#10;ZTJvRG9jLnhtbFBLAQItABQABgAIAAAAIQApl5Zm2gAAAAQBAAAPAAAAAAAAAAAAAAAAAPsEAABk&#10;cnMvZG93bnJldi54bWxQSwUGAAAAAAQABADzAAAAAgYAAAAA&#10;" filled="f" strokecolor="#d8d8d8 [2732]" strokeweight="1pt">
                      <w10:anchorlock/>
                    </v:rect>
                  </w:pict>
                </mc:Fallback>
              </mc:AlternateContent>
            </w:r>
            <w:r w:rsidRPr="009B02A6">
              <w:rPr>
                <w:rFonts w:ascii="Arial Bold" w:hAnsi="Arial Bold"/>
                <w:position w:val="-6"/>
                <w:shd w:val="clear" w:color="auto" w:fill="FFFFFF"/>
              </w:rPr>
              <w:t xml:space="preserve"> </w:t>
            </w:r>
            <w:r>
              <w:rPr>
                <w:shd w:val="clear" w:color="auto" w:fill="FFFFFF"/>
              </w:rPr>
              <w:t xml:space="preserve">  Maximum </w:t>
            </w:r>
            <w:r w:rsidRPr="009B02A6">
              <w:rPr>
                <w:rFonts w:ascii="Arial Bold" w:hAnsi="Arial Bold"/>
                <w:position w:val="-6"/>
                <w:shd w:val="clear" w:color="auto" w:fill="FFFFFF"/>
              </w:rPr>
              <w:t xml:space="preserve"> </w:t>
            </w:r>
            <w:r w:rsidRPr="009B02A6">
              <w:rPr>
                <w:rFonts w:ascii="Arial Bold" w:hAnsi="Arial Bold"/>
                <w:noProof/>
                <w:position w:val="-6"/>
                <w:bdr w:val="none" w:sz="0" w:space="0" w:color="auto"/>
              </w:rPr>
              <mc:AlternateContent>
                <mc:Choice Requires="wps">
                  <w:drawing>
                    <wp:inline distT="0" distB="0" distL="0" distR="0" wp14:anchorId="255AC11A" wp14:editId="25AEBB65">
                      <wp:extent cx="822960" cy="175565"/>
                      <wp:effectExtent l="0" t="0" r="15240" b="15240"/>
                      <wp:docPr id="877" name="Rectangle 877"/>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3310C" id="Rectangle 877"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CvK2dJoQIAAKsFAAAOAAAAAAAAAAAAAAAAAC4CAABkcnMv&#10;ZTJvRG9jLnhtbFBLAQItABQABgAIAAAAIQApl5Zm2gAAAAQBAAAPAAAAAAAAAAAAAAAAAPsEAABk&#10;cnMvZG93bnJldi54bWxQSwUGAAAAAAQABADzAAAAAgYAAAAA&#10;" filled="f" strokecolor="#d8d8d8 [2732]" strokeweight="1pt">
                      <w10:anchorlock/>
                    </v:rect>
                  </w:pict>
                </mc:Fallback>
              </mc:AlternateContent>
            </w:r>
          </w:p>
          <w:p w14:paraId="3865F0E7" w14:textId="77777777" w:rsidR="00964F52" w:rsidRDefault="00964F52" w:rsidP="00964F52">
            <w:pPr>
              <w:pStyle w:val="BodyTextBold"/>
              <w:spacing w:before="0" w:after="0"/>
            </w:pPr>
          </w:p>
          <w:p w14:paraId="39D798FF" w14:textId="77777777" w:rsidR="00964F52" w:rsidRDefault="00964F52" w:rsidP="00964F52"/>
        </w:tc>
        <w:tc>
          <w:tcPr>
            <w:tcW w:w="250" w:type="dxa"/>
            <w:tcBorders>
              <w:top w:val="nil"/>
              <w:bottom w:val="nil"/>
            </w:tcBorders>
            <w:tcMar>
              <w:left w:w="0" w:type="dxa"/>
              <w:right w:w="0" w:type="dxa"/>
            </w:tcMar>
          </w:tcPr>
          <w:p w14:paraId="1F1548A1" w14:textId="77777777" w:rsidR="00964F52" w:rsidRPr="00503AD1" w:rsidRDefault="00964F52" w:rsidP="00964F52">
            <w:pPr>
              <w:rPr>
                <w:sz w:val="8"/>
                <w:szCs w:val="8"/>
              </w:rPr>
            </w:pPr>
          </w:p>
        </w:tc>
        <w:tc>
          <w:tcPr>
            <w:tcW w:w="4239" w:type="dxa"/>
            <w:vMerge/>
          </w:tcPr>
          <w:p w14:paraId="0E9001BD" w14:textId="77777777" w:rsidR="00964F52" w:rsidRDefault="00964F52" w:rsidP="00964F52"/>
        </w:tc>
      </w:tr>
      <w:tr w:rsidR="00964F52" w14:paraId="552C1F42" w14:textId="77777777" w:rsidTr="00CE525F">
        <w:trPr>
          <w:trHeight w:val="368"/>
        </w:trPr>
        <w:tc>
          <w:tcPr>
            <w:tcW w:w="10489" w:type="dxa"/>
            <w:gridSpan w:val="5"/>
            <w:vMerge w:val="restart"/>
            <w:shd w:val="clear" w:color="auto" w:fill="324D57"/>
            <w:vAlign w:val="center"/>
          </w:tcPr>
          <w:p w14:paraId="0D5D9664" w14:textId="77777777" w:rsidR="00964F52" w:rsidRPr="00503AD1" w:rsidRDefault="00964F52"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A5F3F09" w14:textId="77777777" w:rsidR="00964F52" w:rsidRPr="00503AD1" w:rsidRDefault="00964F52"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3022BC4" w14:textId="77777777" w:rsidR="00964F52" w:rsidRPr="00503AD1" w:rsidRDefault="00964F52" w:rsidP="00B74274">
            <w:pPr>
              <w:keepNext/>
              <w:rPr>
                <w:sz w:val="8"/>
                <w:szCs w:val="8"/>
              </w:rPr>
            </w:pPr>
          </w:p>
        </w:tc>
        <w:tc>
          <w:tcPr>
            <w:tcW w:w="4239" w:type="dxa"/>
            <w:shd w:val="clear" w:color="auto" w:fill="324D57"/>
            <w:vAlign w:val="center"/>
          </w:tcPr>
          <w:p w14:paraId="5555BC78" w14:textId="77777777" w:rsidR="00964F52" w:rsidRPr="00503AD1" w:rsidRDefault="00964F5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67</w:t>
            </w:r>
            <w:r w:rsidRPr="00503AD1">
              <w:rPr>
                <w:rFonts w:cs="Arial"/>
                <w:b/>
                <w:noProof/>
                <w:color w:val="FFFFFF" w:themeColor="background1"/>
                <w:sz w:val="20"/>
                <w:szCs w:val="20"/>
              </w:rPr>
              <w:fldChar w:fldCharType="end"/>
            </w:r>
          </w:p>
        </w:tc>
      </w:tr>
      <w:tr w:rsidR="00964F52" w14:paraId="54A0D87B" w14:textId="77777777" w:rsidTr="00CE525F">
        <w:trPr>
          <w:trHeight w:val="503"/>
        </w:trPr>
        <w:tc>
          <w:tcPr>
            <w:tcW w:w="10489" w:type="dxa"/>
            <w:gridSpan w:val="5"/>
            <w:vMerge/>
            <w:tcBorders>
              <w:bottom w:val="single" w:sz="4" w:space="0" w:color="auto"/>
            </w:tcBorders>
            <w:shd w:val="clear" w:color="auto" w:fill="324D57"/>
            <w:vAlign w:val="center"/>
          </w:tcPr>
          <w:p w14:paraId="18B814C0" w14:textId="77777777" w:rsidR="00964F52" w:rsidRDefault="00964F52" w:rsidP="00B74274">
            <w:pPr>
              <w:keepNext/>
              <w:jc w:val="center"/>
            </w:pPr>
          </w:p>
        </w:tc>
        <w:tc>
          <w:tcPr>
            <w:tcW w:w="250" w:type="dxa"/>
            <w:tcBorders>
              <w:top w:val="nil"/>
              <w:bottom w:val="nil"/>
            </w:tcBorders>
            <w:tcMar>
              <w:left w:w="0" w:type="dxa"/>
              <w:right w:w="0" w:type="dxa"/>
            </w:tcMar>
          </w:tcPr>
          <w:p w14:paraId="6900C132" w14:textId="77777777" w:rsidR="00964F52" w:rsidRPr="00503AD1" w:rsidRDefault="00964F52" w:rsidP="00B74274">
            <w:pPr>
              <w:keepNext/>
              <w:rPr>
                <w:sz w:val="8"/>
                <w:szCs w:val="8"/>
              </w:rPr>
            </w:pPr>
          </w:p>
        </w:tc>
        <w:tc>
          <w:tcPr>
            <w:tcW w:w="4239" w:type="dxa"/>
            <w:tcMar>
              <w:left w:w="58" w:type="dxa"/>
              <w:right w:w="58" w:type="dxa"/>
            </w:tcMar>
          </w:tcPr>
          <w:p w14:paraId="5D0084E3" w14:textId="05966427" w:rsidR="00964F52" w:rsidRPr="00503AD1" w:rsidRDefault="00964F52" w:rsidP="00B74274">
            <w:pPr>
              <w:keepNext/>
              <w:spacing w:before="60"/>
              <w:rPr>
                <w:rFonts w:cs="Arial"/>
                <w:szCs w:val="18"/>
              </w:rPr>
            </w:pPr>
            <w:r w:rsidRPr="00503AD1">
              <w:rPr>
                <w:rFonts w:cs="Arial"/>
                <w:szCs w:val="18"/>
              </w:rPr>
              <w:t xml:space="preserve">Page ID: </w:t>
            </w:r>
            <w:r w:rsidR="001114C7">
              <w:rPr>
                <w:rFonts w:cs="Arial"/>
                <w:szCs w:val="18"/>
              </w:rPr>
              <w:t>3.2.1</w:t>
            </w:r>
            <w:r w:rsidR="003C2AE3">
              <w:rPr>
                <w:rFonts w:cs="Arial"/>
                <w:szCs w:val="18"/>
              </w:rPr>
              <w:t xml:space="preserve"> (Survey, </w:t>
            </w:r>
            <w:r w:rsidR="003C2AE3" w:rsidRPr="008F1ECE">
              <w:rPr>
                <w:rFonts w:cs="Arial"/>
                <w:i/>
                <w:iCs/>
                <w:szCs w:val="18"/>
              </w:rPr>
              <w:t>continued)</w:t>
            </w:r>
          </w:p>
          <w:p w14:paraId="77F6DD9D" w14:textId="287F79B6" w:rsidR="00964F52" w:rsidRDefault="00964F52" w:rsidP="003C2AE3">
            <w:pPr>
              <w:keepNext/>
              <w:spacing w:before="60"/>
            </w:pPr>
            <w:r w:rsidRPr="00503AD1">
              <w:rPr>
                <w:rFonts w:cs="Arial"/>
                <w:szCs w:val="18"/>
              </w:rPr>
              <w:t xml:space="preserve">Page Title: </w:t>
            </w:r>
            <w:r w:rsidRPr="00465F5D">
              <w:rPr>
                <w:rFonts w:cs="Arial"/>
                <w:szCs w:val="18"/>
              </w:rPr>
              <w:t>Grantee-Level Outcome Measures Detail</w:t>
            </w:r>
            <w:r>
              <w:rPr>
                <w:rFonts w:cs="Arial"/>
                <w:szCs w:val="18"/>
              </w:rPr>
              <w:t xml:space="preserve"> </w:t>
            </w:r>
          </w:p>
        </w:tc>
      </w:tr>
      <w:tr w:rsidR="00964F52" w14:paraId="6C0384DC" w14:textId="77777777" w:rsidTr="00CE525F">
        <w:tc>
          <w:tcPr>
            <w:tcW w:w="985" w:type="dxa"/>
            <w:tcBorders>
              <w:bottom w:val="single" w:sz="4" w:space="0" w:color="auto"/>
              <w:right w:val="nil"/>
            </w:tcBorders>
            <w:shd w:val="clear" w:color="auto" w:fill="F2F2F2" w:themeFill="background1" w:themeFillShade="F2"/>
            <w:vAlign w:val="center"/>
          </w:tcPr>
          <w:p w14:paraId="399DB7AF" w14:textId="77777777" w:rsidR="00964F52" w:rsidRPr="00503AD1" w:rsidRDefault="00964F5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29C759C" w14:textId="77777777" w:rsidR="00964F52" w:rsidRPr="00503AD1" w:rsidRDefault="00964F5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758D4FC" w14:textId="77777777" w:rsidR="00964F52" w:rsidRPr="00503AD1" w:rsidRDefault="00964F5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5EFB65E" w14:textId="77777777" w:rsidR="00964F52" w:rsidRPr="00503AD1" w:rsidRDefault="00964F5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834007F" w14:textId="77777777" w:rsidR="00964F52" w:rsidRPr="00503AD1" w:rsidRDefault="00964F5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E040BDB" w14:textId="77777777" w:rsidR="00964F52" w:rsidRPr="00503AD1" w:rsidRDefault="00964F5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7C47DD58" w14:textId="77777777" w:rsidR="00964F52" w:rsidRPr="00503AD1" w:rsidRDefault="00964F52" w:rsidP="00B74274">
            <w:pPr>
              <w:keepNext/>
              <w:spacing w:before="40" w:after="40"/>
              <w:rPr>
                <w:b/>
              </w:rPr>
            </w:pPr>
            <w:r w:rsidRPr="00503AD1">
              <w:rPr>
                <w:b/>
              </w:rPr>
              <w:t>Page Details</w:t>
            </w:r>
          </w:p>
        </w:tc>
      </w:tr>
      <w:tr w:rsidR="00964F52" w14:paraId="0C00E748" w14:textId="77777777" w:rsidTr="00CE525F">
        <w:tc>
          <w:tcPr>
            <w:tcW w:w="10489" w:type="dxa"/>
            <w:gridSpan w:val="5"/>
            <w:tcBorders>
              <w:bottom w:val="nil"/>
            </w:tcBorders>
          </w:tcPr>
          <w:p w14:paraId="5E0CCA8E" w14:textId="77777777" w:rsidR="00964F52" w:rsidRPr="00503AD1" w:rsidRDefault="00964F52" w:rsidP="00B74274">
            <w:pPr>
              <w:pStyle w:val="Webaddress"/>
              <w:keepNext/>
              <w:rPr>
                <w:u w:val="none"/>
              </w:rPr>
            </w:pPr>
            <w:r w:rsidRPr="00110E85">
              <w:t>Outcome Data</w:t>
            </w:r>
            <w:r w:rsidRPr="00110E85">
              <w:rPr>
                <w:u w:val="none"/>
              </w:rPr>
              <w:t xml:space="preserve">  &gt;  </w:t>
            </w:r>
            <w:r w:rsidRPr="00110E85">
              <w:t>PFS Selected Grantee-Level Outcome Data</w:t>
            </w:r>
            <w:r w:rsidRPr="00465F5D">
              <w:rPr>
                <w:u w:val="none"/>
              </w:rPr>
              <w:t xml:space="preserve">  </w:t>
            </w:r>
            <w:r>
              <w:rPr>
                <w:u w:val="none"/>
              </w:rPr>
              <w:t xml:space="preserve">&gt;  </w:t>
            </w:r>
            <w:r w:rsidRPr="00465F5D">
              <w:t>Grantee-Level Outcome Measures Detail</w:t>
            </w:r>
          </w:p>
        </w:tc>
        <w:tc>
          <w:tcPr>
            <w:tcW w:w="250" w:type="dxa"/>
            <w:tcBorders>
              <w:top w:val="nil"/>
              <w:bottom w:val="nil"/>
            </w:tcBorders>
            <w:tcMar>
              <w:left w:w="0" w:type="dxa"/>
              <w:right w:w="0" w:type="dxa"/>
            </w:tcMar>
          </w:tcPr>
          <w:p w14:paraId="2BC39350" w14:textId="77777777" w:rsidR="00964F52" w:rsidRPr="00503AD1" w:rsidRDefault="00964F52" w:rsidP="00B74274">
            <w:pPr>
              <w:keepNext/>
              <w:rPr>
                <w:sz w:val="8"/>
                <w:szCs w:val="8"/>
              </w:rPr>
            </w:pPr>
          </w:p>
        </w:tc>
        <w:tc>
          <w:tcPr>
            <w:tcW w:w="4239" w:type="dxa"/>
            <w:vMerge w:val="restart"/>
            <w:tcMar>
              <w:left w:w="58" w:type="dxa"/>
              <w:right w:w="58" w:type="dxa"/>
            </w:tcMar>
          </w:tcPr>
          <w:p w14:paraId="1F540623" w14:textId="350CBF5C" w:rsidR="000251A5" w:rsidRPr="00C9308E" w:rsidRDefault="00D04AF6" w:rsidP="00AC68E6">
            <w:pPr>
              <w:pStyle w:val="ListParagraph"/>
              <w:spacing w:before="120"/>
              <w:rPr>
                <w:rFonts w:eastAsia="Arial" w:cs="Arial"/>
                <w:szCs w:val="17"/>
              </w:rPr>
            </w:pPr>
            <w:r>
              <w:rPr>
                <w:rFonts w:eastAsia="Arial" w:cs="Arial"/>
                <w:szCs w:val="17"/>
              </w:rPr>
              <w:t>8</w:t>
            </w:r>
            <w:r w:rsidR="000251A5" w:rsidRPr="00C9308E">
              <w:rPr>
                <w:rFonts w:eastAsia="Arial" w:cs="Arial"/>
                <w:szCs w:val="17"/>
              </w:rPr>
              <w:t>.</w:t>
            </w:r>
            <w:r w:rsidR="000251A5">
              <w:rPr>
                <w:rFonts w:eastAsia="Arial" w:cs="Arial"/>
                <w:szCs w:val="17"/>
              </w:rPr>
              <w:tab/>
            </w:r>
            <w:r w:rsidR="000251A5" w:rsidRPr="00C9308E">
              <w:t>If</w:t>
            </w:r>
            <w:r w:rsidR="000251A5" w:rsidRPr="00C9308E">
              <w:rPr>
                <w:spacing w:val="23"/>
              </w:rPr>
              <w:t xml:space="preserve"> </w:t>
            </w:r>
            <w:r w:rsidR="00AC68E6" w:rsidRPr="00AC68E6">
              <w:rPr>
                <w:b/>
              </w:rPr>
              <w:t xml:space="preserve">Enter </w:t>
            </w:r>
            <w:r w:rsidR="000251A5" w:rsidRPr="00C9308E">
              <w:rPr>
                <w:b/>
              </w:rPr>
              <w:t>Grade</w:t>
            </w:r>
            <w:r w:rsidR="00AC68E6">
              <w:rPr>
                <w:b/>
              </w:rPr>
              <w:t>(s)</w:t>
            </w:r>
            <w:r w:rsidR="000251A5" w:rsidRPr="00C9308E">
              <w:rPr>
                <w:b/>
              </w:rPr>
              <w:t xml:space="preserve"> </w:t>
            </w:r>
            <w:r w:rsidR="000251A5" w:rsidRPr="00C9308E">
              <w:t>is selected</w:t>
            </w:r>
            <w:r w:rsidR="000251A5" w:rsidRPr="00C9308E">
              <w:rPr>
                <w:spacing w:val="-3"/>
              </w:rPr>
              <w:t xml:space="preserve"> </w:t>
            </w:r>
            <w:r w:rsidR="000251A5" w:rsidRPr="00C9308E">
              <w:t xml:space="preserve">in the </w:t>
            </w:r>
            <w:r w:rsidR="000251A5" w:rsidRPr="00C9308E">
              <w:rPr>
                <w:b/>
              </w:rPr>
              <w:t>Population</w:t>
            </w:r>
            <w:r w:rsidR="000251A5" w:rsidRPr="00C9308E">
              <w:rPr>
                <w:b/>
                <w:spacing w:val="28"/>
              </w:rPr>
              <w:t xml:space="preserve"> </w:t>
            </w:r>
            <w:r w:rsidR="00AC68E6">
              <w:rPr>
                <w:b/>
                <w:spacing w:val="-2"/>
              </w:rPr>
              <w:t>Parameters</w:t>
            </w:r>
            <w:r w:rsidR="000251A5" w:rsidRPr="00C9308E">
              <w:rPr>
                <w:b/>
              </w:rPr>
              <w:t xml:space="preserve"> </w:t>
            </w:r>
            <w:r w:rsidR="000251A5" w:rsidRPr="00C9308E">
              <w:t>field t</w:t>
            </w:r>
            <w:r w:rsidR="000251A5" w:rsidRPr="00C9308E">
              <w:rPr>
                <w:spacing w:val="-2"/>
              </w:rPr>
              <w:t>he</w:t>
            </w:r>
            <w:r w:rsidR="000251A5" w:rsidRPr="00C9308E">
              <w:rPr>
                <w:spacing w:val="46"/>
              </w:rPr>
              <w:t>n</w:t>
            </w:r>
            <w:r w:rsidR="000251A5" w:rsidRPr="00C9308E">
              <w:t>a check</w:t>
            </w:r>
            <w:r w:rsidR="000251A5">
              <w:t xml:space="preserve"> </w:t>
            </w:r>
            <w:r w:rsidR="000251A5" w:rsidRPr="00C9308E">
              <w:t>box</w:t>
            </w:r>
            <w:r w:rsidR="000251A5" w:rsidRPr="00C9308E">
              <w:rPr>
                <w:spacing w:val="19"/>
              </w:rPr>
              <w:t xml:space="preserve"> </w:t>
            </w:r>
            <w:r w:rsidR="000251A5" w:rsidRPr="00C9308E">
              <w:t>list</w:t>
            </w:r>
            <w:r w:rsidR="000251A5" w:rsidRPr="00C9308E">
              <w:rPr>
                <w:spacing w:val="25"/>
              </w:rPr>
              <w:t xml:space="preserve"> </w:t>
            </w:r>
            <w:r w:rsidR="000251A5" w:rsidRPr="00C9308E">
              <w:rPr>
                <w:spacing w:val="-2"/>
              </w:rPr>
              <w:t>will</w:t>
            </w:r>
            <w:r w:rsidR="000251A5" w:rsidRPr="00C9308E">
              <w:rPr>
                <w:spacing w:val="25"/>
              </w:rPr>
              <w:t xml:space="preserve"> </w:t>
            </w:r>
            <w:r w:rsidR="000251A5" w:rsidRPr="00C9308E">
              <w:t>be</w:t>
            </w:r>
            <w:r w:rsidR="000251A5" w:rsidRPr="00C9308E">
              <w:rPr>
                <w:spacing w:val="23"/>
              </w:rPr>
              <w:t xml:space="preserve"> </w:t>
            </w:r>
            <w:r w:rsidR="000251A5" w:rsidRPr="00C9308E">
              <w:rPr>
                <w:spacing w:val="-2"/>
              </w:rPr>
              <w:t>displayed</w:t>
            </w:r>
            <w:r w:rsidR="000251A5" w:rsidRPr="00C9308E">
              <w:rPr>
                <w:spacing w:val="23"/>
              </w:rPr>
              <w:t xml:space="preserve"> </w:t>
            </w:r>
            <w:r w:rsidR="000251A5" w:rsidRPr="00C9308E">
              <w:rPr>
                <w:spacing w:val="-2"/>
              </w:rPr>
              <w:t>including</w:t>
            </w:r>
            <w:r w:rsidR="000251A5" w:rsidRPr="00C9308E">
              <w:rPr>
                <w:spacing w:val="23"/>
              </w:rPr>
              <w:t xml:space="preserve"> </w:t>
            </w:r>
            <w:r w:rsidR="000251A5" w:rsidRPr="00C9308E">
              <w:t>the</w:t>
            </w:r>
            <w:r w:rsidR="000251A5" w:rsidRPr="00C9308E">
              <w:rPr>
                <w:spacing w:val="23"/>
              </w:rPr>
              <w:t xml:space="preserve"> </w:t>
            </w:r>
            <w:r w:rsidR="000251A5" w:rsidRPr="00C9308E">
              <w:t>following</w:t>
            </w:r>
            <w:r w:rsidR="000251A5" w:rsidRPr="00C9308E">
              <w:rPr>
                <w:spacing w:val="23"/>
              </w:rPr>
              <w:t xml:space="preserve"> </w:t>
            </w:r>
            <w:r w:rsidR="000251A5" w:rsidRPr="00C9308E">
              <w:t>values:</w:t>
            </w:r>
            <w:r w:rsidR="000251A5" w:rsidRPr="00C9308E">
              <w:rPr>
                <w:spacing w:val="39"/>
              </w:rPr>
              <w:t xml:space="preserve"> </w:t>
            </w:r>
            <w:r w:rsidR="000251A5" w:rsidRPr="00C9308E">
              <w:t>K,</w:t>
            </w:r>
            <w:r w:rsidR="000251A5" w:rsidRPr="00C9308E">
              <w:rPr>
                <w:spacing w:val="3"/>
              </w:rPr>
              <w:t xml:space="preserve"> </w:t>
            </w:r>
            <w:r w:rsidR="000251A5" w:rsidRPr="00C9308E">
              <w:t>1,</w:t>
            </w:r>
            <w:r w:rsidR="000251A5" w:rsidRPr="00C9308E">
              <w:rPr>
                <w:spacing w:val="3"/>
              </w:rPr>
              <w:t xml:space="preserve"> </w:t>
            </w:r>
            <w:r w:rsidR="000251A5" w:rsidRPr="00C9308E">
              <w:t>2,</w:t>
            </w:r>
            <w:r w:rsidR="000251A5" w:rsidRPr="00C9308E">
              <w:rPr>
                <w:spacing w:val="3"/>
              </w:rPr>
              <w:t xml:space="preserve"> </w:t>
            </w:r>
            <w:r w:rsidR="000251A5" w:rsidRPr="00C9308E">
              <w:t>3, 4,</w:t>
            </w:r>
            <w:r w:rsidR="000251A5" w:rsidRPr="00C9308E">
              <w:rPr>
                <w:spacing w:val="3"/>
              </w:rPr>
              <w:t xml:space="preserve"> </w:t>
            </w:r>
            <w:r w:rsidR="000251A5" w:rsidRPr="00C9308E">
              <w:t>5,</w:t>
            </w:r>
            <w:r w:rsidR="000251A5" w:rsidRPr="00C9308E">
              <w:rPr>
                <w:spacing w:val="1"/>
              </w:rPr>
              <w:t xml:space="preserve"> </w:t>
            </w:r>
            <w:r w:rsidR="000251A5" w:rsidRPr="00C9308E">
              <w:t>6,</w:t>
            </w:r>
            <w:r w:rsidR="000251A5" w:rsidRPr="00C9308E">
              <w:rPr>
                <w:spacing w:val="1"/>
              </w:rPr>
              <w:t xml:space="preserve"> </w:t>
            </w:r>
            <w:r w:rsidR="000251A5" w:rsidRPr="00C9308E">
              <w:t>7,</w:t>
            </w:r>
            <w:r w:rsidR="000251A5" w:rsidRPr="00C9308E">
              <w:rPr>
                <w:spacing w:val="1"/>
              </w:rPr>
              <w:t xml:space="preserve"> </w:t>
            </w:r>
            <w:r w:rsidR="000251A5" w:rsidRPr="00C9308E">
              <w:t>8,</w:t>
            </w:r>
            <w:r w:rsidR="000251A5" w:rsidRPr="00C9308E">
              <w:rPr>
                <w:spacing w:val="3"/>
              </w:rPr>
              <w:t xml:space="preserve"> </w:t>
            </w:r>
            <w:r w:rsidR="000251A5" w:rsidRPr="00C9308E">
              <w:t>9,</w:t>
            </w:r>
            <w:r w:rsidR="000251A5" w:rsidRPr="00C9308E">
              <w:rPr>
                <w:spacing w:val="1"/>
              </w:rPr>
              <w:t xml:space="preserve"> </w:t>
            </w:r>
            <w:r w:rsidR="000251A5" w:rsidRPr="00C9308E">
              <w:rPr>
                <w:spacing w:val="-2"/>
              </w:rPr>
              <w:t>10,</w:t>
            </w:r>
            <w:r w:rsidR="000251A5" w:rsidRPr="00C9308E">
              <w:rPr>
                <w:spacing w:val="3"/>
              </w:rPr>
              <w:t xml:space="preserve"> </w:t>
            </w:r>
            <w:r w:rsidR="000251A5" w:rsidRPr="00C9308E">
              <w:rPr>
                <w:spacing w:val="-2"/>
              </w:rPr>
              <w:t>11,</w:t>
            </w:r>
            <w:r w:rsidR="000251A5" w:rsidRPr="00C9308E">
              <w:rPr>
                <w:spacing w:val="1"/>
              </w:rPr>
              <w:t xml:space="preserve"> </w:t>
            </w:r>
            <w:r w:rsidR="000251A5" w:rsidRPr="00C9308E">
              <w:rPr>
                <w:spacing w:val="-2"/>
              </w:rPr>
              <w:t>12,</w:t>
            </w:r>
            <w:r w:rsidR="000251A5" w:rsidRPr="00C9308E">
              <w:rPr>
                <w:spacing w:val="1"/>
              </w:rPr>
              <w:t xml:space="preserve"> </w:t>
            </w:r>
            <w:r w:rsidR="000251A5" w:rsidRPr="00C9308E">
              <w:t>College</w:t>
            </w:r>
            <w:r w:rsidR="000251A5">
              <w:t>.</w:t>
            </w:r>
          </w:p>
          <w:p w14:paraId="757C2D00" w14:textId="35AD47A8" w:rsidR="000251A5" w:rsidRDefault="00D04AF6" w:rsidP="003C2AE3">
            <w:pPr>
              <w:pStyle w:val="ListParagraph"/>
            </w:pPr>
            <w:r>
              <w:t>9</w:t>
            </w:r>
            <w:r w:rsidR="000251A5">
              <w:t>.</w:t>
            </w:r>
            <w:r w:rsidR="000251A5">
              <w:tab/>
            </w:r>
            <w:r w:rsidRPr="00D04AF6">
              <w:t>The Description of Sampling Design field will be a drop</w:t>
            </w:r>
            <w:r>
              <w:t xml:space="preserve"> </w:t>
            </w:r>
            <w:r w:rsidRPr="00D04AF6">
              <w:t xml:space="preserve">down box containing the following values: </w:t>
            </w:r>
            <w:r w:rsidR="003C2AE3">
              <w:t>“Census,” “C</w:t>
            </w:r>
            <w:r w:rsidR="003C2AE3" w:rsidRPr="00D04AF6">
              <w:t>onvenience sample,</w:t>
            </w:r>
            <w:r w:rsidR="003C2AE3">
              <w:t>”</w:t>
            </w:r>
            <w:r w:rsidR="003C2AE3" w:rsidRPr="00D04AF6">
              <w:t xml:space="preserve"> </w:t>
            </w:r>
            <w:r w:rsidR="003C2AE3">
              <w:t>“R</w:t>
            </w:r>
            <w:r w:rsidRPr="00D04AF6">
              <w:t>andom sample,</w:t>
            </w:r>
            <w:r w:rsidR="003C2AE3">
              <w:t>” and “S</w:t>
            </w:r>
            <w:r w:rsidRPr="00D04AF6">
              <w:t>tratified random sample</w:t>
            </w:r>
            <w:r w:rsidR="003C2AE3">
              <w:t>”.</w:t>
            </w:r>
          </w:p>
          <w:p w14:paraId="46E53B44" w14:textId="3DFDCB96" w:rsidR="00D04AF6" w:rsidRDefault="00D04AF6" w:rsidP="00B75536">
            <w:pPr>
              <w:pStyle w:val="ListParagraph"/>
              <w:spacing w:before="120"/>
            </w:pPr>
            <w:r>
              <w:t>10. D</w:t>
            </w:r>
            <w:r w:rsidRPr="00D04AF6">
              <w:t>ata Collection Date field will prevent the user from</w:t>
            </w:r>
            <w:r>
              <w:t xml:space="preserve"> </w:t>
            </w:r>
            <w:r w:rsidRPr="00D04AF6">
              <w:t>adding a future date.</w:t>
            </w:r>
          </w:p>
          <w:p w14:paraId="73C0CF7F" w14:textId="5B7F8E35" w:rsidR="00D04AF6" w:rsidRDefault="00D04AF6" w:rsidP="003C2AE3">
            <w:pPr>
              <w:pStyle w:val="ListParagraph"/>
              <w:spacing w:before="120"/>
            </w:pPr>
            <w:r w:rsidRPr="00F31E84">
              <w:t>1</w:t>
            </w:r>
            <w:r>
              <w:t>1</w:t>
            </w:r>
            <w:r w:rsidRPr="00F31E84">
              <w:t>.</w:t>
            </w:r>
            <w:r>
              <w:t xml:space="preserve"> </w:t>
            </w:r>
            <w:r>
              <w:rPr>
                <w:b/>
                <w:bCs/>
              </w:rPr>
              <w:t>Value</w:t>
            </w:r>
            <w:r>
              <w:rPr>
                <w:b/>
                <w:bCs/>
                <w:spacing w:val="-2"/>
              </w:rPr>
              <w:t xml:space="preserve"> Type</w:t>
            </w:r>
            <w:r>
              <w:rPr>
                <w:b/>
                <w:bCs/>
                <w:spacing w:val="1"/>
              </w:rPr>
              <w:t xml:space="preserve"> </w:t>
            </w:r>
            <w:r>
              <w:rPr>
                <w:spacing w:val="-2"/>
              </w:rPr>
              <w:t>will</w:t>
            </w:r>
            <w:r>
              <w:rPr>
                <w:spacing w:val="1"/>
              </w:rPr>
              <w:t xml:space="preserve"> </w:t>
            </w:r>
            <w:r>
              <w:t>include</w:t>
            </w:r>
            <w:r>
              <w:rPr>
                <w:spacing w:val="1"/>
              </w:rPr>
              <w:t xml:space="preserve"> </w:t>
            </w:r>
            <w:r>
              <w:t>the</w:t>
            </w:r>
            <w:r>
              <w:rPr>
                <w:spacing w:val="1"/>
              </w:rPr>
              <w:t xml:space="preserve"> </w:t>
            </w:r>
            <w:r>
              <w:t>following</w:t>
            </w:r>
            <w:r>
              <w:rPr>
                <w:spacing w:val="1"/>
              </w:rPr>
              <w:t xml:space="preserve"> </w:t>
            </w:r>
            <w:r>
              <w:t>values:</w:t>
            </w:r>
            <w:r>
              <w:rPr>
                <w:spacing w:val="33"/>
              </w:rPr>
              <w:t xml:space="preserve"> </w:t>
            </w:r>
            <w:r w:rsidR="003C2AE3">
              <w:t>“Percentage”, “M</w:t>
            </w:r>
            <w:r>
              <w:t>ean”,</w:t>
            </w:r>
            <w:r>
              <w:rPr>
                <w:spacing w:val="-2"/>
              </w:rPr>
              <w:t xml:space="preserve"> </w:t>
            </w:r>
            <w:r>
              <w:t>and</w:t>
            </w:r>
            <w:r>
              <w:rPr>
                <w:spacing w:val="1"/>
              </w:rPr>
              <w:t xml:space="preserve"> </w:t>
            </w:r>
            <w:r>
              <w:t>“</w:t>
            </w:r>
            <w:r w:rsidR="003C2AE3">
              <w:t>O</w:t>
            </w:r>
            <w:r>
              <w:t xml:space="preserve">ther”. </w:t>
            </w:r>
            <w:r>
              <w:rPr>
                <w:spacing w:val="1"/>
              </w:rPr>
              <w:t xml:space="preserve"> </w:t>
            </w:r>
            <w:r w:rsidR="00FE1B4F">
              <w:t>If “O</w:t>
            </w:r>
            <w:r>
              <w:t>ther”</w:t>
            </w:r>
            <w:r>
              <w:rPr>
                <w:spacing w:val="-2"/>
              </w:rPr>
              <w:t xml:space="preserve"> </w:t>
            </w:r>
            <w:r>
              <w:t>is</w:t>
            </w:r>
            <w:r>
              <w:rPr>
                <w:spacing w:val="27"/>
              </w:rPr>
              <w:t xml:space="preserve"> </w:t>
            </w:r>
            <w:r>
              <w:t xml:space="preserve">selected, </w:t>
            </w:r>
            <w:r>
              <w:rPr>
                <w:b/>
                <w:bCs/>
              </w:rPr>
              <w:t>Other</w:t>
            </w:r>
            <w:r>
              <w:rPr>
                <w:b/>
                <w:bCs/>
                <w:spacing w:val="-3"/>
              </w:rPr>
              <w:t xml:space="preserve"> </w:t>
            </w:r>
            <w:r>
              <w:rPr>
                <w:b/>
                <w:bCs/>
              </w:rPr>
              <w:t>Value</w:t>
            </w:r>
            <w:r>
              <w:rPr>
                <w:b/>
                <w:bCs/>
                <w:spacing w:val="-2"/>
              </w:rPr>
              <w:t xml:space="preserve"> Type </w:t>
            </w:r>
            <w:r>
              <w:t>field</w:t>
            </w:r>
            <w:r>
              <w:rPr>
                <w:spacing w:val="1"/>
              </w:rPr>
              <w:t xml:space="preserve"> </w:t>
            </w:r>
            <w:r>
              <w:rPr>
                <w:spacing w:val="-2"/>
              </w:rPr>
              <w:t>will</w:t>
            </w:r>
            <w:r>
              <w:rPr>
                <w:spacing w:val="1"/>
              </w:rPr>
              <w:t xml:space="preserve"> </w:t>
            </w:r>
            <w:r>
              <w:t>be</w:t>
            </w:r>
            <w:r>
              <w:rPr>
                <w:spacing w:val="31"/>
              </w:rPr>
              <w:t xml:space="preserve"> </w:t>
            </w:r>
            <w:r>
              <w:t>displayed.</w:t>
            </w:r>
          </w:p>
          <w:p w14:paraId="08F722DB" w14:textId="355FF3A8" w:rsidR="00964F52" w:rsidRDefault="00964F52" w:rsidP="00B74274">
            <w:pPr>
              <w:pStyle w:val="ListParagraph"/>
              <w:keepNext/>
            </w:pPr>
          </w:p>
        </w:tc>
      </w:tr>
      <w:tr w:rsidR="00964F52" w14:paraId="0482B8AB" w14:textId="77777777" w:rsidTr="00CE525F">
        <w:trPr>
          <w:trHeight w:val="9611"/>
        </w:trPr>
        <w:tc>
          <w:tcPr>
            <w:tcW w:w="10489" w:type="dxa"/>
            <w:gridSpan w:val="5"/>
            <w:tcBorders>
              <w:top w:val="nil"/>
            </w:tcBorders>
          </w:tcPr>
          <w:p w14:paraId="19B55FB8" w14:textId="75BF460C" w:rsidR="00964F52" w:rsidRDefault="003C2AE3" w:rsidP="00964F52">
            <w:pPr>
              <w:pStyle w:val="BodyTextBold"/>
              <w:rPr>
                <w:shd w:val="clear" w:color="auto" w:fill="FFFFFF"/>
              </w:rPr>
            </w:pPr>
            <w:r w:rsidRPr="00E86CC1">
              <w:rPr>
                <w:b w:val="0"/>
                <w:noProof/>
                <w:shd w:val="clear" w:color="auto" w:fill="FFFFFF"/>
              </w:rPr>
              <mc:AlternateContent>
                <mc:Choice Requires="wps">
                  <w:drawing>
                    <wp:anchor distT="0" distB="0" distL="114300" distR="114300" simplePos="0" relativeHeight="252196864" behindDoc="0" locked="0" layoutInCell="1" allowOverlap="1" wp14:anchorId="3B57C6F7" wp14:editId="16DFA33A">
                      <wp:simplePos x="0" y="0"/>
                      <wp:positionH relativeFrom="column">
                        <wp:posOffset>161925</wp:posOffset>
                      </wp:positionH>
                      <wp:positionV relativeFrom="page">
                        <wp:posOffset>116205</wp:posOffset>
                      </wp:positionV>
                      <wp:extent cx="197485" cy="197485"/>
                      <wp:effectExtent l="0" t="0" r="12065" b="12065"/>
                      <wp:wrapNone/>
                      <wp:docPr id="878" name="Oval 87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6D627" w14:textId="286B1B28" w:rsidR="00EE7FC1" w:rsidRPr="00FE69B0" w:rsidRDefault="00EE7FC1" w:rsidP="00964F52">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7C6F7" id="Oval 878" o:spid="_x0000_s1541" style="position:absolute;left:0;text-align:left;margin-left:12.75pt;margin-top:9.15pt;width:15.55pt;height:15.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" fillcolor="yellow" strokecolor="black [3213]" strokeweight=".5pt">
                      <v:stroke joinstyle="miter"/>
                      <v:textbox inset="0,0,0,0">
                        <w:txbxContent>
                          <w:p w14:paraId="7956D627" w14:textId="286B1B28" w:rsidR="00EE7FC1" w:rsidRPr="00FE69B0" w:rsidRDefault="00EE7FC1" w:rsidP="00964F52">
                            <w:pPr>
                              <w:jc w:val="center"/>
                              <w:rPr>
                                <w:color w:val="000000" w:themeColor="text1"/>
                              </w:rPr>
                            </w:pPr>
                            <w:r>
                              <w:rPr>
                                <w:color w:val="000000" w:themeColor="text1"/>
                              </w:rPr>
                              <w:t>8</w:t>
                            </w:r>
                          </w:p>
                        </w:txbxContent>
                      </v:textbox>
                      <w10:wrap anchory="page"/>
                    </v:oval>
                  </w:pict>
                </mc:Fallback>
              </mc:AlternateContent>
            </w:r>
            <w:r w:rsidR="00964F52">
              <w:t>Grades:</w:t>
            </w:r>
            <w:r w:rsidR="00964F52">
              <w:rPr>
                <w:rStyle w:val="Emphasis"/>
                <w:rFonts w:ascii="Verdana" w:hAnsi="Verdana"/>
                <w:b w:val="0"/>
                <w:bCs/>
                <w:i w:val="0"/>
                <w:iCs w:val="0"/>
                <w:color w:val="008000"/>
                <w:sz w:val="17"/>
                <w:shd w:val="clear" w:color="auto" w:fill="FFFFFF"/>
              </w:rPr>
              <w:t xml:space="preserve">* </w:t>
            </w:r>
            <w:r w:rsidR="00964F52" w:rsidRPr="00044F0F">
              <w:rPr>
                <w:highlight w:val="yellow"/>
              </w:rPr>
              <w:t xml:space="preserve">(If </w:t>
            </w:r>
            <w:r w:rsidR="00964F52">
              <w:rPr>
                <w:highlight w:val="yellow"/>
              </w:rPr>
              <w:t>Enter Grade(s)</w:t>
            </w:r>
            <w:r w:rsidR="00964F52" w:rsidRPr="00044F0F">
              <w:rPr>
                <w:highlight w:val="yellow"/>
              </w:rPr>
              <w:t xml:space="preserve"> is selected)</w:t>
            </w:r>
          </w:p>
          <w:p w14:paraId="5E25CFE9" w14:textId="707D540A" w:rsidR="00964F52" w:rsidRDefault="00964F52" w:rsidP="00964F52">
            <w:pPr>
              <w:pStyle w:val="BodyTextBold"/>
              <w:spacing w:before="0"/>
              <w:rPr>
                <w:b w:val="0"/>
                <w:shd w:val="clear" w:color="auto" w:fill="FFFFFF"/>
              </w:rPr>
            </w:pPr>
            <w:r w:rsidRPr="002309D6">
              <w:rPr>
                <w:b w:val="0"/>
                <w:shd w:val="clear" w:color="auto" w:fill="FFFFFF"/>
              </w:rPr>
              <w:t>Select the grade(s) of the population represented by the survey. When possible, data for each specified grade should be reported separately. If the survey was administered to Grade 7 students only, then select 7. If the survey was administered to students in Grades 9 and 11 and the current data being reported are for Grade 9 students, then select 9. If the survey was administered to students in grades 9 and 11, and the data are being reported together, select both 9 and 11.</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1737"/>
              <w:gridCol w:w="1737"/>
              <w:gridCol w:w="1737"/>
              <w:gridCol w:w="1738"/>
            </w:tblGrid>
            <w:tr w:rsidR="00964F52" w:rsidRPr="00213EB8" w14:paraId="531EAF1F" w14:textId="77777777" w:rsidTr="00964F52">
              <w:tc>
                <w:tcPr>
                  <w:tcW w:w="1737" w:type="dxa"/>
                </w:tcPr>
                <w:p w14:paraId="6BA61514" w14:textId="2B399981"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02FE0804" wp14:editId="57903C72">
                        <wp:extent cx="121920" cy="14033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K</w:t>
                  </w:r>
                </w:p>
              </w:tc>
              <w:tc>
                <w:tcPr>
                  <w:tcW w:w="1737" w:type="dxa"/>
                </w:tcPr>
                <w:p w14:paraId="5D838EA2"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544C4A9" wp14:editId="7A396E91">
                        <wp:extent cx="121920" cy="14033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3</w:t>
                  </w:r>
                </w:p>
              </w:tc>
              <w:tc>
                <w:tcPr>
                  <w:tcW w:w="1737" w:type="dxa"/>
                </w:tcPr>
                <w:p w14:paraId="1B03CC1F"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0853B574" wp14:editId="0E64D186">
                        <wp:extent cx="121920" cy="14033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6</w:t>
                  </w:r>
                </w:p>
              </w:tc>
              <w:tc>
                <w:tcPr>
                  <w:tcW w:w="1737" w:type="dxa"/>
                </w:tcPr>
                <w:p w14:paraId="7BBA90FB"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CC6C5DD" wp14:editId="00A1945E">
                        <wp:extent cx="121920" cy="14033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9</w:t>
                  </w:r>
                </w:p>
              </w:tc>
              <w:tc>
                <w:tcPr>
                  <w:tcW w:w="1738" w:type="dxa"/>
                </w:tcPr>
                <w:p w14:paraId="3F58F794"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1C58EE6" wp14:editId="2307E29A">
                        <wp:extent cx="121920" cy="14033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12</w:t>
                  </w:r>
                </w:p>
              </w:tc>
            </w:tr>
            <w:tr w:rsidR="00964F52" w:rsidRPr="00213EB8" w14:paraId="6565D139" w14:textId="77777777" w:rsidTr="00964F52">
              <w:tc>
                <w:tcPr>
                  <w:tcW w:w="1737" w:type="dxa"/>
                </w:tcPr>
                <w:p w14:paraId="5B31279B" w14:textId="0DC54B9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008CF31C" wp14:editId="2323D040">
                        <wp:extent cx="121920" cy="14033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w:t>
                  </w:r>
                </w:p>
              </w:tc>
              <w:tc>
                <w:tcPr>
                  <w:tcW w:w="1737" w:type="dxa"/>
                </w:tcPr>
                <w:p w14:paraId="07C93C01"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B5BE4DE" wp14:editId="4F67FE07">
                        <wp:extent cx="121920" cy="14033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4</w:t>
                  </w:r>
                </w:p>
              </w:tc>
              <w:tc>
                <w:tcPr>
                  <w:tcW w:w="1737" w:type="dxa"/>
                </w:tcPr>
                <w:p w14:paraId="4E0FABE8"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6389232A" wp14:editId="1F16ED2F">
                        <wp:extent cx="121920" cy="14033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7</w:t>
                  </w:r>
                </w:p>
              </w:tc>
              <w:tc>
                <w:tcPr>
                  <w:tcW w:w="1737" w:type="dxa"/>
                </w:tcPr>
                <w:p w14:paraId="4A42D04D"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D95DF44" wp14:editId="09A32094">
                        <wp:extent cx="121920" cy="14033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10</w:t>
                  </w:r>
                </w:p>
              </w:tc>
              <w:tc>
                <w:tcPr>
                  <w:tcW w:w="1738" w:type="dxa"/>
                </w:tcPr>
                <w:p w14:paraId="003DFED5"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2257E52" wp14:editId="036BDE3E">
                        <wp:extent cx="121920" cy="14033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College</w:t>
                  </w:r>
                </w:p>
              </w:tc>
            </w:tr>
            <w:tr w:rsidR="00964F52" w:rsidRPr="00213EB8" w14:paraId="47E70FE2" w14:textId="77777777" w:rsidTr="00964F52">
              <w:tc>
                <w:tcPr>
                  <w:tcW w:w="1737" w:type="dxa"/>
                </w:tcPr>
                <w:p w14:paraId="0E18591E" w14:textId="6922C3D2"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C39AAD1" wp14:editId="2B5AF9E8">
                        <wp:extent cx="121920" cy="14033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2</w:t>
                  </w:r>
                </w:p>
              </w:tc>
              <w:tc>
                <w:tcPr>
                  <w:tcW w:w="1737" w:type="dxa"/>
                </w:tcPr>
                <w:p w14:paraId="571F9ADB"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C31F4EC" wp14:editId="038DF20E">
                        <wp:extent cx="121920" cy="14033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5</w:t>
                  </w:r>
                </w:p>
              </w:tc>
              <w:tc>
                <w:tcPr>
                  <w:tcW w:w="1737" w:type="dxa"/>
                </w:tcPr>
                <w:p w14:paraId="72849DEB"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78BC146" wp14:editId="4782917E">
                        <wp:extent cx="121920" cy="14033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8</w:t>
                  </w:r>
                </w:p>
              </w:tc>
              <w:tc>
                <w:tcPr>
                  <w:tcW w:w="1737" w:type="dxa"/>
                </w:tcPr>
                <w:p w14:paraId="64AB42D2" w14:textId="77777777" w:rsidR="00964F52" w:rsidRPr="00213EB8" w:rsidRDefault="00964F52" w:rsidP="00964F52">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7145A60" wp14:editId="62DBF947">
                        <wp:extent cx="121920" cy="14033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11</w:t>
                  </w:r>
                </w:p>
              </w:tc>
              <w:tc>
                <w:tcPr>
                  <w:tcW w:w="1738" w:type="dxa"/>
                </w:tcPr>
                <w:p w14:paraId="192F5546" w14:textId="77777777" w:rsidR="00964F52" w:rsidRPr="00213EB8" w:rsidRDefault="00964F52" w:rsidP="00964F52">
                  <w:pPr>
                    <w:pStyle w:val="BodyTextBold"/>
                    <w:shd w:val="clear" w:color="auto" w:fill="auto"/>
                    <w:spacing w:before="0" w:after="0"/>
                    <w:ind w:left="0"/>
                    <w:rPr>
                      <w:b w:val="0"/>
                      <w:bCs/>
                      <w:shd w:val="clear" w:color="auto" w:fill="FFFFFF"/>
                    </w:rPr>
                  </w:pPr>
                </w:p>
              </w:tc>
            </w:tr>
          </w:tbl>
          <w:p w14:paraId="06592673" w14:textId="308DF5EE" w:rsidR="00964F52" w:rsidRDefault="00964F52" w:rsidP="00964F52">
            <w:pPr>
              <w:pStyle w:val="BodyTextBold"/>
              <w:rPr>
                <w:shd w:val="clear" w:color="auto" w:fill="FFFFFF"/>
              </w:rPr>
            </w:pPr>
            <w:r>
              <w:rPr>
                <w:shd w:val="clear" w:color="auto" w:fill="FFFFFF"/>
              </w:rPr>
              <w:t>Other Sample Descriptors:</w:t>
            </w:r>
          </w:p>
          <w:p w14:paraId="2524B8FC" w14:textId="270D3BE8" w:rsidR="00964F52" w:rsidRDefault="00964F52" w:rsidP="00964F52">
            <w:pPr>
              <w:pStyle w:val="BodyText2"/>
            </w:pPr>
            <w:r>
              <w:rPr>
                <w:noProof/>
                <w:bdr w:val="none" w:sz="0" w:space="0" w:color="auto"/>
              </w:rPr>
              <mc:AlternateContent>
                <mc:Choice Requires="wps">
                  <w:drawing>
                    <wp:inline distT="0" distB="0" distL="0" distR="0" wp14:anchorId="2BF701EB" wp14:editId="7D37AD4A">
                      <wp:extent cx="5010912" cy="866775"/>
                      <wp:effectExtent l="0" t="0" r="18415" b="28575"/>
                      <wp:docPr id="879" name="Rectangle 879"/>
                      <wp:cNvGraphicFramePr/>
                      <a:graphic xmlns:a="http://schemas.openxmlformats.org/drawingml/2006/main">
                        <a:graphicData uri="http://schemas.microsoft.com/office/word/2010/wordprocessingShape">
                          <wps:wsp>
                            <wps:cNvSpPr/>
                            <wps:spPr>
                              <a:xfrm>
                                <a:off x="0" y="0"/>
                                <a:ext cx="5010912" cy="8667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2D4A98" id="Rectangle 879" o:spid="_x0000_s1026" style="width:394.55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" fillcolor="white [3212]" strokecolor="#bfbfbf [2412]" strokeweight="1pt">
                      <w10:anchorlock/>
                    </v:rect>
                  </w:pict>
                </mc:Fallback>
              </mc:AlternateContent>
            </w:r>
          </w:p>
          <w:p w14:paraId="0CD95FA9" w14:textId="36C38BF5" w:rsidR="00964F52" w:rsidRDefault="00964F52" w:rsidP="00964F52">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1F482B7E" w14:textId="06DD038F" w:rsidR="00B02596" w:rsidRDefault="003C2AE3" w:rsidP="00B02596">
            <w:pPr>
              <w:pStyle w:val="BodyTextBold"/>
              <w:rPr>
                <w:rStyle w:val="Emphasis"/>
                <w:rFonts w:ascii="Verdana" w:hAnsi="Verdana"/>
                <w:b w:val="0"/>
                <w:bCs/>
                <w:i w:val="0"/>
                <w:iCs w:val="0"/>
                <w:color w:val="008000"/>
                <w:sz w:val="17"/>
                <w:shd w:val="clear" w:color="auto" w:fill="FFFFFF"/>
              </w:rPr>
            </w:pPr>
            <w:r w:rsidRPr="00E86CC1">
              <w:rPr>
                <w:b w:val="0"/>
                <w:noProof/>
                <w:shd w:val="clear" w:color="auto" w:fill="FFFFFF"/>
              </w:rPr>
              <mc:AlternateContent>
                <mc:Choice Requires="wps">
                  <w:drawing>
                    <wp:anchor distT="0" distB="0" distL="114300" distR="114300" simplePos="0" relativeHeight="252272640" behindDoc="0" locked="0" layoutInCell="1" allowOverlap="1" wp14:anchorId="085E7D17" wp14:editId="1B9CFB80">
                      <wp:simplePos x="0" y="0"/>
                      <wp:positionH relativeFrom="column">
                        <wp:posOffset>168910</wp:posOffset>
                      </wp:positionH>
                      <wp:positionV relativeFrom="page">
                        <wp:posOffset>3002915</wp:posOffset>
                      </wp:positionV>
                      <wp:extent cx="197485" cy="197485"/>
                      <wp:effectExtent l="0" t="0" r="12065" b="12065"/>
                      <wp:wrapNone/>
                      <wp:docPr id="1028" name="Oval 10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E4F4E" w14:textId="170B9D33" w:rsidR="00EE7FC1" w:rsidRPr="00FE69B0" w:rsidRDefault="00EE7FC1" w:rsidP="00964F52">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E7D17" id="Oval 1028" o:spid="_x0000_s1542" style="position:absolute;left:0;text-align:left;margin-left:13.3pt;margin-top:236.45pt;width:15.55pt;height:15.5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" fillcolor="yellow" strokecolor="black [3213]" strokeweight=".5pt">
                      <v:stroke joinstyle="miter"/>
                      <v:textbox inset="0,0,0,0">
                        <w:txbxContent>
                          <w:p w14:paraId="762E4F4E" w14:textId="170B9D33" w:rsidR="00EE7FC1" w:rsidRPr="00FE69B0" w:rsidRDefault="00EE7FC1" w:rsidP="00964F52">
                            <w:pPr>
                              <w:jc w:val="center"/>
                              <w:rPr>
                                <w:color w:val="000000" w:themeColor="text1"/>
                              </w:rPr>
                            </w:pPr>
                            <w:r>
                              <w:rPr>
                                <w:color w:val="000000" w:themeColor="text1"/>
                              </w:rPr>
                              <w:t>9</w:t>
                            </w:r>
                          </w:p>
                        </w:txbxContent>
                      </v:textbox>
                      <w10:wrap anchory="page"/>
                    </v:oval>
                  </w:pict>
                </mc:Fallback>
              </mc:AlternateContent>
            </w:r>
            <w:r w:rsidR="00B02596">
              <w:t>Description of Sampling Design:</w:t>
            </w:r>
            <w:r w:rsidR="00B02596">
              <w:rPr>
                <w:rStyle w:val="Emphasis"/>
                <w:rFonts w:ascii="Verdana" w:hAnsi="Verdana"/>
                <w:b w:val="0"/>
                <w:bCs/>
                <w:i w:val="0"/>
                <w:iCs w:val="0"/>
                <w:color w:val="008000"/>
                <w:sz w:val="17"/>
                <w:shd w:val="clear" w:color="auto" w:fill="FFFFFF"/>
              </w:rPr>
              <w:t>*</w:t>
            </w:r>
          </w:p>
          <w:p w14:paraId="2EB94B07" w14:textId="031C5463" w:rsidR="00B02596" w:rsidRDefault="00B02596" w:rsidP="00B02596">
            <w:pPr>
              <w:pStyle w:val="BodyText2"/>
            </w:pPr>
            <w:r>
              <w:rPr>
                <w:noProof/>
              </w:rPr>
              <w:drawing>
                <wp:inline distT="0" distB="0" distL="0" distR="0" wp14:anchorId="6E926DEF" wp14:editId="102F8B51">
                  <wp:extent cx="1683407" cy="20955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1580259C" w14:textId="70DE033F" w:rsidR="00B02596" w:rsidRDefault="00E14C31" w:rsidP="00B02596">
            <w:pPr>
              <w:pStyle w:val="BodyTextBold"/>
              <w:rPr>
                <w:rStyle w:val="Emphasis"/>
                <w:rFonts w:ascii="Verdana" w:hAnsi="Verdana"/>
                <w:b w:val="0"/>
                <w:bCs/>
                <w:i w:val="0"/>
                <w:iCs w:val="0"/>
                <w:color w:val="008000"/>
                <w:sz w:val="17"/>
                <w:shd w:val="clear" w:color="auto" w:fill="FFFFFF"/>
              </w:rPr>
            </w:pPr>
            <w:r w:rsidRPr="00E86CC1">
              <w:rPr>
                <w:b w:val="0"/>
                <w:noProof/>
                <w:shd w:val="clear" w:color="auto" w:fill="FFFFFF"/>
              </w:rPr>
              <mc:AlternateContent>
                <mc:Choice Requires="wps">
                  <w:drawing>
                    <wp:anchor distT="0" distB="0" distL="114300" distR="114300" simplePos="0" relativeHeight="252274688" behindDoc="0" locked="0" layoutInCell="1" allowOverlap="1" wp14:anchorId="6C1D6AF7" wp14:editId="07085AE9">
                      <wp:simplePos x="0" y="0"/>
                      <wp:positionH relativeFrom="column">
                        <wp:posOffset>163195</wp:posOffset>
                      </wp:positionH>
                      <wp:positionV relativeFrom="page">
                        <wp:posOffset>3566795</wp:posOffset>
                      </wp:positionV>
                      <wp:extent cx="197485" cy="197485"/>
                      <wp:effectExtent l="0" t="0" r="12065" b="12065"/>
                      <wp:wrapNone/>
                      <wp:docPr id="1029" name="Oval 10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AFB80" w14:textId="3F877F65" w:rsidR="00EE7FC1" w:rsidRPr="00FE69B0" w:rsidRDefault="00EE7FC1" w:rsidP="00964F52">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D6AF7" id="Oval 1029" o:spid="_x0000_s1543" style="position:absolute;left:0;text-align:left;margin-left:12.85pt;margin-top:280.85pt;width:15.55pt;height:15.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" fillcolor="yellow" strokecolor="black [3213]" strokeweight=".5pt">
                      <v:stroke joinstyle="miter"/>
                      <v:textbox inset="0,0,0,0">
                        <w:txbxContent>
                          <w:p w14:paraId="12CAFB80" w14:textId="3F877F65" w:rsidR="00EE7FC1" w:rsidRPr="00FE69B0" w:rsidRDefault="00EE7FC1" w:rsidP="00964F52">
                            <w:pPr>
                              <w:jc w:val="center"/>
                              <w:rPr>
                                <w:color w:val="000000" w:themeColor="text1"/>
                              </w:rPr>
                            </w:pPr>
                            <w:r>
                              <w:rPr>
                                <w:color w:val="000000" w:themeColor="text1"/>
                              </w:rPr>
                              <w:t>10</w:t>
                            </w:r>
                          </w:p>
                        </w:txbxContent>
                      </v:textbox>
                      <w10:wrap anchory="page"/>
                    </v:oval>
                  </w:pict>
                </mc:Fallback>
              </mc:AlternateContent>
            </w:r>
            <w:r w:rsidR="00B02596">
              <w:t>Data Collection Date (MM/YYYY):</w:t>
            </w:r>
            <w:r w:rsidR="00B02596">
              <w:rPr>
                <w:rStyle w:val="Emphasis"/>
                <w:rFonts w:ascii="Verdana" w:hAnsi="Verdana"/>
                <w:b w:val="0"/>
                <w:bCs/>
                <w:i w:val="0"/>
                <w:iCs w:val="0"/>
                <w:color w:val="008000"/>
                <w:sz w:val="17"/>
                <w:shd w:val="clear" w:color="auto" w:fill="FFFFFF"/>
              </w:rPr>
              <w:t>*</w:t>
            </w:r>
            <w:r w:rsidR="00B02596" w:rsidRPr="00044F0F">
              <w:rPr>
                <w:highlight w:val="yellow"/>
              </w:rPr>
              <w:t xml:space="preserve"> </w:t>
            </w:r>
          </w:p>
          <w:p w14:paraId="702F91E2" w14:textId="4D75A6A3" w:rsidR="00B02596" w:rsidRDefault="00B02596" w:rsidP="00B02596">
            <w:pPr>
              <w:pStyle w:val="BodyText2"/>
              <w:rPr>
                <w:shd w:val="clear" w:color="auto" w:fill="FFFFFF"/>
              </w:rPr>
            </w:pPr>
            <w:r>
              <w:rPr>
                <w:shd w:val="clear" w:color="auto" w:fill="FFFFFF"/>
              </w:rPr>
              <w:t>Indicate the month and year in which the survey was conducted. If the data collection took multiple months, the month at the middle of the period should be reported. If it took an even number of months, the middle month closer to the end date should be reported.</w:t>
            </w:r>
          </w:p>
          <w:p w14:paraId="6BFC7E7D" w14:textId="1B823660" w:rsidR="00B02596" w:rsidRDefault="00B02596" w:rsidP="00B02596">
            <w:pPr>
              <w:pStyle w:val="BodyText2"/>
            </w:pPr>
            <w:r>
              <w:rPr>
                <w:noProof/>
              </w:rPr>
              <w:drawing>
                <wp:inline distT="0" distB="0" distL="0" distR="0" wp14:anchorId="75832B6D" wp14:editId="02072790">
                  <wp:extent cx="666750" cy="2000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00025"/>
                          </a:xfrm>
                          <a:prstGeom prst="rect">
                            <a:avLst/>
                          </a:prstGeom>
                        </pic:spPr>
                      </pic:pic>
                    </a:graphicData>
                  </a:graphic>
                </wp:inline>
              </w:drawing>
            </w:r>
            <w:r>
              <w:tab/>
            </w:r>
            <w:r>
              <w:rPr>
                <w:noProof/>
              </w:rPr>
              <w:drawing>
                <wp:inline distT="0" distB="0" distL="0" distR="0" wp14:anchorId="7FE25D12" wp14:editId="2A19821D">
                  <wp:extent cx="666750" cy="2000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00025"/>
                          </a:xfrm>
                          <a:prstGeom prst="rect">
                            <a:avLst/>
                          </a:prstGeom>
                        </pic:spPr>
                      </pic:pic>
                    </a:graphicData>
                  </a:graphic>
                </wp:inline>
              </w:drawing>
            </w:r>
          </w:p>
          <w:p w14:paraId="508D771F" w14:textId="6D6CCD26" w:rsidR="00B02596" w:rsidRDefault="00D04AF6" w:rsidP="00B02596">
            <w:pPr>
              <w:pStyle w:val="BodyTextBold"/>
              <w:rPr>
                <w:rStyle w:val="Emphasis"/>
                <w:rFonts w:ascii="Verdana" w:hAnsi="Verdana"/>
                <w:b w:val="0"/>
                <w:bCs/>
                <w:i w:val="0"/>
                <w:iCs w:val="0"/>
                <w:color w:val="008000"/>
                <w:sz w:val="17"/>
                <w:shd w:val="clear" w:color="auto" w:fill="FFFFFF"/>
              </w:rPr>
            </w:pPr>
            <w:r w:rsidRPr="00E86CC1">
              <w:rPr>
                <w:b w:val="0"/>
                <w:noProof/>
                <w:shd w:val="clear" w:color="auto" w:fill="FFFFFF"/>
              </w:rPr>
              <mc:AlternateContent>
                <mc:Choice Requires="wps">
                  <w:drawing>
                    <wp:anchor distT="0" distB="0" distL="114300" distR="114300" simplePos="0" relativeHeight="252276736" behindDoc="0" locked="0" layoutInCell="1" allowOverlap="1" wp14:anchorId="4CF30E81" wp14:editId="4CACA2A4">
                      <wp:simplePos x="0" y="0"/>
                      <wp:positionH relativeFrom="column">
                        <wp:posOffset>169545</wp:posOffset>
                      </wp:positionH>
                      <wp:positionV relativeFrom="page">
                        <wp:posOffset>4638040</wp:posOffset>
                      </wp:positionV>
                      <wp:extent cx="197485" cy="197485"/>
                      <wp:effectExtent l="0" t="0" r="12065" b="12065"/>
                      <wp:wrapNone/>
                      <wp:docPr id="1030" name="Oval 10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26002" w14:textId="42792234" w:rsidR="00EE7FC1" w:rsidRPr="00FE69B0" w:rsidRDefault="00EE7FC1" w:rsidP="00D04AF6">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30E81" id="Oval 1030" o:spid="_x0000_s1544" style="position:absolute;left:0;text-align:left;margin-left:13.35pt;margin-top:365.2pt;width:15.55pt;height:15.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" fillcolor="yellow" strokecolor="black [3213]" strokeweight=".5pt">
                      <v:stroke joinstyle="miter"/>
                      <v:textbox inset="0,0,0,0">
                        <w:txbxContent>
                          <w:p w14:paraId="33326002" w14:textId="42792234" w:rsidR="00EE7FC1" w:rsidRPr="00FE69B0" w:rsidRDefault="00EE7FC1" w:rsidP="00D04AF6">
                            <w:pPr>
                              <w:jc w:val="center"/>
                              <w:rPr>
                                <w:color w:val="000000" w:themeColor="text1"/>
                              </w:rPr>
                            </w:pPr>
                            <w:r>
                              <w:rPr>
                                <w:color w:val="000000" w:themeColor="text1"/>
                              </w:rPr>
                              <w:t>11</w:t>
                            </w:r>
                          </w:p>
                        </w:txbxContent>
                      </v:textbox>
                      <w10:wrap anchory="page"/>
                    </v:oval>
                  </w:pict>
                </mc:Fallback>
              </mc:AlternateContent>
            </w:r>
            <w:r w:rsidR="00B02596">
              <w:t>Value Type:</w:t>
            </w:r>
            <w:r w:rsidR="00B02596">
              <w:rPr>
                <w:rStyle w:val="Emphasis"/>
                <w:rFonts w:ascii="Verdana" w:hAnsi="Verdana"/>
                <w:b w:val="0"/>
                <w:bCs/>
                <w:i w:val="0"/>
                <w:iCs w:val="0"/>
                <w:color w:val="008000"/>
                <w:sz w:val="17"/>
                <w:shd w:val="clear" w:color="auto" w:fill="FFFFFF"/>
              </w:rPr>
              <w:t>*</w:t>
            </w:r>
          </w:p>
          <w:p w14:paraId="5E1FC7E3" w14:textId="77777777" w:rsidR="00B02596" w:rsidRDefault="00B02596" w:rsidP="00B02596">
            <w:pPr>
              <w:pStyle w:val="BodyText2"/>
            </w:pPr>
            <w:r>
              <w:rPr>
                <w:noProof/>
              </w:rPr>
              <w:drawing>
                <wp:inline distT="0" distB="0" distL="0" distR="0" wp14:anchorId="2FA14EB4" wp14:editId="5A5523C2">
                  <wp:extent cx="1683407" cy="2095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04443153" w14:textId="77777777" w:rsidR="00B02596" w:rsidRDefault="00B02596" w:rsidP="00B02596">
            <w:pPr>
              <w:pStyle w:val="BodyTextBold"/>
              <w:rPr>
                <w:rStyle w:val="Emphasis"/>
                <w:rFonts w:ascii="Verdana" w:hAnsi="Verdana"/>
                <w:b w:val="0"/>
                <w:bCs/>
                <w:i w:val="0"/>
                <w:iCs w:val="0"/>
                <w:color w:val="008000"/>
                <w:sz w:val="17"/>
                <w:shd w:val="clear" w:color="auto" w:fill="FFFFFF"/>
              </w:rPr>
            </w:pPr>
            <w:r>
              <w:t>Other Value Type:</w:t>
            </w:r>
            <w:r>
              <w:rPr>
                <w:rStyle w:val="Emphasis"/>
                <w:rFonts w:ascii="Verdana" w:hAnsi="Verdana"/>
                <w:b w:val="0"/>
                <w:bCs/>
                <w:i w:val="0"/>
                <w:iCs w:val="0"/>
                <w:color w:val="008000"/>
                <w:sz w:val="17"/>
                <w:shd w:val="clear" w:color="auto" w:fill="FFFFFF"/>
              </w:rPr>
              <w:t>*</w:t>
            </w:r>
            <w:r w:rsidRPr="00044F0F">
              <w:rPr>
                <w:highlight w:val="yellow"/>
              </w:rPr>
              <w:t xml:space="preserve"> (If </w:t>
            </w:r>
            <w:r>
              <w:rPr>
                <w:highlight w:val="yellow"/>
              </w:rPr>
              <w:t xml:space="preserve">Other </w:t>
            </w:r>
            <w:r w:rsidRPr="00044F0F">
              <w:rPr>
                <w:highlight w:val="yellow"/>
              </w:rPr>
              <w:t>is selected)</w:t>
            </w:r>
          </w:p>
          <w:p w14:paraId="4724F92B" w14:textId="77777777" w:rsidR="00B02596" w:rsidRDefault="00B02596" w:rsidP="00B02596">
            <w:pPr>
              <w:pStyle w:val="BodyText2"/>
            </w:pPr>
            <w:r>
              <w:rPr>
                <w:noProof/>
                <w:bdr w:val="none" w:sz="0" w:space="0" w:color="auto"/>
              </w:rPr>
              <mc:AlternateContent>
                <mc:Choice Requires="wps">
                  <w:drawing>
                    <wp:inline distT="0" distB="0" distL="0" distR="0" wp14:anchorId="0F49B78D" wp14:editId="1A13492F">
                      <wp:extent cx="5010912" cy="552450"/>
                      <wp:effectExtent l="0" t="0" r="18415" b="19050"/>
                      <wp:docPr id="883" name="Rectangle 883"/>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EBE877" id="Rectangle 883"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" fillcolor="white [3212]" strokecolor="#bfbfbf [2412]" strokeweight="1pt">
                      <w10:anchorlock/>
                    </v:rect>
                  </w:pict>
                </mc:Fallback>
              </mc:AlternateContent>
            </w:r>
          </w:p>
          <w:p w14:paraId="1382CC26" w14:textId="70EB42F3" w:rsidR="00B02596" w:rsidRPr="00B02596" w:rsidRDefault="00B02596" w:rsidP="00B02596">
            <w:pPr>
              <w:ind w:left="600"/>
              <w:rP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tc>
        <w:tc>
          <w:tcPr>
            <w:tcW w:w="250" w:type="dxa"/>
            <w:tcBorders>
              <w:top w:val="nil"/>
              <w:bottom w:val="nil"/>
            </w:tcBorders>
            <w:tcMar>
              <w:left w:w="0" w:type="dxa"/>
              <w:right w:w="0" w:type="dxa"/>
            </w:tcMar>
          </w:tcPr>
          <w:p w14:paraId="1BDE95AA" w14:textId="77777777" w:rsidR="00964F52" w:rsidRPr="00503AD1" w:rsidRDefault="00964F52" w:rsidP="00964F52">
            <w:pPr>
              <w:rPr>
                <w:sz w:val="8"/>
                <w:szCs w:val="8"/>
              </w:rPr>
            </w:pPr>
          </w:p>
        </w:tc>
        <w:tc>
          <w:tcPr>
            <w:tcW w:w="4239" w:type="dxa"/>
            <w:vMerge/>
          </w:tcPr>
          <w:p w14:paraId="452055A7" w14:textId="77777777" w:rsidR="00964F52" w:rsidRDefault="00964F52" w:rsidP="00964F52"/>
        </w:tc>
      </w:tr>
      <w:tr w:rsidR="00964F52" w14:paraId="39C37B23" w14:textId="77777777" w:rsidTr="00CE525F">
        <w:trPr>
          <w:trHeight w:val="368"/>
        </w:trPr>
        <w:tc>
          <w:tcPr>
            <w:tcW w:w="10489" w:type="dxa"/>
            <w:gridSpan w:val="5"/>
            <w:vMerge w:val="restart"/>
            <w:shd w:val="clear" w:color="auto" w:fill="324D57"/>
            <w:vAlign w:val="center"/>
          </w:tcPr>
          <w:p w14:paraId="25F33929" w14:textId="77777777" w:rsidR="00964F52" w:rsidRPr="00503AD1" w:rsidRDefault="00964F52"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EE4A6D8" w14:textId="77777777" w:rsidR="00964F52" w:rsidRPr="00503AD1" w:rsidRDefault="00964F52"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4E19B37" w14:textId="77777777" w:rsidR="00964F52" w:rsidRPr="00503AD1" w:rsidRDefault="00964F52" w:rsidP="00B74274">
            <w:pPr>
              <w:keepNext/>
              <w:rPr>
                <w:sz w:val="8"/>
                <w:szCs w:val="8"/>
              </w:rPr>
            </w:pPr>
          </w:p>
        </w:tc>
        <w:tc>
          <w:tcPr>
            <w:tcW w:w="4239" w:type="dxa"/>
            <w:shd w:val="clear" w:color="auto" w:fill="324D57"/>
            <w:vAlign w:val="center"/>
          </w:tcPr>
          <w:p w14:paraId="7E0C526F" w14:textId="77777777" w:rsidR="00964F52" w:rsidRPr="00503AD1" w:rsidRDefault="00964F52"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68</w:t>
            </w:r>
            <w:r w:rsidRPr="00503AD1">
              <w:rPr>
                <w:rFonts w:cs="Arial"/>
                <w:b/>
                <w:noProof/>
                <w:color w:val="FFFFFF" w:themeColor="background1"/>
                <w:sz w:val="20"/>
                <w:szCs w:val="20"/>
              </w:rPr>
              <w:fldChar w:fldCharType="end"/>
            </w:r>
          </w:p>
        </w:tc>
      </w:tr>
      <w:tr w:rsidR="00964F52" w14:paraId="18E3377B" w14:textId="77777777" w:rsidTr="00CE525F">
        <w:trPr>
          <w:trHeight w:val="503"/>
        </w:trPr>
        <w:tc>
          <w:tcPr>
            <w:tcW w:w="10489" w:type="dxa"/>
            <w:gridSpan w:val="5"/>
            <w:vMerge/>
            <w:tcBorders>
              <w:bottom w:val="single" w:sz="4" w:space="0" w:color="auto"/>
            </w:tcBorders>
            <w:shd w:val="clear" w:color="auto" w:fill="324D57"/>
            <w:vAlign w:val="center"/>
          </w:tcPr>
          <w:p w14:paraId="1B57CFA6" w14:textId="77777777" w:rsidR="00964F52" w:rsidRDefault="00964F52" w:rsidP="00B74274">
            <w:pPr>
              <w:keepNext/>
              <w:jc w:val="center"/>
            </w:pPr>
          </w:p>
        </w:tc>
        <w:tc>
          <w:tcPr>
            <w:tcW w:w="250" w:type="dxa"/>
            <w:tcBorders>
              <w:top w:val="nil"/>
              <w:bottom w:val="nil"/>
            </w:tcBorders>
            <w:tcMar>
              <w:left w:w="0" w:type="dxa"/>
              <w:right w:w="0" w:type="dxa"/>
            </w:tcMar>
          </w:tcPr>
          <w:p w14:paraId="12C5D64B" w14:textId="77777777" w:rsidR="00964F52" w:rsidRPr="00503AD1" w:rsidRDefault="00964F52" w:rsidP="00B74274">
            <w:pPr>
              <w:keepNext/>
              <w:rPr>
                <w:sz w:val="8"/>
                <w:szCs w:val="8"/>
              </w:rPr>
            </w:pPr>
          </w:p>
        </w:tc>
        <w:tc>
          <w:tcPr>
            <w:tcW w:w="4239" w:type="dxa"/>
            <w:tcMar>
              <w:left w:w="58" w:type="dxa"/>
              <w:right w:w="58" w:type="dxa"/>
            </w:tcMar>
          </w:tcPr>
          <w:p w14:paraId="4ABABD8F" w14:textId="07478551" w:rsidR="00964F52" w:rsidRPr="00503AD1" w:rsidRDefault="00964F52" w:rsidP="003C2AE3">
            <w:pPr>
              <w:keepNext/>
              <w:spacing w:before="60"/>
              <w:rPr>
                <w:rFonts w:cs="Arial"/>
                <w:szCs w:val="18"/>
              </w:rPr>
            </w:pPr>
            <w:r w:rsidRPr="00503AD1">
              <w:rPr>
                <w:rFonts w:cs="Arial"/>
                <w:szCs w:val="18"/>
              </w:rPr>
              <w:t xml:space="preserve">Page ID: </w:t>
            </w:r>
            <w:r w:rsidR="001114C7">
              <w:rPr>
                <w:rFonts w:cs="Arial"/>
                <w:szCs w:val="18"/>
              </w:rPr>
              <w:t>3.2.1</w:t>
            </w:r>
            <w:r w:rsidR="003C2AE3">
              <w:rPr>
                <w:rFonts w:cs="Arial"/>
                <w:szCs w:val="18"/>
              </w:rPr>
              <w:t xml:space="preserve"> (Survey, </w:t>
            </w:r>
            <w:r w:rsidR="003C2AE3" w:rsidRPr="008F1ECE">
              <w:rPr>
                <w:rFonts w:cs="Arial"/>
                <w:i/>
                <w:iCs/>
                <w:szCs w:val="18"/>
              </w:rPr>
              <w:t>continued)</w:t>
            </w:r>
          </w:p>
          <w:p w14:paraId="7906E745" w14:textId="5F2B58C4" w:rsidR="00964F52" w:rsidRDefault="00964F52" w:rsidP="003C2AE3">
            <w:pPr>
              <w:keepNext/>
              <w:spacing w:before="60"/>
            </w:pPr>
            <w:r w:rsidRPr="00503AD1">
              <w:rPr>
                <w:rFonts w:cs="Arial"/>
                <w:szCs w:val="18"/>
              </w:rPr>
              <w:t xml:space="preserve">Page Title: </w:t>
            </w:r>
            <w:r w:rsidRPr="00465F5D">
              <w:rPr>
                <w:rFonts w:cs="Arial"/>
                <w:szCs w:val="18"/>
              </w:rPr>
              <w:t>Grantee-Level Outcome Measures Detail</w:t>
            </w:r>
            <w:r>
              <w:rPr>
                <w:rFonts w:cs="Arial"/>
                <w:szCs w:val="18"/>
              </w:rPr>
              <w:t xml:space="preserve"> </w:t>
            </w:r>
          </w:p>
        </w:tc>
      </w:tr>
      <w:tr w:rsidR="00964F52" w14:paraId="574DEB39" w14:textId="77777777" w:rsidTr="00CE525F">
        <w:tc>
          <w:tcPr>
            <w:tcW w:w="985" w:type="dxa"/>
            <w:tcBorders>
              <w:bottom w:val="single" w:sz="4" w:space="0" w:color="auto"/>
              <w:right w:val="nil"/>
            </w:tcBorders>
            <w:shd w:val="clear" w:color="auto" w:fill="F2F2F2" w:themeFill="background1" w:themeFillShade="F2"/>
            <w:vAlign w:val="center"/>
          </w:tcPr>
          <w:p w14:paraId="5FD4356F" w14:textId="77777777" w:rsidR="00964F52" w:rsidRPr="00503AD1" w:rsidRDefault="00964F52"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B12D5AA" w14:textId="77777777" w:rsidR="00964F52" w:rsidRPr="00503AD1" w:rsidRDefault="00964F52"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4C9BBBA4" w14:textId="77777777" w:rsidR="00964F52" w:rsidRPr="00503AD1" w:rsidRDefault="00964F52"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0D7A572D" w14:textId="77777777" w:rsidR="00964F52" w:rsidRPr="00503AD1" w:rsidRDefault="00964F52"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96F0F99" w14:textId="77777777" w:rsidR="00964F52" w:rsidRPr="00503AD1" w:rsidRDefault="00964F52"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4B6278B" w14:textId="77777777" w:rsidR="00964F52" w:rsidRPr="00503AD1" w:rsidRDefault="00964F52"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7B17B37E" w14:textId="77777777" w:rsidR="00964F52" w:rsidRPr="00503AD1" w:rsidRDefault="00964F52" w:rsidP="00B74274">
            <w:pPr>
              <w:keepNext/>
              <w:spacing w:before="40" w:after="40"/>
              <w:rPr>
                <w:b/>
              </w:rPr>
            </w:pPr>
            <w:r w:rsidRPr="00503AD1">
              <w:rPr>
                <w:b/>
              </w:rPr>
              <w:t>Page Details</w:t>
            </w:r>
          </w:p>
        </w:tc>
      </w:tr>
      <w:tr w:rsidR="00964F52" w14:paraId="1611A613" w14:textId="77777777" w:rsidTr="00CE525F">
        <w:tc>
          <w:tcPr>
            <w:tcW w:w="10489" w:type="dxa"/>
            <w:gridSpan w:val="5"/>
            <w:tcBorders>
              <w:bottom w:val="nil"/>
            </w:tcBorders>
          </w:tcPr>
          <w:p w14:paraId="6345CCAF" w14:textId="77777777" w:rsidR="00964F52" w:rsidRPr="00503AD1" w:rsidRDefault="00964F52" w:rsidP="00B74274">
            <w:pPr>
              <w:pStyle w:val="Webaddress"/>
              <w:keepNext/>
              <w:rPr>
                <w:u w:val="none"/>
              </w:rPr>
            </w:pPr>
            <w:r w:rsidRPr="00110E85">
              <w:t>Outcome Data</w:t>
            </w:r>
            <w:r w:rsidRPr="00110E85">
              <w:rPr>
                <w:u w:val="none"/>
              </w:rPr>
              <w:t xml:space="preserve">  &gt;  </w:t>
            </w:r>
            <w:r w:rsidRPr="00110E85">
              <w:t>PFS Selected Grantee-Level Outcome Data</w:t>
            </w:r>
            <w:r w:rsidRPr="00465F5D">
              <w:rPr>
                <w:u w:val="none"/>
              </w:rPr>
              <w:t xml:space="preserve">  </w:t>
            </w:r>
            <w:r>
              <w:rPr>
                <w:u w:val="none"/>
              </w:rPr>
              <w:t xml:space="preserve">&gt;  </w:t>
            </w:r>
            <w:r w:rsidRPr="00465F5D">
              <w:t>Grantee-Level Outcome Measures Detail</w:t>
            </w:r>
          </w:p>
        </w:tc>
        <w:tc>
          <w:tcPr>
            <w:tcW w:w="250" w:type="dxa"/>
            <w:tcBorders>
              <w:top w:val="nil"/>
              <w:bottom w:val="nil"/>
            </w:tcBorders>
            <w:tcMar>
              <w:left w:w="0" w:type="dxa"/>
              <w:right w:w="0" w:type="dxa"/>
            </w:tcMar>
          </w:tcPr>
          <w:p w14:paraId="07CA53C2" w14:textId="77777777" w:rsidR="00964F52" w:rsidRPr="00503AD1" w:rsidRDefault="00964F52" w:rsidP="00B74274">
            <w:pPr>
              <w:keepNext/>
              <w:rPr>
                <w:sz w:val="8"/>
                <w:szCs w:val="8"/>
              </w:rPr>
            </w:pPr>
          </w:p>
        </w:tc>
        <w:tc>
          <w:tcPr>
            <w:tcW w:w="4239" w:type="dxa"/>
            <w:vMerge w:val="restart"/>
            <w:tcMar>
              <w:left w:w="58" w:type="dxa"/>
              <w:right w:w="58" w:type="dxa"/>
            </w:tcMar>
          </w:tcPr>
          <w:p w14:paraId="63FD55BC" w14:textId="165F0FA8" w:rsidR="00D04AF6" w:rsidRDefault="00D04AF6" w:rsidP="00B75536">
            <w:pPr>
              <w:pStyle w:val="ListParagraph"/>
              <w:spacing w:before="120"/>
            </w:pPr>
            <w:r>
              <w:t>12.</w:t>
            </w:r>
            <w:r>
              <w:tab/>
            </w:r>
            <w:r w:rsidRPr="00C9308E">
              <w:rPr>
                <w:b/>
                <w:bCs/>
              </w:rPr>
              <w:t>Calculated Value</w:t>
            </w:r>
            <w:r w:rsidRPr="00C9308E">
              <w:t xml:space="preserve"> will be a free text field that only accepts numeric values and decimals.</w:t>
            </w:r>
            <w:r w:rsidR="003C2AE3">
              <w:t xml:space="preserve">  Grantees will use code 9999999999 if value is not yet available.</w:t>
            </w:r>
          </w:p>
          <w:p w14:paraId="3F91A273" w14:textId="78FE155D" w:rsidR="00964F52" w:rsidRDefault="00D04AF6" w:rsidP="00B75536">
            <w:pPr>
              <w:pStyle w:val="ListParagraph"/>
            </w:pPr>
            <w:r>
              <w:t>13.</w:t>
            </w:r>
            <w:r>
              <w:tab/>
            </w:r>
            <w:r w:rsidR="00FE614F" w:rsidRPr="00FE614F">
              <w:rPr>
                <w:b/>
                <w:bCs/>
              </w:rPr>
              <w:t>Standard Error</w:t>
            </w:r>
            <w:r w:rsidR="00FE614F">
              <w:t xml:space="preserve"> will be f</w:t>
            </w:r>
            <w:r w:rsidRPr="00F31E84">
              <w:t xml:space="preserve">ree text field </w:t>
            </w:r>
            <w:r w:rsidR="00FE614F" w:rsidRPr="00C9308E">
              <w:t>that only accepts numeric values and decimals.</w:t>
            </w:r>
          </w:p>
          <w:p w14:paraId="323FF2CC" w14:textId="1AC9C4AB" w:rsidR="00FE614F" w:rsidRDefault="00FE614F" w:rsidP="00B75536">
            <w:pPr>
              <w:pStyle w:val="ListParagraph"/>
            </w:pPr>
            <w:r>
              <w:t>14.</w:t>
            </w:r>
            <w:r>
              <w:tab/>
            </w:r>
            <w:r w:rsidRPr="00FE614F">
              <w:rPr>
                <w:b/>
                <w:bCs/>
              </w:rPr>
              <w:t xml:space="preserve">Standard Deviation </w:t>
            </w:r>
            <w:r>
              <w:t>will be f</w:t>
            </w:r>
            <w:r w:rsidRPr="00F31E84">
              <w:t xml:space="preserve">ree text field </w:t>
            </w:r>
            <w:r w:rsidRPr="00C9308E">
              <w:t>that only accepts numeric values and decimals.</w:t>
            </w:r>
          </w:p>
          <w:p w14:paraId="5A523DF8" w14:textId="0A3F8CE1" w:rsidR="00FE614F" w:rsidRDefault="00FE614F" w:rsidP="00B75536">
            <w:pPr>
              <w:pStyle w:val="ListParagraph"/>
            </w:pPr>
            <w:r>
              <w:t>15.</w:t>
            </w:r>
            <w:r>
              <w:tab/>
            </w:r>
            <w:r w:rsidRPr="00FE614F">
              <w:rPr>
                <w:b/>
                <w:bCs/>
              </w:rPr>
              <w:t xml:space="preserve">Survey Item Valid N </w:t>
            </w:r>
            <w:r>
              <w:t>will be f</w:t>
            </w:r>
            <w:r w:rsidRPr="00F31E84">
              <w:t xml:space="preserve">ree text field </w:t>
            </w:r>
            <w:r w:rsidRPr="00C9308E">
              <w:t>that only accepts numeric values and decimals.</w:t>
            </w:r>
            <w:r w:rsidR="003C2AE3">
              <w:t xml:space="preserve"> Grantees will use code 9999999999 if value is not yet available.</w:t>
            </w:r>
          </w:p>
          <w:p w14:paraId="31233809" w14:textId="77777777" w:rsidR="00D04AF6" w:rsidRDefault="00FE614F" w:rsidP="00B75536">
            <w:pPr>
              <w:pStyle w:val="ListParagraph"/>
              <w:rPr>
                <w:b/>
                <w:bCs/>
              </w:rPr>
            </w:pPr>
            <w:r>
              <w:t>16.</w:t>
            </w:r>
            <w:r>
              <w:tab/>
            </w:r>
            <w:r w:rsidRPr="00FE614F">
              <w:t>Free text field that allows up to 1,500 characters</w:t>
            </w:r>
            <w:r>
              <w:t>.</w:t>
            </w:r>
            <w:r w:rsidRPr="00FE614F">
              <w:rPr>
                <w:b/>
                <w:bCs/>
              </w:rPr>
              <w:t xml:space="preserve"> </w:t>
            </w:r>
          </w:p>
          <w:p w14:paraId="2F298664" w14:textId="655B943A" w:rsidR="00054679" w:rsidRDefault="00054679" w:rsidP="00152D51">
            <w:pPr>
              <w:pStyle w:val="ListParagraph"/>
            </w:pPr>
            <w:r>
              <w:t xml:space="preserve">17. </w:t>
            </w:r>
            <w:r w:rsidRPr="00A706E0">
              <w:t>Clicking the “Save” button will save the record and</w:t>
            </w:r>
            <w:r>
              <w:t xml:space="preserve"> </w:t>
            </w:r>
            <w:r w:rsidRPr="00A706E0">
              <w:t xml:space="preserve">return the user to the </w:t>
            </w:r>
            <w:r w:rsidR="00152D51">
              <w:t xml:space="preserve">PFS Selected </w:t>
            </w:r>
            <w:r w:rsidRPr="00465F5D">
              <w:t xml:space="preserve">Grantee-Level Outcome Measures </w:t>
            </w:r>
            <w:r w:rsidRPr="00A706E0">
              <w:t>listing page (</w:t>
            </w:r>
            <w:r>
              <w:t>3.2</w:t>
            </w:r>
            <w:r w:rsidRPr="00A706E0">
              <w:t>). If not all fields required to save are completed or invalid data is entered, user will be prevented from saving and a message will list the fields and related issues.</w:t>
            </w:r>
          </w:p>
          <w:p w14:paraId="67156AFD" w14:textId="5CF78F12" w:rsidR="00054679" w:rsidRDefault="00054679" w:rsidP="00152D51">
            <w:pPr>
              <w:pStyle w:val="ListParagraph"/>
            </w:pPr>
            <w:r>
              <w:t>18.</w:t>
            </w:r>
            <w:r>
              <w:tab/>
            </w:r>
            <w:r w:rsidRPr="00A706E0">
              <w:t>Clicking the “Cancel” button will not save any</w:t>
            </w:r>
            <w:r>
              <w:t xml:space="preserve"> </w:t>
            </w:r>
            <w:r w:rsidRPr="00A706E0">
              <w:t>changes and will re</w:t>
            </w:r>
            <w:r>
              <w:t xml:space="preserve">turn the user to </w:t>
            </w:r>
            <w:r w:rsidR="00152D51">
              <w:t xml:space="preserve">the PFS Selected </w:t>
            </w:r>
            <w:r w:rsidRPr="00465F5D">
              <w:t xml:space="preserve">Grantee-Level Outcome Measures </w:t>
            </w:r>
            <w:r w:rsidRPr="00A706E0">
              <w:t>listing page (</w:t>
            </w:r>
            <w:r>
              <w:t>3.2</w:t>
            </w:r>
            <w:r w:rsidRPr="00A706E0">
              <w:t>).</w:t>
            </w:r>
          </w:p>
          <w:p w14:paraId="77FBE874" w14:textId="21AB6E8D" w:rsidR="00054679" w:rsidRDefault="00054679" w:rsidP="00152D51">
            <w:pPr>
              <w:pStyle w:val="ListParagraph"/>
            </w:pPr>
            <w:r>
              <w:t>19.</w:t>
            </w:r>
            <w:r>
              <w:tab/>
            </w:r>
            <w:r w:rsidRPr="00A706E0">
              <w:t>Clicking the “Delete” button will delete the record</w:t>
            </w:r>
            <w:r>
              <w:t xml:space="preserve"> </w:t>
            </w:r>
            <w:r w:rsidRPr="00A706E0">
              <w:t xml:space="preserve">and return the user to the </w:t>
            </w:r>
            <w:r w:rsidR="00152D51">
              <w:t xml:space="preserve">PFS Selected </w:t>
            </w:r>
            <w:r w:rsidRPr="00465F5D">
              <w:t xml:space="preserve">Grantee-Level Outcome Measures </w:t>
            </w:r>
            <w:r>
              <w:t>listing page (3.2</w:t>
            </w:r>
            <w:r w:rsidRPr="00A706E0">
              <w:t>).</w:t>
            </w:r>
          </w:p>
        </w:tc>
      </w:tr>
      <w:tr w:rsidR="00964F52" w14:paraId="0255B802" w14:textId="77777777" w:rsidTr="00CE525F">
        <w:trPr>
          <w:trHeight w:val="9611"/>
        </w:trPr>
        <w:tc>
          <w:tcPr>
            <w:tcW w:w="10489" w:type="dxa"/>
            <w:gridSpan w:val="5"/>
            <w:tcBorders>
              <w:top w:val="nil"/>
            </w:tcBorders>
          </w:tcPr>
          <w:p w14:paraId="4AD7F07F" w14:textId="5C915C46" w:rsidR="00B02596" w:rsidRDefault="00D04AF6" w:rsidP="00B0259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78784" behindDoc="0" locked="0" layoutInCell="1" allowOverlap="1" wp14:anchorId="14CE5475" wp14:editId="0C2D03E1">
                      <wp:simplePos x="0" y="0"/>
                      <wp:positionH relativeFrom="column">
                        <wp:posOffset>87465</wp:posOffset>
                      </wp:positionH>
                      <wp:positionV relativeFrom="page">
                        <wp:posOffset>150771</wp:posOffset>
                      </wp:positionV>
                      <wp:extent cx="197485" cy="197485"/>
                      <wp:effectExtent l="0" t="0" r="12065" b="12065"/>
                      <wp:wrapNone/>
                      <wp:docPr id="1031" name="Oval 10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146B" w14:textId="65C5AAB6" w:rsidR="00EE7FC1" w:rsidRPr="00FE69B0" w:rsidRDefault="00EE7FC1" w:rsidP="00FE69B0">
                                  <w:pPr>
                                    <w:jc w:val="center"/>
                                    <w:rPr>
                                      <w:color w:val="000000" w:themeColor="text1"/>
                                    </w:rPr>
                                  </w:pPr>
                                  <w:r w:rsidRPr="00FE69B0">
                                    <w:rPr>
                                      <w:color w:val="000000" w:themeColor="text1"/>
                                    </w:rPr>
                                    <w:t>1</w:t>
                                  </w: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E5475" id="Oval 1031" o:spid="_x0000_s1545" style="position:absolute;left:0;text-align:left;margin-left:6.9pt;margin-top:11.85pt;width:15.55pt;height:15.5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" fillcolor="yellow" strokecolor="black [3213]" strokeweight=".5pt">
                      <v:stroke joinstyle="miter"/>
                      <v:textbox inset="0,0,0,0">
                        <w:txbxContent>
                          <w:p w14:paraId="4A15146B" w14:textId="65C5AAB6" w:rsidR="00EE7FC1" w:rsidRPr="00FE69B0" w:rsidRDefault="00EE7FC1" w:rsidP="00FE69B0">
                            <w:pPr>
                              <w:jc w:val="center"/>
                              <w:rPr>
                                <w:color w:val="000000" w:themeColor="text1"/>
                              </w:rPr>
                            </w:pPr>
                            <w:r w:rsidRPr="00FE69B0">
                              <w:rPr>
                                <w:color w:val="000000" w:themeColor="text1"/>
                              </w:rPr>
                              <w:t>1</w:t>
                            </w:r>
                            <w:r>
                              <w:rPr>
                                <w:color w:val="000000" w:themeColor="text1"/>
                              </w:rPr>
                              <w:t>2</w:t>
                            </w:r>
                          </w:p>
                        </w:txbxContent>
                      </v:textbox>
                      <w10:wrap anchory="page"/>
                    </v:oval>
                  </w:pict>
                </mc:Fallback>
              </mc:AlternateContent>
            </w:r>
            <w:r w:rsidR="00B02596" w:rsidRPr="003318DD">
              <w:t xml:space="preserve">Calculated </w:t>
            </w:r>
            <w:r w:rsidR="00B02596">
              <w:t>Value</w:t>
            </w:r>
            <w:r w:rsidR="00B02596" w:rsidRPr="003318DD">
              <w:t>:</w:t>
            </w:r>
            <w:r w:rsidR="00B02596">
              <w:rPr>
                <w:rStyle w:val="Emphasis"/>
                <w:rFonts w:ascii="Verdana" w:hAnsi="Verdana"/>
                <w:b w:val="0"/>
                <w:bCs/>
                <w:i w:val="0"/>
                <w:iCs w:val="0"/>
                <w:color w:val="008000"/>
                <w:sz w:val="17"/>
                <w:shd w:val="clear" w:color="auto" w:fill="FFFFFF"/>
              </w:rPr>
              <w:t>*</w:t>
            </w:r>
          </w:p>
          <w:p w14:paraId="34D186C1" w14:textId="4F2019B8" w:rsidR="00964F52" w:rsidRDefault="00964F52" w:rsidP="00964F52">
            <w:pPr>
              <w:pStyle w:val="BodyTextBold"/>
              <w:spacing w:before="0"/>
              <w:rPr>
                <w:shd w:val="clear" w:color="auto" w:fill="FFFFFF"/>
              </w:rPr>
            </w:pPr>
            <w:r>
              <w:rPr>
                <w:noProof/>
                <w:bdr w:val="none" w:sz="0" w:space="0" w:color="auto"/>
              </w:rPr>
              <mc:AlternateContent>
                <mc:Choice Requires="wps">
                  <w:drawing>
                    <wp:inline distT="0" distB="0" distL="0" distR="0" wp14:anchorId="11CA0ABD" wp14:editId="7421F5C0">
                      <wp:extent cx="1028700" cy="190500"/>
                      <wp:effectExtent l="0" t="0" r="19050" b="19050"/>
                      <wp:docPr id="884" name="Rectangle 884"/>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320E45" id="Rectangle 884"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Au82Nj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652B7260" w14:textId="1D878C66" w:rsidR="00964F52" w:rsidRDefault="003C2AE3" w:rsidP="00B0259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80832" behindDoc="0" locked="0" layoutInCell="1" allowOverlap="1" wp14:anchorId="2972C483" wp14:editId="577EAB8A">
                      <wp:simplePos x="0" y="0"/>
                      <wp:positionH relativeFrom="column">
                        <wp:posOffset>100330</wp:posOffset>
                      </wp:positionH>
                      <wp:positionV relativeFrom="page">
                        <wp:posOffset>673100</wp:posOffset>
                      </wp:positionV>
                      <wp:extent cx="197485" cy="197485"/>
                      <wp:effectExtent l="0" t="0" r="12065" b="12065"/>
                      <wp:wrapNone/>
                      <wp:docPr id="1032" name="Oval 10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E6F8E" w14:textId="55C37485" w:rsidR="00EE7FC1" w:rsidRPr="00FE69B0" w:rsidRDefault="00EE7FC1" w:rsidP="00D04AF6">
                                  <w:pPr>
                                    <w:jc w:val="center"/>
                                    <w:rPr>
                                      <w:color w:val="000000" w:themeColor="text1"/>
                                    </w:rPr>
                                  </w:pPr>
                                  <w:r w:rsidRPr="00FE69B0">
                                    <w:rPr>
                                      <w:color w:val="000000" w:themeColor="text1"/>
                                    </w:rPr>
                                    <w:t>1</w:t>
                                  </w: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2C483" id="Oval 1032" o:spid="_x0000_s1546" style="position:absolute;left:0;text-align:left;margin-left:7.9pt;margin-top:53pt;width:15.55pt;height:15.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" fillcolor="yellow" strokecolor="black [3213]" strokeweight=".5pt">
                      <v:stroke joinstyle="miter"/>
                      <v:textbox inset="0,0,0,0">
                        <w:txbxContent>
                          <w:p w14:paraId="338E6F8E" w14:textId="55C37485" w:rsidR="00EE7FC1" w:rsidRPr="00FE69B0" w:rsidRDefault="00EE7FC1" w:rsidP="00D04AF6">
                            <w:pPr>
                              <w:jc w:val="center"/>
                              <w:rPr>
                                <w:color w:val="000000" w:themeColor="text1"/>
                              </w:rPr>
                            </w:pPr>
                            <w:r w:rsidRPr="00FE69B0">
                              <w:rPr>
                                <w:color w:val="000000" w:themeColor="text1"/>
                              </w:rPr>
                              <w:t>1</w:t>
                            </w:r>
                            <w:r>
                              <w:rPr>
                                <w:color w:val="000000" w:themeColor="text1"/>
                              </w:rPr>
                              <w:t>3</w:t>
                            </w:r>
                          </w:p>
                        </w:txbxContent>
                      </v:textbox>
                      <w10:wrap anchory="page"/>
                    </v:oval>
                  </w:pict>
                </mc:Fallback>
              </mc:AlternateContent>
            </w:r>
            <w:r w:rsidR="00964F52">
              <w:rPr>
                <w:shd w:val="clear" w:color="auto" w:fill="FFFFFF"/>
              </w:rPr>
              <w:t>Standard Error:</w:t>
            </w:r>
            <w:r w:rsidR="00964F52" w:rsidRPr="00044F0F">
              <w:rPr>
                <w:highlight w:val="yellow"/>
              </w:rPr>
              <w:t xml:space="preserve"> </w:t>
            </w:r>
          </w:p>
          <w:p w14:paraId="4ECFCC07" w14:textId="2FA948CD" w:rsidR="00964F52" w:rsidRDefault="00964F52" w:rsidP="00964F52">
            <w:pPr>
              <w:pStyle w:val="BodyText2"/>
            </w:pPr>
            <w:r>
              <w:rPr>
                <w:noProof/>
                <w:bdr w:val="none" w:sz="0" w:space="0" w:color="auto"/>
              </w:rPr>
              <mc:AlternateContent>
                <mc:Choice Requires="wps">
                  <w:drawing>
                    <wp:inline distT="0" distB="0" distL="0" distR="0" wp14:anchorId="296ABB29" wp14:editId="0E37916C">
                      <wp:extent cx="1028700" cy="190500"/>
                      <wp:effectExtent l="0" t="0" r="19050" b="19050"/>
                      <wp:docPr id="885" name="Rectangle 885"/>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2A6C1E" id="Rectangle 885"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DFHUyb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14D30BC0" w14:textId="63B5083A" w:rsidR="00964F52" w:rsidRDefault="00D04AF6" w:rsidP="00B02596">
            <w:pPr>
              <w:pStyle w:val="BodyTextBold"/>
              <w:rPr>
                <w:shd w:val="clear" w:color="auto" w:fill="FFFFFF"/>
              </w:rPr>
            </w:pPr>
            <w:r w:rsidRPr="00B07045">
              <w:rPr>
                <w:noProof/>
              </w:rPr>
              <mc:AlternateContent>
                <mc:Choice Requires="wps">
                  <w:drawing>
                    <wp:anchor distT="0" distB="0" distL="114300" distR="114300" simplePos="0" relativeHeight="252282880" behindDoc="0" locked="0" layoutInCell="1" allowOverlap="1" wp14:anchorId="42347BE3" wp14:editId="02EE3EB1">
                      <wp:simplePos x="0" y="0"/>
                      <wp:positionH relativeFrom="column">
                        <wp:posOffset>95250</wp:posOffset>
                      </wp:positionH>
                      <wp:positionV relativeFrom="page">
                        <wp:posOffset>1188720</wp:posOffset>
                      </wp:positionV>
                      <wp:extent cx="197485" cy="197485"/>
                      <wp:effectExtent l="0" t="0" r="12065" b="12065"/>
                      <wp:wrapNone/>
                      <wp:docPr id="1033" name="Oval 10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B0A5A" w14:textId="06E47CBF" w:rsidR="00EE7FC1" w:rsidRPr="00FE69B0" w:rsidRDefault="00EE7FC1" w:rsidP="00D04AF6">
                                  <w:pPr>
                                    <w:jc w:val="center"/>
                                    <w:rPr>
                                      <w:color w:val="000000" w:themeColor="text1"/>
                                    </w:rPr>
                                  </w:pPr>
                                  <w:r w:rsidRPr="00FE69B0">
                                    <w:rPr>
                                      <w:color w:val="000000" w:themeColor="text1"/>
                                    </w:rPr>
                                    <w:t>1</w:t>
                                  </w: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47BE3" id="Oval 1033" o:spid="_x0000_s1547" style="position:absolute;left:0;text-align:left;margin-left:7.5pt;margin-top:93.6pt;width:15.55pt;height:15.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" fillcolor="yellow" strokecolor="black [3213]" strokeweight=".5pt">
                      <v:stroke joinstyle="miter"/>
                      <v:textbox inset="0,0,0,0">
                        <w:txbxContent>
                          <w:p w14:paraId="210B0A5A" w14:textId="06E47CBF" w:rsidR="00EE7FC1" w:rsidRPr="00FE69B0" w:rsidRDefault="00EE7FC1" w:rsidP="00D04AF6">
                            <w:pPr>
                              <w:jc w:val="center"/>
                              <w:rPr>
                                <w:color w:val="000000" w:themeColor="text1"/>
                              </w:rPr>
                            </w:pPr>
                            <w:r w:rsidRPr="00FE69B0">
                              <w:rPr>
                                <w:color w:val="000000" w:themeColor="text1"/>
                              </w:rPr>
                              <w:t>1</w:t>
                            </w:r>
                            <w:r>
                              <w:rPr>
                                <w:color w:val="000000" w:themeColor="text1"/>
                              </w:rPr>
                              <w:t>4</w:t>
                            </w:r>
                          </w:p>
                        </w:txbxContent>
                      </v:textbox>
                      <w10:wrap anchory="page"/>
                    </v:oval>
                  </w:pict>
                </mc:Fallback>
              </mc:AlternateContent>
            </w:r>
            <w:r w:rsidR="00964F52">
              <w:rPr>
                <w:shd w:val="clear" w:color="auto" w:fill="FFFFFF"/>
              </w:rPr>
              <w:t>Standard Deviation:</w:t>
            </w:r>
          </w:p>
          <w:p w14:paraId="7F768B1B" w14:textId="562DA14A" w:rsidR="00964F52" w:rsidRDefault="00964F52" w:rsidP="00964F52">
            <w:pPr>
              <w:pStyle w:val="BodyText2"/>
              <w:rPr>
                <w:shd w:val="clear" w:color="auto" w:fill="FFFFFF"/>
              </w:rPr>
            </w:pPr>
            <w:r>
              <w:rPr>
                <w:noProof/>
                <w:bdr w:val="none" w:sz="0" w:space="0" w:color="auto"/>
              </w:rPr>
              <mc:AlternateContent>
                <mc:Choice Requires="wps">
                  <w:drawing>
                    <wp:inline distT="0" distB="0" distL="0" distR="0" wp14:anchorId="16F5AA1D" wp14:editId="79F73AB2">
                      <wp:extent cx="1028700" cy="190500"/>
                      <wp:effectExtent l="0" t="0" r="19050" b="19050"/>
                      <wp:docPr id="886" name="Rectangle 886"/>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72CEB7" id="Rectangle 886"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" filled="f" strokecolor="#d8d8d8 [2732]" strokeweight="1pt">
                      <w10:anchorlock/>
                    </v:rect>
                  </w:pict>
                </mc:Fallback>
              </mc:AlternateContent>
            </w:r>
          </w:p>
          <w:p w14:paraId="01C37A28" w14:textId="37FBFE86" w:rsidR="00964F52" w:rsidRDefault="00D04AF6" w:rsidP="00B02596">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84928" behindDoc="0" locked="0" layoutInCell="1" allowOverlap="1" wp14:anchorId="4163290F" wp14:editId="1C954490">
                      <wp:simplePos x="0" y="0"/>
                      <wp:positionH relativeFrom="column">
                        <wp:posOffset>95250</wp:posOffset>
                      </wp:positionH>
                      <wp:positionV relativeFrom="page">
                        <wp:posOffset>1736725</wp:posOffset>
                      </wp:positionV>
                      <wp:extent cx="197485" cy="197485"/>
                      <wp:effectExtent l="0" t="0" r="12065" b="12065"/>
                      <wp:wrapNone/>
                      <wp:docPr id="1034" name="Oval 103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263B3" w14:textId="35CD12CC" w:rsidR="00EE7FC1" w:rsidRPr="00FE69B0" w:rsidRDefault="00EE7FC1" w:rsidP="00D04AF6">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3290F" id="Oval 1034" o:spid="_x0000_s1548" style="position:absolute;left:0;text-align:left;margin-left:7.5pt;margin-top:136.75pt;width:15.55pt;height:15.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" fillcolor="yellow" strokecolor="black [3213]" strokeweight=".5pt">
                      <v:stroke joinstyle="miter"/>
                      <v:textbox inset="0,0,0,0">
                        <w:txbxContent>
                          <w:p w14:paraId="308263B3" w14:textId="35CD12CC" w:rsidR="00EE7FC1" w:rsidRPr="00FE69B0" w:rsidRDefault="00EE7FC1" w:rsidP="00D04AF6">
                            <w:pPr>
                              <w:jc w:val="center"/>
                              <w:rPr>
                                <w:color w:val="000000" w:themeColor="text1"/>
                              </w:rPr>
                            </w:pPr>
                            <w:r w:rsidRPr="00FE69B0">
                              <w:rPr>
                                <w:color w:val="000000" w:themeColor="text1"/>
                              </w:rPr>
                              <w:t>1</w:t>
                            </w:r>
                            <w:r>
                              <w:rPr>
                                <w:color w:val="000000" w:themeColor="text1"/>
                              </w:rPr>
                              <w:t>5</w:t>
                            </w:r>
                          </w:p>
                        </w:txbxContent>
                      </v:textbox>
                      <w10:wrap anchory="page"/>
                    </v:oval>
                  </w:pict>
                </mc:Fallback>
              </mc:AlternateContent>
            </w:r>
            <w:r w:rsidR="00964F52">
              <w:t>Survey Item Valid N:</w:t>
            </w:r>
            <w:r w:rsidR="00964F52">
              <w:rPr>
                <w:rStyle w:val="Emphasis"/>
                <w:rFonts w:ascii="Verdana" w:hAnsi="Verdana"/>
                <w:b w:val="0"/>
                <w:bCs/>
                <w:i w:val="0"/>
                <w:iCs w:val="0"/>
                <w:color w:val="008000"/>
                <w:sz w:val="17"/>
                <w:shd w:val="clear" w:color="auto" w:fill="FFFFFF"/>
              </w:rPr>
              <w:t>*</w:t>
            </w:r>
            <w:r w:rsidR="00964F52" w:rsidRPr="00044F0F">
              <w:rPr>
                <w:highlight w:val="yellow"/>
              </w:rPr>
              <w:t xml:space="preserve"> </w:t>
            </w:r>
          </w:p>
          <w:p w14:paraId="43320103" w14:textId="53A320E6" w:rsidR="00964F52" w:rsidRDefault="00964F52" w:rsidP="00964F52">
            <w:pPr>
              <w:pStyle w:val="BodyText2"/>
            </w:pPr>
            <w:r>
              <w:rPr>
                <w:noProof/>
                <w:bdr w:val="none" w:sz="0" w:space="0" w:color="auto"/>
              </w:rPr>
              <mc:AlternateContent>
                <mc:Choice Requires="wps">
                  <w:drawing>
                    <wp:inline distT="0" distB="0" distL="0" distR="0" wp14:anchorId="32CA2201" wp14:editId="7B06815C">
                      <wp:extent cx="1028700" cy="190500"/>
                      <wp:effectExtent l="0" t="0" r="19050" b="19050"/>
                      <wp:docPr id="887" name="Rectangle 887"/>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CC1C4A" id="Rectangle 887"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BSxmKw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33F20C88" w14:textId="3431F165" w:rsidR="00B02596" w:rsidRDefault="00D04AF6" w:rsidP="00B02596">
            <w:pPr>
              <w:pStyle w:val="BodyTextBold"/>
            </w:pPr>
            <w:r w:rsidRPr="00B07045">
              <w:rPr>
                <w:noProof/>
              </w:rPr>
              <mc:AlternateContent>
                <mc:Choice Requires="wps">
                  <w:drawing>
                    <wp:anchor distT="0" distB="0" distL="114300" distR="114300" simplePos="0" relativeHeight="252286976" behindDoc="0" locked="0" layoutInCell="1" allowOverlap="1" wp14:anchorId="043BC3A2" wp14:editId="228A6C9C">
                      <wp:simplePos x="0" y="0"/>
                      <wp:positionH relativeFrom="column">
                        <wp:posOffset>94615</wp:posOffset>
                      </wp:positionH>
                      <wp:positionV relativeFrom="page">
                        <wp:posOffset>2286000</wp:posOffset>
                      </wp:positionV>
                      <wp:extent cx="197485" cy="197485"/>
                      <wp:effectExtent l="0" t="0" r="12065" b="12065"/>
                      <wp:wrapNone/>
                      <wp:docPr id="1035" name="Oval 10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8471D" w14:textId="35F915CE" w:rsidR="00EE7FC1" w:rsidRPr="00FE69B0" w:rsidRDefault="00EE7FC1" w:rsidP="00FE614F">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BC3A2" id="Oval 1035" o:spid="_x0000_s1549" style="position:absolute;left:0;text-align:left;margin-left:7.45pt;margin-top:180pt;width:15.55pt;height:15.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" fillcolor="yellow" strokecolor="black [3213]" strokeweight=".5pt">
                      <v:stroke joinstyle="miter"/>
                      <v:textbox inset="0,0,0,0">
                        <w:txbxContent>
                          <w:p w14:paraId="6048471D" w14:textId="35F915CE" w:rsidR="00EE7FC1" w:rsidRPr="00FE69B0" w:rsidRDefault="00EE7FC1" w:rsidP="00FE614F">
                            <w:pPr>
                              <w:jc w:val="center"/>
                              <w:rPr>
                                <w:color w:val="000000" w:themeColor="text1"/>
                              </w:rPr>
                            </w:pPr>
                            <w:r w:rsidRPr="00FE69B0">
                              <w:rPr>
                                <w:color w:val="000000" w:themeColor="text1"/>
                              </w:rPr>
                              <w:t>1</w:t>
                            </w:r>
                            <w:r>
                              <w:rPr>
                                <w:color w:val="000000" w:themeColor="text1"/>
                              </w:rPr>
                              <w:t>6</w:t>
                            </w:r>
                          </w:p>
                        </w:txbxContent>
                      </v:textbox>
                      <w10:wrap anchory="page"/>
                    </v:oval>
                  </w:pict>
                </mc:Fallback>
              </mc:AlternateContent>
            </w:r>
            <w:r w:rsidR="00B02596">
              <w:t>Comments:</w:t>
            </w:r>
          </w:p>
          <w:p w14:paraId="67D78124" w14:textId="6B4B3A9C" w:rsidR="00B02596" w:rsidRDefault="00B02596" w:rsidP="00B02596">
            <w:pPr>
              <w:pStyle w:val="BodyText2"/>
            </w:pPr>
            <w:r>
              <w:rPr>
                <w:noProof/>
                <w:bdr w:val="none" w:sz="0" w:space="0" w:color="auto"/>
              </w:rPr>
              <mc:AlternateContent>
                <mc:Choice Requires="wps">
                  <w:drawing>
                    <wp:inline distT="0" distB="0" distL="0" distR="0" wp14:anchorId="7138F446" wp14:editId="6A207D5C">
                      <wp:extent cx="5010912" cy="1828800"/>
                      <wp:effectExtent l="0" t="0" r="18415" b="19050"/>
                      <wp:docPr id="888" name="Rectangle 888"/>
                      <wp:cNvGraphicFramePr/>
                      <a:graphic xmlns:a="http://schemas.openxmlformats.org/drawingml/2006/main">
                        <a:graphicData uri="http://schemas.microsoft.com/office/word/2010/wordprocessingShape">
                          <wps:wsp>
                            <wps:cNvSpPr/>
                            <wps:spPr>
                              <a:xfrm>
                                <a:off x="0" y="0"/>
                                <a:ext cx="5010912" cy="18288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C54EDD" id="Rectangle 888" o:spid="_x0000_s1026" style="width:394.5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" fillcolor="white [3212]" strokecolor="#bfbfbf [2412]" strokeweight="1pt">
                      <w10:anchorlock/>
                    </v:rect>
                  </w:pict>
                </mc:Fallback>
              </mc:AlternateContent>
            </w:r>
          </w:p>
          <w:p w14:paraId="518223B5" w14:textId="0E2FF473" w:rsidR="00B02596" w:rsidRDefault="00B02596" w:rsidP="00B0259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1500 chars)</w:t>
            </w:r>
          </w:p>
          <w:p w14:paraId="08A0CA99" w14:textId="39EDEE02" w:rsidR="00B02596" w:rsidRDefault="00B02596" w:rsidP="00B02596">
            <w:pPr>
              <w:pStyle w:val="BodyText2"/>
            </w:pPr>
          </w:p>
          <w:p w14:paraId="705D9792" w14:textId="69B9708F" w:rsidR="00964F52" w:rsidRDefault="00152D51" w:rsidP="00B02596">
            <w:pPr>
              <w:pStyle w:val="BodyText2"/>
            </w:pPr>
            <w:r w:rsidRPr="00B07045">
              <w:rPr>
                <w:noProof/>
              </w:rPr>
              <mc:AlternateContent>
                <mc:Choice Requires="wps">
                  <w:drawing>
                    <wp:anchor distT="0" distB="0" distL="114300" distR="114300" simplePos="0" relativeHeight="252475392" behindDoc="0" locked="0" layoutInCell="1" allowOverlap="1" wp14:anchorId="1F6EB3FC" wp14:editId="2E789F34">
                      <wp:simplePos x="0" y="0"/>
                      <wp:positionH relativeFrom="column">
                        <wp:posOffset>2097405</wp:posOffset>
                      </wp:positionH>
                      <wp:positionV relativeFrom="page">
                        <wp:posOffset>4688840</wp:posOffset>
                      </wp:positionV>
                      <wp:extent cx="197485" cy="197485"/>
                      <wp:effectExtent l="0" t="0" r="12065" b="12065"/>
                      <wp:wrapNone/>
                      <wp:docPr id="1072" name="Oval 10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C032C" w14:textId="2C57720F" w:rsidR="00EE7FC1" w:rsidRPr="00FE69B0" w:rsidRDefault="00EE7FC1" w:rsidP="00054679">
                                  <w:pPr>
                                    <w:jc w:val="center"/>
                                    <w:rPr>
                                      <w:color w:val="000000" w:themeColor="text1"/>
                                    </w:rPr>
                                  </w:pPr>
                                  <w:r w:rsidRPr="00FE69B0">
                                    <w:rPr>
                                      <w:color w:val="000000" w:themeColor="text1"/>
                                    </w:rPr>
                                    <w:t>1</w:t>
                                  </w: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EB3FC" id="Oval 1072" o:spid="_x0000_s1550" style="position:absolute;left:0;text-align:left;margin-left:165.15pt;margin-top:369.2pt;width:15.55pt;height:15.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" fillcolor="yellow" strokecolor="black [3213]" strokeweight=".5pt">
                      <v:stroke joinstyle="miter"/>
                      <v:textbox inset="0,0,0,0">
                        <w:txbxContent>
                          <w:p w14:paraId="77EC032C" w14:textId="2C57720F" w:rsidR="00EE7FC1" w:rsidRPr="00FE69B0" w:rsidRDefault="00EE7FC1" w:rsidP="00054679">
                            <w:pPr>
                              <w:jc w:val="center"/>
                              <w:rPr>
                                <w:color w:val="000000" w:themeColor="text1"/>
                              </w:rPr>
                            </w:pPr>
                            <w:r w:rsidRPr="00FE69B0">
                              <w:rPr>
                                <w:color w:val="000000" w:themeColor="text1"/>
                              </w:rPr>
                              <w:t>1</w:t>
                            </w:r>
                            <w:r>
                              <w:rPr>
                                <w:color w:val="000000" w:themeColor="text1"/>
                              </w:rPr>
                              <w:t>9</w:t>
                            </w:r>
                          </w:p>
                        </w:txbxContent>
                      </v:textbox>
                      <w10:wrap anchory="page"/>
                    </v:oval>
                  </w:pict>
                </mc:Fallback>
              </mc:AlternateContent>
            </w:r>
            <w:r w:rsidRPr="00B07045">
              <w:rPr>
                <w:noProof/>
              </w:rPr>
              <mc:AlternateContent>
                <mc:Choice Requires="wps">
                  <w:drawing>
                    <wp:anchor distT="0" distB="0" distL="114300" distR="114300" simplePos="0" relativeHeight="252473344" behindDoc="0" locked="0" layoutInCell="1" allowOverlap="1" wp14:anchorId="5FBD8F26" wp14:editId="50B8D478">
                      <wp:simplePos x="0" y="0"/>
                      <wp:positionH relativeFrom="column">
                        <wp:posOffset>1196975</wp:posOffset>
                      </wp:positionH>
                      <wp:positionV relativeFrom="page">
                        <wp:posOffset>4676775</wp:posOffset>
                      </wp:positionV>
                      <wp:extent cx="197485" cy="197485"/>
                      <wp:effectExtent l="0" t="0" r="12065" b="12065"/>
                      <wp:wrapNone/>
                      <wp:docPr id="1071" name="Oval 10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0A19D" w14:textId="57B32FA1" w:rsidR="00EE7FC1" w:rsidRPr="00FE69B0" w:rsidRDefault="00EE7FC1" w:rsidP="00054679">
                                  <w:pPr>
                                    <w:jc w:val="center"/>
                                    <w:rPr>
                                      <w:color w:val="000000" w:themeColor="text1"/>
                                    </w:rPr>
                                  </w:pPr>
                                  <w:r w:rsidRPr="00FE69B0">
                                    <w:rPr>
                                      <w:color w:val="000000" w:themeColor="text1"/>
                                    </w:rPr>
                                    <w:t>1</w:t>
                                  </w: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D8F26" id="Oval 1071" o:spid="_x0000_s1551" style="position:absolute;left:0;text-align:left;margin-left:94.25pt;margin-top:368.25pt;width:15.55pt;height:1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" fillcolor="yellow" strokecolor="black [3213]" strokeweight=".5pt">
                      <v:stroke joinstyle="miter"/>
                      <v:textbox inset="0,0,0,0">
                        <w:txbxContent>
                          <w:p w14:paraId="1D50A19D" w14:textId="57B32FA1" w:rsidR="00EE7FC1" w:rsidRPr="00FE69B0" w:rsidRDefault="00EE7FC1" w:rsidP="00054679">
                            <w:pPr>
                              <w:jc w:val="center"/>
                              <w:rPr>
                                <w:color w:val="000000" w:themeColor="text1"/>
                              </w:rPr>
                            </w:pPr>
                            <w:r w:rsidRPr="00FE69B0">
                              <w:rPr>
                                <w:color w:val="000000" w:themeColor="text1"/>
                              </w:rPr>
                              <w:t>1</w:t>
                            </w:r>
                            <w:r>
                              <w:rPr>
                                <w:color w:val="000000" w:themeColor="text1"/>
                              </w:rPr>
                              <w:t>8</w:t>
                            </w:r>
                          </w:p>
                        </w:txbxContent>
                      </v:textbox>
                      <w10:wrap anchory="page"/>
                    </v:oval>
                  </w:pict>
                </mc:Fallback>
              </mc:AlternateContent>
            </w:r>
            <w:r w:rsidRPr="00B07045">
              <w:rPr>
                <w:noProof/>
              </w:rPr>
              <mc:AlternateContent>
                <mc:Choice Requires="wps">
                  <w:drawing>
                    <wp:anchor distT="0" distB="0" distL="114300" distR="114300" simplePos="0" relativeHeight="252471296" behindDoc="0" locked="0" layoutInCell="1" allowOverlap="1" wp14:anchorId="4BA9CBB8" wp14:editId="0A200342">
                      <wp:simplePos x="0" y="0"/>
                      <wp:positionH relativeFrom="column">
                        <wp:posOffset>298450</wp:posOffset>
                      </wp:positionH>
                      <wp:positionV relativeFrom="page">
                        <wp:posOffset>4671695</wp:posOffset>
                      </wp:positionV>
                      <wp:extent cx="197485" cy="197485"/>
                      <wp:effectExtent l="0" t="0" r="12065" b="12065"/>
                      <wp:wrapNone/>
                      <wp:docPr id="1070" name="Oval 10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99688" w14:textId="18A526DA" w:rsidR="00EE7FC1" w:rsidRPr="00FE69B0" w:rsidRDefault="00EE7FC1" w:rsidP="00054679">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9CBB8" id="Oval 1070" o:spid="_x0000_s1552" style="position:absolute;left:0;text-align:left;margin-left:23.5pt;margin-top:367.85pt;width:15.55pt;height:15.5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" fillcolor="yellow" strokecolor="black [3213]" strokeweight=".5pt">
                      <v:stroke joinstyle="miter"/>
                      <v:textbox inset="0,0,0,0">
                        <w:txbxContent>
                          <w:p w14:paraId="3D599688" w14:textId="18A526DA" w:rsidR="00EE7FC1" w:rsidRPr="00FE69B0" w:rsidRDefault="00EE7FC1" w:rsidP="00054679">
                            <w:pPr>
                              <w:jc w:val="center"/>
                              <w:rPr>
                                <w:color w:val="000000" w:themeColor="text1"/>
                              </w:rPr>
                            </w:pPr>
                            <w:r w:rsidRPr="00FE69B0">
                              <w:rPr>
                                <w:color w:val="000000" w:themeColor="text1"/>
                              </w:rPr>
                              <w:t>1</w:t>
                            </w:r>
                            <w:r>
                              <w:rPr>
                                <w:color w:val="000000" w:themeColor="text1"/>
                              </w:rPr>
                              <w:t>7</w:t>
                            </w:r>
                          </w:p>
                        </w:txbxContent>
                      </v:textbox>
                      <w10:wrap anchory="page"/>
                    </v:oval>
                  </w:pict>
                </mc:Fallback>
              </mc:AlternateContent>
            </w:r>
            <w:r w:rsidR="00B02596">
              <w:rPr>
                <w:noProof/>
              </w:rPr>
              <mc:AlternateContent>
                <mc:Choice Requires="wpg">
                  <w:drawing>
                    <wp:inline distT="0" distB="0" distL="0" distR="0" wp14:anchorId="6D958FE8" wp14:editId="1DBEA222">
                      <wp:extent cx="2531059" cy="235915"/>
                      <wp:effectExtent l="0" t="0" r="22225" b="12065"/>
                      <wp:docPr id="889" name="Group 889"/>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890" name="Rectangle 890"/>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7C7F5" w14:textId="77777777" w:rsidR="00EE7FC1" w:rsidRPr="00467CB3" w:rsidRDefault="00EE7FC1" w:rsidP="00B0259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Rectangle 891"/>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ED9BE" w14:textId="77777777" w:rsidR="00EE7FC1" w:rsidRPr="00467CB3" w:rsidRDefault="00EE7FC1" w:rsidP="00B0259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Rectangle 892"/>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442C4" w14:textId="77777777" w:rsidR="00EE7FC1" w:rsidRPr="00B208F7" w:rsidRDefault="00EE7FC1" w:rsidP="00B02596">
                                    <w:pPr>
                                      <w:jc w:val="center"/>
                                      <w:rPr>
                                        <w:color w:val="000000" w:themeColor="text1"/>
                                      </w:rPr>
                                    </w:pPr>
                                    <w:r w:rsidRPr="00B208F7">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958FE8" id="Group 889" o:spid="_x0000_s1553"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">
                      <v:rect id="Rectangle 890" o:spid="_x0000_s155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sIA&#10;AADcAAAADwAAAGRycy9kb3ducmV2LnhtbERPy2rCQBTdF/yH4Qpuik6ago/oKFZa6Ebw9QGXzDUJ&#10;Zu7EzGjSv+9dFLo8nPdq07taPakNlWcDb5MEFHHubcWFgcv5azwHFSKyxdozGfihAJv14GWFmfUd&#10;H+l5ioWSEA4ZGihjbDKtQ16SwzDxDbFwV986jALbQtsWOwl3tU6TZKodViwNJTa0Kym/nR5OSj6v&#10;VZe6Dz1LZ4fDvni9798fU2NGw367BBWpj//iP/e3NTBfyH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I6wgAAANwAAAAPAAAAAAAAAAAAAAAAAJgCAABkcnMvZG93&#10;bnJldi54bWxQSwUGAAAAAAQABAD1AAAAhwMAAAAA&#10;" fillcolor="#e7e6e6 [3214]" strokecolor="#bfbfbf [2412]" strokeweight="1pt">
                        <v:textbox>
                          <w:txbxContent>
                            <w:p w14:paraId="3877C7F5" w14:textId="77777777" w:rsidR="00EE7FC1" w:rsidRPr="00467CB3" w:rsidRDefault="00EE7FC1" w:rsidP="00B02596">
                              <w:pPr>
                                <w:jc w:val="center"/>
                                <w:rPr>
                                  <w:color w:val="000000" w:themeColor="text1"/>
                                </w:rPr>
                              </w:pPr>
                              <w:r>
                                <w:rPr>
                                  <w:color w:val="000000" w:themeColor="text1"/>
                                </w:rPr>
                                <w:t>Save</w:t>
                              </w:r>
                            </w:p>
                          </w:txbxContent>
                        </v:textbox>
                      </v:rect>
                      <v:rect id="Rectangle 891" o:spid="_x0000_s155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3ocUA&#10;AADcAAAADwAAAGRycy9kb3ducmV2LnhtbESP3WrCQBCF7wt9h2UKvSl1kwiJRtegpUJvhNT2AYbs&#10;mIRmZ9PsatK37wqCl4fz83HWxWQ6caHBtZYVxLMIBHFldcu1gu+v/esChPPIGjvLpOCPHBSbx4c1&#10;5tqO/EmXo69FGGGXo4LG+z6X0lUNGXQz2xMH72QHgz7IoZZ6wDGMm04mUZRKgy0HQoM9vTVU/RzP&#10;JkDeT+2YmJ3MkqwsD/XL72F+TpV6fpq2KxCeJn8P39ofWsFiGcP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3ehxQAAANwAAAAPAAAAAAAAAAAAAAAAAJgCAABkcnMv&#10;ZG93bnJldi54bWxQSwUGAAAAAAQABAD1AAAAigMAAAAA&#10;" fillcolor="#e7e6e6 [3214]" strokecolor="#bfbfbf [2412]" strokeweight="1pt">
                        <v:textbox>
                          <w:txbxContent>
                            <w:p w14:paraId="663ED9BE" w14:textId="77777777" w:rsidR="00EE7FC1" w:rsidRPr="00467CB3" w:rsidRDefault="00EE7FC1" w:rsidP="00B02596">
                              <w:pPr>
                                <w:jc w:val="center"/>
                                <w:rPr>
                                  <w:color w:val="000000" w:themeColor="text1"/>
                                </w:rPr>
                              </w:pPr>
                              <w:r>
                                <w:rPr>
                                  <w:color w:val="000000" w:themeColor="text1"/>
                                </w:rPr>
                                <w:t>Cancel</w:t>
                              </w:r>
                            </w:p>
                          </w:txbxContent>
                        </v:textbox>
                      </v:rect>
                      <v:rect id="Rectangle 892" o:spid="_x0000_s155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p1sUA&#10;AADcAAAADwAAAGRycy9kb3ducmV2LnhtbESP3WrCQBCF7wXfYRnBG6mbppDY1FVasdCbQLR9gCE7&#10;JqHZ2TS7JvHtu4WCl4fz83G2+8m0YqDeNZYVPK4jEMSl1Q1XCr4+3x82IJxH1thaJgU3crDfzWdb&#10;zLQd+UTD2VcijLDLUEHtfZdJ6cqaDLq17YiDd7G9QR9kX0nd4xjGTSvjKEqkwYYDocaODjWV3+er&#10;CZDjpRlj8ybTOC2KvFr95E/XRKnlYnp9AeFp8vfwf/tDK9g8x/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enWxQAAANwAAAAPAAAAAAAAAAAAAAAAAJgCAABkcnMv&#10;ZG93bnJldi54bWxQSwUGAAAAAAQABAD1AAAAigMAAAAA&#10;" fillcolor="#e7e6e6 [3214]" strokecolor="#bfbfbf [2412]" strokeweight="1pt">
                        <v:textbox>
                          <w:txbxContent>
                            <w:p w14:paraId="143442C4" w14:textId="77777777" w:rsidR="00EE7FC1" w:rsidRPr="00B208F7" w:rsidRDefault="00EE7FC1" w:rsidP="00B02596">
                              <w:pPr>
                                <w:jc w:val="center"/>
                                <w:rPr>
                                  <w:color w:val="000000" w:themeColor="text1"/>
                                </w:rPr>
                              </w:pPr>
                              <w:r w:rsidRPr="00B208F7">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518CB7D2" w14:textId="77777777" w:rsidR="00964F52" w:rsidRPr="00503AD1" w:rsidRDefault="00964F52" w:rsidP="00964F52">
            <w:pPr>
              <w:rPr>
                <w:sz w:val="8"/>
                <w:szCs w:val="8"/>
              </w:rPr>
            </w:pPr>
          </w:p>
        </w:tc>
        <w:tc>
          <w:tcPr>
            <w:tcW w:w="4239" w:type="dxa"/>
            <w:vMerge/>
          </w:tcPr>
          <w:p w14:paraId="1E74CFD4" w14:textId="77777777" w:rsidR="00964F52" w:rsidRDefault="00964F52" w:rsidP="00964F52"/>
        </w:tc>
      </w:tr>
      <w:tr w:rsidR="00205F6D" w14:paraId="7ADDCE38" w14:textId="77777777" w:rsidTr="00CE525F">
        <w:trPr>
          <w:trHeight w:val="368"/>
        </w:trPr>
        <w:tc>
          <w:tcPr>
            <w:tcW w:w="10489" w:type="dxa"/>
            <w:gridSpan w:val="5"/>
            <w:vMerge w:val="restart"/>
            <w:shd w:val="clear" w:color="auto" w:fill="324D57"/>
            <w:vAlign w:val="center"/>
          </w:tcPr>
          <w:p w14:paraId="6DBA4B2C" w14:textId="0763711E" w:rsidR="00205F6D" w:rsidRPr="00503AD1" w:rsidRDefault="00205F6D"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EE2D2FE" w14:textId="77777777" w:rsidR="00205F6D" w:rsidRPr="00503AD1" w:rsidRDefault="00205F6D"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EC5256C" w14:textId="77777777" w:rsidR="00205F6D" w:rsidRPr="00503AD1" w:rsidRDefault="00205F6D" w:rsidP="00B74274">
            <w:pPr>
              <w:keepNext/>
              <w:rPr>
                <w:sz w:val="8"/>
                <w:szCs w:val="8"/>
              </w:rPr>
            </w:pPr>
          </w:p>
        </w:tc>
        <w:tc>
          <w:tcPr>
            <w:tcW w:w="4239" w:type="dxa"/>
            <w:shd w:val="clear" w:color="auto" w:fill="324D57"/>
            <w:vAlign w:val="center"/>
          </w:tcPr>
          <w:p w14:paraId="6C39A78D" w14:textId="77777777" w:rsidR="00205F6D" w:rsidRPr="00503AD1" w:rsidRDefault="00205F6D"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69</w:t>
            </w:r>
            <w:r w:rsidRPr="00503AD1">
              <w:rPr>
                <w:rFonts w:cs="Arial"/>
                <w:b/>
                <w:noProof/>
                <w:color w:val="FFFFFF" w:themeColor="background1"/>
                <w:sz w:val="20"/>
                <w:szCs w:val="20"/>
              </w:rPr>
              <w:fldChar w:fldCharType="end"/>
            </w:r>
          </w:p>
        </w:tc>
      </w:tr>
      <w:tr w:rsidR="00205F6D" w14:paraId="716BAF3D" w14:textId="77777777" w:rsidTr="00CE525F">
        <w:trPr>
          <w:trHeight w:val="503"/>
        </w:trPr>
        <w:tc>
          <w:tcPr>
            <w:tcW w:w="10489" w:type="dxa"/>
            <w:gridSpan w:val="5"/>
            <w:vMerge/>
            <w:tcBorders>
              <w:bottom w:val="single" w:sz="4" w:space="0" w:color="auto"/>
            </w:tcBorders>
            <w:shd w:val="clear" w:color="auto" w:fill="324D57"/>
            <w:vAlign w:val="center"/>
          </w:tcPr>
          <w:p w14:paraId="2A3D403E" w14:textId="77777777" w:rsidR="00205F6D" w:rsidRDefault="00205F6D" w:rsidP="00B74274">
            <w:pPr>
              <w:keepNext/>
              <w:jc w:val="center"/>
            </w:pPr>
          </w:p>
        </w:tc>
        <w:tc>
          <w:tcPr>
            <w:tcW w:w="250" w:type="dxa"/>
            <w:tcBorders>
              <w:top w:val="nil"/>
              <w:bottom w:val="nil"/>
            </w:tcBorders>
            <w:tcMar>
              <w:left w:w="0" w:type="dxa"/>
              <w:right w:w="0" w:type="dxa"/>
            </w:tcMar>
          </w:tcPr>
          <w:p w14:paraId="0AD654C8" w14:textId="77777777" w:rsidR="00205F6D" w:rsidRPr="00503AD1" w:rsidRDefault="00205F6D" w:rsidP="00B74274">
            <w:pPr>
              <w:keepNext/>
              <w:rPr>
                <w:sz w:val="8"/>
                <w:szCs w:val="8"/>
              </w:rPr>
            </w:pPr>
          </w:p>
        </w:tc>
        <w:tc>
          <w:tcPr>
            <w:tcW w:w="4239" w:type="dxa"/>
            <w:tcMar>
              <w:left w:w="58" w:type="dxa"/>
              <w:right w:w="58" w:type="dxa"/>
            </w:tcMar>
          </w:tcPr>
          <w:p w14:paraId="5B7F305B" w14:textId="6AD66266" w:rsidR="00205F6D" w:rsidRPr="00503AD1" w:rsidRDefault="00205F6D" w:rsidP="00B74274">
            <w:pPr>
              <w:keepNext/>
              <w:spacing w:before="60"/>
              <w:rPr>
                <w:rFonts w:cs="Arial"/>
                <w:szCs w:val="18"/>
              </w:rPr>
            </w:pPr>
            <w:r w:rsidRPr="00503AD1">
              <w:rPr>
                <w:rFonts w:cs="Arial"/>
                <w:szCs w:val="18"/>
              </w:rPr>
              <w:t xml:space="preserve">Page ID: </w:t>
            </w:r>
            <w:r w:rsidR="001114C7">
              <w:rPr>
                <w:rFonts w:cs="Arial"/>
                <w:szCs w:val="18"/>
              </w:rPr>
              <w:t>3.3</w:t>
            </w:r>
          </w:p>
          <w:p w14:paraId="396EF9A3" w14:textId="37E651AA" w:rsidR="00205F6D" w:rsidRDefault="00205F6D" w:rsidP="00B74274">
            <w:pPr>
              <w:keepNext/>
              <w:spacing w:before="60"/>
            </w:pPr>
            <w:r w:rsidRPr="00503AD1">
              <w:rPr>
                <w:rFonts w:cs="Arial"/>
                <w:szCs w:val="18"/>
              </w:rPr>
              <w:t xml:space="preserve">Page Title: </w:t>
            </w:r>
            <w:r w:rsidRPr="00CB65D5">
              <w:rPr>
                <w:rFonts w:cs="Arial"/>
                <w:szCs w:val="18"/>
              </w:rPr>
              <w:t>Community-Level Outcome Data for Subrecipients</w:t>
            </w:r>
          </w:p>
        </w:tc>
      </w:tr>
      <w:tr w:rsidR="00205F6D" w14:paraId="715D3108" w14:textId="77777777" w:rsidTr="00CE525F">
        <w:tc>
          <w:tcPr>
            <w:tcW w:w="985" w:type="dxa"/>
            <w:tcBorders>
              <w:bottom w:val="single" w:sz="4" w:space="0" w:color="auto"/>
              <w:right w:val="nil"/>
            </w:tcBorders>
            <w:shd w:val="clear" w:color="auto" w:fill="F2F2F2" w:themeFill="background1" w:themeFillShade="F2"/>
            <w:vAlign w:val="center"/>
          </w:tcPr>
          <w:p w14:paraId="4B2EACDF" w14:textId="48E40C09" w:rsidR="00205F6D" w:rsidRPr="00503AD1" w:rsidRDefault="00205F6D"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8AACEA3" w14:textId="2C284A03" w:rsidR="00205F6D" w:rsidRPr="00503AD1" w:rsidRDefault="00205F6D"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2BC62513" w14:textId="77777777" w:rsidR="00205F6D" w:rsidRPr="00503AD1" w:rsidRDefault="00205F6D"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B8905EB" w14:textId="77777777" w:rsidR="00205F6D" w:rsidRPr="00503AD1" w:rsidRDefault="00205F6D"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2B4F52C" w14:textId="77777777" w:rsidR="00205F6D" w:rsidRPr="00503AD1" w:rsidRDefault="00205F6D"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32E4291" w14:textId="77777777" w:rsidR="00205F6D" w:rsidRPr="00503AD1" w:rsidRDefault="00205F6D"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50BCAD9D" w14:textId="77777777" w:rsidR="00205F6D" w:rsidRPr="00503AD1" w:rsidRDefault="00205F6D" w:rsidP="00B74274">
            <w:pPr>
              <w:keepNext/>
              <w:spacing w:before="40" w:after="40"/>
              <w:rPr>
                <w:b/>
              </w:rPr>
            </w:pPr>
            <w:r w:rsidRPr="00503AD1">
              <w:rPr>
                <w:b/>
              </w:rPr>
              <w:t>Page Details</w:t>
            </w:r>
          </w:p>
        </w:tc>
      </w:tr>
      <w:tr w:rsidR="00205F6D" w14:paraId="4D966908" w14:textId="77777777" w:rsidTr="00CE525F">
        <w:tc>
          <w:tcPr>
            <w:tcW w:w="10489" w:type="dxa"/>
            <w:gridSpan w:val="5"/>
            <w:tcBorders>
              <w:bottom w:val="nil"/>
            </w:tcBorders>
          </w:tcPr>
          <w:p w14:paraId="1F2EE74F" w14:textId="15F77281" w:rsidR="00205F6D" w:rsidRPr="00503AD1" w:rsidRDefault="00205F6D" w:rsidP="00B74274">
            <w:pPr>
              <w:pStyle w:val="Webaddress"/>
              <w:keepNext/>
              <w:rPr>
                <w:u w:val="none"/>
              </w:rPr>
            </w:pPr>
            <w:r w:rsidRPr="00CB65D5">
              <w:t>Outcome Data</w:t>
            </w:r>
            <w:r w:rsidRPr="00CB65D5">
              <w:rPr>
                <w:u w:val="none"/>
              </w:rPr>
              <w:t xml:space="preserve">  &gt;  </w:t>
            </w:r>
            <w:r w:rsidRPr="00CB65D5">
              <w:t>Community-Level Outcome Data for Subrecipients</w:t>
            </w:r>
          </w:p>
        </w:tc>
        <w:tc>
          <w:tcPr>
            <w:tcW w:w="250" w:type="dxa"/>
            <w:tcBorders>
              <w:top w:val="nil"/>
              <w:bottom w:val="nil"/>
            </w:tcBorders>
            <w:tcMar>
              <w:left w:w="0" w:type="dxa"/>
              <w:right w:w="0" w:type="dxa"/>
            </w:tcMar>
          </w:tcPr>
          <w:p w14:paraId="656C8EA6" w14:textId="77777777" w:rsidR="00205F6D" w:rsidRPr="00503AD1" w:rsidRDefault="00205F6D" w:rsidP="00B74274">
            <w:pPr>
              <w:keepNext/>
              <w:rPr>
                <w:sz w:val="8"/>
                <w:szCs w:val="8"/>
              </w:rPr>
            </w:pPr>
          </w:p>
        </w:tc>
        <w:tc>
          <w:tcPr>
            <w:tcW w:w="4239" w:type="dxa"/>
            <w:vMerge w:val="restart"/>
            <w:tcMar>
              <w:left w:w="58" w:type="dxa"/>
              <w:right w:w="58" w:type="dxa"/>
            </w:tcMar>
          </w:tcPr>
          <w:p w14:paraId="152E835F" w14:textId="578DDD85" w:rsidR="00AA738C" w:rsidRDefault="00BB14E5" w:rsidP="00AA738C">
            <w:pPr>
              <w:pStyle w:val="ListParagraph"/>
              <w:spacing w:before="120"/>
            </w:pPr>
            <w:r>
              <w:t>1.</w:t>
            </w:r>
            <w:r>
              <w:tab/>
            </w:r>
            <w:r w:rsidR="00AA738C">
              <w:t>Only SPO and higher roles will see this field. SPOs will only see their grantees. Higher roles will see all grantees. Grantee-level roles will not see the label or dropdown menu.</w:t>
            </w:r>
          </w:p>
          <w:p w14:paraId="277817AE" w14:textId="118C5CCF" w:rsidR="00AA738C" w:rsidRDefault="00AA738C" w:rsidP="00340F55">
            <w:pPr>
              <w:pStyle w:val="ListParagraph"/>
              <w:spacing w:before="120"/>
            </w:pPr>
            <w:r>
              <w:t>2.  Select</w:t>
            </w:r>
            <w:r>
              <w:rPr>
                <w:spacing w:val="2"/>
              </w:rPr>
              <w:t xml:space="preserve"> </w:t>
            </w:r>
            <w:r>
              <w:t>the</w:t>
            </w:r>
            <w:r>
              <w:rPr>
                <w:spacing w:val="2"/>
              </w:rPr>
              <w:t xml:space="preserve"> </w:t>
            </w:r>
            <w:r>
              <w:t>Subrecipient</w:t>
            </w:r>
            <w:r>
              <w:rPr>
                <w:spacing w:val="2"/>
              </w:rPr>
              <w:t xml:space="preserve"> </w:t>
            </w:r>
            <w:r>
              <w:t>by</w:t>
            </w:r>
            <w:r>
              <w:rPr>
                <w:spacing w:val="2"/>
              </w:rPr>
              <w:t xml:space="preserve"> </w:t>
            </w:r>
            <w:r>
              <w:t>clicking</w:t>
            </w:r>
            <w:r>
              <w:rPr>
                <w:spacing w:val="2"/>
              </w:rPr>
              <w:t xml:space="preserve"> </w:t>
            </w:r>
            <w:r>
              <w:t>on</w:t>
            </w:r>
            <w:r>
              <w:rPr>
                <w:spacing w:val="2"/>
              </w:rPr>
              <w:t xml:space="preserve"> </w:t>
            </w:r>
            <w:r>
              <w:rPr>
                <w:spacing w:val="1"/>
              </w:rPr>
              <w:t>the</w:t>
            </w:r>
            <w:r>
              <w:rPr>
                <w:spacing w:val="55"/>
              </w:rPr>
              <w:t xml:space="preserve"> </w:t>
            </w:r>
            <w:r>
              <w:t>dropdown</w:t>
            </w:r>
            <w:r>
              <w:rPr>
                <w:spacing w:val="2"/>
              </w:rPr>
              <w:t xml:space="preserve"> </w:t>
            </w:r>
            <w:r>
              <w:t>box (from subrecipients entered by grantee on the Subrecipients information page – 1.4).</w:t>
            </w:r>
            <w:r w:rsidR="0083065A">
              <w:t xml:space="preserve">  Selecting a subrecipient then displays the remaining sections of this page as relevant to that subrecipient.</w:t>
            </w:r>
          </w:p>
          <w:p w14:paraId="4472B048" w14:textId="4093C75E" w:rsidR="00205F6D" w:rsidRDefault="00340F55" w:rsidP="00340F55">
            <w:pPr>
              <w:pStyle w:val="ListParagraph"/>
              <w:spacing w:before="120"/>
            </w:pPr>
            <w:r>
              <w:t xml:space="preserve">3.  </w:t>
            </w:r>
            <w:r w:rsidR="00BB14E5" w:rsidRPr="00ED6CD5">
              <w:t>Clicking the Add a Record button will direct the user</w:t>
            </w:r>
            <w:r w:rsidR="00BB14E5">
              <w:t xml:space="preserve"> </w:t>
            </w:r>
            <w:r w:rsidR="00BB14E5" w:rsidRPr="00ED6CD5">
              <w:t>to</w:t>
            </w:r>
            <w:r w:rsidRPr="00340F55">
              <w:t> </w:t>
            </w:r>
            <w:hyperlink r:id="rId69" w:history="1">
              <w:r w:rsidRPr="00340F55">
                <w:t>Add/Edit Community-Level Outcome Data for Subrecipients</w:t>
              </w:r>
            </w:hyperlink>
            <w:r>
              <w:t xml:space="preserve"> page (</w:t>
            </w:r>
            <w:r w:rsidR="003B59F6">
              <w:t>3.3.1</w:t>
            </w:r>
            <w:r>
              <w:t>)</w:t>
            </w:r>
            <w:r w:rsidR="003B59F6">
              <w:t>.</w:t>
            </w:r>
          </w:p>
          <w:p w14:paraId="652F3B6C" w14:textId="5215F0E5" w:rsidR="00340F55" w:rsidRDefault="00340F55" w:rsidP="00340F55">
            <w:pPr>
              <w:pStyle w:val="ListParagraph"/>
            </w:pPr>
            <w:r>
              <w:t xml:space="preserve">4.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14:paraId="60078748" w14:textId="197BA66D" w:rsidR="00340F55" w:rsidRDefault="00340F55" w:rsidP="00340F55">
            <w:pPr>
              <w:pStyle w:val="ListParagraph"/>
            </w:pPr>
            <w:r>
              <w:t xml:space="preserve">5.  Clicking the linked Baseline Date or Follow-up Date will direct user to the relevant </w:t>
            </w:r>
            <w:hyperlink r:id="rId70" w:history="1">
              <w:r w:rsidRPr="00340F55">
                <w:t>Add/Edit Community-Level Outcome Data for Subrecipients</w:t>
              </w:r>
            </w:hyperlink>
            <w:r>
              <w:t xml:space="preserve"> page (3.3.1).</w:t>
            </w:r>
          </w:p>
          <w:p w14:paraId="1BDDC853" w14:textId="593B4451" w:rsidR="00340F55" w:rsidRDefault="0083065A" w:rsidP="00340F55">
            <w:pPr>
              <w:pStyle w:val="ListParagraph"/>
            </w:pPr>
            <w:r>
              <w:t>6</w:t>
            </w:r>
            <w:r w:rsidR="00340F55" w:rsidRPr="00340F55">
              <w:t xml:space="preserve">.  Clicking the linked Add Follow-Up Data will direct user to the relevant </w:t>
            </w:r>
            <w:hyperlink r:id="rId71" w:history="1">
              <w:r w:rsidR="00340F55" w:rsidRPr="00340F55">
                <w:t>Add/Edit Community-Level Outcome Data for Subrecipients</w:t>
              </w:r>
            </w:hyperlink>
            <w:r w:rsidR="00340F55">
              <w:t xml:space="preserve"> page (3.3.1).</w:t>
            </w:r>
          </w:p>
          <w:p w14:paraId="10A9650D" w14:textId="7451EC92" w:rsidR="00340F55" w:rsidRDefault="00340F55" w:rsidP="00B75536">
            <w:pPr>
              <w:pStyle w:val="ListParagraph"/>
              <w:spacing w:before="120"/>
            </w:pPr>
          </w:p>
        </w:tc>
      </w:tr>
      <w:tr w:rsidR="00205F6D" w14:paraId="668F3E27" w14:textId="77777777" w:rsidTr="00CE525F">
        <w:trPr>
          <w:trHeight w:val="9611"/>
        </w:trPr>
        <w:tc>
          <w:tcPr>
            <w:tcW w:w="10489" w:type="dxa"/>
            <w:gridSpan w:val="5"/>
            <w:tcBorders>
              <w:top w:val="nil"/>
            </w:tcBorders>
          </w:tcPr>
          <w:p w14:paraId="792F97F8" w14:textId="795588DC" w:rsidR="00205F6D" w:rsidRDefault="00205F6D" w:rsidP="00205F6D">
            <w:pPr>
              <w:pStyle w:val="Heading1"/>
              <w:outlineLvl w:val="0"/>
            </w:pPr>
            <w:r w:rsidRPr="00CB65D5">
              <w:t>Community-Level Outcome Data for Subrecipients</w:t>
            </w:r>
          </w:p>
          <w:p w14:paraId="31E606CC" w14:textId="63EC363C" w:rsidR="00205F6D" w:rsidRDefault="00205F6D" w:rsidP="00205F6D">
            <w:pPr>
              <w:pStyle w:val="BodyText2"/>
            </w:pPr>
          </w:p>
          <w:p w14:paraId="609F83C5" w14:textId="66B218E5" w:rsidR="00205F6D" w:rsidRDefault="00205F6D" w:rsidP="00205F6D">
            <w:pPr>
              <w:pStyle w:val="BodyText2"/>
              <w:rPr>
                <w:rStyle w:val="apple-converted-space"/>
              </w:rPr>
            </w:pPr>
            <w:r w:rsidRPr="00CB65D5">
              <w:rPr>
                <w:rStyle w:val="dxebaseoffice2010silver"/>
              </w:rPr>
              <w:t>Use this section to enter Community-Level Outcome Data for your Subrecipients. When you are ready to begin entering data on your Subrecipients, select a Subrecipient from the dropdown menu. Once you have added records, you will be able to view previously added records for the selected Subrecipient.</w:t>
            </w:r>
            <w:r w:rsidRPr="00CB65D5">
              <w:rPr>
                <w:rStyle w:val="apple-converted-space"/>
              </w:rPr>
              <w:t> </w:t>
            </w:r>
            <w:r w:rsidRPr="00CB65D5">
              <w:br/>
            </w:r>
            <w:r w:rsidRPr="00CB65D5">
              <w:br/>
            </w:r>
            <w:r w:rsidRPr="00CB65D5">
              <w:rPr>
                <w:rStyle w:val="dxebaseoffice2010silver"/>
              </w:rPr>
              <w:t>If you are providing data to meet requirements for a specific PFS Required Outcome Measure, and your data source does not match the PFS Required Outcome exactly (survey item wording/response options or administrative data measure calculation), you are required to receive approval from your Project Officer for the Substitute Data Source. Use the Substitute Data Source Request Page to submit a request for review and approval.</w:t>
            </w:r>
            <w:r w:rsidRPr="00CB65D5">
              <w:rPr>
                <w:rStyle w:val="apple-converted-space"/>
              </w:rPr>
              <w:t> </w:t>
            </w:r>
          </w:p>
          <w:p w14:paraId="628EF73A" w14:textId="46E6EDB9" w:rsidR="00205F6D" w:rsidRDefault="00205F6D" w:rsidP="00205F6D">
            <w:pPr>
              <w:pStyle w:val="BodyText2"/>
              <w:rPr>
                <w:rStyle w:val="apple-converted-space"/>
              </w:rPr>
            </w:pPr>
          </w:p>
          <w:p w14:paraId="21AF6408" w14:textId="3F720845" w:rsidR="00205F6D" w:rsidRDefault="00DD05CD" w:rsidP="00205F6D">
            <w:pPr>
              <w:pStyle w:val="BodyText2"/>
              <w:rPr>
                <w:rStyle w:val="apple-converted-space"/>
              </w:rPr>
            </w:pPr>
            <w:hyperlink r:id="rId72" w:tgtFrame="_blank" w:history="1">
              <w:r w:rsidR="00205F6D">
                <w:rPr>
                  <w:rStyle w:val="Hyperlink"/>
                  <w:color w:val="577686"/>
                  <w:szCs w:val="18"/>
                  <w:shd w:val="clear" w:color="auto" w:fill="FFFFFF"/>
                </w:rPr>
                <w:t>Click here to view the PFS Required Outcome Measures.</w:t>
              </w:r>
            </w:hyperlink>
          </w:p>
          <w:p w14:paraId="609D5953" w14:textId="7E5DB036" w:rsidR="00205F6D" w:rsidRDefault="00AA738C" w:rsidP="00205F6D">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289024" behindDoc="0" locked="0" layoutInCell="1" allowOverlap="1" wp14:anchorId="60A7BEAD" wp14:editId="42635BA1">
                      <wp:simplePos x="0" y="0"/>
                      <wp:positionH relativeFrom="column">
                        <wp:posOffset>157480</wp:posOffset>
                      </wp:positionH>
                      <wp:positionV relativeFrom="page">
                        <wp:posOffset>2366645</wp:posOffset>
                      </wp:positionV>
                      <wp:extent cx="197485" cy="197485"/>
                      <wp:effectExtent l="0" t="0" r="12065" b="12065"/>
                      <wp:wrapNone/>
                      <wp:docPr id="1036" name="Oval 10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217B4"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7BEAD" id="Oval 1036" o:spid="_x0000_s1557" style="position:absolute;left:0;text-align:left;margin-left:12.4pt;margin-top:186.35pt;width:15.55pt;height:15.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" fillcolor="yellow" strokecolor="black [3213]" strokeweight=".5pt">
                      <v:stroke joinstyle="miter"/>
                      <v:textbox inset="0,0,0,0">
                        <w:txbxContent>
                          <w:p w14:paraId="6E8217B4"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205F6D">
              <w:t>Select Grantee:</w:t>
            </w:r>
            <w:r w:rsidR="00205F6D">
              <w:tab/>
            </w:r>
            <w:r w:rsidR="00205F6D" w:rsidRPr="00214C07">
              <w:rPr>
                <w:rFonts w:cs="Times New Roman"/>
                <w:b w:val="0"/>
                <w:bCs/>
                <w:noProof/>
                <w:color w:val="3C3C3C"/>
                <w:position w:val="-6"/>
              </w:rPr>
              <w:drawing>
                <wp:inline distT="0" distB="0" distL="0" distR="0" wp14:anchorId="70BE555C" wp14:editId="50DDB0FE">
                  <wp:extent cx="2755000" cy="182880"/>
                  <wp:effectExtent l="0" t="0" r="7620" b="7620"/>
                  <wp:docPr id="574" name="Picture 57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61892AA" w14:textId="4480E263" w:rsidR="00205F6D" w:rsidRDefault="00205F6D" w:rsidP="00205F6D">
            <w:pPr>
              <w:pStyle w:val="BodyTextBold"/>
              <w:rPr>
                <w:shd w:val="clear" w:color="auto" w:fill="FFFFFF"/>
              </w:rPr>
            </w:pPr>
          </w:p>
          <w:p w14:paraId="17BF5342" w14:textId="7AC7C68F" w:rsidR="00205F6D" w:rsidRDefault="00205F6D" w:rsidP="00205F6D">
            <w:pPr>
              <w:pStyle w:val="BodyText2"/>
              <w:pBdr>
                <w:top w:val="single" w:sz="4" w:space="1" w:color="D9D9D9" w:themeColor="background1" w:themeShade="D9"/>
              </w:pBdr>
              <w:rPr>
                <w:szCs w:val="18"/>
                <w:shd w:val="clear" w:color="auto" w:fill="FFFFFF"/>
              </w:rPr>
            </w:pPr>
          </w:p>
          <w:p w14:paraId="21E9DA1A" w14:textId="44289910" w:rsidR="00205F6D" w:rsidRDefault="00340F55" w:rsidP="00205F6D">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618752" behindDoc="0" locked="0" layoutInCell="1" allowOverlap="1" wp14:anchorId="3C41532C" wp14:editId="5585EBDC">
                      <wp:simplePos x="0" y="0"/>
                      <wp:positionH relativeFrom="column">
                        <wp:posOffset>153670</wp:posOffset>
                      </wp:positionH>
                      <wp:positionV relativeFrom="page">
                        <wp:posOffset>3217545</wp:posOffset>
                      </wp:positionV>
                      <wp:extent cx="197485" cy="197485"/>
                      <wp:effectExtent l="0" t="0" r="12065" b="12065"/>
                      <wp:wrapNone/>
                      <wp:docPr id="4108" name="Oval 4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F36A485" w14:textId="3C2D4A50" w:rsidR="00EE7FC1" w:rsidRPr="00FE69B0" w:rsidRDefault="00EE7FC1" w:rsidP="00340F5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1532C" id="Oval 4108" o:spid="_x0000_s1558" style="position:absolute;left:0;text-align:left;margin-left:12.1pt;margin-top:253.35pt;width:15.55pt;height:15.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iKewIAAAs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" fillcolor="yellow" strokecolor="windowText" strokeweight=".5pt">
                      <v:stroke joinstyle="miter"/>
                      <v:textbox inset="0,0,0,0">
                        <w:txbxContent>
                          <w:p w14:paraId="2F36A485" w14:textId="3C2D4A50" w:rsidR="00EE7FC1" w:rsidRPr="00FE69B0" w:rsidRDefault="00EE7FC1" w:rsidP="00340F55">
                            <w:pPr>
                              <w:jc w:val="center"/>
                              <w:rPr>
                                <w:color w:val="000000" w:themeColor="text1"/>
                              </w:rPr>
                            </w:pPr>
                            <w:r>
                              <w:rPr>
                                <w:color w:val="000000" w:themeColor="text1"/>
                              </w:rPr>
                              <w:t>2</w:t>
                            </w:r>
                          </w:p>
                        </w:txbxContent>
                      </v:textbox>
                      <w10:wrap anchory="page"/>
                    </v:oval>
                  </w:pict>
                </mc:Fallback>
              </mc:AlternateContent>
            </w:r>
            <w:r w:rsidR="00205F6D" w:rsidRPr="003174EB">
              <w:rPr>
                <w:rStyle w:val="BodyText2Char"/>
              </w:rPr>
              <w:t>Select Subrecipient:</w:t>
            </w:r>
            <w:r w:rsidR="00205F6D">
              <w:tab/>
            </w:r>
            <w:r w:rsidR="00205F6D" w:rsidRPr="00214C07">
              <w:rPr>
                <w:rFonts w:cs="Times New Roman"/>
                <w:bCs/>
                <w:noProof/>
                <w:color w:val="3C3C3C"/>
                <w:position w:val="-6"/>
              </w:rPr>
              <w:drawing>
                <wp:inline distT="0" distB="0" distL="0" distR="0" wp14:anchorId="63DBE2CD" wp14:editId="0598CD36">
                  <wp:extent cx="2755000" cy="182880"/>
                  <wp:effectExtent l="0" t="0" r="7620" b="7620"/>
                  <wp:docPr id="576" name="Picture 57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360EA18" w14:textId="54528E37" w:rsidR="00205F6D" w:rsidRDefault="00205F6D" w:rsidP="00205F6D">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specific outcome measure. In the Record Listing, click on the Data Source Name link to edit a previously added record. Click on Add Follow-up Data to add follow-up data for a previously entered baseline record.</w:t>
            </w:r>
            <w:r>
              <w:rPr>
                <w:rStyle w:val="apple-converted-space"/>
                <w:szCs w:val="18"/>
                <w:shd w:val="clear" w:color="auto" w:fill="FFFFFF"/>
              </w:rPr>
              <w:t> </w:t>
            </w:r>
          </w:p>
          <w:p w14:paraId="58015B9B" w14:textId="4B9465D1" w:rsidR="00205F6D" w:rsidRDefault="00205F6D" w:rsidP="00205F6D">
            <w:pPr>
              <w:pStyle w:val="BodyText2"/>
              <w:rPr>
                <w:rStyle w:val="apple-converted-space"/>
                <w:szCs w:val="18"/>
                <w:shd w:val="clear" w:color="auto" w:fill="FFFFFF"/>
              </w:rPr>
            </w:pPr>
          </w:p>
          <w:p w14:paraId="47242EB0" w14:textId="1712D161" w:rsidR="00205F6D" w:rsidRDefault="00340F55" w:rsidP="00205F6D">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622848" behindDoc="0" locked="0" layoutInCell="1" allowOverlap="1" wp14:anchorId="5B822443" wp14:editId="349F40B1">
                      <wp:simplePos x="0" y="0"/>
                      <wp:positionH relativeFrom="column">
                        <wp:posOffset>4138930</wp:posOffset>
                      </wp:positionH>
                      <wp:positionV relativeFrom="page">
                        <wp:posOffset>4508500</wp:posOffset>
                      </wp:positionV>
                      <wp:extent cx="197485" cy="197485"/>
                      <wp:effectExtent l="0" t="0" r="12065" b="12065"/>
                      <wp:wrapNone/>
                      <wp:docPr id="4110" name="Oval 4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AC4276B" w14:textId="7406302B" w:rsidR="00EE7FC1" w:rsidRPr="00FE69B0" w:rsidRDefault="00EE7FC1" w:rsidP="00340F5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22443" id="Oval 4110" o:spid="_x0000_s1559" style="position:absolute;left:0;text-align:left;margin-left:325.9pt;margin-top:355pt;width:15.55pt;height:15.5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" fillcolor="yellow" strokecolor="windowText" strokeweight=".5pt">
                      <v:stroke joinstyle="miter"/>
                      <v:textbox inset="0,0,0,0">
                        <w:txbxContent>
                          <w:p w14:paraId="5AC4276B" w14:textId="7406302B" w:rsidR="00EE7FC1" w:rsidRPr="00FE69B0" w:rsidRDefault="00EE7FC1" w:rsidP="00340F55">
                            <w:pPr>
                              <w:jc w:val="center"/>
                              <w:rPr>
                                <w:color w:val="000000" w:themeColor="text1"/>
                              </w:rPr>
                            </w:pPr>
                            <w:r>
                              <w:rPr>
                                <w:color w:val="000000" w:themeColor="text1"/>
                              </w:rPr>
                              <w:t>5</w:t>
                            </w:r>
                          </w:p>
                        </w:txbxContent>
                      </v:textbox>
                      <w10:wrap anchory="page"/>
                    </v:oval>
                  </w:pict>
                </mc:Fallback>
              </mc:AlternateContent>
            </w: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626944" behindDoc="0" locked="0" layoutInCell="1" allowOverlap="1" wp14:anchorId="4A7C36C5" wp14:editId="16EDDB9F">
                      <wp:simplePos x="0" y="0"/>
                      <wp:positionH relativeFrom="column">
                        <wp:posOffset>161290</wp:posOffset>
                      </wp:positionH>
                      <wp:positionV relativeFrom="page">
                        <wp:posOffset>4494530</wp:posOffset>
                      </wp:positionV>
                      <wp:extent cx="197485" cy="197485"/>
                      <wp:effectExtent l="0" t="0" r="12065" b="12065"/>
                      <wp:wrapNone/>
                      <wp:docPr id="4112" name="Oval 4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7A843C7A" w14:textId="622A2472" w:rsidR="00EE7FC1" w:rsidRPr="00FE69B0" w:rsidRDefault="00EE7FC1" w:rsidP="00340F5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C36C5" id="Oval 4112" o:spid="_x0000_s1560" style="position:absolute;left:0;text-align:left;margin-left:12.7pt;margin-top:353.9pt;width:15.55pt;height:15.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9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" fillcolor="yellow" strokecolor="windowText" strokeweight=".5pt">
                      <v:stroke joinstyle="miter"/>
                      <v:textbox inset="0,0,0,0">
                        <w:txbxContent>
                          <w:p w14:paraId="7A843C7A" w14:textId="622A2472" w:rsidR="00EE7FC1" w:rsidRPr="00FE69B0" w:rsidRDefault="00EE7FC1" w:rsidP="00340F55">
                            <w:pPr>
                              <w:jc w:val="center"/>
                              <w:rPr>
                                <w:color w:val="000000" w:themeColor="text1"/>
                              </w:rPr>
                            </w:pPr>
                            <w:r>
                              <w:rPr>
                                <w:color w:val="000000" w:themeColor="text1"/>
                              </w:rPr>
                              <w:t>4</w:t>
                            </w:r>
                          </w:p>
                        </w:txbxContent>
                      </v:textbox>
                      <w10:wrap anchory="page"/>
                    </v:oval>
                  </w:pict>
                </mc:Fallback>
              </mc:AlternateContent>
            </w: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620800" behindDoc="0" locked="0" layoutInCell="1" allowOverlap="1" wp14:anchorId="019B06AD" wp14:editId="69A60B16">
                      <wp:simplePos x="0" y="0"/>
                      <wp:positionH relativeFrom="column">
                        <wp:posOffset>146050</wp:posOffset>
                      </wp:positionH>
                      <wp:positionV relativeFrom="page">
                        <wp:posOffset>4166870</wp:posOffset>
                      </wp:positionV>
                      <wp:extent cx="197485" cy="197485"/>
                      <wp:effectExtent l="0" t="0" r="12065" b="12065"/>
                      <wp:wrapNone/>
                      <wp:docPr id="4109" name="Oval 4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731DADDF" w14:textId="7C2158BE" w:rsidR="00EE7FC1" w:rsidRPr="00FE69B0" w:rsidRDefault="00EE7FC1" w:rsidP="00340F5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B06AD" id="Oval 4109" o:spid="_x0000_s1561" style="position:absolute;left:0;text-align:left;margin-left:11.5pt;margin-top:328.1pt;width:15.55pt;height:15.5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Vew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" fillcolor="yellow" strokecolor="windowText" strokeweight=".5pt">
                      <v:stroke joinstyle="miter"/>
                      <v:textbox inset="0,0,0,0">
                        <w:txbxContent>
                          <w:p w14:paraId="731DADDF" w14:textId="7C2158BE" w:rsidR="00EE7FC1" w:rsidRPr="00FE69B0" w:rsidRDefault="00EE7FC1" w:rsidP="00340F55">
                            <w:pPr>
                              <w:jc w:val="center"/>
                              <w:rPr>
                                <w:color w:val="000000" w:themeColor="text1"/>
                              </w:rPr>
                            </w:pPr>
                            <w:r>
                              <w:rPr>
                                <w:color w:val="000000" w:themeColor="text1"/>
                              </w:rPr>
                              <w:t>3</w:t>
                            </w:r>
                          </w:p>
                        </w:txbxContent>
                      </v:textbox>
                      <w10:wrap anchory="page"/>
                    </v:oval>
                  </w:pict>
                </mc:Fallback>
              </mc:AlternateContent>
            </w:r>
            <w:r w:rsidR="00205F6D">
              <w:rPr>
                <w:noProof/>
              </w:rPr>
              <mc:AlternateContent>
                <mc:Choice Requires="wps">
                  <w:drawing>
                    <wp:inline distT="0" distB="0" distL="0" distR="0" wp14:anchorId="520531F6" wp14:editId="454C3258">
                      <wp:extent cx="1114425" cy="228600"/>
                      <wp:effectExtent l="0" t="0" r="28575" b="19050"/>
                      <wp:docPr id="504" name="Rectangle 504"/>
                      <wp:cNvGraphicFramePr/>
                      <a:graphic xmlns:a="http://schemas.openxmlformats.org/drawingml/2006/main">
                        <a:graphicData uri="http://schemas.microsoft.com/office/word/2010/wordprocessingShape">
                          <wps:wsp>
                            <wps:cNvSpPr/>
                            <wps:spPr>
                              <a:xfrm>
                                <a:off x="0" y="0"/>
                                <a:ext cx="1114425"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3C73D" w14:textId="77777777" w:rsidR="00EE7FC1" w:rsidRPr="00DD3455" w:rsidRDefault="00EE7FC1" w:rsidP="00205F6D">
                                  <w:pPr>
                                    <w:jc w:val="center"/>
                                    <w:rPr>
                                      <w:color w:val="000000" w:themeColor="text1"/>
                                      <w:szCs w:val="18"/>
                                    </w:rPr>
                                  </w:pPr>
                                  <w:r w:rsidRPr="00DD3455">
                                    <w:rPr>
                                      <w:color w:val="000000" w:themeColor="text1"/>
                                      <w:szCs w:val="18"/>
                                    </w:rPr>
                                    <w:t xml:space="preserve">Add </w:t>
                                  </w:r>
                                  <w:r>
                                    <w:rPr>
                                      <w:color w:val="000000" w:themeColor="text1"/>
                                      <w:szCs w:val="18"/>
                                    </w:rPr>
                                    <w:t>a Record</w:t>
                                  </w:r>
                                </w:p>
                                <w:p w14:paraId="348F100E" w14:textId="77777777" w:rsidR="00EE7FC1" w:rsidRPr="000F6347" w:rsidRDefault="00EE7FC1" w:rsidP="00205F6D">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0531F6" id="Rectangle 504" o:spid="_x0000_s1562"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" fillcolor="#e7e6e6 [3214]" strokecolor="#bfbfbf [2412]" strokeweight="1pt">
                      <v:textbox>
                        <w:txbxContent>
                          <w:p w14:paraId="01D3C73D" w14:textId="77777777" w:rsidR="00EE7FC1" w:rsidRPr="00DD3455" w:rsidRDefault="00EE7FC1" w:rsidP="00205F6D">
                            <w:pPr>
                              <w:jc w:val="center"/>
                              <w:rPr>
                                <w:color w:val="000000" w:themeColor="text1"/>
                                <w:szCs w:val="18"/>
                              </w:rPr>
                            </w:pPr>
                            <w:r w:rsidRPr="00DD3455">
                              <w:rPr>
                                <w:color w:val="000000" w:themeColor="text1"/>
                                <w:szCs w:val="18"/>
                              </w:rPr>
                              <w:t xml:space="preserve">Add </w:t>
                            </w:r>
                            <w:r>
                              <w:rPr>
                                <w:color w:val="000000" w:themeColor="text1"/>
                                <w:szCs w:val="18"/>
                              </w:rPr>
                              <w:t>a Record</w:t>
                            </w:r>
                          </w:p>
                          <w:p w14:paraId="348F100E" w14:textId="77777777" w:rsidR="00EE7FC1" w:rsidRPr="000F6347" w:rsidRDefault="00EE7FC1" w:rsidP="00205F6D">
                            <w:pPr>
                              <w:jc w:val="center"/>
                              <w:rPr>
                                <w:color w:val="000000" w:themeColor="text1"/>
                                <w:sz w:val="16"/>
                                <w:szCs w:val="16"/>
                              </w:rPr>
                            </w:pPr>
                          </w:p>
                        </w:txbxContent>
                      </v:textbox>
                      <w10:anchorlock/>
                    </v:rect>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40"/>
              <w:gridCol w:w="3330"/>
              <w:gridCol w:w="1440"/>
              <w:gridCol w:w="1800"/>
              <w:gridCol w:w="1890"/>
            </w:tblGrid>
            <w:tr w:rsidR="00205F6D" w14:paraId="1022EEBF" w14:textId="77777777" w:rsidTr="00205F6D">
              <w:trPr>
                <w:trHeight w:val="251"/>
              </w:trPr>
              <w:tc>
                <w:tcPr>
                  <w:tcW w:w="1340" w:type="dxa"/>
                  <w:shd w:val="clear" w:color="auto" w:fill="E7E6E6" w:themeFill="background2"/>
                </w:tcPr>
                <w:p w14:paraId="521FE68F" w14:textId="77777777" w:rsidR="00205F6D" w:rsidRPr="001220AD" w:rsidRDefault="00205F6D" w:rsidP="00205F6D">
                  <w:pPr>
                    <w:pStyle w:val="BodyTextBold"/>
                    <w:shd w:val="clear" w:color="auto" w:fill="auto"/>
                    <w:spacing w:before="80"/>
                    <w:ind w:left="0"/>
                    <w:rPr>
                      <w:b w:val="0"/>
                      <w:color w:val="auto"/>
                      <w:u w:val="single"/>
                    </w:rPr>
                  </w:pPr>
                  <w:r>
                    <w:rPr>
                      <w:b w:val="0"/>
                      <w:color w:val="auto"/>
                      <w:u w:val="single"/>
                    </w:rPr>
                    <w:t>Subrecipient</w:t>
                  </w:r>
                </w:p>
              </w:tc>
              <w:tc>
                <w:tcPr>
                  <w:tcW w:w="3330" w:type="dxa"/>
                  <w:shd w:val="clear" w:color="auto" w:fill="E7E6E6" w:themeFill="background2"/>
                </w:tcPr>
                <w:p w14:paraId="2CDCE6E0" w14:textId="53D3F75E" w:rsidR="00205F6D" w:rsidRDefault="00205F6D" w:rsidP="00205F6D">
                  <w:pPr>
                    <w:pStyle w:val="BodyTextBold"/>
                    <w:shd w:val="clear" w:color="auto" w:fill="auto"/>
                    <w:spacing w:before="80"/>
                    <w:ind w:left="0"/>
                    <w:rPr>
                      <w:b w:val="0"/>
                      <w:color w:val="auto"/>
                      <w:u w:val="single"/>
                    </w:rPr>
                  </w:pPr>
                  <w:r>
                    <w:rPr>
                      <w:b w:val="0"/>
                      <w:color w:val="auto"/>
                      <w:u w:val="single"/>
                    </w:rPr>
                    <w:t>Measure</w:t>
                  </w:r>
                  <w:r w:rsidRPr="00AD127C">
                    <w:rPr>
                      <w:b w:val="0"/>
                      <w:strike/>
                      <w:color w:val="auto"/>
                      <w:u w:val="single"/>
                    </w:rPr>
                    <w:t>s</w:t>
                  </w:r>
                </w:p>
              </w:tc>
              <w:tc>
                <w:tcPr>
                  <w:tcW w:w="1440" w:type="dxa"/>
                  <w:shd w:val="clear" w:color="auto" w:fill="E7E6E6" w:themeFill="background2"/>
                </w:tcPr>
                <w:p w14:paraId="3191DA92" w14:textId="7269AFD8" w:rsidR="00205F6D" w:rsidRDefault="00205F6D" w:rsidP="00205F6D">
                  <w:pPr>
                    <w:pStyle w:val="BodyTextBold"/>
                    <w:shd w:val="clear" w:color="auto" w:fill="auto"/>
                    <w:spacing w:before="80"/>
                    <w:ind w:left="0"/>
                    <w:rPr>
                      <w:b w:val="0"/>
                      <w:color w:val="auto"/>
                      <w:u w:val="single"/>
                    </w:rPr>
                  </w:pPr>
                  <w:r>
                    <w:rPr>
                      <w:b w:val="0"/>
                      <w:color w:val="auto"/>
                      <w:u w:val="single"/>
                    </w:rPr>
                    <w:t>Baseline Date</w:t>
                  </w:r>
                </w:p>
              </w:tc>
              <w:tc>
                <w:tcPr>
                  <w:tcW w:w="1800" w:type="dxa"/>
                  <w:shd w:val="clear" w:color="auto" w:fill="E7E6E6" w:themeFill="background2"/>
                </w:tcPr>
                <w:p w14:paraId="437AD98C" w14:textId="007C1F80" w:rsidR="00205F6D" w:rsidRPr="0013141C" w:rsidRDefault="00205F6D" w:rsidP="00205F6D">
                  <w:pPr>
                    <w:pStyle w:val="BodyTextBold"/>
                    <w:shd w:val="clear" w:color="auto" w:fill="auto"/>
                    <w:spacing w:before="80"/>
                    <w:ind w:left="0"/>
                    <w:rPr>
                      <w:b w:val="0"/>
                      <w:color w:val="auto"/>
                      <w:u w:val="single"/>
                    </w:rPr>
                  </w:pPr>
                  <w:r>
                    <w:rPr>
                      <w:b w:val="0"/>
                      <w:color w:val="auto"/>
                      <w:u w:val="single"/>
                    </w:rPr>
                    <w:t>Follow-Up Date(s)</w:t>
                  </w:r>
                </w:p>
              </w:tc>
              <w:tc>
                <w:tcPr>
                  <w:tcW w:w="1890" w:type="dxa"/>
                  <w:shd w:val="clear" w:color="auto" w:fill="E7E6E6" w:themeFill="background2"/>
                </w:tcPr>
                <w:p w14:paraId="5AF8A6C6" w14:textId="69882C64" w:rsidR="00205F6D" w:rsidRPr="0013141C" w:rsidRDefault="00340F55" w:rsidP="00205F6D">
                  <w:pPr>
                    <w:pStyle w:val="BodyTextBold"/>
                    <w:shd w:val="clear" w:color="auto" w:fill="auto"/>
                    <w:spacing w:before="80"/>
                    <w:ind w:left="0"/>
                    <w:rPr>
                      <w:b w:val="0"/>
                      <w:color w:val="auto"/>
                      <w:u w:val="single"/>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2624896" behindDoc="0" locked="0" layoutInCell="1" allowOverlap="1" wp14:anchorId="45672C6D" wp14:editId="2DC96093">
                            <wp:simplePos x="0" y="0"/>
                            <wp:positionH relativeFrom="column">
                              <wp:posOffset>374650</wp:posOffset>
                            </wp:positionH>
                            <wp:positionV relativeFrom="page">
                              <wp:posOffset>25400</wp:posOffset>
                            </wp:positionV>
                            <wp:extent cx="197485" cy="197485"/>
                            <wp:effectExtent l="0" t="0" r="12065" b="12065"/>
                            <wp:wrapNone/>
                            <wp:docPr id="4111" name="Oval 4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52A7ADCF" w14:textId="4C1DA68B" w:rsidR="00EE7FC1" w:rsidRPr="00FE69B0" w:rsidRDefault="00EE7FC1" w:rsidP="00340F5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72C6D" id="Oval 4111" o:spid="_x0000_s1563" style="position:absolute;margin-left:29.5pt;margin-top:2pt;width:15.55pt;height:15.5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2wew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" fillcolor="yellow" strokecolor="windowText" strokeweight=".5pt">
                            <v:stroke joinstyle="miter"/>
                            <v:textbox inset="0,0,0,0">
                              <w:txbxContent>
                                <w:p w14:paraId="52A7ADCF" w14:textId="4C1DA68B" w:rsidR="00EE7FC1" w:rsidRPr="00FE69B0" w:rsidRDefault="00EE7FC1" w:rsidP="00340F55">
                                  <w:pPr>
                                    <w:jc w:val="center"/>
                                    <w:rPr>
                                      <w:color w:val="000000" w:themeColor="text1"/>
                                    </w:rPr>
                                  </w:pPr>
                                  <w:r>
                                    <w:rPr>
                                      <w:color w:val="000000" w:themeColor="text1"/>
                                    </w:rPr>
                                    <w:t>6</w:t>
                                  </w:r>
                                </w:p>
                              </w:txbxContent>
                            </v:textbox>
                            <w10:wrap anchory="page"/>
                          </v:oval>
                        </w:pict>
                      </mc:Fallback>
                    </mc:AlternateContent>
                  </w:r>
                </w:p>
              </w:tc>
            </w:tr>
            <w:tr w:rsidR="00205F6D" w14:paraId="21D0FE3E" w14:textId="77777777" w:rsidTr="00205F6D">
              <w:tc>
                <w:tcPr>
                  <w:tcW w:w="1340" w:type="dxa"/>
                  <w:vAlign w:val="center"/>
                </w:tcPr>
                <w:p w14:paraId="272DCFAF" w14:textId="77777777" w:rsidR="00205F6D" w:rsidRPr="00BC2BF2" w:rsidRDefault="00205F6D" w:rsidP="00205F6D">
                  <w:pPr>
                    <w:pStyle w:val="BodyText"/>
                    <w:spacing w:after="0"/>
                    <w:rPr>
                      <w:szCs w:val="18"/>
                      <w:u w:val="single"/>
                    </w:rPr>
                  </w:pPr>
                  <w:r>
                    <w:rPr>
                      <w:szCs w:val="18"/>
                      <w:u w:val="single"/>
                    </w:rPr>
                    <w:t>Name</w:t>
                  </w:r>
                </w:p>
              </w:tc>
              <w:tc>
                <w:tcPr>
                  <w:tcW w:w="3330" w:type="dxa"/>
                </w:tcPr>
                <w:p w14:paraId="23852C31" w14:textId="77777777" w:rsidR="00205F6D" w:rsidRPr="00F36AF2" w:rsidRDefault="00205F6D" w:rsidP="00205F6D">
                  <w:pPr>
                    <w:pStyle w:val="BodyText"/>
                    <w:spacing w:after="0"/>
                    <w:rPr>
                      <w:u w:val="single"/>
                    </w:rPr>
                  </w:pPr>
                  <w:r w:rsidRPr="00726A96">
                    <w:rPr>
                      <w:szCs w:val="18"/>
                    </w:rPr>
                    <w:t>Lorem ipsum.</w:t>
                  </w:r>
                  <w:r w:rsidRPr="00726A96">
                    <w:t xml:space="preserve"> Da veri nonecer spedit labo.</w:t>
                  </w:r>
                </w:p>
              </w:tc>
              <w:tc>
                <w:tcPr>
                  <w:tcW w:w="1440" w:type="dxa"/>
                </w:tcPr>
                <w:p w14:paraId="46FD0F72" w14:textId="77777777" w:rsidR="00205F6D" w:rsidRPr="00F36AF2" w:rsidRDefault="00205F6D" w:rsidP="00205F6D">
                  <w:pPr>
                    <w:pStyle w:val="BodyText"/>
                    <w:spacing w:after="0"/>
                    <w:rPr>
                      <w:u w:val="single"/>
                    </w:rPr>
                  </w:pPr>
                  <w:r w:rsidRPr="0092538B">
                    <w:t>mm/dd/yyyy</w:t>
                  </w:r>
                </w:p>
              </w:tc>
              <w:tc>
                <w:tcPr>
                  <w:tcW w:w="1800" w:type="dxa"/>
                </w:tcPr>
                <w:p w14:paraId="7546525E" w14:textId="0AC14D3D" w:rsidR="00205F6D" w:rsidRPr="00726A96" w:rsidRDefault="00205F6D" w:rsidP="00205F6D">
                  <w:pPr>
                    <w:pStyle w:val="BodyText"/>
                    <w:spacing w:after="0"/>
                    <w:rPr>
                      <w:szCs w:val="18"/>
                    </w:rPr>
                  </w:pPr>
                  <w:r w:rsidRPr="0092538B">
                    <w:t>mm/dd/yyyy</w:t>
                  </w:r>
                </w:p>
              </w:tc>
              <w:tc>
                <w:tcPr>
                  <w:tcW w:w="1890" w:type="dxa"/>
                </w:tcPr>
                <w:p w14:paraId="25D2C4B4" w14:textId="77777777" w:rsidR="00205F6D" w:rsidRPr="00CB65D5" w:rsidRDefault="00205F6D" w:rsidP="00205F6D">
                  <w:pPr>
                    <w:pStyle w:val="BodyText"/>
                    <w:spacing w:after="0"/>
                    <w:rPr>
                      <w:szCs w:val="18"/>
                      <w:u w:val="single"/>
                    </w:rPr>
                  </w:pPr>
                  <w:r w:rsidRPr="00CB65D5">
                    <w:rPr>
                      <w:szCs w:val="18"/>
                      <w:u w:val="single"/>
                    </w:rPr>
                    <w:t>Add Follow-Up Data</w:t>
                  </w:r>
                </w:p>
              </w:tc>
            </w:tr>
            <w:tr w:rsidR="00205F6D" w14:paraId="630C7A57" w14:textId="77777777" w:rsidTr="00205F6D">
              <w:tc>
                <w:tcPr>
                  <w:tcW w:w="1340" w:type="dxa"/>
                  <w:vAlign w:val="center"/>
                </w:tcPr>
                <w:p w14:paraId="69B6439F" w14:textId="77777777" w:rsidR="00205F6D" w:rsidRPr="00BC2BF2" w:rsidRDefault="00205F6D" w:rsidP="00205F6D">
                  <w:pPr>
                    <w:pStyle w:val="BodyText"/>
                    <w:spacing w:after="0"/>
                    <w:rPr>
                      <w:szCs w:val="18"/>
                      <w:u w:val="single"/>
                    </w:rPr>
                  </w:pPr>
                  <w:r>
                    <w:rPr>
                      <w:szCs w:val="18"/>
                      <w:u w:val="single"/>
                    </w:rPr>
                    <w:t>Name</w:t>
                  </w:r>
                </w:p>
              </w:tc>
              <w:tc>
                <w:tcPr>
                  <w:tcW w:w="3330" w:type="dxa"/>
                </w:tcPr>
                <w:p w14:paraId="104D2652" w14:textId="77777777" w:rsidR="00205F6D" w:rsidRPr="00F36AF2" w:rsidRDefault="00205F6D" w:rsidP="00205F6D">
                  <w:pPr>
                    <w:pStyle w:val="BodyText"/>
                    <w:spacing w:after="0"/>
                    <w:rPr>
                      <w:u w:val="single"/>
                    </w:rPr>
                  </w:pPr>
                  <w:r w:rsidRPr="00726A96">
                    <w:rPr>
                      <w:szCs w:val="18"/>
                    </w:rPr>
                    <w:t>Lorem ipsum.</w:t>
                  </w:r>
                  <w:r w:rsidRPr="00726A96">
                    <w:t xml:space="preserve"> Da veri nonecer spedit labo.</w:t>
                  </w:r>
                </w:p>
              </w:tc>
              <w:tc>
                <w:tcPr>
                  <w:tcW w:w="1440" w:type="dxa"/>
                </w:tcPr>
                <w:p w14:paraId="7AC3DF6B" w14:textId="77777777" w:rsidR="00205F6D" w:rsidRPr="00F36AF2" w:rsidRDefault="00205F6D" w:rsidP="00205F6D">
                  <w:pPr>
                    <w:pStyle w:val="BodyText"/>
                    <w:spacing w:after="0"/>
                    <w:rPr>
                      <w:u w:val="single"/>
                    </w:rPr>
                  </w:pPr>
                  <w:r w:rsidRPr="0092538B">
                    <w:t>mm/dd/yyyy</w:t>
                  </w:r>
                </w:p>
              </w:tc>
              <w:tc>
                <w:tcPr>
                  <w:tcW w:w="1800" w:type="dxa"/>
                </w:tcPr>
                <w:p w14:paraId="475EFE96" w14:textId="6437D354" w:rsidR="00205F6D" w:rsidRPr="00726A96" w:rsidRDefault="00205F6D" w:rsidP="00205F6D">
                  <w:pPr>
                    <w:pStyle w:val="BodyText"/>
                    <w:spacing w:after="0"/>
                    <w:rPr>
                      <w:szCs w:val="18"/>
                    </w:rPr>
                  </w:pPr>
                  <w:r w:rsidRPr="0092538B">
                    <w:t>mm/dd/yyyy</w:t>
                  </w:r>
                </w:p>
              </w:tc>
              <w:tc>
                <w:tcPr>
                  <w:tcW w:w="1890" w:type="dxa"/>
                </w:tcPr>
                <w:p w14:paraId="22599DEE" w14:textId="77777777" w:rsidR="00205F6D" w:rsidRPr="00726A96" w:rsidRDefault="00205F6D" w:rsidP="00205F6D">
                  <w:pPr>
                    <w:pStyle w:val="BodyText"/>
                    <w:spacing w:after="0"/>
                    <w:rPr>
                      <w:szCs w:val="18"/>
                    </w:rPr>
                  </w:pPr>
                  <w:r w:rsidRPr="00CB65D5">
                    <w:rPr>
                      <w:szCs w:val="18"/>
                      <w:u w:val="single"/>
                    </w:rPr>
                    <w:t>Add Follow-Up Data</w:t>
                  </w:r>
                </w:p>
              </w:tc>
            </w:tr>
          </w:tbl>
          <w:p w14:paraId="1E48326C" w14:textId="3B20C45E" w:rsidR="00205F6D" w:rsidRDefault="00205F6D" w:rsidP="0090109B"/>
        </w:tc>
        <w:tc>
          <w:tcPr>
            <w:tcW w:w="250" w:type="dxa"/>
            <w:tcBorders>
              <w:top w:val="nil"/>
              <w:bottom w:val="nil"/>
            </w:tcBorders>
            <w:tcMar>
              <w:left w:w="0" w:type="dxa"/>
              <w:right w:w="0" w:type="dxa"/>
            </w:tcMar>
          </w:tcPr>
          <w:p w14:paraId="52C31CE5" w14:textId="77777777" w:rsidR="00205F6D" w:rsidRPr="00503AD1" w:rsidRDefault="00205F6D" w:rsidP="00503AD1">
            <w:pPr>
              <w:rPr>
                <w:sz w:val="8"/>
                <w:szCs w:val="8"/>
              </w:rPr>
            </w:pPr>
          </w:p>
        </w:tc>
        <w:tc>
          <w:tcPr>
            <w:tcW w:w="4239" w:type="dxa"/>
            <w:vMerge/>
          </w:tcPr>
          <w:p w14:paraId="223857DB" w14:textId="77777777" w:rsidR="00205F6D" w:rsidRDefault="00205F6D" w:rsidP="0090109B"/>
        </w:tc>
      </w:tr>
      <w:tr w:rsidR="00F00DCA" w14:paraId="5C524BE9" w14:textId="77777777" w:rsidTr="00CE525F">
        <w:trPr>
          <w:trHeight w:val="368"/>
        </w:trPr>
        <w:tc>
          <w:tcPr>
            <w:tcW w:w="10489" w:type="dxa"/>
            <w:gridSpan w:val="5"/>
            <w:vMerge w:val="restart"/>
            <w:shd w:val="clear" w:color="auto" w:fill="324D57"/>
            <w:vAlign w:val="center"/>
          </w:tcPr>
          <w:p w14:paraId="0F4021FD" w14:textId="77777777" w:rsidR="00F00DCA" w:rsidRPr="00503AD1" w:rsidRDefault="00F00DCA"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A649179" w14:textId="77777777" w:rsidR="00F00DCA" w:rsidRPr="00503AD1" w:rsidRDefault="00F00DCA"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F2DA007" w14:textId="77777777" w:rsidR="00F00DCA" w:rsidRPr="00503AD1" w:rsidRDefault="00F00DCA" w:rsidP="00B74274">
            <w:pPr>
              <w:keepNext/>
              <w:rPr>
                <w:sz w:val="8"/>
                <w:szCs w:val="8"/>
              </w:rPr>
            </w:pPr>
          </w:p>
        </w:tc>
        <w:tc>
          <w:tcPr>
            <w:tcW w:w="4239" w:type="dxa"/>
            <w:shd w:val="clear" w:color="auto" w:fill="324D57"/>
            <w:vAlign w:val="center"/>
          </w:tcPr>
          <w:p w14:paraId="44611AEA" w14:textId="151B0F9D" w:rsidR="00F00DCA" w:rsidRPr="00503AD1" w:rsidRDefault="00F00DCA"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205F6D" w:rsidRPr="00205F6D">
              <w:rPr>
                <w:rFonts w:cs="Arial"/>
                <w:b/>
                <w:color w:val="FFFFFF" w:themeColor="background1"/>
                <w:sz w:val="20"/>
                <w:szCs w:val="20"/>
              </w:rPr>
              <w:fldChar w:fldCharType="begin"/>
            </w:r>
            <w:r w:rsidR="00205F6D" w:rsidRPr="00205F6D">
              <w:rPr>
                <w:rFonts w:cs="Arial"/>
                <w:b/>
                <w:color w:val="FFFFFF" w:themeColor="background1"/>
                <w:sz w:val="20"/>
                <w:szCs w:val="20"/>
              </w:rPr>
              <w:instrText xml:space="preserve"> PAGE   \* MERGEFORMAT </w:instrText>
            </w:r>
            <w:r w:rsidR="00205F6D" w:rsidRPr="00205F6D">
              <w:rPr>
                <w:rFonts w:cs="Arial"/>
                <w:b/>
                <w:color w:val="FFFFFF" w:themeColor="background1"/>
                <w:sz w:val="20"/>
                <w:szCs w:val="20"/>
              </w:rPr>
              <w:fldChar w:fldCharType="separate"/>
            </w:r>
            <w:r w:rsidR="000B1F5B">
              <w:rPr>
                <w:rFonts w:cs="Arial"/>
                <w:b/>
                <w:noProof/>
                <w:color w:val="FFFFFF" w:themeColor="background1"/>
                <w:sz w:val="20"/>
                <w:szCs w:val="20"/>
              </w:rPr>
              <w:t>70</w:t>
            </w:r>
            <w:r w:rsidR="00205F6D" w:rsidRPr="00205F6D">
              <w:rPr>
                <w:rFonts w:cs="Arial"/>
                <w:b/>
                <w:noProof/>
                <w:color w:val="FFFFFF" w:themeColor="background1"/>
                <w:sz w:val="20"/>
                <w:szCs w:val="20"/>
              </w:rPr>
              <w:fldChar w:fldCharType="end"/>
            </w:r>
          </w:p>
        </w:tc>
      </w:tr>
      <w:tr w:rsidR="00F00DCA" w14:paraId="1C02350C" w14:textId="77777777" w:rsidTr="00CE525F">
        <w:trPr>
          <w:trHeight w:val="503"/>
        </w:trPr>
        <w:tc>
          <w:tcPr>
            <w:tcW w:w="10489" w:type="dxa"/>
            <w:gridSpan w:val="5"/>
            <w:vMerge/>
            <w:tcBorders>
              <w:bottom w:val="single" w:sz="4" w:space="0" w:color="auto"/>
            </w:tcBorders>
            <w:shd w:val="clear" w:color="auto" w:fill="324D57"/>
            <w:vAlign w:val="center"/>
          </w:tcPr>
          <w:p w14:paraId="5C371FBB" w14:textId="77777777" w:rsidR="00F00DCA" w:rsidRDefault="00F00DCA" w:rsidP="00B74274">
            <w:pPr>
              <w:keepNext/>
              <w:jc w:val="center"/>
            </w:pPr>
          </w:p>
        </w:tc>
        <w:tc>
          <w:tcPr>
            <w:tcW w:w="250" w:type="dxa"/>
            <w:tcBorders>
              <w:top w:val="nil"/>
              <w:bottom w:val="nil"/>
            </w:tcBorders>
            <w:tcMar>
              <w:left w:w="0" w:type="dxa"/>
              <w:right w:w="0" w:type="dxa"/>
            </w:tcMar>
          </w:tcPr>
          <w:p w14:paraId="49C92CF6" w14:textId="77777777" w:rsidR="00F00DCA" w:rsidRPr="00503AD1" w:rsidRDefault="00F00DCA" w:rsidP="00B74274">
            <w:pPr>
              <w:keepNext/>
              <w:rPr>
                <w:sz w:val="8"/>
                <w:szCs w:val="8"/>
              </w:rPr>
            </w:pPr>
          </w:p>
        </w:tc>
        <w:tc>
          <w:tcPr>
            <w:tcW w:w="4239" w:type="dxa"/>
            <w:tcMar>
              <w:left w:w="58" w:type="dxa"/>
              <w:right w:w="58" w:type="dxa"/>
            </w:tcMar>
          </w:tcPr>
          <w:p w14:paraId="45CEC603" w14:textId="43586D45" w:rsidR="00F00DCA" w:rsidRPr="00503AD1" w:rsidRDefault="00F00DCA" w:rsidP="00B74274">
            <w:pPr>
              <w:keepNext/>
              <w:spacing w:before="60"/>
              <w:rPr>
                <w:rFonts w:cs="Arial"/>
                <w:szCs w:val="18"/>
              </w:rPr>
            </w:pPr>
            <w:r w:rsidRPr="00503AD1">
              <w:rPr>
                <w:rFonts w:cs="Arial"/>
                <w:szCs w:val="18"/>
              </w:rPr>
              <w:t xml:space="preserve">Page ID: </w:t>
            </w:r>
            <w:r w:rsidR="001114C7">
              <w:rPr>
                <w:rFonts w:cs="Arial"/>
                <w:szCs w:val="18"/>
              </w:rPr>
              <w:t>3.3.1</w:t>
            </w:r>
            <w:r w:rsidR="008F633C">
              <w:rPr>
                <w:rFonts w:cs="Arial"/>
                <w:szCs w:val="18"/>
              </w:rPr>
              <w:t xml:space="preserve"> (Administrative)</w:t>
            </w:r>
          </w:p>
          <w:p w14:paraId="288F4977" w14:textId="7D8950FC" w:rsidR="00F00DCA" w:rsidRDefault="00F00DCA" w:rsidP="00B74274">
            <w:pPr>
              <w:keepNext/>
              <w:spacing w:before="60"/>
            </w:pPr>
            <w:r w:rsidRPr="00503AD1">
              <w:rPr>
                <w:rFonts w:cs="Arial"/>
                <w:szCs w:val="18"/>
              </w:rPr>
              <w:t xml:space="preserve">Page Title: </w:t>
            </w:r>
            <w:r w:rsidRPr="00F00DCA">
              <w:rPr>
                <w:rFonts w:cs="Arial"/>
                <w:szCs w:val="18"/>
              </w:rPr>
              <w:t>Add/Edit Community-Level Outcome Data for Subrecipients</w:t>
            </w:r>
          </w:p>
        </w:tc>
      </w:tr>
      <w:tr w:rsidR="00F00DCA" w14:paraId="5A9CC901" w14:textId="77777777" w:rsidTr="00CE525F">
        <w:tc>
          <w:tcPr>
            <w:tcW w:w="985" w:type="dxa"/>
            <w:tcBorders>
              <w:bottom w:val="single" w:sz="4" w:space="0" w:color="auto"/>
              <w:right w:val="nil"/>
            </w:tcBorders>
            <w:shd w:val="clear" w:color="auto" w:fill="F2F2F2" w:themeFill="background1" w:themeFillShade="F2"/>
            <w:vAlign w:val="center"/>
          </w:tcPr>
          <w:p w14:paraId="1BB9C688" w14:textId="77777777" w:rsidR="00F00DCA" w:rsidRPr="00503AD1" w:rsidRDefault="00F00DCA"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1021996" w14:textId="77777777" w:rsidR="00F00DCA" w:rsidRPr="00503AD1" w:rsidRDefault="00F00DCA"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089C6297" w14:textId="77777777" w:rsidR="00F00DCA" w:rsidRPr="00503AD1" w:rsidRDefault="00F00DCA"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727EFF30" w14:textId="77777777" w:rsidR="00F00DCA" w:rsidRPr="00503AD1" w:rsidRDefault="00F00DCA"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D10C775" w14:textId="77777777" w:rsidR="00F00DCA" w:rsidRPr="00503AD1" w:rsidRDefault="00F00DCA"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7C08016" w14:textId="77777777" w:rsidR="00F00DCA" w:rsidRPr="00503AD1" w:rsidRDefault="00F00DCA"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0EFEA8C2" w14:textId="77777777" w:rsidR="00F00DCA" w:rsidRPr="00503AD1" w:rsidRDefault="00F00DCA" w:rsidP="00B74274">
            <w:pPr>
              <w:keepNext/>
              <w:spacing w:before="40" w:after="40"/>
              <w:rPr>
                <w:b/>
              </w:rPr>
            </w:pPr>
            <w:r w:rsidRPr="00503AD1">
              <w:rPr>
                <w:b/>
              </w:rPr>
              <w:t>Page Details</w:t>
            </w:r>
          </w:p>
        </w:tc>
      </w:tr>
      <w:tr w:rsidR="00F00DCA" w14:paraId="143E188D" w14:textId="77777777" w:rsidTr="00CE525F">
        <w:tc>
          <w:tcPr>
            <w:tcW w:w="10489" w:type="dxa"/>
            <w:gridSpan w:val="5"/>
            <w:tcBorders>
              <w:bottom w:val="nil"/>
            </w:tcBorders>
          </w:tcPr>
          <w:p w14:paraId="4BD823D9" w14:textId="03066AB1" w:rsidR="00F00DCA" w:rsidRPr="00B74274" w:rsidRDefault="00F00DCA" w:rsidP="00B74274">
            <w:pPr>
              <w:pStyle w:val="Webaddress"/>
              <w:keepNext/>
              <w:rPr>
                <w:sz w:val="17"/>
                <w:szCs w:val="17"/>
                <w:u w:val="none"/>
              </w:rPr>
            </w:pPr>
            <w:r w:rsidRPr="00B74274">
              <w:rPr>
                <w:sz w:val="17"/>
                <w:szCs w:val="17"/>
              </w:rPr>
              <w:t>Outcome Data</w:t>
            </w:r>
            <w:r w:rsidRPr="00B74274">
              <w:rPr>
                <w:sz w:val="17"/>
                <w:szCs w:val="17"/>
                <w:u w:val="none"/>
              </w:rPr>
              <w:t xml:space="preserve"> &gt; </w:t>
            </w:r>
            <w:r w:rsidRPr="00B74274">
              <w:rPr>
                <w:sz w:val="17"/>
                <w:szCs w:val="17"/>
              </w:rPr>
              <w:t>Community-Level Outcome Data for Subrecipients</w:t>
            </w:r>
            <w:r w:rsidRPr="00B74274">
              <w:rPr>
                <w:sz w:val="17"/>
                <w:szCs w:val="17"/>
                <w:u w:val="none"/>
              </w:rPr>
              <w:t xml:space="preserve"> &gt;</w:t>
            </w:r>
            <w:r w:rsidRPr="00B74274">
              <w:rPr>
                <w:sz w:val="17"/>
                <w:szCs w:val="17"/>
              </w:rPr>
              <w:t xml:space="preserve"> Add/Edit Community-Level Outcome Data for Subrecipients</w:t>
            </w:r>
          </w:p>
        </w:tc>
        <w:tc>
          <w:tcPr>
            <w:tcW w:w="250" w:type="dxa"/>
            <w:tcBorders>
              <w:top w:val="nil"/>
              <w:bottom w:val="nil"/>
            </w:tcBorders>
            <w:tcMar>
              <w:left w:w="0" w:type="dxa"/>
              <w:right w:w="0" w:type="dxa"/>
            </w:tcMar>
          </w:tcPr>
          <w:p w14:paraId="3DE418AB" w14:textId="77777777" w:rsidR="00F00DCA" w:rsidRPr="00503AD1" w:rsidRDefault="00F00DCA" w:rsidP="00B74274">
            <w:pPr>
              <w:keepNext/>
              <w:rPr>
                <w:sz w:val="8"/>
                <w:szCs w:val="8"/>
              </w:rPr>
            </w:pPr>
          </w:p>
        </w:tc>
        <w:tc>
          <w:tcPr>
            <w:tcW w:w="4239" w:type="dxa"/>
            <w:vMerge w:val="restart"/>
            <w:tcMar>
              <w:left w:w="58" w:type="dxa"/>
              <w:right w:w="58" w:type="dxa"/>
            </w:tcMar>
          </w:tcPr>
          <w:p w14:paraId="28B5A0AB" w14:textId="77777777" w:rsidR="00582647" w:rsidRDefault="003B59F6" w:rsidP="00B75536">
            <w:pPr>
              <w:pStyle w:val="ListParagraph"/>
              <w:spacing w:before="120"/>
            </w:pPr>
            <w:r>
              <w:t>1.</w:t>
            </w:r>
            <w:r>
              <w:tab/>
            </w:r>
            <w:r w:rsidR="00362DAC">
              <w:t xml:space="preserve">The </w:t>
            </w:r>
            <w:r w:rsidR="00582647" w:rsidRPr="005034D8">
              <w:t>Subrecipient</w:t>
            </w:r>
            <w:r w:rsidR="00582647">
              <w:t xml:space="preserve"> </w:t>
            </w:r>
            <w:r w:rsidR="00362DAC">
              <w:t xml:space="preserve">t field will be a dropdown of the </w:t>
            </w:r>
            <w:r w:rsidR="00582647">
              <w:t xml:space="preserve">list of </w:t>
            </w:r>
            <w:r w:rsidR="00582647" w:rsidRPr="005034D8">
              <w:t>Subrecipient</w:t>
            </w:r>
            <w:r w:rsidR="00582647">
              <w:t>.</w:t>
            </w:r>
          </w:p>
          <w:p w14:paraId="075163A0" w14:textId="5AE18667" w:rsidR="003B59F6" w:rsidRDefault="00362DAC" w:rsidP="00B75536">
            <w:pPr>
              <w:pStyle w:val="ListParagraph"/>
              <w:spacing w:before="120"/>
            </w:pPr>
            <w:r>
              <w:t>2.</w:t>
            </w:r>
            <w:r>
              <w:tab/>
            </w:r>
            <w:r w:rsidR="003B59F6">
              <w:t>Specified Substance field will be dropdown that contains “Alcohol,” Prescription Drugs,” and “Other.”</w:t>
            </w:r>
          </w:p>
          <w:p w14:paraId="5867B4A2" w14:textId="09773799" w:rsidR="003B59F6" w:rsidRDefault="00362DAC" w:rsidP="003F2DE3">
            <w:pPr>
              <w:pStyle w:val="ListParagraph"/>
            </w:pPr>
            <w:r>
              <w:t>3</w:t>
            </w:r>
            <w:r w:rsidR="003B59F6">
              <w:t>.</w:t>
            </w:r>
            <w:r w:rsidR="003B59F6">
              <w:tab/>
              <w:t xml:space="preserve">The </w:t>
            </w:r>
            <w:r w:rsidRPr="00362DAC">
              <w:t xml:space="preserve">PFS Required Outcome Measure </w:t>
            </w:r>
            <w:r w:rsidR="003B59F6">
              <w:t xml:space="preserve">field will be a dropdown that contains </w:t>
            </w:r>
            <w:r>
              <w:t>“30-day use”, “Binge drinking”, “Perception of parental or peer disapproval/attitude”, “</w:t>
            </w:r>
            <w:r w:rsidRPr="00362DAC">
              <w:t>Perceived risk/harm use</w:t>
            </w:r>
            <w:r>
              <w:t>”, “</w:t>
            </w:r>
            <w:r w:rsidRPr="00362DAC">
              <w:t>Substance-related car crashes and injuries</w:t>
            </w:r>
            <w:r>
              <w:t>”, “</w:t>
            </w:r>
            <w:r w:rsidRPr="00362DAC">
              <w:t>Substance-related crime</w:t>
            </w:r>
            <w:r>
              <w:t>”</w:t>
            </w:r>
            <w:r w:rsidR="003F2DE3">
              <w:t>, “Family communication”, “Substance-related emergency room</w:t>
            </w:r>
            <w:r w:rsidR="003750D1">
              <w:t xml:space="preserve"> visits”, and “Other”</w:t>
            </w:r>
            <w:r>
              <w:t>.</w:t>
            </w:r>
          </w:p>
          <w:p w14:paraId="388C25E6" w14:textId="52D18A74" w:rsidR="00582647" w:rsidRDefault="00582647" w:rsidP="00227D1B">
            <w:pPr>
              <w:pStyle w:val="ListParagraph"/>
            </w:pPr>
            <w:r>
              <w:t>4.</w:t>
            </w:r>
            <w:r>
              <w:tab/>
              <w:t xml:space="preserve">The </w:t>
            </w:r>
            <w:r w:rsidRPr="00582647">
              <w:t>Are you reporting an exact PFS Required Outcome, an approved substitute PF</w:t>
            </w:r>
            <w:r>
              <w:t>S Required Outcome, or neither</w:t>
            </w:r>
            <w:r w:rsidR="00227D1B">
              <w:t>?</w:t>
            </w:r>
            <w:r>
              <w:t xml:space="preserve"> will be dropdown that contains the values: “</w:t>
            </w:r>
            <w:r w:rsidRPr="00582647">
              <w:t>Exact PFS Required Outcome Measure</w:t>
            </w:r>
            <w:r>
              <w:t>”, “</w:t>
            </w:r>
            <w:r w:rsidRPr="00582647">
              <w:t>Approved substitute PFS Required Outcome Measure</w:t>
            </w:r>
            <w:r>
              <w:t xml:space="preserve">” or </w:t>
            </w:r>
            <w:r w:rsidRPr="00227D1B">
              <w:t>“</w:t>
            </w:r>
            <w:r w:rsidR="00AD127C" w:rsidRPr="00227D1B">
              <w:t>Not a PFS Required Outcome Measure or approved substitute</w:t>
            </w:r>
            <w:r>
              <w:t>.”</w:t>
            </w:r>
          </w:p>
          <w:p w14:paraId="729333FB" w14:textId="083C2395" w:rsidR="00F00DCA" w:rsidRDefault="00F00DCA" w:rsidP="00B75536">
            <w:pPr>
              <w:pStyle w:val="ListParagraph"/>
            </w:pPr>
          </w:p>
        </w:tc>
      </w:tr>
      <w:tr w:rsidR="00F00DCA" w14:paraId="199B3C6D" w14:textId="77777777" w:rsidTr="00CE525F">
        <w:trPr>
          <w:trHeight w:val="9611"/>
        </w:trPr>
        <w:tc>
          <w:tcPr>
            <w:tcW w:w="10489" w:type="dxa"/>
            <w:gridSpan w:val="5"/>
            <w:tcBorders>
              <w:top w:val="nil"/>
            </w:tcBorders>
          </w:tcPr>
          <w:p w14:paraId="59BF0CEE" w14:textId="4806E94D" w:rsidR="00F00DCA" w:rsidRDefault="00F00DCA" w:rsidP="00F00DCA">
            <w:pPr>
              <w:pStyle w:val="Heading1"/>
              <w:outlineLvl w:val="0"/>
            </w:pPr>
            <w:r w:rsidRPr="00F00DCA">
              <w:t>Add/Edit Community-Level Outcome Data for Subrecipients</w:t>
            </w:r>
            <w:r w:rsidR="00902E43">
              <w:t xml:space="preserve"> </w:t>
            </w:r>
            <w:r w:rsidR="00902E43" w:rsidRPr="00902E43">
              <w:rPr>
                <w:highlight w:val="yellow"/>
              </w:rPr>
              <w:t>(Administrative Data)</w:t>
            </w:r>
          </w:p>
          <w:p w14:paraId="776FC82B" w14:textId="77777777" w:rsidR="005034D8" w:rsidRDefault="005034D8" w:rsidP="005034D8">
            <w:pPr>
              <w:ind w:left="330"/>
              <w:rPr>
                <w:rFonts w:ascii="Verdana" w:eastAsia="Times New Roman" w:hAnsi="Verdana" w:cs="Times New Roman"/>
                <w:b/>
                <w:bCs/>
                <w:color w:val="A5ACB5"/>
                <w:sz w:val="17"/>
                <w:szCs w:val="17"/>
                <w:bdr w:val="none" w:sz="0" w:space="0" w:color="auto" w:frame="1"/>
                <w:shd w:val="clear" w:color="auto" w:fill="FFFFFF"/>
              </w:rPr>
            </w:pPr>
          </w:p>
          <w:p w14:paraId="3ACA3B86" w14:textId="77777777" w:rsidR="00F00DCA" w:rsidRPr="00F00DCA" w:rsidRDefault="00F00DCA" w:rsidP="005034D8">
            <w:pPr>
              <w:ind w:left="330"/>
              <w:rPr>
                <w:rFonts w:ascii="Times New Roman" w:eastAsia="Times New Roman" w:hAnsi="Times New Roman" w:cs="Times New Roman"/>
                <w:sz w:val="24"/>
                <w:szCs w:val="24"/>
              </w:rPr>
            </w:pPr>
            <w:r w:rsidRPr="00F00DCA">
              <w:rPr>
                <w:rFonts w:ascii="Verdana" w:eastAsia="Times New Roman" w:hAnsi="Verdana" w:cs="Times New Roman"/>
                <w:b/>
                <w:bCs/>
                <w:color w:val="A5ACB5"/>
                <w:sz w:val="17"/>
                <w:szCs w:val="17"/>
                <w:bdr w:val="none" w:sz="0" w:space="0" w:color="auto" w:frame="1"/>
                <w:shd w:val="clear" w:color="auto" w:fill="FFFFFF"/>
              </w:rPr>
              <w:t>OPTIONAL: Copy data from another record</w:t>
            </w:r>
          </w:p>
          <w:p w14:paraId="39EB7EBF" w14:textId="77777777" w:rsidR="00F00DCA" w:rsidRPr="00F00DCA" w:rsidRDefault="00F00DCA" w:rsidP="005034D8">
            <w:pPr>
              <w:shd w:val="pct20" w:color="auto" w:fill="auto"/>
              <w:ind w:left="330"/>
              <w:textAlignment w:val="baseline"/>
              <w:rPr>
                <w:rFonts w:ascii="inherit" w:eastAsia="Times New Roman" w:hAnsi="inherit" w:cs="Times New Roman"/>
                <w:color w:val="3C3C3C"/>
                <w:sz w:val="17"/>
                <w:szCs w:val="17"/>
              </w:rPr>
            </w:pPr>
            <w:r w:rsidRPr="00F00DCA">
              <w:rPr>
                <w:rFonts w:ascii="Verdana" w:eastAsia="Times New Roman" w:hAnsi="Verdana" w:cs="Times New Roman"/>
                <w:color w:val="3C3C3C"/>
                <w:sz w:val="17"/>
                <w:szCs w:val="17"/>
                <w:bdr w:val="none" w:sz="0" w:space="0" w:color="auto" w:frame="1"/>
              </w:rPr>
              <w:t>You can copy the data from an existing Community Level Outcome by selecting an existing record and clicking the Copy and Insert into this record button.</w:t>
            </w:r>
            <w:r w:rsidRPr="00F00DCA">
              <w:rPr>
                <w:rFonts w:ascii="inherit" w:eastAsia="Times New Roman" w:hAnsi="inherit" w:cs="Times New Roman"/>
                <w:color w:val="3C3C3C"/>
                <w:sz w:val="17"/>
                <w:szCs w:val="17"/>
              </w:rPr>
              <w:t> </w:t>
            </w:r>
          </w:p>
          <w:p w14:paraId="6B58F8C4" w14:textId="77777777" w:rsidR="00F00DCA" w:rsidRDefault="005034D8" w:rsidP="005034D8">
            <w:pPr>
              <w:shd w:val="pct20" w:color="auto" w:fill="auto"/>
              <w:ind w:left="330"/>
            </w:pPr>
            <w:r>
              <w:rPr>
                <w:noProof/>
              </w:rPr>
              <w:drawing>
                <wp:inline distT="0" distB="0" distL="0" distR="0" wp14:anchorId="37078056" wp14:editId="69A252A9">
                  <wp:extent cx="6162675" cy="235585"/>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2675" cy="235585"/>
                          </a:xfrm>
                          <a:prstGeom prst="rect">
                            <a:avLst/>
                          </a:prstGeom>
                        </pic:spPr>
                      </pic:pic>
                    </a:graphicData>
                  </a:graphic>
                </wp:inline>
              </w:drawing>
            </w:r>
          </w:p>
          <w:p w14:paraId="15748CFB" w14:textId="41B638D2" w:rsidR="005034D8" w:rsidRDefault="005034D8" w:rsidP="005034D8">
            <w:pPr>
              <w:shd w:val="pct20" w:color="auto" w:fill="auto"/>
              <w:ind w:left="330"/>
            </w:pPr>
            <w:r>
              <w:rPr>
                <w:noProof/>
              </w:rPr>
              <mc:AlternateContent>
                <mc:Choice Requires="wps">
                  <w:drawing>
                    <wp:inline distT="0" distB="0" distL="0" distR="0" wp14:anchorId="7242296E" wp14:editId="78176AC2">
                      <wp:extent cx="1866900" cy="228600"/>
                      <wp:effectExtent l="0" t="0" r="19050" b="19050"/>
                      <wp:docPr id="514" name="Rectangle 514"/>
                      <wp:cNvGraphicFramePr/>
                      <a:graphic xmlns:a="http://schemas.openxmlformats.org/drawingml/2006/main">
                        <a:graphicData uri="http://schemas.microsoft.com/office/word/2010/wordprocessingShape">
                          <wps:wsp>
                            <wps:cNvSpPr/>
                            <wps:spPr>
                              <a:xfrm>
                                <a:off x="0" y="0"/>
                                <a:ext cx="186690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EA3FC" w14:textId="4995C255" w:rsidR="00EE7FC1" w:rsidRPr="00DD3455" w:rsidRDefault="00EE7FC1" w:rsidP="005034D8">
                                  <w:pPr>
                                    <w:jc w:val="center"/>
                                    <w:rPr>
                                      <w:color w:val="000000" w:themeColor="text1"/>
                                      <w:szCs w:val="18"/>
                                    </w:rPr>
                                  </w:pPr>
                                  <w:r>
                                    <w:rPr>
                                      <w:color w:val="000000" w:themeColor="text1"/>
                                      <w:szCs w:val="18"/>
                                    </w:rPr>
                                    <w:t>Copy and Insert into this record</w:t>
                                  </w:r>
                                </w:p>
                                <w:p w14:paraId="2845F80E" w14:textId="77777777" w:rsidR="00EE7FC1" w:rsidRPr="000F6347" w:rsidRDefault="00EE7FC1" w:rsidP="005034D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42296E" id="Rectangle 514" o:spid="_x0000_s1564" style="width:14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" fillcolor="#e7e6e6 [3214]" strokecolor="#bfbfbf [2412]" strokeweight="1pt">
                      <v:textbox>
                        <w:txbxContent>
                          <w:p w14:paraId="70DEA3FC" w14:textId="4995C255" w:rsidR="00EE7FC1" w:rsidRPr="00DD3455" w:rsidRDefault="00EE7FC1" w:rsidP="005034D8">
                            <w:pPr>
                              <w:jc w:val="center"/>
                              <w:rPr>
                                <w:color w:val="000000" w:themeColor="text1"/>
                                <w:szCs w:val="18"/>
                              </w:rPr>
                            </w:pPr>
                            <w:r>
                              <w:rPr>
                                <w:color w:val="000000" w:themeColor="text1"/>
                                <w:szCs w:val="18"/>
                              </w:rPr>
                              <w:t>Copy and Insert into this record</w:t>
                            </w:r>
                          </w:p>
                          <w:p w14:paraId="2845F80E" w14:textId="77777777" w:rsidR="00EE7FC1" w:rsidRPr="000F6347" w:rsidRDefault="00EE7FC1" w:rsidP="005034D8">
                            <w:pPr>
                              <w:jc w:val="center"/>
                              <w:rPr>
                                <w:color w:val="000000" w:themeColor="text1"/>
                                <w:sz w:val="16"/>
                                <w:szCs w:val="16"/>
                              </w:rPr>
                            </w:pPr>
                          </w:p>
                        </w:txbxContent>
                      </v:textbox>
                      <w10:anchorlock/>
                    </v:rect>
                  </w:pict>
                </mc:Fallback>
              </mc:AlternateContent>
            </w:r>
          </w:p>
          <w:p w14:paraId="3945089C" w14:textId="77777777" w:rsidR="005034D8" w:rsidRDefault="005034D8" w:rsidP="00F00DCA"/>
          <w:p w14:paraId="1BF67019" w14:textId="178367DF" w:rsidR="005034D8" w:rsidRPr="005034D8" w:rsidRDefault="00582647" w:rsidP="005034D8">
            <w:pPr>
              <w:pStyle w:val="BodyTextBold"/>
            </w:pPr>
            <w:r w:rsidRPr="00B07045">
              <w:rPr>
                <w:noProof/>
              </w:rPr>
              <mc:AlternateContent>
                <mc:Choice Requires="wps">
                  <w:drawing>
                    <wp:anchor distT="0" distB="0" distL="114300" distR="114300" simplePos="0" relativeHeight="252338176" behindDoc="0" locked="0" layoutInCell="1" allowOverlap="1" wp14:anchorId="345AD66B" wp14:editId="25CA8F3D">
                      <wp:simplePos x="0" y="0"/>
                      <wp:positionH relativeFrom="column">
                        <wp:posOffset>111429</wp:posOffset>
                      </wp:positionH>
                      <wp:positionV relativeFrom="page">
                        <wp:posOffset>1585672</wp:posOffset>
                      </wp:positionV>
                      <wp:extent cx="197485" cy="197485"/>
                      <wp:effectExtent l="0" t="0" r="12065" b="12065"/>
                      <wp:wrapNone/>
                      <wp:docPr id="542" name="Oval 5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B040B"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AD66B" id="Oval 542" o:spid="_x0000_s1565" style="position:absolute;left:0;text-align:left;margin-left:8.75pt;margin-top:124.85pt;width:15.55pt;height:15.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" fillcolor="yellow" strokecolor="black [3213]" strokeweight=".5pt">
                      <v:stroke joinstyle="miter"/>
                      <v:textbox inset="0,0,0,0">
                        <w:txbxContent>
                          <w:p w14:paraId="112B040B"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5034D8" w:rsidRPr="005034D8">
              <w:t>Subrecipient:</w:t>
            </w:r>
            <w:r w:rsidR="005034D8" w:rsidRPr="005034D8">
              <w:rPr>
                <w:rStyle w:val="Emphasis"/>
                <w:i w:val="0"/>
                <w:iCs w:val="0"/>
              </w:rPr>
              <w:t>*</w:t>
            </w:r>
            <w:r w:rsidR="005034D8" w:rsidRPr="005034D8">
              <w:tab/>
            </w:r>
          </w:p>
          <w:p w14:paraId="6715790E" w14:textId="5C7D1500" w:rsidR="005034D8" w:rsidRDefault="005034D8" w:rsidP="005034D8">
            <w:pPr>
              <w:pStyle w:val="BodyText2"/>
            </w:pPr>
            <w:r w:rsidRPr="00214C07">
              <w:rPr>
                <w:noProof/>
              </w:rPr>
              <w:drawing>
                <wp:inline distT="0" distB="0" distL="0" distR="0" wp14:anchorId="39003DAB" wp14:editId="7B53BE4A">
                  <wp:extent cx="2755000" cy="182880"/>
                  <wp:effectExtent l="0" t="0" r="7620" b="7620"/>
                  <wp:docPr id="515" name="Picture 51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DD1E9B9" w14:textId="344D6C60" w:rsidR="005034D8" w:rsidRDefault="00582647" w:rsidP="005034D8">
            <w:pPr>
              <w:pStyle w:val="BodyTextBold"/>
              <w:rPr>
                <w:shd w:val="clear" w:color="auto" w:fill="FFFFFF"/>
              </w:rPr>
            </w:pPr>
            <w:r w:rsidRPr="00B07045">
              <w:rPr>
                <w:noProof/>
              </w:rPr>
              <mc:AlternateContent>
                <mc:Choice Requires="wps">
                  <w:drawing>
                    <wp:anchor distT="0" distB="0" distL="114300" distR="114300" simplePos="0" relativeHeight="252340224" behindDoc="0" locked="0" layoutInCell="1" allowOverlap="1" wp14:anchorId="433B90FE" wp14:editId="4CF95076">
                      <wp:simplePos x="0" y="0"/>
                      <wp:positionH relativeFrom="column">
                        <wp:posOffset>111125</wp:posOffset>
                      </wp:positionH>
                      <wp:positionV relativeFrom="page">
                        <wp:posOffset>2126564</wp:posOffset>
                      </wp:positionV>
                      <wp:extent cx="197485" cy="197485"/>
                      <wp:effectExtent l="0" t="0" r="12065" b="12065"/>
                      <wp:wrapNone/>
                      <wp:docPr id="562" name="Oval 5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07C7D" w14:textId="7E61178E" w:rsidR="00EE7FC1" w:rsidRPr="00FE69B0" w:rsidRDefault="00EE7FC1" w:rsidP="0058264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B90FE" id="Oval 562" o:spid="_x0000_s1566" style="position:absolute;left:0;text-align:left;margin-left:8.75pt;margin-top:167.45pt;width:15.55pt;height:15.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" fillcolor="yellow" strokecolor="black [3213]" strokeweight=".5pt">
                      <v:stroke joinstyle="miter"/>
                      <v:textbox inset="0,0,0,0">
                        <w:txbxContent>
                          <w:p w14:paraId="10307C7D" w14:textId="7E61178E" w:rsidR="00EE7FC1" w:rsidRPr="00FE69B0" w:rsidRDefault="00EE7FC1" w:rsidP="00582647">
                            <w:pPr>
                              <w:jc w:val="center"/>
                              <w:rPr>
                                <w:color w:val="000000" w:themeColor="text1"/>
                              </w:rPr>
                            </w:pPr>
                            <w:r>
                              <w:rPr>
                                <w:color w:val="000000" w:themeColor="text1"/>
                              </w:rPr>
                              <w:t>2</w:t>
                            </w:r>
                          </w:p>
                        </w:txbxContent>
                      </v:textbox>
                      <w10:wrap anchory="page"/>
                    </v:oval>
                  </w:pict>
                </mc:Fallback>
              </mc:AlternateContent>
            </w:r>
            <w:r w:rsidR="005034D8">
              <w:t>Specified Substance:</w:t>
            </w:r>
            <w:r w:rsidR="005034D8">
              <w:rPr>
                <w:rStyle w:val="Emphasis"/>
                <w:rFonts w:ascii="Verdana" w:hAnsi="Verdana"/>
                <w:b w:val="0"/>
                <w:bCs/>
                <w:i w:val="0"/>
                <w:iCs w:val="0"/>
                <w:color w:val="008000"/>
                <w:sz w:val="17"/>
                <w:shd w:val="clear" w:color="auto" w:fill="FFFFFF"/>
              </w:rPr>
              <w:t>*</w:t>
            </w:r>
          </w:p>
          <w:p w14:paraId="0BBF63BA" w14:textId="3FF864C3" w:rsidR="005034D8" w:rsidRDefault="005034D8" w:rsidP="005034D8">
            <w:pPr>
              <w:pStyle w:val="BodyText2"/>
            </w:pPr>
            <w:r w:rsidRPr="00214C07">
              <w:rPr>
                <w:noProof/>
              </w:rPr>
              <w:drawing>
                <wp:inline distT="0" distB="0" distL="0" distR="0" wp14:anchorId="01941457" wp14:editId="6CFF1506">
                  <wp:extent cx="2755000" cy="182880"/>
                  <wp:effectExtent l="0" t="0" r="7620" b="7620"/>
                  <wp:docPr id="516" name="Picture 51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03ADEBB5" w14:textId="44AC1C3E" w:rsidR="001B7C79" w:rsidRDefault="001B7C79" w:rsidP="001B7C79">
            <w:pPr>
              <w:pStyle w:val="BodyTextBold"/>
              <w:rPr>
                <w:rStyle w:val="Emphasis"/>
                <w:rFonts w:ascii="Verdana" w:hAnsi="Verdana"/>
                <w:b w:val="0"/>
                <w:bCs/>
                <w:i w:val="0"/>
                <w:iCs w:val="0"/>
                <w:color w:val="008000"/>
                <w:sz w:val="17"/>
                <w:shd w:val="clear" w:color="auto" w:fill="FFFFFF"/>
              </w:rPr>
            </w:pPr>
            <w:r>
              <w:t>Other Substance:</w:t>
            </w:r>
            <w:r>
              <w:rPr>
                <w:rStyle w:val="Emphasis"/>
                <w:rFonts w:ascii="Verdana" w:hAnsi="Verdana"/>
                <w:b w:val="0"/>
                <w:bCs/>
                <w:i w:val="0"/>
                <w:iCs w:val="0"/>
                <w:color w:val="008000"/>
                <w:sz w:val="17"/>
                <w:shd w:val="clear" w:color="auto" w:fill="FFFFFF"/>
              </w:rPr>
              <w:t xml:space="preserve"> * </w:t>
            </w:r>
            <w:r w:rsidRPr="003750D1">
              <w:rPr>
                <w:b w:val="0"/>
                <w:bCs/>
                <w:color w:val="auto"/>
                <w:highlight w:val="yellow"/>
              </w:rPr>
              <w:t>(If Other is selected)</w:t>
            </w:r>
          </w:p>
          <w:p w14:paraId="0F660756" w14:textId="541DFC41" w:rsidR="001B7C79" w:rsidRDefault="001B7C79" w:rsidP="001B7C79">
            <w:pPr>
              <w:pStyle w:val="BodyText2"/>
            </w:pPr>
            <w:r>
              <w:rPr>
                <w:noProof/>
                <w:bdr w:val="none" w:sz="0" w:space="0" w:color="auto"/>
              </w:rPr>
              <mc:AlternateContent>
                <mc:Choice Requires="wps">
                  <w:drawing>
                    <wp:inline distT="0" distB="0" distL="0" distR="0" wp14:anchorId="6149752C" wp14:editId="7FD824DC">
                      <wp:extent cx="5010912" cy="628650"/>
                      <wp:effectExtent l="0" t="0" r="18415" b="19050"/>
                      <wp:docPr id="742" name="Rectangle 742"/>
                      <wp:cNvGraphicFramePr/>
                      <a:graphic xmlns:a="http://schemas.openxmlformats.org/drawingml/2006/main">
                        <a:graphicData uri="http://schemas.microsoft.com/office/word/2010/wordprocessingShape">
                          <wps:wsp>
                            <wps:cNvSpPr/>
                            <wps:spPr>
                              <a:xfrm>
                                <a:off x="0" y="0"/>
                                <a:ext cx="5010912" cy="6286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6CC7BD" id="Rectangle 742" o:spid="_x0000_s1026" style="width:394.5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" fillcolor="white [3212]" strokecolor="#bfbfbf [2412]" strokeweight="1pt">
                      <w10:anchorlock/>
                    </v:rect>
                  </w:pict>
                </mc:Fallback>
              </mc:AlternateContent>
            </w:r>
          </w:p>
          <w:p w14:paraId="58341654" w14:textId="33733037" w:rsidR="001B7C79" w:rsidRPr="004D2BAD" w:rsidRDefault="001B7C79" w:rsidP="001B7C79">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7D09ADF7" w14:textId="588B9C4A" w:rsidR="005034D8" w:rsidRDefault="00582647" w:rsidP="005034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42272" behindDoc="0" locked="0" layoutInCell="1" allowOverlap="1" wp14:anchorId="1772AE1E" wp14:editId="7B6CA093">
                      <wp:simplePos x="0" y="0"/>
                      <wp:positionH relativeFrom="column">
                        <wp:posOffset>111125</wp:posOffset>
                      </wp:positionH>
                      <wp:positionV relativeFrom="page">
                        <wp:posOffset>3786150</wp:posOffset>
                      </wp:positionV>
                      <wp:extent cx="197485" cy="197485"/>
                      <wp:effectExtent l="0" t="0" r="12065" b="12065"/>
                      <wp:wrapNone/>
                      <wp:docPr id="563" name="Oval 56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7A206" w14:textId="1F39674E" w:rsidR="00EE7FC1" w:rsidRPr="00FE69B0" w:rsidRDefault="00EE7FC1" w:rsidP="0058264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2AE1E" id="Oval 563" o:spid="_x0000_s1567" style="position:absolute;left:0;text-align:left;margin-left:8.75pt;margin-top:298.1pt;width:15.55pt;height:15.5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XvoQIAALs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" fillcolor="yellow" strokecolor="black [3213]" strokeweight=".5pt">
                      <v:stroke joinstyle="miter"/>
                      <v:textbox inset="0,0,0,0">
                        <w:txbxContent>
                          <w:p w14:paraId="3917A206" w14:textId="1F39674E" w:rsidR="00EE7FC1" w:rsidRPr="00FE69B0" w:rsidRDefault="00EE7FC1" w:rsidP="00582647">
                            <w:pPr>
                              <w:jc w:val="center"/>
                              <w:rPr>
                                <w:color w:val="000000" w:themeColor="text1"/>
                              </w:rPr>
                            </w:pPr>
                            <w:r>
                              <w:rPr>
                                <w:color w:val="000000" w:themeColor="text1"/>
                              </w:rPr>
                              <w:t>3</w:t>
                            </w:r>
                          </w:p>
                        </w:txbxContent>
                      </v:textbox>
                      <w10:wrap anchory="page"/>
                    </v:oval>
                  </w:pict>
                </mc:Fallback>
              </mc:AlternateContent>
            </w:r>
            <w:r w:rsidR="005034D8">
              <w:t>PFS Required Outcome Measure:</w:t>
            </w:r>
            <w:r w:rsidR="005034D8">
              <w:rPr>
                <w:rStyle w:val="Emphasis"/>
                <w:rFonts w:ascii="Verdana" w:hAnsi="Verdana"/>
                <w:b w:val="0"/>
                <w:bCs/>
                <w:i w:val="0"/>
                <w:iCs w:val="0"/>
                <w:color w:val="008000"/>
                <w:sz w:val="17"/>
                <w:shd w:val="clear" w:color="auto" w:fill="FFFFFF"/>
              </w:rPr>
              <w:t>*</w:t>
            </w:r>
          </w:p>
          <w:p w14:paraId="6C6053E7" w14:textId="2ACA9339" w:rsidR="005034D8" w:rsidRDefault="005034D8" w:rsidP="005034D8">
            <w:pPr>
              <w:pStyle w:val="BodyText2"/>
            </w:pPr>
            <w:r w:rsidRPr="00214C07">
              <w:rPr>
                <w:noProof/>
              </w:rPr>
              <w:drawing>
                <wp:inline distT="0" distB="0" distL="0" distR="0" wp14:anchorId="3987DAC7" wp14:editId="703A2F39">
                  <wp:extent cx="2755000" cy="182880"/>
                  <wp:effectExtent l="0" t="0" r="7620" b="7620"/>
                  <wp:docPr id="517" name="Picture 51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F6EB0A0" w14:textId="0824E9F7" w:rsidR="003750D1" w:rsidRDefault="003750D1" w:rsidP="00227D1B">
            <w:pPr>
              <w:pStyle w:val="BodyTextBold"/>
              <w:rPr>
                <w:rStyle w:val="Emphasis"/>
                <w:rFonts w:ascii="Verdana" w:hAnsi="Verdana"/>
                <w:b w:val="0"/>
                <w:bCs/>
                <w:i w:val="0"/>
                <w:iCs w:val="0"/>
                <w:color w:val="008000"/>
                <w:sz w:val="17"/>
                <w:shd w:val="clear" w:color="auto" w:fill="FFFFFF"/>
              </w:rPr>
            </w:pPr>
            <w:r>
              <w:t xml:space="preserve">Other </w:t>
            </w:r>
            <w:r w:rsidR="00227D1B">
              <w:t>Outcome Measure</w:t>
            </w:r>
            <w:r>
              <w:t>:</w:t>
            </w:r>
            <w:r>
              <w:rPr>
                <w:rStyle w:val="Emphasis"/>
                <w:rFonts w:ascii="Verdana" w:hAnsi="Verdana"/>
                <w:b w:val="0"/>
                <w:bCs/>
                <w:i w:val="0"/>
                <w:iCs w:val="0"/>
                <w:color w:val="008000"/>
                <w:sz w:val="17"/>
                <w:shd w:val="clear" w:color="auto" w:fill="FFFFFF"/>
              </w:rPr>
              <w:t xml:space="preserve">* </w:t>
            </w:r>
            <w:r w:rsidRPr="003750D1">
              <w:rPr>
                <w:b w:val="0"/>
                <w:bCs/>
                <w:color w:val="auto"/>
                <w:highlight w:val="yellow"/>
              </w:rPr>
              <w:t>(If Other is selected)</w:t>
            </w:r>
          </w:p>
          <w:p w14:paraId="147ACA7C" w14:textId="1FD3540C" w:rsidR="003750D1" w:rsidRDefault="003750D1" w:rsidP="003750D1">
            <w:pPr>
              <w:pStyle w:val="BodyText2"/>
            </w:pPr>
            <w:r>
              <w:rPr>
                <w:noProof/>
                <w:bdr w:val="none" w:sz="0" w:space="0" w:color="auto"/>
              </w:rPr>
              <mc:AlternateContent>
                <mc:Choice Requires="wps">
                  <w:drawing>
                    <wp:inline distT="0" distB="0" distL="0" distR="0" wp14:anchorId="0F1CC14C" wp14:editId="43BD801B">
                      <wp:extent cx="5010912" cy="628650"/>
                      <wp:effectExtent l="0" t="0" r="18415" b="19050"/>
                      <wp:docPr id="4113" name="Rectangle 4113"/>
                      <wp:cNvGraphicFramePr/>
                      <a:graphic xmlns:a="http://schemas.openxmlformats.org/drawingml/2006/main">
                        <a:graphicData uri="http://schemas.microsoft.com/office/word/2010/wordprocessingShape">
                          <wps:wsp>
                            <wps:cNvSpPr/>
                            <wps:spPr>
                              <a:xfrm>
                                <a:off x="0" y="0"/>
                                <a:ext cx="5010912" cy="6286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D5A126" id="Rectangle 4113" o:spid="_x0000_s1026" style="width:394.5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" fillcolor="window" strokecolor="#bfbfbf" strokeweight="1pt">
                      <w10:anchorlock/>
                    </v:rect>
                  </w:pict>
                </mc:Fallback>
              </mc:AlternateContent>
            </w:r>
          </w:p>
          <w:p w14:paraId="45B6C127" w14:textId="5A6B28FA" w:rsidR="003750D1" w:rsidRPr="004D2BAD" w:rsidRDefault="003750D1" w:rsidP="003750D1">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5F5EB06F" w14:textId="5C0FE52C" w:rsidR="005034D8" w:rsidRDefault="00227D1B" w:rsidP="005034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44320" behindDoc="0" locked="0" layoutInCell="1" allowOverlap="1" wp14:anchorId="00F0DD5E" wp14:editId="7DEDF485">
                      <wp:simplePos x="0" y="0"/>
                      <wp:positionH relativeFrom="column">
                        <wp:posOffset>148590</wp:posOffset>
                      </wp:positionH>
                      <wp:positionV relativeFrom="page">
                        <wp:posOffset>5394325</wp:posOffset>
                      </wp:positionV>
                      <wp:extent cx="197485" cy="197485"/>
                      <wp:effectExtent l="0" t="0" r="12065" b="12065"/>
                      <wp:wrapNone/>
                      <wp:docPr id="745" name="Oval 7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F4BC" w14:textId="5FF2AA3E" w:rsidR="00EE7FC1" w:rsidRPr="00FE69B0" w:rsidRDefault="00EE7FC1" w:rsidP="0058264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0DD5E" id="Oval 745" o:spid="_x0000_s1568" style="position:absolute;left:0;text-align:left;margin-left:11.7pt;margin-top:424.75pt;width:15.55pt;height:15.5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" fillcolor="yellow" strokecolor="black [3213]" strokeweight=".5pt">
                      <v:stroke joinstyle="miter"/>
                      <v:textbox inset="0,0,0,0">
                        <w:txbxContent>
                          <w:p w14:paraId="56D7F4BC" w14:textId="5FF2AA3E" w:rsidR="00EE7FC1" w:rsidRPr="00FE69B0" w:rsidRDefault="00EE7FC1" w:rsidP="00582647">
                            <w:pPr>
                              <w:jc w:val="center"/>
                              <w:rPr>
                                <w:color w:val="000000" w:themeColor="text1"/>
                              </w:rPr>
                            </w:pPr>
                            <w:r>
                              <w:rPr>
                                <w:color w:val="000000" w:themeColor="text1"/>
                              </w:rPr>
                              <w:t>4</w:t>
                            </w:r>
                          </w:p>
                        </w:txbxContent>
                      </v:textbox>
                      <w10:wrap anchory="page"/>
                    </v:oval>
                  </w:pict>
                </mc:Fallback>
              </mc:AlternateContent>
            </w:r>
            <w:r w:rsidR="005034D8">
              <w:t>Are you reporting an exact PFS Required Outcome, an approved substitute PFS Required Outcome, or neither?:</w:t>
            </w:r>
            <w:r w:rsidR="005034D8">
              <w:rPr>
                <w:rStyle w:val="Emphasis"/>
                <w:rFonts w:ascii="Verdana" w:hAnsi="Verdana"/>
                <w:b w:val="0"/>
                <w:bCs/>
                <w:i w:val="0"/>
                <w:iCs w:val="0"/>
                <w:color w:val="008000"/>
                <w:sz w:val="17"/>
                <w:shd w:val="clear" w:color="auto" w:fill="FFFFFF"/>
              </w:rPr>
              <w:t>*</w:t>
            </w:r>
          </w:p>
          <w:p w14:paraId="758CEC96" w14:textId="0139ED81" w:rsidR="0083165C" w:rsidRDefault="0083165C" w:rsidP="0083165C">
            <w:pPr>
              <w:pStyle w:val="BodyText2"/>
            </w:pPr>
            <w:r w:rsidRPr="00214C07">
              <w:rPr>
                <w:noProof/>
              </w:rPr>
              <w:drawing>
                <wp:inline distT="0" distB="0" distL="0" distR="0" wp14:anchorId="707901E8" wp14:editId="438C21D9">
                  <wp:extent cx="2755000" cy="182880"/>
                  <wp:effectExtent l="0" t="0" r="7620" b="7620"/>
                  <wp:docPr id="518" name="Picture 5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D409026" w14:textId="591341D6" w:rsidR="0083165C" w:rsidRPr="005034D8" w:rsidRDefault="00DD05CD" w:rsidP="00227D1B">
            <w:pPr>
              <w:pStyle w:val="BodyText2"/>
            </w:pPr>
            <w:hyperlink r:id="rId74" w:tgtFrame="_blank" w:history="1">
              <w:r w:rsidR="0083165C">
                <w:rPr>
                  <w:rStyle w:val="Hyperlink"/>
                  <w:rFonts w:ascii="Verdana" w:hAnsi="Verdana"/>
                  <w:color w:val="577686"/>
                  <w:sz w:val="17"/>
                  <w:shd w:val="clear" w:color="auto" w:fill="FFFFFF"/>
                </w:rPr>
                <w:t>Click here to view the PFS Required Outcome Measures.</w:t>
              </w:r>
            </w:hyperlink>
          </w:p>
        </w:tc>
        <w:tc>
          <w:tcPr>
            <w:tcW w:w="250" w:type="dxa"/>
            <w:tcBorders>
              <w:top w:val="nil"/>
              <w:bottom w:val="nil"/>
            </w:tcBorders>
            <w:tcMar>
              <w:left w:w="0" w:type="dxa"/>
              <w:right w:w="0" w:type="dxa"/>
            </w:tcMar>
          </w:tcPr>
          <w:p w14:paraId="20E6BAC1" w14:textId="77777777" w:rsidR="00F00DCA" w:rsidRPr="00503AD1" w:rsidRDefault="00F00DCA" w:rsidP="00503AD1">
            <w:pPr>
              <w:rPr>
                <w:sz w:val="8"/>
                <w:szCs w:val="8"/>
              </w:rPr>
            </w:pPr>
          </w:p>
        </w:tc>
        <w:tc>
          <w:tcPr>
            <w:tcW w:w="4239" w:type="dxa"/>
            <w:vMerge/>
          </w:tcPr>
          <w:p w14:paraId="4E973363" w14:textId="77777777" w:rsidR="00F00DCA" w:rsidRDefault="00F00DCA" w:rsidP="0090109B"/>
        </w:tc>
      </w:tr>
      <w:tr w:rsidR="0083165C" w14:paraId="68FD76CA" w14:textId="77777777" w:rsidTr="00CE525F">
        <w:trPr>
          <w:trHeight w:val="368"/>
        </w:trPr>
        <w:tc>
          <w:tcPr>
            <w:tcW w:w="10489" w:type="dxa"/>
            <w:gridSpan w:val="5"/>
            <w:vMerge w:val="restart"/>
            <w:shd w:val="clear" w:color="auto" w:fill="324D57"/>
            <w:vAlign w:val="center"/>
          </w:tcPr>
          <w:p w14:paraId="5E0454E3" w14:textId="3070E3AE" w:rsidR="0083165C" w:rsidRPr="00503AD1" w:rsidRDefault="0083165C" w:rsidP="00B74274">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73979D4" w14:textId="77777777" w:rsidR="0083165C" w:rsidRPr="00503AD1" w:rsidRDefault="0083165C" w:rsidP="00B74274">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303B367" w14:textId="77777777" w:rsidR="0083165C" w:rsidRPr="00503AD1" w:rsidRDefault="0083165C" w:rsidP="00B74274">
            <w:pPr>
              <w:keepNext/>
              <w:rPr>
                <w:sz w:val="8"/>
                <w:szCs w:val="8"/>
              </w:rPr>
            </w:pPr>
          </w:p>
        </w:tc>
        <w:tc>
          <w:tcPr>
            <w:tcW w:w="4239" w:type="dxa"/>
            <w:shd w:val="clear" w:color="auto" w:fill="324D57"/>
            <w:vAlign w:val="center"/>
          </w:tcPr>
          <w:p w14:paraId="600633C8" w14:textId="77777777" w:rsidR="0083165C" w:rsidRPr="00503AD1" w:rsidRDefault="0083165C" w:rsidP="00B7427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71</w:t>
            </w:r>
            <w:r w:rsidRPr="00503AD1">
              <w:rPr>
                <w:rFonts w:cs="Arial"/>
                <w:b/>
                <w:noProof/>
                <w:color w:val="FFFFFF" w:themeColor="background1"/>
                <w:sz w:val="20"/>
                <w:szCs w:val="20"/>
              </w:rPr>
              <w:fldChar w:fldCharType="end"/>
            </w:r>
          </w:p>
        </w:tc>
      </w:tr>
      <w:tr w:rsidR="0083165C" w14:paraId="452623DE" w14:textId="77777777" w:rsidTr="00CE525F">
        <w:trPr>
          <w:trHeight w:val="503"/>
        </w:trPr>
        <w:tc>
          <w:tcPr>
            <w:tcW w:w="10489" w:type="dxa"/>
            <w:gridSpan w:val="5"/>
            <w:vMerge/>
            <w:tcBorders>
              <w:bottom w:val="single" w:sz="4" w:space="0" w:color="auto"/>
            </w:tcBorders>
            <w:shd w:val="clear" w:color="auto" w:fill="324D57"/>
            <w:vAlign w:val="center"/>
          </w:tcPr>
          <w:p w14:paraId="5EC31C3E" w14:textId="77777777" w:rsidR="0083165C" w:rsidRDefault="0083165C" w:rsidP="00B74274">
            <w:pPr>
              <w:keepNext/>
              <w:jc w:val="center"/>
            </w:pPr>
          </w:p>
        </w:tc>
        <w:tc>
          <w:tcPr>
            <w:tcW w:w="250" w:type="dxa"/>
            <w:tcBorders>
              <w:top w:val="nil"/>
              <w:bottom w:val="nil"/>
            </w:tcBorders>
            <w:tcMar>
              <w:left w:w="0" w:type="dxa"/>
              <w:right w:w="0" w:type="dxa"/>
            </w:tcMar>
          </w:tcPr>
          <w:p w14:paraId="7E1F4FD6" w14:textId="77777777" w:rsidR="0083165C" w:rsidRPr="00503AD1" w:rsidRDefault="0083165C" w:rsidP="00B74274">
            <w:pPr>
              <w:keepNext/>
              <w:rPr>
                <w:sz w:val="8"/>
                <w:szCs w:val="8"/>
              </w:rPr>
            </w:pPr>
          </w:p>
        </w:tc>
        <w:tc>
          <w:tcPr>
            <w:tcW w:w="4239" w:type="dxa"/>
            <w:tcMar>
              <w:left w:w="58" w:type="dxa"/>
              <w:right w:w="58" w:type="dxa"/>
            </w:tcMar>
          </w:tcPr>
          <w:p w14:paraId="1246B25E" w14:textId="49F7715D" w:rsidR="0083165C" w:rsidRPr="00503AD1" w:rsidRDefault="0083165C" w:rsidP="00D26BBD">
            <w:pPr>
              <w:keepNext/>
              <w:spacing w:before="60"/>
              <w:rPr>
                <w:rFonts w:cs="Arial"/>
                <w:szCs w:val="18"/>
              </w:rPr>
            </w:pPr>
            <w:r w:rsidRPr="00503AD1">
              <w:rPr>
                <w:rFonts w:cs="Arial"/>
                <w:szCs w:val="18"/>
              </w:rPr>
              <w:t xml:space="preserve">Page ID: </w:t>
            </w:r>
            <w:r w:rsidR="001114C7">
              <w:rPr>
                <w:rFonts w:cs="Arial"/>
                <w:szCs w:val="18"/>
              </w:rPr>
              <w:t>3.3.1</w:t>
            </w:r>
            <w:r w:rsidR="00D26BBD">
              <w:rPr>
                <w:rFonts w:cs="Arial"/>
                <w:szCs w:val="18"/>
              </w:rPr>
              <w:t xml:space="preserve"> (Administrative, </w:t>
            </w:r>
            <w:r w:rsidR="00D26BBD" w:rsidRPr="008F1ECE">
              <w:rPr>
                <w:rFonts w:cs="Arial"/>
                <w:i/>
                <w:iCs/>
                <w:szCs w:val="18"/>
              </w:rPr>
              <w:t>continued)</w:t>
            </w:r>
          </w:p>
          <w:p w14:paraId="3D3569BC" w14:textId="4857F08D" w:rsidR="0083165C" w:rsidRDefault="0083165C" w:rsidP="00D26BBD">
            <w:pPr>
              <w:keepNext/>
              <w:spacing w:before="60"/>
            </w:pPr>
            <w:r w:rsidRPr="00503AD1">
              <w:rPr>
                <w:rFonts w:cs="Arial"/>
                <w:szCs w:val="18"/>
              </w:rPr>
              <w:t xml:space="preserve">Page Title: </w:t>
            </w:r>
            <w:r w:rsidRPr="00F00DCA">
              <w:rPr>
                <w:rFonts w:cs="Arial"/>
                <w:szCs w:val="18"/>
              </w:rPr>
              <w:t>Add/Edit Community-Level Outcome Data for Subrecipients</w:t>
            </w:r>
            <w:r w:rsidR="00205F6D">
              <w:rPr>
                <w:rFonts w:cs="Arial"/>
                <w:szCs w:val="18"/>
              </w:rPr>
              <w:t xml:space="preserve"> </w:t>
            </w:r>
          </w:p>
        </w:tc>
      </w:tr>
      <w:tr w:rsidR="0083165C" w14:paraId="2701FB74" w14:textId="77777777" w:rsidTr="00CE525F">
        <w:tc>
          <w:tcPr>
            <w:tcW w:w="985" w:type="dxa"/>
            <w:tcBorders>
              <w:bottom w:val="single" w:sz="4" w:space="0" w:color="auto"/>
              <w:right w:val="nil"/>
            </w:tcBorders>
            <w:shd w:val="clear" w:color="auto" w:fill="F2F2F2" w:themeFill="background1" w:themeFillShade="F2"/>
            <w:vAlign w:val="center"/>
          </w:tcPr>
          <w:p w14:paraId="633ADBEE" w14:textId="77777777" w:rsidR="0083165C" w:rsidRPr="00503AD1" w:rsidRDefault="0083165C" w:rsidP="00B74274">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41422F5" w14:textId="77777777" w:rsidR="0083165C" w:rsidRPr="00503AD1" w:rsidRDefault="0083165C" w:rsidP="00B74274">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38E079D" w14:textId="77777777" w:rsidR="0083165C" w:rsidRPr="00503AD1" w:rsidRDefault="0083165C" w:rsidP="00B74274">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AC7007B" w14:textId="77777777" w:rsidR="0083165C" w:rsidRPr="00503AD1" w:rsidRDefault="0083165C" w:rsidP="00B74274">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2F6A3EA2" w14:textId="77777777" w:rsidR="0083165C" w:rsidRPr="00503AD1" w:rsidRDefault="0083165C" w:rsidP="00B74274">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9F19F6D" w14:textId="77777777" w:rsidR="0083165C" w:rsidRPr="00503AD1" w:rsidRDefault="0083165C" w:rsidP="00B74274">
            <w:pPr>
              <w:keepNext/>
              <w:spacing w:before="40" w:after="40"/>
              <w:rPr>
                <w:color w:val="FFFFFF" w:themeColor="background1"/>
                <w:sz w:val="8"/>
                <w:szCs w:val="8"/>
              </w:rPr>
            </w:pPr>
          </w:p>
        </w:tc>
        <w:tc>
          <w:tcPr>
            <w:tcW w:w="4239" w:type="dxa"/>
            <w:shd w:val="clear" w:color="auto" w:fill="CFDEE3"/>
            <w:tcMar>
              <w:left w:w="58" w:type="dxa"/>
              <w:right w:w="58" w:type="dxa"/>
            </w:tcMar>
          </w:tcPr>
          <w:p w14:paraId="657DD284" w14:textId="77777777" w:rsidR="0083165C" w:rsidRPr="00503AD1" w:rsidRDefault="0083165C" w:rsidP="00B74274">
            <w:pPr>
              <w:keepNext/>
              <w:spacing w:before="40" w:after="40"/>
              <w:rPr>
                <w:b/>
              </w:rPr>
            </w:pPr>
            <w:r w:rsidRPr="00503AD1">
              <w:rPr>
                <w:b/>
              </w:rPr>
              <w:t>Page Details</w:t>
            </w:r>
          </w:p>
        </w:tc>
      </w:tr>
      <w:tr w:rsidR="0083165C" w14:paraId="0EF4508D" w14:textId="77777777" w:rsidTr="00CE525F">
        <w:tc>
          <w:tcPr>
            <w:tcW w:w="10489" w:type="dxa"/>
            <w:gridSpan w:val="5"/>
            <w:tcBorders>
              <w:bottom w:val="nil"/>
            </w:tcBorders>
          </w:tcPr>
          <w:p w14:paraId="12186164" w14:textId="5C009204" w:rsidR="0083165C" w:rsidRPr="002E57E2" w:rsidRDefault="0083165C" w:rsidP="00B74274">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4C5D0169" w14:textId="77777777" w:rsidR="0083165C" w:rsidRPr="00503AD1" w:rsidRDefault="0083165C" w:rsidP="00B74274">
            <w:pPr>
              <w:keepNext/>
              <w:rPr>
                <w:sz w:val="8"/>
                <w:szCs w:val="8"/>
              </w:rPr>
            </w:pPr>
          </w:p>
        </w:tc>
        <w:tc>
          <w:tcPr>
            <w:tcW w:w="4239" w:type="dxa"/>
            <w:vMerge w:val="restart"/>
            <w:tcMar>
              <w:left w:w="58" w:type="dxa"/>
              <w:right w:w="58" w:type="dxa"/>
            </w:tcMar>
          </w:tcPr>
          <w:p w14:paraId="08D10349" w14:textId="6642FD2F" w:rsidR="00227D1B" w:rsidRDefault="00227D1B" w:rsidP="00B75536">
            <w:pPr>
              <w:pStyle w:val="ListParagraph"/>
              <w:spacing w:before="120"/>
            </w:pPr>
            <w:r>
              <w:t>5.</w:t>
            </w:r>
            <w:r>
              <w:tab/>
              <w:t>The Data Source Type Field will be dropdown that contains the values: “Administrative Data” or “Survey Data.”</w:t>
            </w:r>
            <w:r w:rsidR="00D26BBD">
              <w:t xml:space="preserve">  This will then present grantees with either the administrative-related items or the survey-related items for the remainder of the page</w:t>
            </w:r>
            <w:r w:rsidR="005B5613">
              <w:t>.</w:t>
            </w:r>
          </w:p>
          <w:p w14:paraId="4B6A3C67" w14:textId="5577C2B6" w:rsidR="00582647" w:rsidRDefault="00582647" w:rsidP="00B75536">
            <w:pPr>
              <w:pStyle w:val="ListParagraph"/>
              <w:spacing w:before="120"/>
            </w:pPr>
            <w:r>
              <w:t>6.</w:t>
            </w:r>
            <w:r>
              <w:tab/>
            </w:r>
            <w:r w:rsidRPr="00582647">
              <w:t>Reported</w:t>
            </w:r>
            <w:r>
              <w:t xml:space="preserve"> Outcome Description will be a free text field that allows a maximum of 1,000 characters.</w:t>
            </w:r>
          </w:p>
          <w:p w14:paraId="262F6BF2" w14:textId="23BA8D8F" w:rsidR="0083165C" w:rsidRDefault="00582647" w:rsidP="00B75536">
            <w:pPr>
              <w:pStyle w:val="ListParagraph"/>
            </w:pPr>
            <w:r>
              <w:t>7.</w:t>
            </w:r>
            <w:r>
              <w:tab/>
            </w:r>
            <w:r>
              <w:rPr>
                <w:b/>
              </w:rPr>
              <w:t xml:space="preserve">Population </w:t>
            </w:r>
            <w:r>
              <w:rPr>
                <w:b/>
                <w:spacing w:val="-2"/>
              </w:rPr>
              <w:t>Parameter</w:t>
            </w:r>
            <w:r>
              <w:rPr>
                <w:b/>
              </w:rPr>
              <w:t xml:space="preserve"> </w:t>
            </w:r>
            <w:r>
              <w:t>will</w:t>
            </w:r>
            <w:r>
              <w:rPr>
                <w:spacing w:val="1"/>
              </w:rPr>
              <w:t xml:space="preserve"> </w:t>
            </w:r>
            <w:r>
              <w:rPr>
                <w:spacing w:val="-2"/>
              </w:rPr>
              <w:t>be</w:t>
            </w:r>
            <w:r>
              <w:t xml:space="preserve"> </w:t>
            </w:r>
            <w:r>
              <w:rPr>
                <w:spacing w:val="-2"/>
              </w:rPr>
              <w:t>dropdown</w:t>
            </w:r>
            <w:r>
              <w:t xml:space="preserve"> </w:t>
            </w:r>
            <w:r w:rsidRPr="00C9308E">
              <w:t>containing</w:t>
            </w:r>
            <w:r>
              <w:rPr>
                <w:spacing w:val="43"/>
              </w:rPr>
              <w:t xml:space="preserve"> </w:t>
            </w:r>
            <w:r>
              <w:t>the following values:</w:t>
            </w:r>
            <w:r>
              <w:rPr>
                <w:spacing w:val="1"/>
              </w:rPr>
              <w:t xml:space="preserve"> </w:t>
            </w:r>
            <w:r w:rsidR="005B5613">
              <w:rPr>
                <w:spacing w:val="1"/>
              </w:rPr>
              <w:t>“</w:t>
            </w:r>
            <w:r>
              <w:t>Enter</w:t>
            </w:r>
            <w:r>
              <w:rPr>
                <w:spacing w:val="1"/>
              </w:rPr>
              <w:t xml:space="preserve"> </w:t>
            </w:r>
            <w:r>
              <w:t>Age</w:t>
            </w:r>
            <w:r>
              <w:rPr>
                <w:spacing w:val="-4"/>
              </w:rPr>
              <w:t xml:space="preserve"> </w:t>
            </w:r>
            <w:r>
              <w:rPr>
                <w:spacing w:val="-2"/>
              </w:rPr>
              <w:t>Range</w:t>
            </w:r>
            <w:r w:rsidR="005B5613">
              <w:rPr>
                <w:spacing w:val="-2"/>
              </w:rPr>
              <w:t>”</w:t>
            </w:r>
            <w:r>
              <w:rPr>
                <w:spacing w:val="-2"/>
              </w:rPr>
              <w:t>,</w:t>
            </w:r>
            <w:r>
              <w:rPr>
                <w:spacing w:val="1"/>
              </w:rPr>
              <w:t xml:space="preserve"> </w:t>
            </w:r>
            <w:r w:rsidR="005B5613">
              <w:rPr>
                <w:spacing w:val="1"/>
              </w:rPr>
              <w:t>and “</w:t>
            </w:r>
            <w:r>
              <w:t>Enter</w:t>
            </w:r>
            <w:r>
              <w:rPr>
                <w:spacing w:val="1"/>
              </w:rPr>
              <w:t xml:space="preserve"> </w:t>
            </w:r>
            <w:r>
              <w:t>Grade(s)</w:t>
            </w:r>
            <w:r w:rsidR="005B5613">
              <w:t>”</w:t>
            </w:r>
            <w:r>
              <w:t>.</w:t>
            </w:r>
          </w:p>
          <w:p w14:paraId="0F5B2ED4" w14:textId="70AC0927" w:rsidR="00582647" w:rsidRDefault="00582647" w:rsidP="00AC68E6">
            <w:pPr>
              <w:pStyle w:val="ListParagraph"/>
              <w:rPr>
                <w:spacing w:val="-2"/>
              </w:rPr>
            </w:pPr>
            <w:r>
              <w:t>8.</w:t>
            </w:r>
            <w:r>
              <w:tab/>
              <w:t>For</w:t>
            </w:r>
            <w:r>
              <w:rPr>
                <w:spacing w:val="1"/>
              </w:rPr>
              <w:t xml:space="preserve"> </w:t>
            </w:r>
            <w:r>
              <w:t xml:space="preserve">“Other” Data </w:t>
            </w:r>
            <w:r>
              <w:rPr>
                <w:spacing w:val="-2"/>
              </w:rPr>
              <w:t>Sources</w:t>
            </w:r>
            <w:r>
              <w:rPr>
                <w:spacing w:val="2"/>
              </w:rPr>
              <w:t xml:space="preserve"> </w:t>
            </w:r>
            <w:r>
              <w:t>- If</w:t>
            </w:r>
            <w:r>
              <w:rPr>
                <w:spacing w:val="1"/>
              </w:rPr>
              <w:t xml:space="preserve"> </w:t>
            </w:r>
            <w:r w:rsidR="00AC68E6">
              <w:rPr>
                <w:b/>
                <w:bCs/>
                <w:spacing w:val="1"/>
              </w:rPr>
              <w:t xml:space="preserve">Enter </w:t>
            </w:r>
            <w:r>
              <w:rPr>
                <w:b/>
                <w:bCs/>
                <w:spacing w:val="-3"/>
              </w:rPr>
              <w:t>Age</w:t>
            </w:r>
            <w:r>
              <w:rPr>
                <w:b/>
                <w:bCs/>
              </w:rPr>
              <w:t xml:space="preserve"> Range </w:t>
            </w:r>
            <w:r>
              <w:t>is</w:t>
            </w:r>
            <w:r>
              <w:rPr>
                <w:spacing w:val="27"/>
              </w:rPr>
              <w:t xml:space="preserve"> </w:t>
            </w:r>
            <w:r>
              <w:t xml:space="preserve">selected in the </w:t>
            </w:r>
            <w:r>
              <w:rPr>
                <w:b/>
                <w:bCs/>
              </w:rPr>
              <w:t xml:space="preserve">Population </w:t>
            </w:r>
            <w:r w:rsidR="00AC68E6">
              <w:rPr>
                <w:b/>
                <w:bCs/>
                <w:spacing w:val="-2"/>
              </w:rPr>
              <w:t>Parameter</w:t>
            </w:r>
            <w:r>
              <w:rPr>
                <w:b/>
                <w:bCs/>
              </w:rPr>
              <w:t xml:space="preserve"> </w:t>
            </w:r>
            <w:r>
              <w:t xml:space="preserve">field then </w:t>
            </w:r>
            <w:r>
              <w:rPr>
                <w:spacing w:val="-2"/>
              </w:rPr>
              <w:t>two</w:t>
            </w:r>
            <w:r>
              <w:rPr>
                <w:spacing w:val="41"/>
              </w:rPr>
              <w:t xml:space="preserve"> </w:t>
            </w:r>
            <w:r>
              <w:t>fields</w:t>
            </w:r>
            <w:r>
              <w:rPr>
                <w:spacing w:val="2"/>
              </w:rPr>
              <w:t xml:space="preserve"> </w:t>
            </w:r>
            <w:r>
              <w:t>will</w:t>
            </w:r>
            <w:r>
              <w:rPr>
                <w:spacing w:val="-2"/>
              </w:rPr>
              <w:t xml:space="preserve"> </w:t>
            </w:r>
            <w:r>
              <w:t xml:space="preserve">be </w:t>
            </w:r>
            <w:r>
              <w:rPr>
                <w:spacing w:val="-2"/>
              </w:rPr>
              <w:t>displayed</w:t>
            </w:r>
            <w:r>
              <w:t xml:space="preserve"> one for</w:t>
            </w:r>
            <w:r>
              <w:rPr>
                <w:spacing w:val="1"/>
              </w:rPr>
              <w:t xml:space="preserve"> </w:t>
            </w:r>
            <w:r>
              <w:t xml:space="preserve">the </w:t>
            </w:r>
            <w:r w:rsidRPr="00C9308E">
              <w:t>user</w:t>
            </w:r>
            <w:r>
              <w:rPr>
                <w:spacing w:val="2"/>
              </w:rPr>
              <w:t xml:space="preserve"> </w:t>
            </w:r>
            <w:r>
              <w:t>to</w:t>
            </w:r>
            <w:r>
              <w:rPr>
                <w:spacing w:val="-3"/>
              </w:rPr>
              <w:t xml:space="preserve"> </w:t>
            </w:r>
            <w:r>
              <w:t>specify</w:t>
            </w:r>
            <w:r>
              <w:rPr>
                <w:spacing w:val="-3"/>
              </w:rPr>
              <w:t xml:space="preserve"> </w:t>
            </w:r>
            <w:r>
              <w:t>the</w:t>
            </w:r>
            <w:r>
              <w:rPr>
                <w:spacing w:val="35"/>
              </w:rPr>
              <w:t xml:space="preserve"> </w:t>
            </w:r>
            <w:r>
              <w:rPr>
                <w:b/>
                <w:bCs/>
                <w:spacing w:val="-2"/>
              </w:rPr>
              <w:t>Age</w:t>
            </w:r>
            <w:r>
              <w:rPr>
                <w:b/>
                <w:bCs/>
              </w:rPr>
              <w:t xml:space="preserve"> Range Minimum </w:t>
            </w:r>
            <w:r>
              <w:rPr>
                <w:spacing w:val="-2"/>
              </w:rPr>
              <w:t>and</w:t>
            </w:r>
            <w:r>
              <w:t xml:space="preserve"> one to specify</w:t>
            </w:r>
            <w:r>
              <w:rPr>
                <w:spacing w:val="-2"/>
              </w:rPr>
              <w:t xml:space="preserve"> </w:t>
            </w:r>
            <w:r>
              <w:t xml:space="preserve">the </w:t>
            </w:r>
            <w:r>
              <w:rPr>
                <w:b/>
                <w:bCs/>
                <w:spacing w:val="-2"/>
              </w:rPr>
              <w:t>Age</w:t>
            </w:r>
            <w:r>
              <w:rPr>
                <w:b/>
                <w:bCs/>
                <w:spacing w:val="33"/>
              </w:rPr>
              <w:t xml:space="preserve"> </w:t>
            </w:r>
            <w:r>
              <w:rPr>
                <w:b/>
                <w:bCs/>
              </w:rPr>
              <w:t>Range Maximum</w:t>
            </w:r>
            <w:r>
              <w:t>.</w:t>
            </w:r>
            <w:r>
              <w:rPr>
                <w:spacing w:val="1"/>
              </w:rPr>
              <w:t xml:space="preserve"> </w:t>
            </w:r>
            <w:r>
              <w:t xml:space="preserve">The </w:t>
            </w:r>
            <w:r>
              <w:rPr>
                <w:spacing w:val="-2"/>
              </w:rPr>
              <w:t>values</w:t>
            </w:r>
            <w:r>
              <w:t xml:space="preserve"> must</w:t>
            </w:r>
            <w:r>
              <w:rPr>
                <w:spacing w:val="2"/>
              </w:rPr>
              <w:t xml:space="preserve"> </w:t>
            </w:r>
            <w:r>
              <w:t xml:space="preserve">be </w:t>
            </w:r>
            <w:r>
              <w:rPr>
                <w:spacing w:val="-2"/>
              </w:rPr>
              <w:t>between</w:t>
            </w:r>
            <w:r>
              <w:t xml:space="preserve"> 1-99</w:t>
            </w:r>
            <w:r>
              <w:rPr>
                <w:spacing w:val="29"/>
              </w:rPr>
              <w:t xml:space="preserve"> </w:t>
            </w:r>
            <w:r>
              <w:rPr>
                <w:spacing w:val="-2"/>
              </w:rPr>
              <w:t>and</w:t>
            </w:r>
            <w:r>
              <w:t xml:space="preserve"> the Maximum </w:t>
            </w:r>
            <w:r>
              <w:rPr>
                <w:spacing w:val="-2"/>
              </w:rPr>
              <w:t>value</w:t>
            </w:r>
            <w:r>
              <w:t xml:space="preserve"> must</w:t>
            </w:r>
            <w:r>
              <w:rPr>
                <w:spacing w:val="1"/>
              </w:rPr>
              <w:t xml:space="preserve"> </w:t>
            </w:r>
            <w:r>
              <w:t xml:space="preserve">be </w:t>
            </w:r>
            <w:r>
              <w:rPr>
                <w:spacing w:val="-2"/>
              </w:rPr>
              <w:t>greater</w:t>
            </w:r>
            <w:r>
              <w:rPr>
                <w:spacing w:val="1"/>
              </w:rPr>
              <w:t xml:space="preserve"> </w:t>
            </w:r>
            <w:r>
              <w:t>than or</w:t>
            </w:r>
            <w:r>
              <w:rPr>
                <w:spacing w:val="1"/>
              </w:rPr>
              <w:t xml:space="preserve"> </w:t>
            </w:r>
            <w:r>
              <w:rPr>
                <w:spacing w:val="-2"/>
              </w:rPr>
              <w:t>equal</w:t>
            </w:r>
            <w:r>
              <w:rPr>
                <w:spacing w:val="1"/>
              </w:rPr>
              <w:t xml:space="preserve"> </w:t>
            </w:r>
            <w:r>
              <w:t>to</w:t>
            </w:r>
            <w:r>
              <w:rPr>
                <w:spacing w:val="43"/>
              </w:rPr>
              <w:t xml:space="preserve"> </w:t>
            </w:r>
            <w:r>
              <w:t xml:space="preserve">the Minimum </w:t>
            </w:r>
            <w:r>
              <w:rPr>
                <w:spacing w:val="-2"/>
              </w:rPr>
              <w:t>value.</w:t>
            </w:r>
            <w:r>
              <w:rPr>
                <w:spacing w:val="1"/>
              </w:rPr>
              <w:t xml:space="preserve"> </w:t>
            </w:r>
            <w:r>
              <w:t xml:space="preserve">If the survey </w:t>
            </w:r>
            <w:r>
              <w:rPr>
                <w:spacing w:val="-2"/>
              </w:rPr>
              <w:t>includes</w:t>
            </w:r>
            <w:r>
              <w:rPr>
                <w:spacing w:val="2"/>
              </w:rPr>
              <w:t xml:space="preserve"> </w:t>
            </w:r>
            <w:r>
              <w:t>the entire</w:t>
            </w:r>
            <w:r>
              <w:rPr>
                <w:spacing w:val="39"/>
              </w:rPr>
              <w:t xml:space="preserve"> </w:t>
            </w:r>
            <w:r>
              <w:rPr>
                <w:spacing w:val="-2"/>
              </w:rPr>
              <w:t>population,</w:t>
            </w:r>
            <w:r>
              <w:rPr>
                <w:spacing w:val="1"/>
              </w:rPr>
              <w:t xml:space="preserve"> </w:t>
            </w:r>
            <w:r>
              <w:rPr>
                <w:spacing w:val="-2"/>
              </w:rPr>
              <w:t>enter</w:t>
            </w:r>
            <w:r>
              <w:rPr>
                <w:spacing w:val="1"/>
              </w:rPr>
              <w:t xml:space="preserve"> </w:t>
            </w:r>
            <w:r>
              <w:rPr>
                <w:spacing w:val="-2"/>
              </w:rPr>
              <w:t>1-99.</w:t>
            </w:r>
          </w:p>
          <w:p w14:paraId="458A8A9C" w14:textId="6416F5A6" w:rsidR="00E14C31" w:rsidRPr="00C9308E" w:rsidRDefault="00E14C31" w:rsidP="00AC68E6">
            <w:pPr>
              <w:pStyle w:val="ListParagraph"/>
              <w:spacing w:before="120"/>
              <w:rPr>
                <w:rFonts w:eastAsia="Arial" w:cs="Arial"/>
                <w:szCs w:val="17"/>
              </w:rPr>
            </w:pPr>
            <w:r>
              <w:rPr>
                <w:spacing w:val="-2"/>
              </w:rPr>
              <w:t>9.</w:t>
            </w:r>
            <w:r>
              <w:rPr>
                <w:rFonts w:eastAsia="Arial" w:cs="Arial"/>
                <w:szCs w:val="17"/>
              </w:rPr>
              <w:t xml:space="preserve"> </w:t>
            </w:r>
            <w:r>
              <w:rPr>
                <w:rFonts w:eastAsia="Arial" w:cs="Arial"/>
                <w:szCs w:val="17"/>
              </w:rPr>
              <w:tab/>
            </w:r>
            <w:r w:rsidRPr="00C9308E">
              <w:t>If</w:t>
            </w:r>
            <w:r w:rsidRPr="00C9308E">
              <w:rPr>
                <w:spacing w:val="23"/>
              </w:rPr>
              <w:t xml:space="preserve"> </w:t>
            </w:r>
            <w:r w:rsidR="00AC68E6" w:rsidRPr="00AC68E6">
              <w:rPr>
                <w:b/>
              </w:rPr>
              <w:t xml:space="preserve">Enter </w:t>
            </w:r>
            <w:r w:rsidRPr="00C9308E">
              <w:rPr>
                <w:b/>
              </w:rPr>
              <w:t>Grade</w:t>
            </w:r>
            <w:r w:rsidR="00AC68E6">
              <w:rPr>
                <w:b/>
              </w:rPr>
              <w:t>(s)</w:t>
            </w:r>
            <w:r w:rsidRPr="00C9308E">
              <w:rPr>
                <w:b/>
              </w:rPr>
              <w:t xml:space="preserve"> </w:t>
            </w:r>
            <w:r w:rsidRPr="00C9308E">
              <w:t>is selected</w:t>
            </w:r>
            <w:r w:rsidRPr="00C9308E">
              <w:rPr>
                <w:spacing w:val="-3"/>
              </w:rPr>
              <w:t xml:space="preserve"> </w:t>
            </w:r>
            <w:r w:rsidRPr="00C9308E">
              <w:t xml:space="preserve">in the </w:t>
            </w:r>
            <w:r w:rsidRPr="00C9308E">
              <w:rPr>
                <w:b/>
              </w:rPr>
              <w:t>Population</w:t>
            </w:r>
            <w:r w:rsidRPr="00C9308E">
              <w:rPr>
                <w:b/>
                <w:spacing w:val="28"/>
              </w:rPr>
              <w:t xml:space="preserve"> </w:t>
            </w:r>
            <w:r w:rsidR="00AC68E6">
              <w:rPr>
                <w:b/>
                <w:spacing w:val="-2"/>
              </w:rPr>
              <w:t>Parameter</w:t>
            </w:r>
            <w:r w:rsidRPr="00C9308E">
              <w:rPr>
                <w:b/>
              </w:rPr>
              <w:t xml:space="preserve"> </w:t>
            </w:r>
            <w:r w:rsidRPr="00C9308E">
              <w:t>field t</w:t>
            </w:r>
            <w:r w:rsidRPr="00C9308E">
              <w:rPr>
                <w:spacing w:val="-2"/>
              </w:rPr>
              <w:t>he</w:t>
            </w:r>
            <w:r w:rsidRPr="00C9308E">
              <w:rPr>
                <w:spacing w:val="46"/>
              </w:rPr>
              <w:t>n</w:t>
            </w:r>
            <w:r w:rsidRPr="00C9308E">
              <w:t>a check</w:t>
            </w:r>
            <w:r>
              <w:t xml:space="preserve"> </w:t>
            </w:r>
            <w:r w:rsidRPr="00C9308E">
              <w:t>box</w:t>
            </w:r>
            <w:r w:rsidRPr="00C9308E">
              <w:rPr>
                <w:spacing w:val="19"/>
              </w:rPr>
              <w:t xml:space="preserve"> </w:t>
            </w:r>
            <w:r w:rsidRPr="00C9308E">
              <w:t>list</w:t>
            </w:r>
            <w:r w:rsidRPr="00C9308E">
              <w:rPr>
                <w:spacing w:val="25"/>
              </w:rPr>
              <w:t xml:space="preserve"> </w:t>
            </w:r>
            <w:r w:rsidRPr="00C9308E">
              <w:rPr>
                <w:spacing w:val="-2"/>
              </w:rPr>
              <w:t>will</w:t>
            </w:r>
            <w:r w:rsidRPr="00C9308E">
              <w:rPr>
                <w:spacing w:val="25"/>
              </w:rPr>
              <w:t xml:space="preserve"> </w:t>
            </w:r>
            <w:r w:rsidRPr="00C9308E">
              <w:t>be</w:t>
            </w:r>
            <w:r w:rsidRPr="00C9308E">
              <w:rPr>
                <w:spacing w:val="23"/>
              </w:rPr>
              <w:t xml:space="preserve"> </w:t>
            </w:r>
            <w:r w:rsidRPr="00C9308E">
              <w:rPr>
                <w:spacing w:val="-2"/>
              </w:rPr>
              <w:t>displayed</w:t>
            </w:r>
            <w:r w:rsidRPr="00C9308E">
              <w:rPr>
                <w:spacing w:val="23"/>
              </w:rPr>
              <w:t xml:space="preserve"> </w:t>
            </w:r>
            <w:r w:rsidRPr="00C9308E">
              <w:rPr>
                <w:spacing w:val="-2"/>
              </w:rPr>
              <w:t>including</w:t>
            </w:r>
            <w:r w:rsidRPr="00C9308E">
              <w:rPr>
                <w:spacing w:val="23"/>
              </w:rPr>
              <w:t xml:space="preserve"> </w:t>
            </w:r>
            <w:r w:rsidRPr="00C9308E">
              <w:t>the</w:t>
            </w:r>
            <w:r w:rsidRPr="00C9308E">
              <w:rPr>
                <w:spacing w:val="23"/>
              </w:rPr>
              <w:t xml:space="preserve"> </w:t>
            </w:r>
            <w:r w:rsidRPr="00C9308E">
              <w:t>following</w:t>
            </w:r>
            <w:r w:rsidRPr="00C9308E">
              <w:rPr>
                <w:spacing w:val="23"/>
              </w:rPr>
              <w:t xml:space="preserve"> </w:t>
            </w:r>
            <w:r w:rsidRPr="00C9308E">
              <w:t>values:</w:t>
            </w:r>
            <w:r w:rsidRPr="00C9308E">
              <w:rPr>
                <w:spacing w:val="39"/>
              </w:rPr>
              <w:t xml:space="preserve"> </w:t>
            </w:r>
            <w:r w:rsidRPr="00C9308E">
              <w:t>K,</w:t>
            </w:r>
            <w:r w:rsidRPr="00C9308E">
              <w:rPr>
                <w:spacing w:val="3"/>
              </w:rPr>
              <w:t xml:space="preserve"> </w:t>
            </w:r>
            <w:r w:rsidRPr="00C9308E">
              <w:t>1,</w:t>
            </w:r>
            <w:r w:rsidRPr="00C9308E">
              <w:rPr>
                <w:spacing w:val="3"/>
              </w:rPr>
              <w:t xml:space="preserve"> </w:t>
            </w:r>
            <w:r w:rsidRPr="00C9308E">
              <w:t>2,</w:t>
            </w:r>
            <w:r w:rsidRPr="00C9308E">
              <w:rPr>
                <w:spacing w:val="3"/>
              </w:rPr>
              <w:t xml:space="preserve"> </w:t>
            </w:r>
            <w:r w:rsidRPr="00C9308E">
              <w:t>3, 4,</w:t>
            </w:r>
            <w:r w:rsidRPr="00C9308E">
              <w:rPr>
                <w:spacing w:val="3"/>
              </w:rPr>
              <w:t xml:space="preserve"> </w:t>
            </w:r>
            <w:r w:rsidRPr="00C9308E">
              <w:t>5,</w:t>
            </w:r>
            <w:r w:rsidRPr="00C9308E">
              <w:rPr>
                <w:spacing w:val="1"/>
              </w:rPr>
              <w:t xml:space="preserve"> </w:t>
            </w:r>
            <w:r w:rsidRPr="00C9308E">
              <w:t>6,</w:t>
            </w:r>
            <w:r w:rsidRPr="00C9308E">
              <w:rPr>
                <w:spacing w:val="1"/>
              </w:rPr>
              <w:t xml:space="preserve"> </w:t>
            </w:r>
            <w:r w:rsidRPr="00C9308E">
              <w:t>7,</w:t>
            </w:r>
            <w:r w:rsidRPr="00C9308E">
              <w:rPr>
                <w:spacing w:val="1"/>
              </w:rPr>
              <w:t xml:space="preserve"> </w:t>
            </w:r>
            <w:r w:rsidRPr="00C9308E">
              <w:t>8,</w:t>
            </w:r>
            <w:r w:rsidRPr="00C9308E">
              <w:rPr>
                <w:spacing w:val="3"/>
              </w:rPr>
              <w:t xml:space="preserve"> </w:t>
            </w:r>
            <w:r w:rsidRPr="00C9308E">
              <w:t>9,</w:t>
            </w:r>
            <w:r w:rsidRPr="00C9308E">
              <w:rPr>
                <w:spacing w:val="1"/>
              </w:rPr>
              <w:t xml:space="preserve"> </w:t>
            </w:r>
            <w:r w:rsidRPr="00C9308E">
              <w:rPr>
                <w:spacing w:val="-2"/>
              </w:rPr>
              <w:t>10,</w:t>
            </w:r>
            <w:r w:rsidRPr="00C9308E">
              <w:rPr>
                <w:spacing w:val="3"/>
              </w:rPr>
              <w:t xml:space="preserve"> </w:t>
            </w:r>
            <w:r w:rsidRPr="00C9308E">
              <w:rPr>
                <w:spacing w:val="-2"/>
              </w:rPr>
              <w:t>11,</w:t>
            </w:r>
            <w:r w:rsidRPr="00C9308E">
              <w:rPr>
                <w:spacing w:val="1"/>
              </w:rPr>
              <w:t xml:space="preserve"> </w:t>
            </w:r>
            <w:r w:rsidRPr="00C9308E">
              <w:rPr>
                <w:spacing w:val="-2"/>
              </w:rPr>
              <w:t>12,</w:t>
            </w:r>
            <w:r w:rsidRPr="00C9308E">
              <w:rPr>
                <w:spacing w:val="1"/>
              </w:rPr>
              <w:t xml:space="preserve"> </w:t>
            </w:r>
            <w:r w:rsidRPr="00C9308E">
              <w:t>College</w:t>
            </w:r>
            <w:r>
              <w:t>.</w:t>
            </w:r>
          </w:p>
          <w:p w14:paraId="270BE8F2" w14:textId="38202DD1" w:rsidR="00E14C31" w:rsidRDefault="00E14C31" w:rsidP="00B74274">
            <w:pPr>
              <w:pStyle w:val="ListParagraph"/>
              <w:keepNext/>
            </w:pPr>
          </w:p>
        </w:tc>
      </w:tr>
      <w:tr w:rsidR="0083165C" w14:paraId="079DF2D8" w14:textId="77777777" w:rsidTr="00CE525F">
        <w:trPr>
          <w:trHeight w:val="9611"/>
        </w:trPr>
        <w:tc>
          <w:tcPr>
            <w:tcW w:w="10489" w:type="dxa"/>
            <w:gridSpan w:val="5"/>
            <w:tcBorders>
              <w:top w:val="nil"/>
            </w:tcBorders>
          </w:tcPr>
          <w:p w14:paraId="7FD15495" w14:textId="0503849F" w:rsidR="0083165C" w:rsidRDefault="0083165C" w:rsidP="0083165C">
            <w:pPr>
              <w:ind w:left="600"/>
              <w:rPr>
                <w:rStyle w:val="dxebaseoffice2010silver"/>
                <w:rFonts w:ascii="Verdana" w:hAnsi="Verdana"/>
                <w:color w:val="FF0000"/>
                <w:sz w:val="17"/>
                <w:shd w:val="clear" w:color="auto" w:fill="FFFFFF"/>
              </w:rPr>
            </w:pPr>
          </w:p>
          <w:p w14:paraId="5B01CD4D" w14:textId="551B0837" w:rsidR="00227D1B" w:rsidRDefault="00227D1B" w:rsidP="00227D1B">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31040" behindDoc="0" locked="0" layoutInCell="1" allowOverlap="1" wp14:anchorId="25C3D9DA" wp14:editId="52E57FB0">
                      <wp:simplePos x="0" y="0"/>
                      <wp:positionH relativeFrom="column">
                        <wp:posOffset>153670</wp:posOffset>
                      </wp:positionH>
                      <wp:positionV relativeFrom="page">
                        <wp:posOffset>251460</wp:posOffset>
                      </wp:positionV>
                      <wp:extent cx="197485" cy="197485"/>
                      <wp:effectExtent l="0" t="0" r="12065" b="12065"/>
                      <wp:wrapNone/>
                      <wp:docPr id="4115" name="Oval 41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4CAA75C9" w14:textId="128EBC0D" w:rsidR="00EE7FC1" w:rsidRPr="00FE69B0" w:rsidRDefault="00EE7FC1" w:rsidP="00227D1B">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3D9DA" id="Oval 4115" o:spid="_x0000_s1569" style="position:absolute;left:0;text-align:left;margin-left:12.1pt;margin-top:19.8pt;width:15.55pt;height:15.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" fillcolor="yellow" strokecolor="windowText" strokeweight=".5pt">
                      <v:stroke joinstyle="miter"/>
                      <v:textbox inset="0,0,0,0">
                        <w:txbxContent>
                          <w:p w14:paraId="4CAA75C9" w14:textId="128EBC0D" w:rsidR="00EE7FC1" w:rsidRPr="00FE69B0" w:rsidRDefault="00EE7FC1" w:rsidP="00227D1B">
                            <w:pPr>
                              <w:jc w:val="center"/>
                              <w:rPr>
                                <w:color w:val="000000" w:themeColor="text1"/>
                              </w:rPr>
                            </w:pPr>
                            <w:r>
                              <w:rPr>
                                <w:color w:val="000000" w:themeColor="text1"/>
                              </w:rPr>
                              <w:t>5</w:t>
                            </w:r>
                          </w:p>
                        </w:txbxContent>
                      </v:textbox>
                      <w10:wrap anchory="page"/>
                    </v:oval>
                  </w:pict>
                </mc:Fallback>
              </mc:AlternateContent>
            </w:r>
            <w:r>
              <w:t>Data Source Type:</w:t>
            </w:r>
            <w:r>
              <w:rPr>
                <w:rStyle w:val="Emphasis"/>
                <w:rFonts w:ascii="Verdana" w:hAnsi="Verdana"/>
                <w:b w:val="0"/>
                <w:bCs/>
                <w:i w:val="0"/>
                <w:iCs w:val="0"/>
                <w:color w:val="008000"/>
                <w:sz w:val="17"/>
                <w:shd w:val="clear" w:color="auto" w:fill="FFFFFF"/>
              </w:rPr>
              <w:t>*</w:t>
            </w:r>
          </w:p>
          <w:p w14:paraId="6F2DF72F" w14:textId="3215F078" w:rsidR="00227D1B" w:rsidRDefault="00227D1B" w:rsidP="00227D1B">
            <w:pPr>
              <w:pStyle w:val="BodyText2"/>
            </w:pPr>
            <w:r w:rsidRPr="00214C07">
              <w:rPr>
                <w:noProof/>
              </w:rPr>
              <w:drawing>
                <wp:inline distT="0" distB="0" distL="0" distR="0" wp14:anchorId="719480C7" wp14:editId="1DD6EAD1">
                  <wp:extent cx="2755000" cy="182880"/>
                  <wp:effectExtent l="0" t="0" r="7620" b="7620"/>
                  <wp:docPr id="4114" name="Picture 411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170BBB6" w14:textId="11F7D781" w:rsidR="00227D1B" w:rsidRDefault="00227D1B" w:rsidP="00227D1B">
            <w:pPr>
              <w:pStyle w:val="BodyTextBold"/>
              <w:rPr>
                <w:rStyle w:val="Emphasis"/>
                <w:rFonts w:ascii="Verdana" w:hAnsi="Verdana"/>
                <w:b w:val="0"/>
                <w:bCs/>
                <w:i w:val="0"/>
                <w:iCs w:val="0"/>
                <w:color w:val="008000"/>
                <w:sz w:val="17"/>
                <w:shd w:val="clear" w:color="auto" w:fill="FFFFFF"/>
              </w:rPr>
            </w:pPr>
            <w:r>
              <w:t>Data Source Name:</w:t>
            </w:r>
            <w:r>
              <w:rPr>
                <w:rStyle w:val="Emphasis"/>
                <w:rFonts w:ascii="Verdana" w:hAnsi="Verdana"/>
                <w:b w:val="0"/>
                <w:bCs/>
                <w:i w:val="0"/>
                <w:iCs w:val="0"/>
                <w:color w:val="008000"/>
                <w:sz w:val="17"/>
                <w:shd w:val="clear" w:color="auto" w:fill="FFFFFF"/>
              </w:rPr>
              <w:t>*</w:t>
            </w:r>
          </w:p>
          <w:p w14:paraId="34C4C89D" w14:textId="283F42FC" w:rsidR="00D26BBD" w:rsidRDefault="00227D1B" w:rsidP="00227D1B">
            <w:pPr>
              <w:pStyle w:val="BodyTextBold"/>
            </w:pPr>
            <w:r>
              <w:rPr>
                <w:noProof/>
                <w:bdr w:val="none" w:sz="0" w:space="0" w:color="auto"/>
              </w:rPr>
              <mc:AlternateContent>
                <mc:Choice Requires="wps">
                  <w:drawing>
                    <wp:inline distT="0" distB="0" distL="0" distR="0" wp14:anchorId="24CA65B2" wp14:editId="09D2D26B">
                      <wp:extent cx="4359859" cy="175565"/>
                      <wp:effectExtent l="0" t="0" r="22225" b="15240"/>
                      <wp:docPr id="520" name="Rectangle 520"/>
                      <wp:cNvGraphicFramePr/>
                      <a:graphic xmlns:a="http://schemas.openxmlformats.org/drawingml/2006/main">
                        <a:graphicData uri="http://schemas.microsoft.com/office/word/2010/wordprocessingShape">
                          <wps:wsp>
                            <wps:cNvSpPr/>
                            <wps:spPr>
                              <a:xfrm>
                                <a:off x="0" y="0"/>
                                <a:ext cx="4359859" cy="175565"/>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9492D7" id="Rectangle 520"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" filled="f" strokecolor="#d9d9d9" strokeweight="1pt">
                      <w10:anchorlock/>
                    </v:rect>
                  </w:pict>
                </mc:Fallback>
              </mc:AlternateContent>
            </w:r>
          </w:p>
          <w:p w14:paraId="643BC053" w14:textId="1DF98E3F" w:rsidR="004D2BAD" w:rsidRDefault="00D26BBD" w:rsidP="00227D1B">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48416" behindDoc="0" locked="0" layoutInCell="1" allowOverlap="1" wp14:anchorId="6C0470D5" wp14:editId="3DE583BD">
                      <wp:simplePos x="0" y="0"/>
                      <wp:positionH relativeFrom="column">
                        <wp:posOffset>161925</wp:posOffset>
                      </wp:positionH>
                      <wp:positionV relativeFrom="page">
                        <wp:posOffset>1400175</wp:posOffset>
                      </wp:positionV>
                      <wp:extent cx="197485" cy="197485"/>
                      <wp:effectExtent l="0" t="0" r="12065" b="12065"/>
                      <wp:wrapNone/>
                      <wp:docPr id="827" name="Oval 8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8D04E" w14:textId="58D07495"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470D5" id="Oval 827" o:spid="_x0000_s1570" style="position:absolute;left:0;text-align:left;margin-left:12.75pt;margin-top:110.25pt;width:15.55pt;height:15.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" fillcolor="yellow" strokecolor="black [3213]" strokeweight=".5pt">
                      <v:stroke joinstyle="miter"/>
                      <v:textbox inset="0,0,0,0">
                        <w:txbxContent>
                          <w:p w14:paraId="2F28D04E" w14:textId="58D07495"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4D2BAD">
              <w:t>Reported Outcome/Measure Calculation Description:</w:t>
            </w:r>
            <w:r w:rsidR="004D2BAD">
              <w:rPr>
                <w:rStyle w:val="Emphasis"/>
                <w:rFonts w:ascii="Verdana" w:hAnsi="Verdana"/>
                <w:b w:val="0"/>
                <w:bCs/>
                <w:i w:val="0"/>
                <w:iCs w:val="0"/>
                <w:color w:val="008000"/>
                <w:sz w:val="17"/>
                <w:shd w:val="clear" w:color="auto" w:fill="FFFFFF"/>
              </w:rPr>
              <w:t>*</w:t>
            </w:r>
          </w:p>
          <w:p w14:paraId="634E2710" w14:textId="2245DE79" w:rsidR="004D2BAD" w:rsidRDefault="004D2BAD" w:rsidP="004D2BAD">
            <w:pPr>
              <w:pStyle w:val="BodyText2"/>
            </w:pPr>
            <w:r>
              <w:rPr>
                <w:noProof/>
                <w:bdr w:val="none" w:sz="0" w:space="0" w:color="auto"/>
              </w:rPr>
              <mc:AlternateContent>
                <mc:Choice Requires="wps">
                  <w:drawing>
                    <wp:inline distT="0" distB="0" distL="0" distR="0" wp14:anchorId="78B568E1" wp14:editId="2E086570">
                      <wp:extent cx="5010912" cy="1076325"/>
                      <wp:effectExtent l="0" t="0" r="18415" b="28575"/>
                      <wp:docPr id="582" name="Rectangle 582"/>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A6BB61" id="Rectangle 582"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" fillcolor="white [3212]" strokecolor="#bfbfbf [2412]" strokeweight="1pt">
                      <w10:anchorlock/>
                    </v:rect>
                  </w:pict>
                </mc:Fallback>
              </mc:AlternateContent>
            </w:r>
          </w:p>
          <w:p w14:paraId="1F9324DB" w14:textId="225AE0E9" w:rsidR="004D2BAD" w:rsidRPr="004D2BAD" w:rsidRDefault="004D2BAD" w:rsidP="004D2BAD">
            <w:pPr>
              <w:pStyle w:val="BodyTextBold"/>
              <w:spacing w:before="0"/>
              <w:rPr>
                <w:b w:val="0"/>
                <w:bCs/>
              </w:rPr>
            </w:pPr>
            <w:r w:rsidRPr="004D2BAD">
              <w:rPr>
                <w:rStyle w:val="dxebaseoffice2010silver"/>
                <w:rFonts w:ascii="Verdana" w:hAnsi="Verdana"/>
                <w:b w:val="0"/>
                <w:bCs/>
                <w:color w:val="FF0000"/>
                <w:sz w:val="17"/>
                <w:shd w:val="clear" w:color="auto" w:fill="FFFFFF"/>
              </w:rPr>
              <w:t>(maximum 1000 chars)</w:t>
            </w:r>
          </w:p>
          <w:p w14:paraId="6AA66198" w14:textId="2827247F" w:rsidR="007B0A9C" w:rsidRDefault="00D26BBD" w:rsidP="007B0A9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50464" behindDoc="0" locked="0" layoutInCell="1" allowOverlap="1" wp14:anchorId="756D8DF1" wp14:editId="733BB852">
                      <wp:simplePos x="0" y="0"/>
                      <wp:positionH relativeFrom="column">
                        <wp:posOffset>153035</wp:posOffset>
                      </wp:positionH>
                      <wp:positionV relativeFrom="page">
                        <wp:posOffset>2978150</wp:posOffset>
                      </wp:positionV>
                      <wp:extent cx="197485" cy="197485"/>
                      <wp:effectExtent l="0" t="0" r="12065" b="12065"/>
                      <wp:wrapNone/>
                      <wp:docPr id="844" name="Oval 8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35E39" w14:textId="3A6364A3"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D8DF1" id="Oval 844" o:spid="_x0000_s1571" style="position:absolute;left:0;text-align:left;margin-left:12.05pt;margin-top:234.5pt;width:15.55pt;height:15.5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" fillcolor="yellow" strokecolor="black [3213]" strokeweight=".5pt">
                      <v:stroke joinstyle="miter"/>
                      <v:textbox inset="0,0,0,0">
                        <w:txbxContent>
                          <w:p w14:paraId="0E635E39" w14:textId="3A6364A3"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7B0A9C">
              <w:t>Population Parameters:</w:t>
            </w:r>
            <w:r w:rsidR="007B0A9C">
              <w:rPr>
                <w:rStyle w:val="Emphasis"/>
                <w:rFonts w:ascii="Verdana" w:hAnsi="Verdana"/>
                <w:b w:val="0"/>
                <w:bCs/>
                <w:i w:val="0"/>
                <w:iCs w:val="0"/>
                <w:color w:val="008000"/>
                <w:sz w:val="17"/>
                <w:shd w:val="clear" w:color="auto" w:fill="FFFFFF"/>
              </w:rPr>
              <w:t>*</w:t>
            </w:r>
          </w:p>
          <w:p w14:paraId="0BFAEF4B" w14:textId="45C5EC61" w:rsidR="007B0A9C" w:rsidRDefault="007B0A9C" w:rsidP="007B0A9C">
            <w:pPr>
              <w:pStyle w:val="BodyText2"/>
            </w:pPr>
            <w:r>
              <w:rPr>
                <w:noProof/>
              </w:rPr>
              <w:drawing>
                <wp:inline distT="0" distB="0" distL="0" distR="0" wp14:anchorId="4EA8542D" wp14:editId="7E770988">
                  <wp:extent cx="1683407" cy="2095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34BAD961" w14:textId="024AE0FB" w:rsidR="007B0A9C" w:rsidRPr="005B5613" w:rsidRDefault="00D26BBD" w:rsidP="007B0A9C">
            <w:pPr>
              <w:pStyle w:val="BodyTextBold"/>
              <w:rPr>
                <w:b w:val="0"/>
                <w:bCs/>
                <w:color w:val="auto"/>
              </w:rPr>
            </w:pPr>
            <w:r w:rsidRPr="00B07045">
              <w:rPr>
                <w:noProof/>
              </w:rPr>
              <mc:AlternateContent>
                <mc:Choice Requires="wps">
                  <w:drawing>
                    <wp:anchor distT="0" distB="0" distL="114300" distR="114300" simplePos="0" relativeHeight="252352512" behindDoc="0" locked="0" layoutInCell="1" allowOverlap="1" wp14:anchorId="1DE5CAF3" wp14:editId="2F805816">
                      <wp:simplePos x="0" y="0"/>
                      <wp:positionH relativeFrom="column">
                        <wp:posOffset>161290</wp:posOffset>
                      </wp:positionH>
                      <wp:positionV relativeFrom="page">
                        <wp:posOffset>3539490</wp:posOffset>
                      </wp:positionV>
                      <wp:extent cx="197485" cy="197485"/>
                      <wp:effectExtent l="0" t="0" r="12065" b="12065"/>
                      <wp:wrapNone/>
                      <wp:docPr id="882" name="Oval 8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22B0F" w14:textId="4F081A3D" w:rsidR="00EE7FC1" w:rsidRPr="00FE69B0" w:rsidRDefault="00EE7FC1" w:rsidP="00FE69B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5CAF3" id="Oval 882" o:spid="_x0000_s1572" style="position:absolute;left:0;text-align:left;margin-left:12.7pt;margin-top:278.7pt;width:15.55pt;height:15.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" fillcolor="yellow" strokecolor="black [3213]" strokeweight=".5pt">
                      <v:stroke joinstyle="miter"/>
                      <v:textbox inset="0,0,0,0">
                        <w:txbxContent>
                          <w:p w14:paraId="3B722B0F" w14:textId="4F081A3D" w:rsidR="00EE7FC1" w:rsidRPr="00FE69B0" w:rsidRDefault="00EE7FC1" w:rsidP="00FE69B0">
                            <w:pPr>
                              <w:jc w:val="center"/>
                              <w:rPr>
                                <w:color w:val="000000" w:themeColor="text1"/>
                              </w:rPr>
                            </w:pPr>
                            <w:r>
                              <w:rPr>
                                <w:color w:val="000000" w:themeColor="text1"/>
                              </w:rPr>
                              <w:t>8</w:t>
                            </w:r>
                          </w:p>
                        </w:txbxContent>
                      </v:textbox>
                      <w10:wrap anchory="page"/>
                    </v:oval>
                  </w:pict>
                </mc:Fallback>
              </mc:AlternateContent>
            </w:r>
            <w:r w:rsidR="007B0A9C">
              <w:t>Age Range:</w:t>
            </w:r>
            <w:r w:rsidR="007B0A9C" w:rsidRPr="00044F0F">
              <w:rPr>
                <w:highlight w:val="yellow"/>
              </w:rPr>
              <w:t xml:space="preserve"> </w:t>
            </w:r>
            <w:r w:rsidR="007B0A9C" w:rsidRPr="005B5613">
              <w:rPr>
                <w:b w:val="0"/>
                <w:bCs/>
                <w:color w:val="auto"/>
                <w:highlight w:val="yellow"/>
              </w:rPr>
              <w:t>(If Enter Age Range is selected)</w:t>
            </w:r>
          </w:p>
          <w:p w14:paraId="5A9690D9" w14:textId="5683C90F" w:rsidR="00AD127C" w:rsidRDefault="00AD127C" w:rsidP="007B0A9C">
            <w:pPr>
              <w:pStyle w:val="BodyText2"/>
              <w:spacing w:line="240" w:lineRule="auto"/>
              <w:ind w:left="605"/>
              <w:rPr>
                <w:shd w:val="clear" w:color="auto" w:fill="FFFFFF"/>
              </w:rPr>
            </w:pPr>
            <w:r w:rsidRPr="00AD127C">
              <w:rPr>
                <w:shd w:val="clear" w:color="auto" w:fill="FFFFFF"/>
              </w:rPr>
              <w:t>Insert the lower and upper bounds for the age range for the population specified. For example, if the outcome is alcohol-related motor vehicle crashes among young adults aged 18 to 25 years, the maximum would be 25. If the population age range is bound at the lower but not the upper end (e.g., age 16 and over), the maximum should be entered as 99</w:t>
            </w:r>
          </w:p>
          <w:p w14:paraId="407C5888" w14:textId="4320CAB0" w:rsidR="007B0A9C" w:rsidRDefault="007B0A9C" w:rsidP="007B0A9C">
            <w:pPr>
              <w:pStyle w:val="BodyTextBold"/>
              <w:spacing w:before="0" w:after="0"/>
            </w:pPr>
            <w:r>
              <w:rPr>
                <w:shd w:val="clear" w:color="auto" w:fill="FFFFFF"/>
              </w:rPr>
              <w:t xml:space="preserve">Minimum  </w:t>
            </w:r>
            <w:r w:rsidRPr="009B02A6">
              <w:rPr>
                <w:rFonts w:ascii="Arial Bold" w:hAnsi="Arial Bold"/>
                <w:noProof/>
                <w:position w:val="-6"/>
                <w:bdr w:val="none" w:sz="0" w:space="0" w:color="auto"/>
              </w:rPr>
              <mc:AlternateContent>
                <mc:Choice Requires="wps">
                  <w:drawing>
                    <wp:inline distT="0" distB="0" distL="0" distR="0" wp14:anchorId="0CA2BE1D" wp14:editId="5A64233E">
                      <wp:extent cx="822960" cy="175565"/>
                      <wp:effectExtent l="0" t="0" r="15240" b="15240"/>
                      <wp:docPr id="526" name="Rectangle 526"/>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EC1589" id="Rectangle 526"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BgEoQjoQIAAKsFAAAOAAAAAAAAAAAAAAAAAC4CAABkcnMv&#10;ZTJvRG9jLnhtbFBLAQItABQABgAIAAAAIQApl5Zm2gAAAAQBAAAPAAAAAAAAAAAAAAAAAPsEAABk&#10;cnMvZG93bnJldi54bWxQSwUGAAAAAAQABADzAAAAAgYAAAAA&#10;" filled="f" strokecolor="#d8d8d8 [2732]" strokeweight="1pt">
                      <w10:anchorlock/>
                    </v:rect>
                  </w:pict>
                </mc:Fallback>
              </mc:AlternateContent>
            </w:r>
            <w:r w:rsidRPr="009B02A6">
              <w:rPr>
                <w:rFonts w:ascii="Arial Bold" w:hAnsi="Arial Bold"/>
                <w:position w:val="-6"/>
                <w:shd w:val="clear" w:color="auto" w:fill="FFFFFF"/>
              </w:rPr>
              <w:t xml:space="preserve"> </w:t>
            </w:r>
            <w:r>
              <w:rPr>
                <w:shd w:val="clear" w:color="auto" w:fill="FFFFFF"/>
              </w:rPr>
              <w:t xml:space="preserve">  Maximum </w:t>
            </w:r>
            <w:r w:rsidRPr="009B02A6">
              <w:rPr>
                <w:rFonts w:ascii="Arial Bold" w:hAnsi="Arial Bold"/>
                <w:position w:val="-6"/>
                <w:shd w:val="clear" w:color="auto" w:fill="FFFFFF"/>
              </w:rPr>
              <w:t xml:space="preserve"> </w:t>
            </w:r>
            <w:r w:rsidRPr="009B02A6">
              <w:rPr>
                <w:rFonts w:ascii="Arial Bold" w:hAnsi="Arial Bold"/>
                <w:noProof/>
                <w:position w:val="-6"/>
                <w:bdr w:val="none" w:sz="0" w:space="0" w:color="auto"/>
              </w:rPr>
              <mc:AlternateContent>
                <mc:Choice Requires="wps">
                  <w:drawing>
                    <wp:inline distT="0" distB="0" distL="0" distR="0" wp14:anchorId="4EA8F104" wp14:editId="42330B15">
                      <wp:extent cx="822960" cy="175565"/>
                      <wp:effectExtent l="0" t="0" r="15240" b="15240"/>
                      <wp:docPr id="528" name="Rectangle 528"/>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7D611C" id="Rectangle 528"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DEBuFQoQIAAKsFAAAOAAAAAAAAAAAAAAAAAC4CAABkcnMv&#10;ZTJvRG9jLnhtbFBLAQItABQABgAIAAAAIQApl5Zm2gAAAAQBAAAPAAAAAAAAAAAAAAAAAPsEAABk&#10;cnMvZG93bnJldi54bWxQSwUGAAAAAAQABADzAAAAAgYAAAAA&#10;" filled="f" strokecolor="#d8d8d8 [2732]" strokeweight="1pt">
                      <w10:anchorlock/>
                    </v:rect>
                  </w:pict>
                </mc:Fallback>
              </mc:AlternateContent>
            </w:r>
          </w:p>
          <w:p w14:paraId="7D5D20F6" w14:textId="4AF20FBF" w:rsidR="007B0A9C" w:rsidRDefault="007B0A9C" w:rsidP="007B0A9C">
            <w:pPr>
              <w:pStyle w:val="BodyTextBold"/>
              <w:spacing w:before="0" w:after="0"/>
            </w:pPr>
          </w:p>
          <w:p w14:paraId="78C6691C" w14:textId="4352F358" w:rsidR="007B0A9C" w:rsidRDefault="005B5613" w:rsidP="007B0A9C">
            <w:pPr>
              <w:pStyle w:val="BodyTextBold"/>
              <w:rPr>
                <w:shd w:val="clear" w:color="auto" w:fill="FFFFFF"/>
              </w:rPr>
            </w:pPr>
            <w:r w:rsidRPr="00B07045">
              <w:rPr>
                <w:noProof/>
              </w:rPr>
              <mc:AlternateContent>
                <mc:Choice Requires="wps">
                  <w:drawing>
                    <wp:anchor distT="0" distB="0" distL="114300" distR="114300" simplePos="0" relativeHeight="252354560" behindDoc="0" locked="0" layoutInCell="1" allowOverlap="1" wp14:anchorId="315AE666" wp14:editId="7A0C65D9">
                      <wp:simplePos x="0" y="0"/>
                      <wp:positionH relativeFrom="column">
                        <wp:posOffset>150495</wp:posOffset>
                      </wp:positionH>
                      <wp:positionV relativeFrom="page">
                        <wp:posOffset>4559300</wp:posOffset>
                      </wp:positionV>
                      <wp:extent cx="197485" cy="197485"/>
                      <wp:effectExtent l="0" t="0" r="12065" b="12065"/>
                      <wp:wrapNone/>
                      <wp:docPr id="911" name="Oval 9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E9DF8" w14:textId="2A99D97D" w:rsidR="00EE7FC1" w:rsidRPr="00FE69B0" w:rsidRDefault="00EE7FC1"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AE666" id="Oval 911" o:spid="_x0000_s1573" style="position:absolute;left:0;text-align:left;margin-left:11.85pt;margin-top:359pt;width:15.55pt;height:15.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" fillcolor="yellow" strokecolor="black [3213]" strokeweight=".5pt">
                      <v:stroke joinstyle="miter"/>
                      <v:textbox inset="0,0,0,0">
                        <w:txbxContent>
                          <w:p w14:paraId="3F8E9DF8" w14:textId="2A99D97D" w:rsidR="00EE7FC1" w:rsidRPr="00FE69B0" w:rsidRDefault="00EE7FC1" w:rsidP="00FE69B0">
                            <w:pPr>
                              <w:jc w:val="center"/>
                              <w:rPr>
                                <w:color w:val="000000" w:themeColor="text1"/>
                              </w:rPr>
                            </w:pPr>
                            <w:r>
                              <w:rPr>
                                <w:color w:val="000000" w:themeColor="text1"/>
                              </w:rPr>
                              <w:t>9</w:t>
                            </w:r>
                          </w:p>
                        </w:txbxContent>
                      </v:textbox>
                      <w10:wrap anchory="page"/>
                    </v:oval>
                  </w:pict>
                </mc:Fallback>
              </mc:AlternateContent>
            </w:r>
            <w:r w:rsidR="007B0A9C">
              <w:t>Grades:</w:t>
            </w:r>
            <w:r w:rsidR="007B0A9C">
              <w:rPr>
                <w:rStyle w:val="Emphasis"/>
                <w:rFonts w:ascii="Verdana" w:hAnsi="Verdana"/>
                <w:b w:val="0"/>
                <w:bCs/>
                <w:i w:val="0"/>
                <w:iCs w:val="0"/>
                <w:color w:val="008000"/>
                <w:sz w:val="17"/>
                <w:shd w:val="clear" w:color="auto" w:fill="FFFFFF"/>
              </w:rPr>
              <w:t xml:space="preserve">* </w:t>
            </w:r>
            <w:r w:rsidR="007B0A9C" w:rsidRPr="005B5613">
              <w:rPr>
                <w:b w:val="0"/>
                <w:bCs/>
                <w:color w:val="auto"/>
                <w:highlight w:val="yellow"/>
              </w:rPr>
              <w:t>(If Enter Grade(s) is selected)</w:t>
            </w:r>
          </w:p>
          <w:p w14:paraId="01AA8365" w14:textId="6F607795" w:rsidR="00AD127C" w:rsidRDefault="00AD127C" w:rsidP="007B0A9C">
            <w:pPr>
              <w:pStyle w:val="BodyTextBold"/>
              <w:spacing w:before="0"/>
              <w:rPr>
                <w:b w:val="0"/>
                <w:shd w:val="clear" w:color="auto" w:fill="FFFFFF"/>
              </w:rPr>
            </w:pPr>
            <w:r w:rsidRPr="00AD127C">
              <w:rPr>
                <w:b w:val="0"/>
                <w:shd w:val="clear" w:color="auto" w:fill="FFFFFF"/>
              </w:rPr>
              <w:t>Select the grade(s) of the population represented by the data. When possible, data for each specified grade should be reported separately. If the data reflect Grade 7 students only, then select 7. If the data reflect students in Grades 9 and 11 and the current data being reported are for Grade 9 students, then select 9. If the data reflect students in grades 9 and 11, and the data are being reported together, select both 9 and 11.</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1737"/>
              <w:gridCol w:w="1737"/>
              <w:gridCol w:w="1737"/>
              <w:gridCol w:w="1738"/>
            </w:tblGrid>
            <w:tr w:rsidR="007B0A9C" w:rsidRPr="00213EB8" w14:paraId="43FE8EBE" w14:textId="77777777" w:rsidTr="002F162C">
              <w:tc>
                <w:tcPr>
                  <w:tcW w:w="1737" w:type="dxa"/>
                </w:tcPr>
                <w:p w14:paraId="253EC22D"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B3CFC4C" wp14:editId="2DA7B704">
                        <wp:extent cx="121920" cy="14033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K</w:t>
                  </w:r>
                </w:p>
              </w:tc>
              <w:tc>
                <w:tcPr>
                  <w:tcW w:w="1737" w:type="dxa"/>
                </w:tcPr>
                <w:p w14:paraId="73ABEBD2"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1624F244" wp14:editId="226EDE11">
                        <wp:extent cx="121920" cy="14033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3</w:t>
                  </w:r>
                </w:p>
              </w:tc>
              <w:tc>
                <w:tcPr>
                  <w:tcW w:w="1737" w:type="dxa"/>
                </w:tcPr>
                <w:p w14:paraId="2582CF53"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1249F0F8" wp14:editId="39AE15D0">
                        <wp:extent cx="121920" cy="14033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6</w:t>
                  </w:r>
                </w:p>
              </w:tc>
              <w:tc>
                <w:tcPr>
                  <w:tcW w:w="1737" w:type="dxa"/>
                </w:tcPr>
                <w:p w14:paraId="26587CB2"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66879D7C" wp14:editId="7BB17E7A">
                        <wp:extent cx="121920" cy="14033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9</w:t>
                  </w:r>
                </w:p>
              </w:tc>
              <w:tc>
                <w:tcPr>
                  <w:tcW w:w="1738" w:type="dxa"/>
                </w:tcPr>
                <w:p w14:paraId="2BB46E77"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634E05C1" wp14:editId="433FABA2">
                        <wp:extent cx="121920" cy="14033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12</w:t>
                  </w:r>
                </w:p>
              </w:tc>
            </w:tr>
            <w:tr w:rsidR="007B0A9C" w:rsidRPr="00213EB8" w14:paraId="0A0218FB" w14:textId="77777777" w:rsidTr="002F162C">
              <w:tc>
                <w:tcPr>
                  <w:tcW w:w="1737" w:type="dxa"/>
                </w:tcPr>
                <w:p w14:paraId="17B6DBC1"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CA83C9D" wp14:editId="5D2A6046">
                        <wp:extent cx="121920" cy="14033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w:t>
                  </w:r>
                </w:p>
              </w:tc>
              <w:tc>
                <w:tcPr>
                  <w:tcW w:w="1737" w:type="dxa"/>
                </w:tcPr>
                <w:p w14:paraId="5D192E96"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DBC4668" wp14:editId="7AE5C99C">
                        <wp:extent cx="121920" cy="14033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4</w:t>
                  </w:r>
                </w:p>
              </w:tc>
              <w:tc>
                <w:tcPr>
                  <w:tcW w:w="1737" w:type="dxa"/>
                </w:tcPr>
                <w:p w14:paraId="2A1D2887"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C7470F6" wp14:editId="7A1E80FA">
                        <wp:extent cx="121920" cy="14033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7</w:t>
                  </w:r>
                </w:p>
              </w:tc>
              <w:tc>
                <w:tcPr>
                  <w:tcW w:w="1737" w:type="dxa"/>
                </w:tcPr>
                <w:p w14:paraId="3BA89C6F"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F47016F" wp14:editId="620F0106">
                        <wp:extent cx="121920" cy="14033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10</w:t>
                  </w:r>
                </w:p>
              </w:tc>
              <w:tc>
                <w:tcPr>
                  <w:tcW w:w="1738" w:type="dxa"/>
                </w:tcPr>
                <w:p w14:paraId="4E861C8C"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4A72D33" wp14:editId="4C7DFE8E">
                        <wp:extent cx="121920" cy="14033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College</w:t>
                  </w:r>
                </w:p>
              </w:tc>
            </w:tr>
            <w:tr w:rsidR="007B0A9C" w:rsidRPr="00213EB8" w14:paraId="0DD8BBC6" w14:textId="77777777" w:rsidTr="002F162C">
              <w:tc>
                <w:tcPr>
                  <w:tcW w:w="1737" w:type="dxa"/>
                </w:tcPr>
                <w:p w14:paraId="0D84FACD"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189B5F56" wp14:editId="1BA5203D">
                        <wp:extent cx="121920" cy="14033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2</w:t>
                  </w:r>
                </w:p>
              </w:tc>
              <w:tc>
                <w:tcPr>
                  <w:tcW w:w="1737" w:type="dxa"/>
                </w:tcPr>
                <w:p w14:paraId="419644FE"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28D28E44" wp14:editId="30A892D5">
                        <wp:extent cx="121920" cy="14033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5</w:t>
                  </w:r>
                </w:p>
              </w:tc>
              <w:tc>
                <w:tcPr>
                  <w:tcW w:w="1737" w:type="dxa"/>
                </w:tcPr>
                <w:p w14:paraId="3CE198CB"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E15BDD6" wp14:editId="33208705">
                        <wp:extent cx="121920" cy="14033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8</w:t>
                  </w:r>
                </w:p>
              </w:tc>
              <w:tc>
                <w:tcPr>
                  <w:tcW w:w="1737" w:type="dxa"/>
                </w:tcPr>
                <w:p w14:paraId="35AF7964" w14:textId="77777777" w:rsidR="007B0A9C" w:rsidRPr="00213EB8" w:rsidRDefault="007B0A9C" w:rsidP="007B0A9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01E8A136" wp14:editId="547D58A7">
                        <wp:extent cx="121920" cy="14033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11</w:t>
                  </w:r>
                </w:p>
              </w:tc>
              <w:tc>
                <w:tcPr>
                  <w:tcW w:w="1738" w:type="dxa"/>
                </w:tcPr>
                <w:p w14:paraId="27D0BC68" w14:textId="77777777" w:rsidR="007B0A9C" w:rsidRPr="00213EB8" w:rsidRDefault="007B0A9C" w:rsidP="007B0A9C">
                  <w:pPr>
                    <w:pStyle w:val="BodyTextBold"/>
                    <w:shd w:val="clear" w:color="auto" w:fill="auto"/>
                    <w:spacing w:before="0" w:after="0"/>
                    <w:ind w:left="0"/>
                    <w:rPr>
                      <w:b w:val="0"/>
                      <w:bCs/>
                      <w:shd w:val="clear" w:color="auto" w:fill="FFFFFF"/>
                    </w:rPr>
                  </w:pPr>
                </w:p>
              </w:tc>
            </w:tr>
          </w:tbl>
          <w:p w14:paraId="4DC2F362" w14:textId="6F1A6FB1" w:rsidR="003318DD" w:rsidRDefault="003318DD" w:rsidP="007B0A9C">
            <w:pPr>
              <w:ind w:left="600"/>
            </w:pPr>
          </w:p>
        </w:tc>
        <w:tc>
          <w:tcPr>
            <w:tcW w:w="250" w:type="dxa"/>
            <w:tcBorders>
              <w:top w:val="nil"/>
              <w:bottom w:val="nil"/>
            </w:tcBorders>
            <w:tcMar>
              <w:left w:w="0" w:type="dxa"/>
              <w:right w:w="0" w:type="dxa"/>
            </w:tcMar>
          </w:tcPr>
          <w:p w14:paraId="4AFFDF5A" w14:textId="77777777" w:rsidR="0083165C" w:rsidRPr="00503AD1" w:rsidRDefault="0083165C" w:rsidP="00503AD1">
            <w:pPr>
              <w:rPr>
                <w:sz w:val="8"/>
                <w:szCs w:val="8"/>
              </w:rPr>
            </w:pPr>
          </w:p>
        </w:tc>
        <w:tc>
          <w:tcPr>
            <w:tcW w:w="4239" w:type="dxa"/>
            <w:vMerge/>
          </w:tcPr>
          <w:p w14:paraId="552856FC" w14:textId="77777777" w:rsidR="0083165C" w:rsidRDefault="0083165C" w:rsidP="0090109B"/>
        </w:tc>
      </w:tr>
      <w:tr w:rsidR="008D448E" w14:paraId="12C3AD97" w14:textId="77777777" w:rsidTr="00CE525F">
        <w:trPr>
          <w:trHeight w:val="368"/>
        </w:trPr>
        <w:tc>
          <w:tcPr>
            <w:tcW w:w="10489" w:type="dxa"/>
            <w:gridSpan w:val="5"/>
            <w:vMerge w:val="restart"/>
            <w:shd w:val="clear" w:color="auto" w:fill="324D57"/>
            <w:vAlign w:val="center"/>
          </w:tcPr>
          <w:p w14:paraId="5650261F" w14:textId="77777777" w:rsidR="008D448E" w:rsidRPr="00503AD1" w:rsidRDefault="008D448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BD364ED" w14:textId="77777777" w:rsidR="008D448E" w:rsidRPr="00503AD1" w:rsidRDefault="008D448E"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7D3C6FE" w14:textId="77777777" w:rsidR="008D448E" w:rsidRPr="00503AD1" w:rsidRDefault="008D448E" w:rsidP="002E57E2">
            <w:pPr>
              <w:keepNext/>
              <w:rPr>
                <w:sz w:val="8"/>
                <w:szCs w:val="8"/>
              </w:rPr>
            </w:pPr>
          </w:p>
        </w:tc>
        <w:tc>
          <w:tcPr>
            <w:tcW w:w="4239" w:type="dxa"/>
            <w:shd w:val="clear" w:color="auto" w:fill="324D57"/>
            <w:vAlign w:val="center"/>
          </w:tcPr>
          <w:p w14:paraId="7285D184" w14:textId="77777777" w:rsidR="008D448E" w:rsidRPr="00503AD1" w:rsidRDefault="008D448E"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72</w:t>
            </w:r>
            <w:r w:rsidRPr="00503AD1">
              <w:rPr>
                <w:rFonts w:cs="Arial"/>
                <w:b/>
                <w:noProof/>
                <w:color w:val="FFFFFF" w:themeColor="background1"/>
                <w:sz w:val="20"/>
                <w:szCs w:val="20"/>
              </w:rPr>
              <w:fldChar w:fldCharType="end"/>
            </w:r>
          </w:p>
        </w:tc>
      </w:tr>
      <w:tr w:rsidR="008D448E" w14:paraId="183D07E1" w14:textId="77777777" w:rsidTr="00CE525F">
        <w:trPr>
          <w:trHeight w:val="503"/>
        </w:trPr>
        <w:tc>
          <w:tcPr>
            <w:tcW w:w="10489" w:type="dxa"/>
            <w:gridSpan w:val="5"/>
            <w:vMerge/>
            <w:tcBorders>
              <w:bottom w:val="single" w:sz="4" w:space="0" w:color="auto"/>
            </w:tcBorders>
            <w:shd w:val="clear" w:color="auto" w:fill="324D57"/>
            <w:vAlign w:val="center"/>
          </w:tcPr>
          <w:p w14:paraId="77E73E69" w14:textId="77777777" w:rsidR="008D448E" w:rsidRDefault="008D448E" w:rsidP="002E57E2">
            <w:pPr>
              <w:keepNext/>
              <w:jc w:val="center"/>
            </w:pPr>
          </w:p>
        </w:tc>
        <w:tc>
          <w:tcPr>
            <w:tcW w:w="250" w:type="dxa"/>
            <w:tcBorders>
              <w:top w:val="nil"/>
              <w:bottom w:val="nil"/>
            </w:tcBorders>
            <w:tcMar>
              <w:left w:w="0" w:type="dxa"/>
              <w:right w:w="0" w:type="dxa"/>
            </w:tcMar>
          </w:tcPr>
          <w:p w14:paraId="7D524A10" w14:textId="77777777" w:rsidR="008D448E" w:rsidRPr="00503AD1" w:rsidRDefault="008D448E" w:rsidP="002E57E2">
            <w:pPr>
              <w:keepNext/>
              <w:rPr>
                <w:sz w:val="8"/>
                <w:szCs w:val="8"/>
              </w:rPr>
            </w:pPr>
          </w:p>
        </w:tc>
        <w:tc>
          <w:tcPr>
            <w:tcW w:w="4239" w:type="dxa"/>
            <w:tcMar>
              <w:left w:w="58" w:type="dxa"/>
              <w:right w:w="58" w:type="dxa"/>
            </w:tcMar>
          </w:tcPr>
          <w:p w14:paraId="58F034D5" w14:textId="57D904B5" w:rsidR="008D448E" w:rsidRPr="00503AD1" w:rsidRDefault="008D448E" w:rsidP="002E57E2">
            <w:pPr>
              <w:keepNext/>
              <w:spacing w:before="60"/>
              <w:rPr>
                <w:rFonts w:cs="Arial"/>
                <w:szCs w:val="18"/>
              </w:rPr>
            </w:pPr>
            <w:r w:rsidRPr="00503AD1">
              <w:rPr>
                <w:rFonts w:cs="Arial"/>
                <w:szCs w:val="18"/>
              </w:rPr>
              <w:t xml:space="preserve">Page ID: </w:t>
            </w:r>
            <w:r w:rsidR="001114C7">
              <w:rPr>
                <w:rFonts w:cs="Arial"/>
                <w:szCs w:val="18"/>
              </w:rPr>
              <w:t>3.3.1</w:t>
            </w:r>
            <w:r w:rsidR="008717E5">
              <w:rPr>
                <w:rFonts w:cs="Arial"/>
                <w:szCs w:val="18"/>
              </w:rPr>
              <w:t xml:space="preserve"> (Administrative, </w:t>
            </w:r>
            <w:r w:rsidR="008717E5" w:rsidRPr="008F1ECE">
              <w:rPr>
                <w:rFonts w:cs="Arial"/>
                <w:i/>
                <w:iCs/>
                <w:szCs w:val="18"/>
              </w:rPr>
              <w:t>continued)</w:t>
            </w:r>
            <w:r w:rsidR="008717E5">
              <w:rPr>
                <w:rFonts w:cs="Arial"/>
                <w:szCs w:val="18"/>
              </w:rPr>
              <w:t xml:space="preserve"> </w:t>
            </w:r>
          </w:p>
          <w:p w14:paraId="1227B44F" w14:textId="332E2AD4" w:rsidR="008D448E" w:rsidRDefault="008D448E" w:rsidP="008717E5">
            <w:pPr>
              <w:keepNext/>
              <w:spacing w:before="60"/>
            </w:pPr>
            <w:r w:rsidRPr="00503AD1">
              <w:rPr>
                <w:rFonts w:cs="Arial"/>
                <w:szCs w:val="18"/>
              </w:rPr>
              <w:t xml:space="preserve">Page Title: </w:t>
            </w:r>
            <w:r w:rsidR="00205F6D" w:rsidRPr="00F00DCA">
              <w:rPr>
                <w:rFonts w:cs="Arial"/>
                <w:szCs w:val="18"/>
              </w:rPr>
              <w:t>Add/Edit Community-Level Outcome Data for Subrecipients</w:t>
            </w:r>
          </w:p>
        </w:tc>
      </w:tr>
      <w:tr w:rsidR="008D448E" w14:paraId="7A6F6B61" w14:textId="77777777" w:rsidTr="00CE525F">
        <w:tc>
          <w:tcPr>
            <w:tcW w:w="985" w:type="dxa"/>
            <w:tcBorders>
              <w:bottom w:val="single" w:sz="4" w:space="0" w:color="auto"/>
              <w:right w:val="nil"/>
            </w:tcBorders>
            <w:shd w:val="clear" w:color="auto" w:fill="F2F2F2" w:themeFill="background1" w:themeFillShade="F2"/>
            <w:vAlign w:val="center"/>
          </w:tcPr>
          <w:p w14:paraId="7863F9A8" w14:textId="77777777" w:rsidR="008D448E" w:rsidRPr="00503AD1" w:rsidRDefault="008D448E"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E6DA7B4" w14:textId="77777777" w:rsidR="008D448E" w:rsidRPr="00503AD1" w:rsidRDefault="008D448E"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FC78007" w14:textId="77777777" w:rsidR="008D448E" w:rsidRPr="00503AD1" w:rsidRDefault="008D448E"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3876C00" w14:textId="77777777" w:rsidR="008D448E" w:rsidRPr="00503AD1" w:rsidRDefault="008D448E"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D472593" w14:textId="77777777" w:rsidR="008D448E" w:rsidRPr="00503AD1" w:rsidRDefault="008D448E"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D794F9F" w14:textId="77777777" w:rsidR="008D448E" w:rsidRPr="00503AD1" w:rsidRDefault="008D448E"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01F04ABA" w14:textId="77777777" w:rsidR="008D448E" w:rsidRPr="00503AD1" w:rsidRDefault="008D448E" w:rsidP="002E57E2">
            <w:pPr>
              <w:keepNext/>
              <w:spacing w:before="40" w:after="40"/>
              <w:rPr>
                <w:b/>
              </w:rPr>
            </w:pPr>
            <w:r w:rsidRPr="00503AD1">
              <w:rPr>
                <w:b/>
              </w:rPr>
              <w:t>Page Details</w:t>
            </w:r>
          </w:p>
        </w:tc>
      </w:tr>
      <w:tr w:rsidR="008D448E" w14:paraId="1C4F2755" w14:textId="77777777" w:rsidTr="00CE525F">
        <w:tc>
          <w:tcPr>
            <w:tcW w:w="10489" w:type="dxa"/>
            <w:gridSpan w:val="5"/>
            <w:tcBorders>
              <w:bottom w:val="nil"/>
            </w:tcBorders>
          </w:tcPr>
          <w:p w14:paraId="1F774FB8" w14:textId="65DC3E41" w:rsidR="008D448E" w:rsidRPr="002E57E2" w:rsidRDefault="008D448E"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3F3A0A67" w14:textId="77777777" w:rsidR="008D448E" w:rsidRPr="00503AD1" w:rsidRDefault="008D448E" w:rsidP="002E57E2">
            <w:pPr>
              <w:keepNext/>
              <w:rPr>
                <w:sz w:val="8"/>
                <w:szCs w:val="8"/>
              </w:rPr>
            </w:pPr>
          </w:p>
        </w:tc>
        <w:tc>
          <w:tcPr>
            <w:tcW w:w="4239" w:type="dxa"/>
            <w:vMerge w:val="restart"/>
            <w:tcMar>
              <w:left w:w="58" w:type="dxa"/>
              <w:right w:w="58" w:type="dxa"/>
            </w:tcMar>
          </w:tcPr>
          <w:p w14:paraId="3D6D7AFC" w14:textId="7EB5E044" w:rsidR="00E14C31" w:rsidRDefault="00562B78" w:rsidP="00562B78">
            <w:pPr>
              <w:pStyle w:val="ListParagraph"/>
              <w:spacing w:before="120"/>
              <w:ind w:left="358" w:hanging="360"/>
            </w:pPr>
            <w:r>
              <w:t>10.</w:t>
            </w:r>
            <w:r>
              <w:tab/>
            </w:r>
            <w:r w:rsidR="00E14C31" w:rsidRPr="00E14C31">
              <w:t xml:space="preserve">Data Source Time Frame </w:t>
            </w:r>
            <w:r w:rsidR="00E14C31" w:rsidRPr="00D04AF6">
              <w:t>field will prevent the user from</w:t>
            </w:r>
            <w:r w:rsidR="00E14C31">
              <w:t xml:space="preserve"> </w:t>
            </w:r>
            <w:r w:rsidR="00E14C31" w:rsidRPr="00D04AF6">
              <w:t>adding a future date.</w:t>
            </w:r>
            <w:r w:rsidR="00FE2AA1">
              <w:t xml:space="preserve">  Clicking on the Date boxes brings up a calendar on which grantees can select the relevant dates.</w:t>
            </w:r>
          </w:p>
          <w:p w14:paraId="30D05D81" w14:textId="77777777" w:rsidR="008D448E" w:rsidRDefault="00E14C31" w:rsidP="00562B78">
            <w:pPr>
              <w:pStyle w:val="ListParagraph"/>
              <w:ind w:left="358" w:hanging="360"/>
            </w:pPr>
            <w:r>
              <w:t>11.</w:t>
            </w:r>
            <w:r>
              <w:tab/>
              <w:t>Number of Events will be a free text field that only accept numeric values.</w:t>
            </w:r>
          </w:p>
          <w:p w14:paraId="449FF6BA" w14:textId="70746495" w:rsidR="00E14C31" w:rsidRDefault="00E14C31" w:rsidP="00562B78">
            <w:pPr>
              <w:pStyle w:val="ListParagraph"/>
              <w:spacing w:before="120"/>
              <w:ind w:left="358" w:hanging="360"/>
            </w:pPr>
            <w:r>
              <w:t>12.</w:t>
            </w:r>
            <w:r>
              <w:tab/>
              <w:t>Denominator Definition field will be a free text field that allows a maximum of 1,000 characters.</w:t>
            </w:r>
          </w:p>
          <w:p w14:paraId="47C927BE" w14:textId="23C1BADB" w:rsidR="00E14C31" w:rsidRDefault="00E14C31" w:rsidP="00562B78">
            <w:pPr>
              <w:pStyle w:val="ListParagraph"/>
              <w:spacing w:before="120"/>
              <w:ind w:left="358" w:hanging="360"/>
            </w:pPr>
            <w:r>
              <w:t>13.</w:t>
            </w:r>
            <w:r w:rsidR="00562B78">
              <w:tab/>
            </w:r>
            <w:r w:rsidRPr="00E14C31">
              <w:rPr>
                <w:b/>
                <w:bCs/>
              </w:rPr>
              <w:t>Denominator Value</w:t>
            </w:r>
            <w:r>
              <w:t xml:space="preserve"> will be a free text field that only accepts numeric values.</w:t>
            </w:r>
          </w:p>
          <w:p w14:paraId="0B068CA0" w14:textId="1474337F" w:rsidR="00E14C31" w:rsidRDefault="00E14C31" w:rsidP="00FE2AA1">
            <w:pPr>
              <w:pStyle w:val="ListParagraph"/>
              <w:spacing w:before="120"/>
              <w:ind w:left="358" w:hanging="360"/>
            </w:pPr>
            <w:r w:rsidRPr="00F31E84">
              <w:t>1</w:t>
            </w:r>
            <w:r>
              <w:t>4</w:t>
            </w:r>
            <w:r w:rsidRPr="00F31E84">
              <w:t>.</w:t>
            </w:r>
            <w:r>
              <w:t xml:space="preserve"> </w:t>
            </w:r>
            <w:r>
              <w:rPr>
                <w:b/>
                <w:bCs/>
              </w:rPr>
              <w:t>Value</w:t>
            </w:r>
            <w:r>
              <w:rPr>
                <w:b/>
                <w:bCs/>
                <w:spacing w:val="-2"/>
              </w:rPr>
              <w:t xml:space="preserve"> Type</w:t>
            </w:r>
            <w:r>
              <w:rPr>
                <w:b/>
                <w:bCs/>
                <w:spacing w:val="1"/>
              </w:rPr>
              <w:t xml:space="preserve"> </w:t>
            </w:r>
            <w:r>
              <w:rPr>
                <w:spacing w:val="-2"/>
              </w:rPr>
              <w:t>will</w:t>
            </w:r>
            <w:r>
              <w:rPr>
                <w:spacing w:val="1"/>
              </w:rPr>
              <w:t xml:space="preserve"> </w:t>
            </w:r>
            <w:r>
              <w:t>include</w:t>
            </w:r>
            <w:r>
              <w:rPr>
                <w:spacing w:val="1"/>
              </w:rPr>
              <w:t xml:space="preserve"> </w:t>
            </w:r>
            <w:r>
              <w:t>the</w:t>
            </w:r>
            <w:r>
              <w:rPr>
                <w:spacing w:val="1"/>
              </w:rPr>
              <w:t xml:space="preserve"> </w:t>
            </w:r>
            <w:r>
              <w:t>following</w:t>
            </w:r>
            <w:r>
              <w:rPr>
                <w:spacing w:val="1"/>
              </w:rPr>
              <w:t xml:space="preserve"> </w:t>
            </w:r>
            <w:r>
              <w:t>values:</w:t>
            </w:r>
            <w:r>
              <w:rPr>
                <w:spacing w:val="33"/>
              </w:rPr>
              <w:t xml:space="preserve"> </w:t>
            </w:r>
            <w:r>
              <w:t>“</w:t>
            </w:r>
            <w:r w:rsidRPr="00FE2AA1">
              <w:t xml:space="preserve">percentage”, </w:t>
            </w:r>
            <w:r w:rsidR="00AD127C" w:rsidRPr="00FE2AA1">
              <w:t xml:space="preserve">“Rate per 1,000”, “Rate per 10,000”, “Rate per 100,000”, </w:t>
            </w:r>
            <w:r>
              <w:t>and</w:t>
            </w:r>
            <w:r>
              <w:rPr>
                <w:spacing w:val="1"/>
              </w:rPr>
              <w:t xml:space="preserve"> </w:t>
            </w:r>
            <w:r>
              <w:t>“</w:t>
            </w:r>
            <w:r w:rsidR="00FE2AA1">
              <w:t>O</w:t>
            </w:r>
            <w:r>
              <w:t xml:space="preserve">ther”. </w:t>
            </w:r>
            <w:r>
              <w:rPr>
                <w:spacing w:val="1"/>
              </w:rPr>
              <w:t xml:space="preserve"> </w:t>
            </w:r>
            <w:r>
              <w:t>If “</w:t>
            </w:r>
            <w:r w:rsidR="00FE2AA1">
              <w:t>O</w:t>
            </w:r>
            <w:r>
              <w:t>ther”</w:t>
            </w:r>
            <w:r>
              <w:rPr>
                <w:spacing w:val="-2"/>
              </w:rPr>
              <w:t xml:space="preserve"> </w:t>
            </w:r>
            <w:r>
              <w:t>is</w:t>
            </w:r>
            <w:r>
              <w:rPr>
                <w:spacing w:val="27"/>
              </w:rPr>
              <w:t xml:space="preserve"> </w:t>
            </w:r>
            <w:r>
              <w:t xml:space="preserve">selected, </w:t>
            </w:r>
            <w:r>
              <w:rPr>
                <w:b/>
                <w:bCs/>
              </w:rPr>
              <w:t>Other</w:t>
            </w:r>
            <w:r>
              <w:rPr>
                <w:b/>
                <w:bCs/>
                <w:spacing w:val="-3"/>
              </w:rPr>
              <w:t xml:space="preserve"> </w:t>
            </w:r>
            <w:r>
              <w:rPr>
                <w:b/>
                <w:bCs/>
              </w:rPr>
              <w:t>Value</w:t>
            </w:r>
            <w:r>
              <w:rPr>
                <w:b/>
                <w:bCs/>
                <w:spacing w:val="-2"/>
              </w:rPr>
              <w:t xml:space="preserve"> Type </w:t>
            </w:r>
            <w:r>
              <w:t>field</w:t>
            </w:r>
            <w:r>
              <w:rPr>
                <w:spacing w:val="1"/>
              </w:rPr>
              <w:t xml:space="preserve"> </w:t>
            </w:r>
            <w:r>
              <w:rPr>
                <w:spacing w:val="-2"/>
              </w:rPr>
              <w:t>will</w:t>
            </w:r>
            <w:r>
              <w:rPr>
                <w:spacing w:val="1"/>
              </w:rPr>
              <w:t xml:space="preserve"> </w:t>
            </w:r>
            <w:r>
              <w:t>be</w:t>
            </w:r>
            <w:r>
              <w:rPr>
                <w:spacing w:val="31"/>
              </w:rPr>
              <w:t xml:space="preserve"> </w:t>
            </w:r>
            <w:r>
              <w:t>displayed.</w:t>
            </w:r>
          </w:p>
          <w:p w14:paraId="30ADF2FA" w14:textId="13074CCC" w:rsidR="00E14C31" w:rsidRDefault="00E14C31" w:rsidP="002E57E2">
            <w:pPr>
              <w:pStyle w:val="ListParagraph"/>
              <w:keepNext/>
            </w:pPr>
          </w:p>
        </w:tc>
      </w:tr>
      <w:tr w:rsidR="008D448E" w14:paraId="7124249E" w14:textId="77777777" w:rsidTr="00CE525F">
        <w:trPr>
          <w:trHeight w:val="9611"/>
        </w:trPr>
        <w:tc>
          <w:tcPr>
            <w:tcW w:w="10489" w:type="dxa"/>
            <w:gridSpan w:val="5"/>
            <w:tcBorders>
              <w:top w:val="nil"/>
            </w:tcBorders>
          </w:tcPr>
          <w:p w14:paraId="192D0532" w14:textId="60B1ECA9" w:rsidR="002309D6" w:rsidRPr="002309D6" w:rsidRDefault="002309D6" w:rsidP="002309D6">
            <w:pPr>
              <w:pStyle w:val="BodyTextBold"/>
              <w:spacing w:before="0"/>
              <w:rPr>
                <w:b w:val="0"/>
                <w:shd w:val="clear" w:color="auto" w:fill="FFFFFF"/>
              </w:rPr>
            </w:pPr>
          </w:p>
          <w:p w14:paraId="53D01D04" w14:textId="6D55873E" w:rsidR="009B02A6" w:rsidRDefault="009B02A6" w:rsidP="009B02A6">
            <w:pPr>
              <w:pStyle w:val="BodyTextBold"/>
              <w:rPr>
                <w:shd w:val="clear" w:color="auto" w:fill="FFFFFF"/>
              </w:rPr>
            </w:pPr>
            <w:r>
              <w:rPr>
                <w:shd w:val="clear" w:color="auto" w:fill="FFFFFF"/>
              </w:rPr>
              <w:t>Other Sample Descriptors:</w:t>
            </w:r>
          </w:p>
          <w:p w14:paraId="59BD9167" w14:textId="4D04D869" w:rsidR="009B02A6" w:rsidRDefault="009B02A6" w:rsidP="009B02A6">
            <w:pPr>
              <w:pStyle w:val="BodyText2"/>
            </w:pPr>
            <w:r>
              <w:rPr>
                <w:noProof/>
                <w:bdr w:val="none" w:sz="0" w:space="0" w:color="auto"/>
              </w:rPr>
              <mc:AlternateContent>
                <mc:Choice Requires="wps">
                  <w:drawing>
                    <wp:inline distT="0" distB="0" distL="0" distR="0" wp14:anchorId="1DD3381B" wp14:editId="651E038E">
                      <wp:extent cx="5010912" cy="952500"/>
                      <wp:effectExtent l="0" t="0" r="18415" b="19050"/>
                      <wp:docPr id="525" name="Rectangle 525"/>
                      <wp:cNvGraphicFramePr/>
                      <a:graphic xmlns:a="http://schemas.openxmlformats.org/drawingml/2006/main">
                        <a:graphicData uri="http://schemas.microsoft.com/office/word/2010/wordprocessingShape">
                          <wps:wsp>
                            <wps:cNvSpPr/>
                            <wps:spPr>
                              <a:xfrm>
                                <a:off x="0" y="0"/>
                                <a:ext cx="5010912" cy="9525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8C043E" id="Rectangle 525" o:spid="_x0000_s1026" style="width:394.5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" fillcolor="white [3212]" strokecolor="#bfbfbf [2412]" strokeweight="1pt">
                      <w10:anchorlock/>
                    </v:rect>
                  </w:pict>
                </mc:Fallback>
              </mc:AlternateContent>
            </w:r>
          </w:p>
          <w:p w14:paraId="0CBBC8BD" w14:textId="7F18DDDC" w:rsidR="00044F0F" w:rsidRDefault="00044F0F" w:rsidP="00044F0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0AE32803" w14:textId="7DF6995D" w:rsidR="00411852" w:rsidRDefault="00E14C31" w:rsidP="00E14C31">
            <w:pPr>
              <w:pStyle w:val="BodyText2"/>
              <w:spacing w:before="120"/>
              <w:rPr>
                <w:rFonts w:ascii="Verdana" w:hAnsi="Verdana"/>
                <w:b/>
                <w:bCs/>
                <w:color w:val="3C3C3C"/>
                <w:sz w:val="17"/>
                <w:shd w:val="clear" w:color="auto" w:fill="FFFFFF"/>
              </w:rPr>
            </w:pPr>
            <w:r w:rsidRPr="00E14C31">
              <w:rPr>
                <w:noProof/>
                <w:shd w:val="clear" w:color="auto" w:fill="FFFFFF"/>
              </w:rPr>
              <mc:AlternateContent>
                <mc:Choice Requires="wps">
                  <w:drawing>
                    <wp:anchor distT="0" distB="0" distL="114300" distR="114300" simplePos="0" relativeHeight="252356608" behindDoc="0" locked="0" layoutInCell="1" allowOverlap="1" wp14:anchorId="3EC810F7" wp14:editId="0CE3D3DF">
                      <wp:simplePos x="0" y="0"/>
                      <wp:positionH relativeFrom="column">
                        <wp:posOffset>150876</wp:posOffset>
                      </wp:positionH>
                      <wp:positionV relativeFrom="page">
                        <wp:posOffset>1640281</wp:posOffset>
                      </wp:positionV>
                      <wp:extent cx="197485" cy="197485"/>
                      <wp:effectExtent l="0" t="0" r="12065" b="12065"/>
                      <wp:wrapNone/>
                      <wp:docPr id="912" name="Oval 9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E57EB" w14:textId="4FFB2085" w:rsidR="00EE7FC1" w:rsidRPr="00FE69B0" w:rsidRDefault="00EE7FC1" w:rsidP="00FE69B0">
                                  <w:pPr>
                                    <w:jc w:val="center"/>
                                    <w:rPr>
                                      <w:color w:val="000000" w:themeColor="text1"/>
                                    </w:rPr>
                                  </w:pPr>
                                  <w:r w:rsidRPr="00FE69B0">
                                    <w:rPr>
                                      <w:color w:val="000000" w:themeColor="text1"/>
                                    </w:rPr>
                                    <w:t>1</w:t>
                                  </w:r>
                                  <w:r>
                                    <w:rPr>
                                      <w:color w:val="000000" w:themeColor="text1"/>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10F7" id="Oval 912" o:spid="_x0000_s1574" style="position:absolute;left:0;text-align:left;margin-left:11.9pt;margin-top:129.15pt;width:15.55pt;height:15.5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" fillcolor="yellow" strokecolor="black [3213]" strokeweight=".5pt">
                      <v:stroke joinstyle="miter"/>
                      <v:textbox inset="0,0,0,0">
                        <w:txbxContent>
                          <w:p w14:paraId="34DE57EB" w14:textId="4FFB2085" w:rsidR="00EE7FC1" w:rsidRPr="00FE69B0" w:rsidRDefault="00EE7FC1" w:rsidP="00FE69B0">
                            <w:pPr>
                              <w:jc w:val="center"/>
                              <w:rPr>
                                <w:color w:val="000000" w:themeColor="text1"/>
                              </w:rPr>
                            </w:pPr>
                            <w:r w:rsidRPr="00FE69B0">
                              <w:rPr>
                                <w:color w:val="000000" w:themeColor="text1"/>
                              </w:rPr>
                              <w:t>1</w:t>
                            </w:r>
                            <w:r>
                              <w:rPr>
                                <w:color w:val="000000" w:themeColor="text1"/>
                              </w:rPr>
                              <w:t>0</w:t>
                            </w:r>
                          </w:p>
                        </w:txbxContent>
                      </v:textbox>
                      <w10:wrap anchory="page"/>
                    </v:oval>
                  </w:pict>
                </mc:Fallback>
              </mc:AlternateContent>
            </w:r>
            <w:r w:rsidR="00411852">
              <w:rPr>
                <w:rFonts w:ascii="Verdana" w:hAnsi="Verdana"/>
                <w:b/>
                <w:bCs/>
                <w:color w:val="3C3C3C"/>
                <w:sz w:val="17"/>
                <w:shd w:val="clear" w:color="auto" w:fill="FFFFFF"/>
              </w:rPr>
              <w:t xml:space="preserve">Data Source Time Frame (Begin Date and End Date): </w:t>
            </w:r>
          </w:p>
          <w:p w14:paraId="18F08F7B" w14:textId="60DC7CE6" w:rsidR="00FE2AA1" w:rsidRPr="00FE2AA1" w:rsidRDefault="00FE2AA1" w:rsidP="00FE2AA1">
            <w:pPr>
              <w:pStyle w:val="BodyText2"/>
              <w:spacing w:line="240" w:lineRule="auto"/>
              <w:ind w:left="605"/>
              <w:rPr>
                <w:shd w:val="clear" w:color="auto" w:fill="FFFFFF"/>
              </w:rPr>
            </w:pPr>
            <w:r w:rsidRPr="00FE2AA1">
              <w:rPr>
                <w:shd w:val="clear" w:color="auto" w:fill="FFFFFF"/>
              </w:rPr>
              <w:t>Indicate the time frame during which data for this measure were collected. You will be asked to insert a begin date and end date (e.g., 10/1/2012 to 9/30/2013) for the time period of the data you are submitting.</w:t>
            </w:r>
          </w:p>
          <w:p w14:paraId="2E72B4F6" w14:textId="264E6F1E" w:rsidR="00411852" w:rsidRDefault="00411852" w:rsidP="00E14C31">
            <w:pPr>
              <w:pStyle w:val="BodyTextBold"/>
              <w:spacing w:before="120"/>
            </w:pPr>
            <w:r>
              <w:rPr>
                <w:rFonts w:ascii="Verdana" w:hAnsi="Verdana"/>
                <w:b w:val="0"/>
                <w:bCs/>
                <w:color w:val="3C3C3C"/>
                <w:sz w:val="17"/>
                <w:shd w:val="clear" w:color="auto" w:fill="FFFFFF"/>
              </w:rPr>
              <w:t xml:space="preserve">Begin Date  </w:t>
            </w:r>
            <w:r w:rsidRPr="00FD11F6">
              <w:rPr>
                <w:noProof/>
                <w:position w:val="-6"/>
              </w:rPr>
              <w:drawing>
                <wp:inline distT="0" distB="0" distL="0" distR="0" wp14:anchorId="7DFC44FD" wp14:editId="51EF8EE7">
                  <wp:extent cx="1743075" cy="2381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3075" cy="238125"/>
                          </a:xfrm>
                          <a:prstGeom prst="rect">
                            <a:avLst/>
                          </a:prstGeom>
                        </pic:spPr>
                      </pic:pic>
                    </a:graphicData>
                  </a:graphic>
                </wp:inline>
              </w:drawing>
            </w:r>
            <w:r w:rsidRPr="00FD11F6">
              <w:rPr>
                <w:rFonts w:ascii="Verdana" w:hAnsi="Verdana"/>
                <w:b w:val="0"/>
                <w:bCs/>
                <w:color w:val="3C3C3C"/>
                <w:position w:val="-6"/>
                <w:sz w:val="17"/>
                <w:shd w:val="clear" w:color="auto" w:fill="FFFFFF"/>
              </w:rPr>
              <w:t xml:space="preserve"> </w:t>
            </w:r>
            <w:r>
              <w:rPr>
                <w:rFonts w:ascii="Verdana" w:hAnsi="Verdana"/>
                <w:b w:val="0"/>
                <w:bCs/>
                <w:color w:val="3C3C3C"/>
                <w:sz w:val="17"/>
                <w:shd w:val="clear" w:color="auto" w:fill="FFFFFF"/>
              </w:rPr>
              <w:tab/>
              <w:t xml:space="preserve">End Date </w:t>
            </w:r>
            <w:r w:rsidRPr="00FD11F6">
              <w:rPr>
                <w:rFonts w:ascii="Verdana" w:hAnsi="Verdana"/>
                <w:b w:val="0"/>
                <w:bCs/>
                <w:noProof/>
                <w:color w:val="3C3C3C"/>
                <w:position w:val="-6"/>
                <w:sz w:val="17"/>
              </w:rPr>
              <w:drawing>
                <wp:inline distT="0" distB="0" distL="0" distR="0" wp14:anchorId="6E4A0A75" wp14:editId="298022D7">
                  <wp:extent cx="1743075" cy="2381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3075" cy="238125"/>
                          </a:xfrm>
                          <a:prstGeom prst="rect">
                            <a:avLst/>
                          </a:prstGeom>
                        </pic:spPr>
                      </pic:pic>
                    </a:graphicData>
                  </a:graphic>
                </wp:inline>
              </w:drawing>
            </w:r>
          </w:p>
          <w:p w14:paraId="0103A53E" w14:textId="2A09A226" w:rsidR="001B7C79" w:rsidRDefault="00FE2AA1" w:rsidP="00E14C31">
            <w:pPr>
              <w:pStyle w:val="BodyTextBold"/>
              <w:spacing w:after="120"/>
              <w:rPr>
                <w:rStyle w:val="Emphasis"/>
                <w:rFonts w:ascii="Verdana" w:hAnsi="Verdana"/>
                <w:b w:val="0"/>
                <w:bCs/>
                <w:i w:val="0"/>
                <w:iCs w:val="0"/>
                <w:color w:val="008000"/>
                <w:sz w:val="17"/>
                <w:shd w:val="clear" w:color="auto" w:fill="FFFFFF"/>
              </w:rPr>
            </w:pPr>
            <w:r w:rsidRPr="00E14C31">
              <w:rPr>
                <w:noProof/>
                <w:shd w:val="clear" w:color="auto" w:fill="FFFFFF"/>
              </w:rPr>
              <mc:AlternateContent>
                <mc:Choice Requires="wps">
                  <w:drawing>
                    <wp:anchor distT="0" distB="0" distL="114300" distR="114300" simplePos="0" relativeHeight="252358656" behindDoc="0" locked="0" layoutInCell="1" allowOverlap="1" wp14:anchorId="173D80D3" wp14:editId="57FC5BEB">
                      <wp:simplePos x="0" y="0"/>
                      <wp:positionH relativeFrom="column">
                        <wp:posOffset>157480</wp:posOffset>
                      </wp:positionH>
                      <wp:positionV relativeFrom="page">
                        <wp:posOffset>2527300</wp:posOffset>
                      </wp:positionV>
                      <wp:extent cx="197485" cy="197485"/>
                      <wp:effectExtent l="0" t="0" r="12065" b="12065"/>
                      <wp:wrapNone/>
                      <wp:docPr id="917" name="Oval 9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4D7F4" w14:textId="43238E5C" w:rsidR="00EE7FC1" w:rsidRPr="00FE69B0" w:rsidRDefault="00EE7FC1" w:rsidP="00FE69B0">
                                  <w:pPr>
                                    <w:jc w:val="center"/>
                                    <w:rPr>
                                      <w:color w:val="000000" w:themeColor="text1"/>
                                    </w:rPr>
                                  </w:pPr>
                                  <w:r w:rsidRPr="00FE69B0">
                                    <w:rPr>
                                      <w:color w:val="000000" w:themeColor="text1"/>
                                    </w:rPr>
                                    <w:t>1</w:t>
                                  </w:r>
                                  <w:r>
                                    <w:rPr>
                                      <w:color w:val="000000" w:themeColor="text1"/>
                                    </w:rPr>
                                    <w:t>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D80D3" id="Oval 917" o:spid="_x0000_s1575" style="position:absolute;left:0;text-align:left;margin-left:12.4pt;margin-top:199pt;width:15.55pt;height:15.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" fillcolor="yellow" strokecolor="black [3213]" strokeweight=".5pt">
                      <v:stroke joinstyle="miter"/>
                      <v:textbox inset="0,0,0,0">
                        <w:txbxContent>
                          <w:p w14:paraId="1214D7F4" w14:textId="43238E5C" w:rsidR="00EE7FC1" w:rsidRPr="00FE69B0" w:rsidRDefault="00EE7FC1" w:rsidP="00FE69B0">
                            <w:pPr>
                              <w:jc w:val="center"/>
                              <w:rPr>
                                <w:color w:val="000000" w:themeColor="text1"/>
                              </w:rPr>
                            </w:pPr>
                            <w:r w:rsidRPr="00FE69B0">
                              <w:rPr>
                                <w:color w:val="000000" w:themeColor="text1"/>
                              </w:rPr>
                              <w:t>1</w:t>
                            </w:r>
                            <w:r>
                              <w:rPr>
                                <w:color w:val="000000" w:themeColor="text1"/>
                              </w:rPr>
                              <w:t>111</w:t>
                            </w:r>
                          </w:p>
                        </w:txbxContent>
                      </v:textbox>
                      <w10:wrap anchory="page"/>
                    </v:oval>
                  </w:pict>
                </mc:Fallback>
              </mc:AlternateContent>
            </w:r>
            <w:r w:rsidR="001B7C79">
              <w:t>Number of Events:</w:t>
            </w:r>
            <w:r w:rsidR="001B7C79">
              <w:rPr>
                <w:rStyle w:val="Emphasis"/>
                <w:rFonts w:ascii="Verdana" w:hAnsi="Verdana"/>
                <w:b w:val="0"/>
                <w:bCs/>
                <w:i w:val="0"/>
                <w:iCs w:val="0"/>
                <w:color w:val="008000"/>
                <w:sz w:val="17"/>
                <w:shd w:val="clear" w:color="auto" w:fill="FFFFFF"/>
              </w:rPr>
              <w:t xml:space="preserve">* </w:t>
            </w:r>
          </w:p>
          <w:p w14:paraId="03E6E3EA" w14:textId="7E65A3B5" w:rsidR="001B7C79" w:rsidRDefault="001B7C79" w:rsidP="001B7C79">
            <w:pPr>
              <w:pStyle w:val="BodyText2"/>
            </w:pPr>
            <w:r w:rsidRPr="009B02A6">
              <w:rPr>
                <w:noProof/>
                <w:bdr w:val="none" w:sz="0" w:space="0" w:color="auto"/>
              </w:rPr>
              <mc:AlternateContent>
                <mc:Choice Requires="wps">
                  <w:drawing>
                    <wp:inline distT="0" distB="0" distL="0" distR="0" wp14:anchorId="4BC237D0" wp14:editId="51ED38F8">
                      <wp:extent cx="822960" cy="175565"/>
                      <wp:effectExtent l="0" t="0" r="15240" b="15240"/>
                      <wp:docPr id="739" name="Rectangle 739"/>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914E5" id="Rectangle 739"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zkLOi6ICAACrBQAADgAAAAAAAAAAAAAAAAAuAgAAZHJz&#10;L2Uyb0RvYy54bWxQSwECLQAUAAYACAAAACEAKZeWZtoAAAAEAQAADwAAAAAAAAAAAAAAAAD8BAAA&#10;ZHJzL2Rvd25yZXYueG1sUEsFBgAAAAAEAAQA8wAAAAMGAAAAAA==&#10;" filled="f" strokecolor="#d8d8d8 [2732]" strokeweight="1pt">
                      <w10:anchorlock/>
                    </v:rect>
                  </w:pict>
                </mc:Fallback>
              </mc:AlternateContent>
            </w:r>
          </w:p>
          <w:p w14:paraId="6DE19D2E" w14:textId="1C4659BC" w:rsidR="007B0A9C" w:rsidRDefault="00FE2AA1" w:rsidP="00533C7B">
            <w:pPr>
              <w:pStyle w:val="BodyTextBold"/>
              <w:rPr>
                <w:shd w:val="clear" w:color="auto" w:fill="FFFFFF"/>
              </w:rPr>
            </w:pPr>
            <w:r w:rsidRPr="00E14C31">
              <w:rPr>
                <w:noProof/>
                <w:shd w:val="clear" w:color="auto" w:fill="FFFFFF"/>
              </w:rPr>
              <mc:AlternateContent>
                <mc:Choice Requires="wps">
                  <w:drawing>
                    <wp:anchor distT="0" distB="0" distL="114300" distR="114300" simplePos="0" relativeHeight="252360704" behindDoc="0" locked="0" layoutInCell="1" allowOverlap="1" wp14:anchorId="01288C01" wp14:editId="7F679427">
                      <wp:simplePos x="0" y="0"/>
                      <wp:positionH relativeFrom="column">
                        <wp:posOffset>158115</wp:posOffset>
                      </wp:positionH>
                      <wp:positionV relativeFrom="page">
                        <wp:posOffset>3088640</wp:posOffset>
                      </wp:positionV>
                      <wp:extent cx="197485" cy="197485"/>
                      <wp:effectExtent l="0" t="0" r="12065" b="12065"/>
                      <wp:wrapNone/>
                      <wp:docPr id="918" name="Oval 9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26A59" w14:textId="2E3A1B7B" w:rsidR="00EE7FC1" w:rsidRPr="00FE69B0" w:rsidRDefault="00EE7FC1" w:rsidP="00E14C31">
                                  <w:pPr>
                                    <w:jc w:val="center"/>
                                    <w:rPr>
                                      <w:color w:val="000000" w:themeColor="text1"/>
                                    </w:rPr>
                                  </w:pPr>
                                  <w:r w:rsidRPr="00FE69B0">
                                    <w:rPr>
                                      <w:color w:val="000000" w:themeColor="text1"/>
                                    </w:rPr>
                                    <w:t>1</w:t>
                                  </w:r>
                                  <w:r>
                                    <w:rPr>
                                      <w:color w:val="000000" w:themeColor="text1"/>
                                    </w:rPr>
                                    <w:t>211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88C01" id="Oval 918" o:spid="_x0000_s1576" style="position:absolute;left:0;text-align:left;margin-left:12.45pt;margin-top:243.2pt;width:15.55pt;height:15.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" fillcolor="yellow" strokecolor="black [3213]" strokeweight=".5pt">
                      <v:stroke joinstyle="miter"/>
                      <v:textbox inset="0,0,0,0">
                        <w:txbxContent>
                          <w:p w14:paraId="74E26A59" w14:textId="2E3A1B7B" w:rsidR="00EE7FC1" w:rsidRPr="00FE69B0" w:rsidRDefault="00EE7FC1" w:rsidP="00E14C31">
                            <w:pPr>
                              <w:jc w:val="center"/>
                              <w:rPr>
                                <w:color w:val="000000" w:themeColor="text1"/>
                              </w:rPr>
                            </w:pPr>
                            <w:r w:rsidRPr="00FE69B0">
                              <w:rPr>
                                <w:color w:val="000000" w:themeColor="text1"/>
                              </w:rPr>
                              <w:t>1</w:t>
                            </w:r>
                            <w:r>
                              <w:rPr>
                                <w:color w:val="000000" w:themeColor="text1"/>
                              </w:rPr>
                              <w:t>211</w:t>
                            </w:r>
                          </w:p>
                        </w:txbxContent>
                      </v:textbox>
                      <w10:wrap anchory="page"/>
                    </v:oval>
                  </w:pict>
                </mc:Fallback>
              </mc:AlternateContent>
            </w:r>
            <w:r w:rsidR="007B0A9C">
              <w:t>Denominator Definition:</w:t>
            </w:r>
            <w:r w:rsidR="007B0A9C">
              <w:rPr>
                <w:rStyle w:val="Emphasis"/>
                <w:rFonts w:ascii="Verdana" w:hAnsi="Verdana"/>
                <w:b w:val="0"/>
                <w:bCs/>
                <w:i w:val="0"/>
                <w:iCs w:val="0"/>
                <w:color w:val="008000"/>
                <w:sz w:val="17"/>
                <w:shd w:val="clear" w:color="auto" w:fill="FFFFFF"/>
              </w:rPr>
              <w:t>*</w:t>
            </w:r>
            <w:r w:rsidR="007B0A9C" w:rsidRPr="00411852">
              <w:rPr>
                <w:highlight w:val="yellow"/>
              </w:rPr>
              <w:t xml:space="preserve"> </w:t>
            </w:r>
          </w:p>
          <w:p w14:paraId="0357E35A" w14:textId="0EA47D4E" w:rsidR="007B0A9C" w:rsidRDefault="007B0A9C" w:rsidP="007B0A9C">
            <w:pPr>
              <w:pStyle w:val="BodyText2"/>
            </w:pPr>
            <w:r>
              <w:rPr>
                <w:noProof/>
                <w:bdr w:val="none" w:sz="0" w:space="0" w:color="auto"/>
              </w:rPr>
              <mc:AlternateContent>
                <mc:Choice Requires="wps">
                  <w:drawing>
                    <wp:inline distT="0" distB="0" distL="0" distR="0" wp14:anchorId="49A81422" wp14:editId="47341630">
                      <wp:extent cx="5010912" cy="685800"/>
                      <wp:effectExtent l="0" t="0" r="18415" b="19050"/>
                      <wp:docPr id="740" name="Rectangle 740"/>
                      <wp:cNvGraphicFramePr/>
                      <a:graphic xmlns:a="http://schemas.openxmlformats.org/drawingml/2006/main">
                        <a:graphicData uri="http://schemas.microsoft.com/office/word/2010/wordprocessingShape">
                          <wps:wsp>
                            <wps:cNvSpPr/>
                            <wps:spPr>
                              <a:xfrm>
                                <a:off x="0" y="0"/>
                                <a:ext cx="5010912" cy="6858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FD876B" id="Rectangle 740" o:spid="_x0000_s1026" style="width:394.5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" fillcolor="white [3212]" strokecolor="#bfbfbf [2412]" strokeweight="1pt">
                      <w10:anchorlock/>
                    </v:rect>
                  </w:pict>
                </mc:Fallback>
              </mc:AlternateContent>
            </w:r>
          </w:p>
          <w:p w14:paraId="5DB9AE10" w14:textId="6B4E19E2" w:rsidR="007B0A9C" w:rsidRDefault="007B0A9C" w:rsidP="007B0A9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375788C2" w14:textId="2E43DFF9" w:rsidR="007B0A9C" w:rsidRDefault="00FE2AA1" w:rsidP="00533C7B">
            <w:pPr>
              <w:pStyle w:val="BodyTextBold"/>
              <w:rPr>
                <w:rFonts w:ascii="Verdana" w:hAnsi="Verdana"/>
                <w:bCs/>
                <w:color w:val="3C3C3C"/>
                <w:sz w:val="17"/>
                <w:shd w:val="clear" w:color="auto" w:fill="FFFFFF"/>
              </w:rPr>
            </w:pPr>
            <w:r w:rsidRPr="00E14C31">
              <w:rPr>
                <w:noProof/>
                <w:shd w:val="clear" w:color="auto" w:fill="FFFFFF"/>
              </w:rPr>
              <mc:AlternateContent>
                <mc:Choice Requires="wps">
                  <w:drawing>
                    <wp:anchor distT="0" distB="0" distL="114300" distR="114300" simplePos="0" relativeHeight="252362752" behindDoc="0" locked="0" layoutInCell="1" allowOverlap="1" wp14:anchorId="40C9D6BC" wp14:editId="48B4026B">
                      <wp:simplePos x="0" y="0"/>
                      <wp:positionH relativeFrom="column">
                        <wp:posOffset>151130</wp:posOffset>
                      </wp:positionH>
                      <wp:positionV relativeFrom="page">
                        <wp:posOffset>4249420</wp:posOffset>
                      </wp:positionV>
                      <wp:extent cx="197485" cy="197485"/>
                      <wp:effectExtent l="0" t="0" r="12065" b="12065"/>
                      <wp:wrapNone/>
                      <wp:docPr id="919" name="Oval 9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E3E6F" w14:textId="56257425" w:rsidR="00EE7FC1" w:rsidRPr="00FE69B0" w:rsidRDefault="00EE7FC1" w:rsidP="00E14C31">
                                  <w:pPr>
                                    <w:jc w:val="center"/>
                                    <w:rPr>
                                      <w:color w:val="000000" w:themeColor="text1"/>
                                    </w:rPr>
                                  </w:pPr>
                                  <w:r w:rsidRPr="00FE69B0">
                                    <w:rPr>
                                      <w:color w:val="000000" w:themeColor="text1"/>
                                    </w:rPr>
                                    <w:t>1</w:t>
                                  </w:r>
                                  <w:r>
                                    <w:rPr>
                                      <w:color w:val="000000" w:themeColor="text1"/>
                                    </w:rPr>
                                    <w:t>311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9D6BC" id="Oval 919" o:spid="_x0000_s1577" style="position:absolute;left:0;text-align:left;margin-left:11.9pt;margin-top:334.6pt;width:15.55pt;height:15.5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" fillcolor="yellow" strokecolor="black [3213]" strokeweight=".5pt">
                      <v:stroke joinstyle="miter"/>
                      <v:textbox inset="0,0,0,0">
                        <w:txbxContent>
                          <w:p w14:paraId="5E6E3E6F" w14:textId="56257425" w:rsidR="00EE7FC1" w:rsidRPr="00FE69B0" w:rsidRDefault="00EE7FC1" w:rsidP="00E14C31">
                            <w:pPr>
                              <w:jc w:val="center"/>
                              <w:rPr>
                                <w:color w:val="000000" w:themeColor="text1"/>
                              </w:rPr>
                            </w:pPr>
                            <w:r w:rsidRPr="00FE69B0">
                              <w:rPr>
                                <w:color w:val="000000" w:themeColor="text1"/>
                              </w:rPr>
                              <w:t>1</w:t>
                            </w:r>
                            <w:r>
                              <w:rPr>
                                <w:color w:val="000000" w:themeColor="text1"/>
                              </w:rPr>
                              <w:t>311</w:t>
                            </w:r>
                          </w:p>
                        </w:txbxContent>
                      </v:textbox>
                      <w10:wrap anchory="page"/>
                    </v:oval>
                  </w:pict>
                </mc:Fallback>
              </mc:AlternateContent>
            </w:r>
            <w:r w:rsidR="007B0A9C">
              <w:t>Denominator Value:</w:t>
            </w:r>
            <w:r w:rsidR="007B0A9C">
              <w:rPr>
                <w:rStyle w:val="Emphasis"/>
                <w:rFonts w:ascii="Verdana" w:hAnsi="Verdana"/>
                <w:b w:val="0"/>
                <w:bCs/>
                <w:i w:val="0"/>
                <w:iCs w:val="0"/>
                <w:color w:val="008000"/>
                <w:sz w:val="17"/>
                <w:shd w:val="clear" w:color="auto" w:fill="FFFFFF"/>
              </w:rPr>
              <w:t>*</w:t>
            </w:r>
            <w:r w:rsidR="007B0A9C" w:rsidRPr="00411852">
              <w:rPr>
                <w:highlight w:val="yellow"/>
              </w:rPr>
              <w:t xml:space="preserve"> </w:t>
            </w:r>
          </w:p>
          <w:p w14:paraId="3426585D" w14:textId="4EE2BF8D" w:rsidR="007B0A9C" w:rsidRDefault="007B0A9C" w:rsidP="007B0A9C">
            <w:pPr>
              <w:pStyle w:val="BodyTextBold"/>
              <w:spacing w:before="0"/>
            </w:pPr>
            <w:r w:rsidRPr="009B02A6">
              <w:rPr>
                <w:noProof/>
                <w:bdr w:val="none" w:sz="0" w:space="0" w:color="auto"/>
              </w:rPr>
              <mc:AlternateContent>
                <mc:Choice Requires="wps">
                  <w:drawing>
                    <wp:inline distT="0" distB="0" distL="0" distR="0" wp14:anchorId="70639CF0" wp14:editId="5D23F5E9">
                      <wp:extent cx="822960" cy="175565"/>
                      <wp:effectExtent l="0" t="0" r="15240" b="15240"/>
                      <wp:docPr id="741" name="Rectangle 741"/>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43F9C1" id="Rectangle 741"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" filled="f" strokecolor="#d8d8d8 [2732]" strokeweight="1pt">
                      <w10:anchorlock/>
                    </v:rect>
                  </w:pict>
                </mc:Fallback>
              </mc:AlternateContent>
            </w:r>
          </w:p>
          <w:p w14:paraId="3E18B21D" w14:textId="6BDB74FD" w:rsidR="007B0A9C" w:rsidRDefault="00FE2AA1" w:rsidP="007B0A9C">
            <w:pPr>
              <w:pStyle w:val="BodyTextBold"/>
              <w:rPr>
                <w:rStyle w:val="Emphasis"/>
                <w:rFonts w:ascii="Verdana" w:hAnsi="Verdana"/>
                <w:b w:val="0"/>
                <w:bCs/>
                <w:i w:val="0"/>
                <w:iCs w:val="0"/>
                <w:color w:val="008000"/>
                <w:sz w:val="17"/>
                <w:shd w:val="clear" w:color="auto" w:fill="FFFFFF"/>
              </w:rPr>
            </w:pPr>
            <w:r w:rsidRPr="00E14C31">
              <w:rPr>
                <w:noProof/>
                <w:shd w:val="clear" w:color="auto" w:fill="FFFFFF"/>
              </w:rPr>
              <mc:AlternateContent>
                <mc:Choice Requires="wps">
                  <w:drawing>
                    <wp:anchor distT="0" distB="0" distL="114300" distR="114300" simplePos="0" relativeHeight="252364800" behindDoc="0" locked="0" layoutInCell="1" allowOverlap="1" wp14:anchorId="24D76DDD" wp14:editId="281E0155">
                      <wp:simplePos x="0" y="0"/>
                      <wp:positionH relativeFrom="column">
                        <wp:posOffset>157480</wp:posOffset>
                      </wp:positionH>
                      <wp:positionV relativeFrom="page">
                        <wp:posOffset>4752975</wp:posOffset>
                      </wp:positionV>
                      <wp:extent cx="197485" cy="197485"/>
                      <wp:effectExtent l="0" t="0" r="12065" b="12065"/>
                      <wp:wrapNone/>
                      <wp:docPr id="921" name="Oval 9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12173" w14:textId="2F88C54D" w:rsidR="00EE7FC1" w:rsidRPr="00FE69B0" w:rsidRDefault="00EE7FC1" w:rsidP="00E14C31">
                                  <w:pPr>
                                    <w:jc w:val="center"/>
                                    <w:rPr>
                                      <w:color w:val="000000" w:themeColor="text1"/>
                                    </w:rPr>
                                  </w:pPr>
                                  <w:r w:rsidRPr="00FE69B0">
                                    <w:rPr>
                                      <w:color w:val="000000" w:themeColor="text1"/>
                                    </w:rPr>
                                    <w:t>1</w:t>
                                  </w:r>
                                  <w:r>
                                    <w:rPr>
                                      <w:color w:val="000000" w:themeColor="text1"/>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76DDD" id="Oval 921" o:spid="_x0000_s1578" style="position:absolute;left:0;text-align:left;margin-left:12.4pt;margin-top:374.25pt;width:15.55pt;height:15.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" fillcolor="yellow" strokecolor="black [3213]" strokeweight=".5pt">
                      <v:stroke joinstyle="miter"/>
                      <v:textbox inset="0,0,0,0">
                        <w:txbxContent>
                          <w:p w14:paraId="6C412173" w14:textId="2F88C54D" w:rsidR="00EE7FC1" w:rsidRPr="00FE69B0" w:rsidRDefault="00EE7FC1" w:rsidP="00E14C31">
                            <w:pPr>
                              <w:jc w:val="center"/>
                              <w:rPr>
                                <w:color w:val="000000" w:themeColor="text1"/>
                              </w:rPr>
                            </w:pPr>
                            <w:r w:rsidRPr="00FE69B0">
                              <w:rPr>
                                <w:color w:val="000000" w:themeColor="text1"/>
                              </w:rPr>
                              <w:t>1</w:t>
                            </w:r>
                            <w:r>
                              <w:rPr>
                                <w:color w:val="000000" w:themeColor="text1"/>
                              </w:rPr>
                              <w:t>41</w:t>
                            </w:r>
                          </w:p>
                        </w:txbxContent>
                      </v:textbox>
                      <w10:wrap anchory="page"/>
                    </v:oval>
                  </w:pict>
                </mc:Fallback>
              </mc:AlternateContent>
            </w:r>
            <w:r w:rsidR="007B0A9C">
              <w:t>Value Type:</w:t>
            </w:r>
            <w:r w:rsidR="007B0A9C">
              <w:rPr>
                <w:rStyle w:val="Emphasis"/>
                <w:rFonts w:ascii="Verdana" w:hAnsi="Verdana"/>
                <w:b w:val="0"/>
                <w:bCs/>
                <w:i w:val="0"/>
                <w:iCs w:val="0"/>
                <w:color w:val="008000"/>
                <w:sz w:val="17"/>
                <w:shd w:val="clear" w:color="auto" w:fill="FFFFFF"/>
              </w:rPr>
              <w:t>*</w:t>
            </w:r>
          </w:p>
          <w:p w14:paraId="23A4986F" w14:textId="5475E391" w:rsidR="00A9072E" w:rsidRDefault="007B0A9C" w:rsidP="007B0A9C">
            <w:pPr>
              <w:pStyle w:val="BodyText2"/>
            </w:pPr>
            <w:r>
              <w:rPr>
                <w:noProof/>
              </w:rPr>
              <w:drawing>
                <wp:inline distT="0" distB="0" distL="0" distR="0" wp14:anchorId="6BE890F8" wp14:editId="7F2C00C4">
                  <wp:extent cx="1683407" cy="2095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tc>
        <w:tc>
          <w:tcPr>
            <w:tcW w:w="250" w:type="dxa"/>
            <w:tcBorders>
              <w:top w:val="nil"/>
              <w:bottom w:val="nil"/>
            </w:tcBorders>
            <w:tcMar>
              <w:left w:w="0" w:type="dxa"/>
              <w:right w:w="0" w:type="dxa"/>
            </w:tcMar>
          </w:tcPr>
          <w:p w14:paraId="7C78A8C5" w14:textId="77777777" w:rsidR="008D448E" w:rsidRPr="00503AD1" w:rsidRDefault="008D448E" w:rsidP="00503AD1">
            <w:pPr>
              <w:rPr>
                <w:sz w:val="8"/>
                <w:szCs w:val="8"/>
              </w:rPr>
            </w:pPr>
          </w:p>
        </w:tc>
        <w:tc>
          <w:tcPr>
            <w:tcW w:w="4239" w:type="dxa"/>
            <w:vMerge/>
          </w:tcPr>
          <w:p w14:paraId="3BEF9496" w14:textId="77777777" w:rsidR="008D448E" w:rsidRDefault="008D448E" w:rsidP="0090109B"/>
        </w:tc>
      </w:tr>
      <w:tr w:rsidR="00213EB8" w14:paraId="050A7632" w14:textId="77777777" w:rsidTr="00CE525F">
        <w:trPr>
          <w:trHeight w:val="368"/>
        </w:trPr>
        <w:tc>
          <w:tcPr>
            <w:tcW w:w="10489" w:type="dxa"/>
            <w:gridSpan w:val="5"/>
            <w:vMerge w:val="restart"/>
            <w:shd w:val="clear" w:color="auto" w:fill="324D57"/>
            <w:vAlign w:val="center"/>
          </w:tcPr>
          <w:p w14:paraId="3845E1B3" w14:textId="77777777" w:rsidR="00213EB8" w:rsidRPr="00503AD1" w:rsidRDefault="00213EB8"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BF06777" w14:textId="77777777" w:rsidR="00213EB8" w:rsidRPr="00503AD1" w:rsidRDefault="00213EB8"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0BE3F77" w14:textId="77777777" w:rsidR="00213EB8" w:rsidRPr="00503AD1" w:rsidRDefault="00213EB8" w:rsidP="002E57E2">
            <w:pPr>
              <w:keepNext/>
              <w:rPr>
                <w:sz w:val="8"/>
                <w:szCs w:val="8"/>
              </w:rPr>
            </w:pPr>
          </w:p>
        </w:tc>
        <w:tc>
          <w:tcPr>
            <w:tcW w:w="4239" w:type="dxa"/>
            <w:shd w:val="clear" w:color="auto" w:fill="324D57"/>
            <w:vAlign w:val="center"/>
          </w:tcPr>
          <w:p w14:paraId="1D9555D4" w14:textId="77777777" w:rsidR="00213EB8" w:rsidRPr="00503AD1" w:rsidRDefault="00213EB8"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73</w:t>
            </w:r>
            <w:r w:rsidRPr="00503AD1">
              <w:rPr>
                <w:rFonts w:cs="Arial"/>
                <w:b/>
                <w:noProof/>
                <w:color w:val="FFFFFF" w:themeColor="background1"/>
                <w:sz w:val="20"/>
                <w:szCs w:val="20"/>
              </w:rPr>
              <w:fldChar w:fldCharType="end"/>
            </w:r>
          </w:p>
        </w:tc>
      </w:tr>
      <w:tr w:rsidR="00213EB8" w14:paraId="74DFC7E7" w14:textId="77777777" w:rsidTr="00CE525F">
        <w:trPr>
          <w:trHeight w:val="503"/>
        </w:trPr>
        <w:tc>
          <w:tcPr>
            <w:tcW w:w="10489" w:type="dxa"/>
            <w:gridSpan w:val="5"/>
            <w:vMerge/>
            <w:tcBorders>
              <w:bottom w:val="single" w:sz="4" w:space="0" w:color="auto"/>
            </w:tcBorders>
            <w:shd w:val="clear" w:color="auto" w:fill="324D57"/>
            <w:vAlign w:val="center"/>
          </w:tcPr>
          <w:p w14:paraId="7D650269" w14:textId="77777777" w:rsidR="00213EB8" w:rsidRDefault="00213EB8" w:rsidP="002E57E2">
            <w:pPr>
              <w:keepNext/>
              <w:jc w:val="center"/>
            </w:pPr>
          </w:p>
        </w:tc>
        <w:tc>
          <w:tcPr>
            <w:tcW w:w="250" w:type="dxa"/>
            <w:tcBorders>
              <w:top w:val="nil"/>
              <w:bottom w:val="nil"/>
            </w:tcBorders>
            <w:tcMar>
              <w:left w:w="0" w:type="dxa"/>
              <w:right w:w="0" w:type="dxa"/>
            </w:tcMar>
          </w:tcPr>
          <w:p w14:paraId="271A7F14" w14:textId="77777777" w:rsidR="00213EB8" w:rsidRPr="00503AD1" w:rsidRDefault="00213EB8" w:rsidP="002E57E2">
            <w:pPr>
              <w:keepNext/>
              <w:rPr>
                <w:sz w:val="8"/>
                <w:szCs w:val="8"/>
              </w:rPr>
            </w:pPr>
          </w:p>
        </w:tc>
        <w:tc>
          <w:tcPr>
            <w:tcW w:w="4239" w:type="dxa"/>
            <w:tcMar>
              <w:left w:w="58" w:type="dxa"/>
              <w:right w:w="58" w:type="dxa"/>
            </w:tcMar>
          </w:tcPr>
          <w:p w14:paraId="3E89E6FA" w14:textId="5DDAB8FB" w:rsidR="00213EB8" w:rsidRPr="00503AD1" w:rsidRDefault="00213EB8" w:rsidP="002E57E2">
            <w:pPr>
              <w:keepNext/>
              <w:spacing w:before="60"/>
              <w:rPr>
                <w:rFonts w:cs="Arial"/>
                <w:szCs w:val="18"/>
              </w:rPr>
            </w:pPr>
            <w:r w:rsidRPr="00503AD1">
              <w:rPr>
                <w:rFonts w:cs="Arial"/>
                <w:szCs w:val="18"/>
              </w:rPr>
              <w:t xml:space="preserve">Page ID: </w:t>
            </w:r>
            <w:r w:rsidR="001114C7">
              <w:rPr>
                <w:rFonts w:cs="Arial"/>
                <w:szCs w:val="18"/>
              </w:rPr>
              <w:t>3.3.1</w:t>
            </w:r>
            <w:r w:rsidR="00F13560">
              <w:rPr>
                <w:rFonts w:cs="Arial"/>
                <w:szCs w:val="18"/>
              </w:rPr>
              <w:t xml:space="preserve"> (Administrative, </w:t>
            </w:r>
            <w:r w:rsidR="00F13560" w:rsidRPr="008F1ECE">
              <w:rPr>
                <w:rFonts w:cs="Arial"/>
                <w:i/>
                <w:iCs/>
                <w:szCs w:val="18"/>
              </w:rPr>
              <w:t>continued)</w:t>
            </w:r>
          </w:p>
          <w:p w14:paraId="4B6ECDF3" w14:textId="6E65966A" w:rsidR="00213EB8" w:rsidRDefault="00213EB8" w:rsidP="00F13560">
            <w:pPr>
              <w:keepNext/>
              <w:spacing w:before="60"/>
            </w:pPr>
            <w:r w:rsidRPr="00503AD1">
              <w:rPr>
                <w:rFonts w:cs="Arial"/>
                <w:szCs w:val="18"/>
              </w:rPr>
              <w:t xml:space="preserve">Page Title: </w:t>
            </w:r>
            <w:r w:rsidR="00205F6D" w:rsidRPr="00F00DCA">
              <w:rPr>
                <w:rFonts w:cs="Arial"/>
                <w:szCs w:val="18"/>
              </w:rPr>
              <w:t>Add/Edit Community-Level Outcome Data for Subrecipients</w:t>
            </w:r>
          </w:p>
        </w:tc>
      </w:tr>
      <w:tr w:rsidR="00213EB8" w14:paraId="4F6C763A" w14:textId="77777777" w:rsidTr="00CE525F">
        <w:tc>
          <w:tcPr>
            <w:tcW w:w="985" w:type="dxa"/>
            <w:tcBorders>
              <w:bottom w:val="single" w:sz="4" w:space="0" w:color="auto"/>
              <w:right w:val="nil"/>
            </w:tcBorders>
            <w:shd w:val="clear" w:color="auto" w:fill="F2F2F2" w:themeFill="background1" w:themeFillShade="F2"/>
            <w:vAlign w:val="center"/>
          </w:tcPr>
          <w:p w14:paraId="4804E6F2" w14:textId="77777777" w:rsidR="00213EB8" w:rsidRPr="00503AD1" w:rsidRDefault="00213EB8"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7F1CBFD5" w14:textId="77777777" w:rsidR="00213EB8" w:rsidRPr="00503AD1" w:rsidRDefault="00213EB8"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0CF83A21" w14:textId="77777777" w:rsidR="00213EB8" w:rsidRPr="00503AD1" w:rsidRDefault="00213EB8"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9DABF42" w14:textId="77777777" w:rsidR="00213EB8" w:rsidRPr="00503AD1" w:rsidRDefault="00213EB8"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7E81474" w14:textId="77777777" w:rsidR="00213EB8" w:rsidRPr="00503AD1" w:rsidRDefault="00213EB8"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D6578F0" w14:textId="77777777" w:rsidR="00213EB8" w:rsidRPr="00503AD1" w:rsidRDefault="00213EB8"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28DD5E04" w14:textId="77777777" w:rsidR="00213EB8" w:rsidRPr="00503AD1" w:rsidRDefault="00213EB8" w:rsidP="002E57E2">
            <w:pPr>
              <w:keepNext/>
              <w:spacing w:before="40" w:after="40"/>
              <w:rPr>
                <w:b/>
              </w:rPr>
            </w:pPr>
            <w:r w:rsidRPr="00503AD1">
              <w:rPr>
                <w:b/>
              </w:rPr>
              <w:t>Page Details</w:t>
            </w:r>
          </w:p>
        </w:tc>
      </w:tr>
      <w:tr w:rsidR="00213EB8" w14:paraId="6280E93D" w14:textId="77777777" w:rsidTr="00CE525F">
        <w:tc>
          <w:tcPr>
            <w:tcW w:w="10489" w:type="dxa"/>
            <w:gridSpan w:val="5"/>
            <w:tcBorders>
              <w:bottom w:val="nil"/>
            </w:tcBorders>
          </w:tcPr>
          <w:p w14:paraId="0F006072" w14:textId="731133B5" w:rsidR="00213EB8" w:rsidRPr="002E57E2" w:rsidRDefault="00213EB8"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1C80B2EF" w14:textId="77777777" w:rsidR="00213EB8" w:rsidRPr="00503AD1" w:rsidRDefault="00213EB8" w:rsidP="002E57E2">
            <w:pPr>
              <w:keepNext/>
              <w:rPr>
                <w:sz w:val="8"/>
                <w:szCs w:val="8"/>
              </w:rPr>
            </w:pPr>
          </w:p>
        </w:tc>
        <w:tc>
          <w:tcPr>
            <w:tcW w:w="4239" w:type="dxa"/>
            <w:vMerge w:val="restart"/>
            <w:tcMar>
              <w:left w:w="58" w:type="dxa"/>
              <w:right w:w="58" w:type="dxa"/>
            </w:tcMar>
          </w:tcPr>
          <w:p w14:paraId="1A19FB83" w14:textId="5C5EC9B3" w:rsidR="00E14C31" w:rsidRDefault="00E14C31" w:rsidP="00562B78">
            <w:pPr>
              <w:pStyle w:val="ListParagraph"/>
              <w:spacing w:before="120"/>
              <w:ind w:left="358" w:hanging="358"/>
            </w:pPr>
            <w:r>
              <w:t>15.</w:t>
            </w:r>
            <w:r>
              <w:tab/>
            </w:r>
            <w:r w:rsidRPr="00C9308E">
              <w:rPr>
                <w:b/>
                <w:bCs/>
              </w:rPr>
              <w:t>Calculated Value</w:t>
            </w:r>
            <w:r w:rsidRPr="00C9308E">
              <w:t xml:space="preserve"> will be a free text field that only accepts numeric values and decimals.</w:t>
            </w:r>
          </w:p>
          <w:p w14:paraId="0F2EED2F" w14:textId="77777777" w:rsidR="00213EB8" w:rsidRDefault="00E14C31" w:rsidP="00562B78">
            <w:pPr>
              <w:pStyle w:val="ListParagraph"/>
              <w:ind w:left="358" w:hanging="358"/>
            </w:pPr>
            <w:r>
              <w:t>16.</w:t>
            </w:r>
            <w:r>
              <w:tab/>
            </w:r>
            <w:r w:rsidRPr="00F31E84">
              <w:t xml:space="preserve">Free text field that allows up to </w:t>
            </w:r>
            <w:r>
              <w:t>1,</w:t>
            </w:r>
            <w:r w:rsidRPr="00F31E84">
              <w:t>500 characters</w:t>
            </w:r>
            <w:r w:rsidR="00D34ECF">
              <w:t>.</w:t>
            </w:r>
          </w:p>
          <w:p w14:paraId="46B726D7" w14:textId="6B6D08A7" w:rsidR="00D34ECF" w:rsidRDefault="00D34ECF" w:rsidP="00F13560">
            <w:pPr>
              <w:pStyle w:val="ListParagraph"/>
              <w:ind w:left="358" w:hanging="358"/>
            </w:pPr>
            <w:r>
              <w:t xml:space="preserve">17. </w:t>
            </w:r>
            <w:r w:rsidRPr="00A706E0">
              <w:t>Clicking the “Save” button will save the record and</w:t>
            </w:r>
            <w:r>
              <w:t xml:space="preserve"> </w:t>
            </w:r>
            <w:r w:rsidRPr="00A706E0">
              <w:t xml:space="preserve">return the user to the </w:t>
            </w:r>
            <w:r w:rsidRPr="00F00DCA">
              <w:t>Community-Level Outcome Data for Subrecipients</w:t>
            </w:r>
            <w:r w:rsidRPr="00A706E0">
              <w:t xml:space="preserve"> listing page (</w:t>
            </w:r>
            <w:r>
              <w:t>3.</w:t>
            </w:r>
            <w:r w:rsidR="00F13560">
              <w:t>3</w:t>
            </w:r>
            <w:r w:rsidRPr="00A706E0">
              <w:t>). If not all fields required to save are completed or invalid data is entered, user will be prevented from saving and a message will list the fields and related issues.</w:t>
            </w:r>
          </w:p>
          <w:p w14:paraId="7B59CE8F" w14:textId="48616AC8" w:rsidR="00D34ECF" w:rsidRDefault="00D34ECF" w:rsidP="00F13560">
            <w:pPr>
              <w:pStyle w:val="ListParagraph"/>
              <w:ind w:left="358" w:hanging="358"/>
            </w:pPr>
            <w:r>
              <w:t>18.</w:t>
            </w:r>
            <w:r>
              <w:tab/>
            </w:r>
            <w:r w:rsidRPr="00A706E0">
              <w:t>Clicking the “Cancel” button will not save any</w:t>
            </w:r>
            <w:r>
              <w:t xml:space="preserve"> </w:t>
            </w:r>
            <w:r w:rsidRPr="00A706E0">
              <w:t>changes and will re</w:t>
            </w:r>
            <w:r>
              <w:t xml:space="preserve">turn the user to </w:t>
            </w:r>
            <w:r w:rsidRPr="00F00DCA">
              <w:t>Community-Level Outcome Data for Subrecipients</w:t>
            </w:r>
            <w:r w:rsidRPr="0000033B">
              <w:t xml:space="preserve"> </w:t>
            </w:r>
            <w:r w:rsidRPr="00A706E0">
              <w:t>listing page (</w:t>
            </w:r>
            <w:r>
              <w:t>3.3</w:t>
            </w:r>
            <w:r w:rsidRPr="00A706E0">
              <w:t>).</w:t>
            </w:r>
          </w:p>
          <w:p w14:paraId="105D332C" w14:textId="5CFAEC64" w:rsidR="00D34ECF" w:rsidRDefault="00D34ECF" w:rsidP="00F13560">
            <w:pPr>
              <w:pStyle w:val="ListParagraph"/>
              <w:ind w:left="358" w:hanging="358"/>
            </w:pPr>
            <w:r>
              <w:t>19.</w:t>
            </w:r>
            <w:r>
              <w:tab/>
            </w:r>
            <w:r w:rsidRPr="00A706E0">
              <w:t>Clicking the “Delete” button will delete the record</w:t>
            </w:r>
            <w:r>
              <w:t xml:space="preserve"> </w:t>
            </w:r>
            <w:r w:rsidRPr="00A706E0">
              <w:t xml:space="preserve">and return the user to the </w:t>
            </w:r>
            <w:r w:rsidRPr="00F00DCA">
              <w:t>Community-Level Outcome Data for Subrecipients</w:t>
            </w:r>
            <w:r>
              <w:t xml:space="preserve"> listing page (3.3</w:t>
            </w:r>
            <w:r w:rsidRPr="00A706E0">
              <w:t>).</w:t>
            </w:r>
          </w:p>
        </w:tc>
      </w:tr>
      <w:tr w:rsidR="00213EB8" w14:paraId="58ED5B35" w14:textId="77777777" w:rsidTr="00CE525F">
        <w:trPr>
          <w:trHeight w:val="9611"/>
        </w:trPr>
        <w:tc>
          <w:tcPr>
            <w:tcW w:w="10489" w:type="dxa"/>
            <w:gridSpan w:val="5"/>
            <w:tcBorders>
              <w:top w:val="nil"/>
            </w:tcBorders>
          </w:tcPr>
          <w:p w14:paraId="229F4071" w14:textId="61C4BDA7" w:rsidR="007B0A9C" w:rsidRDefault="007B0A9C" w:rsidP="007B0A9C">
            <w:pPr>
              <w:pStyle w:val="BodyTextBold"/>
              <w:rPr>
                <w:rStyle w:val="Emphasis"/>
                <w:rFonts w:ascii="Verdana" w:hAnsi="Verdana"/>
                <w:b w:val="0"/>
                <w:bCs/>
                <w:i w:val="0"/>
                <w:iCs w:val="0"/>
                <w:color w:val="008000"/>
                <w:sz w:val="17"/>
                <w:shd w:val="clear" w:color="auto" w:fill="FFFFFF"/>
              </w:rPr>
            </w:pPr>
            <w:r>
              <w:t>Other Value Type:</w:t>
            </w:r>
            <w:r>
              <w:rPr>
                <w:rStyle w:val="Emphasis"/>
                <w:rFonts w:ascii="Verdana" w:hAnsi="Verdana"/>
                <w:b w:val="0"/>
                <w:bCs/>
                <w:i w:val="0"/>
                <w:iCs w:val="0"/>
                <w:color w:val="008000"/>
                <w:sz w:val="17"/>
                <w:shd w:val="clear" w:color="auto" w:fill="FFFFFF"/>
              </w:rPr>
              <w:t>*</w:t>
            </w:r>
            <w:r w:rsidRPr="00F13560">
              <w:rPr>
                <w:b w:val="0"/>
                <w:bCs/>
                <w:color w:val="auto"/>
                <w:highlight w:val="yellow"/>
              </w:rPr>
              <w:t xml:space="preserve"> (If Other is selected)</w:t>
            </w:r>
          </w:p>
          <w:p w14:paraId="5277E7EC" w14:textId="4D216C4E" w:rsidR="007B0A9C" w:rsidRDefault="007B0A9C" w:rsidP="007B0A9C">
            <w:pPr>
              <w:pStyle w:val="BodyText2"/>
            </w:pPr>
            <w:r>
              <w:rPr>
                <w:noProof/>
                <w:bdr w:val="none" w:sz="0" w:space="0" w:color="auto"/>
              </w:rPr>
              <mc:AlternateContent>
                <mc:Choice Requires="wps">
                  <w:drawing>
                    <wp:inline distT="0" distB="0" distL="0" distR="0" wp14:anchorId="49F5227B" wp14:editId="65EC8F9B">
                      <wp:extent cx="5010912" cy="552450"/>
                      <wp:effectExtent l="0" t="0" r="18415" b="19050"/>
                      <wp:docPr id="711" name="Rectangle 711"/>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910486" id="Rectangle 711"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" fillcolor="white [3212]" strokecolor="#bfbfbf [2412]" strokeweight="1pt">
                      <w10:anchorlock/>
                    </v:rect>
                  </w:pict>
                </mc:Fallback>
              </mc:AlternateContent>
            </w:r>
          </w:p>
          <w:p w14:paraId="5D091D67" w14:textId="63030D15" w:rsidR="007B0A9C" w:rsidRDefault="007B0A9C" w:rsidP="007B0A9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41B9DBFF" w14:textId="0719D40C" w:rsidR="007B0A9C" w:rsidRDefault="00F13560" w:rsidP="007B0A9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66848" behindDoc="0" locked="0" layoutInCell="1" allowOverlap="1" wp14:anchorId="0F13BFBF" wp14:editId="24B4CD5B">
                      <wp:simplePos x="0" y="0"/>
                      <wp:positionH relativeFrom="column">
                        <wp:posOffset>160655</wp:posOffset>
                      </wp:positionH>
                      <wp:positionV relativeFrom="page">
                        <wp:posOffset>1149985</wp:posOffset>
                      </wp:positionV>
                      <wp:extent cx="197485" cy="197485"/>
                      <wp:effectExtent l="0" t="0" r="12065" b="12065"/>
                      <wp:wrapNone/>
                      <wp:docPr id="922" name="Oval 92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1B46" w14:textId="75EFD934" w:rsidR="00EE7FC1" w:rsidRPr="00FE69B0" w:rsidRDefault="00EE7FC1" w:rsidP="00FE69B0">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3BFBF" id="Oval 922" o:spid="_x0000_s1579" style="position:absolute;left:0;text-align:left;margin-left:12.65pt;margin-top:90.55pt;width:15.55pt;height:15.5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" fillcolor="yellow" strokecolor="black [3213]" strokeweight=".5pt">
                      <v:stroke joinstyle="miter"/>
                      <v:textbox inset="0,0,0,0">
                        <w:txbxContent>
                          <w:p w14:paraId="0BA91B46" w14:textId="75EFD934" w:rsidR="00EE7FC1" w:rsidRPr="00FE69B0" w:rsidRDefault="00EE7FC1" w:rsidP="00FE69B0">
                            <w:pPr>
                              <w:jc w:val="center"/>
                              <w:rPr>
                                <w:color w:val="000000" w:themeColor="text1"/>
                              </w:rPr>
                            </w:pPr>
                            <w:r w:rsidRPr="00FE69B0">
                              <w:rPr>
                                <w:color w:val="000000" w:themeColor="text1"/>
                              </w:rPr>
                              <w:t>1</w:t>
                            </w:r>
                            <w:r>
                              <w:rPr>
                                <w:color w:val="000000" w:themeColor="text1"/>
                              </w:rPr>
                              <w:t>5</w:t>
                            </w:r>
                          </w:p>
                        </w:txbxContent>
                      </v:textbox>
                      <w10:wrap anchory="page"/>
                    </v:oval>
                  </w:pict>
                </mc:Fallback>
              </mc:AlternateContent>
            </w:r>
            <w:r w:rsidR="007B0A9C" w:rsidRPr="003318DD">
              <w:t xml:space="preserve">Calculated </w:t>
            </w:r>
            <w:r w:rsidR="007B0A9C">
              <w:t>Value</w:t>
            </w:r>
            <w:r w:rsidR="007B0A9C" w:rsidRPr="003318DD">
              <w:t>:</w:t>
            </w:r>
            <w:r w:rsidR="007B0A9C">
              <w:rPr>
                <w:rStyle w:val="Emphasis"/>
                <w:rFonts w:ascii="Verdana" w:hAnsi="Verdana"/>
                <w:b w:val="0"/>
                <w:bCs/>
                <w:i w:val="0"/>
                <w:iCs w:val="0"/>
                <w:color w:val="008000"/>
                <w:sz w:val="17"/>
                <w:shd w:val="clear" w:color="auto" w:fill="FFFFFF"/>
              </w:rPr>
              <w:t>*</w:t>
            </w:r>
          </w:p>
          <w:p w14:paraId="1239AED7" w14:textId="13FBFC29" w:rsidR="007B0A9C" w:rsidRDefault="007B0A9C" w:rsidP="007B0A9C">
            <w:pPr>
              <w:pStyle w:val="BodyTextBold"/>
              <w:spacing w:before="0"/>
              <w:rPr>
                <w:shd w:val="clear" w:color="auto" w:fill="FFFFFF"/>
              </w:rPr>
            </w:pPr>
            <w:r>
              <w:rPr>
                <w:noProof/>
                <w:bdr w:val="none" w:sz="0" w:space="0" w:color="auto"/>
              </w:rPr>
              <mc:AlternateContent>
                <mc:Choice Requires="wps">
                  <w:drawing>
                    <wp:inline distT="0" distB="0" distL="0" distR="0" wp14:anchorId="038EE28E" wp14:editId="7A5B8884">
                      <wp:extent cx="1028700" cy="190500"/>
                      <wp:effectExtent l="0" t="0" r="19050" b="19050"/>
                      <wp:docPr id="713" name="Rectangle 713"/>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7E61DA" id="Rectangle 713"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DpaVGE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7DD80D54" w14:textId="450560B3" w:rsidR="007B0A9C" w:rsidRDefault="00E14C31" w:rsidP="007B0A9C">
            <w:pPr>
              <w:pStyle w:val="BodyTextBold"/>
            </w:pPr>
            <w:r w:rsidRPr="00B07045">
              <w:rPr>
                <w:noProof/>
              </w:rPr>
              <mc:AlternateContent>
                <mc:Choice Requires="wps">
                  <w:drawing>
                    <wp:anchor distT="0" distB="0" distL="114300" distR="114300" simplePos="0" relativeHeight="252368896" behindDoc="0" locked="0" layoutInCell="1" allowOverlap="1" wp14:anchorId="41CE9E9F" wp14:editId="1FF0EAFC">
                      <wp:simplePos x="0" y="0"/>
                      <wp:positionH relativeFrom="column">
                        <wp:posOffset>138100</wp:posOffset>
                      </wp:positionH>
                      <wp:positionV relativeFrom="page">
                        <wp:posOffset>1725295</wp:posOffset>
                      </wp:positionV>
                      <wp:extent cx="197485" cy="197485"/>
                      <wp:effectExtent l="0" t="0" r="12065" b="12065"/>
                      <wp:wrapNone/>
                      <wp:docPr id="923" name="Oval 9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BCEB3" w14:textId="0388EF3D" w:rsidR="00EE7FC1" w:rsidRPr="00FE69B0" w:rsidRDefault="00EE7FC1" w:rsidP="00E14C31">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E9E9F" id="Oval 923" o:spid="_x0000_s1580" style="position:absolute;left:0;text-align:left;margin-left:10.85pt;margin-top:135.85pt;width:15.55pt;height:15.5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" fillcolor="yellow" strokecolor="black [3213]" strokeweight=".5pt">
                      <v:stroke joinstyle="miter"/>
                      <v:textbox inset="0,0,0,0">
                        <w:txbxContent>
                          <w:p w14:paraId="7F6BCEB3" w14:textId="0388EF3D" w:rsidR="00EE7FC1" w:rsidRPr="00FE69B0" w:rsidRDefault="00EE7FC1" w:rsidP="00E14C31">
                            <w:pPr>
                              <w:jc w:val="center"/>
                              <w:rPr>
                                <w:color w:val="000000" w:themeColor="text1"/>
                              </w:rPr>
                            </w:pPr>
                            <w:r w:rsidRPr="00FE69B0">
                              <w:rPr>
                                <w:color w:val="000000" w:themeColor="text1"/>
                              </w:rPr>
                              <w:t>1</w:t>
                            </w:r>
                            <w:r>
                              <w:rPr>
                                <w:color w:val="000000" w:themeColor="text1"/>
                              </w:rPr>
                              <w:t>6</w:t>
                            </w:r>
                          </w:p>
                        </w:txbxContent>
                      </v:textbox>
                      <w10:wrap anchory="page"/>
                    </v:oval>
                  </w:pict>
                </mc:Fallback>
              </mc:AlternateContent>
            </w:r>
            <w:r w:rsidR="007B0A9C">
              <w:t>Comments:</w:t>
            </w:r>
          </w:p>
          <w:p w14:paraId="6484582F" w14:textId="73EA942F" w:rsidR="007B0A9C" w:rsidRDefault="007B0A9C" w:rsidP="007B0A9C">
            <w:pPr>
              <w:pStyle w:val="BodyText2"/>
            </w:pPr>
            <w:r>
              <w:rPr>
                <w:noProof/>
                <w:bdr w:val="none" w:sz="0" w:space="0" w:color="auto"/>
              </w:rPr>
              <mc:AlternateContent>
                <mc:Choice Requires="wps">
                  <w:drawing>
                    <wp:inline distT="0" distB="0" distL="0" distR="0" wp14:anchorId="6C6B7C9C" wp14:editId="0A429F3B">
                      <wp:extent cx="5010912" cy="1828800"/>
                      <wp:effectExtent l="0" t="0" r="18415" b="19050"/>
                      <wp:docPr id="717" name="Rectangle 717"/>
                      <wp:cNvGraphicFramePr/>
                      <a:graphic xmlns:a="http://schemas.openxmlformats.org/drawingml/2006/main">
                        <a:graphicData uri="http://schemas.microsoft.com/office/word/2010/wordprocessingShape">
                          <wps:wsp>
                            <wps:cNvSpPr/>
                            <wps:spPr>
                              <a:xfrm>
                                <a:off x="0" y="0"/>
                                <a:ext cx="5010912" cy="18288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0BC9C6" id="Rectangle 717" o:spid="_x0000_s1026" style="width:394.5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" fillcolor="white [3212]" strokecolor="#bfbfbf [2412]" strokeweight="1pt">
                      <w10:anchorlock/>
                    </v:rect>
                  </w:pict>
                </mc:Fallback>
              </mc:AlternateContent>
            </w:r>
          </w:p>
          <w:p w14:paraId="4437E8E7" w14:textId="5097D576" w:rsidR="007B0A9C" w:rsidRDefault="007B0A9C" w:rsidP="007B0A9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1500 chars)</w:t>
            </w:r>
            <w:r w:rsidR="00D34ECF" w:rsidRPr="00B07045">
              <w:rPr>
                <w:noProof/>
              </w:rPr>
              <w:t xml:space="preserve"> </w:t>
            </w:r>
          </w:p>
          <w:p w14:paraId="2FEEB9FD" w14:textId="329B4F0F" w:rsidR="007B0A9C" w:rsidRDefault="007B0A9C" w:rsidP="007B0A9C">
            <w:pPr>
              <w:pStyle w:val="BodyText2"/>
            </w:pPr>
          </w:p>
          <w:p w14:paraId="0680A33A" w14:textId="0B34CDA4" w:rsidR="00832B40" w:rsidRDefault="00F13560" w:rsidP="007B0A9C">
            <w:pPr>
              <w:pStyle w:val="BodyText2"/>
            </w:pPr>
            <w:r w:rsidRPr="00B07045">
              <w:rPr>
                <w:noProof/>
              </w:rPr>
              <mc:AlternateContent>
                <mc:Choice Requires="wps">
                  <w:drawing>
                    <wp:anchor distT="0" distB="0" distL="114300" distR="114300" simplePos="0" relativeHeight="252459008" behindDoc="0" locked="0" layoutInCell="1" allowOverlap="1" wp14:anchorId="2BE972E6" wp14:editId="7CB058E9">
                      <wp:simplePos x="0" y="0"/>
                      <wp:positionH relativeFrom="column">
                        <wp:posOffset>290830</wp:posOffset>
                      </wp:positionH>
                      <wp:positionV relativeFrom="page">
                        <wp:posOffset>4082415</wp:posOffset>
                      </wp:positionV>
                      <wp:extent cx="197485" cy="197485"/>
                      <wp:effectExtent l="0" t="0" r="12065" b="12065"/>
                      <wp:wrapNone/>
                      <wp:docPr id="792" name="Oval 7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2013" w14:textId="7FC9782F" w:rsidR="00EE7FC1" w:rsidRPr="00FE69B0" w:rsidRDefault="00EE7FC1" w:rsidP="00D34ECF">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972E6" id="Oval 792" o:spid="_x0000_s1581" style="position:absolute;left:0;text-align:left;margin-left:22.9pt;margin-top:321.45pt;width:15.55pt;height:1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" fillcolor="yellow" strokecolor="black [3213]" strokeweight=".5pt">
                      <v:stroke joinstyle="miter"/>
                      <v:textbox inset="0,0,0,0">
                        <w:txbxContent>
                          <w:p w14:paraId="15632013" w14:textId="7FC9782F" w:rsidR="00EE7FC1" w:rsidRPr="00FE69B0" w:rsidRDefault="00EE7FC1" w:rsidP="00D34ECF">
                            <w:pPr>
                              <w:jc w:val="center"/>
                              <w:rPr>
                                <w:color w:val="000000" w:themeColor="text1"/>
                              </w:rPr>
                            </w:pPr>
                            <w:r w:rsidRPr="00FE69B0">
                              <w:rPr>
                                <w:color w:val="000000" w:themeColor="text1"/>
                              </w:rPr>
                              <w:t>1</w:t>
                            </w:r>
                            <w:r>
                              <w:rPr>
                                <w:color w:val="000000" w:themeColor="text1"/>
                              </w:rPr>
                              <w:t>7</w:t>
                            </w:r>
                          </w:p>
                        </w:txbxContent>
                      </v:textbox>
                      <w10:wrap anchory="page"/>
                    </v:oval>
                  </w:pict>
                </mc:Fallback>
              </mc:AlternateContent>
            </w:r>
            <w:r w:rsidR="00D34ECF" w:rsidRPr="00B07045">
              <w:rPr>
                <w:noProof/>
              </w:rPr>
              <mc:AlternateContent>
                <mc:Choice Requires="wps">
                  <w:drawing>
                    <wp:anchor distT="0" distB="0" distL="114300" distR="114300" simplePos="0" relativeHeight="252463104" behindDoc="0" locked="0" layoutInCell="1" allowOverlap="1" wp14:anchorId="10B125AD" wp14:editId="213C776C">
                      <wp:simplePos x="0" y="0"/>
                      <wp:positionH relativeFrom="column">
                        <wp:posOffset>2136349</wp:posOffset>
                      </wp:positionH>
                      <wp:positionV relativeFrom="page">
                        <wp:posOffset>4089077</wp:posOffset>
                      </wp:positionV>
                      <wp:extent cx="197485" cy="197485"/>
                      <wp:effectExtent l="0" t="0" r="12065" b="12065"/>
                      <wp:wrapNone/>
                      <wp:docPr id="920" name="Oval 9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8F0C3" w14:textId="68554475" w:rsidR="00EE7FC1" w:rsidRPr="00FE69B0" w:rsidRDefault="00EE7FC1" w:rsidP="00D34ECF">
                                  <w:pPr>
                                    <w:jc w:val="center"/>
                                    <w:rPr>
                                      <w:color w:val="000000" w:themeColor="text1"/>
                                    </w:rPr>
                                  </w:pPr>
                                  <w:r w:rsidRPr="00FE69B0">
                                    <w:rPr>
                                      <w:color w:val="000000" w:themeColor="text1"/>
                                    </w:rPr>
                                    <w:t>1</w:t>
                                  </w: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125AD" id="Oval 920" o:spid="_x0000_s1582" style="position:absolute;left:0;text-align:left;margin-left:168.2pt;margin-top:321.95pt;width:15.55pt;height:15.5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" fillcolor="yellow" strokecolor="black [3213]" strokeweight=".5pt">
                      <v:stroke joinstyle="miter"/>
                      <v:textbox inset="0,0,0,0">
                        <w:txbxContent>
                          <w:p w14:paraId="3148F0C3" w14:textId="68554475" w:rsidR="00EE7FC1" w:rsidRPr="00FE69B0" w:rsidRDefault="00EE7FC1" w:rsidP="00D34ECF">
                            <w:pPr>
                              <w:jc w:val="center"/>
                              <w:rPr>
                                <w:color w:val="000000" w:themeColor="text1"/>
                              </w:rPr>
                            </w:pPr>
                            <w:r w:rsidRPr="00FE69B0">
                              <w:rPr>
                                <w:color w:val="000000" w:themeColor="text1"/>
                              </w:rPr>
                              <w:t>1</w:t>
                            </w:r>
                            <w:r>
                              <w:rPr>
                                <w:color w:val="000000" w:themeColor="text1"/>
                              </w:rPr>
                              <w:t>9</w:t>
                            </w:r>
                          </w:p>
                        </w:txbxContent>
                      </v:textbox>
                      <w10:wrap anchory="page"/>
                    </v:oval>
                  </w:pict>
                </mc:Fallback>
              </mc:AlternateContent>
            </w:r>
            <w:r w:rsidR="00D34ECF" w:rsidRPr="00B07045">
              <w:rPr>
                <w:noProof/>
              </w:rPr>
              <mc:AlternateContent>
                <mc:Choice Requires="wps">
                  <w:drawing>
                    <wp:anchor distT="0" distB="0" distL="114300" distR="114300" simplePos="0" relativeHeight="252461056" behindDoc="0" locked="0" layoutInCell="1" allowOverlap="1" wp14:anchorId="0ED23154" wp14:editId="558A8464">
                      <wp:simplePos x="0" y="0"/>
                      <wp:positionH relativeFrom="column">
                        <wp:posOffset>1208301</wp:posOffset>
                      </wp:positionH>
                      <wp:positionV relativeFrom="page">
                        <wp:posOffset>4086433</wp:posOffset>
                      </wp:positionV>
                      <wp:extent cx="197485" cy="197485"/>
                      <wp:effectExtent l="0" t="0" r="12065" b="12065"/>
                      <wp:wrapNone/>
                      <wp:docPr id="794" name="Oval 7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61787" w14:textId="070A9E0F" w:rsidR="00EE7FC1" w:rsidRPr="00FE69B0" w:rsidRDefault="00EE7FC1" w:rsidP="00D34ECF">
                                  <w:pPr>
                                    <w:jc w:val="center"/>
                                    <w:rPr>
                                      <w:color w:val="000000" w:themeColor="text1"/>
                                    </w:rPr>
                                  </w:pPr>
                                  <w:r w:rsidRPr="00FE69B0">
                                    <w:rPr>
                                      <w:color w:val="000000" w:themeColor="text1"/>
                                    </w:rPr>
                                    <w:t>1</w:t>
                                  </w: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23154" id="Oval 794" o:spid="_x0000_s1583" style="position:absolute;left:0;text-align:left;margin-left:95.15pt;margin-top:321.75pt;width:15.55pt;height:15.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" fillcolor="yellow" strokecolor="black [3213]" strokeweight=".5pt">
                      <v:stroke joinstyle="miter"/>
                      <v:textbox inset="0,0,0,0">
                        <w:txbxContent>
                          <w:p w14:paraId="3AF61787" w14:textId="070A9E0F" w:rsidR="00EE7FC1" w:rsidRPr="00FE69B0" w:rsidRDefault="00EE7FC1" w:rsidP="00D34ECF">
                            <w:pPr>
                              <w:jc w:val="center"/>
                              <w:rPr>
                                <w:color w:val="000000" w:themeColor="text1"/>
                              </w:rPr>
                            </w:pPr>
                            <w:r w:rsidRPr="00FE69B0">
                              <w:rPr>
                                <w:color w:val="000000" w:themeColor="text1"/>
                              </w:rPr>
                              <w:t>1</w:t>
                            </w:r>
                            <w:r>
                              <w:rPr>
                                <w:color w:val="000000" w:themeColor="text1"/>
                              </w:rPr>
                              <w:t>8</w:t>
                            </w:r>
                          </w:p>
                        </w:txbxContent>
                      </v:textbox>
                      <w10:wrap anchory="page"/>
                    </v:oval>
                  </w:pict>
                </mc:Fallback>
              </mc:AlternateContent>
            </w:r>
            <w:r w:rsidR="007B0A9C">
              <w:rPr>
                <w:noProof/>
              </w:rPr>
              <mc:AlternateContent>
                <mc:Choice Requires="wpg">
                  <w:drawing>
                    <wp:inline distT="0" distB="0" distL="0" distR="0" wp14:anchorId="5C4522BE" wp14:editId="4037EE78">
                      <wp:extent cx="2531059" cy="235915"/>
                      <wp:effectExtent l="0" t="0" r="22225" b="12065"/>
                      <wp:docPr id="718" name="Group 718"/>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719" name="Rectangle 719"/>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4C8F2" w14:textId="77777777" w:rsidR="00EE7FC1" w:rsidRPr="00467CB3" w:rsidRDefault="00EE7FC1" w:rsidP="007B0A9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720"/>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DAB15" w14:textId="77777777" w:rsidR="00EE7FC1" w:rsidRPr="00467CB3" w:rsidRDefault="00EE7FC1" w:rsidP="007B0A9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8FCD4" w14:textId="77777777" w:rsidR="00EE7FC1" w:rsidRPr="00B208F7" w:rsidRDefault="00EE7FC1" w:rsidP="007B0A9C">
                                    <w:pPr>
                                      <w:jc w:val="center"/>
                                      <w:rPr>
                                        <w:color w:val="000000" w:themeColor="text1"/>
                                      </w:rPr>
                                    </w:pPr>
                                    <w:r w:rsidRPr="00B208F7">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4522BE" id="Group 718" o:spid="_x0000_s1584"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">
                      <v:rect id="Rectangle 719" o:spid="_x0000_s1585"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sq8QA&#10;AADcAAAADwAAAGRycy9kb3ducmV2LnhtbESP3YrCMBCF7wXfIYzgjWhqF6xWo6jswt4IrvoAQzO2&#10;xWZSm2i7b78RhL08nJ+Ps9p0phJPalxpWcF0EoEgzqwuOVdwOX+N5yCcR9ZYWSYFv+Rgs+73Vphq&#10;2/IPPU8+F2GEXYoKCu/rVEqXFWTQTWxNHLyrbQz6IJtc6gbbMG4qGUfRTBosORAKrGlfUHY7PUyA&#10;fF7LNjY7mcTJ8XjIR/fDx2Om1HDQbZcgPHX+P/xuf2sFyXQB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i7KvEAAAA3AAAAA8AAAAAAAAAAAAAAAAAmAIAAGRycy9k&#10;b3ducmV2LnhtbFBLBQYAAAAABAAEAPUAAACJAwAAAAA=&#10;" fillcolor="#e7e6e6 [3214]" strokecolor="#bfbfbf [2412]" strokeweight="1pt">
                        <v:textbox>
                          <w:txbxContent>
                            <w:p w14:paraId="11D4C8F2" w14:textId="77777777" w:rsidR="00EE7FC1" w:rsidRPr="00467CB3" w:rsidRDefault="00EE7FC1" w:rsidP="007B0A9C">
                              <w:pPr>
                                <w:jc w:val="center"/>
                                <w:rPr>
                                  <w:color w:val="000000" w:themeColor="text1"/>
                                </w:rPr>
                              </w:pPr>
                              <w:r>
                                <w:rPr>
                                  <w:color w:val="000000" w:themeColor="text1"/>
                                </w:rPr>
                                <w:t>Save</w:t>
                              </w:r>
                            </w:p>
                          </w:txbxContent>
                        </v:textbox>
                      </v:rect>
                      <v:rect id="Rectangle 720" o:spid="_x0000_s1586"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Pi8EA&#10;AADcAAAADwAAAGRycy9kb3ducmV2LnhtbERPzWrCQBC+F/oOyxR6KXVjCqZEV1Gx0Ivg3wMM2TEJ&#10;ZmdjdjXp23cOgseP73+2GFyj7tSF2rOB8SgBRVx4W3Np4HT8+fwGFSKyxcYzGfijAIv568sMc+t7&#10;3tP9EEslIRxyNFDF2OZah6Iih2HkW2Lhzr5zGAV2pbYd9hLuGp0myUQ7rFkaKmxpXVFxOdyclGzO&#10;dZ+6lc7SbLfblh/X7ddtYsz727Ccgoo0xKf44f61BrJU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0j4vBAAAA3AAAAA8AAAAAAAAAAAAAAAAAmAIAAGRycy9kb3du&#10;cmV2LnhtbFBLBQYAAAAABAAEAPUAAACGAwAAAAA=&#10;" fillcolor="#e7e6e6 [3214]" strokecolor="#bfbfbf [2412]" strokeweight="1pt">
                        <v:textbox>
                          <w:txbxContent>
                            <w:p w14:paraId="2B2DAB15" w14:textId="77777777" w:rsidR="00EE7FC1" w:rsidRPr="00467CB3" w:rsidRDefault="00EE7FC1" w:rsidP="007B0A9C">
                              <w:pPr>
                                <w:jc w:val="center"/>
                                <w:rPr>
                                  <w:color w:val="000000" w:themeColor="text1"/>
                                </w:rPr>
                              </w:pPr>
                              <w:r>
                                <w:rPr>
                                  <w:color w:val="000000" w:themeColor="text1"/>
                                </w:rPr>
                                <w:t>Cancel</w:t>
                              </w:r>
                            </w:p>
                          </w:txbxContent>
                        </v:textbox>
                      </v:rect>
                      <v:rect id="Rectangle 721" o:spid="_x0000_s1587"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qEMQA&#10;AADcAAAADwAAAGRycy9kb3ducmV2LnhtbESPy2rDMBBF94X+g5hCNiWR44IdnCghLSl0Y8jrAwZr&#10;YptYI8eSH/37qlDo8nIfh7vZTaYRA3WutqxguYhAEBdW11wquF4+5ysQziNrbCyTgm9ysNs+P20w&#10;03bkEw1nX4owwi5DBZX3bSalKyoy6Ba2JQ7ezXYGfZBdKXWHYxg3jYyjKJEGaw6EClv6qKi4n3sT&#10;IIdbPcbmXaZxejzm5esjf+sTpWYv034NwtPk/8N/7S+tII2X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4KhDEAAAA3AAAAA8AAAAAAAAAAAAAAAAAmAIAAGRycy9k&#10;b3ducmV2LnhtbFBLBQYAAAAABAAEAPUAAACJAwAAAAA=&#10;" fillcolor="#e7e6e6 [3214]" strokecolor="#bfbfbf [2412]" strokeweight="1pt">
                        <v:textbox>
                          <w:txbxContent>
                            <w:p w14:paraId="1208FCD4" w14:textId="77777777" w:rsidR="00EE7FC1" w:rsidRPr="00B208F7" w:rsidRDefault="00EE7FC1" w:rsidP="007B0A9C">
                              <w:pPr>
                                <w:jc w:val="center"/>
                                <w:rPr>
                                  <w:color w:val="000000" w:themeColor="text1"/>
                                </w:rPr>
                              </w:pPr>
                              <w:r w:rsidRPr="00B208F7">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1002A84A" w14:textId="6276517A" w:rsidR="00213EB8" w:rsidRPr="00503AD1" w:rsidRDefault="00110E85" w:rsidP="00503AD1">
            <w:pPr>
              <w:rPr>
                <w:sz w:val="8"/>
                <w:szCs w:val="8"/>
              </w:rPr>
            </w:pPr>
            <w:r>
              <w:rPr>
                <w:sz w:val="8"/>
                <w:szCs w:val="8"/>
              </w:rPr>
              <w:tab/>
            </w:r>
          </w:p>
        </w:tc>
        <w:tc>
          <w:tcPr>
            <w:tcW w:w="4239" w:type="dxa"/>
            <w:vMerge/>
          </w:tcPr>
          <w:p w14:paraId="50FEC58C" w14:textId="77777777" w:rsidR="00213EB8" w:rsidRDefault="00213EB8" w:rsidP="0090109B"/>
        </w:tc>
      </w:tr>
      <w:tr w:rsidR="00902E43" w14:paraId="16F2123D" w14:textId="77777777" w:rsidTr="00CE525F">
        <w:trPr>
          <w:trHeight w:val="368"/>
        </w:trPr>
        <w:tc>
          <w:tcPr>
            <w:tcW w:w="10489" w:type="dxa"/>
            <w:gridSpan w:val="5"/>
            <w:vMerge w:val="restart"/>
            <w:shd w:val="clear" w:color="auto" w:fill="324D57"/>
            <w:vAlign w:val="center"/>
          </w:tcPr>
          <w:p w14:paraId="20335172" w14:textId="77777777" w:rsidR="00902E43" w:rsidRPr="00503AD1" w:rsidRDefault="00902E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6BC8452C" w14:textId="77777777" w:rsidR="00902E43" w:rsidRPr="00503AD1" w:rsidRDefault="00902E4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D12A31D" w14:textId="77777777" w:rsidR="00902E43" w:rsidRPr="00503AD1" w:rsidRDefault="00902E43" w:rsidP="002E57E2">
            <w:pPr>
              <w:keepNext/>
              <w:rPr>
                <w:sz w:val="8"/>
                <w:szCs w:val="8"/>
              </w:rPr>
            </w:pPr>
          </w:p>
        </w:tc>
        <w:tc>
          <w:tcPr>
            <w:tcW w:w="4239" w:type="dxa"/>
            <w:shd w:val="clear" w:color="auto" w:fill="324D57"/>
            <w:vAlign w:val="center"/>
          </w:tcPr>
          <w:p w14:paraId="4F0892BC" w14:textId="77777777" w:rsidR="00902E43" w:rsidRPr="00503AD1" w:rsidRDefault="00902E4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205F6D">
              <w:rPr>
                <w:rFonts w:cs="Arial"/>
                <w:b/>
                <w:color w:val="FFFFFF" w:themeColor="background1"/>
                <w:sz w:val="20"/>
                <w:szCs w:val="20"/>
              </w:rPr>
              <w:fldChar w:fldCharType="begin"/>
            </w:r>
            <w:r w:rsidRPr="00205F6D">
              <w:rPr>
                <w:rFonts w:cs="Arial"/>
                <w:b/>
                <w:color w:val="FFFFFF" w:themeColor="background1"/>
                <w:sz w:val="20"/>
                <w:szCs w:val="20"/>
              </w:rPr>
              <w:instrText xml:space="preserve"> PAGE   \* MERGEFORMAT </w:instrText>
            </w:r>
            <w:r w:rsidRPr="00205F6D">
              <w:rPr>
                <w:rFonts w:cs="Arial"/>
                <w:b/>
                <w:color w:val="FFFFFF" w:themeColor="background1"/>
                <w:sz w:val="20"/>
                <w:szCs w:val="20"/>
              </w:rPr>
              <w:fldChar w:fldCharType="separate"/>
            </w:r>
            <w:r w:rsidR="000B1F5B">
              <w:rPr>
                <w:rFonts w:cs="Arial"/>
                <w:b/>
                <w:noProof/>
                <w:color w:val="FFFFFF" w:themeColor="background1"/>
                <w:sz w:val="20"/>
                <w:szCs w:val="20"/>
              </w:rPr>
              <w:t>74</w:t>
            </w:r>
            <w:r w:rsidRPr="00205F6D">
              <w:rPr>
                <w:rFonts w:cs="Arial"/>
                <w:b/>
                <w:noProof/>
                <w:color w:val="FFFFFF" w:themeColor="background1"/>
                <w:sz w:val="20"/>
                <w:szCs w:val="20"/>
              </w:rPr>
              <w:fldChar w:fldCharType="end"/>
            </w:r>
          </w:p>
        </w:tc>
      </w:tr>
      <w:tr w:rsidR="00902E43" w14:paraId="2547EACA" w14:textId="77777777" w:rsidTr="00CE525F">
        <w:trPr>
          <w:trHeight w:val="503"/>
        </w:trPr>
        <w:tc>
          <w:tcPr>
            <w:tcW w:w="10489" w:type="dxa"/>
            <w:gridSpan w:val="5"/>
            <w:vMerge/>
            <w:tcBorders>
              <w:bottom w:val="single" w:sz="4" w:space="0" w:color="auto"/>
            </w:tcBorders>
            <w:shd w:val="clear" w:color="auto" w:fill="324D57"/>
            <w:vAlign w:val="center"/>
          </w:tcPr>
          <w:p w14:paraId="5FB25CC4" w14:textId="77777777" w:rsidR="00902E43" w:rsidRDefault="00902E43" w:rsidP="002E57E2">
            <w:pPr>
              <w:keepNext/>
              <w:jc w:val="center"/>
            </w:pPr>
          </w:p>
        </w:tc>
        <w:tc>
          <w:tcPr>
            <w:tcW w:w="250" w:type="dxa"/>
            <w:tcBorders>
              <w:top w:val="nil"/>
              <w:bottom w:val="nil"/>
            </w:tcBorders>
            <w:tcMar>
              <w:left w:w="0" w:type="dxa"/>
              <w:right w:w="0" w:type="dxa"/>
            </w:tcMar>
          </w:tcPr>
          <w:p w14:paraId="589DA44B" w14:textId="77777777" w:rsidR="00902E43" w:rsidRPr="00503AD1" w:rsidRDefault="00902E43" w:rsidP="002E57E2">
            <w:pPr>
              <w:keepNext/>
              <w:rPr>
                <w:sz w:val="8"/>
                <w:szCs w:val="8"/>
              </w:rPr>
            </w:pPr>
          </w:p>
        </w:tc>
        <w:tc>
          <w:tcPr>
            <w:tcW w:w="4239" w:type="dxa"/>
            <w:tcMar>
              <w:left w:w="58" w:type="dxa"/>
              <w:right w:w="58" w:type="dxa"/>
            </w:tcMar>
          </w:tcPr>
          <w:p w14:paraId="32B4A9F6" w14:textId="2611646F" w:rsidR="00902E43" w:rsidRPr="00503AD1" w:rsidRDefault="00902E43" w:rsidP="002E57E2">
            <w:pPr>
              <w:keepNext/>
              <w:spacing w:before="60"/>
              <w:rPr>
                <w:rFonts w:cs="Arial"/>
                <w:szCs w:val="18"/>
              </w:rPr>
            </w:pPr>
            <w:r w:rsidRPr="00503AD1">
              <w:rPr>
                <w:rFonts w:cs="Arial"/>
                <w:szCs w:val="18"/>
              </w:rPr>
              <w:t xml:space="preserve">Page ID: </w:t>
            </w:r>
            <w:r w:rsidR="001114C7">
              <w:rPr>
                <w:rFonts w:cs="Arial"/>
                <w:szCs w:val="18"/>
              </w:rPr>
              <w:t>3.3.1</w:t>
            </w:r>
            <w:r w:rsidR="00081008">
              <w:rPr>
                <w:rFonts w:cs="Arial"/>
                <w:szCs w:val="18"/>
              </w:rPr>
              <w:t xml:space="preserve"> (Survey)</w:t>
            </w:r>
          </w:p>
          <w:p w14:paraId="57E91E9A" w14:textId="77777777" w:rsidR="00902E43" w:rsidRDefault="00902E43" w:rsidP="002E57E2">
            <w:pPr>
              <w:keepNext/>
              <w:spacing w:before="60"/>
            </w:pPr>
            <w:r w:rsidRPr="00503AD1">
              <w:rPr>
                <w:rFonts w:cs="Arial"/>
                <w:szCs w:val="18"/>
              </w:rPr>
              <w:t xml:space="preserve">Page Title: </w:t>
            </w:r>
            <w:r w:rsidRPr="00F00DCA">
              <w:rPr>
                <w:rFonts w:cs="Arial"/>
                <w:szCs w:val="18"/>
              </w:rPr>
              <w:t>Add/Edit Community-Level Outcome Data for Subrecipients</w:t>
            </w:r>
          </w:p>
        </w:tc>
      </w:tr>
      <w:tr w:rsidR="00902E43" w14:paraId="2A3121D8" w14:textId="77777777" w:rsidTr="00CE525F">
        <w:tc>
          <w:tcPr>
            <w:tcW w:w="985" w:type="dxa"/>
            <w:tcBorders>
              <w:bottom w:val="single" w:sz="4" w:space="0" w:color="auto"/>
              <w:right w:val="nil"/>
            </w:tcBorders>
            <w:shd w:val="clear" w:color="auto" w:fill="F2F2F2" w:themeFill="background1" w:themeFillShade="F2"/>
            <w:vAlign w:val="center"/>
          </w:tcPr>
          <w:p w14:paraId="53070FFD" w14:textId="77777777" w:rsidR="00902E43" w:rsidRPr="00503AD1" w:rsidRDefault="00902E4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0FD3720" w14:textId="77777777" w:rsidR="00902E43" w:rsidRPr="00503AD1" w:rsidRDefault="00902E4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D3894C7" w14:textId="77777777" w:rsidR="00902E43" w:rsidRPr="00503AD1" w:rsidRDefault="00902E4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1EB05B14" w14:textId="77777777" w:rsidR="00902E43" w:rsidRPr="00503AD1" w:rsidRDefault="00902E4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EA2DE5D" w14:textId="77777777" w:rsidR="00902E43" w:rsidRPr="00503AD1" w:rsidRDefault="00902E4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939764A" w14:textId="77777777" w:rsidR="00902E43" w:rsidRPr="00503AD1" w:rsidRDefault="00902E4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2C7BF34A" w14:textId="77777777" w:rsidR="00902E43" w:rsidRPr="00503AD1" w:rsidRDefault="00902E43" w:rsidP="002E57E2">
            <w:pPr>
              <w:keepNext/>
              <w:spacing w:before="40" w:after="40"/>
              <w:rPr>
                <w:b/>
              </w:rPr>
            </w:pPr>
            <w:r w:rsidRPr="00503AD1">
              <w:rPr>
                <w:b/>
              </w:rPr>
              <w:t>Page Details</w:t>
            </w:r>
          </w:p>
        </w:tc>
      </w:tr>
      <w:tr w:rsidR="00902E43" w14:paraId="7C1893FC" w14:textId="77777777" w:rsidTr="00CE525F">
        <w:tc>
          <w:tcPr>
            <w:tcW w:w="10489" w:type="dxa"/>
            <w:gridSpan w:val="5"/>
            <w:tcBorders>
              <w:bottom w:val="nil"/>
            </w:tcBorders>
          </w:tcPr>
          <w:p w14:paraId="39EC2BA5" w14:textId="77777777" w:rsidR="00902E43" w:rsidRPr="002E57E2" w:rsidRDefault="00902E43"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34531A0E" w14:textId="77777777" w:rsidR="00902E43" w:rsidRPr="00503AD1" w:rsidRDefault="00902E43" w:rsidP="002E57E2">
            <w:pPr>
              <w:keepNext/>
              <w:rPr>
                <w:sz w:val="8"/>
                <w:szCs w:val="8"/>
              </w:rPr>
            </w:pPr>
          </w:p>
        </w:tc>
        <w:tc>
          <w:tcPr>
            <w:tcW w:w="4239" w:type="dxa"/>
            <w:vMerge w:val="restart"/>
            <w:tcMar>
              <w:left w:w="58" w:type="dxa"/>
              <w:right w:w="58" w:type="dxa"/>
            </w:tcMar>
          </w:tcPr>
          <w:p w14:paraId="1171E9E2" w14:textId="77777777" w:rsidR="00A54FC1" w:rsidRDefault="00A54FC1" w:rsidP="00B75536">
            <w:pPr>
              <w:pStyle w:val="ListParagraph"/>
              <w:spacing w:before="120"/>
            </w:pPr>
            <w:r>
              <w:t>1.</w:t>
            </w:r>
            <w:r>
              <w:tab/>
              <w:t xml:space="preserve">The </w:t>
            </w:r>
            <w:r w:rsidRPr="005034D8">
              <w:t>Subrecipient</w:t>
            </w:r>
            <w:r>
              <w:t xml:space="preserve"> t field will be a dropdown of the list of </w:t>
            </w:r>
            <w:r w:rsidRPr="005034D8">
              <w:t>Subrecipient</w:t>
            </w:r>
            <w:r>
              <w:t>.</w:t>
            </w:r>
          </w:p>
          <w:p w14:paraId="2F1289A8" w14:textId="4C93478E" w:rsidR="005F2510" w:rsidRDefault="00A54FC1" w:rsidP="005F2510">
            <w:pPr>
              <w:pStyle w:val="ListParagraph"/>
              <w:spacing w:before="120"/>
            </w:pPr>
            <w:r>
              <w:t>2.</w:t>
            </w:r>
            <w:r>
              <w:tab/>
            </w:r>
            <w:r w:rsidR="005F2510">
              <w:t>Specified Substance field will be dropdown that contains “Alcohol,” Prescription Drugs,” and “Other.”</w:t>
            </w:r>
          </w:p>
          <w:p w14:paraId="7537AFFE" w14:textId="77777777" w:rsidR="005F2510" w:rsidRDefault="005F2510" w:rsidP="005F2510">
            <w:pPr>
              <w:pStyle w:val="ListParagraph"/>
            </w:pPr>
            <w:r>
              <w:t>3.</w:t>
            </w:r>
            <w:r>
              <w:tab/>
              <w:t xml:space="preserve">The </w:t>
            </w:r>
            <w:r w:rsidRPr="00362DAC">
              <w:t xml:space="preserve">PFS Required Outcome Measure </w:t>
            </w:r>
            <w:r>
              <w:t>field will be a dropdown that contains “30-day use”, “Binge drinking”, “Perception of parental or peer disapproval/attitude”, “</w:t>
            </w:r>
            <w:r w:rsidRPr="00362DAC">
              <w:t>Perceived risk/harm use</w:t>
            </w:r>
            <w:r>
              <w:t>”, “</w:t>
            </w:r>
            <w:r w:rsidRPr="00362DAC">
              <w:t>Substance-related car crashes and injuries</w:t>
            </w:r>
            <w:r>
              <w:t>”, “</w:t>
            </w:r>
            <w:r w:rsidRPr="00362DAC">
              <w:t>Substance-related crime</w:t>
            </w:r>
            <w:r>
              <w:t>”, “Family communication”, “Substance-related emergency room visits”, and “Other”.</w:t>
            </w:r>
          </w:p>
          <w:p w14:paraId="5BF05289" w14:textId="77777777" w:rsidR="005F2510" w:rsidRDefault="005F2510" w:rsidP="005F2510">
            <w:pPr>
              <w:pStyle w:val="ListParagraph"/>
            </w:pPr>
            <w:r>
              <w:t>4.</w:t>
            </w:r>
            <w:r>
              <w:tab/>
              <w:t xml:space="preserve">The </w:t>
            </w:r>
            <w:r w:rsidRPr="00582647">
              <w:t>Are you reporting an exact PFS Required Outcome, an approved substitute PF</w:t>
            </w:r>
            <w:r>
              <w:t>S Required Outcome, or neither? will be dropdown that contains the values: “</w:t>
            </w:r>
            <w:r w:rsidRPr="00582647">
              <w:t>Exact PFS Required Outcome Measure</w:t>
            </w:r>
            <w:r>
              <w:t>”, “</w:t>
            </w:r>
            <w:r w:rsidRPr="00582647">
              <w:t>Approved substitute PFS Required Outcome Measure</w:t>
            </w:r>
            <w:r>
              <w:t xml:space="preserve">” or </w:t>
            </w:r>
            <w:r w:rsidRPr="00227D1B">
              <w:t>“Not a PFS Required Outcome Measure or approved substitute</w:t>
            </w:r>
            <w:r>
              <w:t>.”</w:t>
            </w:r>
          </w:p>
          <w:p w14:paraId="731B5F01" w14:textId="6D5E7661" w:rsidR="00902E43" w:rsidRDefault="00902E43" w:rsidP="00B75536">
            <w:pPr>
              <w:pStyle w:val="ListParagraph"/>
            </w:pPr>
          </w:p>
        </w:tc>
      </w:tr>
      <w:tr w:rsidR="00902E43" w14:paraId="25D6A330" w14:textId="77777777" w:rsidTr="00CE525F">
        <w:trPr>
          <w:trHeight w:val="9611"/>
        </w:trPr>
        <w:tc>
          <w:tcPr>
            <w:tcW w:w="10489" w:type="dxa"/>
            <w:gridSpan w:val="5"/>
            <w:tcBorders>
              <w:top w:val="nil"/>
            </w:tcBorders>
          </w:tcPr>
          <w:p w14:paraId="55F216AB" w14:textId="6BD2E10A" w:rsidR="00902E43" w:rsidRDefault="00902E43" w:rsidP="002F162C">
            <w:pPr>
              <w:pStyle w:val="Heading1"/>
              <w:outlineLvl w:val="0"/>
            </w:pPr>
            <w:r w:rsidRPr="00F00DCA">
              <w:t>Add/Edit Community-Level Outcome Data for Subrecipients</w:t>
            </w:r>
            <w:r w:rsidR="007B0A9C">
              <w:t xml:space="preserve"> </w:t>
            </w:r>
            <w:r w:rsidR="007B0A9C" w:rsidRPr="007B0A9C">
              <w:rPr>
                <w:highlight w:val="yellow"/>
              </w:rPr>
              <w:t>(Survey Data)</w:t>
            </w:r>
          </w:p>
          <w:p w14:paraId="435C7C28" w14:textId="175C3660" w:rsidR="00902E43" w:rsidRDefault="00902E43" w:rsidP="002F162C">
            <w:pPr>
              <w:ind w:left="330"/>
              <w:rPr>
                <w:rFonts w:ascii="Verdana" w:eastAsia="Times New Roman" w:hAnsi="Verdana" w:cs="Times New Roman"/>
                <w:b/>
                <w:bCs/>
                <w:color w:val="A5ACB5"/>
                <w:sz w:val="17"/>
                <w:szCs w:val="17"/>
                <w:bdr w:val="none" w:sz="0" w:space="0" w:color="auto" w:frame="1"/>
                <w:shd w:val="clear" w:color="auto" w:fill="FFFFFF"/>
              </w:rPr>
            </w:pPr>
          </w:p>
          <w:p w14:paraId="4E13E2CC" w14:textId="052912E7" w:rsidR="00902E43" w:rsidRPr="00F00DCA" w:rsidRDefault="00902E43" w:rsidP="002F162C">
            <w:pPr>
              <w:ind w:left="330"/>
              <w:rPr>
                <w:rFonts w:ascii="Times New Roman" w:eastAsia="Times New Roman" w:hAnsi="Times New Roman" w:cs="Times New Roman"/>
                <w:sz w:val="24"/>
                <w:szCs w:val="24"/>
              </w:rPr>
            </w:pPr>
            <w:r w:rsidRPr="00F00DCA">
              <w:rPr>
                <w:rFonts w:ascii="Verdana" w:eastAsia="Times New Roman" w:hAnsi="Verdana" w:cs="Times New Roman"/>
                <w:b/>
                <w:bCs/>
                <w:color w:val="A5ACB5"/>
                <w:sz w:val="17"/>
                <w:szCs w:val="17"/>
                <w:bdr w:val="none" w:sz="0" w:space="0" w:color="auto" w:frame="1"/>
                <w:shd w:val="clear" w:color="auto" w:fill="FFFFFF"/>
              </w:rPr>
              <w:t>OPTIONAL: Copy data from another record</w:t>
            </w:r>
          </w:p>
          <w:p w14:paraId="6BF084E6" w14:textId="2F6D099A" w:rsidR="00902E43" w:rsidRPr="00F00DCA" w:rsidRDefault="00902E43" w:rsidP="002F162C">
            <w:pPr>
              <w:shd w:val="pct20" w:color="auto" w:fill="auto"/>
              <w:ind w:left="330"/>
              <w:textAlignment w:val="baseline"/>
              <w:rPr>
                <w:rFonts w:ascii="inherit" w:eastAsia="Times New Roman" w:hAnsi="inherit" w:cs="Times New Roman"/>
                <w:color w:val="3C3C3C"/>
                <w:sz w:val="17"/>
                <w:szCs w:val="17"/>
              </w:rPr>
            </w:pPr>
            <w:r w:rsidRPr="00F00DCA">
              <w:rPr>
                <w:rFonts w:ascii="Verdana" w:eastAsia="Times New Roman" w:hAnsi="Verdana" w:cs="Times New Roman"/>
                <w:color w:val="3C3C3C"/>
                <w:sz w:val="17"/>
                <w:szCs w:val="17"/>
                <w:bdr w:val="none" w:sz="0" w:space="0" w:color="auto" w:frame="1"/>
              </w:rPr>
              <w:t>You can copy the data from an existing Community Level Outcome by selecting an existing record and clicking the Copy and Insert into this record button.</w:t>
            </w:r>
            <w:r w:rsidRPr="00F00DCA">
              <w:rPr>
                <w:rFonts w:ascii="inherit" w:eastAsia="Times New Roman" w:hAnsi="inherit" w:cs="Times New Roman"/>
                <w:color w:val="3C3C3C"/>
                <w:sz w:val="17"/>
                <w:szCs w:val="17"/>
              </w:rPr>
              <w:t> </w:t>
            </w:r>
          </w:p>
          <w:p w14:paraId="05274EC3" w14:textId="43FA0809" w:rsidR="00902E43" w:rsidRDefault="00902E43" w:rsidP="002F162C">
            <w:pPr>
              <w:shd w:val="pct20" w:color="auto" w:fill="auto"/>
              <w:ind w:left="330"/>
            </w:pPr>
            <w:r>
              <w:rPr>
                <w:noProof/>
              </w:rPr>
              <w:drawing>
                <wp:inline distT="0" distB="0" distL="0" distR="0" wp14:anchorId="2AFA1BE2" wp14:editId="7A34B0A4">
                  <wp:extent cx="6162675" cy="235585"/>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2675" cy="235585"/>
                          </a:xfrm>
                          <a:prstGeom prst="rect">
                            <a:avLst/>
                          </a:prstGeom>
                        </pic:spPr>
                      </pic:pic>
                    </a:graphicData>
                  </a:graphic>
                </wp:inline>
              </w:drawing>
            </w:r>
          </w:p>
          <w:p w14:paraId="50055532" w14:textId="77797D25" w:rsidR="00902E43" w:rsidRDefault="00902E43" w:rsidP="002F162C">
            <w:pPr>
              <w:shd w:val="pct20" w:color="auto" w:fill="auto"/>
              <w:ind w:left="330"/>
            </w:pPr>
            <w:r>
              <w:rPr>
                <w:noProof/>
              </w:rPr>
              <mc:AlternateContent>
                <mc:Choice Requires="wps">
                  <w:drawing>
                    <wp:inline distT="0" distB="0" distL="0" distR="0" wp14:anchorId="6F602E3C" wp14:editId="74CB68B4">
                      <wp:extent cx="1866900" cy="228600"/>
                      <wp:effectExtent l="0" t="0" r="19050" b="19050"/>
                      <wp:docPr id="927" name="Rectangle 927"/>
                      <wp:cNvGraphicFramePr/>
                      <a:graphic xmlns:a="http://schemas.openxmlformats.org/drawingml/2006/main">
                        <a:graphicData uri="http://schemas.microsoft.com/office/word/2010/wordprocessingShape">
                          <wps:wsp>
                            <wps:cNvSpPr/>
                            <wps:spPr>
                              <a:xfrm>
                                <a:off x="0" y="0"/>
                                <a:ext cx="186690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EAB34" w14:textId="77777777" w:rsidR="00EE7FC1" w:rsidRPr="00DD3455" w:rsidRDefault="00EE7FC1" w:rsidP="00902E43">
                                  <w:pPr>
                                    <w:jc w:val="center"/>
                                    <w:rPr>
                                      <w:color w:val="000000" w:themeColor="text1"/>
                                      <w:szCs w:val="18"/>
                                    </w:rPr>
                                  </w:pPr>
                                  <w:r>
                                    <w:rPr>
                                      <w:color w:val="000000" w:themeColor="text1"/>
                                      <w:szCs w:val="18"/>
                                    </w:rPr>
                                    <w:t>Copy and Insert into this record</w:t>
                                  </w:r>
                                </w:p>
                                <w:p w14:paraId="5A9AD15E" w14:textId="77777777" w:rsidR="00EE7FC1" w:rsidRPr="000F6347" w:rsidRDefault="00EE7FC1" w:rsidP="00902E4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602E3C" id="Rectangle 927" o:spid="_x0000_s1588" style="width:14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" fillcolor="#e7e6e6 [3214]" strokecolor="#bfbfbf [2412]" strokeweight="1pt">
                      <v:textbox>
                        <w:txbxContent>
                          <w:p w14:paraId="531EAB34" w14:textId="77777777" w:rsidR="00EE7FC1" w:rsidRPr="00DD3455" w:rsidRDefault="00EE7FC1" w:rsidP="00902E43">
                            <w:pPr>
                              <w:jc w:val="center"/>
                              <w:rPr>
                                <w:color w:val="000000" w:themeColor="text1"/>
                                <w:szCs w:val="18"/>
                              </w:rPr>
                            </w:pPr>
                            <w:r>
                              <w:rPr>
                                <w:color w:val="000000" w:themeColor="text1"/>
                                <w:szCs w:val="18"/>
                              </w:rPr>
                              <w:t>Copy and Insert into this record</w:t>
                            </w:r>
                          </w:p>
                          <w:p w14:paraId="5A9AD15E" w14:textId="77777777" w:rsidR="00EE7FC1" w:rsidRPr="000F6347" w:rsidRDefault="00EE7FC1" w:rsidP="00902E43">
                            <w:pPr>
                              <w:jc w:val="center"/>
                              <w:rPr>
                                <w:color w:val="000000" w:themeColor="text1"/>
                                <w:sz w:val="16"/>
                                <w:szCs w:val="16"/>
                              </w:rPr>
                            </w:pPr>
                          </w:p>
                        </w:txbxContent>
                      </v:textbox>
                      <w10:anchorlock/>
                    </v:rect>
                  </w:pict>
                </mc:Fallback>
              </mc:AlternateContent>
            </w:r>
          </w:p>
          <w:p w14:paraId="77A24E81" w14:textId="77777777" w:rsidR="00902E43" w:rsidRDefault="00902E43" w:rsidP="002F162C"/>
          <w:p w14:paraId="28AAA7EC" w14:textId="3D7AB6B8" w:rsidR="00902E43" w:rsidRPr="005034D8" w:rsidRDefault="003E413C" w:rsidP="002F162C">
            <w:pPr>
              <w:pStyle w:val="BodyTextBold"/>
            </w:pPr>
            <w:r w:rsidRPr="00B07045">
              <w:rPr>
                <w:noProof/>
              </w:rPr>
              <mc:AlternateContent>
                <mc:Choice Requires="wps">
                  <w:drawing>
                    <wp:anchor distT="0" distB="0" distL="114300" distR="114300" simplePos="0" relativeHeight="252377088" behindDoc="0" locked="0" layoutInCell="1" allowOverlap="1" wp14:anchorId="7CB81542" wp14:editId="2266D84C">
                      <wp:simplePos x="0" y="0"/>
                      <wp:positionH relativeFrom="column">
                        <wp:posOffset>146304</wp:posOffset>
                      </wp:positionH>
                      <wp:positionV relativeFrom="page">
                        <wp:posOffset>1608430</wp:posOffset>
                      </wp:positionV>
                      <wp:extent cx="197485" cy="197485"/>
                      <wp:effectExtent l="0" t="0" r="12065" b="12065"/>
                      <wp:wrapNone/>
                      <wp:docPr id="930" name="Oval 9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FD34F"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81542" id="Oval 930" o:spid="_x0000_s1589" style="position:absolute;left:0;text-align:left;margin-left:11.5pt;margin-top:126.65pt;width:15.55pt;height:15.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" fillcolor="yellow" strokecolor="black [3213]" strokeweight=".5pt">
                      <v:stroke joinstyle="miter"/>
                      <v:textbox inset="0,0,0,0">
                        <w:txbxContent>
                          <w:p w14:paraId="3A8FD34F"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902E43" w:rsidRPr="005034D8">
              <w:t>Subrecipient:</w:t>
            </w:r>
            <w:r w:rsidR="00902E43" w:rsidRPr="005034D8">
              <w:rPr>
                <w:rStyle w:val="Emphasis"/>
                <w:i w:val="0"/>
                <w:iCs w:val="0"/>
              </w:rPr>
              <w:t>*</w:t>
            </w:r>
            <w:r w:rsidR="00902E43" w:rsidRPr="005034D8">
              <w:tab/>
            </w:r>
          </w:p>
          <w:p w14:paraId="35F8C25B" w14:textId="44878963" w:rsidR="00902E43" w:rsidRDefault="00902E43" w:rsidP="002F162C">
            <w:pPr>
              <w:pStyle w:val="BodyText2"/>
            </w:pPr>
            <w:r w:rsidRPr="00214C07">
              <w:rPr>
                <w:noProof/>
              </w:rPr>
              <w:drawing>
                <wp:inline distT="0" distB="0" distL="0" distR="0" wp14:anchorId="7A80699B" wp14:editId="2747E30D">
                  <wp:extent cx="2755000" cy="182880"/>
                  <wp:effectExtent l="0" t="0" r="7620" b="7620"/>
                  <wp:docPr id="952" name="Picture 95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2344EAB0" w14:textId="3E4E444A" w:rsidR="00902E43" w:rsidRDefault="003E413C" w:rsidP="002F162C">
            <w:pPr>
              <w:pStyle w:val="BodyTextBold"/>
              <w:rPr>
                <w:shd w:val="clear" w:color="auto" w:fill="FFFFFF"/>
              </w:rPr>
            </w:pPr>
            <w:r w:rsidRPr="00B07045">
              <w:rPr>
                <w:noProof/>
              </w:rPr>
              <mc:AlternateContent>
                <mc:Choice Requires="wps">
                  <w:drawing>
                    <wp:anchor distT="0" distB="0" distL="114300" distR="114300" simplePos="0" relativeHeight="252375040" behindDoc="0" locked="0" layoutInCell="1" allowOverlap="1" wp14:anchorId="57778D64" wp14:editId="6C9C3012">
                      <wp:simplePos x="0" y="0"/>
                      <wp:positionH relativeFrom="column">
                        <wp:posOffset>168046</wp:posOffset>
                      </wp:positionH>
                      <wp:positionV relativeFrom="page">
                        <wp:posOffset>2119935</wp:posOffset>
                      </wp:positionV>
                      <wp:extent cx="197485" cy="197485"/>
                      <wp:effectExtent l="0" t="0" r="12065" b="12065"/>
                      <wp:wrapNone/>
                      <wp:docPr id="926" name="Oval 9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4BDA5" w14:textId="25DFB84C"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78D64" id="Oval 926" o:spid="_x0000_s1590" style="position:absolute;left:0;text-align:left;margin-left:13.25pt;margin-top:166.9pt;width:15.55pt;height:15.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" fillcolor="yellow" strokecolor="black [3213]" strokeweight=".5pt">
                      <v:stroke joinstyle="miter"/>
                      <v:textbox inset="0,0,0,0">
                        <w:txbxContent>
                          <w:p w14:paraId="0944BDA5" w14:textId="25DFB84C"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902E43">
              <w:t>Specified Substance:</w:t>
            </w:r>
            <w:r w:rsidR="00902E43">
              <w:rPr>
                <w:rStyle w:val="Emphasis"/>
                <w:rFonts w:ascii="Verdana" w:hAnsi="Verdana"/>
                <w:b w:val="0"/>
                <w:bCs/>
                <w:i w:val="0"/>
                <w:iCs w:val="0"/>
                <w:color w:val="008000"/>
                <w:sz w:val="17"/>
                <w:shd w:val="clear" w:color="auto" w:fill="FFFFFF"/>
              </w:rPr>
              <w:t>*</w:t>
            </w:r>
          </w:p>
          <w:p w14:paraId="25EC1C4F" w14:textId="77777777" w:rsidR="00902E43" w:rsidRDefault="00902E43" w:rsidP="002F162C">
            <w:pPr>
              <w:pStyle w:val="BodyText2"/>
            </w:pPr>
            <w:r w:rsidRPr="00214C07">
              <w:rPr>
                <w:noProof/>
              </w:rPr>
              <w:drawing>
                <wp:inline distT="0" distB="0" distL="0" distR="0" wp14:anchorId="2A03A482" wp14:editId="68CAEB63">
                  <wp:extent cx="2755000" cy="182880"/>
                  <wp:effectExtent l="0" t="0" r="7620" b="7620"/>
                  <wp:docPr id="953" name="Picture 9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E06C947" w14:textId="51733B58" w:rsidR="00902E43" w:rsidRDefault="00902E43" w:rsidP="002F162C">
            <w:pPr>
              <w:pStyle w:val="BodyTextBold"/>
              <w:rPr>
                <w:rStyle w:val="Emphasis"/>
                <w:rFonts w:ascii="Verdana" w:hAnsi="Verdana"/>
                <w:b w:val="0"/>
                <w:bCs/>
                <w:i w:val="0"/>
                <w:iCs w:val="0"/>
                <w:color w:val="008000"/>
                <w:sz w:val="17"/>
                <w:shd w:val="clear" w:color="auto" w:fill="FFFFFF"/>
              </w:rPr>
            </w:pPr>
            <w:r>
              <w:t>Other Substance:</w:t>
            </w:r>
            <w:r>
              <w:rPr>
                <w:rStyle w:val="Emphasis"/>
                <w:rFonts w:ascii="Verdana" w:hAnsi="Verdana"/>
                <w:b w:val="0"/>
                <w:bCs/>
                <w:i w:val="0"/>
                <w:iCs w:val="0"/>
                <w:color w:val="008000"/>
                <w:sz w:val="17"/>
                <w:shd w:val="clear" w:color="auto" w:fill="FFFFFF"/>
              </w:rPr>
              <w:t xml:space="preserve"> * </w:t>
            </w:r>
            <w:r w:rsidRPr="005F2510">
              <w:rPr>
                <w:b w:val="0"/>
                <w:bCs/>
                <w:color w:val="auto"/>
                <w:highlight w:val="yellow"/>
              </w:rPr>
              <w:t>(If Other is selected)</w:t>
            </w:r>
          </w:p>
          <w:p w14:paraId="1564AD0B" w14:textId="545BA25F" w:rsidR="00902E43" w:rsidRDefault="00902E43" w:rsidP="002F162C">
            <w:pPr>
              <w:pStyle w:val="BodyText2"/>
            </w:pPr>
            <w:r>
              <w:rPr>
                <w:noProof/>
                <w:bdr w:val="none" w:sz="0" w:space="0" w:color="auto"/>
              </w:rPr>
              <mc:AlternateContent>
                <mc:Choice Requires="wps">
                  <w:drawing>
                    <wp:inline distT="0" distB="0" distL="0" distR="0" wp14:anchorId="4BB51ED7" wp14:editId="3C4E0103">
                      <wp:extent cx="5010912" cy="628650"/>
                      <wp:effectExtent l="0" t="0" r="18415" b="19050"/>
                      <wp:docPr id="928" name="Rectangle 928"/>
                      <wp:cNvGraphicFramePr/>
                      <a:graphic xmlns:a="http://schemas.openxmlformats.org/drawingml/2006/main">
                        <a:graphicData uri="http://schemas.microsoft.com/office/word/2010/wordprocessingShape">
                          <wps:wsp>
                            <wps:cNvSpPr/>
                            <wps:spPr>
                              <a:xfrm>
                                <a:off x="0" y="0"/>
                                <a:ext cx="5010912" cy="6286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F359DC" id="Rectangle 928" o:spid="_x0000_s1026" style="width:394.5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" fillcolor="white [3212]" strokecolor="#bfbfbf [2412]" strokeweight="1pt">
                      <w10:anchorlock/>
                    </v:rect>
                  </w:pict>
                </mc:Fallback>
              </mc:AlternateContent>
            </w:r>
          </w:p>
          <w:p w14:paraId="524F4966" w14:textId="5FD09196" w:rsidR="00902E43" w:rsidRPr="004D2BAD" w:rsidRDefault="00902E43" w:rsidP="002F162C">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46BFB60E" w14:textId="6170BC7D" w:rsidR="00902E43" w:rsidRDefault="003E413C" w:rsidP="002F162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72992" behindDoc="0" locked="0" layoutInCell="1" allowOverlap="1" wp14:anchorId="01E67E02" wp14:editId="03B400C9">
                      <wp:simplePos x="0" y="0"/>
                      <wp:positionH relativeFrom="column">
                        <wp:posOffset>131445</wp:posOffset>
                      </wp:positionH>
                      <wp:positionV relativeFrom="page">
                        <wp:posOffset>3761105</wp:posOffset>
                      </wp:positionV>
                      <wp:extent cx="197485" cy="197485"/>
                      <wp:effectExtent l="0" t="0" r="12065" b="12065"/>
                      <wp:wrapNone/>
                      <wp:docPr id="925" name="Oval 92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19318" w14:textId="3A9C5868"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67E02" id="Oval 925" o:spid="_x0000_s1591" style="position:absolute;left:0;text-align:left;margin-left:10.35pt;margin-top:296.15pt;width:15.55pt;height:15.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" fillcolor="yellow" strokecolor="black [3213]" strokeweight=".5pt">
                      <v:stroke joinstyle="miter"/>
                      <v:textbox inset="0,0,0,0">
                        <w:txbxContent>
                          <w:p w14:paraId="21819318" w14:textId="3A9C5868"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902E43">
              <w:t>PFS Required Outcome Measure:</w:t>
            </w:r>
            <w:r w:rsidR="00902E43">
              <w:rPr>
                <w:rStyle w:val="Emphasis"/>
                <w:rFonts w:ascii="Verdana" w:hAnsi="Verdana"/>
                <w:b w:val="0"/>
                <w:bCs/>
                <w:i w:val="0"/>
                <w:iCs w:val="0"/>
                <w:color w:val="008000"/>
                <w:sz w:val="17"/>
                <w:shd w:val="clear" w:color="auto" w:fill="FFFFFF"/>
              </w:rPr>
              <w:t>*</w:t>
            </w:r>
          </w:p>
          <w:p w14:paraId="43B8156C" w14:textId="1AD19124" w:rsidR="00902E43" w:rsidRDefault="00902E43" w:rsidP="002F162C">
            <w:pPr>
              <w:pStyle w:val="BodyText2"/>
            </w:pPr>
            <w:r w:rsidRPr="00214C07">
              <w:rPr>
                <w:noProof/>
              </w:rPr>
              <w:drawing>
                <wp:inline distT="0" distB="0" distL="0" distR="0" wp14:anchorId="3379C738" wp14:editId="17273B63">
                  <wp:extent cx="2755000" cy="182880"/>
                  <wp:effectExtent l="0" t="0" r="7620" b="7620"/>
                  <wp:docPr id="954" name="Picture 95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51E1BF79" w14:textId="77777777" w:rsidR="005F2510" w:rsidRDefault="005F2510" w:rsidP="005F2510">
            <w:pPr>
              <w:pStyle w:val="BodyTextBold"/>
              <w:rPr>
                <w:rStyle w:val="Emphasis"/>
                <w:rFonts w:ascii="Verdana" w:hAnsi="Verdana"/>
                <w:b w:val="0"/>
                <w:bCs/>
                <w:i w:val="0"/>
                <w:iCs w:val="0"/>
                <w:color w:val="008000"/>
                <w:sz w:val="17"/>
                <w:shd w:val="clear" w:color="auto" w:fill="FFFFFF"/>
              </w:rPr>
            </w:pPr>
            <w:r>
              <w:t>Other Outcome Measure:</w:t>
            </w:r>
            <w:r>
              <w:rPr>
                <w:rStyle w:val="Emphasis"/>
                <w:rFonts w:ascii="Verdana" w:hAnsi="Verdana"/>
                <w:b w:val="0"/>
                <w:bCs/>
                <w:i w:val="0"/>
                <w:iCs w:val="0"/>
                <w:color w:val="008000"/>
                <w:sz w:val="17"/>
                <w:shd w:val="clear" w:color="auto" w:fill="FFFFFF"/>
              </w:rPr>
              <w:t xml:space="preserve">* </w:t>
            </w:r>
            <w:r w:rsidRPr="003750D1">
              <w:rPr>
                <w:b w:val="0"/>
                <w:bCs/>
                <w:color w:val="auto"/>
                <w:highlight w:val="yellow"/>
              </w:rPr>
              <w:t>(If Other is selected)</w:t>
            </w:r>
          </w:p>
          <w:p w14:paraId="5C7B556E" w14:textId="77777777" w:rsidR="005F2510" w:rsidRDefault="005F2510" w:rsidP="005F2510">
            <w:pPr>
              <w:pStyle w:val="BodyText2"/>
            </w:pPr>
            <w:r>
              <w:rPr>
                <w:noProof/>
                <w:bdr w:val="none" w:sz="0" w:space="0" w:color="auto"/>
              </w:rPr>
              <mc:AlternateContent>
                <mc:Choice Requires="wps">
                  <w:drawing>
                    <wp:inline distT="0" distB="0" distL="0" distR="0" wp14:anchorId="6580E2B6" wp14:editId="1C864C3E">
                      <wp:extent cx="5010912" cy="628650"/>
                      <wp:effectExtent l="0" t="0" r="18415" b="19050"/>
                      <wp:docPr id="4116" name="Rectangle 4116"/>
                      <wp:cNvGraphicFramePr/>
                      <a:graphic xmlns:a="http://schemas.openxmlformats.org/drawingml/2006/main">
                        <a:graphicData uri="http://schemas.microsoft.com/office/word/2010/wordprocessingShape">
                          <wps:wsp>
                            <wps:cNvSpPr/>
                            <wps:spPr>
                              <a:xfrm>
                                <a:off x="0" y="0"/>
                                <a:ext cx="5010912" cy="6286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52CB2C" id="Rectangle 4116" o:spid="_x0000_s1026" style="width:394.5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" fillcolor="window" strokecolor="#bfbfbf" strokeweight="1pt">
                      <w10:anchorlock/>
                    </v:rect>
                  </w:pict>
                </mc:Fallback>
              </mc:AlternateContent>
            </w:r>
          </w:p>
          <w:p w14:paraId="028939F3" w14:textId="77777777" w:rsidR="005F2510" w:rsidRPr="004D2BAD" w:rsidRDefault="005F2510" w:rsidP="005F2510">
            <w:pPr>
              <w:pStyle w:val="BodyTextBold"/>
              <w:spacing w:before="0"/>
              <w:rPr>
                <w:b w:val="0"/>
                <w:bCs/>
              </w:rPr>
            </w:pPr>
            <w:r>
              <w:rPr>
                <w:rStyle w:val="dxebaseoffice2010silver"/>
                <w:rFonts w:ascii="Verdana" w:hAnsi="Verdana"/>
                <w:b w:val="0"/>
                <w:bCs/>
                <w:color w:val="FF0000"/>
                <w:sz w:val="17"/>
                <w:shd w:val="clear" w:color="auto" w:fill="FFFFFF"/>
              </w:rPr>
              <w:t>(maximum 5</w:t>
            </w:r>
            <w:r w:rsidRPr="004D2BAD">
              <w:rPr>
                <w:rStyle w:val="dxebaseoffice2010silver"/>
                <w:rFonts w:ascii="Verdana" w:hAnsi="Verdana"/>
                <w:b w:val="0"/>
                <w:bCs/>
                <w:color w:val="FF0000"/>
                <w:sz w:val="17"/>
                <w:shd w:val="clear" w:color="auto" w:fill="FFFFFF"/>
              </w:rPr>
              <w:t>00 chars)</w:t>
            </w:r>
          </w:p>
          <w:p w14:paraId="081A9E04" w14:textId="4224E5F8" w:rsidR="00902E43" w:rsidRDefault="003E413C" w:rsidP="002F162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70944" behindDoc="0" locked="0" layoutInCell="1" allowOverlap="1" wp14:anchorId="4B33B987" wp14:editId="702FA27C">
                      <wp:simplePos x="0" y="0"/>
                      <wp:positionH relativeFrom="column">
                        <wp:posOffset>117043</wp:posOffset>
                      </wp:positionH>
                      <wp:positionV relativeFrom="page">
                        <wp:posOffset>4285768</wp:posOffset>
                      </wp:positionV>
                      <wp:extent cx="197485" cy="197485"/>
                      <wp:effectExtent l="0" t="0" r="12065" b="12065"/>
                      <wp:wrapNone/>
                      <wp:docPr id="924" name="Oval 9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39E25" w14:textId="482A5F3C"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3B987" id="Oval 924" o:spid="_x0000_s1592" style="position:absolute;left:0;text-align:left;margin-left:9.2pt;margin-top:337.45pt;width:15.55pt;height:15.5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" fillcolor="yellow" strokecolor="black [3213]" strokeweight=".5pt">
                      <v:stroke joinstyle="miter"/>
                      <v:textbox inset="0,0,0,0">
                        <w:txbxContent>
                          <w:p w14:paraId="78339E25" w14:textId="482A5F3C"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902E43">
              <w:t>Are you reporting an exact PFS Required Outcome, an approved substitute PFS Required Outcome, or neither?:</w:t>
            </w:r>
            <w:r w:rsidR="00902E43">
              <w:rPr>
                <w:rStyle w:val="Emphasis"/>
                <w:rFonts w:ascii="Verdana" w:hAnsi="Verdana"/>
                <w:b w:val="0"/>
                <w:bCs/>
                <w:i w:val="0"/>
                <w:iCs w:val="0"/>
                <w:color w:val="008000"/>
                <w:sz w:val="17"/>
                <w:shd w:val="clear" w:color="auto" w:fill="FFFFFF"/>
              </w:rPr>
              <w:t>*</w:t>
            </w:r>
          </w:p>
          <w:p w14:paraId="002CA166" w14:textId="79068CA6" w:rsidR="00902E43" w:rsidRDefault="00902E43" w:rsidP="002F162C">
            <w:pPr>
              <w:pStyle w:val="BodyText2"/>
            </w:pPr>
            <w:r w:rsidRPr="00214C07">
              <w:rPr>
                <w:noProof/>
              </w:rPr>
              <w:drawing>
                <wp:inline distT="0" distB="0" distL="0" distR="0" wp14:anchorId="63512FB6" wp14:editId="663B1DA1">
                  <wp:extent cx="2755000" cy="182880"/>
                  <wp:effectExtent l="0" t="0" r="7620" b="7620"/>
                  <wp:docPr id="955" name="Picture 95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77C6447" w14:textId="15143393" w:rsidR="00902E43" w:rsidRPr="005034D8" w:rsidRDefault="00DD05CD" w:rsidP="005F2510">
            <w:pPr>
              <w:pStyle w:val="BodyText2"/>
            </w:pPr>
            <w:hyperlink r:id="rId75" w:tgtFrame="_blank" w:history="1">
              <w:r w:rsidR="00902E43">
                <w:rPr>
                  <w:rStyle w:val="Hyperlink"/>
                  <w:rFonts w:ascii="Verdana" w:hAnsi="Verdana"/>
                  <w:color w:val="577686"/>
                  <w:sz w:val="17"/>
                  <w:shd w:val="clear" w:color="auto" w:fill="FFFFFF"/>
                </w:rPr>
                <w:t>Click here to view the PFS Required Outcome Measures.</w:t>
              </w:r>
            </w:hyperlink>
          </w:p>
        </w:tc>
        <w:tc>
          <w:tcPr>
            <w:tcW w:w="250" w:type="dxa"/>
            <w:tcBorders>
              <w:top w:val="nil"/>
              <w:bottom w:val="nil"/>
            </w:tcBorders>
            <w:tcMar>
              <w:left w:w="0" w:type="dxa"/>
              <w:right w:w="0" w:type="dxa"/>
            </w:tcMar>
          </w:tcPr>
          <w:p w14:paraId="1A1FC3D9" w14:textId="77777777" w:rsidR="00902E43" w:rsidRPr="00503AD1" w:rsidRDefault="00902E43" w:rsidP="002F162C">
            <w:pPr>
              <w:rPr>
                <w:sz w:val="8"/>
                <w:szCs w:val="8"/>
              </w:rPr>
            </w:pPr>
          </w:p>
        </w:tc>
        <w:tc>
          <w:tcPr>
            <w:tcW w:w="4239" w:type="dxa"/>
            <w:vMerge/>
          </w:tcPr>
          <w:p w14:paraId="4FA91D52" w14:textId="77777777" w:rsidR="00902E43" w:rsidRDefault="00902E43" w:rsidP="002F162C"/>
        </w:tc>
      </w:tr>
      <w:tr w:rsidR="00902E43" w14:paraId="1FF913EC" w14:textId="77777777" w:rsidTr="00CE525F">
        <w:trPr>
          <w:trHeight w:val="368"/>
        </w:trPr>
        <w:tc>
          <w:tcPr>
            <w:tcW w:w="10489" w:type="dxa"/>
            <w:gridSpan w:val="5"/>
            <w:vMerge w:val="restart"/>
            <w:shd w:val="clear" w:color="auto" w:fill="324D57"/>
            <w:vAlign w:val="center"/>
          </w:tcPr>
          <w:p w14:paraId="363F3E75" w14:textId="77777777" w:rsidR="00902E43" w:rsidRPr="00503AD1" w:rsidRDefault="00902E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34BD610" w14:textId="77777777" w:rsidR="00902E43" w:rsidRPr="00503AD1" w:rsidRDefault="00902E4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F5FE931" w14:textId="77777777" w:rsidR="00902E43" w:rsidRPr="00503AD1" w:rsidRDefault="00902E43" w:rsidP="002E57E2">
            <w:pPr>
              <w:keepNext/>
              <w:rPr>
                <w:sz w:val="8"/>
                <w:szCs w:val="8"/>
              </w:rPr>
            </w:pPr>
          </w:p>
        </w:tc>
        <w:tc>
          <w:tcPr>
            <w:tcW w:w="4239" w:type="dxa"/>
            <w:shd w:val="clear" w:color="auto" w:fill="324D57"/>
            <w:vAlign w:val="center"/>
          </w:tcPr>
          <w:p w14:paraId="1D8204A6" w14:textId="77777777" w:rsidR="00902E43" w:rsidRPr="00503AD1" w:rsidRDefault="00902E4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75</w:t>
            </w:r>
            <w:r w:rsidRPr="00503AD1">
              <w:rPr>
                <w:rFonts w:cs="Arial"/>
                <w:b/>
                <w:noProof/>
                <w:color w:val="FFFFFF" w:themeColor="background1"/>
                <w:sz w:val="20"/>
                <w:szCs w:val="20"/>
              </w:rPr>
              <w:fldChar w:fldCharType="end"/>
            </w:r>
          </w:p>
        </w:tc>
      </w:tr>
      <w:tr w:rsidR="00902E43" w14:paraId="3B456001" w14:textId="77777777" w:rsidTr="00CE525F">
        <w:trPr>
          <w:trHeight w:val="503"/>
        </w:trPr>
        <w:tc>
          <w:tcPr>
            <w:tcW w:w="10489" w:type="dxa"/>
            <w:gridSpan w:val="5"/>
            <w:vMerge/>
            <w:tcBorders>
              <w:bottom w:val="single" w:sz="4" w:space="0" w:color="auto"/>
            </w:tcBorders>
            <w:shd w:val="clear" w:color="auto" w:fill="324D57"/>
            <w:vAlign w:val="center"/>
          </w:tcPr>
          <w:p w14:paraId="317E0061" w14:textId="77777777" w:rsidR="00902E43" w:rsidRDefault="00902E43" w:rsidP="002E57E2">
            <w:pPr>
              <w:keepNext/>
              <w:jc w:val="center"/>
            </w:pPr>
          </w:p>
        </w:tc>
        <w:tc>
          <w:tcPr>
            <w:tcW w:w="250" w:type="dxa"/>
            <w:tcBorders>
              <w:top w:val="nil"/>
              <w:bottom w:val="nil"/>
            </w:tcBorders>
            <w:tcMar>
              <w:left w:w="0" w:type="dxa"/>
              <w:right w:w="0" w:type="dxa"/>
            </w:tcMar>
          </w:tcPr>
          <w:p w14:paraId="49E15331" w14:textId="77777777" w:rsidR="00902E43" w:rsidRPr="00503AD1" w:rsidRDefault="00902E43" w:rsidP="002E57E2">
            <w:pPr>
              <w:keepNext/>
              <w:rPr>
                <w:sz w:val="8"/>
                <w:szCs w:val="8"/>
              </w:rPr>
            </w:pPr>
          </w:p>
        </w:tc>
        <w:tc>
          <w:tcPr>
            <w:tcW w:w="4239" w:type="dxa"/>
            <w:tcMar>
              <w:left w:w="58" w:type="dxa"/>
              <w:right w:w="58" w:type="dxa"/>
            </w:tcMar>
          </w:tcPr>
          <w:p w14:paraId="6441635A" w14:textId="7A4A3D64" w:rsidR="00902E43" w:rsidRPr="00503AD1" w:rsidRDefault="001114C7" w:rsidP="002E57E2">
            <w:pPr>
              <w:keepNext/>
              <w:spacing w:before="60"/>
              <w:rPr>
                <w:rFonts w:cs="Arial"/>
                <w:szCs w:val="18"/>
              </w:rPr>
            </w:pPr>
            <w:r>
              <w:rPr>
                <w:rFonts w:cs="Arial"/>
                <w:szCs w:val="18"/>
              </w:rPr>
              <w:t>Page ID: 3.3.1</w:t>
            </w:r>
            <w:r w:rsidR="008E0CF7">
              <w:rPr>
                <w:rFonts w:cs="Arial"/>
                <w:szCs w:val="18"/>
              </w:rPr>
              <w:t xml:space="preserve"> (Survey, </w:t>
            </w:r>
            <w:r w:rsidR="008E0CF7" w:rsidRPr="008F1ECE">
              <w:rPr>
                <w:rFonts w:cs="Arial"/>
                <w:i/>
                <w:iCs/>
                <w:szCs w:val="18"/>
              </w:rPr>
              <w:t>continued)</w:t>
            </w:r>
          </w:p>
          <w:p w14:paraId="3B8D6AC2" w14:textId="2E362887" w:rsidR="00902E43" w:rsidRDefault="00902E43" w:rsidP="008E0CF7">
            <w:pPr>
              <w:keepNext/>
              <w:spacing w:before="60"/>
            </w:pPr>
            <w:r w:rsidRPr="00503AD1">
              <w:rPr>
                <w:rFonts w:cs="Arial"/>
                <w:szCs w:val="18"/>
              </w:rPr>
              <w:t xml:space="preserve">Page Title: </w:t>
            </w:r>
            <w:r w:rsidRPr="00F00DCA">
              <w:rPr>
                <w:rFonts w:cs="Arial"/>
                <w:szCs w:val="18"/>
              </w:rPr>
              <w:t>Add/Edit Community-Level Outcome Data for Subrecipients</w:t>
            </w:r>
          </w:p>
        </w:tc>
      </w:tr>
      <w:tr w:rsidR="00902E43" w14:paraId="5D083046" w14:textId="77777777" w:rsidTr="00CE525F">
        <w:tc>
          <w:tcPr>
            <w:tcW w:w="985" w:type="dxa"/>
            <w:tcBorders>
              <w:bottom w:val="single" w:sz="4" w:space="0" w:color="auto"/>
              <w:right w:val="nil"/>
            </w:tcBorders>
            <w:shd w:val="clear" w:color="auto" w:fill="F2F2F2" w:themeFill="background1" w:themeFillShade="F2"/>
            <w:vAlign w:val="center"/>
          </w:tcPr>
          <w:p w14:paraId="6F80E3CC" w14:textId="77777777" w:rsidR="00902E43" w:rsidRPr="00503AD1" w:rsidRDefault="00902E4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EAFF65B" w14:textId="77777777" w:rsidR="00902E43" w:rsidRPr="00503AD1" w:rsidRDefault="00902E4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F8AD49A" w14:textId="77777777" w:rsidR="00902E43" w:rsidRPr="00503AD1" w:rsidRDefault="00902E4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0C0B0618" w14:textId="77777777" w:rsidR="00902E43" w:rsidRPr="00503AD1" w:rsidRDefault="00902E4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1DF57ACC" w14:textId="77777777" w:rsidR="00902E43" w:rsidRPr="00503AD1" w:rsidRDefault="00902E4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D74A0CD" w14:textId="77777777" w:rsidR="00902E43" w:rsidRPr="00503AD1" w:rsidRDefault="00902E4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2E49B742" w14:textId="77777777" w:rsidR="00902E43" w:rsidRPr="00503AD1" w:rsidRDefault="00902E43" w:rsidP="002E57E2">
            <w:pPr>
              <w:keepNext/>
              <w:spacing w:before="40" w:after="40"/>
              <w:rPr>
                <w:b/>
              </w:rPr>
            </w:pPr>
            <w:r w:rsidRPr="00503AD1">
              <w:rPr>
                <w:b/>
              </w:rPr>
              <w:t>Page Details</w:t>
            </w:r>
          </w:p>
        </w:tc>
      </w:tr>
      <w:tr w:rsidR="00902E43" w14:paraId="09E6E044" w14:textId="77777777" w:rsidTr="00CE525F">
        <w:tc>
          <w:tcPr>
            <w:tcW w:w="10489" w:type="dxa"/>
            <w:gridSpan w:val="5"/>
            <w:tcBorders>
              <w:bottom w:val="nil"/>
            </w:tcBorders>
          </w:tcPr>
          <w:p w14:paraId="1E30CA58" w14:textId="77777777" w:rsidR="00902E43" w:rsidRPr="002E57E2" w:rsidRDefault="00902E43"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50CF4E6F" w14:textId="77777777" w:rsidR="00902E43" w:rsidRPr="00503AD1" w:rsidRDefault="00902E43" w:rsidP="002E57E2">
            <w:pPr>
              <w:keepNext/>
              <w:rPr>
                <w:sz w:val="8"/>
                <w:szCs w:val="8"/>
              </w:rPr>
            </w:pPr>
          </w:p>
        </w:tc>
        <w:tc>
          <w:tcPr>
            <w:tcW w:w="4239" w:type="dxa"/>
            <w:vMerge w:val="restart"/>
            <w:tcMar>
              <w:left w:w="58" w:type="dxa"/>
              <w:right w:w="58" w:type="dxa"/>
            </w:tcMar>
          </w:tcPr>
          <w:p w14:paraId="408FB523" w14:textId="77777777" w:rsidR="008E0CF7" w:rsidRDefault="008E0CF7" w:rsidP="008E0CF7">
            <w:pPr>
              <w:pStyle w:val="ListParagraph"/>
              <w:spacing w:before="120"/>
            </w:pPr>
            <w:r>
              <w:t>5.</w:t>
            </w:r>
            <w:r>
              <w:tab/>
              <w:t>The Data Source Type Field will be dropdown that contains the values: “Administrative Data” or “Survey Data.”  This will then present grantees with either the administrative-related items or the survey-related items for the remainder of the page.</w:t>
            </w:r>
          </w:p>
          <w:p w14:paraId="0651CE90" w14:textId="76566E3F" w:rsidR="00F62830" w:rsidRPr="00883F6C" w:rsidRDefault="00F62830" w:rsidP="008E0CF7">
            <w:pPr>
              <w:pStyle w:val="ListParagraph"/>
              <w:spacing w:before="120"/>
              <w:rPr>
                <w:i/>
                <w:iCs/>
              </w:rPr>
            </w:pPr>
            <w:r w:rsidRPr="00562B78">
              <w:t>6</w:t>
            </w:r>
            <w:r w:rsidRPr="00883F6C">
              <w:rPr>
                <w:i/>
                <w:iCs/>
              </w:rPr>
              <w:t>.</w:t>
            </w:r>
            <w:r w:rsidRPr="00883F6C">
              <w:rPr>
                <w:i/>
                <w:iCs/>
              </w:rPr>
              <w:tab/>
            </w:r>
            <w:r w:rsidRPr="00883F6C">
              <w:t xml:space="preserve">If “Survey” is selected as the </w:t>
            </w:r>
            <w:r w:rsidR="008E0CF7">
              <w:t>Data Source Type</w:t>
            </w:r>
            <w:r w:rsidRPr="00883F6C">
              <w:t xml:space="preserve"> then the Survey </w:t>
            </w:r>
            <w:r w:rsidR="008E0CF7">
              <w:t>I</w:t>
            </w:r>
            <w:r w:rsidRPr="00883F6C">
              <w:t>tem field will appear.</w:t>
            </w:r>
          </w:p>
          <w:p w14:paraId="3C00E891" w14:textId="73EF2849" w:rsidR="00902E43" w:rsidRPr="00883F6C" w:rsidRDefault="00F62830" w:rsidP="00B75536">
            <w:pPr>
              <w:pStyle w:val="ListParagraph"/>
            </w:pPr>
            <w:r w:rsidRPr="00883F6C">
              <w:rPr>
                <w:i/>
                <w:iCs/>
              </w:rPr>
              <w:t xml:space="preserve">7. </w:t>
            </w:r>
            <w:r w:rsidRPr="00883F6C">
              <w:tab/>
              <w:t>Reported Outcome Description will be a free text field that allows a maximum of 1,000 characters.</w:t>
            </w:r>
          </w:p>
        </w:tc>
      </w:tr>
      <w:tr w:rsidR="00902E43" w14:paraId="536A0D8D" w14:textId="77777777" w:rsidTr="00CE525F">
        <w:trPr>
          <w:trHeight w:val="9611"/>
        </w:trPr>
        <w:tc>
          <w:tcPr>
            <w:tcW w:w="10489" w:type="dxa"/>
            <w:gridSpan w:val="5"/>
            <w:tcBorders>
              <w:top w:val="nil"/>
            </w:tcBorders>
          </w:tcPr>
          <w:p w14:paraId="79363F28" w14:textId="1E28E899" w:rsidR="00902E43" w:rsidRDefault="00902E43" w:rsidP="002F162C">
            <w:pPr>
              <w:ind w:left="600"/>
              <w:rPr>
                <w:rStyle w:val="dxebaseoffice2010silver"/>
                <w:rFonts w:ascii="Verdana" w:hAnsi="Verdana"/>
                <w:color w:val="FF0000"/>
                <w:sz w:val="17"/>
                <w:shd w:val="clear" w:color="auto" w:fill="FFFFFF"/>
              </w:rPr>
            </w:pPr>
          </w:p>
          <w:p w14:paraId="41F30CB2" w14:textId="38EBA4DB" w:rsidR="005F2510" w:rsidRDefault="008E0CF7" w:rsidP="005F2510">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33088" behindDoc="0" locked="0" layoutInCell="1" allowOverlap="1" wp14:anchorId="5DD0F9D1" wp14:editId="210D7FBC">
                      <wp:simplePos x="0" y="0"/>
                      <wp:positionH relativeFrom="column">
                        <wp:posOffset>153035</wp:posOffset>
                      </wp:positionH>
                      <wp:positionV relativeFrom="page">
                        <wp:posOffset>238125</wp:posOffset>
                      </wp:positionV>
                      <wp:extent cx="197485" cy="197485"/>
                      <wp:effectExtent l="0" t="0" r="12065" b="12065"/>
                      <wp:wrapNone/>
                      <wp:docPr id="937" name="Oval 9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0486C9A9" w14:textId="77777777" w:rsidR="00EE7FC1" w:rsidRPr="00FE69B0" w:rsidRDefault="00EE7FC1" w:rsidP="005F251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0F9D1" id="Oval 937" o:spid="_x0000_s1593" style="position:absolute;left:0;text-align:left;margin-left:12.05pt;margin-top:18.75pt;width:15.55pt;height:15.5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" fillcolor="yellow" strokecolor="windowText" strokeweight=".5pt">
                      <v:stroke joinstyle="miter"/>
                      <v:textbox inset="0,0,0,0">
                        <w:txbxContent>
                          <w:p w14:paraId="0486C9A9" w14:textId="77777777" w:rsidR="00EE7FC1" w:rsidRPr="00FE69B0" w:rsidRDefault="00EE7FC1" w:rsidP="005F2510">
                            <w:pPr>
                              <w:jc w:val="center"/>
                              <w:rPr>
                                <w:color w:val="000000" w:themeColor="text1"/>
                              </w:rPr>
                            </w:pPr>
                            <w:r>
                              <w:rPr>
                                <w:color w:val="000000" w:themeColor="text1"/>
                              </w:rPr>
                              <w:t>5</w:t>
                            </w:r>
                          </w:p>
                        </w:txbxContent>
                      </v:textbox>
                      <w10:wrap anchory="page"/>
                    </v:oval>
                  </w:pict>
                </mc:Fallback>
              </mc:AlternateContent>
            </w:r>
            <w:r w:rsidR="005F2510">
              <w:t>Data Source Type:</w:t>
            </w:r>
            <w:r w:rsidR="005F2510">
              <w:rPr>
                <w:rStyle w:val="Emphasis"/>
                <w:rFonts w:ascii="Verdana" w:hAnsi="Verdana"/>
                <w:b w:val="0"/>
                <w:bCs/>
                <w:i w:val="0"/>
                <w:iCs w:val="0"/>
                <w:color w:val="008000"/>
                <w:sz w:val="17"/>
                <w:shd w:val="clear" w:color="auto" w:fill="FFFFFF"/>
              </w:rPr>
              <w:t>*</w:t>
            </w:r>
          </w:p>
          <w:p w14:paraId="243ADA43" w14:textId="246E5708" w:rsidR="005F2510" w:rsidRDefault="005F2510" w:rsidP="005F2510">
            <w:pPr>
              <w:pStyle w:val="BodyText2"/>
            </w:pPr>
            <w:r w:rsidRPr="00214C07">
              <w:rPr>
                <w:noProof/>
              </w:rPr>
              <w:drawing>
                <wp:inline distT="0" distB="0" distL="0" distR="0" wp14:anchorId="40AB6EEF" wp14:editId="7B1D87C4">
                  <wp:extent cx="2755000" cy="182880"/>
                  <wp:effectExtent l="0" t="0" r="7620" b="7620"/>
                  <wp:docPr id="4117" name="Picture 411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00D40EC4" w14:textId="53BEBD08" w:rsidR="005F2510" w:rsidRDefault="005F2510" w:rsidP="005F2510">
            <w:pPr>
              <w:pStyle w:val="BodyTextBold"/>
              <w:rPr>
                <w:rStyle w:val="Emphasis"/>
                <w:rFonts w:ascii="Verdana" w:hAnsi="Verdana"/>
                <w:b w:val="0"/>
                <w:bCs/>
                <w:i w:val="0"/>
                <w:iCs w:val="0"/>
                <w:color w:val="008000"/>
                <w:sz w:val="17"/>
                <w:shd w:val="clear" w:color="auto" w:fill="FFFFFF"/>
              </w:rPr>
            </w:pPr>
            <w:r>
              <w:t>Data Source Name:</w:t>
            </w:r>
            <w:r>
              <w:rPr>
                <w:rStyle w:val="Emphasis"/>
                <w:rFonts w:ascii="Verdana" w:hAnsi="Verdana"/>
                <w:b w:val="0"/>
                <w:bCs/>
                <w:i w:val="0"/>
                <w:iCs w:val="0"/>
                <w:color w:val="008000"/>
                <w:sz w:val="17"/>
                <w:shd w:val="clear" w:color="auto" w:fill="FFFFFF"/>
              </w:rPr>
              <w:t>*</w:t>
            </w:r>
          </w:p>
          <w:p w14:paraId="37C64F48" w14:textId="44EE805B" w:rsidR="005F2510" w:rsidRDefault="005F2510" w:rsidP="005F2510">
            <w:pPr>
              <w:pStyle w:val="BodyTextBold"/>
            </w:pPr>
            <w:r>
              <w:rPr>
                <w:noProof/>
                <w:bdr w:val="none" w:sz="0" w:space="0" w:color="auto"/>
              </w:rPr>
              <mc:AlternateContent>
                <mc:Choice Requires="wps">
                  <w:drawing>
                    <wp:inline distT="0" distB="0" distL="0" distR="0" wp14:anchorId="200A3279" wp14:editId="18827800">
                      <wp:extent cx="4359859" cy="175565"/>
                      <wp:effectExtent l="0" t="0" r="22225" b="15240"/>
                      <wp:docPr id="929" name="Rectangle 929"/>
                      <wp:cNvGraphicFramePr/>
                      <a:graphic xmlns:a="http://schemas.openxmlformats.org/drawingml/2006/main">
                        <a:graphicData uri="http://schemas.microsoft.com/office/word/2010/wordprocessingShape">
                          <wps:wsp>
                            <wps:cNvSpPr/>
                            <wps:spPr>
                              <a:xfrm>
                                <a:off x="0" y="0"/>
                                <a:ext cx="4359859" cy="175565"/>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C57C75" id="Rectangle 929"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" filled="f" strokecolor="#d9d9d9" strokeweight="1pt">
                      <w10:anchorlock/>
                    </v:rect>
                  </w:pict>
                </mc:Fallback>
              </mc:AlternateContent>
            </w:r>
          </w:p>
          <w:p w14:paraId="09FE8693" w14:textId="30F73074" w:rsidR="00902E43" w:rsidRDefault="008E0CF7" w:rsidP="005F2510">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81184" behindDoc="0" locked="0" layoutInCell="1" allowOverlap="1" wp14:anchorId="7EE93741" wp14:editId="321E51BD">
                      <wp:simplePos x="0" y="0"/>
                      <wp:positionH relativeFrom="column">
                        <wp:posOffset>167640</wp:posOffset>
                      </wp:positionH>
                      <wp:positionV relativeFrom="page">
                        <wp:posOffset>1413510</wp:posOffset>
                      </wp:positionV>
                      <wp:extent cx="197485" cy="197485"/>
                      <wp:effectExtent l="0" t="0" r="12065" b="12065"/>
                      <wp:wrapNone/>
                      <wp:docPr id="938" name="Oval 9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1EAD6" w14:textId="2A944E02"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93741" id="Oval 938" o:spid="_x0000_s1594" style="position:absolute;left:0;text-align:left;margin-left:13.2pt;margin-top:111.3pt;width:15.55pt;height:15.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s0ogIAALs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" fillcolor="yellow" strokecolor="black [3213]" strokeweight=".5pt">
                      <v:stroke joinstyle="miter"/>
                      <v:textbox inset="0,0,0,0">
                        <w:txbxContent>
                          <w:p w14:paraId="4471EAD6" w14:textId="2A944E02"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902E43">
              <w:t>Survey Item:</w:t>
            </w:r>
            <w:r w:rsidR="00902E43">
              <w:rPr>
                <w:rStyle w:val="Emphasis"/>
                <w:rFonts w:ascii="Verdana" w:hAnsi="Verdana"/>
                <w:b w:val="0"/>
                <w:bCs/>
                <w:i w:val="0"/>
                <w:iCs w:val="0"/>
                <w:color w:val="008000"/>
                <w:sz w:val="17"/>
                <w:shd w:val="clear" w:color="auto" w:fill="FFFFFF"/>
              </w:rPr>
              <w:t xml:space="preserve">* </w:t>
            </w:r>
          </w:p>
          <w:p w14:paraId="047D68CF" w14:textId="2B22C267" w:rsidR="00902E43" w:rsidRDefault="00902E43" w:rsidP="002F162C">
            <w:pPr>
              <w:pStyle w:val="BodyText2"/>
              <w:rPr>
                <w:shd w:val="clear" w:color="auto" w:fill="FFFFFF"/>
              </w:rPr>
            </w:pPr>
            <w:r>
              <w:rPr>
                <w:noProof/>
                <w:bdr w:val="none" w:sz="0" w:space="0" w:color="auto"/>
              </w:rPr>
              <mc:AlternateContent>
                <mc:Choice Requires="wps">
                  <w:drawing>
                    <wp:inline distT="0" distB="0" distL="0" distR="0" wp14:anchorId="0D6CCCA7" wp14:editId="6A2DE9E0">
                      <wp:extent cx="5010912" cy="733425"/>
                      <wp:effectExtent l="0" t="0" r="18415" b="28575"/>
                      <wp:docPr id="931" name="Rectangle 931"/>
                      <wp:cNvGraphicFramePr/>
                      <a:graphic xmlns:a="http://schemas.openxmlformats.org/drawingml/2006/main">
                        <a:graphicData uri="http://schemas.microsoft.com/office/word/2010/wordprocessingShape">
                          <wps:wsp>
                            <wps:cNvSpPr/>
                            <wps:spPr>
                              <a:xfrm>
                                <a:off x="0" y="0"/>
                                <a:ext cx="5010912" cy="7334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909868" id="Rectangle 931" o:spid="_x0000_s1026" style="width:394.5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" fillcolor="white [3212]" strokecolor="#bfbfbf [2412]" strokeweight="1pt">
                      <w10:anchorlock/>
                    </v:rect>
                  </w:pict>
                </mc:Fallback>
              </mc:AlternateContent>
            </w:r>
          </w:p>
          <w:p w14:paraId="5A2A718A" w14:textId="26AFEC70" w:rsidR="00902E43" w:rsidRPr="004D2BAD" w:rsidRDefault="00902E43" w:rsidP="002F162C">
            <w:pPr>
              <w:pStyle w:val="BodyTextBold"/>
              <w:spacing w:before="0"/>
              <w:rPr>
                <w:b w:val="0"/>
                <w:bCs/>
              </w:rPr>
            </w:pPr>
            <w:r w:rsidRPr="004D2BAD">
              <w:rPr>
                <w:rStyle w:val="dxebaseoffice2010silver"/>
                <w:rFonts w:ascii="Verdana" w:hAnsi="Verdana"/>
                <w:b w:val="0"/>
                <w:bCs/>
                <w:color w:val="FF0000"/>
                <w:sz w:val="17"/>
                <w:shd w:val="clear" w:color="auto" w:fill="FFFFFF"/>
              </w:rPr>
              <w:t>(maximum 500 chars)</w:t>
            </w:r>
          </w:p>
          <w:p w14:paraId="295298A5" w14:textId="6152F264" w:rsidR="00902E43" w:rsidRDefault="00902E43" w:rsidP="007B0A9C">
            <w:pPr>
              <w:pStyle w:val="BodyTextBold"/>
              <w:rPr>
                <w:rStyle w:val="Emphasis"/>
                <w:rFonts w:ascii="Verdana" w:hAnsi="Verdana"/>
                <w:b w:val="0"/>
                <w:bCs/>
                <w:i w:val="0"/>
                <w:iCs w:val="0"/>
                <w:color w:val="008000"/>
                <w:sz w:val="17"/>
                <w:shd w:val="clear" w:color="auto" w:fill="FFFFFF"/>
              </w:rPr>
            </w:pPr>
            <w:r>
              <w:t>Response Option(s):</w:t>
            </w:r>
            <w:r>
              <w:rPr>
                <w:rStyle w:val="Emphasis"/>
                <w:rFonts w:ascii="Verdana" w:hAnsi="Verdana"/>
                <w:b w:val="0"/>
                <w:bCs/>
                <w:i w:val="0"/>
                <w:iCs w:val="0"/>
                <w:color w:val="008000"/>
                <w:sz w:val="17"/>
                <w:shd w:val="clear" w:color="auto" w:fill="FFFFFF"/>
              </w:rPr>
              <w:t xml:space="preserve">* </w:t>
            </w:r>
          </w:p>
          <w:p w14:paraId="60B6BFCA" w14:textId="7CEBC227" w:rsidR="00902E43" w:rsidRDefault="00902E43" w:rsidP="002F162C">
            <w:pPr>
              <w:pStyle w:val="BodyText2"/>
            </w:pPr>
            <w:r>
              <w:rPr>
                <w:noProof/>
                <w:bdr w:val="none" w:sz="0" w:space="0" w:color="auto"/>
              </w:rPr>
              <mc:AlternateContent>
                <mc:Choice Requires="wps">
                  <w:drawing>
                    <wp:inline distT="0" distB="0" distL="0" distR="0" wp14:anchorId="243FA609" wp14:editId="1D4204E1">
                      <wp:extent cx="5010912" cy="904875"/>
                      <wp:effectExtent l="0" t="0" r="18415" b="28575"/>
                      <wp:docPr id="932" name="Rectangle 932"/>
                      <wp:cNvGraphicFramePr/>
                      <a:graphic xmlns:a="http://schemas.openxmlformats.org/drawingml/2006/main">
                        <a:graphicData uri="http://schemas.microsoft.com/office/word/2010/wordprocessingShape">
                          <wps:wsp>
                            <wps:cNvSpPr/>
                            <wps:spPr>
                              <a:xfrm>
                                <a:off x="0" y="0"/>
                                <a:ext cx="5010912" cy="9048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988DB0" id="Rectangle 932" o:spid="_x0000_s1026" style="width:394.5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" fillcolor="white [3212]" strokecolor="#bfbfbf [2412]" strokeweight="1pt">
                      <w10:anchorlock/>
                    </v:rect>
                  </w:pict>
                </mc:Fallback>
              </mc:AlternateContent>
            </w:r>
          </w:p>
          <w:p w14:paraId="5DE89E05" w14:textId="2453361B" w:rsidR="00902E43" w:rsidRDefault="00902E43" w:rsidP="002F162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40030666" w14:textId="274F708B" w:rsidR="00902E43" w:rsidRDefault="008E0CF7" w:rsidP="007B0A9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83232" behindDoc="0" locked="0" layoutInCell="1" allowOverlap="1" wp14:anchorId="61739D7E" wp14:editId="7D260F4F">
                      <wp:simplePos x="0" y="0"/>
                      <wp:positionH relativeFrom="column">
                        <wp:posOffset>160655</wp:posOffset>
                      </wp:positionH>
                      <wp:positionV relativeFrom="page">
                        <wp:posOffset>4041775</wp:posOffset>
                      </wp:positionV>
                      <wp:extent cx="197485" cy="197485"/>
                      <wp:effectExtent l="0" t="0" r="12065" b="12065"/>
                      <wp:wrapNone/>
                      <wp:docPr id="939" name="Oval 9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74946" w14:textId="1377156D"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39D7E" id="Oval 939" o:spid="_x0000_s1595" style="position:absolute;left:0;text-align:left;margin-left:12.65pt;margin-top:318.25pt;width:15.55pt;height:15.5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" fillcolor="yellow" strokecolor="black [3213]" strokeweight=".5pt">
                      <v:stroke joinstyle="miter"/>
                      <v:textbox inset="0,0,0,0">
                        <w:txbxContent>
                          <w:p w14:paraId="2B474946" w14:textId="1377156D"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902E43">
              <w:t>Reported Outcome Description:</w:t>
            </w:r>
            <w:r w:rsidR="00902E43">
              <w:rPr>
                <w:rStyle w:val="Emphasis"/>
                <w:rFonts w:ascii="Verdana" w:hAnsi="Verdana"/>
                <w:b w:val="0"/>
                <w:bCs/>
                <w:i w:val="0"/>
                <w:iCs w:val="0"/>
                <w:color w:val="008000"/>
                <w:sz w:val="17"/>
                <w:shd w:val="clear" w:color="auto" w:fill="FFFFFF"/>
              </w:rPr>
              <w:t xml:space="preserve">* </w:t>
            </w:r>
          </w:p>
          <w:p w14:paraId="4F195610" w14:textId="77777777" w:rsidR="00902E43" w:rsidRDefault="00902E43" w:rsidP="002F162C">
            <w:pPr>
              <w:pStyle w:val="BodyText2"/>
            </w:pPr>
            <w:r>
              <w:rPr>
                <w:noProof/>
                <w:bdr w:val="none" w:sz="0" w:space="0" w:color="auto"/>
              </w:rPr>
              <mc:AlternateContent>
                <mc:Choice Requires="wps">
                  <w:drawing>
                    <wp:inline distT="0" distB="0" distL="0" distR="0" wp14:anchorId="5553635F" wp14:editId="7B18270C">
                      <wp:extent cx="5010912" cy="1009650"/>
                      <wp:effectExtent l="0" t="0" r="18415" b="19050"/>
                      <wp:docPr id="933" name="Rectangle 933"/>
                      <wp:cNvGraphicFramePr/>
                      <a:graphic xmlns:a="http://schemas.openxmlformats.org/drawingml/2006/main">
                        <a:graphicData uri="http://schemas.microsoft.com/office/word/2010/wordprocessingShape">
                          <wps:wsp>
                            <wps:cNvSpPr/>
                            <wps:spPr>
                              <a:xfrm>
                                <a:off x="0" y="0"/>
                                <a:ext cx="5010912" cy="10096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2F931F" id="Rectangle 933" o:spid="_x0000_s1026" style="width:394.5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" fillcolor="white [3212]" strokecolor="#bfbfbf [2412]" strokeweight="1pt">
                      <w10:anchorlock/>
                    </v:rect>
                  </w:pict>
                </mc:Fallback>
              </mc:AlternateContent>
            </w:r>
          </w:p>
          <w:p w14:paraId="1A0789F1" w14:textId="77777777" w:rsidR="00902E43" w:rsidRDefault="00902E43" w:rsidP="002F162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2E43AC22" w14:textId="77777777" w:rsidR="00902E43" w:rsidRDefault="00902E43" w:rsidP="002F162C">
            <w:pPr>
              <w:ind w:left="600"/>
            </w:pPr>
          </w:p>
        </w:tc>
        <w:tc>
          <w:tcPr>
            <w:tcW w:w="250" w:type="dxa"/>
            <w:tcBorders>
              <w:top w:val="nil"/>
              <w:bottom w:val="nil"/>
            </w:tcBorders>
            <w:tcMar>
              <w:left w:w="0" w:type="dxa"/>
              <w:right w:w="0" w:type="dxa"/>
            </w:tcMar>
          </w:tcPr>
          <w:p w14:paraId="752F5610" w14:textId="77777777" w:rsidR="00902E43" w:rsidRPr="00503AD1" w:rsidRDefault="00902E43" w:rsidP="002F162C">
            <w:pPr>
              <w:rPr>
                <w:sz w:val="8"/>
                <w:szCs w:val="8"/>
              </w:rPr>
            </w:pPr>
          </w:p>
        </w:tc>
        <w:tc>
          <w:tcPr>
            <w:tcW w:w="4239" w:type="dxa"/>
            <w:vMerge/>
          </w:tcPr>
          <w:p w14:paraId="3405891E" w14:textId="77777777" w:rsidR="00902E43" w:rsidRDefault="00902E43" w:rsidP="002F162C"/>
        </w:tc>
      </w:tr>
      <w:tr w:rsidR="00902E43" w14:paraId="219DEC31" w14:textId="77777777" w:rsidTr="00CE525F">
        <w:trPr>
          <w:trHeight w:val="368"/>
        </w:trPr>
        <w:tc>
          <w:tcPr>
            <w:tcW w:w="10489" w:type="dxa"/>
            <w:gridSpan w:val="5"/>
            <w:vMerge w:val="restart"/>
            <w:shd w:val="clear" w:color="auto" w:fill="324D57"/>
            <w:vAlign w:val="center"/>
          </w:tcPr>
          <w:p w14:paraId="2696C945" w14:textId="77777777" w:rsidR="00902E43" w:rsidRPr="00503AD1" w:rsidRDefault="00902E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1B416E4" w14:textId="77777777" w:rsidR="00902E43" w:rsidRPr="00503AD1" w:rsidRDefault="00902E4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4DECC7E" w14:textId="77777777" w:rsidR="00902E43" w:rsidRPr="00503AD1" w:rsidRDefault="00902E43" w:rsidP="002E57E2">
            <w:pPr>
              <w:keepNext/>
              <w:rPr>
                <w:sz w:val="8"/>
                <w:szCs w:val="8"/>
              </w:rPr>
            </w:pPr>
          </w:p>
        </w:tc>
        <w:tc>
          <w:tcPr>
            <w:tcW w:w="4239" w:type="dxa"/>
            <w:shd w:val="clear" w:color="auto" w:fill="324D57"/>
            <w:vAlign w:val="center"/>
          </w:tcPr>
          <w:p w14:paraId="2257E94D" w14:textId="77777777" w:rsidR="00902E43" w:rsidRPr="00503AD1" w:rsidRDefault="00902E4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76</w:t>
            </w:r>
            <w:r w:rsidRPr="00503AD1">
              <w:rPr>
                <w:rFonts w:cs="Arial"/>
                <w:b/>
                <w:noProof/>
                <w:color w:val="FFFFFF" w:themeColor="background1"/>
                <w:sz w:val="20"/>
                <w:szCs w:val="20"/>
              </w:rPr>
              <w:fldChar w:fldCharType="end"/>
            </w:r>
          </w:p>
        </w:tc>
      </w:tr>
      <w:tr w:rsidR="00902E43" w14:paraId="4FF0C70C" w14:textId="77777777" w:rsidTr="00CE525F">
        <w:trPr>
          <w:trHeight w:val="503"/>
        </w:trPr>
        <w:tc>
          <w:tcPr>
            <w:tcW w:w="10489" w:type="dxa"/>
            <w:gridSpan w:val="5"/>
            <w:vMerge/>
            <w:tcBorders>
              <w:bottom w:val="single" w:sz="4" w:space="0" w:color="auto"/>
            </w:tcBorders>
            <w:shd w:val="clear" w:color="auto" w:fill="324D57"/>
            <w:vAlign w:val="center"/>
          </w:tcPr>
          <w:p w14:paraId="427AD6A3" w14:textId="77777777" w:rsidR="00902E43" w:rsidRDefault="00902E43" w:rsidP="002E57E2">
            <w:pPr>
              <w:keepNext/>
              <w:jc w:val="center"/>
            </w:pPr>
          </w:p>
        </w:tc>
        <w:tc>
          <w:tcPr>
            <w:tcW w:w="250" w:type="dxa"/>
            <w:tcBorders>
              <w:top w:val="nil"/>
              <w:bottom w:val="nil"/>
            </w:tcBorders>
            <w:tcMar>
              <w:left w:w="0" w:type="dxa"/>
              <w:right w:w="0" w:type="dxa"/>
            </w:tcMar>
          </w:tcPr>
          <w:p w14:paraId="7D8905F3" w14:textId="77777777" w:rsidR="00902E43" w:rsidRPr="00503AD1" w:rsidRDefault="00902E43" w:rsidP="002E57E2">
            <w:pPr>
              <w:keepNext/>
              <w:rPr>
                <w:sz w:val="8"/>
                <w:szCs w:val="8"/>
              </w:rPr>
            </w:pPr>
          </w:p>
        </w:tc>
        <w:tc>
          <w:tcPr>
            <w:tcW w:w="4239" w:type="dxa"/>
            <w:tcMar>
              <w:left w:w="58" w:type="dxa"/>
              <w:right w:w="58" w:type="dxa"/>
            </w:tcMar>
          </w:tcPr>
          <w:p w14:paraId="0CB63A36" w14:textId="3FB2C5A6" w:rsidR="00902E43" w:rsidRPr="00503AD1" w:rsidRDefault="00902E43" w:rsidP="002E57E2">
            <w:pPr>
              <w:keepNext/>
              <w:spacing w:before="60"/>
              <w:rPr>
                <w:rFonts w:cs="Arial"/>
                <w:szCs w:val="18"/>
              </w:rPr>
            </w:pPr>
            <w:r w:rsidRPr="00503AD1">
              <w:rPr>
                <w:rFonts w:cs="Arial"/>
                <w:szCs w:val="18"/>
              </w:rPr>
              <w:t xml:space="preserve">Page ID: </w:t>
            </w:r>
            <w:r w:rsidR="001114C7">
              <w:rPr>
                <w:rFonts w:cs="Arial"/>
                <w:szCs w:val="18"/>
              </w:rPr>
              <w:t>3.3.1</w:t>
            </w:r>
            <w:r w:rsidR="008E0CF7">
              <w:rPr>
                <w:rFonts w:cs="Arial"/>
                <w:szCs w:val="18"/>
              </w:rPr>
              <w:t xml:space="preserve"> (Survey, </w:t>
            </w:r>
            <w:r w:rsidR="008E0CF7" w:rsidRPr="008F1ECE">
              <w:rPr>
                <w:rFonts w:cs="Arial"/>
                <w:i/>
                <w:iCs/>
                <w:szCs w:val="18"/>
              </w:rPr>
              <w:t>continued)</w:t>
            </w:r>
          </w:p>
          <w:p w14:paraId="45E3D1B4" w14:textId="2035C74D" w:rsidR="00902E43" w:rsidRDefault="00902E43" w:rsidP="008E0CF7">
            <w:pPr>
              <w:keepNext/>
              <w:spacing w:before="60"/>
            </w:pPr>
            <w:r w:rsidRPr="00503AD1">
              <w:rPr>
                <w:rFonts w:cs="Arial"/>
                <w:szCs w:val="18"/>
              </w:rPr>
              <w:t xml:space="preserve">Page Title: </w:t>
            </w:r>
            <w:r w:rsidRPr="00F00DCA">
              <w:rPr>
                <w:rFonts w:cs="Arial"/>
                <w:szCs w:val="18"/>
              </w:rPr>
              <w:t>Add/Edit Community-Level Outcome Data for Subrecipients</w:t>
            </w:r>
          </w:p>
        </w:tc>
      </w:tr>
      <w:tr w:rsidR="00902E43" w14:paraId="792E2121" w14:textId="77777777" w:rsidTr="00CE525F">
        <w:tc>
          <w:tcPr>
            <w:tcW w:w="985" w:type="dxa"/>
            <w:tcBorders>
              <w:bottom w:val="single" w:sz="4" w:space="0" w:color="auto"/>
              <w:right w:val="nil"/>
            </w:tcBorders>
            <w:shd w:val="clear" w:color="auto" w:fill="F2F2F2" w:themeFill="background1" w:themeFillShade="F2"/>
            <w:vAlign w:val="center"/>
          </w:tcPr>
          <w:p w14:paraId="6310FD56" w14:textId="77777777" w:rsidR="00902E43" w:rsidRPr="00503AD1" w:rsidRDefault="00902E4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DD3AE40" w14:textId="77777777" w:rsidR="00902E43" w:rsidRPr="00503AD1" w:rsidRDefault="00902E4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CD09734" w14:textId="77777777" w:rsidR="00902E43" w:rsidRPr="00503AD1" w:rsidRDefault="00902E4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49458A72" w14:textId="77777777" w:rsidR="00902E43" w:rsidRPr="00503AD1" w:rsidRDefault="00902E4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BDD081E" w14:textId="77777777" w:rsidR="00902E43" w:rsidRPr="00503AD1" w:rsidRDefault="00902E4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98D0C10" w14:textId="77777777" w:rsidR="00902E43" w:rsidRPr="00503AD1" w:rsidRDefault="00902E4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73149F3F" w14:textId="77777777" w:rsidR="00902E43" w:rsidRPr="00503AD1" w:rsidRDefault="00902E43" w:rsidP="002E57E2">
            <w:pPr>
              <w:keepNext/>
              <w:spacing w:before="40" w:after="40"/>
              <w:rPr>
                <w:b/>
              </w:rPr>
            </w:pPr>
            <w:r w:rsidRPr="00503AD1">
              <w:rPr>
                <w:b/>
              </w:rPr>
              <w:t>Page Details</w:t>
            </w:r>
          </w:p>
        </w:tc>
      </w:tr>
      <w:tr w:rsidR="00902E43" w14:paraId="444F285C" w14:textId="77777777" w:rsidTr="00CE525F">
        <w:tc>
          <w:tcPr>
            <w:tcW w:w="10489" w:type="dxa"/>
            <w:gridSpan w:val="5"/>
            <w:tcBorders>
              <w:bottom w:val="nil"/>
            </w:tcBorders>
          </w:tcPr>
          <w:p w14:paraId="79B9E8E5" w14:textId="77777777" w:rsidR="00902E43" w:rsidRPr="002E57E2" w:rsidRDefault="00902E43"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6C288769" w14:textId="77777777" w:rsidR="00902E43" w:rsidRPr="00503AD1" w:rsidRDefault="00902E43" w:rsidP="002E57E2">
            <w:pPr>
              <w:keepNext/>
              <w:rPr>
                <w:sz w:val="8"/>
                <w:szCs w:val="8"/>
              </w:rPr>
            </w:pPr>
          </w:p>
        </w:tc>
        <w:tc>
          <w:tcPr>
            <w:tcW w:w="4239" w:type="dxa"/>
            <w:vMerge w:val="restart"/>
            <w:tcMar>
              <w:left w:w="58" w:type="dxa"/>
              <w:right w:w="58" w:type="dxa"/>
            </w:tcMar>
          </w:tcPr>
          <w:p w14:paraId="7D6AF1CB" w14:textId="7BA2B759" w:rsidR="00FE1B4F" w:rsidRDefault="00FE1B4F" w:rsidP="00FE1B4F">
            <w:pPr>
              <w:pStyle w:val="ListParagraph"/>
              <w:spacing w:before="120"/>
            </w:pPr>
            <w:r>
              <w:t>8.</w:t>
            </w:r>
            <w:r>
              <w:tab/>
            </w:r>
            <w:r>
              <w:rPr>
                <w:b/>
              </w:rPr>
              <w:t xml:space="preserve">Population </w:t>
            </w:r>
            <w:r>
              <w:rPr>
                <w:b/>
                <w:spacing w:val="-2"/>
              </w:rPr>
              <w:t>Parameter</w:t>
            </w:r>
            <w:r>
              <w:rPr>
                <w:b/>
              </w:rPr>
              <w:t xml:space="preserve"> </w:t>
            </w:r>
            <w:r>
              <w:t>will</w:t>
            </w:r>
            <w:r>
              <w:rPr>
                <w:spacing w:val="1"/>
              </w:rPr>
              <w:t xml:space="preserve"> </w:t>
            </w:r>
            <w:r>
              <w:rPr>
                <w:spacing w:val="-2"/>
              </w:rPr>
              <w:t>be</w:t>
            </w:r>
            <w:r>
              <w:t xml:space="preserve"> </w:t>
            </w:r>
            <w:r>
              <w:rPr>
                <w:spacing w:val="-2"/>
              </w:rPr>
              <w:t>dropdown</w:t>
            </w:r>
            <w:r>
              <w:t xml:space="preserve"> </w:t>
            </w:r>
            <w:r w:rsidRPr="00C9308E">
              <w:t>containing</w:t>
            </w:r>
            <w:r>
              <w:rPr>
                <w:spacing w:val="43"/>
              </w:rPr>
              <w:t xml:space="preserve"> </w:t>
            </w:r>
            <w:r>
              <w:t>the following values:</w:t>
            </w:r>
            <w:r>
              <w:rPr>
                <w:spacing w:val="1"/>
              </w:rPr>
              <w:t xml:space="preserve"> “</w:t>
            </w:r>
            <w:r>
              <w:t>Enter</w:t>
            </w:r>
            <w:r>
              <w:rPr>
                <w:spacing w:val="1"/>
              </w:rPr>
              <w:t xml:space="preserve"> </w:t>
            </w:r>
            <w:r>
              <w:t>Age</w:t>
            </w:r>
            <w:r>
              <w:rPr>
                <w:spacing w:val="-4"/>
              </w:rPr>
              <w:t xml:space="preserve"> </w:t>
            </w:r>
            <w:r>
              <w:rPr>
                <w:spacing w:val="-2"/>
              </w:rPr>
              <w:t>Range”,</w:t>
            </w:r>
            <w:r>
              <w:rPr>
                <w:spacing w:val="1"/>
              </w:rPr>
              <w:t xml:space="preserve"> “</w:t>
            </w:r>
            <w:r>
              <w:t>Enter</w:t>
            </w:r>
            <w:r>
              <w:rPr>
                <w:spacing w:val="1"/>
              </w:rPr>
              <w:t xml:space="preserve"> </w:t>
            </w:r>
            <w:r>
              <w:t>Grade(s)”.</w:t>
            </w:r>
          </w:p>
          <w:p w14:paraId="0ACB0098" w14:textId="1873109B" w:rsidR="00FE1B4F" w:rsidRDefault="00FE1B4F" w:rsidP="00FE1B4F">
            <w:pPr>
              <w:pStyle w:val="ListParagraph"/>
            </w:pPr>
            <w:r>
              <w:t>9.</w:t>
            </w:r>
            <w:r>
              <w:tab/>
              <w:t>If</w:t>
            </w:r>
            <w:r>
              <w:rPr>
                <w:spacing w:val="1"/>
              </w:rPr>
              <w:t xml:space="preserve"> </w:t>
            </w:r>
            <w:r>
              <w:rPr>
                <w:b/>
                <w:bCs/>
                <w:spacing w:val="1"/>
              </w:rPr>
              <w:t xml:space="preserve">Enter </w:t>
            </w:r>
            <w:r>
              <w:rPr>
                <w:b/>
                <w:bCs/>
                <w:spacing w:val="-3"/>
              </w:rPr>
              <w:t>Age</w:t>
            </w:r>
            <w:r>
              <w:rPr>
                <w:b/>
                <w:bCs/>
              </w:rPr>
              <w:t xml:space="preserve"> Range </w:t>
            </w:r>
            <w:r>
              <w:t>is</w:t>
            </w:r>
            <w:r>
              <w:rPr>
                <w:spacing w:val="27"/>
              </w:rPr>
              <w:t xml:space="preserve"> </w:t>
            </w:r>
            <w:r>
              <w:t xml:space="preserve">selected in the </w:t>
            </w:r>
            <w:r>
              <w:rPr>
                <w:b/>
                <w:bCs/>
              </w:rPr>
              <w:t xml:space="preserve">Population </w:t>
            </w:r>
            <w:r>
              <w:rPr>
                <w:b/>
                <w:bCs/>
                <w:spacing w:val="-2"/>
              </w:rPr>
              <w:t>Parameter</w:t>
            </w:r>
            <w:r>
              <w:rPr>
                <w:b/>
                <w:bCs/>
              </w:rPr>
              <w:t xml:space="preserve"> </w:t>
            </w:r>
            <w:r>
              <w:t xml:space="preserve">field then </w:t>
            </w:r>
            <w:r>
              <w:rPr>
                <w:spacing w:val="-2"/>
              </w:rPr>
              <w:t>two</w:t>
            </w:r>
            <w:r>
              <w:rPr>
                <w:spacing w:val="41"/>
              </w:rPr>
              <w:t xml:space="preserve"> </w:t>
            </w:r>
            <w:r>
              <w:t>fields</w:t>
            </w:r>
            <w:r>
              <w:rPr>
                <w:spacing w:val="2"/>
              </w:rPr>
              <w:t xml:space="preserve"> </w:t>
            </w:r>
            <w:r>
              <w:t>will</w:t>
            </w:r>
            <w:r>
              <w:rPr>
                <w:spacing w:val="-2"/>
              </w:rPr>
              <w:t xml:space="preserve"> </w:t>
            </w:r>
            <w:r>
              <w:t xml:space="preserve">be </w:t>
            </w:r>
            <w:r>
              <w:rPr>
                <w:spacing w:val="-2"/>
              </w:rPr>
              <w:t>displayed</w:t>
            </w:r>
            <w:r>
              <w:t xml:space="preserve"> one for</w:t>
            </w:r>
            <w:r>
              <w:rPr>
                <w:spacing w:val="1"/>
              </w:rPr>
              <w:t xml:space="preserve"> </w:t>
            </w:r>
            <w:r>
              <w:t xml:space="preserve">the </w:t>
            </w:r>
            <w:r w:rsidRPr="00C9308E">
              <w:t>user</w:t>
            </w:r>
            <w:r>
              <w:rPr>
                <w:spacing w:val="2"/>
              </w:rPr>
              <w:t xml:space="preserve"> </w:t>
            </w:r>
            <w:r>
              <w:t>to</w:t>
            </w:r>
            <w:r>
              <w:rPr>
                <w:spacing w:val="-3"/>
              </w:rPr>
              <w:t xml:space="preserve"> </w:t>
            </w:r>
            <w:r>
              <w:t>specify</w:t>
            </w:r>
            <w:r>
              <w:rPr>
                <w:spacing w:val="-3"/>
              </w:rPr>
              <w:t xml:space="preserve"> </w:t>
            </w:r>
            <w:r>
              <w:t>the</w:t>
            </w:r>
            <w:r>
              <w:rPr>
                <w:spacing w:val="35"/>
              </w:rPr>
              <w:t xml:space="preserve"> </w:t>
            </w:r>
            <w:r>
              <w:rPr>
                <w:b/>
                <w:bCs/>
                <w:spacing w:val="-2"/>
              </w:rPr>
              <w:t>Age</w:t>
            </w:r>
            <w:r>
              <w:rPr>
                <w:b/>
                <w:bCs/>
              </w:rPr>
              <w:t xml:space="preserve"> Range Minimum </w:t>
            </w:r>
            <w:r>
              <w:rPr>
                <w:spacing w:val="-2"/>
              </w:rPr>
              <w:t>and</w:t>
            </w:r>
            <w:r>
              <w:t xml:space="preserve"> one to specify</w:t>
            </w:r>
            <w:r>
              <w:rPr>
                <w:spacing w:val="-2"/>
              </w:rPr>
              <w:t xml:space="preserve"> </w:t>
            </w:r>
            <w:r>
              <w:t xml:space="preserve">the </w:t>
            </w:r>
            <w:r>
              <w:rPr>
                <w:b/>
                <w:bCs/>
                <w:spacing w:val="-2"/>
              </w:rPr>
              <w:t>Age</w:t>
            </w:r>
            <w:r>
              <w:rPr>
                <w:b/>
                <w:bCs/>
                <w:spacing w:val="33"/>
              </w:rPr>
              <w:t xml:space="preserve"> </w:t>
            </w:r>
            <w:r>
              <w:rPr>
                <w:b/>
                <w:bCs/>
              </w:rPr>
              <w:t>Range Maximum</w:t>
            </w:r>
            <w:r>
              <w:t>.</w:t>
            </w:r>
            <w:r>
              <w:rPr>
                <w:spacing w:val="1"/>
              </w:rPr>
              <w:t xml:space="preserve"> </w:t>
            </w:r>
            <w:r>
              <w:t xml:space="preserve">The </w:t>
            </w:r>
            <w:r>
              <w:rPr>
                <w:spacing w:val="-2"/>
              </w:rPr>
              <w:t>values</w:t>
            </w:r>
            <w:r>
              <w:t xml:space="preserve"> must</w:t>
            </w:r>
            <w:r>
              <w:rPr>
                <w:spacing w:val="2"/>
              </w:rPr>
              <w:t xml:space="preserve"> </w:t>
            </w:r>
            <w:r>
              <w:t xml:space="preserve">be </w:t>
            </w:r>
            <w:r>
              <w:rPr>
                <w:spacing w:val="-2"/>
              </w:rPr>
              <w:t xml:space="preserve">between 1 and </w:t>
            </w:r>
            <w:r>
              <w:t>99</w:t>
            </w:r>
            <w:r>
              <w:rPr>
                <w:spacing w:val="29"/>
              </w:rPr>
              <w:t xml:space="preserve"> </w:t>
            </w:r>
            <w:r>
              <w:rPr>
                <w:spacing w:val="-2"/>
              </w:rPr>
              <w:t>and</w:t>
            </w:r>
            <w:r>
              <w:t xml:space="preserve"> the Maximum </w:t>
            </w:r>
            <w:r>
              <w:rPr>
                <w:spacing w:val="-2"/>
              </w:rPr>
              <w:t>value</w:t>
            </w:r>
            <w:r>
              <w:t xml:space="preserve"> must</w:t>
            </w:r>
            <w:r>
              <w:rPr>
                <w:spacing w:val="1"/>
              </w:rPr>
              <w:t xml:space="preserve"> </w:t>
            </w:r>
            <w:r>
              <w:t xml:space="preserve">be </w:t>
            </w:r>
            <w:r>
              <w:rPr>
                <w:spacing w:val="-2"/>
              </w:rPr>
              <w:t>greater</w:t>
            </w:r>
            <w:r>
              <w:rPr>
                <w:spacing w:val="1"/>
              </w:rPr>
              <w:t xml:space="preserve"> </w:t>
            </w:r>
            <w:r>
              <w:t>than or</w:t>
            </w:r>
            <w:r>
              <w:rPr>
                <w:spacing w:val="1"/>
              </w:rPr>
              <w:t xml:space="preserve"> </w:t>
            </w:r>
            <w:r>
              <w:rPr>
                <w:spacing w:val="-2"/>
              </w:rPr>
              <w:t>equal</w:t>
            </w:r>
            <w:r>
              <w:rPr>
                <w:spacing w:val="1"/>
              </w:rPr>
              <w:t xml:space="preserve"> </w:t>
            </w:r>
            <w:r>
              <w:t>to</w:t>
            </w:r>
            <w:r>
              <w:rPr>
                <w:spacing w:val="43"/>
              </w:rPr>
              <w:t xml:space="preserve"> </w:t>
            </w:r>
            <w:r>
              <w:t xml:space="preserve">the Minimum </w:t>
            </w:r>
            <w:r>
              <w:rPr>
                <w:spacing w:val="-2"/>
              </w:rPr>
              <w:t>value.</w:t>
            </w:r>
            <w:r>
              <w:rPr>
                <w:spacing w:val="1"/>
              </w:rPr>
              <w:t xml:space="preserve"> </w:t>
            </w:r>
            <w:r>
              <w:t xml:space="preserve">If the </w:t>
            </w:r>
            <w:r w:rsidRPr="00C15788">
              <w:rPr>
                <w:spacing w:val="-2"/>
              </w:rPr>
              <w:t xml:space="preserve">data </w:t>
            </w:r>
            <w:r>
              <w:rPr>
                <w:spacing w:val="-2"/>
              </w:rPr>
              <w:t>includes</w:t>
            </w:r>
            <w:r>
              <w:rPr>
                <w:spacing w:val="2"/>
              </w:rPr>
              <w:t xml:space="preserve"> </w:t>
            </w:r>
            <w:r>
              <w:t>the entire</w:t>
            </w:r>
            <w:r>
              <w:rPr>
                <w:spacing w:val="39"/>
              </w:rPr>
              <w:t xml:space="preserve"> </w:t>
            </w:r>
            <w:r>
              <w:rPr>
                <w:spacing w:val="-2"/>
              </w:rPr>
              <w:t>population,</w:t>
            </w:r>
            <w:r>
              <w:rPr>
                <w:spacing w:val="1"/>
              </w:rPr>
              <w:t xml:space="preserve"> </w:t>
            </w:r>
            <w:r>
              <w:rPr>
                <w:spacing w:val="-2"/>
              </w:rPr>
              <w:t>enter</w:t>
            </w:r>
            <w:r>
              <w:rPr>
                <w:spacing w:val="1"/>
              </w:rPr>
              <w:t xml:space="preserve"> </w:t>
            </w:r>
            <w:r>
              <w:rPr>
                <w:spacing w:val="-2"/>
              </w:rPr>
              <w:t>1-99.</w:t>
            </w:r>
          </w:p>
          <w:p w14:paraId="79E53A07" w14:textId="64B55559" w:rsidR="00FE1B4F" w:rsidRPr="00C9308E" w:rsidRDefault="00FE1B4F" w:rsidP="00FE1B4F">
            <w:pPr>
              <w:pStyle w:val="ListParagraph"/>
              <w:spacing w:before="120"/>
              <w:rPr>
                <w:rFonts w:eastAsia="Arial" w:cs="Arial"/>
                <w:szCs w:val="17"/>
              </w:rPr>
            </w:pPr>
            <w:r>
              <w:rPr>
                <w:rFonts w:eastAsia="Arial" w:cs="Arial"/>
                <w:szCs w:val="17"/>
              </w:rPr>
              <w:t>10</w:t>
            </w:r>
            <w:r w:rsidRPr="00C9308E">
              <w:rPr>
                <w:rFonts w:eastAsia="Arial" w:cs="Arial"/>
                <w:szCs w:val="17"/>
              </w:rPr>
              <w:t>.</w:t>
            </w:r>
            <w:r>
              <w:rPr>
                <w:rFonts w:eastAsia="Arial" w:cs="Arial"/>
                <w:szCs w:val="17"/>
              </w:rPr>
              <w:tab/>
            </w:r>
            <w:r w:rsidRPr="00C9308E">
              <w:t>If</w:t>
            </w:r>
            <w:r w:rsidRPr="00C9308E">
              <w:rPr>
                <w:spacing w:val="23"/>
              </w:rPr>
              <w:t xml:space="preserve"> </w:t>
            </w:r>
            <w:r w:rsidRPr="00AC68E6">
              <w:rPr>
                <w:b/>
              </w:rPr>
              <w:t xml:space="preserve">Enter </w:t>
            </w:r>
            <w:r w:rsidRPr="00C9308E">
              <w:rPr>
                <w:b/>
              </w:rPr>
              <w:t>Grade</w:t>
            </w:r>
            <w:r>
              <w:rPr>
                <w:b/>
              </w:rPr>
              <w:t>(s)</w:t>
            </w:r>
            <w:r w:rsidRPr="00C9308E">
              <w:rPr>
                <w:b/>
              </w:rPr>
              <w:t xml:space="preserve"> </w:t>
            </w:r>
            <w:r w:rsidRPr="00C9308E">
              <w:t>is selected</w:t>
            </w:r>
            <w:r w:rsidRPr="00C9308E">
              <w:rPr>
                <w:spacing w:val="-3"/>
              </w:rPr>
              <w:t xml:space="preserve"> </w:t>
            </w:r>
            <w:r w:rsidRPr="00C9308E">
              <w:t xml:space="preserve">in the </w:t>
            </w:r>
            <w:r w:rsidRPr="00C9308E">
              <w:rPr>
                <w:b/>
              </w:rPr>
              <w:t>Population</w:t>
            </w:r>
            <w:r w:rsidRPr="00C9308E">
              <w:rPr>
                <w:b/>
                <w:spacing w:val="28"/>
              </w:rPr>
              <w:t xml:space="preserve"> </w:t>
            </w:r>
            <w:r>
              <w:rPr>
                <w:b/>
                <w:spacing w:val="-2"/>
              </w:rPr>
              <w:t>Parameters</w:t>
            </w:r>
            <w:r w:rsidRPr="00C9308E">
              <w:rPr>
                <w:b/>
              </w:rPr>
              <w:t xml:space="preserve"> </w:t>
            </w:r>
            <w:r w:rsidRPr="00C9308E">
              <w:t>field t</w:t>
            </w:r>
            <w:r w:rsidRPr="00C9308E">
              <w:rPr>
                <w:spacing w:val="-2"/>
              </w:rPr>
              <w:t>he</w:t>
            </w:r>
            <w:r w:rsidRPr="00C9308E">
              <w:rPr>
                <w:spacing w:val="46"/>
              </w:rPr>
              <w:t>n</w:t>
            </w:r>
            <w:r w:rsidRPr="00C9308E">
              <w:t>a check</w:t>
            </w:r>
            <w:r>
              <w:t xml:space="preserve"> </w:t>
            </w:r>
            <w:r w:rsidRPr="00C9308E">
              <w:t>box</w:t>
            </w:r>
            <w:r w:rsidRPr="00C9308E">
              <w:rPr>
                <w:spacing w:val="19"/>
              </w:rPr>
              <w:t xml:space="preserve"> </w:t>
            </w:r>
            <w:r w:rsidRPr="00C9308E">
              <w:t>list</w:t>
            </w:r>
            <w:r w:rsidRPr="00C9308E">
              <w:rPr>
                <w:spacing w:val="25"/>
              </w:rPr>
              <w:t xml:space="preserve"> </w:t>
            </w:r>
            <w:r w:rsidRPr="00C9308E">
              <w:rPr>
                <w:spacing w:val="-2"/>
              </w:rPr>
              <w:t>will</w:t>
            </w:r>
            <w:r w:rsidRPr="00C9308E">
              <w:rPr>
                <w:spacing w:val="25"/>
              </w:rPr>
              <w:t xml:space="preserve"> </w:t>
            </w:r>
            <w:r w:rsidRPr="00C9308E">
              <w:t>be</w:t>
            </w:r>
            <w:r w:rsidRPr="00C9308E">
              <w:rPr>
                <w:spacing w:val="23"/>
              </w:rPr>
              <w:t xml:space="preserve"> </w:t>
            </w:r>
            <w:r w:rsidRPr="00C9308E">
              <w:rPr>
                <w:spacing w:val="-2"/>
              </w:rPr>
              <w:t>displayed</w:t>
            </w:r>
            <w:r w:rsidRPr="00C9308E">
              <w:rPr>
                <w:spacing w:val="23"/>
              </w:rPr>
              <w:t xml:space="preserve"> </w:t>
            </w:r>
            <w:r w:rsidRPr="00C9308E">
              <w:rPr>
                <w:spacing w:val="-2"/>
              </w:rPr>
              <w:t>including</w:t>
            </w:r>
            <w:r w:rsidRPr="00C9308E">
              <w:rPr>
                <w:spacing w:val="23"/>
              </w:rPr>
              <w:t xml:space="preserve"> </w:t>
            </w:r>
            <w:r w:rsidRPr="00C9308E">
              <w:t>the</w:t>
            </w:r>
            <w:r w:rsidRPr="00C9308E">
              <w:rPr>
                <w:spacing w:val="23"/>
              </w:rPr>
              <w:t xml:space="preserve"> </w:t>
            </w:r>
            <w:r w:rsidRPr="00C9308E">
              <w:t>following</w:t>
            </w:r>
            <w:r w:rsidRPr="00C9308E">
              <w:rPr>
                <w:spacing w:val="23"/>
              </w:rPr>
              <w:t xml:space="preserve"> </w:t>
            </w:r>
            <w:r w:rsidRPr="00C9308E">
              <w:t>values:</w:t>
            </w:r>
            <w:r w:rsidRPr="00C9308E">
              <w:rPr>
                <w:spacing w:val="39"/>
              </w:rPr>
              <w:t xml:space="preserve"> </w:t>
            </w:r>
            <w:r w:rsidRPr="00C9308E">
              <w:t>K,</w:t>
            </w:r>
            <w:r w:rsidRPr="00C9308E">
              <w:rPr>
                <w:spacing w:val="3"/>
              </w:rPr>
              <w:t xml:space="preserve"> </w:t>
            </w:r>
            <w:r w:rsidRPr="00C9308E">
              <w:t>1,</w:t>
            </w:r>
            <w:r w:rsidRPr="00C9308E">
              <w:rPr>
                <w:spacing w:val="3"/>
              </w:rPr>
              <w:t xml:space="preserve"> </w:t>
            </w:r>
            <w:r w:rsidRPr="00C9308E">
              <w:t>2,</w:t>
            </w:r>
            <w:r w:rsidRPr="00C9308E">
              <w:rPr>
                <w:spacing w:val="3"/>
              </w:rPr>
              <w:t xml:space="preserve"> </w:t>
            </w:r>
            <w:r w:rsidRPr="00C9308E">
              <w:t>3, 4,</w:t>
            </w:r>
            <w:r w:rsidRPr="00C9308E">
              <w:rPr>
                <w:spacing w:val="3"/>
              </w:rPr>
              <w:t xml:space="preserve"> </w:t>
            </w:r>
            <w:r w:rsidRPr="00C9308E">
              <w:t>5,</w:t>
            </w:r>
            <w:r w:rsidRPr="00C9308E">
              <w:rPr>
                <w:spacing w:val="1"/>
              </w:rPr>
              <w:t xml:space="preserve"> </w:t>
            </w:r>
            <w:r w:rsidRPr="00C9308E">
              <w:t>6,</w:t>
            </w:r>
            <w:r w:rsidRPr="00C9308E">
              <w:rPr>
                <w:spacing w:val="1"/>
              </w:rPr>
              <w:t xml:space="preserve"> </w:t>
            </w:r>
            <w:r w:rsidRPr="00C9308E">
              <w:t>7,</w:t>
            </w:r>
            <w:r w:rsidRPr="00C9308E">
              <w:rPr>
                <w:spacing w:val="1"/>
              </w:rPr>
              <w:t xml:space="preserve"> </w:t>
            </w:r>
            <w:r w:rsidRPr="00C9308E">
              <w:t>8,</w:t>
            </w:r>
            <w:r w:rsidRPr="00C9308E">
              <w:rPr>
                <w:spacing w:val="3"/>
              </w:rPr>
              <w:t xml:space="preserve"> </w:t>
            </w:r>
            <w:r w:rsidRPr="00C9308E">
              <w:t>9,</w:t>
            </w:r>
            <w:r w:rsidRPr="00C9308E">
              <w:rPr>
                <w:spacing w:val="1"/>
              </w:rPr>
              <w:t xml:space="preserve"> </w:t>
            </w:r>
            <w:r w:rsidRPr="00C9308E">
              <w:rPr>
                <w:spacing w:val="-2"/>
              </w:rPr>
              <w:t>10,</w:t>
            </w:r>
            <w:r w:rsidRPr="00C9308E">
              <w:rPr>
                <w:spacing w:val="3"/>
              </w:rPr>
              <w:t xml:space="preserve"> </w:t>
            </w:r>
            <w:r w:rsidRPr="00C9308E">
              <w:rPr>
                <w:spacing w:val="-2"/>
              </w:rPr>
              <w:t>11,</w:t>
            </w:r>
            <w:r w:rsidRPr="00C9308E">
              <w:rPr>
                <w:spacing w:val="1"/>
              </w:rPr>
              <w:t xml:space="preserve"> </w:t>
            </w:r>
            <w:r w:rsidRPr="00C9308E">
              <w:rPr>
                <w:spacing w:val="-2"/>
              </w:rPr>
              <w:t>12,</w:t>
            </w:r>
            <w:r w:rsidRPr="00C9308E">
              <w:rPr>
                <w:spacing w:val="1"/>
              </w:rPr>
              <w:t xml:space="preserve"> </w:t>
            </w:r>
            <w:r w:rsidRPr="00C9308E">
              <w:t>College</w:t>
            </w:r>
            <w:r>
              <w:t>.</w:t>
            </w:r>
          </w:p>
          <w:p w14:paraId="69DFA879" w14:textId="66040652" w:rsidR="00151223" w:rsidRDefault="00151223" w:rsidP="002E57E2">
            <w:pPr>
              <w:pStyle w:val="ListParagraph"/>
              <w:keepNext/>
            </w:pPr>
          </w:p>
        </w:tc>
      </w:tr>
      <w:tr w:rsidR="00902E43" w14:paraId="5D881419" w14:textId="77777777" w:rsidTr="00CE525F">
        <w:trPr>
          <w:trHeight w:val="9611"/>
        </w:trPr>
        <w:tc>
          <w:tcPr>
            <w:tcW w:w="10489" w:type="dxa"/>
            <w:gridSpan w:val="5"/>
            <w:tcBorders>
              <w:top w:val="nil"/>
            </w:tcBorders>
          </w:tcPr>
          <w:p w14:paraId="2BCC3BAC" w14:textId="2DEC3331" w:rsidR="00902E43" w:rsidRDefault="00151223" w:rsidP="002F162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85280" behindDoc="0" locked="0" layoutInCell="1" allowOverlap="1" wp14:anchorId="041CA158" wp14:editId="6DF33C36">
                      <wp:simplePos x="0" y="0"/>
                      <wp:positionH relativeFrom="column">
                        <wp:posOffset>153493</wp:posOffset>
                      </wp:positionH>
                      <wp:positionV relativeFrom="page">
                        <wp:posOffset>137516</wp:posOffset>
                      </wp:positionV>
                      <wp:extent cx="197485" cy="197485"/>
                      <wp:effectExtent l="0" t="0" r="12065" b="12065"/>
                      <wp:wrapNone/>
                      <wp:docPr id="972" name="Oval 9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750E9" w14:textId="6BEA8C05" w:rsidR="00EE7FC1" w:rsidRPr="00FE69B0" w:rsidRDefault="00EE7FC1" w:rsidP="00FE69B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CA158" id="Oval 972" o:spid="_x0000_s1596" style="position:absolute;left:0;text-align:left;margin-left:12.1pt;margin-top:10.85pt;width:15.55pt;height:15.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" fillcolor="yellow" strokecolor="black [3213]" strokeweight=".5pt">
                      <v:stroke joinstyle="miter"/>
                      <v:textbox inset="0,0,0,0">
                        <w:txbxContent>
                          <w:p w14:paraId="5BF750E9" w14:textId="6BEA8C05" w:rsidR="00EE7FC1" w:rsidRPr="00FE69B0" w:rsidRDefault="00EE7FC1" w:rsidP="00FE69B0">
                            <w:pPr>
                              <w:jc w:val="center"/>
                              <w:rPr>
                                <w:color w:val="000000" w:themeColor="text1"/>
                              </w:rPr>
                            </w:pPr>
                            <w:r>
                              <w:rPr>
                                <w:color w:val="000000" w:themeColor="text1"/>
                              </w:rPr>
                              <w:t>8</w:t>
                            </w:r>
                          </w:p>
                        </w:txbxContent>
                      </v:textbox>
                      <w10:wrap anchory="page"/>
                    </v:oval>
                  </w:pict>
                </mc:Fallback>
              </mc:AlternateContent>
            </w:r>
            <w:r w:rsidR="00902E43">
              <w:t>Population Parameters:</w:t>
            </w:r>
            <w:r w:rsidR="00902E43">
              <w:rPr>
                <w:rStyle w:val="Emphasis"/>
                <w:rFonts w:ascii="Verdana" w:hAnsi="Verdana"/>
                <w:b w:val="0"/>
                <w:bCs/>
                <w:i w:val="0"/>
                <w:iCs w:val="0"/>
                <w:color w:val="008000"/>
                <w:sz w:val="17"/>
                <w:shd w:val="clear" w:color="auto" w:fill="FFFFFF"/>
              </w:rPr>
              <w:t>*</w:t>
            </w:r>
          </w:p>
          <w:p w14:paraId="5519FEB0" w14:textId="04D4DF65" w:rsidR="00902E43" w:rsidRDefault="00902E43" w:rsidP="002F162C">
            <w:pPr>
              <w:pStyle w:val="BodyText2"/>
            </w:pPr>
            <w:r>
              <w:rPr>
                <w:noProof/>
              </w:rPr>
              <w:drawing>
                <wp:inline distT="0" distB="0" distL="0" distR="0" wp14:anchorId="689EFB02" wp14:editId="697B06A5">
                  <wp:extent cx="1683407"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614C9188" w14:textId="10CFF9B1" w:rsidR="00902E43" w:rsidRPr="00FE1B4F" w:rsidRDefault="00151223" w:rsidP="002F162C">
            <w:pPr>
              <w:pStyle w:val="BodyTextBold"/>
              <w:rPr>
                <w:b w:val="0"/>
                <w:bCs/>
                <w:color w:val="auto"/>
              </w:rPr>
            </w:pPr>
            <w:r w:rsidRPr="00B07045">
              <w:rPr>
                <w:noProof/>
              </w:rPr>
              <mc:AlternateContent>
                <mc:Choice Requires="wps">
                  <w:drawing>
                    <wp:anchor distT="0" distB="0" distL="114300" distR="114300" simplePos="0" relativeHeight="252387328" behindDoc="0" locked="0" layoutInCell="1" allowOverlap="1" wp14:anchorId="33D42562" wp14:editId="517DA011">
                      <wp:simplePos x="0" y="0"/>
                      <wp:positionH relativeFrom="column">
                        <wp:posOffset>124231</wp:posOffset>
                      </wp:positionH>
                      <wp:positionV relativeFrom="page">
                        <wp:posOffset>700075</wp:posOffset>
                      </wp:positionV>
                      <wp:extent cx="197485" cy="197485"/>
                      <wp:effectExtent l="0" t="0" r="12065" b="12065"/>
                      <wp:wrapNone/>
                      <wp:docPr id="973" name="Oval 9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36FC2" w14:textId="4DBAAF7C" w:rsidR="00EE7FC1" w:rsidRPr="00FE69B0" w:rsidRDefault="00EE7FC1" w:rsidP="00151223">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42562" id="Oval 973" o:spid="_x0000_s1597" style="position:absolute;left:0;text-align:left;margin-left:9.8pt;margin-top:55.1pt;width:15.55pt;height:15.5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" fillcolor="yellow" strokecolor="black [3213]" strokeweight=".5pt">
                      <v:stroke joinstyle="miter"/>
                      <v:textbox inset="0,0,0,0">
                        <w:txbxContent>
                          <w:p w14:paraId="50B36FC2" w14:textId="4DBAAF7C" w:rsidR="00EE7FC1" w:rsidRPr="00FE69B0" w:rsidRDefault="00EE7FC1" w:rsidP="00151223">
                            <w:pPr>
                              <w:jc w:val="center"/>
                              <w:rPr>
                                <w:color w:val="000000" w:themeColor="text1"/>
                              </w:rPr>
                            </w:pPr>
                            <w:r>
                              <w:rPr>
                                <w:color w:val="000000" w:themeColor="text1"/>
                              </w:rPr>
                              <w:t>9</w:t>
                            </w:r>
                          </w:p>
                        </w:txbxContent>
                      </v:textbox>
                      <w10:wrap anchory="page"/>
                    </v:oval>
                  </w:pict>
                </mc:Fallback>
              </mc:AlternateContent>
            </w:r>
            <w:r w:rsidR="00902E43">
              <w:t>Age Range:</w:t>
            </w:r>
            <w:r w:rsidR="00902E43" w:rsidRPr="00044F0F">
              <w:rPr>
                <w:highlight w:val="yellow"/>
              </w:rPr>
              <w:t xml:space="preserve"> </w:t>
            </w:r>
            <w:r w:rsidR="00902E43" w:rsidRPr="00FE1B4F">
              <w:rPr>
                <w:b w:val="0"/>
                <w:bCs/>
                <w:color w:val="auto"/>
                <w:highlight w:val="yellow"/>
              </w:rPr>
              <w:t>(If Enter Age Range is selected)</w:t>
            </w:r>
          </w:p>
          <w:p w14:paraId="51780850" w14:textId="57A38FE5" w:rsidR="00902E43" w:rsidRDefault="00902E43" w:rsidP="002F162C">
            <w:pPr>
              <w:pStyle w:val="BodyText2"/>
              <w:spacing w:line="240" w:lineRule="auto"/>
              <w:ind w:left="605"/>
              <w:rPr>
                <w:shd w:val="clear" w:color="auto" w:fill="FFFFFF"/>
              </w:rPr>
            </w:pPr>
            <w:r>
              <w:rPr>
                <w:shd w:val="clear" w:color="auto" w:fill="FFFFFF"/>
              </w:rPr>
              <w:t>Insert the lower and upper bounds for the age range for the population represented by the survey. For example, if a survey was given to young adults between the ages of 18 and 25, then 25 should be entered as the maximum age. If the population age range is bound at the lower but not the upper end (e.g., age 16 and over), then 99 should be entered as the maximum age.</w:t>
            </w:r>
          </w:p>
          <w:p w14:paraId="04E3D336" w14:textId="1378F102" w:rsidR="00902E43" w:rsidRDefault="00902E43" w:rsidP="002F162C">
            <w:pPr>
              <w:pStyle w:val="BodyTextBold"/>
              <w:spacing w:before="0" w:after="0"/>
            </w:pPr>
            <w:r>
              <w:rPr>
                <w:shd w:val="clear" w:color="auto" w:fill="FFFFFF"/>
              </w:rPr>
              <w:t xml:space="preserve">Minimum  </w:t>
            </w:r>
            <w:r w:rsidRPr="009B02A6">
              <w:rPr>
                <w:rFonts w:ascii="Arial Bold" w:hAnsi="Arial Bold"/>
                <w:noProof/>
                <w:position w:val="-6"/>
                <w:bdr w:val="none" w:sz="0" w:space="0" w:color="auto"/>
              </w:rPr>
              <mc:AlternateContent>
                <mc:Choice Requires="wps">
                  <w:drawing>
                    <wp:inline distT="0" distB="0" distL="0" distR="0" wp14:anchorId="2C8423C7" wp14:editId="645D64A1">
                      <wp:extent cx="822960" cy="175565"/>
                      <wp:effectExtent l="0" t="0" r="15240" b="15240"/>
                      <wp:docPr id="934" name="Rectangle 934"/>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0B04AF" id="Rectangle 934"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A/b/6ICAACrBQAADgAAAAAAAAAAAAAAAAAuAgAAZHJz&#10;L2Uyb0RvYy54bWxQSwECLQAUAAYACAAAACEAKZeWZtoAAAAEAQAADwAAAAAAAAAAAAAAAAD8BAAA&#10;ZHJzL2Rvd25yZXYueG1sUEsFBgAAAAAEAAQA8wAAAAMGAAAAAA==&#10;" filled="f" strokecolor="#d8d8d8 [2732]" strokeweight="1pt">
                      <w10:anchorlock/>
                    </v:rect>
                  </w:pict>
                </mc:Fallback>
              </mc:AlternateContent>
            </w:r>
            <w:r w:rsidRPr="009B02A6">
              <w:rPr>
                <w:rFonts w:ascii="Arial Bold" w:hAnsi="Arial Bold"/>
                <w:position w:val="-6"/>
                <w:shd w:val="clear" w:color="auto" w:fill="FFFFFF"/>
              </w:rPr>
              <w:t xml:space="preserve"> </w:t>
            </w:r>
            <w:r>
              <w:rPr>
                <w:shd w:val="clear" w:color="auto" w:fill="FFFFFF"/>
              </w:rPr>
              <w:t xml:space="preserve">  Maximum </w:t>
            </w:r>
            <w:r w:rsidRPr="009B02A6">
              <w:rPr>
                <w:rFonts w:ascii="Arial Bold" w:hAnsi="Arial Bold"/>
                <w:position w:val="-6"/>
                <w:shd w:val="clear" w:color="auto" w:fill="FFFFFF"/>
              </w:rPr>
              <w:t xml:space="preserve"> </w:t>
            </w:r>
            <w:r w:rsidRPr="009B02A6">
              <w:rPr>
                <w:rFonts w:ascii="Arial Bold" w:hAnsi="Arial Bold"/>
                <w:noProof/>
                <w:position w:val="-6"/>
                <w:bdr w:val="none" w:sz="0" w:space="0" w:color="auto"/>
              </w:rPr>
              <mc:AlternateContent>
                <mc:Choice Requires="wps">
                  <w:drawing>
                    <wp:inline distT="0" distB="0" distL="0" distR="0" wp14:anchorId="6DEA5E6F" wp14:editId="5335C262">
                      <wp:extent cx="822960" cy="175565"/>
                      <wp:effectExtent l="0" t="0" r="15240" b="15240"/>
                      <wp:docPr id="935" name="Rectangle 935"/>
                      <wp:cNvGraphicFramePr/>
                      <a:graphic xmlns:a="http://schemas.openxmlformats.org/drawingml/2006/main">
                        <a:graphicData uri="http://schemas.microsoft.com/office/word/2010/wordprocessingShape">
                          <wps:wsp>
                            <wps:cNvSpPr/>
                            <wps:spPr>
                              <a:xfrm>
                                <a:off x="0" y="0"/>
                                <a:ext cx="8229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152B60" id="Rectangle 935" o:spid="_x0000_s1026" style="width:64.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" filled="f" strokecolor="#d8d8d8 [2732]" strokeweight="1pt">
                      <w10:anchorlock/>
                    </v:rect>
                  </w:pict>
                </mc:Fallback>
              </mc:AlternateContent>
            </w:r>
          </w:p>
          <w:p w14:paraId="332A728B" w14:textId="07813C86" w:rsidR="00902E43" w:rsidRDefault="00902E43" w:rsidP="002F162C">
            <w:pPr>
              <w:pStyle w:val="BodyTextBold"/>
              <w:spacing w:before="0" w:after="0"/>
            </w:pPr>
          </w:p>
          <w:p w14:paraId="7E79139C" w14:textId="03FB9343" w:rsidR="00902E43" w:rsidRDefault="00151223" w:rsidP="002F162C">
            <w:pPr>
              <w:pStyle w:val="BodyTextBold"/>
              <w:rPr>
                <w:shd w:val="clear" w:color="auto" w:fill="FFFFFF"/>
              </w:rPr>
            </w:pPr>
            <w:r w:rsidRPr="00B07045">
              <w:rPr>
                <w:noProof/>
              </w:rPr>
              <mc:AlternateContent>
                <mc:Choice Requires="wps">
                  <w:drawing>
                    <wp:anchor distT="0" distB="0" distL="114300" distR="114300" simplePos="0" relativeHeight="252389376" behindDoc="0" locked="0" layoutInCell="1" allowOverlap="1" wp14:anchorId="21AB10AE" wp14:editId="4AD041DE">
                      <wp:simplePos x="0" y="0"/>
                      <wp:positionH relativeFrom="column">
                        <wp:posOffset>153619</wp:posOffset>
                      </wp:positionH>
                      <wp:positionV relativeFrom="page">
                        <wp:posOffset>1835176</wp:posOffset>
                      </wp:positionV>
                      <wp:extent cx="197485" cy="197485"/>
                      <wp:effectExtent l="0" t="0" r="12065" b="12065"/>
                      <wp:wrapNone/>
                      <wp:docPr id="993" name="Oval 9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18F70" w14:textId="327BB0EC" w:rsidR="00EE7FC1" w:rsidRPr="00FE69B0" w:rsidRDefault="00EE7FC1" w:rsidP="00FE69B0">
                                  <w:pPr>
                                    <w:jc w:val="center"/>
                                    <w:rPr>
                                      <w:color w:val="000000" w:themeColor="text1"/>
                                    </w:rPr>
                                  </w:pPr>
                                  <w:r w:rsidRPr="00FE69B0">
                                    <w:rPr>
                                      <w:color w:val="000000" w:themeColor="text1"/>
                                    </w:rPr>
                                    <w:t>1</w:t>
                                  </w:r>
                                  <w:r>
                                    <w:rPr>
                                      <w:color w:val="000000" w:themeColor="text1"/>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B10AE" id="Oval 993" o:spid="_x0000_s1598" style="position:absolute;left:0;text-align:left;margin-left:12.1pt;margin-top:144.5pt;width:15.55pt;height:15.5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" fillcolor="yellow" strokecolor="black [3213]" strokeweight=".5pt">
                      <v:stroke joinstyle="miter"/>
                      <v:textbox inset="0,0,0,0">
                        <w:txbxContent>
                          <w:p w14:paraId="76C18F70" w14:textId="327BB0EC" w:rsidR="00EE7FC1" w:rsidRPr="00FE69B0" w:rsidRDefault="00EE7FC1" w:rsidP="00FE69B0">
                            <w:pPr>
                              <w:jc w:val="center"/>
                              <w:rPr>
                                <w:color w:val="000000" w:themeColor="text1"/>
                              </w:rPr>
                            </w:pPr>
                            <w:r w:rsidRPr="00FE69B0">
                              <w:rPr>
                                <w:color w:val="000000" w:themeColor="text1"/>
                              </w:rPr>
                              <w:t>1</w:t>
                            </w:r>
                            <w:r>
                              <w:rPr>
                                <w:color w:val="000000" w:themeColor="text1"/>
                              </w:rPr>
                              <w:t>00</w:t>
                            </w:r>
                          </w:p>
                        </w:txbxContent>
                      </v:textbox>
                      <w10:wrap anchory="page"/>
                    </v:oval>
                  </w:pict>
                </mc:Fallback>
              </mc:AlternateContent>
            </w:r>
            <w:r w:rsidR="00902E43">
              <w:t>Grades:</w:t>
            </w:r>
            <w:r w:rsidR="00902E43">
              <w:rPr>
                <w:rStyle w:val="Emphasis"/>
                <w:rFonts w:ascii="Verdana" w:hAnsi="Verdana"/>
                <w:b w:val="0"/>
                <w:bCs/>
                <w:i w:val="0"/>
                <w:iCs w:val="0"/>
                <w:color w:val="008000"/>
                <w:sz w:val="17"/>
                <w:shd w:val="clear" w:color="auto" w:fill="FFFFFF"/>
              </w:rPr>
              <w:t xml:space="preserve">* </w:t>
            </w:r>
            <w:r w:rsidR="00902E43" w:rsidRPr="00FE1B4F">
              <w:rPr>
                <w:b w:val="0"/>
                <w:bCs/>
                <w:color w:val="auto"/>
                <w:highlight w:val="yellow"/>
              </w:rPr>
              <w:t>(If Enter Grade(s) is selected)</w:t>
            </w:r>
          </w:p>
          <w:p w14:paraId="05F25511" w14:textId="77777777" w:rsidR="00902E43" w:rsidRDefault="00902E43" w:rsidP="002F162C">
            <w:pPr>
              <w:pStyle w:val="BodyTextBold"/>
              <w:spacing w:before="0"/>
              <w:rPr>
                <w:b w:val="0"/>
                <w:shd w:val="clear" w:color="auto" w:fill="FFFFFF"/>
              </w:rPr>
            </w:pPr>
            <w:r w:rsidRPr="002309D6">
              <w:rPr>
                <w:b w:val="0"/>
                <w:shd w:val="clear" w:color="auto" w:fill="FFFFFF"/>
              </w:rPr>
              <w:t>Select the grade(s) of the population represented by the survey. When possible, data for each specified grade should be reported separately. If the survey was administered to Grade 7 students only, then select 7. If the survey was administered to students in Grades 9 and 11 and the current data being reported are for Grade 9 students, then select 9. If the survey was administered to students in grades 9 and 11, and the data are being reported together, select both 9 and 11.</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1737"/>
              <w:gridCol w:w="1737"/>
              <w:gridCol w:w="1737"/>
              <w:gridCol w:w="1738"/>
            </w:tblGrid>
            <w:tr w:rsidR="00902E43" w:rsidRPr="00213EB8" w14:paraId="58EC6B49" w14:textId="77777777" w:rsidTr="002F162C">
              <w:tc>
                <w:tcPr>
                  <w:tcW w:w="1737" w:type="dxa"/>
                </w:tcPr>
                <w:p w14:paraId="3CB6175C"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06EFF65" wp14:editId="4D489EB5">
                        <wp:extent cx="121920" cy="14033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K</w:t>
                  </w:r>
                </w:p>
              </w:tc>
              <w:tc>
                <w:tcPr>
                  <w:tcW w:w="1737" w:type="dxa"/>
                </w:tcPr>
                <w:p w14:paraId="30AB0861"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5FD577F" wp14:editId="1312A9DC">
                        <wp:extent cx="121920" cy="14033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3</w:t>
                  </w:r>
                </w:p>
              </w:tc>
              <w:tc>
                <w:tcPr>
                  <w:tcW w:w="1737" w:type="dxa"/>
                </w:tcPr>
                <w:p w14:paraId="2C6D308E"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E0B272D" wp14:editId="1CEAC36A">
                        <wp:extent cx="121920" cy="14033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6</w:t>
                  </w:r>
                </w:p>
              </w:tc>
              <w:tc>
                <w:tcPr>
                  <w:tcW w:w="1737" w:type="dxa"/>
                </w:tcPr>
                <w:p w14:paraId="73EC7DB7"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55779B8" wp14:editId="37E57B3C">
                        <wp:extent cx="121920" cy="14033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9</w:t>
                  </w:r>
                </w:p>
              </w:tc>
              <w:tc>
                <w:tcPr>
                  <w:tcW w:w="1738" w:type="dxa"/>
                </w:tcPr>
                <w:p w14:paraId="529FD648"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9B57C25" wp14:editId="42687EFE">
                        <wp:extent cx="121920" cy="14033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12</w:t>
                  </w:r>
                </w:p>
              </w:tc>
            </w:tr>
            <w:tr w:rsidR="00902E43" w:rsidRPr="00213EB8" w14:paraId="45485B84" w14:textId="77777777" w:rsidTr="002F162C">
              <w:tc>
                <w:tcPr>
                  <w:tcW w:w="1737" w:type="dxa"/>
                </w:tcPr>
                <w:p w14:paraId="00DCB547"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DDCB150" wp14:editId="568B1823">
                        <wp:extent cx="121920" cy="140335"/>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w:t>
                  </w:r>
                </w:p>
              </w:tc>
              <w:tc>
                <w:tcPr>
                  <w:tcW w:w="1737" w:type="dxa"/>
                </w:tcPr>
                <w:p w14:paraId="2E230B88"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129DAE5" wp14:editId="2DBF576A">
                        <wp:extent cx="121920" cy="14033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4</w:t>
                  </w:r>
                </w:p>
              </w:tc>
              <w:tc>
                <w:tcPr>
                  <w:tcW w:w="1737" w:type="dxa"/>
                </w:tcPr>
                <w:p w14:paraId="117E36BA"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20893748" wp14:editId="4B1A7A5B">
                        <wp:extent cx="121920" cy="140335"/>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7</w:t>
                  </w:r>
                </w:p>
              </w:tc>
              <w:tc>
                <w:tcPr>
                  <w:tcW w:w="1737" w:type="dxa"/>
                </w:tcPr>
                <w:p w14:paraId="32064624"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51D4CD8C" wp14:editId="6BDE618D">
                        <wp:extent cx="121920" cy="14033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10</w:t>
                  </w:r>
                </w:p>
              </w:tc>
              <w:tc>
                <w:tcPr>
                  <w:tcW w:w="1738" w:type="dxa"/>
                </w:tcPr>
                <w:p w14:paraId="35BD96A0"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4D515B6D" wp14:editId="452D5284">
                        <wp:extent cx="121920" cy="14033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College</w:t>
                  </w:r>
                </w:p>
              </w:tc>
            </w:tr>
            <w:tr w:rsidR="00902E43" w:rsidRPr="00213EB8" w14:paraId="0CDA6E63" w14:textId="77777777" w:rsidTr="002F162C">
              <w:tc>
                <w:tcPr>
                  <w:tcW w:w="1737" w:type="dxa"/>
                </w:tcPr>
                <w:p w14:paraId="03EBC1F4"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76C37DB2" wp14:editId="44BA1D82">
                        <wp:extent cx="121920" cy="14033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2</w:t>
                  </w:r>
                </w:p>
              </w:tc>
              <w:tc>
                <w:tcPr>
                  <w:tcW w:w="1737" w:type="dxa"/>
                </w:tcPr>
                <w:p w14:paraId="067C6FCE"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30AEA35" wp14:editId="44C7AEE6">
                        <wp:extent cx="121920" cy="14033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5</w:t>
                  </w:r>
                </w:p>
              </w:tc>
              <w:tc>
                <w:tcPr>
                  <w:tcW w:w="1737" w:type="dxa"/>
                </w:tcPr>
                <w:p w14:paraId="6ED9F438"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B8D7782" wp14:editId="3D2E9AC8">
                        <wp:extent cx="121920" cy="14033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8</w:t>
                  </w:r>
                </w:p>
              </w:tc>
              <w:tc>
                <w:tcPr>
                  <w:tcW w:w="1737" w:type="dxa"/>
                </w:tcPr>
                <w:p w14:paraId="3A7B0600" w14:textId="77777777" w:rsidR="00902E43" w:rsidRPr="00213EB8" w:rsidRDefault="00902E43" w:rsidP="002F162C">
                  <w:pPr>
                    <w:pStyle w:val="BodyTextBold"/>
                    <w:shd w:val="clear" w:color="auto" w:fill="auto"/>
                    <w:spacing w:before="0" w:after="0"/>
                    <w:ind w:left="0"/>
                    <w:rPr>
                      <w:b w:val="0"/>
                      <w:bCs/>
                      <w:shd w:val="clear" w:color="auto" w:fill="FFFFFF"/>
                    </w:rPr>
                  </w:pPr>
                  <w:r w:rsidRPr="00213EB8">
                    <w:rPr>
                      <w:b w:val="0"/>
                      <w:bCs/>
                      <w:noProof/>
                    </w:rPr>
                    <w:drawing>
                      <wp:inline distT="0" distB="0" distL="0" distR="0" wp14:anchorId="3FF4BB5B" wp14:editId="2AC45D97">
                        <wp:extent cx="121920" cy="14033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 cy="140335"/>
                                </a:xfrm>
                                <a:prstGeom prst="rect">
                                  <a:avLst/>
                                </a:prstGeom>
                                <a:noFill/>
                              </pic:spPr>
                            </pic:pic>
                          </a:graphicData>
                        </a:graphic>
                      </wp:inline>
                    </w:drawing>
                  </w:r>
                  <w:r w:rsidRPr="00213EB8">
                    <w:rPr>
                      <w:b w:val="0"/>
                      <w:bCs/>
                    </w:rPr>
                    <w:t xml:space="preserve"> 11</w:t>
                  </w:r>
                </w:p>
              </w:tc>
              <w:tc>
                <w:tcPr>
                  <w:tcW w:w="1738" w:type="dxa"/>
                </w:tcPr>
                <w:p w14:paraId="1CA1F901" w14:textId="77777777" w:rsidR="00902E43" w:rsidRPr="00213EB8" w:rsidRDefault="00902E43" w:rsidP="002F162C">
                  <w:pPr>
                    <w:pStyle w:val="BodyTextBold"/>
                    <w:shd w:val="clear" w:color="auto" w:fill="auto"/>
                    <w:spacing w:before="0" w:after="0"/>
                    <w:ind w:left="0"/>
                    <w:rPr>
                      <w:b w:val="0"/>
                      <w:bCs/>
                      <w:shd w:val="clear" w:color="auto" w:fill="FFFFFF"/>
                    </w:rPr>
                  </w:pPr>
                </w:p>
              </w:tc>
            </w:tr>
          </w:tbl>
          <w:p w14:paraId="32C98955" w14:textId="77777777" w:rsidR="00902E43" w:rsidRPr="002309D6" w:rsidRDefault="00902E43" w:rsidP="002F162C">
            <w:pPr>
              <w:pStyle w:val="BodyTextBold"/>
              <w:spacing w:before="0"/>
              <w:rPr>
                <w:b w:val="0"/>
                <w:shd w:val="clear" w:color="auto" w:fill="FFFFFF"/>
              </w:rPr>
            </w:pPr>
          </w:p>
          <w:p w14:paraId="78A652A6" w14:textId="77777777" w:rsidR="00902E43" w:rsidRDefault="00902E43" w:rsidP="002F162C">
            <w:pPr>
              <w:pStyle w:val="BodyTextBold"/>
              <w:rPr>
                <w:shd w:val="clear" w:color="auto" w:fill="FFFFFF"/>
              </w:rPr>
            </w:pPr>
            <w:r>
              <w:rPr>
                <w:shd w:val="clear" w:color="auto" w:fill="FFFFFF"/>
              </w:rPr>
              <w:t>Other Sample Descriptors:</w:t>
            </w:r>
          </w:p>
          <w:p w14:paraId="1FBDA32B" w14:textId="77777777" w:rsidR="00902E43" w:rsidRDefault="00902E43" w:rsidP="002F162C">
            <w:pPr>
              <w:pStyle w:val="BodyText2"/>
            </w:pPr>
            <w:r>
              <w:rPr>
                <w:noProof/>
                <w:bdr w:val="none" w:sz="0" w:space="0" w:color="auto"/>
              </w:rPr>
              <mc:AlternateContent>
                <mc:Choice Requires="wps">
                  <w:drawing>
                    <wp:inline distT="0" distB="0" distL="0" distR="0" wp14:anchorId="4A4720ED" wp14:editId="25C71158">
                      <wp:extent cx="5010912" cy="952500"/>
                      <wp:effectExtent l="0" t="0" r="18415" b="19050"/>
                      <wp:docPr id="936" name="Rectangle 936"/>
                      <wp:cNvGraphicFramePr/>
                      <a:graphic xmlns:a="http://schemas.openxmlformats.org/drawingml/2006/main">
                        <a:graphicData uri="http://schemas.microsoft.com/office/word/2010/wordprocessingShape">
                          <wps:wsp>
                            <wps:cNvSpPr/>
                            <wps:spPr>
                              <a:xfrm>
                                <a:off x="0" y="0"/>
                                <a:ext cx="5010912" cy="9525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175630" id="Rectangle 936" o:spid="_x0000_s1026" style="width:394.5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" fillcolor="white [3212]" strokecolor="#bfbfbf [2412]" strokeweight="1pt">
                      <w10:anchorlock/>
                    </v:rect>
                  </w:pict>
                </mc:Fallback>
              </mc:AlternateContent>
            </w:r>
          </w:p>
          <w:p w14:paraId="49295BA6" w14:textId="77777777" w:rsidR="00902E43" w:rsidRDefault="00902E43" w:rsidP="002F162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37E6C274" w14:textId="77777777" w:rsidR="00902E43" w:rsidRDefault="00902E43" w:rsidP="007B0A9C">
            <w:pPr>
              <w:pStyle w:val="BodyText2"/>
            </w:pPr>
          </w:p>
        </w:tc>
        <w:tc>
          <w:tcPr>
            <w:tcW w:w="250" w:type="dxa"/>
            <w:tcBorders>
              <w:top w:val="nil"/>
              <w:bottom w:val="nil"/>
            </w:tcBorders>
            <w:tcMar>
              <w:left w:w="0" w:type="dxa"/>
              <w:right w:w="0" w:type="dxa"/>
            </w:tcMar>
          </w:tcPr>
          <w:p w14:paraId="2ABEA98B" w14:textId="77777777" w:rsidR="00902E43" w:rsidRPr="00503AD1" w:rsidRDefault="00902E43" w:rsidP="002F162C">
            <w:pPr>
              <w:rPr>
                <w:sz w:val="8"/>
                <w:szCs w:val="8"/>
              </w:rPr>
            </w:pPr>
          </w:p>
        </w:tc>
        <w:tc>
          <w:tcPr>
            <w:tcW w:w="4239" w:type="dxa"/>
            <w:vMerge/>
          </w:tcPr>
          <w:p w14:paraId="6F7B0552" w14:textId="77777777" w:rsidR="00902E43" w:rsidRDefault="00902E43" w:rsidP="002F162C"/>
        </w:tc>
      </w:tr>
      <w:tr w:rsidR="00902E43" w14:paraId="40B44621" w14:textId="77777777" w:rsidTr="00CE525F">
        <w:trPr>
          <w:trHeight w:val="368"/>
        </w:trPr>
        <w:tc>
          <w:tcPr>
            <w:tcW w:w="10489" w:type="dxa"/>
            <w:gridSpan w:val="5"/>
            <w:vMerge w:val="restart"/>
            <w:shd w:val="clear" w:color="auto" w:fill="324D57"/>
            <w:vAlign w:val="center"/>
          </w:tcPr>
          <w:p w14:paraId="4877DFEB" w14:textId="77777777" w:rsidR="00902E43" w:rsidRPr="00503AD1" w:rsidRDefault="00902E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39D6163C" w14:textId="77777777" w:rsidR="00902E43" w:rsidRPr="00503AD1" w:rsidRDefault="00902E4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51FC9CC" w14:textId="77777777" w:rsidR="00902E43" w:rsidRPr="00503AD1" w:rsidRDefault="00902E43" w:rsidP="002E57E2">
            <w:pPr>
              <w:keepNext/>
              <w:rPr>
                <w:sz w:val="8"/>
                <w:szCs w:val="8"/>
              </w:rPr>
            </w:pPr>
          </w:p>
        </w:tc>
        <w:tc>
          <w:tcPr>
            <w:tcW w:w="4239" w:type="dxa"/>
            <w:shd w:val="clear" w:color="auto" w:fill="324D57"/>
            <w:vAlign w:val="center"/>
          </w:tcPr>
          <w:p w14:paraId="0F8D7453" w14:textId="77777777" w:rsidR="00902E43" w:rsidRPr="00503AD1" w:rsidRDefault="00902E4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77</w:t>
            </w:r>
            <w:r w:rsidRPr="00503AD1">
              <w:rPr>
                <w:rFonts w:cs="Arial"/>
                <w:b/>
                <w:noProof/>
                <w:color w:val="FFFFFF" w:themeColor="background1"/>
                <w:sz w:val="20"/>
                <w:szCs w:val="20"/>
              </w:rPr>
              <w:fldChar w:fldCharType="end"/>
            </w:r>
          </w:p>
        </w:tc>
      </w:tr>
      <w:tr w:rsidR="00902E43" w14:paraId="114D46EE" w14:textId="77777777" w:rsidTr="00CE525F">
        <w:trPr>
          <w:trHeight w:val="503"/>
        </w:trPr>
        <w:tc>
          <w:tcPr>
            <w:tcW w:w="10489" w:type="dxa"/>
            <w:gridSpan w:val="5"/>
            <w:vMerge/>
            <w:tcBorders>
              <w:bottom w:val="single" w:sz="4" w:space="0" w:color="auto"/>
            </w:tcBorders>
            <w:shd w:val="clear" w:color="auto" w:fill="324D57"/>
            <w:vAlign w:val="center"/>
          </w:tcPr>
          <w:p w14:paraId="5EF33FBF" w14:textId="77777777" w:rsidR="00902E43" w:rsidRDefault="00902E43" w:rsidP="002E57E2">
            <w:pPr>
              <w:keepNext/>
              <w:jc w:val="center"/>
            </w:pPr>
          </w:p>
        </w:tc>
        <w:tc>
          <w:tcPr>
            <w:tcW w:w="250" w:type="dxa"/>
            <w:tcBorders>
              <w:top w:val="nil"/>
              <w:bottom w:val="nil"/>
            </w:tcBorders>
            <w:tcMar>
              <w:left w:w="0" w:type="dxa"/>
              <w:right w:w="0" w:type="dxa"/>
            </w:tcMar>
          </w:tcPr>
          <w:p w14:paraId="34E16179" w14:textId="77777777" w:rsidR="00902E43" w:rsidRPr="00503AD1" w:rsidRDefault="00902E43" w:rsidP="002E57E2">
            <w:pPr>
              <w:keepNext/>
              <w:rPr>
                <w:sz w:val="8"/>
                <w:szCs w:val="8"/>
              </w:rPr>
            </w:pPr>
          </w:p>
        </w:tc>
        <w:tc>
          <w:tcPr>
            <w:tcW w:w="4239" w:type="dxa"/>
            <w:tcMar>
              <w:left w:w="58" w:type="dxa"/>
              <w:right w:w="58" w:type="dxa"/>
            </w:tcMar>
          </w:tcPr>
          <w:p w14:paraId="456525B0" w14:textId="35BC6176" w:rsidR="00902E43" w:rsidRPr="00503AD1" w:rsidRDefault="00902E43" w:rsidP="002E57E2">
            <w:pPr>
              <w:keepNext/>
              <w:spacing w:before="60"/>
              <w:rPr>
                <w:rFonts w:cs="Arial"/>
                <w:szCs w:val="18"/>
              </w:rPr>
            </w:pPr>
            <w:r w:rsidRPr="00503AD1">
              <w:rPr>
                <w:rFonts w:cs="Arial"/>
                <w:szCs w:val="18"/>
              </w:rPr>
              <w:t xml:space="preserve">Page ID: </w:t>
            </w:r>
            <w:r w:rsidR="001114C7">
              <w:rPr>
                <w:rFonts w:cs="Arial"/>
                <w:szCs w:val="18"/>
              </w:rPr>
              <w:t>3.3.1</w:t>
            </w:r>
            <w:r w:rsidR="00FE1B4F">
              <w:rPr>
                <w:rFonts w:cs="Arial"/>
                <w:szCs w:val="18"/>
              </w:rPr>
              <w:t xml:space="preserve"> (Survey, </w:t>
            </w:r>
            <w:r w:rsidR="00FE1B4F" w:rsidRPr="008F1ECE">
              <w:rPr>
                <w:rFonts w:cs="Arial"/>
                <w:i/>
                <w:iCs/>
                <w:szCs w:val="18"/>
              </w:rPr>
              <w:t>continued)</w:t>
            </w:r>
          </w:p>
          <w:p w14:paraId="5463BCC2" w14:textId="2008CD08" w:rsidR="00902E43" w:rsidRDefault="00902E43" w:rsidP="00FE1B4F">
            <w:pPr>
              <w:keepNext/>
              <w:spacing w:before="60"/>
            </w:pPr>
            <w:r w:rsidRPr="00503AD1">
              <w:rPr>
                <w:rFonts w:cs="Arial"/>
                <w:szCs w:val="18"/>
              </w:rPr>
              <w:t xml:space="preserve">Page Title: </w:t>
            </w:r>
            <w:r w:rsidRPr="00F00DCA">
              <w:rPr>
                <w:rFonts w:cs="Arial"/>
                <w:szCs w:val="18"/>
              </w:rPr>
              <w:t>Add/Edit Community-Level Outcome Data for Subrecipients</w:t>
            </w:r>
          </w:p>
        </w:tc>
      </w:tr>
      <w:tr w:rsidR="00902E43" w14:paraId="690B91F1" w14:textId="77777777" w:rsidTr="00CE525F">
        <w:tc>
          <w:tcPr>
            <w:tcW w:w="985" w:type="dxa"/>
            <w:tcBorders>
              <w:bottom w:val="single" w:sz="4" w:space="0" w:color="auto"/>
              <w:right w:val="nil"/>
            </w:tcBorders>
            <w:shd w:val="clear" w:color="auto" w:fill="F2F2F2" w:themeFill="background1" w:themeFillShade="F2"/>
            <w:vAlign w:val="center"/>
          </w:tcPr>
          <w:p w14:paraId="5CA6D3E1" w14:textId="77777777" w:rsidR="00902E43" w:rsidRPr="00503AD1" w:rsidRDefault="00902E4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71B3A28" w14:textId="77777777" w:rsidR="00902E43" w:rsidRPr="00503AD1" w:rsidRDefault="00902E4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A92B4B9" w14:textId="77777777" w:rsidR="00902E43" w:rsidRPr="00503AD1" w:rsidRDefault="00902E4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92BECC8" w14:textId="77777777" w:rsidR="00902E43" w:rsidRPr="00503AD1" w:rsidRDefault="00902E4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15278AC0" w14:textId="77777777" w:rsidR="00902E43" w:rsidRPr="00503AD1" w:rsidRDefault="00902E4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902B647" w14:textId="77777777" w:rsidR="00902E43" w:rsidRPr="00503AD1" w:rsidRDefault="00902E4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6817830E" w14:textId="77777777" w:rsidR="00902E43" w:rsidRPr="00503AD1" w:rsidRDefault="00902E43" w:rsidP="002E57E2">
            <w:pPr>
              <w:keepNext/>
              <w:spacing w:before="40" w:after="40"/>
              <w:rPr>
                <w:b/>
              </w:rPr>
            </w:pPr>
            <w:r w:rsidRPr="00503AD1">
              <w:rPr>
                <w:b/>
              </w:rPr>
              <w:t>Page Details</w:t>
            </w:r>
          </w:p>
        </w:tc>
      </w:tr>
      <w:tr w:rsidR="00902E43" w14:paraId="389848BF" w14:textId="77777777" w:rsidTr="00CE525F">
        <w:tc>
          <w:tcPr>
            <w:tcW w:w="10489" w:type="dxa"/>
            <w:gridSpan w:val="5"/>
            <w:tcBorders>
              <w:bottom w:val="nil"/>
            </w:tcBorders>
          </w:tcPr>
          <w:p w14:paraId="7BEAACEE" w14:textId="77777777" w:rsidR="00902E43" w:rsidRPr="002E57E2" w:rsidRDefault="00902E43"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74F91341" w14:textId="77777777" w:rsidR="00902E43" w:rsidRPr="00503AD1" w:rsidRDefault="00902E43" w:rsidP="002E57E2">
            <w:pPr>
              <w:keepNext/>
              <w:rPr>
                <w:sz w:val="8"/>
                <w:szCs w:val="8"/>
              </w:rPr>
            </w:pPr>
          </w:p>
        </w:tc>
        <w:tc>
          <w:tcPr>
            <w:tcW w:w="4239" w:type="dxa"/>
            <w:vMerge w:val="restart"/>
            <w:tcMar>
              <w:left w:w="58" w:type="dxa"/>
              <w:right w:w="58" w:type="dxa"/>
            </w:tcMar>
          </w:tcPr>
          <w:p w14:paraId="33270E55" w14:textId="7E37C091" w:rsidR="00FE1B4F" w:rsidRDefault="00440130" w:rsidP="00FE1B4F">
            <w:pPr>
              <w:pStyle w:val="ListParagraph"/>
            </w:pPr>
            <w:r>
              <w:t>11</w:t>
            </w:r>
            <w:r w:rsidR="00FE1B4F">
              <w:t>.</w:t>
            </w:r>
            <w:r w:rsidR="00FE1B4F">
              <w:tab/>
            </w:r>
            <w:r w:rsidR="00FE1B4F" w:rsidRPr="00D04AF6">
              <w:t>The Description of Sampling Design field will be a drop</w:t>
            </w:r>
            <w:r w:rsidR="00FE1B4F">
              <w:t xml:space="preserve"> </w:t>
            </w:r>
            <w:r w:rsidR="00FE1B4F" w:rsidRPr="00D04AF6">
              <w:t xml:space="preserve">down box containing the following values: </w:t>
            </w:r>
            <w:r w:rsidR="00FE1B4F">
              <w:t>“Census,” “C</w:t>
            </w:r>
            <w:r w:rsidR="00FE1B4F" w:rsidRPr="00D04AF6">
              <w:t>onvenience sample,</w:t>
            </w:r>
            <w:r w:rsidR="00FE1B4F">
              <w:t>”</w:t>
            </w:r>
            <w:r w:rsidR="00FE1B4F" w:rsidRPr="00D04AF6">
              <w:t xml:space="preserve"> </w:t>
            </w:r>
            <w:r w:rsidR="00FE1B4F">
              <w:t>“R</w:t>
            </w:r>
            <w:r w:rsidR="00FE1B4F" w:rsidRPr="00D04AF6">
              <w:t>andom sample,</w:t>
            </w:r>
            <w:r w:rsidR="00FE1B4F">
              <w:t>” and “S</w:t>
            </w:r>
            <w:r w:rsidR="00FE1B4F" w:rsidRPr="00D04AF6">
              <w:t>tratified random sample</w:t>
            </w:r>
            <w:r w:rsidR="00FE1B4F">
              <w:t>”.</w:t>
            </w:r>
          </w:p>
          <w:p w14:paraId="7C5DAD64" w14:textId="1FF6A69C" w:rsidR="00FE1B4F" w:rsidRDefault="00FE1B4F" w:rsidP="00440130">
            <w:pPr>
              <w:pStyle w:val="ListParagraph"/>
              <w:spacing w:before="120"/>
            </w:pPr>
            <w:r>
              <w:t>1</w:t>
            </w:r>
            <w:r w:rsidR="00440130">
              <w:t>2</w:t>
            </w:r>
            <w:r>
              <w:t>. D</w:t>
            </w:r>
            <w:r w:rsidRPr="00D04AF6">
              <w:t>ata Collection Date field will prevent the user from</w:t>
            </w:r>
            <w:r>
              <w:t xml:space="preserve"> </w:t>
            </w:r>
            <w:r w:rsidRPr="00D04AF6">
              <w:t>adding a future date.</w:t>
            </w:r>
          </w:p>
          <w:p w14:paraId="7B5ADE06" w14:textId="0BB5F23F" w:rsidR="00464223" w:rsidRDefault="00464223" w:rsidP="00B75536">
            <w:pPr>
              <w:pStyle w:val="ListParagraph"/>
              <w:spacing w:before="120"/>
            </w:pPr>
            <w:r>
              <w:t>13.</w:t>
            </w:r>
            <w:r>
              <w:tab/>
            </w:r>
            <w:r w:rsidR="004831D0">
              <w:t>Multiple Year Pooled Estimate will be “Yes” or “No” values.</w:t>
            </w:r>
            <w:r w:rsidRPr="00F31E84">
              <w:t xml:space="preserve"> </w:t>
            </w:r>
          </w:p>
          <w:p w14:paraId="3B74A800" w14:textId="5FB4E272" w:rsidR="00440130" w:rsidRDefault="00440130" w:rsidP="00440130">
            <w:pPr>
              <w:pStyle w:val="ListParagraph"/>
              <w:spacing w:before="120"/>
            </w:pPr>
            <w:r w:rsidRPr="00F31E84">
              <w:t>1</w:t>
            </w:r>
            <w:r>
              <w:t>4</w:t>
            </w:r>
            <w:r w:rsidRPr="00F31E84">
              <w:t>.</w:t>
            </w:r>
            <w:r>
              <w:t xml:space="preserve"> </w:t>
            </w:r>
            <w:r>
              <w:rPr>
                <w:b/>
                <w:bCs/>
              </w:rPr>
              <w:t>Value</w:t>
            </w:r>
            <w:r>
              <w:rPr>
                <w:b/>
                <w:bCs/>
                <w:spacing w:val="-2"/>
              </w:rPr>
              <w:t xml:space="preserve"> Type</w:t>
            </w:r>
            <w:r>
              <w:rPr>
                <w:b/>
                <w:bCs/>
                <w:spacing w:val="1"/>
              </w:rPr>
              <w:t xml:space="preserve"> </w:t>
            </w:r>
            <w:r>
              <w:rPr>
                <w:spacing w:val="-2"/>
              </w:rPr>
              <w:t>will</w:t>
            </w:r>
            <w:r>
              <w:rPr>
                <w:spacing w:val="1"/>
              </w:rPr>
              <w:t xml:space="preserve"> </w:t>
            </w:r>
            <w:r>
              <w:t>include</w:t>
            </w:r>
            <w:r>
              <w:rPr>
                <w:spacing w:val="1"/>
              </w:rPr>
              <w:t xml:space="preserve"> </w:t>
            </w:r>
            <w:r>
              <w:t>the</w:t>
            </w:r>
            <w:r>
              <w:rPr>
                <w:spacing w:val="1"/>
              </w:rPr>
              <w:t xml:space="preserve"> </w:t>
            </w:r>
            <w:r>
              <w:t>following</w:t>
            </w:r>
            <w:r>
              <w:rPr>
                <w:spacing w:val="1"/>
              </w:rPr>
              <w:t xml:space="preserve"> </w:t>
            </w:r>
            <w:r>
              <w:t>values:</w:t>
            </w:r>
            <w:r>
              <w:rPr>
                <w:spacing w:val="33"/>
              </w:rPr>
              <w:t xml:space="preserve"> </w:t>
            </w:r>
            <w:r>
              <w:t>“Percentage”, “Mean”,</w:t>
            </w:r>
            <w:r>
              <w:rPr>
                <w:spacing w:val="-2"/>
              </w:rPr>
              <w:t xml:space="preserve"> </w:t>
            </w:r>
            <w:r>
              <w:t>and</w:t>
            </w:r>
            <w:r>
              <w:rPr>
                <w:spacing w:val="1"/>
              </w:rPr>
              <w:t xml:space="preserve"> </w:t>
            </w:r>
            <w:r>
              <w:t xml:space="preserve">“Other”. </w:t>
            </w:r>
            <w:r>
              <w:rPr>
                <w:spacing w:val="1"/>
              </w:rPr>
              <w:t xml:space="preserve"> </w:t>
            </w:r>
            <w:r>
              <w:t>If “Other”</w:t>
            </w:r>
            <w:r>
              <w:rPr>
                <w:spacing w:val="-2"/>
              </w:rPr>
              <w:t xml:space="preserve"> </w:t>
            </w:r>
            <w:r>
              <w:t>is</w:t>
            </w:r>
            <w:r>
              <w:rPr>
                <w:spacing w:val="27"/>
              </w:rPr>
              <w:t xml:space="preserve"> </w:t>
            </w:r>
            <w:r>
              <w:t xml:space="preserve">selected, </w:t>
            </w:r>
            <w:r>
              <w:rPr>
                <w:b/>
                <w:bCs/>
              </w:rPr>
              <w:t>Other</w:t>
            </w:r>
            <w:r>
              <w:rPr>
                <w:b/>
                <w:bCs/>
                <w:spacing w:val="-3"/>
              </w:rPr>
              <w:t xml:space="preserve"> </w:t>
            </w:r>
            <w:r>
              <w:rPr>
                <w:b/>
                <w:bCs/>
              </w:rPr>
              <w:t>Value</w:t>
            </w:r>
            <w:r>
              <w:rPr>
                <w:b/>
                <w:bCs/>
                <w:spacing w:val="-2"/>
              </w:rPr>
              <w:t xml:space="preserve"> Type </w:t>
            </w:r>
            <w:r>
              <w:t>field</w:t>
            </w:r>
            <w:r>
              <w:rPr>
                <w:spacing w:val="1"/>
              </w:rPr>
              <w:t xml:space="preserve"> </w:t>
            </w:r>
            <w:r>
              <w:rPr>
                <w:spacing w:val="-2"/>
              </w:rPr>
              <w:t>will</w:t>
            </w:r>
            <w:r>
              <w:rPr>
                <w:spacing w:val="1"/>
              </w:rPr>
              <w:t xml:space="preserve"> </w:t>
            </w:r>
            <w:r>
              <w:t>be</w:t>
            </w:r>
            <w:r>
              <w:rPr>
                <w:spacing w:val="31"/>
              </w:rPr>
              <w:t xml:space="preserve"> </w:t>
            </w:r>
            <w:r>
              <w:t>displayed.</w:t>
            </w:r>
          </w:p>
          <w:p w14:paraId="12649AEE" w14:textId="7D4C3BFE" w:rsidR="00902E43" w:rsidRDefault="00902E43" w:rsidP="002E57E2">
            <w:pPr>
              <w:keepNext/>
            </w:pPr>
          </w:p>
        </w:tc>
      </w:tr>
      <w:tr w:rsidR="00902E43" w14:paraId="454BEA82" w14:textId="77777777" w:rsidTr="00CE525F">
        <w:trPr>
          <w:trHeight w:val="9611"/>
        </w:trPr>
        <w:tc>
          <w:tcPr>
            <w:tcW w:w="10489" w:type="dxa"/>
            <w:gridSpan w:val="5"/>
            <w:tcBorders>
              <w:top w:val="nil"/>
            </w:tcBorders>
          </w:tcPr>
          <w:p w14:paraId="138DC7DC" w14:textId="1F350AF0" w:rsidR="00902E43" w:rsidRDefault="00151223" w:rsidP="007B0A9C">
            <w:pPr>
              <w:pStyle w:val="BodyTextBold"/>
              <w:rPr>
                <w:rStyle w:val="Emphasis"/>
                <w:rFonts w:ascii="Verdana" w:hAnsi="Verdana"/>
                <w:b w:val="0"/>
                <w:bCs/>
                <w:i w:val="0"/>
                <w:iCs w:val="0"/>
                <w:color w:val="008000"/>
                <w:sz w:val="17"/>
                <w:shd w:val="clear" w:color="auto" w:fill="FFFFFF"/>
              </w:rPr>
            </w:pPr>
            <w:r w:rsidRPr="00151223">
              <w:rPr>
                <w:b w:val="0"/>
                <w:noProof/>
                <w:shd w:val="clear" w:color="auto" w:fill="FFFFFF"/>
              </w:rPr>
              <mc:AlternateContent>
                <mc:Choice Requires="wps">
                  <w:drawing>
                    <wp:anchor distT="0" distB="0" distL="114300" distR="114300" simplePos="0" relativeHeight="252391424" behindDoc="0" locked="0" layoutInCell="1" allowOverlap="1" wp14:anchorId="33780822" wp14:editId="5489E241">
                      <wp:simplePos x="0" y="0"/>
                      <wp:positionH relativeFrom="column">
                        <wp:posOffset>117043</wp:posOffset>
                      </wp:positionH>
                      <wp:positionV relativeFrom="page">
                        <wp:posOffset>116104</wp:posOffset>
                      </wp:positionV>
                      <wp:extent cx="197485" cy="197485"/>
                      <wp:effectExtent l="0" t="0" r="12065" b="12065"/>
                      <wp:wrapNone/>
                      <wp:docPr id="997" name="Oval 9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D523D" w14:textId="321AE5AD"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80822" id="Oval 997" o:spid="_x0000_s1599" style="position:absolute;left:0;text-align:left;margin-left:9.2pt;margin-top:9.15pt;width:15.55pt;height:15.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" fillcolor="yellow" strokecolor="black [3213]" strokeweight=".5pt">
                      <v:stroke joinstyle="miter"/>
                      <v:textbox inset="0,0,0,0">
                        <w:txbxContent>
                          <w:p w14:paraId="12DD523D" w14:textId="321AE5AD"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v:textbox>
                      <w10:wrap anchory="page"/>
                    </v:oval>
                  </w:pict>
                </mc:Fallback>
              </mc:AlternateContent>
            </w:r>
            <w:r w:rsidR="00902E43">
              <w:t>Description of Sampling Design:</w:t>
            </w:r>
            <w:r w:rsidR="00902E43">
              <w:rPr>
                <w:rStyle w:val="Emphasis"/>
                <w:rFonts w:ascii="Verdana" w:hAnsi="Verdana"/>
                <w:b w:val="0"/>
                <w:bCs/>
                <w:i w:val="0"/>
                <w:iCs w:val="0"/>
                <w:color w:val="008000"/>
                <w:sz w:val="17"/>
                <w:shd w:val="clear" w:color="auto" w:fill="FFFFFF"/>
              </w:rPr>
              <w:t xml:space="preserve">* </w:t>
            </w:r>
          </w:p>
          <w:p w14:paraId="4138F37A" w14:textId="72E14BCA" w:rsidR="00902E43" w:rsidRDefault="00902E43" w:rsidP="002F162C">
            <w:pPr>
              <w:pStyle w:val="BodyText2"/>
            </w:pPr>
            <w:r>
              <w:rPr>
                <w:noProof/>
              </w:rPr>
              <w:drawing>
                <wp:inline distT="0" distB="0" distL="0" distR="0" wp14:anchorId="2DD11F81" wp14:editId="603CF8C1">
                  <wp:extent cx="1683407" cy="2095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40E15DC5" w14:textId="513A85DC" w:rsidR="00902E43" w:rsidRDefault="00464223" w:rsidP="007B0A9C">
            <w:pPr>
              <w:pStyle w:val="BodyTextBold"/>
              <w:rPr>
                <w:rStyle w:val="Emphasis"/>
                <w:rFonts w:ascii="Verdana" w:hAnsi="Verdana"/>
                <w:b w:val="0"/>
                <w:bCs/>
                <w:i w:val="0"/>
                <w:iCs w:val="0"/>
                <w:color w:val="008000"/>
                <w:sz w:val="17"/>
                <w:shd w:val="clear" w:color="auto" w:fill="FFFFFF"/>
              </w:rPr>
            </w:pPr>
            <w:r w:rsidRPr="00151223">
              <w:rPr>
                <w:b w:val="0"/>
                <w:noProof/>
                <w:shd w:val="clear" w:color="auto" w:fill="FFFFFF"/>
              </w:rPr>
              <mc:AlternateContent>
                <mc:Choice Requires="wps">
                  <w:drawing>
                    <wp:anchor distT="0" distB="0" distL="114300" distR="114300" simplePos="0" relativeHeight="252393472" behindDoc="0" locked="0" layoutInCell="1" allowOverlap="1" wp14:anchorId="2B92FAE6" wp14:editId="7CC4D259">
                      <wp:simplePos x="0" y="0"/>
                      <wp:positionH relativeFrom="column">
                        <wp:posOffset>110134</wp:posOffset>
                      </wp:positionH>
                      <wp:positionV relativeFrom="page">
                        <wp:posOffset>677672</wp:posOffset>
                      </wp:positionV>
                      <wp:extent cx="197485" cy="197485"/>
                      <wp:effectExtent l="0" t="0" r="12065" b="12065"/>
                      <wp:wrapNone/>
                      <wp:docPr id="998" name="Oval 9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EB8F3" w14:textId="23FAEE7A" w:rsidR="00EE7FC1" w:rsidRPr="00FE69B0" w:rsidRDefault="00EE7FC1" w:rsidP="00464223">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FAE6" id="Oval 998" o:spid="_x0000_s1600" style="position:absolute;left:0;text-align:left;margin-left:8.65pt;margin-top:53.35pt;width:15.55pt;height:15.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h8oQ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" fillcolor="yellow" strokecolor="black [3213]" strokeweight=".5pt">
                      <v:stroke joinstyle="miter"/>
                      <v:textbox inset="0,0,0,0">
                        <w:txbxContent>
                          <w:p w14:paraId="064EB8F3" w14:textId="23FAEE7A" w:rsidR="00EE7FC1" w:rsidRPr="00FE69B0" w:rsidRDefault="00EE7FC1" w:rsidP="00464223">
                            <w:pPr>
                              <w:jc w:val="center"/>
                              <w:rPr>
                                <w:color w:val="000000" w:themeColor="text1"/>
                              </w:rPr>
                            </w:pPr>
                            <w:r>
                              <w:rPr>
                                <w:color w:val="000000" w:themeColor="text1"/>
                              </w:rPr>
                              <w:t>12</w:t>
                            </w:r>
                          </w:p>
                        </w:txbxContent>
                      </v:textbox>
                      <w10:wrap anchory="page"/>
                    </v:oval>
                  </w:pict>
                </mc:Fallback>
              </mc:AlternateContent>
            </w:r>
            <w:r w:rsidR="00902E43">
              <w:t>Data Collection Date (MM/YYYY):</w:t>
            </w:r>
            <w:r w:rsidR="00902E43">
              <w:rPr>
                <w:rStyle w:val="Emphasis"/>
                <w:rFonts w:ascii="Verdana" w:hAnsi="Verdana"/>
                <w:b w:val="0"/>
                <w:bCs/>
                <w:i w:val="0"/>
                <w:iCs w:val="0"/>
                <w:color w:val="008000"/>
                <w:sz w:val="17"/>
                <w:shd w:val="clear" w:color="auto" w:fill="FFFFFF"/>
              </w:rPr>
              <w:t>*</w:t>
            </w:r>
            <w:r w:rsidR="00902E43" w:rsidRPr="00044F0F">
              <w:rPr>
                <w:highlight w:val="yellow"/>
              </w:rPr>
              <w:t xml:space="preserve"> </w:t>
            </w:r>
          </w:p>
          <w:p w14:paraId="20D72F3A" w14:textId="57DD6AD9" w:rsidR="00902E43" w:rsidRDefault="00902E43" w:rsidP="002F162C">
            <w:pPr>
              <w:pStyle w:val="BodyTextBold"/>
              <w:spacing w:before="0"/>
              <w:rPr>
                <w:b w:val="0"/>
                <w:shd w:val="clear" w:color="auto" w:fill="FFFFFF"/>
              </w:rPr>
            </w:pPr>
            <w:r w:rsidRPr="00213EB8">
              <w:rPr>
                <w:b w:val="0"/>
                <w:shd w:val="clear" w:color="auto" w:fill="FFFFFF"/>
              </w:rPr>
              <w:t>Indicate the month and year in which the survey was conducted. If the data collection took multiple months, the month at the middle of the period should be reported. If it took an even number of months, the middle month closer to the end date should be reported. If multiple years of data were combined into a single estimate due to small sample size, please insert the month and year of the most recent survey date and check "Multiple Year Pooled Estimate" below. If the data collection took multiple months, the month at the middle of the period should be reported. If it took an even number of months, the middle month closer to the end date should be reported. If multiple years of data were combined into a single estimate due to small sample size, please insert the month and year of the most recent survey date and check "Multiple Year Pooled Estimate" below. [Note: Use of multi-year estimates must be pre-approved by CSAP.]</w:t>
            </w:r>
          </w:p>
          <w:p w14:paraId="7A3B83AE" w14:textId="6428DF15" w:rsidR="00902E43" w:rsidRDefault="00902E43" w:rsidP="002F162C">
            <w:pPr>
              <w:pStyle w:val="BodyTextBold"/>
              <w:spacing w:before="0"/>
            </w:pPr>
            <w:r>
              <w:rPr>
                <w:noProof/>
              </w:rPr>
              <w:drawing>
                <wp:inline distT="0" distB="0" distL="0" distR="0" wp14:anchorId="366E29DB" wp14:editId="022EFF83">
                  <wp:extent cx="666750" cy="200025"/>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00025"/>
                          </a:xfrm>
                          <a:prstGeom prst="rect">
                            <a:avLst/>
                          </a:prstGeom>
                        </pic:spPr>
                      </pic:pic>
                    </a:graphicData>
                  </a:graphic>
                </wp:inline>
              </w:drawing>
            </w:r>
            <w:r>
              <w:tab/>
            </w:r>
            <w:r>
              <w:rPr>
                <w:noProof/>
              </w:rPr>
              <w:drawing>
                <wp:inline distT="0" distB="0" distL="0" distR="0" wp14:anchorId="6615760C" wp14:editId="605EA996">
                  <wp:extent cx="666750" cy="2000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00025"/>
                          </a:xfrm>
                          <a:prstGeom prst="rect">
                            <a:avLst/>
                          </a:prstGeom>
                        </pic:spPr>
                      </pic:pic>
                    </a:graphicData>
                  </a:graphic>
                </wp:inline>
              </w:drawing>
            </w:r>
          </w:p>
          <w:p w14:paraId="5837B294" w14:textId="7E025A74" w:rsidR="00902E43" w:rsidRDefault="00464223" w:rsidP="007B0A9C">
            <w:pPr>
              <w:pStyle w:val="BodyTextBold"/>
              <w:rPr>
                <w:rStyle w:val="Emphasis"/>
                <w:rFonts w:ascii="Verdana" w:hAnsi="Verdana"/>
                <w:b w:val="0"/>
                <w:bCs/>
                <w:i w:val="0"/>
                <w:iCs w:val="0"/>
                <w:color w:val="008000"/>
                <w:sz w:val="17"/>
                <w:shd w:val="clear" w:color="auto" w:fill="FFFFFF"/>
              </w:rPr>
            </w:pPr>
            <w:r w:rsidRPr="00151223">
              <w:rPr>
                <w:b w:val="0"/>
                <w:noProof/>
                <w:shd w:val="clear" w:color="auto" w:fill="FFFFFF"/>
              </w:rPr>
              <mc:AlternateContent>
                <mc:Choice Requires="wps">
                  <w:drawing>
                    <wp:anchor distT="0" distB="0" distL="114300" distR="114300" simplePos="0" relativeHeight="252397568" behindDoc="0" locked="0" layoutInCell="1" allowOverlap="1" wp14:anchorId="5D5DC749" wp14:editId="4A47E24C">
                      <wp:simplePos x="0" y="0"/>
                      <wp:positionH relativeFrom="column">
                        <wp:posOffset>139751</wp:posOffset>
                      </wp:positionH>
                      <wp:positionV relativeFrom="page">
                        <wp:posOffset>2293239</wp:posOffset>
                      </wp:positionV>
                      <wp:extent cx="197485" cy="197485"/>
                      <wp:effectExtent l="0" t="0" r="12065" b="12065"/>
                      <wp:wrapNone/>
                      <wp:docPr id="1010" name="Oval 10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4BD38" w14:textId="57E6DE13" w:rsidR="00EE7FC1" w:rsidRPr="00FE69B0" w:rsidRDefault="00EE7FC1" w:rsidP="00464223">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DC749" id="Oval 1010" o:spid="_x0000_s1601" style="position:absolute;left:0;text-align:left;margin-left:11pt;margin-top:180.55pt;width:15.55pt;height:15.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" fillcolor="yellow" strokecolor="black [3213]" strokeweight=".5pt">
                      <v:stroke joinstyle="miter"/>
                      <v:textbox inset="0,0,0,0">
                        <w:txbxContent>
                          <w:p w14:paraId="40D4BD38" w14:textId="57E6DE13" w:rsidR="00EE7FC1" w:rsidRPr="00FE69B0" w:rsidRDefault="00EE7FC1" w:rsidP="00464223">
                            <w:pPr>
                              <w:jc w:val="center"/>
                              <w:rPr>
                                <w:color w:val="000000" w:themeColor="text1"/>
                              </w:rPr>
                            </w:pPr>
                            <w:r>
                              <w:rPr>
                                <w:color w:val="000000" w:themeColor="text1"/>
                              </w:rPr>
                              <w:t>13</w:t>
                            </w:r>
                          </w:p>
                        </w:txbxContent>
                      </v:textbox>
                      <w10:wrap anchory="page"/>
                    </v:oval>
                  </w:pict>
                </mc:Fallback>
              </mc:AlternateContent>
            </w:r>
            <w:r w:rsidR="00902E43">
              <w:rPr>
                <w:shd w:val="clear" w:color="auto" w:fill="FFFFFF"/>
              </w:rPr>
              <w:t xml:space="preserve">Multiple Year Pooled </w:t>
            </w:r>
            <w:r w:rsidR="00902E43" w:rsidRPr="00110E85">
              <w:t>Estimate</w:t>
            </w:r>
            <w:r w:rsidR="00902E43">
              <w:rPr>
                <w:shd w:val="clear" w:color="auto" w:fill="FFFFFF"/>
              </w:rPr>
              <w:t xml:space="preserve">: </w:t>
            </w:r>
          </w:p>
          <w:p w14:paraId="6BCAC815" w14:textId="60F1F878" w:rsidR="00902E43" w:rsidRPr="00B7534E" w:rsidRDefault="00902E43" w:rsidP="002F162C">
            <w:pPr>
              <w:pStyle w:val="BodyTextBold"/>
              <w:rPr>
                <w:b w:val="0"/>
                <w:shd w:val="clear" w:color="auto" w:fill="FFFFFF"/>
              </w:rPr>
            </w:pPr>
            <w:r w:rsidRPr="00B7534E">
              <w:rPr>
                <w:b w:val="0"/>
                <w:shd w:val="clear" w:color="auto" w:fill="FFFFFF"/>
              </w:rPr>
              <w:t>Indicate whether you are reporting data pooled across a number of years of survey data. Prior approval from CSAP must be received to report pooled multi-year estimates.</w:t>
            </w:r>
          </w:p>
          <w:p w14:paraId="5D6AB22E" w14:textId="12F97715" w:rsidR="00902E43" w:rsidRDefault="004831D0" w:rsidP="002F162C">
            <w:pPr>
              <w:pStyle w:val="BodyText2"/>
            </w:pPr>
            <w:r>
              <w:rPr>
                <w:noProof/>
              </w:rPr>
              <w:drawing>
                <wp:inline distT="0" distB="0" distL="0" distR="0" wp14:anchorId="1C2C016F" wp14:editId="285743BD">
                  <wp:extent cx="942975" cy="22860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42975" cy="228600"/>
                          </a:xfrm>
                          <a:prstGeom prst="rect">
                            <a:avLst/>
                          </a:prstGeom>
                        </pic:spPr>
                      </pic:pic>
                    </a:graphicData>
                  </a:graphic>
                </wp:inline>
              </w:drawing>
            </w:r>
          </w:p>
          <w:p w14:paraId="614285EC" w14:textId="65E65518" w:rsidR="00902E43" w:rsidRPr="00440130" w:rsidRDefault="00902E43" w:rsidP="002F162C">
            <w:pPr>
              <w:pStyle w:val="BodyTextBold"/>
              <w:rPr>
                <w:b w:val="0"/>
                <w:bCs/>
                <w:color w:val="auto"/>
                <w:shd w:val="clear" w:color="auto" w:fill="FFFFFF"/>
              </w:rPr>
            </w:pPr>
            <w:r>
              <w:rPr>
                <w:shd w:val="clear" w:color="auto" w:fill="FFFFFF"/>
              </w:rPr>
              <w:t>Multiple Year Estimate Description:</w:t>
            </w:r>
            <w:r w:rsidRPr="00440130">
              <w:rPr>
                <w:b w:val="0"/>
                <w:bCs/>
                <w:color w:val="auto"/>
                <w:shd w:val="clear" w:color="auto" w:fill="FFFFFF"/>
              </w:rPr>
              <w:t xml:space="preserve"> </w:t>
            </w:r>
            <w:r w:rsidRPr="00440130">
              <w:rPr>
                <w:b w:val="0"/>
                <w:bCs/>
                <w:color w:val="auto"/>
                <w:highlight w:val="yellow"/>
              </w:rPr>
              <w:t>(If Yes is selected)</w:t>
            </w:r>
          </w:p>
          <w:p w14:paraId="50188833" w14:textId="12A43B79" w:rsidR="00902E43" w:rsidRDefault="00902E43" w:rsidP="002F162C">
            <w:pPr>
              <w:pStyle w:val="BodyText2"/>
            </w:pPr>
            <w:r>
              <w:rPr>
                <w:noProof/>
                <w:bdr w:val="none" w:sz="0" w:space="0" w:color="auto"/>
              </w:rPr>
              <mc:AlternateContent>
                <mc:Choice Requires="wps">
                  <w:drawing>
                    <wp:inline distT="0" distB="0" distL="0" distR="0" wp14:anchorId="5716FDC7" wp14:editId="71EB96EC">
                      <wp:extent cx="4359859" cy="175565"/>
                      <wp:effectExtent l="0" t="0" r="22225" b="15240"/>
                      <wp:docPr id="940" name="Rectangle 940"/>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EFBD31" id="Rectangle 940"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xn8CR6ICAACsBQAADgAAAAAAAAAAAAAAAAAuAgAAZHJz&#10;L2Uyb0RvYy54bWxQSwECLQAUAAYACAAAACEAQFLBstoAAAAEAQAADwAAAAAAAAAAAAAAAAD8BAAA&#10;ZHJzL2Rvd25yZXYueG1sUEsFBgAAAAAEAAQA8wAAAAMGAAAAAA==&#10;" filled="f" strokecolor="#d8d8d8 [2732]" strokeweight="1pt">
                      <w10:anchorlock/>
                    </v:rect>
                  </w:pict>
                </mc:Fallback>
              </mc:AlternateContent>
            </w:r>
          </w:p>
          <w:p w14:paraId="582DE1B8" w14:textId="418A4E53" w:rsidR="00902E43" w:rsidRDefault="004831D0" w:rsidP="002F162C">
            <w:pPr>
              <w:pStyle w:val="BodyTextBold"/>
              <w:rPr>
                <w:rStyle w:val="Emphasis"/>
                <w:rFonts w:ascii="Verdana" w:hAnsi="Verdana"/>
                <w:b w:val="0"/>
                <w:bCs/>
                <w:i w:val="0"/>
                <w:iCs w:val="0"/>
                <w:color w:val="008000"/>
                <w:sz w:val="17"/>
                <w:shd w:val="clear" w:color="auto" w:fill="FFFFFF"/>
              </w:rPr>
            </w:pPr>
            <w:r w:rsidRPr="00151223">
              <w:rPr>
                <w:b w:val="0"/>
                <w:noProof/>
                <w:shd w:val="clear" w:color="auto" w:fill="FFFFFF"/>
              </w:rPr>
              <mc:AlternateContent>
                <mc:Choice Requires="wps">
                  <w:drawing>
                    <wp:anchor distT="0" distB="0" distL="114300" distR="114300" simplePos="0" relativeHeight="252395520" behindDoc="0" locked="0" layoutInCell="1" allowOverlap="1" wp14:anchorId="3973F7E6" wp14:editId="7BEF932A">
                      <wp:simplePos x="0" y="0"/>
                      <wp:positionH relativeFrom="column">
                        <wp:posOffset>139700</wp:posOffset>
                      </wp:positionH>
                      <wp:positionV relativeFrom="page">
                        <wp:posOffset>3828568</wp:posOffset>
                      </wp:positionV>
                      <wp:extent cx="197485" cy="197485"/>
                      <wp:effectExtent l="0" t="0" r="12065" b="12065"/>
                      <wp:wrapNone/>
                      <wp:docPr id="1002" name="Oval 10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6CB29" w14:textId="67792A04" w:rsidR="00EE7FC1" w:rsidRPr="00FE69B0" w:rsidRDefault="00EE7FC1" w:rsidP="00464223">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3F7E6" id="Oval 1002" o:spid="_x0000_s1602" style="position:absolute;left:0;text-align:left;margin-left:11pt;margin-top:301.45pt;width:15.55pt;height:15.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" fillcolor="yellow" strokecolor="black [3213]" strokeweight=".5pt">
                      <v:stroke joinstyle="miter"/>
                      <v:textbox inset="0,0,0,0">
                        <w:txbxContent>
                          <w:p w14:paraId="5AD6CB29" w14:textId="67792A04" w:rsidR="00EE7FC1" w:rsidRPr="00FE69B0" w:rsidRDefault="00EE7FC1" w:rsidP="00464223">
                            <w:pPr>
                              <w:jc w:val="center"/>
                              <w:rPr>
                                <w:color w:val="000000" w:themeColor="text1"/>
                              </w:rPr>
                            </w:pPr>
                            <w:r>
                              <w:rPr>
                                <w:color w:val="000000" w:themeColor="text1"/>
                              </w:rPr>
                              <w:t>14</w:t>
                            </w:r>
                          </w:p>
                        </w:txbxContent>
                      </v:textbox>
                      <w10:wrap anchory="page"/>
                    </v:oval>
                  </w:pict>
                </mc:Fallback>
              </mc:AlternateContent>
            </w:r>
            <w:r w:rsidR="00902E43">
              <w:t>Value Type:</w:t>
            </w:r>
            <w:r w:rsidR="00902E43">
              <w:rPr>
                <w:rStyle w:val="Emphasis"/>
                <w:rFonts w:ascii="Verdana" w:hAnsi="Verdana"/>
                <w:b w:val="0"/>
                <w:bCs/>
                <w:i w:val="0"/>
                <w:iCs w:val="0"/>
                <w:color w:val="008000"/>
                <w:sz w:val="17"/>
                <w:shd w:val="clear" w:color="auto" w:fill="FFFFFF"/>
              </w:rPr>
              <w:t>*</w:t>
            </w:r>
          </w:p>
          <w:p w14:paraId="5CD4DAFE" w14:textId="788630B9" w:rsidR="00902E43" w:rsidRDefault="00902E43" w:rsidP="002F162C">
            <w:pPr>
              <w:pStyle w:val="BodyText2"/>
            </w:pPr>
            <w:r>
              <w:rPr>
                <w:noProof/>
              </w:rPr>
              <w:drawing>
                <wp:inline distT="0" distB="0" distL="0" distR="0" wp14:anchorId="6AF03688" wp14:editId="07884E8D">
                  <wp:extent cx="1683407" cy="2095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6CE2392F" w14:textId="505CC5E2" w:rsidR="007B0A9C" w:rsidRPr="00440130" w:rsidRDefault="007B0A9C" w:rsidP="007B0A9C">
            <w:pPr>
              <w:pStyle w:val="BodyTextBold"/>
              <w:rPr>
                <w:rStyle w:val="Emphasis"/>
                <w:rFonts w:ascii="Verdana" w:hAnsi="Verdana"/>
                <w:b w:val="0"/>
                <w:bCs/>
                <w:i w:val="0"/>
                <w:iCs w:val="0"/>
                <w:color w:val="auto"/>
                <w:sz w:val="17"/>
                <w:shd w:val="clear" w:color="auto" w:fill="FFFFFF"/>
              </w:rPr>
            </w:pPr>
            <w:r>
              <w:t>Other Value Type:</w:t>
            </w:r>
            <w:r>
              <w:rPr>
                <w:rStyle w:val="Emphasis"/>
                <w:rFonts w:ascii="Verdana" w:hAnsi="Verdana"/>
                <w:b w:val="0"/>
                <w:bCs/>
                <w:i w:val="0"/>
                <w:iCs w:val="0"/>
                <w:color w:val="008000"/>
                <w:sz w:val="17"/>
                <w:shd w:val="clear" w:color="auto" w:fill="FFFFFF"/>
              </w:rPr>
              <w:t>*</w:t>
            </w:r>
            <w:r w:rsidRPr="00440130">
              <w:rPr>
                <w:b w:val="0"/>
                <w:bCs/>
                <w:color w:val="auto"/>
                <w:highlight w:val="yellow"/>
              </w:rPr>
              <w:t xml:space="preserve"> (If Other is selected)</w:t>
            </w:r>
          </w:p>
          <w:p w14:paraId="3DB8A407" w14:textId="77777777" w:rsidR="007B0A9C" w:rsidRDefault="007B0A9C" w:rsidP="007B0A9C">
            <w:pPr>
              <w:pStyle w:val="BodyText2"/>
            </w:pPr>
            <w:r>
              <w:rPr>
                <w:noProof/>
                <w:bdr w:val="none" w:sz="0" w:space="0" w:color="auto"/>
              </w:rPr>
              <mc:AlternateContent>
                <mc:Choice Requires="wps">
                  <w:drawing>
                    <wp:inline distT="0" distB="0" distL="0" distR="0" wp14:anchorId="2424BE95" wp14:editId="30B02C7A">
                      <wp:extent cx="5010912" cy="552450"/>
                      <wp:effectExtent l="0" t="0" r="18415" b="19050"/>
                      <wp:docPr id="941" name="Rectangle 941"/>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3851FC" id="Rectangle 941"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" fillcolor="white [3212]" strokecolor="#bfbfbf [2412]" strokeweight="1pt">
                      <w10:anchorlock/>
                    </v:rect>
                  </w:pict>
                </mc:Fallback>
              </mc:AlternateContent>
            </w:r>
          </w:p>
          <w:p w14:paraId="6F79865E" w14:textId="77777777" w:rsidR="007B0A9C" w:rsidRDefault="007B0A9C" w:rsidP="007B0A9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500 chars)</w:t>
            </w:r>
          </w:p>
          <w:p w14:paraId="73393DD6" w14:textId="77777777" w:rsidR="007B0A9C" w:rsidRDefault="007B0A9C" w:rsidP="002F162C">
            <w:pPr>
              <w:pStyle w:val="BodyText2"/>
            </w:pPr>
          </w:p>
        </w:tc>
        <w:tc>
          <w:tcPr>
            <w:tcW w:w="250" w:type="dxa"/>
            <w:tcBorders>
              <w:top w:val="nil"/>
              <w:bottom w:val="nil"/>
            </w:tcBorders>
            <w:tcMar>
              <w:left w:w="0" w:type="dxa"/>
              <w:right w:w="0" w:type="dxa"/>
            </w:tcMar>
          </w:tcPr>
          <w:p w14:paraId="76062D74" w14:textId="77777777" w:rsidR="00902E43" w:rsidRPr="00503AD1" w:rsidRDefault="00902E43" w:rsidP="002F162C">
            <w:pPr>
              <w:rPr>
                <w:sz w:val="8"/>
                <w:szCs w:val="8"/>
              </w:rPr>
            </w:pPr>
            <w:r>
              <w:rPr>
                <w:sz w:val="8"/>
                <w:szCs w:val="8"/>
              </w:rPr>
              <w:tab/>
            </w:r>
          </w:p>
        </w:tc>
        <w:tc>
          <w:tcPr>
            <w:tcW w:w="4239" w:type="dxa"/>
            <w:vMerge/>
          </w:tcPr>
          <w:p w14:paraId="660ABEF0" w14:textId="77777777" w:rsidR="00902E43" w:rsidRDefault="00902E43" w:rsidP="002F162C"/>
        </w:tc>
      </w:tr>
      <w:tr w:rsidR="00902E43" w14:paraId="2C191E29" w14:textId="77777777" w:rsidTr="00CE525F">
        <w:trPr>
          <w:trHeight w:val="368"/>
        </w:trPr>
        <w:tc>
          <w:tcPr>
            <w:tcW w:w="10489" w:type="dxa"/>
            <w:gridSpan w:val="5"/>
            <w:vMerge w:val="restart"/>
            <w:shd w:val="clear" w:color="auto" w:fill="324D57"/>
            <w:vAlign w:val="center"/>
          </w:tcPr>
          <w:p w14:paraId="0C705798" w14:textId="77777777" w:rsidR="00902E43" w:rsidRPr="00503AD1" w:rsidRDefault="00902E4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CDD17F1" w14:textId="77777777" w:rsidR="00902E43" w:rsidRPr="00503AD1" w:rsidRDefault="00902E4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8EC5B74" w14:textId="77777777" w:rsidR="00902E43" w:rsidRPr="00503AD1" w:rsidRDefault="00902E43" w:rsidP="002E57E2">
            <w:pPr>
              <w:keepNext/>
              <w:rPr>
                <w:sz w:val="8"/>
                <w:szCs w:val="8"/>
              </w:rPr>
            </w:pPr>
          </w:p>
        </w:tc>
        <w:tc>
          <w:tcPr>
            <w:tcW w:w="4239" w:type="dxa"/>
            <w:shd w:val="clear" w:color="auto" w:fill="324D57"/>
            <w:vAlign w:val="center"/>
          </w:tcPr>
          <w:p w14:paraId="7E7D6859" w14:textId="77777777" w:rsidR="00902E43" w:rsidRPr="00503AD1" w:rsidRDefault="00902E4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78</w:t>
            </w:r>
            <w:r w:rsidRPr="00503AD1">
              <w:rPr>
                <w:rFonts w:cs="Arial"/>
                <w:b/>
                <w:noProof/>
                <w:color w:val="FFFFFF" w:themeColor="background1"/>
                <w:sz w:val="20"/>
                <w:szCs w:val="20"/>
              </w:rPr>
              <w:fldChar w:fldCharType="end"/>
            </w:r>
          </w:p>
        </w:tc>
      </w:tr>
      <w:tr w:rsidR="00902E43" w14:paraId="506A360B" w14:textId="77777777" w:rsidTr="00CE525F">
        <w:trPr>
          <w:trHeight w:val="503"/>
        </w:trPr>
        <w:tc>
          <w:tcPr>
            <w:tcW w:w="10489" w:type="dxa"/>
            <w:gridSpan w:val="5"/>
            <w:vMerge/>
            <w:tcBorders>
              <w:bottom w:val="single" w:sz="4" w:space="0" w:color="auto"/>
            </w:tcBorders>
            <w:shd w:val="clear" w:color="auto" w:fill="324D57"/>
            <w:vAlign w:val="center"/>
          </w:tcPr>
          <w:p w14:paraId="5AA6E03D" w14:textId="77777777" w:rsidR="00902E43" w:rsidRDefault="00902E43" w:rsidP="002E57E2">
            <w:pPr>
              <w:keepNext/>
              <w:jc w:val="center"/>
            </w:pPr>
          </w:p>
        </w:tc>
        <w:tc>
          <w:tcPr>
            <w:tcW w:w="250" w:type="dxa"/>
            <w:tcBorders>
              <w:top w:val="nil"/>
              <w:bottom w:val="nil"/>
            </w:tcBorders>
            <w:tcMar>
              <w:left w:w="0" w:type="dxa"/>
              <w:right w:w="0" w:type="dxa"/>
            </w:tcMar>
          </w:tcPr>
          <w:p w14:paraId="4EF559BA" w14:textId="77777777" w:rsidR="00902E43" w:rsidRPr="00503AD1" w:rsidRDefault="00902E43" w:rsidP="002E57E2">
            <w:pPr>
              <w:keepNext/>
              <w:rPr>
                <w:sz w:val="8"/>
                <w:szCs w:val="8"/>
              </w:rPr>
            </w:pPr>
          </w:p>
        </w:tc>
        <w:tc>
          <w:tcPr>
            <w:tcW w:w="4239" w:type="dxa"/>
            <w:tcMar>
              <w:left w:w="58" w:type="dxa"/>
              <w:right w:w="58" w:type="dxa"/>
            </w:tcMar>
          </w:tcPr>
          <w:p w14:paraId="35801F0B" w14:textId="3AA3A0A7" w:rsidR="00902E43" w:rsidRPr="00503AD1" w:rsidRDefault="00902E43" w:rsidP="002E57E2">
            <w:pPr>
              <w:keepNext/>
              <w:spacing w:before="60"/>
              <w:rPr>
                <w:rFonts w:cs="Arial"/>
                <w:szCs w:val="18"/>
              </w:rPr>
            </w:pPr>
            <w:r w:rsidRPr="00503AD1">
              <w:rPr>
                <w:rFonts w:cs="Arial"/>
                <w:szCs w:val="18"/>
              </w:rPr>
              <w:t xml:space="preserve">Page ID: </w:t>
            </w:r>
            <w:r w:rsidR="001114C7">
              <w:rPr>
                <w:rFonts w:cs="Arial"/>
                <w:szCs w:val="18"/>
              </w:rPr>
              <w:t>3.3.1</w:t>
            </w:r>
          </w:p>
          <w:p w14:paraId="0F33C71C" w14:textId="77777777" w:rsidR="00902E43" w:rsidRDefault="00902E43" w:rsidP="002E57E2">
            <w:pPr>
              <w:keepNext/>
              <w:spacing w:before="60"/>
            </w:pPr>
            <w:r w:rsidRPr="00503AD1">
              <w:rPr>
                <w:rFonts w:cs="Arial"/>
                <w:szCs w:val="18"/>
              </w:rPr>
              <w:t xml:space="preserve">Page Title: </w:t>
            </w:r>
            <w:r w:rsidRPr="00F00DCA">
              <w:rPr>
                <w:rFonts w:cs="Arial"/>
                <w:szCs w:val="18"/>
              </w:rPr>
              <w:t>A Add/Edit Community-Level Outcome Data for Subrecipients</w:t>
            </w:r>
            <w:r>
              <w:rPr>
                <w:rFonts w:cs="Arial"/>
                <w:szCs w:val="18"/>
              </w:rPr>
              <w:t xml:space="preserve"> </w:t>
            </w:r>
            <w:r w:rsidRPr="008F1ECE">
              <w:rPr>
                <w:rFonts w:cs="Arial"/>
                <w:i/>
                <w:iCs/>
                <w:szCs w:val="18"/>
              </w:rPr>
              <w:t>(continued)</w:t>
            </w:r>
          </w:p>
        </w:tc>
      </w:tr>
      <w:tr w:rsidR="00902E43" w14:paraId="77B60E43" w14:textId="77777777" w:rsidTr="00CE525F">
        <w:tc>
          <w:tcPr>
            <w:tcW w:w="985" w:type="dxa"/>
            <w:tcBorders>
              <w:bottom w:val="single" w:sz="4" w:space="0" w:color="auto"/>
              <w:right w:val="nil"/>
            </w:tcBorders>
            <w:shd w:val="clear" w:color="auto" w:fill="F2F2F2" w:themeFill="background1" w:themeFillShade="F2"/>
            <w:vAlign w:val="center"/>
          </w:tcPr>
          <w:p w14:paraId="15A818AB" w14:textId="77777777" w:rsidR="00902E43" w:rsidRPr="00503AD1" w:rsidRDefault="00902E4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CC71556" w14:textId="77777777" w:rsidR="00902E43" w:rsidRPr="00503AD1" w:rsidRDefault="00902E4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2C8A6D71" w14:textId="77777777" w:rsidR="00902E43" w:rsidRPr="00503AD1" w:rsidRDefault="00902E4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559562CA" w14:textId="77777777" w:rsidR="00902E43" w:rsidRPr="00503AD1" w:rsidRDefault="00902E4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EFBB7F2" w14:textId="77777777" w:rsidR="00902E43" w:rsidRPr="00503AD1" w:rsidRDefault="00902E4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9CCB393" w14:textId="77777777" w:rsidR="00902E43" w:rsidRPr="00503AD1" w:rsidRDefault="00902E4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3D12077D" w14:textId="77777777" w:rsidR="00902E43" w:rsidRPr="00503AD1" w:rsidRDefault="00902E43" w:rsidP="002E57E2">
            <w:pPr>
              <w:keepNext/>
              <w:spacing w:before="40" w:after="40"/>
              <w:rPr>
                <w:b/>
              </w:rPr>
            </w:pPr>
            <w:r w:rsidRPr="00503AD1">
              <w:rPr>
                <w:b/>
              </w:rPr>
              <w:t>Page Details</w:t>
            </w:r>
          </w:p>
        </w:tc>
      </w:tr>
      <w:tr w:rsidR="00902E43" w14:paraId="70C14E2B" w14:textId="77777777" w:rsidTr="00CE525F">
        <w:tc>
          <w:tcPr>
            <w:tcW w:w="10489" w:type="dxa"/>
            <w:gridSpan w:val="5"/>
            <w:tcBorders>
              <w:bottom w:val="nil"/>
            </w:tcBorders>
          </w:tcPr>
          <w:p w14:paraId="1E4E27F6" w14:textId="77777777" w:rsidR="00902E43" w:rsidRPr="002E57E2" w:rsidRDefault="00902E43" w:rsidP="002E57E2">
            <w:pPr>
              <w:pStyle w:val="Webaddress"/>
              <w:keepNext/>
              <w:rPr>
                <w:sz w:val="17"/>
                <w:szCs w:val="17"/>
                <w:u w:val="none"/>
              </w:rPr>
            </w:pPr>
            <w:r w:rsidRPr="002E57E2">
              <w:rPr>
                <w:sz w:val="17"/>
                <w:szCs w:val="17"/>
              </w:rPr>
              <w:t>Outcome Data</w:t>
            </w:r>
            <w:r w:rsidRPr="002E57E2">
              <w:rPr>
                <w:sz w:val="17"/>
                <w:szCs w:val="17"/>
                <w:u w:val="none"/>
              </w:rPr>
              <w:t xml:space="preserve"> &gt; </w:t>
            </w:r>
            <w:r w:rsidRPr="002E57E2">
              <w:rPr>
                <w:sz w:val="17"/>
                <w:szCs w:val="17"/>
              </w:rPr>
              <w:t>Community-Level Outcome Data for Subrecipients</w:t>
            </w:r>
            <w:r w:rsidRPr="002E57E2">
              <w:rPr>
                <w:sz w:val="17"/>
                <w:szCs w:val="17"/>
                <w:u w:val="none"/>
              </w:rPr>
              <w:t xml:space="preserve"> &gt;</w:t>
            </w:r>
            <w:r w:rsidRPr="002E57E2">
              <w:rPr>
                <w:sz w:val="17"/>
                <w:szCs w:val="17"/>
              </w:rPr>
              <w:t xml:space="preserve"> Add/Edit Community-Level Outcome Data for Subrecipients</w:t>
            </w:r>
          </w:p>
        </w:tc>
        <w:tc>
          <w:tcPr>
            <w:tcW w:w="250" w:type="dxa"/>
            <w:tcBorders>
              <w:top w:val="nil"/>
              <w:bottom w:val="nil"/>
            </w:tcBorders>
            <w:tcMar>
              <w:left w:w="0" w:type="dxa"/>
              <w:right w:w="0" w:type="dxa"/>
            </w:tcMar>
          </w:tcPr>
          <w:p w14:paraId="375FD984" w14:textId="77777777" w:rsidR="00902E43" w:rsidRPr="00503AD1" w:rsidRDefault="00902E43" w:rsidP="002E57E2">
            <w:pPr>
              <w:keepNext/>
              <w:rPr>
                <w:sz w:val="8"/>
                <w:szCs w:val="8"/>
              </w:rPr>
            </w:pPr>
          </w:p>
        </w:tc>
        <w:tc>
          <w:tcPr>
            <w:tcW w:w="4239" w:type="dxa"/>
            <w:vMerge w:val="restart"/>
            <w:tcMar>
              <w:left w:w="58" w:type="dxa"/>
              <w:right w:w="58" w:type="dxa"/>
            </w:tcMar>
          </w:tcPr>
          <w:p w14:paraId="1A5B1DE7" w14:textId="3B2199A7" w:rsidR="004831D0" w:rsidRDefault="004831D0" w:rsidP="00B75536">
            <w:pPr>
              <w:pStyle w:val="ListParagraph"/>
              <w:spacing w:before="120"/>
            </w:pPr>
            <w:r>
              <w:t>17.</w:t>
            </w:r>
            <w:r>
              <w:tab/>
            </w:r>
            <w:r w:rsidRPr="00C9308E">
              <w:rPr>
                <w:b/>
                <w:bCs/>
              </w:rPr>
              <w:t>Calculated Value</w:t>
            </w:r>
            <w:r w:rsidRPr="00C9308E">
              <w:t xml:space="preserve"> will be a free text field that only accepts numeric values and decimals.</w:t>
            </w:r>
          </w:p>
          <w:p w14:paraId="3496DD3E" w14:textId="53E5DC91" w:rsidR="004831D0" w:rsidRDefault="004831D0" w:rsidP="00B75536">
            <w:pPr>
              <w:pStyle w:val="ListParagraph"/>
            </w:pPr>
            <w:r>
              <w:t>18.</w:t>
            </w:r>
            <w:r>
              <w:tab/>
            </w:r>
            <w:r w:rsidRPr="00FE614F">
              <w:rPr>
                <w:b/>
                <w:bCs/>
              </w:rPr>
              <w:t>Standard Error</w:t>
            </w:r>
            <w:r>
              <w:t xml:space="preserve"> will be f</w:t>
            </w:r>
            <w:r w:rsidRPr="00F31E84">
              <w:t xml:space="preserve">ree text field </w:t>
            </w:r>
            <w:r w:rsidRPr="00C9308E">
              <w:t>that only accepts numeric values and decimals.</w:t>
            </w:r>
          </w:p>
          <w:p w14:paraId="1AB26174" w14:textId="1EF05A7F" w:rsidR="004831D0" w:rsidRDefault="004831D0" w:rsidP="00B75536">
            <w:pPr>
              <w:pStyle w:val="ListParagraph"/>
            </w:pPr>
            <w:r>
              <w:t>19.</w:t>
            </w:r>
            <w:r>
              <w:tab/>
            </w:r>
            <w:r w:rsidRPr="00FE614F">
              <w:rPr>
                <w:b/>
                <w:bCs/>
              </w:rPr>
              <w:t xml:space="preserve">Standard Deviation </w:t>
            </w:r>
            <w:r>
              <w:t>will be f</w:t>
            </w:r>
            <w:r w:rsidRPr="00F31E84">
              <w:t xml:space="preserve">ree text field </w:t>
            </w:r>
            <w:r w:rsidRPr="00C9308E">
              <w:t>that only accepts numeric values and decimals.</w:t>
            </w:r>
          </w:p>
          <w:p w14:paraId="48514F05" w14:textId="017C79E7" w:rsidR="004831D0" w:rsidRDefault="004831D0" w:rsidP="00B75536">
            <w:pPr>
              <w:pStyle w:val="ListParagraph"/>
            </w:pPr>
            <w:r>
              <w:t>20.</w:t>
            </w:r>
            <w:r>
              <w:tab/>
            </w:r>
            <w:r w:rsidRPr="00FE614F">
              <w:rPr>
                <w:b/>
                <w:bCs/>
              </w:rPr>
              <w:t xml:space="preserve">Survey Item Valid N </w:t>
            </w:r>
            <w:r>
              <w:t>will be f</w:t>
            </w:r>
            <w:r w:rsidRPr="00F31E84">
              <w:t xml:space="preserve">ree text field </w:t>
            </w:r>
            <w:r w:rsidRPr="00C9308E">
              <w:t>that only accepts numeric values and decimals.</w:t>
            </w:r>
          </w:p>
          <w:p w14:paraId="6FFBA007" w14:textId="77777777" w:rsidR="00902E43" w:rsidRDefault="004831D0" w:rsidP="00B75536">
            <w:pPr>
              <w:pStyle w:val="ListParagraph"/>
            </w:pPr>
            <w:r>
              <w:t>21.</w:t>
            </w:r>
            <w:r>
              <w:tab/>
            </w:r>
            <w:r w:rsidRPr="00FE614F">
              <w:t>Free text field that allows up to 1,500 characters</w:t>
            </w:r>
            <w:r>
              <w:t>.</w:t>
            </w:r>
          </w:p>
          <w:p w14:paraId="23372CD3" w14:textId="6B338DD7" w:rsidR="00E104B8" w:rsidRDefault="00E104B8" w:rsidP="00440130">
            <w:pPr>
              <w:pStyle w:val="ListParagraph"/>
            </w:pPr>
            <w:r>
              <w:t xml:space="preserve">22. </w:t>
            </w:r>
            <w:r w:rsidRPr="00A706E0">
              <w:t>Clicking the “Save” button will save the record and</w:t>
            </w:r>
            <w:r>
              <w:t xml:space="preserve"> </w:t>
            </w:r>
            <w:r w:rsidRPr="00A706E0">
              <w:t xml:space="preserve">return the user to the </w:t>
            </w:r>
            <w:r w:rsidRPr="00F00DCA">
              <w:t>Community-Level Outcome Data for Subrecipients</w:t>
            </w:r>
            <w:r w:rsidRPr="00A706E0">
              <w:t xml:space="preserve"> listing page (</w:t>
            </w:r>
            <w:r>
              <w:t>3.3</w:t>
            </w:r>
            <w:r w:rsidRPr="00A706E0">
              <w:t>). If not all fields required to save are completed or invalid data is entered, user will be prevented from saving and a message will list the fields and related issues.</w:t>
            </w:r>
          </w:p>
          <w:p w14:paraId="16BF4CEF" w14:textId="459982F8" w:rsidR="00E104B8" w:rsidRDefault="00E104B8" w:rsidP="00F03F36">
            <w:pPr>
              <w:pStyle w:val="ListParagraph"/>
            </w:pPr>
            <w:r>
              <w:t>23.</w:t>
            </w:r>
            <w:r>
              <w:tab/>
            </w:r>
            <w:r w:rsidRPr="00A706E0">
              <w:t>Clicking the “Cancel” button will not save any</w:t>
            </w:r>
            <w:r>
              <w:t xml:space="preserve"> </w:t>
            </w:r>
            <w:r w:rsidRPr="00A706E0">
              <w:t>changes and will re</w:t>
            </w:r>
            <w:r>
              <w:t xml:space="preserve">turn the user to </w:t>
            </w:r>
            <w:r w:rsidRPr="00F00DCA">
              <w:t>Community-Level Outcome Data for Subrecipients</w:t>
            </w:r>
            <w:r w:rsidRPr="0000033B">
              <w:t xml:space="preserve"> </w:t>
            </w:r>
            <w:r w:rsidRPr="00A706E0">
              <w:t>listing page (</w:t>
            </w:r>
            <w:r>
              <w:t>3.3</w:t>
            </w:r>
            <w:r w:rsidRPr="00A706E0">
              <w:t>).</w:t>
            </w:r>
          </w:p>
          <w:p w14:paraId="73286BED" w14:textId="7F18A777" w:rsidR="00E104B8" w:rsidRDefault="00E104B8" w:rsidP="00F03F36">
            <w:pPr>
              <w:pStyle w:val="ListParagraph"/>
            </w:pPr>
            <w:r>
              <w:t>24.</w:t>
            </w:r>
            <w:r>
              <w:tab/>
            </w:r>
            <w:r w:rsidRPr="00A706E0">
              <w:t>Clicking the “Delete” button will delete the record</w:t>
            </w:r>
            <w:r>
              <w:t xml:space="preserve"> </w:t>
            </w:r>
            <w:r w:rsidRPr="00A706E0">
              <w:t xml:space="preserve">and return the user to the </w:t>
            </w:r>
            <w:r w:rsidRPr="00F00DCA">
              <w:t>Community-Level Outcome Data for Subrecipients</w:t>
            </w:r>
            <w:r>
              <w:t xml:space="preserve"> listing page (3.3</w:t>
            </w:r>
            <w:r w:rsidRPr="00A706E0">
              <w:t>).</w:t>
            </w:r>
          </w:p>
        </w:tc>
      </w:tr>
      <w:tr w:rsidR="00902E43" w14:paraId="1682977C" w14:textId="77777777" w:rsidTr="00CE525F">
        <w:trPr>
          <w:trHeight w:val="9611"/>
        </w:trPr>
        <w:tc>
          <w:tcPr>
            <w:tcW w:w="10489" w:type="dxa"/>
            <w:gridSpan w:val="5"/>
            <w:tcBorders>
              <w:top w:val="nil"/>
            </w:tcBorders>
          </w:tcPr>
          <w:p w14:paraId="69AFD798" w14:textId="28649CD3" w:rsidR="00902E43" w:rsidRDefault="004831D0" w:rsidP="002F162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99616" behindDoc="0" locked="0" layoutInCell="1" allowOverlap="1" wp14:anchorId="12BEE48C" wp14:editId="73A40593">
                      <wp:simplePos x="0" y="0"/>
                      <wp:positionH relativeFrom="column">
                        <wp:posOffset>153619</wp:posOffset>
                      </wp:positionH>
                      <wp:positionV relativeFrom="page">
                        <wp:posOffset>123418</wp:posOffset>
                      </wp:positionV>
                      <wp:extent cx="197485" cy="197485"/>
                      <wp:effectExtent l="0" t="0" r="12065" b="12065"/>
                      <wp:wrapNone/>
                      <wp:docPr id="1020" name="Oval 10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692B2" w14:textId="3F771B0C" w:rsidR="00EE7FC1" w:rsidRPr="00FE69B0" w:rsidRDefault="00EE7FC1" w:rsidP="00FE69B0">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EE48C" id="Oval 1020" o:spid="_x0000_s1603" style="position:absolute;left:0;text-align:left;margin-left:12.1pt;margin-top:9.7pt;width:15.55pt;height:15.5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" fillcolor="yellow" strokecolor="black [3213]" strokeweight=".5pt">
                      <v:stroke joinstyle="miter"/>
                      <v:textbox inset="0,0,0,0">
                        <w:txbxContent>
                          <w:p w14:paraId="192692B2" w14:textId="3F771B0C" w:rsidR="00EE7FC1" w:rsidRPr="00FE69B0" w:rsidRDefault="00EE7FC1" w:rsidP="00FE69B0">
                            <w:pPr>
                              <w:jc w:val="center"/>
                              <w:rPr>
                                <w:color w:val="000000" w:themeColor="text1"/>
                              </w:rPr>
                            </w:pPr>
                            <w:r w:rsidRPr="00FE69B0">
                              <w:rPr>
                                <w:color w:val="000000" w:themeColor="text1"/>
                              </w:rPr>
                              <w:t>1</w:t>
                            </w:r>
                            <w:r>
                              <w:rPr>
                                <w:color w:val="000000" w:themeColor="text1"/>
                              </w:rPr>
                              <w:t>7</w:t>
                            </w:r>
                          </w:p>
                        </w:txbxContent>
                      </v:textbox>
                      <w10:wrap anchory="page"/>
                    </v:oval>
                  </w:pict>
                </mc:Fallback>
              </mc:AlternateContent>
            </w:r>
            <w:r w:rsidR="00902E43" w:rsidRPr="003318DD">
              <w:t xml:space="preserve">Calculated </w:t>
            </w:r>
            <w:r w:rsidR="00902E43">
              <w:t>Value</w:t>
            </w:r>
            <w:r w:rsidR="00902E43" w:rsidRPr="003318DD">
              <w:t>:</w:t>
            </w:r>
            <w:r w:rsidR="00902E43">
              <w:rPr>
                <w:rStyle w:val="Emphasis"/>
                <w:rFonts w:ascii="Verdana" w:hAnsi="Verdana"/>
                <w:b w:val="0"/>
                <w:bCs/>
                <w:i w:val="0"/>
                <w:iCs w:val="0"/>
                <w:color w:val="008000"/>
                <w:sz w:val="17"/>
                <w:shd w:val="clear" w:color="auto" w:fill="FFFFFF"/>
              </w:rPr>
              <w:t>*</w:t>
            </w:r>
          </w:p>
          <w:p w14:paraId="19EEE33F" w14:textId="2505A17B" w:rsidR="00902E43" w:rsidRDefault="00902E43" w:rsidP="002F162C">
            <w:pPr>
              <w:pStyle w:val="BodyTextBold"/>
              <w:spacing w:before="0"/>
              <w:rPr>
                <w:shd w:val="clear" w:color="auto" w:fill="FFFFFF"/>
              </w:rPr>
            </w:pPr>
            <w:r>
              <w:rPr>
                <w:noProof/>
                <w:bdr w:val="none" w:sz="0" w:space="0" w:color="auto"/>
              </w:rPr>
              <mc:AlternateContent>
                <mc:Choice Requires="wps">
                  <w:drawing>
                    <wp:inline distT="0" distB="0" distL="0" distR="0" wp14:anchorId="6FA3BACE" wp14:editId="5DCC69EA">
                      <wp:extent cx="1028700" cy="190500"/>
                      <wp:effectExtent l="0" t="0" r="19050" b="19050"/>
                      <wp:docPr id="942" name="Rectangle 942"/>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7899A0" id="Rectangle 942"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ApdNla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7C90B97B" w14:textId="58BB6773" w:rsidR="00902E43" w:rsidRDefault="004831D0" w:rsidP="007B0A9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401664" behindDoc="0" locked="0" layoutInCell="1" allowOverlap="1" wp14:anchorId="6955CFB9" wp14:editId="4F3EB274">
                      <wp:simplePos x="0" y="0"/>
                      <wp:positionH relativeFrom="column">
                        <wp:posOffset>137795</wp:posOffset>
                      </wp:positionH>
                      <wp:positionV relativeFrom="page">
                        <wp:posOffset>649859</wp:posOffset>
                      </wp:positionV>
                      <wp:extent cx="197485" cy="197485"/>
                      <wp:effectExtent l="0" t="0" r="12065" b="12065"/>
                      <wp:wrapNone/>
                      <wp:docPr id="1027" name="Oval 10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D819D" w14:textId="431C7768" w:rsidR="00EE7FC1" w:rsidRPr="00FE69B0" w:rsidRDefault="00EE7FC1" w:rsidP="004831D0">
                                  <w:pPr>
                                    <w:jc w:val="center"/>
                                    <w:rPr>
                                      <w:color w:val="000000" w:themeColor="text1"/>
                                    </w:rPr>
                                  </w:pPr>
                                  <w:r w:rsidRPr="00FE69B0">
                                    <w:rPr>
                                      <w:color w:val="000000" w:themeColor="text1"/>
                                    </w:rPr>
                                    <w:t>1</w:t>
                                  </w: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5CFB9" id="Oval 1027" o:spid="_x0000_s1604" style="position:absolute;left:0;text-align:left;margin-left:10.85pt;margin-top:51.15pt;width:15.55pt;height:15.5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" fillcolor="yellow" strokecolor="black [3213]" strokeweight=".5pt">
                      <v:stroke joinstyle="miter"/>
                      <v:textbox inset="0,0,0,0">
                        <w:txbxContent>
                          <w:p w14:paraId="6F5D819D" w14:textId="431C7768" w:rsidR="00EE7FC1" w:rsidRPr="00FE69B0" w:rsidRDefault="00EE7FC1" w:rsidP="004831D0">
                            <w:pPr>
                              <w:jc w:val="center"/>
                              <w:rPr>
                                <w:color w:val="000000" w:themeColor="text1"/>
                              </w:rPr>
                            </w:pPr>
                            <w:r w:rsidRPr="00FE69B0">
                              <w:rPr>
                                <w:color w:val="000000" w:themeColor="text1"/>
                              </w:rPr>
                              <w:t>1</w:t>
                            </w:r>
                            <w:r>
                              <w:rPr>
                                <w:color w:val="000000" w:themeColor="text1"/>
                              </w:rPr>
                              <w:t>8</w:t>
                            </w:r>
                          </w:p>
                        </w:txbxContent>
                      </v:textbox>
                      <w10:wrap anchory="page"/>
                    </v:oval>
                  </w:pict>
                </mc:Fallback>
              </mc:AlternateContent>
            </w:r>
            <w:r w:rsidR="00902E43">
              <w:rPr>
                <w:shd w:val="clear" w:color="auto" w:fill="FFFFFF"/>
              </w:rPr>
              <w:t>Standard Error:</w:t>
            </w:r>
            <w:r w:rsidR="00902E43" w:rsidRPr="00044F0F">
              <w:rPr>
                <w:highlight w:val="yellow"/>
              </w:rPr>
              <w:t xml:space="preserve"> </w:t>
            </w:r>
          </w:p>
          <w:p w14:paraId="57289C78" w14:textId="4066FEB8" w:rsidR="00902E43" w:rsidRDefault="00902E43" w:rsidP="002F162C">
            <w:pPr>
              <w:pStyle w:val="BodyText2"/>
            </w:pPr>
            <w:r>
              <w:rPr>
                <w:noProof/>
                <w:bdr w:val="none" w:sz="0" w:space="0" w:color="auto"/>
              </w:rPr>
              <mc:AlternateContent>
                <mc:Choice Requires="wps">
                  <w:drawing>
                    <wp:inline distT="0" distB="0" distL="0" distR="0" wp14:anchorId="4BC09554" wp14:editId="14645F35">
                      <wp:extent cx="1028700" cy="190500"/>
                      <wp:effectExtent l="0" t="0" r="19050" b="19050"/>
                      <wp:docPr id="943" name="Rectangle 943"/>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C0E7E" id="Rectangle 943"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" filled="f" strokecolor="#d8d8d8 [2732]" strokeweight="1pt">
                      <w10:anchorlock/>
                    </v:rect>
                  </w:pict>
                </mc:Fallback>
              </mc:AlternateContent>
            </w:r>
          </w:p>
          <w:p w14:paraId="4C0779F1" w14:textId="57701AA5" w:rsidR="00902E43" w:rsidRDefault="004831D0" w:rsidP="007B0A9C">
            <w:pPr>
              <w:pStyle w:val="BodyTextBold"/>
              <w:rPr>
                <w:shd w:val="clear" w:color="auto" w:fill="FFFFFF"/>
              </w:rPr>
            </w:pPr>
            <w:r w:rsidRPr="00B07045">
              <w:rPr>
                <w:noProof/>
              </w:rPr>
              <mc:AlternateContent>
                <mc:Choice Requires="wps">
                  <w:drawing>
                    <wp:anchor distT="0" distB="0" distL="114300" distR="114300" simplePos="0" relativeHeight="252403712" behindDoc="0" locked="0" layoutInCell="1" allowOverlap="1" wp14:anchorId="50233465" wp14:editId="5B5E00E3">
                      <wp:simplePos x="0" y="0"/>
                      <wp:positionH relativeFrom="column">
                        <wp:posOffset>145110</wp:posOffset>
                      </wp:positionH>
                      <wp:positionV relativeFrom="page">
                        <wp:posOffset>1197890</wp:posOffset>
                      </wp:positionV>
                      <wp:extent cx="197485" cy="197485"/>
                      <wp:effectExtent l="0" t="0" r="12065" b="12065"/>
                      <wp:wrapNone/>
                      <wp:docPr id="1038" name="Oval 10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44E43" w14:textId="2A6C8FD7" w:rsidR="00EE7FC1" w:rsidRPr="00FE69B0" w:rsidRDefault="00EE7FC1" w:rsidP="004831D0">
                                  <w:pPr>
                                    <w:jc w:val="center"/>
                                    <w:rPr>
                                      <w:color w:val="000000" w:themeColor="text1"/>
                                    </w:rPr>
                                  </w:pPr>
                                  <w:r w:rsidRPr="00FE69B0">
                                    <w:rPr>
                                      <w:color w:val="000000" w:themeColor="text1"/>
                                    </w:rPr>
                                    <w:t>1</w:t>
                                  </w: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33465" id="Oval 1038" o:spid="_x0000_s1605" style="position:absolute;left:0;text-align:left;margin-left:11.45pt;margin-top:94.3pt;width:15.55pt;height:15.5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" fillcolor="yellow" strokecolor="black [3213]" strokeweight=".5pt">
                      <v:stroke joinstyle="miter"/>
                      <v:textbox inset="0,0,0,0">
                        <w:txbxContent>
                          <w:p w14:paraId="7DB44E43" w14:textId="2A6C8FD7" w:rsidR="00EE7FC1" w:rsidRPr="00FE69B0" w:rsidRDefault="00EE7FC1" w:rsidP="004831D0">
                            <w:pPr>
                              <w:jc w:val="center"/>
                              <w:rPr>
                                <w:color w:val="000000" w:themeColor="text1"/>
                              </w:rPr>
                            </w:pPr>
                            <w:r w:rsidRPr="00FE69B0">
                              <w:rPr>
                                <w:color w:val="000000" w:themeColor="text1"/>
                              </w:rPr>
                              <w:t>1</w:t>
                            </w:r>
                            <w:r>
                              <w:rPr>
                                <w:color w:val="000000" w:themeColor="text1"/>
                              </w:rPr>
                              <w:t>9</w:t>
                            </w:r>
                          </w:p>
                        </w:txbxContent>
                      </v:textbox>
                      <w10:wrap anchory="page"/>
                    </v:oval>
                  </w:pict>
                </mc:Fallback>
              </mc:AlternateContent>
            </w:r>
            <w:r w:rsidR="00902E43">
              <w:rPr>
                <w:shd w:val="clear" w:color="auto" w:fill="FFFFFF"/>
              </w:rPr>
              <w:t>Standard Deviation:</w:t>
            </w:r>
          </w:p>
          <w:p w14:paraId="55DDDDED" w14:textId="68D42C8C" w:rsidR="00902E43" w:rsidRDefault="00902E43" w:rsidP="002F162C">
            <w:pPr>
              <w:pStyle w:val="BodyText2"/>
              <w:rPr>
                <w:shd w:val="clear" w:color="auto" w:fill="FFFFFF"/>
              </w:rPr>
            </w:pPr>
            <w:r>
              <w:rPr>
                <w:noProof/>
                <w:bdr w:val="none" w:sz="0" w:space="0" w:color="auto"/>
              </w:rPr>
              <mc:AlternateContent>
                <mc:Choice Requires="wps">
                  <w:drawing>
                    <wp:inline distT="0" distB="0" distL="0" distR="0" wp14:anchorId="0B2E78C1" wp14:editId="4455252E">
                      <wp:extent cx="1028700" cy="190500"/>
                      <wp:effectExtent l="0" t="0" r="19050" b="19050"/>
                      <wp:docPr id="944" name="Rectangle 944"/>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2E75A0" id="Rectangle 944"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" filled="f" strokecolor="#d8d8d8 [2732]" strokeweight="1pt">
                      <w10:anchorlock/>
                    </v:rect>
                  </w:pict>
                </mc:Fallback>
              </mc:AlternateContent>
            </w:r>
          </w:p>
          <w:p w14:paraId="3B97C2F6" w14:textId="064ABF36" w:rsidR="00902E43" w:rsidRDefault="004831D0" w:rsidP="007B0A9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405760" behindDoc="0" locked="0" layoutInCell="1" allowOverlap="1" wp14:anchorId="34C62FFE" wp14:editId="2711904D">
                      <wp:simplePos x="0" y="0"/>
                      <wp:positionH relativeFrom="column">
                        <wp:posOffset>122834</wp:posOffset>
                      </wp:positionH>
                      <wp:positionV relativeFrom="page">
                        <wp:posOffset>1767840</wp:posOffset>
                      </wp:positionV>
                      <wp:extent cx="197485" cy="197485"/>
                      <wp:effectExtent l="0" t="0" r="12065" b="12065"/>
                      <wp:wrapNone/>
                      <wp:docPr id="1039" name="Oval 10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2A45" w14:textId="1ABBE486" w:rsidR="00EE7FC1" w:rsidRPr="00FE69B0" w:rsidRDefault="00EE7FC1" w:rsidP="004831D0">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62FFE" id="Oval 1039" o:spid="_x0000_s1606" style="position:absolute;left:0;text-align:left;margin-left:9.65pt;margin-top:139.2pt;width:15.55pt;height:15.5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" fillcolor="yellow" strokecolor="black [3213]" strokeweight=".5pt">
                      <v:stroke joinstyle="miter"/>
                      <v:textbox inset="0,0,0,0">
                        <w:txbxContent>
                          <w:p w14:paraId="4A7F2A45" w14:textId="1ABBE486" w:rsidR="00EE7FC1" w:rsidRPr="00FE69B0" w:rsidRDefault="00EE7FC1" w:rsidP="004831D0">
                            <w:pPr>
                              <w:jc w:val="center"/>
                              <w:rPr>
                                <w:color w:val="000000" w:themeColor="text1"/>
                              </w:rPr>
                            </w:pPr>
                            <w:r>
                              <w:rPr>
                                <w:color w:val="000000" w:themeColor="text1"/>
                              </w:rPr>
                              <w:t>20</w:t>
                            </w:r>
                          </w:p>
                        </w:txbxContent>
                      </v:textbox>
                      <w10:wrap anchory="page"/>
                    </v:oval>
                  </w:pict>
                </mc:Fallback>
              </mc:AlternateContent>
            </w:r>
            <w:r w:rsidR="00902E43">
              <w:t>Survey Item Valid N:</w:t>
            </w:r>
            <w:r w:rsidR="00902E43">
              <w:rPr>
                <w:rStyle w:val="Emphasis"/>
                <w:rFonts w:ascii="Verdana" w:hAnsi="Verdana"/>
                <w:b w:val="0"/>
                <w:bCs/>
                <w:i w:val="0"/>
                <w:iCs w:val="0"/>
                <w:color w:val="008000"/>
                <w:sz w:val="17"/>
                <w:shd w:val="clear" w:color="auto" w:fill="FFFFFF"/>
              </w:rPr>
              <w:t>*</w:t>
            </w:r>
          </w:p>
          <w:p w14:paraId="481F267E" w14:textId="3429375B" w:rsidR="00902E43" w:rsidRDefault="00902E43" w:rsidP="002F162C">
            <w:pPr>
              <w:pStyle w:val="BodyText2"/>
            </w:pPr>
            <w:r>
              <w:rPr>
                <w:noProof/>
                <w:bdr w:val="none" w:sz="0" w:space="0" w:color="auto"/>
              </w:rPr>
              <mc:AlternateContent>
                <mc:Choice Requires="wps">
                  <w:drawing>
                    <wp:inline distT="0" distB="0" distL="0" distR="0" wp14:anchorId="45916649" wp14:editId="4C4D4E50">
                      <wp:extent cx="1028700" cy="190500"/>
                      <wp:effectExtent l="0" t="0" r="19050" b="19050"/>
                      <wp:docPr id="945" name="Rectangle 945"/>
                      <wp:cNvGraphicFramePr/>
                      <a:graphic xmlns:a="http://schemas.openxmlformats.org/drawingml/2006/main">
                        <a:graphicData uri="http://schemas.microsoft.com/office/word/2010/wordprocessingShape">
                          <wps:wsp>
                            <wps:cNvSpPr/>
                            <wps:spPr>
                              <a:xfrm>
                                <a:off x="0" y="0"/>
                                <a:ext cx="1028700" cy="19050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A8DEFB" id="Rectangle 945" o:spid="_x0000_s1026" style="width:81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" filled="f" strokecolor="#d8d8d8 [2732]" strokeweight="1pt">
                      <w10:anchorlock/>
                    </v:rect>
                  </w:pict>
                </mc:Fallback>
              </mc:AlternateContent>
            </w:r>
          </w:p>
          <w:p w14:paraId="6E14826B" w14:textId="3B43DC1E" w:rsidR="00902E43" w:rsidRDefault="004831D0" w:rsidP="002F162C">
            <w:pPr>
              <w:pStyle w:val="BodyTextBold"/>
            </w:pPr>
            <w:r w:rsidRPr="00B07045">
              <w:rPr>
                <w:noProof/>
              </w:rPr>
              <mc:AlternateContent>
                <mc:Choice Requires="wps">
                  <w:drawing>
                    <wp:anchor distT="0" distB="0" distL="114300" distR="114300" simplePos="0" relativeHeight="252407808" behindDoc="0" locked="0" layoutInCell="1" allowOverlap="1" wp14:anchorId="2CD40082" wp14:editId="498774D7">
                      <wp:simplePos x="0" y="0"/>
                      <wp:positionH relativeFrom="column">
                        <wp:posOffset>143281</wp:posOffset>
                      </wp:positionH>
                      <wp:positionV relativeFrom="page">
                        <wp:posOffset>2300630</wp:posOffset>
                      </wp:positionV>
                      <wp:extent cx="197485" cy="197485"/>
                      <wp:effectExtent l="0" t="0" r="12065" b="12065"/>
                      <wp:wrapNone/>
                      <wp:docPr id="1040" name="Oval 10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96E71" w14:textId="298B5573" w:rsidR="00EE7FC1" w:rsidRPr="00FE69B0" w:rsidRDefault="00EE7FC1" w:rsidP="004831D0">
                                  <w:pPr>
                                    <w:jc w:val="center"/>
                                    <w:rPr>
                                      <w:color w:val="000000" w:themeColor="text1"/>
                                    </w:rPr>
                                  </w:pPr>
                                  <w:r>
                                    <w:rPr>
                                      <w:color w:val="000000" w:themeColor="text1"/>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40082" id="Oval 1040" o:spid="_x0000_s1607" style="position:absolute;left:0;text-align:left;margin-left:11.3pt;margin-top:181.15pt;width:15.55pt;height:15.5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" fillcolor="yellow" strokecolor="black [3213]" strokeweight=".5pt">
                      <v:stroke joinstyle="miter"/>
                      <v:textbox inset="0,0,0,0">
                        <w:txbxContent>
                          <w:p w14:paraId="76996E71" w14:textId="298B5573" w:rsidR="00EE7FC1" w:rsidRPr="00FE69B0" w:rsidRDefault="00EE7FC1" w:rsidP="004831D0">
                            <w:pPr>
                              <w:jc w:val="center"/>
                              <w:rPr>
                                <w:color w:val="000000" w:themeColor="text1"/>
                              </w:rPr>
                            </w:pPr>
                            <w:r>
                              <w:rPr>
                                <w:color w:val="000000" w:themeColor="text1"/>
                              </w:rPr>
                              <w:t>21</w:t>
                            </w:r>
                          </w:p>
                        </w:txbxContent>
                      </v:textbox>
                      <w10:wrap anchory="page"/>
                    </v:oval>
                  </w:pict>
                </mc:Fallback>
              </mc:AlternateContent>
            </w:r>
            <w:r w:rsidR="00902E43">
              <w:t>Comments:</w:t>
            </w:r>
          </w:p>
          <w:p w14:paraId="23DC2A20" w14:textId="5F9DE0B7" w:rsidR="00902E43" w:rsidRDefault="00902E43" w:rsidP="002F162C">
            <w:pPr>
              <w:pStyle w:val="BodyText2"/>
            </w:pPr>
            <w:r>
              <w:rPr>
                <w:noProof/>
                <w:bdr w:val="none" w:sz="0" w:space="0" w:color="auto"/>
              </w:rPr>
              <mc:AlternateContent>
                <mc:Choice Requires="wps">
                  <w:drawing>
                    <wp:inline distT="0" distB="0" distL="0" distR="0" wp14:anchorId="0C09D4E8" wp14:editId="3955D134">
                      <wp:extent cx="5010912" cy="1828800"/>
                      <wp:effectExtent l="0" t="0" r="18415" b="19050"/>
                      <wp:docPr id="946" name="Rectangle 946"/>
                      <wp:cNvGraphicFramePr/>
                      <a:graphic xmlns:a="http://schemas.openxmlformats.org/drawingml/2006/main">
                        <a:graphicData uri="http://schemas.microsoft.com/office/word/2010/wordprocessingShape">
                          <wps:wsp>
                            <wps:cNvSpPr/>
                            <wps:spPr>
                              <a:xfrm>
                                <a:off x="0" y="0"/>
                                <a:ext cx="5010912" cy="18288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94583A" id="Rectangle 946" o:spid="_x0000_s1026" style="width:394.5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" fillcolor="white [3212]" strokecolor="#bfbfbf [2412]" strokeweight="1pt">
                      <w10:anchorlock/>
                    </v:rect>
                  </w:pict>
                </mc:Fallback>
              </mc:AlternateContent>
            </w:r>
          </w:p>
          <w:p w14:paraId="5048CCCA" w14:textId="2FB571FE" w:rsidR="00902E43" w:rsidRDefault="00E104B8" w:rsidP="002F162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 xml:space="preserve"> </w:t>
            </w:r>
            <w:r w:rsidR="00902E43">
              <w:rPr>
                <w:rStyle w:val="dxebaseoffice2010silver"/>
                <w:rFonts w:ascii="Verdana" w:hAnsi="Verdana"/>
                <w:color w:val="FF0000"/>
                <w:sz w:val="17"/>
                <w:shd w:val="clear" w:color="auto" w:fill="FFFFFF"/>
              </w:rPr>
              <w:t>(maximum 1500 chars)</w:t>
            </w:r>
          </w:p>
          <w:p w14:paraId="13E53FF2" w14:textId="0C3E814B" w:rsidR="00902E43" w:rsidRDefault="00902E43" w:rsidP="002F162C">
            <w:pPr>
              <w:pStyle w:val="BodyText2"/>
            </w:pPr>
          </w:p>
          <w:p w14:paraId="5CD2E33B" w14:textId="6F3ABD0C" w:rsidR="00902E43" w:rsidRDefault="00F03F36" w:rsidP="002F162C">
            <w:pPr>
              <w:pStyle w:val="BodyText2"/>
            </w:pPr>
            <w:r w:rsidRPr="00B07045">
              <w:rPr>
                <w:noProof/>
              </w:rPr>
              <mc:AlternateContent>
                <mc:Choice Requires="wps">
                  <w:drawing>
                    <wp:anchor distT="0" distB="0" distL="114300" distR="114300" simplePos="0" relativeHeight="252456960" behindDoc="0" locked="0" layoutInCell="1" allowOverlap="1" wp14:anchorId="767E6574" wp14:editId="1BB6546A">
                      <wp:simplePos x="0" y="0"/>
                      <wp:positionH relativeFrom="column">
                        <wp:posOffset>2118360</wp:posOffset>
                      </wp:positionH>
                      <wp:positionV relativeFrom="page">
                        <wp:posOffset>4677410</wp:posOffset>
                      </wp:positionV>
                      <wp:extent cx="197485" cy="197485"/>
                      <wp:effectExtent l="0" t="0" r="12065" b="12065"/>
                      <wp:wrapNone/>
                      <wp:docPr id="791" name="Oval 7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7FE5" w14:textId="61F8206C" w:rsidR="00EE7FC1" w:rsidRPr="00FE69B0" w:rsidRDefault="00EE7FC1" w:rsidP="00E104B8">
                                  <w:pPr>
                                    <w:jc w:val="center"/>
                                    <w:rPr>
                                      <w:color w:val="000000" w:themeColor="text1"/>
                                    </w:rPr>
                                  </w:pPr>
                                  <w:r>
                                    <w:rPr>
                                      <w:color w:val="000000" w:themeColor="text1"/>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E6574" id="Oval 791" o:spid="_x0000_s1608" style="position:absolute;left:0;text-align:left;margin-left:166.8pt;margin-top:368.3pt;width:15.55pt;height:15.5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" fillcolor="yellow" strokecolor="black [3213]" strokeweight=".5pt">
                      <v:stroke joinstyle="miter"/>
                      <v:textbox inset="0,0,0,0">
                        <w:txbxContent>
                          <w:p w14:paraId="15FF7FE5" w14:textId="61F8206C" w:rsidR="00EE7FC1" w:rsidRPr="00FE69B0" w:rsidRDefault="00EE7FC1" w:rsidP="00E104B8">
                            <w:pPr>
                              <w:jc w:val="center"/>
                              <w:rPr>
                                <w:color w:val="000000" w:themeColor="text1"/>
                              </w:rPr>
                            </w:pPr>
                            <w:r>
                              <w:rPr>
                                <w:color w:val="000000" w:themeColor="text1"/>
                              </w:rPr>
                              <w:t>24</w:t>
                            </w:r>
                          </w:p>
                        </w:txbxContent>
                      </v:textbox>
                      <w10:wrap anchory="page"/>
                    </v:oval>
                  </w:pict>
                </mc:Fallback>
              </mc:AlternateContent>
            </w:r>
            <w:r w:rsidRPr="00B07045">
              <w:rPr>
                <w:noProof/>
              </w:rPr>
              <mc:AlternateContent>
                <mc:Choice Requires="wps">
                  <w:drawing>
                    <wp:anchor distT="0" distB="0" distL="114300" distR="114300" simplePos="0" relativeHeight="252454912" behindDoc="0" locked="0" layoutInCell="1" allowOverlap="1" wp14:anchorId="799ECFD4" wp14:editId="1BCA4E3C">
                      <wp:simplePos x="0" y="0"/>
                      <wp:positionH relativeFrom="column">
                        <wp:posOffset>1207135</wp:posOffset>
                      </wp:positionH>
                      <wp:positionV relativeFrom="page">
                        <wp:posOffset>4704715</wp:posOffset>
                      </wp:positionV>
                      <wp:extent cx="197485" cy="197485"/>
                      <wp:effectExtent l="0" t="0" r="12065" b="12065"/>
                      <wp:wrapNone/>
                      <wp:docPr id="654" name="Oval 6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DB597" w14:textId="4A372D15" w:rsidR="00EE7FC1" w:rsidRPr="00FE69B0" w:rsidRDefault="00EE7FC1" w:rsidP="00E104B8">
                                  <w:pPr>
                                    <w:jc w:val="center"/>
                                    <w:rPr>
                                      <w:color w:val="000000" w:themeColor="text1"/>
                                    </w:rPr>
                                  </w:pPr>
                                  <w:r>
                                    <w:rPr>
                                      <w:color w:val="000000" w:themeColor="text1"/>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ECFD4" id="Oval 654" o:spid="_x0000_s1609" style="position:absolute;left:0;text-align:left;margin-left:95.05pt;margin-top:370.45pt;width:15.55pt;height:15.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" fillcolor="yellow" strokecolor="black [3213]" strokeweight=".5pt">
                      <v:stroke joinstyle="miter"/>
                      <v:textbox inset="0,0,0,0">
                        <w:txbxContent>
                          <w:p w14:paraId="4E8DB597" w14:textId="4A372D15" w:rsidR="00EE7FC1" w:rsidRPr="00FE69B0" w:rsidRDefault="00EE7FC1" w:rsidP="00E104B8">
                            <w:pPr>
                              <w:jc w:val="center"/>
                              <w:rPr>
                                <w:color w:val="000000" w:themeColor="text1"/>
                              </w:rPr>
                            </w:pPr>
                            <w:r>
                              <w:rPr>
                                <w:color w:val="000000" w:themeColor="text1"/>
                              </w:rPr>
                              <w:t>23</w:t>
                            </w:r>
                          </w:p>
                        </w:txbxContent>
                      </v:textbox>
                      <w10:wrap anchory="page"/>
                    </v:oval>
                  </w:pict>
                </mc:Fallback>
              </mc:AlternateContent>
            </w:r>
            <w:r w:rsidRPr="00B07045">
              <w:rPr>
                <w:noProof/>
              </w:rPr>
              <mc:AlternateContent>
                <mc:Choice Requires="wps">
                  <w:drawing>
                    <wp:anchor distT="0" distB="0" distL="114300" distR="114300" simplePos="0" relativeHeight="252452864" behindDoc="0" locked="0" layoutInCell="1" allowOverlap="1" wp14:anchorId="225E6024" wp14:editId="3B7360CF">
                      <wp:simplePos x="0" y="0"/>
                      <wp:positionH relativeFrom="column">
                        <wp:posOffset>287655</wp:posOffset>
                      </wp:positionH>
                      <wp:positionV relativeFrom="page">
                        <wp:posOffset>4671380</wp:posOffset>
                      </wp:positionV>
                      <wp:extent cx="197485" cy="197485"/>
                      <wp:effectExtent l="0" t="0" r="12065" b="12065"/>
                      <wp:wrapNone/>
                      <wp:docPr id="653" name="Oval 6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81E21" w14:textId="4C3CDF3B" w:rsidR="00EE7FC1" w:rsidRPr="00FE69B0" w:rsidRDefault="00EE7FC1" w:rsidP="00E104B8">
                                  <w:pPr>
                                    <w:jc w:val="center"/>
                                    <w:rPr>
                                      <w:color w:val="000000" w:themeColor="text1"/>
                                    </w:rPr>
                                  </w:pPr>
                                  <w:r>
                                    <w:rPr>
                                      <w:color w:val="000000" w:themeColor="text1"/>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E6024" id="Oval 653" o:spid="_x0000_s1610" style="position:absolute;left:0;text-align:left;margin-left:22.65pt;margin-top:367.85pt;width:15.55pt;height:15.5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" fillcolor="yellow" strokecolor="black [3213]" strokeweight=".5pt">
                      <v:stroke joinstyle="miter"/>
                      <v:textbox inset="0,0,0,0">
                        <w:txbxContent>
                          <w:p w14:paraId="1F581E21" w14:textId="4C3CDF3B" w:rsidR="00EE7FC1" w:rsidRPr="00FE69B0" w:rsidRDefault="00EE7FC1" w:rsidP="00E104B8">
                            <w:pPr>
                              <w:jc w:val="center"/>
                              <w:rPr>
                                <w:color w:val="000000" w:themeColor="text1"/>
                              </w:rPr>
                            </w:pPr>
                            <w:r>
                              <w:rPr>
                                <w:color w:val="000000" w:themeColor="text1"/>
                              </w:rPr>
                              <w:t>22</w:t>
                            </w:r>
                          </w:p>
                        </w:txbxContent>
                      </v:textbox>
                      <w10:wrap anchory="page"/>
                    </v:oval>
                  </w:pict>
                </mc:Fallback>
              </mc:AlternateContent>
            </w:r>
            <w:r w:rsidR="00902E43">
              <w:rPr>
                <w:noProof/>
              </w:rPr>
              <mc:AlternateContent>
                <mc:Choice Requires="wpg">
                  <w:drawing>
                    <wp:inline distT="0" distB="0" distL="0" distR="0" wp14:anchorId="6B21F28E" wp14:editId="10632ECB">
                      <wp:extent cx="2531059" cy="235915"/>
                      <wp:effectExtent l="0" t="0" r="22225" b="12065"/>
                      <wp:docPr id="947" name="Group 947"/>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948" name="Rectangle 948"/>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ED713" w14:textId="77777777" w:rsidR="00EE7FC1" w:rsidRPr="00467CB3" w:rsidRDefault="00EE7FC1" w:rsidP="00902E4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F2B28" w14:textId="77777777" w:rsidR="00EE7FC1" w:rsidRPr="00467CB3" w:rsidRDefault="00EE7FC1" w:rsidP="00902E4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5F557" w14:textId="77777777" w:rsidR="00EE7FC1" w:rsidRPr="00B208F7" w:rsidRDefault="00EE7FC1" w:rsidP="00902E43">
                                    <w:pPr>
                                      <w:jc w:val="center"/>
                                      <w:rPr>
                                        <w:color w:val="000000" w:themeColor="text1"/>
                                      </w:rPr>
                                    </w:pPr>
                                    <w:r w:rsidRPr="00B208F7">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21F28E" id="Group 947" o:spid="_x0000_s1611"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">
                      <v:rect id="Rectangle 948" o:spid="_x0000_s161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95sIA&#10;AADcAAAADwAAAGRycy9kb3ducmV2LnhtbERPy2rCQBTdC/2H4Ra6EZ2YFh+po7SlQjeCrw+4ZK5J&#10;aOZOzIwm/fveheDycN7Lde9qdaM2VJ4NTMYJKOLc24oLA6fjZjQHFSKyxdozGfijAOvV02CJmfUd&#10;7+l2iIWSEA4ZGihjbDKtQ16SwzD2DbFwZ986jALbQtsWOwl3tU6TZKodViwNJTb0VVL+e7g6Kfk+&#10;V13qPvUsne1222J42b5ep8a8PPcf76Ai9fEhvrt/rIHFm6yVM3I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P3mwgAAANwAAAAPAAAAAAAAAAAAAAAAAJgCAABkcnMvZG93&#10;bnJldi54bWxQSwUGAAAAAAQABAD1AAAAhwMAAAAA&#10;" fillcolor="#e7e6e6 [3214]" strokecolor="#bfbfbf [2412]" strokeweight="1pt">
                        <v:textbox>
                          <w:txbxContent>
                            <w:p w14:paraId="005ED713" w14:textId="77777777" w:rsidR="00EE7FC1" w:rsidRPr="00467CB3" w:rsidRDefault="00EE7FC1" w:rsidP="00902E43">
                              <w:pPr>
                                <w:jc w:val="center"/>
                                <w:rPr>
                                  <w:color w:val="000000" w:themeColor="text1"/>
                                </w:rPr>
                              </w:pPr>
                              <w:r>
                                <w:rPr>
                                  <w:color w:val="000000" w:themeColor="text1"/>
                                </w:rPr>
                                <w:t>Save</w:t>
                              </w:r>
                            </w:p>
                          </w:txbxContent>
                        </v:textbox>
                      </v:rect>
                      <v:rect id="Rectangle 949" o:spid="_x0000_s161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YfcQA&#10;AADcAAAADwAAAGRycy9kb3ducmV2LnhtbESP24rCMBRF34X5h3AG5kU0nY54qUbRYQRfBG8fcGiO&#10;bbE56TTR1r83guDjZl8We7ZoTSluVLvCsoLvfgSCOLW64EzB6bjujUE4j6yxtEwK7uRgMf/ozDDR&#10;tuE93Q4+E2GEXYIKcu+rREqX5mTQ9W1FHLyzrQ36IOtM6hqbMG5KGUfRUBosOBByrOg3p/RyuJoA&#10;+TsXTWxWchSPdrtt1v3f/lyHSn19tsspCE+tf4df7Y1WMBlM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WH3EAAAA3AAAAA8AAAAAAAAAAAAAAAAAmAIAAGRycy9k&#10;b3ducmV2LnhtbFBLBQYAAAAABAAEAPUAAACJAwAAAAA=&#10;" fillcolor="#e7e6e6 [3214]" strokecolor="#bfbfbf [2412]" strokeweight="1pt">
                        <v:textbox>
                          <w:txbxContent>
                            <w:p w14:paraId="737F2B28" w14:textId="77777777" w:rsidR="00EE7FC1" w:rsidRPr="00467CB3" w:rsidRDefault="00EE7FC1" w:rsidP="00902E43">
                              <w:pPr>
                                <w:jc w:val="center"/>
                                <w:rPr>
                                  <w:color w:val="000000" w:themeColor="text1"/>
                                </w:rPr>
                              </w:pPr>
                              <w:r>
                                <w:rPr>
                                  <w:color w:val="000000" w:themeColor="text1"/>
                                </w:rPr>
                                <w:t>Cancel</w:t>
                              </w:r>
                            </w:p>
                          </w:txbxContent>
                        </v:textbox>
                      </v:rect>
                      <v:rect id="Rectangle 950" o:spid="_x0000_s161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nPcIA&#10;AADcAAAADwAAAGRycy9kb3ducmV2LnhtbERPy2rCQBTdC/2H4Ra6EZ2YUh+po7SlQjeCrw+4ZK5J&#10;aOZOzIwm/fveheDycN7Lde9qdaM2VJ4NTMYJKOLc24oLA6fjZjQHFSKyxdozGfijAOvV02CJmfUd&#10;7+l2iIWSEA4ZGihjbDKtQ16SwzD2DbFwZ986jALbQtsWOwl3tU6TZKodViwNJTb0VVL+e7g6Kfk+&#10;V13qPvUsne1222J42b5ep8a8PPcf76Ai9fEhvrt/rIHFm8yXM3I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2c9wgAAANwAAAAPAAAAAAAAAAAAAAAAAJgCAABkcnMvZG93&#10;bnJldi54bWxQSwUGAAAAAAQABAD1AAAAhwMAAAAA&#10;" fillcolor="#e7e6e6 [3214]" strokecolor="#bfbfbf [2412]" strokeweight="1pt">
                        <v:textbox>
                          <w:txbxContent>
                            <w:p w14:paraId="6555F557" w14:textId="77777777" w:rsidR="00EE7FC1" w:rsidRPr="00B208F7" w:rsidRDefault="00EE7FC1" w:rsidP="00902E43">
                              <w:pPr>
                                <w:jc w:val="center"/>
                                <w:rPr>
                                  <w:color w:val="000000" w:themeColor="text1"/>
                                </w:rPr>
                              </w:pPr>
                              <w:r w:rsidRPr="00B208F7">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216430BE" w14:textId="77777777" w:rsidR="00902E43" w:rsidRPr="00503AD1" w:rsidRDefault="00902E43" w:rsidP="002F162C">
            <w:pPr>
              <w:rPr>
                <w:sz w:val="8"/>
                <w:szCs w:val="8"/>
              </w:rPr>
            </w:pPr>
          </w:p>
        </w:tc>
        <w:tc>
          <w:tcPr>
            <w:tcW w:w="4239" w:type="dxa"/>
            <w:vMerge/>
          </w:tcPr>
          <w:p w14:paraId="1BAEA87E" w14:textId="77777777" w:rsidR="00902E43" w:rsidRDefault="00902E43" w:rsidP="002F162C"/>
        </w:tc>
      </w:tr>
      <w:tr w:rsidR="00084EEC" w14:paraId="0F37F53F" w14:textId="77777777" w:rsidTr="00CE525F">
        <w:trPr>
          <w:trHeight w:val="368"/>
        </w:trPr>
        <w:tc>
          <w:tcPr>
            <w:tcW w:w="10489" w:type="dxa"/>
            <w:gridSpan w:val="5"/>
            <w:vMerge w:val="restart"/>
            <w:shd w:val="clear" w:color="auto" w:fill="324D57"/>
            <w:vAlign w:val="center"/>
          </w:tcPr>
          <w:p w14:paraId="249F1707" w14:textId="7FAE2583" w:rsidR="00084EEC" w:rsidRPr="00503AD1" w:rsidRDefault="00084EEC"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6431EEB" w14:textId="77777777" w:rsidR="00084EEC" w:rsidRPr="00503AD1" w:rsidRDefault="00084EEC"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805D9C3" w14:textId="77777777" w:rsidR="00084EEC" w:rsidRPr="00503AD1" w:rsidRDefault="00084EEC" w:rsidP="002E57E2">
            <w:pPr>
              <w:keepNext/>
              <w:rPr>
                <w:sz w:val="8"/>
                <w:szCs w:val="8"/>
              </w:rPr>
            </w:pPr>
          </w:p>
        </w:tc>
        <w:tc>
          <w:tcPr>
            <w:tcW w:w="4239" w:type="dxa"/>
            <w:shd w:val="clear" w:color="auto" w:fill="324D57"/>
            <w:vAlign w:val="center"/>
          </w:tcPr>
          <w:p w14:paraId="737FF71C" w14:textId="77777777" w:rsidR="00084EEC" w:rsidRPr="00503AD1" w:rsidRDefault="00084EEC"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79</w:t>
            </w:r>
            <w:r w:rsidRPr="00503AD1">
              <w:rPr>
                <w:rFonts w:cs="Arial"/>
                <w:b/>
                <w:noProof/>
                <w:color w:val="FFFFFF" w:themeColor="background1"/>
                <w:sz w:val="20"/>
                <w:szCs w:val="20"/>
              </w:rPr>
              <w:fldChar w:fldCharType="end"/>
            </w:r>
          </w:p>
        </w:tc>
      </w:tr>
      <w:tr w:rsidR="00084EEC" w14:paraId="4C337BD6" w14:textId="77777777" w:rsidTr="00CE525F">
        <w:trPr>
          <w:trHeight w:val="503"/>
        </w:trPr>
        <w:tc>
          <w:tcPr>
            <w:tcW w:w="10489" w:type="dxa"/>
            <w:gridSpan w:val="5"/>
            <w:vMerge/>
            <w:tcBorders>
              <w:bottom w:val="single" w:sz="4" w:space="0" w:color="auto"/>
            </w:tcBorders>
            <w:shd w:val="clear" w:color="auto" w:fill="324D57"/>
            <w:vAlign w:val="center"/>
          </w:tcPr>
          <w:p w14:paraId="70C81FF7" w14:textId="77777777" w:rsidR="00084EEC" w:rsidRDefault="00084EEC" w:rsidP="002E57E2">
            <w:pPr>
              <w:keepNext/>
              <w:jc w:val="center"/>
            </w:pPr>
          </w:p>
        </w:tc>
        <w:tc>
          <w:tcPr>
            <w:tcW w:w="250" w:type="dxa"/>
            <w:tcBorders>
              <w:top w:val="nil"/>
              <w:bottom w:val="nil"/>
            </w:tcBorders>
            <w:tcMar>
              <w:left w:w="0" w:type="dxa"/>
              <w:right w:w="0" w:type="dxa"/>
            </w:tcMar>
          </w:tcPr>
          <w:p w14:paraId="487F3BC5" w14:textId="77777777" w:rsidR="00084EEC" w:rsidRPr="00503AD1" w:rsidRDefault="00084EEC" w:rsidP="002E57E2">
            <w:pPr>
              <w:keepNext/>
              <w:rPr>
                <w:sz w:val="8"/>
                <w:szCs w:val="8"/>
              </w:rPr>
            </w:pPr>
          </w:p>
        </w:tc>
        <w:tc>
          <w:tcPr>
            <w:tcW w:w="4239" w:type="dxa"/>
            <w:tcMar>
              <w:left w:w="58" w:type="dxa"/>
              <w:right w:w="58" w:type="dxa"/>
            </w:tcMar>
          </w:tcPr>
          <w:p w14:paraId="5424C3EA" w14:textId="28ED5607" w:rsidR="00084EEC" w:rsidRPr="00503AD1" w:rsidRDefault="00084EEC" w:rsidP="002E57E2">
            <w:pPr>
              <w:keepNext/>
              <w:spacing w:before="60"/>
              <w:rPr>
                <w:rFonts w:cs="Arial"/>
                <w:szCs w:val="18"/>
              </w:rPr>
            </w:pPr>
            <w:r w:rsidRPr="00503AD1">
              <w:rPr>
                <w:rFonts w:cs="Arial"/>
                <w:szCs w:val="18"/>
              </w:rPr>
              <w:t xml:space="preserve">Page ID: </w:t>
            </w:r>
            <w:r w:rsidR="001114C7">
              <w:rPr>
                <w:rFonts w:cs="Arial"/>
                <w:szCs w:val="18"/>
              </w:rPr>
              <w:t>3.4</w:t>
            </w:r>
          </w:p>
          <w:p w14:paraId="217CCF90" w14:textId="3CCED5A5" w:rsidR="00084EEC" w:rsidRDefault="00084EEC" w:rsidP="002E57E2">
            <w:pPr>
              <w:keepNext/>
              <w:spacing w:before="60"/>
            </w:pPr>
            <w:r w:rsidRPr="00503AD1">
              <w:rPr>
                <w:rFonts w:cs="Arial"/>
                <w:szCs w:val="18"/>
              </w:rPr>
              <w:t xml:space="preserve">Page Title: </w:t>
            </w:r>
            <w:r w:rsidRPr="00084EEC">
              <w:rPr>
                <w:rFonts w:cs="Arial"/>
                <w:szCs w:val="18"/>
              </w:rPr>
              <w:t>Substitut</w:t>
            </w:r>
            <w:r>
              <w:rPr>
                <w:rFonts w:cs="Arial"/>
                <w:szCs w:val="18"/>
              </w:rPr>
              <w:t xml:space="preserve">e Data Source Request </w:t>
            </w:r>
          </w:p>
        </w:tc>
      </w:tr>
      <w:tr w:rsidR="00084EEC" w14:paraId="0DBA419E" w14:textId="77777777" w:rsidTr="00CE525F">
        <w:tc>
          <w:tcPr>
            <w:tcW w:w="985" w:type="dxa"/>
            <w:tcBorders>
              <w:bottom w:val="single" w:sz="4" w:space="0" w:color="auto"/>
              <w:right w:val="nil"/>
            </w:tcBorders>
            <w:shd w:val="clear" w:color="auto" w:fill="F2F2F2" w:themeFill="background1" w:themeFillShade="F2"/>
            <w:vAlign w:val="center"/>
          </w:tcPr>
          <w:p w14:paraId="6E22A73E" w14:textId="77777777" w:rsidR="00084EEC" w:rsidRPr="00503AD1" w:rsidRDefault="00084EEC"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276E1F2" w14:textId="4B2A405A" w:rsidR="00084EEC" w:rsidRPr="00503AD1" w:rsidRDefault="00084EEC"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5C6D475" w14:textId="77777777" w:rsidR="00084EEC" w:rsidRPr="00503AD1" w:rsidRDefault="00084EEC"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17D17AA7" w14:textId="77777777" w:rsidR="00084EEC" w:rsidRPr="00503AD1" w:rsidRDefault="00084EEC"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A5B0C98" w14:textId="77777777" w:rsidR="00084EEC" w:rsidRPr="00503AD1" w:rsidRDefault="00084EEC"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1FEF856" w14:textId="77777777" w:rsidR="00084EEC" w:rsidRPr="00503AD1" w:rsidRDefault="00084EEC"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5D89E244" w14:textId="77777777" w:rsidR="00084EEC" w:rsidRPr="00503AD1" w:rsidRDefault="00084EEC" w:rsidP="002E57E2">
            <w:pPr>
              <w:keepNext/>
              <w:spacing w:before="40" w:after="40"/>
              <w:rPr>
                <w:b/>
              </w:rPr>
            </w:pPr>
            <w:r w:rsidRPr="00503AD1">
              <w:rPr>
                <w:b/>
              </w:rPr>
              <w:t>Page Details</w:t>
            </w:r>
          </w:p>
        </w:tc>
      </w:tr>
      <w:tr w:rsidR="00084EEC" w14:paraId="24A67C5A" w14:textId="77777777" w:rsidTr="00CE525F">
        <w:tc>
          <w:tcPr>
            <w:tcW w:w="10489" w:type="dxa"/>
            <w:gridSpan w:val="5"/>
            <w:tcBorders>
              <w:bottom w:val="nil"/>
            </w:tcBorders>
          </w:tcPr>
          <w:p w14:paraId="3D7407FD" w14:textId="2DC2BF8D" w:rsidR="00084EEC" w:rsidRPr="00503AD1" w:rsidRDefault="00084EEC" w:rsidP="002E57E2">
            <w:pPr>
              <w:pStyle w:val="Webaddress"/>
              <w:keepNext/>
              <w:rPr>
                <w:u w:val="none"/>
              </w:rPr>
            </w:pPr>
            <w:r w:rsidRPr="00084EEC">
              <w:t>Outcome Data  &gt;  Substitute Data Source Request Submission</w:t>
            </w:r>
          </w:p>
        </w:tc>
        <w:tc>
          <w:tcPr>
            <w:tcW w:w="250" w:type="dxa"/>
            <w:tcBorders>
              <w:top w:val="nil"/>
              <w:bottom w:val="nil"/>
            </w:tcBorders>
            <w:tcMar>
              <w:left w:w="0" w:type="dxa"/>
              <w:right w:w="0" w:type="dxa"/>
            </w:tcMar>
          </w:tcPr>
          <w:p w14:paraId="27635A97" w14:textId="77777777" w:rsidR="00084EEC" w:rsidRPr="00503AD1" w:rsidRDefault="00084EEC" w:rsidP="002E57E2">
            <w:pPr>
              <w:keepNext/>
              <w:rPr>
                <w:sz w:val="8"/>
                <w:szCs w:val="8"/>
              </w:rPr>
            </w:pPr>
          </w:p>
        </w:tc>
        <w:tc>
          <w:tcPr>
            <w:tcW w:w="4239" w:type="dxa"/>
            <w:vMerge w:val="restart"/>
            <w:tcMar>
              <w:left w:w="58" w:type="dxa"/>
              <w:right w:w="58" w:type="dxa"/>
            </w:tcMar>
          </w:tcPr>
          <w:p w14:paraId="45D4AFBE" w14:textId="77777777" w:rsidR="006C1F7F" w:rsidRDefault="006C1F7F" w:rsidP="006C1F7F">
            <w:pPr>
              <w:pStyle w:val="ListParagraph"/>
              <w:spacing w:before="120"/>
            </w:pPr>
            <w:r>
              <w:t>1.</w:t>
            </w:r>
            <w:r>
              <w:tab/>
              <w:t>Only SPO and higher roles will see this field. SPOs will only see their grantees. Higher roles will see all grantees. Grantee-level roles will not see the label or dropdown menu.</w:t>
            </w:r>
          </w:p>
          <w:p w14:paraId="0CF4C98B" w14:textId="552E60CD" w:rsidR="0072340C" w:rsidRDefault="00111430" w:rsidP="00111430">
            <w:pPr>
              <w:pStyle w:val="ListParagraph"/>
              <w:spacing w:before="120"/>
            </w:pPr>
            <w:r>
              <w:t>2</w:t>
            </w:r>
            <w:r w:rsidR="0072340C">
              <w:t>.</w:t>
            </w:r>
            <w:r w:rsidR="0072340C">
              <w:tab/>
              <w:t>Clicking on “</w:t>
            </w:r>
            <w:r w:rsidR="006B0DE3">
              <w:t xml:space="preserve">Add </w:t>
            </w:r>
            <w:r w:rsidR="0072340C">
              <w:t xml:space="preserve">a Substitute Data Source Request” will direct the user to </w:t>
            </w:r>
            <w:r>
              <w:t xml:space="preserve">the Add a Substitute Data Source Request Detail page </w:t>
            </w:r>
            <w:r w:rsidR="0072340C">
              <w:t>(3.4.1) where a record can be added/edited and submitted for review by the Project Officer or viewed in read only mode.</w:t>
            </w:r>
          </w:p>
          <w:p w14:paraId="299718FD" w14:textId="6F4484D1" w:rsidR="00084EEC" w:rsidRPr="0072340C" w:rsidRDefault="0072340C" w:rsidP="00B75536">
            <w:pPr>
              <w:autoSpaceDE w:val="0"/>
              <w:autoSpaceDN w:val="0"/>
              <w:adjustRightInd w:val="0"/>
            </w:pPr>
            <w:r>
              <w:rPr>
                <w:rFonts w:ascii="Arial,Bold" w:hAnsi="Arial,Bold" w:cs="Arial,Bold"/>
                <w:b/>
                <w:bCs/>
                <w:szCs w:val="18"/>
              </w:rPr>
              <w:t>Note</w:t>
            </w:r>
            <w:r>
              <w:rPr>
                <w:rFonts w:cs="Arial"/>
                <w:szCs w:val="18"/>
              </w:rPr>
              <w:t>: If the status is Submitted, Under Review, Approved, or Not Approved the record will be read only. If the status is</w:t>
            </w:r>
            <w:r w:rsidR="006B0DE3">
              <w:rPr>
                <w:rFonts w:cs="Arial"/>
                <w:szCs w:val="18"/>
              </w:rPr>
              <w:t xml:space="preserve"> Not Submitted or Requires Revision it can be edited.</w:t>
            </w:r>
          </w:p>
        </w:tc>
      </w:tr>
      <w:tr w:rsidR="00084EEC" w14:paraId="15105167" w14:textId="77777777" w:rsidTr="00CE525F">
        <w:trPr>
          <w:trHeight w:val="9611"/>
        </w:trPr>
        <w:tc>
          <w:tcPr>
            <w:tcW w:w="10489" w:type="dxa"/>
            <w:gridSpan w:val="5"/>
            <w:tcBorders>
              <w:top w:val="nil"/>
            </w:tcBorders>
          </w:tcPr>
          <w:p w14:paraId="193C46D7" w14:textId="10BB9739" w:rsidR="00084EEC" w:rsidRDefault="00084EEC" w:rsidP="00084EEC">
            <w:pPr>
              <w:pStyle w:val="Heading1"/>
              <w:outlineLvl w:val="0"/>
            </w:pPr>
            <w:r w:rsidRPr="00084EEC">
              <w:t>Substitute Data Source Request</w:t>
            </w:r>
          </w:p>
          <w:p w14:paraId="3876590F" w14:textId="7BA4EFA3" w:rsidR="00654F57" w:rsidRDefault="00320C72" w:rsidP="00654F57">
            <w:pPr>
              <w:pStyle w:val="BodyTextBold"/>
            </w:pPr>
            <w:r w:rsidRPr="0072340C">
              <w:rPr>
                <w:rStyle w:val="dxebaseoffice2010silver"/>
                <w:rFonts w:ascii="Verdana" w:hAnsi="Verdana"/>
                <w:noProof/>
                <w:sz w:val="17"/>
              </w:rPr>
              <mc:AlternateContent>
                <mc:Choice Requires="wps">
                  <w:drawing>
                    <wp:anchor distT="0" distB="0" distL="114300" distR="114300" simplePos="0" relativeHeight="252635136" behindDoc="0" locked="0" layoutInCell="1" allowOverlap="1" wp14:anchorId="018A3C9A" wp14:editId="4FE7B64D">
                      <wp:simplePos x="0" y="0"/>
                      <wp:positionH relativeFrom="column">
                        <wp:posOffset>161290</wp:posOffset>
                      </wp:positionH>
                      <wp:positionV relativeFrom="page">
                        <wp:posOffset>467995</wp:posOffset>
                      </wp:positionV>
                      <wp:extent cx="197485" cy="197511"/>
                      <wp:effectExtent l="0" t="0" r="12065" b="12065"/>
                      <wp:wrapNone/>
                      <wp:docPr id="4118" name="Oval 4118"/>
                      <wp:cNvGraphicFramePr/>
                      <a:graphic xmlns:a="http://schemas.openxmlformats.org/drawingml/2006/main">
                        <a:graphicData uri="http://schemas.microsoft.com/office/word/2010/wordprocessingShape">
                          <wps:wsp>
                            <wps:cNvSpPr/>
                            <wps:spPr>
                              <a:xfrm>
                                <a:off x="0" y="0"/>
                                <a:ext cx="197485" cy="197511"/>
                              </a:xfrm>
                              <a:prstGeom prst="ellipse">
                                <a:avLst/>
                              </a:prstGeom>
                              <a:solidFill>
                                <a:srgbClr val="FFFF00"/>
                              </a:solidFill>
                              <a:ln w="6350" cap="flat" cmpd="sng" algn="ctr">
                                <a:solidFill>
                                  <a:sysClr val="windowText" lastClr="000000"/>
                                </a:solidFill>
                                <a:prstDash val="solid"/>
                                <a:miter lim="800000"/>
                              </a:ln>
                              <a:effectLst/>
                            </wps:spPr>
                            <wps:txbx>
                              <w:txbxContent>
                                <w:p w14:paraId="540C6C56" w14:textId="77777777" w:rsidR="00EE7FC1" w:rsidRPr="00FE69B0" w:rsidRDefault="00EE7FC1" w:rsidP="00320C72">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A3C9A" id="Oval 4118" o:spid="_x0000_s1615" style="position:absolute;left:0;text-align:left;margin-left:12.7pt;margin-top:36.85pt;width:15.55pt;height:15.5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" fillcolor="yellow" strokecolor="windowText" strokeweight=".5pt">
                      <v:stroke joinstyle="miter"/>
                      <v:textbox inset="0,0,0,0">
                        <w:txbxContent>
                          <w:p w14:paraId="540C6C56" w14:textId="77777777" w:rsidR="00EE7FC1" w:rsidRPr="00FE69B0" w:rsidRDefault="00EE7FC1" w:rsidP="00320C72">
                            <w:pPr>
                              <w:jc w:val="center"/>
                              <w:rPr>
                                <w:color w:val="000000" w:themeColor="text1"/>
                              </w:rPr>
                            </w:pPr>
                            <w:r w:rsidRPr="00FE69B0">
                              <w:rPr>
                                <w:color w:val="000000" w:themeColor="text1"/>
                              </w:rPr>
                              <w:t>1</w:t>
                            </w:r>
                          </w:p>
                        </w:txbxContent>
                      </v:textbox>
                      <w10:wrap anchory="page"/>
                    </v:oval>
                  </w:pict>
                </mc:Fallback>
              </mc:AlternateContent>
            </w:r>
            <w:r w:rsidR="00654F57">
              <w:t>Select Grantee:</w:t>
            </w:r>
            <w:r w:rsidR="00654F57">
              <w:tab/>
            </w:r>
            <w:r w:rsidR="00654F57" w:rsidRPr="00214C07">
              <w:rPr>
                <w:rFonts w:cs="Times New Roman"/>
                <w:b w:val="0"/>
                <w:bCs/>
                <w:noProof/>
                <w:color w:val="3C3C3C"/>
                <w:position w:val="-6"/>
              </w:rPr>
              <w:drawing>
                <wp:inline distT="0" distB="0" distL="0" distR="0" wp14:anchorId="21323218" wp14:editId="1DB880C3">
                  <wp:extent cx="2755000" cy="182880"/>
                  <wp:effectExtent l="0" t="0" r="7620" b="7620"/>
                  <wp:docPr id="759" name="Picture 75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179FC13A" w14:textId="77777777" w:rsidR="006B7C5F" w:rsidRDefault="006B7C5F" w:rsidP="00654F57">
            <w:pPr>
              <w:pStyle w:val="BodyTextBold"/>
            </w:pPr>
          </w:p>
          <w:p w14:paraId="51518A8C" w14:textId="5CFA88A3" w:rsidR="00654F57" w:rsidRDefault="00654F57" w:rsidP="00654F57">
            <w:pPr>
              <w:pStyle w:val="BodyText2"/>
              <w:pBdr>
                <w:top w:val="single" w:sz="4" w:space="1" w:color="D9D9D9" w:themeColor="background1" w:themeShade="D9"/>
              </w:pBdr>
              <w:rPr>
                <w:szCs w:val="18"/>
                <w:shd w:val="clear" w:color="auto" w:fill="FFFFFF"/>
              </w:rPr>
            </w:pPr>
          </w:p>
          <w:p w14:paraId="7B2C7B69" w14:textId="27420FBB" w:rsidR="00654F57" w:rsidRDefault="00654F57" w:rsidP="00654F57">
            <w:pPr>
              <w:pStyle w:val="BodyText2"/>
              <w:spacing w:after="120"/>
              <w:rPr>
                <w:szCs w:val="18"/>
              </w:rPr>
            </w:pPr>
            <w:r>
              <w:rPr>
                <w:rStyle w:val="dxebaseoffice2010silver"/>
                <w:rFonts w:ascii="Verdana" w:hAnsi="Verdana"/>
                <w:sz w:val="17"/>
              </w:rPr>
              <w:t>Use this section to obtain approval from your State Project Officer for the use of substitute outcome measures in place of PFS Required Outcome Measures.</w:t>
            </w:r>
          </w:p>
          <w:p w14:paraId="74875FF4" w14:textId="39DE97CD" w:rsidR="00654F57" w:rsidRDefault="00654F57" w:rsidP="00654F57">
            <w:pPr>
              <w:pStyle w:val="BodyText2"/>
              <w:spacing w:after="120"/>
              <w:rPr>
                <w:szCs w:val="18"/>
              </w:rPr>
            </w:pPr>
            <w:r>
              <w:rPr>
                <w:rStyle w:val="dxebaseoffice2010silver"/>
                <w:rFonts w:ascii="Verdana" w:hAnsi="Verdana"/>
                <w:sz w:val="17"/>
                <w:u w:val="single"/>
              </w:rPr>
              <w:t>Note that you are only required to submit a substitute data request for measures you are using to meet the annual exact/substitute measure requirement (one annual measure for alcohol and one for prescription drugs for each community).</w:t>
            </w:r>
            <w:r>
              <w:rPr>
                <w:rStyle w:val="apple-converted-space"/>
                <w:szCs w:val="18"/>
              </w:rPr>
              <w:t> </w:t>
            </w:r>
            <w:r>
              <w:rPr>
                <w:rStyle w:val="dxebaseoffice2010silver"/>
                <w:rFonts w:ascii="Verdana" w:hAnsi="Verdana"/>
                <w:sz w:val="17"/>
              </w:rPr>
              <w:t>You do not need to submit a substitute data request for any of the other/additional measures you plan to submit.</w:t>
            </w:r>
          </w:p>
          <w:p w14:paraId="08791ABD" w14:textId="6D796E4D" w:rsidR="00654F57" w:rsidRDefault="00654F57" w:rsidP="00654F57">
            <w:pPr>
              <w:pStyle w:val="BodyText2"/>
              <w:spacing w:after="120"/>
              <w:rPr>
                <w:szCs w:val="18"/>
              </w:rPr>
            </w:pPr>
            <w:r>
              <w:rPr>
                <w:rStyle w:val="dxebaseoffice2010silver"/>
                <w:rFonts w:ascii="Verdana" w:hAnsi="Verdana"/>
                <w:sz w:val="17"/>
              </w:rPr>
              <w:t>To begin the substitute measure approval process:</w:t>
            </w:r>
          </w:p>
          <w:p w14:paraId="29038B52" w14:textId="5609A178" w:rsidR="00654F57" w:rsidRDefault="00654F57" w:rsidP="00706039">
            <w:pPr>
              <w:pStyle w:val="BodyText2"/>
              <w:spacing w:after="120"/>
              <w:rPr>
                <w:szCs w:val="18"/>
              </w:rPr>
            </w:pPr>
            <w:r>
              <w:rPr>
                <w:rStyle w:val="dxebaseoffice2010silver"/>
                <w:rFonts w:ascii="Verdana" w:hAnsi="Verdana"/>
                <w:sz w:val="17"/>
              </w:rPr>
              <w:t>First, decide whether your proposed substitute is likely to be approved.</w:t>
            </w:r>
            <w:r>
              <w:rPr>
                <w:rStyle w:val="apple-converted-space"/>
                <w:szCs w:val="18"/>
              </w:rPr>
              <w:t> </w:t>
            </w:r>
            <w:hyperlink r:id="rId77" w:tgtFrame="_blank" w:history="1">
              <w:r>
                <w:rPr>
                  <w:rStyle w:val="Hyperlink"/>
                  <w:rFonts w:ascii="Verdana" w:hAnsi="Verdana"/>
                  <w:color w:val="C983E4"/>
                  <w:sz w:val="17"/>
                </w:rPr>
                <w:t>Click here to view the PFS Community Outcomes Guidance Manual.</w:t>
              </w:r>
            </w:hyperlink>
            <w:r>
              <w:rPr>
                <w:rStyle w:val="apple-converted-space"/>
                <w:szCs w:val="18"/>
              </w:rPr>
              <w:t> </w:t>
            </w:r>
            <w:r>
              <w:rPr>
                <w:rStyle w:val="dxebaseoffice2010silver"/>
                <w:rFonts w:ascii="Verdana" w:hAnsi="Verdana"/>
                <w:sz w:val="17"/>
              </w:rPr>
              <w:t>Table 3 of the manual shows the PFS Required Outcome Measures and Table 4 shows a comparison between PFS Required Outcome Measure survey items and items from commonly used surveys.</w:t>
            </w:r>
          </w:p>
          <w:p w14:paraId="08048748" w14:textId="0A70F1B9" w:rsidR="00654F57" w:rsidRDefault="00654F57" w:rsidP="00654F57">
            <w:pPr>
              <w:pStyle w:val="BodyText2"/>
              <w:spacing w:after="120"/>
              <w:rPr>
                <w:rStyle w:val="dxebaseoffice2010silver"/>
                <w:rFonts w:ascii="Verdana" w:hAnsi="Verdana"/>
                <w:sz w:val="17"/>
              </w:rPr>
            </w:pPr>
            <w:r>
              <w:rPr>
                <w:rStyle w:val="dxebaseoffice2010silver"/>
                <w:rFonts w:ascii="Verdana" w:hAnsi="Verdana"/>
                <w:b/>
                <w:bCs/>
                <w:sz w:val="17"/>
              </w:rPr>
              <w:t>Note:</w:t>
            </w:r>
            <w:r>
              <w:rPr>
                <w:rStyle w:val="apple-converted-space"/>
                <w:szCs w:val="18"/>
              </w:rPr>
              <w:t> </w:t>
            </w:r>
            <w:r>
              <w:rPr>
                <w:rStyle w:val="dxebaseoffice2010silver"/>
                <w:rFonts w:ascii="Verdana" w:hAnsi="Verdana"/>
                <w:sz w:val="17"/>
              </w:rPr>
              <w:t>If an item is listed in Table 4 as an acceptable PFS Required Outcome Measure substitute, you</w:t>
            </w:r>
            <w:r>
              <w:rPr>
                <w:rStyle w:val="apple-converted-space"/>
                <w:szCs w:val="18"/>
              </w:rPr>
              <w:t> </w:t>
            </w:r>
            <w:r>
              <w:rPr>
                <w:rStyle w:val="dxebaseoffice2010silver"/>
                <w:rFonts w:ascii="Verdana" w:hAnsi="Verdana"/>
                <w:sz w:val="17"/>
                <w:u w:val="single"/>
              </w:rPr>
              <w:t>will not</w:t>
            </w:r>
            <w:r>
              <w:rPr>
                <w:rStyle w:val="apple-converted-space"/>
                <w:szCs w:val="18"/>
              </w:rPr>
              <w:t> </w:t>
            </w:r>
            <w:r>
              <w:rPr>
                <w:rStyle w:val="dxebaseoffice2010silver"/>
                <w:rFonts w:ascii="Verdana" w:hAnsi="Verdana"/>
                <w:sz w:val="17"/>
              </w:rPr>
              <w:t>need to submit a substitute data request for the measure. If an item is not an acceptable PFS Required Outcome Measure, that item will not be accepted as a substitute data source.</w:t>
            </w:r>
          </w:p>
          <w:p w14:paraId="36D9AD2E" w14:textId="118B4B71" w:rsidR="00154EB4" w:rsidRDefault="00154EB4" w:rsidP="00654F57">
            <w:pPr>
              <w:pStyle w:val="BodyText2"/>
              <w:spacing w:after="120"/>
              <w:rPr>
                <w:szCs w:val="18"/>
              </w:rPr>
            </w:pPr>
          </w:p>
          <w:p w14:paraId="21FD4564" w14:textId="27D9D70A" w:rsidR="00654F57" w:rsidRPr="00154EB4" w:rsidRDefault="00111430" w:rsidP="00154EB4">
            <w:pPr>
              <w:pStyle w:val="BodyText2"/>
              <w:spacing w:after="120"/>
            </w:pPr>
            <w:r w:rsidRPr="0072340C">
              <w:rPr>
                <w:rStyle w:val="dxebaseoffice2010silver"/>
                <w:rFonts w:ascii="Verdana" w:hAnsi="Verdana"/>
                <w:noProof/>
                <w:sz w:val="17"/>
              </w:rPr>
              <mc:AlternateContent>
                <mc:Choice Requires="wps">
                  <w:drawing>
                    <wp:anchor distT="0" distB="0" distL="114300" distR="114300" simplePos="0" relativeHeight="252409856" behindDoc="0" locked="0" layoutInCell="1" allowOverlap="1" wp14:anchorId="5EB68F92" wp14:editId="2788243A">
                      <wp:simplePos x="0" y="0"/>
                      <wp:positionH relativeFrom="column">
                        <wp:posOffset>123825</wp:posOffset>
                      </wp:positionH>
                      <wp:positionV relativeFrom="page">
                        <wp:posOffset>4245610</wp:posOffset>
                      </wp:positionV>
                      <wp:extent cx="197485" cy="197511"/>
                      <wp:effectExtent l="0" t="0" r="12065" b="12065"/>
                      <wp:wrapNone/>
                      <wp:docPr id="1041" name="Oval 1041"/>
                      <wp:cNvGraphicFramePr/>
                      <a:graphic xmlns:a="http://schemas.openxmlformats.org/drawingml/2006/main">
                        <a:graphicData uri="http://schemas.microsoft.com/office/word/2010/wordprocessingShape">
                          <wps:wsp>
                            <wps:cNvSpPr/>
                            <wps:spPr>
                              <a:xfrm>
                                <a:off x="0" y="0"/>
                                <a:ext cx="197485" cy="197511"/>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DF952" w14:textId="08E69123"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68F92" id="Oval 1041" o:spid="_x0000_s1616" style="position:absolute;left:0;text-align:left;margin-left:9.75pt;margin-top:334.3pt;width:15.55pt;height:15.5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" fillcolor="yellow" strokecolor="black [3213]" strokeweight=".5pt">
                      <v:stroke joinstyle="miter"/>
                      <v:textbox inset="0,0,0,0">
                        <w:txbxContent>
                          <w:p w14:paraId="094DF952" w14:textId="08E69123"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154EB4">
              <w:rPr>
                <w:noProof/>
              </w:rPr>
              <mc:AlternateContent>
                <mc:Choice Requires="wps">
                  <w:drawing>
                    <wp:inline distT="0" distB="0" distL="0" distR="0" wp14:anchorId="1BE53EB4" wp14:editId="648E016D">
                      <wp:extent cx="2362200" cy="247650"/>
                      <wp:effectExtent l="0" t="0" r="19050" b="19050"/>
                      <wp:docPr id="760" name="Rectangle 760"/>
                      <wp:cNvGraphicFramePr/>
                      <a:graphic xmlns:a="http://schemas.openxmlformats.org/drawingml/2006/main">
                        <a:graphicData uri="http://schemas.microsoft.com/office/word/2010/wordprocessingShape">
                          <wps:wsp>
                            <wps:cNvSpPr/>
                            <wps:spPr>
                              <a:xfrm>
                                <a:off x="0" y="0"/>
                                <a:ext cx="2362200" cy="2476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0EE8A" w14:textId="77777777" w:rsidR="00EE7FC1" w:rsidRPr="00154EB4" w:rsidRDefault="00EE7FC1" w:rsidP="00154EB4">
                                  <w:pPr>
                                    <w:jc w:val="center"/>
                                    <w:rPr>
                                      <w:color w:val="000000" w:themeColor="text1"/>
                                    </w:rPr>
                                  </w:pPr>
                                  <w:r w:rsidRPr="00154EB4">
                                    <w:rPr>
                                      <w:color w:val="000000" w:themeColor="text1"/>
                                    </w:rPr>
                                    <w:t>Add a Substitute Data Source Request</w:t>
                                  </w:r>
                                </w:p>
                                <w:p w14:paraId="1F3C313A" w14:textId="77777777" w:rsidR="00EE7FC1" w:rsidRPr="00467CB3" w:rsidRDefault="00EE7FC1" w:rsidP="00154EB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E53EB4" id="Rectangle 760" o:spid="_x0000_s1617" style="width:186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" fillcolor="#e7e6e6 [3214]" strokecolor="#bfbfbf [2412]" strokeweight="1pt">
                      <v:textbox>
                        <w:txbxContent>
                          <w:p w14:paraId="7B30EE8A" w14:textId="77777777" w:rsidR="00EE7FC1" w:rsidRPr="00154EB4" w:rsidRDefault="00EE7FC1" w:rsidP="00154EB4">
                            <w:pPr>
                              <w:jc w:val="center"/>
                              <w:rPr>
                                <w:color w:val="000000" w:themeColor="text1"/>
                              </w:rPr>
                            </w:pPr>
                            <w:r w:rsidRPr="00154EB4">
                              <w:rPr>
                                <w:color w:val="000000" w:themeColor="text1"/>
                              </w:rPr>
                              <w:t>Add a Substitute Data Source Request</w:t>
                            </w:r>
                          </w:p>
                          <w:p w14:paraId="1F3C313A" w14:textId="77777777" w:rsidR="00EE7FC1" w:rsidRPr="00467CB3" w:rsidRDefault="00EE7FC1" w:rsidP="00154EB4">
                            <w:pPr>
                              <w:jc w:val="center"/>
                              <w:rPr>
                                <w:color w:val="000000" w:themeColor="text1"/>
                              </w:rPr>
                            </w:pPr>
                          </w:p>
                        </w:txbxContent>
                      </v:textbox>
                      <w10:anchorlock/>
                    </v:rect>
                  </w:pict>
                </mc:Fallback>
              </mc:AlternateContent>
            </w:r>
          </w:p>
        </w:tc>
        <w:tc>
          <w:tcPr>
            <w:tcW w:w="250" w:type="dxa"/>
            <w:tcBorders>
              <w:top w:val="nil"/>
              <w:bottom w:val="nil"/>
            </w:tcBorders>
            <w:tcMar>
              <w:left w:w="0" w:type="dxa"/>
              <w:right w:w="0" w:type="dxa"/>
            </w:tcMar>
          </w:tcPr>
          <w:p w14:paraId="0C5BC5C1" w14:textId="77777777" w:rsidR="00084EEC" w:rsidRPr="00503AD1" w:rsidRDefault="00084EEC" w:rsidP="00503AD1">
            <w:pPr>
              <w:rPr>
                <w:sz w:val="8"/>
                <w:szCs w:val="8"/>
              </w:rPr>
            </w:pPr>
          </w:p>
        </w:tc>
        <w:tc>
          <w:tcPr>
            <w:tcW w:w="4239" w:type="dxa"/>
            <w:vMerge/>
          </w:tcPr>
          <w:p w14:paraId="37BE27F9" w14:textId="77777777" w:rsidR="00084EEC" w:rsidRDefault="00084EEC" w:rsidP="0090109B"/>
        </w:tc>
      </w:tr>
      <w:tr w:rsidR="00154EB4" w14:paraId="6A1A0735" w14:textId="77777777" w:rsidTr="00CE525F">
        <w:trPr>
          <w:trHeight w:val="368"/>
        </w:trPr>
        <w:tc>
          <w:tcPr>
            <w:tcW w:w="10489" w:type="dxa"/>
            <w:gridSpan w:val="5"/>
            <w:vMerge w:val="restart"/>
            <w:shd w:val="clear" w:color="auto" w:fill="324D57"/>
            <w:vAlign w:val="center"/>
          </w:tcPr>
          <w:p w14:paraId="5BCA2A3A" w14:textId="31AFC93A" w:rsidR="00154EB4" w:rsidRPr="00503AD1" w:rsidRDefault="00154EB4"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5C2E5C8" w14:textId="69302C4B" w:rsidR="00154EB4" w:rsidRPr="00503AD1" w:rsidRDefault="00154EB4"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0F62D61" w14:textId="77777777" w:rsidR="00154EB4" w:rsidRPr="00503AD1" w:rsidRDefault="00154EB4" w:rsidP="002E57E2">
            <w:pPr>
              <w:keepNext/>
              <w:rPr>
                <w:sz w:val="8"/>
                <w:szCs w:val="8"/>
              </w:rPr>
            </w:pPr>
          </w:p>
        </w:tc>
        <w:tc>
          <w:tcPr>
            <w:tcW w:w="4239" w:type="dxa"/>
            <w:shd w:val="clear" w:color="auto" w:fill="324D57"/>
            <w:vAlign w:val="center"/>
          </w:tcPr>
          <w:p w14:paraId="0F37C8AB" w14:textId="77777777" w:rsidR="00154EB4" w:rsidRPr="00503AD1" w:rsidRDefault="00154EB4"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80</w:t>
            </w:r>
            <w:r w:rsidRPr="00503AD1">
              <w:rPr>
                <w:rFonts w:cs="Arial"/>
                <w:b/>
                <w:noProof/>
                <w:color w:val="FFFFFF" w:themeColor="background1"/>
                <w:sz w:val="20"/>
                <w:szCs w:val="20"/>
              </w:rPr>
              <w:fldChar w:fldCharType="end"/>
            </w:r>
          </w:p>
        </w:tc>
      </w:tr>
      <w:tr w:rsidR="00154EB4" w14:paraId="5D16C025" w14:textId="77777777" w:rsidTr="00CE525F">
        <w:trPr>
          <w:trHeight w:val="503"/>
        </w:trPr>
        <w:tc>
          <w:tcPr>
            <w:tcW w:w="10489" w:type="dxa"/>
            <w:gridSpan w:val="5"/>
            <w:vMerge/>
            <w:tcBorders>
              <w:bottom w:val="single" w:sz="4" w:space="0" w:color="auto"/>
            </w:tcBorders>
            <w:shd w:val="clear" w:color="auto" w:fill="324D57"/>
            <w:vAlign w:val="center"/>
          </w:tcPr>
          <w:p w14:paraId="03937A36" w14:textId="77777777" w:rsidR="00154EB4" w:rsidRDefault="00154EB4" w:rsidP="002E57E2">
            <w:pPr>
              <w:keepNext/>
              <w:jc w:val="center"/>
            </w:pPr>
          </w:p>
        </w:tc>
        <w:tc>
          <w:tcPr>
            <w:tcW w:w="250" w:type="dxa"/>
            <w:tcBorders>
              <w:top w:val="nil"/>
              <w:bottom w:val="nil"/>
            </w:tcBorders>
            <w:tcMar>
              <w:left w:w="0" w:type="dxa"/>
              <w:right w:w="0" w:type="dxa"/>
            </w:tcMar>
          </w:tcPr>
          <w:p w14:paraId="4BC42A0E" w14:textId="77777777" w:rsidR="00154EB4" w:rsidRPr="00503AD1" w:rsidRDefault="00154EB4" w:rsidP="002E57E2">
            <w:pPr>
              <w:keepNext/>
              <w:rPr>
                <w:sz w:val="8"/>
                <w:szCs w:val="8"/>
              </w:rPr>
            </w:pPr>
          </w:p>
        </w:tc>
        <w:tc>
          <w:tcPr>
            <w:tcW w:w="4239" w:type="dxa"/>
            <w:tcMar>
              <w:left w:w="58" w:type="dxa"/>
              <w:right w:w="58" w:type="dxa"/>
            </w:tcMar>
          </w:tcPr>
          <w:p w14:paraId="3F8E3D04" w14:textId="213B8577" w:rsidR="00154EB4" w:rsidRPr="00503AD1" w:rsidRDefault="00154EB4" w:rsidP="002E57E2">
            <w:pPr>
              <w:keepNext/>
              <w:spacing w:before="60"/>
              <w:rPr>
                <w:rFonts w:cs="Arial"/>
                <w:szCs w:val="18"/>
              </w:rPr>
            </w:pPr>
            <w:r w:rsidRPr="00503AD1">
              <w:rPr>
                <w:rFonts w:cs="Arial"/>
                <w:szCs w:val="18"/>
              </w:rPr>
              <w:t xml:space="preserve">Page ID: </w:t>
            </w:r>
            <w:r w:rsidR="001114C7">
              <w:rPr>
                <w:rFonts w:cs="Arial"/>
                <w:szCs w:val="18"/>
              </w:rPr>
              <w:t>3.4</w:t>
            </w:r>
            <w:r w:rsidR="00111430">
              <w:rPr>
                <w:rFonts w:cs="Arial"/>
                <w:szCs w:val="18"/>
              </w:rPr>
              <w:t xml:space="preserve"> </w:t>
            </w:r>
            <w:r w:rsidR="00111430" w:rsidRPr="008F1ECE">
              <w:rPr>
                <w:rFonts w:cs="Arial"/>
                <w:i/>
                <w:iCs/>
                <w:szCs w:val="18"/>
              </w:rPr>
              <w:t>(continued)</w:t>
            </w:r>
          </w:p>
          <w:p w14:paraId="4EC7ABCD" w14:textId="7EE1F4BF" w:rsidR="00154EB4" w:rsidRDefault="00154EB4" w:rsidP="00111430">
            <w:pPr>
              <w:keepNext/>
              <w:spacing w:before="60"/>
            </w:pPr>
            <w:r w:rsidRPr="00503AD1">
              <w:rPr>
                <w:rFonts w:cs="Arial"/>
                <w:szCs w:val="18"/>
              </w:rPr>
              <w:t xml:space="preserve">Page Title: </w:t>
            </w:r>
            <w:r w:rsidR="00205F6D" w:rsidRPr="00084EEC">
              <w:rPr>
                <w:rFonts w:cs="Arial"/>
                <w:szCs w:val="18"/>
              </w:rPr>
              <w:t>Substitut</w:t>
            </w:r>
            <w:r w:rsidR="00205F6D">
              <w:rPr>
                <w:rFonts w:cs="Arial"/>
                <w:szCs w:val="18"/>
              </w:rPr>
              <w:t xml:space="preserve">e Data Source Request </w:t>
            </w:r>
          </w:p>
        </w:tc>
      </w:tr>
      <w:tr w:rsidR="00154EB4" w14:paraId="4B9583B5" w14:textId="77777777" w:rsidTr="00CE525F">
        <w:tc>
          <w:tcPr>
            <w:tcW w:w="985" w:type="dxa"/>
            <w:tcBorders>
              <w:bottom w:val="single" w:sz="4" w:space="0" w:color="auto"/>
              <w:right w:val="nil"/>
            </w:tcBorders>
            <w:shd w:val="clear" w:color="auto" w:fill="F2F2F2" w:themeFill="background1" w:themeFillShade="F2"/>
            <w:vAlign w:val="center"/>
          </w:tcPr>
          <w:p w14:paraId="4CD64221" w14:textId="77777777" w:rsidR="00154EB4" w:rsidRPr="00503AD1" w:rsidRDefault="00154EB4"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2B3BB09" w14:textId="77777777" w:rsidR="00154EB4" w:rsidRPr="00503AD1" w:rsidRDefault="00154EB4"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41B3A4F" w14:textId="77777777" w:rsidR="00154EB4" w:rsidRPr="00503AD1" w:rsidRDefault="00154EB4"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3398D413" w14:textId="77777777" w:rsidR="00154EB4" w:rsidRPr="00503AD1" w:rsidRDefault="00154EB4"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090C9B8C" w14:textId="77777777" w:rsidR="00154EB4" w:rsidRPr="00503AD1" w:rsidRDefault="00154EB4"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3B7F7A4" w14:textId="77777777" w:rsidR="00154EB4" w:rsidRPr="00503AD1" w:rsidRDefault="00154EB4"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03A427BF" w14:textId="77777777" w:rsidR="00154EB4" w:rsidRPr="00503AD1" w:rsidRDefault="00154EB4" w:rsidP="002E57E2">
            <w:pPr>
              <w:keepNext/>
              <w:spacing w:before="40" w:after="40"/>
              <w:rPr>
                <w:b/>
              </w:rPr>
            </w:pPr>
            <w:r w:rsidRPr="00503AD1">
              <w:rPr>
                <w:b/>
              </w:rPr>
              <w:t>Page Details</w:t>
            </w:r>
          </w:p>
        </w:tc>
      </w:tr>
      <w:tr w:rsidR="00154EB4" w14:paraId="622599E7" w14:textId="77777777" w:rsidTr="00CE525F">
        <w:tc>
          <w:tcPr>
            <w:tcW w:w="10489" w:type="dxa"/>
            <w:gridSpan w:val="5"/>
            <w:tcBorders>
              <w:bottom w:val="nil"/>
            </w:tcBorders>
          </w:tcPr>
          <w:p w14:paraId="41EA8EDF" w14:textId="07DB732D" w:rsidR="00154EB4" w:rsidRPr="00503AD1" w:rsidRDefault="00154EB4" w:rsidP="002E57E2">
            <w:pPr>
              <w:pStyle w:val="Webaddress"/>
              <w:keepNext/>
              <w:rPr>
                <w:u w:val="none"/>
              </w:rPr>
            </w:pPr>
            <w:r w:rsidRPr="00084EEC">
              <w:t>Outcome Data  &gt;  Substitute Data Source Request Submission</w:t>
            </w:r>
          </w:p>
        </w:tc>
        <w:tc>
          <w:tcPr>
            <w:tcW w:w="250" w:type="dxa"/>
            <w:tcBorders>
              <w:top w:val="nil"/>
              <w:bottom w:val="nil"/>
            </w:tcBorders>
            <w:tcMar>
              <w:left w:w="0" w:type="dxa"/>
              <w:right w:w="0" w:type="dxa"/>
            </w:tcMar>
          </w:tcPr>
          <w:p w14:paraId="5E77CBDD" w14:textId="77777777" w:rsidR="00154EB4" w:rsidRPr="00503AD1" w:rsidRDefault="00154EB4" w:rsidP="002E57E2">
            <w:pPr>
              <w:keepNext/>
              <w:rPr>
                <w:sz w:val="8"/>
                <w:szCs w:val="8"/>
              </w:rPr>
            </w:pPr>
          </w:p>
        </w:tc>
        <w:tc>
          <w:tcPr>
            <w:tcW w:w="4239" w:type="dxa"/>
            <w:vMerge w:val="restart"/>
            <w:tcMar>
              <w:left w:w="58" w:type="dxa"/>
              <w:right w:w="58" w:type="dxa"/>
            </w:tcMar>
          </w:tcPr>
          <w:p w14:paraId="0977F8ED" w14:textId="56D5E312" w:rsidR="00D25083" w:rsidRDefault="00D25083" w:rsidP="00B75536">
            <w:pPr>
              <w:pStyle w:val="ListParagraph"/>
              <w:spacing w:before="120"/>
            </w:pPr>
            <w:r>
              <w:t>1.</w:t>
            </w:r>
            <w:r>
              <w:tab/>
              <w:t>The Outcome Measure list will display the “Substitute Measure Name (Label of the Substitute Measure)” of the saved record.</w:t>
            </w:r>
          </w:p>
          <w:p w14:paraId="2C207754" w14:textId="07DE76F4" w:rsidR="00D25083" w:rsidRDefault="00D25083" w:rsidP="00111430">
            <w:pPr>
              <w:pStyle w:val="ListParagraph"/>
            </w:pPr>
            <w:r>
              <w:t>2.</w:t>
            </w:r>
            <w:r>
              <w:tab/>
              <w:t xml:space="preserve">The Submitted Name will display the “Submitter </w:t>
            </w:r>
            <w:r w:rsidR="00111430">
              <w:t>Name</w:t>
            </w:r>
            <w:r>
              <w:t>” of the saved record.</w:t>
            </w:r>
          </w:p>
          <w:p w14:paraId="01C012E7" w14:textId="1B339CF3" w:rsidR="00D25083" w:rsidRDefault="00D25083" w:rsidP="0094516C">
            <w:pPr>
              <w:pStyle w:val="ListParagraph"/>
            </w:pPr>
            <w:r>
              <w:t>3.</w:t>
            </w:r>
            <w:r>
              <w:tab/>
              <w:t>The Status information will d</w:t>
            </w:r>
            <w:r w:rsidR="00111430">
              <w:t xml:space="preserve">isplay the status of the record which could include </w:t>
            </w:r>
            <w:r w:rsidR="00111430">
              <w:rPr>
                <w:rFonts w:cs="Arial"/>
                <w:szCs w:val="18"/>
              </w:rPr>
              <w:t xml:space="preserve">Not Submitted, Submitted, Under Review, </w:t>
            </w:r>
            <w:r w:rsidR="0094516C">
              <w:rPr>
                <w:rFonts w:cs="Arial"/>
                <w:szCs w:val="18"/>
              </w:rPr>
              <w:t xml:space="preserve">Requires Revision, </w:t>
            </w:r>
            <w:r w:rsidR="00111430">
              <w:rPr>
                <w:rFonts w:cs="Arial"/>
                <w:szCs w:val="18"/>
              </w:rPr>
              <w:t xml:space="preserve">Approved, or Not Approved. </w:t>
            </w:r>
          </w:p>
          <w:p w14:paraId="609D301E" w14:textId="75EB1BC6" w:rsidR="00D25083" w:rsidRDefault="00D25083" w:rsidP="0094516C">
            <w:pPr>
              <w:pStyle w:val="ListParagraph"/>
            </w:pPr>
            <w:r>
              <w:t>4.</w:t>
            </w:r>
            <w:r>
              <w:tab/>
            </w:r>
            <w:r w:rsidRPr="00747563">
              <w:t xml:space="preserve">Clicking </w:t>
            </w:r>
            <w:r w:rsidR="0094516C">
              <w:t>on an Outcome Measure name</w:t>
            </w:r>
            <w:r w:rsidRPr="00747563">
              <w:t xml:space="preserve"> will direct user to the </w:t>
            </w:r>
            <w:r w:rsidR="0094516C">
              <w:t>Substitute Data Source Request Detail page (3.4.1)</w:t>
            </w:r>
            <w:r w:rsidRPr="00747563">
              <w:t>.</w:t>
            </w:r>
          </w:p>
          <w:p w14:paraId="5B2D88D8" w14:textId="77777777" w:rsidR="0094516C" w:rsidRDefault="00D25083" w:rsidP="0094516C">
            <w:pPr>
              <w:pStyle w:val="ListParagraph"/>
            </w:pPr>
            <w:r>
              <w:t>5.</w:t>
            </w:r>
            <w:r>
              <w:tab/>
            </w:r>
            <w:r w:rsidR="0094516C" w:rsidRPr="00747563">
              <w:t>Clicking the “</w:t>
            </w:r>
            <w:r w:rsidR="0094516C" w:rsidRPr="00D25083">
              <w:t>Supporting Documents</w:t>
            </w:r>
            <w:r w:rsidR="0094516C" w:rsidRPr="00747563">
              <w:t xml:space="preserve">” </w:t>
            </w:r>
            <w:r w:rsidR="0094516C">
              <w:t>link</w:t>
            </w:r>
            <w:r w:rsidR="0094516C" w:rsidRPr="00747563">
              <w:t xml:space="preserve"> will direct user to the </w:t>
            </w:r>
            <w:r w:rsidR="0094516C" w:rsidRPr="00D25083">
              <w:t>Substitute Data Source Request Supporting Documents</w:t>
            </w:r>
            <w:r w:rsidR="0094516C">
              <w:t xml:space="preserve"> </w:t>
            </w:r>
            <w:r w:rsidR="0094516C" w:rsidRPr="00747563">
              <w:t>page (</w:t>
            </w:r>
            <w:r w:rsidR="0094516C">
              <w:t>3.4.3</w:t>
            </w:r>
            <w:r w:rsidR="0094516C" w:rsidRPr="00747563">
              <w:t>).</w:t>
            </w:r>
          </w:p>
          <w:p w14:paraId="05C29883" w14:textId="3F062987" w:rsidR="00D25083" w:rsidRPr="0094516C" w:rsidRDefault="0094516C" w:rsidP="0094516C">
            <w:pPr>
              <w:pStyle w:val="ListParagraph"/>
              <w:rPr>
                <w:color w:val="FF0000"/>
              </w:rPr>
            </w:pPr>
            <w:r>
              <w:t xml:space="preserve">6.  </w:t>
            </w:r>
            <w:r w:rsidR="00D25083">
              <w:t xml:space="preserve">Clicking the “Submit” button will </w:t>
            </w:r>
            <w:r w:rsidR="00DC010F" w:rsidRPr="0094516C">
              <w:t>send an email to the SPOs</w:t>
            </w:r>
            <w:r w:rsidRPr="0094516C">
              <w:t xml:space="preserve">, </w:t>
            </w:r>
            <w:r w:rsidR="00DC010F" w:rsidRPr="0094516C">
              <w:t>CSAP</w:t>
            </w:r>
            <w:r w:rsidRPr="0094516C">
              <w:t xml:space="preserve"> Management, and PEP-C</w:t>
            </w:r>
            <w:r w:rsidR="00DC010F" w:rsidRPr="0094516C">
              <w:t xml:space="preserve"> notifying the submission of the substitute data source request</w:t>
            </w:r>
          </w:p>
          <w:p w14:paraId="048BF57D" w14:textId="4692CFE0" w:rsidR="00D25083" w:rsidRPr="00B733A4" w:rsidRDefault="003C05B6" w:rsidP="00B733A4">
            <w:pPr>
              <w:pStyle w:val="ListParagraph"/>
            </w:pPr>
            <w:r>
              <w:t>7</w:t>
            </w:r>
            <w:r w:rsidR="00D25083">
              <w:t>.</w:t>
            </w:r>
            <w:r w:rsidR="00D25083">
              <w:tab/>
            </w:r>
            <w:r w:rsidR="0094516C">
              <w:t xml:space="preserve">Clicking the </w:t>
            </w:r>
            <w:r w:rsidR="00D25083" w:rsidRPr="00D25083">
              <w:t xml:space="preserve">Grantee-level information </w:t>
            </w:r>
            <w:r w:rsidR="0094516C">
              <w:t>XXX</w:t>
            </w:r>
            <w:r w:rsidR="00D25083">
              <w:t xml:space="preserve"> link</w:t>
            </w:r>
            <w:r w:rsidR="00D25083" w:rsidRPr="00747563">
              <w:t xml:space="preserve"> will direct user to </w:t>
            </w:r>
            <w:r w:rsidR="00B733A4">
              <w:t>Substitute Data Source Request Subrecipient Detail page (3.4.2).</w:t>
            </w:r>
          </w:p>
          <w:p w14:paraId="34D4C8BC" w14:textId="4A61A95D" w:rsidR="00D25083" w:rsidRDefault="00D25083" w:rsidP="00B733A4">
            <w:pPr>
              <w:pStyle w:val="ListParagraph"/>
            </w:pPr>
          </w:p>
        </w:tc>
      </w:tr>
      <w:tr w:rsidR="00154EB4" w14:paraId="0A6468A6" w14:textId="77777777" w:rsidTr="00CE525F">
        <w:trPr>
          <w:trHeight w:val="9611"/>
        </w:trPr>
        <w:tc>
          <w:tcPr>
            <w:tcW w:w="10489" w:type="dxa"/>
            <w:gridSpan w:val="5"/>
            <w:tcBorders>
              <w:top w:val="nil"/>
            </w:tcBorders>
          </w:tcPr>
          <w:p w14:paraId="08DE3B26" w14:textId="3D9FF126" w:rsidR="00154EB4" w:rsidRDefault="00154EB4" w:rsidP="0090109B"/>
          <w:tbl>
            <w:tblPr>
              <w:tblStyle w:val="TableGrid"/>
              <w:tblW w:w="0" w:type="auto"/>
              <w:tblLayout w:type="fixed"/>
              <w:tblLook w:val="04A0" w:firstRow="1" w:lastRow="0" w:firstColumn="1" w:lastColumn="0" w:noHBand="0" w:noVBand="1"/>
            </w:tblPr>
            <w:tblGrid>
              <w:gridCol w:w="4465"/>
              <w:gridCol w:w="2520"/>
              <w:gridCol w:w="1890"/>
              <w:gridCol w:w="1549"/>
            </w:tblGrid>
            <w:tr w:rsidR="00154EB4" w14:paraId="06A2C519" w14:textId="77777777" w:rsidTr="00154EB4">
              <w:tc>
                <w:tcPr>
                  <w:tcW w:w="4465" w:type="dxa"/>
                  <w:shd w:val="clear" w:color="auto" w:fill="F2F2F2" w:themeFill="background1" w:themeFillShade="F2"/>
                </w:tcPr>
                <w:p w14:paraId="57751575" w14:textId="3B60C6A7" w:rsidR="00154EB4" w:rsidRDefault="00111430" w:rsidP="00154EB4">
                  <w:pPr>
                    <w:spacing w:before="120" w:after="120"/>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11904" behindDoc="0" locked="0" layoutInCell="1" allowOverlap="1" wp14:anchorId="4F2B80CB" wp14:editId="60B958FE">
                            <wp:simplePos x="0" y="0"/>
                            <wp:positionH relativeFrom="column">
                              <wp:posOffset>1066800</wp:posOffset>
                            </wp:positionH>
                            <wp:positionV relativeFrom="page">
                              <wp:posOffset>19050</wp:posOffset>
                            </wp:positionV>
                            <wp:extent cx="197485" cy="197485"/>
                            <wp:effectExtent l="0" t="0" r="12065" b="12065"/>
                            <wp:wrapNone/>
                            <wp:docPr id="1042" name="Oval 10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F4E63"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B80CB" id="Oval 1042" o:spid="_x0000_s1618" style="position:absolute;margin-left:84pt;margin-top:1.5pt;width:15.55pt;height:15.5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" fillcolor="yellow" strokecolor="black [3213]" strokeweight=".5pt">
                            <v:stroke joinstyle="miter"/>
                            <v:textbox inset="0,0,0,0">
                              <w:txbxContent>
                                <w:p w14:paraId="207F4E63"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154EB4">
                    <w:t>Outcome Measure</w:t>
                  </w:r>
                </w:p>
              </w:tc>
              <w:tc>
                <w:tcPr>
                  <w:tcW w:w="2520" w:type="dxa"/>
                  <w:shd w:val="clear" w:color="auto" w:fill="F2F2F2" w:themeFill="background1" w:themeFillShade="F2"/>
                </w:tcPr>
                <w:p w14:paraId="41C51853" w14:textId="1DC5B6A4" w:rsidR="00154EB4" w:rsidRDefault="00111430" w:rsidP="00154EB4">
                  <w:pPr>
                    <w:spacing w:before="120" w:after="120"/>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13952" behindDoc="0" locked="0" layoutInCell="1" allowOverlap="1" wp14:anchorId="1E86BA2E" wp14:editId="7D8A39BC">
                            <wp:simplePos x="0" y="0"/>
                            <wp:positionH relativeFrom="column">
                              <wp:posOffset>964565</wp:posOffset>
                            </wp:positionH>
                            <wp:positionV relativeFrom="page">
                              <wp:posOffset>29210</wp:posOffset>
                            </wp:positionV>
                            <wp:extent cx="197485" cy="197485"/>
                            <wp:effectExtent l="0" t="0" r="12065" b="12065"/>
                            <wp:wrapNone/>
                            <wp:docPr id="1043" name="Oval 10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468C5" w14:textId="1D088CAA"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6BA2E" id="Oval 1043" o:spid="_x0000_s1619" style="position:absolute;margin-left:75.95pt;margin-top:2.3pt;width:15.55pt;height:15.5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" fillcolor="yellow" strokecolor="black [3213]" strokeweight=".5pt">
                            <v:stroke joinstyle="miter"/>
                            <v:textbox inset="0,0,0,0">
                              <w:txbxContent>
                                <w:p w14:paraId="7C9468C5" w14:textId="1D088CAA"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154EB4">
                    <w:t>Submitter Name</w:t>
                  </w:r>
                </w:p>
              </w:tc>
              <w:tc>
                <w:tcPr>
                  <w:tcW w:w="1890" w:type="dxa"/>
                  <w:shd w:val="clear" w:color="auto" w:fill="F2F2F2" w:themeFill="background1" w:themeFillShade="F2"/>
                </w:tcPr>
                <w:p w14:paraId="4142F46E" w14:textId="347D158D" w:rsidR="00154EB4" w:rsidRDefault="00154EB4" w:rsidP="00154EB4">
                  <w:pPr>
                    <w:spacing w:before="120" w:after="120"/>
                  </w:pPr>
                  <w:r>
                    <w:t>Date Submitted</w:t>
                  </w:r>
                </w:p>
              </w:tc>
              <w:tc>
                <w:tcPr>
                  <w:tcW w:w="1549" w:type="dxa"/>
                  <w:shd w:val="clear" w:color="auto" w:fill="F2F2F2" w:themeFill="background1" w:themeFillShade="F2"/>
                </w:tcPr>
                <w:p w14:paraId="40A7F65B" w14:textId="3DB08941" w:rsidR="00154EB4" w:rsidRDefault="00D25083" w:rsidP="00154EB4">
                  <w:pPr>
                    <w:spacing w:before="120" w:after="120"/>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16000" behindDoc="0" locked="0" layoutInCell="1" allowOverlap="1" wp14:anchorId="139BACD6" wp14:editId="094431D5">
                            <wp:simplePos x="0" y="0"/>
                            <wp:positionH relativeFrom="column">
                              <wp:posOffset>419100</wp:posOffset>
                            </wp:positionH>
                            <wp:positionV relativeFrom="page">
                              <wp:posOffset>36195</wp:posOffset>
                            </wp:positionV>
                            <wp:extent cx="197485" cy="197485"/>
                            <wp:effectExtent l="0" t="0" r="12065" b="12065"/>
                            <wp:wrapNone/>
                            <wp:docPr id="1044" name="Oval 10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DFCD0" w14:textId="789D2219"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BACD6" id="Oval 1044" o:spid="_x0000_s1620" style="position:absolute;margin-left:33pt;margin-top:2.85pt;width:15.55pt;height:1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" fillcolor="yellow" strokecolor="black [3213]" strokeweight=".5pt">
                            <v:stroke joinstyle="miter"/>
                            <v:textbox inset="0,0,0,0">
                              <w:txbxContent>
                                <w:p w14:paraId="3C7DFCD0" w14:textId="789D2219"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154EB4">
                    <w:t>Status</w:t>
                  </w:r>
                </w:p>
              </w:tc>
            </w:tr>
            <w:tr w:rsidR="00154EB4" w14:paraId="7CF77628" w14:textId="77777777" w:rsidTr="00154EB4">
              <w:tc>
                <w:tcPr>
                  <w:tcW w:w="4465" w:type="dxa"/>
                  <w:shd w:val="clear" w:color="auto" w:fill="D9D9D9" w:themeFill="background1" w:themeFillShade="D9"/>
                </w:tcPr>
                <w:p w14:paraId="2D7000DD" w14:textId="53F3FF2B" w:rsidR="00154EB4" w:rsidRPr="003775C4" w:rsidRDefault="0094516C" w:rsidP="00154EB4">
                  <w:pPr>
                    <w:spacing w:before="120" w:after="120"/>
                    <w:rPr>
                      <w:u w:val="single"/>
                    </w:rPr>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18048" behindDoc="0" locked="0" layoutInCell="1" allowOverlap="1" wp14:anchorId="09588219" wp14:editId="3B5F42F4">
                            <wp:simplePos x="0" y="0"/>
                            <wp:positionH relativeFrom="column">
                              <wp:posOffset>514350</wp:posOffset>
                            </wp:positionH>
                            <wp:positionV relativeFrom="page">
                              <wp:posOffset>38735</wp:posOffset>
                            </wp:positionV>
                            <wp:extent cx="197485" cy="197485"/>
                            <wp:effectExtent l="0" t="0" r="12065" b="12065"/>
                            <wp:wrapNone/>
                            <wp:docPr id="1046" name="Oval 10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C123C" w14:textId="330CDD47"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88219" id="Oval 1046" o:spid="_x0000_s1621" style="position:absolute;margin-left:40.5pt;margin-top:3.05pt;width:15.55pt;height:15.5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" fillcolor="yellow" strokecolor="black [3213]" strokeweight=".5pt">
                            <v:stroke joinstyle="miter"/>
                            <v:textbox inset="0,0,0,0">
                              <w:txbxContent>
                                <w:p w14:paraId="402C123C" w14:textId="330CDD47"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3775C4">
                    <w:rPr>
                      <w:u w:val="single"/>
                    </w:rPr>
                    <w:t>Measure</w:t>
                  </w:r>
                </w:p>
              </w:tc>
              <w:tc>
                <w:tcPr>
                  <w:tcW w:w="2520" w:type="dxa"/>
                  <w:shd w:val="clear" w:color="auto" w:fill="D9D9D9" w:themeFill="background1" w:themeFillShade="D9"/>
                </w:tcPr>
                <w:p w14:paraId="3CDDDB47" w14:textId="70E80658" w:rsidR="00154EB4" w:rsidRPr="00154EB4" w:rsidRDefault="00154EB4" w:rsidP="00154EB4">
                  <w:pPr>
                    <w:spacing w:before="120" w:after="120"/>
                  </w:pPr>
                  <w:r w:rsidRPr="00154EB4">
                    <w:t>Name</w:t>
                  </w:r>
                </w:p>
              </w:tc>
              <w:tc>
                <w:tcPr>
                  <w:tcW w:w="1890" w:type="dxa"/>
                  <w:shd w:val="clear" w:color="auto" w:fill="D9D9D9" w:themeFill="background1" w:themeFillShade="D9"/>
                </w:tcPr>
                <w:p w14:paraId="26320717" w14:textId="15B8AB57" w:rsidR="00154EB4" w:rsidRDefault="00154EB4" w:rsidP="00154EB4">
                  <w:pPr>
                    <w:spacing w:before="120" w:after="120"/>
                  </w:pPr>
                  <w:r w:rsidRPr="0092538B">
                    <w:t>mm/dd/yyyy</w:t>
                  </w:r>
                </w:p>
              </w:tc>
              <w:tc>
                <w:tcPr>
                  <w:tcW w:w="1549" w:type="dxa"/>
                  <w:shd w:val="clear" w:color="auto" w:fill="D9D9D9" w:themeFill="background1" w:themeFillShade="D9"/>
                </w:tcPr>
                <w:p w14:paraId="6846BE17" w14:textId="77777777" w:rsidR="00154EB4" w:rsidRDefault="00154EB4" w:rsidP="00154EB4">
                  <w:pPr>
                    <w:spacing w:before="120" w:after="120"/>
                  </w:pPr>
                </w:p>
              </w:tc>
            </w:tr>
            <w:tr w:rsidR="003775C4" w14:paraId="54260941" w14:textId="77777777" w:rsidTr="003775C4">
              <w:trPr>
                <w:trHeight w:val="2942"/>
              </w:trPr>
              <w:tc>
                <w:tcPr>
                  <w:tcW w:w="10424" w:type="dxa"/>
                  <w:gridSpan w:val="4"/>
                  <w:shd w:val="clear" w:color="auto" w:fill="auto"/>
                </w:tcPr>
                <w:p w14:paraId="281388B0" w14:textId="48C07E71" w:rsidR="003775C4" w:rsidRDefault="0094516C" w:rsidP="003775C4">
                  <w:pPr>
                    <w:spacing w:before="120" w:after="120"/>
                    <w:ind w:left="307" w:right="271"/>
                    <w:rPr>
                      <w:rFonts w:ascii="Verdana" w:hAnsi="Verdana"/>
                      <w:color w:val="000000"/>
                      <w:sz w:val="17"/>
                      <w:szCs w:val="17"/>
                      <w:shd w:val="clear" w:color="auto" w:fill="FFFFFF"/>
                    </w:rPr>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24192" behindDoc="0" locked="0" layoutInCell="1" allowOverlap="1" wp14:anchorId="6AF68D5C" wp14:editId="6EFD6EE4">
                            <wp:simplePos x="0" y="0"/>
                            <wp:positionH relativeFrom="column">
                              <wp:posOffset>-20955</wp:posOffset>
                            </wp:positionH>
                            <wp:positionV relativeFrom="page">
                              <wp:posOffset>610870</wp:posOffset>
                            </wp:positionV>
                            <wp:extent cx="197485" cy="197485"/>
                            <wp:effectExtent l="0" t="0" r="12065" b="12065"/>
                            <wp:wrapNone/>
                            <wp:docPr id="1049" name="Oval 104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11DD7" w14:textId="67836387"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68D5C" id="Oval 1049" o:spid="_x0000_s1622" style="position:absolute;left:0;text-align:left;margin-left:-1.65pt;margin-top:48.1pt;width:15.55pt;height:15.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" fillcolor="yellow" strokecolor="black [3213]" strokeweight=".5pt">
                            <v:stroke joinstyle="miter"/>
                            <v:textbox inset="0,0,0,0">
                              <w:txbxContent>
                                <w:p w14:paraId="5B011DD7" w14:textId="67836387"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3775C4">
                    <w:rPr>
                      <w:rFonts w:ascii="Verdana" w:hAnsi="Verdana"/>
                      <w:color w:val="000000"/>
                      <w:sz w:val="17"/>
                      <w:szCs w:val="17"/>
                      <w:shd w:val="clear" w:color="auto" w:fill="FFFFFF"/>
                    </w:rPr>
                    <w:t>Click on Grantee-level information or each Subrecipient community below to complete additional questions related to grantee or subrecipient data. Once you have completed the questions for the grantee or for each subrecipient, you will be able to click the Submit button to submit your request. You may also click on the Supporting Documents link if you wish to submit documents related to your request.</w:t>
                  </w:r>
                </w:p>
                <w:p w14:paraId="367B733E" w14:textId="657EB3B1" w:rsidR="003775C4" w:rsidRDefault="003775C4" w:rsidP="003775C4">
                  <w:pPr>
                    <w:spacing w:before="120" w:after="120"/>
                    <w:ind w:left="307"/>
                    <w:rPr>
                      <w:rStyle w:val="apple-converted-space"/>
                      <w:rFonts w:ascii="Verdana" w:hAnsi="Verdana"/>
                      <w:color w:val="000000"/>
                      <w:sz w:val="17"/>
                      <w:szCs w:val="17"/>
                      <w:u w:val="single"/>
                      <w:shd w:val="clear" w:color="auto" w:fill="FFFFFF"/>
                    </w:rPr>
                  </w:pPr>
                  <w:r w:rsidRPr="003775C4">
                    <w:rPr>
                      <w:rFonts w:ascii="Verdana" w:hAnsi="Verdana"/>
                      <w:sz w:val="17"/>
                      <w:szCs w:val="17"/>
                      <w:u w:val="single"/>
                      <w:bdr w:val="none" w:sz="0" w:space="0" w:color="auto" w:frame="1"/>
                      <w:shd w:val="clear" w:color="auto" w:fill="FFFFFF"/>
                    </w:rPr>
                    <w:t>Supporting Documents</w:t>
                  </w:r>
                  <w:r w:rsidRPr="003775C4">
                    <w:rPr>
                      <w:rStyle w:val="apple-converted-space"/>
                      <w:rFonts w:ascii="Verdana" w:hAnsi="Verdana"/>
                      <w:color w:val="000000"/>
                      <w:sz w:val="17"/>
                      <w:szCs w:val="17"/>
                      <w:u w:val="single"/>
                      <w:shd w:val="clear" w:color="auto" w:fill="FFFFFF"/>
                    </w:rPr>
                    <w:t> </w:t>
                  </w:r>
                </w:p>
                <w:tbl>
                  <w:tblPr>
                    <w:tblStyle w:val="TableGrid"/>
                    <w:tblW w:w="0" w:type="auto"/>
                    <w:tblInd w:w="302" w:type="dxa"/>
                    <w:tblLayout w:type="fixed"/>
                    <w:tblLook w:val="04A0" w:firstRow="1" w:lastRow="0" w:firstColumn="1" w:lastColumn="0" w:noHBand="0" w:noVBand="1"/>
                  </w:tblPr>
                  <w:tblGrid>
                    <w:gridCol w:w="4797"/>
                    <w:gridCol w:w="4653"/>
                  </w:tblGrid>
                  <w:tr w:rsidR="003775C4" w14:paraId="75E0ADF9" w14:textId="77777777" w:rsidTr="003775C4">
                    <w:tc>
                      <w:tcPr>
                        <w:tcW w:w="4797" w:type="dxa"/>
                        <w:shd w:val="clear" w:color="auto" w:fill="F2F2F2" w:themeFill="background1" w:themeFillShade="F2"/>
                      </w:tcPr>
                      <w:p w14:paraId="4D2B3A3C" w14:textId="2A6CF7D2" w:rsidR="003775C4" w:rsidRDefault="003775C4" w:rsidP="003775C4">
                        <w:pPr>
                          <w:spacing w:before="120" w:after="120"/>
                          <w:rPr>
                            <w:u w:val="single"/>
                          </w:rPr>
                        </w:pPr>
                        <w:r w:rsidRPr="003775C4">
                          <w:rPr>
                            <w:u w:val="single"/>
                          </w:rPr>
                          <w:t>Sub</w:t>
                        </w:r>
                        <w:r>
                          <w:rPr>
                            <w:u w:val="single"/>
                          </w:rPr>
                          <w:t>recipient(s)</w:t>
                        </w:r>
                      </w:p>
                    </w:tc>
                    <w:tc>
                      <w:tcPr>
                        <w:tcW w:w="4653" w:type="dxa"/>
                        <w:shd w:val="clear" w:color="auto" w:fill="F2F2F2" w:themeFill="background1" w:themeFillShade="F2"/>
                      </w:tcPr>
                      <w:p w14:paraId="0E65E3CB" w14:textId="0E227FBD" w:rsidR="003775C4" w:rsidRDefault="003775C4" w:rsidP="00154EB4">
                        <w:pPr>
                          <w:spacing w:before="120" w:after="120"/>
                          <w:rPr>
                            <w:u w:val="single"/>
                          </w:rPr>
                        </w:pPr>
                        <w:r w:rsidRPr="003775C4">
                          <w:rPr>
                            <w:u w:val="single"/>
                          </w:rPr>
                          <w:t>Status</w:t>
                        </w:r>
                      </w:p>
                    </w:tc>
                  </w:tr>
                  <w:tr w:rsidR="003775C4" w14:paraId="2B69E2DD" w14:textId="77777777" w:rsidTr="003775C4">
                    <w:tc>
                      <w:tcPr>
                        <w:tcW w:w="4797" w:type="dxa"/>
                      </w:tcPr>
                      <w:p w14:paraId="477F1162" w14:textId="5935BF19" w:rsidR="003775C4" w:rsidRDefault="003775C4" w:rsidP="00154EB4">
                        <w:pPr>
                          <w:spacing w:before="120" w:after="120"/>
                          <w:rPr>
                            <w:u w:val="single"/>
                          </w:rPr>
                        </w:pPr>
                        <w:r w:rsidRPr="00726A96">
                          <w:rPr>
                            <w:szCs w:val="18"/>
                          </w:rPr>
                          <w:t>Lorem ipsum.</w:t>
                        </w:r>
                        <w:r w:rsidRPr="00726A96">
                          <w:t xml:space="preserve"> Da veri nonecer spedit labo.</w:t>
                        </w:r>
                      </w:p>
                    </w:tc>
                    <w:tc>
                      <w:tcPr>
                        <w:tcW w:w="4653" w:type="dxa"/>
                      </w:tcPr>
                      <w:p w14:paraId="70CAB40A" w14:textId="4816BEA1" w:rsidR="003775C4" w:rsidRDefault="003775C4" w:rsidP="00154EB4">
                        <w:pPr>
                          <w:spacing w:before="120" w:after="120"/>
                          <w:rPr>
                            <w:u w:val="single"/>
                          </w:rPr>
                        </w:pPr>
                        <w:r w:rsidRPr="00726A96">
                          <w:rPr>
                            <w:szCs w:val="18"/>
                          </w:rPr>
                          <w:t>Lorem ipsum.</w:t>
                        </w:r>
                      </w:p>
                    </w:tc>
                  </w:tr>
                  <w:tr w:rsidR="003775C4" w14:paraId="6C4C9FEC" w14:textId="77777777" w:rsidTr="003775C4">
                    <w:tc>
                      <w:tcPr>
                        <w:tcW w:w="4797" w:type="dxa"/>
                      </w:tcPr>
                      <w:p w14:paraId="1830FC3F" w14:textId="79E68B18" w:rsidR="003775C4" w:rsidRDefault="003775C4" w:rsidP="00154EB4">
                        <w:pPr>
                          <w:spacing w:before="120" w:after="120"/>
                          <w:rPr>
                            <w:u w:val="single"/>
                          </w:rPr>
                        </w:pPr>
                        <w:r w:rsidRPr="00726A96">
                          <w:rPr>
                            <w:szCs w:val="18"/>
                          </w:rPr>
                          <w:t>Lorem ipsum.</w:t>
                        </w:r>
                        <w:r w:rsidRPr="00726A96">
                          <w:t xml:space="preserve"> Da veri nonecer spedit labo.</w:t>
                        </w:r>
                      </w:p>
                    </w:tc>
                    <w:tc>
                      <w:tcPr>
                        <w:tcW w:w="4653" w:type="dxa"/>
                      </w:tcPr>
                      <w:p w14:paraId="2A49CD10" w14:textId="2B9C142F" w:rsidR="003775C4" w:rsidRDefault="003775C4" w:rsidP="00154EB4">
                        <w:pPr>
                          <w:spacing w:before="120" w:after="120"/>
                          <w:rPr>
                            <w:u w:val="single"/>
                          </w:rPr>
                        </w:pPr>
                        <w:r w:rsidRPr="00726A96">
                          <w:rPr>
                            <w:szCs w:val="18"/>
                          </w:rPr>
                          <w:t>Lorem ipsum.</w:t>
                        </w:r>
                      </w:p>
                    </w:tc>
                  </w:tr>
                </w:tbl>
                <w:p w14:paraId="398EB2B3" w14:textId="75821A10" w:rsidR="003775C4" w:rsidRDefault="0094516C" w:rsidP="003775C4">
                  <w:pPr>
                    <w:spacing w:before="120" w:after="120"/>
                    <w:ind w:left="307"/>
                    <w:rPr>
                      <w:u w:val="single"/>
                    </w:rPr>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20096" behindDoc="0" locked="0" layoutInCell="1" allowOverlap="1" wp14:anchorId="4D071DCF" wp14:editId="219F09CA">
                            <wp:simplePos x="0" y="0"/>
                            <wp:positionH relativeFrom="column">
                              <wp:posOffset>-40640</wp:posOffset>
                            </wp:positionH>
                            <wp:positionV relativeFrom="page">
                              <wp:posOffset>1847850</wp:posOffset>
                            </wp:positionV>
                            <wp:extent cx="197485" cy="197485"/>
                            <wp:effectExtent l="0" t="0" r="12065" b="12065"/>
                            <wp:wrapNone/>
                            <wp:docPr id="1047" name="Oval 10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087B6" w14:textId="57064A38"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71DCF" id="Oval 1047" o:spid="_x0000_s1623" style="position:absolute;left:0;text-align:left;margin-left:-3.2pt;margin-top:145.5pt;width:15.55pt;height:15.5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" fillcolor="yellow" strokecolor="black [3213]" strokeweight=".5pt">
                            <v:stroke joinstyle="miter"/>
                            <v:textbox inset="0,0,0,0">
                              <w:txbxContent>
                                <w:p w14:paraId="29D087B6" w14:textId="57064A38"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3775C4">
                    <w:rPr>
                      <w:noProof/>
                    </w:rPr>
                    <mc:AlternateContent>
                      <mc:Choice Requires="wps">
                        <w:drawing>
                          <wp:inline distT="0" distB="0" distL="0" distR="0" wp14:anchorId="158EFDA2" wp14:editId="70AEC157">
                            <wp:extent cx="752475" cy="247650"/>
                            <wp:effectExtent l="0" t="0" r="28575" b="19050"/>
                            <wp:docPr id="761" name="Rectangle 761"/>
                            <wp:cNvGraphicFramePr/>
                            <a:graphic xmlns:a="http://schemas.openxmlformats.org/drawingml/2006/main">
                              <a:graphicData uri="http://schemas.microsoft.com/office/word/2010/wordprocessingShape">
                                <wps:wsp>
                                  <wps:cNvSpPr/>
                                  <wps:spPr>
                                    <a:xfrm>
                                      <a:off x="0" y="0"/>
                                      <a:ext cx="752475" cy="2476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2128" w14:textId="77777777" w:rsidR="00EE7FC1" w:rsidRPr="00154EB4" w:rsidRDefault="00EE7FC1" w:rsidP="003775C4">
                                        <w:pPr>
                                          <w:jc w:val="center"/>
                                          <w:rPr>
                                            <w:color w:val="000000" w:themeColor="text1"/>
                                          </w:rPr>
                                        </w:pPr>
                                        <w:r>
                                          <w:rPr>
                                            <w:color w:val="000000" w:themeColor="text1"/>
                                          </w:rPr>
                                          <w:t>Submit</w:t>
                                        </w:r>
                                      </w:p>
                                      <w:p w14:paraId="03B7F4B2" w14:textId="77777777" w:rsidR="00EE7FC1" w:rsidRPr="00467CB3" w:rsidRDefault="00EE7FC1" w:rsidP="003775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8EFDA2" id="Rectangle 761" o:spid="_x0000_s1624" style="width:59.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" fillcolor="#e7e6e6 [3214]" strokecolor="#bfbfbf [2412]" strokeweight="1pt">
                            <v:textbox>
                              <w:txbxContent>
                                <w:p w14:paraId="714F2128" w14:textId="77777777" w:rsidR="00EE7FC1" w:rsidRPr="00154EB4" w:rsidRDefault="00EE7FC1" w:rsidP="003775C4">
                                  <w:pPr>
                                    <w:jc w:val="center"/>
                                    <w:rPr>
                                      <w:color w:val="000000" w:themeColor="text1"/>
                                    </w:rPr>
                                  </w:pPr>
                                  <w:r>
                                    <w:rPr>
                                      <w:color w:val="000000" w:themeColor="text1"/>
                                    </w:rPr>
                                    <w:t>Submit</w:t>
                                  </w:r>
                                </w:p>
                                <w:p w14:paraId="03B7F4B2" w14:textId="77777777" w:rsidR="00EE7FC1" w:rsidRPr="00467CB3" w:rsidRDefault="00EE7FC1" w:rsidP="003775C4">
                                  <w:pPr>
                                    <w:jc w:val="center"/>
                                    <w:rPr>
                                      <w:color w:val="000000" w:themeColor="text1"/>
                                    </w:rPr>
                                  </w:pPr>
                                </w:p>
                              </w:txbxContent>
                            </v:textbox>
                            <w10:anchorlock/>
                          </v:rect>
                        </w:pict>
                      </mc:Fallback>
                    </mc:AlternateContent>
                  </w:r>
                </w:p>
                <w:p w14:paraId="635878FA" w14:textId="374BE44C" w:rsidR="003775C4" w:rsidRPr="003775C4" w:rsidRDefault="003775C4" w:rsidP="00154EB4">
                  <w:pPr>
                    <w:spacing w:before="120" w:after="120"/>
                    <w:rPr>
                      <w:u w:val="single"/>
                    </w:rPr>
                  </w:pPr>
                </w:p>
              </w:tc>
            </w:tr>
            <w:tr w:rsidR="003775C4" w14:paraId="30097C6C" w14:textId="77777777" w:rsidTr="00482CE3">
              <w:tc>
                <w:tcPr>
                  <w:tcW w:w="4465" w:type="dxa"/>
                  <w:shd w:val="clear" w:color="auto" w:fill="D9D9D9" w:themeFill="background1" w:themeFillShade="D9"/>
                </w:tcPr>
                <w:p w14:paraId="3FBDB75C" w14:textId="573A7AD4" w:rsidR="003775C4" w:rsidRPr="003775C4" w:rsidRDefault="003775C4" w:rsidP="00482CE3">
                  <w:pPr>
                    <w:spacing w:before="120" w:after="120"/>
                    <w:rPr>
                      <w:u w:val="single"/>
                    </w:rPr>
                  </w:pPr>
                  <w:r>
                    <w:rPr>
                      <w:u w:val="single"/>
                    </w:rPr>
                    <w:t>Measure</w:t>
                  </w:r>
                </w:p>
              </w:tc>
              <w:tc>
                <w:tcPr>
                  <w:tcW w:w="2520" w:type="dxa"/>
                  <w:shd w:val="clear" w:color="auto" w:fill="D9D9D9" w:themeFill="background1" w:themeFillShade="D9"/>
                </w:tcPr>
                <w:p w14:paraId="6C300D2D" w14:textId="77777777" w:rsidR="003775C4" w:rsidRPr="00154EB4" w:rsidRDefault="003775C4" w:rsidP="00482CE3">
                  <w:pPr>
                    <w:spacing w:before="120" w:after="120"/>
                  </w:pPr>
                  <w:r w:rsidRPr="00154EB4">
                    <w:t>Name</w:t>
                  </w:r>
                </w:p>
              </w:tc>
              <w:tc>
                <w:tcPr>
                  <w:tcW w:w="1890" w:type="dxa"/>
                  <w:shd w:val="clear" w:color="auto" w:fill="D9D9D9" w:themeFill="background1" w:themeFillShade="D9"/>
                </w:tcPr>
                <w:p w14:paraId="0A765F80" w14:textId="77777777" w:rsidR="003775C4" w:rsidRDefault="003775C4" w:rsidP="00482CE3">
                  <w:pPr>
                    <w:spacing w:before="120" w:after="120"/>
                  </w:pPr>
                  <w:r w:rsidRPr="0092538B">
                    <w:t>mm/dd/yyyy</w:t>
                  </w:r>
                </w:p>
              </w:tc>
              <w:tc>
                <w:tcPr>
                  <w:tcW w:w="1549" w:type="dxa"/>
                  <w:shd w:val="clear" w:color="auto" w:fill="D9D9D9" w:themeFill="background1" w:themeFillShade="D9"/>
                </w:tcPr>
                <w:p w14:paraId="7A3A778E" w14:textId="77777777" w:rsidR="003775C4" w:rsidRDefault="003775C4" w:rsidP="00482CE3">
                  <w:pPr>
                    <w:spacing w:before="120" w:after="120"/>
                  </w:pPr>
                </w:p>
              </w:tc>
            </w:tr>
            <w:tr w:rsidR="003775C4" w14:paraId="44E5D233" w14:textId="77777777" w:rsidTr="003775C4">
              <w:trPr>
                <w:trHeight w:val="2312"/>
              </w:trPr>
              <w:tc>
                <w:tcPr>
                  <w:tcW w:w="10424" w:type="dxa"/>
                  <w:gridSpan w:val="4"/>
                  <w:shd w:val="clear" w:color="auto" w:fill="auto"/>
                </w:tcPr>
                <w:p w14:paraId="242BB03F" w14:textId="2D73DD09" w:rsidR="003775C4" w:rsidRDefault="003775C4" w:rsidP="003775C4">
                  <w:pPr>
                    <w:spacing w:before="120" w:after="120"/>
                    <w:ind w:left="217" w:right="181"/>
                    <w:rPr>
                      <w:rFonts w:ascii="Verdana" w:hAnsi="Verdana"/>
                      <w:color w:val="000000"/>
                      <w:sz w:val="17"/>
                      <w:szCs w:val="17"/>
                      <w:shd w:val="clear" w:color="auto" w:fill="FFFFFF"/>
                    </w:rPr>
                  </w:pPr>
                  <w:r>
                    <w:rPr>
                      <w:rFonts w:ascii="Verdana" w:hAnsi="Verdana"/>
                      <w:color w:val="000000"/>
                      <w:sz w:val="17"/>
                      <w:szCs w:val="17"/>
                      <w:shd w:val="clear" w:color="auto" w:fill="FFFFFF"/>
                    </w:rPr>
                    <w:t>Click on Grantee-level information or each Subrecipient community below to complete additional questions related to grantee or subrecipient data. Once you have completed the questions for the grantee or for each subrecipient, you will be able to click the Submit button to submit your request. You may also click on the Supporting Documents link if you wish to submit documents related to your request.</w:t>
                  </w:r>
                </w:p>
                <w:p w14:paraId="3B15333C" w14:textId="31F7A10A" w:rsidR="003775C4" w:rsidRDefault="00B733A4" w:rsidP="003775C4">
                  <w:pPr>
                    <w:spacing w:before="120" w:after="120"/>
                    <w:ind w:left="217" w:right="181"/>
                    <w:rPr>
                      <w:rStyle w:val="apple-converted-space"/>
                      <w:rFonts w:ascii="Verdana" w:hAnsi="Verdana"/>
                      <w:color w:val="000000"/>
                      <w:sz w:val="17"/>
                      <w:szCs w:val="17"/>
                      <w:u w:val="single"/>
                      <w:shd w:val="clear" w:color="auto" w:fill="FFFFFF"/>
                    </w:rPr>
                  </w:pPr>
                  <w:r w:rsidRPr="00D25083">
                    <w:rPr>
                      <w:rFonts w:ascii="Verdana" w:hAnsi="Verdana"/>
                      <w:noProof/>
                      <w:color w:val="000000"/>
                      <w:sz w:val="17"/>
                      <w:szCs w:val="17"/>
                      <w:shd w:val="clear" w:color="auto" w:fill="FFFFFF"/>
                    </w:rPr>
                    <mc:AlternateContent>
                      <mc:Choice Requires="wps">
                        <w:drawing>
                          <wp:anchor distT="0" distB="0" distL="114300" distR="114300" simplePos="0" relativeHeight="252422144" behindDoc="0" locked="0" layoutInCell="1" allowOverlap="1" wp14:anchorId="535FAC76" wp14:editId="72569BF7">
                            <wp:simplePos x="0" y="0"/>
                            <wp:positionH relativeFrom="column">
                              <wp:posOffset>-102235</wp:posOffset>
                            </wp:positionH>
                            <wp:positionV relativeFrom="page">
                              <wp:posOffset>899795</wp:posOffset>
                            </wp:positionV>
                            <wp:extent cx="197485" cy="197485"/>
                            <wp:effectExtent l="0" t="0" r="12065" b="12065"/>
                            <wp:wrapNone/>
                            <wp:docPr id="1048" name="Oval 10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18454" w14:textId="4B5D1109" w:rsidR="00EE7FC1" w:rsidRPr="00FE69B0" w:rsidRDefault="00EE7FC1"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FAC76" id="Oval 1048" o:spid="_x0000_s1625" style="position:absolute;left:0;text-align:left;margin-left:-8.05pt;margin-top:70.85pt;width:15.55pt;height:15.5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" fillcolor="yellow" strokecolor="black [3213]" strokeweight=".5pt">
                            <v:stroke joinstyle="miter"/>
                            <v:textbox inset="0,0,0,0">
                              <w:txbxContent>
                                <w:p w14:paraId="65C18454" w14:textId="4B5D1109" w:rsidR="00EE7FC1" w:rsidRPr="00FE69B0" w:rsidRDefault="00EE7FC1" w:rsidP="00FE69B0">
                                  <w:pPr>
                                    <w:jc w:val="center"/>
                                    <w:rPr>
                                      <w:color w:val="000000" w:themeColor="text1"/>
                                    </w:rPr>
                                  </w:pPr>
                                  <w:r>
                                    <w:rPr>
                                      <w:color w:val="000000" w:themeColor="text1"/>
                                    </w:rPr>
                                    <w:t>7</w:t>
                                  </w:r>
                                </w:p>
                              </w:txbxContent>
                            </v:textbox>
                            <w10:wrap anchory="page"/>
                          </v:oval>
                        </w:pict>
                      </mc:Fallback>
                    </mc:AlternateContent>
                  </w:r>
                  <w:r w:rsidR="003775C4" w:rsidRPr="003775C4">
                    <w:rPr>
                      <w:rFonts w:ascii="Verdana" w:hAnsi="Verdana"/>
                      <w:sz w:val="17"/>
                      <w:szCs w:val="17"/>
                      <w:u w:val="single"/>
                      <w:bdr w:val="none" w:sz="0" w:space="0" w:color="auto" w:frame="1"/>
                      <w:shd w:val="clear" w:color="auto" w:fill="FFFFFF"/>
                    </w:rPr>
                    <w:t>Supporting Documents</w:t>
                  </w:r>
                  <w:r w:rsidR="003775C4" w:rsidRPr="003775C4">
                    <w:rPr>
                      <w:rStyle w:val="apple-converted-space"/>
                      <w:rFonts w:ascii="Verdana" w:hAnsi="Verdana"/>
                      <w:color w:val="000000"/>
                      <w:sz w:val="17"/>
                      <w:szCs w:val="17"/>
                      <w:u w:val="single"/>
                      <w:shd w:val="clear" w:color="auto" w:fill="FFFFFF"/>
                    </w:rPr>
                    <w:t> </w:t>
                  </w:r>
                </w:p>
                <w:p w14:paraId="18B71DA0" w14:textId="4AA8349F" w:rsidR="003775C4" w:rsidRDefault="003775C4" w:rsidP="003775C4">
                  <w:pPr>
                    <w:spacing w:before="120" w:after="120"/>
                    <w:ind w:left="217" w:right="271"/>
                    <w:rPr>
                      <w:rFonts w:ascii="Verdana" w:hAnsi="Verdana"/>
                      <w:sz w:val="17"/>
                      <w:szCs w:val="17"/>
                      <w:u w:val="single"/>
                      <w:bdr w:val="none" w:sz="0" w:space="0" w:color="auto" w:frame="1"/>
                      <w:shd w:val="clear" w:color="auto" w:fill="FFFFFF"/>
                    </w:rPr>
                  </w:pPr>
                  <w:r w:rsidRPr="003775C4">
                    <w:rPr>
                      <w:rFonts w:ascii="Verdana" w:hAnsi="Verdana"/>
                      <w:sz w:val="17"/>
                      <w:szCs w:val="17"/>
                      <w:u w:val="single"/>
                      <w:bdr w:val="none" w:sz="0" w:space="0" w:color="auto" w:frame="1"/>
                      <w:shd w:val="clear" w:color="auto" w:fill="FFFFFF"/>
                    </w:rPr>
                    <w:t>Grantee-level information (grantee: DEMO PFS II DEPT OF HEALTH (Armed Forces Americas), status: Incomplete)</w:t>
                  </w:r>
                </w:p>
                <w:p w14:paraId="42940DE5" w14:textId="7FAA35DB" w:rsidR="003775C4" w:rsidRPr="003775C4" w:rsidRDefault="003775C4" w:rsidP="003775C4">
                  <w:pPr>
                    <w:spacing w:before="120" w:after="120"/>
                    <w:ind w:left="217" w:right="181"/>
                    <w:rPr>
                      <w:rFonts w:ascii="Verdana" w:hAnsi="Verdana"/>
                      <w:color w:val="000000"/>
                      <w:sz w:val="17"/>
                      <w:szCs w:val="17"/>
                      <w:u w:val="single"/>
                      <w:shd w:val="clear" w:color="auto" w:fill="FFFFFF"/>
                    </w:rPr>
                  </w:pPr>
                  <w:r>
                    <w:rPr>
                      <w:noProof/>
                    </w:rPr>
                    <mc:AlternateContent>
                      <mc:Choice Requires="wps">
                        <w:drawing>
                          <wp:inline distT="0" distB="0" distL="0" distR="0" wp14:anchorId="15527F30" wp14:editId="3FE11EC0">
                            <wp:extent cx="752475" cy="247650"/>
                            <wp:effectExtent l="0" t="0" r="28575" b="19050"/>
                            <wp:docPr id="762" name="Rectangle 762"/>
                            <wp:cNvGraphicFramePr/>
                            <a:graphic xmlns:a="http://schemas.openxmlformats.org/drawingml/2006/main">
                              <a:graphicData uri="http://schemas.microsoft.com/office/word/2010/wordprocessingShape">
                                <wps:wsp>
                                  <wps:cNvSpPr/>
                                  <wps:spPr>
                                    <a:xfrm>
                                      <a:off x="0" y="0"/>
                                      <a:ext cx="752475" cy="2476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83999" w14:textId="77777777" w:rsidR="00EE7FC1" w:rsidRPr="00154EB4" w:rsidRDefault="00EE7FC1" w:rsidP="003775C4">
                                        <w:pPr>
                                          <w:jc w:val="center"/>
                                          <w:rPr>
                                            <w:color w:val="000000" w:themeColor="text1"/>
                                          </w:rPr>
                                        </w:pPr>
                                        <w:r>
                                          <w:rPr>
                                            <w:color w:val="000000" w:themeColor="text1"/>
                                          </w:rPr>
                                          <w:t>Submit</w:t>
                                        </w:r>
                                      </w:p>
                                      <w:p w14:paraId="24C67E72" w14:textId="77777777" w:rsidR="00EE7FC1" w:rsidRPr="00467CB3" w:rsidRDefault="00EE7FC1" w:rsidP="003775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527F30" id="Rectangle 762" o:spid="_x0000_s1626" style="width:59.2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" fillcolor="#e7e6e6 [3214]" strokecolor="#bfbfbf [2412]" strokeweight="1pt">
                            <v:textbox>
                              <w:txbxContent>
                                <w:p w14:paraId="43F83999" w14:textId="77777777" w:rsidR="00EE7FC1" w:rsidRPr="00154EB4" w:rsidRDefault="00EE7FC1" w:rsidP="003775C4">
                                  <w:pPr>
                                    <w:jc w:val="center"/>
                                    <w:rPr>
                                      <w:color w:val="000000" w:themeColor="text1"/>
                                    </w:rPr>
                                  </w:pPr>
                                  <w:r>
                                    <w:rPr>
                                      <w:color w:val="000000" w:themeColor="text1"/>
                                    </w:rPr>
                                    <w:t>Submit</w:t>
                                  </w:r>
                                </w:p>
                                <w:p w14:paraId="24C67E72" w14:textId="77777777" w:rsidR="00EE7FC1" w:rsidRPr="00467CB3" w:rsidRDefault="00EE7FC1" w:rsidP="003775C4">
                                  <w:pPr>
                                    <w:jc w:val="center"/>
                                    <w:rPr>
                                      <w:color w:val="000000" w:themeColor="text1"/>
                                    </w:rPr>
                                  </w:pPr>
                                </w:p>
                              </w:txbxContent>
                            </v:textbox>
                            <w10:anchorlock/>
                          </v:rect>
                        </w:pict>
                      </mc:Fallback>
                    </mc:AlternateContent>
                  </w:r>
                </w:p>
              </w:tc>
            </w:tr>
          </w:tbl>
          <w:p w14:paraId="4EEC34BF" w14:textId="77777777" w:rsidR="00154EB4" w:rsidRDefault="00154EB4" w:rsidP="0090109B"/>
          <w:p w14:paraId="578E294E" w14:textId="1987297B" w:rsidR="003775C4" w:rsidRDefault="003775C4" w:rsidP="0090109B"/>
        </w:tc>
        <w:tc>
          <w:tcPr>
            <w:tcW w:w="250" w:type="dxa"/>
            <w:tcBorders>
              <w:top w:val="nil"/>
              <w:bottom w:val="nil"/>
            </w:tcBorders>
            <w:tcMar>
              <w:left w:w="0" w:type="dxa"/>
              <w:right w:w="0" w:type="dxa"/>
            </w:tcMar>
          </w:tcPr>
          <w:p w14:paraId="03D36EE1" w14:textId="77777777" w:rsidR="00154EB4" w:rsidRPr="00503AD1" w:rsidRDefault="00154EB4" w:rsidP="00503AD1">
            <w:pPr>
              <w:rPr>
                <w:sz w:val="8"/>
                <w:szCs w:val="8"/>
              </w:rPr>
            </w:pPr>
          </w:p>
        </w:tc>
        <w:tc>
          <w:tcPr>
            <w:tcW w:w="4239" w:type="dxa"/>
            <w:vMerge/>
          </w:tcPr>
          <w:p w14:paraId="61516389" w14:textId="77777777" w:rsidR="00154EB4" w:rsidRDefault="00154EB4" w:rsidP="0090109B"/>
        </w:tc>
      </w:tr>
      <w:tr w:rsidR="007C6767" w14:paraId="2B7B8EEE" w14:textId="77777777" w:rsidTr="00CE525F">
        <w:trPr>
          <w:trHeight w:val="368"/>
        </w:trPr>
        <w:tc>
          <w:tcPr>
            <w:tcW w:w="10489" w:type="dxa"/>
            <w:gridSpan w:val="5"/>
            <w:vMerge w:val="restart"/>
            <w:shd w:val="clear" w:color="auto" w:fill="324D57"/>
            <w:vAlign w:val="center"/>
          </w:tcPr>
          <w:p w14:paraId="1E63259A" w14:textId="77777777" w:rsidR="007C6767" w:rsidRPr="00503AD1" w:rsidRDefault="007C6767"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CA641B6" w14:textId="77777777" w:rsidR="007C6767" w:rsidRPr="00503AD1" w:rsidRDefault="007C6767"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133C8DE" w14:textId="77777777" w:rsidR="007C6767" w:rsidRPr="00503AD1" w:rsidRDefault="007C6767" w:rsidP="002E57E2">
            <w:pPr>
              <w:keepNext/>
              <w:rPr>
                <w:sz w:val="8"/>
                <w:szCs w:val="8"/>
              </w:rPr>
            </w:pPr>
          </w:p>
        </w:tc>
        <w:tc>
          <w:tcPr>
            <w:tcW w:w="4239" w:type="dxa"/>
            <w:shd w:val="clear" w:color="auto" w:fill="324D57"/>
            <w:vAlign w:val="center"/>
          </w:tcPr>
          <w:p w14:paraId="6AADE01C" w14:textId="77777777" w:rsidR="007C6767" w:rsidRPr="00503AD1" w:rsidRDefault="007C6767"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81</w:t>
            </w:r>
            <w:r w:rsidRPr="00503AD1">
              <w:rPr>
                <w:rFonts w:cs="Arial"/>
                <w:b/>
                <w:noProof/>
                <w:color w:val="FFFFFF" w:themeColor="background1"/>
                <w:sz w:val="20"/>
                <w:szCs w:val="20"/>
              </w:rPr>
              <w:fldChar w:fldCharType="end"/>
            </w:r>
          </w:p>
        </w:tc>
      </w:tr>
      <w:tr w:rsidR="007C6767" w14:paraId="3926B1ED" w14:textId="77777777" w:rsidTr="00CE525F">
        <w:trPr>
          <w:trHeight w:val="503"/>
        </w:trPr>
        <w:tc>
          <w:tcPr>
            <w:tcW w:w="10489" w:type="dxa"/>
            <w:gridSpan w:val="5"/>
            <w:vMerge/>
            <w:tcBorders>
              <w:bottom w:val="single" w:sz="4" w:space="0" w:color="auto"/>
            </w:tcBorders>
            <w:shd w:val="clear" w:color="auto" w:fill="324D57"/>
            <w:vAlign w:val="center"/>
          </w:tcPr>
          <w:p w14:paraId="3E27047F" w14:textId="77777777" w:rsidR="007C6767" w:rsidRDefault="007C6767" w:rsidP="002E57E2">
            <w:pPr>
              <w:keepNext/>
              <w:jc w:val="center"/>
            </w:pPr>
          </w:p>
        </w:tc>
        <w:tc>
          <w:tcPr>
            <w:tcW w:w="250" w:type="dxa"/>
            <w:tcBorders>
              <w:top w:val="nil"/>
              <w:bottom w:val="nil"/>
            </w:tcBorders>
            <w:tcMar>
              <w:left w:w="0" w:type="dxa"/>
              <w:right w:w="0" w:type="dxa"/>
            </w:tcMar>
          </w:tcPr>
          <w:p w14:paraId="79E45346" w14:textId="77777777" w:rsidR="007C6767" w:rsidRPr="00503AD1" w:rsidRDefault="007C6767" w:rsidP="002E57E2">
            <w:pPr>
              <w:keepNext/>
              <w:rPr>
                <w:sz w:val="8"/>
                <w:szCs w:val="8"/>
              </w:rPr>
            </w:pPr>
          </w:p>
        </w:tc>
        <w:tc>
          <w:tcPr>
            <w:tcW w:w="4239" w:type="dxa"/>
            <w:tcMar>
              <w:left w:w="58" w:type="dxa"/>
              <w:right w:w="58" w:type="dxa"/>
            </w:tcMar>
          </w:tcPr>
          <w:p w14:paraId="475BAE26" w14:textId="2D65C325" w:rsidR="007C6767" w:rsidRPr="00503AD1" w:rsidRDefault="007C6767" w:rsidP="002E57E2">
            <w:pPr>
              <w:keepNext/>
              <w:spacing w:before="60"/>
              <w:rPr>
                <w:rFonts w:cs="Arial"/>
                <w:szCs w:val="18"/>
              </w:rPr>
            </w:pPr>
            <w:r w:rsidRPr="00503AD1">
              <w:rPr>
                <w:rFonts w:cs="Arial"/>
                <w:szCs w:val="18"/>
              </w:rPr>
              <w:t xml:space="preserve">Page ID: </w:t>
            </w:r>
            <w:r w:rsidR="001114C7">
              <w:rPr>
                <w:rFonts w:cs="Arial"/>
                <w:szCs w:val="18"/>
              </w:rPr>
              <w:t>3.4.1</w:t>
            </w:r>
          </w:p>
          <w:p w14:paraId="2334BC40" w14:textId="400501AB" w:rsidR="007C6767" w:rsidRDefault="007C6767" w:rsidP="002E57E2">
            <w:pPr>
              <w:keepNext/>
              <w:spacing w:before="60"/>
            </w:pPr>
            <w:r w:rsidRPr="00503AD1">
              <w:rPr>
                <w:rFonts w:cs="Arial"/>
                <w:szCs w:val="18"/>
              </w:rPr>
              <w:t xml:space="preserve">Page Title: </w:t>
            </w:r>
            <w:r w:rsidR="00205F6D" w:rsidRPr="00084EEC">
              <w:rPr>
                <w:rFonts w:cs="Arial"/>
                <w:szCs w:val="18"/>
              </w:rPr>
              <w:t>Substitut</w:t>
            </w:r>
            <w:r w:rsidR="00205F6D">
              <w:rPr>
                <w:rFonts w:cs="Arial"/>
                <w:szCs w:val="18"/>
              </w:rPr>
              <w:t>e Data Source Request</w:t>
            </w:r>
            <w:r w:rsidR="00E81A04">
              <w:rPr>
                <w:rFonts w:cs="Arial"/>
                <w:szCs w:val="18"/>
              </w:rPr>
              <w:t xml:space="preserve"> Detail</w:t>
            </w:r>
          </w:p>
        </w:tc>
      </w:tr>
      <w:tr w:rsidR="007C6767" w14:paraId="66E05803" w14:textId="77777777" w:rsidTr="00CE525F">
        <w:tc>
          <w:tcPr>
            <w:tcW w:w="985" w:type="dxa"/>
            <w:tcBorders>
              <w:bottom w:val="single" w:sz="4" w:space="0" w:color="auto"/>
              <w:right w:val="nil"/>
            </w:tcBorders>
            <w:shd w:val="clear" w:color="auto" w:fill="F2F2F2" w:themeFill="background1" w:themeFillShade="F2"/>
            <w:vAlign w:val="center"/>
          </w:tcPr>
          <w:p w14:paraId="1C84A04D" w14:textId="77777777" w:rsidR="007C6767" w:rsidRPr="00503AD1" w:rsidRDefault="007C6767"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7065D3A" w14:textId="77777777" w:rsidR="007C6767" w:rsidRPr="00503AD1" w:rsidRDefault="007C6767"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A3336D6" w14:textId="77777777" w:rsidR="007C6767" w:rsidRPr="00503AD1" w:rsidRDefault="007C6767"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59CB957E" w14:textId="77777777" w:rsidR="007C6767" w:rsidRPr="00503AD1" w:rsidRDefault="007C6767"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232F63C" w14:textId="77777777" w:rsidR="007C6767" w:rsidRPr="00503AD1" w:rsidRDefault="007C6767"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81D587B" w14:textId="77777777" w:rsidR="007C6767" w:rsidRPr="00503AD1" w:rsidRDefault="007C6767"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08D823C1" w14:textId="77777777" w:rsidR="007C6767" w:rsidRPr="00503AD1" w:rsidRDefault="007C6767" w:rsidP="002E57E2">
            <w:pPr>
              <w:keepNext/>
              <w:spacing w:before="40" w:after="40"/>
              <w:rPr>
                <w:b/>
              </w:rPr>
            </w:pPr>
            <w:r w:rsidRPr="00503AD1">
              <w:rPr>
                <w:b/>
              </w:rPr>
              <w:t>Page Details</w:t>
            </w:r>
          </w:p>
        </w:tc>
      </w:tr>
      <w:tr w:rsidR="007C6767" w14:paraId="24A1BD10" w14:textId="77777777" w:rsidTr="00CE525F">
        <w:tc>
          <w:tcPr>
            <w:tcW w:w="10489" w:type="dxa"/>
            <w:gridSpan w:val="5"/>
            <w:tcBorders>
              <w:bottom w:val="nil"/>
            </w:tcBorders>
          </w:tcPr>
          <w:p w14:paraId="479D4E12" w14:textId="75BED174" w:rsidR="007C6767" w:rsidRPr="00503AD1" w:rsidRDefault="007C6767" w:rsidP="002E57E2">
            <w:pPr>
              <w:pStyle w:val="Webaddress"/>
              <w:keepNext/>
              <w:rPr>
                <w:u w:val="none"/>
              </w:rPr>
            </w:pPr>
            <w:r w:rsidRPr="007C6767">
              <w:t>Outcome Data</w:t>
            </w:r>
            <w:r w:rsidRPr="007C6767">
              <w:rPr>
                <w:u w:val="none"/>
              </w:rPr>
              <w:t xml:space="preserve">  &gt;  </w:t>
            </w:r>
            <w:r w:rsidRPr="007C6767">
              <w:t>Substitute Data Source Request Submission</w:t>
            </w:r>
            <w:r w:rsidRPr="007C6767">
              <w:rPr>
                <w:u w:val="none"/>
              </w:rPr>
              <w:t xml:space="preserve">  &gt;  </w:t>
            </w:r>
            <w:r w:rsidRPr="007C6767">
              <w:t>Substitute Data Source Request Detail</w:t>
            </w:r>
          </w:p>
        </w:tc>
        <w:tc>
          <w:tcPr>
            <w:tcW w:w="250" w:type="dxa"/>
            <w:tcBorders>
              <w:top w:val="nil"/>
              <w:bottom w:val="nil"/>
            </w:tcBorders>
            <w:tcMar>
              <w:left w:w="0" w:type="dxa"/>
              <w:right w:w="0" w:type="dxa"/>
            </w:tcMar>
          </w:tcPr>
          <w:p w14:paraId="78C8E05A" w14:textId="77777777" w:rsidR="007C6767" w:rsidRPr="00503AD1" w:rsidRDefault="007C6767" w:rsidP="002E57E2">
            <w:pPr>
              <w:keepNext/>
              <w:rPr>
                <w:sz w:val="8"/>
                <w:szCs w:val="8"/>
              </w:rPr>
            </w:pPr>
          </w:p>
        </w:tc>
        <w:tc>
          <w:tcPr>
            <w:tcW w:w="4239" w:type="dxa"/>
            <w:vMerge w:val="restart"/>
            <w:tcMar>
              <w:left w:w="58" w:type="dxa"/>
              <w:right w:w="58" w:type="dxa"/>
            </w:tcMar>
          </w:tcPr>
          <w:p w14:paraId="640FF1C3" w14:textId="0E19D1DE" w:rsidR="0040732E" w:rsidRDefault="001968B3" w:rsidP="005C4DD0">
            <w:pPr>
              <w:pStyle w:val="ListParagraph"/>
              <w:spacing w:before="120"/>
            </w:pPr>
            <w:r>
              <w:t>1.</w:t>
            </w:r>
            <w:r>
              <w:tab/>
            </w:r>
            <w:r w:rsidR="0040732E">
              <w:t>The</w:t>
            </w:r>
            <w:r w:rsidR="0040732E">
              <w:rPr>
                <w:spacing w:val="-2"/>
              </w:rPr>
              <w:t xml:space="preserve"> </w:t>
            </w:r>
            <w:r w:rsidR="0040732E">
              <w:t>Submitter</w:t>
            </w:r>
            <w:r w:rsidR="0040732E">
              <w:rPr>
                <w:spacing w:val="-2"/>
              </w:rPr>
              <w:t xml:space="preserve"> </w:t>
            </w:r>
            <w:r w:rsidR="0040732E">
              <w:t>Role dropdown</w:t>
            </w:r>
            <w:r w:rsidR="0040732E">
              <w:rPr>
                <w:spacing w:val="3"/>
              </w:rPr>
              <w:t xml:space="preserve"> </w:t>
            </w:r>
            <w:r w:rsidR="0040732E">
              <w:t>contain</w:t>
            </w:r>
            <w:r w:rsidR="005C4DD0">
              <w:t>s</w:t>
            </w:r>
            <w:r w:rsidR="0040732E">
              <w:t xml:space="preserve"> </w:t>
            </w:r>
            <w:r w:rsidR="0040732E">
              <w:rPr>
                <w:spacing w:val="-2"/>
              </w:rPr>
              <w:t>the</w:t>
            </w:r>
            <w:r w:rsidR="0040732E">
              <w:rPr>
                <w:spacing w:val="33"/>
              </w:rPr>
              <w:t xml:space="preserve"> </w:t>
            </w:r>
            <w:r w:rsidR="0040732E">
              <w:t xml:space="preserve">following values: </w:t>
            </w:r>
            <w:r w:rsidR="005C4DD0">
              <w:t>“</w:t>
            </w:r>
            <w:r w:rsidR="0040732E">
              <w:t>Project Director</w:t>
            </w:r>
            <w:r w:rsidR="005C4DD0">
              <w:t>”</w:t>
            </w:r>
            <w:r w:rsidR="0040732E">
              <w:t xml:space="preserve">, </w:t>
            </w:r>
            <w:r w:rsidR="005C4DD0">
              <w:t>“</w:t>
            </w:r>
            <w:r w:rsidR="0040732E">
              <w:t>Grantee</w:t>
            </w:r>
            <w:r w:rsidR="0040732E">
              <w:rPr>
                <w:spacing w:val="-2"/>
              </w:rPr>
              <w:t xml:space="preserve"> </w:t>
            </w:r>
            <w:r w:rsidR="0040732E">
              <w:t>Evaluator</w:t>
            </w:r>
            <w:r w:rsidR="005C4DD0">
              <w:t>”, and “</w:t>
            </w:r>
            <w:r w:rsidR="0040732E">
              <w:t>Other</w:t>
            </w:r>
            <w:r w:rsidR="005C4DD0">
              <w:t>”</w:t>
            </w:r>
            <w:r w:rsidR="0040732E">
              <w:t>.</w:t>
            </w:r>
          </w:p>
          <w:p w14:paraId="5CFFA2B5" w14:textId="7EB2DED9" w:rsidR="0040732E" w:rsidRDefault="001968B3" w:rsidP="00B75536">
            <w:pPr>
              <w:pStyle w:val="ListParagraph"/>
            </w:pPr>
            <w:r>
              <w:t>2.</w:t>
            </w:r>
            <w:r>
              <w:tab/>
            </w:r>
            <w:r w:rsidR="0040732E">
              <w:t>If</w:t>
            </w:r>
            <w:r w:rsidR="0040732E">
              <w:rPr>
                <w:spacing w:val="-2"/>
              </w:rPr>
              <w:t xml:space="preserve"> </w:t>
            </w:r>
            <w:r w:rsidR="0040732E">
              <w:t>“Other”</w:t>
            </w:r>
            <w:r w:rsidR="0040732E">
              <w:rPr>
                <w:spacing w:val="-5"/>
              </w:rPr>
              <w:t xml:space="preserve"> </w:t>
            </w:r>
            <w:r w:rsidR="0040732E">
              <w:t>is selected</w:t>
            </w:r>
            <w:r w:rsidR="0040732E">
              <w:rPr>
                <w:spacing w:val="-2"/>
              </w:rPr>
              <w:t xml:space="preserve"> </w:t>
            </w:r>
            <w:r w:rsidR="0040732E">
              <w:t>in the “Submitter</w:t>
            </w:r>
            <w:r w:rsidR="0040732E">
              <w:rPr>
                <w:spacing w:val="-2"/>
              </w:rPr>
              <w:t xml:space="preserve"> </w:t>
            </w:r>
            <w:r w:rsidR="0040732E">
              <w:t>Role”</w:t>
            </w:r>
            <w:r w:rsidR="0040732E">
              <w:rPr>
                <w:spacing w:val="-2"/>
              </w:rPr>
              <w:t xml:space="preserve"> </w:t>
            </w:r>
            <w:r w:rsidR="0040732E">
              <w:t>field</w:t>
            </w:r>
            <w:r w:rsidR="0040732E">
              <w:rPr>
                <w:spacing w:val="29"/>
              </w:rPr>
              <w:t xml:space="preserve"> </w:t>
            </w:r>
            <w:r w:rsidR="0040732E">
              <w:t>then the “Other Role</w:t>
            </w:r>
            <w:r w:rsidR="0040732E">
              <w:rPr>
                <w:spacing w:val="-2"/>
              </w:rPr>
              <w:t xml:space="preserve"> </w:t>
            </w:r>
            <w:r w:rsidR="0040732E">
              <w:t>(Specify)”</w:t>
            </w:r>
            <w:r w:rsidR="0040732E">
              <w:rPr>
                <w:spacing w:val="-2"/>
              </w:rPr>
              <w:t xml:space="preserve"> </w:t>
            </w:r>
            <w:r w:rsidR="0040732E">
              <w:t>field is displayed.</w:t>
            </w:r>
          </w:p>
          <w:p w14:paraId="08E8D21D" w14:textId="65E852CF" w:rsidR="0040732E" w:rsidRDefault="001968B3" w:rsidP="00B75536">
            <w:pPr>
              <w:pStyle w:val="ListParagraph"/>
            </w:pPr>
            <w:r>
              <w:t>3.</w:t>
            </w:r>
            <w:r>
              <w:tab/>
            </w:r>
            <w:r w:rsidR="0040732E">
              <w:t>The</w:t>
            </w:r>
            <w:r w:rsidR="0040732E">
              <w:rPr>
                <w:spacing w:val="-2"/>
              </w:rPr>
              <w:t xml:space="preserve"> </w:t>
            </w:r>
            <w:r w:rsidR="0040732E">
              <w:t>field</w:t>
            </w:r>
            <w:r w:rsidR="0040732E">
              <w:rPr>
                <w:spacing w:val="1"/>
              </w:rPr>
              <w:t xml:space="preserve"> </w:t>
            </w:r>
            <w:r w:rsidR="0040732E">
              <w:rPr>
                <w:spacing w:val="-2"/>
              </w:rPr>
              <w:t>will</w:t>
            </w:r>
            <w:r w:rsidR="0040732E">
              <w:rPr>
                <w:spacing w:val="1"/>
              </w:rPr>
              <w:t xml:space="preserve"> </w:t>
            </w:r>
            <w:r w:rsidR="0040732E">
              <w:t>accept</w:t>
            </w:r>
            <w:r w:rsidR="0040732E">
              <w:rPr>
                <w:spacing w:val="-2"/>
              </w:rPr>
              <w:t xml:space="preserve"> </w:t>
            </w:r>
            <w:r w:rsidR="0040732E">
              <w:t>only properly</w:t>
            </w:r>
            <w:r w:rsidR="0040732E">
              <w:rPr>
                <w:spacing w:val="-4"/>
              </w:rPr>
              <w:t xml:space="preserve"> </w:t>
            </w:r>
            <w:r w:rsidR="0040732E">
              <w:t>formatted</w:t>
            </w:r>
            <w:r w:rsidR="0040732E">
              <w:rPr>
                <w:spacing w:val="-4"/>
              </w:rPr>
              <w:t xml:space="preserve"> </w:t>
            </w:r>
            <w:r w:rsidR="0040732E">
              <w:t>email</w:t>
            </w:r>
            <w:r w:rsidR="0040732E">
              <w:rPr>
                <w:spacing w:val="45"/>
              </w:rPr>
              <w:t xml:space="preserve"> </w:t>
            </w:r>
            <w:r w:rsidR="0040732E">
              <w:t>addresses.</w:t>
            </w:r>
          </w:p>
          <w:p w14:paraId="5025E8C4" w14:textId="67926F89" w:rsidR="0040732E" w:rsidRDefault="005C4DD0" w:rsidP="005C4DD0">
            <w:pPr>
              <w:pStyle w:val="ListParagraph"/>
            </w:pPr>
            <w:r>
              <w:t>4</w:t>
            </w:r>
            <w:r w:rsidR="001968B3">
              <w:t>.</w:t>
            </w:r>
            <w:r w:rsidR="001968B3">
              <w:tab/>
            </w:r>
            <w:r w:rsidR="0040732E">
              <w:t>The</w:t>
            </w:r>
            <w:r w:rsidR="0040732E">
              <w:rPr>
                <w:spacing w:val="-2"/>
              </w:rPr>
              <w:t xml:space="preserve"> </w:t>
            </w:r>
            <w:r>
              <w:rPr>
                <w:spacing w:val="-2"/>
              </w:rPr>
              <w:t>Label of the PFS Required Outcome Measure(s) Indicator….</w:t>
            </w:r>
            <w:r w:rsidR="0040732E">
              <w:t xml:space="preserve"> dropdown</w:t>
            </w:r>
            <w:r w:rsidR="0040732E">
              <w:rPr>
                <w:spacing w:val="21"/>
              </w:rPr>
              <w:t xml:space="preserve"> </w:t>
            </w:r>
            <w:r w:rsidR="0040732E">
              <w:t>contain</w:t>
            </w:r>
            <w:r>
              <w:t>s the following values:”30-day alcohol use”, “30-day prescription drug misuse and abuse”, “Past year use”, “Binge drinking”, “Perception of parental or peer disapproval/attitude”, “Perceived risk/harm use”, “School attendance and enrollment”, “Alcohol- and drug-related crashes and injuries”, “Alcohol- and drug-related crime”, “Family communication around drug use”, “Alcohol and prescription drug-related emergency room visits”, and “Other”</w:t>
            </w:r>
          </w:p>
          <w:p w14:paraId="4D53D867" w14:textId="6C7057F5" w:rsidR="007C6767" w:rsidRDefault="007C6767" w:rsidP="002E57E2">
            <w:pPr>
              <w:keepNext/>
            </w:pPr>
          </w:p>
        </w:tc>
      </w:tr>
      <w:tr w:rsidR="007C6767" w14:paraId="233866CA" w14:textId="77777777" w:rsidTr="00CE525F">
        <w:trPr>
          <w:trHeight w:val="9611"/>
        </w:trPr>
        <w:tc>
          <w:tcPr>
            <w:tcW w:w="10489" w:type="dxa"/>
            <w:gridSpan w:val="5"/>
            <w:tcBorders>
              <w:top w:val="nil"/>
            </w:tcBorders>
          </w:tcPr>
          <w:p w14:paraId="79A6809B" w14:textId="04E43BD9" w:rsidR="007C6767" w:rsidRDefault="00D222FC" w:rsidP="00D222FC">
            <w:pPr>
              <w:pStyle w:val="Heading1"/>
              <w:outlineLvl w:val="0"/>
            </w:pPr>
            <w:r w:rsidRPr="00D222FC">
              <w:t>Substitute Data Source Request Detail</w:t>
            </w:r>
          </w:p>
          <w:p w14:paraId="7C91CAE5" w14:textId="70F9CC85" w:rsidR="00D222FC" w:rsidRDefault="00D222FC" w:rsidP="00D222FC">
            <w:pPr>
              <w:pStyle w:val="Heading2"/>
              <w:spacing w:after="120"/>
              <w:outlineLvl w:val="1"/>
              <w:rPr>
                <w:shd w:val="clear" w:color="auto" w:fill="FFFFFF"/>
              </w:rPr>
            </w:pPr>
            <w:r>
              <w:rPr>
                <w:shd w:val="clear" w:color="auto" w:fill="FFFFFF"/>
              </w:rPr>
              <w:t>General Data Source Information</w:t>
            </w:r>
          </w:p>
          <w:p w14:paraId="0F468B02" w14:textId="13356A9F" w:rsidR="00D222FC" w:rsidRPr="00F00DCA" w:rsidRDefault="00D222FC" w:rsidP="00D222FC">
            <w:pPr>
              <w:ind w:left="690"/>
              <w:rPr>
                <w:rFonts w:ascii="Times New Roman" w:eastAsia="Times New Roman" w:hAnsi="Times New Roman" w:cs="Times New Roman"/>
                <w:sz w:val="24"/>
                <w:szCs w:val="24"/>
              </w:rPr>
            </w:pPr>
            <w:r w:rsidRPr="00F00DCA">
              <w:rPr>
                <w:rFonts w:ascii="Verdana" w:eastAsia="Times New Roman" w:hAnsi="Verdana" w:cs="Times New Roman"/>
                <w:b/>
                <w:bCs/>
                <w:color w:val="A5ACB5"/>
                <w:sz w:val="17"/>
                <w:szCs w:val="17"/>
                <w:bdr w:val="none" w:sz="0" w:space="0" w:color="auto" w:frame="1"/>
                <w:shd w:val="clear" w:color="auto" w:fill="FFFFFF"/>
              </w:rPr>
              <w:t>OPTIONAL: Copy data from another record</w:t>
            </w:r>
          </w:p>
          <w:p w14:paraId="6FF886C6" w14:textId="72D857F9" w:rsidR="00080CF6" w:rsidRDefault="00D222FC" w:rsidP="00080CF6">
            <w:pPr>
              <w:shd w:val="pct20" w:color="auto" w:fill="auto"/>
              <w:spacing w:after="120"/>
              <w:ind w:left="690"/>
              <w:rPr>
                <w:rFonts w:ascii="Verdana" w:eastAsia="Times New Roman" w:hAnsi="Verdana" w:cs="Times New Roman"/>
                <w:color w:val="3C3C3C"/>
                <w:sz w:val="17"/>
                <w:szCs w:val="17"/>
                <w:bdr w:val="none" w:sz="0" w:space="0" w:color="auto" w:frame="1"/>
              </w:rPr>
            </w:pPr>
            <w:r w:rsidRPr="00580DA5">
              <w:rPr>
                <w:rFonts w:asciiTheme="minorBidi" w:eastAsia="Times New Roman" w:hAnsiTheme="minorBidi"/>
                <w:color w:val="3C3C3C"/>
                <w:szCs w:val="18"/>
                <w:bdr w:val="none" w:sz="0" w:space="0" w:color="auto" w:frame="1"/>
              </w:rPr>
              <w:t>You can copy the data from an existing, submitted Substitute Datasource Request by selecting an existing SDS and clicking the Copy and Insert into this record button.</w:t>
            </w:r>
            <w:r w:rsidRPr="00D222FC">
              <w:rPr>
                <w:rFonts w:ascii="Verdana" w:eastAsia="Times New Roman" w:hAnsi="Verdana" w:cs="Times New Roman"/>
                <w:color w:val="3C3C3C"/>
                <w:sz w:val="17"/>
                <w:szCs w:val="17"/>
                <w:bdr w:val="none" w:sz="0" w:space="0" w:color="auto" w:frame="1"/>
              </w:rPr>
              <w:t xml:space="preserve"> </w:t>
            </w:r>
          </w:p>
          <w:p w14:paraId="283C781F" w14:textId="5168021B" w:rsidR="00D222FC" w:rsidRDefault="00D222FC" w:rsidP="00080CF6">
            <w:pPr>
              <w:shd w:val="pct20" w:color="auto" w:fill="auto"/>
              <w:spacing w:after="120"/>
              <w:ind w:left="690"/>
              <w:rPr>
                <w:rFonts w:ascii="Verdana" w:eastAsia="Times New Roman" w:hAnsi="Verdana" w:cs="Times New Roman"/>
                <w:color w:val="3C3C3C"/>
                <w:sz w:val="17"/>
                <w:szCs w:val="17"/>
                <w:bdr w:val="none" w:sz="0" w:space="0" w:color="auto" w:frame="1"/>
              </w:rPr>
            </w:pPr>
            <w:r>
              <w:rPr>
                <w:noProof/>
              </w:rPr>
              <w:drawing>
                <wp:inline distT="0" distB="0" distL="0" distR="0" wp14:anchorId="4389ABB2" wp14:editId="23312313">
                  <wp:extent cx="6162675" cy="235585"/>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2675" cy="235585"/>
                          </a:xfrm>
                          <a:prstGeom prst="rect">
                            <a:avLst/>
                          </a:prstGeom>
                        </pic:spPr>
                      </pic:pic>
                    </a:graphicData>
                  </a:graphic>
                </wp:inline>
              </w:drawing>
            </w:r>
          </w:p>
          <w:p w14:paraId="6F06D3B7" w14:textId="4EF44208" w:rsidR="00D222FC" w:rsidRDefault="00DD05CD" w:rsidP="00080CF6">
            <w:pPr>
              <w:shd w:val="pct20" w:color="auto" w:fill="auto"/>
              <w:spacing w:after="120"/>
              <w:ind w:left="690"/>
            </w:pPr>
            <w:r>
              <w:pict w14:anchorId="77A7C11F">
                <v:shape id="_x0000_i1029" type="#_x0000_t75" style="width:9.15pt;height:11.3pt;visibility:visible">
                  <v:imagedata r:id="rId78" o:title=""/>
                </v:shape>
              </w:pict>
            </w:r>
            <w:r w:rsidR="00D222FC">
              <w:t xml:space="preserve"> Include Grantee/</w:t>
            </w:r>
            <w:proofErr w:type="spellStart"/>
            <w:r w:rsidR="00D222FC">
              <w:t>Subrecipient</w:t>
            </w:r>
            <w:proofErr w:type="spellEnd"/>
            <w:r w:rsidR="00D222FC">
              <w:t xml:space="preserve"> Information</w:t>
            </w:r>
          </w:p>
          <w:p w14:paraId="32D8F95B" w14:textId="25C8E68D" w:rsidR="00D222FC" w:rsidRDefault="00D222FC" w:rsidP="00D222FC">
            <w:pPr>
              <w:shd w:val="pct20" w:color="auto" w:fill="auto"/>
              <w:ind w:left="690"/>
            </w:pPr>
            <w:r>
              <w:rPr>
                <w:noProof/>
              </w:rPr>
              <mc:AlternateContent>
                <mc:Choice Requires="wps">
                  <w:drawing>
                    <wp:inline distT="0" distB="0" distL="0" distR="0" wp14:anchorId="14ADA370" wp14:editId="179303BB">
                      <wp:extent cx="1866900" cy="228600"/>
                      <wp:effectExtent l="0" t="0" r="19050" b="19050"/>
                      <wp:docPr id="763" name="Rectangle 763"/>
                      <wp:cNvGraphicFramePr/>
                      <a:graphic xmlns:a="http://schemas.openxmlformats.org/drawingml/2006/main">
                        <a:graphicData uri="http://schemas.microsoft.com/office/word/2010/wordprocessingShape">
                          <wps:wsp>
                            <wps:cNvSpPr/>
                            <wps:spPr>
                              <a:xfrm>
                                <a:off x="0" y="0"/>
                                <a:ext cx="186690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1ACCE" w14:textId="77777777" w:rsidR="00EE7FC1" w:rsidRPr="00DD3455" w:rsidRDefault="00EE7FC1" w:rsidP="00D222FC">
                                  <w:pPr>
                                    <w:jc w:val="center"/>
                                    <w:rPr>
                                      <w:color w:val="000000" w:themeColor="text1"/>
                                      <w:szCs w:val="18"/>
                                    </w:rPr>
                                  </w:pPr>
                                  <w:r>
                                    <w:rPr>
                                      <w:color w:val="000000" w:themeColor="text1"/>
                                      <w:szCs w:val="18"/>
                                    </w:rPr>
                                    <w:t>Copy and Insert into this record</w:t>
                                  </w:r>
                                </w:p>
                                <w:p w14:paraId="26EF06D2" w14:textId="77777777" w:rsidR="00EE7FC1" w:rsidRPr="000F6347" w:rsidRDefault="00EE7FC1" w:rsidP="00D222F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ADA370" id="Rectangle 763" o:spid="_x0000_s1627" style="width:14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" fillcolor="#e7e6e6 [3214]" strokecolor="#bfbfbf [2412]" strokeweight="1pt">
                      <v:textbox>
                        <w:txbxContent>
                          <w:p w14:paraId="0021ACCE" w14:textId="77777777" w:rsidR="00EE7FC1" w:rsidRPr="00DD3455" w:rsidRDefault="00EE7FC1" w:rsidP="00D222FC">
                            <w:pPr>
                              <w:jc w:val="center"/>
                              <w:rPr>
                                <w:color w:val="000000" w:themeColor="text1"/>
                                <w:szCs w:val="18"/>
                              </w:rPr>
                            </w:pPr>
                            <w:r>
                              <w:rPr>
                                <w:color w:val="000000" w:themeColor="text1"/>
                                <w:szCs w:val="18"/>
                              </w:rPr>
                              <w:t>Copy and Insert into this record</w:t>
                            </w:r>
                          </w:p>
                          <w:p w14:paraId="26EF06D2" w14:textId="77777777" w:rsidR="00EE7FC1" w:rsidRPr="000F6347" w:rsidRDefault="00EE7FC1" w:rsidP="00D222FC">
                            <w:pPr>
                              <w:jc w:val="center"/>
                              <w:rPr>
                                <w:color w:val="000000" w:themeColor="text1"/>
                                <w:sz w:val="16"/>
                                <w:szCs w:val="16"/>
                              </w:rPr>
                            </w:pPr>
                          </w:p>
                        </w:txbxContent>
                      </v:textbox>
                      <w10:anchorlock/>
                    </v:rect>
                  </w:pict>
                </mc:Fallback>
              </mc:AlternateContent>
            </w:r>
          </w:p>
          <w:p w14:paraId="48E2E576" w14:textId="3B7D72CA" w:rsidR="00D222FC" w:rsidRDefault="00D222FC" w:rsidP="00D222FC"/>
          <w:p w14:paraId="58E907B5" w14:textId="300378D8" w:rsidR="00D222FC" w:rsidRDefault="00D222FC" w:rsidP="00D222FC">
            <w:pPr>
              <w:pStyle w:val="BodyTextBold"/>
            </w:pPr>
            <w:r w:rsidRPr="00D222FC">
              <w:t>Submitter Name:*</w:t>
            </w:r>
          </w:p>
          <w:p w14:paraId="79B38753" w14:textId="552813A7" w:rsidR="00D222FC" w:rsidRDefault="00D222FC" w:rsidP="00D222FC">
            <w:pPr>
              <w:pStyle w:val="BodyText2"/>
            </w:pPr>
            <w:r>
              <w:rPr>
                <w:noProof/>
                <w:bdr w:val="none" w:sz="0" w:space="0" w:color="auto"/>
              </w:rPr>
              <mc:AlternateContent>
                <mc:Choice Requires="wps">
                  <w:drawing>
                    <wp:inline distT="0" distB="0" distL="0" distR="0" wp14:anchorId="7AE5BFB2" wp14:editId="35C341DC">
                      <wp:extent cx="4359859" cy="175565"/>
                      <wp:effectExtent l="0" t="0" r="22225" b="15240"/>
                      <wp:docPr id="766" name="Rectangle 766"/>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1A9325" id="Rectangle 766"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A6MNpmjAgAArAUAAA4AAAAAAAAAAAAAAAAALgIAAGRy&#10;cy9lMm9Eb2MueG1sUEsBAi0AFAAGAAgAAAAhAEBSwbLaAAAABAEAAA8AAAAAAAAAAAAAAAAA/QQA&#10;AGRycy9kb3ducmV2LnhtbFBLBQYAAAAABAAEAPMAAAAEBgAAAAA=&#10;" filled="f" strokecolor="#d8d8d8 [2732]" strokeweight="1pt">
                      <w10:anchorlock/>
                    </v:rect>
                  </w:pict>
                </mc:Fallback>
              </mc:AlternateContent>
            </w:r>
          </w:p>
          <w:p w14:paraId="73FADCD6" w14:textId="1377DD5C" w:rsidR="00D222FC" w:rsidRDefault="0040732E" w:rsidP="00D222FC">
            <w:pPr>
              <w:pStyle w:val="BodyTextBold"/>
            </w:pPr>
            <w:r w:rsidRPr="0040732E">
              <w:rPr>
                <w:noProof/>
                <w:shd w:val="clear" w:color="auto" w:fill="FFFFFF"/>
              </w:rPr>
              <mc:AlternateContent>
                <mc:Choice Requires="wps">
                  <w:drawing>
                    <wp:anchor distT="0" distB="0" distL="114300" distR="114300" simplePos="0" relativeHeight="252200960" behindDoc="0" locked="0" layoutInCell="1" allowOverlap="1" wp14:anchorId="3A423C8A" wp14:editId="0C8D1974">
                      <wp:simplePos x="0" y="0"/>
                      <wp:positionH relativeFrom="column">
                        <wp:posOffset>148590</wp:posOffset>
                      </wp:positionH>
                      <wp:positionV relativeFrom="page">
                        <wp:posOffset>2761615</wp:posOffset>
                      </wp:positionV>
                      <wp:extent cx="197485" cy="197485"/>
                      <wp:effectExtent l="0" t="0" r="12065" b="12065"/>
                      <wp:wrapNone/>
                      <wp:docPr id="979" name="Oval 9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9CB20"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23C8A" id="Oval 979" o:spid="_x0000_s1628" style="position:absolute;left:0;text-align:left;margin-left:11.7pt;margin-top:217.45pt;width:15.55pt;height:15.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" fillcolor="yellow" strokecolor="black [3213]" strokeweight=".5pt">
                      <v:stroke joinstyle="miter"/>
                      <v:textbox inset="0,0,0,0">
                        <w:txbxContent>
                          <w:p w14:paraId="32A9CB20"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D222FC" w:rsidRPr="00D222FC">
              <w:t>Submitter Role:*</w:t>
            </w:r>
          </w:p>
          <w:p w14:paraId="277C56AA" w14:textId="2FC9AA0E" w:rsidR="00D222FC" w:rsidRDefault="00D222FC" w:rsidP="00D222FC">
            <w:pPr>
              <w:pStyle w:val="BodyText2"/>
            </w:pPr>
            <w:r>
              <w:rPr>
                <w:noProof/>
              </w:rPr>
              <w:drawing>
                <wp:inline distT="0" distB="0" distL="0" distR="0" wp14:anchorId="43DF8CBC" wp14:editId="60D33B4C">
                  <wp:extent cx="1683407" cy="2095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6907C75F" w14:textId="61BD652A" w:rsidR="00580DA5" w:rsidRDefault="005C4DD0" w:rsidP="00580DA5">
            <w:pPr>
              <w:pStyle w:val="BodyTextBold"/>
            </w:pPr>
            <w:r w:rsidRPr="0040732E">
              <w:rPr>
                <w:noProof/>
                <w:shd w:val="clear" w:color="auto" w:fill="FFFFFF"/>
              </w:rPr>
              <mc:AlternateContent>
                <mc:Choice Requires="wps">
                  <w:drawing>
                    <wp:anchor distT="0" distB="0" distL="114300" distR="114300" simplePos="0" relativeHeight="252203008" behindDoc="0" locked="0" layoutInCell="1" allowOverlap="1" wp14:anchorId="05E1631D" wp14:editId="392C3C30">
                      <wp:simplePos x="0" y="0"/>
                      <wp:positionH relativeFrom="column">
                        <wp:posOffset>156210</wp:posOffset>
                      </wp:positionH>
                      <wp:positionV relativeFrom="page">
                        <wp:posOffset>3316605</wp:posOffset>
                      </wp:positionV>
                      <wp:extent cx="197485" cy="197485"/>
                      <wp:effectExtent l="0" t="0" r="12065" b="12065"/>
                      <wp:wrapNone/>
                      <wp:docPr id="980" name="Oval 9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7439D" w14:textId="4D1A2325" w:rsidR="00EE7FC1" w:rsidRPr="00FE69B0" w:rsidRDefault="00EE7FC1" w:rsidP="001968B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1631D" id="Oval 980" o:spid="_x0000_s1629" style="position:absolute;left:0;text-align:left;margin-left:12.3pt;margin-top:261.15pt;width:15.55pt;height:15.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" fillcolor="yellow" strokecolor="black [3213]" strokeweight=".5pt">
                      <v:stroke joinstyle="miter"/>
                      <v:textbox inset="0,0,0,0">
                        <w:txbxContent>
                          <w:p w14:paraId="1BE7439D" w14:textId="4D1A2325" w:rsidR="00EE7FC1" w:rsidRPr="00FE69B0" w:rsidRDefault="00EE7FC1" w:rsidP="001968B3">
                            <w:pPr>
                              <w:jc w:val="center"/>
                              <w:rPr>
                                <w:color w:val="000000" w:themeColor="text1"/>
                              </w:rPr>
                            </w:pPr>
                            <w:r>
                              <w:rPr>
                                <w:color w:val="000000" w:themeColor="text1"/>
                              </w:rPr>
                              <w:t>2</w:t>
                            </w:r>
                          </w:p>
                        </w:txbxContent>
                      </v:textbox>
                      <w10:wrap anchory="page"/>
                    </v:oval>
                  </w:pict>
                </mc:Fallback>
              </mc:AlternateContent>
            </w:r>
            <w:r w:rsidR="00580DA5" w:rsidRPr="00580DA5">
              <w:t>Other Role (Specify):*</w:t>
            </w:r>
            <w:r w:rsidR="00580DA5">
              <w:t xml:space="preserve"> </w:t>
            </w:r>
            <w:r w:rsidR="00580DA5" w:rsidRPr="00580DA5">
              <w:rPr>
                <w:shd w:val="clear" w:color="auto" w:fill="FFFFFF"/>
              </w:rPr>
              <w:t>:</w:t>
            </w:r>
            <w:r w:rsidR="00580DA5" w:rsidRPr="00580DA5">
              <w:rPr>
                <w:highlight w:val="yellow"/>
              </w:rPr>
              <w:t xml:space="preserve"> </w:t>
            </w:r>
            <w:r w:rsidR="00580DA5" w:rsidRPr="005C4DD0">
              <w:rPr>
                <w:b w:val="0"/>
                <w:bCs/>
                <w:color w:val="auto"/>
                <w:highlight w:val="yellow"/>
              </w:rPr>
              <w:t>(If Other is selected)</w:t>
            </w:r>
          </w:p>
          <w:p w14:paraId="5C9C71F7" w14:textId="6B3E43C2" w:rsidR="00580DA5" w:rsidRPr="00580DA5" w:rsidRDefault="00580DA5" w:rsidP="00580DA5">
            <w:pPr>
              <w:pStyle w:val="BodyText2"/>
            </w:pPr>
            <w:r>
              <w:rPr>
                <w:noProof/>
                <w:bdr w:val="none" w:sz="0" w:space="0" w:color="auto"/>
              </w:rPr>
              <mc:AlternateContent>
                <mc:Choice Requires="wps">
                  <w:drawing>
                    <wp:inline distT="0" distB="0" distL="0" distR="0" wp14:anchorId="78CCF522" wp14:editId="606F4A37">
                      <wp:extent cx="4359859" cy="175565"/>
                      <wp:effectExtent l="0" t="0" r="22225" b="15240"/>
                      <wp:docPr id="772" name="Rectangle 772"/>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E963C7" id="Rectangle 772"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D4vS/ijAgAArAUAAA4AAAAAAAAAAAAAAAAALgIAAGRy&#10;cy9lMm9Eb2MueG1sUEsBAi0AFAAGAAgAAAAhAEBSwbLaAAAABAEAAA8AAAAAAAAAAAAAAAAA/QQA&#10;AGRycy9kb3ducmV2LnhtbFBLBQYAAAAABAAEAPMAAAAEBgAAAAA=&#10;" filled="f" strokecolor="#d8d8d8 [2732]" strokeweight="1pt">
                      <w10:anchorlock/>
                    </v:rect>
                  </w:pict>
                </mc:Fallback>
              </mc:AlternateContent>
            </w:r>
          </w:p>
          <w:p w14:paraId="541E0C95" w14:textId="4EBA6987" w:rsidR="00580DA5" w:rsidRDefault="005C4DD0" w:rsidP="00580DA5">
            <w:pPr>
              <w:pStyle w:val="BodyTextBold"/>
              <w:rPr>
                <w:rStyle w:val="Emphasis"/>
                <w:rFonts w:ascii="Verdana" w:hAnsi="Verdana"/>
                <w:b w:val="0"/>
                <w:bCs/>
                <w:i w:val="0"/>
                <w:iCs w:val="0"/>
                <w:color w:val="008000"/>
                <w:sz w:val="17"/>
                <w:shd w:val="clear" w:color="auto" w:fill="FFFFFF"/>
              </w:rPr>
            </w:pPr>
            <w:r w:rsidRPr="0040732E">
              <w:rPr>
                <w:noProof/>
                <w:shd w:val="clear" w:color="auto" w:fill="FFFFFF"/>
              </w:rPr>
              <mc:AlternateContent>
                <mc:Choice Requires="wps">
                  <w:drawing>
                    <wp:anchor distT="0" distB="0" distL="114300" distR="114300" simplePos="0" relativeHeight="252205056" behindDoc="0" locked="0" layoutInCell="1" allowOverlap="1" wp14:anchorId="756F49B9" wp14:editId="76148570">
                      <wp:simplePos x="0" y="0"/>
                      <wp:positionH relativeFrom="column">
                        <wp:posOffset>156210</wp:posOffset>
                      </wp:positionH>
                      <wp:positionV relativeFrom="page">
                        <wp:posOffset>3855085</wp:posOffset>
                      </wp:positionV>
                      <wp:extent cx="197485" cy="197485"/>
                      <wp:effectExtent l="0" t="0" r="12065" b="12065"/>
                      <wp:wrapNone/>
                      <wp:docPr id="981" name="Oval 9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A7908" w14:textId="4D6DD5B2" w:rsidR="00EE7FC1" w:rsidRPr="00FE69B0" w:rsidRDefault="00EE7FC1" w:rsidP="001968B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F49B9" id="Oval 981" o:spid="_x0000_s1630" style="position:absolute;left:0;text-align:left;margin-left:12.3pt;margin-top:303.55pt;width:15.55pt;height:15.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" fillcolor="yellow" strokecolor="black [3213]" strokeweight=".5pt">
                      <v:stroke joinstyle="miter"/>
                      <v:textbox inset="0,0,0,0">
                        <w:txbxContent>
                          <w:p w14:paraId="050A7908" w14:textId="4D6DD5B2" w:rsidR="00EE7FC1" w:rsidRPr="00FE69B0" w:rsidRDefault="00EE7FC1" w:rsidP="001968B3">
                            <w:pPr>
                              <w:jc w:val="center"/>
                              <w:rPr>
                                <w:color w:val="000000" w:themeColor="text1"/>
                              </w:rPr>
                            </w:pPr>
                            <w:r>
                              <w:rPr>
                                <w:color w:val="000000" w:themeColor="text1"/>
                              </w:rPr>
                              <w:t>3</w:t>
                            </w:r>
                          </w:p>
                        </w:txbxContent>
                      </v:textbox>
                      <w10:wrap anchory="page"/>
                    </v:oval>
                  </w:pict>
                </mc:Fallback>
              </mc:AlternateContent>
            </w:r>
            <w:r w:rsidR="00580DA5">
              <w:t>Submitter Email:</w:t>
            </w:r>
            <w:r w:rsidR="00580DA5">
              <w:rPr>
                <w:rStyle w:val="Emphasis"/>
                <w:rFonts w:ascii="Verdana" w:hAnsi="Verdana"/>
                <w:b w:val="0"/>
                <w:bCs/>
                <w:i w:val="0"/>
                <w:iCs w:val="0"/>
                <w:color w:val="008000"/>
                <w:sz w:val="17"/>
                <w:shd w:val="clear" w:color="auto" w:fill="FFFFFF"/>
              </w:rPr>
              <w:t>*</w:t>
            </w:r>
          </w:p>
          <w:p w14:paraId="288F6015" w14:textId="6B03F40D" w:rsidR="00580DA5" w:rsidRDefault="00580DA5" w:rsidP="00580DA5">
            <w:pPr>
              <w:pStyle w:val="BodyTextBold"/>
              <w:spacing w:before="0"/>
            </w:pPr>
            <w:r>
              <w:rPr>
                <w:noProof/>
                <w:bdr w:val="none" w:sz="0" w:space="0" w:color="auto"/>
              </w:rPr>
              <mc:AlternateContent>
                <mc:Choice Requires="wps">
                  <w:drawing>
                    <wp:inline distT="0" distB="0" distL="0" distR="0" wp14:anchorId="211B5D33" wp14:editId="5537F99B">
                      <wp:extent cx="4359859" cy="175565"/>
                      <wp:effectExtent l="0" t="0" r="22225" b="15240"/>
                      <wp:docPr id="773" name="Rectangle 773"/>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316B5F" id="Rectangle 773"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NXBZACjAgAArAUAAA4AAAAAAAAAAAAAAAAALgIAAGRy&#10;cy9lMm9Eb2MueG1sUEsBAi0AFAAGAAgAAAAhAEBSwbLaAAAABAEAAA8AAAAAAAAAAAAAAAAA/QQA&#10;AGRycy9kb3ducmV2LnhtbFBLBQYAAAAABAAEAPMAAAAEBgAAAAA=&#10;" filled="f" strokecolor="#d8d8d8 [2732]" strokeweight="1pt">
                      <w10:anchorlock/>
                    </v:rect>
                  </w:pict>
                </mc:Fallback>
              </mc:AlternateContent>
            </w:r>
          </w:p>
          <w:p w14:paraId="4CCBBFF4" w14:textId="73030086" w:rsidR="00D222FC" w:rsidRDefault="001968B3" w:rsidP="00D222FC">
            <w:pPr>
              <w:pStyle w:val="BodyTextBold"/>
            </w:pPr>
            <w:r w:rsidRPr="0040732E">
              <w:rPr>
                <w:noProof/>
                <w:shd w:val="clear" w:color="auto" w:fill="FFFFFF"/>
              </w:rPr>
              <mc:AlternateContent>
                <mc:Choice Requires="wps">
                  <w:drawing>
                    <wp:anchor distT="0" distB="0" distL="114300" distR="114300" simplePos="0" relativeHeight="252207104" behindDoc="0" locked="0" layoutInCell="1" allowOverlap="1" wp14:anchorId="308A026E" wp14:editId="06149B0D">
                      <wp:simplePos x="0" y="0"/>
                      <wp:positionH relativeFrom="column">
                        <wp:posOffset>133350</wp:posOffset>
                      </wp:positionH>
                      <wp:positionV relativeFrom="page">
                        <wp:posOffset>4413885</wp:posOffset>
                      </wp:positionV>
                      <wp:extent cx="197485" cy="197485"/>
                      <wp:effectExtent l="0" t="0" r="12065" b="12065"/>
                      <wp:wrapNone/>
                      <wp:docPr id="982" name="Oval 9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1C21A" w14:textId="2A6E2CA5" w:rsidR="00EE7FC1" w:rsidRPr="00FE69B0" w:rsidRDefault="00EE7FC1" w:rsidP="001968B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A026E" id="Oval 982" o:spid="_x0000_s1631" style="position:absolute;left:0;text-align:left;margin-left:10.5pt;margin-top:347.55pt;width:15.55pt;height:15.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" fillcolor="yellow" strokecolor="black [3213]" strokeweight=".5pt">
                      <v:stroke joinstyle="miter"/>
                      <v:textbox inset="0,0,0,0">
                        <w:txbxContent>
                          <w:p w14:paraId="1AD1C21A" w14:textId="2A6E2CA5" w:rsidR="00EE7FC1" w:rsidRPr="00FE69B0" w:rsidRDefault="00EE7FC1" w:rsidP="001968B3">
                            <w:pPr>
                              <w:jc w:val="center"/>
                              <w:rPr>
                                <w:color w:val="000000" w:themeColor="text1"/>
                              </w:rPr>
                            </w:pPr>
                            <w:r>
                              <w:rPr>
                                <w:color w:val="000000" w:themeColor="text1"/>
                              </w:rPr>
                              <w:t>4</w:t>
                            </w:r>
                          </w:p>
                        </w:txbxContent>
                      </v:textbox>
                      <w10:wrap anchory="page"/>
                    </v:oval>
                  </w:pict>
                </mc:Fallback>
              </mc:AlternateContent>
            </w:r>
            <w:r w:rsidR="00D222FC">
              <w:t>Label of the PFS Required Outcome Measure(s) Indicator Grantee is Requesting a Substituted Proxy Measure (e.g., 30-Day Use of Alcohol):*</w:t>
            </w:r>
          </w:p>
          <w:p w14:paraId="312D5719" w14:textId="77777777" w:rsidR="00D222FC" w:rsidRDefault="00D222FC" w:rsidP="00D222FC">
            <w:pPr>
              <w:pStyle w:val="BodyText2"/>
            </w:pPr>
            <w:r w:rsidRPr="00214C07">
              <w:rPr>
                <w:noProof/>
              </w:rPr>
              <w:drawing>
                <wp:inline distT="0" distB="0" distL="0" distR="0" wp14:anchorId="62789731" wp14:editId="3F5F700D">
                  <wp:extent cx="3730738" cy="247650"/>
                  <wp:effectExtent l="0" t="0" r="3175" b="0"/>
                  <wp:docPr id="769" name="Picture 76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895" cy="252241"/>
                          </a:xfrm>
                          <a:prstGeom prst="rect">
                            <a:avLst/>
                          </a:prstGeom>
                          <a:noFill/>
                          <a:ln>
                            <a:noFill/>
                          </a:ln>
                        </pic:spPr>
                      </pic:pic>
                    </a:graphicData>
                  </a:graphic>
                </wp:inline>
              </w:drawing>
            </w:r>
          </w:p>
          <w:p w14:paraId="502F29EA" w14:textId="77777777" w:rsidR="00580DA5" w:rsidRDefault="00580DA5" w:rsidP="00580DA5">
            <w:pPr>
              <w:pStyle w:val="BodyTextBold"/>
              <w:rPr>
                <w:rStyle w:val="Emphasis"/>
                <w:rFonts w:ascii="Verdana" w:hAnsi="Verdana"/>
                <w:b w:val="0"/>
                <w:bCs/>
                <w:i w:val="0"/>
                <w:iCs w:val="0"/>
                <w:color w:val="008000"/>
                <w:sz w:val="17"/>
                <w:shd w:val="clear" w:color="auto" w:fill="FFFFFF"/>
              </w:rPr>
            </w:pPr>
            <w:r>
              <w:t>Data Source Name:</w:t>
            </w:r>
            <w:r>
              <w:rPr>
                <w:rStyle w:val="Emphasis"/>
                <w:rFonts w:ascii="Verdana" w:hAnsi="Verdana"/>
                <w:b w:val="0"/>
                <w:bCs/>
                <w:i w:val="0"/>
                <w:iCs w:val="0"/>
                <w:color w:val="008000"/>
                <w:sz w:val="17"/>
                <w:shd w:val="clear" w:color="auto" w:fill="FFFFFF"/>
              </w:rPr>
              <w:t>*</w:t>
            </w:r>
          </w:p>
          <w:p w14:paraId="30E13BEB" w14:textId="77777777" w:rsidR="00580DA5" w:rsidRDefault="00580DA5" w:rsidP="00580DA5">
            <w:pPr>
              <w:pStyle w:val="BodyText2"/>
            </w:pPr>
            <w:r>
              <w:rPr>
                <w:noProof/>
                <w:bdr w:val="none" w:sz="0" w:space="0" w:color="auto"/>
              </w:rPr>
              <mc:AlternateContent>
                <mc:Choice Requires="wps">
                  <w:drawing>
                    <wp:inline distT="0" distB="0" distL="0" distR="0" wp14:anchorId="17ECD738" wp14:editId="74094E17">
                      <wp:extent cx="5010912" cy="552450"/>
                      <wp:effectExtent l="0" t="0" r="18415" b="19050"/>
                      <wp:docPr id="770" name="Rectangle 770"/>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AD28C5" id="Rectangle 770"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" fillcolor="white [3212]" strokecolor="#bfbfbf [2412]" strokeweight="1pt">
                      <w10:anchorlock/>
                    </v:rect>
                  </w:pict>
                </mc:Fallback>
              </mc:AlternateContent>
            </w:r>
          </w:p>
          <w:p w14:paraId="6BDED9E3" w14:textId="2BBCB809" w:rsidR="00580DA5" w:rsidRPr="00580DA5" w:rsidRDefault="00580DA5" w:rsidP="00080CF6">
            <w:pPr>
              <w:ind w:left="600"/>
            </w:pPr>
            <w:r>
              <w:rPr>
                <w:rStyle w:val="dxebaseoffice2010silver"/>
                <w:rFonts w:ascii="Verdana" w:hAnsi="Verdana"/>
                <w:color w:val="FF0000"/>
                <w:sz w:val="17"/>
                <w:shd w:val="clear" w:color="auto" w:fill="FFFFFF"/>
              </w:rPr>
              <w:t>(maximum 100 chars)</w:t>
            </w:r>
          </w:p>
        </w:tc>
        <w:tc>
          <w:tcPr>
            <w:tcW w:w="250" w:type="dxa"/>
            <w:tcBorders>
              <w:top w:val="nil"/>
              <w:bottom w:val="nil"/>
            </w:tcBorders>
            <w:tcMar>
              <w:left w:w="0" w:type="dxa"/>
              <w:right w:w="0" w:type="dxa"/>
            </w:tcMar>
          </w:tcPr>
          <w:p w14:paraId="5F59D9D1" w14:textId="77777777" w:rsidR="007C6767" w:rsidRPr="00503AD1" w:rsidRDefault="007C6767" w:rsidP="00503AD1">
            <w:pPr>
              <w:rPr>
                <w:sz w:val="8"/>
                <w:szCs w:val="8"/>
              </w:rPr>
            </w:pPr>
          </w:p>
        </w:tc>
        <w:tc>
          <w:tcPr>
            <w:tcW w:w="4239" w:type="dxa"/>
            <w:vMerge/>
          </w:tcPr>
          <w:p w14:paraId="1506069D" w14:textId="77777777" w:rsidR="007C6767" w:rsidRDefault="007C6767" w:rsidP="0090109B"/>
        </w:tc>
      </w:tr>
      <w:tr w:rsidR="00580DA5" w14:paraId="6E6D121E" w14:textId="77777777" w:rsidTr="00CE525F">
        <w:trPr>
          <w:trHeight w:val="368"/>
        </w:trPr>
        <w:tc>
          <w:tcPr>
            <w:tcW w:w="10489" w:type="dxa"/>
            <w:gridSpan w:val="5"/>
            <w:vMerge w:val="restart"/>
            <w:shd w:val="clear" w:color="auto" w:fill="324D57"/>
            <w:vAlign w:val="center"/>
          </w:tcPr>
          <w:p w14:paraId="0B6D15EE" w14:textId="77777777" w:rsidR="00580DA5" w:rsidRPr="00503AD1" w:rsidRDefault="00580DA5"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72EF035B" w14:textId="77777777" w:rsidR="00580DA5" w:rsidRPr="00503AD1" w:rsidRDefault="00580DA5"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660A73A" w14:textId="77777777" w:rsidR="00580DA5" w:rsidRPr="00503AD1" w:rsidRDefault="00580DA5" w:rsidP="002E57E2">
            <w:pPr>
              <w:keepNext/>
              <w:rPr>
                <w:sz w:val="8"/>
                <w:szCs w:val="8"/>
              </w:rPr>
            </w:pPr>
          </w:p>
        </w:tc>
        <w:tc>
          <w:tcPr>
            <w:tcW w:w="4239" w:type="dxa"/>
            <w:shd w:val="clear" w:color="auto" w:fill="324D57"/>
            <w:vAlign w:val="center"/>
          </w:tcPr>
          <w:p w14:paraId="54FC4EEF" w14:textId="77777777" w:rsidR="00580DA5" w:rsidRPr="00503AD1" w:rsidRDefault="00580DA5"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82</w:t>
            </w:r>
            <w:r w:rsidRPr="00503AD1">
              <w:rPr>
                <w:rFonts w:cs="Arial"/>
                <w:b/>
                <w:noProof/>
                <w:color w:val="FFFFFF" w:themeColor="background1"/>
                <w:sz w:val="20"/>
                <w:szCs w:val="20"/>
              </w:rPr>
              <w:fldChar w:fldCharType="end"/>
            </w:r>
          </w:p>
        </w:tc>
      </w:tr>
      <w:tr w:rsidR="00580DA5" w14:paraId="2AAD9FCB" w14:textId="77777777" w:rsidTr="00CE525F">
        <w:trPr>
          <w:trHeight w:val="503"/>
        </w:trPr>
        <w:tc>
          <w:tcPr>
            <w:tcW w:w="10489" w:type="dxa"/>
            <w:gridSpan w:val="5"/>
            <w:vMerge/>
            <w:tcBorders>
              <w:bottom w:val="single" w:sz="4" w:space="0" w:color="auto"/>
            </w:tcBorders>
            <w:shd w:val="clear" w:color="auto" w:fill="324D57"/>
            <w:vAlign w:val="center"/>
          </w:tcPr>
          <w:p w14:paraId="695D0D4B" w14:textId="77777777" w:rsidR="00580DA5" w:rsidRDefault="00580DA5" w:rsidP="002E57E2">
            <w:pPr>
              <w:keepNext/>
              <w:jc w:val="center"/>
            </w:pPr>
          </w:p>
        </w:tc>
        <w:tc>
          <w:tcPr>
            <w:tcW w:w="250" w:type="dxa"/>
            <w:tcBorders>
              <w:top w:val="nil"/>
              <w:bottom w:val="nil"/>
            </w:tcBorders>
            <w:tcMar>
              <w:left w:w="0" w:type="dxa"/>
              <w:right w:w="0" w:type="dxa"/>
            </w:tcMar>
          </w:tcPr>
          <w:p w14:paraId="31D3F4F3" w14:textId="77777777" w:rsidR="00580DA5" w:rsidRPr="00503AD1" w:rsidRDefault="00580DA5" w:rsidP="002E57E2">
            <w:pPr>
              <w:keepNext/>
              <w:rPr>
                <w:sz w:val="8"/>
                <w:szCs w:val="8"/>
              </w:rPr>
            </w:pPr>
          </w:p>
        </w:tc>
        <w:tc>
          <w:tcPr>
            <w:tcW w:w="4239" w:type="dxa"/>
            <w:tcMar>
              <w:left w:w="58" w:type="dxa"/>
              <w:right w:w="58" w:type="dxa"/>
            </w:tcMar>
          </w:tcPr>
          <w:p w14:paraId="2B68EE0A" w14:textId="379E4C78" w:rsidR="00580DA5" w:rsidRPr="00503AD1" w:rsidRDefault="00580DA5" w:rsidP="002E57E2">
            <w:pPr>
              <w:keepNext/>
              <w:spacing w:before="60"/>
              <w:rPr>
                <w:rFonts w:cs="Arial"/>
                <w:szCs w:val="18"/>
              </w:rPr>
            </w:pPr>
            <w:r w:rsidRPr="00503AD1">
              <w:rPr>
                <w:rFonts w:cs="Arial"/>
                <w:szCs w:val="18"/>
              </w:rPr>
              <w:t xml:space="preserve">Page ID: </w:t>
            </w:r>
            <w:r w:rsidR="001114C7">
              <w:rPr>
                <w:rFonts w:cs="Arial"/>
                <w:szCs w:val="18"/>
              </w:rPr>
              <w:t>3.4.1</w:t>
            </w:r>
            <w:r w:rsidR="00EE7FC1">
              <w:rPr>
                <w:rFonts w:cs="Arial"/>
                <w:szCs w:val="18"/>
              </w:rPr>
              <w:t xml:space="preserve"> </w:t>
            </w:r>
            <w:r w:rsidR="00EE7FC1" w:rsidRPr="008F1ECE">
              <w:rPr>
                <w:rFonts w:cs="Arial"/>
                <w:i/>
                <w:iCs/>
                <w:szCs w:val="18"/>
              </w:rPr>
              <w:t>(continued)</w:t>
            </w:r>
          </w:p>
          <w:p w14:paraId="7380AE5A" w14:textId="65C09FCE" w:rsidR="00580DA5" w:rsidRDefault="00580DA5" w:rsidP="00EE7FC1">
            <w:pPr>
              <w:keepNext/>
              <w:spacing w:before="60"/>
            </w:pPr>
            <w:r w:rsidRPr="00503AD1">
              <w:rPr>
                <w:rFonts w:cs="Arial"/>
                <w:szCs w:val="18"/>
              </w:rPr>
              <w:t xml:space="preserve">Page Title: </w:t>
            </w:r>
            <w:r w:rsidR="00E81A04" w:rsidRPr="00E81A04">
              <w:rPr>
                <w:rFonts w:cs="Arial"/>
                <w:szCs w:val="18"/>
              </w:rPr>
              <w:t>Substitute Data Source Request Detail</w:t>
            </w:r>
            <w:r w:rsidR="00E81A04">
              <w:rPr>
                <w:rFonts w:cs="Arial"/>
                <w:szCs w:val="18"/>
              </w:rPr>
              <w:t xml:space="preserve"> </w:t>
            </w:r>
          </w:p>
        </w:tc>
      </w:tr>
      <w:tr w:rsidR="00580DA5" w14:paraId="1BA770A1" w14:textId="77777777" w:rsidTr="00CE525F">
        <w:tc>
          <w:tcPr>
            <w:tcW w:w="985" w:type="dxa"/>
            <w:tcBorders>
              <w:bottom w:val="single" w:sz="4" w:space="0" w:color="auto"/>
              <w:right w:val="nil"/>
            </w:tcBorders>
            <w:shd w:val="clear" w:color="auto" w:fill="F2F2F2" w:themeFill="background1" w:themeFillShade="F2"/>
            <w:vAlign w:val="center"/>
          </w:tcPr>
          <w:p w14:paraId="61D7F434" w14:textId="77777777" w:rsidR="00580DA5" w:rsidRPr="00503AD1" w:rsidRDefault="00580DA5"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4C05757" w14:textId="77777777" w:rsidR="00580DA5" w:rsidRPr="00503AD1" w:rsidRDefault="00580DA5"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1E38663" w14:textId="77777777" w:rsidR="00580DA5" w:rsidRPr="00503AD1" w:rsidRDefault="00580DA5"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0A75F61" w14:textId="77777777" w:rsidR="00580DA5" w:rsidRPr="00503AD1" w:rsidRDefault="00580DA5"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5002D6CB" w14:textId="77777777" w:rsidR="00580DA5" w:rsidRPr="00503AD1" w:rsidRDefault="00580DA5"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7F6F953" w14:textId="77777777" w:rsidR="00580DA5" w:rsidRPr="00503AD1" w:rsidRDefault="00580DA5"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78C794E1" w14:textId="77777777" w:rsidR="00580DA5" w:rsidRPr="00503AD1" w:rsidRDefault="00580DA5" w:rsidP="002E57E2">
            <w:pPr>
              <w:keepNext/>
              <w:spacing w:before="40" w:after="40"/>
              <w:rPr>
                <w:b/>
              </w:rPr>
            </w:pPr>
            <w:r w:rsidRPr="00503AD1">
              <w:rPr>
                <w:b/>
              </w:rPr>
              <w:t>Page Details</w:t>
            </w:r>
          </w:p>
        </w:tc>
      </w:tr>
      <w:tr w:rsidR="00580DA5" w14:paraId="3CAF7833" w14:textId="77777777" w:rsidTr="00CE525F">
        <w:tc>
          <w:tcPr>
            <w:tcW w:w="10489" w:type="dxa"/>
            <w:gridSpan w:val="5"/>
            <w:tcBorders>
              <w:bottom w:val="nil"/>
            </w:tcBorders>
          </w:tcPr>
          <w:p w14:paraId="019891C1" w14:textId="3E634026" w:rsidR="00580DA5" w:rsidRPr="00503AD1" w:rsidRDefault="00580DA5" w:rsidP="002E57E2">
            <w:pPr>
              <w:pStyle w:val="Webaddress"/>
              <w:keepNext/>
              <w:rPr>
                <w:u w:val="none"/>
              </w:rPr>
            </w:pPr>
            <w:r w:rsidRPr="007C6767">
              <w:t>Outcome Data</w:t>
            </w:r>
            <w:r w:rsidRPr="007C6767">
              <w:rPr>
                <w:u w:val="none"/>
              </w:rPr>
              <w:t xml:space="preserve">  &gt;  </w:t>
            </w:r>
            <w:r w:rsidRPr="007C6767">
              <w:t>Substitute Data Source Request Submission</w:t>
            </w:r>
            <w:r w:rsidRPr="007C6767">
              <w:rPr>
                <w:u w:val="none"/>
              </w:rPr>
              <w:t xml:space="preserve">  &gt;  </w:t>
            </w:r>
            <w:r w:rsidRPr="007C6767">
              <w:t>Substitute Data Source Request Detail</w:t>
            </w:r>
          </w:p>
        </w:tc>
        <w:tc>
          <w:tcPr>
            <w:tcW w:w="250" w:type="dxa"/>
            <w:tcBorders>
              <w:top w:val="nil"/>
              <w:bottom w:val="nil"/>
            </w:tcBorders>
            <w:tcMar>
              <w:left w:w="0" w:type="dxa"/>
              <w:right w:w="0" w:type="dxa"/>
            </w:tcMar>
          </w:tcPr>
          <w:p w14:paraId="551C549B" w14:textId="77777777" w:rsidR="00580DA5" w:rsidRPr="00503AD1" w:rsidRDefault="00580DA5" w:rsidP="002E57E2">
            <w:pPr>
              <w:keepNext/>
              <w:rPr>
                <w:sz w:val="8"/>
                <w:szCs w:val="8"/>
              </w:rPr>
            </w:pPr>
          </w:p>
        </w:tc>
        <w:tc>
          <w:tcPr>
            <w:tcW w:w="4239" w:type="dxa"/>
            <w:vMerge w:val="restart"/>
            <w:tcMar>
              <w:left w:w="58" w:type="dxa"/>
              <w:right w:w="58" w:type="dxa"/>
            </w:tcMar>
          </w:tcPr>
          <w:p w14:paraId="40BCE62B" w14:textId="4890101E" w:rsidR="001968B3" w:rsidRDefault="001968B3" w:rsidP="00EE7FC1">
            <w:pPr>
              <w:pStyle w:val="ListParagraph"/>
              <w:spacing w:before="120"/>
            </w:pPr>
            <w:r>
              <w:t>6.</w:t>
            </w:r>
            <w:r>
              <w:tab/>
              <w:t>The</w:t>
            </w:r>
            <w:r>
              <w:rPr>
                <w:spacing w:val="-2"/>
              </w:rPr>
              <w:t xml:space="preserve"> </w:t>
            </w:r>
            <w:r>
              <w:t>‘Exact wording</w:t>
            </w:r>
            <w:r>
              <w:rPr>
                <w:spacing w:val="-2"/>
              </w:rPr>
              <w:t xml:space="preserve"> </w:t>
            </w:r>
            <w:r>
              <w:t>of</w:t>
            </w:r>
            <w:r>
              <w:rPr>
                <w:spacing w:val="-2"/>
              </w:rPr>
              <w:t xml:space="preserve"> </w:t>
            </w:r>
            <w:r>
              <w:t xml:space="preserve">the </w:t>
            </w:r>
            <w:r w:rsidR="00EE7FC1">
              <w:rPr>
                <w:spacing w:val="-2"/>
              </w:rPr>
              <w:t>p</w:t>
            </w:r>
            <w:r>
              <w:rPr>
                <w:spacing w:val="-2"/>
              </w:rPr>
              <w:t>roxy…’</w:t>
            </w:r>
            <w:r>
              <w:rPr>
                <w:spacing w:val="6"/>
              </w:rPr>
              <w:t xml:space="preserve"> </w:t>
            </w:r>
            <w:r>
              <w:rPr>
                <w:spacing w:val="-2"/>
              </w:rPr>
              <w:t>will</w:t>
            </w:r>
            <w:r>
              <w:rPr>
                <w:spacing w:val="1"/>
              </w:rPr>
              <w:t xml:space="preserve"> </w:t>
            </w:r>
            <w:r>
              <w:t xml:space="preserve">be a free </w:t>
            </w:r>
            <w:r>
              <w:rPr>
                <w:spacing w:val="-2"/>
              </w:rPr>
              <w:t>text</w:t>
            </w:r>
            <w:r>
              <w:rPr>
                <w:spacing w:val="33"/>
              </w:rPr>
              <w:t xml:space="preserve"> </w:t>
            </w:r>
            <w:r>
              <w:t>field. For</w:t>
            </w:r>
            <w:r>
              <w:rPr>
                <w:spacing w:val="-2"/>
              </w:rPr>
              <w:t xml:space="preserve"> </w:t>
            </w:r>
            <w:r>
              <w:t>example</w:t>
            </w:r>
            <w:r w:rsidR="00EE7FC1">
              <w:t xml:space="preserve"> grantees could report:</w:t>
            </w:r>
            <w:r>
              <w:t xml:space="preserve"> “On</w:t>
            </w:r>
            <w:r>
              <w:rPr>
                <w:spacing w:val="-2"/>
              </w:rPr>
              <w:t xml:space="preserve"> </w:t>
            </w:r>
            <w:r>
              <w:t>how</w:t>
            </w:r>
            <w:r>
              <w:rPr>
                <w:spacing w:val="-8"/>
              </w:rPr>
              <w:t xml:space="preserve"> </w:t>
            </w:r>
            <w:r>
              <w:t>many occasions</w:t>
            </w:r>
            <w:r>
              <w:rPr>
                <w:spacing w:val="1"/>
              </w:rPr>
              <w:t xml:space="preserve"> </w:t>
            </w:r>
            <w:r>
              <w:t>(if</w:t>
            </w:r>
            <w:r>
              <w:rPr>
                <w:spacing w:val="-2"/>
              </w:rPr>
              <w:t xml:space="preserve"> </w:t>
            </w:r>
            <w:r>
              <w:t>any)</w:t>
            </w:r>
            <w:r>
              <w:rPr>
                <w:spacing w:val="29"/>
              </w:rPr>
              <w:t xml:space="preserve"> </w:t>
            </w:r>
            <w:r>
              <w:t>alcoholic beverages</w:t>
            </w:r>
            <w:r>
              <w:rPr>
                <w:spacing w:val="1"/>
              </w:rPr>
              <w:t xml:space="preserve"> </w:t>
            </w:r>
            <w:r>
              <w:t xml:space="preserve">(beer, </w:t>
            </w:r>
            <w:r>
              <w:rPr>
                <w:spacing w:val="-2"/>
              </w:rPr>
              <w:t xml:space="preserve">wine, </w:t>
            </w:r>
            <w:r>
              <w:t>or</w:t>
            </w:r>
            <w:r>
              <w:rPr>
                <w:spacing w:val="-2"/>
              </w:rPr>
              <w:t xml:space="preserve"> </w:t>
            </w:r>
            <w:r>
              <w:t>hard</w:t>
            </w:r>
            <w:r>
              <w:rPr>
                <w:spacing w:val="-2"/>
              </w:rPr>
              <w:t xml:space="preserve"> </w:t>
            </w:r>
            <w:r>
              <w:t>liquor)</w:t>
            </w:r>
            <w:r>
              <w:rPr>
                <w:spacing w:val="-3"/>
              </w:rPr>
              <w:t xml:space="preserve"> </w:t>
            </w:r>
            <w:r>
              <w:rPr>
                <w:spacing w:val="-2"/>
              </w:rPr>
              <w:t>t</w:t>
            </w:r>
            <w:r>
              <w:t>o</w:t>
            </w:r>
            <w:r>
              <w:rPr>
                <w:spacing w:val="1"/>
              </w:rPr>
              <w:t xml:space="preserve"> </w:t>
            </w:r>
            <w:r>
              <w:t>drink–</w:t>
            </w:r>
            <w:r>
              <w:rPr>
                <w:spacing w:val="1"/>
              </w:rPr>
              <w:t xml:space="preserve"> </w:t>
            </w:r>
            <w:r>
              <w:t>more than just</w:t>
            </w:r>
            <w:r>
              <w:rPr>
                <w:spacing w:val="-2"/>
              </w:rPr>
              <w:t xml:space="preserve"> </w:t>
            </w:r>
            <w:r>
              <w:t>a few</w:t>
            </w:r>
            <w:r>
              <w:rPr>
                <w:spacing w:val="-5"/>
              </w:rPr>
              <w:t xml:space="preserve"> </w:t>
            </w:r>
            <w:r>
              <w:t>sips</w:t>
            </w:r>
            <w:r>
              <w:rPr>
                <w:spacing w:val="1"/>
              </w:rPr>
              <w:t xml:space="preserve"> </w:t>
            </w:r>
            <w:r>
              <w:t>–</w:t>
            </w:r>
            <w:r>
              <w:rPr>
                <w:spacing w:val="-2"/>
              </w:rPr>
              <w:t xml:space="preserve"> </w:t>
            </w:r>
            <w:r>
              <w:t>during the</w:t>
            </w:r>
            <w:r>
              <w:rPr>
                <w:spacing w:val="-2"/>
              </w:rPr>
              <w:t xml:space="preserve"> </w:t>
            </w:r>
            <w:r>
              <w:t>past</w:t>
            </w:r>
            <w:r>
              <w:rPr>
                <w:spacing w:val="-2"/>
              </w:rPr>
              <w:t xml:space="preserve"> </w:t>
            </w:r>
            <w:r>
              <w:t>30</w:t>
            </w:r>
            <w:r>
              <w:rPr>
                <w:spacing w:val="-2"/>
              </w:rPr>
              <w:t xml:space="preserve"> </w:t>
            </w:r>
            <w:r>
              <w:t>days:</w:t>
            </w:r>
            <w:r>
              <w:rPr>
                <w:spacing w:val="-2"/>
              </w:rPr>
              <w:t xml:space="preserve"> </w:t>
            </w:r>
            <w:r>
              <w:t>0</w:t>
            </w:r>
            <w:r>
              <w:rPr>
                <w:spacing w:val="33"/>
              </w:rPr>
              <w:t xml:space="preserve"> </w:t>
            </w:r>
            <w:r>
              <w:t>occasions, 1</w:t>
            </w:r>
            <w:r>
              <w:rPr>
                <w:spacing w:val="-2"/>
              </w:rPr>
              <w:t xml:space="preserve"> </w:t>
            </w:r>
            <w:r>
              <w:t>or</w:t>
            </w:r>
            <w:r>
              <w:rPr>
                <w:spacing w:val="-2"/>
              </w:rPr>
              <w:t xml:space="preserve"> </w:t>
            </w:r>
            <w:r>
              <w:t>2</w:t>
            </w:r>
            <w:r>
              <w:rPr>
                <w:spacing w:val="-2"/>
              </w:rPr>
              <w:t xml:space="preserve"> </w:t>
            </w:r>
            <w:r>
              <w:t>occasions, 3</w:t>
            </w:r>
            <w:r>
              <w:rPr>
                <w:spacing w:val="-2"/>
              </w:rPr>
              <w:t xml:space="preserve"> </w:t>
            </w:r>
            <w:r>
              <w:t>to 5</w:t>
            </w:r>
            <w:r>
              <w:rPr>
                <w:spacing w:val="-2"/>
              </w:rPr>
              <w:t xml:space="preserve"> </w:t>
            </w:r>
            <w:r>
              <w:t>occasions, 6 to 9 occasions, 10 to</w:t>
            </w:r>
            <w:r>
              <w:rPr>
                <w:spacing w:val="-2"/>
              </w:rPr>
              <w:t xml:space="preserve"> </w:t>
            </w:r>
            <w:r>
              <w:t>19</w:t>
            </w:r>
            <w:r>
              <w:rPr>
                <w:spacing w:val="-2"/>
              </w:rPr>
              <w:t xml:space="preserve"> </w:t>
            </w:r>
            <w:r>
              <w:t>occasions,</w:t>
            </w:r>
            <w:r>
              <w:rPr>
                <w:spacing w:val="-2"/>
              </w:rPr>
              <w:t xml:space="preserve"> </w:t>
            </w:r>
            <w:r>
              <w:t>20 to</w:t>
            </w:r>
            <w:r>
              <w:rPr>
                <w:spacing w:val="1"/>
              </w:rPr>
              <w:t xml:space="preserve"> </w:t>
            </w:r>
            <w:r>
              <w:t>39</w:t>
            </w:r>
            <w:r>
              <w:rPr>
                <w:spacing w:val="29"/>
              </w:rPr>
              <w:t xml:space="preserve"> </w:t>
            </w:r>
            <w:r>
              <w:t>occasions.”</w:t>
            </w:r>
          </w:p>
          <w:p w14:paraId="29D6DF9B" w14:textId="59C72FEE" w:rsidR="001968B3" w:rsidRDefault="001968B3" w:rsidP="00B75536">
            <w:pPr>
              <w:pStyle w:val="ListParagraph"/>
            </w:pPr>
            <w:r>
              <w:t>7.</w:t>
            </w:r>
            <w:r>
              <w:tab/>
              <w:t>The</w:t>
            </w:r>
            <w:r>
              <w:rPr>
                <w:spacing w:val="5"/>
              </w:rPr>
              <w:t xml:space="preserve"> </w:t>
            </w:r>
            <w:r>
              <w:t>‘Exact</w:t>
            </w:r>
            <w:r>
              <w:rPr>
                <w:spacing w:val="8"/>
              </w:rPr>
              <w:t xml:space="preserve"> </w:t>
            </w:r>
            <w:r>
              <w:t>wording</w:t>
            </w:r>
            <w:r>
              <w:rPr>
                <w:spacing w:val="8"/>
              </w:rPr>
              <w:t xml:space="preserve"> </w:t>
            </w:r>
            <w:r>
              <w:t>of</w:t>
            </w:r>
            <w:r>
              <w:rPr>
                <w:spacing w:val="7"/>
              </w:rPr>
              <w:t xml:space="preserve"> </w:t>
            </w:r>
            <w:r>
              <w:t>the</w:t>
            </w:r>
            <w:r>
              <w:rPr>
                <w:spacing w:val="5"/>
              </w:rPr>
              <w:t xml:space="preserve"> </w:t>
            </w:r>
            <w:r>
              <w:t>outcome…’</w:t>
            </w:r>
            <w:r>
              <w:rPr>
                <w:spacing w:val="8"/>
              </w:rPr>
              <w:t xml:space="preserve"> </w:t>
            </w:r>
            <w:r>
              <w:rPr>
                <w:spacing w:val="-2"/>
              </w:rPr>
              <w:t>will</w:t>
            </w:r>
            <w:r>
              <w:rPr>
                <w:spacing w:val="10"/>
              </w:rPr>
              <w:t xml:space="preserve"> </w:t>
            </w:r>
            <w:r>
              <w:t>be</w:t>
            </w:r>
            <w:r>
              <w:rPr>
                <w:spacing w:val="8"/>
              </w:rPr>
              <w:t xml:space="preserve"> </w:t>
            </w:r>
            <w:r>
              <w:t>a</w:t>
            </w:r>
            <w:r>
              <w:rPr>
                <w:spacing w:val="8"/>
              </w:rPr>
              <w:t xml:space="preserve"> </w:t>
            </w:r>
            <w:r>
              <w:t>free</w:t>
            </w:r>
            <w:r>
              <w:rPr>
                <w:spacing w:val="27"/>
              </w:rPr>
              <w:t xml:space="preserve"> </w:t>
            </w:r>
            <w:r>
              <w:t>text</w:t>
            </w:r>
            <w:r>
              <w:rPr>
                <w:spacing w:val="15"/>
              </w:rPr>
              <w:t xml:space="preserve"> </w:t>
            </w:r>
            <w:r>
              <w:t>field.</w:t>
            </w:r>
            <w:r>
              <w:rPr>
                <w:spacing w:val="15"/>
              </w:rPr>
              <w:t xml:space="preserve"> </w:t>
            </w:r>
            <w:r>
              <w:t>For</w:t>
            </w:r>
            <w:r>
              <w:rPr>
                <w:spacing w:val="12"/>
              </w:rPr>
              <w:t xml:space="preserve"> </w:t>
            </w:r>
            <w:r>
              <w:t>example</w:t>
            </w:r>
            <w:r w:rsidR="00EE7FC1">
              <w:t xml:space="preserve"> grantees could report</w:t>
            </w:r>
            <w:r>
              <w:t>,</w:t>
            </w:r>
            <w:r>
              <w:rPr>
                <w:spacing w:val="12"/>
              </w:rPr>
              <w:t xml:space="preserve"> </w:t>
            </w:r>
            <w:r>
              <w:t>“Percent</w:t>
            </w:r>
            <w:r>
              <w:rPr>
                <w:spacing w:val="15"/>
              </w:rPr>
              <w:t xml:space="preserve"> </w:t>
            </w:r>
            <w:r>
              <w:rPr>
                <w:spacing w:val="-2"/>
              </w:rPr>
              <w:t>who</w:t>
            </w:r>
            <w:r>
              <w:rPr>
                <w:spacing w:val="15"/>
              </w:rPr>
              <w:t xml:space="preserve"> </w:t>
            </w:r>
            <w:r>
              <w:t>reported</w:t>
            </w:r>
            <w:r>
              <w:rPr>
                <w:spacing w:val="13"/>
              </w:rPr>
              <w:t xml:space="preserve"> </w:t>
            </w:r>
            <w:r>
              <w:t>having</w:t>
            </w:r>
            <w:r>
              <w:rPr>
                <w:spacing w:val="39"/>
              </w:rPr>
              <w:t xml:space="preserve"> </w:t>
            </w:r>
            <w:r>
              <w:t>used</w:t>
            </w:r>
            <w:r>
              <w:rPr>
                <w:spacing w:val="1"/>
              </w:rPr>
              <w:t xml:space="preserve"> </w:t>
            </w:r>
            <w:r>
              <w:t>alcohol</w:t>
            </w:r>
            <w:r>
              <w:rPr>
                <w:spacing w:val="1"/>
              </w:rPr>
              <w:t xml:space="preserve"> </w:t>
            </w:r>
            <w:r>
              <w:t>during the</w:t>
            </w:r>
            <w:r>
              <w:rPr>
                <w:spacing w:val="-2"/>
              </w:rPr>
              <w:t xml:space="preserve"> </w:t>
            </w:r>
            <w:r>
              <w:t>past</w:t>
            </w:r>
            <w:r>
              <w:rPr>
                <w:spacing w:val="-2"/>
              </w:rPr>
              <w:t xml:space="preserve"> </w:t>
            </w:r>
            <w:r>
              <w:t>30</w:t>
            </w:r>
            <w:r>
              <w:rPr>
                <w:spacing w:val="1"/>
              </w:rPr>
              <w:t xml:space="preserve"> </w:t>
            </w:r>
            <w:r>
              <w:t>days.”</w:t>
            </w:r>
          </w:p>
          <w:p w14:paraId="334D0AEF" w14:textId="4CB1C7C6" w:rsidR="001968B3" w:rsidRDefault="001968B3" w:rsidP="00EE7FC1">
            <w:pPr>
              <w:pStyle w:val="ListParagraph"/>
            </w:pPr>
            <w:r>
              <w:t>8.</w:t>
            </w:r>
            <w:r>
              <w:tab/>
              <w:t>The</w:t>
            </w:r>
            <w:r>
              <w:rPr>
                <w:spacing w:val="-2"/>
              </w:rPr>
              <w:t xml:space="preserve"> </w:t>
            </w:r>
            <w:r>
              <w:t>‘Formulae</w:t>
            </w:r>
            <w:r>
              <w:rPr>
                <w:spacing w:val="-2"/>
              </w:rPr>
              <w:t xml:space="preserve"> </w:t>
            </w:r>
            <w:r>
              <w:t>for calculating…’</w:t>
            </w:r>
            <w:r>
              <w:rPr>
                <w:spacing w:val="1"/>
              </w:rPr>
              <w:t xml:space="preserve"> </w:t>
            </w:r>
            <w:r>
              <w:rPr>
                <w:spacing w:val="-2"/>
              </w:rPr>
              <w:t>will</w:t>
            </w:r>
            <w:r>
              <w:rPr>
                <w:spacing w:val="1"/>
              </w:rPr>
              <w:t xml:space="preserve"> </w:t>
            </w:r>
            <w:r>
              <w:t>be a</w:t>
            </w:r>
            <w:r>
              <w:rPr>
                <w:spacing w:val="-2"/>
              </w:rPr>
              <w:t xml:space="preserve"> </w:t>
            </w:r>
            <w:r>
              <w:t>free text</w:t>
            </w:r>
            <w:r>
              <w:rPr>
                <w:spacing w:val="25"/>
              </w:rPr>
              <w:t xml:space="preserve"> </w:t>
            </w:r>
            <w:r>
              <w:t>field.</w:t>
            </w:r>
            <w:r>
              <w:rPr>
                <w:spacing w:val="-2"/>
              </w:rPr>
              <w:t xml:space="preserve"> </w:t>
            </w:r>
            <w:r>
              <w:t>For</w:t>
            </w:r>
            <w:r>
              <w:rPr>
                <w:spacing w:val="-2"/>
              </w:rPr>
              <w:t xml:space="preserve"> </w:t>
            </w:r>
            <w:r>
              <w:t>example</w:t>
            </w:r>
            <w:r w:rsidR="00EE7FC1">
              <w:t xml:space="preserve"> grantees could report:</w:t>
            </w:r>
            <w:r>
              <w:t xml:space="preserve"> “Recode</w:t>
            </w:r>
            <w:r>
              <w:rPr>
                <w:spacing w:val="1"/>
              </w:rPr>
              <w:t xml:space="preserve"> </w:t>
            </w:r>
            <w:r>
              <w:t>any</w:t>
            </w:r>
            <w:r>
              <w:rPr>
                <w:spacing w:val="-4"/>
              </w:rPr>
              <w:t xml:space="preserve"> </w:t>
            </w:r>
            <w:r>
              <w:t>response</w:t>
            </w:r>
            <w:r>
              <w:rPr>
                <w:spacing w:val="-2"/>
              </w:rPr>
              <w:t xml:space="preserve"> </w:t>
            </w:r>
            <w:r>
              <w:t>indicating</w:t>
            </w:r>
            <w:r>
              <w:rPr>
                <w:spacing w:val="25"/>
              </w:rPr>
              <w:t xml:space="preserve"> </w:t>
            </w:r>
            <w:r>
              <w:t>use</w:t>
            </w:r>
            <w:r>
              <w:rPr>
                <w:spacing w:val="-2"/>
              </w:rPr>
              <w:t xml:space="preserve"> </w:t>
            </w:r>
            <w:r>
              <w:t>on</w:t>
            </w:r>
            <w:r>
              <w:rPr>
                <w:spacing w:val="1"/>
              </w:rPr>
              <w:t xml:space="preserve"> </w:t>
            </w:r>
            <w:r>
              <w:t>at least</w:t>
            </w:r>
            <w:r>
              <w:rPr>
                <w:spacing w:val="-2"/>
              </w:rPr>
              <w:t xml:space="preserve"> </w:t>
            </w:r>
            <w:r>
              <w:t>one</w:t>
            </w:r>
            <w:r>
              <w:rPr>
                <w:spacing w:val="-2"/>
              </w:rPr>
              <w:t xml:space="preserve"> </w:t>
            </w:r>
            <w:r>
              <w:t>occasion</w:t>
            </w:r>
            <w:r>
              <w:rPr>
                <w:spacing w:val="1"/>
              </w:rPr>
              <w:t xml:space="preserve"> </w:t>
            </w:r>
            <w:r>
              <w:t>as</w:t>
            </w:r>
            <w:r>
              <w:rPr>
                <w:spacing w:val="1"/>
              </w:rPr>
              <w:t xml:space="preserve"> </w:t>
            </w:r>
            <w:r>
              <w:t>having</w:t>
            </w:r>
            <w:r>
              <w:rPr>
                <w:spacing w:val="-2"/>
              </w:rPr>
              <w:t xml:space="preserve"> </w:t>
            </w:r>
            <w:r>
              <w:t>used</w:t>
            </w:r>
            <w:r>
              <w:rPr>
                <w:spacing w:val="1"/>
              </w:rPr>
              <w:t xml:space="preserve"> </w:t>
            </w:r>
            <w:r>
              <w:t xml:space="preserve">during </w:t>
            </w:r>
            <w:r>
              <w:rPr>
                <w:spacing w:val="-2"/>
              </w:rPr>
              <w:t>the</w:t>
            </w:r>
            <w:r>
              <w:rPr>
                <w:spacing w:val="39"/>
              </w:rPr>
              <w:t xml:space="preserve"> </w:t>
            </w:r>
            <w:r>
              <w:t>past</w:t>
            </w:r>
            <w:r>
              <w:rPr>
                <w:spacing w:val="-2"/>
              </w:rPr>
              <w:t xml:space="preserve"> </w:t>
            </w:r>
            <w:r>
              <w:t>30</w:t>
            </w:r>
            <w:r>
              <w:rPr>
                <w:spacing w:val="1"/>
              </w:rPr>
              <w:t xml:space="preserve"> </w:t>
            </w:r>
            <w:r>
              <w:t>days.”</w:t>
            </w:r>
          </w:p>
          <w:p w14:paraId="2DA9538F" w14:textId="31221894" w:rsidR="001968B3" w:rsidRDefault="001968B3" w:rsidP="00B75536">
            <w:pPr>
              <w:pStyle w:val="ListParagraph"/>
            </w:pPr>
            <w:r>
              <w:t>9.</w:t>
            </w:r>
            <w:r>
              <w:tab/>
              <w:t>The</w:t>
            </w:r>
            <w:r>
              <w:rPr>
                <w:spacing w:val="-2"/>
              </w:rPr>
              <w:t xml:space="preserve"> </w:t>
            </w:r>
            <w:r>
              <w:t>‘Provide</w:t>
            </w:r>
            <w:r>
              <w:rPr>
                <w:spacing w:val="1"/>
              </w:rPr>
              <w:t xml:space="preserve"> </w:t>
            </w:r>
            <w:r>
              <w:t>a</w:t>
            </w:r>
            <w:r>
              <w:rPr>
                <w:spacing w:val="-2"/>
              </w:rPr>
              <w:t xml:space="preserve"> </w:t>
            </w:r>
            <w:r>
              <w:t>summary…’</w:t>
            </w:r>
            <w:r>
              <w:rPr>
                <w:spacing w:val="1"/>
              </w:rPr>
              <w:t xml:space="preserve"> </w:t>
            </w:r>
            <w:r>
              <w:t>question</w:t>
            </w:r>
            <w:r>
              <w:rPr>
                <w:spacing w:val="1"/>
              </w:rPr>
              <w:t xml:space="preserve"> </w:t>
            </w:r>
            <w:r>
              <w:rPr>
                <w:spacing w:val="-2"/>
              </w:rPr>
              <w:t>will</w:t>
            </w:r>
            <w:r>
              <w:rPr>
                <w:spacing w:val="1"/>
              </w:rPr>
              <w:t xml:space="preserve"> </w:t>
            </w:r>
            <w:r>
              <w:t>have a</w:t>
            </w:r>
            <w:r>
              <w:rPr>
                <w:spacing w:val="29"/>
              </w:rPr>
              <w:t xml:space="preserve"> </w:t>
            </w:r>
            <w:r>
              <w:t xml:space="preserve">free </w:t>
            </w:r>
            <w:r>
              <w:rPr>
                <w:spacing w:val="-2"/>
              </w:rPr>
              <w:t>text</w:t>
            </w:r>
            <w:r>
              <w:t xml:space="preserve"> field for the response</w:t>
            </w:r>
            <w:r>
              <w:rPr>
                <w:spacing w:val="-2"/>
              </w:rPr>
              <w:t xml:space="preserve"> </w:t>
            </w:r>
            <w:r>
              <w:t>option.</w:t>
            </w:r>
          </w:p>
          <w:p w14:paraId="53F75B88" w14:textId="739997B3" w:rsidR="001968B3" w:rsidRDefault="001968B3" w:rsidP="00B75536">
            <w:pPr>
              <w:pStyle w:val="ListParagraph"/>
            </w:pPr>
            <w:r>
              <w:t>10.</w:t>
            </w:r>
            <w:r>
              <w:tab/>
              <w:t>The</w:t>
            </w:r>
            <w:r>
              <w:rPr>
                <w:spacing w:val="-2"/>
              </w:rPr>
              <w:t xml:space="preserve"> </w:t>
            </w:r>
            <w:r>
              <w:t>‘Does</w:t>
            </w:r>
            <w:r>
              <w:rPr>
                <w:spacing w:val="1"/>
              </w:rPr>
              <w:t xml:space="preserve"> </w:t>
            </w:r>
            <w:r>
              <w:rPr>
                <w:spacing w:val="-2"/>
              </w:rPr>
              <w:t>the</w:t>
            </w:r>
            <w:r>
              <w:t xml:space="preserve"> requested</w:t>
            </w:r>
            <w:r>
              <w:rPr>
                <w:spacing w:val="27"/>
              </w:rPr>
              <w:t xml:space="preserve"> </w:t>
            </w:r>
            <w:r>
              <w:t>substitution…’</w:t>
            </w:r>
            <w:r>
              <w:rPr>
                <w:spacing w:val="-2"/>
              </w:rPr>
              <w:t xml:space="preserve"> will</w:t>
            </w:r>
            <w:r>
              <w:rPr>
                <w:spacing w:val="1"/>
              </w:rPr>
              <w:t xml:space="preserve"> </w:t>
            </w:r>
            <w:r>
              <w:t>contain</w:t>
            </w:r>
            <w:r>
              <w:rPr>
                <w:spacing w:val="-2"/>
              </w:rPr>
              <w:t xml:space="preserve"> </w:t>
            </w:r>
            <w:r>
              <w:t>the</w:t>
            </w:r>
            <w:r>
              <w:rPr>
                <w:spacing w:val="-2"/>
              </w:rPr>
              <w:t xml:space="preserve"> two</w:t>
            </w:r>
            <w:r>
              <w:t xml:space="preserve"> values Yes</w:t>
            </w:r>
            <w:r>
              <w:rPr>
                <w:spacing w:val="1"/>
              </w:rPr>
              <w:t xml:space="preserve"> </w:t>
            </w:r>
            <w:r>
              <w:t>and</w:t>
            </w:r>
            <w:r>
              <w:rPr>
                <w:spacing w:val="1"/>
              </w:rPr>
              <w:t xml:space="preserve"> </w:t>
            </w:r>
            <w:r>
              <w:t>No.</w:t>
            </w:r>
            <w:r w:rsidR="0033236F">
              <w:t xml:space="preserve"> “No” is the default.</w:t>
            </w:r>
          </w:p>
          <w:p w14:paraId="3AE6A0B1" w14:textId="765C0036" w:rsidR="00580DA5" w:rsidRDefault="00580DA5" w:rsidP="002E57E2">
            <w:pPr>
              <w:pStyle w:val="ListParagraph"/>
              <w:keepNext/>
            </w:pPr>
          </w:p>
        </w:tc>
      </w:tr>
      <w:tr w:rsidR="00580DA5" w14:paraId="00113AFB" w14:textId="77777777" w:rsidTr="00CE525F">
        <w:trPr>
          <w:trHeight w:val="9611"/>
        </w:trPr>
        <w:tc>
          <w:tcPr>
            <w:tcW w:w="10489" w:type="dxa"/>
            <w:gridSpan w:val="5"/>
            <w:tcBorders>
              <w:top w:val="nil"/>
            </w:tcBorders>
          </w:tcPr>
          <w:p w14:paraId="3E2878D4" w14:textId="04F3B8D6" w:rsidR="00580DA5" w:rsidRDefault="001968B3" w:rsidP="00580DA5">
            <w:pPr>
              <w:pStyle w:val="BodyTextBold"/>
            </w:pPr>
            <w:r w:rsidRPr="00B07045">
              <w:rPr>
                <w:noProof/>
              </w:rPr>
              <mc:AlternateContent>
                <mc:Choice Requires="wps">
                  <w:drawing>
                    <wp:anchor distT="0" distB="0" distL="114300" distR="114300" simplePos="0" relativeHeight="252209152" behindDoc="0" locked="0" layoutInCell="1" allowOverlap="1" wp14:anchorId="1A498980" wp14:editId="3C81DFB8">
                      <wp:simplePos x="0" y="0"/>
                      <wp:positionH relativeFrom="column">
                        <wp:posOffset>81915</wp:posOffset>
                      </wp:positionH>
                      <wp:positionV relativeFrom="page">
                        <wp:posOffset>127000</wp:posOffset>
                      </wp:positionV>
                      <wp:extent cx="197485" cy="197485"/>
                      <wp:effectExtent l="0" t="0" r="12065" b="12065"/>
                      <wp:wrapNone/>
                      <wp:docPr id="983" name="Oval 9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C82BF" w14:textId="74287371" w:rsidR="00EE7FC1" w:rsidRPr="00FE69B0" w:rsidRDefault="00EE7FC1"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98980" id="Oval 983" o:spid="_x0000_s1632" style="position:absolute;left:0;text-align:left;margin-left:6.45pt;margin-top:10pt;width:15.55pt;height:15.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" fillcolor="yellow" strokecolor="black [3213]" strokeweight=".5pt">
                      <v:stroke joinstyle="miter"/>
                      <v:textbox inset="0,0,0,0">
                        <w:txbxContent>
                          <w:p w14:paraId="446C82BF" w14:textId="74287371" w:rsidR="00EE7FC1" w:rsidRPr="00FE69B0" w:rsidRDefault="00EE7FC1" w:rsidP="00FE69B0">
                            <w:pPr>
                              <w:jc w:val="center"/>
                              <w:rPr>
                                <w:color w:val="000000" w:themeColor="text1"/>
                              </w:rPr>
                            </w:pPr>
                            <w:r>
                              <w:rPr>
                                <w:color w:val="000000" w:themeColor="text1"/>
                              </w:rPr>
                              <w:t>6</w:t>
                            </w:r>
                          </w:p>
                        </w:txbxContent>
                      </v:textbox>
                      <w10:wrap anchory="page"/>
                    </v:oval>
                  </w:pict>
                </mc:Fallback>
              </mc:AlternateContent>
            </w:r>
            <w:r w:rsidR="00580DA5" w:rsidRPr="00580DA5">
              <w:t>Exact wording of the proxy item and response options the grantee is requesting to substitute for the PFS Required Outcome Measure:*</w:t>
            </w:r>
          </w:p>
          <w:p w14:paraId="31B03A61" w14:textId="54CDC6E5" w:rsidR="00580DA5" w:rsidRDefault="00580DA5" w:rsidP="00580DA5">
            <w:pPr>
              <w:pStyle w:val="BodyText2"/>
            </w:pPr>
            <w:r>
              <w:rPr>
                <w:noProof/>
                <w:bdr w:val="none" w:sz="0" w:space="0" w:color="auto"/>
              </w:rPr>
              <mc:AlternateContent>
                <mc:Choice Requires="wps">
                  <w:drawing>
                    <wp:inline distT="0" distB="0" distL="0" distR="0" wp14:anchorId="6501BEAF" wp14:editId="360EFC8E">
                      <wp:extent cx="5010912" cy="552450"/>
                      <wp:effectExtent l="0" t="0" r="18415" b="19050"/>
                      <wp:docPr id="771" name="Rectangle 771"/>
                      <wp:cNvGraphicFramePr/>
                      <a:graphic xmlns:a="http://schemas.openxmlformats.org/drawingml/2006/main">
                        <a:graphicData uri="http://schemas.microsoft.com/office/word/2010/wordprocessingShape">
                          <wps:wsp>
                            <wps:cNvSpPr/>
                            <wps:spPr>
                              <a:xfrm>
                                <a:off x="0" y="0"/>
                                <a:ext cx="5010912" cy="5524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5747E2" id="Rectangle 771" o:spid="_x0000_s1026" style="width:394.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" fillcolor="white [3212]" strokecolor="#bfbfbf [2412]" strokeweight="1pt">
                      <w10:anchorlock/>
                    </v:rect>
                  </w:pict>
                </mc:Fallback>
              </mc:AlternateContent>
            </w:r>
          </w:p>
          <w:p w14:paraId="69D7D2CD" w14:textId="7B5D2757" w:rsidR="00580DA5" w:rsidRDefault="00580DA5" w:rsidP="00580DA5">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17BEF651" w14:textId="259D968F" w:rsidR="00580DA5" w:rsidRDefault="001968B3" w:rsidP="00580DA5">
            <w:pPr>
              <w:pStyle w:val="BodyTextBold"/>
            </w:pPr>
            <w:r w:rsidRPr="00B07045">
              <w:rPr>
                <w:noProof/>
              </w:rPr>
              <mc:AlternateContent>
                <mc:Choice Requires="wps">
                  <w:drawing>
                    <wp:anchor distT="0" distB="0" distL="114300" distR="114300" simplePos="0" relativeHeight="252211200" behindDoc="0" locked="0" layoutInCell="1" allowOverlap="1" wp14:anchorId="14AB9FCA" wp14:editId="557CA0C1">
                      <wp:simplePos x="0" y="0"/>
                      <wp:positionH relativeFrom="column">
                        <wp:posOffset>100965</wp:posOffset>
                      </wp:positionH>
                      <wp:positionV relativeFrom="page">
                        <wp:posOffset>1298575</wp:posOffset>
                      </wp:positionV>
                      <wp:extent cx="197485" cy="197485"/>
                      <wp:effectExtent l="0" t="0" r="12065" b="12065"/>
                      <wp:wrapNone/>
                      <wp:docPr id="984" name="Oval 9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C8442" w14:textId="01ABA9C3" w:rsidR="00EE7FC1" w:rsidRPr="00FE69B0" w:rsidRDefault="00EE7FC1" w:rsidP="001968B3">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B9FCA" id="Oval 984" o:spid="_x0000_s1633" style="position:absolute;left:0;text-align:left;margin-left:7.95pt;margin-top:102.25pt;width:15.55pt;height:15.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" fillcolor="yellow" strokecolor="black [3213]" strokeweight=".5pt">
                      <v:stroke joinstyle="miter"/>
                      <v:textbox inset="0,0,0,0">
                        <w:txbxContent>
                          <w:p w14:paraId="2A7C8442" w14:textId="01ABA9C3" w:rsidR="00EE7FC1" w:rsidRPr="00FE69B0" w:rsidRDefault="00EE7FC1" w:rsidP="001968B3">
                            <w:pPr>
                              <w:jc w:val="center"/>
                              <w:rPr>
                                <w:color w:val="000000" w:themeColor="text1"/>
                              </w:rPr>
                            </w:pPr>
                            <w:r>
                              <w:rPr>
                                <w:color w:val="000000" w:themeColor="text1"/>
                              </w:rPr>
                              <w:t>7</w:t>
                            </w:r>
                          </w:p>
                        </w:txbxContent>
                      </v:textbox>
                      <w10:wrap anchory="page"/>
                    </v:oval>
                  </w:pict>
                </mc:Fallback>
              </mc:AlternateContent>
            </w:r>
            <w:r w:rsidR="00580DA5" w:rsidRPr="00580DA5">
              <w:t>Exact wording of the outcome that will be reported to SAMHSA/CSAP:*</w:t>
            </w:r>
          </w:p>
          <w:p w14:paraId="13FC2DDC" w14:textId="1D3778FB" w:rsidR="00580DA5" w:rsidRDefault="00580DA5" w:rsidP="00580DA5">
            <w:pPr>
              <w:pStyle w:val="BodyText2"/>
            </w:pPr>
            <w:r>
              <w:rPr>
                <w:noProof/>
                <w:bdr w:val="none" w:sz="0" w:space="0" w:color="auto"/>
              </w:rPr>
              <mc:AlternateContent>
                <mc:Choice Requires="wps">
                  <w:drawing>
                    <wp:inline distT="0" distB="0" distL="0" distR="0" wp14:anchorId="3766BF86" wp14:editId="614FC31B">
                      <wp:extent cx="5010912" cy="1133475"/>
                      <wp:effectExtent l="0" t="0" r="18415" b="28575"/>
                      <wp:docPr id="774" name="Rectangle 774"/>
                      <wp:cNvGraphicFramePr/>
                      <a:graphic xmlns:a="http://schemas.openxmlformats.org/drawingml/2006/main">
                        <a:graphicData uri="http://schemas.microsoft.com/office/word/2010/wordprocessingShape">
                          <wps:wsp>
                            <wps:cNvSpPr/>
                            <wps:spPr>
                              <a:xfrm>
                                <a:off x="0" y="0"/>
                                <a:ext cx="5010912" cy="11334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A7FCB4" id="Rectangle 774" o:spid="_x0000_s1026" style="width:394.5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" fillcolor="white [3212]" strokecolor="#bfbfbf [2412]" strokeweight="1pt">
                      <w10:anchorlock/>
                    </v:rect>
                  </w:pict>
                </mc:Fallback>
              </mc:AlternateContent>
            </w:r>
          </w:p>
          <w:p w14:paraId="22C26A19" w14:textId="06D1EE92" w:rsidR="00580DA5" w:rsidRDefault="00580DA5" w:rsidP="00580DA5">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14:paraId="73902CFC" w14:textId="0C814F2F" w:rsidR="00C56DAC" w:rsidRDefault="001968B3" w:rsidP="00C56DAC">
            <w:pPr>
              <w:pStyle w:val="BodyTextBold"/>
              <w:rPr>
                <w:shd w:val="clear" w:color="auto" w:fill="FFFFFF"/>
              </w:rPr>
            </w:pPr>
            <w:r w:rsidRPr="00B07045">
              <w:rPr>
                <w:noProof/>
              </w:rPr>
              <mc:AlternateContent>
                <mc:Choice Requires="wps">
                  <w:drawing>
                    <wp:anchor distT="0" distB="0" distL="114300" distR="114300" simplePos="0" relativeHeight="252213248" behindDoc="0" locked="0" layoutInCell="1" allowOverlap="1" wp14:anchorId="2EE12647" wp14:editId="17B2930A">
                      <wp:simplePos x="0" y="0"/>
                      <wp:positionH relativeFrom="column">
                        <wp:posOffset>100965</wp:posOffset>
                      </wp:positionH>
                      <wp:positionV relativeFrom="page">
                        <wp:posOffset>2889250</wp:posOffset>
                      </wp:positionV>
                      <wp:extent cx="197485" cy="197485"/>
                      <wp:effectExtent l="0" t="0" r="12065" b="12065"/>
                      <wp:wrapNone/>
                      <wp:docPr id="985" name="Oval 9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C44A1" w14:textId="7E354FEA" w:rsidR="00EE7FC1" w:rsidRPr="00FE69B0" w:rsidRDefault="00EE7FC1" w:rsidP="001968B3">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12647" id="Oval 985" o:spid="_x0000_s1634" style="position:absolute;left:0;text-align:left;margin-left:7.95pt;margin-top:227.5pt;width:15.55pt;height:15.5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" fillcolor="yellow" strokecolor="black [3213]" strokeweight=".5pt">
                      <v:stroke joinstyle="miter"/>
                      <v:textbox inset="0,0,0,0">
                        <w:txbxContent>
                          <w:p w14:paraId="6A4C44A1" w14:textId="7E354FEA" w:rsidR="00EE7FC1" w:rsidRPr="00FE69B0" w:rsidRDefault="00EE7FC1" w:rsidP="001968B3">
                            <w:pPr>
                              <w:jc w:val="center"/>
                              <w:rPr>
                                <w:color w:val="000000" w:themeColor="text1"/>
                              </w:rPr>
                            </w:pPr>
                            <w:r>
                              <w:rPr>
                                <w:color w:val="000000" w:themeColor="text1"/>
                              </w:rPr>
                              <w:t>8</w:t>
                            </w:r>
                          </w:p>
                        </w:txbxContent>
                      </v:textbox>
                      <w10:wrap anchory="page"/>
                    </v:oval>
                  </w:pict>
                </mc:Fallback>
              </mc:AlternateContent>
            </w:r>
            <w:r w:rsidR="00C56DAC">
              <w:rPr>
                <w:shd w:val="clear" w:color="auto" w:fill="FFFFFF"/>
              </w:rPr>
              <w:t>Formulae for calculating or deriving the prevalence estimate (reported outcomes):</w:t>
            </w:r>
          </w:p>
          <w:p w14:paraId="04BF8245" w14:textId="1A476F4D" w:rsidR="00C56DAC" w:rsidRDefault="00C56DAC" w:rsidP="00C56DAC">
            <w:pPr>
              <w:pStyle w:val="BodyText2"/>
            </w:pPr>
            <w:r>
              <w:rPr>
                <w:noProof/>
                <w:bdr w:val="none" w:sz="0" w:space="0" w:color="auto"/>
              </w:rPr>
              <mc:AlternateContent>
                <mc:Choice Requires="wps">
                  <w:drawing>
                    <wp:inline distT="0" distB="0" distL="0" distR="0" wp14:anchorId="0401D41B" wp14:editId="3CCC9466">
                      <wp:extent cx="3295650" cy="314325"/>
                      <wp:effectExtent l="0" t="0" r="19050" b="28575"/>
                      <wp:docPr id="775" name="Rectangle 775"/>
                      <wp:cNvGraphicFramePr/>
                      <a:graphic xmlns:a="http://schemas.openxmlformats.org/drawingml/2006/main">
                        <a:graphicData uri="http://schemas.microsoft.com/office/word/2010/wordprocessingShape">
                          <wps:wsp>
                            <wps:cNvSpPr/>
                            <wps:spPr>
                              <a:xfrm>
                                <a:off x="0" y="0"/>
                                <a:ext cx="3295650" cy="314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C5859" id="Rectangle 775" o:spid="_x0000_s1026" style="width:259.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" fillcolor="white [3212]" strokecolor="#bfbfbf [2412]" strokeweight="1pt">
                      <w10:anchorlock/>
                    </v:rect>
                  </w:pict>
                </mc:Fallback>
              </mc:AlternateContent>
            </w:r>
          </w:p>
          <w:p w14:paraId="474A7CF4" w14:textId="3B81469D" w:rsidR="00C56DAC" w:rsidRDefault="001968B3" w:rsidP="00C56DAC">
            <w:pPr>
              <w:pStyle w:val="BodyTextBold"/>
            </w:pPr>
            <w:r w:rsidRPr="00B07045">
              <w:rPr>
                <w:noProof/>
              </w:rPr>
              <mc:AlternateContent>
                <mc:Choice Requires="wps">
                  <w:drawing>
                    <wp:anchor distT="0" distB="0" distL="114300" distR="114300" simplePos="0" relativeHeight="252215296" behindDoc="0" locked="0" layoutInCell="1" allowOverlap="1" wp14:anchorId="0000B3ED" wp14:editId="3F0D0D7B">
                      <wp:simplePos x="0" y="0"/>
                      <wp:positionH relativeFrom="column">
                        <wp:posOffset>110490</wp:posOffset>
                      </wp:positionH>
                      <wp:positionV relativeFrom="page">
                        <wp:posOffset>3670300</wp:posOffset>
                      </wp:positionV>
                      <wp:extent cx="197485" cy="197485"/>
                      <wp:effectExtent l="0" t="0" r="12065" b="12065"/>
                      <wp:wrapNone/>
                      <wp:docPr id="986" name="Oval 9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76FE2" w14:textId="75CC4B0D" w:rsidR="00EE7FC1" w:rsidRPr="00FE69B0" w:rsidRDefault="00EE7FC1" w:rsidP="001968B3">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0B3ED" id="Oval 986" o:spid="_x0000_s1635" style="position:absolute;left:0;text-align:left;margin-left:8.7pt;margin-top:289pt;width:15.55pt;height:15.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" fillcolor="yellow" strokecolor="black [3213]" strokeweight=".5pt">
                      <v:stroke joinstyle="miter"/>
                      <v:textbox inset="0,0,0,0">
                        <w:txbxContent>
                          <w:p w14:paraId="53876FE2" w14:textId="75CC4B0D" w:rsidR="00EE7FC1" w:rsidRPr="00FE69B0" w:rsidRDefault="00EE7FC1" w:rsidP="001968B3">
                            <w:pPr>
                              <w:jc w:val="center"/>
                              <w:rPr>
                                <w:color w:val="000000" w:themeColor="text1"/>
                              </w:rPr>
                            </w:pPr>
                            <w:r>
                              <w:rPr>
                                <w:color w:val="000000" w:themeColor="text1"/>
                              </w:rPr>
                              <w:t>9</w:t>
                            </w:r>
                          </w:p>
                        </w:txbxContent>
                      </v:textbox>
                      <w10:wrap anchory="page"/>
                    </v:oval>
                  </w:pict>
                </mc:Fallback>
              </mc:AlternateContent>
            </w:r>
            <w:r w:rsidR="00C56DAC" w:rsidRPr="00C56DAC">
              <w:t>Provide a summary of how the collection and reporting of community-level PFS Required Outcome Measure was written in your approved PFS Strategic Plan:</w:t>
            </w:r>
          </w:p>
          <w:p w14:paraId="3504F1BF" w14:textId="398984DA" w:rsidR="00C56DAC" w:rsidRDefault="00C56DAC" w:rsidP="00C56DAC">
            <w:pPr>
              <w:pStyle w:val="BodyText2"/>
            </w:pPr>
            <w:r>
              <w:rPr>
                <w:noProof/>
                <w:bdr w:val="none" w:sz="0" w:space="0" w:color="auto"/>
              </w:rPr>
              <mc:AlternateContent>
                <mc:Choice Requires="wps">
                  <w:drawing>
                    <wp:inline distT="0" distB="0" distL="0" distR="0" wp14:anchorId="36C8324C" wp14:editId="6A830E4B">
                      <wp:extent cx="5010912" cy="1133475"/>
                      <wp:effectExtent l="0" t="0" r="18415" b="28575"/>
                      <wp:docPr id="777" name="Rectangle 777"/>
                      <wp:cNvGraphicFramePr/>
                      <a:graphic xmlns:a="http://schemas.openxmlformats.org/drawingml/2006/main">
                        <a:graphicData uri="http://schemas.microsoft.com/office/word/2010/wordprocessingShape">
                          <wps:wsp>
                            <wps:cNvSpPr/>
                            <wps:spPr>
                              <a:xfrm>
                                <a:off x="0" y="0"/>
                                <a:ext cx="5010912" cy="11334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576E9E" id="Rectangle 777" o:spid="_x0000_s1026" style="width:394.5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" fillcolor="white [3212]" strokecolor="#bfbfbf [2412]" strokeweight="1pt">
                      <w10:anchorlock/>
                    </v:rect>
                  </w:pict>
                </mc:Fallback>
              </mc:AlternateContent>
            </w:r>
          </w:p>
          <w:p w14:paraId="19BB0554" w14:textId="4D2BA0CD" w:rsidR="00C56DAC" w:rsidRDefault="00C56DAC" w:rsidP="00C56DAC">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14:paraId="75D3394A" w14:textId="1DC4B204" w:rsidR="00C56DAC" w:rsidRDefault="001968B3" w:rsidP="00C56DAC">
            <w:pPr>
              <w:pStyle w:val="BodyTextBold"/>
              <w:rPr>
                <w:shd w:val="clear" w:color="auto" w:fill="FFFFFF"/>
              </w:rPr>
            </w:pPr>
            <w:r w:rsidRPr="00B07045">
              <w:rPr>
                <w:noProof/>
              </w:rPr>
              <mc:AlternateContent>
                <mc:Choice Requires="wps">
                  <w:drawing>
                    <wp:anchor distT="0" distB="0" distL="114300" distR="114300" simplePos="0" relativeHeight="252217344" behindDoc="0" locked="0" layoutInCell="1" allowOverlap="1" wp14:anchorId="45F74A5F" wp14:editId="032943A6">
                      <wp:simplePos x="0" y="0"/>
                      <wp:positionH relativeFrom="column">
                        <wp:posOffset>110490</wp:posOffset>
                      </wp:positionH>
                      <wp:positionV relativeFrom="page">
                        <wp:posOffset>5406390</wp:posOffset>
                      </wp:positionV>
                      <wp:extent cx="197485" cy="197485"/>
                      <wp:effectExtent l="0" t="0" r="12065" b="12065"/>
                      <wp:wrapNone/>
                      <wp:docPr id="987" name="Oval 9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898B4" w14:textId="74677907" w:rsidR="00EE7FC1" w:rsidRPr="00FE69B0" w:rsidRDefault="00EE7FC1" w:rsidP="001968B3">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74A5F" id="Oval 987" o:spid="_x0000_s1636" style="position:absolute;left:0;text-align:left;margin-left:8.7pt;margin-top:425.7pt;width:15.55pt;height:15.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" fillcolor="yellow" strokecolor="black [3213]" strokeweight=".5pt">
                      <v:stroke joinstyle="miter"/>
                      <v:textbox inset="0,0,0,0">
                        <w:txbxContent>
                          <w:p w14:paraId="2F8898B4" w14:textId="74677907" w:rsidR="00EE7FC1" w:rsidRPr="00FE69B0" w:rsidRDefault="00EE7FC1" w:rsidP="001968B3">
                            <w:pPr>
                              <w:jc w:val="center"/>
                              <w:rPr>
                                <w:color w:val="000000" w:themeColor="text1"/>
                              </w:rPr>
                            </w:pPr>
                            <w:r>
                              <w:rPr>
                                <w:color w:val="000000" w:themeColor="text1"/>
                              </w:rPr>
                              <w:t>10</w:t>
                            </w:r>
                          </w:p>
                        </w:txbxContent>
                      </v:textbox>
                      <w10:wrap anchory="page"/>
                    </v:oval>
                  </w:pict>
                </mc:Fallback>
              </mc:AlternateContent>
            </w:r>
            <w:r w:rsidR="00C56DAC">
              <w:rPr>
                <w:shd w:val="clear" w:color="auto" w:fill="FFFFFF"/>
              </w:rPr>
              <w:t>Does the requested substitution differ from what was written in your approved PFS Strategic Plan?:</w:t>
            </w:r>
          </w:p>
          <w:p w14:paraId="32A30476" w14:textId="3EBE0643" w:rsidR="00C56DAC" w:rsidRPr="00C56DAC" w:rsidRDefault="00AB3C0B" w:rsidP="00482CE3">
            <w:pPr>
              <w:pStyle w:val="BodyText2"/>
            </w:pPr>
            <w:r>
              <w:rPr>
                <w:noProof/>
              </w:rPr>
              <w:drawing>
                <wp:inline distT="0" distB="0" distL="0" distR="0" wp14:anchorId="1B0303B8" wp14:editId="5DB27957">
                  <wp:extent cx="1143000" cy="238125"/>
                  <wp:effectExtent l="0" t="0" r="0"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tc>
        <w:tc>
          <w:tcPr>
            <w:tcW w:w="250" w:type="dxa"/>
            <w:tcBorders>
              <w:top w:val="nil"/>
              <w:bottom w:val="nil"/>
            </w:tcBorders>
            <w:tcMar>
              <w:left w:w="0" w:type="dxa"/>
              <w:right w:w="0" w:type="dxa"/>
            </w:tcMar>
          </w:tcPr>
          <w:p w14:paraId="32EEE4BB" w14:textId="77777777" w:rsidR="00580DA5" w:rsidRPr="00503AD1" w:rsidRDefault="00580DA5" w:rsidP="00503AD1">
            <w:pPr>
              <w:rPr>
                <w:sz w:val="8"/>
                <w:szCs w:val="8"/>
              </w:rPr>
            </w:pPr>
          </w:p>
        </w:tc>
        <w:tc>
          <w:tcPr>
            <w:tcW w:w="4239" w:type="dxa"/>
            <w:vMerge/>
          </w:tcPr>
          <w:p w14:paraId="11C9A6D0" w14:textId="77777777" w:rsidR="00580DA5" w:rsidRDefault="00580DA5" w:rsidP="0090109B"/>
        </w:tc>
      </w:tr>
      <w:tr w:rsidR="00482CE3" w14:paraId="49037BD4" w14:textId="77777777" w:rsidTr="00CE525F">
        <w:trPr>
          <w:trHeight w:val="368"/>
        </w:trPr>
        <w:tc>
          <w:tcPr>
            <w:tcW w:w="10489" w:type="dxa"/>
            <w:gridSpan w:val="5"/>
            <w:vMerge w:val="restart"/>
            <w:shd w:val="clear" w:color="auto" w:fill="324D57"/>
            <w:vAlign w:val="center"/>
          </w:tcPr>
          <w:p w14:paraId="3511F168" w14:textId="77777777" w:rsidR="00482CE3" w:rsidRPr="00503AD1" w:rsidRDefault="00482CE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C66FFFF" w14:textId="77777777" w:rsidR="00482CE3" w:rsidRPr="00503AD1" w:rsidRDefault="00482CE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66778B9D" w14:textId="77777777" w:rsidR="00482CE3" w:rsidRPr="00503AD1" w:rsidRDefault="00482CE3" w:rsidP="002E57E2">
            <w:pPr>
              <w:keepNext/>
              <w:rPr>
                <w:sz w:val="8"/>
                <w:szCs w:val="8"/>
              </w:rPr>
            </w:pPr>
          </w:p>
        </w:tc>
        <w:tc>
          <w:tcPr>
            <w:tcW w:w="4239" w:type="dxa"/>
            <w:shd w:val="clear" w:color="auto" w:fill="324D57"/>
            <w:vAlign w:val="center"/>
          </w:tcPr>
          <w:p w14:paraId="1333E5CC" w14:textId="77777777" w:rsidR="00482CE3" w:rsidRPr="00503AD1" w:rsidRDefault="00482CE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83</w:t>
            </w:r>
            <w:r w:rsidRPr="00503AD1">
              <w:rPr>
                <w:rFonts w:cs="Arial"/>
                <w:b/>
                <w:noProof/>
                <w:color w:val="FFFFFF" w:themeColor="background1"/>
                <w:sz w:val="20"/>
                <w:szCs w:val="20"/>
              </w:rPr>
              <w:fldChar w:fldCharType="end"/>
            </w:r>
          </w:p>
        </w:tc>
      </w:tr>
      <w:tr w:rsidR="00482CE3" w14:paraId="7C913152" w14:textId="77777777" w:rsidTr="00CE525F">
        <w:trPr>
          <w:trHeight w:val="503"/>
        </w:trPr>
        <w:tc>
          <w:tcPr>
            <w:tcW w:w="10489" w:type="dxa"/>
            <w:gridSpan w:val="5"/>
            <w:vMerge/>
            <w:tcBorders>
              <w:bottom w:val="single" w:sz="4" w:space="0" w:color="auto"/>
            </w:tcBorders>
            <w:shd w:val="clear" w:color="auto" w:fill="324D57"/>
            <w:vAlign w:val="center"/>
          </w:tcPr>
          <w:p w14:paraId="25B2611D" w14:textId="77777777" w:rsidR="00482CE3" w:rsidRDefault="00482CE3" w:rsidP="002E57E2">
            <w:pPr>
              <w:keepNext/>
              <w:jc w:val="center"/>
            </w:pPr>
          </w:p>
        </w:tc>
        <w:tc>
          <w:tcPr>
            <w:tcW w:w="250" w:type="dxa"/>
            <w:tcBorders>
              <w:top w:val="nil"/>
              <w:bottom w:val="nil"/>
            </w:tcBorders>
            <w:tcMar>
              <w:left w:w="0" w:type="dxa"/>
              <w:right w:w="0" w:type="dxa"/>
            </w:tcMar>
          </w:tcPr>
          <w:p w14:paraId="47445AFE" w14:textId="77777777" w:rsidR="00482CE3" w:rsidRPr="00503AD1" w:rsidRDefault="00482CE3" w:rsidP="002E57E2">
            <w:pPr>
              <w:keepNext/>
              <w:rPr>
                <w:sz w:val="8"/>
                <w:szCs w:val="8"/>
              </w:rPr>
            </w:pPr>
          </w:p>
        </w:tc>
        <w:tc>
          <w:tcPr>
            <w:tcW w:w="4239" w:type="dxa"/>
            <w:tcMar>
              <w:left w:w="58" w:type="dxa"/>
              <w:right w:w="58" w:type="dxa"/>
            </w:tcMar>
          </w:tcPr>
          <w:p w14:paraId="2463AABA" w14:textId="4B8590EB" w:rsidR="00482CE3" w:rsidRPr="00503AD1" w:rsidRDefault="00482CE3" w:rsidP="002E57E2">
            <w:pPr>
              <w:keepNext/>
              <w:spacing w:before="60"/>
              <w:rPr>
                <w:rFonts w:cs="Arial"/>
                <w:szCs w:val="18"/>
              </w:rPr>
            </w:pPr>
            <w:r w:rsidRPr="00503AD1">
              <w:rPr>
                <w:rFonts w:cs="Arial"/>
                <w:szCs w:val="18"/>
              </w:rPr>
              <w:t xml:space="preserve">Page ID: </w:t>
            </w:r>
            <w:r w:rsidR="001114C7">
              <w:rPr>
                <w:rFonts w:cs="Arial"/>
                <w:szCs w:val="18"/>
              </w:rPr>
              <w:t>3.4.1</w:t>
            </w:r>
            <w:r w:rsidR="00EE7FC1">
              <w:rPr>
                <w:rFonts w:cs="Arial"/>
                <w:szCs w:val="18"/>
              </w:rPr>
              <w:t xml:space="preserve"> </w:t>
            </w:r>
            <w:r w:rsidR="00EE7FC1" w:rsidRPr="00E545ED">
              <w:rPr>
                <w:rFonts w:cs="Arial"/>
                <w:i/>
                <w:iCs/>
                <w:szCs w:val="18"/>
              </w:rPr>
              <w:t>(continued)</w:t>
            </w:r>
          </w:p>
          <w:p w14:paraId="1E995CFE" w14:textId="1EF4A9D0" w:rsidR="00482CE3" w:rsidRDefault="00482CE3" w:rsidP="00EE7FC1">
            <w:pPr>
              <w:keepNext/>
              <w:spacing w:before="60"/>
            </w:pPr>
            <w:r w:rsidRPr="00503AD1">
              <w:rPr>
                <w:rFonts w:cs="Arial"/>
                <w:szCs w:val="18"/>
              </w:rPr>
              <w:t xml:space="preserve">Page Title: </w:t>
            </w:r>
            <w:r w:rsidR="00E81A04" w:rsidRPr="00E81A04">
              <w:rPr>
                <w:rFonts w:cs="Arial"/>
                <w:szCs w:val="18"/>
              </w:rPr>
              <w:t>Substitute Data Source Request Detail</w:t>
            </w:r>
            <w:r w:rsidR="00E81A04">
              <w:rPr>
                <w:rFonts w:cs="Arial"/>
                <w:szCs w:val="18"/>
              </w:rPr>
              <w:t xml:space="preserve"> </w:t>
            </w:r>
          </w:p>
        </w:tc>
      </w:tr>
      <w:tr w:rsidR="00482CE3" w14:paraId="1A1A45F5" w14:textId="77777777" w:rsidTr="00CE525F">
        <w:tc>
          <w:tcPr>
            <w:tcW w:w="985" w:type="dxa"/>
            <w:tcBorders>
              <w:bottom w:val="single" w:sz="4" w:space="0" w:color="auto"/>
              <w:right w:val="nil"/>
            </w:tcBorders>
            <w:shd w:val="clear" w:color="auto" w:fill="F2F2F2" w:themeFill="background1" w:themeFillShade="F2"/>
            <w:vAlign w:val="center"/>
          </w:tcPr>
          <w:p w14:paraId="691E07B4" w14:textId="77777777" w:rsidR="00482CE3" w:rsidRPr="00503AD1" w:rsidRDefault="00482CE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01A7A67" w14:textId="77777777" w:rsidR="00482CE3" w:rsidRPr="00503AD1" w:rsidRDefault="00482CE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2D69E7A" w14:textId="77777777" w:rsidR="00482CE3" w:rsidRPr="00503AD1" w:rsidRDefault="00482CE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0E8A9F17" w14:textId="77777777" w:rsidR="00482CE3" w:rsidRPr="00503AD1" w:rsidRDefault="00482CE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705F6FD" w14:textId="77777777" w:rsidR="00482CE3" w:rsidRPr="00503AD1" w:rsidRDefault="00482CE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AE14C9C" w14:textId="77777777" w:rsidR="00482CE3" w:rsidRPr="00503AD1" w:rsidRDefault="00482CE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7044CA85" w14:textId="77777777" w:rsidR="00482CE3" w:rsidRPr="00503AD1" w:rsidRDefault="00482CE3" w:rsidP="002E57E2">
            <w:pPr>
              <w:keepNext/>
              <w:spacing w:before="40" w:after="40"/>
              <w:rPr>
                <w:b/>
              </w:rPr>
            </w:pPr>
            <w:r w:rsidRPr="00503AD1">
              <w:rPr>
                <w:b/>
              </w:rPr>
              <w:t>Page Details</w:t>
            </w:r>
          </w:p>
        </w:tc>
      </w:tr>
      <w:tr w:rsidR="00482CE3" w14:paraId="315D4F66" w14:textId="77777777" w:rsidTr="00CE525F">
        <w:tc>
          <w:tcPr>
            <w:tcW w:w="10489" w:type="dxa"/>
            <w:gridSpan w:val="5"/>
            <w:tcBorders>
              <w:bottom w:val="nil"/>
            </w:tcBorders>
          </w:tcPr>
          <w:p w14:paraId="7CFA825F" w14:textId="79C94FD1" w:rsidR="00482CE3" w:rsidRPr="00503AD1" w:rsidRDefault="00482CE3" w:rsidP="002E57E2">
            <w:pPr>
              <w:pStyle w:val="Webaddress"/>
              <w:keepNext/>
              <w:rPr>
                <w:u w:val="none"/>
              </w:rPr>
            </w:pPr>
            <w:r w:rsidRPr="007C6767">
              <w:t>Outcome Data</w:t>
            </w:r>
            <w:r w:rsidRPr="007C6767">
              <w:rPr>
                <w:u w:val="none"/>
              </w:rPr>
              <w:t xml:space="preserve">  &gt;  </w:t>
            </w:r>
            <w:r w:rsidRPr="007C6767">
              <w:t>Substitute Data Source Request Submission</w:t>
            </w:r>
            <w:r w:rsidRPr="007C6767">
              <w:rPr>
                <w:u w:val="none"/>
              </w:rPr>
              <w:t xml:space="preserve">  &gt;  </w:t>
            </w:r>
            <w:r w:rsidRPr="007C6767">
              <w:t>Substitute Data Source Request Detail</w:t>
            </w:r>
          </w:p>
        </w:tc>
        <w:tc>
          <w:tcPr>
            <w:tcW w:w="250" w:type="dxa"/>
            <w:tcBorders>
              <w:top w:val="nil"/>
              <w:bottom w:val="nil"/>
            </w:tcBorders>
            <w:tcMar>
              <w:left w:w="0" w:type="dxa"/>
              <w:right w:w="0" w:type="dxa"/>
            </w:tcMar>
          </w:tcPr>
          <w:p w14:paraId="31686375" w14:textId="77777777" w:rsidR="00482CE3" w:rsidRPr="00503AD1" w:rsidRDefault="00482CE3" w:rsidP="002E57E2">
            <w:pPr>
              <w:keepNext/>
              <w:rPr>
                <w:sz w:val="8"/>
                <w:szCs w:val="8"/>
              </w:rPr>
            </w:pPr>
          </w:p>
        </w:tc>
        <w:tc>
          <w:tcPr>
            <w:tcW w:w="4239" w:type="dxa"/>
            <w:vMerge w:val="restart"/>
            <w:tcMar>
              <w:left w:w="58" w:type="dxa"/>
              <w:right w:w="58" w:type="dxa"/>
            </w:tcMar>
          </w:tcPr>
          <w:p w14:paraId="785D7675" w14:textId="59221CC3" w:rsidR="00DC5B5D" w:rsidRDefault="001968B3" w:rsidP="00B75536">
            <w:pPr>
              <w:pStyle w:val="ListParagraph"/>
              <w:spacing w:before="120"/>
              <w:rPr>
                <w:rFonts w:eastAsia="Arial" w:cs="Arial"/>
                <w:i/>
                <w:sz w:val="19"/>
                <w:szCs w:val="19"/>
              </w:rPr>
            </w:pPr>
            <w:r>
              <w:t>11.</w:t>
            </w:r>
            <w:r>
              <w:tab/>
              <w:t>If</w:t>
            </w:r>
            <w:r>
              <w:rPr>
                <w:spacing w:val="14"/>
              </w:rPr>
              <w:t xml:space="preserve"> </w:t>
            </w:r>
            <w:r>
              <w:t>‘Yes’</w:t>
            </w:r>
            <w:r>
              <w:rPr>
                <w:spacing w:val="13"/>
              </w:rPr>
              <w:t xml:space="preserve"> </w:t>
            </w:r>
            <w:r>
              <w:t>is</w:t>
            </w:r>
            <w:r>
              <w:rPr>
                <w:spacing w:val="13"/>
              </w:rPr>
              <w:t xml:space="preserve"> </w:t>
            </w:r>
            <w:r>
              <w:t>chosen</w:t>
            </w:r>
            <w:r>
              <w:rPr>
                <w:spacing w:val="15"/>
              </w:rPr>
              <w:t xml:space="preserve"> </w:t>
            </w:r>
            <w:r>
              <w:t>for</w:t>
            </w:r>
            <w:r>
              <w:rPr>
                <w:spacing w:val="14"/>
              </w:rPr>
              <w:t xml:space="preserve"> </w:t>
            </w:r>
            <w:r>
              <w:t>‘does</w:t>
            </w:r>
            <w:r>
              <w:rPr>
                <w:spacing w:val="16"/>
              </w:rPr>
              <w:t xml:space="preserve"> </w:t>
            </w:r>
            <w:r>
              <w:t>the</w:t>
            </w:r>
            <w:r>
              <w:rPr>
                <w:spacing w:val="15"/>
              </w:rPr>
              <w:t xml:space="preserve"> </w:t>
            </w:r>
            <w:r>
              <w:t>request</w:t>
            </w:r>
            <w:r>
              <w:rPr>
                <w:spacing w:val="15"/>
              </w:rPr>
              <w:t xml:space="preserve"> </w:t>
            </w:r>
            <w:r>
              <w:t>substitution</w:t>
            </w:r>
            <w:r>
              <w:rPr>
                <w:spacing w:val="35"/>
              </w:rPr>
              <w:t xml:space="preserve"> </w:t>
            </w:r>
            <w:r>
              <w:t>di</w:t>
            </w:r>
            <w:r w:rsidR="00E55AED">
              <w:t>f</w:t>
            </w:r>
            <w:r>
              <w:t>fer...strategic</w:t>
            </w:r>
            <w:r>
              <w:rPr>
                <w:spacing w:val="20"/>
              </w:rPr>
              <w:t xml:space="preserve"> </w:t>
            </w:r>
            <w:r>
              <w:t>plan?’,</w:t>
            </w:r>
            <w:r>
              <w:rPr>
                <w:spacing w:val="24"/>
              </w:rPr>
              <w:t xml:space="preserve"> </w:t>
            </w:r>
            <w:r>
              <w:t>then</w:t>
            </w:r>
            <w:r>
              <w:rPr>
                <w:spacing w:val="25"/>
              </w:rPr>
              <w:t xml:space="preserve"> </w:t>
            </w:r>
            <w:r>
              <w:t>the</w:t>
            </w:r>
            <w:r>
              <w:rPr>
                <w:spacing w:val="25"/>
              </w:rPr>
              <w:t xml:space="preserve"> </w:t>
            </w:r>
            <w:r>
              <w:t>question</w:t>
            </w:r>
            <w:r>
              <w:rPr>
                <w:spacing w:val="22"/>
              </w:rPr>
              <w:t xml:space="preserve"> </w:t>
            </w:r>
            <w:r>
              <w:t>‘If</w:t>
            </w:r>
            <w:r>
              <w:rPr>
                <w:spacing w:val="24"/>
              </w:rPr>
              <w:t xml:space="preserve"> </w:t>
            </w:r>
            <w:r>
              <w:t>yes,</w:t>
            </w:r>
            <w:r>
              <w:rPr>
                <w:spacing w:val="24"/>
              </w:rPr>
              <w:t xml:space="preserve"> </w:t>
            </w:r>
            <w:r>
              <w:rPr>
                <w:spacing w:val="-2"/>
              </w:rPr>
              <w:t>why?’</w:t>
            </w:r>
            <w:r>
              <w:rPr>
                <w:spacing w:val="35"/>
              </w:rPr>
              <w:t xml:space="preserve"> </w:t>
            </w:r>
            <w:r>
              <w:t>and the free</w:t>
            </w:r>
            <w:r>
              <w:rPr>
                <w:spacing w:val="-2"/>
              </w:rPr>
              <w:t xml:space="preserve"> text</w:t>
            </w:r>
            <w:r>
              <w:t xml:space="preserve"> field</w:t>
            </w:r>
            <w:r>
              <w:rPr>
                <w:spacing w:val="1"/>
              </w:rPr>
              <w:t xml:space="preserve"> </w:t>
            </w:r>
            <w:r>
              <w:rPr>
                <w:spacing w:val="-2"/>
              </w:rPr>
              <w:t>will</w:t>
            </w:r>
            <w:r>
              <w:rPr>
                <w:spacing w:val="1"/>
              </w:rPr>
              <w:t xml:space="preserve"> </w:t>
            </w:r>
            <w:r>
              <w:t>appear.</w:t>
            </w:r>
          </w:p>
          <w:p w14:paraId="34965D0B" w14:textId="5E02ECC1" w:rsidR="00DC5B5D" w:rsidRDefault="00DC5B5D" w:rsidP="00B75536">
            <w:pPr>
              <w:pStyle w:val="ListParagraph"/>
            </w:pPr>
            <w:r>
              <w:t>12.</w:t>
            </w:r>
            <w:r>
              <w:tab/>
              <w:t>The</w:t>
            </w:r>
            <w:r>
              <w:rPr>
                <w:spacing w:val="-3"/>
              </w:rPr>
              <w:t xml:space="preserve"> </w:t>
            </w:r>
            <w:r>
              <w:rPr>
                <w:spacing w:val="-1"/>
              </w:rPr>
              <w:t>‘Reason</w:t>
            </w:r>
            <w:r>
              <w:t xml:space="preserve"> </w:t>
            </w:r>
            <w:r>
              <w:rPr>
                <w:spacing w:val="-1"/>
              </w:rPr>
              <w:t>for the Substitution</w:t>
            </w:r>
            <w:r>
              <w:rPr>
                <w:spacing w:val="-5"/>
              </w:rPr>
              <w:t xml:space="preserve"> </w:t>
            </w:r>
            <w:r>
              <w:rPr>
                <w:spacing w:val="-1"/>
              </w:rPr>
              <w:t>Request’</w:t>
            </w:r>
            <w:r>
              <w:t xml:space="preserve"> will be</w:t>
            </w:r>
            <w:r>
              <w:rPr>
                <w:spacing w:val="23"/>
              </w:rPr>
              <w:t xml:space="preserve"> </w:t>
            </w:r>
            <w:r>
              <w:t>a</w:t>
            </w:r>
            <w:r>
              <w:rPr>
                <w:spacing w:val="-1"/>
              </w:rPr>
              <w:t xml:space="preserve"> free </w:t>
            </w:r>
            <w:r>
              <w:t xml:space="preserve">text </w:t>
            </w:r>
            <w:r>
              <w:rPr>
                <w:spacing w:val="-1"/>
              </w:rPr>
              <w:t>field.</w:t>
            </w:r>
            <w:r>
              <w:rPr>
                <w:spacing w:val="-3"/>
              </w:rPr>
              <w:t xml:space="preserve"> </w:t>
            </w:r>
            <w:r>
              <w:t>Justification</w:t>
            </w:r>
            <w:r>
              <w:rPr>
                <w:spacing w:val="-4"/>
              </w:rPr>
              <w:t xml:space="preserve"> </w:t>
            </w:r>
            <w:r>
              <w:rPr>
                <w:spacing w:val="-1"/>
              </w:rPr>
              <w:t>should</w:t>
            </w:r>
            <w:r>
              <w:rPr>
                <w:spacing w:val="-4"/>
              </w:rPr>
              <w:t xml:space="preserve"> </w:t>
            </w:r>
            <w:r>
              <w:t>include</w:t>
            </w:r>
            <w:r>
              <w:rPr>
                <w:spacing w:val="-3"/>
              </w:rPr>
              <w:t xml:space="preserve"> </w:t>
            </w:r>
            <w:r>
              <w:t>evidence</w:t>
            </w:r>
            <w:r>
              <w:rPr>
                <w:spacing w:val="57"/>
              </w:rPr>
              <w:t xml:space="preserve"> </w:t>
            </w:r>
            <w:r>
              <w:rPr>
                <w:spacing w:val="-1"/>
              </w:rPr>
              <w:t>that</w:t>
            </w:r>
            <w:r>
              <w:rPr>
                <w:spacing w:val="-8"/>
              </w:rPr>
              <w:t xml:space="preserve"> </w:t>
            </w:r>
            <w:r>
              <w:t>new</w:t>
            </w:r>
            <w:r>
              <w:rPr>
                <w:spacing w:val="-3"/>
              </w:rPr>
              <w:t xml:space="preserve"> </w:t>
            </w:r>
            <w:r>
              <w:rPr>
                <w:spacing w:val="-1"/>
              </w:rPr>
              <w:t>data</w:t>
            </w:r>
            <w:r>
              <w:rPr>
                <w:spacing w:val="-4"/>
              </w:rPr>
              <w:t xml:space="preserve"> </w:t>
            </w:r>
            <w:r>
              <w:t>collection</w:t>
            </w:r>
            <w:r>
              <w:rPr>
                <w:spacing w:val="-3"/>
              </w:rPr>
              <w:t xml:space="preserve"> </w:t>
            </w:r>
            <w:r>
              <w:t>or</w:t>
            </w:r>
            <w:r>
              <w:rPr>
                <w:spacing w:val="-3"/>
              </w:rPr>
              <w:t xml:space="preserve"> </w:t>
            </w:r>
            <w:r>
              <w:rPr>
                <w:spacing w:val="-1"/>
              </w:rPr>
              <w:t>the</w:t>
            </w:r>
            <w:r>
              <w:rPr>
                <w:spacing w:val="-4"/>
              </w:rPr>
              <w:t xml:space="preserve"> </w:t>
            </w:r>
            <w:r>
              <w:t>modification</w:t>
            </w:r>
            <w:r>
              <w:rPr>
                <w:spacing w:val="-5"/>
              </w:rPr>
              <w:t xml:space="preserve"> </w:t>
            </w:r>
            <w:r>
              <w:t>of</w:t>
            </w:r>
            <w:r>
              <w:rPr>
                <w:spacing w:val="-4"/>
              </w:rPr>
              <w:t xml:space="preserve"> </w:t>
            </w:r>
            <w:r>
              <w:t>an</w:t>
            </w:r>
            <w:r>
              <w:rPr>
                <w:spacing w:val="45"/>
              </w:rPr>
              <w:t xml:space="preserve"> </w:t>
            </w:r>
            <w:r>
              <w:t>existing</w:t>
            </w:r>
            <w:r>
              <w:rPr>
                <w:spacing w:val="-3"/>
              </w:rPr>
              <w:t xml:space="preserve"> </w:t>
            </w:r>
            <w:r>
              <w:rPr>
                <w:spacing w:val="-1"/>
              </w:rPr>
              <w:t>data</w:t>
            </w:r>
            <w:r>
              <w:rPr>
                <w:spacing w:val="-5"/>
              </w:rPr>
              <w:t xml:space="preserve"> </w:t>
            </w:r>
            <w:r>
              <w:t>collection</w:t>
            </w:r>
            <w:r>
              <w:rPr>
                <w:spacing w:val="-3"/>
              </w:rPr>
              <w:t xml:space="preserve"> </w:t>
            </w:r>
            <w:r>
              <w:t>effort</w:t>
            </w:r>
            <w:r>
              <w:rPr>
                <w:spacing w:val="-7"/>
              </w:rPr>
              <w:t xml:space="preserve"> </w:t>
            </w:r>
            <w:r>
              <w:rPr>
                <w:spacing w:val="-1"/>
              </w:rPr>
              <w:t>necessary</w:t>
            </w:r>
            <w:r>
              <w:rPr>
                <w:spacing w:val="-4"/>
              </w:rPr>
              <w:t xml:space="preserve"> </w:t>
            </w:r>
            <w:r>
              <w:rPr>
                <w:spacing w:val="-1"/>
              </w:rPr>
              <w:t>for</w:t>
            </w:r>
            <w:r>
              <w:rPr>
                <w:spacing w:val="-6"/>
              </w:rPr>
              <w:t xml:space="preserve"> </w:t>
            </w:r>
            <w:r>
              <w:t>reporting</w:t>
            </w:r>
            <w:r>
              <w:rPr>
                <w:spacing w:val="59"/>
              </w:rPr>
              <w:t xml:space="preserve"> </w:t>
            </w:r>
            <w:r>
              <w:t xml:space="preserve">an approved </w:t>
            </w:r>
            <w:r>
              <w:rPr>
                <w:spacing w:val="-1"/>
              </w:rPr>
              <w:t>NOM</w:t>
            </w:r>
            <w:r>
              <w:rPr>
                <w:spacing w:val="-5"/>
              </w:rPr>
              <w:t xml:space="preserve"> </w:t>
            </w:r>
            <w:r>
              <w:rPr>
                <w:spacing w:val="-1"/>
              </w:rPr>
              <w:t>was</w:t>
            </w:r>
            <w:r>
              <w:rPr>
                <w:spacing w:val="1"/>
              </w:rPr>
              <w:t xml:space="preserve"> </w:t>
            </w:r>
            <w:r>
              <w:t>investigated</w:t>
            </w:r>
            <w:r>
              <w:rPr>
                <w:spacing w:val="-3"/>
              </w:rPr>
              <w:t xml:space="preserve"> </w:t>
            </w:r>
            <w:r>
              <w:rPr>
                <w:spacing w:val="-1"/>
              </w:rPr>
              <w:t>and</w:t>
            </w:r>
            <w:r>
              <w:rPr>
                <w:spacing w:val="-4"/>
              </w:rPr>
              <w:t xml:space="preserve"> </w:t>
            </w:r>
            <w:r>
              <w:rPr>
                <w:spacing w:val="-1"/>
              </w:rPr>
              <w:t>deemed</w:t>
            </w:r>
            <w:r>
              <w:rPr>
                <w:spacing w:val="33"/>
              </w:rPr>
              <w:t xml:space="preserve"> </w:t>
            </w:r>
            <w:r>
              <w:t>unviable.</w:t>
            </w:r>
          </w:p>
          <w:p w14:paraId="425435D5" w14:textId="3ADDEB66" w:rsidR="00DC5B5D" w:rsidRDefault="00DC5B5D" w:rsidP="00B75536">
            <w:pPr>
              <w:pStyle w:val="ListParagraph"/>
            </w:pPr>
            <w:r>
              <w:t>13.</w:t>
            </w:r>
            <w:r>
              <w:tab/>
              <w:t>The</w:t>
            </w:r>
            <w:r>
              <w:rPr>
                <w:spacing w:val="-5"/>
              </w:rPr>
              <w:t xml:space="preserve"> </w:t>
            </w:r>
            <w:r>
              <w:rPr>
                <w:spacing w:val="-1"/>
              </w:rPr>
              <w:t>‘Agency/Organization</w:t>
            </w:r>
            <w:r>
              <w:rPr>
                <w:spacing w:val="-6"/>
              </w:rPr>
              <w:t xml:space="preserve"> </w:t>
            </w:r>
            <w:r>
              <w:rPr>
                <w:spacing w:val="-1"/>
              </w:rPr>
              <w:t>responsible</w:t>
            </w:r>
            <w:r>
              <w:rPr>
                <w:spacing w:val="-4"/>
              </w:rPr>
              <w:t xml:space="preserve"> </w:t>
            </w:r>
            <w:r>
              <w:t xml:space="preserve">for </w:t>
            </w:r>
            <w:r>
              <w:rPr>
                <w:spacing w:val="-1"/>
              </w:rPr>
              <w:t>Data</w:t>
            </w:r>
            <w:r>
              <w:rPr>
                <w:spacing w:val="41"/>
              </w:rPr>
              <w:t xml:space="preserve"> </w:t>
            </w:r>
            <w:r>
              <w:rPr>
                <w:spacing w:val="-1"/>
              </w:rPr>
              <w:t xml:space="preserve">Collection’ </w:t>
            </w:r>
            <w:r>
              <w:t xml:space="preserve">will </w:t>
            </w:r>
            <w:r>
              <w:rPr>
                <w:spacing w:val="-1"/>
              </w:rPr>
              <w:t>be</w:t>
            </w:r>
            <w:r>
              <w:t xml:space="preserve"> a </w:t>
            </w:r>
            <w:r>
              <w:rPr>
                <w:spacing w:val="-1"/>
              </w:rPr>
              <w:t>free</w:t>
            </w:r>
            <w:r>
              <w:rPr>
                <w:spacing w:val="-3"/>
              </w:rPr>
              <w:t xml:space="preserve"> </w:t>
            </w:r>
            <w:r>
              <w:rPr>
                <w:spacing w:val="-1"/>
              </w:rPr>
              <w:t>text</w:t>
            </w:r>
            <w:r>
              <w:t xml:space="preserve"> </w:t>
            </w:r>
            <w:r>
              <w:rPr>
                <w:spacing w:val="-1"/>
              </w:rPr>
              <w:t>field.</w:t>
            </w:r>
          </w:p>
          <w:p w14:paraId="6A5B1E2F" w14:textId="0702374C" w:rsidR="001968B3" w:rsidRDefault="00DC5B5D" w:rsidP="00DF50B0">
            <w:pPr>
              <w:pStyle w:val="ListParagraph"/>
            </w:pPr>
            <w:r>
              <w:t>14.</w:t>
            </w:r>
            <w:r w:rsidR="00B65CAD">
              <w:tab/>
            </w:r>
            <w:r w:rsidR="00B65CAD" w:rsidRPr="00B65CAD">
              <w:t>The Who is substitute request for? dropdown will</w:t>
            </w:r>
            <w:r w:rsidR="00B65CAD">
              <w:t xml:space="preserve"> </w:t>
            </w:r>
            <w:r w:rsidR="00B65CAD" w:rsidRPr="00B65CAD">
              <w:t xml:space="preserve">contain the following values: </w:t>
            </w:r>
            <w:r w:rsidR="00EE7FC1">
              <w:t>“</w:t>
            </w:r>
            <w:r w:rsidR="00B65CAD" w:rsidRPr="00B65CAD">
              <w:t>Grantee</w:t>
            </w:r>
            <w:r w:rsidR="00EE7FC1">
              <w:t>” and</w:t>
            </w:r>
            <w:r w:rsidR="00B65CAD" w:rsidRPr="00B65CAD">
              <w:t xml:space="preserve"> </w:t>
            </w:r>
            <w:r w:rsidR="00EE7FC1">
              <w:t>“</w:t>
            </w:r>
            <w:r w:rsidR="00B65CAD" w:rsidRPr="00B65CAD">
              <w:t>Subrecipients</w:t>
            </w:r>
            <w:r w:rsidR="00EE7FC1">
              <w:t>”</w:t>
            </w:r>
            <w:r w:rsidR="00B65CAD" w:rsidRPr="00B65CAD">
              <w:t xml:space="preserve">. If Subrecipients is selected, a </w:t>
            </w:r>
            <w:r w:rsidR="00EE7FC1">
              <w:t>check</w:t>
            </w:r>
            <w:r w:rsidR="00B65CAD" w:rsidRPr="00B65CAD">
              <w:t xml:space="preserve">list </w:t>
            </w:r>
            <w:r w:rsidR="00DF50B0">
              <w:t xml:space="preserve">of their subrecipients </w:t>
            </w:r>
            <w:r w:rsidR="00B65CAD" w:rsidRPr="00B65CAD">
              <w:t xml:space="preserve">will appear and the </w:t>
            </w:r>
            <w:r w:rsidR="00DF50B0">
              <w:t>g</w:t>
            </w:r>
            <w:r w:rsidR="00B65CAD" w:rsidRPr="00B65CAD">
              <w:t>rantee will select the relevant Subrecipients.</w:t>
            </w:r>
            <w:r w:rsidR="00DF50B0">
              <w:t xml:space="preserve">  The first option on the checklist will allow the grantees to “Select all” </w:t>
            </w:r>
          </w:p>
          <w:p w14:paraId="0CBC5D8B" w14:textId="5409C024" w:rsidR="0033236F" w:rsidRDefault="0033236F" w:rsidP="00DF50B0">
            <w:pPr>
              <w:pStyle w:val="ListParagraph"/>
            </w:pPr>
            <w:r>
              <w:t>15.</w:t>
            </w:r>
            <w:r>
              <w:tab/>
            </w:r>
            <w:r>
              <w:rPr>
                <w:rFonts w:eastAsia="Arial" w:cs="Arial"/>
              </w:rPr>
              <w:t>The</w:t>
            </w:r>
            <w:r>
              <w:rPr>
                <w:rFonts w:eastAsia="Arial" w:cs="Arial"/>
                <w:spacing w:val="-3"/>
              </w:rPr>
              <w:t xml:space="preserve"> </w:t>
            </w:r>
            <w:r>
              <w:rPr>
                <w:rFonts w:eastAsia="Arial" w:cs="Arial"/>
                <w:spacing w:val="-1"/>
              </w:rPr>
              <w:t xml:space="preserve">dropdown </w:t>
            </w:r>
            <w:r>
              <w:rPr>
                <w:rFonts w:eastAsia="Arial" w:cs="Arial"/>
              </w:rPr>
              <w:t>for</w:t>
            </w:r>
            <w:r>
              <w:rPr>
                <w:rFonts w:eastAsia="Arial" w:cs="Arial"/>
                <w:spacing w:val="-1"/>
              </w:rPr>
              <w:t xml:space="preserve"> </w:t>
            </w:r>
            <w:r>
              <w:rPr>
                <w:rFonts w:eastAsia="Arial" w:cs="Arial"/>
              </w:rPr>
              <w:t>“Data</w:t>
            </w:r>
            <w:r>
              <w:rPr>
                <w:rFonts w:eastAsia="Arial" w:cs="Arial"/>
                <w:spacing w:val="-2"/>
              </w:rPr>
              <w:t xml:space="preserve"> </w:t>
            </w:r>
            <w:r>
              <w:rPr>
                <w:rFonts w:eastAsia="Arial" w:cs="Arial"/>
              </w:rPr>
              <w:t>Source</w:t>
            </w:r>
            <w:r>
              <w:rPr>
                <w:rFonts w:eastAsia="Arial" w:cs="Arial"/>
                <w:spacing w:val="-1"/>
              </w:rPr>
              <w:t xml:space="preserve"> </w:t>
            </w:r>
            <w:r>
              <w:rPr>
                <w:rFonts w:eastAsia="Arial" w:cs="Arial"/>
              </w:rPr>
              <w:t>Type”</w:t>
            </w:r>
            <w:r>
              <w:rPr>
                <w:rFonts w:eastAsia="Arial" w:cs="Arial"/>
                <w:spacing w:val="-2"/>
              </w:rPr>
              <w:t xml:space="preserve"> </w:t>
            </w:r>
            <w:r>
              <w:rPr>
                <w:rFonts w:eastAsia="Arial" w:cs="Arial"/>
                <w:spacing w:val="-1"/>
              </w:rPr>
              <w:t xml:space="preserve">will </w:t>
            </w:r>
            <w:r>
              <w:rPr>
                <w:rFonts w:eastAsia="Arial" w:cs="Arial"/>
              </w:rPr>
              <w:t>contain:</w:t>
            </w:r>
            <w:r>
              <w:rPr>
                <w:rFonts w:eastAsia="Arial" w:cs="Arial"/>
                <w:spacing w:val="23"/>
              </w:rPr>
              <w:t xml:space="preserve"> </w:t>
            </w:r>
            <w:r w:rsidR="00DF50B0">
              <w:rPr>
                <w:rFonts w:eastAsia="Arial" w:cs="Arial"/>
                <w:spacing w:val="23"/>
              </w:rPr>
              <w:t>“</w:t>
            </w:r>
            <w:r w:rsidR="00DF50B0">
              <w:rPr>
                <w:rFonts w:eastAsia="Arial" w:cs="Arial"/>
              </w:rPr>
              <w:t>Administrative</w:t>
            </w:r>
            <w:r w:rsidR="00DF50B0">
              <w:rPr>
                <w:rFonts w:eastAsia="Arial" w:cs="Arial"/>
                <w:spacing w:val="-1"/>
              </w:rPr>
              <w:t xml:space="preserve"> Data” and “</w:t>
            </w:r>
            <w:r>
              <w:rPr>
                <w:rFonts w:eastAsia="Arial" w:cs="Arial"/>
              </w:rPr>
              <w:t>Survey</w:t>
            </w:r>
            <w:r w:rsidR="00DF50B0">
              <w:rPr>
                <w:rFonts w:eastAsia="Arial" w:cs="Arial"/>
                <w:spacing w:val="-1"/>
              </w:rPr>
              <w:t xml:space="preserve"> Data”</w:t>
            </w:r>
            <w:r>
              <w:rPr>
                <w:rFonts w:eastAsia="Arial" w:cs="Arial"/>
                <w:spacing w:val="-1"/>
              </w:rPr>
              <w:t>.</w:t>
            </w:r>
            <w:r w:rsidR="00E103D8">
              <w:rPr>
                <w:rFonts w:eastAsia="Arial" w:cs="Arial"/>
                <w:spacing w:val="-1"/>
              </w:rPr>
              <w:t xml:space="preserve">  If Survey Data is chosen additional items will appear.</w:t>
            </w:r>
          </w:p>
        </w:tc>
      </w:tr>
      <w:tr w:rsidR="00482CE3" w14:paraId="6185EE3B" w14:textId="77777777" w:rsidTr="00CE525F">
        <w:trPr>
          <w:trHeight w:val="9611"/>
        </w:trPr>
        <w:tc>
          <w:tcPr>
            <w:tcW w:w="10489" w:type="dxa"/>
            <w:gridSpan w:val="5"/>
            <w:tcBorders>
              <w:top w:val="nil"/>
            </w:tcBorders>
          </w:tcPr>
          <w:p w14:paraId="771DDF1A" w14:textId="4C6CE930" w:rsidR="00482CE3" w:rsidRDefault="001968B3" w:rsidP="00482CE3">
            <w:pPr>
              <w:pStyle w:val="BodyTextBold"/>
            </w:pPr>
            <w:r w:rsidRPr="00B07045">
              <w:rPr>
                <w:noProof/>
              </w:rPr>
              <mc:AlternateContent>
                <mc:Choice Requires="wps">
                  <w:drawing>
                    <wp:anchor distT="0" distB="0" distL="114300" distR="114300" simplePos="0" relativeHeight="252219392" behindDoc="0" locked="0" layoutInCell="1" allowOverlap="1" wp14:anchorId="372A3678" wp14:editId="19C01E31">
                      <wp:simplePos x="0" y="0"/>
                      <wp:positionH relativeFrom="column">
                        <wp:posOffset>139065</wp:posOffset>
                      </wp:positionH>
                      <wp:positionV relativeFrom="page">
                        <wp:posOffset>139065</wp:posOffset>
                      </wp:positionV>
                      <wp:extent cx="197485" cy="197485"/>
                      <wp:effectExtent l="0" t="0" r="12065" b="12065"/>
                      <wp:wrapNone/>
                      <wp:docPr id="988" name="Oval 9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156F0" w14:textId="059B1654"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A3678" id="Oval 988" o:spid="_x0000_s1637" style="position:absolute;left:0;text-align:left;margin-left:10.95pt;margin-top:10.95pt;width:15.55pt;height:15.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" fillcolor="yellow" strokecolor="black [3213]" strokeweight=".5pt">
                      <v:stroke joinstyle="miter"/>
                      <v:textbox inset="0,0,0,0">
                        <w:txbxContent>
                          <w:p w14:paraId="093156F0" w14:textId="059B1654" w:rsidR="00EE7FC1" w:rsidRPr="00FE69B0" w:rsidRDefault="00EE7FC1" w:rsidP="00FE69B0">
                            <w:pPr>
                              <w:jc w:val="center"/>
                              <w:rPr>
                                <w:color w:val="000000" w:themeColor="text1"/>
                              </w:rPr>
                            </w:pPr>
                            <w:r>
                              <w:rPr>
                                <w:color w:val="000000" w:themeColor="text1"/>
                              </w:rPr>
                              <w:t>1</w:t>
                            </w:r>
                            <w:r w:rsidRPr="00FE69B0">
                              <w:rPr>
                                <w:color w:val="000000" w:themeColor="text1"/>
                              </w:rPr>
                              <w:t>1</w:t>
                            </w:r>
                          </w:p>
                        </w:txbxContent>
                      </v:textbox>
                      <w10:wrap anchory="page"/>
                    </v:oval>
                  </w:pict>
                </mc:Fallback>
              </mc:AlternateContent>
            </w:r>
            <w:r w:rsidR="00482CE3" w:rsidRPr="00482CE3">
              <w:t xml:space="preserve">If yes, why?* </w:t>
            </w:r>
            <w:r w:rsidR="00EE7FC1" w:rsidRPr="00440130">
              <w:rPr>
                <w:b w:val="0"/>
                <w:bCs/>
                <w:color w:val="auto"/>
                <w:highlight w:val="yellow"/>
              </w:rPr>
              <w:t>(If Yes is selected)</w:t>
            </w:r>
          </w:p>
          <w:p w14:paraId="0B678ED7" w14:textId="545EA89A" w:rsidR="00482CE3" w:rsidRDefault="00482CE3" w:rsidP="00482CE3">
            <w:pPr>
              <w:pStyle w:val="BodyText2"/>
            </w:pPr>
            <w:r>
              <w:rPr>
                <w:noProof/>
                <w:bdr w:val="none" w:sz="0" w:space="0" w:color="auto"/>
              </w:rPr>
              <mc:AlternateContent>
                <mc:Choice Requires="wps">
                  <w:drawing>
                    <wp:inline distT="0" distB="0" distL="0" distR="0" wp14:anchorId="1EDF86AE" wp14:editId="489145B8">
                      <wp:extent cx="5010912" cy="1133475"/>
                      <wp:effectExtent l="0" t="0" r="18415" b="28575"/>
                      <wp:docPr id="779" name="Rectangle 779"/>
                      <wp:cNvGraphicFramePr/>
                      <a:graphic xmlns:a="http://schemas.openxmlformats.org/drawingml/2006/main">
                        <a:graphicData uri="http://schemas.microsoft.com/office/word/2010/wordprocessingShape">
                          <wps:wsp>
                            <wps:cNvSpPr/>
                            <wps:spPr>
                              <a:xfrm>
                                <a:off x="0" y="0"/>
                                <a:ext cx="5010912" cy="11334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9626BA" id="Rectangle 779" o:spid="_x0000_s1026" style="width:394.5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" fillcolor="white [3212]" strokecolor="#bfbfbf [2412]" strokeweight="1pt">
                      <w10:anchorlock/>
                    </v:rect>
                  </w:pict>
                </mc:Fallback>
              </mc:AlternateContent>
            </w:r>
          </w:p>
          <w:p w14:paraId="775049B2" w14:textId="4DC91007" w:rsidR="0033236F" w:rsidRDefault="0033236F" w:rsidP="0033236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14:paraId="117AEFA4" w14:textId="47C94242" w:rsidR="00482CE3" w:rsidRDefault="0033236F" w:rsidP="00482CE3">
            <w:pPr>
              <w:pStyle w:val="BodyTextBold"/>
            </w:pPr>
            <w:r w:rsidRPr="00B07045">
              <w:rPr>
                <w:noProof/>
              </w:rPr>
              <mc:AlternateContent>
                <mc:Choice Requires="wps">
                  <w:drawing>
                    <wp:anchor distT="0" distB="0" distL="114300" distR="114300" simplePos="0" relativeHeight="252221440" behindDoc="0" locked="0" layoutInCell="1" allowOverlap="1" wp14:anchorId="26D515A2" wp14:editId="3DA12984">
                      <wp:simplePos x="0" y="0"/>
                      <wp:positionH relativeFrom="column">
                        <wp:posOffset>138734</wp:posOffset>
                      </wp:positionH>
                      <wp:positionV relativeFrom="page">
                        <wp:posOffset>1824558</wp:posOffset>
                      </wp:positionV>
                      <wp:extent cx="197485" cy="197485"/>
                      <wp:effectExtent l="0" t="0" r="12065" b="12065"/>
                      <wp:wrapNone/>
                      <wp:docPr id="989" name="Oval 9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26F8F" w14:textId="2EF63F22" w:rsidR="00EE7FC1" w:rsidRPr="00FE69B0" w:rsidRDefault="00EE7FC1" w:rsidP="001968B3">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515A2" id="Oval 989" o:spid="_x0000_s1638" style="position:absolute;left:0;text-align:left;margin-left:10.9pt;margin-top:143.65pt;width:15.55pt;height:15.5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" fillcolor="yellow" strokecolor="black [3213]" strokeweight=".5pt">
                      <v:stroke joinstyle="miter"/>
                      <v:textbox inset="0,0,0,0">
                        <w:txbxContent>
                          <w:p w14:paraId="6A126F8F" w14:textId="2EF63F22" w:rsidR="00EE7FC1" w:rsidRPr="00FE69B0" w:rsidRDefault="00EE7FC1" w:rsidP="001968B3">
                            <w:pPr>
                              <w:jc w:val="center"/>
                              <w:rPr>
                                <w:color w:val="000000" w:themeColor="text1"/>
                              </w:rPr>
                            </w:pPr>
                            <w:r>
                              <w:rPr>
                                <w:color w:val="000000" w:themeColor="text1"/>
                              </w:rPr>
                              <w:t>12</w:t>
                            </w:r>
                          </w:p>
                        </w:txbxContent>
                      </v:textbox>
                      <w10:wrap anchory="page"/>
                    </v:oval>
                  </w:pict>
                </mc:Fallback>
              </mc:AlternateContent>
            </w:r>
            <w:r w:rsidR="00482CE3" w:rsidRPr="00482CE3">
              <w:t>Reason for the Substitution Request:*</w:t>
            </w:r>
          </w:p>
          <w:p w14:paraId="344813FC" w14:textId="65CF77E7" w:rsidR="00482CE3" w:rsidRDefault="00482CE3" w:rsidP="00482CE3">
            <w:pPr>
              <w:pStyle w:val="BodyText2"/>
            </w:pPr>
            <w:r>
              <w:rPr>
                <w:noProof/>
                <w:bdr w:val="none" w:sz="0" w:space="0" w:color="auto"/>
              </w:rPr>
              <mc:AlternateContent>
                <mc:Choice Requires="wps">
                  <w:drawing>
                    <wp:inline distT="0" distB="0" distL="0" distR="0" wp14:anchorId="4C33873C" wp14:editId="6DC2AC43">
                      <wp:extent cx="5010912" cy="1133475"/>
                      <wp:effectExtent l="0" t="0" r="18415" b="28575"/>
                      <wp:docPr id="780" name="Rectangle 780"/>
                      <wp:cNvGraphicFramePr/>
                      <a:graphic xmlns:a="http://schemas.openxmlformats.org/drawingml/2006/main">
                        <a:graphicData uri="http://schemas.microsoft.com/office/word/2010/wordprocessingShape">
                          <wps:wsp>
                            <wps:cNvSpPr/>
                            <wps:spPr>
                              <a:xfrm>
                                <a:off x="0" y="0"/>
                                <a:ext cx="5010912" cy="11334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8D50DB" id="Rectangle 780" o:spid="_x0000_s1026" style="width:394.5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" fillcolor="white [3212]" strokecolor="#bfbfbf [2412]" strokeweight="1pt">
                      <w10:anchorlock/>
                    </v:rect>
                  </w:pict>
                </mc:Fallback>
              </mc:AlternateContent>
            </w:r>
          </w:p>
          <w:p w14:paraId="4297987B" w14:textId="0D94B447" w:rsidR="0033236F" w:rsidRDefault="0033236F" w:rsidP="0033236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14:paraId="46554D73" w14:textId="1F30073D" w:rsidR="00482CE3" w:rsidRDefault="0033236F" w:rsidP="00482CE3">
            <w:pPr>
              <w:pStyle w:val="BodyTextBold"/>
            </w:pPr>
            <w:r w:rsidRPr="00B07045">
              <w:rPr>
                <w:noProof/>
              </w:rPr>
              <mc:AlternateContent>
                <mc:Choice Requires="wps">
                  <w:drawing>
                    <wp:anchor distT="0" distB="0" distL="114300" distR="114300" simplePos="0" relativeHeight="252223488" behindDoc="0" locked="0" layoutInCell="1" allowOverlap="1" wp14:anchorId="0E7003E0" wp14:editId="583B8C8D">
                      <wp:simplePos x="0" y="0"/>
                      <wp:positionH relativeFrom="column">
                        <wp:posOffset>99974</wp:posOffset>
                      </wp:positionH>
                      <wp:positionV relativeFrom="page">
                        <wp:posOffset>3410483</wp:posOffset>
                      </wp:positionV>
                      <wp:extent cx="197485" cy="197485"/>
                      <wp:effectExtent l="0" t="0" r="12065" b="12065"/>
                      <wp:wrapNone/>
                      <wp:docPr id="990" name="Oval 9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EF7D1" w14:textId="32EB4BDF" w:rsidR="00EE7FC1" w:rsidRPr="00FE69B0" w:rsidRDefault="00EE7FC1" w:rsidP="001968B3">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003E0" id="Oval 990" o:spid="_x0000_s1639" style="position:absolute;left:0;text-align:left;margin-left:7.85pt;margin-top:268.55pt;width:15.55pt;height:15.5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" fillcolor="yellow" strokecolor="black [3213]" strokeweight=".5pt">
                      <v:stroke joinstyle="miter"/>
                      <v:textbox inset="0,0,0,0">
                        <w:txbxContent>
                          <w:p w14:paraId="6FCEF7D1" w14:textId="32EB4BDF" w:rsidR="00EE7FC1" w:rsidRPr="00FE69B0" w:rsidRDefault="00EE7FC1" w:rsidP="001968B3">
                            <w:pPr>
                              <w:jc w:val="center"/>
                              <w:rPr>
                                <w:color w:val="000000" w:themeColor="text1"/>
                              </w:rPr>
                            </w:pPr>
                            <w:r>
                              <w:rPr>
                                <w:color w:val="000000" w:themeColor="text1"/>
                              </w:rPr>
                              <w:t>13</w:t>
                            </w:r>
                          </w:p>
                        </w:txbxContent>
                      </v:textbox>
                      <w10:wrap anchory="page"/>
                    </v:oval>
                  </w:pict>
                </mc:Fallback>
              </mc:AlternateContent>
            </w:r>
            <w:r w:rsidR="00482CE3" w:rsidRPr="00482CE3">
              <w:t>Agency/Organization responsible for Data Collection:*</w:t>
            </w:r>
          </w:p>
          <w:p w14:paraId="51891150" w14:textId="174A3CDD" w:rsidR="00482CE3" w:rsidRDefault="00482CE3" w:rsidP="00482CE3">
            <w:pPr>
              <w:pStyle w:val="BodyText2"/>
            </w:pPr>
            <w:r>
              <w:rPr>
                <w:noProof/>
                <w:bdr w:val="none" w:sz="0" w:space="0" w:color="auto"/>
              </w:rPr>
              <mc:AlternateContent>
                <mc:Choice Requires="wps">
                  <w:drawing>
                    <wp:inline distT="0" distB="0" distL="0" distR="0" wp14:anchorId="126A106B" wp14:editId="22CEDA7F">
                      <wp:extent cx="5010912" cy="542925"/>
                      <wp:effectExtent l="0" t="0" r="18415" b="28575"/>
                      <wp:docPr id="781" name="Rectangle 781"/>
                      <wp:cNvGraphicFramePr/>
                      <a:graphic xmlns:a="http://schemas.openxmlformats.org/drawingml/2006/main">
                        <a:graphicData uri="http://schemas.microsoft.com/office/word/2010/wordprocessingShape">
                          <wps:wsp>
                            <wps:cNvSpPr/>
                            <wps:spPr>
                              <a:xfrm>
                                <a:off x="0" y="0"/>
                                <a:ext cx="5010912" cy="5429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3689D2" id="Rectangle 781" o:spid="_x0000_s1026" style="width:394.5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" fillcolor="white [3212]" strokecolor="#bfbfbf [2412]" strokeweight="1pt">
                      <w10:anchorlock/>
                    </v:rect>
                  </w:pict>
                </mc:Fallback>
              </mc:AlternateContent>
            </w:r>
          </w:p>
          <w:p w14:paraId="350258C0" w14:textId="2BA285C0" w:rsidR="0033236F" w:rsidRDefault="0033236F" w:rsidP="0033236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43F39065" w14:textId="361A1296" w:rsidR="00482CE3" w:rsidRDefault="0033236F" w:rsidP="00482CE3">
            <w:pPr>
              <w:pStyle w:val="BodyTextBold"/>
            </w:pPr>
            <w:r w:rsidRPr="00B07045">
              <w:rPr>
                <w:noProof/>
              </w:rPr>
              <mc:AlternateContent>
                <mc:Choice Requires="wps">
                  <w:drawing>
                    <wp:anchor distT="0" distB="0" distL="114300" distR="114300" simplePos="0" relativeHeight="252225536" behindDoc="0" locked="0" layoutInCell="1" allowOverlap="1" wp14:anchorId="774EFC9E" wp14:editId="5DD5ACCA">
                      <wp:simplePos x="0" y="0"/>
                      <wp:positionH relativeFrom="column">
                        <wp:posOffset>102870</wp:posOffset>
                      </wp:positionH>
                      <wp:positionV relativeFrom="page">
                        <wp:posOffset>4449242</wp:posOffset>
                      </wp:positionV>
                      <wp:extent cx="197485" cy="197485"/>
                      <wp:effectExtent l="0" t="0" r="12065" b="12065"/>
                      <wp:wrapNone/>
                      <wp:docPr id="991" name="Oval 9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9C030" w14:textId="1F42A888" w:rsidR="00EE7FC1" w:rsidRPr="00FE69B0" w:rsidRDefault="00EE7FC1" w:rsidP="001968B3">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EFC9E" id="Oval 991" o:spid="_x0000_s1640" style="position:absolute;left:0;text-align:left;margin-left:8.1pt;margin-top:350.35pt;width:15.55pt;height:15.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" fillcolor="yellow" strokecolor="black [3213]" strokeweight=".5pt">
                      <v:stroke joinstyle="miter"/>
                      <v:textbox inset="0,0,0,0">
                        <w:txbxContent>
                          <w:p w14:paraId="1A09C030" w14:textId="1F42A888" w:rsidR="00EE7FC1" w:rsidRPr="00FE69B0" w:rsidRDefault="00EE7FC1" w:rsidP="001968B3">
                            <w:pPr>
                              <w:jc w:val="center"/>
                              <w:rPr>
                                <w:color w:val="000000" w:themeColor="text1"/>
                              </w:rPr>
                            </w:pPr>
                            <w:r>
                              <w:rPr>
                                <w:color w:val="000000" w:themeColor="text1"/>
                              </w:rPr>
                              <w:t>14</w:t>
                            </w:r>
                          </w:p>
                        </w:txbxContent>
                      </v:textbox>
                      <w10:wrap anchory="page"/>
                    </v:oval>
                  </w:pict>
                </mc:Fallback>
              </mc:AlternateContent>
            </w:r>
            <w:r w:rsidR="00482CE3" w:rsidRPr="00482CE3">
              <w:t>Who is substitute request for?:*</w:t>
            </w:r>
          </w:p>
          <w:p w14:paraId="71DFE2FC" w14:textId="681F1851" w:rsidR="00482CE3" w:rsidRDefault="00482CE3" w:rsidP="00482CE3">
            <w:pPr>
              <w:pStyle w:val="BodyText2"/>
            </w:pPr>
            <w:r>
              <w:rPr>
                <w:noProof/>
              </w:rPr>
              <w:drawing>
                <wp:inline distT="0" distB="0" distL="0" distR="0" wp14:anchorId="689A08BE" wp14:editId="47E8CBB5">
                  <wp:extent cx="1683407" cy="2095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79903046" w14:textId="67EBAE7B" w:rsidR="00E243E0" w:rsidRDefault="00E243E0" w:rsidP="0033236F">
            <w:pPr>
              <w:pStyle w:val="BodyTextBold"/>
            </w:pPr>
            <w:r w:rsidRPr="00E243E0">
              <w:t xml:space="preserve">Subrecipient(s):* </w:t>
            </w:r>
            <w:r w:rsidRPr="00E243E0">
              <w:rPr>
                <w:highlight w:val="yellow"/>
              </w:rPr>
              <w:t>(If “Subrecipient(s)” is chosen)</w:t>
            </w:r>
          </w:p>
          <w:p w14:paraId="787A5570" w14:textId="2B98D7FB" w:rsidR="0033236F" w:rsidRDefault="00E243E0" w:rsidP="0033236F">
            <w:pPr>
              <w:pStyle w:val="BodyTextBold"/>
            </w:pPr>
            <w:r w:rsidRPr="00B07045">
              <w:rPr>
                <w:noProof/>
              </w:rPr>
              <mc:AlternateContent>
                <mc:Choice Requires="wps">
                  <w:drawing>
                    <wp:anchor distT="0" distB="0" distL="114300" distR="114300" simplePos="0" relativeHeight="252428288" behindDoc="0" locked="0" layoutInCell="1" allowOverlap="1" wp14:anchorId="31E37F94" wp14:editId="10348490">
                      <wp:simplePos x="0" y="0"/>
                      <wp:positionH relativeFrom="column">
                        <wp:posOffset>107925</wp:posOffset>
                      </wp:positionH>
                      <wp:positionV relativeFrom="page">
                        <wp:posOffset>5232857</wp:posOffset>
                      </wp:positionV>
                      <wp:extent cx="197485" cy="197485"/>
                      <wp:effectExtent l="0" t="0" r="12065" b="12065"/>
                      <wp:wrapNone/>
                      <wp:docPr id="1003" name="Oval 10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488A0" w14:textId="77777777" w:rsidR="00EE7FC1" w:rsidRPr="00FE69B0" w:rsidRDefault="00EE7FC1" w:rsidP="0033236F">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37F94" id="Oval 1003" o:spid="_x0000_s1641" style="position:absolute;left:0;text-align:left;margin-left:8.5pt;margin-top:412.05pt;width:15.55pt;height:15.5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" fillcolor="yellow" strokecolor="black [3213]" strokeweight=".5pt">
                      <v:stroke joinstyle="miter"/>
                      <v:textbox inset="0,0,0,0">
                        <w:txbxContent>
                          <w:p w14:paraId="758488A0" w14:textId="77777777" w:rsidR="00EE7FC1" w:rsidRPr="00FE69B0" w:rsidRDefault="00EE7FC1" w:rsidP="0033236F">
                            <w:pPr>
                              <w:jc w:val="center"/>
                              <w:rPr>
                                <w:color w:val="000000" w:themeColor="text1"/>
                              </w:rPr>
                            </w:pPr>
                            <w:r w:rsidRPr="00FE69B0">
                              <w:rPr>
                                <w:color w:val="000000" w:themeColor="text1"/>
                              </w:rPr>
                              <w:t>1</w:t>
                            </w:r>
                            <w:r>
                              <w:rPr>
                                <w:color w:val="000000" w:themeColor="text1"/>
                              </w:rPr>
                              <w:t>5</w:t>
                            </w:r>
                          </w:p>
                        </w:txbxContent>
                      </v:textbox>
                      <w10:wrap anchory="page"/>
                    </v:oval>
                  </w:pict>
                </mc:Fallback>
              </mc:AlternateContent>
            </w:r>
            <w:r w:rsidR="0033236F" w:rsidRPr="00482CE3">
              <w:t>Data source type:*</w:t>
            </w:r>
          </w:p>
          <w:p w14:paraId="63BBD4D8" w14:textId="3FC9C4F2" w:rsidR="00482CE3" w:rsidRDefault="0033236F" w:rsidP="00E243E0">
            <w:pPr>
              <w:pStyle w:val="BodyText2"/>
            </w:pPr>
            <w:r>
              <w:rPr>
                <w:noProof/>
              </w:rPr>
              <w:drawing>
                <wp:inline distT="0" distB="0" distL="0" distR="0" wp14:anchorId="0BD067E8" wp14:editId="552EE082">
                  <wp:extent cx="1683407" cy="2095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tc>
        <w:tc>
          <w:tcPr>
            <w:tcW w:w="250" w:type="dxa"/>
            <w:tcBorders>
              <w:top w:val="nil"/>
              <w:bottom w:val="nil"/>
            </w:tcBorders>
            <w:tcMar>
              <w:left w:w="0" w:type="dxa"/>
              <w:right w:w="0" w:type="dxa"/>
            </w:tcMar>
          </w:tcPr>
          <w:p w14:paraId="37E145AD" w14:textId="77777777" w:rsidR="00482CE3" w:rsidRPr="00503AD1" w:rsidRDefault="00482CE3" w:rsidP="00503AD1">
            <w:pPr>
              <w:rPr>
                <w:sz w:val="8"/>
                <w:szCs w:val="8"/>
              </w:rPr>
            </w:pPr>
          </w:p>
        </w:tc>
        <w:tc>
          <w:tcPr>
            <w:tcW w:w="4239" w:type="dxa"/>
            <w:vMerge/>
          </w:tcPr>
          <w:p w14:paraId="583AC434" w14:textId="77777777" w:rsidR="00482CE3" w:rsidRDefault="00482CE3" w:rsidP="0090109B"/>
        </w:tc>
      </w:tr>
      <w:tr w:rsidR="00482CE3" w14:paraId="63B4BA9D" w14:textId="77777777" w:rsidTr="00CE525F">
        <w:trPr>
          <w:trHeight w:val="368"/>
        </w:trPr>
        <w:tc>
          <w:tcPr>
            <w:tcW w:w="10489" w:type="dxa"/>
            <w:gridSpan w:val="5"/>
            <w:vMerge w:val="restart"/>
            <w:shd w:val="clear" w:color="auto" w:fill="324D57"/>
            <w:vAlign w:val="center"/>
          </w:tcPr>
          <w:p w14:paraId="3CD85711" w14:textId="77777777" w:rsidR="00482CE3" w:rsidRPr="00503AD1" w:rsidRDefault="00482CE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29104AF" w14:textId="77777777" w:rsidR="00482CE3" w:rsidRPr="00503AD1" w:rsidRDefault="00482CE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06DA1CA" w14:textId="77777777" w:rsidR="00482CE3" w:rsidRPr="00503AD1" w:rsidRDefault="00482CE3" w:rsidP="002E57E2">
            <w:pPr>
              <w:keepNext/>
              <w:rPr>
                <w:sz w:val="8"/>
                <w:szCs w:val="8"/>
              </w:rPr>
            </w:pPr>
          </w:p>
        </w:tc>
        <w:tc>
          <w:tcPr>
            <w:tcW w:w="4239" w:type="dxa"/>
            <w:shd w:val="clear" w:color="auto" w:fill="324D57"/>
            <w:vAlign w:val="center"/>
          </w:tcPr>
          <w:p w14:paraId="28E491A9" w14:textId="77777777" w:rsidR="00482CE3" w:rsidRPr="00503AD1" w:rsidRDefault="00482CE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84</w:t>
            </w:r>
            <w:r w:rsidRPr="00503AD1">
              <w:rPr>
                <w:rFonts w:cs="Arial"/>
                <w:b/>
                <w:noProof/>
                <w:color w:val="FFFFFF" w:themeColor="background1"/>
                <w:sz w:val="20"/>
                <w:szCs w:val="20"/>
              </w:rPr>
              <w:fldChar w:fldCharType="end"/>
            </w:r>
          </w:p>
        </w:tc>
      </w:tr>
      <w:tr w:rsidR="00482CE3" w14:paraId="3443C409" w14:textId="77777777" w:rsidTr="00CE525F">
        <w:trPr>
          <w:trHeight w:val="503"/>
        </w:trPr>
        <w:tc>
          <w:tcPr>
            <w:tcW w:w="10489" w:type="dxa"/>
            <w:gridSpan w:val="5"/>
            <w:vMerge/>
            <w:tcBorders>
              <w:bottom w:val="single" w:sz="4" w:space="0" w:color="auto"/>
            </w:tcBorders>
            <w:shd w:val="clear" w:color="auto" w:fill="324D57"/>
            <w:vAlign w:val="center"/>
          </w:tcPr>
          <w:p w14:paraId="2767F80C" w14:textId="77777777" w:rsidR="00482CE3" w:rsidRDefault="00482CE3" w:rsidP="002E57E2">
            <w:pPr>
              <w:keepNext/>
              <w:jc w:val="center"/>
            </w:pPr>
          </w:p>
        </w:tc>
        <w:tc>
          <w:tcPr>
            <w:tcW w:w="250" w:type="dxa"/>
            <w:tcBorders>
              <w:top w:val="nil"/>
              <w:bottom w:val="nil"/>
            </w:tcBorders>
            <w:tcMar>
              <w:left w:w="0" w:type="dxa"/>
              <w:right w:w="0" w:type="dxa"/>
            </w:tcMar>
          </w:tcPr>
          <w:p w14:paraId="5AA3A41F" w14:textId="77777777" w:rsidR="00482CE3" w:rsidRPr="00503AD1" w:rsidRDefault="00482CE3" w:rsidP="002E57E2">
            <w:pPr>
              <w:keepNext/>
              <w:rPr>
                <w:sz w:val="8"/>
                <w:szCs w:val="8"/>
              </w:rPr>
            </w:pPr>
          </w:p>
        </w:tc>
        <w:tc>
          <w:tcPr>
            <w:tcW w:w="4239" w:type="dxa"/>
            <w:tcMar>
              <w:left w:w="58" w:type="dxa"/>
              <w:right w:w="58" w:type="dxa"/>
            </w:tcMar>
          </w:tcPr>
          <w:p w14:paraId="52DC2934" w14:textId="3BECFCA9" w:rsidR="00482CE3" w:rsidRPr="00503AD1" w:rsidRDefault="00482CE3" w:rsidP="002E57E2">
            <w:pPr>
              <w:keepNext/>
              <w:spacing w:before="60"/>
              <w:rPr>
                <w:rFonts w:cs="Arial"/>
                <w:szCs w:val="18"/>
              </w:rPr>
            </w:pPr>
            <w:r w:rsidRPr="00503AD1">
              <w:rPr>
                <w:rFonts w:cs="Arial"/>
                <w:szCs w:val="18"/>
              </w:rPr>
              <w:t xml:space="preserve">Page ID: </w:t>
            </w:r>
            <w:r w:rsidR="001114C7">
              <w:rPr>
                <w:rFonts w:cs="Arial"/>
                <w:szCs w:val="18"/>
              </w:rPr>
              <w:t>3.4.1</w:t>
            </w:r>
            <w:r w:rsidR="00205F6D" w:rsidRPr="00503AD1">
              <w:rPr>
                <w:rFonts w:cs="Arial"/>
                <w:szCs w:val="18"/>
              </w:rPr>
              <w:t xml:space="preserve"> </w:t>
            </w:r>
            <w:r w:rsidR="00DF50B0" w:rsidRPr="00E545ED">
              <w:rPr>
                <w:rFonts w:cs="Arial"/>
                <w:i/>
                <w:iCs/>
                <w:szCs w:val="18"/>
              </w:rPr>
              <w:t>(continued)</w:t>
            </w:r>
          </w:p>
          <w:p w14:paraId="632597F7" w14:textId="35B3947E" w:rsidR="00482CE3" w:rsidRDefault="00482CE3" w:rsidP="00DF50B0">
            <w:pPr>
              <w:keepNext/>
              <w:spacing w:before="60"/>
            </w:pPr>
            <w:r w:rsidRPr="00503AD1">
              <w:rPr>
                <w:rFonts w:cs="Arial"/>
                <w:szCs w:val="18"/>
              </w:rPr>
              <w:t xml:space="preserve">Page Title: </w:t>
            </w:r>
            <w:r w:rsidR="00E81A04" w:rsidRPr="00E81A04">
              <w:rPr>
                <w:rFonts w:cs="Arial"/>
                <w:szCs w:val="18"/>
              </w:rPr>
              <w:t>Substitute Data Source Request Detail</w:t>
            </w:r>
            <w:r w:rsidR="00E81A04">
              <w:rPr>
                <w:rFonts w:cs="Arial"/>
                <w:szCs w:val="18"/>
              </w:rPr>
              <w:t xml:space="preserve"> </w:t>
            </w:r>
          </w:p>
        </w:tc>
      </w:tr>
      <w:tr w:rsidR="00482CE3" w14:paraId="58A45F50" w14:textId="77777777" w:rsidTr="00CE525F">
        <w:tc>
          <w:tcPr>
            <w:tcW w:w="985" w:type="dxa"/>
            <w:tcBorders>
              <w:bottom w:val="single" w:sz="4" w:space="0" w:color="auto"/>
              <w:right w:val="nil"/>
            </w:tcBorders>
            <w:shd w:val="clear" w:color="auto" w:fill="F2F2F2" w:themeFill="background1" w:themeFillShade="F2"/>
            <w:vAlign w:val="center"/>
          </w:tcPr>
          <w:p w14:paraId="26C456ED" w14:textId="77777777" w:rsidR="00482CE3" w:rsidRPr="00503AD1" w:rsidRDefault="00482CE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55478AC7" w14:textId="77777777" w:rsidR="00482CE3" w:rsidRPr="00503AD1" w:rsidRDefault="00482CE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34A3D57A" w14:textId="77777777" w:rsidR="00482CE3" w:rsidRPr="00503AD1" w:rsidRDefault="00482CE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0C41735A" w14:textId="77777777" w:rsidR="00482CE3" w:rsidRPr="00503AD1" w:rsidRDefault="00482CE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5F308DB" w14:textId="77777777" w:rsidR="00482CE3" w:rsidRPr="00503AD1" w:rsidRDefault="00482CE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7A78623" w14:textId="77777777" w:rsidR="00482CE3" w:rsidRPr="00503AD1" w:rsidRDefault="00482CE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10D1B89F" w14:textId="77777777" w:rsidR="00482CE3" w:rsidRPr="00503AD1" w:rsidRDefault="00482CE3" w:rsidP="002E57E2">
            <w:pPr>
              <w:keepNext/>
              <w:spacing w:before="40" w:after="40"/>
              <w:rPr>
                <w:b/>
              </w:rPr>
            </w:pPr>
            <w:r w:rsidRPr="00503AD1">
              <w:rPr>
                <w:b/>
              </w:rPr>
              <w:t>Page Details</w:t>
            </w:r>
          </w:p>
        </w:tc>
      </w:tr>
      <w:tr w:rsidR="00482CE3" w14:paraId="659871F1" w14:textId="77777777" w:rsidTr="00CE525F">
        <w:tc>
          <w:tcPr>
            <w:tcW w:w="10489" w:type="dxa"/>
            <w:gridSpan w:val="5"/>
            <w:tcBorders>
              <w:bottom w:val="nil"/>
            </w:tcBorders>
          </w:tcPr>
          <w:p w14:paraId="34E958B4" w14:textId="38645776" w:rsidR="00482CE3" w:rsidRPr="00503AD1" w:rsidRDefault="00482CE3" w:rsidP="002E57E2">
            <w:pPr>
              <w:pStyle w:val="Webaddress"/>
              <w:keepNext/>
              <w:rPr>
                <w:u w:val="none"/>
              </w:rPr>
            </w:pPr>
            <w:r w:rsidRPr="007C6767">
              <w:t>Outcome Data</w:t>
            </w:r>
            <w:r w:rsidRPr="007C6767">
              <w:rPr>
                <w:u w:val="none"/>
              </w:rPr>
              <w:t xml:space="preserve">  &gt;  </w:t>
            </w:r>
            <w:r w:rsidRPr="007C6767">
              <w:t>Substitute Data Source Request Submission</w:t>
            </w:r>
            <w:r w:rsidRPr="007C6767">
              <w:rPr>
                <w:u w:val="none"/>
              </w:rPr>
              <w:t xml:space="preserve">  &gt;  </w:t>
            </w:r>
            <w:r w:rsidRPr="007C6767">
              <w:t>Substitute Data Source Request Detail</w:t>
            </w:r>
          </w:p>
        </w:tc>
        <w:tc>
          <w:tcPr>
            <w:tcW w:w="250" w:type="dxa"/>
            <w:tcBorders>
              <w:top w:val="nil"/>
              <w:bottom w:val="nil"/>
            </w:tcBorders>
            <w:tcMar>
              <w:left w:w="0" w:type="dxa"/>
              <w:right w:w="0" w:type="dxa"/>
            </w:tcMar>
          </w:tcPr>
          <w:p w14:paraId="76FCC6A8" w14:textId="77777777" w:rsidR="00482CE3" w:rsidRPr="00503AD1" w:rsidRDefault="00482CE3" w:rsidP="002E57E2">
            <w:pPr>
              <w:keepNext/>
              <w:rPr>
                <w:sz w:val="8"/>
                <w:szCs w:val="8"/>
              </w:rPr>
            </w:pPr>
          </w:p>
        </w:tc>
        <w:tc>
          <w:tcPr>
            <w:tcW w:w="4239" w:type="dxa"/>
            <w:vMerge w:val="restart"/>
            <w:tcMar>
              <w:left w:w="58" w:type="dxa"/>
              <w:right w:w="58" w:type="dxa"/>
            </w:tcMar>
          </w:tcPr>
          <w:p w14:paraId="71CD42C6" w14:textId="434D074F" w:rsidR="00DF183C" w:rsidRDefault="00DF183C" w:rsidP="00B75536">
            <w:pPr>
              <w:pStyle w:val="ListParagraph"/>
              <w:spacing w:before="120"/>
            </w:pPr>
            <w:r>
              <w:t>16.</w:t>
            </w:r>
            <w:r>
              <w:tab/>
              <w:t>The</w:t>
            </w:r>
            <w:r>
              <w:rPr>
                <w:spacing w:val="-2"/>
              </w:rPr>
              <w:t xml:space="preserve"> </w:t>
            </w:r>
            <w:r>
              <w:t>‘Were there validity and reliability tests …’</w:t>
            </w:r>
            <w:r>
              <w:rPr>
                <w:spacing w:val="-2"/>
              </w:rPr>
              <w:t xml:space="preserve"> field will</w:t>
            </w:r>
            <w:r>
              <w:rPr>
                <w:spacing w:val="1"/>
              </w:rPr>
              <w:t xml:space="preserve"> </w:t>
            </w:r>
            <w:r>
              <w:t>contain</w:t>
            </w:r>
            <w:r>
              <w:rPr>
                <w:spacing w:val="-2"/>
              </w:rPr>
              <w:t xml:space="preserve"> </w:t>
            </w:r>
            <w:r>
              <w:t>the</w:t>
            </w:r>
            <w:r>
              <w:rPr>
                <w:spacing w:val="-2"/>
              </w:rPr>
              <w:t xml:space="preserve"> two</w:t>
            </w:r>
            <w:r>
              <w:t xml:space="preserve"> values Yes</w:t>
            </w:r>
            <w:r>
              <w:rPr>
                <w:spacing w:val="1"/>
              </w:rPr>
              <w:t xml:space="preserve"> </w:t>
            </w:r>
            <w:r>
              <w:t>and</w:t>
            </w:r>
            <w:r>
              <w:rPr>
                <w:spacing w:val="1"/>
              </w:rPr>
              <w:t xml:space="preserve"> </w:t>
            </w:r>
            <w:r>
              <w:t>No. “No” is the default.</w:t>
            </w:r>
          </w:p>
          <w:p w14:paraId="7C22AF7B" w14:textId="77777777" w:rsidR="00482CE3" w:rsidRDefault="00DF183C" w:rsidP="00B75536">
            <w:pPr>
              <w:pStyle w:val="ListParagraph"/>
              <w:spacing w:before="120"/>
            </w:pPr>
            <w:r>
              <w:t>17.</w:t>
            </w:r>
            <w:r>
              <w:tab/>
              <w:t>If “Yes” is selected in the “Were there validity and reliability test of the survey items constituting the substitute measure?” field then the “Description of the reliability/validity study(ies)” appears.</w:t>
            </w:r>
          </w:p>
          <w:p w14:paraId="011B11FB" w14:textId="4C5D18AC" w:rsidR="00DF183C" w:rsidRDefault="00E243E0" w:rsidP="00B75536">
            <w:pPr>
              <w:pStyle w:val="ListParagraph"/>
              <w:spacing w:before="120"/>
            </w:pPr>
            <w:r>
              <w:t>18</w:t>
            </w:r>
            <w:r w:rsidR="00DF183C">
              <w:t>.</w:t>
            </w:r>
            <w:r w:rsidR="00DF183C">
              <w:tab/>
              <w:t>The</w:t>
            </w:r>
            <w:r w:rsidR="00DF183C">
              <w:rPr>
                <w:spacing w:val="-2"/>
              </w:rPr>
              <w:t xml:space="preserve"> </w:t>
            </w:r>
            <w:r w:rsidR="00DF183C">
              <w:t>“Are there any published validity/reliability studies for this instrument?”</w:t>
            </w:r>
            <w:r w:rsidR="00DF183C">
              <w:rPr>
                <w:spacing w:val="-2"/>
              </w:rPr>
              <w:t xml:space="preserve"> field will</w:t>
            </w:r>
            <w:r w:rsidR="00DF183C">
              <w:rPr>
                <w:spacing w:val="1"/>
              </w:rPr>
              <w:t xml:space="preserve"> </w:t>
            </w:r>
            <w:r w:rsidR="00DF183C">
              <w:t>contain</w:t>
            </w:r>
            <w:r w:rsidR="00DF183C">
              <w:rPr>
                <w:spacing w:val="-2"/>
              </w:rPr>
              <w:t xml:space="preserve"> </w:t>
            </w:r>
            <w:r w:rsidR="00DF183C">
              <w:t>the</w:t>
            </w:r>
            <w:r w:rsidR="00DF183C">
              <w:rPr>
                <w:spacing w:val="-2"/>
              </w:rPr>
              <w:t xml:space="preserve"> two</w:t>
            </w:r>
            <w:r w:rsidR="00DF183C">
              <w:t xml:space="preserve"> values Yes</w:t>
            </w:r>
            <w:r w:rsidR="00DF183C">
              <w:rPr>
                <w:spacing w:val="1"/>
              </w:rPr>
              <w:t xml:space="preserve"> </w:t>
            </w:r>
            <w:r w:rsidR="00DF183C">
              <w:t>and</w:t>
            </w:r>
            <w:r w:rsidR="00DF183C">
              <w:rPr>
                <w:spacing w:val="1"/>
              </w:rPr>
              <w:t xml:space="preserve"> </w:t>
            </w:r>
            <w:r w:rsidR="00DF183C">
              <w:t>No. “No” is the default.</w:t>
            </w:r>
          </w:p>
          <w:p w14:paraId="4E9C9833" w14:textId="1C875EA7" w:rsidR="00E243E0" w:rsidRPr="00E243E0" w:rsidRDefault="00E243E0" w:rsidP="00B75536">
            <w:pPr>
              <w:pStyle w:val="ListParagraph"/>
              <w:spacing w:before="120"/>
              <w:rPr>
                <w:bCs/>
              </w:rPr>
            </w:pPr>
            <w:r>
              <w:t>19.</w:t>
            </w:r>
            <w:r>
              <w:tab/>
              <w:t>If “Yes” is selected in the “Are there any published validity/reliability studies for this instrument?”</w:t>
            </w:r>
            <w:r>
              <w:rPr>
                <w:spacing w:val="-2"/>
              </w:rPr>
              <w:t xml:space="preserve"> </w:t>
            </w:r>
            <w:r>
              <w:t>field then the “</w:t>
            </w:r>
            <w:r w:rsidRPr="00E243E0">
              <w:rPr>
                <w:bCs/>
              </w:rPr>
              <w:t>Bibliographic Information” appears.</w:t>
            </w:r>
          </w:p>
          <w:p w14:paraId="0EEDB3E5" w14:textId="32BF0469" w:rsidR="00DF183C" w:rsidRDefault="009D4E64" w:rsidP="00392295">
            <w:pPr>
              <w:pStyle w:val="ListParagraph"/>
              <w:spacing w:before="120"/>
            </w:pPr>
            <w:r>
              <w:t>20.</w:t>
            </w:r>
            <w:r>
              <w:tab/>
              <w:t>The “Project Officer Feedback” section will</w:t>
            </w:r>
            <w:r w:rsidR="00CD5D65">
              <w:t xml:space="preserve"> </w:t>
            </w:r>
            <w:r w:rsidR="00CD5D65" w:rsidRPr="00392295">
              <w:t>display any feedback provided by the project officer.</w:t>
            </w:r>
            <w:r w:rsidRPr="00392295">
              <w:t xml:space="preserve"> </w:t>
            </w:r>
            <w:r>
              <w:t xml:space="preserve">The fields Status and Feedback will appear under the Project Officer Feedback section and will be populated from the data entered in the </w:t>
            </w:r>
            <w:r w:rsidR="00392295">
              <w:t>Substitute Data Source Request Approval s</w:t>
            </w:r>
            <w:r>
              <w:t>ection</w:t>
            </w:r>
            <w:r w:rsidR="00392295">
              <w:t xml:space="preserve"> (3.5)</w:t>
            </w:r>
            <w:r>
              <w:t xml:space="preserve"> by the project officer for this record.</w:t>
            </w:r>
          </w:p>
          <w:p w14:paraId="7D6012BF" w14:textId="77777777" w:rsidR="009D4E64" w:rsidRDefault="009D4E64" w:rsidP="00B75536">
            <w:pPr>
              <w:pStyle w:val="ListParagraph"/>
              <w:spacing w:before="120"/>
            </w:pPr>
            <w:r>
              <w:t>21. Once the status is approved then the Grantee is assured that the Substitute Data Source can be reported on in the “PFS Selected Outcome Measures” module.</w:t>
            </w:r>
          </w:p>
          <w:p w14:paraId="69BC3679" w14:textId="104E9BFD" w:rsidR="009D4E64" w:rsidRDefault="009D4E64" w:rsidP="00B75536">
            <w:pPr>
              <w:pStyle w:val="ListParagraph"/>
            </w:pPr>
            <w:r>
              <w:t>2</w:t>
            </w:r>
            <w:r w:rsidR="00F166B2">
              <w:t>2</w:t>
            </w:r>
            <w:r>
              <w:t xml:space="preserve">. </w:t>
            </w:r>
            <w:r w:rsidRPr="00A706E0">
              <w:t>Clicking the “Save” button will save the record and</w:t>
            </w:r>
            <w:r>
              <w:t xml:space="preserve"> </w:t>
            </w:r>
            <w:r w:rsidRPr="00A706E0">
              <w:t xml:space="preserve">return the user to the </w:t>
            </w:r>
            <w:r w:rsidR="00F166B2" w:rsidRPr="00F166B2">
              <w:t>Substitute Data Source Request</w:t>
            </w:r>
            <w:r w:rsidRPr="00A706E0">
              <w:t xml:space="preserve"> listing page (</w:t>
            </w:r>
            <w:r w:rsidR="00F166B2">
              <w:t>3.4</w:t>
            </w:r>
            <w:r w:rsidRPr="00A706E0">
              <w:t>). If not all fields required to save are completed or invalid data is entered, user will be prevented from saving and a message will list the fields and related issues.</w:t>
            </w:r>
          </w:p>
          <w:p w14:paraId="7482C15B" w14:textId="035238EF" w:rsidR="009D4E64" w:rsidRDefault="00F166B2" w:rsidP="00B75536">
            <w:pPr>
              <w:pStyle w:val="ListParagraph"/>
            </w:pPr>
            <w:r>
              <w:t>2</w:t>
            </w:r>
            <w:r w:rsidR="009D4E64">
              <w:t>3.</w:t>
            </w:r>
            <w:r w:rsidR="009D4E64">
              <w:tab/>
            </w:r>
            <w:r w:rsidR="009D4E64" w:rsidRPr="00A706E0">
              <w:t>Clicking the “Cancel” button will not save any</w:t>
            </w:r>
            <w:r w:rsidR="009D4E64">
              <w:t xml:space="preserve"> </w:t>
            </w:r>
            <w:r w:rsidR="009D4E64" w:rsidRPr="00A706E0">
              <w:t>changes and will re</w:t>
            </w:r>
            <w:r w:rsidR="009D4E64">
              <w:t xml:space="preserve">turn the user to </w:t>
            </w:r>
            <w:r w:rsidRPr="00F166B2">
              <w:t>Substitute Data Source Request</w:t>
            </w:r>
            <w:r w:rsidR="009D4E64" w:rsidRPr="0000033B">
              <w:t xml:space="preserve"> </w:t>
            </w:r>
            <w:r w:rsidR="009D4E64" w:rsidRPr="00A706E0">
              <w:t>listing page (</w:t>
            </w:r>
            <w:r>
              <w:t>3.4</w:t>
            </w:r>
            <w:r w:rsidR="009D4E64" w:rsidRPr="00A706E0">
              <w:t>).</w:t>
            </w:r>
          </w:p>
          <w:p w14:paraId="5A5E0FFE" w14:textId="045ED5B6" w:rsidR="009D4E64" w:rsidRDefault="00F166B2" w:rsidP="00B75536">
            <w:pPr>
              <w:pStyle w:val="ListParagraph"/>
              <w:spacing w:before="120"/>
            </w:pPr>
            <w:r>
              <w:t>2</w:t>
            </w:r>
            <w:r w:rsidR="009D4E64">
              <w:t>4.</w:t>
            </w:r>
            <w:r w:rsidR="009D4E64">
              <w:tab/>
            </w:r>
            <w:r w:rsidR="009D4E64" w:rsidRPr="00A706E0">
              <w:t>Clicking the “Delete” button will delete the record</w:t>
            </w:r>
            <w:r w:rsidR="009D4E64">
              <w:t xml:space="preserve"> </w:t>
            </w:r>
            <w:r w:rsidR="009D4E64" w:rsidRPr="00A706E0">
              <w:t xml:space="preserve">and return the user to the </w:t>
            </w:r>
            <w:r w:rsidRPr="00F166B2">
              <w:t>Substitute Data Source Request</w:t>
            </w:r>
            <w:r w:rsidR="009D4E64">
              <w:t xml:space="preserve"> listing page (</w:t>
            </w:r>
            <w:r>
              <w:t>3.4</w:t>
            </w:r>
            <w:r w:rsidR="009D4E64" w:rsidRPr="00A706E0">
              <w:t>).</w:t>
            </w:r>
          </w:p>
        </w:tc>
      </w:tr>
      <w:tr w:rsidR="00482CE3" w14:paraId="7BF8DEF3" w14:textId="77777777" w:rsidTr="00CE525F">
        <w:trPr>
          <w:trHeight w:val="9611"/>
        </w:trPr>
        <w:tc>
          <w:tcPr>
            <w:tcW w:w="10489" w:type="dxa"/>
            <w:gridSpan w:val="5"/>
            <w:tcBorders>
              <w:top w:val="nil"/>
            </w:tcBorders>
          </w:tcPr>
          <w:p w14:paraId="0A4E1EFA" w14:textId="0696AEC8" w:rsidR="00AB3C0B" w:rsidRDefault="00AB3C0B" w:rsidP="00AB3C0B">
            <w:pPr>
              <w:pStyle w:val="Heading2"/>
              <w:outlineLvl w:val="1"/>
            </w:pPr>
            <w:r>
              <w:t xml:space="preserve">Survey Data </w:t>
            </w:r>
            <w:r w:rsidRPr="00AB3C0B">
              <w:t>Source</w:t>
            </w:r>
            <w:r>
              <w:t xml:space="preserve"> Information (from the most recent implementation of the survey)</w:t>
            </w:r>
            <w:r w:rsidR="00C45B35">
              <w:t xml:space="preserve"> </w:t>
            </w:r>
            <w:r w:rsidR="00C45B35" w:rsidRPr="00C45B35">
              <w:rPr>
                <w:highlight w:val="yellow"/>
              </w:rPr>
              <w:t>If “Survey Data” is chosen</w:t>
            </w:r>
          </w:p>
          <w:p w14:paraId="15A132EB" w14:textId="4B1E7660" w:rsidR="00AB3C0B" w:rsidRDefault="009D4E64" w:rsidP="00AB3C0B">
            <w:pPr>
              <w:pStyle w:val="BodyTextBold"/>
            </w:pPr>
            <w:r w:rsidRPr="00B07045">
              <w:rPr>
                <w:noProof/>
              </w:rPr>
              <mc:AlternateContent>
                <mc:Choice Requires="wps">
                  <w:drawing>
                    <wp:anchor distT="0" distB="0" distL="114300" distR="114300" simplePos="0" relativeHeight="252430336" behindDoc="0" locked="0" layoutInCell="1" allowOverlap="1" wp14:anchorId="10776C50" wp14:editId="3D67DD65">
                      <wp:simplePos x="0" y="0"/>
                      <wp:positionH relativeFrom="column">
                        <wp:posOffset>102133</wp:posOffset>
                      </wp:positionH>
                      <wp:positionV relativeFrom="page">
                        <wp:posOffset>635381</wp:posOffset>
                      </wp:positionV>
                      <wp:extent cx="197485" cy="197485"/>
                      <wp:effectExtent l="0" t="0" r="12065" b="12065"/>
                      <wp:wrapNone/>
                      <wp:docPr id="1053" name="Oval 10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1C313" w14:textId="1EA3F65D" w:rsidR="00EE7FC1" w:rsidRPr="00FE69B0" w:rsidRDefault="00EE7FC1" w:rsidP="00FE69B0">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76C50" id="Oval 1053" o:spid="_x0000_s1642" style="position:absolute;left:0;text-align:left;margin-left:8.05pt;margin-top:50.05pt;width:15.55pt;height:1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" fillcolor="yellow" strokecolor="black [3213]" strokeweight=".5pt">
                      <v:stroke joinstyle="miter"/>
                      <v:textbox inset="0,0,0,0">
                        <w:txbxContent>
                          <w:p w14:paraId="0BC1C313" w14:textId="1EA3F65D" w:rsidR="00EE7FC1" w:rsidRPr="00FE69B0" w:rsidRDefault="00EE7FC1" w:rsidP="00FE69B0">
                            <w:pPr>
                              <w:jc w:val="center"/>
                              <w:rPr>
                                <w:color w:val="000000" w:themeColor="text1"/>
                              </w:rPr>
                            </w:pPr>
                            <w:r w:rsidRPr="00FE69B0">
                              <w:rPr>
                                <w:color w:val="000000" w:themeColor="text1"/>
                              </w:rPr>
                              <w:t>1</w:t>
                            </w:r>
                            <w:r>
                              <w:rPr>
                                <w:color w:val="000000" w:themeColor="text1"/>
                              </w:rPr>
                              <w:t>6</w:t>
                            </w:r>
                          </w:p>
                        </w:txbxContent>
                      </v:textbox>
                      <w10:wrap anchory="page"/>
                    </v:oval>
                  </w:pict>
                </mc:Fallback>
              </mc:AlternateContent>
            </w:r>
            <w:r w:rsidR="00AB3C0B">
              <w:t>Were there validity and reliability tests of the survey items constituting the substitute measure</w:t>
            </w:r>
            <w:r w:rsidR="00E55AED">
              <w:t>?</w:t>
            </w:r>
            <w:r w:rsidR="00AB3C0B">
              <w:t>*</w:t>
            </w:r>
          </w:p>
          <w:p w14:paraId="32A41106" w14:textId="2FC520B1" w:rsidR="00AB3C0B" w:rsidRDefault="00AB3C0B" w:rsidP="00AB3C0B">
            <w:pPr>
              <w:pStyle w:val="BodyText2"/>
            </w:pPr>
            <w:r>
              <w:rPr>
                <w:noProof/>
              </w:rPr>
              <w:drawing>
                <wp:inline distT="0" distB="0" distL="0" distR="0" wp14:anchorId="26D31A75" wp14:editId="3959EA05">
                  <wp:extent cx="1143000" cy="23812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0C5EA725" w14:textId="713A2759" w:rsidR="00AB3C0B" w:rsidRDefault="00AB3C0B" w:rsidP="00AB3C0B">
            <w:pPr>
              <w:pStyle w:val="BodyText2"/>
              <w:rPr>
                <w:sz w:val="16"/>
                <w:szCs w:val="16"/>
              </w:rPr>
            </w:pPr>
            <w:r w:rsidRPr="00AB3C0B">
              <w:rPr>
                <w:sz w:val="16"/>
                <w:szCs w:val="16"/>
              </w:rPr>
              <w:t>Were validity and reliability tests conducted for the relevant survey item(s), either in previous studies/evaluations or for the purpose of SPF-PFS?</w:t>
            </w:r>
          </w:p>
          <w:p w14:paraId="665D9D25" w14:textId="06F42C8E" w:rsidR="0033236F" w:rsidRDefault="00DF183C" w:rsidP="0033236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432384" behindDoc="0" locked="0" layoutInCell="1" allowOverlap="1" wp14:anchorId="5A4540DD" wp14:editId="520B7BA3">
                      <wp:simplePos x="0" y="0"/>
                      <wp:positionH relativeFrom="column">
                        <wp:posOffset>116840</wp:posOffset>
                      </wp:positionH>
                      <wp:positionV relativeFrom="page">
                        <wp:posOffset>1592377</wp:posOffset>
                      </wp:positionV>
                      <wp:extent cx="197485" cy="197485"/>
                      <wp:effectExtent l="0" t="0" r="12065" b="12065"/>
                      <wp:wrapNone/>
                      <wp:docPr id="1054" name="Oval 10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CDDBA" w14:textId="296B3327" w:rsidR="00EE7FC1" w:rsidRPr="00FE69B0" w:rsidRDefault="00EE7FC1" w:rsidP="00DF183C">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540DD" id="Oval 1054" o:spid="_x0000_s1643" style="position:absolute;left:0;text-align:left;margin-left:9.2pt;margin-top:125.4pt;width:15.55pt;height:15.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" fillcolor="yellow" strokecolor="black [3213]" strokeweight=".5pt">
                      <v:stroke joinstyle="miter"/>
                      <v:textbox inset="0,0,0,0">
                        <w:txbxContent>
                          <w:p w14:paraId="084CDDBA" w14:textId="296B3327" w:rsidR="00EE7FC1" w:rsidRPr="00FE69B0" w:rsidRDefault="00EE7FC1" w:rsidP="00DF183C">
                            <w:pPr>
                              <w:jc w:val="center"/>
                              <w:rPr>
                                <w:color w:val="000000" w:themeColor="text1"/>
                              </w:rPr>
                            </w:pPr>
                            <w:r w:rsidRPr="00FE69B0">
                              <w:rPr>
                                <w:color w:val="000000" w:themeColor="text1"/>
                              </w:rPr>
                              <w:t>1</w:t>
                            </w:r>
                            <w:r>
                              <w:rPr>
                                <w:color w:val="000000" w:themeColor="text1"/>
                              </w:rPr>
                              <w:t>7</w:t>
                            </w:r>
                          </w:p>
                        </w:txbxContent>
                      </v:textbox>
                      <w10:wrap anchory="page"/>
                    </v:oval>
                  </w:pict>
                </mc:Fallback>
              </mc:AlternateContent>
            </w:r>
            <w:r w:rsidR="0033236F">
              <w:t>Description of the reliability/validity study(ies):</w:t>
            </w:r>
            <w:r w:rsidR="0033236F">
              <w:rPr>
                <w:rStyle w:val="Emphasis"/>
                <w:rFonts w:ascii="Verdana" w:hAnsi="Verdana"/>
                <w:b w:val="0"/>
                <w:bCs/>
                <w:i w:val="0"/>
                <w:iCs w:val="0"/>
                <w:color w:val="008000"/>
                <w:sz w:val="17"/>
                <w:shd w:val="clear" w:color="auto" w:fill="FFFFFF"/>
              </w:rPr>
              <w:t xml:space="preserve">* </w:t>
            </w:r>
            <w:r w:rsidR="0033236F" w:rsidRPr="00EE5D24">
              <w:rPr>
                <w:rStyle w:val="Emphasis"/>
                <w:rFonts w:ascii="Verdana" w:hAnsi="Verdana"/>
                <w:b w:val="0"/>
                <w:bCs/>
                <w:i w:val="0"/>
                <w:iCs w:val="0"/>
                <w:color w:val="000000" w:themeColor="text1"/>
                <w:sz w:val="17"/>
                <w:highlight w:val="yellow"/>
                <w:shd w:val="clear" w:color="auto" w:fill="FFFFFF"/>
              </w:rPr>
              <w:t>(If “Yes” is chosen)</w:t>
            </w:r>
          </w:p>
          <w:p w14:paraId="5A054ACD" w14:textId="53BE98F9" w:rsidR="0033236F" w:rsidRDefault="0033236F" w:rsidP="00AB3C0B">
            <w:pPr>
              <w:pStyle w:val="BodyText2"/>
              <w:rPr>
                <w:sz w:val="16"/>
                <w:szCs w:val="16"/>
              </w:rPr>
            </w:pPr>
            <w:r>
              <w:rPr>
                <w:noProof/>
                <w:bdr w:val="none" w:sz="0" w:space="0" w:color="auto"/>
              </w:rPr>
              <mc:AlternateContent>
                <mc:Choice Requires="wps">
                  <w:drawing>
                    <wp:inline distT="0" distB="0" distL="0" distR="0" wp14:anchorId="643A72F2" wp14:editId="4BF52018">
                      <wp:extent cx="5010912" cy="431597"/>
                      <wp:effectExtent l="0" t="0" r="18415" b="26035"/>
                      <wp:docPr id="1051" name="Rectangle 1051"/>
                      <wp:cNvGraphicFramePr/>
                      <a:graphic xmlns:a="http://schemas.openxmlformats.org/drawingml/2006/main">
                        <a:graphicData uri="http://schemas.microsoft.com/office/word/2010/wordprocessingShape">
                          <wps:wsp>
                            <wps:cNvSpPr/>
                            <wps:spPr>
                              <a:xfrm>
                                <a:off x="0" y="0"/>
                                <a:ext cx="5010912" cy="431597"/>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4E15A2" id="Rectangle 1051" o:spid="_x0000_s1026" style="width:394.55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" fillcolor="white [3212]" strokecolor="#bfbfbf [2412]" strokeweight="1pt">
                      <w10:anchorlock/>
                    </v:rect>
                  </w:pict>
                </mc:Fallback>
              </mc:AlternateContent>
            </w:r>
          </w:p>
          <w:p w14:paraId="7BB15158" w14:textId="25C203F2" w:rsidR="0033236F" w:rsidRDefault="0033236F" w:rsidP="0033236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263EF815" w14:textId="1F1E180F" w:rsidR="00AB3C0B" w:rsidRDefault="009D4E64" w:rsidP="00AB3C0B">
            <w:pPr>
              <w:pStyle w:val="BodyTextBold"/>
            </w:pPr>
            <w:r w:rsidRPr="00B07045">
              <w:rPr>
                <w:noProof/>
              </w:rPr>
              <mc:AlternateContent>
                <mc:Choice Requires="wps">
                  <w:drawing>
                    <wp:anchor distT="0" distB="0" distL="114300" distR="114300" simplePos="0" relativeHeight="252434432" behindDoc="0" locked="0" layoutInCell="1" allowOverlap="1" wp14:anchorId="41D72CD1" wp14:editId="561F6091">
                      <wp:simplePos x="0" y="0"/>
                      <wp:positionH relativeFrom="column">
                        <wp:posOffset>103428</wp:posOffset>
                      </wp:positionH>
                      <wp:positionV relativeFrom="page">
                        <wp:posOffset>2520061</wp:posOffset>
                      </wp:positionV>
                      <wp:extent cx="197485" cy="197485"/>
                      <wp:effectExtent l="0" t="0" r="12065" b="12065"/>
                      <wp:wrapNone/>
                      <wp:docPr id="1055" name="Oval 10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D0AE1" w14:textId="1377F5F0" w:rsidR="00EE7FC1" w:rsidRPr="00FE69B0" w:rsidRDefault="00EE7FC1" w:rsidP="00DF183C">
                                  <w:pPr>
                                    <w:jc w:val="center"/>
                                    <w:rPr>
                                      <w:color w:val="000000" w:themeColor="text1"/>
                                    </w:rPr>
                                  </w:pPr>
                                  <w:r w:rsidRPr="00FE69B0">
                                    <w:rPr>
                                      <w:color w:val="000000" w:themeColor="text1"/>
                                    </w:rPr>
                                    <w:t>1</w:t>
                                  </w: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72CD1" id="Oval 1055" o:spid="_x0000_s1644" style="position:absolute;left:0;text-align:left;margin-left:8.15pt;margin-top:198.45pt;width:15.55pt;height:15.5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" fillcolor="yellow" strokecolor="black [3213]" strokeweight=".5pt">
                      <v:stroke joinstyle="miter"/>
                      <v:textbox inset="0,0,0,0">
                        <w:txbxContent>
                          <w:p w14:paraId="721D0AE1" w14:textId="1377F5F0" w:rsidR="00EE7FC1" w:rsidRPr="00FE69B0" w:rsidRDefault="00EE7FC1" w:rsidP="00DF183C">
                            <w:pPr>
                              <w:jc w:val="center"/>
                              <w:rPr>
                                <w:color w:val="000000" w:themeColor="text1"/>
                              </w:rPr>
                            </w:pPr>
                            <w:r w:rsidRPr="00FE69B0">
                              <w:rPr>
                                <w:color w:val="000000" w:themeColor="text1"/>
                              </w:rPr>
                              <w:t>1</w:t>
                            </w:r>
                            <w:r>
                              <w:rPr>
                                <w:color w:val="000000" w:themeColor="text1"/>
                              </w:rPr>
                              <w:t>8</w:t>
                            </w:r>
                          </w:p>
                        </w:txbxContent>
                      </v:textbox>
                      <w10:wrap anchory="page"/>
                    </v:oval>
                  </w:pict>
                </mc:Fallback>
              </mc:AlternateContent>
            </w:r>
            <w:r w:rsidR="00AB3C0B">
              <w:t>Are there any published validity/reliability studies for this instrument?:*</w:t>
            </w:r>
          </w:p>
          <w:p w14:paraId="762F0906" w14:textId="193F481B" w:rsidR="00AB3C0B" w:rsidRDefault="00AB3C0B" w:rsidP="00AB3C0B">
            <w:pPr>
              <w:pStyle w:val="BodyText2"/>
            </w:pPr>
            <w:r>
              <w:rPr>
                <w:noProof/>
              </w:rPr>
              <w:drawing>
                <wp:inline distT="0" distB="0" distL="0" distR="0" wp14:anchorId="66F5191E" wp14:editId="30222466">
                  <wp:extent cx="1143000" cy="23812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4A8695F1" w14:textId="3D4567E2" w:rsidR="00AB3C0B" w:rsidRPr="00AB3C0B" w:rsidRDefault="00AB3C0B" w:rsidP="00AB3C0B">
            <w:pPr>
              <w:pStyle w:val="BodyText2"/>
              <w:rPr>
                <w:sz w:val="16"/>
                <w:szCs w:val="16"/>
              </w:rPr>
            </w:pPr>
            <w:r w:rsidRPr="00AB3C0B">
              <w:rPr>
                <w:sz w:val="16"/>
                <w:szCs w:val="16"/>
              </w:rPr>
              <w:t>Were validity and reliability tests conducted for the survey instrument as a whole, either in previous studies/evaluations or for the purpose of SPF-PFS?</w:t>
            </w:r>
          </w:p>
          <w:p w14:paraId="00BF7947" w14:textId="2AAF0E30" w:rsidR="0033236F" w:rsidRDefault="009D4E64" w:rsidP="0033236F">
            <w:pPr>
              <w:pStyle w:val="BodyTextBold"/>
              <w:spacing w:after="0"/>
            </w:pPr>
            <w:r w:rsidRPr="00B07045">
              <w:rPr>
                <w:noProof/>
              </w:rPr>
              <mc:AlternateContent>
                <mc:Choice Requires="wps">
                  <w:drawing>
                    <wp:anchor distT="0" distB="0" distL="114300" distR="114300" simplePos="0" relativeHeight="252436480" behindDoc="0" locked="0" layoutInCell="1" allowOverlap="1" wp14:anchorId="1E7BF57A" wp14:editId="4CF32D3E">
                      <wp:simplePos x="0" y="0"/>
                      <wp:positionH relativeFrom="column">
                        <wp:posOffset>126086</wp:posOffset>
                      </wp:positionH>
                      <wp:positionV relativeFrom="page">
                        <wp:posOffset>3417647</wp:posOffset>
                      </wp:positionV>
                      <wp:extent cx="197485" cy="197485"/>
                      <wp:effectExtent l="0" t="0" r="12065" b="12065"/>
                      <wp:wrapNone/>
                      <wp:docPr id="1056" name="Oval 10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DE793" w14:textId="0E63622E" w:rsidR="00EE7FC1" w:rsidRPr="00FE69B0" w:rsidRDefault="00EE7FC1" w:rsidP="00DF183C">
                                  <w:pPr>
                                    <w:jc w:val="center"/>
                                    <w:rPr>
                                      <w:color w:val="000000" w:themeColor="text1"/>
                                    </w:rPr>
                                  </w:pPr>
                                  <w:r w:rsidRPr="00FE69B0">
                                    <w:rPr>
                                      <w:color w:val="000000" w:themeColor="text1"/>
                                    </w:rPr>
                                    <w:t>1</w:t>
                                  </w: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BF57A" id="Oval 1056" o:spid="_x0000_s1645" style="position:absolute;left:0;text-align:left;margin-left:9.95pt;margin-top:269.1pt;width:15.55pt;height:15.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" fillcolor="yellow" strokecolor="black [3213]" strokeweight=".5pt">
                      <v:stroke joinstyle="miter"/>
                      <v:textbox inset="0,0,0,0">
                        <w:txbxContent>
                          <w:p w14:paraId="068DE793" w14:textId="0E63622E" w:rsidR="00EE7FC1" w:rsidRPr="00FE69B0" w:rsidRDefault="00EE7FC1" w:rsidP="00DF183C">
                            <w:pPr>
                              <w:jc w:val="center"/>
                              <w:rPr>
                                <w:color w:val="000000" w:themeColor="text1"/>
                              </w:rPr>
                            </w:pPr>
                            <w:r w:rsidRPr="00FE69B0">
                              <w:rPr>
                                <w:color w:val="000000" w:themeColor="text1"/>
                              </w:rPr>
                              <w:t>1</w:t>
                            </w:r>
                            <w:r>
                              <w:rPr>
                                <w:color w:val="000000" w:themeColor="text1"/>
                              </w:rPr>
                              <w:t>9</w:t>
                            </w:r>
                          </w:p>
                        </w:txbxContent>
                      </v:textbox>
                      <w10:wrap anchory="page"/>
                    </v:oval>
                  </w:pict>
                </mc:Fallback>
              </mc:AlternateContent>
            </w:r>
            <w:r w:rsidR="0033236F">
              <w:t>Bibliographic Information:</w:t>
            </w:r>
            <w:r w:rsidR="0033236F">
              <w:rPr>
                <w:rStyle w:val="Emphasis"/>
                <w:rFonts w:ascii="inherit" w:hAnsi="inherit"/>
                <w:b w:val="0"/>
                <w:bCs/>
                <w:i w:val="0"/>
                <w:iCs w:val="0"/>
                <w:color w:val="008000"/>
                <w:sz w:val="17"/>
              </w:rPr>
              <w:t xml:space="preserve">* </w:t>
            </w:r>
            <w:r w:rsidR="0033236F" w:rsidRPr="00E103D8">
              <w:rPr>
                <w:rStyle w:val="Emphasis"/>
                <w:rFonts w:ascii="Verdana" w:hAnsi="Verdana"/>
                <w:b w:val="0"/>
                <w:bCs/>
                <w:i w:val="0"/>
                <w:iCs w:val="0"/>
                <w:color w:val="000000" w:themeColor="text1"/>
                <w:sz w:val="17"/>
                <w:highlight w:val="yellow"/>
                <w:shd w:val="clear" w:color="auto" w:fill="FFFFFF"/>
              </w:rPr>
              <w:t>(If “Yes” is chosen)</w:t>
            </w:r>
          </w:p>
          <w:p w14:paraId="19C036F4" w14:textId="2A10D8E9" w:rsidR="0033236F" w:rsidRDefault="0033236F" w:rsidP="00E243E0">
            <w:pPr>
              <w:pStyle w:val="BodyTextBold"/>
              <w:spacing w:before="120" w:after="0"/>
            </w:pPr>
            <w:r>
              <w:rPr>
                <w:noProof/>
                <w:bdr w:val="none" w:sz="0" w:space="0" w:color="auto"/>
              </w:rPr>
              <mc:AlternateContent>
                <mc:Choice Requires="wps">
                  <w:drawing>
                    <wp:inline distT="0" distB="0" distL="0" distR="0" wp14:anchorId="6608BB2D" wp14:editId="3012806E">
                      <wp:extent cx="5010912" cy="542925"/>
                      <wp:effectExtent l="0" t="0" r="18415" b="28575"/>
                      <wp:docPr id="1052" name="Rectangle 1052"/>
                      <wp:cNvGraphicFramePr/>
                      <a:graphic xmlns:a="http://schemas.openxmlformats.org/drawingml/2006/main">
                        <a:graphicData uri="http://schemas.microsoft.com/office/word/2010/wordprocessingShape">
                          <wps:wsp>
                            <wps:cNvSpPr/>
                            <wps:spPr>
                              <a:xfrm>
                                <a:off x="0" y="0"/>
                                <a:ext cx="5010912" cy="5429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41211C" id="Rectangle 1052" o:spid="_x0000_s1026" style="width:394.5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" fillcolor="white [3212]" strokecolor="#bfbfbf [2412]" strokeweight="1pt">
                      <w10:anchorlock/>
                    </v:rect>
                  </w:pict>
                </mc:Fallback>
              </mc:AlternateContent>
            </w:r>
          </w:p>
          <w:p w14:paraId="64484E2D" w14:textId="00106BC5" w:rsidR="0033236F" w:rsidRDefault="0033236F" w:rsidP="0033236F">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2000 chars)</w:t>
            </w:r>
          </w:p>
          <w:p w14:paraId="42F7B6C2" w14:textId="1388BAB9" w:rsidR="00482CE3" w:rsidRPr="00482CE3" w:rsidRDefault="009D4E64" w:rsidP="00482CE3">
            <w:pPr>
              <w:pStyle w:val="Heading2"/>
              <w:outlineLvl w:val="1"/>
              <w:rPr>
                <w:color w:val="646464"/>
                <w:szCs w:val="18"/>
              </w:rPr>
            </w:pPr>
            <w:r w:rsidRPr="00B07045">
              <w:rPr>
                <w:noProof/>
              </w:rPr>
              <mc:AlternateContent>
                <mc:Choice Requires="wps">
                  <w:drawing>
                    <wp:anchor distT="0" distB="0" distL="114300" distR="114300" simplePos="0" relativeHeight="252438528" behindDoc="0" locked="0" layoutInCell="1" allowOverlap="1" wp14:anchorId="2189490C" wp14:editId="055F5EB3">
                      <wp:simplePos x="0" y="0"/>
                      <wp:positionH relativeFrom="column">
                        <wp:posOffset>111633</wp:posOffset>
                      </wp:positionH>
                      <wp:positionV relativeFrom="page">
                        <wp:posOffset>4498238</wp:posOffset>
                      </wp:positionV>
                      <wp:extent cx="197485" cy="197485"/>
                      <wp:effectExtent l="0" t="0" r="12065" b="12065"/>
                      <wp:wrapNone/>
                      <wp:docPr id="1057" name="Oval 10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E530B" w14:textId="63C5ED15" w:rsidR="00EE7FC1" w:rsidRPr="00FE69B0" w:rsidRDefault="00EE7FC1" w:rsidP="00DF183C">
                                  <w:pPr>
                                    <w:jc w:val="center"/>
                                    <w:rPr>
                                      <w:color w:val="000000" w:themeColor="text1"/>
                                    </w:rPr>
                                  </w:pPr>
                                  <w:r>
                                    <w:rPr>
                                      <w:color w:val="000000" w:themeColor="text1"/>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9490C" id="Oval 1057" o:spid="_x0000_s1646" style="position:absolute;left:0;text-align:left;margin-left:8.8pt;margin-top:354.2pt;width:15.55pt;height:15.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" fillcolor="yellow" strokecolor="black [3213]" strokeweight=".5pt">
                      <v:stroke joinstyle="miter"/>
                      <v:textbox inset="0,0,0,0">
                        <w:txbxContent>
                          <w:p w14:paraId="0F5E530B" w14:textId="63C5ED15" w:rsidR="00EE7FC1" w:rsidRPr="00FE69B0" w:rsidRDefault="00EE7FC1" w:rsidP="00DF183C">
                            <w:pPr>
                              <w:jc w:val="center"/>
                              <w:rPr>
                                <w:color w:val="000000" w:themeColor="text1"/>
                              </w:rPr>
                            </w:pPr>
                            <w:r>
                              <w:rPr>
                                <w:color w:val="000000" w:themeColor="text1"/>
                              </w:rPr>
                              <w:t>20</w:t>
                            </w:r>
                          </w:p>
                        </w:txbxContent>
                      </v:textbox>
                      <w10:wrap anchory="page"/>
                    </v:oval>
                  </w:pict>
                </mc:Fallback>
              </mc:AlternateContent>
            </w:r>
            <w:r w:rsidR="00482CE3" w:rsidRPr="00482CE3">
              <w:t>Project Officer Feedback</w:t>
            </w:r>
          </w:p>
          <w:p w14:paraId="0F10D5AE" w14:textId="5F6B1E0D" w:rsidR="00811E50" w:rsidRDefault="009D4E64" w:rsidP="00811E50">
            <w:pPr>
              <w:pStyle w:val="BodyTextBold"/>
            </w:pPr>
            <w:r w:rsidRPr="00B07045">
              <w:rPr>
                <w:noProof/>
              </w:rPr>
              <mc:AlternateContent>
                <mc:Choice Requires="wps">
                  <w:drawing>
                    <wp:anchor distT="0" distB="0" distL="114300" distR="114300" simplePos="0" relativeHeight="252440576" behindDoc="0" locked="0" layoutInCell="1" allowOverlap="1" wp14:anchorId="2D832CC5" wp14:editId="35AA486B">
                      <wp:simplePos x="0" y="0"/>
                      <wp:positionH relativeFrom="column">
                        <wp:posOffset>118440</wp:posOffset>
                      </wp:positionH>
                      <wp:positionV relativeFrom="page">
                        <wp:posOffset>4855794</wp:posOffset>
                      </wp:positionV>
                      <wp:extent cx="197485" cy="197485"/>
                      <wp:effectExtent l="0" t="0" r="12065" b="12065"/>
                      <wp:wrapNone/>
                      <wp:docPr id="1058" name="Oval 10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FA993" w14:textId="19B34F16" w:rsidR="00EE7FC1" w:rsidRPr="00FE69B0" w:rsidRDefault="00EE7FC1" w:rsidP="009D4E64">
                                  <w:pPr>
                                    <w:jc w:val="center"/>
                                    <w:rPr>
                                      <w:color w:val="000000" w:themeColor="text1"/>
                                    </w:rPr>
                                  </w:pPr>
                                  <w:r>
                                    <w:rPr>
                                      <w:color w:val="000000" w:themeColor="text1"/>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32CC5" id="Oval 1058" o:spid="_x0000_s1647" style="position:absolute;left:0;text-align:left;margin-left:9.35pt;margin-top:382.35pt;width:15.55pt;height:15.5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" fillcolor="yellow" strokecolor="black [3213]" strokeweight=".5pt">
                      <v:stroke joinstyle="miter"/>
                      <v:textbox inset="0,0,0,0">
                        <w:txbxContent>
                          <w:p w14:paraId="2F5FA993" w14:textId="19B34F16" w:rsidR="00EE7FC1" w:rsidRPr="00FE69B0" w:rsidRDefault="00EE7FC1" w:rsidP="009D4E64">
                            <w:pPr>
                              <w:jc w:val="center"/>
                              <w:rPr>
                                <w:color w:val="000000" w:themeColor="text1"/>
                              </w:rPr>
                            </w:pPr>
                            <w:r>
                              <w:rPr>
                                <w:color w:val="000000" w:themeColor="text1"/>
                              </w:rPr>
                              <w:t>21</w:t>
                            </w:r>
                          </w:p>
                        </w:txbxContent>
                      </v:textbox>
                      <w10:wrap anchory="page"/>
                    </v:oval>
                  </w:pict>
                </mc:Fallback>
              </mc:AlternateContent>
            </w:r>
            <w:r w:rsidR="00811E50">
              <w:t>Status:</w:t>
            </w:r>
          </w:p>
          <w:p w14:paraId="13E224EB" w14:textId="633919BE" w:rsidR="00811E50" w:rsidRDefault="00811E50" w:rsidP="00811E50">
            <w:pPr>
              <w:pStyle w:val="BodyText2"/>
            </w:pPr>
            <w:r>
              <w:t xml:space="preserve">Not </w:t>
            </w:r>
            <w:r w:rsidRPr="00811E50">
              <w:t>Submitted</w:t>
            </w:r>
          </w:p>
          <w:p w14:paraId="1AB58745" w14:textId="61597C88" w:rsidR="00482CE3" w:rsidRDefault="00811E50" w:rsidP="00811E50">
            <w:pPr>
              <w:pStyle w:val="BodyTextBold"/>
            </w:pPr>
            <w:r>
              <w:t>Feedback:</w:t>
            </w:r>
          </w:p>
          <w:p w14:paraId="24580F42" w14:textId="064E48CB" w:rsidR="00811E50" w:rsidRDefault="009D4E64" w:rsidP="00811E50">
            <w:pPr>
              <w:pStyle w:val="BodyTextBold"/>
            </w:pPr>
            <w:r>
              <w:rPr>
                <w:noProof/>
              </w:rPr>
              <mc:AlternateContent>
                <mc:Choice Requires="wpg">
                  <w:drawing>
                    <wp:inline distT="0" distB="0" distL="0" distR="0" wp14:anchorId="044B40C8" wp14:editId="5600F280">
                      <wp:extent cx="2582265" cy="235915"/>
                      <wp:effectExtent l="0" t="0" r="27940" b="12065"/>
                      <wp:docPr id="1060" name="Group 106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061" name="Rectangle 1061"/>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68FA0" w14:textId="77777777" w:rsidR="00EE7FC1" w:rsidRPr="00467CB3" w:rsidRDefault="00EE7FC1" w:rsidP="009D4E64">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0E456" w14:textId="77777777" w:rsidR="00EE7FC1" w:rsidRPr="00467CB3" w:rsidRDefault="00EE7FC1" w:rsidP="009D4E64">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490B4" w14:textId="77777777" w:rsidR="00EE7FC1" w:rsidRPr="00467CB3" w:rsidRDefault="00EE7FC1" w:rsidP="009D4E64">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Oval 1064"/>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044F2" w14:textId="2FF39FCE" w:rsidR="00EE7FC1" w:rsidRPr="00FE69B0" w:rsidRDefault="00EE7FC1" w:rsidP="009D4E64">
                                    <w:pPr>
                                      <w:jc w:val="center"/>
                                      <w:rPr>
                                        <w:color w:val="000000" w:themeColor="text1"/>
                                      </w:rPr>
                                    </w:pPr>
                                    <w:r>
                                      <w:rPr>
                                        <w:color w:val="000000" w:themeColor="text1"/>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5" name="Oval 1065"/>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0C7F2" w14:textId="6A328EFD" w:rsidR="00EE7FC1" w:rsidRPr="00FE69B0" w:rsidRDefault="00EE7FC1" w:rsidP="009D4E64">
                                    <w:pPr>
                                      <w:jc w:val="center"/>
                                      <w:rPr>
                                        <w:color w:val="000000" w:themeColor="text1"/>
                                      </w:rPr>
                                    </w:pPr>
                                    <w:r>
                                      <w:rPr>
                                        <w:color w:val="000000" w:themeColor="text1"/>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6" name="Oval 1066"/>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B1D03" w14:textId="1A99124F" w:rsidR="00EE7FC1" w:rsidRPr="00FE69B0" w:rsidRDefault="00EE7FC1" w:rsidP="009D4E64">
                                    <w:pPr>
                                      <w:jc w:val="center"/>
                                      <w:rPr>
                                        <w:color w:val="000000" w:themeColor="text1"/>
                                      </w:rPr>
                                    </w:pPr>
                                    <w:r>
                                      <w:rPr>
                                        <w:color w:val="000000" w:themeColor="text1"/>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44B40C8" id="Group 1060" o:spid="_x0000_s164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">
                      <v:rect id="Rectangle 1061" o:spid="_x0000_s164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NMYA&#10;AADdAAAADwAAAGRycy9kb3ducmV2LnhtbESP3WqDQBCF7wN9h2UKuQnJGgsabFZpSwq9EfL3AIM7&#10;Uak7a92N2rfvFgq9m+GcOd+ZfTGbTow0uNaygu0mAkFcWd1yreB6eV/vQDiPrLGzTAq+yUGRPyz2&#10;mGk78YnGs69FCGGXoYLG+z6T0lUNGXQb2xMH7WYHgz6sQy31gFMIN52MoyiRBlsOhAZ7emuo+jzf&#10;TYAcbu0Um1eZxunxWNarr/Lpnii1fJxfnkF4mv2/+e/6Q4f6UbKF32/CC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NMYAAADdAAAADwAAAAAAAAAAAAAAAACYAgAAZHJz&#10;L2Rvd25yZXYueG1sUEsFBgAAAAAEAAQA9QAAAIsDAAAAAA==&#10;" fillcolor="#e7e6e6 [3214]" strokecolor="#bfbfbf [2412]" strokeweight="1pt">
                        <v:textbox>
                          <w:txbxContent>
                            <w:p w14:paraId="5B068FA0" w14:textId="77777777" w:rsidR="00EE7FC1" w:rsidRPr="00467CB3" w:rsidRDefault="00EE7FC1" w:rsidP="009D4E64">
                              <w:pPr>
                                <w:jc w:val="center"/>
                                <w:rPr>
                                  <w:color w:val="000000" w:themeColor="text1"/>
                                </w:rPr>
                              </w:pPr>
                              <w:r>
                                <w:rPr>
                                  <w:color w:val="000000" w:themeColor="text1"/>
                                </w:rPr>
                                <w:t>Save</w:t>
                              </w:r>
                            </w:p>
                          </w:txbxContent>
                        </v:textbox>
                      </v:rect>
                      <v:rect id="Rectangle 1062" o:spid="_x0000_s165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Q8QA&#10;AADdAAAADwAAAGRycy9kb3ducmV2LnhtbESP0YrCMBBF3xf8hzCCL4umVqhSjeKKgi+C6/oBQzO2&#10;xWbSbaKtf28EwbcZ7p177ixWnanEnRpXWlYwHkUgiDOrS84VnP92wxkI55E1VpZJwYMcrJa9rwWm&#10;2rb8S/eTz0UIYZeigsL7OpXSZQUZdCNbEwftYhuDPqxNLnWDbQg3lYyjKJEGSw6EAmvaFJRdTzcT&#10;INtL2cbmR07j6fF4yL//D5NbotSg363nIDx1/mN+X+91qB8lMby+C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kPEAAAA3QAAAA8AAAAAAAAAAAAAAAAAmAIAAGRycy9k&#10;b3ducmV2LnhtbFBLBQYAAAAABAAEAPUAAACJAwAAAAA=&#10;" fillcolor="#e7e6e6 [3214]" strokecolor="#bfbfbf [2412]" strokeweight="1pt">
                        <v:textbox>
                          <w:txbxContent>
                            <w:p w14:paraId="25C0E456" w14:textId="77777777" w:rsidR="00EE7FC1" w:rsidRPr="00467CB3" w:rsidRDefault="00EE7FC1" w:rsidP="009D4E64">
                              <w:pPr>
                                <w:jc w:val="center"/>
                                <w:rPr>
                                  <w:color w:val="000000" w:themeColor="text1"/>
                                </w:rPr>
                              </w:pPr>
                              <w:r>
                                <w:rPr>
                                  <w:color w:val="000000" w:themeColor="text1"/>
                                </w:rPr>
                                <w:t>Cancel</w:t>
                              </w:r>
                            </w:p>
                          </w:txbxContent>
                        </v:textbox>
                      </v:rect>
                      <v:rect id="Rectangle 1063" o:spid="_x0000_s165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b2MUA&#10;AADdAAAADwAAAGRycy9kb3ducmV2LnhtbESP3YrCMBCF74V9hzAL3oimVmila5RVFLwR/HuAoRnb&#10;ss2k20Rb394IC3s3wzlzvjOLVW9q8aDWVZYVTCcRCOLc6ooLBdfLbjwH4TyyxtoyKXiSg9XyY7DA&#10;TNuOT/Q4+0KEEHYZKii9bzIpXV6SQTexDXHQbrY16MPaFlK32IVwU8s4ihJpsOJAKLGhTUn5z/lu&#10;AmR7q7rYrGUap8fjoRj9Hmb3RKnhZ//9BcJT7//Nf9d7HepHyQze34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vYxQAAAN0AAAAPAAAAAAAAAAAAAAAAAJgCAABkcnMv&#10;ZG93bnJldi54bWxQSwUGAAAAAAQABAD1AAAAigMAAAAA&#10;" fillcolor="#e7e6e6 [3214]" strokecolor="#bfbfbf [2412]" strokeweight="1pt">
                        <v:textbox>
                          <w:txbxContent>
                            <w:p w14:paraId="740490B4" w14:textId="77777777" w:rsidR="00EE7FC1" w:rsidRPr="00467CB3" w:rsidRDefault="00EE7FC1" w:rsidP="009D4E64">
                              <w:pPr>
                                <w:jc w:val="center"/>
                                <w:rPr>
                                  <w:color w:val="000000" w:themeColor="text1"/>
                                </w:rPr>
                              </w:pPr>
                              <w:r>
                                <w:rPr>
                                  <w:color w:val="000000" w:themeColor="text1"/>
                                </w:rPr>
                                <w:t>Delete</w:t>
                              </w:r>
                            </w:p>
                          </w:txbxContent>
                        </v:textbox>
                      </v:rect>
                      <v:oval id="Oval 1064" o:spid="_x0000_s165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EpMQA&#10;AADdAAAADwAAAGRycy9kb3ducmV2LnhtbERPTWvCQBC9F/wPywheim6sNUh0FQmKvRRaFbwO2TEb&#10;zM6G7NbE/vpuodDbPN7nrDa9rcWdWl85VjCdJCCIC6crLhWcT/vxAoQPyBprx6TgQR4268HTCjPt&#10;Ov6k+zGUIoawz1CBCaHJpPSFIYt+4hriyF1dazFE2JZSt9jFcFvLlyRJpcWKY4PBhnJDxe34ZRU8&#10;31KeX3Yh353M+/chn37MZnmn1GjYb5cgAvXhX/znftNxfpK+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hKTEAAAA3QAAAA8AAAAAAAAAAAAAAAAAmAIAAGRycy9k&#10;b3ducmV2LnhtbFBLBQYAAAAABAAEAPUAAACJAwAAAAA=&#10;" fillcolor="yellow" strokecolor="black [3213]" strokeweight=".5pt">
                        <v:stroke joinstyle="miter"/>
                        <v:textbox inset="0,0,0,0">
                          <w:txbxContent>
                            <w:p w14:paraId="6E3044F2" w14:textId="2FF39FCE" w:rsidR="00EE7FC1" w:rsidRPr="00FE69B0" w:rsidRDefault="00EE7FC1" w:rsidP="009D4E64">
                              <w:pPr>
                                <w:jc w:val="center"/>
                                <w:rPr>
                                  <w:color w:val="000000" w:themeColor="text1"/>
                                </w:rPr>
                              </w:pPr>
                              <w:r>
                                <w:rPr>
                                  <w:color w:val="000000" w:themeColor="text1"/>
                                </w:rPr>
                                <w:t>23</w:t>
                              </w:r>
                            </w:p>
                          </w:txbxContent>
                        </v:textbox>
                      </v:oval>
                      <v:oval id="Oval 1065" o:spid="_x0000_s165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hP8QA&#10;AADdAAAADwAAAGRycy9kb3ducmV2LnhtbERPTWvCQBC9C/6HZYReRDdWDCW6SgmWehFaLXgdsmM2&#10;mJ0N2a2J/npXKPQ2j/c5q01va3Gl1leOFcymCQjiwumKSwU/x4/JGwgfkDXWjknBjTxs1sPBCjPt&#10;Ov6m6yGUIoawz1CBCaHJpPSFIYt+6hriyJ1dazFE2JZSt9jFcFvL1yRJpcWKY4PBhnJDxeXwaxWM&#10;LykvTtuQb49mf//MZ1/zed4p9TLq35cgAvXhX/zn3uk4P0kX8Pw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T/EAAAA3QAAAA8AAAAAAAAAAAAAAAAAmAIAAGRycy9k&#10;b3ducmV2LnhtbFBLBQYAAAAABAAEAPUAAACJAwAAAAA=&#10;" fillcolor="yellow" strokecolor="black [3213]" strokeweight=".5pt">
                        <v:stroke joinstyle="miter"/>
                        <v:textbox inset="0,0,0,0">
                          <w:txbxContent>
                            <w:p w14:paraId="2B70C7F2" w14:textId="6A328EFD" w:rsidR="00EE7FC1" w:rsidRPr="00FE69B0" w:rsidRDefault="00EE7FC1" w:rsidP="009D4E64">
                              <w:pPr>
                                <w:jc w:val="center"/>
                                <w:rPr>
                                  <w:color w:val="000000" w:themeColor="text1"/>
                                </w:rPr>
                              </w:pPr>
                              <w:r>
                                <w:rPr>
                                  <w:color w:val="000000" w:themeColor="text1"/>
                                </w:rPr>
                                <w:t>22</w:t>
                              </w:r>
                            </w:p>
                          </w:txbxContent>
                        </v:textbox>
                      </v:oval>
                      <v:oval id="Oval 1066" o:spid="_x0000_s165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SMQA&#10;AADdAAAADwAAAGRycy9kb3ducmV2LnhtbERPS2vCQBC+F/wPywheim5UGiS6igSLvRTqA7wO2TEb&#10;zM6G7NbE/vpuoeBtPr7nrDa9rcWdWl85VjCdJCCIC6crLhWcT+/jBQgfkDXWjknBgzxs1oOXFWba&#10;dXyg+zGUIoawz1CBCaHJpPSFIYt+4hriyF1dazFE2JZSt9jFcFvLWZKk0mLFscFgQ7mh4nb8tgpe&#10;bym/XXYh353M588+n37N53mn1GjYb5cgAvXhKf53f+g4P0l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0jEAAAA3QAAAA8AAAAAAAAAAAAAAAAAmAIAAGRycy9k&#10;b3ducmV2LnhtbFBLBQYAAAAABAAEAPUAAACJAwAAAAA=&#10;" fillcolor="yellow" strokecolor="black [3213]" strokeweight=".5pt">
                        <v:stroke joinstyle="miter"/>
                        <v:textbox inset="0,0,0,0">
                          <w:txbxContent>
                            <w:p w14:paraId="18FB1D03" w14:textId="1A99124F" w:rsidR="00EE7FC1" w:rsidRPr="00FE69B0" w:rsidRDefault="00EE7FC1" w:rsidP="009D4E64">
                              <w:pPr>
                                <w:jc w:val="center"/>
                                <w:rPr>
                                  <w:color w:val="000000" w:themeColor="text1"/>
                                </w:rPr>
                              </w:pPr>
                              <w:r>
                                <w:rPr>
                                  <w:color w:val="000000" w:themeColor="text1"/>
                                </w:rPr>
                                <w:t>24</w:t>
                              </w:r>
                            </w:p>
                          </w:txbxContent>
                        </v:textbox>
                      </v:oval>
                      <w10:anchorlock/>
                    </v:group>
                  </w:pict>
                </mc:Fallback>
              </mc:AlternateContent>
            </w:r>
          </w:p>
        </w:tc>
        <w:tc>
          <w:tcPr>
            <w:tcW w:w="250" w:type="dxa"/>
            <w:tcBorders>
              <w:top w:val="nil"/>
              <w:bottom w:val="nil"/>
            </w:tcBorders>
            <w:tcMar>
              <w:left w:w="0" w:type="dxa"/>
              <w:right w:w="0" w:type="dxa"/>
            </w:tcMar>
          </w:tcPr>
          <w:p w14:paraId="614E0F3F" w14:textId="77777777" w:rsidR="00482CE3" w:rsidRPr="00503AD1" w:rsidRDefault="00482CE3" w:rsidP="00503AD1">
            <w:pPr>
              <w:rPr>
                <w:sz w:val="8"/>
                <w:szCs w:val="8"/>
              </w:rPr>
            </w:pPr>
          </w:p>
        </w:tc>
        <w:tc>
          <w:tcPr>
            <w:tcW w:w="4239" w:type="dxa"/>
            <w:vMerge/>
          </w:tcPr>
          <w:p w14:paraId="0AABCD8A" w14:textId="77777777" w:rsidR="00482CE3" w:rsidRDefault="00482CE3" w:rsidP="0090109B"/>
        </w:tc>
      </w:tr>
      <w:tr w:rsidR="00811E50" w14:paraId="59568825" w14:textId="77777777" w:rsidTr="00CE525F">
        <w:trPr>
          <w:trHeight w:val="368"/>
        </w:trPr>
        <w:tc>
          <w:tcPr>
            <w:tcW w:w="10489" w:type="dxa"/>
            <w:gridSpan w:val="5"/>
            <w:vMerge w:val="restart"/>
            <w:shd w:val="clear" w:color="auto" w:fill="324D57"/>
            <w:vAlign w:val="center"/>
          </w:tcPr>
          <w:p w14:paraId="13E981F4" w14:textId="2B6CC37F" w:rsidR="00811E50" w:rsidRPr="00503AD1" w:rsidRDefault="009D4E64" w:rsidP="002E57E2">
            <w:pPr>
              <w:keepNext/>
              <w:pageBreakBefore/>
              <w:spacing w:before="120" w:after="80"/>
              <w:rPr>
                <w:rFonts w:ascii="Arial Narrow" w:hAnsi="Arial Narrow"/>
                <w:b/>
                <w:color w:val="FFFFFF" w:themeColor="background1"/>
                <w:sz w:val="36"/>
                <w:szCs w:val="36"/>
              </w:rPr>
            </w:pPr>
            <w:r w:rsidRPr="00B07045">
              <w:rPr>
                <w:noProof/>
              </w:rPr>
              <w:lastRenderedPageBreak/>
              <mc:AlternateContent>
                <mc:Choice Requires="wps">
                  <w:drawing>
                    <wp:anchor distT="0" distB="0" distL="114300" distR="114300" simplePos="0" relativeHeight="252442624" behindDoc="0" locked="0" layoutInCell="1" allowOverlap="1" wp14:anchorId="3768A278" wp14:editId="7C1D5F2B">
                      <wp:simplePos x="0" y="0"/>
                      <wp:positionH relativeFrom="column">
                        <wp:posOffset>264160</wp:posOffset>
                      </wp:positionH>
                      <wp:positionV relativeFrom="page">
                        <wp:posOffset>-1750060</wp:posOffset>
                      </wp:positionV>
                      <wp:extent cx="197485" cy="197485"/>
                      <wp:effectExtent l="0" t="0" r="12065" b="12065"/>
                      <wp:wrapNone/>
                      <wp:docPr id="1059" name="Oval 10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3C44" w14:textId="77777777" w:rsidR="00EE7FC1" w:rsidRPr="00FE69B0" w:rsidRDefault="00EE7FC1" w:rsidP="009D4E64">
                                  <w:pPr>
                                    <w:jc w:val="center"/>
                                    <w:rPr>
                                      <w:color w:val="000000" w:themeColor="text1"/>
                                    </w:rPr>
                                  </w:pPr>
                                  <w:r>
                                    <w:rPr>
                                      <w:color w:val="000000" w:themeColor="text1"/>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8A278" id="Oval 1059" o:spid="_x0000_s1655" style="position:absolute;margin-left:20.8pt;margin-top:-137.8pt;width:15.55pt;height:15.5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" fillcolor="yellow" strokecolor="black [3213]" strokeweight=".5pt">
                      <v:stroke joinstyle="miter"/>
                      <v:textbox inset="0,0,0,0">
                        <w:txbxContent>
                          <w:p w14:paraId="3CB53C44" w14:textId="77777777" w:rsidR="00EE7FC1" w:rsidRPr="00FE69B0" w:rsidRDefault="00EE7FC1" w:rsidP="009D4E64">
                            <w:pPr>
                              <w:jc w:val="center"/>
                              <w:rPr>
                                <w:color w:val="000000" w:themeColor="text1"/>
                              </w:rPr>
                            </w:pPr>
                            <w:r>
                              <w:rPr>
                                <w:color w:val="000000" w:themeColor="text1"/>
                              </w:rPr>
                              <w:t>21</w:t>
                            </w:r>
                          </w:p>
                        </w:txbxContent>
                      </v:textbox>
                      <w10:wrap anchory="page"/>
                    </v:oval>
                  </w:pict>
                </mc:Fallback>
              </mc:AlternateContent>
            </w:r>
            <w:r w:rsidR="00811E50" w:rsidRPr="00503AD1">
              <w:rPr>
                <w:rFonts w:ascii="Arial Narrow" w:hAnsi="Arial Narrow"/>
                <w:b/>
                <w:color w:val="FFFFFF" w:themeColor="background1"/>
                <w:sz w:val="36"/>
                <w:szCs w:val="36"/>
              </w:rPr>
              <w:t>MRT</w:t>
            </w:r>
          </w:p>
          <w:p w14:paraId="002B3BF2" w14:textId="77777777" w:rsidR="00811E50" w:rsidRPr="00503AD1" w:rsidRDefault="00811E50"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5A75F46" w14:textId="77777777" w:rsidR="00811E50" w:rsidRPr="00503AD1" w:rsidRDefault="00811E50" w:rsidP="002E57E2">
            <w:pPr>
              <w:keepNext/>
              <w:rPr>
                <w:sz w:val="8"/>
                <w:szCs w:val="8"/>
              </w:rPr>
            </w:pPr>
          </w:p>
        </w:tc>
        <w:tc>
          <w:tcPr>
            <w:tcW w:w="4239" w:type="dxa"/>
            <w:shd w:val="clear" w:color="auto" w:fill="324D57"/>
            <w:vAlign w:val="center"/>
          </w:tcPr>
          <w:p w14:paraId="50FEC849" w14:textId="77777777" w:rsidR="00811E50" w:rsidRPr="00503AD1" w:rsidRDefault="00811E50"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85</w:t>
            </w:r>
            <w:r w:rsidRPr="00503AD1">
              <w:rPr>
                <w:rFonts w:cs="Arial"/>
                <w:b/>
                <w:noProof/>
                <w:color w:val="FFFFFF" w:themeColor="background1"/>
                <w:sz w:val="20"/>
                <w:szCs w:val="20"/>
              </w:rPr>
              <w:fldChar w:fldCharType="end"/>
            </w:r>
          </w:p>
        </w:tc>
      </w:tr>
      <w:tr w:rsidR="00811E50" w14:paraId="60B41711" w14:textId="77777777" w:rsidTr="00CE525F">
        <w:trPr>
          <w:trHeight w:val="503"/>
        </w:trPr>
        <w:tc>
          <w:tcPr>
            <w:tcW w:w="10489" w:type="dxa"/>
            <w:gridSpan w:val="5"/>
            <w:vMerge/>
            <w:tcBorders>
              <w:bottom w:val="single" w:sz="4" w:space="0" w:color="auto"/>
            </w:tcBorders>
            <w:shd w:val="clear" w:color="auto" w:fill="324D57"/>
            <w:vAlign w:val="center"/>
          </w:tcPr>
          <w:p w14:paraId="67B1C782" w14:textId="77777777" w:rsidR="00811E50" w:rsidRDefault="00811E50" w:rsidP="002E57E2">
            <w:pPr>
              <w:keepNext/>
              <w:jc w:val="center"/>
            </w:pPr>
          </w:p>
        </w:tc>
        <w:tc>
          <w:tcPr>
            <w:tcW w:w="250" w:type="dxa"/>
            <w:tcBorders>
              <w:top w:val="nil"/>
              <w:bottom w:val="nil"/>
            </w:tcBorders>
            <w:tcMar>
              <w:left w:w="0" w:type="dxa"/>
              <w:right w:w="0" w:type="dxa"/>
            </w:tcMar>
          </w:tcPr>
          <w:p w14:paraId="2A3FBECA" w14:textId="77777777" w:rsidR="00811E50" w:rsidRPr="00503AD1" w:rsidRDefault="00811E50" w:rsidP="002E57E2">
            <w:pPr>
              <w:keepNext/>
              <w:rPr>
                <w:sz w:val="8"/>
                <w:szCs w:val="8"/>
              </w:rPr>
            </w:pPr>
          </w:p>
        </w:tc>
        <w:tc>
          <w:tcPr>
            <w:tcW w:w="4239" w:type="dxa"/>
            <w:tcMar>
              <w:left w:w="58" w:type="dxa"/>
              <w:right w:w="58" w:type="dxa"/>
            </w:tcMar>
          </w:tcPr>
          <w:p w14:paraId="6A8708D2" w14:textId="4CFE3FDF" w:rsidR="00811E50" w:rsidRPr="00503AD1" w:rsidRDefault="00811E50" w:rsidP="002E57E2">
            <w:pPr>
              <w:keepNext/>
              <w:spacing w:before="60"/>
              <w:rPr>
                <w:rFonts w:cs="Arial"/>
                <w:szCs w:val="18"/>
              </w:rPr>
            </w:pPr>
            <w:r w:rsidRPr="00503AD1">
              <w:rPr>
                <w:rFonts w:cs="Arial"/>
                <w:szCs w:val="18"/>
              </w:rPr>
              <w:t xml:space="preserve">Page ID: </w:t>
            </w:r>
            <w:r w:rsidR="001114C7">
              <w:rPr>
                <w:rFonts w:cs="Arial"/>
                <w:szCs w:val="18"/>
              </w:rPr>
              <w:t>3.4.2</w:t>
            </w:r>
          </w:p>
          <w:p w14:paraId="596A5E64" w14:textId="31AB4611" w:rsidR="00811E50" w:rsidRDefault="00811E50" w:rsidP="002E57E2">
            <w:pPr>
              <w:keepNext/>
              <w:spacing w:before="60"/>
            </w:pPr>
            <w:r w:rsidRPr="00503AD1">
              <w:rPr>
                <w:rFonts w:cs="Arial"/>
                <w:szCs w:val="18"/>
              </w:rPr>
              <w:t xml:space="preserve">Page Title: </w:t>
            </w:r>
            <w:r w:rsidR="00AB57C1" w:rsidRPr="00AB57C1">
              <w:rPr>
                <w:rFonts w:cs="Arial"/>
                <w:szCs w:val="18"/>
              </w:rPr>
              <w:t>Substitute Data Source Request Subrecipient Detail</w:t>
            </w:r>
          </w:p>
        </w:tc>
      </w:tr>
      <w:tr w:rsidR="00811E50" w14:paraId="14804EC8" w14:textId="77777777" w:rsidTr="00CE525F">
        <w:tc>
          <w:tcPr>
            <w:tcW w:w="985" w:type="dxa"/>
            <w:tcBorders>
              <w:bottom w:val="single" w:sz="4" w:space="0" w:color="auto"/>
              <w:right w:val="nil"/>
            </w:tcBorders>
            <w:shd w:val="clear" w:color="auto" w:fill="F2F2F2" w:themeFill="background1" w:themeFillShade="F2"/>
            <w:vAlign w:val="center"/>
          </w:tcPr>
          <w:p w14:paraId="77E5C0DD" w14:textId="77777777" w:rsidR="00811E50" w:rsidRPr="00503AD1" w:rsidRDefault="00811E50"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4424C862" w14:textId="77777777" w:rsidR="00811E50" w:rsidRPr="00503AD1" w:rsidRDefault="00811E50"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228393B" w14:textId="77777777" w:rsidR="00811E50" w:rsidRPr="00503AD1" w:rsidRDefault="00811E50"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C288045" w14:textId="77777777" w:rsidR="00811E50" w:rsidRPr="00503AD1" w:rsidRDefault="00811E50"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68CDD039" w14:textId="77777777" w:rsidR="00811E50" w:rsidRPr="00503AD1" w:rsidRDefault="00811E50"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ABA0FF8" w14:textId="77777777" w:rsidR="00811E50" w:rsidRPr="00503AD1" w:rsidRDefault="00811E50"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0F038134" w14:textId="77777777" w:rsidR="00811E50" w:rsidRPr="00503AD1" w:rsidRDefault="00811E50" w:rsidP="002E57E2">
            <w:pPr>
              <w:keepNext/>
              <w:spacing w:before="40" w:after="40"/>
              <w:rPr>
                <w:b/>
              </w:rPr>
            </w:pPr>
            <w:r w:rsidRPr="00503AD1">
              <w:rPr>
                <w:b/>
              </w:rPr>
              <w:t>Page Details</w:t>
            </w:r>
          </w:p>
        </w:tc>
      </w:tr>
      <w:tr w:rsidR="00811E50" w14:paraId="13146274" w14:textId="77777777" w:rsidTr="00CE525F">
        <w:tc>
          <w:tcPr>
            <w:tcW w:w="10489" w:type="dxa"/>
            <w:gridSpan w:val="5"/>
            <w:tcBorders>
              <w:bottom w:val="nil"/>
            </w:tcBorders>
          </w:tcPr>
          <w:p w14:paraId="195B0C8D" w14:textId="655A8F6C" w:rsidR="00811E50" w:rsidRPr="00503AD1" w:rsidRDefault="00811E50" w:rsidP="002E57E2">
            <w:pPr>
              <w:pStyle w:val="Webaddress"/>
              <w:keepNext/>
              <w:rPr>
                <w:u w:val="none"/>
              </w:rPr>
            </w:pPr>
            <w:r w:rsidRPr="00811E50">
              <w:t xml:space="preserve">Outcome Data  &gt;  Substitute Data Source Request Submission  &gt;  </w:t>
            </w:r>
            <w:r w:rsidR="00AB57C1" w:rsidRPr="00AB57C1">
              <w:t>Substitute Data Source Request Subrecipient Detail</w:t>
            </w:r>
          </w:p>
        </w:tc>
        <w:tc>
          <w:tcPr>
            <w:tcW w:w="250" w:type="dxa"/>
            <w:tcBorders>
              <w:top w:val="nil"/>
              <w:bottom w:val="nil"/>
            </w:tcBorders>
            <w:tcMar>
              <w:left w:w="0" w:type="dxa"/>
              <w:right w:w="0" w:type="dxa"/>
            </w:tcMar>
          </w:tcPr>
          <w:p w14:paraId="54FD320C" w14:textId="77777777" w:rsidR="00811E50" w:rsidRPr="00503AD1" w:rsidRDefault="00811E50" w:rsidP="002E57E2">
            <w:pPr>
              <w:keepNext/>
              <w:rPr>
                <w:sz w:val="8"/>
                <w:szCs w:val="8"/>
              </w:rPr>
            </w:pPr>
          </w:p>
        </w:tc>
        <w:tc>
          <w:tcPr>
            <w:tcW w:w="4239" w:type="dxa"/>
            <w:vMerge w:val="restart"/>
            <w:tcMar>
              <w:left w:w="58" w:type="dxa"/>
              <w:right w:w="58" w:type="dxa"/>
            </w:tcMar>
          </w:tcPr>
          <w:p w14:paraId="1DE6E5C0" w14:textId="63829C3C" w:rsidR="00A4189C" w:rsidRDefault="000039EF" w:rsidP="00066CCD">
            <w:pPr>
              <w:pStyle w:val="ListParagraph"/>
              <w:spacing w:before="120"/>
            </w:pPr>
            <w:r>
              <w:t>1.</w:t>
            </w:r>
            <w:r>
              <w:tab/>
              <w:t>The</w:t>
            </w:r>
            <w:r>
              <w:rPr>
                <w:spacing w:val="-2"/>
              </w:rPr>
              <w:t xml:space="preserve"> </w:t>
            </w:r>
            <w:r>
              <w:t>“Does the data approximate the community …”</w:t>
            </w:r>
            <w:r>
              <w:rPr>
                <w:spacing w:val="-2"/>
              </w:rPr>
              <w:t xml:space="preserve"> field will</w:t>
            </w:r>
            <w:r>
              <w:rPr>
                <w:spacing w:val="1"/>
              </w:rPr>
              <w:t xml:space="preserve"> </w:t>
            </w:r>
            <w:r>
              <w:t>contain</w:t>
            </w:r>
            <w:r>
              <w:rPr>
                <w:spacing w:val="-2"/>
              </w:rPr>
              <w:t xml:space="preserve"> </w:t>
            </w:r>
            <w:r>
              <w:t>the</w:t>
            </w:r>
            <w:r>
              <w:rPr>
                <w:spacing w:val="-2"/>
              </w:rPr>
              <w:t xml:space="preserve"> two</w:t>
            </w:r>
            <w:r>
              <w:t xml:space="preserve"> values Yes</w:t>
            </w:r>
            <w:r>
              <w:rPr>
                <w:spacing w:val="1"/>
              </w:rPr>
              <w:t xml:space="preserve"> </w:t>
            </w:r>
            <w:r>
              <w:t>and</w:t>
            </w:r>
            <w:r>
              <w:rPr>
                <w:spacing w:val="1"/>
              </w:rPr>
              <w:t xml:space="preserve"> </w:t>
            </w:r>
            <w:r>
              <w:t>No. “No” is the default.</w:t>
            </w:r>
          </w:p>
          <w:p w14:paraId="67406E4D" w14:textId="711146EC" w:rsidR="00811E50" w:rsidRDefault="00A4189C" w:rsidP="00B75536">
            <w:pPr>
              <w:pStyle w:val="ListParagraph"/>
              <w:spacing w:before="120"/>
            </w:pPr>
            <w:r>
              <w:t>2.</w:t>
            </w:r>
            <w:r>
              <w:tab/>
            </w:r>
            <w:r w:rsidRPr="00A4189C">
              <w:t>If ‘No’ is sele</w:t>
            </w:r>
            <w:r w:rsidR="00E103D8">
              <w:t>cted from ‘D</w:t>
            </w:r>
            <w:r w:rsidRPr="00A4189C">
              <w:t>oes the data</w:t>
            </w:r>
            <w:r>
              <w:t xml:space="preserve"> </w:t>
            </w:r>
            <w:r w:rsidRPr="00A4189C">
              <w:t>approximate… where interventions are d</w:t>
            </w:r>
            <w:r w:rsidR="00066CCD">
              <w:t>elivered?’, then the question ‘I</w:t>
            </w:r>
            <w:r w:rsidRPr="00A4189C">
              <w:t>f no, indicate how it differs’ and the free text field should appear.</w:t>
            </w:r>
          </w:p>
          <w:p w14:paraId="48D2BCC2" w14:textId="3D4ED5A6" w:rsidR="000039EF" w:rsidRDefault="00A4189C" w:rsidP="00B75536">
            <w:pPr>
              <w:pStyle w:val="ListParagraph"/>
              <w:spacing w:before="120"/>
            </w:pPr>
            <w:r>
              <w:t>3.</w:t>
            </w:r>
            <w:r>
              <w:tab/>
            </w:r>
            <w:r w:rsidR="000039EF">
              <w:t>The</w:t>
            </w:r>
            <w:r w:rsidR="000039EF">
              <w:rPr>
                <w:spacing w:val="-2"/>
              </w:rPr>
              <w:t xml:space="preserve"> “</w:t>
            </w:r>
            <w:r w:rsidR="000039EF">
              <w:t>Is there a data point collected at least 6 months …”</w:t>
            </w:r>
            <w:r w:rsidR="000039EF">
              <w:rPr>
                <w:spacing w:val="-2"/>
              </w:rPr>
              <w:t xml:space="preserve"> field will</w:t>
            </w:r>
            <w:r w:rsidR="000039EF">
              <w:rPr>
                <w:spacing w:val="1"/>
              </w:rPr>
              <w:t xml:space="preserve"> </w:t>
            </w:r>
            <w:r w:rsidR="000039EF">
              <w:t>contain</w:t>
            </w:r>
            <w:r w:rsidR="000039EF">
              <w:rPr>
                <w:spacing w:val="-2"/>
              </w:rPr>
              <w:t xml:space="preserve"> </w:t>
            </w:r>
            <w:r w:rsidR="000039EF">
              <w:t>the</w:t>
            </w:r>
            <w:r w:rsidR="000039EF">
              <w:rPr>
                <w:spacing w:val="-2"/>
              </w:rPr>
              <w:t xml:space="preserve"> two</w:t>
            </w:r>
            <w:r w:rsidR="000039EF">
              <w:t xml:space="preserve"> values Yes</w:t>
            </w:r>
            <w:r w:rsidR="000039EF">
              <w:rPr>
                <w:spacing w:val="1"/>
              </w:rPr>
              <w:t xml:space="preserve"> </w:t>
            </w:r>
            <w:r w:rsidR="000039EF">
              <w:t>and</w:t>
            </w:r>
            <w:r w:rsidR="000039EF">
              <w:rPr>
                <w:spacing w:val="1"/>
              </w:rPr>
              <w:t xml:space="preserve"> </w:t>
            </w:r>
            <w:r w:rsidR="000039EF">
              <w:t>No. “No” is the default.</w:t>
            </w:r>
          </w:p>
          <w:p w14:paraId="1075D260" w14:textId="6261464C" w:rsidR="00A4189C" w:rsidRDefault="00A4189C" w:rsidP="002E57E2">
            <w:pPr>
              <w:pStyle w:val="ListParagraph"/>
              <w:keepNext/>
              <w:spacing w:before="120"/>
            </w:pPr>
          </w:p>
        </w:tc>
      </w:tr>
      <w:tr w:rsidR="00811E50" w14:paraId="4892BC82" w14:textId="77777777" w:rsidTr="00CE525F">
        <w:trPr>
          <w:trHeight w:val="9611"/>
        </w:trPr>
        <w:tc>
          <w:tcPr>
            <w:tcW w:w="10489" w:type="dxa"/>
            <w:gridSpan w:val="5"/>
            <w:tcBorders>
              <w:top w:val="nil"/>
            </w:tcBorders>
          </w:tcPr>
          <w:p w14:paraId="48EDBE74" w14:textId="0240DB59" w:rsidR="00F952DD" w:rsidRDefault="00080CF6" w:rsidP="00080CF6">
            <w:pPr>
              <w:pStyle w:val="Heading1"/>
              <w:outlineLvl w:val="0"/>
            </w:pPr>
            <w:r w:rsidRPr="00AB57C1">
              <w:t xml:space="preserve">Substitute Data Source Request </w:t>
            </w:r>
            <w:r>
              <w:t>R</w:t>
            </w:r>
            <w:r w:rsidRPr="00AB57C1">
              <w:t>ecipient Detail</w:t>
            </w:r>
          </w:p>
          <w:p w14:paraId="59FD4A5F" w14:textId="627A886B" w:rsidR="00080CF6" w:rsidRDefault="00080CF6" w:rsidP="00080CF6">
            <w:pPr>
              <w:pStyle w:val="Heading2"/>
              <w:spacing w:after="120"/>
              <w:outlineLvl w:val="1"/>
              <w:rPr>
                <w:shd w:val="clear" w:color="auto" w:fill="FFFFFF"/>
              </w:rPr>
            </w:pPr>
            <w:r>
              <w:rPr>
                <w:shd w:val="clear" w:color="auto" w:fill="FFFFFF"/>
              </w:rPr>
              <w:t>General Data Source Information</w:t>
            </w:r>
          </w:p>
          <w:p w14:paraId="651B1113" w14:textId="77777777" w:rsidR="00080CF6" w:rsidRPr="00F00DCA" w:rsidRDefault="00080CF6" w:rsidP="00080CF6">
            <w:pPr>
              <w:ind w:left="690"/>
              <w:rPr>
                <w:rFonts w:ascii="Times New Roman" w:eastAsia="Times New Roman" w:hAnsi="Times New Roman" w:cs="Times New Roman"/>
                <w:sz w:val="24"/>
                <w:szCs w:val="24"/>
              </w:rPr>
            </w:pPr>
            <w:r w:rsidRPr="00F00DCA">
              <w:rPr>
                <w:rFonts w:ascii="Verdana" w:eastAsia="Times New Roman" w:hAnsi="Verdana" w:cs="Times New Roman"/>
                <w:b/>
                <w:bCs/>
                <w:color w:val="A5ACB5"/>
                <w:sz w:val="17"/>
                <w:szCs w:val="17"/>
                <w:bdr w:val="none" w:sz="0" w:space="0" w:color="auto" w:frame="1"/>
                <w:shd w:val="clear" w:color="auto" w:fill="FFFFFF"/>
              </w:rPr>
              <w:t>OPTIONAL: Copy data from another record</w:t>
            </w:r>
          </w:p>
          <w:p w14:paraId="281F5D03" w14:textId="01FF3459" w:rsidR="00080CF6" w:rsidRDefault="00080CF6" w:rsidP="00080CF6">
            <w:pPr>
              <w:shd w:val="pct20" w:color="auto" w:fill="auto"/>
              <w:spacing w:before="120" w:after="120"/>
              <w:ind w:left="690"/>
              <w:rPr>
                <w:rFonts w:ascii="Verdana" w:eastAsia="Times New Roman" w:hAnsi="Verdana" w:cs="Times New Roman"/>
                <w:color w:val="3C3C3C"/>
                <w:sz w:val="17"/>
                <w:szCs w:val="17"/>
                <w:bdr w:val="none" w:sz="0" w:space="0" w:color="auto" w:frame="1"/>
              </w:rPr>
            </w:pPr>
            <w:r w:rsidRPr="00580DA5">
              <w:rPr>
                <w:rFonts w:asciiTheme="minorBidi" w:eastAsia="Times New Roman" w:hAnsiTheme="minorBidi"/>
                <w:color w:val="3C3C3C"/>
                <w:szCs w:val="18"/>
                <w:bdr w:val="none" w:sz="0" w:space="0" w:color="auto" w:frame="1"/>
              </w:rPr>
              <w:t>You can copy the data from an existing, submitted Substitute Datasource Request by selecting an existing SDS and clicking the Copy and Insert into this record button.</w:t>
            </w:r>
            <w:r w:rsidRPr="00D222FC">
              <w:rPr>
                <w:rFonts w:ascii="Verdana" w:eastAsia="Times New Roman" w:hAnsi="Verdana" w:cs="Times New Roman"/>
                <w:color w:val="3C3C3C"/>
                <w:sz w:val="17"/>
                <w:szCs w:val="17"/>
                <w:bdr w:val="none" w:sz="0" w:space="0" w:color="auto" w:frame="1"/>
              </w:rPr>
              <w:t xml:space="preserve"> </w:t>
            </w:r>
          </w:p>
          <w:p w14:paraId="5A6AFBB0" w14:textId="563FFDCD" w:rsidR="00080CF6" w:rsidRDefault="00080CF6" w:rsidP="00080CF6">
            <w:pPr>
              <w:shd w:val="pct20" w:color="auto" w:fill="auto"/>
              <w:spacing w:before="120" w:after="120"/>
              <w:ind w:left="690"/>
              <w:rPr>
                <w:rFonts w:ascii="Verdana" w:eastAsia="Times New Roman" w:hAnsi="Verdana" w:cs="Times New Roman"/>
                <w:color w:val="3C3C3C"/>
                <w:sz w:val="17"/>
                <w:szCs w:val="17"/>
                <w:bdr w:val="none" w:sz="0" w:space="0" w:color="auto" w:frame="1"/>
              </w:rPr>
            </w:pPr>
            <w:r>
              <w:rPr>
                <w:noProof/>
              </w:rPr>
              <w:drawing>
                <wp:inline distT="0" distB="0" distL="0" distR="0" wp14:anchorId="40B43773" wp14:editId="5CC01C01">
                  <wp:extent cx="6162675" cy="235585"/>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2675" cy="235585"/>
                          </a:xfrm>
                          <a:prstGeom prst="rect">
                            <a:avLst/>
                          </a:prstGeom>
                        </pic:spPr>
                      </pic:pic>
                    </a:graphicData>
                  </a:graphic>
                </wp:inline>
              </w:drawing>
            </w:r>
          </w:p>
          <w:p w14:paraId="55467D75" w14:textId="5EE65C7A" w:rsidR="00080CF6" w:rsidRDefault="00080CF6" w:rsidP="00080CF6">
            <w:pPr>
              <w:shd w:val="pct20" w:color="auto" w:fill="auto"/>
              <w:spacing w:before="120" w:after="120"/>
              <w:ind w:left="690"/>
            </w:pPr>
            <w:r>
              <w:rPr>
                <w:noProof/>
              </w:rPr>
              <w:drawing>
                <wp:inline distT="0" distB="0" distL="0" distR="0" wp14:anchorId="63B03E15" wp14:editId="52153491">
                  <wp:extent cx="120650" cy="146685"/>
                  <wp:effectExtent l="0" t="0" r="0" b="571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t xml:space="preserve"> Include Grantee/Subrecipient Information</w:t>
            </w:r>
          </w:p>
          <w:p w14:paraId="0C47C846" w14:textId="00E4AADA" w:rsidR="00080CF6" w:rsidRDefault="00080CF6" w:rsidP="00080CF6">
            <w:pPr>
              <w:shd w:val="pct20" w:color="auto" w:fill="auto"/>
              <w:spacing w:before="120" w:after="120"/>
              <w:ind w:left="690"/>
            </w:pPr>
            <w:r>
              <w:rPr>
                <w:noProof/>
              </w:rPr>
              <mc:AlternateContent>
                <mc:Choice Requires="wps">
                  <w:drawing>
                    <wp:inline distT="0" distB="0" distL="0" distR="0" wp14:anchorId="50FF3B69" wp14:editId="11847974">
                      <wp:extent cx="1866900" cy="228600"/>
                      <wp:effectExtent l="0" t="0" r="19050" b="19050"/>
                      <wp:docPr id="415" name="Rectangle 415"/>
                      <wp:cNvGraphicFramePr/>
                      <a:graphic xmlns:a="http://schemas.openxmlformats.org/drawingml/2006/main">
                        <a:graphicData uri="http://schemas.microsoft.com/office/word/2010/wordprocessingShape">
                          <wps:wsp>
                            <wps:cNvSpPr/>
                            <wps:spPr>
                              <a:xfrm>
                                <a:off x="0" y="0"/>
                                <a:ext cx="186690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A9294" w14:textId="77777777" w:rsidR="00EE7FC1" w:rsidRPr="00DD3455" w:rsidRDefault="00EE7FC1" w:rsidP="00080CF6">
                                  <w:pPr>
                                    <w:jc w:val="center"/>
                                    <w:rPr>
                                      <w:color w:val="000000" w:themeColor="text1"/>
                                      <w:szCs w:val="18"/>
                                    </w:rPr>
                                  </w:pPr>
                                  <w:r>
                                    <w:rPr>
                                      <w:color w:val="000000" w:themeColor="text1"/>
                                      <w:szCs w:val="18"/>
                                    </w:rPr>
                                    <w:t>Copy and Insert into this record</w:t>
                                  </w:r>
                                </w:p>
                                <w:p w14:paraId="76E627A1" w14:textId="77777777" w:rsidR="00EE7FC1" w:rsidRPr="000F6347" w:rsidRDefault="00EE7FC1" w:rsidP="00080CF6">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F3B69" id="Rectangle 415" o:spid="_x0000_s1656" style="width:14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" fillcolor="#e7e6e6 [3214]" strokecolor="#bfbfbf [2412]" strokeweight="1pt">
                      <v:textbox>
                        <w:txbxContent>
                          <w:p w14:paraId="7B4A9294" w14:textId="77777777" w:rsidR="00EE7FC1" w:rsidRPr="00DD3455" w:rsidRDefault="00EE7FC1" w:rsidP="00080CF6">
                            <w:pPr>
                              <w:jc w:val="center"/>
                              <w:rPr>
                                <w:color w:val="000000" w:themeColor="text1"/>
                                <w:szCs w:val="18"/>
                              </w:rPr>
                            </w:pPr>
                            <w:r>
                              <w:rPr>
                                <w:color w:val="000000" w:themeColor="text1"/>
                                <w:szCs w:val="18"/>
                              </w:rPr>
                              <w:t>Copy and Insert into this record</w:t>
                            </w:r>
                          </w:p>
                          <w:p w14:paraId="76E627A1" w14:textId="77777777" w:rsidR="00EE7FC1" w:rsidRPr="000F6347" w:rsidRDefault="00EE7FC1" w:rsidP="00080CF6">
                            <w:pPr>
                              <w:jc w:val="center"/>
                              <w:rPr>
                                <w:color w:val="000000" w:themeColor="text1"/>
                                <w:sz w:val="16"/>
                                <w:szCs w:val="16"/>
                              </w:rPr>
                            </w:pPr>
                          </w:p>
                        </w:txbxContent>
                      </v:textbox>
                      <w10:anchorlock/>
                    </v:rect>
                  </w:pict>
                </mc:Fallback>
              </mc:AlternateContent>
            </w:r>
          </w:p>
          <w:p w14:paraId="25F6FA26" w14:textId="4AF617C6" w:rsidR="00080CF6" w:rsidRDefault="00A4189C" w:rsidP="00080CF6">
            <w:pPr>
              <w:pStyle w:val="BodyTextBold"/>
            </w:pPr>
            <w:r w:rsidRPr="00B07045">
              <w:rPr>
                <w:noProof/>
              </w:rPr>
              <mc:AlternateContent>
                <mc:Choice Requires="wps">
                  <w:drawing>
                    <wp:anchor distT="0" distB="0" distL="114300" distR="114300" simplePos="0" relativeHeight="252229632" behindDoc="0" locked="0" layoutInCell="1" allowOverlap="1" wp14:anchorId="0181B024" wp14:editId="7F1A39E1">
                      <wp:simplePos x="0" y="0"/>
                      <wp:positionH relativeFrom="column">
                        <wp:posOffset>72390</wp:posOffset>
                      </wp:positionH>
                      <wp:positionV relativeFrom="page">
                        <wp:posOffset>2203450</wp:posOffset>
                      </wp:positionV>
                      <wp:extent cx="197485" cy="197485"/>
                      <wp:effectExtent l="0" t="0" r="12065" b="12065"/>
                      <wp:wrapNone/>
                      <wp:docPr id="1004" name="Oval 10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A3832"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1B024" id="Oval 1004" o:spid="_x0000_s1657" style="position:absolute;left:0;text-align:left;margin-left:5.7pt;margin-top:173.5pt;width:15.55pt;height:15.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" fillcolor="yellow" strokecolor="black [3213]" strokeweight=".5pt">
                      <v:stroke joinstyle="miter"/>
                      <v:textbox inset="0,0,0,0">
                        <w:txbxContent>
                          <w:p w14:paraId="5DEA3832"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080CF6">
              <w:t>Does the data approximate the community (e.g., county, city, town, school) where SPF PFS interventions are delivered?:</w:t>
            </w:r>
          </w:p>
          <w:p w14:paraId="6D400669" w14:textId="544A9592" w:rsidR="00080CF6" w:rsidRDefault="00080CF6" w:rsidP="00F952DD">
            <w:pPr>
              <w:pStyle w:val="BodyText2"/>
            </w:pPr>
            <w:r>
              <w:rPr>
                <w:noProof/>
              </w:rPr>
              <w:drawing>
                <wp:inline distT="0" distB="0" distL="0" distR="0" wp14:anchorId="41DC69D6" wp14:editId="0873B2DA">
                  <wp:extent cx="1143000" cy="2381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760ED232" w14:textId="55F1F60F" w:rsidR="00080CF6" w:rsidRDefault="00080CF6" w:rsidP="00080CF6">
            <w:pPr>
              <w:pStyle w:val="BodyText2"/>
              <w:spacing w:line="240" w:lineRule="auto"/>
              <w:ind w:left="605"/>
              <w:rPr>
                <w:rFonts w:ascii="Verdana" w:hAnsi="Verdana"/>
                <w:color w:val="9F9F9F"/>
                <w:sz w:val="15"/>
                <w:szCs w:val="15"/>
                <w:shd w:val="clear" w:color="auto" w:fill="FFFFFF"/>
              </w:rPr>
            </w:pPr>
            <w:r>
              <w:rPr>
                <w:rFonts w:ascii="Verdana" w:hAnsi="Verdana"/>
                <w:color w:val="9F9F9F"/>
                <w:sz w:val="15"/>
                <w:szCs w:val="15"/>
                <w:shd w:val="clear" w:color="auto" w:fill="FFFFFF"/>
              </w:rPr>
              <w:t>Please report whether the boundaries within which data collection occurred approximately match the PFS community target area. For example, if the PFS community is a town within a larger county and the data are county-level data, select "No".</w:t>
            </w:r>
          </w:p>
          <w:p w14:paraId="4C71C161" w14:textId="387678B0" w:rsidR="00080CF6" w:rsidRDefault="00A4189C" w:rsidP="00E103D8">
            <w:pPr>
              <w:pStyle w:val="BodyTextBold"/>
              <w:rPr>
                <w:shd w:val="clear" w:color="auto" w:fill="FFFFFF"/>
              </w:rPr>
            </w:pPr>
            <w:r w:rsidRPr="00B07045">
              <w:rPr>
                <w:noProof/>
              </w:rPr>
              <mc:AlternateContent>
                <mc:Choice Requires="wps">
                  <w:drawing>
                    <wp:anchor distT="0" distB="0" distL="114300" distR="114300" simplePos="0" relativeHeight="252231680" behindDoc="0" locked="0" layoutInCell="1" allowOverlap="1" wp14:anchorId="5B9BE499" wp14:editId="6A5B9741">
                      <wp:simplePos x="0" y="0"/>
                      <wp:positionH relativeFrom="column">
                        <wp:posOffset>72390</wp:posOffset>
                      </wp:positionH>
                      <wp:positionV relativeFrom="page">
                        <wp:posOffset>3136900</wp:posOffset>
                      </wp:positionV>
                      <wp:extent cx="197485" cy="197485"/>
                      <wp:effectExtent l="0" t="0" r="12065" b="12065"/>
                      <wp:wrapNone/>
                      <wp:docPr id="1005" name="Oval 10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1267B" w14:textId="1752501B" w:rsidR="00EE7FC1" w:rsidRPr="00FE69B0" w:rsidRDefault="00EE7FC1" w:rsidP="00A4189C">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BE499" id="Oval 1005" o:spid="_x0000_s1658" style="position:absolute;left:0;text-align:left;margin-left:5.7pt;margin-top:247pt;width:15.55pt;height:15.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" fillcolor="yellow" strokecolor="black [3213]" strokeweight=".5pt">
                      <v:stroke joinstyle="miter"/>
                      <v:textbox inset="0,0,0,0">
                        <w:txbxContent>
                          <w:p w14:paraId="7EC1267B" w14:textId="1752501B" w:rsidR="00EE7FC1" w:rsidRPr="00FE69B0" w:rsidRDefault="00EE7FC1" w:rsidP="00A4189C">
                            <w:pPr>
                              <w:jc w:val="center"/>
                              <w:rPr>
                                <w:color w:val="000000" w:themeColor="text1"/>
                              </w:rPr>
                            </w:pPr>
                            <w:r>
                              <w:rPr>
                                <w:color w:val="000000" w:themeColor="text1"/>
                              </w:rPr>
                              <w:t>2</w:t>
                            </w:r>
                          </w:p>
                        </w:txbxContent>
                      </v:textbox>
                      <w10:wrap anchory="page"/>
                    </v:oval>
                  </w:pict>
                </mc:Fallback>
              </mc:AlternateContent>
            </w:r>
            <w:r w:rsidR="00080CF6">
              <w:rPr>
                <w:shd w:val="clear" w:color="auto" w:fill="FFFFFF"/>
              </w:rPr>
              <w:t>If no, indicate how it differs:</w:t>
            </w:r>
            <w:r w:rsidR="00E103D8" w:rsidRPr="00E103D8">
              <w:rPr>
                <w:rStyle w:val="Emphasis"/>
                <w:rFonts w:ascii="Verdana" w:hAnsi="Verdana"/>
                <w:b w:val="0"/>
                <w:bCs/>
                <w:i w:val="0"/>
                <w:iCs w:val="0"/>
                <w:color w:val="000000" w:themeColor="text1"/>
                <w:sz w:val="17"/>
                <w:highlight w:val="yellow"/>
                <w:shd w:val="clear" w:color="auto" w:fill="FFFFFF"/>
              </w:rPr>
              <w:t xml:space="preserve"> (If “</w:t>
            </w:r>
            <w:r w:rsidR="00E103D8">
              <w:rPr>
                <w:rStyle w:val="Emphasis"/>
                <w:rFonts w:ascii="Verdana" w:hAnsi="Verdana"/>
                <w:b w:val="0"/>
                <w:bCs/>
                <w:i w:val="0"/>
                <w:iCs w:val="0"/>
                <w:color w:val="000000" w:themeColor="text1"/>
                <w:sz w:val="17"/>
                <w:highlight w:val="yellow"/>
                <w:shd w:val="clear" w:color="auto" w:fill="FFFFFF"/>
              </w:rPr>
              <w:t>No</w:t>
            </w:r>
            <w:r w:rsidR="00E103D8" w:rsidRPr="00E103D8">
              <w:rPr>
                <w:rStyle w:val="Emphasis"/>
                <w:rFonts w:ascii="Verdana" w:hAnsi="Verdana"/>
                <w:b w:val="0"/>
                <w:bCs/>
                <w:i w:val="0"/>
                <w:iCs w:val="0"/>
                <w:color w:val="000000" w:themeColor="text1"/>
                <w:sz w:val="17"/>
                <w:highlight w:val="yellow"/>
                <w:shd w:val="clear" w:color="auto" w:fill="FFFFFF"/>
              </w:rPr>
              <w:t>” is chosen)</w:t>
            </w:r>
          </w:p>
          <w:p w14:paraId="6FD79AB0" w14:textId="48E0F3F0" w:rsidR="00080CF6" w:rsidRDefault="00080CF6" w:rsidP="00080CF6">
            <w:pPr>
              <w:pStyle w:val="BodyText2"/>
            </w:pPr>
            <w:r>
              <w:rPr>
                <w:noProof/>
                <w:bdr w:val="none" w:sz="0" w:space="0" w:color="auto"/>
              </w:rPr>
              <mc:AlternateContent>
                <mc:Choice Requires="wps">
                  <w:drawing>
                    <wp:inline distT="0" distB="0" distL="0" distR="0" wp14:anchorId="03689D9E" wp14:editId="52404873">
                      <wp:extent cx="5010912" cy="1133475"/>
                      <wp:effectExtent l="0" t="0" r="18415" b="28575"/>
                      <wp:docPr id="765" name="Rectangle 765"/>
                      <wp:cNvGraphicFramePr/>
                      <a:graphic xmlns:a="http://schemas.openxmlformats.org/drawingml/2006/main">
                        <a:graphicData uri="http://schemas.microsoft.com/office/word/2010/wordprocessingShape">
                          <wps:wsp>
                            <wps:cNvSpPr/>
                            <wps:spPr>
                              <a:xfrm>
                                <a:off x="0" y="0"/>
                                <a:ext cx="5010912" cy="113347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8C5BD7" id="Rectangle 765" o:spid="_x0000_s1026" style="width:394.5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" fillcolor="white [3212]" strokecolor="#bfbfbf [2412]" strokeweight="1pt">
                      <w10:anchorlock/>
                    </v:rect>
                  </w:pict>
                </mc:Fallback>
              </mc:AlternateContent>
            </w:r>
          </w:p>
          <w:p w14:paraId="3D563B10" w14:textId="41656416" w:rsidR="00080CF6" w:rsidRDefault="00080CF6" w:rsidP="00080CF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14:paraId="69346872" w14:textId="5A8D2447" w:rsidR="00080CF6" w:rsidRDefault="00080CF6" w:rsidP="00080CF6">
            <w:pPr>
              <w:pStyle w:val="BodyTextBold"/>
              <w:rPr>
                <w:rStyle w:val="Emphasis"/>
                <w:rFonts w:ascii="Verdana" w:hAnsi="Verdana"/>
                <w:b w:val="0"/>
                <w:bCs/>
                <w:i w:val="0"/>
                <w:iCs w:val="0"/>
                <w:color w:val="008000"/>
                <w:sz w:val="17"/>
                <w:shd w:val="clear" w:color="auto" w:fill="FFFFFF"/>
              </w:rPr>
            </w:pPr>
            <w:r>
              <w:t>Most recent month and year for which data are available?:</w:t>
            </w:r>
            <w:r>
              <w:rPr>
                <w:rStyle w:val="Emphasis"/>
                <w:rFonts w:ascii="Verdana" w:hAnsi="Verdana"/>
                <w:b w:val="0"/>
                <w:bCs/>
                <w:i w:val="0"/>
                <w:iCs w:val="0"/>
                <w:color w:val="008000"/>
                <w:sz w:val="17"/>
                <w:shd w:val="clear" w:color="auto" w:fill="FFFFFF"/>
              </w:rPr>
              <w:t>*</w:t>
            </w:r>
          </w:p>
          <w:p w14:paraId="7D033B1F" w14:textId="77777777" w:rsidR="00080CF6" w:rsidRDefault="00080CF6" w:rsidP="00194A33">
            <w:pPr>
              <w:pStyle w:val="BodyText2"/>
              <w:tabs>
                <w:tab w:val="left" w:pos="3300"/>
              </w:tabs>
              <w:rPr>
                <w:noProof/>
                <w:bdr w:val="none" w:sz="0" w:space="0" w:color="auto"/>
              </w:rPr>
            </w:pPr>
            <w:r w:rsidRPr="00FD11F6">
              <w:rPr>
                <w:noProof/>
              </w:rPr>
              <w:drawing>
                <wp:inline distT="0" distB="0" distL="0" distR="0" wp14:anchorId="4D465D47" wp14:editId="2D96D45B">
                  <wp:extent cx="1389197" cy="189781"/>
                  <wp:effectExtent l="0" t="0" r="190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0466" cy="199517"/>
                          </a:xfrm>
                          <a:prstGeom prst="rect">
                            <a:avLst/>
                          </a:prstGeom>
                        </pic:spPr>
                      </pic:pic>
                    </a:graphicData>
                  </a:graphic>
                </wp:inline>
              </w:drawing>
            </w:r>
            <w:r w:rsidR="00194A33">
              <w:rPr>
                <w:noProof/>
                <w:bdr w:val="none" w:sz="0" w:space="0" w:color="auto"/>
              </w:rPr>
              <w:tab/>
            </w:r>
            <w:r>
              <w:rPr>
                <w:noProof/>
                <w:bdr w:val="none" w:sz="0" w:space="0" w:color="auto"/>
              </w:rPr>
              <mc:AlternateContent>
                <mc:Choice Requires="wps">
                  <w:drawing>
                    <wp:inline distT="0" distB="0" distL="0" distR="0" wp14:anchorId="60F890B2" wp14:editId="06CCE1E8">
                      <wp:extent cx="548640" cy="175565"/>
                      <wp:effectExtent l="0" t="0" r="22860" b="15240"/>
                      <wp:docPr id="776" name="Rectangle 776"/>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85B9DB" id="Rectangle 776"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DYyLpb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73E56D59" w14:textId="69BD76C2" w:rsidR="00194A33" w:rsidRDefault="00A4189C" w:rsidP="00194A33">
            <w:pPr>
              <w:pStyle w:val="BodyTextBold"/>
            </w:pPr>
            <w:r w:rsidRPr="00B07045">
              <w:rPr>
                <w:noProof/>
              </w:rPr>
              <mc:AlternateContent>
                <mc:Choice Requires="wps">
                  <w:drawing>
                    <wp:anchor distT="0" distB="0" distL="114300" distR="114300" simplePos="0" relativeHeight="252233728" behindDoc="0" locked="0" layoutInCell="1" allowOverlap="1" wp14:anchorId="7522B140" wp14:editId="2B8D5AC4">
                      <wp:simplePos x="0" y="0"/>
                      <wp:positionH relativeFrom="column">
                        <wp:posOffset>112395</wp:posOffset>
                      </wp:positionH>
                      <wp:positionV relativeFrom="page">
                        <wp:posOffset>5293995</wp:posOffset>
                      </wp:positionV>
                      <wp:extent cx="197485" cy="197485"/>
                      <wp:effectExtent l="0" t="0" r="12065" b="12065"/>
                      <wp:wrapNone/>
                      <wp:docPr id="1006" name="Oval 10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A7992" w14:textId="6D7782A3" w:rsidR="00EE7FC1" w:rsidRPr="00FE69B0" w:rsidRDefault="00EE7FC1" w:rsidP="00A4189C">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2B140" id="Oval 1006" o:spid="_x0000_s1659" style="position:absolute;left:0;text-align:left;margin-left:8.85pt;margin-top:416.85pt;width:15.55pt;height:15.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" fillcolor="yellow" strokecolor="black [3213]" strokeweight=".5pt">
                      <v:stroke joinstyle="miter"/>
                      <v:textbox inset="0,0,0,0">
                        <w:txbxContent>
                          <w:p w14:paraId="379A7992" w14:textId="6D7782A3" w:rsidR="00EE7FC1" w:rsidRPr="00FE69B0" w:rsidRDefault="00EE7FC1" w:rsidP="00A4189C">
                            <w:pPr>
                              <w:jc w:val="center"/>
                              <w:rPr>
                                <w:color w:val="000000" w:themeColor="text1"/>
                              </w:rPr>
                            </w:pPr>
                            <w:r>
                              <w:rPr>
                                <w:color w:val="000000" w:themeColor="text1"/>
                              </w:rPr>
                              <w:t>3</w:t>
                            </w:r>
                          </w:p>
                        </w:txbxContent>
                      </v:textbox>
                      <w10:wrap anchory="page"/>
                    </v:oval>
                  </w:pict>
                </mc:Fallback>
              </mc:AlternateContent>
            </w:r>
            <w:r w:rsidR="00194A33">
              <w:t>Is there a data point collected at least 6 months prior to the implementation of SPF PFS interventions in the community? (i.e., a baseline prevalence estimate):</w:t>
            </w:r>
            <w:r w:rsidR="00194A33">
              <w:rPr>
                <w:rStyle w:val="Emphasis"/>
                <w:rFonts w:ascii="inherit" w:hAnsi="inherit"/>
                <w:b w:val="0"/>
                <w:bCs/>
                <w:i w:val="0"/>
                <w:iCs w:val="0"/>
                <w:color w:val="008000"/>
                <w:sz w:val="17"/>
              </w:rPr>
              <w:t>*</w:t>
            </w:r>
          </w:p>
          <w:p w14:paraId="1011AAC0" w14:textId="1689C6A7" w:rsidR="00194A33" w:rsidRPr="00194A33" w:rsidRDefault="00194A33" w:rsidP="00194A33">
            <w:pPr>
              <w:pStyle w:val="BodyText2"/>
            </w:pPr>
            <w:r>
              <w:rPr>
                <w:noProof/>
              </w:rPr>
              <w:drawing>
                <wp:inline distT="0" distB="0" distL="0" distR="0" wp14:anchorId="3E96A23A" wp14:editId="33DA4F55">
                  <wp:extent cx="1143000" cy="23812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tc>
        <w:tc>
          <w:tcPr>
            <w:tcW w:w="250" w:type="dxa"/>
            <w:tcBorders>
              <w:top w:val="nil"/>
              <w:bottom w:val="nil"/>
            </w:tcBorders>
            <w:tcMar>
              <w:left w:w="0" w:type="dxa"/>
              <w:right w:w="0" w:type="dxa"/>
            </w:tcMar>
          </w:tcPr>
          <w:p w14:paraId="10D03A7B" w14:textId="77777777" w:rsidR="00811E50" w:rsidRPr="00503AD1" w:rsidRDefault="00811E50" w:rsidP="00503AD1">
            <w:pPr>
              <w:rPr>
                <w:sz w:val="8"/>
                <w:szCs w:val="8"/>
              </w:rPr>
            </w:pPr>
          </w:p>
        </w:tc>
        <w:tc>
          <w:tcPr>
            <w:tcW w:w="4239" w:type="dxa"/>
            <w:vMerge/>
          </w:tcPr>
          <w:p w14:paraId="1F60330A" w14:textId="77777777" w:rsidR="00811E50" w:rsidRDefault="00811E50" w:rsidP="0090109B"/>
        </w:tc>
      </w:tr>
      <w:tr w:rsidR="00194A33" w14:paraId="35EBF33F" w14:textId="77777777" w:rsidTr="00CE525F">
        <w:trPr>
          <w:trHeight w:val="368"/>
        </w:trPr>
        <w:tc>
          <w:tcPr>
            <w:tcW w:w="10489" w:type="dxa"/>
            <w:gridSpan w:val="5"/>
            <w:vMerge w:val="restart"/>
            <w:shd w:val="clear" w:color="auto" w:fill="324D57"/>
            <w:vAlign w:val="center"/>
          </w:tcPr>
          <w:p w14:paraId="0B4FFC8D" w14:textId="77777777" w:rsidR="00194A33" w:rsidRPr="00503AD1" w:rsidRDefault="00194A3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69870F6" w14:textId="77777777" w:rsidR="00194A33" w:rsidRPr="00503AD1" w:rsidRDefault="00194A3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713248A2" w14:textId="77777777" w:rsidR="00194A33" w:rsidRPr="00503AD1" w:rsidRDefault="00194A33" w:rsidP="002E57E2">
            <w:pPr>
              <w:keepNext/>
              <w:rPr>
                <w:sz w:val="8"/>
                <w:szCs w:val="8"/>
              </w:rPr>
            </w:pPr>
          </w:p>
        </w:tc>
        <w:tc>
          <w:tcPr>
            <w:tcW w:w="4239" w:type="dxa"/>
            <w:shd w:val="clear" w:color="auto" w:fill="324D57"/>
            <w:vAlign w:val="center"/>
          </w:tcPr>
          <w:p w14:paraId="311962B1" w14:textId="77777777" w:rsidR="00194A33" w:rsidRPr="00503AD1" w:rsidRDefault="00194A3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86</w:t>
            </w:r>
            <w:r w:rsidRPr="00503AD1">
              <w:rPr>
                <w:rFonts w:cs="Arial"/>
                <w:b/>
                <w:noProof/>
                <w:color w:val="FFFFFF" w:themeColor="background1"/>
                <w:sz w:val="20"/>
                <w:szCs w:val="20"/>
              </w:rPr>
              <w:fldChar w:fldCharType="end"/>
            </w:r>
          </w:p>
        </w:tc>
      </w:tr>
      <w:tr w:rsidR="00194A33" w14:paraId="383CED04" w14:textId="77777777" w:rsidTr="00CE525F">
        <w:trPr>
          <w:trHeight w:val="503"/>
        </w:trPr>
        <w:tc>
          <w:tcPr>
            <w:tcW w:w="10489" w:type="dxa"/>
            <w:gridSpan w:val="5"/>
            <w:vMerge/>
            <w:tcBorders>
              <w:bottom w:val="single" w:sz="4" w:space="0" w:color="auto"/>
            </w:tcBorders>
            <w:shd w:val="clear" w:color="auto" w:fill="324D57"/>
            <w:vAlign w:val="center"/>
          </w:tcPr>
          <w:p w14:paraId="37DF94A6" w14:textId="77777777" w:rsidR="00194A33" w:rsidRDefault="00194A33" w:rsidP="002E57E2">
            <w:pPr>
              <w:keepNext/>
              <w:jc w:val="center"/>
            </w:pPr>
          </w:p>
        </w:tc>
        <w:tc>
          <w:tcPr>
            <w:tcW w:w="250" w:type="dxa"/>
            <w:tcBorders>
              <w:top w:val="nil"/>
              <w:bottom w:val="nil"/>
            </w:tcBorders>
            <w:tcMar>
              <w:left w:w="0" w:type="dxa"/>
              <w:right w:w="0" w:type="dxa"/>
            </w:tcMar>
          </w:tcPr>
          <w:p w14:paraId="17567934" w14:textId="77777777" w:rsidR="00194A33" w:rsidRPr="00503AD1" w:rsidRDefault="00194A33" w:rsidP="002E57E2">
            <w:pPr>
              <w:keepNext/>
              <w:rPr>
                <w:sz w:val="8"/>
                <w:szCs w:val="8"/>
              </w:rPr>
            </w:pPr>
          </w:p>
        </w:tc>
        <w:tc>
          <w:tcPr>
            <w:tcW w:w="4239" w:type="dxa"/>
            <w:tcMar>
              <w:left w:w="58" w:type="dxa"/>
              <w:right w:w="58" w:type="dxa"/>
            </w:tcMar>
          </w:tcPr>
          <w:p w14:paraId="6B746BA5" w14:textId="49F81268" w:rsidR="00194A33" w:rsidRPr="00503AD1" w:rsidRDefault="00194A33" w:rsidP="002E57E2">
            <w:pPr>
              <w:keepNext/>
              <w:spacing w:before="60"/>
              <w:rPr>
                <w:rFonts w:cs="Arial"/>
                <w:szCs w:val="18"/>
              </w:rPr>
            </w:pPr>
            <w:r w:rsidRPr="00503AD1">
              <w:rPr>
                <w:rFonts w:cs="Arial"/>
                <w:szCs w:val="18"/>
              </w:rPr>
              <w:t xml:space="preserve">Page ID: </w:t>
            </w:r>
            <w:r w:rsidR="001114C7">
              <w:rPr>
                <w:rFonts w:cs="Arial"/>
                <w:szCs w:val="18"/>
              </w:rPr>
              <w:t>3.4.2</w:t>
            </w:r>
            <w:r w:rsidR="00066CCD">
              <w:rPr>
                <w:rFonts w:cs="Arial"/>
                <w:szCs w:val="18"/>
              </w:rPr>
              <w:t xml:space="preserve"> </w:t>
            </w:r>
            <w:r w:rsidR="00066CCD" w:rsidRPr="00E545ED">
              <w:rPr>
                <w:rFonts w:cs="Arial"/>
                <w:i/>
                <w:iCs/>
                <w:szCs w:val="18"/>
              </w:rPr>
              <w:t>(continued)</w:t>
            </w:r>
          </w:p>
          <w:p w14:paraId="6C529C23" w14:textId="143A46E3" w:rsidR="00194A33" w:rsidRDefault="00194A33" w:rsidP="00066CCD">
            <w:pPr>
              <w:keepNext/>
              <w:spacing w:before="60"/>
            </w:pPr>
            <w:r w:rsidRPr="00503AD1">
              <w:rPr>
                <w:rFonts w:cs="Arial"/>
                <w:szCs w:val="18"/>
              </w:rPr>
              <w:t xml:space="preserve">Page Title: </w:t>
            </w:r>
            <w:r w:rsidR="001114C7" w:rsidRPr="001114C7">
              <w:rPr>
                <w:rFonts w:cs="Arial"/>
                <w:szCs w:val="18"/>
              </w:rPr>
              <w:t>Substitute Data Source Request Subrecipient Detail</w:t>
            </w:r>
            <w:r w:rsidR="00E545ED">
              <w:rPr>
                <w:rFonts w:cs="Arial"/>
                <w:szCs w:val="18"/>
              </w:rPr>
              <w:t xml:space="preserve"> </w:t>
            </w:r>
          </w:p>
        </w:tc>
      </w:tr>
      <w:tr w:rsidR="00194A33" w14:paraId="48825939" w14:textId="77777777" w:rsidTr="00CE525F">
        <w:tc>
          <w:tcPr>
            <w:tcW w:w="985" w:type="dxa"/>
            <w:tcBorders>
              <w:bottom w:val="single" w:sz="4" w:space="0" w:color="auto"/>
              <w:right w:val="nil"/>
            </w:tcBorders>
            <w:shd w:val="clear" w:color="auto" w:fill="F2F2F2" w:themeFill="background1" w:themeFillShade="F2"/>
            <w:vAlign w:val="center"/>
          </w:tcPr>
          <w:p w14:paraId="145D8780" w14:textId="77777777" w:rsidR="00194A33" w:rsidRPr="00503AD1" w:rsidRDefault="00194A3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6323F331" w14:textId="77777777" w:rsidR="00194A33" w:rsidRPr="00503AD1" w:rsidRDefault="00194A3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53599C1" w14:textId="77777777" w:rsidR="00194A33" w:rsidRPr="00503AD1" w:rsidRDefault="00194A3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24588417" w14:textId="77777777" w:rsidR="00194A33" w:rsidRPr="00503AD1" w:rsidRDefault="00194A3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2D02D4F" w14:textId="77777777" w:rsidR="00194A33" w:rsidRPr="00503AD1" w:rsidRDefault="00194A3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3767306D" w14:textId="77777777" w:rsidR="00194A33" w:rsidRPr="00503AD1" w:rsidRDefault="00194A3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0CB9A1D6" w14:textId="77777777" w:rsidR="00194A33" w:rsidRPr="00503AD1" w:rsidRDefault="00194A33" w:rsidP="002E57E2">
            <w:pPr>
              <w:keepNext/>
              <w:spacing w:before="40" w:after="40"/>
              <w:rPr>
                <w:b/>
              </w:rPr>
            </w:pPr>
            <w:r w:rsidRPr="00503AD1">
              <w:rPr>
                <w:b/>
              </w:rPr>
              <w:t>Page Details</w:t>
            </w:r>
          </w:p>
        </w:tc>
      </w:tr>
      <w:tr w:rsidR="00194A33" w14:paraId="51332CB3" w14:textId="77777777" w:rsidTr="00CE525F">
        <w:tc>
          <w:tcPr>
            <w:tcW w:w="10489" w:type="dxa"/>
            <w:gridSpan w:val="5"/>
            <w:tcBorders>
              <w:bottom w:val="nil"/>
            </w:tcBorders>
          </w:tcPr>
          <w:p w14:paraId="4BA5A850" w14:textId="2A292381" w:rsidR="00194A33" w:rsidRPr="00503AD1" w:rsidRDefault="00194A33" w:rsidP="002E57E2">
            <w:pPr>
              <w:pStyle w:val="Webaddress"/>
              <w:keepNext/>
              <w:rPr>
                <w:u w:val="none"/>
              </w:rPr>
            </w:pPr>
            <w:r w:rsidRPr="00811E50">
              <w:t xml:space="preserve">Outcome Data  &gt;  Substitute Data Source Request Submission  &gt;  </w:t>
            </w:r>
            <w:r w:rsidRPr="00AB57C1">
              <w:t>Substitute Data Source Request Subrecipient Detail</w:t>
            </w:r>
          </w:p>
        </w:tc>
        <w:tc>
          <w:tcPr>
            <w:tcW w:w="250" w:type="dxa"/>
            <w:tcBorders>
              <w:top w:val="nil"/>
              <w:bottom w:val="nil"/>
            </w:tcBorders>
            <w:tcMar>
              <w:left w:w="0" w:type="dxa"/>
              <w:right w:w="0" w:type="dxa"/>
            </w:tcMar>
          </w:tcPr>
          <w:p w14:paraId="2D36DF47" w14:textId="77777777" w:rsidR="00194A33" w:rsidRPr="00503AD1" w:rsidRDefault="00194A33" w:rsidP="002E57E2">
            <w:pPr>
              <w:keepNext/>
              <w:rPr>
                <w:sz w:val="8"/>
                <w:szCs w:val="8"/>
              </w:rPr>
            </w:pPr>
          </w:p>
        </w:tc>
        <w:tc>
          <w:tcPr>
            <w:tcW w:w="4239" w:type="dxa"/>
            <w:vMerge w:val="restart"/>
            <w:tcMar>
              <w:left w:w="58" w:type="dxa"/>
              <w:right w:w="58" w:type="dxa"/>
            </w:tcMar>
          </w:tcPr>
          <w:p w14:paraId="3CE1AAF7" w14:textId="1FADEE0A" w:rsidR="008F49E1" w:rsidRDefault="008F49E1" w:rsidP="00B75536">
            <w:pPr>
              <w:pStyle w:val="ListParagraph"/>
              <w:spacing w:before="120"/>
            </w:pPr>
            <w:r>
              <w:t>4.</w:t>
            </w:r>
            <w:r>
              <w:tab/>
            </w:r>
            <w:r w:rsidR="000039EF">
              <w:t>The</w:t>
            </w:r>
            <w:r w:rsidR="000039EF">
              <w:rPr>
                <w:spacing w:val="-2"/>
              </w:rPr>
              <w:t xml:space="preserve"> “</w:t>
            </w:r>
            <w:r w:rsidR="000039EF">
              <w:t>Is the data collection repeated every year?”</w:t>
            </w:r>
            <w:r w:rsidR="000039EF">
              <w:rPr>
                <w:spacing w:val="-2"/>
              </w:rPr>
              <w:t xml:space="preserve"> field will</w:t>
            </w:r>
            <w:r w:rsidR="000039EF">
              <w:rPr>
                <w:spacing w:val="1"/>
              </w:rPr>
              <w:t xml:space="preserve"> </w:t>
            </w:r>
            <w:r w:rsidR="000039EF">
              <w:t>contain</w:t>
            </w:r>
            <w:r w:rsidR="000039EF">
              <w:rPr>
                <w:spacing w:val="-2"/>
              </w:rPr>
              <w:t xml:space="preserve"> </w:t>
            </w:r>
            <w:r w:rsidR="000039EF">
              <w:t>the</w:t>
            </w:r>
            <w:r w:rsidR="000039EF">
              <w:rPr>
                <w:spacing w:val="-2"/>
              </w:rPr>
              <w:t xml:space="preserve"> two</w:t>
            </w:r>
            <w:r w:rsidR="000039EF">
              <w:t xml:space="preserve"> values Yes</w:t>
            </w:r>
            <w:r w:rsidR="000039EF">
              <w:rPr>
                <w:spacing w:val="1"/>
              </w:rPr>
              <w:t xml:space="preserve"> </w:t>
            </w:r>
            <w:r w:rsidR="000039EF">
              <w:t>and</w:t>
            </w:r>
            <w:r w:rsidR="000039EF">
              <w:rPr>
                <w:spacing w:val="1"/>
              </w:rPr>
              <w:t xml:space="preserve"> </w:t>
            </w:r>
            <w:r w:rsidR="000039EF">
              <w:t>No. “No” is the default.</w:t>
            </w:r>
          </w:p>
          <w:p w14:paraId="48AF6611" w14:textId="51869C6D" w:rsidR="008F49E1" w:rsidRDefault="008F49E1" w:rsidP="00B75536">
            <w:pPr>
              <w:pStyle w:val="ListParagraph"/>
            </w:pPr>
            <w:r>
              <w:t>5.</w:t>
            </w:r>
            <w:r>
              <w:tab/>
              <w:t>If “No”</w:t>
            </w:r>
            <w:r>
              <w:rPr>
                <w:spacing w:val="-3"/>
              </w:rPr>
              <w:t xml:space="preserve"> </w:t>
            </w:r>
            <w:r>
              <w:t>is selected</w:t>
            </w:r>
            <w:r>
              <w:rPr>
                <w:spacing w:val="-3"/>
              </w:rPr>
              <w:t xml:space="preserve"> </w:t>
            </w:r>
            <w:r>
              <w:t>in</w:t>
            </w:r>
            <w:r>
              <w:rPr>
                <w:spacing w:val="-2"/>
              </w:rPr>
              <w:t xml:space="preserve"> </w:t>
            </w:r>
            <w:r>
              <w:t>the “Is the</w:t>
            </w:r>
            <w:r>
              <w:rPr>
                <w:spacing w:val="-3"/>
              </w:rPr>
              <w:t xml:space="preserve"> </w:t>
            </w:r>
            <w:r>
              <w:t>data collection</w:t>
            </w:r>
            <w:r>
              <w:rPr>
                <w:spacing w:val="25"/>
              </w:rPr>
              <w:t xml:space="preserve"> </w:t>
            </w:r>
            <w:r>
              <w:t>repeated</w:t>
            </w:r>
            <w:r>
              <w:rPr>
                <w:spacing w:val="-3"/>
              </w:rPr>
              <w:t xml:space="preserve"> </w:t>
            </w:r>
            <w:r>
              <w:t>every year?” field</w:t>
            </w:r>
            <w:r>
              <w:rPr>
                <w:spacing w:val="-2"/>
              </w:rPr>
              <w:t xml:space="preserve"> </w:t>
            </w:r>
            <w:r>
              <w:t>then the “Frequency</w:t>
            </w:r>
            <w:r>
              <w:rPr>
                <w:spacing w:val="-7"/>
              </w:rPr>
              <w:t xml:space="preserve"> </w:t>
            </w:r>
            <w:r>
              <w:t>of</w:t>
            </w:r>
            <w:r>
              <w:rPr>
                <w:spacing w:val="43"/>
                <w:w w:val="99"/>
              </w:rPr>
              <w:t xml:space="preserve"> </w:t>
            </w:r>
            <w:r>
              <w:t>data</w:t>
            </w:r>
            <w:r>
              <w:rPr>
                <w:spacing w:val="-3"/>
              </w:rPr>
              <w:t xml:space="preserve"> </w:t>
            </w:r>
            <w:r>
              <w:t>collection” field</w:t>
            </w:r>
            <w:r>
              <w:rPr>
                <w:spacing w:val="-3"/>
              </w:rPr>
              <w:t xml:space="preserve"> </w:t>
            </w:r>
            <w:r>
              <w:t>is</w:t>
            </w:r>
            <w:r>
              <w:rPr>
                <w:spacing w:val="-2"/>
              </w:rPr>
              <w:t xml:space="preserve"> </w:t>
            </w:r>
            <w:r>
              <w:t>displayed. This is a</w:t>
            </w:r>
            <w:r>
              <w:rPr>
                <w:spacing w:val="-3"/>
              </w:rPr>
              <w:t xml:space="preserve"> </w:t>
            </w:r>
            <w:r>
              <w:t>free-text</w:t>
            </w:r>
            <w:r>
              <w:rPr>
                <w:spacing w:val="33"/>
                <w:w w:val="99"/>
              </w:rPr>
              <w:t xml:space="preserve"> </w:t>
            </w:r>
            <w:r>
              <w:t>field.</w:t>
            </w:r>
          </w:p>
          <w:p w14:paraId="486D23F2" w14:textId="10102AE2" w:rsidR="008F49E1" w:rsidRDefault="000039EF" w:rsidP="00B75536">
            <w:pPr>
              <w:pStyle w:val="ListParagraph"/>
              <w:spacing w:before="120"/>
            </w:pPr>
            <w:r>
              <w:t>6.</w:t>
            </w:r>
            <w:r>
              <w:tab/>
              <w:t>The</w:t>
            </w:r>
            <w:r>
              <w:rPr>
                <w:spacing w:val="-2"/>
              </w:rPr>
              <w:t xml:space="preserve"> “</w:t>
            </w:r>
            <w:r>
              <w:t>Are trend data available?”</w:t>
            </w:r>
            <w:r>
              <w:rPr>
                <w:spacing w:val="-2"/>
              </w:rPr>
              <w:t xml:space="preserve"> field will</w:t>
            </w:r>
            <w:r>
              <w:rPr>
                <w:spacing w:val="1"/>
              </w:rPr>
              <w:t xml:space="preserve"> </w:t>
            </w:r>
            <w:r>
              <w:t>contain</w:t>
            </w:r>
            <w:r>
              <w:rPr>
                <w:spacing w:val="-2"/>
              </w:rPr>
              <w:t xml:space="preserve"> </w:t>
            </w:r>
            <w:r>
              <w:t>the</w:t>
            </w:r>
            <w:r>
              <w:rPr>
                <w:spacing w:val="-2"/>
              </w:rPr>
              <w:t xml:space="preserve"> two</w:t>
            </w:r>
            <w:r>
              <w:t xml:space="preserve"> values Yes</w:t>
            </w:r>
            <w:r>
              <w:rPr>
                <w:spacing w:val="1"/>
              </w:rPr>
              <w:t xml:space="preserve"> </w:t>
            </w:r>
            <w:r>
              <w:t>and</w:t>
            </w:r>
            <w:r>
              <w:rPr>
                <w:spacing w:val="1"/>
              </w:rPr>
              <w:t xml:space="preserve"> </w:t>
            </w:r>
            <w:r>
              <w:t>No. “No” is the default.</w:t>
            </w:r>
          </w:p>
          <w:p w14:paraId="43FE5C94" w14:textId="323764DA" w:rsidR="00194A33" w:rsidRDefault="00A46067" w:rsidP="00B75536">
            <w:pPr>
              <w:pStyle w:val="ListParagraph"/>
            </w:pPr>
            <w:r>
              <w:t>7.</w:t>
            </w:r>
            <w:r>
              <w:tab/>
              <w:t>The “</w:t>
            </w:r>
            <w:r w:rsidRPr="00A46067">
              <w:t>What type of Sampling Strategy was used to select respondents</w:t>
            </w:r>
            <w:r>
              <w:t xml:space="preserve">” dropdown includes the values: </w:t>
            </w:r>
            <w:r w:rsidR="00CE16C3">
              <w:t>“</w:t>
            </w:r>
            <w:r>
              <w:t>Census</w:t>
            </w:r>
            <w:r w:rsidR="00CE16C3">
              <w:t>”</w:t>
            </w:r>
            <w:r>
              <w:t xml:space="preserve">, </w:t>
            </w:r>
            <w:r w:rsidR="00CE16C3">
              <w:t>“</w:t>
            </w:r>
            <w:r>
              <w:t>Convenience sample</w:t>
            </w:r>
            <w:r w:rsidR="00CE16C3">
              <w:t>”</w:t>
            </w:r>
            <w:r>
              <w:t xml:space="preserve">, </w:t>
            </w:r>
            <w:r w:rsidR="00CE16C3">
              <w:t>“</w:t>
            </w:r>
            <w:r>
              <w:t>Random sample</w:t>
            </w:r>
            <w:r w:rsidR="00CE16C3">
              <w:t>”</w:t>
            </w:r>
            <w:r>
              <w:t>,</w:t>
            </w:r>
            <w:r w:rsidR="00CE16C3">
              <w:t xml:space="preserve"> and</w:t>
            </w:r>
            <w:r>
              <w:t xml:space="preserve"> </w:t>
            </w:r>
            <w:r w:rsidR="00CE16C3">
              <w:t>“</w:t>
            </w:r>
            <w:r>
              <w:t>Stratified random sample</w:t>
            </w:r>
            <w:r w:rsidR="00CE16C3">
              <w:t>”</w:t>
            </w:r>
            <w:r>
              <w:t>.</w:t>
            </w:r>
          </w:p>
          <w:p w14:paraId="2D2074F2" w14:textId="225607EE" w:rsidR="001F1356" w:rsidRDefault="001F1356" w:rsidP="00B75536">
            <w:pPr>
              <w:pStyle w:val="ListParagraph"/>
            </w:pPr>
            <w:r>
              <w:t>8.</w:t>
            </w:r>
            <w:r>
              <w:tab/>
            </w:r>
            <w:r w:rsidR="009E0618">
              <w:t>If “Random sample” or “Stratified random sample” is selected in the “What type of Sampling Strategy was used to select respondents?” field then th</w:t>
            </w:r>
            <w:r w:rsidR="009E0618" w:rsidRPr="00412645">
              <w:t>e ‘Please complete the following information as applicable to the sample’ is displayed.</w:t>
            </w:r>
          </w:p>
        </w:tc>
      </w:tr>
      <w:tr w:rsidR="00194A33" w14:paraId="74B53D93" w14:textId="77777777" w:rsidTr="00CE525F">
        <w:trPr>
          <w:trHeight w:val="9611"/>
        </w:trPr>
        <w:tc>
          <w:tcPr>
            <w:tcW w:w="10489" w:type="dxa"/>
            <w:gridSpan w:val="5"/>
            <w:tcBorders>
              <w:top w:val="nil"/>
            </w:tcBorders>
          </w:tcPr>
          <w:p w14:paraId="6F0D9B7D" w14:textId="352F61A2" w:rsidR="00194A33" w:rsidRDefault="00A4189C" w:rsidP="00194A33">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35776" behindDoc="0" locked="0" layoutInCell="1" allowOverlap="1" wp14:anchorId="0C0EFCD7" wp14:editId="21439546">
                      <wp:simplePos x="0" y="0"/>
                      <wp:positionH relativeFrom="column">
                        <wp:posOffset>142875</wp:posOffset>
                      </wp:positionH>
                      <wp:positionV relativeFrom="page">
                        <wp:posOffset>140970</wp:posOffset>
                      </wp:positionV>
                      <wp:extent cx="197485" cy="197485"/>
                      <wp:effectExtent l="0" t="0" r="12065" b="12065"/>
                      <wp:wrapNone/>
                      <wp:docPr id="1007" name="Oval 10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DA11" w14:textId="7F07E440"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EFCD7" id="Oval 1007" o:spid="_x0000_s1660" style="position:absolute;left:0;text-align:left;margin-left:11.25pt;margin-top:11.1pt;width:15.55pt;height:15.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" fillcolor="yellow" strokecolor="black [3213]" strokeweight=".5pt">
                      <v:stroke joinstyle="miter"/>
                      <v:textbox inset="0,0,0,0">
                        <w:txbxContent>
                          <w:p w14:paraId="22C4DA11" w14:textId="7F07E440"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00194A33">
              <w:t>Is the data collection repeated every year?:</w:t>
            </w:r>
            <w:r w:rsidR="00194A33">
              <w:rPr>
                <w:rStyle w:val="Emphasis"/>
                <w:rFonts w:ascii="Verdana" w:hAnsi="Verdana"/>
                <w:b w:val="0"/>
                <w:bCs/>
                <w:i w:val="0"/>
                <w:iCs w:val="0"/>
                <w:color w:val="008000"/>
                <w:sz w:val="17"/>
                <w:shd w:val="clear" w:color="auto" w:fill="FFFFFF"/>
              </w:rPr>
              <w:t>*</w:t>
            </w:r>
          </w:p>
          <w:p w14:paraId="1D87A0BA" w14:textId="6185B225" w:rsidR="00194A33" w:rsidRDefault="00194A33" w:rsidP="00194A33">
            <w:pPr>
              <w:pStyle w:val="BodyText2"/>
            </w:pPr>
            <w:r>
              <w:rPr>
                <w:noProof/>
              </w:rPr>
              <w:drawing>
                <wp:inline distT="0" distB="0" distL="0" distR="0" wp14:anchorId="09A58796" wp14:editId="44A4DB19">
                  <wp:extent cx="1143000" cy="23812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28FAC6A4" w14:textId="70B00844" w:rsidR="00194A33" w:rsidRDefault="008F49E1" w:rsidP="000039EF">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37824" behindDoc="0" locked="0" layoutInCell="1" allowOverlap="1" wp14:anchorId="17658CD7" wp14:editId="25E39A11">
                      <wp:simplePos x="0" y="0"/>
                      <wp:positionH relativeFrom="column">
                        <wp:posOffset>150495</wp:posOffset>
                      </wp:positionH>
                      <wp:positionV relativeFrom="page">
                        <wp:posOffset>703580</wp:posOffset>
                      </wp:positionV>
                      <wp:extent cx="197485" cy="197485"/>
                      <wp:effectExtent l="0" t="0" r="12065" b="12065"/>
                      <wp:wrapNone/>
                      <wp:docPr id="1008" name="Oval 10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8BBD" w14:textId="6B2357AA"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58CD7" id="Oval 1008" o:spid="_x0000_s1661" style="position:absolute;left:0;text-align:left;margin-left:11.85pt;margin-top:55.4pt;width:15.55pt;height:15.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" fillcolor="yellow" strokecolor="black [3213]" strokeweight=".5pt">
                      <v:stroke joinstyle="miter"/>
                      <v:textbox inset="0,0,0,0">
                        <w:txbxContent>
                          <w:p w14:paraId="18878BBD" w14:textId="6B2357AA"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00194A33">
              <w:t>Frequency of data collection:</w:t>
            </w:r>
            <w:r w:rsidR="00194A33">
              <w:rPr>
                <w:rStyle w:val="Emphasis"/>
                <w:rFonts w:ascii="Verdana" w:hAnsi="Verdana"/>
                <w:b w:val="0"/>
                <w:bCs/>
                <w:i w:val="0"/>
                <w:iCs w:val="0"/>
                <w:color w:val="008000"/>
                <w:sz w:val="17"/>
                <w:shd w:val="clear" w:color="auto" w:fill="FFFFFF"/>
              </w:rPr>
              <w:t>*</w:t>
            </w:r>
            <w:r w:rsidR="000039EF">
              <w:rPr>
                <w:rStyle w:val="Emphasis"/>
                <w:rFonts w:ascii="Verdana" w:hAnsi="Verdana"/>
                <w:b w:val="0"/>
                <w:bCs/>
                <w:i w:val="0"/>
                <w:iCs w:val="0"/>
                <w:color w:val="008000"/>
                <w:sz w:val="17"/>
                <w:shd w:val="clear" w:color="auto" w:fill="FFFFFF"/>
              </w:rPr>
              <w:t xml:space="preserve"> </w:t>
            </w:r>
            <w:r w:rsidR="000039EF" w:rsidRPr="00066CCD">
              <w:rPr>
                <w:rStyle w:val="Emphasis"/>
                <w:rFonts w:ascii="Verdana" w:hAnsi="Verdana"/>
                <w:b w:val="0"/>
                <w:bCs/>
                <w:i w:val="0"/>
                <w:iCs w:val="0"/>
                <w:color w:val="auto"/>
                <w:sz w:val="17"/>
                <w:highlight w:val="yellow"/>
                <w:shd w:val="clear" w:color="auto" w:fill="FFFFFF"/>
              </w:rPr>
              <w:t>(If “No” is selected)</w:t>
            </w:r>
          </w:p>
          <w:p w14:paraId="0F0E4865" w14:textId="320A757A" w:rsidR="00194A33" w:rsidRDefault="00194A33" w:rsidP="00194A33">
            <w:pPr>
              <w:pStyle w:val="BodyText2"/>
            </w:pPr>
            <w:r>
              <w:rPr>
                <w:noProof/>
                <w:bdr w:val="none" w:sz="0" w:space="0" w:color="auto"/>
              </w:rPr>
              <mc:AlternateContent>
                <mc:Choice Requires="wps">
                  <w:drawing>
                    <wp:inline distT="0" distB="0" distL="0" distR="0" wp14:anchorId="0FDF5E24" wp14:editId="62E5637A">
                      <wp:extent cx="4480560" cy="175565"/>
                      <wp:effectExtent l="0" t="0" r="15240" b="15240"/>
                      <wp:docPr id="784" name="Rectangle 784"/>
                      <wp:cNvGraphicFramePr/>
                      <a:graphic xmlns:a="http://schemas.openxmlformats.org/drawingml/2006/main">
                        <a:graphicData uri="http://schemas.microsoft.com/office/word/2010/wordprocessingShape">
                          <wps:wsp>
                            <wps:cNvSpPr/>
                            <wps:spPr>
                              <a:xfrm>
                                <a:off x="0" y="0"/>
                                <a:ext cx="448056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751FDB" id="Rectangle 784" o:spid="_x0000_s1026" style="width:352.8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" filled="f" strokecolor="#d8d8d8 [2732]" strokeweight="1pt">
                      <w10:anchorlock/>
                    </v:rect>
                  </w:pict>
                </mc:Fallback>
              </mc:AlternateContent>
            </w:r>
          </w:p>
          <w:p w14:paraId="05B4EF03" w14:textId="01E729DE" w:rsidR="00194A33" w:rsidRDefault="008F49E1" w:rsidP="00066CC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39872" behindDoc="0" locked="0" layoutInCell="1" allowOverlap="1" wp14:anchorId="21061EFF" wp14:editId="73EB9B91">
                      <wp:simplePos x="0" y="0"/>
                      <wp:positionH relativeFrom="column">
                        <wp:posOffset>152400</wp:posOffset>
                      </wp:positionH>
                      <wp:positionV relativeFrom="page">
                        <wp:posOffset>1232535</wp:posOffset>
                      </wp:positionV>
                      <wp:extent cx="197485" cy="197485"/>
                      <wp:effectExtent l="0" t="0" r="12065" b="12065"/>
                      <wp:wrapNone/>
                      <wp:docPr id="1009" name="Oval 10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B7658" w14:textId="36FF437E" w:rsidR="00EE7FC1" w:rsidRPr="00FE69B0" w:rsidRDefault="00EE7FC1" w:rsidP="008F49E1">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61EFF" id="Oval 1009" o:spid="_x0000_s1662" style="position:absolute;left:0;text-align:left;margin-left:12pt;margin-top:97.05pt;width:15.55pt;height:15.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" fillcolor="yellow" strokecolor="black [3213]" strokeweight=".5pt">
                      <v:stroke joinstyle="miter"/>
                      <v:textbox inset="0,0,0,0">
                        <w:txbxContent>
                          <w:p w14:paraId="5ADB7658" w14:textId="36FF437E" w:rsidR="00EE7FC1" w:rsidRPr="00FE69B0" w:rsidRDefault="00EE7FC1" w:rsidP="008F49E1">
                            <w:pPr>
                              <w:jc w:val="center"/>
                              <w:rPr>
                                <w:color w:val="000000" w:themeColor="text1"/>
                              </w:rPr>
                            </w:pPr>
                            <w:r>
                              <w:rPr>
                                <w:color w:val="000000" w:themeColor="text1"/>
                              </w:rPr>
                              <w:t>6</w:t>
                            </w:r>
                          </w:p>
                        </w:txbxContent>
                      </v:textbox>
                      <w10:wrap anchory="page"/>
                    </v:oval>
                  </w:pict>
                </mc:Fallback>
              </mc:AlternateContent>
            </w:r>
            <w:r w:rsidR="00194A33">
              <w:t>Are trend data available?:</w:t>
            </w:r>
            <w:r w:rsidR="00194A33">
              <w:rPr>
                <w:rStyle w:val="Emphasis"/>
                <w:rFonts w:ascii="Verdana" w:hAnsi="Verdana"/>
                <w:b w:val="0"/>
                <w:bCs/>
                <w:i w:val="0"/>
                <w:iCs w:val="0"/>
                <w:color w:val="008000"/>
                <w:sz w:val="17"/>
                <w:shd w:val="clear" w:color="auto" w:fill="FFFFFF"/>
              </w:rPr>
              <w:t>*</w:t>
            </w:r>
            <w:r w:rsidR="000039EF">
              <w:rPr>
                <w:rStyle w:val="Emphasis"/>
                <w:rFonts w:ascii="Verdana" w:hAnsi="Verdana"/>
                <w:b w:val="0"/>
                <w:bCs/>
                <w:i w:val="0"/>
                <w:iCs w:val="0"/>
                <w:color w:val="008000"/>
                <w:sz w:val="17"/>
                <w:shd w:val="clear" w:color="auto" w:fill="FFFFFF"/>
              </w:rPr>
              <w:t xml:space="preserve"> </w:t>
            </w:r>
          </w:p>
          <w:p w14:paraId="28FACE78" w14:textId="77777777" w:rsidR="00194A33" w:rsidRDefault="00194A33" w:rsidP="00194A33">
            <w:pPr>
              <w:pStyle w:val="BodyText2"/>
            </w:pPr>
            <w:r>
              <w:rPr>
                <w:noProof/>
              </w:rPr>
              <w:drawing>
                <wp:inline distT="0" distB="0" distL="0" distR="0" wp14:anchorId="12419091" wp14:editId="7853D2D4">
                  <wp:extent cx="1143000" cy="23812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4D348CAB" w14:textId="6424CA1F" w:rsidR="00194A33" w:rsidRDefault="00194A33" w:rsidP="00194A33">
            <w:pPr>
              <w:pStyle w:val="BodyText2"/>
              <w:rPr>
                <w:rFonts w:ascii="Verdana" w:hAnsi="Verdana"/>
                <w:color w:val="9F9F9F"/>
                <w:sz w:val="15"/>
                <w:szCs w:val="15"/>
                <w:shd w:val="clear" w:color="auto" w:fill="FFFFFF"/>
              </w:rPr>
            </w:pPr>
            <w:r>
              <w:rPr>
                <w:rFonts w:ascii="Verdana" w:hAnsi="Verdana"/>
                <w:color w:val="9F9F9F"/>
                <w:sz w:val="15"/>
                <w:szCs w:val="15"/>
                <w:shd w:val="clear" w:color="auto" w:fill="FFFFFF"/>
              </w:rPr>
              <w:t>Please select "Yes" if data are available for two or more timepoints prior to the baseline data point.</w:t>
            </w:r>
          </w:p>
          <w:p w14:paraId="73CC6D82" w14:textId="2EB4F83C" w:rsidR="00194A33" w:rsidRDefault="00194A33" w:rsidP="00194A33">
            <w:pPr>
              <w:pStyle w:val="BodyTextBold"/>
            </w:pPr>
            <w:r>
              <w:t>Start year of trend data:</w:t>
            </w:r>
            <w:r>
              <w:rPr>
                <w:rStyle w:val="Emphasis"/>
                <w:rFonts w:ascii="inherit" w:hAnsi="inherit"/>
                <w:b w:val="0"/>
                <w:bCs/>
                <w:i w:val="0"/>
                <w:iCs w:val="0"/>
                <w:color w:val="008000"/>
                <w:sz w:val="17"/>
              </w:rPr>
              <w:t>*</w:t>
            </w:r>
            <w:r w:rsidR="000039EF">
              <w:rPr>
                <w:rStyle w:val="Emphasis"/>
                <w:rFonts w:ascii="inherit" w:hAnsi="inherit"/>
                <w:b w:val="0"/>
                <w:bCs/>
                <w:i w:val="0"/>
                <w:iCs w:val="0"/>
                <w:color w:val="008000"/>
                <w:sz w:val="17"/>
              </w:rPr>
              <w:t xml:space="preserve"> </w:t>
            </w:r>
            <w:r w:rsidR="000039EF" w:rsidRPr="00066CCD">
              <w:rPr>
                <w:rStyle w:val="Emphasis"/>
                <w:rFonts w:ascii="Verdana" w:hAnsi="Verdana"/>
                <w:b w:val="0"/>
                <w:bCs/>
                <w:i w:val="0"/>
                <w:iCs w:val="0"/>
                <w:color w:val="000000" w:themeColor="text1"/>
                <w:sz w:val="17"/>
                <w:highlight w:val="yellow"/>
                <w:shd w:val="clear" w:color="auto" w:fill="FFFFFF"/>
              </w:rPr>
              <w:t>(If “Yes” is selected)</w:t>
            </w:r>
          </w:p>
          <w:p w14:paraId="6E60C514" w14:textId="417974FA" w:rsidR="00194A33" w:rsidRDefault="00194A33" w:rsidP="00194A33">
            <w:pPr>
              <w:pStyle w:val="BodyText2"/>
            </w:pPr>
            <w:r>
              <w:rPr>
                <w:noProof/>
                <w:bdr w:val="none" w:sz="0" w:space="0" w:color="auto"/>
              </w:rPr>
              <mc:AlternateContent>
                <mc:Choice Requires="wps">
                  <w:drawing>
                    <wp:inline distT="0" distB="0" distL="0" distR="0" wp14:anchorId="2787D2CD" wp14:editId="14B498E7">
                      <wp:extent cx="548640" cy="175565"/>
                      <wp:effectExtent l="0" t="0" r="22860" b="15240"/>
                      <wp:docPr id="786" name="Rectangle 786"/>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2FC99" id="Rectangle 786"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DWJF1y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402441DC" w14:textId="46CC5146" w:rsidR="00194A33" w:rsidRDefault="00194A33" w:rsidP="00194A33">
            <w:pPr>
              <w:pStyle w:val="BodyTextBold"/>
              <w:rPr>
                <w:rStyle w:val="Emphasis"/>
                <w:rFonts w:ascii="Verdana" w:hAnsi="Verdana"/>
                <w:b w:val="0"/>
                <w:bCs/>
                <w:i w:val="0"/>
                <w:iCs w:val="0"/>
                <w:color w:val="008000"/>
                <w:sz w:val="17"/>
                <w:shd w:val="clear" w:color="auto" w:fill="FFFFFF"/>
              </w:rPr>
            </w:pPr>
            <w:r>
              <w:t>Date of Data Collection:</w:t>
            </w:r>
            <w:r>
              <w:rPr>
                <w:rStyle w:val="Emphasis"/>
                <w:rFonts w:ascii="Verdana" w:hAnsi="Verdana"/>
                <w:b w:val="0"/>
                <w:bCs/>
                <w:i w:val="0"/>
                <w:iCs w:val="0"/>
                <w:color w:val="008000"/>
                <w:sz w:val="17"/>
                <w:shd w:val="clear" w:color="auto" w:fill="FFFFFF"/>
              </w:rPr>
              <w:t>*</w:t>
            </w:r>
          </w:p>
          <w:p w14:paraId="71E24723" w14:textId="3F2A61E1" w:rsidR="00194A33" w:rsidRDefault="00194A33" w:rsidP="00194A33">
            <w:pPr>
              <w:pStyle w:val="BodyText2"/>
            </w:pPr>
            <w:r>
              <w:rPr>
                <w:noProof/>
                <w:bdr w:val="none" w:sz="0" w:space="0" w:color="auto"/>
              </w:rPr>
              <mc:AlternateContent>
                <mc:Choice Requires="wps">
                  <w:drawing>
                    <wp:inline distT="0" distB="0" distL="0" distR="0" wp14:anchorId="4F0DB432" wp14:editId="26CFC5EC">
                      <wp:extent cx="548640" cy="175565"/>
                      <wp:effectExtent l="0" t="0" r="22860" b="15240"/>
                      <wp:docPr id="787" name="Rectangle 787"/>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F1A8C" id="Rectangle 787"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ALph0/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5BA00800" w14:textId="4FDBC9DE" w:rsidR="00194A33" w:rsidRPr="00194A33" w:rsidRDefault="00194A33" w:rsidP="00194A33">
            <w:pPr>
              <w:pStyle w:val="BodyTextBold"/>
              <w:rPr>
                <w:rStyle w:val="Emphasis"/>
                <w:i w:val="0"/>
                <w:iCs w:val="0"/>
              </w:rPr>
            </w:pPr>
            <w:r w:rsidRPr="00194A33">
              <w:t>Sample Size:</w:t>
            </w:r>
            <w:r w:rsidRPr="00194A33">
              <w:rPr>
                <w:rStyle w:val="Emphasis"/>
                <w:i w:val="0"/>
                <w:iCs w:val="0"/>
              </w:rPr>
              <w:t>*</w:t>
            </w:r>
          </w:p>
          <w:p w14:paraId="255FD699" w14:textId="03F3288D" w:rsidR="00194A33" w:rsidRPr="00194A33" w:rsidRDefault="00194A33" w:rsidP="00194A33">
            <w:pPr>
              <w:pStyle w:val="BodyText2"/>
              <w:rPr>
                <w:rStyle w:val="Emphasis"/>
                <w:i w:val="0"/>
                <w:iCs w:val="0"/>
              </w:rPr>
            </w:pPr>
            <w:r>
              <w:rPr>
                <w:noProof/>
                <w:bdr w:val="none" w:sz="0" w:space="0" w:color="auto"/>
              </w:rPr>
              <mc:AlternateContent>
                <mc:Choice Requires="wps">
                  <w:drawing>
                    <wp:inline distT="0" distB="0" distL="0" distR="0" wp14:anchorId="40AD023E" wp14:editId="750B11CA">
                      <wp:extent cx="548640" cy="175565"/>
                      <wp:effectExtent l="0" t="0" r="22860" b="15240"/>
                      <wp:docPr id="788" name="Rectangle 788"/>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6EEFCF" id="Rectangle 788"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ByMDgB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041A7A62" w14:textId="36BA8B09" w:rsidR="00194A33" w:rsidRDefault="00194A33" w:rsidP="00194A33">
            <w:pPr>
              <w:pStyle w:val="BodyTextBold"/>
              <w:rPr>
                <w:rStyle w:val="Emphasis"/>
                <w:rFonts w:ascii="Verdana" w:hAnsi="Verdana"/>
                <w:b w:val="0"/>
                <w:bCs/>
                <w:i w:val="0"/>
                <w:iCs w:val="0"/>
                <w:color w:val="008000"/>
                <w:sz w:val="17"/>
                <w:shd w:val="clear" w:color="auto" w:fill="FFFFFF"/>
              </w:rPr>
            </w:pPr>
            <w:r>
              <w:t>Sampling Ratio:</w:t>
            </w:r>
            <w:r>
              <w:rPr>
                <w:rStyle w:val="Emphasis"/>
                <w:rFonts w:ascii="Verdana" w:hAnsi="Verdana"/>
                <w:b w:val="0"/>
                <w:bCs/>
                <w:i w:val="0"/>
                <w:iCs w:val="0"/>
                <w:color w:val="008000"/>
                <w:sz w:val="17"/>
                <w:shd w:val="clear" w:color="auto" w:fill="FFFFFF"/>
              </w:rPr>
              <w:t>*</w:t>
            </w:r>
          </w:p>
          <w:p w14:paraId="06D5B621" w14:textId="7F106A6B" w:rsidR="00194A33" w:rsidRDefault="00194A33" w:rsidP="00194A33">
            <w:pPr>
              <w:pStyle w:val="BodyText2"/>
            </w:pPr>
            <w:r>
              <w:rPr>
                <w:noProof/>
                <w:bdr w:val="none" w:sz="0" w:space="0" w:color="auto"/>
              </w:rPr>
              <mc:AlternateContent>
                <mc:Choice Requires="wps">
                  <w:drawing>
                    <wp:inline distT="0" distB="0" distL="0" distR="0" wp14:anchorId="5386310A" wp14:editId="3E1F893F">
                      <wp:extent cx="548640" cy="175565"/>
                      <wp:effectExtent l="0" t="0" r="22860" b="15240"/>
                      <wp:docPr id="789" name="Rectangle 789"/>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8DACB1" id="Rectangle 789"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CvsnhM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65B5FCA9" w14:textId="6AC587C9" w:rsidR="00194A33" w:rsidRDefault="00A46067" w:rsidP="00194A33">
            <w:pPr>
              <w:pStyle w:val="BodyTextBold"/>
            </w:pPr>
            <w:r w:rsidRPr="00B07045">
              <w:rPr>
                <w:noProof/>
              </w:rPr>
              <mc:AlternateContent>
                <mc:Choice Requires="wps">
                  <w:drawing>
                    <wp:anchor distT="0" distB="0" distL="114300" distR="114300" simplePos="0" relativeHeight="252444672" behindDoc="0" locked="0" layoutInCell="1" allowOverlap="1" wp14:anchorId="286738BB" wp14:editId="42D6A18F">
                      <wp:simplePos x="0" y="0"/>
                      <wp:positionH relativeFrom="column">
                        <wp:posOffset>145999</wp:posOffset>
                      </wp:positionH>
                      <wp:positionV relativeFrom="page">
                        <wp:posOffset>4091940</wp:posOffset>
                      </wp:positionV>
                      <wp:extent cx="197485" cy="197485"/>
                      <wp:effectExtent l="0" t="0" r="12065" b="12065"/>
                      <wp:wrapNone/>
                      <wp:docPr id="1067" name="Oval 10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0CA7D" w14:textId="77FA7832" w:rsidR="00EE7FC1" w:rsidRPr="00FE69B0" w:rsidRDefault="00EE7FC1" w:rsidP="008F49E1">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738BB" id="Oval 1067" o:spid="_x0000_s1663" style="position:absolute;left:0;text-align:left;margin-left:11.5pt;margin-top:322.2pt;width:15.55pt;height:1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" fillcolor="yellow" strokecolor="black [3213]" strokeweight=".5pt">
                      <v:stroke joinstyle="miter"/>
                      <v:textbox inset="0,0,0,0">
                        <w:txbxContent>
                          <w:p w14:paraId="13B0CA7D" w14:textId="77FA7832" w:rsidR="00EE7FC1" w:rsidRPr="00FE69B0" w:rsidRDefault="00EE7FC1" w:rsidP="008F49E1">
                            <w:pPr>
                              <w:jc w:val="center"/>
                              <w:rPr>
                                <w:color w:val="000000" w:themeColor="text1"/>
                              </w:rPr>
                            </w:pPr>
                            <w:r>
                              <w:rPr>
                                <w:color w:val="000000" w:themeColor="text1"/>
                              </w:rPr>
                              <w:t>7</w:t>
                            </w:r>
                          </w:p>
                        </w:txbxContent>
                      </v:textbox>
                      <w10:wrap anchory="page"/>
                    </v:oval>
                  </w:pict>
                </mc:Fallback>
              </mc:AlternateContent>
            </w:r>
            <w:r w:rsidR="00194A33">
              <w:t>What type of Sampling Strategy was used to select respondents?:</w:t>
            </w:r>
            <w:r w:rsidR="00194A33">
              <w:rPr>
                <w:rStyle w:val="Emphasis"/>
                <w:rFonts w:ascii="inherit" w:hAnsi="inherit"/>
                <w:b w:val="0"/>
                <w:bCs/>
                <w:i w:val="0"/>
                <w:iCs w:val="0"/>
                <w:color w:val="008000"/>
                <w:sz w:val="17"/>
              </w:rPr>
              <w:t>*</w:t>
            </w:r>
          </w:p>
          <w:p w14:paraId="7ACBE69C" w14:textId="77777777" w:rsidR="00194A33" w:rsidRDefault="00194A33" w:rsidP="00194A33">
            <w:pPr>
              <w:pStyle w:val="BodyText2"/>
            </w:pPr>
            <w:r>
              <w:rPr>
                <w:noProof/>
              </w:rPr>
              <w:drawing>
                <wp:inline distT="0" distB="0" distL="0" distR="0" wp14:anchorId="52AA59B5" wp14:editId="6C405363">
                  <wp:extent cx="1683407" cy="2095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2DE02560" w14:textId="446923BB" w:rsidR="00194A33" w:rsidRPr="00A46067" w:rsidRDefault="001F1356" w:rsidP="00194A33">
            <w:pPr>
              <w:pStyle w:val="BodyText2"/>
              <w:rPr>
                <w:b/>
                <w:bCs/>
                <w:shd w:val="clear" w:color="auto" w:fill="FFFFFF"/>
              </w:rPr>
            </w:pPr>
            <w:r w:rsidRPr="00B07045">
              <w:rPr>
                <w:noProof/>
              </w:rPr>
              <mc:AlternateContent>
                <mc:Choice Requires="wps">
                  <w:drawing>
                    <wp:anchor distT="0" distB="0" distL="114300" distR="114300" simplePos="0" relativeHeight="252446720" behindDoc="0" locked="0" layoutInCell="1" allowOverlap="1" wp14:anchorId="2D516876" wp14:editId="1A081AF1">
                      <wp:simplePos x="0" y="0"/>
                      <wp:positionH relativeFrom="column">
                        <wp:posOffset>144806</wp:posOffset>
                      </wp:positionH>
                      <wp:positionV relativeFrom="page">
                        <wp:posOffset>4573550</wp:posOffset>
                      </wp:positionV>
                      <wp:extent cx="197485" cy="197485"/>
                      <wp:effectExtent l="0" t="0" r="12065" b="12065"/>
                      <wp:wrapNone/>
                      <wp:docPr id="1068" name="Oval 10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52AA5" w14:textId="1C9A4742" w:rsidR="00EE7FC1" w:rsidRPr="00FE69B0" w:rsidRDefault="00EE7FC1" w:rsidP="008F49E1">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16876" id="Oval 1068" o:spid="_x0000_s1664" style="position:absolute;left:0;text-align:left;margin-left:11.4pt;margin-top:360.1pt;width:15.55pt;height:15.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" fillcolor="yellow" strokecolor="black [3213]" strokeweight=".5pt">
                      <v:stroke joinstyle="miter"/>
                      <v:textbox inset="0,0,0,0">
                        <w:txbxContent>
                          <w:p w14:paraId="62152AA5" w14:textId="1C9A4742" w:rsidR="00EE7FC1" w:rsidRPr="00FE69B0" w:rsidRDefault="00EE7FC1" w:rsidP="008F49E1">
                            <w:pPr>
                              <w:jc w:val="center"/>
                              <w:rPr>
                                <w:color w:val="000000" w:themeColor="text1"/>
                              </w:rPr>
                            </w:pPr>
                            <w:r>
                              <w:rPr>
                                <w:color w:val="000000" w:themeColor="text1"/>
                              </w:rPr>
                              <w:t>8</w:t>
                            </w:r>
                          </w:p>
                        </w:txbxContent>
                      </v:textbox>
                      <w10:wrap anchory="page"/>
                    </v:oval>
                  </w:pict>
                </mc:Fallback>
              </mc:AlternateContent>
            </w:r>
            <w:r w:rsidR="00194A33">
              <w:rPr>
                <w:rFonts w:ascii="Verdana" w:hAnsi="Verdana"/>
                <w:color w:val="3C3C3C"/>
                <w:sz w:val="17"/>
                <w:shd w:val="clear" w:color="auto" w:fill="FFFFFF"/>
              </w:rPr>
              <w:t>Please complete the following information as applicable to the sample</w:t>
            </w:r>
            <w:r w:rsidR="00194A33" w:rsidRPr="00A46067">
              <w:rPr>
                <w:rFonts w:ascii="Verdana" w:hAnsi="Verdana"/>
                <w:b/>
                <w:bCs/>
                <w:color w:val="3C3C3C"/>
                <w:sz w:val="17"/>
                <w:shd w:val="clear" w:color="auto" w:fill="FFFFFF"/>
              </w:rPr>
              <w:t>.</w:t>
            </w:r>
            <w:r w:rsidR="00A46067" w:rsidRPr="00A46067">
              <w:rPr>
                <w:b/>
                <w:bCs/>
                <w:highlight w:val="yellow"/>
                <w:shd w:val="clear" w:color="auto" w:fill="FFFFFF"/>
              </w:rPr>
              <w:t xml:space="preserve"> </w:t>
            </w:r>
            <w:r w:rsidR="00A46067" w:rsidRPr="00CE16C3">
              <w:rPr>
                <w:color w:val="auto"/>
                <w:highlight w:val="yellow"/>
                <w:shd w:val="clear" w:color="auto" w:fill="FFFFFF"/>
              </w:rPr>
              <w:t>(If Random s</w:t>
            </w:r>
            <w:r w:rsidR="00194A33" w:rsidRPr="00CE16C3">
              <w:rPr>
                <w:color w:val="auto"/>
                <w:highlight w:val="yellow"/>
                <w:shd w:val="clear" w:color="auto" w:fill="FFFFFF"/>
              </w:rPr>
              <w:t>ample</w:t>
            </w:r>
            <w:r w:rsidR="00A46067" w:rsidRPr="00CE16C3">
              <w:rPr>
                <w:color w:val="auto"/>
                <w:highlight w:val="yellow"/>
                <w:shd w:val="clear" w:color="auto" w:fill="FFFFFF"/>
              </w:rPr>
              <w:t xml:space="preserve"> or Stratified random sample</w:t>
            </w:r>
            <w:r w:rsidR="00194A33" w:rsidRPr="00CE16C3">
              <w:rPr>
                <w:color w:val="auto"/>
                <w:highlight w:val="yellow"/>
                <w:shd w:val="clear" w:color="auto" w:fill="FFFFFF"/>
              </w:rPr>
              <w:t xml:space="preserve"> is selected)</w:t>
            </w:r>
          </w:p>
          <w:p w14:paraId="21B48C72" w14:textId="1FC42FC4" w:rsidR="00194A33" w:rsidRDefault="00194A33" w:rsidP="00194A33">
            <w:pPr>
              <w:pStyle w:val="BodyTextBold"/>
              <w:rPr>
                <w:shd w:val="clear" w:color="auto" w:fill="FFFFFF"/>
              </w:rPr>
            </w:pPr>
            <w:r>
              <w:rPr>
                <w:shd w:val="clear" w:color="auto" w:fill="FFFFFF"/>
              </w:rPr>
              <w:t xml:space="preserve">Stratified Sampling - identify each stratum: </w:t>
            </w:r>
            <w:r w:rsidR="00A46067" w:rsidRPr="00CE16C3">
              <w:rPr>
                <w:b w:val="0"/>
                <w:bCs/>
                <w:color w:val="auto"/>
                <w:highlight w:val="yellow"/>
                <w:shd w:val="clear" w:color="auto" w:fill="FFFFFF"/>
              </w:rPr>
              <w:t>(If Random sample or Stratified random sample is selected)</w:t>
            </w:r>
          </w:p>
          <w:p w14:paraId="1904D707" w14:textId="3AB46488" w:rsidR="00194A33" w:rsidRDefault="00194A33" w:rsidP="00194A33">
            <w:pPr>
              <w:pStyle w:val="BodyText2"/>
            </w:pPr>
            <w:r>
              <w:rPr>
                <w:noProof/>
                <w:bdr w:val="none" w:sz="0" w:space="0" w:color="auto"/>
              </w:rPr>
              <mc:AlternateContent>
                <mc:Choice Requires="wps">
                  <w:drawing>
                    <wp:inline distT="0" distB="0" distL="0" distR="0" wp14:anchorId="69B9D459" wp14:editId="19144C00">
                      <wp:extent cx="5010912" cy="603849"/>
                      <wp:effectExtent l="0" t="0" r="18415" b="25400"/>
                      <wp:docPr id="799" name="Rectangle 799"/>
                      <wp:cNvGraphicFramePr/>
                      <a:graphic xmlns:a="http://schemas.openxmlformats.org/drawingml/2006/main">
                        <a:graphicData uri="http://schemas.microsoft.com/office/word/2010/wordprocessingShape">
                          <wps:wsp>
                            <wps:cNvSpPr/>
                            <wps:spPr>
                              <a:xfrm>
                                <a:off x="0" y="0"/>
                                <a:ext cx="5010912" cy="603849"/>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73623D" id="Rectangle 799" o:spid="_x0000_s1026" style="width:394.55pt;height:4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" fillcolor="white [3212]" strokecolor="#bfbfbf [2412]" strokeweight="1pt">
                      <w10:anchorlock/>
                    </v:rect>
                  </w:pict>
                </mc:Fallback>
              </mc:AlternateContent>
            </w:r>
          </w:p>
          <w:p w14:paraId="33469F20" w14:textId="35B4143C" w:rsidR="00194A33" w:rsidRPr="00194A33" w:rsidRDefault="005D1A52" w:rsidP="00A46067">
            <w:pPr>
              <w:ind w:left="600"/>
            </w:pPr>
            <w:r>
              <w:rPr>
                <w:rStyle w:val="dxebaseoffice2010silver"/>
                <w:rFonts w:ascii="Verdana" w:hAnsi="Verdana"/>
                <w:color w:val="FF0000"/>
                <w:sz w:val="17"/>
                <w:shd w:val="clear" w:color="auto" w:fill="FFFFFF"/>
              </w:rPr>
              <w:t>(maximum 1000 chars)</w:t>
            </w:r>
          </w:p>
        </w:tc>
        <w:tc>
          <w:tcPr>
            <w:tcW w:w="250" w:type="dxa"/>
            <w:tcBorders>
              <w:top w:val="nil"/>
              <w:bottom w:val="nil"/>
            </w:tcBorders>
            <w:tcMar>
              <w:left w:w="0" w:type="dxa"/>
              <w:right w:w="0" w:type="dxa"/>
            </w:tcMar>
          </w:tcPr>
          <w:p w14:paraId="37536F22" w14:textId="77777777" w:rsidR="00194A33" w:rsidRPr="00503AD1" w:rsidRDefault="00194A33" w:rsidP="00503AD1">
            <w:pPr>
              <w:rPr>
                <w:sz w:val="8"/>
                <w:szCs w:val="8"/>
              </w:rPr>
            </w:pPr>
          </w:p>
        </w:tc>
        <w:tc>
          <w:tcPr>
            <w:tcW w:w="4239" w:type="dxa"/>
            <w:vMerge/>
          </w:tcPr>
          <w:p w14:paraId="16DB4365" w14:textId="77777777" w:rsidR="00194A33" w:rsidRDefault="00194A33" w:rsidP="0090109B"/>
        </w:tc>
      </w:tr>
      <w:tr w:rsidR="00194A33" w14:paraId="2E77A89B" w14:textId="77777777" w:rsidTr="00CE525F">
        <w:trPr>
          <w:trHeight w:val="368"/>
        </w:trPr>
        <w:tc>
          <w:tcPr>
            <w:tcW w:w="10489" w:type="dxa"/>
            <w:gridSpan w:val="5"/>
            <w:vMerge w:val="restart"/>
            <w:shd w:val="clear" w:color="auto" w:fill="324D57"/>
            <w:vAlign w:val="center"/>
          </w:tcPr>
          <w:p w14:paraId="2956F313" w14:textId="77777777" w:rsidR="00194A33" w:rsidRPr="00503AD1" w:rsidRDefault="00194A3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7B7E6A3" w14:textId="77777777" w:rsidR="00194A33" w:rsidRPr="00503AD1" w:rsidRDefault="00194A33"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3517C0AD" w14:textId="77777777" w:rsidR="00194A33" w:rsidRPr="00503AD1" w:rsidRDefault="00194A33" w:rsidP="002E57E2">
            <w:pPr>
              <w:keepNext/>
              <w:rPr>
                <w:sz w:val="8"/>
                <w:szCs w:val="8"/>
              </w:rPr>
            </w:pPr>
          </w:p>
        </w:tc>
        <w:tc>
          <w:tcPr>
            <w:tcW w:w="4239" w:type="dxa"/>
            <w:shd w:val="clear" w:color="auto" w:fill="324D57"/>
            <w:vAlign w:val="center"/>
          </w:tcPr>
          <w:p w14:paraId="6B476EEF" w14:textId="77777777" w:rsidR="00194A33" w:rsidRPr="00503AD1" w:rsidRDefault="00194A33"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87</w:t>
            </w:r>
            <w:r w:rsidRPr="00503AD1">
              <w:rPr>
                <w:rFonts w:cs="Arial"/>
                <w:b/>
                <w:noProof/>
                <w:color w:val="FFFFFF" w:themeColor="background1"/>
                <w:sz w:val="20"/>
                <w:szCs w:val="20"/>
              </w:rPr>
              <w:fldChar w:fldCharType="end"/>
            </w:r>
          </w:p>
        </w:tc>
      </w:tr>
      <w:tr w:rsidR="00194A33" w14:paraId="1A9FF5B6" w14:textId="77777777" w:rsidTr="00CE525F">
        <w:trPr>
          <w:trHeight w:val="503"/>
        </w:trPr>
        <w:tc>
          <w:tcPr>
            <w:tcW w:w="10489" w:type="dxa"/>
            <w:gridSpan w:val="5"/>
            <w:vMerge/>
            <w:tcBorders>
              <w:bottom w:val="single" w:sz="4" w:space="0" w:color="auto"/>
            </w:tcBorders>
            <w:shd w:val="clear" w:color="auto" w:fill="324D57"/>
            <w:vAlign w:val="center"/>
          </w:tcPr>
          <w:p w14:paraId="3F8C1DCC" w14:textId="77777777" w:rsidR="00194A33" w:rsidRDefault="00194A33" w:rsidP="002E57E2">
            <w:pPr>
              <w:keepNext/>
              <w:jc w:val="center"/>
            </w:pPr>
          </w:p>
        </w:tc>
        <w:tc>
          <w:tcPr>
            <w:tcW w:w="250" w:type="dxa"/>
            <w:tcBorders>
              <w:top w:val="nil"/>
              <w:bottom w:val="nil"/>
            </w:tcBorders>
            <w:tcMar>
              <w:left w:w="0" w:type="dxa"/>
              <w:right w:w="0" w:type="dxa"/>
            </w:tcMar>
          </w:tcPr>
          <w:p w14:paraId="7D5FECA1" w14:textId="77777777" w:rsidR="00194A33" w:rsidRPr="00503AD1" w:rsidRDefault="00194A33" w:rsidP="002E57E2">
            <w:pPr>
              <w:keepNext/>
              <w:rPr>
                <w:sz w:val="8"/>
                <w:szCs w:val="8"/>
              </w:rPr>
            </w:pPr>
          </w:p>
        </w:tc>
        <w:tc>
          <w:tcPr>
            <w:tcW w:w="4239" w:type="dxa"/>
            <w:tcMar>
              <w:left w:w="58" w:type="dxa"/>
              <w:right w:w="58" w:type="dxa"/>
            </w:tcMar>
          </w:tcPr>
          <w:p w14:paraId="6405CE4D" w14:textId="57C02B70" w:rsidR="00194A33" w:rsidRPr="00503AD1" w:rsidRDefault="001114C7" w:rsidP="002E57E2">
            <w:pPr>
              <w:keepNext/>
              <w:spacing w:before="60"/>
              <w:rPr>
                <w:rFonts w:cs="Arial"/>
                <w:szCs w:val="18"/>
              </w:rPr>
            </w:pPr>
            <w:r>
              <w:rPr>
                <w:rFonts w:cs="Arial"/>
                <w:szCs w:val="18"/>
              </w:rPr>
              <w:t>Page ID: 3.4.2</w:t>
            </w:r>
            <w:r w:rsidR="00CE16C3">
              <w:rPr>
                <w:rFonts w:cs="Arial"/>
                <w:szCs w:val="18"/>
              </w:rPr>
              <w:t xml:space="preserve"> </w:t>
            </w:r>
            <w:r w:rsidR="00CE16C3" w:rsidRPr="00E545ED">
              <w:rPr>
                <w:rFonts w:cs="Arial"/>
                <w:i/>
                <w:iCs/>
                <w:szCs w:val="18"/>
              </w:rPr>
              <w:t>(continued)</w:t>
            </w:r>
          </w:p>
          <w:p w14:paraId="4DC85CE1" w14:textId="0154FCDD" w:rsidR="00194A33" w:rsidRDefault="00194A33" w:rsidP="00CE16C3">
            <w:pPr>
              <w:keepNext/>
              <w:spacing w:before="60"/>
            </w:pPr>
            <w:r w:rsidRPr="00503AD1">
              <w:rPr>
                <w:rFonts w:cs="Arial"/>
                <w:szCs w:val="18"/>
              </w:rPr>
              <w:t xml:space="preserve">Page Title: </w:t>
            </w:r>
            <w:r w:rsidR="001114C7" w:rsidRPr="001114C7">
              <w:rPr>
                <w:rFonts w:cs="Arial"/>
                <w:szCs w:val="18"/>
              </w:rPr>
              <w:t>Substitute Data Source Request Subrecipient Detail</w:t>
            </w:r>
            <w:r w:rsidR="00E545ED">
              <w:rPr>
                <w:rFonts w:cs="Arial"/>
                <w:szCs w:val="18"/>
              </w:rPr>
              <w:t xml:space="preserve"> </w:t>
            </w:r>
          </w:p>
        </w:tc>
      </w:tr>
      <w:tr w:rsidR="00194A33" w14:paraId="47907E36" w14:textId="77777777" w:rsidTr="00CE525F">
        <w:tc>
          <w:tcPr>
            <w:tcW w:w="985" w:type="dxa"/>
            <w:tcBorders>
              <w:bottom w:val="single" w:sz="4" w:space="0" w:color="auto"/>
              <w:right w:val="nil"/>
            </w:tcBorders>
            <w:shd w:val="clear" w:color="auto" w:fill="F2F2F2" w:themeFill="background1" w:themeFillShade="F2"/>
            <w:vAlign w:val="center"/>
          </w:tcPr>
          <w:p w14:paraId="05A21605" w14:textId="77777777" w:rsidR="00194A33" w:rsidRPr="00503AD1" w:rsidRDefault="00194A33"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36337B8F" w14:textId="77777777" w:rsidR="00194A33" w:rsidRPr="00503AD1" w:rsidRDefault="00194A33"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017EA33" w14:textId="77777777" w:rsidR="00194A33" w:rsidRPr="00503AD1" w:rsidRDefault="00194A33"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0808AC8" w14:textId="77777777" w:rsidR="00194A33" w:rsidRPr="00503AD1" w:rsidRDefault="00194A33"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3E58F5FF" w14:textId="77777777" w:rsidR="00194A33" w:rsidRPr="00503AD1" w:rsidRDefault="00194A33"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75E1FB38" w14:textId="77777777" w:rsidR="00194A33" w:rsidRPr="00503AD1" w:rsidRDefault="00194A33"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796F8D66" w14:textId="77777777" w:rsidR="00194A33" w:rsidRPr="00503AD1" w:rsidRDefault="00194A33" w:rsidP="002E57E2">
            <w:pPr>
              <w:keepNext/>
              <w:spacing w:before="40" w:after="40"/>
              <w:rPr>
                <w:b/>
              </w:rPr>
            </w:pPr>
            <w:r w:rsidRPr="00503AD1">
              <w:rPr>
                <w:b/>
              </w:rPr>
              <w:t>Page Details</w:t>
            </w:r>
          </w:p>
        </w:tc>
      </w:tr>
      <w:tr w:rsidR="00B507B7" w14:paraId="685616EE" w14:textId="77777777" w:rsidTr="00CE525F">
        <w:tc>
          <w:tcPr>
            <w:tcW w:w="10489" w:type="dxa"/>
            <w:gridSpan w:val="5"/>
            <w:tcBorders>
              <w:bottom w:val="nil"/>
            </w:tcBorders>
          </w:tcPr>
          <w:p w14:paraId="0D46B6B6" w14:textId="10567E89" w:rsidR="00B507B7" w:rsidRPr="00503AD1" w:rsidRDefault="00B507B7" w:rsidP="002E57E2">
            <w:pPr>
              <w:pStyle w:val="Webaddress"/>
              <w:keepNext/>
              <w:rPr>
                <w:u w:val="none"/>
              </w:rPr>
            </w:pPr>
            <w:r w:rsidRPr="00811E50">
              <w:t xml:space="preserve">Outcome Data  &gt;  Substitute Data Source Request Submission  &gt;  </w:t>
            </w:r>
            <w:r w:rsidRPr="00AB57C1">
              <w:t>Substitute Data Source Request Subrecipient Detail</w:t>
            </w:r>
          </w:p>
        </w:tc>
        <w:tc>
          <w:tcPr>
            <w:tcW w:w="250" w:type="dxa"/>
            <w:tcBorders>
              <w:top w:val="nil"/>
              <w:bottom w:val="nil"/>
            </w:tcBorders>
            <w:tcMar>
              <w:left w:w="0" w:type="dxa"/>
              <w:right w:w="0" w:type="dxa"/>
            </w:tcMar>
          </w:tcPr>
          <w:p w14:paraId="6CDC1677" w14:textId="77777777" w:rsidR="00B507B7" w:rsidRPr="00503AD1" w:rsidRDefault="00B507B7" w:rsidP="002E57E2">
            <w:pPr>
              <w:keepNext/>
              <w:rPr>
                <w:sz w:val="8"/>
                <w:szCs w:val="8"/>
              </w:rPr>
            </w:pPr>
          </w:p>
        </w:tc>
        <w:tc>
          <w:tcPr>
            <w:tcW w:w="4239" w:type="dxa"/>
            <w:vMerge w:val="restart"/>
            <w:tcMar>
              <w:left w:w="58" w:type="dxa"/>
              <w:right w:w="58" w:type="dxa"/>
            </w:tcMar>
          </w:tcPr>
          <w:p w14:paraId="310CD101" w14:textId="557556EE" w:rsidR="00B507B7" w:rsidRDefault="00D366B0" w:rsidP="00B75536">
            <w:pPr>
              <w:pStyle w:val="ListParagraph"/>
              <w:spacing w:before="120"/>
            </w:pPr>
            <w:r>
              <w:t>9.</w:t>
            </w:r>
            <w:r>
              <w:tab/>
              <w:t xml:space="preserve">The </w:t>
            </w:r>
            <w:r w:rsidR="00F74EFA">
              <w:t>“Method of Administration” dropd</w:t>
            </w:r>
            <w:r>
              <w:t>own will contain the values: “Mail-in”, “Telephone”, Face-to-Face”, Self-administered: School-based”, Self-administered: survey site other than school”, and Other.</w:t>
            </w:r>
          </w:p>
          <w:p w14:paraId="3B8BC718" w14:textId="0D5A2712" w:rsidR="00D366B0" w:rsidRDefault="00D366B0" w:rsidP="00CE16C3">
            <w:pPr>
              <w:pStyle w:val="ListParagraph"/>
              <w:spacing w:before="120"/>
            </w:pPr>
            <w:r>
              <w:t xml:space="preserve">10. If “Other” is selected in the </w:t>
            </w:r>
            <w:r w:rsidR="00CE16C3">
              <w:t xml:space="preserve">Method of Administration </w:t>
            </w:r>
            <w:r>
              <w:t>f</w:t>
            </w:r>
            <w:r w:rsidR="00CE16C3">
              <w:t>i</w:t>
            </w:r>
            <w:r>
              <w:t>e</w:t>
            </w:r>
            <w:r w:rsidR="00CE16C3">
              <w:t>l</w:t>
            </w:r>
            <w:r>
              <w:t>d then the “Other Method (Specify)” field is displayed.</w:t>
            </w:r>
          </w:p>
          <w:p w14:paraId="407CEC53" w14:textId="77777777" w:rsidR="00D366B0" w:rsidRDefault="00D366B0" w:rsidP="00B75536">
            <w:pPr>
              <w:pStyle w:val="ListParagraph"/>
              <w:spacing w:before="120"/>
            </w:pPr>
            <w:r>
              <w:t xml:space="preserve">11. The “Was this a Computer Assisted interview?” </w:t>
            </w:r>
            <w:r>
              <w:rPr>
                <w:spacing w:val="-2"/>
              </w:rPr>
              <w:t>will</w:t>
            </w:r>
            <w:r>
              <w:rPr>
                <w:spacing w:val="1"/>
              </w:rPr>
              <w:t xml:space="preserve"> </w:t>
            </w:r>
            <w:r>
              <w:t>contain</w:t>
            </w:r>
            <w:r>
              <w:rPr>
                <w:spacing w:val="-2"/>
              </w:rPr>
              <w:t xml:space="preserve"> </w:t>
            </w:r>
            <w:r>
              <w:t>the</w:t>
            </w:r>
            <w:r>
              <w:rPr>
                <w:spacing w:val="-2"/>
              </w:rPr>
              <w:t xml:space="preserve"> two</w:t>
            </w:r>
            <w:r>
              <w:t xml:space="preserve"> values Yes</w:t>
            </w:r>
            <w:r>
              <w:rPr>
                <w:spacing w:val="1"/>
              </w:rPr>
              <w:t xml:space="preserve"> </w:t>
            </w:r>
            <w:r>
              <w:t>and</w:t>
            </w:r>
            <w:r>
              <w:rPr>
                <w:spacing w:val="1"/>
              </w:rPr>
              <w:t xml:space="preserve"> </w:t>
            </w:r>
            <w:r>
              <w:t>No. “No” is the default.</w:t>
            </w:r>
          </w:p>
          <w:p w14:paraId="13830432" w14:textId="5B0AB1F1" w:rsidR="00D366B0" w:rsidRDefault="00D366B0" w:rsidP="00B75536">
            <w:pPr>
              <w:pStyle w:val="ListParagraph"/>
            </w:pPr>
            <w:r>
              <w:t xml:space="preserve">12. </w:t>
            </w:r>
            <w:r w:rsidRPr="00A706E0">
              <w:t>Clicking the “Save” button will save the record and</w:t>
            </w:r>
            <w:r>
              <w:t xml:space="preserve"> </w:t>
            </w:r>
            <w:r w:rsidRPr="00A706E0">
              <w:t xml:space="preserve">return the user to the </w:t>
            </w:r>
            <w:r w:rsidRPr="00D366B0">
              <w:t>Substitute Data Source Request</w:t>
            </w:r>
            <w:r>
              <w:t xml:space="preserve"> </w:t>
            </w:r>
            <w:r w:rsidRPr="00A706E0">
              <w:t>listing page (</w:t>
            </w:r>
            <w:r>
              <w:t>3.4</w:t>
            </w:r>
            <w:r w:rsidRPr="00A706E0">
              <w:t>). If not all fields required to save are completed or invalid data is entered, user will be prevented from saving and a message will list the fields and related issues.</w:t>
            </w:r>
          </w:p>
          <w:p w14:paraId="2444B60D" w14:textId="3313FA4C" w:rsidR="00D366B0" w:rsidRDefault="00D366B0" w:rsidP="00B75536">
            <w:pPr>
              <w:pStyle w:val="ListParagraph"/>
            </w:pPr>
            <w:r>
              <w:t>13.</w:t>
            </w:r>
            <w:r>
              <w:tab/>
            </w:r>
            <w:r w:rsidRPr="00A706E0">
              <w:t>Clicking the “Cancel” button will not save any</w:t>
            </w:r>
            <w:r>
              <w:t xml:space="preserve"> </w:t>
            </w:r>
            <w:r w:rsidRPr="00A706E0">
              <w:t>changes and will re</w:t>
            </w:r>
            <w:r>
              <w:t xml:space="preserve">turn the user to </w:t>
            </w:r>
            <w:r w:rsidRPr="00D366B0">
              <w:t>Substitute Data Source Request</w:t>
            </w:r>
            <w:r w:rsidRPr="0000033B">
              <w:t xml:space="preserve"> </w:t>
            </w:r>
            <w:r w:rsidRPr="00A706E0">
              <w:t>listing page (</w:t>
            </w:r>
            <w:r>
              <w:t>3.4</w:t>
            </w:r>
            <w:r w:rsidRPr="00A706E0">
              <w:t>).</w:t>
            </w:r>
          </w:p>
          <w:p w14:paraId="5256D5D4" w14:textId="6C49DFCD" w:rsidR="00D366B0" w:rsidRDefault="00D366B0" w:rsidP="00B75536">
            <w:pPr>
              <w:pStyle w:val="ListParagraph"/>
              <w:spacing w:before="120"/>
            </w:pPr>
            <w:r>
              <w:t>14.</w:t>
            </w:r>
            <w:r>
              <w:tab/>
            </w:r>
            <w:r w:rsidRPr="00A706E0">
              <w:t>Clicking the “Delete” button will delete the record</w:t>
            </w:r>
            <w:r>
              <w:t xml:space="preserve"> </w:t>
            </w:r>
            <w:r w:rsidRPr="00A706E0">
              <w:t xml:space="preserve">and return the user to the </w:t>
            </w:r>
            <w:r w:rsidRPr="00D366B0">
              <w:t>Substitute Data Source Request</w:t>
            </w:r>
            <w:r>
              <w:t xml:space="preserve"> listing page (3.4</w:t>
            </w:r>
            <w:r w:rsidRPr="00A706E0">
              <w:t>).</w:t>
            </w:r>
          </w:p>
        </w:tc>
      </w:tr>
      <w:tr w:rsidR="00194A33" w14:paraId="52DE6B24" w14:textId="77777777" w:rsidTr="00CE525F">
        <w:trPr>
          <w:trHeight w:val="9611"/>
        </w:trPr>
        <w:tc>
          <w:tcPr>
            <w:tcW w:w="10489" w:type="dxa"/>
            <w:gridSpan w:val="5"/>
            <w:tcBorders>
              <w:top w:val="nil"/>
            </w:tcBorders>
          </w:tcPr>
          <w:p w14:paraId="4D16A11C" w14:textId="6E35A2DC" w:rsidR="00117E58" w:rsidRPr="00CE16C3" w:rsidRDefault="00117E58" w:rsidP="00117E58">
            <w:pPr>
              <w:pStyle w:val="BodyTextBold"/>
              <w:rPr>
                <w:b w:val="0"/>
                <w:bCs/>
                <w:color w:val="auto"/>
                <w:shd w:val="clear" w:color="auto" w:fill="FFFFFF"/>
              </w:rPr>
            </w:pPr>
            <w:r>
              <w:rPr>
                <w:shd w:val="clear" w:color="auto" w:fill="FFFFFF"/>
              </w:rPr>
              <w:t>Cluster Sampling - identify the clustering units:</w:t>
            </w:r>
            <w:r w:rsidR="001D5C56" w:rsidRPr="00194A33">
              <w:rPr>
                <w:highlight w:val="yellow"/>
                <w:shd w:val="clear" w:color="auto" w:fill="FFFFFF"/>
              </w:rPr>
              <w:t xml:space="preserve"> </w:t>
            </w:r>
            <w:r w:rsidR="00A46067" w:rsidRPr="00CE16C3">
              <w:rPr>
                <w:b w:val="0"/>
                <w:bCs/>
                <w:color w:val="auto"/>
                <w:highlight w:val="yellow"/>
                <w:shd w:val="clear" w:color="auto" w:fill="FFFFFF"/>
              </w:rPr>
              <w:t>(If Random sample or Stratified random sample is selected)</w:t>
            </w:r>
          </w:p>
          <w:p w14:paraId="0E6920A1" w14:textId="6E2C29D8" w:rsidR="00117E58" w:rsidRDefault="00117E58" w:rsidP="00117E58">
            <w:pPr>
              <w:pStyle w:val="BodyText2"/>
              <w:rPr>
                <w:shd w:val="clear" w:color="auto" w:fill="FFFFFF"/>
              </w:rPr>
            </w:pPr>
            <w:r>
              <w:rPr>
                <w:noProof/>
                <w:bdr w:val="none" w:sz="0" w:space="0" w:color="auto"/>
              </w:rPr>
              <mc:AlternateContent>
                <mc:Choice Requires="wps">
                  <w:drawing>
                    <wp:inline distT="0" distB="0" distL="0" distR="0" wp14:anchorId="3E3C4350" wp14:editId="65ACD014">
                      <wp:extent cx="5010912" cy="422694"/>
                      <wp:effectExtent l="0" t="0" r="18415" b="15875"/>
                      <wp:docPr id="807" name="Rectangle 807"/>
                      <wp:cNvGraphicFramePr/>
                      <a:graphic xmlns:a="http://schemas.openxmlformats.org/drawingml/2006/main">
                        <a:graphicData uri="http://schemas.microsoft.com/office/word/2010/wordprocessingShape">
                          <wps:wsp>
                            <wps:cNvSpPr/>
                            <wps:spPr>
                              <a:xfrm>
                                <a:off x="0" y="0"/>
                                <a:ext cx="5010912" cy="422694"/>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840D19" id="Rectangle 807" o:spid="_x0000_s1026" style="width:394.55pt;height:3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" fillcolor="white [3212]" strokecolor="#bfbfbf [2412]" strokeweight="1pt">
                      <w10:anchorlock/>
                    </v:rect>
                  </w:pict>
                </mc:Fallback>
              </mc:AlternateContent>
            </w:r>
          </w:p>
          <w:p w14:paraId="5DE6D987" w14:textId="598AC9A1" w:rsidR="001D5C56" w:rsidRDefault="001D5C56" w:rsidP="001D5C5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7B8A159D" w14:textId="0BCB781C" w:rsidR="00194A33" w:rsidRPr="00CE16C3" w:rsidRDefault="00194A33" w:rsidP="00194A33">
            <w:pPr>
              <w:pStyle w:val="BodyTextBold"/>
              <w:rPr>
                <w:b w:val="0"/>
                <w:bCs/>
                <w:color w:val="auto"/>
              </w:rPr>
            </w:pPr>
            <w:r>
              <w:rPr>
                <w:shd w:val="clear" w:color="auto" w:fill="FFFFFF"/>
              </w:rPr>
              <w:t>Multistage design - identify the unit sampled at each stage:</w:t>
            </w:r>
            <w:r w:rsidR="001D5C56" w:rsidRPr="00194A33">
              <w:rPr>
                <w:highlight w:val="yellow"/>
                <w:shd w:val="clear" w:color="auto" w:fill="FFFFFF"/>
              </w:rPr>
              <w:t xml:space="preserve"> </w:t>
            </w:r>
            <w:r w:rsidR="00A46067" w:rsidRPr="00CE16C3">
              <w:rPr>
                <w:b w:val="0"/>
                <w:bCs/>
                <w:color w:val="auto"/>
                <w:highlight w:val="yellow"/>
                <w:shd w:val="clear" w:color="auto" w:fill="FFFFFF"/>
              </w:rPr>
              <w:t>(If Random sample or Stratified random sample is selected)</w:t>
            </w:r>
          </w:p>
          <w:p w14:paraId="7B6C1727" w14:textId="5FCCB652" w:rsidR="00194A33" w:rsidRDefault="00194A33" w:rsidP="00194A33">
            <w:pPr>
              <w:pStyle w:val="BodyText2"/>
            </w:pPr>
            <w:r>
              <w:rPr>
                <w:noProof/>
                <w:bdr w:val="none" w:sz="0" w:space="0" w:color="auto"/>
              </w:rPr>
              <mc:AlternateContent>
                <mc:Choice Requires="wps">
                  <w:drawing>
                    <wp:inline distT="0" distB="0" distL="0" distR="0" wp14:anchorId="286CBE13" wp14:editId="18839809">
                      <wp:extent cx="5010912" cy="448574"/>
                      <wp:effectExtent l="0" t="0" r="18415" b="27940"/>
                      <wp:docPr id="805" name="Rectangle 805"/>
                      <wp:cNvGraphicFramePr/>
                      <a:graphic xmlns:a="http://schemas.openxmlformats.org/drawingml/2006/main">
                        <a:graphicData uri="http://schemas.microsoft.com/office/word/2010/wordprocessingShape">
                          <wps:wsp>
                            <wps:cNvSpPr/>
                            <wps:spPr>
                              <a:xfrm>
                                <a:off x="0" y="0"/>
                                <a:ext cx="5010912" cy="448574"/>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5E58D2" id="Rectangle 805" o:spid="_x0000_s1026" style="width:394.55pt;height:3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" fillcolor="white [3212]" strokecolor="#bfbfbf [2412]" strokeweight="1pt">
                      <w10:anchorlock/>
                    </v:rect>
                  </w:pict>
                </mc:Fallback>
              </mc:AlternateContent>
            </w:r>
          </w:p>
          <w:p w14:paraId="7046E1C3" w14:textId="1977D0C3" w:rsidR="001D5C56" w:rsidRDefault="001D5C56" w:rsidP="001D5C5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7CC11B64" w14:textId="15B4C745" w:rsidR="00194A33" w:rsidRPr="00CE16C3" w:rsidRDefault="00194A33" w:rsidP="00194A33">
            <w:pPr>
              <w:pStyle w:val="BodyTextBold"/>
              <w:rPr>
                <w:b w:val="0"/>
                <w:bCs/>
              </w:rPr>
            </w:pPr>
            <w:r>
              <w:rPr>
                <w:shd w:val="clear" w:color="auto" w:fill="FFFFFF"/>
              </w:rPr>
              <w:t>Potential sources of bias in the sample design:</w:t>
            </w:r>
            <w:r w:rsidR="001D5C56" w:rsidRPr="00194A33">
              <w:rPr>
                <w:highlight w:val="yellow"/>
                <w:shd w:val="clear" w:color="auto" w:fill="FFFFFF"/>
              </w:rPr>
              <w:t xml:space="preserve"> </w:t>
            </w:r>
            <w:r w:rsidR="00A46067" w:rsidRPr="00CE16C3">
              <w:rPr>
                <w:b w:val="0"/>
                <w:bCs/>
                <w:highlight w:val="yellow"/>
                <w:shd w:val="clear" w:color="auto" w:fill="FFFFFF"/>
              </w:rPr>
              <w:t>(If Random sample or Stratified random sample is selected)</w:t>
            </w:r>
          </w:p>
          <w:p w14:paraId="1744BEA5" w14:textId="422F1E07" w:rsidR="00194A33" w:rsidRDefault="00194A33" w:rsidP="00194A33">
            <w:pPr>
              <w:pStyle w:val="BodyText2"/>
            </w:pPr>
            <w:r>
              <w:rPr>
                <w:noProof/>
                <w:bdr w:val="none" w:sz="0" w:space="0" w:color="auto"/>
              </w:rPr>
              <mc:AlternateContent>
                <mc:Choice Requires="wps">
                  <w:drawing>
                    <wp:inline distT="0" distB="0" distL="0" distR="0" wp14:anchorId="768EF589" wp14:editId="2231349C">
                      <wp:extent cx="5010912" cy="448574"/>
                      <wp:effectExtent l="0" t="0" r="18415" b="27940"/>
                      <wp:docPr id="806" name="Rectangle 806"/>
                      <wp:cNvGraphicFramePr/>
                      <a:graphic xmlns:a="http://schemas.openxmlformats.org/drawingml/2006/main">
                        <a:graphicData uri="http://schemas.microsoft.com/office/word/2010/wordprocessingShape">
                          <wps:wsp>
                            <wps:cNvSpPr/>
                            <wps:spPr>
                              <a:xfrm>
                                <a:off x="0" y="0"/>
                                <a:ext cx="5010912" cy="448574"/>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DA84EF" id="Rectangle 806" o:spid="_x0000_s1026" style="width:394.55pt;height:3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" fillcolor="white [3212]" strokecolor="#bfbfbf [2412]" strokeweight="1pt">
                      <w10:anchorlock/>
                    </v:rect>
                  </w:pict>
                </mc:Fallback>
              </mc:AlternateContent>
            </w:r>
          </w:p>
          <w:p w14:paraId="14044AC5" w14:textId="5F270BAC" w:rsidR="001D5C56" w:rsidRDefault="001D5C56" w:rsidP="001D5C5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43528866" w14:textId="29C65A62" w:rsidR="00194A33" w:rsidRDefault="00D366B0" w:rsidP="00194A33">
            <w:pPr>
              <w:pStyle w:val="BodyTextBold"/>
              <w:rPr>
                <w:rStyle w:val="Emphasis"/>
                <w:rFonts w:ascii="Verdana" w:hAnsi="Verdana"/>
                <w:b w:val="0"/>
                <w:bCs/>
                <w:i w:val="0"/>
                <w:iCs w:val="0"/>
                <w:color w:val="008000"/>
                <w:sz w:val="17"/>
                <w:shd w:val="clear" w:color="auto" w:fill="FFFFFF"/>
              </w:rPr>
            </w:pPr>
            <w:r w:rsidRPr="00D366B0">
              <w:rPr>
                <w:noProof/>
                <w:shd w:val="clear" w:color="auto" w:fill="FFFFFF"/>
              </w:rPr>
              <mc:AlternateContent>
                <mc:Choice Requires="wps">
                  <w:drawing>
                    <wp:anchor distT="0" distB="0" distL="114300" distR="114300" simplePos="0" relativeHeight="252477440" behindDoc="0" locked="0" layoutInCell="1" allowOverlap="1" wp14:anchorId="0BB5EA58" wp14:editId="6D41741E">
                      <wp:simplePos x="0" y="0"/>
                      <wp:positionH relativeFrom="column">
                        <wp:posOffset>116840</wp:posOffset>
                      </wp:positionH>
                      <wp:positionV relativeFrom="page">
                        <wp:posOffset>3044825</wp:posOffset>
                      </wp:positionV>
                      <wp:extent cx="197485" cy="197485"/>
                      <wp:effectExtent l="0" t="0" r="12065" b="12065"/>
                      <wp:wrapNone/>
                      <wp:docPr id="793" name="Oval 7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7E87E" w14:textId="6C015855" w:rsidR="00EE7FC1" w:rsidRPr="00FE69B0" w:rsidRDefault="00EE7FC1"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5EA58" id="Oval 793" o:spid="_x0000_s1665" style="position:absolute;left:0;text-align:left;margin-left:9.2pt;margin-top:239.75pt;width:15.55pt;height:15.5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" fillcolor="yellow" strokecolor="black [3213]" strokeweight=".5pt">
                      <v:stroke joinstyle="miter"/>
                      <v:textbox inset="0,0,0,0">
                        <w:txbxContent>
                          <w:p w14:paraId="4707E87E" w14:textId="6C015855" w:rsidR="00EE7FC1" w:rsidRPr="00FE69B0" w:rsidRDefault="00EE7FC1" w:rsidP="00FE69B0">
                            <w:pPr>
                              <w:jc w:val="center"/>
                              <w:rPr>
                                <w:color w:val="000000" w:themeColor="text1"/>
                              </w:rPr>
                            </w:pPr>
                            <w:r>
                              <w:rPr>
                                <w:color w:val="000000" w:themeColor="text1"/>
                              </w:rPr>
                              <w:t>9</w:t>
                            </w:r>
                          </w:p>
                        </w:txbxContent>
                      </v:textbox>
                      <w10:wrap anchory="page"/>
                    </v:oval>
                  </w:pict>
                </mc:Fallback>
              </mc:AlternateContent>
            </w:r>
            <w:r w:rsidR="00194A33">
              <w:t>Method of Administration:</w:t>
            </w:r>
            <w:r w:rsidR="00194A33">
              <w:rPr>
                <w:rStyle w:val="Emphasis"/>
                <w:rFonts w:ascii="Verdana" w:hAnsi="Verdana"/>
                <w:b w:val="0"/>
                <w:bCs/>
                <w:i w:val="0"/>
                <w:iCs w:val="0"/>
                <w:color w:val="008000"/>
                <w:sz w:val="17"/>
                <w:shd w:val="clear" w:color="auto" w:fill="FFFFFF"/>
              </w:rPr>
              <w:t>*</w:t>
            </w:r>
          </w:p>
          <w:p w14:paraId="50477D55" w14:textId="10EBE78E" w:rsidR="00194A33" w:rsidRDefault="00194A33" w:rsidP="00194A33">
            <w:pPr>
              <w:pStyle w:val="BodyText2"/>
            </w:pPr>
            <w:r>
              <w:rPr>
                <w:noProof/>
              </w:rPr>
              <w:drawing>
                <wp:inline distT="0" distB="0" distL="0" distR="0" wp14:anchorId="619FFC45" wp14:editId="4F5B2F3D">
                  <wp:extent cx="1683407" cy="2095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05"/>
                          <a:stretch/>
                        </pic:blipFill>
                        <pic:spPr bwMode="auto">
                          <a:xfrm>
                            <a:off x="0" y="0"/>
                            <a:ext cx="1692728" cy="210710"/>
                          </a:xfrm>
                          <a:prstGeom prst="rect">
                            <a:avLst/>
                          </a:prstGeom>
                          <a:ln>
                            <a:noFill/>
                          </a:ln>
                          <a:extLst>
                            <a:ext uri="{53640926-AAD7-44D8-BBD7-CCE9431645EC}">
                              <a14:shadowObscured xmlns:a14="http://schemas.microsoft.com/office/drawing/2010/main"/>
                            </a:ext>
                          </a:extLst>
                        </pic:spPr>
                      </pic:pic>
                    </a:graphicData>
                  </a:graphic>
                </wp:inline>
              </w:drawing>
            </w:r>
          </w:p>
          <w:p w14:paraId="2C8B9D78" w14:textId="20906698" w:rsidR="00194A33" w:rsidRPr="00CE16C3" w:rsidRDefault="00D366B0" w:rsidP="005D1A52">
            <w:pPr>
              <w:pStyle w:val="BodyTextBold"/>
              <w:rPr>
                <w:b w:val="0"/>
                <w:bCs/>
                <w:color w:val="auto"/>
                <w:shd w:val="clear" w:color="auto" w:fill="FFFFFF"/>
              </w:rPr>
            </w:pPr>
            <w:r w:rsidRPr="00D366B0">
              <w:rPr>
                <w:noProof/>
                <w:shd w:val="clear" w:color="auto" w:fill="FFFFFF"/>
              </w:rPr>
              <mc:AlternateContent>
                <mc:Choice Requires="wps">
                  <w:drawing>
                    <wp:anchor distT="0" distB="0" distL="114300" distR="114300" simplePos="0" relativeHeight="252481536" behindDoc="0" locked="0" layoutInCell="1" allowOverlap="1" wp14:anchorId="46AC3E56" wp14:editId="054D1E61">
                      <wp:simplePos x="0" y="0"/>
                      <wp:positionH relativeFrom="column">
                        <wp:posOffset>134620</wp:posOffset>
                      </wp:positionH>
                      <wp:positionV relativeFrom="page">
                        <wp:posOffset>3589020</wp:posOffset>
                      </wp:positionV>
                      <wp:extent cx="197485" cy="197485"/>
                      <wp:effectExtent l="0" t="0" r="12065" b="12065"/>
                      <wp:wrapNone/>
                      <wp:docPr id="1074" name="Oval 10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33C1A" w14:textId="6307A525" w:rsidR="00EE7FC1" w:rsidRPr="00FE69B0" w:rsidRDefault="00EE7FC1" w:rsidP="00FE69B0">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C3E56" id="Oval 1074" o:spid="_x0000_s1666" style="position:absolute;left:0;text-align:left;margin-left:10.6pt;margin-top:282.6pt;width:15.55pt;height:15.5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" fillcolor="yellow" strokecolor="black [3213]" strokeweight=".5pt">
                      <v:stroke joinstyle="miter"/>
                      <v:textbox inset="0,0,0,0">
                        <w:txbxContent>
                          <w:p w14:paraId="7B333C1A" w14:textId="6307A525" w:rsidR="00EE7FC1" w:rsidRPr="00FE69B0" w:rsidRDefault="00EE7FC1" w:rsidP="00FE69B0">
                            <w:pPr>
                              <w:jc w:val="center"/>
                              <w:rPr>
                                <w:color w:val="000000" w:themeColor="text1"/>
                              </w:rPr>
                            </w:pPr>
                            <w:r>
                              <w:rPr>
                                <w:color w:val="000000" w:themeColor="text1"/>
                              </w:rPr>
                              <w:t>10</w:t>
                            </w:r>
                          </w:p>
                        </w:txbxContent>
                      </v:textbox>
                      <w10:wrap anchory="page"/>
                    </v:oval>
                  </w:pict>
                </mc:Fallback>
              </mc:AlternateContent>
            </w:r>
            <w:r w:rsidR="005D1A52">
              <w:t>Other Method (Specify):</w:t>
            </w:r>
            <w:r w:rsidR="005D1A52">
              <w:rPr>
                <w:rStyle w:val="Emphasis"/>
                <w:rFonts w:ascii="Verdana" w:hAnsi="Verdana"/>
                <w:b w:val="0"/>
                <w:bCs/>
                <w:i w:val="0"/>
                <w:iCs w:val="0"/>
                <w:color w:val="008000"/>
                <w:sz w:val="17"/>
                <w:shd w:val="clear" w:color="auto" w:fill="FFFFFF"/>
              </w:rPr>
              <w:t xml:space="preserve">* </w:t>
            </w:r>
            <w:r w:rsidR="005D1A52" w:rsidRPr="00CE16C3">
              <w:rPr>
                <w:b w:val="0"/>
                <w:bCs/>
                <w:color w:val="auto"/>
                <w:highlight w:val="yellow"/>
                <w:shd w:val="clear" w:color="auto" w:fill="FFFFFF"/>
              </w:rPr>
              <w:t>(If Other is selected)</w:t>
            </w:r>
          </w:p>
          <w:p w14:paraId="03B52337" w14:textId="6191EBB8" w:rsidR="005D1A52" w:rsidRDefault="005D1A52" w:rsidP="005D1A52">
            <w:pPr>
              <w:pStyle w:val="BodyText2"/>
            </w:pPr>
            <w:r>
              <w:rPr>
                <w:noProof/>
                <w:bdr w:val="none" w:sz="0" w:space="0" w:color="auto"/>
              </w:rPr>
              <mc:AlternateContent>
                <mc:Choice Requires="wps">
                  <w:drawing>
                    <wp:inline distT="0" distB="0" distL="0" distR="0" wp14:anchorId="359BFAD9" wp14:editId="23988E21">
                      <wp:extent cx="5010912" cy="414068"/>
                      <wp:effectExtent l="0" t="0" r="18415" b="24130"/>
                      <wp:docPr id="813" name="Rectangle 813"/>
                      <wp:cNvGraphicFramePr/>
                      <a:graphic xmlns:a="http://schemas.openxmlformats.org/drawingml/2006/main">
                        <a:graphicData uri="http://schemas.microsoft.com/office/word/2010/wordprocessingShape">
                          <wps:wsp>
                            <wps:cNvSpPr/>
                            <wps:spPr>
                              <a:xfrm>
                                <a:off x="0" y="0"/>
                                <a:ext cx="5010912" cy="414068"/>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70584F" id="Rectangle 813" o:spid="_x0000_s1026" style="width:394.55pt;height: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" fillcolor="white [3212]" strokecolor="#bfbfbf [2412]" strokeweight="1pt">
                      <w10:anchorlock/>
                    </v:rect>
                  </w:pict>
                </mc:Fallback>
              </mc:AlternateContent>
            </w:r>
          </w:p>
          <w:p w14:paraId="57149892" w14:textId="6D6E4933" w:rsidR="001D5C56" w:rsidRDefault="001D5C56" w:rsidP="001D5C56">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14:paraId="2F0960A9" w14:textId="39BDA520" w:rsidR="001D5C56" w:rsidRDefault="00D366B0" w:rsidP="001D5C56">
            <w:pPr>
              <w:pStyle w:val="BodyTextBold"/>
            </w:pPr>
            <w:r w:rsidRPr="00D366B0">
              <w:rPr>
                <w:noProof/>
                <w:shd w:val="clear" w:color="auto" w:fill="FFFFFF"/>
              </w:rPr>
              <mc:AlternateContent>
                <mc:Choice Requires="wps">
                  <w:drawing>
                    <wp:anchor distT="0" distB="0" distL="114300" distR="114300" simplePos="0" relativeHeight="252479488" behindDoc="0" locked="0" layoutInCell="1" allowOverlap="1" wp14:anchorId="5B8B3A6D" wp14:editId="26C37886">
                      <wp:simplePos x="0" y="0"/>
                      <wp:positionH relativeFrom="column">
                        <wp:posOffset>173990</wp:posOffset>
                      </wp:positionH>
                      <wp:positionV relativeFrom="page">
                        <wp:posOffset>4492625</wp:posOffset>
                      </wp:positionV>
                      <wp:extent cx="197485" cy="197485"/>
                      <wp:effectExtent l="0" t="0" r="12065" b="12065"/>
                      <wp:wrapNone/>
                      <wp:docPr id="1073" name="Oval 10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056C8" w14:textId="06C9F0E7" w:rsidR="00EE7FC1" w:rsidRPr="00FE69B0" w:rsidRDefault="00EE7FC1" w:rsidP="00FE69B0">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B3A6D" id="Oval 1073" o:spid="_x0000_s1667" style="position:absolute;left:0;text-align:left;margin-left:13.7pt;margin-top:353.75pt;width:15.55pt;height:15.5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" fillcolor="yellow" strokecolor="black [3213]" strokeweight=".5pt">
                      <v:stroke joinstyle="miter"/>
                      <v:textbox inset="0,0,0,0">
                        <w:txbxContent>
                          <w:p w14:paraId="58B056C8" w14:textId="06C9F0E7" w:rsidR="00EE7FC1" w:rsidRPr="00FE69B0" w:rsidRDefault="00EE7FC1" w:rsidP="00FE69B0">
                            <w:pPr>
                              <w:jc w:val="center"/>
                              <w:rPr>
                                <w:color w:val="000000" w:themeColor="text1"/>
                              </w:rPr>
                            </w:pPr>
                            <w:r>
                              <w:rPr>
                                <w:color w:val="000000" w:themeColor="text1"/>
                              </w:rPr>
                              <w:t>11</w:t>
                            </w:r>
                          </w:p>
                        </w:txbxContent>
                      </v:textbox>
                      <w10:wrap anchory="page"/>
                    </v:oval>
                  </w:pict>
                </mc:Fallback>
              </mc:AlternateContent>
            </w:r>
            <w:r w:rsidR="001D5C56">
              <w:t>Was this a Computer-Assisted interview</w:t>
            </w:r>
            <w:r w:rsidR="00F74EFA">
              <w:t>?:</w:t>
            </w:r>
            <w:r w:rsidR="001D5C56">
              <w:rPr>
                <w:rStyle w:val="Emphasis"/>
                <w:rFonts w:ascii="inherit" w:hAnsi="inherit"/>
                <w:b w:val="0"/>
                <w:bCs/>
                <w:i w:val="0"/>
                <w:iCs w:val="0"/>
                <w:color w:val="008000"/>
                <w:sz w:val="17"/>
              </w:rPr>
              <w:t>*</w:t>
            </w:r>
          </w:p>
          <w:p w14:paraId="189039A3" w14:textId="4A958A70" w:rsidR="001D5C56" w:rsidRDefault="001D5C56" w:rsidP="005D1A52">
            <w:pPr>
              <w:pStyle w:val="BodyText2"/>
            </w:pPr>
            <w:r>
              <w:rPr>
                <w:noProof/>
              </w:rPr>
              <w:drawing>
                <wp:inline distT="0" distB="0" distL="0" distR="0" wp14:anchorId="4C8387E6" wp14:editId="45E90FFA">
                  <wp:extent cx="1143000" cy="23812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43000" cy="238125"/>
                          </a:xfrm>
                          <a:prstGeom prst="rect">
                            <a:avLst/>
                          </a:prstGeom>
                        </pic:spPr>
                      </pic:pic>
                    </a:graphicData>
                  </a:graphic>
                </wp:inline>
              </w:drawing>
            </w:r>
          </w:p>
          <w:p w14:paraId="30199ADD" w14:textId="3B748BC0" w:rsidR="001D5C56" w:rsidRDefault="001D5C56" w:rsidP="001D5C56">
            <w:pPr>
              <w:pStyle w:val="BodyTextBold"/>
            </w:pPr>
            <w:r w:rsidRPr="001D5C56">
              <w:t>What was the survey response rate</w:t>
            </w:r>
            <w:r w:rsidR="00F74EFA" w:rsidRPr="001D5C56">
              <w:t>?</w:t>
            </w:r>
            <w:r w:rsidR="00F74EFA">
              <w:t>:</w:t>
            </w:r>
            <w:r w:rsidRPr="001D5C56">
              <w:t>*</w:t>
            </w:r>
          </w:p>
          <w:p w14:paraId="4DCCB9EE" w14:textId="60BC82DC" w:rsidR="001D5C56" w:rsidRDefault="001D5C56" w:rsidP="001D5C56">
            <w:pPr>
              <w:pStyle w:val="BodyText2"/>
            </w:pPr>
            <w:r>
              <w:rPr>
                <w:noProof/>
                <w:bdr w:val="none" w:sz="0" w:space="0" w:color="auto"/>
              </w:rPr>
              <mc:AlternateContent>
                <mc:Choice Requires="wps">
                  <w:drawing>
                    <wp:inline distT="0" distB="0" distL="0" distR="0" wp14:anchorId="5C5E1672" wp14:editId="6829CE7B">
                      <wp:extent cx="548640" cy="175565"/>
                      <wp:effectExtent l="0" t="0" r="22860" b="15240"/>
                      <wp:docPr id="815" name="Rectangle 815"/>
                      <wp:cNvGraphicFramePr/>
                      <a:graphic xmlns:a="http://schemas.openxmlformats.org/drawingml/2006/main">
                        <a:graphicData uri="http://schemas.microsoft.com/office/word/2010/wordprocessingShape">
                          <wps:wsp>
                            <wps:cNvSpPr/>
                            <wps:spPr>
                              <a:xfrm>
                                <a:off x="0" y="0"/>
                                <a:ext cx="548640"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1F6BA0" id="Rectangle 815" o:spid="_x0000_s1026" style="width:43.2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" filled="f" strokecolor="#d8d8d8 [2732]" strokeweight="1pt">
                      <w10:anchorlock/>
                    </v:rect>
                  </w:pict>
                </mc:Fallback>
              </mc:AlternateContent>
            </w:r>
          </w:p>
          <w:p w14:paraId="258CCB45" w14:textId="02FB0445" w:rsidR="001D5C56" w:rsidRDefault="00D366B0" w:rsidP="001D5C56">
            <w:pPr>
              <w:pStyle w:val="BodyText2"/>
            </w:pPr>
            <w:r w:rsidRPr="00D366B0">
              <w:rPr>
                <w:noProof/>
                <w:shd w:val="clear" w:color="auto" w:fill="FFFFFF"/>
              </w:rPr>
              <mc:AlternateContent>
                <mc:Choice Requires="wps">
                  <w:drawing>
                    <wp:anchor distT="0" distB="0" distL="114300" distR="114300" simplePos="0" relativeHeight="252485632" behindDoc="0" locked="0" layoutInCell="1" allowOverlap="1" wp14:anchorId="2AEC7C2C" wp14:editId="04879AD8">
                      <wp:simplePos x="0" y="0"/>
                      <wp:positionH relativeFrom="column">
                        <wp:posOffset>1270000</wp:posOffset>
                      </wp:positionH>
                      <wp:positionV relativeFrom="page">
                        <wp:posOffset>5651820</wp:posOffset>
                      </wp:positionV>
                      <wp:extent cx="197485" cy="197485"/>
                      <wp:effectExtent l="0" t="0" r="12065" b="12065"/>
                      <wp:wrapNone/>
                      <wp:docPr id="1076" name="Oval 10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3E728" w14:textId="68493153" w:rsidR="00EE7FC1" w:rsidRPr="00FE69B0" w:rsidRDefault="00EE7FC1" w:rsidP="00D366B0">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C7C2C" id="Oval 1076" o:spid="_x0000_s1668" style="position:absolute;left:0;text-align:left;margin-left:100pt;margin-top:445.05pt;width:15.55pt;height:15.5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" fillcolor="yellow" strokecolor="black [3213]" strokeweight=".5pt">
                      <v:stroke joinstyle="miter"/>
                      <v:textbox inset="0,0,0,0">
                        <w:txbxContent>
                          <w:p w14:paraId="7073E728" w14:textId="68493153" w:rsidR="00EE7FC1" w:rsidRPr="00FE69B0" w:rsidRDefault="00EE7FC1" w:rsidP="00D366B0">
                            <w:pPr>
                              <w:jc w:val="center"/>
                              <w:rPr>
                                <w:color w:val="000000" w:themeColor="text1"/>
                              </w:rPr>
                            </w:pPr>
                            <w:r>
                              <w:rPr>
                                <w:color w:val="000000" w:themeColor="text1"/>
                              </w:rPr>
                              <w:t>13</w:t>
                            </w:r>
                          </w:p>
                        </w:txbxContent>
                      </v:textbox>
                      <w10:wrap anchory="page"/>
                    </v:oval>
                  </w:pict>
                </mc:Fallback>
              </mc:AlternateContent>
            </w:r>
          </w:p>
          <w:p w14:paraId="49BA9E66" w14:textId="72DF8894" w:rsidR="001D5C56" w:rsidRDefault="00D366B0" w:rsidP="001D5C56">
            <w:pPr>
              <w:pStyle w:val="BodyText2"/>
            </w:pPr>
            <w:r w:rsidRPr="00D366B0">
              <w:rPr>
                <w:noProof/>
                <w:shd w:val="clear" w:color="auto" w:fill="FFFFFF"/>
              </w:rPr>
              <mc:AlternateContent>
                <mc:Choice Requires="wps">
                  <w:drawing>
                    <wp:anchor distT="0" distB="0" distL="114300" distR="114300" simplePos="0" relativeHeight="252487680" behindDoc="0" locked="0" layoutInCell="1" allowOverlap="1" wp14:anchorId="77D036EE" wp14:editId="630E062A">
                      <wp:simplePos x="0" y="0"/>
                      <wp:positionH relativeFrom="column">
                        <wp:posOffset>2139950</wp:posOffset>
                      </wp:positionH>
                      <wp:positionV relativeFrom="page">
                        <wp:posOffset>5664200</wp:posOffset>
                      </wp:positionV>
                      <wp:extent cx="197485" cy="197485"/>
                      <wp:effectExtent l="0" t="0" r="12065" b="12065"/>
                      <wp:wrapNone/>
                      <wp:docPr id="1077" name="Oval 10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20144" w14:textId="320A2FD6" w:rsidR="00EE7FC1" w:rsidRPr="00FE69B0" w:rsidRDefault="00EE7FC1" w:rsidP="00D366B0">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036EE" id="Oval 1077" o:spid="_x0000_s1669" style="position:absolute;left:0;text-align:left;margin-left:168.5pt;margin-top:446pt;width:15.55pt;height:1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" fillcolor="yellow" strokecolor="black [3213]" strokeweight=".5pt">
                      <v:stroke joinstyle="miter"/>
                      <v:textbox inset="0,0,0,0">
                        <w:txbxContent>
                          <w:p w14:paraId="25820144" w14:textId="320A2FD6" w:rsidR="00EE7FC1" w:rsidRPr="00FE69B0" w:rsidRDefault="00EE7FC1" w:rsidP="00D366B0">
                            <w:pPr>
                              <w:jc w:val="center"/>
                              <w:rPr>
                                <w:color w:val="000000" w:themeColor="text1"/>
                              </w:rPr>
                            </w:pPr>
                            <w:r>
                              <w:rPr>
                                <w:color w:val="000000" w:themeColor="text1"/>
                              </w:rPr>
                              <w:t>14</w:t>
                            </w:r>
                          </w:p>
                        </w:txbxContent>
                      </v:textbox>
                      <w10:wrap anchory="page"/>
                    </v:oval>
                  </w:pict>
                </mc:Fallback>
              </mc:AlternateContent>
            </w:r>
            <w:r w:rsidRPr="00D366B0">
              <w:rPr>
                <w:noProof/>
                <w:shd w:val="clear" w:color="auto" w:fill="FFFFFF"/>
              </w:rPr>
              <mc:AlternateContent>
                <mc:Choice Requires="wps">
                  <w:drawing>
                    <wp:anchor distT="0" distB="0" distL="114300" distR="114300" simplePos="0" relativeHeight="252483584" behindDoc="0" locked="0" layoutInCell="1" allowOverlap="1" wp14:anchorId="6070764E" wp14:editId="2D06ADD1">
                      <wp:simplePos x="0" y="0"/>
                      <wp:positionH relativeFrom="column">
                        <wp:posOffset>361950</wp:posOffset>
                      </wp:positionH>
                      <wp:positionV relativeFrom="page">
                        <wp:posOffset>5663565</wp:posOffset>
                      </wp:positionV>
                      <wp:extent cx="197485" cy="197485"/>
                      <wp:effectExtent l="0" t="0" r="12065" b="12065"/>
                      <wp:wrapNone/>
                      <wp:docPr id="1075" name="Oval 107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26F61" w14:textId="5F477626" w:rsidR="00EE7FC1" w:rsidRPr="00FE69B0" w:rsidRDefault="00EE7FC1" w:rsidP="00D366B0">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0764E" id="Oval 1075" o:spid="_x0000_s1670" style="position:absolute;left:0;text-align:left;margin-left:28.5pt;margin-top:445.95pt;width:15.55pt;height:15.5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" fillcolor="yellow" strokecolor="black [3213]" strokeweight=".5pt">
                      <v:stroke joinstyle="miter"/>
                      <v:textbox inset="0,0,0,0">
                        <w:txbxContent>
                          <w:p w14:paraId="55C26F61" w14:textId="5F477626" w:rsidR="00EE7FC1" w:rsidRPr="00FE69B0" w:rsidRDefault="00EE7FC1" w:rsidP="00D366B0">
                            <w:pPr>
                              <w:jc w:val="center"/>
                              <w:rPr>
                                <w:color w:val="000000" w:themeColor="text1"/>
                              </w:rPr>
                            </w:pPr>
                            <w:r>
                              <w:rPr>
                                <w:color w:val="000000" w:themeColor="text1"/>
                              </w:rPr>
                              <w:t>12</w:t>
                            </w:r>
                          </w:p>
                        </w:txbxContent>
                      </v:textbox>
                      <w10:wrap anchory="page"/>
                    </v:oval>
                  </w:pict>
                </mc:Fallback>
              </mc:AlternateContent>
            </w:r>
            <w:r w:rsidR="001D5C56">
              <w:rPr>
                <w:noProof/>
              </w:rPr>
              <mc:AlternateContent>
                <mc:Choice Requires="wpg">
                  <w:drawing>
                    <wp:inline distT="0" distB="0" distL="0" distR="0" wp14:anchorId="155D7B91" wp14:editId="3E5A3414">
                      <wp:extent cx="2531059" cy="235915"/>
                      <wp:effectExtent l="0" t="0" r="22225" b="12065"/>
                      <wp:docPr id="816" name="Group 816"/>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817" name="Rectangle 817"/>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A94DA" w14:textId="77777777" w:rsidR="00EE7FC1" w:rsidRPr="00467CB3" w:rsidRDefault="00EE7FC1" w:rsidP="001D5C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ectangle 818"/>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74E85" w14:textId="77777777" w:rsidR="00EE7FC1" w:rsidRPr="00467CB3" w:rsidRDefault="00EE7FC1" w:rsidP="001D5C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ectangle 819"/>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12301" w14:textId="77777777" w:rsidR="00EE7FC1" w:rsidRPr="00B208F7" w:rsidRDefault="00EE7FC1" w:rsidP="001D5C56">
                                    <w:pPr>
                                      <w:jc w:val="center"/>
                                      <w:rPr>
                                        <w:color w:val="000000" w:themeColor="text1"/>
                                      </w:rPr>
                                    </w:pPr>
                                    <w:r w:rsidRPr="00B208F7">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5D7B91" id="Group 816" o:spid="_x0000_s1671"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">
                      <v:rect id="Rectangle 817" o:spid="_x0000_s167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JFMMA&#10;AADcAAAADwAAAGRycy9kb3ducmV2LnhtbESP3YrCMBCF7xd8hzCCN4umVrBSjaKisDeC6/oAQzO2&#10;xWZSm2jr228EwcvD+fk4i1VnKvGgxpWWFYxHEQjizOqScwXnv/1wBsJ5ZI2VZVLwJAerZe9rgam2&#10;Lf/S4+RzEUbYpaig8L5OpXRZQQbdyNbEwbvYxqAPssmlbrAN46aScRRNpcGSA6HAmrYFZdfT3QTI&#10;7lK2sdnIJE6Ox0P+fTtM7lOlBv1uPQfhqfOf8Lv9oxXMxgm8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JFMMAAADcAAAADwAAAAAAAAAAAAAAAACYAgAAZHJzL2Rv&#10;d25yZXYueG1sUEsFBgAAAAAEAAQA9QAAAIgDAAAAAA==&#10;" fillcolor="#e7e6e6 [3214]" strokecolor="#bfbfbf [2412]" strokeweight="1pt">
                        <v:textbox>
                          <w:txbxContent>
                            <w:p w14:paraId="2E6A94DA" w14:textId="77777777" w:rsidR="00EE7FC1" w:rsidRPr="00467CB3" w:rsidRDefault="00EE7FC1" w:rsidP="001D5C56">
                              <w:pPr>
                                <w:jc w:val="center"/>
                                <w:rPr>
                                  <w:color w:val="000000" w:themeColor="text1"/>
                                </w:rPr>
                              </w:pPr>
                              <w:r>
                                <w:rPr>
                                  <w:color w:val="000000" w:themeColor="text1"/>
                                </w:rPr>
                                <w:t>Save</w:t>
                              </w:r>
                            </w:p>
                          </w:txbxContent>
                        </v:textbox>
                      </v:rect>
                      <v:rect id="Rectangle 818" o:spid="_x0000_s167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dZsEA&#10;AADcAAAADwAAAGRycy9kb3ducmV2LnhtbERPzWrCQBC+F3yHZQq9lLoxgkrqKioWvAj+PcCQHZPQ&#10;7GzMria+vXMo9Pjx/c+XvavVg9pQeTYwGiagiHNvKy4MXM4/XzNQISJbrD2TgScFWC4Gb3PMrO/4&#10;SI9TLJSEcMjQQBljk2kd8pIchqFviIW7+tZhFNgW2rbYSbirdZokE+2wYmkosaFNSfnv6e6kZHut&#10;utSt9TSdHg774vO2H98nxny896tvUJH6+C/+c++sgdlI1soZOQJ6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3WbBAAAA3AAAAA8AAAAAAAAAAAAAAAAAmAIAAGRycy9kb3du&#10;cmV2LnhtbFBLBQYAAAAABAAEAPUAAACGAwAAAAA=&#10;" fillcolor="#e7e6e6 [3214]" strokecolor="#bfbfbf [2412]" strokeweight="1pt">
                        <v:textbox>
                          <w:txbxContent>
                            <w:p w14:paraId="49674E85" w14:textId="77777777" w:rsidR="00EE7FC1" w:rsidRPr="00467CB3" w:rsidRDefault="00EE7FC1" w:rsidP="001D5C56">
                              <w:pPr>
                                <w:jc w:val="center"/>
                                <w:rPr>
                                  <w:color w:val="000000" w:themeColor="text1"/>
                                </w:rPr>
                              </w:pPr>
                              <w:r>
                                <w:rPr>
                                  <w:color w:val="000000" w:themeColor="text1"/>
                                </w:rPr>
                                <w:t>Cancel</w:t>
                              </w:r>
                            </w:p>
                          </w:txbxContent>
                        </v:textbox>
                      </v:rect>
                      <v:rect id="Rectangle 819" o:spid="_x0000_s167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4/cUA&#10;AADcAAAADwAAAGRycy9kb3ducmV2LnhtbESP3WrCQBCF7wt9h2UKvSl1kwiJRtegpUJvhNT2AYbs&#10;mIRmZ9PsatK37wqCl4fz83HWxWQ6caHBtZYVxLMIBHFldcu1gu+v/esChPPIGjvLpOCPHBSbx4c1&#10;5tqO/EmXo69FGGGXo4LG+z6X0lUNGXQz2xMH72QHgz7IoZZ6wDGMm04mUZRKgy0HQoM9vTVU/RzP&#10;JkDeT+2YmJ3MkqwsD/XL72F+TpV6fpq2KxCeJn8P39ofWsEiXsL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nj9xQAAANwAAAAPAAAAAAAAAAAAAAAAAJgCAABkcnMv&#10;ZG93bnJldi54bWxQSwUGAAAAAAQABAD1AAAAigMAAAAA&#10;" fillcolor="#e7e6e6 [3214]" strokecolor="#bfbfbf [2412]" strokeweight="1pt">
                        <v:textbox>
                          <w:txbxContent>
                            <w:p w14:paraId="6B412301" w14:textId="77777777" w:rsidR="00EE7FC1" w:rsidRPr="00B208F7" w:rsidRDefault="00EE7FC1" w:rsidP="001D5C56">
                              <w:pPr>
                                <w:jc w:val="center"/>
                                <w:rPr>
                                  <w:color w:val="000000" w:themeColor="text1"/>
                                </w:rPr>
                              </w:pPr>
                              <w:r w:rsidRPr="00B208F7">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175B8526" w14:textId="77777777" w:rsidR="00194A33" w:rsidRPr="00503AD1" w:rsidRDefault="00194A33" w:rsidP="00503AD1">
            <w:pPr>
              <w:rPr>
                <w:sz w:val="8"/>
                <w:szCs w:val="8"/>
              </w:rPr>
            </w:pPr>
          </w:p>
        </w:tc>
        <w:tc>
          <w:tcPr>
            <w:tcW w:w="4239" w:type="dxa"/>
            <w:vMerge/>
          </w:tcPr>
          <w:p w14:paraId="2D0FD155" w14:textId="77777777" w:rsidR="00194A33" w:rsidRDefault="00194A33" w:rsidP="0090109B"/>
        </w:tc>
      </w:tr>
      <w:tr w:rsidR="00AB3C0B" w14:paraId="6E3548B9" w14:textId="77777777" w:rsidTr="00CE525F">
        <w:trPr>
          <w:trHeight w:val="368"/>
        </w:trPr>
        <w:tc>
          <w:tcPr>
            <w:tcW w:w="10489" w:type="dxa"/>
            <w:gridSpan w:val="5"/>
            <w:vMerge w:val="restart"/>
            <w:shd w:val="clear" w:color="auto" w:fill="324D57"/>
            <w:vAlign w:val="center"/>
          </w:tcPr>
          <w:p w14:paraId="42679064" w14:textId="277E669E" w:rsidR="00AB3C0B" w:rsidRPr="00503AD1" w:rsidRDefault="00AB3C0B"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A1B287E" w14:textId="77777777" w:rsidR="00AB3C0B" w:rsidRPr="00503AD1" w:rsidRDefault="00AB3C0B"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1EED2D49" w14:textId="77777777" w:rsidR="00AB3C0B" w:rsidRPr="00503AD1" w:rsidRDefault="00AB3C0B" w:rsidP="002E57E2">
            <w:pPr>
              <w:keepNext/>
              <w:rPr>
                <w:sz w:val="8"/>
                <w:szCs w:val="8"/>
              </w:rPr>
            </w:pPr>
          </w:p>
        </w:tc>
        <w:tc>
          <w:tcPr>
            <w:tcW w:w="4239" w:type="dxa"/>
            <w:shd w:val="clear" w:color="auto" w:fill="324D57"/>
            <w:vAlign w:val="center"/>
          </w:tcPr>
          <w:p w14:paraId="0BEF1640" w14:textId="77777777" w:rsidR="00AB3C0B" w:rsidRPr="00503AD1" w:rsidRDefault="00AB3C0B"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88</w:t>
            </w:r>
            <w:r w:rsidRPr="00503AD1">
              <w:rPr>
                <w:rFonts w:cs="Arial"/>
                <w:b/>
                <w:noProof/>
                <w:color w:val="FFFFFF" w:themeColor="background1"/>
                <w:sz w:val="20"/>
                <w:szCs w:val="20"/>
              </w:rPr>
              <w:fldChar w:fldCharType="end"/>
            </w:r>
          </w:p>
        </w:tc>
      </w:tr>
      <w:tr w:rsidR="00AB3C0B" w14:paraId="351D819B" w14:textId="77777777" w:rsidTr="00CE525F">
        <w:trPr>
          <w:trHeight w:val="503"/>
        </w:trPr>
        <w:tc>
          <w:tcPr>
            <w:tcW w:w="10489" w:type="dxa"/>
            <w:gridSpan w:val="5"/>
            <w:vMerge/>
            <w:tcBorders>
              <w:bottom w:val="single" w:sz="4" w:space="0" w:color="auto"/>
            </w:tcBorders>
            <w:shd w:val="clear" w:color="auto" w:fill="324D57"/>
            <w:vAlign w:val="center"/>
          </w:tcPr>
          <w:p w14:paraId="0D33D93F" w14:textId="77777777" w:rsidR="00AB3C0B" w:rsidRDefault="00AB3C0B" w:rsidP="002E57E2">
            <w:pPr>
              <w:keepNext/>
              <w:jc w:val="center"/>
            </w:pPr>
          </w:p>
        </w:tc>
        <w:tc>
          <w:tcPr>
            <w:tcW w:w="250" w:type="dxa"/>
            <w:tcBorders>
              <w:top w:val="nil"/>
              <w:bottom w:val="nil"/>
            </w:tcBorders>
            <w:tcMar>
              <w:left w:w="0" w:type="dxa"/>
              <w:right w:w="0" w:type="dxa"/>
            </w:tcMar>
          </w:tcPr>
          <w:p w14:paraId="1921F911" w14:textId="77777777" w:rsidR="00AB3C0B" w:rsidRPr="00503AD1" w:rsidRDefault="00AB3C0B" w:rsidP="002E57E2">
            <w:pPr>
              <w:keepNext/>
              <w:rPr>
                <w:sz w:val="8"/>
                <w:szCs w:val="8"/>
              </w:rPr>
            </w:pPr>
          </w:p>
        </w:tc>
        <w:tc>
          <w:tcPr>
            <w:tcW w:w="4239" w:type="dxa"/>
            <w:tcMar>
              <w:left w:w="58" w:type="dxa"/>
              <w:right w:w="58" w:type="dxa"/>
            </w:tcMar>
          </w:tcPr>
          <w:p w14:paraId="475CB6F9" w14:textId="3403D5E0" w:rsidR="00AB3C0B" w:rsidRPr="00503AD1" w:rsidRDefault="00AB3C0B" w:rsidP="002E57E2">
            <w:pPr>
              <w:keepNext/>
              <w:spacing w:before="60"/>
              <w:rPr>
                <w:rFonts w:cs="Arial"/>
                <w:szCs w:val="18"/>
              </w:rPr>
            </w:pPr>
            <w:r w:rsidRPr="00503AD1">
              <w:rPr>
                <w:rFonts w:cs="Arial"/>
                <w:szCs w:val="18"/>
              </w:rPr>
              <w:t xml:space="preserve">Page ID: </w:t>
            </w:r>
            <w:r w:rsidR="001114C7">
              <w:rPr>
                <w:rFonts w:cs="Arial"/>
                <w:szCs w:val="18"/>
              </w:rPr>
              <w:t>3.4.3</w:t>
            </w:r>
          </w:p>
          <w:p w14:paraId="4AE45855" w14:textId="3E0264BE" w:rsidR="00AB3C0B" w:rsidRDefault="00AB3C0B" w:rsidP="002E57E2">
            <w:pPr>
              <w:keepNext/>
              <w:spacing w:before="60"/>
            </w:pPr>
            <w:r w:rsidRPr="00503AD1">
              <w:rPr>
                <w:rFonts w:cs="Arial"/>
                <w:szCs w:val="18"/>
              </w:rPr>
              <w:t xml:space="preserve">Page Title: </w:t>
            </w:r>
            <w:r w:rsidR="00E81A04" w:rsidRPr="00E81A04">
              <w:rPr>
                <w:rFonts w:cs="Arial"/>
                <w:szCs w:val="18"/>
              </w:rPr>
              <w:t>Substitute Data Source Request Supporting Documents</w:t>
            </w:r>
          </w:p>
        </w:tc>
      </w:tr>
      <w:tr w:rsidR="00AB3C0B" w14:paraId="04896F45" w14:textId="77777777" w:rsidTr="00CE525F">
        <w:tc>
          <w:tcPr>
            <w:tcW w:w="985" w:type="dxa"/>
            <w:tcBorders>
              <w:bottom w:val="single" w:sz="4" w:space="0" w:color="auto"/>
              <w:right w:val="nil"/>
            </w:tcBorders>
            <w:shd w:val="clear" w:color="auto" w:fill="F2F2F2" w:themeFill="background1" w:themeFillShade="F2"/>
            <w:vAlign w:val="center"/>
          </w:tcPr>
          <w:p w14:paraId="4801F126" w14:textId="77777777" w:rsidR="00AB3C0B" w:rsidRPr="00503AD1" w:rsidRDefault="00AB3C0B"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D8D107B" w14:textId="77777777" w:rsidR="00AB3C0B" w:rsidRPr="00503AD1" w:rsidRDefault="00AB3C0B"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77BDF1B5" w14:textId="77777777" w:rsidR="00AB3C0B" w:rsidRPr="00503AD1" w:rsidRDefault="00AB3C0B"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4CEEA158" w14:textId="77777777" w:rsidR="00AB3C0B" w:rsidRPr="00503AD1" w:rsidRDefault="00AB3C0B"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79B078B8" w14:textId="77777777" w:rsidR="00AB3C0B" w:rsidRPr="00503AD1" w:rsidRDefault="00AB3C0B"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02141D30" w14:textId="77777777" w:rsidR="00AB3C0B" w:rsidRPr="00503AD1" w:rsidRDefault="00AB3C0B"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58B0751B" w14:textId="77777777" w:rsidR="00AB3C0B" w:rsidRPr="00503AD1" w:rsidRDefault="00AB3C0B" w:rsidP="002E57E2">
            <w:pPr>
              <w:keepNext/>
              <w:spacing w:before="40" w:after="40"/>
              <w:rPr>
                <w:b/>
              </w:rPr>
            </w:pPr>
            <w:r w:rsidRPr="00503AD1">
              <w:rPr>
                <w:b/>
              </w:rPr>
              <w:t>Page Details</w:t>
            </w:r>
          </w:p>
        </w:tc>
      </w:tr>
      <w:tr w:rsidR="00AB3C0B" w14:paraId="4352D3E8" w14:textId="77777777" w:rsidTr="00CE525F">
        <w:tc>
          <w:tcPr>
            <w:tcW w:w="10489" w:type="dxa"/>
            <w:gridSpan w:val="5"/>
            <w:tcBorders>
              <w:bottom w:val="nil"/>
            </w:tcBorders>
          </w:tcPr>
          <w:p w14:paraId="277E681C" w14:textId="22D271A2" w:rsidR="00AB3C0B" w:rsidRPr="00503AD1" w:rsidRDefault="00AB3C0B" w:rsidP="002E57E2">
            <w:pPr>
              <w:pStyle w:val="Webaddress"/>
              <w:keepNext/>
              <w:rPr>
                <w:u w:val="none"/>
              </w:rPr>
            </w:pPr>
            <w:r w:rsidRPr="00811E50">
              <w:t xml:space="preserve">Outcome Data  &gt;  Substitute Data Source Request Submission  &gt;  </w:t>
            </w:r>
            <w:r w:rsidRPr="00AB3C0B">
              <w:t>Substitute Data Source Request Supporting Documents</w:t>
            </w:r>
          </w:p>
        </w:tc>
        <w:tc>
          <w:tcPr>
            <w:tcW w:w="250" w:type="dxa"/>
            <w:tcBorders>
              <w:top w:val="nil"/>
              <w:bottom w:val="nil"/>
            </w:tcBorders>
            <w:tcMar>
              <w:left w:w="0" w:type="dxa"/>
              <w:right w:w="0" w:type="dxa"/>
            </w:tcMar>
          </w:tcPr>
          <w:p w14:paraId="376CBCEF" w14:textId="77777777" w:rsidR="00AB3C0B" w:rsidRPr="00503AD1" w:rsidRDefault="00AB3C0B" w:rsidP="002E57E2">
            <w:pPr>
              <w:keepNext/>
              <w:rPr>
                <w:sz w:val="8"/>
                <w:szCs w:val="8"/>
              </w:rPr>
            </w:pPr>
          </w:p>
        </w:tc>
        <w:tc>
          <w:tcPr>
            <w:tcW w:w="4239" w:type="dxa"/>
            <w:vMerge w:val="restart"/>
            <w:tcMar>
              <w:left w:w="58" w:type="dxa"/>
              <w:right w:w="58" w:type="dxa"/>
            </w:tcMar>
          </w:tcPr>
          <w:p w14:paraId="33CA9DDB" w14:textId="77777777" w:rsidR="00BD72D2" w:rsidRDefault="00BD72D2" w:rsidP="00B75536">
            <w:pPr>
              <w:pStyle w:val="ListParagraph"/>
              <w:spacing w:before="120"/>
            </w:pPr>
            <w:r>
              <w:t xml:space="preserve">1. </w:t>
            </w:r>
            <w:r>
              <w:tab/>
              <w:t>Clicking the “Browse” button will allow user to search for a file from their computer. Clicking the “Open” button will load the file name into the Upload Agenda text field. Note: Standard file types for the MRT are .doc, .dox., .pdf, .xls, .xlsx and the size limit is 10MB.</w:t>
            </w:r>
          </w:p>
          <w:p w14:paraId="1D3F8E87" w14:textId="4FF77A01" w:rsidR="00BD72D2" w:rsidRDefault="00BD72D2" w:rsidP="00B75536">
            <w:pPr>
              <w:pStyle w:val="ListParagraph"/>
            </w:pPr>
            <w:r>
              <w:t>2.</w:t>
            </w:r>
            <w:r>
              <w:tab/>
              <w:t>Regardless of the number of files uploaded the user only receives one field to describe the contents of the file(s)</w:t>
            </w:r>
          </w:p>
          <w:p w14:paraId="4CCAB419" w14:textId="57D046B3" w:rsidR="00BD72D2" w:rsidRDefault="00BD72D2" w:rsidP="00B75536">
            <w:pPr>
              <w:pStyle w:val="ListParagraph"/>
            </w:pPr>
            <w:r>
              <w:t>3.</w:t>
            </w:r>
            <w:r>
              <w:tab/>
            </w:r>
            <w:r w:rsidRPr="00A706E0">
              <w:t>Clicking the “Save” button will save the record and</w:t>
            </w:r>
            <w:r>
              <w:t xml:space="preserve"> </w:t>
            </w:r>
            <w:r w:rsidRPr="00A706E0">
              <w:t xml:space="preserve">return the user to the </w:t>
            </w:r>
            <w:r w:rsidRPr="00D366B0">
              <w:t>Substitute Data Source Request</w:t>
            </w:r>
            <w:r>
              <w:t xml:space="preserve"> </w:t>
            </w:r>
            <w:r w:rsidRPr="00A706E0">
              <w:t>listing page (</w:t>
            </w:r>
            <w:r>
              <w:t>3.4</w:t>
            </w:r>
            <w:r w:rsidRPr="00A706E0">
              <w:t>). If not all fields required to save are completed or invalid data is entered, user will be prevented from saving and a message will list the fields and related issues.</w:t>
            </w:r>
          </w:p>
          <w:p w14:paraId="176C0996" w14:textId="5D953197" w:rsidR="00BD72D2" w:rsidRDefault="00BD72D2" w:rsidP="00B75536">
            <w:pPr>
              <w:pStyle w:val="ListParagraph"/>
            </w:pPr>
            <w:r>
              <w:t>4.</w:t>
            </w:r>
            <w:r>
              <w:tab/>
            </w:r>
            <w:r w:rsidRPr="00A706E0">
              <w:t>Clicking the “Cancel” button will not save any</w:t>
            </w:r>
            <w:r>
              <w:t xml:space="preserve"> </w:t>
            </w:r>
            <w:r w:rsidRPr="00A706E0">
              <w:t>changes and will re</w:t>
            </w:r>
            <w:r>
              <w:t xml:space="preserve">turn the user to </w:t>
            </w:r>
            <w:r w:rsidRPr="00D366B0">
              <w:t>Substitute Data Source Request</w:t>
            </w:r>
            <w:r w:rsidRPr="0000033B">
              <w:t xml:space="preserve"> </w:t>
            </w:r>
            <w:r w:rsidRPr="00A706E0">
              <w:t>listing page (</w:t>
            </w:r>
            <w:r>
              <w:t>3.4</w:t>
            </w:r>
            <w:r w:rsidRPr="00A706E0">
              <w:t>).</w:t>
            </w:r>
          </w:p>
          <w:p w14:paraId="6198F098" w14:textId="6B79D22F" w:rsidR="00AB3C0B" w:rsidRDefault="00BD72D2" w:rsidP="00B75536">
            <w:pPr>
              <w:pStyle w:val="ListParagraph"/>
            </w:pPr>
            <w:r>
              <w:t>5.</w:t>
            </w:r>
            <w:r>
              <w:tab/>
            </w:r>
            <w:r w:rsidRPr="00A706E0">
              <w:t>Clicking the “Delete” button will delete the record</w:t>
            </w:r>
            <w:r>
              <w:t xml:space="preserve"> </w:t>
            </w:r>
            <w:r w:rsidRPr="00A706E0">
              <w:t xml:space="preserve">and return the user to the </w:t>
            </w:r>
            <w:r w:rsidRPr="00D366B0">
              <w:t>Substitute Data Source Request</w:t>
            </w:r>
            <w:r>
              <w:t xml:space="preserve"> listing page (3.4</w:t>
            </w:r>
            <w:r w:rsidRPr="00A706E0">
              <w:t>).</w:t>
            </w:r>
          </w:p>
        </w:tc>
      </w:tr>
      <w:tr w:rsidR="00AB3C0B" w14:paraId="764DFD1D" w14:textId="77777777" w:rsidTr="00CE525F">
        <w:trPr>
          <w:trHeight w:val="9611"/>
        </w:trPr>
        <w:tc>
          <w:tcPr>
            <w:tcW w:w="10489" w:type="dxa"/>
            <w:gridSpan w:val="5"/>
            <w:tcBorders>
              <w:top w:val="nil"/>
            </w:tcBorders>
          </w:tcPr>
          <w:p w14:paraId="0E3C95BA" w14:textId="5BB4F6B2" w:rsidR="00AB3C0B" w:rsidRDefault="00AB3C0B" w:rsidP="00AB3C0B">
            <w:pPr>
              <w:pStyle w:val="Heading1"/>
              <w:outlineLvl w:val="0"/>
            </w:pPr>
            <w:r w:rsidRPr="00811E50">
              <w:t>Substitute Data Source Request Supporting Documents</w:t>
            </w:r>
          </w:p>
          <w:p w14:paraId="4548C26F" w14:textId="103B3E13" w:rsidR="00AB3C0B" w:rsidRDefault="00AB3C0B" w:rsidP="00AB3C0B">
            <w:pPr>
              <w:pStyle w:val="Heading2"/>
              <w:outlineLvl w:val="1"/>
            </w:pPr>
            <w:r>
              <w:t>Supporting Documents</w:t>
            </w:r>
          </w:p>
          <w:p w14:paraId="1357E934" w14:textId="75B9F6DB" w:rsidR="00AB3C0B" w:rsidRDefault="00AB3C0B" w:rsidP="00AB3C0B">
            <w:pPr>
              <w:pStyle w:val="BodyText2"/>
            </w:pPr>
            <w:r w:rsidRPr="00811E50">
              <w:t>Upload documents to support your request. Include any reliability and/or validity data if possible.</w:t>
            </w:r>
          </w:p>
          <w:p w14:paraId="2E9A314E" w14:textId="14CFC9BA" w:rsidR="00AB3C0B" w:rsidRDefault="00AB3C0B" w:rsidP="00AB3C0B">
            <w:pPr>
              <w:pStyle w:val="BodyTextBold"/>
            </w:pPr>
            <w:r>
              <w:rPr>
                <w:noProof/>
              </w:rPr>
              <w:t>Upload d</w:t>
            </w:r>
            <w:r w:rsidRPr="005B1429">
              <w:rPr>
                <w:noProof/>
              </w:rPr>
              <w:t>ocument</w:t>
            </w:r>
            <w:r>
              <w:rPr>
                <w:noProof/>
              </w:rPr>
              <w:t>s</w:t>
            </w:r>
            <w:r w:rsidRPr="005B1429">
              <w:rPr>
                <w:noProof/>
              </w:rPr>
              <w:t>:</w:t>
            </w:r>
          </w:p>
          <w:p w14:paraId="6C6246C3" w14:textId="4369EE2C" w:rsidR="00AB3C0B" w:rsidRDefault="00AB3C0B" w:rsidP="00AB3C0B">
            <w:pPr>
              <w:pStyle w:val="BodyText2"/>
              <w:rPr>
                <w:noProof/>
              </w:rPr>
            </w:pPr>
            <w:r>
              <w:rPr>
                <w:noProof/>
                <w:bdr w:val="none" w:sz="0" w:space="0" w:color="auto"/>
              </w:rPr>
              <mc:AlternateContent>
                <mc:Choice Requires="wps">
                  <w:drawing>
                    <wp:inline distT="0" distB="0" distL="0" distR="0" wp14:anchorId="483D35D3" wp14:editId="090C9984">
                      <wp:extent cx="5010912" cy="571500"/>
                      <wp:effectExtent l="0" t="0" r="18415" b="19050"/>
                      <wp:docPr id="808" name="Rectangle 808"/>
                      <wp:cNvGraphicFramePr/>
                      <a:graphic xmlns:a="http://schemas.openxmlformats.org/drawingml/2006/main">
                        <a:graphicData uri="http://schemas.microsoft.com/office/word/2010/wordprocessingShape">
                          <wps:wsp>
                            <wps:cNvSpPr/>
                            <wps:spPr>
                              <a:xfrm>
                                <a:off x="0" y="0"/>
                                <a:ext cx="5010912" cy="5715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FE3FF" w14:textId="77777777" w:rsidR="00EE7FC1" w:rsidRPr="00B32123" w:rsidRDefault="00EE7FC1" w:rsidP="00AB3C0B">
                                  <w:pPr>
                                    <w:spacing w:after="0"/>
                                    <w:jc w:val="center"/>
                                    <w:rPr>
                                      <w:color w:val="808080" w:themeColor="background1" w:themeShade="80"/>
                                    </w:rPr>
                                  </w:pPr>
                                  <w:r w:rsidRPr="00B32123">
                                    <w:rPr>
                                      <w:color w:val="808080" w:themeColor="background1" w:themeShade="80"/>
                                    </w:rPr>
                                    <w:t>No data to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3D35D3" id="Rectangle 808" o:spid="_x0000_s1675" style="width:394.5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" fillcolor="white [3212]" strokecolor="#bfbfbf [2412]" strokeweight="1pt">
                      <v:textbox>
                        <w:txbxContent>
                          <w:p w14:paraId="08BFE3FF" w14:textId="77777777" w:rsidR="00EE7FC1" w:rsidRPr="00B32123" w:rsidRDefault="00EE7FC1" w:rsidP="00AB3C0B">
                            <w:pPr>
                              <w:spacing w:after="0"/>
                              <w:jc w:val="center"/>
                              <w:rPr>
                                <w:color w:val="808080" w:themeColor="background1" w:themeShade="80"/>
                              </w:rPr>
                            </w:pPr>
                            <w:r w:rsidRPr="00B32123">
                              <w:rPr>
                                <w:color w:val="808080" w:themeColor="background1" w:themeShade="80"/>
                              </w:rPr>
                              <w:t>No data to display</w:t>
                            </w:r>
                          </w:p>
                        </w:txbxContent>
                      </v:textbox>
                      <w10:anchorlock/>
                    </v:rect>
                  </w:pict>
                </mc:Fallback>
              </mc:AlternateContent>
            </w:r>
          </w:p>
          <w:p w14:paraId="1141A758" w14:textId="72E6B057" w:rsidR="00AB3C0B" w:rsidRDefault="00BD72D2" w:rsidP="00AB3C0B">
            <w:pPr>
              <w:pStyle w:val="BodyTextBold"/>
            </w:pPr>
            <w:r w:rsidRPr="00B07045">
              <w:rPr>
                <w:noProof/>
              </w:rPr>
              <mc:AlternateContent>
                <mc:Choice Requires="wps">
                  <w:drawing>
                    <wp:anchor distT="0" distB="0" distL="114300" distR="114300" simplePos="0" relativeHeight="252489728" behindDoc="0" locked="0" layoutInCell="1" allowOverlap="1" wp14:anchorId="494FCA6B" wp14:editId="5F2A0C35">
                      <wp:simplePos x="0" y="0"/>
                      <wp:positionH relativeFrom="column">
                        <wp:posOffset>5504180</wp:posOffset>
                      </wp:positionH>
                      <wp:positionV relativeFrom="page">
                        <wp:posOffset>2055495</wp:posOffset>
                      </wp:positionV>
                      <wp:extent cx="197485" cy="197485"/>
                      <wp:effectExtent l="0" t="0" r="12065" b="12065"/>
                      <wp:wrapNone/>
                      <wp:docPr id="1078" name="Oval 107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5C105"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FCA6B" id="Oval 1078" o:spid="_x0000_s1676" style="position:absolute;left:0;text-align:left;margin-left:433.4pt;margin-top:161.85pt;width:15.55pt;height:15.5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" fillcolor="yellow" strokecolor="black [3213]" strokeweight=".5pt">
                      <v:stroke joinstyle="miter"/>
                      <v:textbox inset="0,0,0,0">
                        <w:txbxContent>
                          <w:p w14:paraId="3A45C105"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AB3C0B" w:rsidRPr="005B1429">
              <w:rPr>
                <w:noProof/>
              </w:rPr>
              <w:t xml:space="preserve">Upload </w:t>
            </w:r>
            <w:r w:rsidR="00AB3C0B">
              <w:rPr>
                <w:noProof/>
              </w:rPr>
              <w:t>file</w:t>
            </w:r>
            <w:r w:rsidR="00AB3C0B" w:rsidRPr="005B1429">
              <w:rPr>
                <w:noProof/>
              </w:rPr>
              <w:t>:</w:t>
            </w:r>
          </w:p>
          <w:p w14:paraId="1EBDA23A" w14:textId="07930B3B" w:rsidR="00AB3C0B" w:rsidRDefault="00AB3C0B" w:rsidP="00AB3C0B">
            <w:pPr>
              <w:pStyle w:val="BodyText2"/>
            </w:pPr>
            <w:r>
              <w:rPr>
                <w:noProof/>
                <w:bdr w:val="none" w:sz="0" w:space="0" w:color="auto"/>
              </w:rPr>
              <mc:AlternateContent>
                <mc:Choice Requires="wps">
                  <w:drawing>
                    <wp:inline distT="0" distB="0" distL="0" distR="0" wp14:anchorId="09690FE1" wp14:editId="5B146130">
                      <wp:extent cx="4359859" cy="175565"/>
                      <wp:effectExtent l="0" t="0" r="22225" b="15240"/>
                      <wp:docPr id="797" name="Rectangle 79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8EACA6" id="Rectangle 79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AOqIiGpAIAAKwFAAAOAAAAAAAAAAAAAAAAAC4CAABk&#10;cnMvZTJvRG9jLnhtbFBLAQItABQABgAIAAAAIQBAUsGy2gAAAAQBAAAPAAAAAAAAAAAAAAAAAP4E&#10;AABkcnMvZG93bnJldi54bWxQSwUGAAAAAAQABADzAAAABQYAAAAA&#10;" filled="f" strokecolor="#d8d8d8 [2732]" strokeweight="1pt">
                      <w10:anchorlock/>
                    </v:rect>
                  </w:pict>
                </mc:Fallback>
              </mc:AlternateContent>
            </w:r>
            <w:r>
              <w:rPr>
                <w:noProof/>
              </w:rPr>
              <mc:AlternateContent>
                <mc:Choice Requires="wps">
                  <w:drawing>
                    <wp:inline distT="0" distB="0" distL="0" distR="0" wp14:anchorId="00F6D197" wp14:editId="17D348AD">
                      <wp:extent cx="680314" cy="166700"/>
                      <wp:effectExtent l="0" t="0" r="24765" b="24130"/>
                      <wp:docPr id="798" name="Rectangle 79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A5B6B" w14:textId="77777777" w:rsidR="00EE7FC1" w:rsidRPr="00467A62" w:rsidRDefault="00EE7FC1" w:rsidP="00AB3C0B">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0F6D197" id="Rectangle 798" o:spid="_x0000_s1677"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" fillcolor="#e7e6e6 [3214]" strokecolor="#bfbfbf [2412]" strokeweight="1pt">
                      <v:textbox inset=",0,,0">
                        <w:txbxContent>
                          <w:p w14:paraId="449A5B6B" w14:textId="77777777" w:rsidR="00EE7FC1" w:rsidRPr="00467A62" w:rsidRDefault="00EE7FC1" w:rsidP="00AB3C0B">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14:paraId="6C055AF1" w14:textId="63BD9495" w:rsidR="00AB3C0B" w:rsidRDefault="00AB3C0B" w:rsidP="00AB3C0B">
            <w:pPr>
              <w:pStyle w:val="BodyTextBold"/>
              <w:spacing w:after="0"/>
            </w:pPr>
            <w:r>
              <w:rPr>
                <w:noProof/>
              </w:rPr>
              <mc:AlternateContent>
                <mc:Choice Requires="wps">
                  <w:drawing>
                    <wp:inline distT="0" distB="0" distL="0" distR="0" wp14:anchorId="1F97DEE1" wp14:editId="627C807D">
                      <wp:extent cx="731419" cy="228280"/>
                      <wp:effectExtent l="0" t="0" r="12065" b="19685"/>
                      <wp:docPr id="809" name="Rectangle 809"/>
                      <wp:cNvGraphicFramePr/>
                      <a:graphic xmlns:a="http://schemas.openxmlformats.org/drawingml/2006/main">
                        <a:graphicData uri="http://schemas.microsoft.com/office/word/2010/wordprocessingShape">
                          <wps:wsp>
                            <wps:cNvSpPr/>
                            <wps:spPr>
                              <a:xfrm>
                                <a:off x="0" y="0"/>
                                <a:ext cx="731419" cy="22828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1F108" w14:textId="77777777" w:rsidR="00EE7FC1" w:rsidRPr="00467CB3" w:rsidRDefault="00EE7FC1" w:rsidP="00AB3C0B">
                                  <w:pPr>
                                    <w:jc w:val="center"/>
                                    <w:rPr>
                                      <w:color w:val="000000" w:themeColor="text1"/>
                                    </w:rPr>
                                  </w:pPr>
                                  <w:r>
                                    <w:rPr>
                                      <w:color w:val="000000" w:themeColor="text1"/>
                                    </w:rPr>
                                    <w:t>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97DEE1" id="Rectangle 809" o:spid="_x0000_s1678" style="width:57.6pt;height:1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" fillcolor="#e7e6e6 [3214]" strokecolor="#bfbfbf [2412]" strokeweight="1pt">
                      <v:textbox>
                        <w:txbxContent>
                          <w:p w14:paraId="70B1F108" w14:textId="77777777" w:rsidR="00EE7FC1" w:rsidRPr="00467CB3" w:rsidRDefault="00EE7FC1" w:rsidP="00AB3C0B">
                            <w:pPr>
                              <w:jc w:val="center"/>
                              <w:rPr>
                                <w:color w:val="000000" w:themeColor="text1"/>
                              </w:rPr>
                            </w:pPr>
                            <w:r>
                              <w:rPr>
                                <w:color w:val="000000" w:themeColor="text1"/>
                              </w:rPr>
                              <w:t>Upload</w:t>
                            </w:r>
                          </w:p>
                        </w:txbxContent>
                      </v:textbox>
                      <w10:anchorlock/>
                    </v:rect>
                  </w:pict>
                </mc:Fallback>
              </mc:AlternateContent>
            </w:r>
          </w:p>
          <w:p w14:paraId="247EC185" w14:textId="4DF8EE37" w:rsidR="00AB3C0B" w:rsidRDefault="00BD72D2" w:rsidP="00AB3C0B">
            <w:pPr>
              <w:pStyle w:val="BodyTextBold"/>
              <w:spacing w:after="0"/>
            </w:pPr>
            <w:r w:rsidRPr="00B07045">
              <w:rPr>
                <w:noProof/>
              </w:rPr>
              <mc:AlternateContent>
                <mc:Choice Requires="wps">
                  <w:drawing>
                    <wp:anchor distT="0" distB="0" distL="114300" distR="114300" simplePos="0" relativeHeight="252491776" behindDoc="0" locked="0" layoutInCell="1" allowOverlap="1" wp14:anchorId="11D8558E" wp14:editId="24C1CA77">
                      <wp:simplePos x="0" y="0"/>
                      <wp:positionH relativeFrom="column">
                        <wp:posOffset>157480</wp:posOffset>
                      </wp:positionH>
                      <wp:positionV relativeFrom="page">
                        <wp:posOffset>2821305</wp:posOffset>
                      </wp:positionV>
                      <wp:extent cx="197485" cy="197485"/>
                      <wp:effectExtent l="0" t="0" r="12065" b="12065"/>
                      <wp:wrapNone/>
                      <wp:docPr id="1079" name="Oval 10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16E7F" w14:textId="606610BF"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8558E" id="Oval 1079" o:spid="_x0000_s1679" style="position:absolute;left:0;text-align:left;margin-left:12.4pt;margin-top:222.15pt;width:15.55pt;height:15.5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" fillcolor="yellow" strokecolor="black [3213]" strokeweight=".5pt">
                      <v:stroke joinstyle="miter"/>
                      <v:textbox inset="0,0,0,0">
                        <w:txbxContent>
                          <w:p w14:paraId="6E316E7F" w14:textId="606610BF"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AB3C0B">
              <w:t>For each data file, describe the contents of the data record(s) field will be displayed:</w:t>
            </w:r>
            <w:r w:rsidR="00AB3C0B">
              <w:rPr>
                <w:rStyle w:val="Emphasis"/>
                <w:rFonts w:ascii="Verdana" w:hAnsi="Verdana"/>
                <w:b w:val="0"/>
                <w:bCs/>
                <w:i w:val="0"/>
                <w:iCs w:val="0"/>
                <w:color w:val="008000"/>
                <w:sz w:val="17"/>
                <w:shd w:val="clear" w:color="auto" w:fill="FFFFFF"/>
              </w:rPr>
              <w:t>*</w:t>
            </w:r>
          </w:p>
          <w:p w14:paraId="2DD2C96F" w14:textId="7FD45E4B" w:rsidR="00AB3C0B" w:rsidRDefault="00AB3C0B" w:rsidP="00AB3C0B">
            <w:pPr>
              <w:pStyle w:val="BodyText2"/>
              <w:rPr>
                <w:shd w:val="clear" w:color="auto" w:fill="FFFFFF"/>
              </w:rPr>
            </w:pPr>
            <w:r>
              <w:rPr>
                <w:noProof/>
                <w:bdr w:val="none" w:sz="0" w:space="0" w:color="auto"/>
              </w:rPr>
              <mc:AlternateContent>
                <mc:Choice Requires="wps">
                  <w:drawing>
                    <wp:inline distT="0" distB="0" distL="0" distR="0" wp14:anchorId="7256DA47" wp14:editId="553DA32D">
                      <wp:extent cx="5010912" cy="1338682"/>
                      <wp:effectExtent l="0" t="0" r="18415" b="13970"/>
                      <wp:docPr id="800" name="Rectangle 80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DDD749" id="Rectangle 80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eo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DrM3eo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14:paraId="0A86710F" w14:textId="44AA7208" w:rsidR="00AB3C0B" w:rsidRDefault="00AB3C0B" w:rsidP="00AB3C0B">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4000 chars)</w:t>
            </w:r>
          </w:p>
          <w:p w14:paraId="62ABF5BC" w14:textId="5E921FCA" w:rsidR="00AB3C0B" w:rsidRDefault="00AB3C0B" w:rsidP="00AB3C0B">
            <w:pPr>
              <w:ind w:left="600"/>
              <w:rPr>
                <w:rStyle w:val="dxebaseoffice2010silver"/>
                <w:rFonts w:ascii="Verdana" w:hAnsi="Verdana"/>
                <w:color w:val="FF0000"/>
                <w:sz w:val="17"/>
                <w:shd w:val="clear" w:color="auto" w:fill="FFFFFF"/>
              </w:rPr>
            </w:pPr>
          </w:p>
          <w:p w14:paraId="5B983935" w14:textId="050ADB46" w:rsidR="00AB3C0B" w:rsidRDefault="007C35A6" w:rsidP="00025A57">
            <w:pPr>
              <w:pStyle w:val="BodyText2"/>
            </w:pPr>
            <w:r w:rsidRPr="00B07045">
              <w:rPr>
                <w:noProof/>
              </w:rPr>
              <mc:AlternateContent>
                <mc:Choice Requires="wps">
                  <w:drawing>
                    <wp:anchor distT="0" distB="0" distL="114300" distR="114300" simplePos="0" relativeHeight="252497920" behindDoc="0" locked="0" layoutInCell="1" allowOverlap="1" wp14:anchorId="1B5A8443" wp14:editId="19CC10B1">
                      <wp:simplePos x="0" y="0"/>
                      <wp:positionH relativeFrom="column">
                        <wp:posOffset>2091690</wp:posOffset>
                      </wp:positionH>
                      <wp:positionV relativeFrom="page">
                        <wp:posOffset>4581525</wp:posOffset>
                      </wp:positionV>
                      <wp:extent cx="197485" cy="197485"/>
                      <wp:effectExtent l="0" t="0" r="12065" b="12065"/>
                      <wp:wrapNone/>
                      <wp:docPr id="1082" name="Oval 10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19C80" w14:textId="6605D2A4" w:rsidR="00EE7FC1" w:rsidRPr="00FE69B0" w:rsidRDefault="00EE7FC1"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A8443" id="Oval 1082" o:spid="_x0000_s1680" style="position:absolute;left:0;text-align:left;margin-left:164.7pt;margin-top:360.75pt;width:15.55pt;height:15.5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" fillcolor="yellow" strokecolor="black [3213]" strokeweight=".5pt">
                      <v:stroke joinstyle="miter"/>
                      <v:textbox inset="0,0,0,0">
                        <w:txbxContent>
                          <w:p w14:paraId="40219C80" w14:textId="6605D2A4" w:rsidR="00EE7FC1" w:rsidRPr="00FE69B0" w:rsidRDefault="00EE7FC1" w:rsidP="00FE69B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2495872" behindDoc="0" locked="0" layoutInCell="1" allowOverlap="1" wp14:anchorId="63F77A12" wp14:editId="453C5875">
                      <wp:simplePos x="0" y="0"/>
                      <wp:positionH relativeFrom="column">
                        <wp:posOffset>1213485</wp:posOffset>
                      </wp:positionH>
                      <wp:positionV relativeFrom="page">
                        <wp:posOffset>4588510</wp:posOffset>
                      </wp:positionV>
                      <wp:extent cx="197485" cy="197485"/>
                      <wp:effectExtent l="0" t="0" r="12065" b="12065"/>
                      <wp:wrapNone/>
                      <wp:docPr id="1081" name="Oval 10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77747" w14:textId="47B99451" w:rsidR="00EE7FC1" w:rsidRPr="00FE69B0" w:rsidRDefault="00EE7FC1"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77A12" id="Oval 1081" o:spid="_x0000_s1681" style="position:absolute;left:0;text-align:left;margin-left:95.55pt;margin-top:361.3pt;width:15.55pt;height:15.5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" fillcolor="yellow" strokecolor="black [3213]" strokeweight=".5pt">
                      <v:stroke joinstyle="miter"/>
                      <v:textbox inset="0,0,0,0">
                        <w:txbxContent>
                          <w:p w14:paraId="1E877747" w14:textId="47B99451" w:rsidR="00EE7FC1" w:rsidRPr="00FE69B0" w:rsidRDefault="00EE7FC1" w:rsidP="00FE69B0">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2493824" behindDoc="0" locked="0" layoutInCell="1" allowOverlap="1" wp14:anchorId="3C0CD359" wp14:editId="0C8ACB26">
                      <wp:simplePos x="0" y="0"/>
                      <wp:positionH relativeFrom="column">
                        <wp:posOffset>311150</wp:posOffset>
                      </wp:positionH>
                      <wp:positionV relativeFrom="page">
                        <wp:posOffset>4581525</wp:posOffset>
                      </wp:positionV>
                      <wp:extent cx="197485" cy="197485"/>
                      <wp:effectExtent l="0" t="0" r="12065" b="12065"/>
                      <wp:wrapNone/>
                      <wp:docPr id="1080" name="Oval 10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21475" w14:textId="7FC2103E"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CD359" id="Oval 1080" o:spid="_x0000_s1682" style="position:absolute;left:0;text-align:left;margin-left:24.5pt;margin-top:360.75pt;width:15.55pt;height:15.5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" fillcolor="yellow" strokecolor="black [3213]" strokeweight=".5pt">
                      <v:stroke joinstyle="miter"/>
                      <v:textbox inset="0,0,0,0">
                        <w:txbxContent>
                          <w:p w14:paraId="0AA21475" w14:textId="7FC2103E"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AB3C0B">
              <w:rPr>
                <w:noProof/>
              </w:rPr>
              <mc:AlternateContent>
                <mc:Choice Requires="wpg">
                  <w:drawing>
                    <wp:inline distT="0" distB="0" distL="0" distR="0" wp14:anchorId="7E1790C3" wp14:editId="69197BA1">
                      <wp:extent cx="2531059" cy="235915"/>
                      <wp:effectExtent l="0" t="0" r="22225" b="12065"/>
                      <wp:docPr id="801" name="Group 801"/>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802" name="Rectangle 80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8C5F3" w14:textId="77777777" w:rsidR="00EE7FC1" w:rsidRPr="00467CB3" w:rsidRDefault="00EE7FC1" w:rsidP="00AB3C0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80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F9D5" w14:textId="77777777" w:rsidR="00EE7FC1" w:rsidRPr="00467CB3" w:rsidRDefault="00EE7FC1" w:rsidP="00AB3C0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80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33247" w14:textId="77777777" w:rsidR="00EE7FC1" w:rsidRPr="00B32123" w:rsidRDefault="00EE7FC1" w:rsidP="00AB3C0B">
                                    <w:pPr>
                                      <w:jc w:val="center"/>
                                      <w:rPr>
                                        <w:color w:val="000000" w:themeColor="text1"/>
                                      </w:rPr>
                                    </w:pPr>
                                    <w:r w:rsidRPr="00B32123">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1790C3" id="Group 801" o:spid="_x0000_s1683"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">
                      <v:rect id="Rectangle 802" o:spid="_x0000_s168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8UcIA&#10;AADcAAAADwAAAGRycy9kb3ducmV2LnhtbESP3YrCMBCF7wXfIYzgjWhqBZVqFFcU9kbw7wGGZmyL&#10;zaTbRFvffiMIXh7Oz8dZrltTiifVrrCsYDyKQBCnVhecKbhe9sM5COeRNZaWScGLHKxX3c4SE20b&#10;PtHz7DMRRtglqCD3vkqkdGlOBt3IVsTBu9naoA+yzqSusQnjppRxFE2lwYIDIceKtjml9/PDBMju&#10;VjSx+ZGzeHY8HrLB32HymCrV77WbBQhPrf+GP+1frWAexfA+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3xRwgAAANwAAAAPAAAAAAAAAAAAAAAAAJgCAABkcnMvZG93&#10;bnJldi54bWxQSwUGAAAAAAQABAD1AAAAhwMAAAAA&#10;" fillcolor="#e7e6e6 [3214]" strokecolor="#bfbfbf [2412]" strokeweight="1pt">
                        <v:textbox>
                          <w:txbxContent>
                            <w:p w14:paraId="7578C5F3" w14:textId="77777777" w:rsidR="00EE7FC1" w:rsidRPr="00467CB3" w:rsidRDefault="00EE7FC1" w:rsidP="00AB3C0B">
                              <w:pPr>
                                <w:jc w:val="center"/>
                                <w:rPr>
                                  <w:color w:val="000000" w:themeColor="text1"/>
                                </w:rPr>
                              </w:pPr>
                              <w:r>
                                <w:rPr>
                                  <w:color w:val="000000" w:themeColor="text1"/>
                                </w:rPr>
                                <w:t>Save</w:t>
                              </w:r>
                            </w:p>
                          </w:txbxContent>
                        </v:textbox>
                      </v:rect>
                      <v:rect id="Rectangle 803" o:spid="_x0000_s1685"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ZysIA&#10;AADcAAAADwAAAGRycy9kb3ducmV2LnhtbESP3YrCMBCF74V9hzAL3oimVlDpGkVFwRvBvwcYmrEt&#10;20xqE219eyMIXh7Oz8eZLVpTigfVrrCsYDiIQBCnVhecKbict/0pCOeRNZaWScGTHCzmP50ZJto2&#10;fKTHyWcijLBLUEHufZVI6dKcDLqBrYiDd7W1QR9knUldYxPGTSnjKBpLgwUHQo4VrXNK/093EyCb&#10;a9HEZiUn8eRw2Ge92350HyvV/W2XfyA8tf4b/rR3WsE0GsH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9nKwgAAANwAAAAPAAAAAAAAAAAAAAAAAJgCAABkcnMvZG93&#10;bnJldi54bWxQSwUGAAAAAAQABAD1AAAAhwMAAAAA&#10;" fillcolor="#e7e6e6 [3214]" strokecolor="#bfbfbf [2412]" strokeweight="1pt">
                        <v:textbox>
                          <w:txbxContent>
                            <w:p w14:paraId="354EF9D5" w14:textId="77777777" w:rsidR="00EE7FC1" w:rsidRPr="00467CB3" w:rsidRDefault="00EE7FC1" w:rsidP="00AB3C0B">
                              <w:pPr>
                                <w:jc w:val="center"/>
                                <w:rPr>
                                  <w:color w:val="000000" w:themeColor="text1"/>
                                </w:rPr>
                              </w:pPr>
                              <w:r>
                                <w:rPr>
                                  <w:color w:val="000000" w:themeColor="text1"/>
                                </w:rPr>
                                <w:t>Cancel</w:t>
                              </w:r>
                            </w:p>
                          </w:txbxContent>
                        </v:textbox>
                      </v:rect>
                      <v:rect id="Rectangle 804" o:spid="_x0000_s1686"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BvsMA&#10;AADcAAAADwAAAGRycy9kb3ducmV2LnhtbESP3YrCMBCF7xd8hzCCN4umWxeVapRVFLwR/HuAoRnb&#10;YjOpTbT17Y2w4OXh/Hyc2aI1pXhQ7QrLCn4GEQji1OqCMwXn06Y/AeE8ssbSMil4koPFvPM1w0Tb&#10;hg/0OPpMhBF2CSrIva8SKV2ak0E3sBVx8C62NuiDrDOpa2zCuCllHEUjabDgQMixolVO6fV4NwGy&#10;vhRNbJZyHI/3+132fdsN7yOlet32bwrCU+s/4f/2ViuYRL/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BvsMAAADcAAAADwAAAAAAAAAAAAAAAACYAgAAZHJzL2Rv&#10;d25yZXYueG1sUEsFBgAAAAAEAAQA9QAAAIgDAAAAAA==&#10;" fillcolor="#e7e6e6 [3214]" strokecolor="#bfbfbf [2412]" strokeweight="1pt">
                        <v:textbox>
                          <w:txbxContent>
                            <w:p w14:paraId="31D33247" w14:textId="77777777" w:rsidR="00EE7FC1" w:rsidRPr="00B32123" w:rsidRDefault="00EE7FC1" w:rsidP="00AB3C0B">
                              <w:pPr>
                                <w:jc w:val="center"/>
                                <w:rPr>
                                  <w:color w:val="000000" w:themeColor="text1"/>
                                </w:rPr>
                              </w:pPr>
                              <w:r w:rsidRPr="00B32123">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14:paraId="79D77C7E" w14:textId="77777777" w:rsidR="00AB3C0B" w:rsidRPr="00503AD1" w:rsidRDefault="00AB3C0B" w:rsidP="00503AD1">
            <w:pPr>
              <w:rPr>
                <w:sz w:val="8"/>
                <w:szCs w:val="8"/>
              </w:rPr>
            </w:pPr>
          </w:p>
        </w:tc>
        <w:tc>
          <w:tcPr>
            <w:tcW w:w="4239" w:type="dxa"/>
            <w:vMerge/>
          </w:tcPr>
          <w:p w14:paraId="5ACFF099" w14:textId="77777777" w:rsidR="00AB3C0B" w:rsidRDefault="00AB3C0B" w:rsidP="0090109B"/>
        </w:tc>
      </w:tr>
      <w:tr w:rsidR="0030697E" w14:paraId="21123D41" w14:textId="77777777" w:rsidTr="00CE525F">
        <w:trPr>
          <w:trHeight w:val="368"/>
        </w:trPr>
        <w:tc>
          <w:tcPr>
            <w:tcW w:w="10489" w:type="dxa"/>
            <w:gridSpan w:val="5"/>
            <w:vMerge w:val="restart"/>
            <w:shd w:val="clear" w:color="auto" w:fill="324D57"/>
            <w:vAlign w:val="center"/>
          </w:tcPr>
          <w:p w14:paraId="76A90965" w14:textId="77777777" w:rsidR="0030697E" w:rsidRPr="00503AD1" w:rsidRDefault="0030697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4DDA6D37" w14:textId="77777777" w:rsidR="0030697E" w:rsidRPr="00503AD1" w:rsidRDefault="0030697E"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F9CA4D5" w14:textId="77777777" w:rsidR="0030697E" w:rsidRPr="00503AD1" w:rsidRDefault="0030697E" w:rsidP="002E57E2">
            <w:pPr>
              <w:keepNext/>
              <w:rPr>
                <w:sz w:val="8"/>
                <w:szCs w:val="8"/>
              </w:rPr>
            </w:pPr>
          </w:p>
        </w:tc>
        <w:tc>
          <w:tcPr>
            <w:tcW w:w="4239" w:type="dxa"/>
            <w:shd w:val="clear" w:color="auto" w:fill="324D57"/>
            <w:vAlign w:val="center"/>
          </w:tcPr>
          <w:p w14:paraId="476C4EA7" w14:textId="77777777" w:rsidR="0030697E" w:rsidRPr="00503AD1" w:rsidRDefault="0030697E"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89</w:t>
            </w:r>
            <w:r w:rsidRPr="00503AD1">
              <w:rPr>
                <w:rFonts w:cs="Arial"/>
                <w:b/>
                <w:noProof/>
                <w:color w:val="FFFFFF" w:themeColor="background1"/>
                <w:sz w:val="20"/>
                <w:szCs w:val="20"/>
              </w:rPr>
              <w:fldChar w:fldCharType="end"/>
            </w:r>
          </w:p>
        </w:tc>
      </w:tr>
      <w:tr w:rsidR="0030697E" w14:paraId="5D8F68EF" w14:textId="77777777" w:rsidTr="00CE525F">
        <w:trPr>
          <w:trHeight w:val="503"/>
        </w:trPr>
        <w:tc>
          <w:tcPr>
            <w:tcW w:w="10489" w:type="dxa"/>
            <w:gridSpan w:val="5"/>
            <w:vMerge/>
            <w:tcBorders>
              <w:bottom w:val="single" w:sz="4" w:space="0" w:color="auto"/>
            </w:tcBorders>
            <w:shd w:val="clear" w:color="auto" w:fill="324D57"/>
            <w:vAlign w:val="center"/>
          </w:tcPr>
          <w:p w14:paraId="53C49F42" w14:textId="77777777" w:rsidR="0030697E" w:rsidRDefault="0030697E" w:rsidP="002E57E2">
            <w:pPr>
              <w:keepNext/>
              <w:jc w:val="center"/>
            </w:pPr>
          </w:p>
        </w:tc>
        <w:tc>
          <w:tcPr>
            <w:tcW w:w="250" w:type="dxa"/>
            <w:tcBorders>
              <w:top w:val="nil"/>
              <w:bottom w:val="nil"/>
            </w:tcBorders>
            <w:tcMar>
              <w:left w:w="0" w:type="dxa"/>
              <w:right w:w="0" w:type="dxa"/>
            </w:tcMar>
          </w:tcPr>
          <w:p w14:paraId="391E8D1B" w14:textId="77777777" w:rsidR="0030697E" w:rsidRPr="00503AD1" w:rsidRDefault="0030697E" w:rsidP="002E57E2">
            <w:pPr>
              <w:keepNext/>
              <w:rPr>
                <w:sz w:val="8"/>
                <w:szCs w:val="8"/>
              </w:rPr>
            </w:pPr>
          </w:p>
        </w:tc>
        <w:tc>
          <w:tcPr>
            <w:tcW w:w="4239" w:type="dxa"/>
            <w:tcMar>
              <w:left w:w="58" w:type="dxa"/>
              <w:right w:w="58" w:type="dxa"/>
            </w:tcMar>
          </w:tcPr>
          <w:p w14:paraId="64180E63" w14:textId="745C3B81" w:rsidR="0030697E" w:rsidRPr="00503AD1" w:rsidRDefault="001114C7" w:rsidP="002E57E2">
            <w:pPr>
              <w:keepNext/>
              <w:spacing w:before="60"/>
              <w:rPr>
                <w:rFonts w:cs="Arial"/>
                <w:szCs w:val="18"/>
              </w:rPr>
            </w:pPr>
            <w:r>
              <w:rPr>
                <w:rFonts w:cs="Arial"/>
                <w:szCs w:val="18"/>
              </w:rPr>
              <w:t>Page ID: 3.5</w:t>
            </w:r>
          </w:p>
          <w:p w14:paraId="09ECD40B" w14:textId="4A766B10" w:rsidR="0030697E" w:rsidRDefault="0030697E" w:rsidP="002E57E2">
            <w:pPr>
              <w:keepNext/>
              <w:spacing w:before="60"/>
            </w:pPr>
            <w:r w:rsidRPr="00503AD1">
              <w:rPr>
                <w:rFonts w:cs="Arial"/>
                <w:szCs w:val="18"/>
              </w:rPr>
              <w:t xml:space="preserve">Page Title: </w:t>
            </w:r>
            <w:r w:rsidRPr="0030697E">
              <w:rPr>
                <w:rFonts w:cs="Arial"/>
                <w:szCs w:val="18"/>
              </w:rPr>
              <w:t>Substitute Data Source Request Approval</w:t>
            </w:r>
          </w:p>
        </w:tc>
      </w:tr>
      <w:tr w:rsidR="0030697E" w14:paraId="71A8FC96" w14:textId="77777777" w:rsidTr="00CE525F">
        <w:tc>
          <w:tcPr>
            <w:tcW w:w="985" w:type="dxa"/>
            <w:tcBorders>
              <w:bottom w:val="single" w:sz="4" w:space="0" w:color="auto"/>
              <w:right w:val="nil"/>
            </w:tcBorders>
            <w:shd w:val="clear" w:color="auto" w:fill="F2F2F2" w:themeFill="background1" w:themeFillShade="F2"/>
            <w:vAlign w:val="center"/>
          </w:tcPr>
          <w:p w14:paraId="61B988D7" w14:textId="77777777" w:rsidR="0030697E" w:rsidRPr="00503AD1" w:rsidRDefault="0030697E"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5C38F27" w14:textId="77777777" w:rsidR="0030697E" w:rsidRPr="00503AD1" w:rsidRDefault="0030697E"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A5785FC" w14:textId="77777777" w:rsidR="0030697E" w:rsidRPr="00503AD1" w:rsidRDefault="0030697E"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FFFFF" w:themeFill="background1"/>
            <w:vAlign w:val="center"/>
          </w:tcPr>
          <w:p w14:paraId="6ABC04F0" w14:textId="77777777" w:rsidR="0030697E" w:rsidRPr="00503AD1" w:rsidRDefault="0030697E"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2F2F2" w:themeFill="background1" w:themeFillShade="F2"/>
            <w:vAlign w:val="center"/>
          </w:tcPr>
          <w:p w14:paraId="4A1656B6" w14:textId="77777777" w:rsidR="0030697E" w:rsidRPr="00503AD1" w:rsidRDefault="0030697E"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560950B1" w14:textId="77777777" w:rsidR="0030697E" w:rsidRPr="00503AD1" w:rsidRDefault="0030697E"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3E698891" w14:textId="77777777" w:rsidR="0030697E" w:rsidRPr="00503AD1" w:rsidRDefault="0030697E" w:rsidP="002E57E2">
            <w:pPr>
              <w:keepNext/>
              <w:spacing w:before="40" w:after="40"/>
              <w:rPr>
                <w:b/>
              </w:rPr>
            </w:pPr>
            <w:r w:rsidRPr="00503AD1">
              <w:rPr>
                <w:b/>
              </w:rPr>
              <w:t>Page Details</w:t>
            </w:r>
          </w:p>
        </w:tc>
      </w:tr>
      <w:tr w:rsidR="0030697E" w14:paraId="104DB399" w14:textId="77777777" w:rsidTr="00CE525F">
        <w:tc>
          <w:tcPr>
            <w:tcW w:w="10489" w:type="dxa"/>
            <w:gridSpan w:val="5"/>
            <w:tcBorders>
              <w:bottom w:val="nil"/>
            </w:tcBorders>
          </w:tcPr>
          <w:p w14:paraId="7AEF057E" w14:textId="790BF90A" w:rsidR="0030697E" w:rsidRPr="00503AD1" w:rsidRDefault="0030697E" w:rsidP="002E57E2">
            <w:pPr>
              <w:pStyle w:val="Webaddress"/>
              <w:keepNext/>
              <w:rPr>
                <w:u w:val="none"/>
              </w:rPr>
            </w:pPr>
            <w:r w:rsidRPr="0030697E">
              <w:t>Outcome Data</w:t>
            </w:r>
            <w:r w:rsidRPr="0030697E">
              <w:rPr>
                <w:u w:val="none"/>
              </w:rPr>
              <w:t xml:space="preserve">  &gt;  </w:t>
            </w:r>
            <w:r w:rsidRPr="0030697E">
              <w:t>Substitute Data Source Request Approval</w:t>
            </w:r>
          </w:p>
        </w:tc>
        <w:tc>
          <w:tcPr>
            <w:tcW w:w="250" w:type="dxa"/>
            <w:tcBorders>
              <w:top w:val="nil"/>
              <w:bottom w:val="nil"/>
            </w:tcBorders>
            <w:tcMar>
              <w:left w:w="0" w:type="dxa"/>
              <w:right w:w="0" w:type="dxa"/>
            </w:tcMar>
          </w:tcPr>
          <w:p w14:paraId="3EB2AE7B" w14:textId="77777777" w:rsidR="0030697E" w:rsidRPr="00503AD1" w:rsidRDefault="0030697E" w:rsidP="002E57E2">
            <w:pPr>
              <w:keepNext/>
              <w:rPr>
                <w:sz w:val="8"/>
                <w:szCs w:val="8"/>
              </w:rPr>
            </w:pPr>
          </w:p>
        </w:tc>
        <w:tc>
          <w:tcPr>
            <w:tcW w:w="4239" w:type="dxa"/>
            <w:vMerge w:val="restart"/>
            <w:tcMar>
              <w:left w:w="58" w:type="dxa"/>
              <w:right w:w="58" w:type="dxa"/>
            </w:tcMar>
          </w:tcPr>
          <w:p w14:paraId="7FDEBF99" w14:textId="77777777" w:rsidR="008B76DB" w:rsidRDefault="008B76DB" w:rsidP="00B75536">
            <w:pPr>
              <w:spacing w:before="120"/>
            </w:pPr>
            <w:r>
              <w:t>This is the Substitute Data Source listing page as viewed by the Project Officer. Any request from</w:t>
            </w:r>
          </w:p>
          <w:p w14:paraId="5580B3DE" w14:textId="77777777" w:rsidR="0030697E" w:rsidRDefault="008B76DB" w:rsidP="00B75536">
            <w:r>
              <w:t>grantees tied to the project officer will be listed here.</w:t>
            </w:r>
          </w:p>
          <w:p w14:paraId="0964FD1C" w14:textId="0066E4BD" w:rsidR="008B76DB" w:rsidRPr="008B76DB" w:rsidRDefault="008B76DB" w:rsidP="00B75536">
            <w:pPr>
              <w:pStyle w:val="ListParagraph"/>
            </w:pPr>
            <w:r w:rsidRPr="000B1F5B">
              <w:t>1.</w:t>
            </w:r>
            <w:r>
              <w:rPr>
                <w:b/>
                <w:bCs/>
              </w:rPr>
              <w:tab/>
              <w:t>Grantee</w:t>
            </w:r>
            <w:r>
              <w:rPr>
                <w:b/>
                <w:bCs/>
                <w:spacing w:val="1"/>
              </w:rPr>
              <w:t xml:space="preserve"> </w:t>
            </w:r>
            <w:r>
              <w:t>drop</w:t>
            </w:r>
            <w:r>
              <w:rPr>
                <w:spacing w:val="1"/>
              </w:rPr>
              <w:t xml:space="preserve"> </w:t>
            </w:r>
            <w:r>
              <w:t>down</w:t>
            </w:r>
            <w:r>
              <w:rPr>
                <w:spacing w:val="1"/>
              </w:rPr>
              <w:t xml:space="preserve"> </w:t>
            </w:r>
            <w:r>
              <w:t>menu</w:t>
            </w:r>
            <w:r>
              <w:rPr>
                <w:spacing w:val="1"/>
              </w:rPr>
              <w:t xml:space="preserve"> </w:t>
            </w:r>
            <w:r>
              <w:t>will</w:t>
            </w:r>
            <w:r>
              <w:rPr>
                <w:spacing w:val="-2"/>
              </w:rPr>
              <w:t xml:space="preserve"> </w:t>
            </w:r>
            <w:r>
              <w:t>contain</w:t>
            </w:r>
            <w:r>
              <w:rPr>
                <w:spacing w:val="-2"/>
              </w:rPr>
              <w:t xml:space="preserve"> </w:t>
            </w:r>
            <w:r>
              <w:t>all</w:t>
            </w:r>
            <w:r>
              <w:rPr>
                <w:spacing w:val="-2"/>
              </w:rPr>
              <w:t xml:space="preserve"> </w:t>
            </w:r>
            <w:r>
              <w:t>programs</w:t>
            </w:r>
            <w:r>
              <w:rPr>
                <w:spacing w:val="39"/>
              </w:rPr>
              <w:t xml:space="preserve"> </w:t>
            </w:r>
            <w:r>
              <w:t>related</w:t>
            </w:r>
            <w:r>
              <w:rPr>
                <w:spacing w:val="1"/>
              </w:rPr>
              <w:t xml:space="preserve"> </w:t>
            </w:r>
            <w:r>
              <w:t>to</w:t>
            </w:r>
            <w:r>
              <w:rPr>
                <w:spacing w:val="-2"/>
              </w:rPr>
              <w:t xml:space="preserve"> </w:t>
            </w:r>
            <w:r>
              <w:t>the</w:t>
            </w:r>
            <w:r>
              <w:rPr>
                <w:spacing w:val="1"/>
              </w:rPr>
              <w:t xml:space="preserve"> </w:t>
            </w:r>
            <w:r>
              <w:t>user and</w:t>
            </w:r>
            <w:r>
              <w:rPr>
                <w:spacing w:val="1"/>
              </w:rPr>
              <w:t xml:space="preserve"> </w:t>
            </w:r>
            <w:r>
              <w:t>a</w:t>
            </w:r>
            <w:r>
              <w:rPr>
                <w:spacing w:val="-2"/>
              </w:rPr>
              <w:t xml:space="preserve"> </w:t>
            </w:r>
            <w:r>
              <w:t>default value</w:t>
            </w:r>
            <w:r>
              <w:rPr>
                <w:spacing w:val="-2"/>
              </w:rPr>
              <w:t xml:space="preserve"> </w:t>
            </w:r>
            <w:r>
              <w:t>of</w:t>
            </w:r>
            <w:r>
              <w:rPr>
                <w:spacing w:val="-3"/>
              </w:rPr>
              <w:t xml:space="preserve"> </w:t>
            </w:r>
            <w:r>
              <w:t>“All</w:t>
            </w:r>
            <w:r>
              <w:rPr>
                <w:spacing w:val="33"/>
              </w:rPr>
              <w:t xml:space="preserve"> </w:t>
            </w:r>
            <w:r>
              <w:t>Grantees”.</w:t>
            </w:r>
          </w:p>
          <w:p w14:paraId="152FBBD9" w14:textId="624138C1" w:rsidR="008B76DB" w:rsidRDefault="008B76DB" w:rsidP="00B75536">
            <w:pPr>
              <w:pStyle w:val="ListParagraph"/>
            </w:pPr>
            <w:r>
              <w:t>2.</w:t>
            </w:r>
            <w:r>
              <w:tab/>
              <w:t>All</w:t>
            </w:r>
            <w:r>
              <w:rPr>
                <w:spacing w:val="1"/>
              </w:rPr>
              <w:t xml:space="preserve"> </w:t>
            </w:r>
            <w:r>
              <w:t>Requests</w:t>
            </w:r>
            <w:r>
              <w:rPr>
                <w:spacing w:val="1"/>
              </w:rPr>
              <w:t xml:space="preserve"> </w:t>
            </w:r>
            <w:r>
              <w:t>will</w:t>
            </w:r>
            <w:r>
              <w:rPr>
                <w:spacing w:val="-2"/>
              </w:rPr>
              <w:t xml:space="preserve"> </w:t>
            </w:r>
            <w:r>
              <w:t>be</w:t>
            </w:r>
            <w:r>
              <w:rPr>
                <w:spacing w:val="1"/>
              </w:rPr>
              <w:t xml:space="preserve"> </w:t>
            </w:r>
            <w:r>
              <w:t>organized</w:t>
            </w:r>
            <w:r>
              <w:rPr>
                <w:spacing w:val="1"/>
              </w:rPr>
              <w:t xml:space="preserve"> </w:t>
            </w:r>
            <w:r>
              <w:t>by report status:</w:t>
            </w:r>
            <w:r>
              <w:rPr>
                <w:spacing w:val="29"/>
              </w:rPr>
              <w:t xml:space="preserve"> </w:t>
            </w:r>
            <w:r>
              <w:t>Submitted,</w:t>
            </w:r>
            <w:r>
              <w:rPr>
                <w:spacing w:val="-2"/>
              </w:rPr>
              <w:t xml:space="preserve"> </w:t>
            </w:r>
            <w:r>
              <w:t xml:space="preserve">Under </w:t>
            </w:r>
            <w:r>
              <w:rPr>
                <w:spacing w:val="-3"/>
              </w:rPr>
              <w:t>Review,</w:t>
            </w:r>
            <w:r>
              <w:t xml:space="preserve"> Revision</w:t>
            </w:r>
            <w:r>
              <w:rPr>
                <w:spacing w:val="1"/>
              </w:rPr>
              <w:t xml:space="preserve"> </w:t>
            </w:r>
            <w:r>
              <w:t>Required,</w:t>
            </w:r>
            <w:r>
              <w:rPr>
                <w:spacing w:val="49"/>
              </w:rPr>
              <w:t xml:space="preserve"> </w:t>
            </w:r>
            <w:r>
              <w:t xml:space="preserve">Approved, </w:t>
            </w:r>
            <w:r w:rsidR="001A72BB">
              <w:t xml:space="preserve">and </w:t>
            </w:r>
            <w:r>
              <w:t>Not</w:t>
            </w:r>
            <w:r>
              <w:rPr>
                <w:spacing w:val="-9"/>
              </w:rPr>
              <w:t xml:space="preserve"> </w:t>
            </w:r>
            <w:r>
              <w:t>Approved. Each</w:t>
            </w:r>
            <w:r>
              <w:rPr>
                <w:spacing w:val="1"/>
              </w:rPr>
              <w:t xml:space="preserve"> </w:t>
            </w:r>
            <w:r>
              <w:t>Request will</w:t>
            </w:r>
            <w:r>
              <w:rPr>
                <w:spacing w:val="-2"/>
              </w:rPr>
              <w:t xml:space="preserve"> </w:t>
            </w:r>
            <w:r>
              <w:t>only</w:t>
            </w:r>
            <w:r>
              <w:rPr>
                <w:spacing w:val="35"/>
              </w:rPr>
              <w:t xml:space="preserve"> </w:t>
            </w:r>
            <w:r>
              <w:t>have</w:t>
            </w:r>
            <w:r>
              <w:rPr>
                <w:spacing w:val="1"/>
              </w:rPr>
              <w:t xml:space="preserve"> </w:t>
            </w:r>
            <w:r>
              <w:t>one</w:t>
            </w:r>
            <w:r>
              <w:rPr>
                <w:spacing w:val="-2"/>
              </w:rPr>
              <w:t xml:space="preserve"> </w:t>
            </w:r>
            <w:r>
              <w:t>status</w:t>
            </w:r>
            <w:r>
              <w:rPr>
                <w:spacing w:val="-6"/>
              </w:rPr>
              <w:t xml:space="preserve"> </w:t>
            </w:r>
            <w:r>
              <w:t>at</w:t>
            </w:r>
            <w:r>
              <w:rPr>
                <w:spacing w:val="-2"/>
              </w:rPr>
              <w:t xml:space="preserve"> </w:t>
            </w:r>
            <w:r>
              <w:t>a</w:t>
            </w:r>
            <w:r>
              <w:rPr>
                <w:spacing w:val="1"/>
              </w:rPr>
              <w:t xml:space="preserve"> </w:t>
            </w:r>
            <w:r>
              <w:t>time</w:t>
            </w:r>
            <w:r>
              <w:rPr>
                <w:spacing w:val="-2"/>
              </w:rPr>
              <w:t xml:space="preserve"> </w:t>
            </w:r>
            <w:r>
              <w:t>and</w:t>
            </w:r>
            <w:r>
              <w:rPr>
                <w:spacing w:val="-4"/>
              </w:rPr>
              <w:t xml:space="preserve"> </w:t>
            </w:r>
            <w:r>
              <w:t>will</w:t>
            </w:r>
            <w:r>
              <w:rPr>
                <w:spacing w:val="1"/>
              </w:rPr>
              <w:t xml:space="preserve"> </w:t>
            </w:r>
            <w:r>
              <w:t>appear</w:t>
            </w:r>
            <w:r>
              <w:rPr>
                <w:spacing w:val="-2"/>
              </w:rPr>
              <w:t xml:space="preserve"> </w:t>
            </w:r>
            <w:r>
              <w:t>on</w:t>
            </w:r>
            <w:r>
              <w:rPr>
                <w:spacing w:val="-2"/>
              </w:rPr>
              <w:t xml:space="preserve"> </w:t>
            </w:r>
            <w:r>
              <w:t>the</w:t>
            </w:r>
            <w:r>
              <w:rPr>
                <w:spacing w:val="23"/>
              </w:rPr>
              <w:t xml:space="preserve"> </w:t>
            </w:r>
            <w:r>
              <w:t>appropriate</w:t>
            </w:r>
            <w:r>
              <w:rPr>
                <w:spacing w:val="1"/>
              </w:rPr>
              <w:t xml:space="preserve"> </w:t>
            </w:r>
            <w:r>
              <w:t>status</w:t>
            </w:r>
            <w:r>
              <w:rPr>
                <w:spacing w:val="-4"/>
              </w:rPr>
              <w:t xml:space="preserve"> </w:t>
            </w:r>
            <w:r>
              <w:t>tab</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1"/>
              </w:rPr>
              <w:t xml:space="preserve"> </w:t>
            </w:r>
            <w:r>
              <w:t>“All</w:t>
            </w:r>
            <w:r>
              <w:rPr>
                <w:spacing w:val="1"/>
              </w:rPr>
              <w:t xml:space="preserve"> </w:t>
            </w:r>
            <w:r>
              <w:t>Requests’</w:t>
            </w:r>
            <w:r>
              <w:rPr>
                <w:spacing w:val="41"/>
              </w:rPr>
              <w:t xml:space="preserve"> </w:t>
            </w:r>
            <w:r>
              <w:t>tab.</w:t>
            </w:r>
          </w:p>
          <w:p w14:paraId="67DC7A53" w14:textId="72A9080C" w:rsidR="008B76DB" w:rsidRDefault="008B76DB" w:rsidP="003705FE">
            <w:pPr>
              <w:pStyle w:val="ListParagraph"/>
            </w:pPr>
            <w:r>
              <w:t>3.</w:t>
            </w:r>
            <w:r>
              <w:tab/>
              <w:t>Clicking</w:t>
            </w:r>
            <w:r>
              <w:rPr>
                <w:spacing w:val="-2"/>
              </w:rPr>
              <w:t xml:space="preserve"> </w:t>
            </w:r>
            <w:r>
              <w:t>on</w:t>
            </w:r>
            <w:r>
              <w:rPr>
                <w:spacing w:val="1"/>
              </w:rPr>
              <w:t xml:space="preserve"> </w:t>
            </w:r>
            <w:r>
              <w:t>the</w:t>
            </w:r>
            <w:r>
              <w:rPr>
                <w:spacing w:val="1"/>
              </w:rPr>
              <w:t xml:space="preserve"> </w:t>
            </w:r>
            <w:r w:rsidRPr="003705FE">
              <w:rPr>
                <w:bCs/>
              </w:rPr>
              <w:t>Substitute</w:t>
            </w:r>
            <w:r w:rsidRPr="003705FE">
              <w:rPr>
                <w:bCs/>
                <w:spacing w:val="-9"/>
              </w:rPr>
              <w:t xml:space="preserve"> </w:t>
            </w:r>
            <w:r w:rsidRPr="003705FE">
              <w:rPr>
                <w:bCs/>
              </w:rPr>
              <w:t>Measure</w:t>
            </w:r>
            <w:r w:rsidRPr="003705FE">
              <w:rPr>
                <w:bCs/>
                <w:spacing w:val="1"/>
              </w:rPr>
              <w:t xml:space="preserve"> </w:t>
            </w:r>
            <w:r w:rsidRPr="003705FE">
              <w:rPr>
                <w:bCs/>
              </w:rPr>
              <w:t>Name</w:t>
            </w:r>
            <w:r>
              <w:rPr>
                <w:b/>
                <w:spacing w:val="1"/>
              </w:rPr>
              <w:t xml:space="preserve"> </w:t>
            </w:r>
            <w:r>
              <w:t>link</w:t>
            </w:r>
            <w:r>
              <w:rPr>
                <w:spacing w:val="1"/>
              </w:rPr>
              <w:t xml:space="preserve"> </w:t>
            </w:r>
            <w:r>
              <w:t>will</w:t>
            </w:r>
            <w:r>
              <w:rPr>
                <w:spacing w:val="39"/>
              </w:rPr>
              <w:t xml:space="preserve"> </w:t>
            </w:r>
            <w:r>
              <w:t>direct the</w:t>
            </w:r>
            <w:r>
              <w:rPr>
                <w:spacing w:val="-2"/>
              </w:rPr>
              <w:t xml:space="preserve"> </w:t>
            </w:r>
            <w:r>
              <w:t>user to</w:t>
            </w:r>
            <w:r>
              <w:rPr>
                <w:spacing w:val="-2"/>
              </w:rPr>
              <w:t xml:space="preserve"> </w:t>
            </w:r>
            <w:r>
              <w:t>the</w:t>
            </w:r>
            <w:r>
              <w:rPr>
                <w:spacing w:val="1"/>
              </w:rPr>
              <w:t xml:space="preserve"> </w:t>
            </w:r>
            <w:r>
              <w:t>review</w:t>
            </w:r>
            <w:r>
              <w:rPr>
                <w:spacing w:val="-3"/>
              </w:rPr>
              <w:t xml:space="preserve"> </w:t>
            </w:r>
            <w:r>
              <w:t>page</w:t>
            </w:r>
            <w:r>
              <w:rPr>
                <w:spacing w:val="1"/>
              </w:rPr>
              <w:t xml:space="preserve"> </w:t>
            </w:r>
            <w:r>
              <w:t>for</w:t>
            </w:r>
            <w:r>
              <w:rPr>
                <w:spacing w:val="-5"/>
              </w:rPr>
              <w:t xml:space="preserve"> </w:t>
            </w:r>
            <w:r>
              <w:t>the</w:t>
            </w:r>
            <w:r>
              <w:rPr>
                <w:spacing w:val="-2"/>
              </w:rPr>
              <w:t xml:space="preserve"> </w:t>
            </w:r>
            <w:r>
              <w:t>selected</w:t>
            </w:r>
            <w:r>
              <w:rPr>
                <w:spacing w:val="39"/>
              </w:rPr>
              <w:t xml:space="preserve"> </w:t>
            </w:r>
            <w:r>
              <w:t>record</w:t>
            </w:r>
            <w:r>
              <w:rPr>
                <w:spacing w:val="-2"/>
              </w:rPr>
              <w:t xml:space="preserve"> </w:t>
            </w:r>
            <w:r>
              <w:t>(</w:t>
            </w:r>
            <w:r w:rsidR="003705FE">
              <w:t>3</w:t>
            </w:r>
            <w:r>
              <w:t>.</w:t>
            </w:r>
            <w:r w:rsidR="003705FE">
              <w:t>5</w:t>
            </w:r>
            <w:r>
              <w:t>.1).</w:t>
            </w:r>
          </w:p>
        </w:tc>
      </w:tr>
      <w:tr w:rsidR="0030697E" w14:paraId="201CDC60" w14:textId="77777777" w:rsidTr="00CE525F">
        <w:trPr>
          <w:trHeight w:val="9611"/>
        </w:trPr>
        <w:tc>
          <w:tcPr>
            <w:tcW w:w="10489" w:type="dxa"/>
            <w:gridSpan w:val="5"/>
            <w:tcBorders>
              <w:top w:val="nil"/>
            </w:tcBorders>
          </w:tcPr>
          <w:p w14:paraId="63E1715D" w14:textId="70CB33D3" w:rsidR="0030697E" w:rsidRDefault="0030697E" w:rsidP="0030697E">
            <w:pPr>
              <w:pStyle w:val="Heading1"/>
              <w:outlineLvl w:val="0"/>
            </w:pPr>
            <w:r w:rsidRPr="0030697E">
              <w:t xml:space="preserve">Substitute Data Source Request </w:t>
            </w:r>
            <w:r w:rsidR="00B227F9">
              <w:t>Review/</w:t>
            </w:r>
            <w:r w:rsidRPr="0030697E">
              <w:t>Approval</w:t>
            </w:r>
          </w:p>
          <w:p w14:paraId="1B52885F" w14:textId="715EAE5D" w:rsidR="00584C8A" w:rsidRDefault="00584C8A" w:rsidP="0030697E">
            <w:pPr>
              <w:pStyle w:val="BodyText2"/>
              <w:rPr>
                <w:rStyle w:val="dxebaseoffice2010silver"/>
                <w:rFonts w:ascii="Verdana" w:hAnsi="Verdana"/>
                <w:sz w:val="17"/>
                <w:shd w:val="clear" w:color="auto" w:fill="FFFFFF"/>
              </w:rPr>
            </w:pPr>
          </w:p>
          <w:p w14:paraId="4632774E" w14:textId="6D19A94A" w:rsidR="0030697E" w:rsidRDefault="0030697E" w:rsidP="0030697E">
            <w:pPr>
              <w:pStyle w:val="BodyText2"/>
              <w:rPr>
                <w:rStyle w:val="apple-converted-space"/>
                <w:szCs w:val="18"/>
                <w:shd w:val="clear" w:color="auto" w:fill="FFFFFF"/>
              </w:rPr>
            </w:pPr>
            <w:r>
              <w:rPr>
                <w:rStyle w:val="dxebaseoffice2010silver"/>
                <w:rFonts w:ascii="Verdana" w:hAnsi="Verdana"/>
                <w:sz w:val="17"/>
                <w:shd w:val="clear" w:color="auto" w:fill="FFFFFF"/>
              </w:rPr>
              <w:t>Use this section to review your grantee's Substitute Data Source Requests. Click on the link in the 'Substitute Measure Name' column to review/approve the request. The section is only applicable to those grantees that report data other than NSDUH data to meet their selected National Outcome Measures reporting requirements.</w:t>
            </w:r>
            <w:r>
              <w:rPr>
                <w:rStyle w:val="apple-converted-space"/>
                <w:szCs w:val="18"/>
                <w:shd w:val="clear" w:color="auto" w:fill="FFFFFF"/>
              </w:rPr>
              <w:t> </w:t>
            </w:r>
          </w:p>
          <w:p w14:paraId="4CD115A9" w14:textId="7431BD68" w:rsidR="00584C8A" w:rsidRDefault="008B76DB" w:rsidP="00584C8A">
            <w:pPr>
              <w:pStyle w:val="BodyTextBold"/>
            </w:pPr>
            <w:r w:rsidRPr="008B76DB">
              <w:rPr>
                <w:rStyle w:val="dxebaseoffice2010silver"/>
                <w:rFonts w:ascii="Verdana" w:hAnsi="Verdana"/>
                <w:noProof/>
                <w:sz w:val="17"/>
                <w:shd w:val="clear" w:color="auto" w:fill="FFFFFF"/>
              </w:rPr>
              <mc:AlternateContent>
                <mc:Choice Requires="wps">
                  <w:drawing>
                    <wp:anchor distT="0" distB="0" distL="114300" distR="114300" simplePos="0" relativeHeight="252241920" behindDoc="0" locked="0" layoutInCell="1" allowOverlap="1" wp14:anchorId="721BE583" wp14:editId="28E75FB1">
                      <wp:simplePos x="0" y="0"/>
                      <wp:positionH relativeFrom="column">
                        <wp:posOffset>4277801</wp:posOffset>
                      </wp:positionH>
                      <wp:positionV relativeFrom="page">
                        <wp:posOffset>1168538</wp:posOffset>
                      </wp:positionV>
                      <wp:extent cx="197485" cy="197485"/>
                      <wp:effectExtent l="0" t="0" r="12065" b="12065"/>
                      <wp:wrapNone/>
                      <wp:docPr id="1011" name="Oval 10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19125"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BE583" id="Oval 1011" o:spid="_x0000_s1687" style="position:absolute;left:0;text-align:left;margin-left:336.85pt;margin-top:92pt;width:15.55pt;height:15.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" fillcolor="yellow" strokecolor="black [3213]" strokeweight=".5pt">
                      <v:stroke joinstyle="miter"/>
                      <v:textbox inset="0,0,0,0">
                        <w:txbxContent>
                          <w:p w14:paraId="12519125"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584C8A">
              <w:t>Select Grantee:</w:t>
            </w:r>
            <w:r w:rsidR="00584C8A">
              <w:tab/>
            </w:r>
            <w:r w:rsidR="00584C8A" w:rsidRPr="00214C07">
              <w:rPr>
                <w:rFonts w:cs="Times New Roman"/>
                <w:b w:val="0"/>
                <w:bCs/>
                <w:noProof/>
                <w:color w:val="3C3C3C"/>
                <w:position w:val="-6"/>
              </w:rPr>
              <w:drawing>
                <wp:inline distT="0" distB="0" distL="0" distR="0" wp14:anchorId="0453468A" wp14:editId="09C5C280">
                  <wp:extent cx="2755000" cy="182880"/>
                  <wp:effectExtent l="0" t="0" r="7620" b="7620"/>
                  <wp:docPr id="820" name="Picture 82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7C468EB4" w14:textId="05BAB409" w:rsidR="00584C8A" w:rsidRDefault="00584C8A" w:rsidP="00584C8A">
            <w:pPr>
              <w:pStyle w:val="BodyTextBold"/>
              <w:rPr>
                <w:shd w:val="clear" w:color="auto" w:fill="FFFFFF"/>
              </w:rPr>
            </w:pPr>
          </w:p>
          <w:p w14:paraId="39DD92BE" w14:textId="66996E32" w:rsidR="00584C8A" w:rsidRDefault="001A72BB" w:rsidP="00584C8A">
            <w:pPr>
              <w:pStyle w:val="BodyText2"/>
              <w:pBdr>
                <w:top w:val="single" w:sz="4" w:space="1" w:color="D9D9D9" w:themeColor="background1" w:themeShade="D9"/>
              </w:pBdr>
              <w:rPr>
                <w:szCs w:val="18"/>
                <w:shd w:val="clear" w:color="auto" w:fill="FFFFFF"/>
              </w:rPr>
            </w:pPr>
            <w:r w:rsidRPr="008B76DB">
              <w:rPr>
                <w:rStyle w:val="dxebaseoffice2010silver"/>
                <w:rFonts w:ascii="Verdana" w:hAnsi="Verdana"/>
                <w:noProof/>
                <w:sz w:val="17"/>
                <w:shd w:val="clear" w:color="auto" w:fill="FFFFFF"/>
              </w:rPr>
              <mc:AlternateContent>
                <mc:Choice Requires="wps">
                  <w:drawing>
                    <wp:anchor distT="0" distB="0" distL="114300" distR="114300" simplePos="0" relativeHeight="252243968" behindDoc="0" locked="0" layoutInCell="1" allowOverlap="1" wp14:anchorId="100E2F33" wp14:editId="06CBB8DA">
                      <wp:simplePos x="0" y="0"/>
                      <wp:positionH relativeFrom="column">
                        <wp:posOffset>5490845</wp:posOffset>
                      </wp:positionH>
                      <wp:positionV relativeFrom="page">
                        <wp:posOffset>1986280</wp:posOffset>
                      </wp:positionV>
                      <wp:extent cx="197485" cy="197485"/>
                      <wp:effectExtent l="0" t="0" r="12065" b="12065"/>
                      <wp:wrapNone/>
                      <wp:docPr id="1012" name="Oval 10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2A23F" w14:textId="11E897A2"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E2F33" id="Oval 1012" o:spid="_x0000_s1688" style="position:absolute;left:0;text-align:left;margin-left:432.35pt;margin-top:156.4pt;width:15.55pt;height:15.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" fillcolor="yellow" strokecolor="black [3213]" strokeweight=".5pt">
                      <v:stroke joinstyle="miter"/>
                      <v:textbox inset="0,0,0,0">
                        <w:txbxContent>
                          <w:p w14:paraId="1952A23F" w14:textId="11E897A2"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p>
          <w:tbl>
            <w:tblPr>
              <w:tblStyle w:val="TableGrid"/>
              <w:tblW w:w="9923" w:type="dxa"/>
              <w:tblInd w:w="302" w:type="dxa"/>
              <w:tblLayout w:type="fixed"/>
              <w:tblLook w:val="04A0" w:firstRow="1" w:lastRow="0" w:firstColumn="1" w:lastColumn="0" w:noHBand="0" w:noVBand="1"/>
            </w:tblPr>
            <w:tblGrid>
              <w:gridCol w:w="1463"/>
              <w:gridCol w:w="1620"/>
              <w:gridCol w:w="1980"/>
              <w:gridCol w:w="1170"/>
              <w:gridCol w:w="1350"/>
              <w:gridCol w:w="1260"/>
              <w:gridCol w:w="1080"/>
            </w:tblGrid>
            <w:tr w:rsidR="00B227F9" w14:paraId="2125B70A" w14:textId="77777777" w:rsidTr="00C876AE">
              <w:tc>
                <w:tcPr>
                  <w:tcW w:w="1463" w:type="dxa"/>
                  <w:shd w:val="clear" w:color="auto" w:fill="F2F2F2" w:themeFill="background1" w:themeFillShade="F2"/>
                </w:tcPr>
                <w:p w14:paraId="2A1718C7" w14:textId="77777777" w:rsidR="00B227F9" w:rsidRDefault="00B227F9" w:rsidP="00B227F9">
                  <w:pPr>
                    <w:spacing w:before="120" w:after="120"/>
                    <w:rPr>
                      <w:u w:val="single"/>
                    </w:rPr>
                  </w:pPr>
                  <w:r>
                    <w:rPr>
                      <w:u w:val="single"/>
                    </w:rPr>
                    <w:t>Award Number</w:t>
                  </w:r>
                </w:p>
              </w:tc>
              <w:tc>
                <w:tcPr>
                  <w:tcW w:w="1620" w:type="dxa"/>
                  <w:shd w:val="clear" w:color="auto" w:fill="F2F2F2" w:themeFill="background1" w:themeFillShade="F2"/>
                </w:tcPr>
                <w:p w14:paraId="531E48B5" w14:textId="77777777" w:rsidR="00B227F9" w:rsidRDefault="00B227F9" w:rsidP="00B227F9">
                  <w:pPr>
                    <w:spacing w:before="120" w:after="120"/>
                    <w:rPr>
                      <w:u w:val="single"/>
                    </w:rPr>
                  </w:pPr>
                  <w:r>
                    <w:rPr>
                      <w:u w:val="single"/>
                    </w:rPr>
                    <w:t>Grantee Name</w:t>
                  </w:r>
                </w:p>
              </w:tc>
              <w:tc>
                <w:tcPr>
                  <w:tcW w:w="1980" w:type="dxa"/>
                  <w:shd w:val="clear" w:color="auto" w:fill="F2F2F2" w:themeFill="background1" w:themeFillShade="F2"/>
                </w:tcPr>
                <w:p w14:paraId="4BD82D5B" w14:textId="0E0E75C5" w:rsidR="00B227F9" w:rsidRPr="003775C4" w:rsidRDefault="003705FE" w:rsidP="00B227F9">
                  <w:pPr>
                    <w:spacing w:before="120" w:after="120"/>
                    <w:rPr>
                      <w:u w:val="single"/>
                    </w:rPr>
                  </w:pPr>
                  <w:r w:rsidRPr="008B76DB">
                    <w:rPr>
                      <w:rStyle w:val="dxebaseoffice2010silver"/>
                      <w:rFonts w:ascii="Verdana" w:hAnsi="Verdana"/>
                      <w:noProof/>
                      <w:sz w:val="17"/>
                      <w:shd w:val="clear" w:color="auto" w:fill="FFFFFF"/>
                    </w:rPr>
                    <mc:AlternateContent>
                      <mc:Choice Requires="wps">
                        <w:drawing>
                          <wp:anchor distT="0" distB="0" distL="114300" distR="114300" simplePos="0" relativeHeight="252246016" behindDoc="0" locked="0" layoutInCell="1" allowOverlap="1" wp14:anchorId="638FAD09" wp14:editId="15CEBAF8">
                            <wp:simplePos x="0" y="0"/>
                            <wp:positionH relativeFrom="column">
                              <wp:posOffset>489585</wp:posOffset>
                            </wp:positionH>
                            <wp:positionV relativeFrom="page">
                              <wp:posOffset>223520</wp:posOffset>
                            </wp:positionV>
                            <wp:extent cx="197485" cy="197485"/>
                            <wp:effectExtent l="0" t="0" r="12065" b="12065"/>
                            <wp:wrapNone/>
                            <wp:docPr id="1013" name="Oval 10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C7569" w14:textId="4242463B"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FAD09" id="Oval 1013" o:spid="_x0000_s1689" style="position:absolute;margin-left:38.55pt;margin-top:17.6pt;width:15.55pt;height:15.5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" fillcolor="yellow" strokecolor="black [3213]" strokeweight=".5pt">
                            <v:stroke joinstyle="miter"/>
                            <v:textbox inset="0,0,0,0">
                              <w:txbxContent>
                                <w:p w14:paraId="07CC7569" w14:textId="4242463B"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B227F9">
                    <w:rPr>
                      <w:u w:val="single"/>
                    </w:rPr>
                    <w:t>Substitute Measure Name</w:t>
                  </w:r>
                </w:p>
              </w:tc>
              <w:tc>
                <w:tcPr>
                  <w:tcW w:w="1170" w:type="dxa"/>
                  <w:shd w:val="clear" w:color="auto" w:fill="F2F2F2" w:themeFill="background1" w:themeFillShade="F2"/>
                </w:tcPr>
                <w:p w14:paraId="3F50E196" w14:textId="77777777" w:rsidR="00B227F9" w:rsidRPr="003775C4" w:rsidRDefault="00B227F9" w:rsidP="00B227F9">
                  <w:pPr>
                    <w:spacing w:before="120" w:after="120"/>
                    <w:rPr>
                      <w:u w:val="single"/>
                    </w:rPr>
                  </w:pPr>
                  <w:r>
                    <w:rPr>
                      <w:u w:val="single"/>
                    </w:rPr>
                    <w:t>Submitter Name</w:t>
                  </w:r>
                </w:p>
              </w:tc>
              <w:tc>
                <w:tcPr>
                  <w:tcW w:w="1350" w:type="dxa"/>
                  <w:shd w:val="clear" w:color="auto" w:fill="F2F2F2" w:themeFill="background1" w:themeFillShade="F2"/>
                </w:tcPr>
                <w:p w14:paraId="1CEB160E" w14:textId="4D130B9D" w:rsidR="00B227F9" w:rsidRPr="003775C4" w:rsidRDefault="00B227F9" w:rsidP="00B227F9">
                  <w:pPr>
                    <w:spacing w:before="120" w:after="120"/>
                    <w:rPr>
                      <w:u w:val="single"/>
                    </w:rPr>
                  </w:pPr>
                  <w:r>
                    <w:rPr>
                      <w:u w:val="single"/>
                    </w:rPr>
                    <w:t>Date Submitted</w:t>
                  </w:r>
                </w:p>
              </w:tc>
              <w:tc>
                <w:tcPr>
                  <w:tcW w:w="1260" w:type="dxa"/>
                  <w:shd w:val="clear" w:color="auto" w:fill="F2F2F2" w:themeFill="background1" w:themeFillShade="F2"/>
                </w:tcPr>
                <w:p w14:paraId="01B9D368" w14:textId="7998B7D7" w:rsidR="00B227F9" w:rsidRPr="003775C4" w:rsidRDefault="00B227F9" w:rsidP="00B227F9">
                  <w:pPr>
                    <w:spacing w:before="120" w:after="120"/>
                    <w:rPr>
                      <w:u w:val="single"/>
                    </w:rPr>
                  </w:pPr>
                  <w:r>
                    <w:rPr>
                      <w:u w:val="single"/>
                    </w:rPr>
                    <w:t>Report  Status</w:t>
                  </w:r>
                </w:p>
              </w:tc>
              <w:tc>
                <w:tcPr>
                  <w:tcW w:w="1080" w:type="dxa"/>
                  <w:shd w:val="clear" w:color="auto" w:fill="F2F2F2" w:themeFill="background1" w:themeFillShade="F2"/>
                </w:tcPr>
                <w:p w14:paraId="50EFF8B9" w14:textId="1B0DF677" w:rsidR="00B227F9" w:rsidRPr="003775C4" w:rsidRDefault="00B227F9" w:rsidP="00B227F9">
                  <w:pPr>
                    <w:spacing w:before="120" w:after="120"/>
                    <w:rPr>
                      <w:u w:val="single"/>
                    </w:rPr>
                  </w:pPr>
                  <w:r>
                    <w:rPr>
                      <w:u w:val="single"/>
                    </w:rPr>
                    <w:t>Initial Record</w:t>
                  </w:r>
                </w:p>
              </w:tc>
            </w:tr>
            <w:tr w:rsidR="00B227F9" w14:paraId="1B43212B" w14:textId="77777777" w:rsidTr="00C876AE">
              <w:tc>
                <w:tcPr>
                  <w:tcW w:w="1463" w:type="dxa"/>
                </w:tcPr>
                <w:p w14:paraId="3EEBBF58" w14:textId="77777777" w:rsidR="00B227F9" w:rsidRPr="0016496B" w:rsidRDefault="00B227F9" w:rsidP="00B227F9">
                  <w:pPr>
                    <w:spacing w:before="120" w:after="120"/>
                  </w:pPr>
                  <w:r w:rsidRPr="0016496B">
                    <w:t>Number</w:t>
                  </w:r>
                </w:p>
              </w:tc>
              <w:tc>
                <w:tcPr>
                  <w:tcW w:w="1620" w:type="dxa"/>
                </w:tcPr>
                <w:p w14:paraId="75185C19" w14:textId="77777777" w:rsidR="00B227F9" w:rsidRDefault="00B227F9" w:rsidP="00B227F9">
                  <w:pPr>
                    <w:spacing w:before="120" w:after="120"/>
                    <w:rPr>
                      <w:u w:val="single"/>
                    </w:rPr>
                  </w:pPr>
                  <w:r w:rsidRPr="00726A96">
                    <w:rPr>
                      <w:szCs w:val="18"/>
                    </w:rPr>
                    <w:t>Lorem ipsum.</w:t>
                  </w:r>
                </w:p>
              </w:tc>
              <w:tc>
                <w:tcPr>
                  <w:tcW w:w="1980" w:type="dxa"/>
                </w:tcPr>
                <w:p w14:paraId="42920FB6" w14:textId="29A1975B" w:rsidR="00B227F9" w:rsidRPr="00726A96" w:rsidRDefault="00B227F9" w:rsidP="00B227F9">
                  <w:pPr>
                    <w:spacing w:before="120" w:after="120"/>
                    <w:rPr>
                      <w:szCs w:val="18"/>
                    </w:rPr>
                  </w:pPr>
                  <w:r w:rsidRPr="00726A96">
                    <w:rPr>
                      <w:szCs w:val="18"/>
                    </w:rPr>
                    <w:t>Lorem ipsum.</w:t>
                  </w:r>
                  <w:r w:rsidRPr="00726A96">
                    <w:t xml:space="preserve"> Da veri nonecer spedit labo.</w:t>
                  </w:r>
                </w:p>
              </w:tc>
              <w:tc>
                <w:tcPr>
                  <w:tcW w:w="1170" w:type="dxa"/>
                </w:tcPr>
                <w:p w14:paraId="787190DB" w14:textId="0DCC8A01" w:rsidR="00B227F9" w:rsidRPr="00726A96" w:rsidRDefault="00B227F9" w:rsidP="00B227F9">
                  <w:pPr>
                    <w:spacing w:before="120" w:after="120"/>
                    <w:rPr>
                      <w:szCs w:val="18"/>
                    </w:rPr>
                  </w:pPr>
                  <w:r>
                    <w:rPr>
                      <w:szCs w:val="18"/>
                    </w:rPr>
                    <w:t>John Doe</w:t>
                  </w:r>
                </w:p>
              </w:tc>
              <w:tc>
                <w:tcPr>
                  <w:tcW w:w="1350" w:type="dxa"/>
                </w:tcPr>
                <w:p w14:paraId="37CF164C" w14:textId="77777777" w:rsidR="00B227F9" w:rsidRPr="00726A96" w:rsidRDefault="00B227F9" w:rsidP="00B227F9">
                  <w:pPr>
                    <w:spacing w:before="120" w:after="120"/>
                    <w:rPr>
                      <w:szCs w:val="18"/>
                    </w:rPr>
                  </w:pPr>
                  <w:r w:rsidRPr="0092538B">
                    <w:t>mm/dd/yyyy</w:t>
                  </w:r>
                </w:p>
              </w:tc>
              <w:tc>
                <w:tcPr>
                  <w:tcW w:w="1260" w:type="dxa"/>
                </w:tcPr>
                <w:p w14:paraId="1E973B73" w14:textId="77777777" w:rsidR="00B227F9" w:rsidRPr="00726A96" w:rsidRDefault="00B227F9" w:rsidP="00B227F9">
                  <w:pPr>
                    <w:spacing w:before="120" w:after="120"/>
                    <w:rPr>
                      <w:szCs w:val="18"/>
                    </w:rPr>
                  </w:pPr>
                  <w:r w:rsidRPr="00726A96">
                    <w:rPr>
                      <w:szCs w:val="18"/>
                    </w:rPr>
                    <w:t>Lorem ipsum.</w:t>
                  </w:r>
                </w:p>
              </w:tc>
              <w:tc>
                <w:tcPr>
                  <w:tcW w:w="1080" w:type="dxa"/>
                </w:tcPr>
                <w:p w14:paraId="2AD07C73" w14:textId="0612642D" w:rsidR="00B227F9" w:rsidRPr="00726A96" w:rsidRDefault="00B227F9" w:rsidP="00B227F9">
                  <w:pPr>
                    <w:spacing w:before="120" w:after="120"/>
                    <w:rPr>
                      <w:szCs w:val="18"/>
                    </w:rPr>
                  </w:pPr>
                  <w:r w:rsidRPr="00726A96">
                    <w:rPr>
                      <w:szCs w:val="18"/>
                    </w:rPr>
                    <w:t>Lorem ipsum.</w:t>
                  </w:r>
                </w:p>
              </w:tc>
            </w:tr>
            <w:tr w:rsidR="00B227F9" w14:paraId="3FC718E9" w14:textId="77777777" w:rsidTr="00C876AE">
              <w:tc>
                <w:tcPr>
                  <w:tcW w:w="1463" w:type="dxa"/>
                </w:tcPr>
                <w:p w14:paraId="795C3CD8" w14:textId="77777777" w:rsidR="00B227F9" w:rsidRPr="0016496B" w:rsidRDefault="00B227F9" w:rsidP="00B227F9">
                  <w:pPr>
                    <w:spacing w:before="120" w:after="120"/>
                  </w:pPr>
                  <w:r w:rsidRPr="0016496B">
                    <w:t>Number</w:t>
                  </w:r>
                </w:p>
              </w:tc>
              <w:tc>
                <w:tcPr>
                  <w:tcW w:w="1620" w:type="dxa"/>
                </w:tcPr>
                <w:p w14:paraId="62971C95" w14:textId="77777777" w:rsidR="00B227F9" w:rsidRDefault="00B227F9" w:rsidP="00B227F9">
                  <w:pPr>
                    <w:spacing w:before="120" w:after="120"/>
                    <w:rPr>
                      <w:u w:val="single"/>
                    </w:rPr>
                  </w:pPr>
                  <w:r w:rsidRPr="00726A96">
                    <w:rPr>
                      <w:szCs w:val="18"/>
                    </w:rPr>
                    <w:t>Lorem ipsum.</w:t>
                  </w:r>
                </w:p>
              </w:tc>
              <w:tc>
                <w:tcPr>
                  <w:tcW w:w="1980" w:type="dxa"/>
                </w:tcPr>
                <w:p w14:paraId="5A30728B" w14:textId="77777777" w:rsidR="00B227F9" w:rsidRPr="00726A96" w:rsidRDefault="00B227F9" w:rsidP="00B227F9">
                  <w:pPr>
                    <w:spacing w:before="120" w:after="120"/>
                    <w:rPr>
                      <w:szCs w:val="18"/>
                    </w:rPr>
                  </w:pPr>
                  <w:r w:rsidRPr="00726A96">
                    <w:rPr>
                      <w:szCs w:val="18"/>
                    </w:rPr>
                    <w:t>Lorem ipsum.</w:t>
                  </w:r>
                  <w:r w:rsidRPr="00726A96">
                    <w:t xml:space="preserve"> Da veri nonecer spedit labo.</w:t>
                  </w:r>
                </w:p>
              </w:tc>
              <w:tc>
                <w:tcPr>
                  <w:tcW w:w="1170" w:type="dxa"/>
                </w:tcPr>
                <w:p w14:paraId="0FA7265A" w14:textId="6D651777" w:rsidR="00B227F9" w:rsidRPr="00726A96" w:rsidRDefault="00B227F9" w:rsidP="00B227F9">
                  <w:pPr>
                    <w:spacing w:before="120" w:after="120"/>
                    <w:rPr>
                      <w:szCs w:val="18"/>
                    </w:rPr>
                  </w:pPr>
                  <w:r>
                    <w:rPr>
                      <w:szCs w:val="18"/>
                    </w:rPr>
                    <w:t>John Doe</w:t>
                  </w:r>
                </w:p>
              </w:tc>
              <w:tc>
                <w:tcPr>
                  <w:tcW w:w="1350" w:type="dxa"/>
                </w:tcPr>
                <w:p w14:paraId="1A76F4BC" w14:textId="77777777" w:rsidR="00B227F9" w:rsidRPr="00726A96" w:rsidRDefault="00B227F9" w:rsidP="00B227F9">
                  <w:pPr>
                    <w:spacing w:before="120" w:after="120"/>
                    <w:rPr>
                      <w:szCs w:val="18"/>
                    </w:rPr>
                  </w:pPr>
                  <w:r w:rsidRPr="0092538B">
                    <w:t>mm/dd/yyyy</w:t>
                  </w:r>
                </w:p>
              </w:tc>
              <w:tc>
                <w:tcPr>
                  <w:tcW w:w="1260" w:type="dxa"/>
                </w:tcPr>
                <w:p w14:paraId="60977FF3" w14:textId="0D373BB8" w:rsidR="00B227F9" w:rsidRPr="00726A96" w:rsidRDefault="00B227F9" w:rsidP="00B227F9">
                  <w:pPr>
                    <w:spacing w:before="120" w:after="120"/>
                    <w:rPr>
                      <w:szCs w:val="18"/>
                    </w:rPr>
                  </w:pPr>
                  <w:r w:rsidRPr="00726A96">
                    <w:rPr>
                      <w:szCs w:val="18"/>
                    </w:rPr>
                    <w:t>Lorem ipsum.</w:t>
                  </w:r>
                </w:p>
              </w:tc>
              <w:tc>
                <w:tcPr>
                  <w:tcW w:w="1080" w:type="dxa"/>
                </w:tcPr>
                <w:p w14:paraId="2F147B33" w14:textId="77777777" w:rsidR="00B227F9" w:rsidRPr="00726A96" w:rsidRDefault="00B227F9" w:rsidP="00B227F9">
                  <w:pPr>
                    <w:spacing w:before="120" w:after="120"/>
                    <w:rPr>
                      <w:szCs w:val="18"/>
                    </w:rPr>
                  </w:pPr>
                  <w:r w:rsidRPr="00726A96">
                    <w:rPr>
                      <w:szCs w:val="18"/>
                    </w:rPr>
                    <w:t>Lorem ipsum.</w:t>
                  </w:r>
                </w:p>
              </w:tc>
            </w:tr>
          </w:tbl>
          <w:p w14:paraId="0FEFA836" w14:textId="4AE82078" w:rsidR="0030697E" w:rsidRPr="0030697E" w:rsidRDefault="0030697E" w:rsidP="0030697E">
            <w:pPr>
              <w:pStyle w:val="BodyText2"/>
            </w:pPr>
          </w:p>
        </w:tc>
        <w:tc>
          <w:tcPr>
            <w:tcW w:w="250" w:type="dxa"/>
            <w:tcBorders>
              <w:top w:val="nil"/>
              <w:bottom w:val="nil"/>
            </w:tcBorders>
            <w:tcMar>
              <w:left w:w="0" w:type="dxa"/>
              <w:right w:w="0" w:type="dxa"/>
            </w:tcMar>
          </w:tcPr>
          <w:p w14:paraId="7814D8DC" w14:textId="77777777" w:rsidR="0030697E" w:rsidRPr="00503AD1" w:rsidRDefault="0030697E" w:rsidP="00503AD1">
            <w:pPr>
              <w:rPr>
                <w:sz w:val="8"/>
                <w:szCs w:val="8"/>
              </w:rPr>
            </w:pPr>
          </w:p>
        </w:tc>
        <w:tc>
          <w:tcPr>
            <w:tcW w:w="4239" w:type="dxa"/>
            <w:vMerge/>
          </w:tcPr>
          <w:p w14:paraId="52D0676F" w14:textId="77777777" w:rsidR="0030697E" w:rsidRDefault="0030697E" w:rsidP="0090109B"/>
        </w:tc>
      </w:tr>
      <w:tr w:rsidR="00C41AA0" w14:paraId="2D004CE5" w14:textId="77777777" w:rsidTr="00CE525F">
        <w:trPr>
          <w:trHeight w:val="368"/>
        </w:trPr>
        <w:tc>
          <w:tcPr>
            <w:tcW w:w="10489" w:type="dxa"/>
            <w:gridSpan w:val="5"/>
            <w:vMerge w:val="restart"/>
            <w:shd w:val="clear" w:color="auto" w:fill="324D57"/>
            <w:vAlign w:val="center"/>
          </w:tcPr>
          <w:p w14:paraId="7B6E6B5C" w14:textId="77777777" w:rsidR="00C41AA0" w:rsidRPr="00503AD1" w:rsidRDefault="00C41AA0"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56198F99" w14:textId="77777777" w:rsidR="00C41AA0" w:rsidRPr="00503AD1" w:rsidRDefault="00C41AA0"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2DA6BF11" w14:textId="77777777" w:rsidR="00C41AA0" w:rsidRPr="00503AD1" w:rsidRDefault="00C41AA0" w:rsidP="002E57E2">
            <w:pPr>
              <w:keepNext/>
              <w:rPr>
                <w:sz w:val="8"/>
                <w:szCs w:val="8"/>
              </w:rPr>
            </w:pPr>
          </w:p>
        </w:tc>
        <w:tc>
          <w:tcPr>
            <w:tcW w:w="4239" w:type="dxa"/>
            <w:shd w:val="clear" w:color="auto" w:fill="324D57"/>
            <w:vAlign w:val="center"/>
          </w:tcPr>
          <w:p w14:paraId="70FCCAE3" w14:textId="77777777" w:rsidR="00C41AA0" w:rsidRPr="00503AD1" w:rsidRDefault="00C41AA0"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90</w:t>
            </w:r>
            <w:r w:rsidRPr="00503AD1">
              <w:rPr>
                <w:rFonts w:cs="Arial"/>
                <w:b/>
                <w:noProof/>
                <w:color w:val="FFFFFF" w:themeColor="background1"/>
                <w:sz w:val="20"/>
                <w:szCs w:val="20"/>
              </w:rPr>
              <w:fldChar w:fldCharType="end"/>
            </w:r>
          </w:p>
        </w:tc>
      </w:tr>
      <w:tr w:rsidR="00C41AA0" w14:paraId="1F1E58A6" w14:textId="77777777" w:rsidTr="00CE525F">
        <w:trPr>
          <w:trHeight w:val="503"/>
        </w:trPr>
        <w:tc>
          <w:tcPr>
            <w:tcW w:w="10489" w:type="dxa"/>
            <w:gridSpan w:val="5"/>
            <w:vMerge/>
            <w:tcBorders>
              <w:bottom w:val="single" w:sz="4" w:space="0" w:color="auto"/>
            </w:tcBorders>
            <w:shd w:val="clear" w:color="auto" w:fill="324D57"/>
            <w:vAlign w:val="center"/>
          </w:tcPr>
          <w:p w14:paraId="7F92AC5A" w14:textId="77777777" w:rsidR="00C41AA0" w:rsidRDefault="00C41AA0" w:rsidP="002E57E2">
            <w:pPr>
              <w:keepNext/>
              <w:jc w:val="center"/>
            </w:pPr>
          </w:p>
        </w:tc>
        <w:tc>
          <w:tcPr>
            <w:tcW w:w="250" w:type="dxa"/>
            <w:tcBorders>
              <w:top w:val="nil"/>
              <w:bottom w:val="nil"/>
            </w:tcBorders>
            <w:tcMar>
              <w:left w:w="0" w:type="dxa"/>
              <w:right w:w="0" w:type="dxa"/>
            </w:tcMar>
          </w:tcPr>
          <w:p w14:paraId="38EAFD9E" w14:textId="77777777" w:rsidR="00C41AA0" w:rsidRPr="00503AD1" w:rsidRDefault="00C41AA0" w:rsidP="002E57E2">
            <w:pPr>
              <w:keepNext/>
              <w:rPr>
                <w:sz w:val="8"/>
                <w:szCs w:val="8"/>
              </w:rPr>
            </w:pPr>
          </w:p>
        </w:tc>
        <w:tc>
          <w:tcPr>
            <w:tcW w:w="4239" w:type="dxa"/>
            <w:tcMar>
              <w:left w:w="58" w:type="dxa"/>
              <w:right w:w="58" w:type="dxa"/>
            </w:tcMar>
          </w:tcPr>
          <w:p w14:paraId="2A10793B" w14:textId="488B6F55" w:rsidR="00C41AA0" w:rsidRPr="00503AD1" w:rsidRDefault="00C41AA0" w:rsidP="002E57E2">
            <w:pPr>
              <w:keepNext/>
              <w:spacing w:before="60"/>
              <w:rPr>
                <w:rFonts w:cs="Arial"/>
                <w:szCs w:val="18"/>
              </w:rPr>
            </w:pPr>
            <w:r w:rsidRPr="00503AD1">
              <w:rPr>
                <w:rFonts w:cs="Arial"/>
                <w:szCs w:val="18"/>
              </w:rPr>
              <w:t xml:space="preserve">Page ID: </w:t>
            </w:r>
            <w:r w:rsidR="008F144F">
              <w:rPr>
                <w:rFonts w:cs="Arial"/>
                <w:szCs w:val="18"/>
              </w:rPr>
              <w:t>4</w:t>
            </w:r>
          </w:p>
          <w:p w14:paraId="55079650" w14:textId="77ACCABE" w:rsidR="00C41AA0" w:rsidRDefault="00C41AA0" w:rsidP="002E57E2">
            <w:pPr>
              <w:keepNext/>
              <w:spacing w:before="60"/>
            </w:pPr>
            <w:r w:rsidRPr="00503AD1">
              <w:rPr>
                <w:rFonts w:cs="Arial"/>
                <w:szCs w:val="18"/>
              </w:rPr>
              <w:t xml:space="preserve">Page Title: </w:t>
            </w:r>
            <w:r w:rsidRPr="00C41AA0">
              <w:rPr>
                <w:rFonts w:cs="Arial"/>
                <w:szCs w:val="18"/>
              </w:rPr>
              <w:t>Cross-Site Instruments</w:t>
            </w:r>
          </w:p>
        </w:tc>
      </w:tr>
      <w:tr w:rsidR="00C41AA0" w14:paraId="5737D376" w14:textId="77777777" w:rsidTr="00CE525F">
        <w:tc>
          <w:tcPr>
            <w:tcW w:w="985" w:type="dxa"/>
            <w:tcBorders>
              <w:bottom w:val="single" w:sz="4" w:space="0" w:color="auto"/>
              <w:right w:val="nil"/>
            </w:tcBorders>
            <w:shd w:val="clear" w:color="auto" w:fill="F2F2F2" w:themeFill="background1" w:themeFillShade="F2"/>
            <w:vAlign w:val="center"/>
          </w:tcPr>
          <w:p w14:paraId="6A3BAD1F" w14:textId="77777777" w:rsidR="00C41AA0" w:rsidRPr="00503AD1" w:rsidRDefault="00C41AA0"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E6D6FC8" w14:textId="77777777" w:rsidR="00C41AA0" w:rsidRPr="00503AD1" w:rsidRDefault="00C41AA0"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17660641" w14:textId="77777777" w:rsidR="00C41AA0" w:rsidRPr="00503AD1" w:rsidRDefault="00C41AA0"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00AA0BD" w14:textId="77777777" w:rsidR="00C41AA0" w:rsidRPr="00503AD1" w:rsidRDefault="00C41AA0"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FFFFF" w:themeFill="background1"/>
            <w:vAlign w:val="center"/>
          </w:tcPr>
          <w:p w14:paraId="72C5442E" w14:textId="77777777" w:rsidR="00C41AA0" w:rsidRPr="00503AD1" w:rsidRDefault="00C41AA0"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14D58A88" w14:textId="77777777" w:rsidR="00C41AA0" w:rsidRPr="00503AD1" w:rsidRDefault="00C41AA0"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5F303395" w14:textId="77777777" w:rsidR="00C41AA0" w:rsidRPr="00503AD1" w:rsidRDefault="00C41AA0" w:rsidP="002E57E2">
            <w:pPr>
              <w:keepNext/>
              <w:spacing w:before="40" w:after="40"/>
              <w:rPr>
                <w:b/>
              </w:rPr>
            </w:pPr>
            <w:r w:rsidRPr="00503AD1">
              <w:rPr>
                <w:b/>
              </w:rPr>
              <w:t>Page Details</w:t>
            </w:r>
          </w:p>
        </w:tc>
      </w:tr>
      <w:tr w:rsidR="00C41AA0" w14:paraId="23553C5A" w14:textId="77777777" w:rsidTr="00CE525F">
        <w:tc>
          <w:tcPr>
            <w:tcW w:w="10489" w:type="dxa"/>
            <w:gridSpan w:val="5"/>
            <w:tcBorders>
              <w:bottom w:val="nil"/>
            </w:tcBorders>
          </w:tcPr>
          <w:p w14:paraId="13B84B22" w14:textId="23482924" w:rsidR="00C41AA0" w:rsidRPr="00503AD1" w:rsidRDefault="00C41AA0" w:rsidP="002E57E2">
            <w:pPr>
              <w:pStyle w:val="Webaddress"/>
              <w:keepNext/>
              <w:rPr>
                <w:u w:val="none"/>
              </w:rPr>
            </w:pPr>
            <w:r w:rsidRPr="00C41AA0">
              <w:t>Cross-Site Instruments</w:t>
            </w:r>
            <w:r>
              <w:rPr>
                <w:u w:val="none"/>
              </w:rPr>
              <w:t xml:space="preserve"> </w:t>
            </w:r>
          </w:p>
        </w:tc>
        <w:tc>
          <w:tcPr>
            <w:tcW w:w="250" w:type="dxa"/>
            <w:tcBorders>
              <w:top w:val="nil"/>
              <w:bottom w:val="nil"/>
            </w:tcBorders>
            <w:tcMar>
              <w:left w:w="0" w:type="dxa"/>
              <w:right w:w="0" w:type="dxa"/>
            </w:tcMar>
          </w:tcPr>
          <w:p w14:paraId="20271518" w14:textId="77777777" w:rsidR="00C41AA0" w:rsidRPr="00503AD1" w:rsidRDefault="00C41AA0" w:rsidP="002E57E2">
            <w:pPr>
              <w:keepNext/>
              <w:rPr>
                <w:sz w:val="8"/>
                <w:szCs w:val="8"/>
              </w:rPr>
            </w:pPr>
          </w:p>
        </w:tc>
        <w:tc>
          <w:tcPr>
            <w:tcW w:w="4239" w:type="dxa"/>
            <w:vMerge w:val="restart"/>
            <w:tcMar>
              <w:left w:w="58" w:type="dxa"/>
              <w:right w:w="58" w:type="dxa"/>
            </w:tcMar>
          </w:tcPr>
          <w:p w14:paraId="400F5DE6" w14:textId="5D00F11E" w:rsidR="00182393" w:rsidRDefault="00182393" w:rsidP="00B75536">
            <w:pPr>
              <w:pStyle w:val="ListParagraph"/>
              <w:spacing w:before="120"/>
              <w:rPr>
                <w:rFonts w:cs="Arial"/>
                <w:szCs w:val="18"/>
              </w:rPr>
            </w:pPr>
            <w:r>
              <w:rPr>
                <w:rFonts w:cs="Arial"/>
                <w:szCs w:val="18"/>
              </w:rPr>
              <w:t xml:space="preserve">1. </w:t>
            </w:r>
            <w:r>
              <w:rPr>
                <w:rFonts w:cs="Arial"/>
                <w:szCs w:val="18"/>
              </w:rPr>
              <w:tab/>
              <w:t>Clicking the “</w:t>
            </w:r>
            <w:r w:rsidR="00E104B8" w:rsidRPr="00E104B8">
              <w:rPr>
                <w:rFonts w:cs="Arial"/>
                <w:szCs w:val="18"/>
              </w:rPr>
              <w:t>Grantee-Level Instrument</w:t>
            </w:r>
            <w:r w:rsidR="003F5739">
              <w:rPr>
                <w:rFonts w:cs="Arial"/>
                <w:szCs w:val="18"/>
              </w:rPr>
              <w:t xml:space="preserve"> - Revised</w:t>
            </w:r>
            <w:r w:rsidR="00E104B8" w:rsidRPr="00E104B8">
              <w:rPr>
                <w:rFonts w:cs="Arial"/>
                <w:szCs w:val="18"/>
              </w:rPr>
              <w:t xml:space="preserve"> (GL</w:t>
            </w:r>
            <w:r w:rsidR="003F5739">
              <w:rPr>
                <w:rFonts w:cs="Arial"/>
                <w:szCs w:val="18"/>
              </w:rPr>
              <w:t>I-R)</w:t>
            </w:r>
            <w:r>
              <w:rPr>
                <w:rFonts w:cs="Arial"/>
                <w:szCs w:val="18"/>
              </w:rPr>
              <w:t xml:space="preserve">” link will direct user to the </w:t>
            </w:r>
            <w:r w:rsidR="00E104B8" w:rsidRPr="00B227F9">
              <w:t>Grantee Level Instrument</w:t>
            </w:r>
            <w:r w:rsidR="001246C9">
              <w:t xml:space="preserve"> - Revised</w:t>
            </w:r>
            <w:r w:rsidR="00E104B8" w:rsidRPr="00B227F9">
              <w:t xml:space="preserve"> (GLI</w:t>
            </w:r>
            <w:r w:rsidR="00E104B8">
              <w:t>-R</w:t>
            </w:r>
            <w:r w:rsidR="00E104B8" w:rsidRPr="00B227F9">
              <w:t>)</w:t>
            </w:r>
            <w:r w:rsidR="00E104B8">
              <w:rPr>
                <w:rFonts w:cs="Arial"/>
                <w:szCs w:val="18"/>
              </w:rPr>
              <w:t xml:space="preserve"> listing page (4</w:t>
            </w:r>
            <w:r>
              <w:rPr>
                <w:rFonts w:cs="Arial"/>
                <w:szCs w:val="18"/>
              </w:rPr>
              <w:t>.1).</w:t>
            </w:r>
          </w:p>
          <w:p w14:paraId="28921DB1" w14:textId="13F8CC08" w:rsidR="00182393" w:rsidRDefault="00182393" w:rsidP="00B75536">
            <w:pPr>
              <w:pStyle w:val="ListParagraph"/>
              <w:rPr>
                <w:rFonts w:cs="Arial"/>
                <w:szCs w:val="18"/>
              </w:rPr>
            </w:pPr>
            <w:r>
              <w:rPr>
                <w:rFonts w:cs="Arial"/>
                <w:szCs w:val="18"/>
              </w:rPr>
              <w:t xml:space="preserve">2. </w:t>
            </w:r>
            <w:r>
              <w:rPr>
                <w:rFonts w:cs="Arial"/>
                <w:szCs w:val="18"/>
              </w:rPr>
              <w:tab/>
            </w:r>
            <w:r w:rsidR="00E104B8">
              <w:rPr>
                <w:rFonts w:cs="Arial"/>
                <w:szCs w:val="18"/>
              </w:rPr>
              <w:t>Clicking the “</w:t>
            </w:r>
            <w:r w:rsidR="00E104B8" w:rsidRPr="00E104B8">
              <w:rPr>
                <w:rFonts w:cs="Arial"/>
                <w:szCs w:val="18"/>
              </w:rPr>
              <w:t>Community Level Instrument - Revised (CLI-R)</w:t>
            </w:r>
            <w:r w:rsidR="00E104B8">
              <w:rPr>
                <w:rFonts w:cs="Arial"/>
                <w:szCs w:val="18"/>
              </w:rPr>
              <w:t xml:space="preserve">” link will direct user to the </w:t>
            </w:r>
            <w:r w:rsidR="00E104B8" w:rsidRPr="00E104B8">
              <w:t>Community-Level Instrument - Revised (CLI-R)</w:t>
            </w:r>
            <w:r w:rsidR="00E104B8">
              <w:t xml:space="preserve"> </w:t>
            </w:r>
            <w:r w:rsidR="00E104B8">
              <w:rPr>
                <w:rFonts w:cs="Arial"/>
                <w:szCs w:val="18"/>
              </w:rPr>
              <w:t>listing page (4.2).</w:t>
            </w:r>
          </w:p>
          <w:p w14:paraId="166106F9" w14:textId="64D0CC99" w:rsidR="00C41AA0" w:rsidRDefault="00C41AA0" w:rsidP="002E57E2">
            <w:pPr>
              <w:keepNext/>
            </w:pPr>
          </w:p>
        </w:tc>
      </w:tr>
      <w:tr w:rsidR="00C41AA0" w14:paraId="76AE2C1B" w14:textId="77777777" w:rsidTr="00CE525F">
        <w:trPr>
          <w:trHeight w:val="9611"/>
        </w:trPr>
        <w:tc>
          <w:tcPr>
            <w:tcW w:w="10489" w:type="dxa"/>
            <w:gridSpan w:val="5"/>
            <w:tcBorders>
              <w:top w:val="nil"/>
            </w:tcBorders>
          </w:tcPr>
          <w:p w14:paraId="4F40D585" w14:textId="0EB3A8DB" w:rsidR="00C41AA0" w:rsidRDefault="00C41AA0" w:rsidP="00C41AA0">
            <w:pPr>
              <w:pStyle w:val="Heading1"/>
              <w:outlineLvl w:val="0"/>
            </w:pPr>
            <w:r w:rsidRPr="00C41AA0">
              <w:t>Cross-Site Instruments</w:t>
            </w:r>
          </w:p>
          <w:p w14:paraId="2AAF922F" w14:textId="2F5C4F78" w:rsidR="00C41AA0" w:rsidRDefault="00C41AA0" w:rsidP="00C41AA0">
            <w:pPr>
              <w:pStyle w:val="BodyText2"/>
            </w:pPr>
          </w:p>
          <w:p w14:paraId="61BDC925" w14:textId="082F0031" w:rsidR="00C41AA0" w:rsidRPr="00C41AA0" w:rsidRDefault="00E104B8" w:rsidP="00C41AA0">
            <w:pPr>
              <w:pStyle w:val="BodyText2"/>
              <w:spacing w:after="120"/>
              <w:rPr>
                <w:u w:val="single"/>
              </w:rPr>
            </w:pPr>
            <w:r w:rsidRPr="00B07045">
              <w:rPr>
                <w:noProof/>
              </w:rPr>
              <mc:AlternateContent>
                <mc:Choice Requires="wps">
                  <w:drawing>
                    <wp:anchor distT="0" distB="0" distL="114300" distR="114300" simplePos="0" relativeHeight="252448768" behindDoc="0" locked="0" layoutInCell="1" allowOverlap="1" wp14:anchorId="4E2BF2C1" wp14:editId="65501B97">
                      <wp:simplePos x="0" y="0"/>
                      <wp:positionH relativeFrom="column">
                        <wp:posOffset>125578</wp:posOffset>
                      </wp:positionH>
                      <wp:positionV relativeFrom="page">
                        <wp:posOffset>523543</wp:posOffset>
                      </wp:positionV>
                      <wp:extent cx="197485" cy="197485"/>
                      <wp:effectExtent l="0" t="0" r="12065" b="12065"/>
                      <wp:wrapNone/>
                      <wp:docPr id="651" name="Oval 65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DE05"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F2C1" id="Oval 651" o:spid="_x0000_s1690" style="position:absolute;left:0;text-align:left;margin-left:9.9pt;margin-top:41.2pt;width:15.55pt;height:15.5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" fillcolor="yellow" strokecolor="black [3213]" strokeweight=".5pt">
                      <v:stroke joinstyle="miter"/>
                      <v:textbox inset="0,0,0,0">
                        <w:txbxContent>
                          <w:p w14:paraId="2710DE05"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C41AA0" w:rsidRPr="00C41AA0">
              <w:rPr>
                <w:u w:val="single"/>
              </w:rPr>
              <w:t>Grantee-Level Instrument</w:t>
            </w:r>
            <w:r w:rsidR="001246C9">
              <w:rPr>
                <w:u w:val="single"/>
              </w:rPr>
              <w:t xml:space="preserve"> - Revised</w:t>
            </w:r>
            <w:r w:rsidR="00C41AA0" w:rsidRPr="00C41AA0">
              <w:rPr>
                <w:u w:val="single"/>
              </w:rPr>
              <w:t xml:space="preserve"> (GLI</w:t>
            </w:r>
            <w:r w:rsidR="003F5739">
              <w:rPr>
                <w:u w:val="single"/>
              </w:rPr>
              <w:t>-R</w:t>
            </w:r>
            <w:r w:rsidR="00C41AA0" w:rsidRPr="00C41AA0">
              <w:rPr>
                <w:u w:val="single"/>
              </w:rPr>
              <w:t>)</w:t>
            </w:r>
          </w:p>
          <w:p w14:paraId="17F8FD86" w14:textId="355DAA04" w:rsidR="00C41AA0" w:rsidRDefault="00E104B8" w:rsidP="00C41AA0">
            <w:pPr>
              <w:pStyle w:val="BodyText2"/>
              <w:spacing w:after="120"/>
            </w:pPr>
            <w:r w:rsidRPr="00B07045">
              <w:rPr>
                <w:noProof/>
              </w:rPr>
              <mc:AlternateContent>
                <mc:Choice Requires="wps">
                  <w:drawing>
                    <wp:anchor distT="0" distB="0" distL="114300" distR="114300" simplePos="0" relativeHeight="252450816" behindDoc="0" locked="0" layoutInCell="1" allowOverlap="1" wp14:anchorId="475C8046" wp14:editId="52B6BA87">
                      <wp:simplePos x="0" y="0"/>
                      <wp:positionH relativeFrom="column">
                        <wp:posOffset>138743</wp:posOffset>
                      </wp:positionH>
                      <wp:positionV relativeFrom="page">
                        <wp:posOffset>761764</wp:posOffset>
                      </wp:positionV>
                      <wp:extent cx="197485" cy="197485"/>
                      <wp:effectExtent l="0" t="0" r="12065" b="12065"/>
                      <wp:wrapNone/>
                      <wp:docPr id="652" name="Oval 6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7F4E2" w14:textId="007600F0"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C8046" id="Oval 652" o:spid="_x0000_s1691" style="position:absolute;left:0;text-align:left;margin-left:10.9pt;margin-top:60pt;width:15.55pt;height:15.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" fillcolor="yellow" strokecolor="black [3213]" strokeweight=".5pt">
                      <v:stroke joinstyle="miter"/>
                      <v:textbox inset="0,0,0,0">
                        <w:txbxContent>
                          <w:p w14:paraId="0BE7F4E2" w14:textId="007600F0"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C41AA0" w:rsidRPr="00C41AA0">
              <w:rPr>
                <w:u w:val="single"/>
              </w:rPr>
              <w:t>Community Level Instrument - Revised (CLI-R)</w:t>
            </w:r>
          </w:p>
        </w:tc>
        <w:tc>
          <w:tcPr>
            <w:tcW w:w="250" w:type="dxa"/>
            <w:tcBorders>
              <w:top w:val="nil"/>
              <w:bottom w:val="nil"/>
            </w:tcBorders>
            <w:tcMar>
              <w:left w:w="0" w:type="dxa"/>
              <w:right w:w="0" w:type="dxa"/>
            </w:tcMar>
          </w:tcPr>
          <w:p w14:paraId="4622B354" w14:textId="77777777" w:rsidR="00C41AA0" w:rsidRPr="00503AD1" w:rsidRDefault="00C41AA0" w:rsidP="00503AD1">
            <w:pPr>
              <w:rPr>
                <w:sz w:val="8"/>
                <w:szCs w:val="8"/>
              </w:rPr>
            </w:pPr>
          </w:p>
        </w:tc>
        <w:tc>
          <w:tcPr>
            <w:tcW w:w="4239" w:type="dxa"/>
            <w:vMerge/>
          </w:tcPr>
          <w:p w14:paraId="3C467974" w14:textId="77777777" w:rsidR="00C41AA0" w:rsidRDefault="00C41AA0" w:rsidP="0090109B"/>
        </w:tc>
      </w:tr>
      <w:tr w:rsidR="00C41AA0" w14:paraId="5C89ABA6" w14:textId="77777777" w:rsidTr="00CE525F">
        <w:trPr>
          <w:trHeight w:val="368"/>
        </w:trPr>
        <w:tc>
          <w:tcPr>
            <w:tcW w:w="10489" w:type="dxa"/>
            <w:gridSpan w:val="5"/>
            <w:vMerge w:val="restart"/>
            <w:shd w:val="clear" w:color="auto" w:fill="324D57"/>
            <w:vAlign w:val="center"/>
          </w:tcPr>
          <w:p w14:paraId="66596A4C" w14:textId="77777777" w:rsidR="00C41AA0" w:rsidRPr="00503AD1" w:rsidRDefault="00C41AA0"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0F4FD52E" w14:textId="77777777" w:rsidR="00C41AA0" w:rsidRPr="00503AD1" w:rsidRDefault="00C41AA0"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04B20AF3" w14:textId="77777777" w:rsidR="00C41AA0" w:rsidRPr="00503AD1" w:rsidRDefault="00C41AA0" w:rsidP="002E57E2">
            <w:pPr>
              <w:keepNext/>
              <w:rPr>
                <w:sz w:val="8"/>
                <w:szCs w:val="8"/>
              </w:rPr>
            </w:pPr>
          </w:p>
        </w:tc>
        <w:tc>
          <w:tcPr>
            <w:tcW w:w="4239" w:type="dxa"/>
            <w:shd w:val="clear" w:color="auto" w:fill="324D57"/>
            <w:vAlign w:val="center"/>
          </w:tcPr>
          <w:p w14:paraId="3D5AB976" w14:textId="77777777" w:rsidR="00C41AA0" w:rsidRPr="00503AD1" w:rsidRDefault="00C41AA0"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91</w:t>
            </w:r>
            <w:r w:rsidRPr="00503AD1">
              <w:rPr>
                <w:rFonts w:cs="Arial"/>
                <w:b/>
                <w:noProof/>
                <w:color w:val="FFFFFF" w:themeColor="background1"/>
                <w:sz w:val="20"/>
                <w:szCs w:val="20"/>
              </w:rPr>
              <w:fldChar w:fldCharType="end"/>
            </w:r>
          </w:p>
        </w:tc>
      </w:tr>
      <w:tr w:rsidR="00C41AA0" w14:paraId="6DF56510" w14:textId="77777777" w:rsidTr="00CE525F">
        <w:trPr>
          <w:trHeight w:val="503"/>
        </w:trPr>
        <w:tc>
          <w:tcPr>
            <w:tcW w:w="10489" w:type="dxa"/>
            <w:gridSpan w:val="5"/>
            <w:vMerge/>
            <w:tcBorders>
              <w:bottom w:val="single" w:sz="4" w:space="0" w:color="auto"/>
            </w:tcBorders>
            <w:shd w:val="clear" w:color="auto" w:fill="324D57"/>
            <w:vAlign w:val="center"/>
          </w:tcPr>
          <w:p w14:paraId="288AD998" w14:textId="77777777" w:rsidR="00C41AA0" w:rsidRDefault="00C41AA0" w:rsidP="002E57E2">
            <w:pPr>
              <w:keepNext/>
              <w:jc w:val="center"/>
            </w:pPr>
          </w:p>
        </w:tc>
        <w:tc>
          <w:tcPr>
            <w:tcW w:w="250" w:type="dxa"/>
            <w:tcBorders>
              <w:top w:val="nil"/>
              <w:bottom w:val="nil"/>
            </w:tcBorders>
            <w:tcMar>
              <w:left w:w="0" w:type="dxa"/>
              <w:right w:w="0" w:type="dxa"/>
            </w:tcMar>
          </w:tcPr>
          <w:p w14:paraId="71CA7156" w14:textId="77777777" w:rsidR="00C41AA0" w:rsidRPr="00503AD1" w:rsidRDefault="00C41AA0" w:rsidP="002E57E2">
            <w:pPr>
              <w:keepNext/>
              <w:rPr>
                <w:sz w:val="8"/>
                <w:szCs w:val="8"/>
              </w:rPr>
            </w:pPr>
          </w:p>
        </w:tc>
        <w:tc>
          <w:tcPr>
            <w:tcW w:w="4239" w:type="dxa"/>
            <w:tcMar>
              <w:left w:w="58" w:type="dxa"/>
              <w:right w:w="58" w:type="dxa"/>
            </w:tcMar>
          </w:tcPr>
          <w:p w14:paraId="7E6AD744" w14:textId="086413BC" w:rsidR="00C41AA0" w:rsidRPr="00503AD1" w:rsidRDefault="00C41AA0" w:rsidP="002E57E2">
            <w:pPr>
              <w:keepNext/>
              <w:spacing w:before="60"/>
              <w:rPr>
                <w:rFonts w:cs="Arial"/>
                <w:szCs w:val="18"/>
              </w:rPr>
            </w:pPr>
            <w:r w:rsidRPr="00503AD1">
              <w:rPr>
                <w:rFonts w:cs="Arial"/>
                <w:szCs w:val="18"/>
              </w:rPr>
              <w:t xml:space="preserve">Page ID: </w:t>
            </w:r>
            <w:r w:rsidR="008F144F">
              <w:rPr>
                <w:rFonts w:cs="Arial"/>
                <w:szCs w:val="18"/>
              </w:rPr>
              <w:t>4.1</w:t>
            </w:r>
          </w:p>
          <w:p w14:paraId="63D1429D" w14:textId="5481B2F4" w:rsidR="00C41AA0" w:rsidRDefault="00C41AA0" w:rsidP="002E57E2">
            <w:pPr>
              <w:keepNext/>
              <w:spacing w:before="60"/>
            </w:pPr>
            <w:r w:rsidRPr="00503AD1">
              <w:rPr>
                <w:rFonts w:cs="Arial"/>
                <w:szCs w:val="18"/>
              </w:rPr>
              <w:t xml:space="preserve">Page Title: </w:t>
            </w:r>
            <w:r w:rsidR="008F144F" w:rsidRPr="008F144F">
              <w:rPr>
                <w:rFonts w:cs="Arial"/>
                <w:szCs w:val="18"/>
              </w:rPr>
              <w:t>Grantee Level Instrument (GLI-R)</w:t>
            </w:r>
          </w:p>
        </w:tc>
      </w:tr>
      <w:tr w:rsidR="00C41AA0" w14:paraId="01CFC319" w14:textId="77777777" w:rsidTr="00CE525F">
        <w:tc>
          <w:tcPr>
            <w:tcW w:w="985" w:type="dxa"/>
            <w:tcBorders>
              <w:bottom w:val="single" w:sz="4" w:space="0" w:color="auto"/>
              <w:right w:val="nil"/>
            </w:tcBorders>
            <w:shd w:val="clear" w:color="auto" w:fill="F2F2F2" w:themeFill="background1" w:themeFillShade="F2"/>
            <w:vAlign w:val="center"/>
          </w:tcPr>
          <w:p w14:paraId="7A330375" w14:textId="77777777" w:rsidR="00C41AA0" w:rsidRPr="00503AD1" w:rsidRDefault="00C41AA0"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12188808" w14:textId="77777777" w:rsidR="00C41AA0" w:rsidRPr="00503AD1" w:rsidRDefault="00C41AA0"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52275D5E" w14:textId="77777777" w:rsidR="00C41AA0" w:rsidRPr="00503AD1" w:rsidRDefault="00C41AA0"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4B35BD68" w14:textId="77777777" w:rsidR="00C41AA0" w:rsidRPr="00503AD1" w:rsidRDefault="00C41AA0"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FFFFF" w:themeFill="background1"/>
            <w:vAlign w:val="center"/>
          </w:tcPr>
          <w:p w14:paraId="67B02BF3" w14:textId="77777777" w:rsidR="00C41AA0" w:rsidRPr="00503AD1" w:rsidRDefault="00C41AA0"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6C92FC11" w14:textId="77777777" w:rsidR="00C41AA0" w:rsidRPr="00503AD1" w:rsidRDefault="00C41AA0"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5DDCFC81" w14:textId="77777777" w:rsidR="00C41AA0" w:rsidRPr="00503AD1" w:rsidRDefault="00C41AA0" w:rsidP="002E57E2">
            <w:pPr>
              <w:keepNext/>
              <w:spacing w:before="40" w:after="40"/>
              <w:rPr>
                <w:b/>
              </w:rPr>
            </w:pPr>
            <w:r w:rsidRPr="00503AD1">
              <w:rPr>
                <w:b/>
              </w:rPr>
              <w:t>Page Details</w:t>
            </w:r>
          </w:p>
        </w:tc>
      </w:tr>
      <w:tr w:rsidR="00C41AA0" w14:paraId="295AD947" w14:textId="77777777" w:rsidTr="00CE525F">
        <w:tc>
          <w:tcPr>
            <w:tcW w:w="10489" w:type="dxa"/>
            <w:gridSpan w:val="5"/>
            <w:tcBorders>
              <w:bottom w:val="nil"/>
            </w:tcBorders>
          </w:tcPr>
          <w:p w14:paraId="1A7C4E95" w14:textId="76EB1008" w:rsidR="00C41AA0" w:rsidRPr="00503AD1" w:rsidRDefault="00C41AA0" w:rsidP="002E57E2">
            <w:pPr>
              <w:pStyle w:val="Webaddress"/>
              <w:keepNext/>
              <w:rPr>
                <w:u w:val="none"/>
              </w:rPr>
            </w:pPr>
            <w:r w:rsidRPr="00C41AA0">
              <w:t>Cross-Site Instruments  &gt;  Grantee-Level Instrument (GLI</w:t>
            </w:r>
            <w:r w:rsidR="00270471">
              <w:t>-R</w:t>
            </w:r>
            <w:r w:rsidRPr="00C41AA0">
              <w:t>)</w:t>
            </w:r>
          </w:p>
        </w:tc>
        <w:tc>
          <w:tcPr>
            <w:tcW w:w="250" w:type="dxa"/>
            <w:tcBorders>
              <w:top w:val="nil"/>
              <w:bottom w:val="nil"/>
            </w:tcBorders>
            <w:tcMar>
              <w:left w:w="0" w:type="dxa"/>
              <w:right w:w="0" w:type="dxa"/>
            </w:tcMar>
          </w:tcPr>
          <w:p w14:paraId="2DDF5BF6" w14:textId="77777777" w:rsidR="00C41AA0" w:rsidRPr="00503AD1" w:rsidRDefault="00C41AA0" w:rsidP="002E57E2">
            <w:pPr>
              <w:keepNext/>
              <w:rPr>
                <w:sz w:val="8"/>
                <w:szCs w:val="8"/>
              </w:rPr>
            </w:pPr>
          </w:p>
        </w:tc>
        <w:tc>
          <w:tcPr>
            <w:tcW w:w="4239" w:type="dxa"/>
            <w:vMerge w:val="restart"/>
            <w:tcMar>
              <w:left w:w="58" w:type="dxa"/>
              <w:right w:w="58" w:type="dxa"/>
            </w:tcMar>
          </w:tcPr>
          <w:p w14:paraId="1613C9EF" w14:textId="77777777" w:rsidR="001D2D15" w:rsidRPr="001D2D15" w:rsidRDefault="001D2D15" w:rsidP="00B75536">
            <w:pPr>
              <w:pStyle w:val="ListParagraph"/>
              <w:spacing w:before="120"/>
            </w:pPr>
            <w:r w:rsidRPr="001D2D15">
              <w:t>1.</w:t>
            </w:r>
            <w:r w:rsidRPr="001D2D15">
              <w:tab/>
              <w:t>Grantee</w:t>
            </w:r>
            <w:r w:rsidRPr="001D2D15">
              <w:rPr>
                <w:spacing w:val="1"/>
              </w:rPr>
              <w:t xml:space="preserve"> </w:t>
            </w:r>
            <w:r w:rsidRPr="001D2D15">
              <w:t>drop</w:t>
            </w:r>
            <w:r w:rsidRPr="001D2D15">
              <w:rPr>
                <w:spacing w:val="1"/>
              </w:rPr>
              <w:t xml:space="preserve"> </w:t>
            </w:r>
            <w:r w:rsidRPr="001D2D15">
              <w:t>down</w:t>
            </w:r>
            <w:r w:rsidRPr="001D2D15">
              <w:rPr>
                <w:spacing w:val="1"/>
              </w:rPr>
              <w:t xml:space="preserve"> </w:t>
            </w:r>
            <w:r w:rsidRPr="001D2D15">
              <w:t>menu</w:t>
            </w:r>
            <w:r w:rsidRPr="001D2D15">
              <w:rPr>
                <w:spacing w:val="1"/>
              </w:rPr>
              <w:t xml:space="preserve"> </w:t>
            </w:r>
            <w:r w:rsidRPr="001D2D15">
              <w:t>will</w:t>
            </w:r>
            <w:r w:rsidRPr="001D2D15">
              <w:rPr>
                <w:spacing w:val="-2"/>
              </w:rPr>
              <w:t xml:space="preserve"> </w:t>
            </w:r>
            <w:r w:rsidRPr="001D2D15">
              <w:t>contain</w:t>
            </w:r>
            <w:r w:rsidRPr="001D2D15">
              <w:rPr>
                <w:spacing w:val="-2"/>
              </w:rPr>
              <w:t xml:space="preserve"> </w:t>
            </w:r>
            <w:r w:rsidRPr="001D2D15">
              <w:t>all</w:t>
            </w:r>
            <w:r w:rsidRPr="001D2D15">
              <w:rPr>
                <w:spacing w:val="-2"/>
              </w:rPr>
              <w:t xml:space="preserve"> </w:t>
            </w:r>
            <w:r w:rsidRPr="001D2D15">
              <w:t>programs</w:t>
            </w:r>
            <w:r w:rsidRPr="001D2D15">
              <w:rPr>
                <w:spacing w:val="39"/>
              </w:rPr>
              <w:t xml:space="preserve"> </w:t>
            </w:r>
            <w:r w:rsidRPr="001D2D15">
              <w:t>related</w:t>
            </w:r>
            <w:r w:rsidRPr="001D2D15">
              <w:rPr>
                <w:spacing w:val="1"/>
              </w:rPr>
              <w:t xml:space="preserve"> </w:t>
            </w:r>
            <w:r w:rsidRPr="001D2D15">
              <w:t>to</w:t>
            </w:r>
            <w:r w:rsidRPr="001D2D15">
              <w:rPr>
                <w:spacing w:val="-2"/>
              </w:rPr>
              <w:t xml:space="preserve"> </w:t>
            </w:r>
            <w:r w:rsidRPr="001D2D15">
              <w:t>the</w:t>
            </w:r>
            <w:r w:rsidRPr="001D2D15">
              <w:rPr>
                <w:spacing w:val="1"/>
              </w:rPr>
              <w:t xml:space="preserve"> </w:t>
            </w:r>
            <w:r w:rsidRPr="001D2D15">
              <w:t>user and</w:t>
            </w:r>
            <w:r w:rsidRPr="001D2D15">
              <w:rPr>
                <w:spacing w:val="1"/>
              </w:rPr>
              <w:t xml:space="preserve"> </w:t>
            </w:r>
            <w:r w:rsidRPr="001D2D15">
              <w:t>a</w:t>
            </w:r>
            <w:r w:rsidRPr="001D2D15">
              <w:rPr>
                <w:spacing w:val="-2"/>
              </w:rPr>
              <w:t xml:space="preserve"> </w:t>
            </w:r>
            <w:r w:rsidRPr="001D2D15">
              <w:t>default value</w:t>
            </w:r>
            <w:r w:rsidRPr="001D2D15">
              <w:rPr>
                <w:spacing w:val="-2"/>
              </w:rPr>
              <w:t xml:space="preserve"> </w:t>
            </w:r>
            <w:r w:rsidRPr="001D2D15">
              <w:t>of</w:t>
            </w:r>
            <w:r w:rsidRPr="001D2D15">
              <w:rPr>
                <w:spacing w:val="-3"/>
              </w:rPr>
              <w:t xml:space="preserve"> </w:t>
            </w:r>
            <w:r w:rsidRPr="001D2D15">
              <w:t>“All</w:t>
            </w:r>
            <w:r w:rsidRPr="001D2D15">
              <w:rPr>
                <w:spacing w:val="33"/>
              </w:rPr>
              <w:t xml:space="preserve"> </w:t>
            </w:r>
            <w:r w:rsidRPr="001D2D15">
              <w:t>Grantees”.</w:t>
            </w:r>
          </w:p>
          <w:p w14:paraId="1F8FFF8E" w14:textId="77777777" w:rsidR="00C41AA0" w:rsidRDefault="001D2D15" w:rsidP="00B75536">
            <w:pPr>
              <w:pStyle w:val="ListParagraph"/>
            </w:pPr>
            <w:r>
              <w:t>2</w:t>
            </w:r>
            <w:r w:rsidRPr="001D2D15">
              <w:t>.</w:t>
            </w:r>
            <w:r w:rsidRPr="001D2D15">
              <w:tab/>
              <w:t>Clicking</w:t>
            </w:r>
            <w:r w:rsidRPr="001D2D15">
              <w:rPr>
                <w:spacing w:val="-2"/>
              </w:rPr>
              <w:t xml:space="preserve"> </w:t>
            </w:r>
            <w:r w:rsidRPr="001D2D15">
              <w:t>on</w:t>
            </w:r>
            <w:r w:rsidRPr="001D2D15">
              <w:rPr>
                <w:spacing w:val="1"/>
              </w:rPr>
              <w:t xml:space="preserve"> </w:t>
            </w:r>
            <w:r w:rsidRPr="001D2D15">
              <w:t>the</w:t>
            </w:r>
            <w:r w:rsidRPr="001D2D15">
              <w:rPr>
                <w:spacing w:val="1"/>
              </w:rPr>
              <w:t xml:space="preserve"> </w:t>
            </w:r>
            <w:r w:rsidRPr="001D2D15">
              <w:t>Reporting Period</w:t>
            </w:r>
            <w:r w:rsidRPr="001D2D15">
              <w:rPr>
                <w:spacing w:val="1"/>
              </w:rPr>
              <w:t xml:space="preserve"> </w:t>
            </w:r>
            <w:r w:rsidRPr="001D2D15">
              <w:t>link</w:t>
            </w:r>
            <w:r w:rsidRPr="001D2D15">
              <w:rPr>
                <w:spacing w:val="1"/>
              </w:rPr>
              <w:t xml:space="preserve"> </w:t>
            </w:r>
            <w:r w:rsidRPr="001D2D15">
              <w:t>will</w:t>
            </w:r>
            <w:r w:rsidRPr="001D2D15">
              <w:rPr>
                <w:spacing w:val="39"/>
              </w:rPr>
              <w:t xml:space="preserve"> </w:t>
            </w:r>
            <w:r w:rsidRPr="001D2D15">
              <w:t>direct the</w:t>
            </w:r>
            <w:r w:rsidRPr="001D2D15">
              <w:rPr>
                <w:spacing w:val="-2"/>
              </w:rPr>
              <w:t xml:space="preserve"> </w:t>
            </w:r>
            <w:r w:rsidRPr="001D2D15">
              <w:t>user to</w:t>
            </w:r>
            <w:r w:rsidRPr="001D2D15">
              <w:rPr>
                <w:spacing w:val="-2"/>
              </w:rPr>
              <w:t xml:space="preserve"> </w:t>
            </w:r>
            <w:r w:rsidRPr="001D2D15">
              <w:t>Strategic Prevention Framework Partnerships for Success (SPF-PFS) Cross-Site Evaluation, Grantee-Level Instrument page.</w:t>
            </w:r>
          </w:p>
          <w:p w14:paraId="6CD7AED4" w14:textId="724B9E95" w:rsidR="00CB7F2D" w:rsidRDefault="00CB7F2D" w:rsidP="00B75536">
            <w:pPr>
              <w:pStyle w:val="ListParagraph"/>
            </w:pPr>
            <w:r>
              <w:t xml:space="preserve">3.  </w:t>
            </w:r>
          </w:p>
        </w:tc>
      </w:tr>
      <w:tr w:rsidR="00C41AA0" w14:paraId="0DAA75AC" w14:textId="77777777" w:rsidTr="00CE525F">
        <w:trPr>
          <w:trHeight w:val="9611"/>
        </w:trPr>
        <w:tc>
          <w:tcPr>
            <w:tcW w:w="10489" w:type="dxa"/>
            <w:gridSpan w:val="5"/>
            <w:tcBorders>
              <w:top w:val="nil"/>
            </w:tcBorders>
          </w:tcPr>
          <w:p w14:paraId="043DA248" w14:textId="49DA7057" w:rsidR="00C41AA0" w:rsidRDefault="00B227F9" w:rsidP="00B227F9">
            <w:pPr>
              <w:pStyle w:val="Heading2"/>
              <w:outlineLvl w:val="1"/>
            </w:pPr>
            <w:r w:rsidRPr="00B227F9">
              <w:t>Grantee Level Instrument (GLI</w:t>
            </w:r>
            <w:r w:rsidR="00270471">
              <w:t>-R</w:t>
            </w:r>
            <w:r w:rsidRPr="00B227F9">
              <w:t>)</w:t>
            </w:r>
          </w:p>
          <w:p w14:paraId="4B876618" w14:textId="2CD24697" w:rsidR="00B227F9" w:rsidRDefault="001D2D15" w:rsidP="00B227F9">
            <w:pPr>
              <w:pStyle w:val="BodyTextBold"/>
            </w:pPr>
            <w:r w:rsidRPr="00B07045">
              <w:rPr>
                <w:noProof/>
              </w:rPr>
              <mc:AlternateContent>
                <mc:Choice Requires="wps">
                  <w:drawing>
                    <wp:anchor distT="0" distB="0" distL="114300" distR="114300" simplePos="0" relativeHeight="252499968" behindDoc="0" locked="0" layoutInCell="1" allowOverlap="1" wp14:anchorId="178D1C31" wp14:editId="604D501B">
                      <wp:simplePos x="0" y="0"/>
                      <wp:positionH relativeFrom="column">
                        <wp:posOffset>57320</wp:posOffset>
                      </wp:positionH>
                      <wp:positionV relativeFrom="page">
                        <wp:posOffset>488523</wp:posOffset>
                      </wp:positionV>
                      <wp:extent cx="197485" cy="197485"/>
                      <wp:effectExtent l="0" t="0" r="12065" b="12065"/>
                      <wp:wrapNone/>
                      <wp:docPr id="1084" name="Oval 10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782C1"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1C31" id="Oval 1084" o:spid="_x0000_s1692" style="position:absolute;left:0;text-align:left;margin-left:4.5pt;margin-top:38.45pt;width:15.55pt;height:15.5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" fillcolor="yellow" strokecolor="black [3213]" strokeweight=".5pt">
                      <v:stroke joinstyle="miter"/>
                      <v:textbox inset="0,0,0,0">
                        <w:txbxContent>
                          <w:p w14:paraId="548782C1"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B227F9">
              <w:t>Select Grantee:</w:t>
            </w:r>
            <w:r w:rsidR="00B227F9">
              <w:tab/>
            </w:r>
            <w:r w:rsidR="00B227F9" w:rsidRPr="00214C07">
              <w:rPr>
                <w:rFonts w:cs="Times New Roman"/>
                <w:b w:val="0"/>
                <w:bCs/>
                <w:noProof/>
                <w:color w:val="3C3C3C"/>
                <w:position w:val="-6"/>
              </w:rPr>
              <w:drawing>
                <wp:inline distT="0" distB="0" distL="0" distR="0" wp14:anchorId="3297662C" wp14:editId="75377EEC">
                  <wp:extent cx="2755000" cy="182880"/>
                  <wp:effectExtent l="0" t="0" r="7620" b="7620"/>
                  <wp:docPr id="854" name="Picture 85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3DBEC9F8" w14:textId="2AC1C03C" w:rsidR="00B227F9" w:rsidRDefault="00B227F9" w:rsidP="00B227F9">
            <w:pPr>
              <w:pStyle w:val="BodyTextBold"/>
              <w:rPr>
                <w:shd w:val="clear" w:color="auto" w:fill="FFFFFF"/>
              </w:rPr>
            </w:pPr>
          </w:p>
          <w:p w14:paraId="5B56F8E6" w14:textId="336C9525" w:rsidR="00B227F9" w:rsidRDefault="00B227F9" w:rsidP="00B227F9">
            <w:pPr>
              <w:pStyle w:val="BodyText2"/>
              <w:pBdr>
                <w:top w:val="single" w:sz="4" w:space="1" w:color="D9D9D9" w:themeColor="background1" w:themeShade="D9"/>
              </w:pBdr>
              <w:rPr>
                <w:szCs w:val="18"/>
                <w:shd w:val="clear" w:color="auto" w:fill="FFFFFF"/>
              </w:rPr>
            </w:pPr>
          </w:p>
          <w:tbl>
            <w:tblPr>
              <w:tblStyle w:val="TableGrid"/>
              <w:tblW w:w="9833" w:type="dxa"/>
              <w:tblInd w:w="302" w:type="dxa"/>
              <w:tblLayout w:type="fixed"/>
              <w:tblLook w:val="04A0" w:firstRow="1" w:lastRow="0" w:firstColumn="1" w:lastColumn="0" w:noHBand="0" w:noVBand="1"/>
            </w:tblPr>
            <w:tblGrid>
              <w:gridCol w:w="2093"/>
              <w:gridCol w:w="2700"/>
              <w:gridCol w:w="2520"/>
              <w:gridCol w:w="2520"/>
            </w:tblGrid>
            <w:tr w:rsidR="00B227F9" w14:paraId="04C36F32" w14:textId="77777777" w:rsidTr="00C876AE">
              <w:tc>
                <w:tcPr>
                  <w:tcW w:w="2093" w:type="dxa"/>
                  <w:shd w:val="clear" w:color="auto" w:fill="F2F2F2" w:themeFill="background1" w:themeFillShade="F2"/>
                </w:tcPr>
                <w:p w14:paraId="4FDED8AB" w14:textId="4C50F1F3" w:rsidR="00B227F9" w:rsidRDefault="00CB7F2D" w:rsidP="00B227F9">
                  <w:pPr>
                    <w:spacing w:before="120" w:after="120"/>
                    <w:rPr>
                      <w:u w:val="single"/>
                    </w:rPr>
                  </w:pPr>
                  <w:r w:rsidRPr="00B07045">
                    <w:rPr>
                      <w:noProof/>
                    </w:rPr>
                    <mc:AlternateContent>
                      <mc:Choice Requires="wps">
                        <w:drawing>
                          <wp:anchor distT="0" distB="0" distL="114300" distR="114300" simplePos="0" relativeHeight="252502016" behindDoc="0" locked="0" layoutInCell="1" allowOverlap="1" wp14:anchorId="1E6AE14C" wp14:editId="304120EF">
                            <wp:simplePos x="0" y="0"/>
                            <wp:positionH relativeFrom="column">
                              <wp:posOffset>932180</wp:posOffset>
                            </wp:positionH>
                            <wp:positionV relativeFrom="page">
                              <wp:posOffset>25400</wp:posOffset>
                            </wp:positionV>
                            <wp:extent cx="197485" cy="197485"/>
                            <wp:effectExtent l="0" t="0" r="12065" b="12065"/>
                            <wp:wrapNone/>
                            <wp:docPr id="1085" name="Oval 10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A9961" w14:textId="2D8B050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AE14C" id="Oval 1085" o:spid="_x0000_s1693" style="position:absolute;margin-left:73.4pt;margin-top:2pt;width:15.55pt;height:1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" fillcolor="yellow" strokecolor="black [3213]" strokeweight=".5pt">
                            <v:stroke joinstyle="miter"/>
                            <v:textbox inset="0,0,0,0">
                              <w:txbxContent>
                                <w:p w14:paraId="001A9961" w14:textId="2D8B050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B227F9">
                    <w:rPr>
                      <w:u w:val="single"/>
                    </w:rPr>
                    <w:t>Reporting Period</w:t>
                  </w:r>
                </w:p>
              </w:tc>
              <w:tc>
                <w:tcPr>
                  <w:tcW w:w="2700" w:type="dxa"/>
                  <w:shd w:val="clear" w:color="auto" w:fill="F2F2F2" w:themeFill="background1" w:themeFillShade="F2"/>
                </w:tcPr>
                <w:p w14:paraId="332B0751" w14:textId="4F933DE9" w:rsidR="00B227F9" w:rsidRDefault="00CB7F2D" w:rsidP="00B227F9">
                  <w:pPr>
                    <w:spacing w:before="120" w:after="120"/>
                    <w:rPr>
                      <w:u w:val="single"/>
                    </w:rPr>
                  </w:pPr>
                  <w:r w:rsidRPr="00B07045">
                    <w:rPr>
                      <w:noProof/>
                    </w:rPr>
                    <mc:AlternateContent>
                      <mc:Choice Requires="wps">
                        <w:drawing>
                          <wp:anchor distT="0" distB="0" distL="114300" distR="114300" simplePos="0" relativeHeight="252637184" behindDoc="0" locked="0" layoutInCell="1" allowOverlap="1" wp14:anchorId="512EB7A2" wp14:editId="326BE71F">
                            <wp:simplePos x="0" y="0"/>
                            <wp:positionH relativeFrom="column">
                              <wp:posOffset>920115</wp:posOffset>
                            </wp:positionH>
                            <wp:positionV relativeFrom="page">
                              <wp:posOffset>22860</wp:posOffset>
                            </wp:positionV>
                            <wp:extent cx="197485" cy="197485"/>
                            <wp:effectExtent l="0" t="0" r="12065" b="12065"/>
                            <wp:wrapNone/>
                            <wp:docPr id="4119" name="Oval 4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02D81B0" w14:textId="1F086178" w:rsidR="00CB7F2D" w:rsidRPr="00FE69B0" w:rsidRDefault="00CB7F2D" w:rsidP="00CB7F2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EB7A2" id="Oval 4119" o:spid="_x0000_s1694" style="position:absolute;margin-left:72.45pt;margin-top:1.8pt;width:15.55pt;height:15.5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" fillcolor="yellow" strokecolor="windowText" strokeweight=".5pt">
                            <v:stroke joinstyle="miter"/>
                            <v:textbox inset="0,0,0,0">
                              <w:txbxContent>
                                <w:p w14:paraId="102D81B0" w14:textId="1F086178" w:rsidR="00CB7F2D" w:rsidRPr="00FE69B0" w:rsidRDefault="00CB7F2D" w:rsidP="00CB7F2D">
                                  <w:pPr>
                                    <w:jc w:val="center"/>
                                    <w:rPr>
                                      <w:color w:val="000000" w:themeColor="text1"/>
                                    </w:rPr>
                                  </w:pPr>
                                  <w:r>
                                    <w:rPr>
                                      <w:color w:val="000000" w:themeColor="text1"/>
                                    </w:rPr>
                                    <w:t>3</w:t>
                                  </w:r>
                                </w:p>
                              </w:txbxContent>
                            </v:textbox>
                            <w10:wrap anchory="page"/>
                          </v:oval>
                        </w:pict>
                      </mc:Fallback>
                    </mc:AlternateContent>
                  </w:r>
                  <w:r w:rsidR="00B227F9">
                    <w:rPr>
                      <w:u w:val="single"/>
                    </w:rPr>
                    <w:t>Overall Status</w:t>
                  </w:r>
                </w:p>
              </w:tc>
              <w:tc>
                <w:tcPr>
                  <w:tcW w:w="2520" w:type="dxa"/>
                  <w:shd w:val="clear" w:color="auto" w:fill="F2F2F2" w:themeFill="background1" w:themeFillShade="F2"/>
                </w:tcPr>
                <w:p w14:paraId="14C4772F" w14:textId="77777777" w:rsidR="00B227F9" w:rsidRPr="003775C4" w:rsidRDefault="00B227F9" w:rsidP="00B227F9">
                  <w:pPr>
                    <w:spacing w:before="120" w:after="120"/>
                    <w:rPr>
                      <w:u w:val="single"/>
                    </w:rPr>
                  </w:pPr>
                  <w:r>
                    <w:rPr>
                      <w:u w:val="single"/>
                    </w:rPr>
                    <w:t>Date Submitted</w:t>
                  </w:r>
                </w:p>
              </w:tc>
              <w:tc>
                <w:tcPr>
                  <w:tcW w:w="2520" w:type="dxa"/>
                  <w:shd w:val="clear" w:color="auto" w:fill="F2F2F2" w:themeFill="background1" w:themeFillShade="F2"/>
                </w:tcPr>
                <w:p w14:paraId="501D07DC" w14:textId="77777777" w:rsidR="00B227F9" w:rsidRPr="003775C4" w:rsidRDefault="00B227F9" w:rsidP="00B227F9">
                  <w:pPr>
                    <w:spacing w:before="120" w:after="120"/>
                    <w:rPr>
                      <w:u w:val="single"/>
                    </w:rPr>
                  </w:pPr>
                  <w:r>
                    <w:rPr>
                      <w:u w:val="single"/>
                    </w:rPr>
                    <w:t>Date Modified</w:t>
                  </w:r>
                </w:p>
              </w:tc>
            </w:tr>
            <w:tr w:rsidR="00B227F9" w14:paraId="60265484" w14:textId="77777777" w:rsidTr="00C876AE">
              <w:tc>
                <w:tcPr>
                  <w:tcW w:w="2093" w:type="dxa"/>
                </w:tcPr>
                <w:p w14:paraId="588D96B2" w14:textId="784A0FE6" w:rsidR="00B227F9" w:rsidRPr="001D2D15" w:rsidRDefault="00CB7F2D" w:rsidP="00B227F9">
                  <w:pPr>
                    <w:spacing w:before="120" w:after="120"/>
                    <w:rPr>
                      <w:u w:val="single"/>
                    </w:rPr>
                  </w:pPr>
                  <w:r>
                    <w:rPr>
                      <w:szCs w:val="18"/>
                      <w:u w:val="single"/>
                    </w:rPr>
                    <w:t>Baseline</w:t>
                  </w:r>
                </w:p>
              </w:tc>
              <w:tc>
                <w:tcPr>
                  <w:tcW w:w="2700" w:type="dxa"/>
                </w:tcPr>
                <w:p w14:paraId="4ADB1A15" w14:textId="77777777" w:rsidR="00B227F9" w:rsidRDefault="00B227F9" w:rsidP="00B227F9">
                  <w:pPr>
                    <w:spacing w:before="120" w:after="120"/>
                    <w:rPr>
                      <w:u w:val="single"/>
                    </w:rPr>
                  </w:pPr>
                  <w:r w:rsidRPr="00726A96">
                    <w:rPr>
                      <w:szCs w:val="18"/>
                    </w:rPr>
                    <w:t>Lorem ipsum.</w:t>
                  </w:r>
                </w:p>
              </w:tc>
              <w:tc>
                <w:tcPr>
                  <w:tcW w:w="2520" w:type="dxa"/>
                </w:tcPr>
                <w:p w14:paraId="5284754A" w14:textId="5B284930" w:rsidR="00B227F9" w:rsidRPr="00726A96" w:rsidRDefault="00CB7F2D" w:rsidP="00B227F9">
                  <w:pPr>
                    <w:spacing w:before="120" w:after="120"/>
                    <w:rPr>
                      <w:szCs w:val="18"/>
                    </w:rPr>
                  </w:pPr>
                  <w:r w:rsidRPr="0092538B">
                    <w:t>mm/dd/yyyy</w:t>
                  </w:r>
                </w:p>
              </w:tc>
              <w:tc>
                <w:tcPr>
                  <w:tcW w:w="2520" w:type="dxa"/>
                </w:tcPr>
                <w:p w14:paraId="3E9473AC" w14:textId="77777777" w:rsidR="00B227F9" w:rsidRPr="00726A96" w:rsidRDefault="00B227F9" w:rsidP="00B227F9">
                  <w:pPr>
                    <w:spacing w:before="120" w:after="120"/>
                    <w:rPr>
                      <w:szCs w:val="18"/>
                    </w:rPr>
                  </w:pPr>
                  <w:r>
                    <w:rPr>
                      <w:szCs w:val="18"/>
                    </w:rPr>
                    <w:t>John Doe</w:t>
                  </w:r>
                </w:p>
              </w:tc>
            </w:tr>
            <w:tr w:rsidR="00B227F9" w14:paraId="65F0F753" w14:textId="77777777" w:rsidTr="00C876AE">
              <w:tc>
                <w:tcPr>
                  <w:tcW w:w="2093" w:type="dxa"/>
                </w:tcPr>
                <w:p w14:paraId="39852D49" w14:textId="4654D4C4" w:rsidR="00B227F9" w:rsidRPr="001D2D15" w:rsidRDefault="00CB7F2D" w:rsidP="00B227F9">
                  <w:pPr>
                    <w:spacing w:before="120" w:after="120"/>
                    <w:rPr>
                      <w:u w:val="single"/>
                    </w:rPr>
                  </w:pPr>
                  <w:r>
                    <w:rPr>
                      <w:rFonts w:ascii="Verdana" w:hAnsi="Verdana"/>
                      <w:color w:val="000000"/>
                      <w:sz w:val="17"/>
                      <w:szCs w:val="17"/>
                      <w:shd w:val="clear" w:color="auto" w:fill="FFFFFF"/>
                    </w:rPr>
                    <w:t>Final (Link will be enabled upon completion of Baseline.)</w:t>
                  </w:r>
                </w:p>
              </w:tc>
              <w:tc>
                <w:tcPr>
                  <w:tcW w:w="2700" w:type="dxa"/>
                </w:tcPr>
                <w:p w14:paraId="4527217C" w14:textId="77777777" w:rsidR="00B227F9" w:rsidRDefault="00B227F9" w:rsidP="00B227F9">
                  <w:pPr>
                    <w:spacing w:before="120" w:after="120"/>
                    <w:rPr>
                      <w:u w:val="single"/>
                    </w:rPr>
                  </w:pPr>
                  <w:r w:rsidRPr="00726A96">
                    <w:rPr>
                      <w:szCs w:val="18"/>
                    </w:rPr>
                    <w:t>Lorem ipsum.</w:t>
                  </w:r>
                </w:p>
              </w:tc>
              <w:tc>
                <w:tcPr>
                  <w:tcW w:w="2520" w:type="dxa"/>
                </w:tcPr>
                <w:p w14:paraId="093C7555" w14:textId="03819BA3" w:rsidR="00B227F9" w:rsidRPr="00726A96" w:rsidRDefault="00CB7F2D" w:rsidP="00B227F9">
                  <w:pPr>
                    <w:spacing w:before="120" w:after="120"/>
                    <w:rPr>
                      <w:szCs w:val="18"/>
                    </w:rPr>
                  </w:pPr>
                  <w:r w:rsidRPr="0092538B">
                    <w:t>mm/dd/yyyy</w:t>
                  </w:r>
                  <w:r w:rsidR="00B227F9" w:rsidRPr="00726A96">
                    <w:t>.</w:t>
                  </w:r>
                </w:p>
              </w:tc>
              <w:tc>
                <w:tcPr>
                  <w:tcW w:w="2520" w:type="dxa"/>
                </w:tcPr>
                <w:p w14:paraId="6F6DE4D7" w14:textId="77777777" w:rsidR="00B227F9" w:rsidRPr="00726A96" w:rsidRDefault="00B227F9" w:rsidP="00B227F9">
                  <w:pPr>
                    <w:spacing w:before="120" w:after="120"/>
                    <w:rPr>
                      <w:szCs w:val="18"/>
                    </w:rPr>
                  </w:pPr>
                  <w:r>
                    <w:rPr>
                      <w:szCs w:val="18"/>
                    </w:rPr>
                    <w:t>John Doe</w:t>
                  </w:r>
                </w:p>
              </w:tc>
            </w:tr>
          </w:tbl>
          <w:p w14:paraId="17761A2B" w14:textId="77777777" w:rsidR="00B227F9" w:rsidRDefault="00B227F9" w:rsidP="00B227F9">
            <w:pPr>
              <w:pStyle w:val="BodyText2"/>
              <w:pBdr>
                <w:top w:val="single" w:sz="4" w:space="1" w:color="D9D9D9" w:themeColor="background1" w:themeShade="D9"/>
              </w:pBdr>
              <w:rPr>
                <w:szCs w:val="18"/>
                <w:shd w:val="clear" w:color="auto" w:fill="FFFFFF"/>
              </w:rPr>
            </w:pPr>
          </w:p>
          <w:p w14:paraId="28D6B4B2" w14:textId="77777777" w:rsidR="00B227F9" w:rsidRDefault="00B227F9" w:rsidP="00B227F9">
            <w:pPr>
              <w:pStyle w:val="BodyText2"/>
              <w:pBdr>
                <w:top w:val="single" w:sz="4" w:space="1" w:color="D9D9D9" w:themeColor="background1" w:themeShade="D9"/>
              </w:pBdr>
              <w:rPr>
                <w:szCs w:val="18"/>
                <w:shd w:val="clear" w:color="auto" w:fill="FFFFFF"/>
              </w:rPr>
            </w:pPr>
          </w:p>
          <w:p w14:paraId="1D4E3FC1" w14:textId="7CE31D31" w:rsidR="00B227F9" w:rsidRPr="00B227F9" w:rsidRDefault="00B227F9" w:rsidP="00B227F9"/>
        </w:tc>
        <w:tc>
          <w:tcPr>
            <w:tcW w:w="250" w:type="dxa"/>
            <w:tcBorders>
              <w:top w:val="nil"/>
              <w:bottom w:val="nil"/>
            </w:tcBorders>
            <w:tcMar>
              <w:left w:w="0" w:type="dxa"/>
              <w:right w:w="0" w:type="dxa"/>
            </w:tcMar>
          </w:tcPr>
          <w:p w14:paraId="5DF0831D" w14:textId="77777777" w:rsidR="00C41AA0" w:rsidRPr="00503AD1" w:rsidRDefault="00C41AA0" w:rsidP="00503AD1">
            <w:pPr>
              <w:rPr>
                <w:sz w:val="8"/>
                <w:szCs w:val="8"/>
              </w:rPr>
            </w:pPr>
          </w:p>
        </w:tc>
        <w:tc>
          <w:tcPr>
            <w:tcW w:w="4239" w:type="dxa"/>
            <w:vMerge/>
          </w:tcPr>
          <w:p w14:paraId="6EE2CB9F" w14:textId="77777777" w:rsidR="00C41AA0" w:rsidRDefault="00C41AA0" w:rsidP="0090109B"/>
        </w:tc>
      </w:tr>
      <w:tr w:rsidR="00270471" w14:paraId="206255F6" w14:textId="77777777" w:rsidTr="00CE525F">
        <w:trPr>
          <w:trHeight w:val="368"/>
        </w:trPr>
        <w:tc>
          <w:tcPr>
            <w:tcW w:w="10489" w:type="dxa"/>
            <w:gridSpan w:val="5"/>
            <w:vMerge w:val="restart"/>
            <w:shd w:val="clear" w:color="auto" w:fill="324D57"/>
            <w:vAlign w:val="center"/>
          </w:tcPr>
          <w:p w14:paraId="5B53234D" w14:textId="77777777" w:rsidR="00270471" w:rsidRPr="00503AD1" w:rsidRDefault="0027047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1F7E283A" w14:textId="77777777" w:rsidR="00270471" w:rsidRPr="00503AD1" w:rsidRDefault="00270471"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45D9F816" w14:textId="77777777" w:rsidR="00270471" w:rsidRPr="00503AD1" w:rsidRDefault="00270471" w:rsidP="002E57E2">
            <w:pPr>
              <w:keepNext/>
              <w:rPr>
                <w:sz w:val="8"/>
                <w:szCs w:val="8"/>
              </w:rPr>
            </w:pPr>
          </w:p>
        </w:tc>
        <w:tc>
          <w:tcPr>
            <w:tcW w:w="4239" w:type="dxa"/>
            <w:shd w:val="clear" w:color="auto" w:fill="324D57"/>
            <w:vAlign w:val="center"/>
          </w:tcPr>
          <w:p w14:paraId="560F349D" w14:textId="77777777" w:rsidR="00270471" w:rsidRPr="00503AD1" w:rsidRDefault="00270471"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92</w:t>
            </w:r>
            <w:r w:rsidRPr="00503AD1">
              <w:rPr>
                <w:rFonts w:cs="Arial"/>
                <w:b/>
                <w:noProof/>
                <w:color w:val="FFFFFF" w:themeColor="background1"/>
                <w:sz w:val="20"/>
                <w:szCs w:val="20"/>
              </w:rPr>
              <w:fldChar w:fldCharType="end"/>
            </w:r>
          </w:p>
        </w:tc>
      </w:tr>
      <w:tr w:rsidR="00270471" w14:paraId="1C8438F1" w14:textId="77777777" w:rsidTr="00CE525F">
        <w:trPr>
          <w:trHeight w:val="503"/>
        </w:trPr>
        <w:tc>
          <w:tcPr>
            <w:tcW w:w="10489" w:type="dxa"/>
            <w:gridSpan w:val="5"/>
            <w:vMerge/>
            <w:tcBorders>
              <w:bottom w:val="single" w:sz="4" w:space="0" w:color="auto"/>
            </w:tcBorders>
            <w:shd w:val="clear" w:color="auto" w:fill="324D57"/>
            <w:vAlign w:val="center"/>
          </w:tcPr>
          <w:p w14:paraId="7788798F" w14:textId="77777777" w:rsidR="00270471" w:rsidRDefault="00270471" w:rsidP="002E57E2">
            <w:pPr>
              <w:keepNext/>
              <w:jc w:val="center"/>
            </w:pPr>
          </w:p>
        </w:tc>
        <w:tc>
          <w:tcPr>
            <w:tcW w:w="250" w:type="dxa"/>
            <w:tcBorders>
              <w:top w:val="nil"/>
              <w:bottom w:val="nil"/>
            </w:tcBorders>
            <w:tcMar>
              <w:left w:w="0" w:type="dxa"/>
              <w:right w:w="0" w:type="dxa"/>
            </w:tcMar>
          </w:tcPr>
          <w:p w14:paraId="49AC4FD2" w14:textId="77777777" w:rsidR="00270471" w:rsidRPr="00503AD1" w:rsidRDefault="00270471" w:rsidP="002E57E2">
            <w:pPr>
              <w:keepNext/>
              <w:rPr>
                <w:sz w:val="8"/>
                <w:szCs w:val="8"/>
              </w:rPr>
            </w:pPr>
          </w:p>
        </w:tc>
        <w:tc>
          <w:tcPr>
            <w:tcW w:w="4239" w:type="dxa"/>
            <w:tcMar>
              <w:left w:w="58" w:type="dxa"/>
              <w:right w:w="58" w:type="dxa"/>
            </w:tcMar>
          </w:tcPr>
          <w:p w14:paraId="727F0247" w14:textId="0AC42E09" w:rsidR="00270471" w:rsidRPr="00503AD1" w:rsidRDefault="00270471" w:rsidP="002E57E2">
            <w:pPr>
              <w:keepNext/>
              <w:spacing w:before="60"/>
              <w:rPr>
                <w:rFonts w:cs="Arial"/>
                <w:szCs w:val="18"/>
              </w:rPr>
            </w:pPr>
            <w:r w:rsidRPr="00503AD1">
              <w:rPr>
                <w:rFonts w:cs="Arial"/>
                <w:szCs w:val="18"/>
              </w:rPr>
              <w:t xml:space="preserve">Page ID: </w:t>
            </w:r>
            <w:r w:rsidR="008F144F">
              <w:rPr>
                <w:rFonts w:cs="Arial"/>
                <w:szCs w:val="18"/>
              </w:rPr>
              <w:t>4.2</w:t>
            </w:r>
          </w:p>
          <w:p w14:paraId="0D875994" w14:textId="6156D301" w:rsidR="00270471" w:rsidRDefault="00270471" w:rsidP="002E57E2">
            <w:pPr>
              <w:keepNext/>
              <w:spacing w:before="60"/>
            </w:pPr>
            <w:r w:rsidRPr="00503AD1">
              <w:rPr>
                <w:rFonts w:cs="Arial"/>
                <w:szCs w:val="18"/>
              </w:rPr>
              <w:t xml:space="preserve">Page Title: </w:t>
            </w:r>
            <w:r w:rsidR="000318D9" w:rsidRPr="000318D9">
              <w:rPr>
                <w:rFonts w:cs="Arial"/>
                <w:szCs w:val="18"/>
              </w:rPr>
              <w:t>Community-Level Instrument - Revised (CLI-R)</w:t>
            </w:r>
          </w:p>
        </w:tc>
      </w:tr>
      <w:tr w:rsidR="00270471" w14:paraId="35938224" w14:textId="77777777" w:rsidTr="00CE525F">
        <w:tc>
          <w:tcPr>
            <w:tcW w:w="985" w:type="dxa"/>
            <w:tcBorders>
              <w:bottom w:val="single" w:sz="4" w:space="0" w:color="auto"/>
              <w:right w:val="nil"/>
            </w:tcBorders>
            <w:shd w:val="clear" w:color="auto" w:fill="F2F2F2" w:themeFill="background1" w:themeFillShade="F2"/>
            <w:vAlign w:val="center"/>
          </w:tcPr>
          <w:p w14:paraId="1789358B" w14:textId="77777777" w:rsidR="00270471" w:rsidRPr="00503AD1" w:rsidRDefault="00270471"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05D7CD9F" w14:textId="77777777" w:rsidR="00270471" w:rsidRPr="00503AD1" w:rsidRDefault="00270471"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42F8021C" w14:textId="77777777" w:rsidR="00270471" w:rsidRPr="00503AD1" w:rsidRDefault="00270471"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3F75D299" w14:textId="77777777" w:rsidR="00270471" w:rsidRPr="00503AD1" w:rsidRDefault="00270471"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FFFFF" w:themeFill="background1"/>
            <w:vAlign w:val="center"/>
          </w:tcPr>
          <w:p w14:paraId="261D1D09" w14:textId="77777777" w:rsidR="00270471" w:rsidRPr="00503AD1" w:rsidRDefault="00270471"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45EFB9DC" w14:textId="77777777" w:rsidR="00270471" w:rsidRPr="00503AD1" w:rsidRDefault="00270471"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18BA13BA" w14:textId="77777777" w:rsidR="00270471" w:rsidRPr="00503AD1" w:rsidRDefault="00270471" w:rsidP="002E57E2">
            <w:pPr>
              <w:keepNext/>
              <w:spacing w:before="40" w:after="40"/>
              <w:rPr>
                <w:b/>
              </w:rPr>
            </w:pPr>
            <w:r w:rsidRPr="00503AD1">
              <w:rPr>
                <w:b/>
              </w:rPr>
              <w:t>Page Details</w:t>
            </w:r>
          </w:p>
        </w:tc>
      </w:tr>
      <w:tr w:rsidR="00270471" w14:paraId="67338237" w14:textId="77777777" w:rsidTr="00CE525F">
        <w:tc>
          <w:tcPr>
            <w:tcW w:w="10489" w:type="dxa"/>
            <w:gridSpan w:val="5"/>
            <w:tcBorders>
              <w:bottom w:val="nil"/>
            </w:tcBorders>
          </w:tcPr>
          <w:p w14:paraId="76F46210" w14:textId="119676D7" w:rsidR="00270471" w:rsidRPr="00503AD1" w:rsidRDefault="00270471" w:rsidP="002E57E2">
            <w:pPr>
              <w:pStyle w:val="Webaddress"/>
              <w:keepNext/>
              <w:rPr>
                <w:u w:val="none"/>
              </w:rPr>
            </w:pPr>
            <w:r w:rsidRPr="00270471">
              <w:t>Cross-Site Instruments</w:t>
            </w:r>
            <w:r w:rsidRPr="00270471">
              <w:rPr>
                <w:u w:val="none"/>
              </w:rPr>
              <w:t xml:space="preserve">  &gt;  </w:t>
            </w:r>
            <w:r w:rsidRPr="00270471">
              <w:t>Community-Level Instrument - Revised (CLI-R)</w:t>
            </w:r>
          </w:p>
        </w:tc>
        <w:tc>
          <w:tcPr>
            <w:tcW w:w="250" w:type="dxa"/>
            <w:tcBorders>
              <w:top w:val="nil"/>
              <w:bottom w:val="nil"/>
            </w:tcBorders>
            <w:tcMar>
              <w:left w:w="0" w:type="dxa"/>
              <w:right w:w="0" w:type="dxa"/>
            </w:tcMar>
          </w:tcPr>
          <w:p w14:paraId="1862E87D" w14:textId="77777777" w:rsidR="00270471" w:rsidRPr="00503AD1" w:rsidRDefault="00270471" w:rsidP="002E57E2">
            <w:pPr>
              <w:keepNext/>
              <w:rPr>
                <w:sz w:val="8"/>
                <w:szCs w:val="8"/>
              </w:rPr>
            </w:pPr>
          </w:p>
        </w:tc>
        <w:tc>
          <w:tcPr>
            <w:tcW w:w="4239" w:type="dxa"/>
            <w:vMerge w:val="restart"/>
            <w:tcMar>
              <w:left w:w="58" w:type="dxa"/>
              <w:right w:w="58" w:type="dxa"/>
            </w:tcMar>
          </w:tcPr>
          <w:p w14:paraId="1FAB1633" w14:textId="475E334F" w:rsidR="001D2D15" w:rsidRPr="001D2D15" w:rsidRDefault="001D2D15" w:rsidP="00B75536">
            <w:pPr>
              <w:pStyle w:val="ListParagraph"/>
              <w:spacing w:before="120"/>
            </w:pPr>
            <w:r w:rsidRPr="001D2D15">
              <w:t>1.</w:t>
            </w:r>
            <w:r w:rsidRPr="001D2D15">
              <w:tab/>
              <w:t>Grantee</w:t>
            </w:r>
            <w:r w:rsidRPr="001D2D15">
              <w:rPr>
                <w:spacing w:val="1"/>
              </w:rPr>
              <w:t xml:space="preserve"> </w:t>
            </w:r>
            <w:r w:rsidRPr="001D2D15">
              <w:t>drop</w:t>
            </w:r>
            <w:r w:rsidRPr="001D2D15">
              <w:rPr>
                <w:spacing w:val="1"/>
              </w:rPr>
              <w:t xml:space="preserve"> </w:t>
            </w:r>
            <w:r w:rsidRPr="001D2D15">
              <w:t>down</w:t>
            </w:r>
            <w:r w:rsidRPr="001D2D15">
              <w:rPr>
                <w:spacing w:val="1"/>
              </w:rPr>
              <w:t xml:space="preserve"> </w:t>
            </w:r>
            <w:r w:rsidRPr="001D2D15">
              <w:t>menu</w:t>
            </w:r>
            <w:r w:rsidRPr="001D2D15">
              <w:rPr>
                <w:spacing w:val="1"/>
              </w:rPr>
              <w:t xml:space="preserve"> </w:t>
            </w:r>
            <w:r w:rsidRPr="001D2D15">
              <w:t>will</w:t>
            </w:r>
            <w:r w:rsidRPr="001D2D15">
              <w:rPr>
                <w:spacing w:val="-2"/>
              </w:rPr>
              <w:t xml:space="preserve"> </w:t>
            </w:r>
            <w:r w:rsidRPr="001D2D15">
              <w:t>contain</w:t>
            </w:r>
            <w:r w:rsidRPr="001D2D15">
              <w:rPr>
                <w:spacing w:val="-2"/>
              </w:rPr>
              <w:t xml:space="preserve"> </w:t>
            </w:r>
            <w:r w:rsidRPr="001D2D15">
              <w:t>all</w:t>
            </w:r>
            <w:r w:rsidRPr="001D2D15">
              <w:rPr>
                <w:spacing w:val="-2"/>
              </w:rPr>
              <w:t xml:space="preserve"> </w:t>
            </w:r>
            <w:r w:rsidRPr="001D2D15">
              <w:t>programs</w:t>
            </w:r>
            <w:r w:rsidRPr="001D2D15">
              <w:rPr>
                <w:spacing w:val="39"/>
              </w:rPr>
              <w:t xml:space="preserve"> </w:t>
            </w:r>
            <w:r w:rsidRPr="001D2D15">
              <w:t>related</w:t>
            </w:r>
            <w:r w:rsidRPr="001D2D15">
              <w:rPr>
                <w:spacing w:val="1"/>
              </w:rPr>
              <w:t xml:space="preserve"> </w:t>
            </w:r>
            <w:r w:rsidRPr="001D2D15">
              <w:t>to</w:t>
            </w:r>
            <w:r w:rsidRPr="001D2D15">
              <w:rPr>
                <w:spacing w:val="-2"/>
              </w:rPr>
              <w:t xml:space="preserve"> </w:t>
            </w:r>
            <w:r w:rsidRPr="001D2D15">
              <w:t>the</w:t>
            </w:r>
            <w:r w:rsidRPr="001D2D15">
              <w:rPr>
                <w:spacing w:val="1"/>
              </w:rPr>
              <w:t xml:space="preserve"> </w:t>
            </w:r>
            <w:r w:rsidRPr="001D2D15">
              <w:t>user</w:t>
            </w:r>
            <w:r>
              <w:t>.</w:t>
            </w:r>
          </w:p>
          <w:p w14:paraId="570ABD71" w14:textId="4DDE81A8" w:rsidR="00270471" w:rsidRDefault="001D2D15" w:rsidP="00952BDE">
            <w:pPr>
              <w:pStyle w:val="ListParagraph"/>
            </w:pPr>
            <w:r>
              <w:t>2</w:t>
            </w:r>
            <w:r w:rsidRPr="001D2D15">
              <w:t>.</w:t>
            </w:r>
            <w:r w:rsidRPr="001D2D15">
              <w:tab/>
            </w:r>
            <w:r w:rsidR="00952BDE">
              <w:t>Subrecipient</w:t>
            </w:r>
            <w:r w:rsidRPr="001D2D15">
              <w:rPr>
                <w:spacing w:val="1"/>
              </w:rPr>
              <w:t xml:space="preserve"> </w:t>
            </w:r>
            <w:r w:rsidRPr="001D2D15">
              <w:t>drop</w:t>
            </w:r>
            <w:r w:rsidRPr="001D2D15">
              <w:rPr>
                <w:spacing w:val="1"/>
              </w:rPr>
              <w:t xml:space="preserve"> </w:t>
            </w:r>
            <w:r w:rsidRPr="001D2D15">
              <w:t>down</w:t>
            </w:r>
            <w:r w:rsidRPr="001D2D15">
              <w:rPr>
                <w:spacing w:val="1"/>
              </w:rPr>
              <w:t xml:space="preserve"> </w:t>
            </w:r>
            <w:r w:rsidRPr="001D2D15">
              <w:t>menu</w:t>
            </w:r>
            <w:r w:rsidRPr="001D2D15">
              <w:rPr>
                <w:spacing w:val="1"/>
              </w:rPr>
              <w:t xml:space="preserve"> </w:t>
            </w:r>
            <w:r w:rsidRPr="001D2D15">
              <w:t>will</w:t>
            </w:r>
            <w:r w:rsidRPr="001D2D15">
              <w:rPr>
                <w:spacing w:val="-2"/>
              </w:rPr>
              <w:t xml:space="preserve"> </w:t>
            </w:r>
            <w:r w:rsidRPr="001D2D15">
              <w:t>contain</w:t>
            </w:r>
            <w:r w:rsidRPr="001D2D15">
              <w:rPr>
                <w:spacing w:val="-2"/>
              </w:rPr>
              <w:t xml:space="preserve"> </w:t>
            </w:r>
            <w:r w:rsidRPr="001D2D15">
              <w:t>all</w:t>
            </w:r>
            <w:r w:rsidRPr="001D2D15">
              <w:rPr>
                <w:spacing w:val="-2"/>
              </w:rPr>
              <w:t xml:space="preserve"> </w:t>
            </w:r>
            <w:r w:rsidRPr="005034D8">
              <w:t>Subrecipient</w:t>
            </w:r>
            <w:r w:rsidR="00952BDE">
              <w:t>s</w:t>
            </w:r>
            <w:r w:rsidRPr="001D2D15">
              <w:rPr>
                <w:spacing w:val="39"/>
              </w:rPr>
              <w:t xml:space="preserve"> </w:t>
            </w:r>
            <w:r w:rsidRPr="001D2D15">
              <w:t>related</w:t>
            </w:r>
            <w:r w:rsidRPr="001D2D15">
              <w:rPr>
                <w:spacing w:val="1"/>
              </w:rPr>
              <w:t xml:space="preserve"> </w:t>
            </w:r>
            <w:r w:rsidRPr="001D2D15">
              <w:t>to</w:t>
            </w:r>
            <w:r w:rsidRPr="001D2D15">
              <w:rPr>
                <w:spacing w:val="-2"/>
              </w:rPr>
              <w:t xml:space="preserve"> </w:t>
            </w:r>
            <w:r w:rsidRPr="001D2D15">
              <w:t>the</w:t>
            </w:r>
            <w:r w:rsidRPr="001D2D15">
              <w:rPr>
                <w:spacing w:val="1"/>
              </w:rPr>
              <w:t xml:space="preserve"> </w:t>
            </w:r>
            <w:r w:rsidRPr="001D2D15">
              <w:t>user</w:t>
            </w:r>
            <w:r>
              <w:t>.</w:t>
            </w:r>
          </w:p>
          <w:p w14:paraId="4B019BE7" w14:textId="7C9A73F0" w:rsidR="001D2D15" w:rsidRDefault="001D2D15" w:rsidP="00B75536">
            <w:pPr>
              <w:pStyle w:val="ListParagraph"/>
            </w:pPr>
            <w:r>
              <w:t>3.</w:t>
            </w:r>
            <w:r>
              <w:tab/>
            </w:r>
            <w:r w:rsidRPr="001D2D15">
              <w:t>Clicking</w:t>
            </w:r>
            <w:r w:rsidRPr="001D2D15">
              <w:rPr>
                <w:spacing w:val="-2"/>
              </w:rPr>
              <w:t xml:space="preserve"> </w:t>
            </w:r>
            <w:r w:rsidRPr="001D2D15">
              <w:t>on</w:t>
            </w:r>
            <w:r w:rsidRPr="001D2D15">
              <w:rPr>
                <w:spacing w:val="1"/>
              </w:rPr>
              <w:t xml:space="preserve"> </w:t>
            </w:r>
            <w:r w:rsidRPr="001D2D15">
              <w:t>the</w:t>
            </w:r>
            <w:r w:rsidRPr="001D2D15">
              <w:rPr>
                <w:spacing w:val="1"/>
              </w:rPr>
              <w:t xml:space="preserve"> </w:t>
            </w:r>
            <w:r w:rsidRPr="001D2D15">
              <w:t>Reporting Period</w:t>
            </w:r>
            <w:r w:rsidRPr="001D2D15">
              <w:rPr>
                <w:spacing w:val="1"/>
              </w:rPr>
              <w:t xml:space="preserve"> </w:t>
            </w:r>
            <w:r w:rsidRPr="001D2D15">
              <w:t>link</w:t>
            </w:r>
            <w:r w:rsidRPr="001D2D15">
              <w:rPr>
                <w:spacing w:val="1"/>
              </w:rPr>
              <w:t xml:space="preserve"> </w:t>
            </w:r>
            <w:r w:rsidRPr="001D2D15">
              <w:t>will</w:t>
            </w:r>
            <w:r w:rsidRPr="001D2D15">
              <w:rPr>
                <w:spacing w:val="39"/>
              </w:rPr>
              <w:t xml:space="preserve"> </w:t>
            </w:r>
            <w:r w:rsidRPr="001D2D15">
              <w:t>direct the</w:t>
            </w:r>
            <w:r w:rsidRPr="001D2D15">
              <w:rPr>
                <w:spacing w:val="-2"/>
              </w:rPr>
              <w:t xml:space="preserve"> </w:t>
            </w:r>
            <w:r w:rsidRPr="001D2D15">
              <w:t>user to</w:t>
            </w:r>
            <w:r w:rsidRPr="001D2D15">
              <w:rPr>
                <w:spacing w:val="-2"/>
              </w:rPr>
              <w:t xml:space="preserve"> </w:t>
            </w:r>
            <w:r w:rsidRPr="001D2D15">
              <w:t>CLI</w:t>
            </w:r>
            <w:r w:rsidR="00561440">
              <w:t>-R</w:t>
            </w:r>
            <w:r w:rsidRPr="001D2D15">
              <w:t xml:space="preserve"> Detail page</w:t>
            </w:r>
            <w:r>
              <w:t xml:space="preserve"> (4.2.1)</w:t>
            </w:r>
            <w:r w:rsidRPr="001D2D15">
              <w:t>.</w:t>
            </w:r>
          </w:p>
          <w:p w14:paraId="257DD3CF" w14:textId="17C6C7BC" w:rsidR="00952BDE" w:rsidRDefault="00952BDE" w:rsidP="00B75536">
            <w:pPr>
              <w:pStyle w:val="ListParagraph"/>
            </w:pPr>
            <w:r>
              <w:t xml:space="preserve">4. </w:t>
            </w:r>
          </w:p>
        </w:tc>
      </w:tr>
      <w:tr w:rsidR="00270471" w14:paraId="0087DB0C" w14:textId="77777777" w:rsidTr="00CE525F">
        <w:trPr>
          <w:trHeight w:val="9611"/>
        </w:trPr>
        <w:tc>
          <w:tcPr>
            <w:tcW w:w="10489" w:type="dxa"/>
            <w:gridSpan w:val="5"/>
            <w:tcBorders>
              <w:top w:val="nil"/>
            </w:tcBorders>
          </w:tcPr>
          <w:p w14:paraId="505EFA13" w14:textId="23B4F047" w:rsidR="00270471" w:rsidRDefault="00270471" w:rsidP="00270471">
            <w:pPr>
              <w:pStyle w:val="BodyTextBold"/>
              <w:rPr>
                <w:bCs/>
                <w:color w:val="577686"/>
                <w:sz w:val="20"/>
                <w:szCs w:val="20"/>
              </w:rPr>
            </w:pPr>
            <w:r w:rsidRPr="00270471">
              <w:rPr>
                <w:bCs/>
                <w:color w:val="577686"/>
                <w:sz w:val="20"/>
                <w:szCs w:val="20"/>
              </w:rPr>
              <w:t>Community-Level Instrument - Revised (CLI-R)</w:t>
            </w:r>
          </w:p>
          <w:p w14:paraId="1994857B" w14:textId="3092FA1E" w:rsidR="00270471" w:rsidRDefault="001D2D15" w:rsidP="00270471">
            <w:pPr>
              <w:pStyle w:val="BodyTextBold"/>
            </w:pPr>
            <w:r w:rsidRPr="00B07045">
              <w:rPr>
                <w:noProof/>
              </w:rPr>
              <mc:AlternateContent>
                <mc:Choice Requires="wps">
                  <w:drawing>
                    <wp:anchor distT="0" distB="0" distL="114300" distR="114300" simplePos="0" relativeHeight="252504064" behindDoc="0" locked="0" layoutInCell="1" allowOverlap="1" wp14:anchorId="7A22E033" wp14:editId="493D7CB5">
                      <wp:simplePos x="0" y="0"/>
                      <wp:positionH relativeFrom="column">
                        <wp:posOffset>156845</wp:posOffset>
                      </wp:positionH>
                      <wp:positionV relativeFrom="page">
                        <wp:posOffset>458470</wp:posOffset>
                      </wp:positionV>
                      <wp:extent cx="197485" cy="197485"/>
                      <wp:effectExtent l="0" t="0" r="12065" b="12065"/>
                      <wp:wrapNone/>
                      <wp:docPr id="1086" name="Oval 10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960B9"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2E033" id="Oval 1086" o:spid="_x0000_s1695" style="position:absolute;left:0;text-align:left;margin-left:12.35pt;margin-top:36.1pt;width:15.55pt;height:15.5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" fillcolor="yellow" strokecolor="black [3213]" strokeweight=".5pt">
                      <v:stroke joinstyle="miter"/>
                      <v:textbox inset="0,0,0,0">
                        <w:txbxContent>
                          <w:p w14:paraId="550960B9"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270471">
              <w:t>Select Grantee:</w:t>
            </w:r>
            <w:r w:rsidR="00270471">
              <w:tab/>
            </w:r>
            <w:r w:rsidR="00270471" w:rsidRPr="00214C07">
              <w:rPr>
                <w:rFonts w:cs="Times New Roman"/>
                <w:b w:val="0"/>
                <w:bCs/>
                <w:noProof/>
                <w:color w:val="3C3C3C"/>
                <w:position w:val="-6"/>
              </w:rPr>
              <w:drawing>
                <wp:inline distT="0" distB="0" distL="0" distR="0" wp14:anchorId="34A2C4D7" wp14:editId="63663981">
                  <wp:extent cx="2755000" cy="182880"/>
                  <wp:effectExtent l="0" t="0" r="7620" b="7620"/>
                  <wp:docPr id="992" name="Picture 99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0EDF13AB" w14:textId="77EDE48F" w:rsidR="00270471" w:rsidRDefault="00270471" w:rsidP="00270471">
            <w:pPr>
              <w:pStyle w:val="BodyTextBold"/>
              <w:rPr>
                <w:shd w:val="clear" w:color="auto" w:fill="FFFFFF"/>
              </w:rPr>
            </w:pPr>
          </w:p>
          <w:p w14:paraId="1F0241CB" w14:textId="5320226A" w:rsidR="00270471" w:rsidRDefault="00270471" w:rsidP="00270471">
            <w:pPr>
              <w:pStyle w:val="BodyText2"/>
              <w:pBdr>
                <w:top w:val="single" w:sz="4" w:space="1" w:color="D9D9D9" w:themeColor="background1" w:themeShade="D9"/>
              </w:pBdr>
              <w:rPr>
                <w:szCs w:val="18"/>
                <w:shd w:val="clear" w:color="auto" w:fill="FFFFFF"/>
              </w:rPr>
            </w:pPr>
          </w:p>
          <w:p w14:paraId="4B03A2FA" w14:textId="50DFEC92" w:rsidR="00270471" w:rsidRPr="005034D8" w:rsidRDefault="00952BDE" w:rsidP="00270471">
            <w:pPr>
              <w:pStyle w:val="BodyTextBold"/>
            </w:pPr>
            <w:r w:rsidRPr="00B07045">
              <w:rPr>
                <w:noProof/>
              </w:rPr>
              <mc:AlternateContent>
                <mc:Choice Requires="wps">
                  <w:drawing>
                    <wp:anchor distT="0" distB="0" distL="114300" distR="114300" simplePos="0" relativeHeight="252506112" behindDoc="0" locked="0" layoutInCell="1" allowOverlap="1" wp14:anchorId="344504B6" wp14:editId="5F7C968B">
                      <wp:simplePos x="0" y="0"/>
                      <wp:positionH relativeFrom="column">
                        <wp:posOffset>161925</wp:posOffset>
                      </wp:positionH>
                      <wp:positionV relativeFrom="page">
                        <wp:posOffset>1355725</wp:posOffset>
                      </wp:positionV>
                      <wp:extent cx="197485" cy="197485"/>
                      <wp:effectExtent l="0" t="0" r="12065" b="12065"/>
                      <wp:wrapNone/>
                      <wp:docPr id="1087" name="Oval 10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BA582" w14:textId="654EEA57" w:rsidR="00EE7FC1" w:rsidRPr="00FE69B0" w:rsidRDefault="00EE7FC1"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504B6" id="Oval 1087" o:spid="_x0000_s1696" style="position:absolute;left:0;text-align:left;margin-left:12.75pt;margin-top:106.75pt;width:15.55pt;height:15.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" fillcolor="yellow" strokecolor="black [3213]" strokeweight=".5pt">
                      <v:stroke joinstyle="miter"/>
                      <v:textbox inset="0,0,0,0">
                        <w:txbxContent>
                          <w:p w14:paraId="020BA582" w14:textId="654EEA57" w:rsidR="00EE7FC1" w:rsidRPr="00FE69B0" w:rsidRDefault="00EE7FC1" w:rsidP="00FE69B0">
                            <w:pPr>
                              <w:jc w:val="center"/>
                              <w:rPr>
                                <w:color w:val="000000" w:themeColor="text1"/>
                              </w:rPr>
                            </w:pPr>
                            <w:r>
                              <w:rPr>
                                <w:color w:val="000000" w:themeColor="text1"/>
                              </w:rPr>
                              <w:t>2</w:t>
                            </w:r>
                          </w:p>
                        </w:txbxContent>
                      </v:textbox>
                      <w10:wrap anchory="page"/>
                    </v:oval>
                  </w:pict>
                </mc:Fallback>
              </mc:AlternateContent>
            </w:r>
            <w:r w:rsidR="00270471">
              <w:t xml:space="preserve">Select </w:t>
            </w:r>
            <w:r w:rsidR="00270471" w:rsidRPr="005034D8">
              <w:t>Subrecipient:</w:t>
            </w:r>
            <w:r w:rsidR="00270471" w:rsidRPr="005034D8">
              <w:rPr>
                <w:rStyle w:val="Emphasis"/>
                <w:i w:val="0"/>
                <w:iCs w:val="0"/>
              </w:rPr>
              <w:t>*</w:t>
            </w:r>
            <w:r w:rsidR="00270471" w:rsidRPr="005034D8">
              <w:tab/>
            </w:r>
            <w:r w:rsidR="00270471" w:rsidRPr="00214C07">
              <w:rPr>
                <w:noProof/>
              </w:rPr>
              <w:drawing>
                <wp:inline distT="0" distB="0" distL="0" distR="0" wp14:anchorId="75349306" wp14:editId="7CF94F2D">
                  <wp:extent cx="2755000" cy="182880"/>
                  <wp:effectExtent l="0" t="0" r="7620" b="7620"/>
                  <wp:docPr id="994" name="Picture 99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14:paraId="65903BAB" w14:textId="1622D206" w:rsidR="00270471" w:rsidRDefault="00270471" w:rsidP="00270471">
            <w:pPr>
              <w:pStyle w:val="BodyText2"/>
            </w:pPr>
          </w:p>
          <w:p w14:paraId="52CAEBFF" w14:textId="77777777" w:rsidR="00270471" w:rsidRDefault="00270471" w:rsidP="00270471">
            <w:pPr>
              <w:pStyle w:val="BodyText2"/>
            </w:pPr>
            <w:r>
              <w:t>In the table below, click the reporting period link to begin entering data.</w:t>
            </w:r>
          </w:p>
          <w:p w14:paraId="3AA0EF28" w14:textId="5ACA69C2" w:rsidR="00270471" w:rsidRDefault="00270471" w:rsidP="00270471">
            <w:pPr>
              <w:pStyle w:val="BodyText2"/>
            </w:pPr>
            <w:r>
              <w:t>If your grant funding is ending and this is the last CLI-R reporting period of your grant, click the checkbox, "Last reporting period of your grant?" It is important that you click the checkbox before you begin entering data for your last reporting period. Once you click the box, certain questions that only appear on your final CLI-R of the grant will be displayed.</w:t>
            </w:r>
          </w:p>
          <w:p w14:paraId="3C2C14A8" w14:textId="1308397B" w:rsidR="00270471" w:rsidRPr="00270471" w:rsidRDefault="00270471" w:rsidP="00270471">
            <w:pPr>
              <w:pStyle w:val="BodyText2"/>
            </w:pPr>
          </w:p>
          <w:tbl>
            <w:tblPr>
              <w:tblStyle w:val="TableGrid"/>
              <w:tblW w:w="10103" w:type="dxa"/>
              <w:tblInd w:w="302" w:type="dxa"/>
              <w:tblLayout w:type="fixed"/>
              <w:tblLook w:val="04A0" w:firstRow="1" w:lastRow="0" w:firstColumn="1" w:lastColumn="0" w:noHBand="0" w:noVBand="1"/>
            </w:tblPr>
            <w:tblGrid>
              <w:gridCol w:w="1913"/>
              <w:gridCol w:w="1980"/>
              <w:gridCol w:w="2070"/>
              <w:gridCol w:w="2250"/>
              <w:gridCol w:w="1890"/>
            </w:tblGrid>
            <w:tr w:rsidR="000318D9" w14:paraId="24AE2942" w14:textId="695434CA" w:rsidTr="000318D9">
              <w:tc>
                <w:tcPr>
                  <w:tcW w:w="1913" w:type="dxa"/>
                  <w:shd w:val="clear" w:color="auto" w:fill="F2F2F2" w:themeFill="background1" w:themeFillShade="F2"/>
                </w:tcPr>
                <w:p w14:paraId="1360DF02" w14:textId="3D91DE34" w:rsidR="000318D9" w:rsidRDefault="00952BDE" w:rsidP="00270471">
                  <w:pPr>
                    <w:spacing w:before="120" w:after="120"/>
                    <w:rPr>
                      <w:u w:val="single"/>
                    </w:rPr>
                  </w:pPr>
                  <w:r w:rsidRPr="00B07045">
                    <w:rPr>
                      <w:noProof/>
                    </w:rPr>
                    <mc:AlternateContent>
                      <mc:Choice Requires="wps">
                        <w:drawing>
                          <wp:anchor distT="0" distB="0" distL="114300" distR="114300" simplePos="0" relativeHeight="252508160" behindDoc="0" locked="0" layoutInCell="1" allowOverlap="1" wp14:anchorId="10FA7A05" wp14:editId="059B2DBE">
                            <wp:simplePos x="0" y="0"/>
                            <wp:positionH relativeFrom="column">
                              <wp:posOffset>908685</wp:posOffset>
                            </wp:positionH>
                            <wp:positionV relativeFrom="page">
                              <wp:posOffset>95885</wp:posOffset>
                            </wp:positionV>
                            <wp:extent cx="197485" cy="197485"/>
                            <wp:effectExtent l="0" t="0" r="12065" b="12065"/>
                            <wp:wrapNone/>
                            <wp:docPr id="1088" name="Oval 10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B710" w14:textId="009DD9D9" w:rsidR="00EE7FC1" w:rsidRPr="00FE69B0" w:rsidRDefault="00EE7FC1"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A7A05" id="Oval 1088" o:spid="_x0000_s1697" style="position:absolute;margin-left:71.55pt;margin-top:7.55pt;width:15.55pt;height:15.5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" fillcolor="yellow" strokecolor="black [3213]" strokeweight=".5pt">
                            <v:stroke joinstyle="miter"/>
                            <v:textbox inset="0,0,0,0">
                              <w:txbxContent>
                                <w:p w14:paraId="30EFB710" w14:textId="009DD9D9" w:rsidR="00EE7FC1" w:rsidRPr="00FE69B0" w:rsidRDefault="00EE7FC1" w:rsidP="00FE69B0">
                                  <w:pPr>
                                    <w:jc w:val="center"/>
                                    <w:rPr>
                                      <w:color w:val="000000" w:themeColor="text1"/>
                                    </w:rPr>
                                  </w:pPr>
                                  <w:r>
                                    <w:rPr>
                                      <w:color w:val="000000" w:themeColor="text1"/>
                                    </w:rPr>
                                    <w:t>3</w:t>
                                  </w:r>
                                </w:p>
                              </w:txbxContent>
                            </v:textbox>
                            <w10:wrap anchory="page"/>
                          </v:oval>
                        </w:pict>
                      </mc:Fallback>
                    </mc:AlternateContent>
                  </w:r>
                  <w:r w:rsidR="000318D9">
                    <w:rPr>
                      <w:u w:val="single"/>
                    </w:rPr>
                    <w:t>Reporting Period</w:t>
                  </w:r>
                </w:p>
              </w:tc>
              <w:tc>
                <w:tcPr>
                  <w:tcW w:w="1980" w:type="dxa"/>
                  <w:shd w:val="clear" w:color="auto" w:fill="F2F2F2" w:themeFill="background1" w:themeFillShade="F2"/>
                </w:tcPr>
                <w:p w14:paraId="0658024F" w14:textId="68A8482A" w:rsidR="000318D9" w:rsidRDefault="000318D9" w:rsidP="00270471">
                  <w:pPr>
                    <w:spacing w:before="120" w:after="120"/>
                    <w:rPr>
                      <w:u w:val="single"/>
                    </w:rPr>
                  </w:pPr>
                  <w:r>
                    <w:rPr>
                      <w:u w:val="single"/>
                    </w:rPr>
                    <w:t>Last reporting period of your grant?</w:t>
                  </w:r>
                </w:p>
              </w:tc>
              <w:tc>
                <w:tcPr>
                  <w:tcW w:w="2070" w:type="dxa"/>
                  <w:shd w:val="clear" w:color="auto" w:fill="F2F2F2" w:themeFill="background1" w:themeFillShade="F2"/>
                </w:tcPr>
                <w:p w14:paraId="795D351C" w14:textId="0BE0E7A3" w:rsidR="000318D9" w:rsidRPr="003775C4" w:rsidRDefault="00952BDE" w:rsidP="00270471">
                  <w:pPr>
                    <w:spacing w:before="120" w:after="120"/>
                    <w:rPr>
                      <w:u w:val="single"/>
                    </w:rPr>
                  </w:pPr>
                  <w:r w:rsidRPr="00B07045">
                    <w:rPr>
                      <w:noProof/>
                    </w:rPr>
                    <mc:AlternateContent>
                      <mc:Choice Requires="wps">
                        <w:drawing>
                          <wp:anchor distT="0" distB="0" distL="114300" distR="114300" simplePos="0" relativeHeight="252639232" behindDoc="0" locked="0" layoutInCell="1" allowOverlap="1" wp14:anchorId="0AC53EF7" wp14:editId="2750E36C">
                            <wp:simplePos x="0" y="0"/>
                            <wp:positionH relativeFrom="column">
                              <wp:posOffset>859155</wp:posOffset>
                            </wp:positionH>
                            <wp:positionV relativeFrom="page">
                              <wp:posOffset>64770</wp:posOffset>
                            </wp:positionV>
                            <wp:extent cx="197485" cy="197485"/>
                            <wp:effectExtent l="0" t="0" r="12065" b="12065"/>
                            <wp:wrapNone/>
                            <wp:docPr id="4120" name="Oval 41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111F731F" w14:textId="32D25B34" w:rsidR="00952BDE" w:rsidRPr="00FE69B0" w:rsidRDefault="00952BDE" w:rsidP="00952BD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53EF7" id="Oval 4120" o:spid="_x0000_s1698" style="position:absolute;margin-left:67.65pt;margin-top:5.1pt;width:15.55pt;height:15.5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4bew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" fillcolor="yellow" strokecolor="windowText" strokeweight=".5pt">
                            <v:stroke joinstyle="miter"/>
                            <v:textbox inset="0,0,0,0">
                              <w:txbxContent>
                                <w:p w14:paraId="111F731F" w14:textId="32D25B34" w:rsidR="00952BDE" w:rsidRPr="00FE69B0" w:rsidRDefault="00952BDE" w:rsidP="00952BDE">
                                  <w:pPr>
                                    <w:jc w:val="center"/>
                                    <w:rPr>
                                      <w:color w:val="000000" w:themeColor="text1"/>
                                    </w:rPr>
                                  </w:pPr>
                                  <w:r>
                                    <w:rPr>
                                      <w:color w:val="000000" w:themeColor="text1"/>
                                    </w:rPr>
                                    <w:t>4</w:t>
                                  </w:r>
                                </w:p>
                              </w:txbxContent>
                            </v:textbox>
                            <w10:wrap anchory="page"/>
                          </v:oval>
                        </w:pict>
                      </mc:Fallback>
                    </mc:AlternateContent>
                  </w:r>
                  <w:r w:rsidR="000318D9">
                    <w:rPr>
                      <w:u w:val="single"/>
                    </w:rPr>
                    <w:t>Overall Status</w:t>
                  </w:r>
                </w:p>
              </w:tc>
              <w:tc>
                <w:tcPr>
                  <w:tcW w:w="2250" w:type="dxa"/>
                  <w:shd w:val="clear" w:color="auto" w:fill="F2F2F2" w:themeFill="background1" w:themeFillShade="F2"/>
                </w:tcPr>
                <w:p w14:paraId="07CB7E05" w14:textId="55A4E01E" w:rsidR="000318D9" w:rsidRPr="003775C4" w:rsidRDefault="000318D9" w:rsidP="000318D9">
                  <w:pPr>
                    <w:spacing w:before="120" w:after="120"/>
                    <w:rPr>
                      <w:u w:val="single"/>
                    </w:rPr>
                  </w:pPr>
                  <w:r>
                    <w:rPr>
                      <w:u w:val="single"/>
                    </w:rPr>
                    <w:t>Date Submitted to Grantee</w:t>
                  </w:r>
                </w:p>
              </w:tc>
              <w:tc>
                <w:tcPr>
                  <w:tcW w:w="1890" w:type="dxa"/>
                  <w:shd w:val="clear" w:color="auto" w:fill="F2F2F2" w:themeFill="background1" w:themeFillShade="F2"/>
                </w:tcPr>
                <w:p w14:paraId="5E7A1EB8" w14:textId="736ED6F4" w:rsidR="000318D9" w:rsidRDefault="000318D9" w:rsidP="000318D9">
                  <w:pPr>
                    <w:spacing w:before="120" w:after="120"/>
                    <w:rPr>
                      <w:u w:val="single"/>
                    </w:rPr>
                  </w:pPr>
                  <w:r>
                    <w:rPr>
                      <w:u w:val="single"/>
                    </w:rPr>
                    <w:t>Date Accepted/Submitted</w:t>
                  </w:r>
                </w:p>
              </w:tc>
            </w:tr>
            <w:tr w:rsidR="000318D9" w14:paraId="3B382576" w14:textId="0DF963EB" w:rsidTr="000318D9">
              <w:tc>
                <w:tcPr>
                  <w:tcW w:w="1913" w:type="dxa"/>
                </w:tcPr>
                <w:p w14:paraId="48719F98" w14:textId="30B2DEE4" w:rsidR="000318D9" w:rsidRPr="001D2D15" w:rsidRDefault="00952BDE" w:rsidP="000318D9">
                  <w:pPr>
                    <w:spacing w:before="120" w:after="120"/>
                    <w:rPr>
                      <w:u w:val="single"/>
                    </w:rPr>
                  </w:pPr>
                  <w:r>
                    <w:rPr>
                      <w:u w:val="single"/>
                    </w:rPr>
                    <w:t>Month, Year – Month, Year</w:t>
                  </w:r>
                </w:p>
              </w:tc>
              <w:tc>
                <w:tcPr>
                  <w:tcW w:w="1980" w:type="dxa"/>
                </w:tcPr>
                <w:p w14:paraId="4A046329" w14:textId="6A5258C5" w:rsidR="000318D9" w:rsidRDefault="000318D9" w:rsidP="000318D9">
                  <w:pPr>
                    <w:spacing w:before="120" w:after="120"/>
                    <w:jc w:val="center"/>
                    <w:rPr>
                      <w:u w:val="single"/>
                    </w:rPr>
                  </w:pPr>
                  <w:r>
                    <w:rPr>
                      <w:noProof/>
                    </w:rPr>
                    <w:drawing>
                      <wp:inline distT="0" distB="0" distL="0" distR="0" wp14:anchorId="17A1F785" wp14:editId="3DD9DF25">
                        <wp:extent cx="123825" cy="14287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070" w:type="dxa"/>
                </w:tcPr>
                <w:p w14:paraId="255CE6AD" w14:textId="77777777" w:rsidR="000318D9" w:rsidRPr="00726A96" w:rsidRDefault="000318D9" w:rsidP="000318D9">
                  <w:pPr>
                    <w:spacing w:before="120" w:after="120"/>
                    <w:rPr>
                      <w:szCs w:val="18"/>
                    </w:rPr>
                  </w:pPr>
                  <w:r w:rsidRPr="00726A96">
                    <w:rPr>
                      <w:szCs w:val="18"/>
                    </w:rPr>
                    <w:t>Lorem ipsum.</w:t>
                  </w:r>
                  <w:r w:rsidRPr="00726A96">
                    <w:t xml:space="preserve"> Da veri nonecer spedit labo.</w:t>
                  </w:r>
                </w:p>
              </w:tc>
              <w:tc>
                <w:tcPr>
                  <w:tcW w:w="2250" w:type="dxa"/>
                </w:tcPr>
                <w:p w14:paraId="780A38F6" w14:textId="7F9C13ED" w:rsidR="000318D9" w:rsidRPr="00726A96" w:rsidRDefault="000318D9" w:rsidP="000318D9">
                  <w:pPr>
                    <w:spacing w:before="120" w:after="120"/>
                    <w:rPr>
                      <w:szCs w:val="18"/>
                    </w:rPr>
                  </w:pPr>
                  <w:r w:rsidRPr="0092538B">
                    <w:t>mm/dd/yyyy</w:t>
                  </w:r>
                </w:p>
              </w:tc>
              <w:tc>
                <w:tcPr>
                  <w:tcW w:w="1890" w:type="dxa"/>
                </w:tcPr>
                <w:p w14:paraId="337AF781" w14:textId="686AE9F9" w:rsidR="000318D9" w:rsidRDefault="000318D9" w:rsidP="000318D9">
                  <w:pPr>
                    <w:spacing w:before="120" w:after="120"/>
                    <w:rPr>
                      <w:szCs w:val="18"/>
                    </w:rPr>
                  </w:pPr>
                  <w:r w:rsidRPr="0092538B">
                    <w:t>mm/dd/yyyy</w:t>
                  </w:r>
                </w:p>
              </w:tc>
            </w:tr>
            <w:tr w:rsidR="000318D9" w14:paraId="01A36812" w14:textId="0F75CE22" w:rsidTr="000318D9">
              <w:tc>
                <w:tcPr>
                  <w:tcW w:w="1913" w:type="dxa"/>
                </w:tcPr>
                <w:p w14:paraId="7401EF83" w14:textId="04B72A3A" w:rsidR="000318D9" w:rsidRPr="001D2D15" w:rsidRDefault="00952BDE" w:rsidP="000318D9">
                  <w:pPr>
                    <w:spacing w:before="120" w:after="120"/>
                    <w:rPr>
                      <w:u w:val="single"/>
                    </w:rPr>
                  </w:pPr>
                  <w:r>
                    <w:rPr>
                      <w:u w:val="single"/>
                    </w:rPr>
                    <w:t>Month, Year – Month, Year</w:t>
                  </w:r>
                </w:p>
              </w:tc>
              <w:tc>
                <w:tcPr>
                  <w:tcW w:w="1980" w:type="dxa"/>
                </w:tcPr>
                <w:p w14:paraId="094E7805" w14:textId="312A6FC6" w:rsidR="000318D9" w:rsidRDefault="000318D9" w:rsidP="000318D9">
                  <w:pPr>
                    <w:spacing w:before="120" w:after="120"/>
                    <w:jc w:val="center"/>
                    <w:rPr>
                      <w:u w:val="single"/>
                    </w:rPr>
                  </w:pPr>
                  <w:r>
                    <w:rPr>
                      <w:noProof/>
                    </w:rPr>
                    <w:drawing>
                      <wp:inline distT="0" distB="0" distL="0" distR="0" wp14:anchorId="324DF60A" wp14:editId="6502A2BF">
                        <wp:extent cx="123825" cy="1428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070" w:type="dxa"/>
                </w:tcPr>
                <w:p w14:paraId="225EFC02" w14:textId="77777777" w:rsidR="000318D9" w:rsidRPr="00726A96" w:rsidRDefault="000318D9" w:rsidP="000318D9">
                  <w:pPr>
                    <w:spacing w:before="120" w:after="120"/>
                    <w:rPr>
                      <w:szCs w:val="18"/>
                    </w:rPr>
                  </w:pPr>
                  <w:r w:rsidRPr="00726A96">
                    <w:rPr>
                      <w:szCs w:val="18"/>
                    </w:rPr>
                    <w:t>Lorem ipsum.</w:t>
                  </w:r>
                  <w:r w:rsidRPr="00726A96">
                    <w:t xml:space="preserve"> Da veri nonecer spedit labo.</w:t>
                  </w:r>
                </w:p>
              </w:tc>
              <w:tc>
                <w:tcPr>
                  <w:tcW w:w="2250" w:type="dxa"/>
                </w:tcPr>
                <w:p w14:paraId="30F6A84D" w14:textId="486F144F" w:rsidR="000318D9" w:rsidRPr="00726A96" w:rsidRDefault="000318D9" w:rsidP="000318D9">
                  <w:pPr>
                    <w:spacing w:before="120" w:after="120"/>
                    <w:rPr>
                      <w:szCs w:val="18"/>
                    </w:rPr>
                  </w:pPr>
                  <w:r w:rsidRPr="0092538B">
                    <w:t>mm/dd/yyyy</w:t>
                  </w:r>
                </w:p>
              </w:tc>
              <w:tc>
                <w:tcPr>
                  <w:tcW w:w="1890" w:type="dxa"/>
                </w:tcPr>
                <w:p w14:paraId="35719FA8" w14:textId="689ED60A" w:rsidR="000318D9" w:rsidRDefault="000318D9" w:rsidP="000318D9">
                  <w:pPr>
                    <w:spacing w:before="120" w:after="120"/>
                    <w:rPr>
                      <w:szCs w:val="18"/>
                    </w:rPr>
                  </w:pPr>
                  <w:r w:rsidRPr="0092538B">
                    <w:t>mm/dd/yyyy</w:t>
                  </w:r>
                </w:p>
              </w:tc>
            </w:tr>
          </w:tbl>
          <w:p w14:paraId="74DC22B3" w14:textId="77777777" w:rsidR="00270471" w:rsidRDefault="00270471" w:rsidP="00270471">
            <w:pPr>
              <w:pStyle w:val="BodyText2"/>
              <w:pBdr>
                <w:top w:val="single" w:sz="4" w:space="1" w:color="D9D9D9" w:themeColor="background1" w:themeShade="D9"/>
              </w:pBdr>
              <w:rPr>
                <w:szCs w:val="18"/>
                <w:shd w:val="clear" w:color="auto" w:fill="FFFFFF"/>
              </w:rPr>
            </w:pPr>
          </w:p>
          <w:p w14:paraId="3E1765E7" w14:textId="77777777" w:rsidR="00270471" w:rsidRDefault="00270471" w:rsidP="0090109B"/>
        </w:tc>
        <w:tc>
          <w:tcPr>
            <w:tcW w:w="250" w:type="dxa"/>
            <w:tcBorders>
              <w:top w:val="nil"/>
              <w:bottom w:val="nil"/>
            </w:tcBorders>
            <w:tcMar>
              <w:left w:w="0" w:type="dxa"/>
              <w:right w:w="0" w:type="dxa"/>
            </w:tcMar>
          </w:tcPr>
          <w:p w14:paraId="22AD144E" w14:textId="77777777" w:rsidR="00270471" w:rsidRPr="00503AD1" w:rsidRDefault="00270471" w:rsidP="00503AD1">
            <w:pPr>
              <w:rPr>
                <w:sz w:val="8"/>
                <w:szCs w:val="8"/>
              </w:rPr>
            </w:pPr>
          </w:p>
        </w:tc>
        <w:tc>
          <w:tcPr>
            <w:tcW w:w="4239" w:type="dxa"/>
            <w:vMerge/>
          </w:tcPr>
          <w:p w14:paraId="64F0AF74" w14:textId="77777777" w:rsidR="00270471" w:rsidRDefault="00270471" w:rsidP="0090109B"/>
        </w:tc>
      </w:tr>
      <w:tr w:rsidR="000318D9" w14:paraId="3BE01A8F" w14:textId="77777777" w:rsidTr="00CE525F">
        <w:trPr>
          <w:trHeight w:val="368"/>
        </w:trPr>
        <w:tc>
          <w:tcPr>
            <w:tcW w:w="10489" w:type="dxa"/>
            <w:gridSpan w:val="5"/>
            <w:vMerge w:val="restart"/>
            <w:shd w:val="clear" w:color="auto" w:fill="324D57"/>
            <w:vAlign w:val="center"/>
          </w:tcPr>
          <w:p w14:paraId="3FEDED67" w14:textId="77777777" w:rsidR="000318D9" w:rsidRPr="00503AD1" w:rsidRDefault="000318D9"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14:paraId="25B96987" w14:textId="77777777" w:rsidR="000318D9" w:rsidRPr="00503AD1" w:rsidRDefault="000318D9" w:rsidP="002E57E2">
            <w:pPr>
              <w:keepNext/>
              <w:spacing w:after="80"/>
              <w:rPr>
                <w:sz w:val="24"/>
                <w:szCs w:val="24"/>
              </w:rPr>
            </w:pP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14:paraId="5512231A" w14:textId="77777777" w:rsidR="000318D9" w:rsidRPr="00503AD1" w:rsidRDefault="000318D9" w:rsidP="002E57E2">
            <w:pPr>
              <w:keepNext/>
              <w:rPr>
                <w:sz w:val="8"/>
                <w:szCs w:val="8"/>
              </w:rPr>
            </w:pPr>
          </w:p>
        </w:tc>
        <w:tc>
          <w:tcPr>
            <w:tcW w:w="4239" w:type="dxa"/>
            <w:shd w:val="clear" w:color="auto" w:fill="324D57"/>
            <w:vAlign w:val="center"/>
          </w:tcPr>
          <w:p w14:paraId="33D98C17" w14:textId="77777777" w:rsidR="000318D9" w:rsidRPr="00503AD1" w:rsidRDefault="000318D9" w:rsidP="002E57E2">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0B1F5B">
              <w:rPr>
                <w:rFonts w:cs="Arial"/>
                <w:b/>
                <w:noProof/>
                <w:color w:val="FFFFFF" w:themeColor="background1"/>
                <w:sz w:val="20"/>
                <w:szCs w:val="20"/>
              </w:rPr>
              <w:t>93</w:t>
            </w:r>
            <w:r w:rsidRPr="00503AD1">
              <w:rPr>
                <w:rFonts w:cs="Arial"/>
                <w:b/>
                <w:noProof/>
                <w:color w:val="FFFFFF" w:themeColor="background1"/>
                <w:sz w:val="20"/>
                <w:szCs w:val="20"/>
              </w:rPr>
              <w:fldChar w:fldCharType="end"/>
            </w:r>
          </w:p>
        </w:tc>
      </w:tr>
      <w:tr w:rsidR="000318D9" w14:paraId="74AE5252" w14:textId="77777777" w:rsidTr="00CE525F">
        <w:trPr>
          <w:trHeight w:val="503"/>
        </w:trPr>
        <w:tc>
          <w:tcPr>
            <w:tcW w:w="10489" w:type="dxa"/>
            <w:gridSpan w:val="5"/>
            <w:vMerge/>
            <w:tcBorders>
              <w:bottom w:val="single" w:sz="4" w:space="0" w:color="auto"/>
            </w:tcBorders>
            <w:shd w:val="clear" w:color="auto" w:fill="324D57"/>
            <w:vAlign w:val="center"/>
          </w:tcPr>
          <w:p w14:paraId="1F67AF60" w14:textId="77777777" w:rsidR="000318D9" w:rsidRDefault="000318D9" w:rsidP="002E57E2">
            <w:pPr>
              <w:keepNext/>
              <w:jc w:val="center"/>
            </w:pPr>
          </w:p>
        </w:tc>
        <w:tc>
          <w:tcPr>
            <w:tcW w:w="250" w:type="dxa"/>
            <w:tcBorders>
              <w:top w:val="nil"/>
              <w:bottom w:val="nil"/>
            </w:tcBorders>
            <w:tcMar>
              <w:left w:w="0" w:type="dxa"/>
              <w:right w:w="0" w:type="dxa"/>
            </w:tcMar>
          </w:tcPr>
          <w:p w14:paraId="67BFBE07" w14:textId="77777777" w:rsidR="000318D9" w:rsidRPr="00503AD1" w:rsidRDefault="000318D9" w:rsidP="002E57E2">
            <w:pPr>
              <w:keepNext/>
              <w:rPr>
                <w:sz w:val="8"/>
                <w:szCs w:val="8"/>
              </w:rPr>
            </w:pPr>
          </w:p>
        </w:tc>
        <w:tc>
          <w:tcPr>
            <w:tcW w:w="4239" w:type="dxa"/>
            <w:tcMar>
              <w:left w:w="58" w:type="dxa"/>
              <w:right w:w="58" w:type="dxa"/>
            </w:tcMar>
          </w:tcPr>
          <w:p w14:paraId="41EA0FAC" w14:textId="44BE7C46" w:rsidR="000318D9" w:rsidRPr="00503AD1" w:rsidRDefault="000318D9" w:rsidP="002E57E2">
            <w:pPr>
              <w:keepNext/>
              <w:spacing w:before="60"/>
              <w:rPr>
                <w:rFonts w:cs="Arial"/>
                <w:szCs w:val="18"/>
              </w:rPr>
            </w:pPr>
            <w:r w:rsidRPr="00503AD1">
              <w:rPr>
                <w:rFonts w:cs="Arial"/>
                <w:szCs w:val="18"/>
              </w:rPr>
              <w:t xml:space="preserve">Page ID: </w:t>
            </w:r>
            <w:r w:rsidR="008F144F">
              <w:rPr>
                <w:rFonts w:cs="Arial"/>
                <w:szCs w:val="18"/>
              </w:rPr>
              <w:t>4.2.1</w:t>
            </w:r>
          </w:p>
          <w:p w14:paraId="4B68205C" w14:textId="2AC11ABE" w:rsidR="000318D9" w:rsidRDefault="000318D9" w:rsidP="002E57E2">
            <w:pPr>
              <w:keepNext/>
              <w:spacing w:before="60"/>
            </w:pPr>
            <w:r w:rsidRPr="00503AD1">
              <w:rPr>
                <w:rFonts w:cs="Arial"/>
                <w:szCs w:val="18"/>
              </w:rPr>
              <w:t xml:space="preserve">Page Title: </w:t>
            </w:r>
            <w:r w:rsidRPr="000318D9">
              <w:rPr>
                <w:rFonts w:cs="Arial"/>
                <w:szCs w:val="18"/>
              </w:rPr>
              <w:t>Community Level Instrument - Revised (CLI-R) Detail</w:t>
            </w:r>
          </w:p>
        </w:tc>
      </w:tr>
      <w:tr w:rsidR="000318D9" w14:paraId="6549610B" w14:textId="77777777" w:rsidTr="00CE525F">
        <w:tc>
          <w:tcPr>
            <w:tcW w:w="985" w:type="dxa"/>
            <w:tcBorders>
              <w:bottom w:val="single" w:sz="4" w:space="0" w:color="auto"/>
              <w:right w:val="nil"/>
            </w:tcBorders>
            <w:shd w:val="clear" w:color="auto" w:fill="F2F2F2" w:themeFill="background1" w:themeFillShade="F2"/>
            <w:vAlign w:val="center"/>
          </w:tcPr>
          <w:p w14:paraId="5E98F904" w14:textId="77777777" w:rsidR="000318D9" w:rsidRPr="00503AD1" w:rsidRDefault="000318D9" w:rsidP="002E57E2">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14:paraId="2D95F794" w14:textId="77777777" w:rsidR="000318D9" w:rsidRPr="00503AD1" w:rsidRDefault="000318D9" w:rsidP="002E57E2">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14:paraId="6D47BC88" w14:textId="77777777" w:rsidR="000318D9" w:rsidRPr="00503AD1" w:rsidRDefault="000318D9" w:rsidP="002E57E2">
            <w:pPr>
              <w:keepNext/>
              <w:spacing w:before="40" w:after="40"/>
              <w:jc w:val="center"/>
              <w:rPr>
                <w:rFonts w:cs="Arial"/>
                <w:sz w:val="20"/>
                <w:szCs w:val="20"/>
              </w:rPr>
            </w:pPr>
            <w:r w:rsidRPr="00503AD1">
              <w:rPr>
                <w:rFonts w:cs="Arial"/>
                <w:sz w:val="20"/>
                <w:szCs w:val="20"/>
              </w:rPr>
              <w:t>Quarterly Progress Report</w:t>
            </w:r>
          </w:p>
        </w:tc>
        <w:tc>
          <w:tcPr>
            <w:tcW w:w="1793" w:type="dxa"/>
            <w:tcBorders>
              <w:left w:val="nil"/>
              <w:bottom w:val="single" w:sz="4" w:space="0" w:color="auto"/>
              <w:right w:val="nil"/>
            </w:tcBorders>
            <w:shd w:val="clear" w:color="auto" w:fill="F2F2F2" w:themeFill="background1" w:themeFillShade="F2"/>
            <w:vAlign w:val="center"/>
          </w:tcPr>
          <w:p w14:paraId="7418B074" w14:textId="77777777" w:rsidR="000318D9" w:rsidRPr="00503AD1" w:rsidRDefault="000318D9" w:rsidP="002E57E2">
            <w:pPr>
              <w:keepNext/>
              <w:spacing w:before="40" w:after="40"/>
              <w:jc w:val="center"/>
              <w:rPr>
                <w:rFonts w:cs="Arial"/>
                <w:sz w:val="20"/>
                <w:szCs w:val="20"/>
              </w:rPr>
            </w:pPr>
            <w:r w:rsidRPr="00503AD1">
              <w:rPr>
                <w:rFonts w:cs="Arial"/>
                <w:sz w:val="20"/>
                <w:szCs w:val="20"/>
              </w:rPr>
              <w:t>Outcome Data</w:t>
            </w:r>
          </w:p>
        </w:tc>
        <w:tc>
          <w:tcPr>
            <w:tcW w:w="2491" w:type="dxa"/>
            <w:tcBorders>
              <w:left w:val="nil"/>
              <w:bottom w:val="single" w:sz="4" w:space="0" w:color="auto"/>
            </w:tcBorders>
            <w:shd w:val="clear" w:color="auto" w:fill="FFFFFF" w:themeFill="background1"/>
            <w:vAlign w:val="center"/>
          </w:tcPr>
          <w:p w14:paraId="72364680" w14:textId="77777777" w:rsidR="000318D9" w:rsidRPr="00503AD1" w:rsidRDefault="000318D9" w:rsidP="002E57E2">
            <w:pPr>
              <w:keepNext/>
              <w:spacing w:before="40" w:after="40"/>
              <w:jc w:val="center"/>
              <w:rPr>
                <w:rFonts w:cs="Arial"/>
                <w:sz w:val="20"/>
                <w:szCs w:val="20"/>
              </w:rPr>
            </w:pPr>
            <w:r w:rsidRPr="00503AD1">
              <w:rPr>
                <w:rFonts w:cs="Arial"/>
                <w:sz w:val="20"/>
                <w:szCs w:val="20"/>
              </w:rPr>
              <w:t>Cross-Site Instruments</w:t>
            </w:r>
          </w:p>
        </w:tc>
        <w:tc>
          <w:tcPr>
            <w:tcW w:w="250" w:type="dxa"/>
            <w:tcBorders>
              <w:top w:val="nil"/>
              <w:bottom w:val="nil"/>
            </w:tcBorders>
            <w:tcMar>
              <w:left w:w="0" w:type="dxa"/>
              <w:right w:w="0" w:type="dxa"/>
            </w:tcMar>
          </w:tcPr>
          <w:p w14:paraId="273BA027" w14:textId="77777777" w:rsidR="000318D9" w:rsidRPr="00503AD1" w:rsidRDefault="000318D9" w:rsidP="002E57E2">
            <w:pPr>
              <w:keepNext/>
              <w:spacing w:before="40" w:after="40"/>
              <w:rPr>
                <w:color w:val="FFFFFF" w:themeColor="background1"/>
                <w:sz w:val="8"/>
                <w:szCs w:val="8"/>
              </w:rPr>
            </w:pPr>
          </w:p>
        </w:tc>
        <w:tc>
          <w:tcPr>
            <w:tcW w:w="4239" w:type="dxa"/>
            <w:shd w:val="clear" w:color="auto" w:fill="CFDEE3"/>
            <w:tcMar>
              <w:left w:w="58" w:type="dxa"/>
              <w:right w:w="58" w:type="dxa"/>
            </w:tcMar>
          </w:tcPr>
          <w:p w14:paraId="357BB130" w14:textId="77777777" w:rsidR="000318D9" w:rsidRPr="00503AD1" w:rsidRDefault="000318D9" w:rsidP="002E57E2">
            <w:pPr>
              <w:keepNext/>
              <w:spacing w:before="40" w:after="40"/>
              <w:rPr>
                <w:b/>
              </w:rPr>
            </w:pPr>
            <w:r w:rsidRPr="00503AD1">
              <w:rPr>
                <w:b/>
              </w:rPr>
              <w:t>Page Details</w:t>
            </w:r>
          </w:p>
        </w:tc>
      </w:tr>
      <w:tr w:rsidR="000318D9" w14:paraId="2F9C5FD6" w14:textId="77777777" w:rsidTr="00CE525F">
        <w:tc>
          <w:tcPr>
            <w:tcW w:w="10489" w:type="dxa"/>
            <w:gridSpan w:val="5"/>
            <w:tcBorders>
              <w:bottom w:val="nil"/>
            </w:tcBorders>
          </w:tcPr>
          <w:p w14:paraId="4B1CBE55" w14:textId="4A99357A" w:rsidR="000318D9" w:rsidRPr="00503AD1" w:rsidRDefault="00B507B7" w:rsidP="002E57E2">
            <w:pPr>
              <w:pStyle w:val="Webaddress"/>
              <w:keepNext/>
              <w:rPr>
                <w:u w:val="none"/>
              </w:rPr>
            </w:pPr>
            <w:r w:rsidRPr="00270471">
              <w:t>Cross-Site Instruments</w:t>
            </w:r>
            <w:r w:rsidRPr="00270471">
              <w:rPr>
                <w:u w:val="none"/>
              </w:rPr>
              <w:t xml:space="preserve">  &gt;  </w:t>
            </w:r>
            <w:r w:rsidR="000318D9" w:rsidRPr="000318D9">
              <w:t>Community Level Instrument - Revised (CLI-R) Detail</w:t>
            </w:r>
          </w:p>
        </w:tc>
        <w:tc>
          <w:tcPr>
            <w:tcW w:w="250" w:type="dxa"/>
            <w:tcBorders>
              <w:top w:val="nil"/>
              <w:bottom w:val="nil"/>
            </w:tcBorders>
            <w:tcMar>
              <w:left w:w="0" w:type="dxa"/>
              <w:right w:w="0" w:type="dxa"/>
            </w:tcMar>
          </w:tcPr>
          <w:p w14:paraId="28BEACD4" w14:textId="77777777" w:rsidR="000318D9" w:rsidRPr="00503AD1" w:rsidRDefault="000318D9" w:rsidP="002E57E2">
            <w:pPr>
              <w:keepNext/>
              <w:rPr>
                <w:sz w:val="8"/>
                <w:szCs w:val="8"/>
              </w:rPr>
            </w:pPr>
          </w:p>
        </w:tc>
        <w:tc>
          <w:tcPr>
            <w:tcW w:w="4239" w:type="dxa"/>
            <w:vMerge w:val="restart"/>
            <w:tcMar>
              <w:left w:w="58" w:type="dxa"/>
              <w:right w:w="58" w:type="dxa"/>
            </w:tcMar>
          </w:tcPr>
          <w:p w14:paraId="3A6B3836" w14:textId="4C45866B" w:rsidR="000318D9" w:rsidRDefault="00A76736" w:rsidP="00B75536">
            <w:pPr>
              <w:pStyle w:val="ListParagraph"/>
              <w:spacing w:before="120"/>
            </w:pPr>
            <w:r>
              <w:t>1.</w:t>
            </w:r>
            <w:r>
              <w:tab/>
            </w:r>
            <w:r w:rsidRPr="001D2D15">
              <w:t>Clicking</w:t>
            </w:r>
            <w:r w:rsidRPr="001D2D15">
              <w:rPr>
                <w:spacing w:val="-2"/>
              </w:rPr>
              <w:t xml:space="preserve"> </w:t>
            </w:r>
            <w:r w:rsidRPr="001D2D15">
              <w:t>on</w:t>
            </w:r>
            <w:r w:rsidRPr="001D2D15">
              <w:rPr>
                <w:spacing w:val="1"/>
              </w:rPr>
              <w:t xml:space="preserve"> </w:t>
            </w:r>
            <w:r w:rsidRPr="001D2D15">
              <w:t>the</w:t>
            </w:r>
            <w:r w:rsidRPr="001D2D15">
              <w:rPr>
                <w:spacing w:val="1"/>
              </w:rPr>
              <w:t xml:space="preserve"> </w:t>
            </w:r>
            <w:r>
              <w:t>CLI section</w:t>
            </w:r>
            <w:r w:rsidRPr="001D2D15">
              <w:rPr>
                <w:spacing w:val="1"/>
              </w:rPr>
              <w:t xml:space="preserve"> </w:t>
            </w:r>
            <w:r w:rsidRPr="001D2D15">
              <w:t>link</w:t>
            </w:r>
            <w:r w:rsidR="00561440">
              <w:t>s</w:t>
            </w:r>
            <w:r w:rsidRPr="001D2D15">
              <w:rPr>
                <w:spacing w:val="1"/>
              </w:rPr>
              <w:t xml:space="preserve"> </w:t>
            </w:r>
            <w:r w:rsidRPr="001D2D15">
              <w:t>will</w:t>
            </w:r>
            <w:r w:rsidRPr="001D2D15">
              <w:rPr>
                <w:spacing w:val="39"/>
              </w:rPr>
              <w:t xml:space="preserve"> </w:t>
            </w:r>
            <w:r w:rsidRPr="001D2D15">
              <w:t>direct the</w:t>
            </w:r>
            <w:r w:rsidRPr="001D2D15">
              <w:rPr>
                <w:spacing w:val="-2"/>
              </w:rPr>
              <w:t xml:space="preserve"> </w:t>
            </w:r>
            <w:r w:rsidRPr="001D2D15">
              <w:t>user to</w:t>
            </w:r>
            <w:r w:rsidR="00561440">
              <w:t xml:space="preserve"> the relevant sections of the</w:t>
            </w:r>
            <w:r w:rsidRPr="001D2D15">
              <w:rPr>
                <w:spacing w:val="-2"/>
              </w:rPr>
              <w:t xml:space="preserve"> </w:t>
            </w:r>
            <w:r>
              <w:t>Strategic Prevention Framework Partnerships for Success (SPF-PFS) Community-Level Instrument—Revised (CLI-R)</w:t>
            </w:r>
          </w:p>
          <w:p w14:paraId="06F17BFB" w14:textId="778FE737" w:rsidR="00561440" w:rsidRDefault="00A76736" w:rsidP="00B75536">
            <w:pPr>
              <w:pStyle w:val="ListParagraph"/>
              <w:spacing w:before="120"/>
            </w:pPr>
            <w:r>
              <w:t>2.</w:t>
            </w:r>
            <w:r>
              <w:tab/>
            </w:r>
            <w:r w:rsidR="00561440">
              <w:t>Status indicators consist of: XXXXXXX</w:t>
            </w:r>
          </w:p>
          <w:p w14:paraId="3E584C4E" w14:textId="67C07632" w:rsidR="00A76736" w:rsidRDefault="00561440" w:rsidP="00B75536">
            <w:pPr>
              <w:pStyle w:val="ListParagraph"/>
              <w:spacing w:before="120"/>
            </w:pPr>
            <w:r>
              <w:t xml:space="preserve">3.  </w:t>
            </w:r>
            <w:r w:rsidR="00A76736">
              <w:t>Clicking on the “Submit” button will ???</w:t>
            </w:r>
          </w:p>
          <w:p w14:paraId="6D205294" w14:textId="24B1F450" w:rsidR="00A76736" w:rsidRDefault="00A76736" w:rsidP="00B75536">
            <w:pPr>
              <w:pStyle w:val="ListParagraph"/>
            </w:pPr>
            <w:r>
              <w:t>3.</w:t>
            </w:r>
            <w:r>
              <w:tab/>
            </w:r>
            <w:r w:rsidRPr="00A706E0">
              <w:t>Clicking the “</w:t>
            </w:r>
            <w:r>
              <w:t>Back to List</w:t>
            </w:r>
            <w:r w:rsidRPr="00A706E0">
              <w:t>” button will not save any</w:t>
            </w:r>
            <w:r>
              <w:t xml:space="preserve"> </w:t>
            </w:r>
            <w:r w:rsidRPr="00A706E0">
              <w:t>changes and will re</w:t>
            </w:r>
            <w:r>
              <w:t xml:space="preserve">turn the user to </w:t>
            </w:r>
            <w:r w:rsidRPr="00A76736">
              <w:t>Community-Level Instrument - Revised (CLI-R)</w:t>
            </w:r>
            <w:r>
              <w:t xml:space="preserve"> </w:t>
            </w:r>
            <w:r w:rsidRPr="00A706E0">
              <w:t>listing page (</w:t>
            </w:r>
            <w:r>
              <w:t>4.2</w:t>
            </w:r>
            <w:r w:rsidRPr="00A706E0">
              <w:t>).</w:t>
            </w:r>
          </w:p>
          <w:p w14:paraId="35F914B6" w14:textId="6859113D" w:rsidR="00A76736" w:rsidRDefault="00A76736" w:rsidP="002E57E2">
            <w:pPr>
              <w:pStyle w:val="ListParagraph"/>
              <w:keepNext/>
              <w:spacing w:before="120"/>
            </w:pPr>
          </w:p>
        </w:tc>
      </w:tr>
      <w:tr w:rsidR="000318D9" w14:paraId="6FCB376C" w14:textId="77777777" w:rsidTr="00CE525F">
        <w:trPr>
          <w:trHeight w:val="9611"/>
        </w:trPr>
        <w:tc>
          <w:tcPr>
            <w:tcW w:w="10489" w:type="dxa"/>
            <w:gridSpan w:val="5"/>
            <w:tcBorders>
              <w:top w:val="nil"/>
            </w:tcBorders>
          </w:tcPr>
          <w:p w14:paraId="1EA5B814" w14:textId="7350FF28" w:rsidR="000318D9" w:rsidRDefault="00561440" w:rsidP="000318D9">
            <w:pPr>
              <w:pStyle w:val="Heading1"/>
              <w:outlineLvl w:val="0"/>
            </w:pPr>
            <w:r>
              <w:t>Community Level Instrument – Revised (</w:t>
            </w:r>
            <w:r w:rsidR="000318D9">
              <w:t>CLI</w:t>
            </w:r>
            <w:r>
              <w:t>-R)</w:t>
            </w:r>
            <w:r w:rsidR="000318D9">
              <w:t xml:space="preserve"> Detail</w:t>
            </w:r>
          </w:p>
          <w:p w14:paraId="0559917A" w14:textId="17DE37E7" w:rsidR="00561440" w:rsidRPr="00561440" w:rsidRDefault="00561440" w:rsidP="00561440">
            <w:r>
              <w:t xml:space="preserve">       Reporting Period: Month, Year – Month, Year</w:t>
            </w:r>
          </w:p>
          <w:p w14:paraId="180BB255" w14:textId="4C43A2E9" w:rsidR="000318D9" w:rsidRPr="000318D9" w:rsidRDefault="000318D9" w:rsidP="000318D9"/>
          <w:tbl>
            <w:tblPr>
              <w:tblStyle w:val="TableGrid"/>
              <w:tblW w:w="10103" w:type="dxa"/>
              <w:tblInd w:w="302" w:type="dxa"/>
              <w:tblLayout w:type="fixed"/>
              <w:tblLook w:val="04A0" w:firstRow="1" w:lastRow="0" w:firstColumn="1" w:lastColumn="0" w:noHBand="0" w:noVBand="1"/>
            </w:tblPr>
            <w:tblGrid>
              <w:gridCol w:w="3713"/>
              <w:gridCol w:w="2070"/>
              <w:gridCol w:w="2070"/>
              <w:gridCol w:w="2250"/>
            </w:tblGrid>
            <w:tr w:rsidR="000318D9" w14:paraId="1B114985" w14:textId="77777777" w:rsidTr="003943C6">
              <w:tc>
                <w:tcPr>
                  <w:tcW w:w="3713" w:type="dxa"/>
                  <w:shd w:val="clear" w:color="auto" w:fill="F2F2F2" w:themeFill="background1" w:themeFillShade="F2"/>
                </w:tcPr>
                <w:p w14:paraId="38408B61" w14:textId="4E06559A" w:rsidR="000318D9" w:rsidRDefault="00561440" w:rsidP="000318D9">
                  <w:pPr>
                    <w:spacing w:before="120" w:after="120"/>
                    <w:rPr>
                      <w:u w:val="single"/>
                    </w:rPr>
                  </w:pPr>
                  <w:r w:rsidRPr="001D2D15">
                    <w:rPr>
                      <w:noProof/>
                      <w:u w:val="single"/>
                    </w:rPr>
                    <mc:AlternateContent>
                      <mc:Choice Requires="wps">
                        <w:drawing>
                          <wp:anchor distT="0" distB="0" distL="114300" distR="114300" simplePos="0" relativeHeight="252510208" behindDoc="0" locked="0" layoutInCell="1" allowOverlap="1" wp14:anchorId="767A0336" wp14:editId="4A4071AF">
                            <wp:simplePos x="0" y="0"/>
                            <wp:positionH relativeFrom="column">
                              <wp:posOffset>767715</wp:posOffset>
                            </wp:positionH>
                            <wp:positionV relativeFrom="page">
                              <wp:posOffset>22860</wp:posOffset>
                            </wp:positionV>
                            <wp:extent cx="197485" cy="197485"/>
                            <wp:effectExtent l="0" t="0" r="12065" b="12065"/>
                            <wp:wrapNone/>
                            <wp:docPr id="1089" name="Oval 10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4B838" w14:textId="77777777" w:rsidR="00EE7FC1" w:rsidRPr="00FE69B0" w:rsidRDefault="00EE7FC1"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A0336" id="Oval 1089" o:spid="_x0000_s1699" style="position:absolute;margin-left:60.45pt;margin-top:1.8pt;width:15.55pt;height:15.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" fillcolor="yellow" strokecolor="black [3213]" strokeweight=".5pt">
                            <v:stroke joinstyle="miter"/>
                            <v:textbox inset="0,0,0,0">
                              <w:txbxContent>
                                <w:p w14:paraId="2644B838" w14:textId="77777777" w:rsidR="00EE7FC1" w:rsidRPr="00FE69B0" w:rsidRDefault="00EE7FC1" w:rsidP="00FE69B0">
                                  <w:pPr>
                                    <w:jc w:val="center"/>
                                    <w:rPr>
                                      <w:color w:val="000000" w:themeColor="text1"/>
                                    </w:rPr>
                                  </w:pPr>
                                  <w:r w:rsidRPr="00FE69B0">
                                    <w:rPr>
                                      <w:color w:val="000000" w:themeColor="text1"/>
                                    </w:rPr>
                                    <w:t>1</w:t>
                                  </w:r>
                                </w:p>
                              </w:txbxContent>
                            </v:textbox>
                            <w10:wrap anchory="page"/>
                          </v:oval>
                        </w:pict>
                      </mc:Fallback>
                    </mc:AlternateContent>
                  </w:r>
                  <w:r w:rsidR="000318D9">
                    <w:rPr>
                      <w:u w:val="single"/>
                    </w:rPr>
                    <w:t>CLI Section</w:t>
                  </w:r>
                </w:p>
              </w:tc>
              <w:tc>
                <w:tcPr>
                  <w:tcW w:w="2070" w:type="dxa"/>
                  <w:shd w:val="clear" w:color="auto" w:fill="F2F2F2" w:themeFill="background1" w:themeFillShade="F2"/>
                </w:tcPr>
                <w:p w14:paraId="1F2FCF7F" w14:textId="2D47130D" w:rsidR="000318D9" w:rsidRDefault="00561440" w:rsidP="000318D9">
                  <w:pPr>
                    <w:spacing w:before="120" w:after="120"/>
                    <w:rPr>
                      <w:u w:val="single"/>
                    </w:rPr>
                  </w:pPr>
                  <w:r w:rsidRPr="001D2D15">
                    <w:rPr>
                      <w:noProof/>
                      <w:u w:val="single"/>
                    </w:rPr>
                    <mc:AlternateContent>
                      <mc:Choice Requires="wps">
                        <w:drawing>
                          <wp:anchor distT="0" distB="0" distL="114300" distR="114300" simplePos="0" relativeHeight="252641280" behindDoc="0" locked="0" layoutInCell="1" allowOverlap="1" wp14:anchorId="2F0862B0" wp14:editId="70CBE2D5">
                            <wp:simplePos x="0" y="0"/>
                            <wp:positionH relativeFrom="column">
                              <wp:posOffset>440055</wp:posOffset>
                            </wp:positionH>
                            <wp:positionV relativeFrom="page">
                              <wp:posOffset>48895</wp:posOffset>
                            </wp:positionV>
                            <wp:extent cx="197485" cy="197485"/>
                            <wp:effectExtent l="0" t="0" r="12065" b="12065"/>
                            <wp:wrapNone/>
                            <wp:docPr id="4121" name="Oval 41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14:paraId="2F909784" w14:textId="5803055C" w:rsidR="00561440" w:rsidRPr="00FE69B0" w:rsidRDefault="00561440" w:rsidP="0056144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862B0" id="Oval 4121" o:spid="_x0000_s1700" style="position:absolute;margin-left:34.65pt;margin-top:3.85pt;width:15.55pt;height:15.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" fillcolor="yellow" strokecolor="windowText" strokeweight=".5pt">
                            <v:stroke joinstyle="miter"/>
                            <v:textbox inset="0,0,0,0">
                              <w:txbxContent>
                                <w:p w14:paraId="2F909784" w14:textId="5803055C" w:rsidR="00561440" w:rsidRPr="00FE69B0" w:rsidRDefault="00561440" w:rsidP="00561440">
                                  <w:pPr>
                                    <w:jc w:val="center"/>
                                    <w:rPr>
                                      <w:color w:val="000000" w:themeColor="text1"/>
                                    </w:rPr>
                                  </w:pPr>
                                  <w:r>
                                    <w:rPr>
                                      <w:color w:val="000000" w:themeColor="text1"/>
                                    </w:rPr>
                                    <w:t>2</w:t>
                                  </w:r>
                                </w:p>
                              </w:txbxContent>
                            </v:textbox>
                            <w10:wrap anchory="page"/>
                          </v:oval>
                        </w:pict>
                      </mc:Fallback>
                    </mc:AlternateContent>
                  </w:r>
                  <w:r w:rsidR="003943C6">
                    <w:rPr>
                      <w:u w:val="single"/>
                    </w:rPr>
                    <w:t>Status</w:t>
                  </w:r>
                </w:p>
              </w:tc>
              <w:tc>
                <w:tcPr>
                  <w:tcW w:w="2070" w:type="dxa"/>
                  <w:shd w:val="clear" w:color="auto" w:fill="F2F2F2" w:themeFill="background1" w:themeFillShade="F2"/>
                </w:tcPr>
                <w:p w14:paraId="08380B04" w14:textId="1BABC2F1" w:rsidR="000318D9" w:rsidRPr="003775C4" w:rsidRDefault="003943C6" w:rsidP="003943C6">
                  <w:pPr>
                    <w:spacing w:before="120" w:after="120"/>
                    <w:rPr>
                      <w:u w:val="single"/>
                    </w:rPr>
                  </w:pPr>
                  <w:r>
                    <w:rPr>
                      <w:u w:val="single"/>
                    </w:rPr>
                    <w:t>Date Completed</w:t>
                  </w:r>
                </w:p>
              </w:tc>
              <w:tc>
                <w:tcPr>
                  <w:tcW w:w="2250" w:type="dxa"/>
                  <w:shd w:val="clear" w:color="auto" w:fill="F2F2F2" w:themeFill="background1" w:themeFillShade="F2"/>
                </w:tcPr>
                <w:p w14:paraId="690B3DB1" w14:textId="70606627" w:rsidR="000318D9" w:rsidRPr="003775C4" w:rsidRDefault="003943C6" w:rsidP="000318D9">
                  <w:pPr>
                    <w:spacing w:before="120" w:after="120"/>
                    <w:rPr>
                      <w:u w:val="single"/>
                    </w:rPr>
                  </w:pPr>
                  <w:r>
                    <w:rPr>
                      <w:u w:val="single"/>
                    </w:rPr>
                    <w:t>Date Modified</w:t>
                  </w:r>
                </w:p>
              </w:tc>
            </w:tr>
            <w:tr w:rsidR="000318D9" w14:paraId="597D53B1" w14:textId="77777777" w:rsidTr="003943C6">
              <w:tc>
                <w:tcPr>
                  <w:tcW w:w="3713" w:type="dxa"/>
                  <w:vAlign w:val="center"/>
                </w:tcPr>
                <w:p w14:paraId="013E20CD" w14:textId="2EF37CC5" w:rsidR="000318D9" w:rsidRPr="001D2D15" w:rsidRDefault="000318D9" w:rsidP="000318D9">
                  <w:pPr>
                    <w:spacing w:before="120" w:after="120"/>
                    <w:rPr>
                      <w:u w:val="single"/>
                    </w:rPr>
                  </w:pPr>
                  <w:r w:rsidRPr="001D2D15">
                    <w:rPr>
                      <w:u w:val="single"/>
                    </w:rPr>
                    <w:t>Ad</w:t>
                  </w:r>
                  <w:hyperlink r:id="rId80" w:tgtFrame="_blank" w:history="1">
                    <w:r w:rsidRPr="001D2D15">
                      <w:rPr>
                        <w:u w:val="single"/>
                      </w:rPr>
                      <w:t>ministration</w:t>
                    </w:r>
                  </w:hyperlink>
                </w:p>
              </w:tc>
              <w:tc>
                <w:tcPr>
                  <w:tcW w:w="2070" w:type="dxa"/>
                </w:tcPr>
                <w:p w14:paraId="477D15C4" w14:textId="65A72826" w:rsidR="000318D9" w:rsidRDefault="000318D9" w:rsidP="003943C6">
                  <w:pPr>
                    <w:spacing w:before="120" w:after="120"/>
                    <w:rPr>
                      <w:u w:val="single"/>
                    </w:rPr>
                  </w:pPr>
                  <w:r w:rsidRPr="000F4AD1">
                    <w:rPr>
                      <w:szCs w:val="18"/>
                    </w:rPr>
                    <w:t>Lorem ipsum.</w:t>
                  </w:r>
                  <w:r w:rsidRPr="000F4AD1">
                    <w:t xml:space="preserve"> </w:t>
                  </w:r>
                </w:p>
              </w:tc>
              <w:tc>
                <w:tcPr>
                  <w:tcW w:w="2070" w:type="dxa"/>
                </w:tcPr>
                <w:p w14:paraId="24B8CA03" w14:textId="170006F3" w:rsidR="000318D9" w:rsidRPr="00726A96" w:rsidRDefault="000318D9" w:rsidP="000318D9">
                  <w:pPr>
                    <w:spacing w:before="120" w:after="120"/>
                    <w:rPr>
                      <w:szCs w:val="18"/>
                    </w:rPr>
                  </w:pPr>
                  <w:r w:rsidRPr="0092538B">
                    <w:t>mm/dd/yyyy</w:t>
                  </w:r>
                </w:p>
              </w:tc>
              <w:tc>
                <w:tcPr>
                  <w:tcW w:w="2250" w:type="dxa"/>
                </w:tcPr>
                <w:p w14:paraId="602A90CE" w14:textId="0A758398" w:rsidR="000318D9" w:rsidRPr="00726A96" w:rsidRDefault="000318D9" w:rsidP="000318D9">
                  <w:pPr>
                    <w:spacing w:before="120" w:after="120"/>
                    <w:rPr>
                      <w:szCs w:val="18"/>
                    </w:rPr>
                  </w:pPr>
                  <w:r w:rsidRPr="0092538B">
                    <w:t>mm/dd/yyyy</w:t>
                  </w:r>
                </w:p>
              </w:tc>
            </w:tr>
            <w:tr w:rsidR="000318D9" w14:paraId="4D58BD61" w14:textId="77777777" w:rsidTr="003943C6">
              <w:tc>
                <w:tcPr>
                  <w:tcW w:w="3713" w:type="dxa"/>
                  <w:vAlign w:val="center"/>
                </w:tcPr>
                <w:p w14:paraId="3800A4BD" w14:textId="4AEF9CFA" w:rsidR="000318D9" w:rsidRPr="001D2D15" w:rsidRDefault="00DD05CD" w:rsidP="000318D9">
                  <w:pPr>
                    <w:spacing w:before="120" w:after="120"/>
                    <w:rPr>
                      <w:u w:val="single"/>
                    </w:rPr>
                  </w:pPr>
                  <w:hyperlink r:id="rId81" w:tgtFrame="_blank" w:history="1">
                    <w:r w:rsidR="000318D9" w:rsidRPr="001D2D15">
                      <w:rPr>
                        <w:u w:val="single"/>
                      </w:rPr>
                      <w:t>Needs and Resources Assessments</w:t>
                    </w:r>
                  </w:hyperlink>
                </w:p>
              </w:tc>
              <w:tc>
                <w:tcPr>
                  <w:tcW w:w="2070" w:type="dxa"/>
                </w:tcPr>
                <w:p w14:paraId="0BBCAEAB" w14:textId="2A22993E" w:rsidR="000318D9" w:rsidRDefault="000318D9" w:rsidP="003943C6">
                  <w:pPr>
                    <w:spacing w:before="120" w:after="120"/>
                    <w:rPr>
                      <w:u w:val="single"/>
                    </w:rPr>
                  </w:pPr>
                  <w:r w:rsidRPr="000F4AD1">
                    <w:rPr>
                      <w:szCs w:val="18"/>
                    </w:rPr>
                    <w:t>Lorem ipsum.</w:t>
                  </w:r>
                  <w:r w:rsidRPr="000F4AD1">
                    <w:t xml:space="preserve"> </w:t>
                  </w:r>
                </w:p>
              </w:tc>
              <w:tc>
                <w:tcPr>
                  <w:tcW w:w="2070" w:type="dxa"/>
                </w:tcPr>
                <w:p w14:paraId="60859EF3" w14:textId="550C8DE9" w:rsidR="000318D9" w:rsidRPr="00726A96" w:rsidRDefault="000318D9" w:rsidP="000318D9">
                  <w:pPr>
                    <w:spacing w:before="120" w:after="120"/>
                    <w:rPr>
                      <w:szCs w:val="18"/>
                    </w:rPr>
                  </w:pPr>
                  <w:r w:rsidRPr="0092538B">
                    <w:t>mm/dd/yyyy</w:t>
                  </w:r>
                </w:p>
              </w:tc>
              <w:tc>
                <w:tcPr>
                  <w:tcW w:w="2250" w:type="dxa"/>
                </w:tcPr>
                <w:p w14:paraId="012FBF66" w14:textId="701BEB98" w:rsidR="000318D9" w:rsidRPr="00726A96" w:rsidRDefault="000318D9" w:rsidP="000318D9">
                  <w:pPr>
                    <w:spacing w:before="120" w:after="120"/>
                    <w:rPr>
                      <w:szCs w:val="18"/>
                    </w:rPr>
                  </w:pPr>
                  <w:r w:rsidRPr="0092538B">
                    <w:t>mm/dd/yyyy</w:t>
                  </w:r>
                </w:p>
              </w:tc>
            </w:tr>
            <w:tr w:rsidR="000318D9" w14:paraId="75544DF1" w14:textId="77777777" w:rsidTr="003943C6">
              <w:tc>
                <w:tcPr>
                  <w:tcW w:w="3713" w:type="dxa"/>
                  <w:vAlign w:val="center"/>
                </w:tcPr>
                <w:p w14:paraId="559CFC8D" w14:textId="46516152" w:rsidR="000318D9" w:rsidRPr="001D2D15" w:rsidRDefault="00DD05CD" w:rsidP="000318D9">
                  <w:pPr>
                    <w:spacing w:before="120" w:after="120"/>
                    <w:rPr>
                      <w:u w:val="single"/>
                    </w:rPr>
                  </w:pPr>
                  <w:hyperlink r:id="rId82" w:tgtFrame="_blank" w:history="1">
                    <w:r w:rsidR="000318D9" w:rsidRPr="001D2D15">
                      <w:rPr>
                        <w:u w:val="single"/>
                      </w:rPr>
                      <w:t>Capacity Building</w:t>
                    </w:r>
                  </w:hyperlink>
                </w:p>
              </w:tc>
              <w:tc>
                <w:tcPr>
                  <w:tcW w:w="2070" w:type="dxa"/>
                </w:tcPr>
                <w:p w14:paraId="02917F20" w14:textId="234C033D" w:rsidR="000318D9" w:rsidRDefault="000318D9" w:rsidP="003943C6">
                  <w:pPr>
                    <w:spacing w:before="120" w:after="120"/>
                    <w:rPr>
                      <w:noProof/>
                    </w:rPr>
                  </w:pPr>
                  <w:r w:rsidRPr="000F4AD1">
                    <w:rPr>
                      <w:szCs w:val="18"/>
                    </w:rPr>
                    <w:t>Lorem ipsum.</w:t>
                  </w:r>
                  <w:r w:rsidRPr="000F4AD1">
                    <w:t xml:space="preserve"> </w:t>
                  </w:r>
                </w:p>
              </w:tc>
              <w:tc>
                <w:tcPr>
                  <w:tcW w:w="2070" w:type="dxa"/>
                </w:tcPr>
                <w:p w14:paraId="22C69032" w14:textId="542E658F" w:rsidR="000318D9" w:rsidRPr="00726A96" w:rsidRDefault="000318D9" w:rsidP="000318D9">
                  <w:pPr>
                    <w:spacing w:before="120" w:after="120"/>
                    <w:rPr>
                      <w:szCs w:val="18"/>
                    </w:rPr>
                  </w:pPr>
                  <w:r w:rsidRPr="0092538B">
                    <w:t>mm/dd/yyyy</w:t>
                  </w:r>
                </w:p>
              </w:tc>
              <w:tc>
                <w:tcPr>
                  <w:tcW w:w="2250" w:type="dxa"/>
                </w:tcPr>
                <w:p w14:paraId="36969007" w14:textId="397C03BF" w:rsidR="000318D9" w:rsidRPr="0092538B" w:rsidRDefault="000318D9" w:rsidP="000318D9">
                  <w:pPr>
                    <w:spacing w:before="120" w:after="120"/>
                  </w:pPr>
                  <w:r w:rsidRPr="0092538B">
                    <w:t>mm/dd/yyyy</w:t>
                  </w:r>
                </w:p>
              </w:tc>
            </w:tr>
            <w:tr w:rsidR="000318D9" w14:paraId="09395E8E" w14:textId="77777777" w:rsidTr="003943C6">
              <w:tc>
                <w:tcPr>
                  <w:tcW w:w="3713" w:type="dxa"/>
                  <w:vAlign w:val="center"/>
                </w:tcPr>
                <w:p w14:paraId="7E351C60" w14:textId="39AF2FA1" w:rsidR="000318D9" w:rsidRPr="001D2D15" w:rsidRDefault="00DD05CD" w:rsidP="000318D9">
                  <w:pPr>
                    <w:spacing w:before="120" w:after="120"/>
                    <w:rPr>
                      <w:u w:val="single"/>
                    </w:rPr>
                  </w:pPr>
                  <w:hyperlink r:id="rId83" w:tgtFrame="_blank" w:history="1">
                    <w:r w:rsidR="000318D9" w:rsidRPr="001D2D15">
                      <w:rPr>
                        <w:u w:val="single"/>
                      </w:rPr>
                      <w:t>Strategic Plan Development</w:t>
                    </w:r>
                  </w:hyperlink>
                </w:p>
              </w:tc>
              <w:tc>
                <w:tcPr>
                  <w:tcW w:w="2070" w:type="dxa"/>
                </w:tcPr>
                <w:p w14:paraId="568E9DC3" w14:textId="00F4511D" w:rsidR="000318D9" w:rsidRDefault="000318D9" w:rsidP="003943C6">
                  <w:pPr>
                    <w:spacing w:before="120" w:after="120"/>
                    <w:rPr>
                      <w:noProof/>
                    </w:rPr>
                  </w:pPr>
                  <w:r w:rsidRPr="000F4AD1">
                    <w:rPr>
                      <w:szCs w:val="18"/>
                    </w:rPr>
                    <w:t>Lorem ipsum.</w:t>
                  </w:r>
                  <w:r w:rsidRPr="000F4AD1">
                    <w:t xml:space="preserve"> </w:t>
                  </w:r>
                </w:p>
              </w:tc>
              <w:tc>
                <w:tcPr>
                  <w:tcW w:w="2070" w:type="dxa"/>
                </w:tcPr>
                <w:p w14:paraId="38472AAA" w14:textId="40F93120" w:rsidR="000318D9" w:rsidRPr="00726A96" w:rsidRDefault="000318D9" w:rsidP="000318D9">
                  <w:pPr>
                    <w:spacing w:before="120" w:after="120"/>
                    <w:rPr>
                      <w:szCs w:val="18"/>
                    </w:rPr>
                  </w:pPr>
                  <w:r w:rsidRPr="0092538B">
                    <w:t>mm/dd/yyyy</w:t>
                  </w:r>
                </w:p>
              </w:tc>
              <w:tc>
                <w:tcPr>
                  <w:tcW w:w="2250" w:type="dxa"/>
                </w:tcPr>
                <w:p w14:paraId="1D3C9A05" w14:textId="0EB1D2BF" w:rsidR="000318D9" w:rsidRPr="0092538B" w:rsidRDefault="000318D9" w:rsidP="000318D9">
                  <w:pPr>
                    <w:spacing w:before="120" w:after="120"/>
                  </w:pPr>
                  <w:r w:rsidRPr="0092538B">
                    <w:t>mm/dd/yyyy</w:t>
                  </w:r>
                </w:p>
              </w:tc>
            </w:tr>
            <w:tr w:rsidR="000318D9" w14:paraId="1B2356A3" w14:textId="77777777" w:rsidTr="003943C6">
              <w:tc>
                <w:tcPr>
                  <w:tcW w:w="3713" w:type="dxa"/>
                  <w:vAlign w:val="center"/>
                </w:tcPr>
                <w:p w14:paraId="1C908820" w14:textId="1D89C862" w:rsidR="000318D9" w:rsidRPr="001D2D15" w:rsidRDefault="00DD05CD" w:rsidP="000318D9">
                  <w:pPr>
                    <w:spacing w:before="120" w:after="120"/>
                    <w:rPr>
                      <w:u w:val="single"/>
                    </w:rPr>
                  </w:pPr>
                  <w:hyperlink r:id="rId84" w:tgtFrame="_blank" w:history="1">
                    <w:r w:rsidR="000318D9" w:rsidRPr="001D2D15">
                      <w:rPr>
                        <w:u w:val="single"/>
                      </w:rPr>
                      <w:t>Prevention Intervention Implementation</w:t>
                    </w:r>
                  </w:hyperlink>
                </w:p>
              </w:tc>
              <w:tc>
                <w:tcPr>
                  <w:tcW w:w="2070" w:type="dxa"/>
                </w:tcPr>
                <w:p w14:paraId="6FC3072B" w14:textId="11D093C0" w:rsidR="000318D9" w:rsidRDefault="000318D9" w:rsidP="003943C6">
                  <w:pPr>
                    <w:spacing w:before="120" w:after="120"/>
                    <w:rPr>
                      <w:noProof/>
                    </w:rPr>
                  </w:pPr>
                  <w:r w:rsidRPr="000F4AD1">
                    <w:rPr>
                      <w:szCs w:val="18"/>
                    </w:rPr>
                    <w:t>Lorem ipsum.</w:t>
                  </w:r>
                  <w:r w:rsidRPr="000F4AD1">
                    <w:t xml:space="preserve"> </w:t>
                  </w:r>
                </w:p>
              </w:tc>
              <w:tc>
                <w:tcPr>
                  <w:tcW w:w="2070" w:type="dxa"/>
                </w:tcPr>
                <w:p w14:paraId="27F6EAC4" w14:textId="192AE44E" w:rsidR="000318D9" w:rsidRPr="00726A96" w:rsidRDefault="000318D9" w:rsidP="000318D9">
                  <w:pPr>
                    <w:spacing w:before="120" w:after="120"/>
                    <w:rPr>
                      <w:szCs w:val="18"/>
                    </w:rPr>
                  </w:pPr>
                  <w:r w:rsidRPr="0092538B">
                    <w:t>mm/dd/yyyy</w:t>
                  </w:r>
                </w:p>
              </w:tc>
              <w:tc>
                <w:tcPr>
                  <w:tcW w:w="2250" w:type="dxa"/>
                </w:tcPr>
                <w:p w14:paraId="46993BA4" w14:textId="1AF35CBC" w:rsidR="000318D9" w:rsidRPr="0092538B" w:rsidRDefault="000318D9" w:rsidP="000318D9">
                  <w:pPr>
                    <w:spacing w:before="120" w:after="120"/>
                  </w:pPr>
                  <w:r w:rsidRPr="0092538B">
                    <w:t>mm/dd/yyyy</w:t>
                  </w:r>
                </w:p>
              </w:tc>
            </w:tr>
            <w:tr w:rsidR="000318D9" w14:paraId="42A8C111" w14:textId="77777777" w:rsidTr="003943C6">
              <w:tc>
                <w:tcPr>
                  <w:tcW w:w="3713" w:type="dxa"/>
                  <w:vAlign w:val="center"/>
                </w:tcPr>
                <w:p w14:paraId="055A9FA3" w14:textId="55F9FF9B" w:rsidR="000318D9" w:rsidRPr="001D2D15" w:rsidRDefault="00DD05CD" w:rsidP="000318D9">
                  <w:pPr>
                    <w:spacing w:before="120" w:after="120"/>
                    <w:rPr>
                      <w:u w:val="single"/>
                    </w:rPr>
                  </w:pPr>
                  <w:hyperlink r:id="rId85" w:tgtFrame="_blank" w:history="1">
                    <w:r w:rsidR="000318D9" w:rsidRPr="001D2D15">
                      <w:rPr>
                        <w:u w:val="single"/>
                      </w:rPr>
                      <w:t>Monitoring and Evaluation</w:t>
                    </w:r>
                  </w:hyperlink>
                </w:p>
              </w:tc>
              <w:tc>
                <w:tcPr>
                  <w:tcW w:w="2070" w:type="dxa"/>
                </w:tcPr>
                <w:p w14:paraId="00AAD502" w14:textId="070335A1" w:rsidR="000318D9" w:rsidRDefault="000318D9" w:rsidP="003943C6">
                  <w:pPr>
                    <w:spacing w:before="120" w:after="120"/>
                    <w:rPr>
                      <w:noProof/>
                    </w:rPr>
                  </w:pPr>
                  <w:r w:rsidRPr="000F4AD1">
                    <w:rPr>
                      <w:szCs w:val="18"/>
                    </w:rPr>
                    <w:t>Lorem ipsum.</w:t>
                  </w:r>
                  <w:r w:rsidRPr="000F4AD1">
                    <w:t xml:space="preserve"> </w:t>
                  </w:r>
                </w:p>
              </w:tc>
              <w:tc>
                <w:tcPr>
                  <w:tcW w:w="2070" w:type="dxa"/>
                </w:tcPr>
                <w:p w14:paraId="34BA6852" w14:textId="1B507183" w:rsidR="000318D9" w:rsidRPr="00726A96" w:rsidRDefault="000318D9" w:rsidP="000318D9">
                  <w:pPr>
                    <w:spacing w:before="120" w:after="120"/>
                    <w:rPr>
                      <w:szCs w:val="18"/>
                    </w:rPr>
                  </w:pPr>
                  <w:r w:rsidRPr="0092538B">
                    <w:t>mm/dd/yyyy</w:t>
                  </w:r>
                </w:p>
              </w:tc>
              <w:tc>
                <w:tcPr>
                  <w:tcW w:w="2250" w:type="dxa"/>
                </w:tcPr>
                <w:p w14:paraId="6E40ED46" w14:textId="05C012B4" w:rsidR="000318D9" w:rsidRPr="0092538B" w:rsidRDefault="000318D9" w:rsidP="000318D9">
                  <w:pPr>
                    <w:spacing w:before="120" w:after="120"/>
                  </w:pPr>
                  <w:r w:rsidRPr="0092538B">
                    <w:t>mm/dd/yyyy</w:t>
                  </w:r>
                </w:p>
              </w:tc>
            </w:tr>
            <w:tr w:rsidR="000318D9" w14:paraId="36801851" w14:textId="77777777" w:rsidTr="003943C6">
              <w:tc>
                <w:tcPr>
                  <w:tcW w:w="3713" w:type="dxa"/>
                  <w:vAlign w:val="center"/>
                </w:tcPr>
                <w:p w14:paraId="0D141C02" w14:textId="324412CA" w:rsidR="000318D9" w:rsidRPr="001D2D15" w:rsidRDefault="00DD05CD" w:rsidP="000318D9">
                  <w:pPr>
                    <w:spacing w:before="120" w:after="120"/>
                    <w:rPr>
                      <w:u w:val="single"/>
                    </w:rPr>
                  </w:pPr>
                  <w:hyperlink r:id="rId86" w:tgtFrame="_blank" w:history="1">
                    <w:r w:rsidR="000318D9" w:rsidRPr="001D2D15">
                      <w:rPr>
                        <w:u w:val="single"/>
                      </w:rPr>
                      <w:t>Contextual Factors</w:t>
                    </w:r>
                  </w:hyperlink>
                </w:p>
              </w:tc>
              <w:tc>
                <w:tcPr>
                  <w:tcW w:w="2070" w:type="dxa"/>
                </w:tcPr>
                <w:p w14:paraId="57832D40" w14:textId="212D0F32" w:rsidR="000318D9" w:rsidRDefault="000318D9" w:rsidP="003943C6">
                  <w:pPr>
                    <w:spacing w:before="120" w:after="120"/>
                    <w:rPr>
                      <w:noProof/>
                    </w:rPr>
                  </w:pPr>
                  <w:r w:rsidRPr="000F4AD1">
                    <w:rPr>
                      <w:szCs w:val="18"/>
                    </w:rPr>
                    <w:t>Lorem ipsum.</w:t>
                  </w:r>
                  <w:r w:rsidRPr="000F4AD1">
                    <w:t xml:space="preserve"> </w:t>
                  </w:r>
                </w:p>
              </w:tc>
              <w:tc>
                <w:tcPr>
                  <w:tcW w:w="2070" w:type="dxa"/>
                </w:tcPr>
                <w:p w14:paraId="5E6BD6C0" w14:textId="69521D34" w:rsidR="000318D9" w:rsidRPr="00726A96" w:rsidRDefault="000318D9" w:rsidP="000318D9">
                  <w:pPr>
                    <w:spacing w:before="120" w:after="120"/>
                    <w:rPr>
                      <w:szCs w:val="18"/>
                    </w:rPr>
                  </w:pPr>
                  <w:r w:rsidRPr="0092538B">
                    <w:t>mm/dd/yyyy</w:t>
                  </w:r>
                </w:p>
              </w:tc>
              <w:tc>
                <w:tcPr>
                  <w:tcW w:w="2250" w:type="dxa"/>
                </w:tcPr>
                <w:p w14:paraId="6A1A702B" w14:textId="1C45E82B" w:rsidR="000318D9" w:rsidRPr="0092538B" w:rsidRDefault="000318D9" w:rsidP="000318D9">
                  <w:pPr>
                    <w:spacing w:before="120" w:after="120"/>
                  </w:pPr>
                  <w:r w:rsidRPr="0092538B">
                    <w:t>mm/dd/yyyy</w:t>
                  </w:r>
                </w:p>
              </w:tc>
            </w:tr>
            <w:tr w:rsidR="000318D9" w14:paraId="47D53524" w14:textId="77777777" w:rsidTr="003943C6">
              <w:tc>
                <w:tcPr>
                  <w:tcW w:w="3713" w:type="dxa"/>
                  <w:vAlign w:val="center"/>
                </w:tcPr>
                <w:p w14:paraId="2CB76DEC" w14:textId="2C749648" w:rsidR="000318D9" w:rsidRPr="001D2D15" w:rsidRDefault="000318D9" w:rsidP="000318D9">
                  <w:pPr>
                    <w:spacing w:before="120" w:after="120"/>
                    <w:rPr>
                      <w:u w:val="single"/>
                    </w:rPr>
                  </w:pPr>
                  <w:r w:rsidRPr="001D2D15">
                    <w:rPr>
                      <w:u w:val="single"/>
                    </w:rPr>
                    <w:t>Closing Questions</w:t>
                  </w:r>
                </w:p>
              </w:tc>
              <w:tc>
                <w:tcPr>
                  <w:tcW w:w="2070" w:type="dxa"/>
                </w:tcPr>
                <w:p w14:paraId="1400C03E" w14:textId="58ACC35C" w:rsidR="000318D9" w:rsidRDefault="000318D9" w:rsidP="003943C6">
                  <w:pPr>
                    <w:spacing w:before="120" w:after="120"/>
                    <w:rPr>
                      <w:rFonts w:ascii="Verdana" w:hAnsi="Verdana"/>
                      <w:color w:val="000000"/>
                      <w:sz w:val="17"/>
                      <w:szCs w:val="17"/>
                    </w:rPr>
                  </w:pPr>
                  <w:r w:rsidRPr="000F4AD1">
                    <w:rPr>
                      <w:szCs w:val="18"/>
                    </w:rPr>
                    <w:t>Lorem ipsum.</w:t>
                  </w:r>
                  <w:r w:rsidRPr="000F4AD1">
                    <w:t xml:space="preserve"> </w:t>
                  </w:r>
                </w:p>
              </w:tc>
              <w:tc>
                <w:tcPr>
                  <w:tcW w:w="2070" w:type="dxa"/>
                </w:tcPr>
                <w:p w14:paraId="7BDBC544" w14:textId="0E374EB4" w:rsidR="000318D9" w:rsidRDefault="000318D9" w:rsidP="000318D9">
                  <w:pPr>
                    <w:spacing w:before="120" w:after="120"/>
                    <w:rPr>
                      <w:rFonts w:ascii="Verdana" w:hAnsi="Verdana"/>
                      <w:color w:val="000000"/>
                      <w:sz w:val="17"/>
                      <w:szCs w:val="17"/>
                    </w:rPr>
                  </w:pPr>
                  <w:r w:rsidRPr="0092538B">
                    <w:t>mm/dd/yyyy</w:t>
                  </w:r>
                </w:p>
              </w:tc>
              <w:tc>
                <w:tcPr>
                  <w:tcW w:w="2250" w:type="dxa"/>
                </w:tcPr>
                <w:p w14:paraId="392BAB21" w14:textId="40E868E7" w:rsidR="000318D9" w:rsidRDefault="000318D9" w:rsidP="000318D9">
                  <w:pPr>
                    <w:spacing w:before="120" w:after="120"/>
                    <w:rPr>
                      <w:rFonts w:ascii="Verdana" w:hAnsi="Verdana"/>
                      <w:color w:val="000000"/>
                      <w:sz w:val="17"/>
                      <w:szCs w:val="17"/>
                    </w:rPr>
                  </w:pPr>
                  <w:r w:rsidRPr="0092538B">
                    <w:t>mm/dd/yyyy</w:t>
                  </w:r>
                </w:p>
              </w:tc>
            </w:tr>
          </w:tbl>
          <w:p w14:paraId="60660346" w14:textId="5F01FDCA" w:rsidR="000318D9" w:rsidRDefault="00561440" w:rsidP="000318D9">
            <w:pPr>
              <w:pStyle w:val="BodyText2"/>
              <w:pBdr>
                <w:top w:val="single" w:sz="4" w:space="1" w:color="D9D9D9" w:themeColor="background1" w:themeShade="D9"/>
              </w:pBdr>
              <w:rPr>
                <w:szCs w:val="18"/>
                <w:shd w:val="clear" w:color="auto" w:fill="FFFFFF"/>
              </w:rPr>
            </w:pPr>
            <w:r w:rsidRPr="00A76736">
              <w:rPr>
                <w:noProof/>
                <w:u w:val="single"/>
              </w:rPr>
              <mc:AlternateContent>
                <mc:Choice Requires="wps">
                  <w:drawing>
                    <wp:anchor distT="0" distB="0" distL="114300" distR="114300" simplePos="0" relativeHeight="252514304" behindDoc="0" locked="0" layoutInCell="1" allowOverlap="1" wp14:anchorId="371E5F1A" wp14:editId="3772592F">
                      <wp:simplePos x="0" y="0"/>
                      <wp:positionH relativeFrom="column">
                        <wp:posOffset>272415</wp:posOffset>
                      </wp:positionH>
                      <wp:positionV relativeFrom="page">
                        <wp:posOffset>3404658</wp:posOffset>
                      </wp:positionV>
                      <wp:extent cx="197485" cy="197485"/>
                      <wp:effectExtent l="0" t="0" r="12065" b="12065"/>
                      <wp:wrapNone/>
                      <wp:docPr id="1091" name="Oval 10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77DC" w14:textId="7C0CA544" w:rsidR="00EE7FC1" w:rsidRPr="00FE69B0" w:rsidRDefault="00561440"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E5F1A" id="Oval 1091" o:spid="_x0000_s1701" style="position:absolute;left:0;text-align:left;margin-left:21.45pt;margin-top:268.1pt;width:15.55pt;height:15.5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" fillcolor="yellow" strokecolor="black [3213]" strokeweight=".5pt">
                      <v:stroke joinstyle="miter"/>
                      <v:textbox inset="0,0,0,0">
                        <w:txbxContent>
                          <w:p w14:paraId="1F4777DC" w14:textId="7C0CA544" w:rsidR="00EE7FC1" w:rsidRPr="00FE69B0" w:rsidRDefault="00561440" w:rsidP="00FE69B0">
                            <w:pPr>
                              <w:jc w:val="center"/>
                              <w:rPr>
                                <w:color w:val="000000" w:themeColor="text1"/>
                              </w:rPr>
                            </w:pPr>
                            <w:r>
                              <w:rPr>
                                <w:color w:val="000000" w:themeColor="text1"/>
                              </w:rPr>
                              <w:t>3</w:t>
                            </w:r>
                          </w:p>
                        </w:txbxContent>
                      </v:textbox>
                      <w10:wrap anchory="page"/>
                    </v:oval>
                  </w:pict>
                </mc:Fallback>
              </mc:AlternateContent>
            </w:r>
          </w:p>
          <w:p w14:paraId="2DFFCB44" w14:textId="6A72213F" w:rsidR="000318D9" w:rsidRPr="000318D9" w:rsidRDefault="00561440" w:rsidP="000318D9">
            <w:pPr>
              <w:pStyle w:val="BodyText2"/>
            </w:pPr>
            <w:r w:rsidRPr="00A76736">
              <w:rPr>
                <w:noProof/>
                <w:u w:val="single"/>
              </w:rPr>
              <mc:AlternateContent>
                <mc:Choice Requires="wps">
                  <w:drawing>
                    <wp:anchor distT="0" distB="0" distL="114300" distR="114300" simplePos="0" relativeHeight="252512256" behindDoc="0" locked="0" layoutInCell="1" allowOverlap="1" wp14:anchorId="580915D5" wp14:editId="577306C4">
                      <wp:simplePos x="0" y="0"/>
                      <wp:positionH relativeFrom="column">
                        <wp:posOffset>1210310</wp:posOffset>
                      </wp:positionH>
                      <wp:positionV relativeFrom="page">
                        <wp:posOffset>3413363</wp:posOffset>
                      </wp:positionV>
                      <wp:extent cx="197485" cy="197485"/>
                      <wp:effectExtent l="0" t="0" r="12065" b="12065"/>
                      <wp:wrapNone/>
                      <wp:docPr id="1090" name="Oval 10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26A4" w14:textId="00C57837" w:rsidR="00EE7FC1" w:rsidRPr="00FE69B0" w:rsidRDefault="00561440"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915D5" id="Oval 1090" o:spid="_x0000_s1702" style="position:absolute;left:0;text-align:left;margin-left:95.3pt;margin-top:268.75pt;width:15.55pt;height:15.5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" fillcolor="yellow" strokecolor="black [3213]" strokeweight=".5pt">
                      <v:stroke joinstyle="miter"/>
                      <v:textbox inset="0,0,0,0">
                        <w:txbxContent>
                          <w:p w14:paraId="256E26A4" w14:textId="00C57837" w:rsidR="00EE7FC1" w:rsidRPr="00FE69B0" w:rsidRDefault="00561440" w:rsidP="00FE69B0">
                            <w:pPr>
                              <w:jc w:val="center"/>
                              <w:rPr>
                                <w:color w:val="000000" w:themeColor="text1"/>
                              </w:rPr>
                            </w:pPr>
                            <w:r>
                              <w:rPr>
                                <w:color w:val="000000" w:themeColor="text1"/>
                              </w:rPr>
                              <w:t>4</w:t>
                            </w:r>
                          </w:p>
                        </w:txbxContent>
                      </v:textbox>
                      <w10:wrap anchory="page"/>
                    </v:oval>
                  </w:pict>
                </mc:Fallback>
              </mc:AlternateContent>
            </w:r>
            <w:r w:rsidR="000318D9">
              <w:rPr>
                <w:noProof/>
              </w:rPr>
              <mc:AlternateContent>
                <mc:Choice Requires="wpg">
                  <w:drawing>
                    <wp:inline distT="0" distB="0" distL="0" distR="0" wp14:anchorId="03C50A27" wp14:editId="3F90DCC3">
                      <wp:extent cx="1866900" cy="228599"/>
                      <wp:effectExtent l="0" t="0" r="19050" b="19685"/>
                      <wp:docPr id="999" name="Group 999"/>
                      <wp:cNvGraphicFramePr/>
                      <a:graphic xmlns:a="http://schemas.openxmlformats.org/drawingml/2006/main">
                        <a:graphicData uri="http://schemas.microsoft.com/office/word/2010/wordprocessingGroup">
                          <wpg:wgp>
                            <wpg:cNvGrpSpPr/>
                            <wpg:grpSpPr>
                              <a:xfrm>
                                <a:off x="0" y="0"/>
                                <a:ext cx="1866900" cy="228599"/>
                                <a:chOff x="51206" y="0"/>
                                <a:chExt cx="1816664" cy="246171"/>
                              </a:xfrm>
                            </wpg:grpSpPr>
                            <wps:wsp>
                              <wps:cNvPr id="1000" name="Rectangle 1000"/>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1B7CC" w14:textId="1313EC49" w:rsidR="00EE7FC1" w:rsidRPr="00467CB3" w:rsidRDefault="00EE7FC1" w:rsidP="000318D9">
                                    <w:pPr>
                                      <w:jc w:val="center"/>
                                      <w:rPr>
                                        <w:color w:val="000000" w:themeColor="text1"/>
                                      </w:rPr>
                                    </w:pPr>
                                    <w:r>
                                      <w:rPr>
                                        <w:color w:val="000000" w:themeColor="text1"/>
                                      </w:rP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a:off x="950976" y="7314"/>
                                  <a:ext cx="916894" cy="238857"/>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B4EAA" w14:textId="7866E4AF" w:rsidR="00EE7FC1" w:rsidRPr="00467CB3" w:rsidRDefault="00EE7FC1" w:rsidP="000318D9">
                                    <w:pPr>
                                      <w:jc w:val="center"/>
                                      <w:rPr>
                                        <w:color w:val="000000" w:themeColor="text1"/>
                                      </w:rPr>
                                    </w:pPr>
                                    <w:r>
                                      <w:rPr>
                                        <w:color w:val="000000" w:themeColor="text1"/>
                                      </w:rPr>
                                      <w:t>Back to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C50A27" id="Group 999" o:spid="_x0000_s1703" style="width:147pt;height:18pt;mso-position-horizontal-relative:char;mso-position-vertical-relative:line" coordorigin="512" coordsize="18166,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">
                      <v:rect id="Rectangle 1000" o:spid="_x0000_s1704"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gD8UA&#10;AADdAAAADwAAAGRycy9kb3ducmV2LnhtbESPzWrCQBDH74W+wzIFL0V3G0EldZVWFLwIavsAQ3ZM&#10;QrOzaXY16dt3DoK3Geb/8ZvlevCNulEX68AW3iYGFHERXM2lhe+v3XgBKiZkh01gsvBHEdar56cl&#10;5i70fKLbOZVKQjjmaKFKqc21jkVFHuMktMRyu4TOY5K1K7XrsJdw3+jMmJn2WLM0VNjSpqLi53z1&#10;UrK91H3mP/U8mx+Ph/L19zC9zqwdvQwf76ASDekhvrv3TvCNE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CAPxQAAAN0AAAAPAAAAAAAAAAAAAAAAAJgCAABkcnMv&#10;ZG93bnJldi54bWxQSwUGAAAAAAQABAD1AAAAigMAAAAA&#10;" fillcolor="#e7e6e6 [3214]" strokecolor="#bfbfbf [2412]" strokeweight="1pt">
                        <v:textbox>
                          <w:txbxContent>
                            <w:p w14:paraId="62F1B7CC" w14:textId="1313EC49" w:rsidR="00EE7FC1" w:rsidRPr="00467CB3" w:rsidRDefault="00EE7FC1" w:rsidP="000318D9">
                              <w:pPr>
                                <w:jc w:val="center"/>
                                <w:rPr>
                                  <w:color w:val="000000" w:themeColor="text1"/>
                                </w:rPr>
                              </w:pPr>
                              <w:r>
                                <w:rPr>
                                  <w:color w:val="000000" w:themeColor="text1"/>
                                </w:rPr>
                                <w:t>Submit</w:t>
                              </w:r>
                            </w:p>
                          </w:txbxContent>
                        </v:textbox>
                      </v:rect>
                      <v:rect id="Rectangle 1001" o:spid="_x0000_s1705" style="position:absolute;left:9509;top:73;width:9169;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FlMUA&#10;AADdAAAADwAAAGRycy9kb3ducmV2LnhtbESP3YrCMBCF7xd8hzCCN8uaWEGXahQVF/ZG8O8BhmZs&#10;i82kNtF2334jCN7NcM6c78x82dlKPKjxpWMNo6ECQZw5U3Ku4Xz6+foG4QOywcoxafgjD8tF72OO&#10;qXEtH+hxDLmIIexT1FCEUKdS+qwgi37oauKoXVxjMcS1yaVpsI3htpKJUhNpseRIKLCmTUHZ9Xi3&#10;EbK9lG1i13KaTPf7Xf55243vE60H/W41AxGoC2/z6/rXxPpKjeD5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WUxQAAAN0AAAAPAAAAAAAAAAAAAAAAAJgCAABkcnMv&#10;ZG93bnJldi54bWxQSwUGAAAAAAQABAD1AAAAigMAAAAA&#10;" fillcolor="#e7e6e6 [3214]" strokecolor="#bfbfbf [2412]" strokeweight="1pt">
                        <v:textbox>
                          <w:txbxContent>
                            <w:p w14:paraId="1B1B4EAA" w14:textId="7866E4AF" w:rsidR="00EE7FC1" w:rsidRPr="00467CB3" w:rsidRDefault="00EE7FC1" w:rsidP="000318D9">
                              <w:pPr>
                                <w:jc w:val="center"/>
                                <w:rPr>
                                  <w:color w:val="000000" w:themeColor="text1"/>
                                </w:rPr>
                              </w:pPr>
                              <w:r>
                                <w:rPr>
                                  <w:color w:val="000000" w:themeColor="text1"/>
                                </w:rPr>
                                <w:t>Back to List</w:t>
                              </w:r>
                            </w:p>
                          </w:txbxContent>
                        </v:textbox>
                      </v:rect>
                      <w10:anchorlock/>
                    </v:group>
                  </w:pict>
                </mc:Fallback>
              </mc:AlternateContent>
            </w:r>
          </w:p>
          <w:p w14:paraId="1D1566CB" w14:textId="4D2BA6AA" w:rsidR="000318D9" w:rsidRPr="000318D9" w:rsidRDefault="000318D9" w:rsidP="000318D9">
            <w:pPr>
              <w:pStyle w:val="BodyText2"/>
            </w:pPr>
          </w:p>
        </w:tc>
        <w:tc>
          <w:tcPr>
            <w:tcW w:w="250" w:type="dxa"/>
            <w:tcBorders>
              <w:top w:val="nil"/>
              <w:bottom w:val="nil"/>
            </w:tcBorders>
            <w:tcMar>
              <w:left w:w="0" w:type="dxa"/>
              <w:right w:w="0" w:type="dxa"/>
            </w:tcMar>
          </w:tcPr>
          <w:p w14:paraId="59152940" w14:textId="77777777" w:rsidR="000318D9" w:rsidRPr="00503AD1" w:rsidRDefault="000318D9" w:rsidP="00503AD1">
            <w:pPr>
              <w:rPr>
                <w:sz w:val="8"/>
                <w:szCs w:val="8"/>
              </w:rPr>
            </w:pPr>
          </w:p>
        </w:tc>
        <w:tc>
          <w:tcPr>
            <w:tcW w:w="4239" w:type="dxa"/>
            <w:vMerge/>
          </w:tcPr>
          <w:p w14:paraId="1BDC5C3C" w14:textId="77777777" w:rsidR="000318D9" w:rsidRDefault="000318D9" w:rsidP="0090109B"/>
        </w:tc>
      </w:tr>
    </w:tbl>
    <w:p w14:paraId="7EC59BBB" w14:textId="14E8E6AF" w:rsidR="00C34E6C" w:rsidRPr="0090109B" w:rsidRDefault="00C34E6C" w:rsidP="00A62BD1"/>
    <w:sectPr w:rsidR="00C34E6C" w:rsidRPr="0090109B" w:rsidSect="000B1F5B">
      <w:pgSz w:w="15840" w:h="12240" w:orient="landscape"/>
      <w:pgMar w:top="432" w:right="432" w:bottom="432" w:left="432"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mery, Kyle" w:date="2015-06-18T10:53:00Z" w:initials="EK">
    <w:p w14:paraId="023C86E0" w14:textId="4F255F5C" w:rsidR="00DD05CD" w:rsidRDefault="00DD05CD">
      <w:pPr>
        <w:pStyle w:val="CommentText"/>
      </w:pPr>
      <w:r>
        <w:rPr>
          <w:rStyle w:val="CommentReference"/>
        </w:rPr>
        <w:annotationRef/>
      </w:r>
      <w:r>
        <w:t>After Source of assistance but before Delivery Mechanism a</w:t>
      </w:r>
      <w:r>
        <w:t xml:space="preserve">dd a box </w:t>
      </w:r>
      <w:r>
        <w:t>for</w:t>
      </w:r>
      <w:r>
        <w:t xml:space="preserve"> </w:t>
      </w:r>
      <w:r>
        <w:t>“</w:t>
      </w:r>
      <w:r>
        <w:t>sub recipients</w:t>
      </w:r>
      <w:r>
        <w:t xml:space="preserve"> receiving the TTA” and als</w:t>
      </w:r>
      <w:bookmarkStart w:id="2" w:name="_GoBack"/>
      <w:bookmarkEnd w:id="2"/>
      <w:r>
        <w:t>o for</w:t>
      </w:r>
      <w:r>
        <w:t xml:space="preserve"> “Total number of individuals served” across all sub recipients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3C86E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18.25pt;visibility:visible" o:bullet="t">
        <v:imagedata r:id="rId1" o:title="" croptop="14759f" cropbottom="10638f" cropleft="19156f" cropright="16938f"/>
      </v:shape>
    </w:pict>
  </w:numPicBullet>
  <w:numPicBullet w:numPicBulletId="1">
    <w:pict>
      <v:shape id="_x0000_i1027" type="#_x0000_t75" style="width:9.65pt;height:10.75pt;visibility:visible" o:bullet="t">
        <v:imagedata r:id="rId2" o:title=""/>
      </v:shape>
    </w:pict>
  </w:numPicBullet>
  <w:abstractNum w:abstractNumId="0" w15:restartNumberingAfterBreak="0">
    <w:nsid w:val="FFFFFF88"/>
    <w:multiLevelType w:val="singleLevel"/>
    <w:tmpl w:val="D08C297A"/>
    <w:lvl w:ilvl="0">
      <w:start w:val="1"/>
      <w:numFmt w:val="decimal"/>
      <w:pStyle w:val="ListNumber"/>
      <w:lvlText w:val="%1."/>
      <w:lvlJc w:val="left"/>
      <w:pPr>
        <w:ind w:left="360" w:hanging="360"/>
      </w:pPr>
      <w:rPr>
        <w:rFonts w:hint="default"/>
        <w:color w:val="000000" w:themeColor="text1"/>
        <w:sz w:val="18"/>
        <w:szCs w:val="18"/>
      </w:rPr>
    </w:lvl>
  </w:abstractNum>
  <w:abstractNum w:abstractNumId="1" w15:restartNumberingAfterBreak="0">
    <w:nsid w:val="02047855"/>
    <w:multiLevelType w:val="hybridMultilevel"/>
    <w:tmpl w:val="3576790C"/>
    <w:lvl w:ilvl="0" w:tplc="2F589592">
      <w:start w:val="1"/>
      <w:numFmt w:val="bullet"/>
      <w:lvlText w:val=""/>
      <w:lvlPicBulletId w:val="0"/>
      <w:lvlJc w:val="left"/>
      <w:pPr>
        <w:tabs>
          <w:tab w:val="num" w:pos="720"/>
        </w:tabs>
        <w:ind w:left="720" w:hanging="360"/>
      </w:pPr>
      <w:rPr>
        <w:rFonts w:ascii="Symbol" w:hAnsi="Symbol" w:hint="default"/>
      </w:rPr>
    </w:lvl>
    <w:lvl w:ilvl="1" w:tplc="75AE0780" w:tentative="1">
      <w:start w:val="1"/>
      <w:numFmt w:val="bullet"/>
      <w:lvlText w:val=""/>
      <w:lvlJc w:val="left"/>
      <w:pPr>
        <w:tabs>
          <w:tab w:val="num" w:pos="1440"/>
        </w:tabs>
        <w:ind w:left="1440" w:hanging="360"/>
      </w:pPr>
      <w:rPr>
        <w:rFonts w:ascii="Symbol" w:hAnsi="Symbol" w:hint="default"/>
      </w:rPr>
    </w:lvl>
    <w:lvl w:ilvl="2" w:tplc="FEA8F80E" w:tentative="1">
      <w:start w:val="1"/>
      <w:numFmt w:val="bullet"/>
      <w:lvlText w:val=""/>
      <w:lvlJc w:val="left"/>
      <w:pPr>
        <w:tabs>
          <w:tab w:val="num" w:pos="2160"/>
        </w:tabs>
        <w:ind w:left="2160" w:hanging="360"/>
      </w:pPr>
      <w:rPr>
        <w:rFonts w:ascii="Symbol" w:hAnsi="Symbol" w:hint="default"/>
      </w:rPr>
    </w:lvl>
    <w:lvl w:ilvl="3" w:tplc="C4BCE36A" w:tentative="1">
      <w:start w:val="1"/>
      <w:numFmt w:val="bullet"/>
      <w:lvlText w:val=""/>
      <w:lvlJc w:val="left"/>
      <w:pPr>
        <w:tabs>
          <w:tab w:val="num" w:pos="2880"/>
        </w:tabs>
        <w:ind w:left="2880" w:hanging="360"/>
      </w:pPr>
      <w:rPr>
        <w:rFonts w:ascii="Symbol" w:hAnsi="Symbol" w:hint="default"/>
      </w:rPr>
    </w:lvl>
    <w:lvl w:ilvl="4" w:tplc="1AAC7800" w:tentative="1">
      <w:start w:val="1"/>
      <w:numFmt w:val="bullet"/>
      <w:lvlText w:val=""/>
      <w:lvlJc w:val="left"/>
      <w:pPr>
        <w:tabs>
          <w:tab w:val="num" w:pos="3600"/>
        </w:tabs>
        <w:ind w:left="3600" w:hanging="360"/>
      </w:pPr>
      <w:rPr>
        <w:rFonts w:ascii="Symbol" w:hAnsi="Symbol" w:hint="default"/>
      </w:rPr>
    </w:lvl>
    <w:lvl w:ilvl="5" w:tplc="0C3EFA96" w:tentative="1">
      <w:start w:val="1"/>
      <w:numFmt w:val="bullet"/>
      <w:lvlText w:val=""/>
      <w:lvlJc w:val="left"/>
      <w:pPr>
        <w:tabs>
          <w:tab w:val="num" w:pos="4320"/>
        </w:tabs>
        <w:ind w:left="4320" w:hanging="360"/>
      </w:pPr>
      <w:rPr>
        <w:rFonts w:ascii="Symbol" w:hAnsi="Symbol" w:hint="default"/>
      </w:rPr>
    </w:lvl>
    <w:lvl w:ilvl="6" w:tplc="CF14D79E" w:tentative="1">
      <w:start w:val="1"/>
      <w:numFmt w:val="bullet"/>
      <w:lvlText w:val=""/>
      <w:lvlJc w:val="left"/>
      <w:pPr>
        <w:tabs>
          <w:tab w:val="num" w:pos="5040"/>
        </w:tabs>
        <w:ind w:left="5040" w:hanging="360"/>
      </w:pPr>
      <w:rPr>
        <w:rFonts w:ascii="Symbol" w:hAnsi="Symbol" w:hint="default"/>
      </w:rPr>
    </w:lvl>
    <w:lvl w:ilvl="7" w:tplc="4A868B16" w:tentative="1">
      <w:start w:val="1"/>
      <w:numFmt w:val="bullet"/>
      <w:lvlText w:val=""/>
      <w:lvlJc w:val="left"/>
      <w:pPr>
        <w:tabs>
          <w:tab w:val="num" w:pos="5760"/>
        </w:tabs>
        <w:ind w:left="5760" w:hanging="360"/>
      </w:pPr>
      <w:rPr>
        <w:rFonts w:ascii="Symbol" w:hAnsi="Symbol" w:hint="default"/>
      </w:rPr>
    </w:lvl>
    <w:lvl w:ilvl="8" w:tplc="4A7A84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B014B9"/>
    <w:multiLevelType w:val="hybridMultilevel"/>
    <w:tmpl w:val="751E81F6"/>
    <w:lvl w:ilvl="0" w:tplc="5EE00C4C">
      <w:start w:val="1"/>
      <w:numFmt w:val="bullet"/>
      <w:lvlText w:val=""/>
      <w:lvlPicBulletId w:val="1"/>
      <w:lvlJc w:val="left"/>
      <w:pPr>
        <w:tabs>
          <w:tab w:val="num" w:pos="720"/>
        </w:tabs>
        <w:ind w:left="720" w:hanging="360"/>
      </w:pPr>
      <w:rPr>
        <w:rFonts w:ascii="Symbol" w:hAnsi="Symbol" w:hint="default"/>
      </w:rPr>
    </w:lvl>
    <w:lvl w:ilvl="1" w:tplc="14AEC60C" w:tentative="1">
      <w:start w:val="1"/>
      <w:numFmt w:val="bullet"/>
      <w:lvlText w:val=""/>
      <w:lvlJc w:val="left"/>
      <w:pPr>
        <w:tabs>
          <w:tab w:val="num" w:pos="1440"/>
        </w:tabs>
        <w:ind w:left="1440" w:hanging="360"/>
      </w:pPr>
      <w:rPr>
        <w:rFonts w:ascii="Symbol" w:hAnsi="Symbol" w:hint="default"/>
      </w:rPr>
    </w:lvl>
    <w:lvl w:ilvl="2" w:tplc="62DAA09E" w:tentative="1">
      <w:start w:val="1"/>
      <w:numFmt w:val="bullet"/>
      <w:lvlText w:val=""/>
      <w:lvlJc w:val="left"/>
      <w:pPr>
        <w:tabs>
          <w:tab w:val="num" w:pos="2160"/>
        </w:tabs>
        <w:ind w:left="2160" w:hanging="360"/>
      </w:pPr>
      <w:rPr>
        <w:rFonts w:ascii="Symbol" w:hAnsi="Symbol" w:hint="default"/>
      </w:rPr>
    </w:lvl>
    <w:lvl w:ilvl="3" w:tplc="768EC0F2" w:tentative="1">
      <w:start w:val="1"/>
      <w:numFmt w:val="bullet"/>
      <w:lvlText w:val=""/>
      <w:lvlJc w:val="left"/>
      <w:pPr>
        <w:tabs>
          <w:tab w:val="num" w:pos="2880"/>
        </w:tabs>
        <w:ind w:left="2880" w:hanging="360"/>
      </w:pPr>
      <w:rPr>
        <w:rFonts w:ascii="Symbol" w:hAnsi="Symbol" w:hint="default"/>
      </w:rPr>
    </w:lvl>
    <w:lvl w:ilvl="4" w:tplc="8E8C23DC" w:tentative="1">
      <w:start w:val="1"/>
      <w:numFmt w:val="bullet"/>
      <w:lvlText w:val=""/>
      <w:lvlJc w:val="left"/>
      <w:pPr>
        <w:tabs>
          <w:tab w:val="num" w:pos="3600"/>
        </w:tabs>
        <w:ind w:left="3600" w:hanging="360"/>
      </w:pPr>
      <w:rPr>
        <w:rFonts w:ascii="Symbol" w:hAnsi="Symbol" w:hint="default"/>
      </w:rPr>
    </w:lvl>
    <w:lvl w:ilvl="5" w:tplc="0BAAECDC" w:tentative="1">
      <w:start w:val="1"/>
      <w:numFmt w:val="bullet"/>
      <w:lvlText w:val=""/>
      <w:lvlJc w:val="left"/>
      <w:pPr>
        <w:tabs>
          <w:tab w:val="num" w:pos="4320"/>
        </w:tabs>
        <w:ind w:left="4320" w:hanging="360"/>
      </w:pPr>
      <w:rPr>
        <w:rFonts w:ascii="Symbol" w:hAnsi="Symbol" w:hint="default"/>
      </w:rPr>
    </w:lvl>
    <w:lvl w:ilvl="6" w:tplc="58E4B86E" w:tentative="1">
      <w:start w:val="1"/>
      <w:numFmt w:val="bullet"/>
      <w:lvlText w:val=""/>
      <w:lvlJc w:val="left"/>
      <w:pPr>
        <w:tabs>
          <w:tab w:val="num" w:pos="5040"/>
        </w:tabs>
        <w:ind w:left="5040" w:hanging="360"/>
      </w:pPr>
      <w:rPr>
        <w:rFonts w:ascii="Symbol" w:hAnsi="Symbol" w:hint="default"/>
      </w:rPr>
    </w:lvl>
    <w:lvl w:ilvl="7" w:tplc="05FAA4EE" w:tentative="1">
      <w:start w:val="1"/>
      <w:numFmt w:val="bullet"/>
      <w:lvlText w:val=""/>
      <w:lvlJc w:val="left"/>
      <w:pPr>
        <w:tabs>
          <w:tab w:val="num" w:pos="5760"/>
        </w:tabs>
        <w:ind w:left="5760" w:hanging="360"/>
      </w:pPr>
      <w:rPr>
        <w:rFonts w:ascii="Symbol" w:hAnsi="Symbol" w:hint="default"/>
      </w:rPr>
    </w:lvl>
    <w:lvl w:ilvl="8" w:tplc="EF32D0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BF325CD"/>
    <w:multiLevelType w:val="hybridMultilevel"/>
    <w:tmpl w:val="E8D26BB8"/>
    <w:lvl w:ilvl="0" w:tplc="079AEF00">
      <w:start w:val="1"/>
      <w:numFmt w:val="bullet"/>
      <w:lvlText w:val=""/>
      <w:lvlPicBulletId w:val="0"/>
      <w:lvlJc w:val="left"/>
      <w:pPr>
        <w:tabs>
          <w:tab w:val="num" w:pos="720"/>
        </w:tabs>
        <w:ind w:left="720" w:hanging="360"/>
      </w:pPr>
      <w:rPr>
        <w:rFonts w:ascii="Symbol" w:hAnsi="Symbol" w:hint="default"/>
      </w:rPr>
    </w:lvl>
    <w:lvl w:ilvl="1" w:tplc="5164E108" w:tentative="1">
      <w:start w:val="1"/>
      <w:numFmt w:val="bullet"/>
      <w:lvlText w:val=""/>
      <w:lvlJc w:val="left"/>
      <w:pPr>
        <w:tabs>
          <w:tab w:val="num" w:pos="1440"/>
        </w:tabs>
        <w:ind w:left="1440" w:hanging="360"/>
      </w:pPr>
      <w:rPr>
        <w:rFonts w:ascii="Symbol" w:hAnsi="Symbol" w:hint="default"/>
      </w:rPr>
    </w:lvl>
    <w:lvl w:ilvl="2" w:tplc="861A3E08" w:tentative="1">
      <w:start w:val="1"/>
      <w:numFmt w:val="bullet"/>
      <w:lvlText w:val=""/>
      <w:lvlJc w:val="left"/>
      <w:pPr>
        <w:tabs>
          <w:tab w:val="num" w:pos="2160"/>
        </w:tabs>
        <w:ind w:left="2160" w:hanging="360"/>
      </w:pPr>
      <w:rPr>
        <w:rFonts w:ascii="Symbol" w:hAnsi="Symbol" w:hint="default"/>
      </w:rPr>
    </w:lvl>
    <w:lvl w:ilvl="3" w:tplc="4550971A" w:tentative="1">
      <w:start w:val="1"/>
      <w:numFmt w:val="bullet"/>
      <w:lvlText w:val=""/>
      <w:lvlJc w:val="left"/>
      <w:pPr>
        <w:tabs>
          <w:tab w:val="num" w:pos="2880"/>
        </w:tabs>
        <w:ind w:left="2880" w:hanging="360"/>
      </w:pPr>
      <w:rPr>
        <w:rFonts w:ascii="Symbol" w:hAnsi="Symbol" w:hint="default"/>
      </w:rPr>
    </w:lvl>
    <w:lvl w:ilvl="4" w:tplc="5A6A137C" w:tentative="1">
      <w:start w:val="1"/>
      <w:numFmt w:val="bullet"/>
      <w:lvlText w:val=""/>
      <w:lvlJc w:val="left"/>
      <w:pPr>
        <w:tabs>
          <w:tab w:val="num" w:pos="3600"/>
        </w:tabs>
        <w:ind w:left="3600" w:hanging="360"/>
      </w:pPr>
      <w:rPr>
        <w:rFonts w:ascii="Symbol" w:hAnsi="Symbol" w:hint="default"/>
      </w:rPr>
    </w:lvl>
    <w:lvl w:ilvl="5" w:tplc="FB0C9BFC" w:tentative="1">
      <w:start w:val="1"/>
      <w:numFmt w:val="bullet"/>
      <w:lvlText w:val=""/>
      <w:lvlJc w:val="left"/>
      <w:pPr>
        <w:tabs>
          <w:tab w:val="num" w:pos="4320"/>
        </w:tabs>
        <w:ind w:left="4320" w:hanging="360"/>
      </w:pPr>
      <w:rPr>
        <w:rFonts w:ascii="Symbol" w:hAnsi="Symbol" w:hint="default"/>
      </w:rPr>
    </w:lvl>
    <w:lvl w:ilvl="6" w:tplc="9B709EB0" w:tentative="1">
      <w:start w:val="1"/>
      <w:numFmt w:val="bullet"/>
      <w:lvlText w:val=""/>
      <w:lvlJc w:val="left"/>
      <w:pPr>
        <w:tabs>
          <w:tab w:val="num" w:pos="5040"/>
        </w:tabs>
        <w:ind w:left="5040" w:hanging="360"/>
      </w:pPr>
      <w:rPr>
        <w:rFonts w:ascii="Symbol" w:hAnsi="Symbol" w:hint="default"/>
      </w:rPr>
    </w:lvl>
    <w:lvl w:ilvl="7" w:tplc="55D68B84" w:tentative="1">
      <w:start w:val="1"/>
      <w:numFmt w:val="bullet"/>
      <w:lvlText w:val=""/>
      <w:lvlJc w:val="left"/>
      <w:pPr>
        <w:tabs>
          <w:tab w:val="num" w:pos="5760"/>
        </w:tabs>
        <w:ind w:left="5760" w:hanging="360"/>
      </w:pPr>
      <w:rPr>
        <w:rFonts w:ascii="Symbol" w:hAnsi="Symbol" w:hint="default"/>
      </w:rPr>
    </w:lvl>
    <w:lvl w:ilvl="8" w:tplc="E102997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F560705"/>
    <w:multiLevelType w:val="hybridMultilevel"/>
    <w:tmpl w:val="DFD0C868"/>
    <w:lvl w:ilvl="0" w:tplc="B21A29BC">
      <w:start w:val="1"/>
      <w:numFmt w:val="bullet"/>
      <w:lvlText w:val=""/>
      <w:lvlPicBulletId w:val="1"/>
      <w:lvlJc w:val="left"/>
      <w:pPr>
        <w:tabs>
          <w:tab w:val="num" w:pos="720"/>
        </w:tabs>
        <w:ind w:left="720" w:hanging="360"/>
      </w:pPr>
      <w:rPr>
        <w:rFonts w:ascii="Symbol" w:hAnsi="Symbol" w:hint="default"/>
      </w:rPr>
    </w:lvl>
    <w:lvl w:ilvl="1" w:tplc="703C3C86" w:tentative="1">
      <w:start w:val="1"/>
      <w:numFmt w:val="bullet"/>
      <w:lvlText w:val=""/>
      <w:lvlJc w:val="left"/>
      <w:pPr>
        <w:tabs>
          <w:tab w:val="num" w:pos="1440"/>
        </w:tabs>
        <w:ind w:left="1440" w:hanging="360"/>
      </w:pPr>
      <w:rPr>
        <w:rFonts w:ascii="Symbol" w:hAnsi="Symbol" w:hint="default"/>
      </w:rPr>
    </w:lvl>
    <w:lvl w:ilvl="2" w:tplc="442C9740" w:tentative="1">
      <w:start w:val="1"/>
      <w:numFmt w:val="bullet"/>
      <w:lvlText w:val=""/>
      <w:lvlJc w:val="left"/>
      <w:pPr>
        <w:tabs>
          <w:tab w:val="num" w:pos="2160"/>
        </w:tabs>
        <w:ind w:left="2160" w:hanging="360"/>
      </w:pPr>
      <w:rPr>
        <w:rFonts w:ascii="Symbol" w:hAnsi="Symbol" w:hint="default"/>
      </w:rPr>
    </w:lvl>
    <w:lvl w:ilvl="3" w:tplc="D6AE520E" w:tentative="1">
      <w:start w:val="1"/>
      <w:numFmt w:val="bullet"/>
      <w:lvlText w:val=""/>
      <w:lvlJc w:val="left"/>
      <w:pPr>
        <w:tabs>
          <w:tab w:val="num" w:pos="2880"/>
        </w:tabs>
        <w:ind w:left="2880" w:hanging="360"/>
      </w:pPr>
      <w:rPr>
        <w:rFonts w:ascii="Symbol" w:hAnsi="Symbol" w:hint="default"/>
      </w:rPr>
    </w:lvl>
    <w:lvl w:ilvl="4" w:tplc="6824B8AE" w:tentative="1">
      <w:start w:val="1"/>
      <w:numFmt w:val="bullet"/>
      <w:lvlText w:val=""/>
      <w:lvlJc w:val="left"/>
      <w:pPr>
        <w:tabs>
          <w:tab w:val="num" w:pos="3600"/>
        </w:tabs>
        <w:ind w:left="3600" w:hanging="360"/>
      </w:pPr>
      <w:rPr>
        <w:rFonts w:ascii="Symbol" w:hAnsi="Symbol" w:hint="default"/>
      </w:rPr>
    </w:lvl>
    <w:lvl w:ilvl="5" w:tplc="5D364490" w:tentative="1">
      <w:start w:val="1"/>
      <w:numFmt w:val="bullet"/>
      <w:lvlText w:val=""/>
      <w:lvlJc w:val="left"/>
      <w:pPr>
        <w:tabs>
          <w:tab w:val="num" w:pos="4320"/>
        </w:tabs>
        <w:ind w:left="4320" w:hanging="360"/>
      </w:pPr>
      <w:rPr>
        <w:rFonts w:ascii="Symbol" w:hAnsi="Symbol" w:hint="default"/>
      </w:rPr>
    </w:lvl>
    <w:lvl w:ilvl="6" w:tplc="D4C0454A" w:tentative="1">
      <w:start w:val="1"/>
      <w:numFmt w:val="bullet"/>
      <w:lvlText w:val=""/>
      <w:lvlJc w:val="left"/>
      <w:pPr>
        <w:tabs>
          <w:tab w:val="num" w:pos="5040"/>
        </w:tabs>
        <w:ind w:left="5040" w:hanging="360"/>
      </w:pPr>
      <w:rPr>
        <w:rFonts w:ascii="Symbol" w:hAnsi="Symbol" w:hint="default"/>
      </w:rPr>
    </w:lvl>
    <w:lvl w:ilvl="7" w:tplc="8A36C3D6" w:tentative="1">
      <w:start w:val="1"/>
      <w:numFmt w:val="bullet"/>
      <w:lvlText w:val=""/>
      <w:lvlJc w:val="left"/>
      <w:pPr>
        <w:tabs>
          <w:tab w:val="num" w:pos="5760"/>
        </w:tabs>
        <w:ind w:left="5760" w:hanging="360"/>
      </w:pPr>
      <w:rPr>
        <w:rFonts w:ascii="Symbol" w:hAnsi="Symbol" w:hint="default"/>
      </w:rPr>
    </w:lvl>
    <w:lvl w:ilvl="8" w:tplc="7414951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13B2FEE"/>
    <w:multiLevelType w:val="hybridMultilevel"/>
    <w:tmpl w:val="E8D852DA"/>
    <w:lvl w:ilvl="0" w:tplc="CF00E508">
      <w:start w:val="1"/>
      <w:numFmt w:val="bullet"/>
      <w:lvlText w:val=""/>
      <w:lvlPicBulletId w:val="0"/>
      <w:lvlJc w:val="left"/>
      <w:pPr>
        <w:tabs>
          <w:tab w:val="num" w:pos="720"/>
        </w:tabs>
        <w:ind w:left="720" w:hanging="360"/>
      </w:pPr>
      <w:rPr>
        <w:rFonts w:ascii="Symbol" w:hAnsi="Symbol" w:hint="default"/>
      </w:rPr>
    </w:lvl>
    <w:lvl w:ilvl="1" w:tplc="0F1ABFA4" w:tentative="1">
      <w:start w:val="1"/>
      <w:numFmt w:val="bullet"/>
      <w:lvlText w:val=""/>
      <w:lvlJc w:val="left"/>
      <w:pPr>
        <w:tabs>
          <w:tab w:val="num" w:pos="1440"/>
        </w:tabs>
        <w:ind w:left="1440" w:hanging="360"/>
      </w:pPr>
      <w:rPr>
        <w:rFonts w:ascii="Symbol" w:hAnsi="Symbol" w:hint="default"/>
      </w:rPr>
    </w:lvl>
    <w:lvl w:ilvl="2" w:tplc="A2E2650C" w:tentative="1">
      <w:start w:val="1"/>
      <w:numFmt w:val="bullet"/>
      <w:lvlText w:val=""/>
      <w:lvlJc w:val="left"/>
      <w:pPr>
        <w:tabs>
          <w:tab w:val="num" w:pos="2160"/>
        </w:tabs>
        <w:ind w:left="2160" w:hanging="360"/>
      </w:pPr>
      <w:rPr>
        <w:rFonts w:ascii="Symbol" w:hAnsi="Symbol" w:hint="default"/>
      </w:rPr>
    </w:lvl>
    <w:lvl w:ilvl="3" w:tplc="00948D14" w:tentative="1">
      <w:start w:val="1"/>
      <w:numFmt w:val="bullet"/>
      <w:lvlText w:val=""/>
      <w:lvlJc w:val="left"/>
      <w:pPr>
        <w:tabs>
          <w:tab w:val="num" w:pos="2880"/>
        </w:tabs>
        <w:ind w:left="2880" w:hanging="360"/>
      </w:pPr>
      <w:rPr>
        <w:rFonts w:ascii="Symbol" w:hAnsi="Symbol" w:hint="default"/>
      </w:rPr>
    </w:lvl>
    <w:lvl w:ilvl="4" w:tplc="E2464A96" w:tentative="1">
      <w:start w:val="1"/>
      <w:numFmt w:val="bullet"/>
      <w:lvlText w:val=""/>
      <w:lvlJc w:val="left"/>
      <w:pPr>
        <w:tabs>
          <w:tab w:val="num" w:pos="3600"/>
        </w:tabs>
        <w:ind w:left="3600" w:hanging="360"/>
      </w:pPr>
      <w:rPr>
        <w:rFonts w:ascii="Symbol" w:hAnsi="Symbol" w:hint="default"/>
      </w:rPr>
    </w:lvl>
    <w:lvl w:ilvl="5" w:tplc="D4E60728" w:tentative="1">
      <w:start w:val="1"/>
      <w:numFmt w:val="bullet"/>
      <w:lvlText w:val=""/>
      <w:lvlJc w:val="left"/>
      <w:pPr>
        <w:tabs>
          <w:tab w:val="num" w:pos="4320"/>
        </w:tabs>
        <w:ind w:left="4320" w:hanging="360"/>
      </w:pPr>
      <w:rPr>
        <w:rFonts w:ascii="Symbol" w:hAnsi="Symbol" w:hint="default"/>
      </w:rPr>
    </w:lvl>
    <w:lvl w:ilvl="6" w:tplc="F2D0AEE8" w:tentative="1">
      <w:start w:val="1"/>
      <w:numFmt w:val="bullet"/>
      <w:lvlText w:val=""/>
      <w:lvlJc w:val="left"/>
      <w:pPr>
        <w:tabs>
          <w:tab w:val="num" w:pos="5040"/>
        </w:tabs>
        <w:ind w:left="5040" w:hanging="360"/>
      </w:pPr>
      <w:rPr>
        <w:rFonts w:ascii="Symbol" w:hAnsi="Symbol" w:hint="default"/>
      </w:rPr>
    </w:lvl>
    <w:lvl w:ilvl="7" w:tplc="ADCE5556" w:tentative="1">
      <w:start w:val="1"/>
      <w:numFmt w:val="bullet"/>
      <w:lvlText w:val=""/>
      <w:lvlJc w:val="left"/>
      <w:pPr>
        <w:tabs>
          <w:tab w:val="num" w:pos="5760"/>
        </w:tabs>
        <w:ind w:left="5760" w:hanging="360"/>
      </w:pPr>
      <w:rPr>
        <w:rFonts w:ascii="Symbol" w:hAnsi="Symbol" w:hint="default"/>
      </w:rPr>
    </w:lvl>
    <w:lvl w:ilvl="8" w:tplc="532E76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175560"/>
    <w:multiLevelType w:val="hybridMultilevel"/>
    <w:tmpl w:val="F1E43ADC"/>
    <w:lvl w:ilvl="0" w:tplc="554E1E5E">
      <w:start w:val="1"/>
      <w:numFmt w:val="bullet"/>
      <w:lvlText w:val=""/>
      <w:lvlPicBulletId w:val="1"/>
      <w:lvlJc w:val="left"/>
      <w:pPr>
        <w:tabs>
          <w:tab w:val="num" w:pos="720"/>
        </w:tabs>
        <w:ind w:left="720" w:hanging="360"/>
      </w:pPr>
      <w:rPr>
        <w:rFonts w:ascii="Symbol" w:hAnsi="Symbol" w:hint="default"/>
      </w:rPr>
    </w:lvl>
    <w:lvl w:ilvl="1" w:tplc="827EB448" w:tentative="1">
      <w:start w:val="1"/>
      <w:numFmt w:val="bullet"/>
      <w:lvlText w:val=""/>
      <w:lvlJc w:val="left"/>
      <w:pPr>
        <w:tabs>
          <w:tab w:val="num" w:pos="1440"/>
        </w:tabs>
        <w:ind w:left="1440" w:hanging="360"/>
      </w:pPr>
      <w:rPr>
        <w:rFonts w:ascii="Symbol" w:hAnsi="Symbol" w:hint="default"/>
      </w:rPr>
    </w:lvl>
    <w:lvl w:ilvl="2" w:tplc="D3969886" w:tentative="1">
      <w:start w:val="1"/>
      <w:numFmt w:val="bullet"/>
      <w:lvlText w:val=""/>
      <w:lvlJc w:val="left"/>
      <w:pPr>
        <w:tabs>
          <w:tab w:val="num" w:pos="2160"/>
        </w:tabs>
        <w:ind w:left="2160" w:hanging="360"/>
      </w:pPr>
      <w:rPr>
        <w:rFonts w:ascii="Symbol" w:hAnsi="Symbol" w:hint="default"/>
      </w:rPr>
    </w:lvl>
    <w:lvl w:ilvl="3" w:tplc="E04AF10A" w:tentative="1">
      <w:start w:val="1"/>
      <w:numFmt w:val="bullet"/>
      <w:lvlText w:val=""/>
      <w:lvlJc w:val="left"/>
      <w:pPr>
        <w:tabs>
          <w:tab w:val="num" w:pos="2880"/>
        </w:tabs>
        <w:ind w:left="2880" w:hanging="360"/>
      </w:pPr>
      <w:rPr>
        <w:rFonts w:ascii="Symbol" w:hAnsi="Symbol" w:hint="default"/>
      </w:rPr>
    </w:lvl>
    <w:lvl w:ilvl="4" w:tplc="D40672B0" w:tentative="1">
      <w:start w:val="1"/>
      <w:numFmt w:val="bullet"/>
      <w:lvlText w:val=""/>
      <w:lvlJc w:val="left"/>
      <w:pPr>
        <w:tabs>
          <w:tab w:val="num" w:pos="3600"/>
        </w:tabs>
        <w:ind w:left="3600" w:hanging="360"/>
      </w:pPr>
      <w:rPr>
        <w:rFonts w:ascii="Symbol" w:hAnsi="Symbol" w:hint="default"/>
      </w:rPr>
    </w:lvl>
    <w:lvl w:ilvl="5" w:tplc="6D500DD6" w:tentative="1">
      <w:start w:val="1"/>
      <w:numFmt w:val="bullet"/>
      <w:lvlText w:val=""/>
      <w:lvlJc w:val="left"/>
      <w:pPr>
        <w:tabs>
          <w:tab w:val="num" w:pos="4320"/>
        </w:tabs>
        <w:ind w:left="4320" w:hanging="360"/>
      </w:pPr>
      <w:rPr>
        <w:rFonts w:ascii="Symbol" w:hAnsi="Symbol" w:hint="default"/>
      </w:rPr>
    </w:lvl>
    <w:lvl w:ilvl="6" w:tplc="3B7446BE" w:tentative="1">
      <w:start w:val="1"/>
      <w:numFmt w:val="bullet"/>
      <w:lvlText w:val=""/>
      <w:lvlJc w:val="left"/>
      <w:pPr>
        <w:tabs>
          <w:tab w:val="num" w:pos="5040"/>
        </w:tabs>
        <w:ind w:left="5040" w:hanging="360"/>
      </w:pPr>
      <w:rPr>
        <w:rFonts w:ascii="Symbol" w:hAnsi="Symbol" w:hint="default"/>
      </w:rPr>
    </w:lvl>
    <w:lvl w:ilvl="7" w:tplc="4E6A9DB8" w:tentative="1">
      <w:start w:val="1"/>
      <w:numFmt w:val="bullet"/>
      <w:lvlText w:val=""/>
      <w:lvlJc w:val="left"/>
      <w:pPr>
        <w:tabs>
          <w:tab w:val="num" w:pos="5760"/>
        </w:tabs>
        <w:ind w:left="5760" w:hanging="360"/>
      </w:pPr>
      <w:rPr>
        <w:rFonts w:ascii="Symbol" w:hAnsi="Symbol" w:hint="default"/>
      </w:rPr>
    </w:lvl>
    <w:lvl w:ilvl="8" w:tplc="14F8AC1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834974"/>
    <w:multiLevelType w:val="hybridMultilevel"/>
    <w:tmpl w:val="6DA26DDC"/>
    <w:lvl w:ilvl="0" w:tplc="15C461D0">
      <w:start w:val="1"/>
      <w:numFmt w:val="bullet"/>
      <w:lvlText w:val=""/>
      <w:lvlPicBulletId w:val="1"/>
      <w:lvlJc w:val="left"/>
      <w:pPr>
        <w:tabs>
          <w:tab w:val="num" w:pos="720"/>
        </w:tabs>
        <w:ind w:left="720" w:hanging="360"/>
      </w:pPr>
      <w:rPr>
        <w:rFonts w:ascii="Symbol" w:hAnsi="Symbol" w:hint="default"/>
      </w:rPr>
    </w:lvl>
    <w:lvl w:ilvl="1" w:tplc="F14EC4D0" w:tentative="1">
      <w:start w:val="1"/>
      <w:numFmt w:val="bullet"/>
      <w:lvlText w:val=""/>
      <w:lvlJc w:val="left"/>
      <w:pPr>
        <w:tabs>
          <w:tab w:val="num" w:pos="1440"/>
        </w:tabs>
        <w:ind w:left="1440" w:hanging="360"/>
      </w:pPr>
      <w:rPr>
        <w:rFonts w:ascii="Symbol" w:hAnsi="Symbol" w:hint="default"/>
      </w:rPr>
    </w:lvl>
    <w:lvl w:ilvl="2" w:tplc="185E4400" w:tentative="1">
      <w:start w:val="1"/>
      <w:numFmt w:val="bullet"/>
      <w:lvlText w:val=""/>
      <w:lvlJc w:val="left"/>
      <w:pPr>
        <w:tabs>
          <w:tab w:val="num" w:pos="2160"/>
        </w:tabs>
        <w:ind w:left="2160" w:hanging="360"/>
      </w:pPr>
      <w:rPr>
        <w:rFonts w:ascii="Symbol" w:hAnsi="Symbol" w:hint="default"/>
      </w:rPr>
    </w:lvl>
    <w:lvl w:ilvl="3" w:tplc="FF5AD374" w:tentative="1">
      <w:start w:val="1"/>
      <w:numFmt w:val="bullet"/>
      <w:lvlText w:val=""/>
      <w:lvlJc w:val="left"/>
      <w:pPr>
        <w:tabs>
          <w:tab w:val="num" w:pos="2880"/>
        </w:tabs>
        <w:ind w:left="2880" w:hanging="360"/>
      </w:pPr>
      <w:rPr>
        <w:rFonts w:ascii="Symbol" w:hAnsi="Symbol" w:hint="default"/>
      </w:rPr>
    </w:lvl>
    <w:lvl w:ilvl="4" w:tplc="7ED4F2E2" w:tentative="1">
      <w:start w:val="1"/>
      <w:numFmt w:val="bullet"/>
      <w:lvlText w:val=""/>
      <w:lvlJc w:val="left"/>
      <w:pPr>
        <w:tabs>
          <w:tab w:val="num" w:pos="3600"/>
        </w:tabs>
        <w:ind w:left="3600" w:hanging="360"/>
      </w:pPr>
      <w:rPr>
        <w:rFonts w:ascii="Symbol" w:hAnsi="Symbol" w:hint="default"/>
      </w:rPr>
    </w:lvl>
    <w:lvl w:ilvl="5" w:tplc="53EC1862" w:tentative="1">
      <w:start w:val="1"/>
      <w:numFmt w:val="bullet"/>
      <w:lvlText w:val=""/>
      <w:lvlJc w:val="left"/>
      <w:pPr>
        <w:tabs>
          <w:tab w:val="num" w:pos="4320"/>
        </w:tabs>
        <w:ind w:left="4320" w:hanging="360"/>
      </w:pPr>
      <w:rPr>
        <w:rFonts w:ascii="Symbol" w:hAnsi="Symbol" w:hint="default"/>
      </w:rPr>
    </w:lvl>
    <w:lvl w:ilvl="6" w:tplc="A84CF2C2" w:tentative="1">
      <w:start w:val="1"/>
      <w:numFmt w:val="bullet"/>
      <w:lvlText w:val=""/>
      <w:lvlJc w:val="left"/>
      <w:pPr>
        <w:tabs>
          <w:tab w:val="num" w:pos="5040"/>
        </w:tabs>
        <w:ind w:left="5040" w:hanging="360"/>
      </w:pPr>
      <w:rPr>
        <w:rFonts w:ascii="Symbol" w:hAnsi="Symbol" w:hint="default"/>
      </w:rPr>
    </w:lvl>
    <w:lvl w:ilvl="7" w:tplc="B622ED2C" w:tentative="1">
      <w:start w:val="1"/>
      <w:numFmt w:val="bullet"/>
      <w:lvlText w:val=""/>
      <w:lvlJc w:val="left"/>
      <w:pPr>
        <w:tabs>
          <w:tab w:val="num" w:pos="5760"/>
        </w:tabs>
        <w:ind w:left="5760" w:hanging="360"/>
      </w:pPr>
      <w:rPr>
        <w:rFonts w:ascii="Symbol" w:hAnsi="Symbol" w:hint="default"/>
      </w:rPr>
    </w:lvl>
    <w:lvl w:ilvl="8" w:tplc="71C2A1D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D8E179B"/>
    <w:multiLevelType w:val="hybridMultilevel"/>
    <w:tmpl w:val="ACDE37B2"/>
    <w:lvl w:ilvl="0" w:tplc="F0FA4E94">
      <w:start w:val="1"/>
      <w:numFmt w:val="bullet"/>
      <w:lvlText w:val=""/>
      <w:lvlPicBulletId w:val="1"/>
      <w:lvlJc w:val="left"/>
      <w:pPr>
        <w:tabs>
          <w:tab w:val="num" w:pos="720"/>
        </w:tabs>
        <w:ind w:left="720" w:hanging="360"/>
      </w:pPr>
      <w:rPr>
        <w:rFonts w:ascii="Symbol" w:hAnsi="Symbol" w:hint="default"/>
      </w:rPr>
    </w:lvl>
    <w:lvl w:ilvl="1" w:tplc="036803CA" w:tentative="1">
      <w:start w:val="1"/>
      <w:numFmt w:val="bullet"/>
      <w:lvlText w:val=""/>
      <w:lvlJc w:val="left"/>
      <w:pPr>
        <w:tabs>
          <w:tab w:val="num" w:pos="1440"/>
        </w:tabs>
        <w:ind w:left="1440" w:hanging="360"/>
      </w:pPr>
      <w:rPr>
        <w:rFonts w:ascii="Symbol" w:hAnsi="Symbol" w:hint="default"/>
      </w:rPr>
    </w:lvl>
    <w:lvl w:ilvl="2" w:tplc="D20CCC3C" w:tentative="1">
      <w:start w:val="1"/>
      <w:numFmt w:val="bullet"/>
      <w:lvlText w:val=""/>
      <w:lvlJc w:val="left"/>
      <w:pPr>
        <w:tabs>
          <w:tab w:val="num" w:pos="2160"/>
        </w:tabs>
        <w:ind w:left="2160" w:hanging="360"/>
      </w:pPr>
      <w:rPr>
        <w:rFonts w:ascii="Symbol" w:hAnsi="Symbol" w:hint="default"/>
      </w:rPr>
    </w:lvl>
    <w:lvl w:ilvl="3" w:tplc="CCF8FFD8" w:tentative="1">
      <w:start w:val="1"/>
      <w:numFmt w:val="bullet"/>
      <w:lvlText w:val=""/>
      <w:lvlJc w:val="left"/>
      <w:pPr>
        <w:tabs>
          <w:tab w:val="num" w:pos="2880"/>
        </w:tabs>
        <w:ind w:left="2880" w:hanging="360"/>
      </w:pPr>
      <w:rPr>
        <w:rFonts w:ascii="Symbol" w:hAnsi="Symbol" w:hint="default"/>
      </w:rPr>
    </w:lvl>
    <w:lvl w:ilvl="4" w:tplc="9CA01CDC" w:tentative="1">
      <w:start w:val="1"/>
      <w:numFmt w:val="bullet"/>
      <w:lvlText w:val=""/>
      <w:lvlJc w:val="left"/>
      <w:pPr>
        <w:tabs>
          <w:tab w:val="num" w:pos="3600"/>
        </w:tabs>
        <w:ind w:left="3600" w:hanging="360"/>
      </w:pPr>
      <w:rPr>
        <w:rFonts w:ascii="Symbol" w:hAnsi="Symbol" w:hint="default"/>
      </w:rPr>
    </w:lvl>
    <w:lvl w:ilvl="5" w:tplc="6FD8316C" w:tentative="1">
      <w:start w:val="1"/>
      <w:numFmt w:val="bullet"/>
      <w:lvlText w:val=""/>
      <w:lvlJc w:val="left"/>
      <w:pPr>
        <w:tabs>
          <w:tab w:val="num" w:pos="4320"/>
        </w:tabs>
        <w:ind w:left="4320" w:hanging="360"/>
      </w:pPr>
      <w:rPr>
        <w:rFonts w:ascii="Symbol" w:hAnsi="Symbol" w:hint="default"/>
      </w:rPr>
    </w:lvl>
    <w:lvl w:ilvl="6" w:tplc="753283E6" w:tentative="1">
      <w:start w:val="1"/>
      <w:numFmt w:val="bullet"/>
      <w:lvlText w:val=""/>
      <w:lvlJc w:val="left"/>
      <w:pPr>
        <w:tabs>
          <w:tab w:val="num" w:pos="5040"/>
        </w:tabs>
        <w:ind w:left="5040" w:hanging="360"/>
      </w:pPr>
      <w:rPr>
        <w:rFonts w:ascii="Symbol" w:hAnsi="Symbol" w:hint="default"/>
      </w:rPr>
    </w:lvl>
    <w:lvl w:ilvl="7" w:tplc="9CF4BE34" w:tentative="1">
      <w:start w:val="1"/>
      <w:numFmt w:val="bullet"/>
      <w:lvlText w:val=""/>
      <w:lvlJc w:val="left"/>
      <w:pPr>
        <w:tabs>
          <w:tab w:val="num" w:pos="5760"/>
        </w:tabs>
        <w:ind w:left="5760" w:hanging="360"/>
      </w:pPr>
      <w:rPr>
        <w:rFonts w:ascii="Symbol" w:hAnsi="Symbol" w:hint="default"/>
      </w:rPr>
    </w:lvl>
    <w:lvl w:ilvl="8" w:tplc="4786643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15C02BF"/>
    <w:multiLevelType w:val="hybridMultilevel"/>
    <w:tmpl w:val="26281274"/>
    <w:lvl w:ilvl="0" w:tplc="2FA42A38">
      <w:start w:val="1"/>
      <w:numFmt w:val="bullet"/>
      <w:lvlText w:val=""/>
      <w:lvlPicBulletId w:val="0"/>
      <w:lvlJc w:val="left"/>
      <w:pPr>
        <w:tabs>
          <w:tab w:val="num" w:pos="720"/>
        </w:tabs>
        <w:ind w:left="720" w:hanging="360"/>
      </w:pPr>
      <w:rPr>
        <w:rFonts w:ascii="Symbol" w:hAnsi="Symbol" w:hint="default"/>
      </w:rPr>
    </w:lvl>
    <w:lvl w:ilvl="1" w:tplc="18CA5064" w:tentative="1">
      <w:start w:val="1"/>
      <w:numFmt w:val="bullet"/>
      <w:lvlText w:val=""/>
      <w:lvlJc w:val="left"/>
      <w:pPr>
        <w:tabs>
          <w:tab w:val="num" w:pos="1440"/>
        </w:tabs>
        <w:ind w:left="1440" w:hanging="360"/>
      </w:pPr>
      <w:rPr>
        <w:rFonts w:ascii="Symbol" w:hAnsi="Symbol" w:hint="default"/>
      </w:rPr>
    </w:lvl>
    <w:lvl w:ilvl="2" w:tplc="98B6F682" w:tentative="1">
      <w:start w:val="1"/>
      <w:numFmt w:val="bullet"/>
      <w:lvlText w:val=""/>
      <w:lvlJc w:val="left"/>
      <w:pPr>
        <w:tabs>
          <w:tab w:val="num" w:pos="2160"/>
        </w:tabs>
        <w:ind w:left="2160" w:hanging="360"/>
      </w:pPr>
      <w:rPr>
        <w:rFonts w:ascii="Symbol" w:hAnsi="Symbol" w:hint="default"/>
      </w:rPr>
    </w:lvl>
    <w:lvl w:ilvl="3" w:tplc="93FEE1C8" w:tentative="1">
      <w:start w:val="1"/>
      <w:numFmt w:val="bullet"/>
      <w:lvlText w:val=""/>
      <w:lvlJc w:val="left"/>
      <w:pPr>
        <w:tabs>
          <w:tab w:val="num" w:pos="2880"/>
        </w:tabs>
        <w:ind w:left="2880" w:hanging="360"/>
      </w:pPr>
      <w:rPr>
        <w:rFonts w:ascii="Symbol" w:hAnsi="Symbol" w:hint="default"/>
      </w:rPr>
    </w:lvl>
    <w:lvl w:ilvl="4" w:tplc="634246A0" w:tentative="1">
      <w:start w:val="1"/>
      <w:numFmt w:val="bullet"/>
      <w:lvlText w:val=""/>
      <w:lvlJc w:val="left"/>
      <w:pPr>
        <w:tabs>
          <w:tab w:val="num" w:pos="3600"/>
        </w:tabs>
        <w:ind w:left="3600" w:hanging="360"/>
      </w:pPr>
      <w:rPr>
        <w:rFonts w:ascii="Symbol" w:hAnsi="Symbol" w:hint="default"/>
      </w:rPr>
    </w:lvl>
    <w:lvl w:ilvl="5" w:tplc="E7C88BC6" w:tentative="1">
      <w:start w:val="1"/>
      <w:numFmt w:val="bullet"/>
      <w:lvlText w:val=""/>
      <w:lvlJc w:val="left"/>
      <w:pPr>
        <w:tabs>
          <w:tab w:val="num" w:pos="4320"/>
        </w:tabs>
        <w:ind w:left="4320" w:hanging="360"/>
      </w:pPr>
      <w:rPr>
        <w:rFonts w:ascii="Symbol" w:hAnsi="Symbol" w:hint="default"/>
      </w:rPr>
    </w:lvl>
    <w:lvl w:ilvl="6" w:tplc="A8264358" w:tentative="1">
      <w:start w:val="1"/>
      <w:numFmt w:val="bullet"/>
      <w:lvlText w:val=""/>
      <w:lvlJc w:val="left"/>
      <w:pPr>
        <w:tabs>
          <w:tab w:val="num" w:pos="5040"/>
        </w:tabs>
        <w:ind w:left="5040" w:hanging="360"/>
      </w:pPr>
      <w:rPr>
        <w:rFonts w:ascii="Symbol" w:hAnsi="Symbol" w:hint="default"/>
      </w:rPr>
    </w:lvl>
    <w:lvl w:ilvl="7" w:tplc="F6A47934" w:tentative="1">
      <w:start w:val="1"/>
      <w:numFmt w:val="bullet"/>
      <w:lvlText w:val=""/>
      <w:lvlJc w:val="left"/>
      <w:pPr>
        <w:tabs>
          <w:tab w:val="num" w:pos="5760"/>
        </w:tabs>
        <w:ind w:left="5760" w:hanging="360"/>
      </w:pPr>
      <w:rPr>
        <w:rFonts w:ascii="Symbol" w:hAnsi="Symbol" w:hint="default"/>
      </w:rPr>
    </w:lvl>
    <w:lvl w:ilvl="8" w:tplc="62E2D6A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4295F83"/>
    <w:multiLevelType w:val="hybridMultilevel"/>
    <w:tmpl w:val="E63661FC"/>
    <w:lvl w:ilvl="0" w:tplc="782CB746">
      <w:start w:val="1"/>
      <w:numFmt w:val="bullet"/>
      <w:lvlText w:val=""/>
      <w:lvlPicBulletId w:val="1"/>
      <w:lvlJc w:val="left"/>
      <w:pPr>
        <w:tabs>
          <w:tab w:val="num" w:pos="720"/>
        </w:tabs>
        <w:ind w:left="720" w:hanging="360"/>
      </w:pPr>
      <w:rPr>
        <w:rFonts w:ascii="Symbol" w:hAnsi="Symbol" w:hint="default"/>
      </w:rPr>
    </w:lvl>
    <w:lvl w:ilvl="1" w:tplc="70CA87D8" w:tentative="1">
      <w:start w:val="1"/>
      <w:numFmt w:val="bullet"/>
      <w:lvlText w:val=""/>
      <w:lvlJc w:val="left"/>
      <w:pPr>
        <w:tabs>
          <w:tab w:val="num" w:pos="1440"/>
        </w:tabs>
        <w:ind w:left="1440" w:hanging="360"/>
      </w:pPr>
      <w:rPr>
        <w:rFonts w:ascii="Symbol" w:hAnsi="Symbol" w:hint="default"/>
      </w:rPr>
    </w:lvl>
    <w:lvl w:ilvl="2" w:tplc="F566E6FC" w:tentative="1">
      <w:start w:val="1"/>
      <w:numFmt w:val="bullet"/>
      <w:lvlText w:val=""/>
      <w:lvlJc w:val="left"/>
      <w:pPr>
        <w:tabs>
          <w:tab w:val="num" w:pos="2160"/>
        </w:tabs>
        <w:ind w:left="2160" w:hanging="360"/>
      </w:pPr>
      <w:rPr>
        <w:rFonts w:ascii="Symbol" w:hAnsi="Symbol" w:hint="default"/>
      </w:rPr>
    </w:lvl>
    <w:lvl w:ilvl="3" w:tplc="D584CD3E" w:tentative="1">
      <w:start w:val="1"/>
      <w:numFmt w:val="bullet"/>
      <w:lvlText w:val=""/>
      <w:lvlJc w:val="left"/>
      <w:pPr>
        <w:tabs>
          <w:tab w:val="num" w:pos="2880"/>
        </w:tabs>
        <w:ind w:left="2880" w:hanging="360"/>
      </w:pPr>
      <w:rPr>
        <w:rFonts w:ascii="Symbol" w:hAnsi="Symbol" w:hint="default"/>
      </w:rPr>
    </w:lvl>
    <w:lvl w:ilvl="4" w:tplc="5102263C" w:tentative="1">
      <w:start w:val="1"/>
      <w:numFmt w:val="bullet"/>
      <w:lvlText w:val=""/>
      <w:lvlJc w:val="left"/>
      <w:pPr>
        <w:tabs>
          <w:tab w:val="num" w:pos="3600"/>
        </w:tabs>
        <w:ind w:left="3600" w:hanging="360"/>
      </w:pPr>
      <w:rPr>
        <w:rFonts w:ascii="Symbol" w:hAnsi="Symbol" w:hint="default"/>
      </w:rPr>
    </w:lvl>
    <w:lvl w:ilvl="5" w:tplc="1590989A" w:tentative="1">
      <w:start w:val="1"/>
      <w:numFmt w:val="bullet"/>
      <w:lvlText w:val=""/>
      <w:lvlJc w:val="left"/>
      <w:pPr>
        <w:tabs>
          <w:tab w:val="num" w:pos="4320"/>
        </w:tabs>
        <w:ind w:left="4320" w:hanging="360"/>
      </w:pPr>
      <w:rPr>
        <w:rFonts w:ascii="Symbol" w:hAnsi="Symbol" w:hint="default"/>
      </w:rPr>
    </w:lvl>
    <w:lvl w:ilvl="6" w:tplc="D994AAEC" w:tentative="1">
      <w:start w:val="1"/>
      <w:numFmt w:val="bullet"/>
      <w:lvlText w:val=""/>
      <w:lvlJc w:val="left"/>
      <w:pPr>
        <w:tabs>
          <w:tab w:val="num" w:pos="5040"/>
        </w:tabs>
        <w:ind w:left="5040" w:hanging="360"/>
      </w:pPr>
      <w:rPr>
        <w:rFonts w:ascii="Symbol" w:hAnsi="Symbol" w:hint="default"/>
      </w:rPr>
    </w:lvl>
    <w:lvl w:ilvl="7" w:tplc="D226B900" w:tentative="1">
      <w:start w:val="1"/>
      <w:numFmt w:val="bullet"/>
      <w:lvlText w:val=""/>
      <w:lvlJc w:val="left"/>
      <w:pPr>
        <w:tabs>
          <w:tab w:val="num" w:pos="5760"/>
        </w:tabs>
        <w:ind w:left="5760" w:hanging="360"/>
      </w:pPr>
      <w:rPr>
        <w:rFonts w:ascii="Symbol" w:hAnsi="Symbol" w:hint="default"/>
      </w:rPr>
    </w:lvl>
    <w:lvl w:ilvl="8" w:tplc="A76C6DE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0241A0A"/>
    <w:multiLevelType w:val="hybridMultilevel"/>
    <w:tmpl w:val="3732F178"/>
    <w:lvl w:ilvl="0" w:tplc="33908CD4">
      <w:start w:val="1"/>
      <w:numFmt w:val="bullet"/>
      <w:lvlText w:val=""/>
      <w:lvlPicBulletId w:val="1"/>
      <w:lvlJc w:val="left"/>
      <w:pPr>
        <w:tabs>
          <w:tab w:val="num" w:pos="720"/>
        </w:tabs>
        <w:ind w:left="720" w:hanging="360"/>
      </w:pPr>
      <w:rPr>
        <w:rFonts w:ascii="Symbol" w:hAnsi="Symbol" w:hint="default"/>
      </w:rPr>
    </w:lvl>
    <w:lvl w:ilvl="1" w:tplc="2C787A4A" w:tentative="1">
      <w:start w:val="1"/>
      <w:numFmt w:val="bullet"/>
      <w:lvlText w:val=""/>
      <w:lvlJc w:val="left"/>
      <w:pPr>
        <w:tabs>
          <w:tab w:val="num" w:pos="1440"/>
        </w:tabs>
        <w:ind w:left="1440" w:hanging="360"/>
      </w:pPr>
      <w:rPr>
        <w:rFonts w:ascii="Symbol" w:hAnsi="Symbol" w:hint="default"/>
      </w:rPr>
    </w:lvl>
    <w:lvl w:ilvl="2" w:tplc="C6901D40" w:tentative="1">
      <w:start w:val="1"/>
      <w:numFmt w:val="bullet"/>
      <w:lvlText w:val=""/>
      <w:lvlJc w:val="left"/>
      <w:pPr>
        <w:tabs>
          <w:tab w:val="num" w:pos="2160"/>
        </w:tabs>
        <w:ind w:left="2160" w:hanging="360"/>
      </w:pPr>
      <w:rPr>
        <w:rFonts w:ascii="Symbol" w:hAnsi="Symbol" w:hint="default"/>
      </w:rPr>
    </w:lvl>
    <w:lvl w:ilvl="3" w:tplc="6F741B50" w:tentative="1">
      <w:start w:val="1"/>
      <w:numFmt w:val="bullet"/>
      <w:lvlText w:val=""/>
      <w:lvlJc w:val="left"/>
      <w:pPr>
        <w:tabs>
          <w:tab w:val="num" w:pos="2880"/>
        </w:tabs>
        <w:ind w:left="2880" w:hanging="360"/>
      </w:pPr>
      <w:rPr>
        <w:rFonts w:ascii="Symbol" w:hAnsi="Symbol" w:hint="default"/>
      </w:rPr>
    </w:lvl>
    <w:lvl w:ilvl="4" w:tplc="2B188BF6" w:tentative="1">
      <w:start w:val="1"/>
      <w:numFmt w:val="bullet"/>
      <w:lvlText w:val=""/>
      <w:lvlJc w:val="left"/>
      <w:pPr>
        <w:tabs>
          <w:tab w:val="num" w:pos="3600"/>
        </w:tabs>
        <w:ind w:left="3600" w:hanging="360"/>
      </w:pPr>
      <w:rPr>
        <w:rFonts w:ascii="Symbol" w:hAnsi="Symbol" w:hint="default"/>
      </w:rPr>
    </w:lvl>
    <w:lvl w:ilvl="5" w:tplc="D164AA14" w:tentative="1">
      <w:start w:val="1"/>
      <w:numFmt w:val="bullet"/>
      <w:lvlText w:val=""/>
      <w:lvlJc w:val="left"/>
      <w:pPr>
        <w:tabs>
          <w:tab w:val="num" w:pos="4320"/>
        </w:tabs>
        <w:ind w:left="4320" w:hanging="360"/>
      </w:pPr>
      <w:rPr>
        <w:rFonts w:ascii="Symbol" w:hAnsi="Symbol" w:hint="default"/>
      </w:rPr>
    </w:lvl>
    <w:lvl w:ilvl="6" w:tplc="66CC2BEC" w:tentative="1">
      <w:start w:val="1"/>
      <w:numFmt w:val="bullet"/>
      <w:lvlText w:val=""/>
      <w:lvlJc w:val="left"/>
      <w:pPr>
        <w:tabs>
          <w:tab w:val="num" w:pos="5040"/>
        </w:tabs>
        <w:ind w:left="5040" w:hanging="360"/>
      </w:pPr>
      <w:rPr>
        <w:rFonts w:ascii="Symbol" w:hAnsi="Symbol" w:hint="default"/>
      </w:rPr>
    </w:lvl>
    <w:lvl w:ilvl="7" w:tplc="67A8F6C8" w:tentative="1">
      <w:start w:val="1"/>
      <w:numFmt w:val="bullet"/>
      <w:lvlText w:val=""/>
      <w:lvlJc w:val="left"/>
      <w:pPr>
        <w:tabs>
          <w:tab w:val="num" w:pos="5760"/>
        </w:tabs>
        <w:ind w:left="5760" w:hanging="360"/>
      </w:pPr>
      <w:rPr>
        <w:rFonts w:ascii="Symbol" w:hAnsi="Symbol" w:hint="default"/>
      </w:rPr>
    </w:lvl>
    <w:lvl w:ilvl="8" w:tplc="1C24034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5E6FC5"/>
    <w:multiLevelType w:val="hybridMultilevel"/>
    <w:tmpl w:val="6A1C4684"/>
    <w:lvl w:ilvl="0" w:tplc="8BDAC59E">
      <w:start w:val="1"/>
      <w:numFmt w:val="bullet"/>
      <w:lvlText w:val=""/>
      <w:lvlPicBulletId w:val="1"/>
      <w:lvlJc w:val="left"/>
      <w:pPr>
        <w:tabs>
          <w:tab w:val="num" w:pos="720"/>
        </w:tabs>
        <w:ind w:left="720" w:hanging="360"/>
      </w:pPr>
      <w:rPr>
        <w:rFonts w:ascii="Symbol" w:hAnsi="Symbol" w:hint="default"/>
      </w:rPr>
    </w:lvl>
    <w:lvl w:ilvl="1" w:tplc="E07A64B6" w:tentative="1">
      <w:start w:val="1"/>
      <w:numFmt w:val="bullet"/>
      <w:lvlText w:val=""/>
      <w:lvlJc w:val="left"/>
      <w:pPr>
        <w:tabs>
          <w:tab w:val="num" w:pos="1440"/>
        </w:tabs>
        <w:ind w:left="1440" w:hanging="360"/>
      </w:pPr>
      <w:rPr>
        <w:rFonts w:ascii="Symbol" w:hAnsi="Symbol" w:hint="default"/>
      </w:rPr>
    </w:lvl>
    <w:lvl w:ilvl="2" w:tplc="2F02EA00" w:tentative="1">
      <w:start w:val="1"/>
      <w:numFmt w:val="bullet"/>
      <w:lvlText w:val=""/>
      <w:lvlJc w:val="left"/>
      <w:pPr>
        <w:tabs>
          <w:tab w:val="num" w:pos="2160"/>
        </w:tabs>
        <w:ind w:left="2160" w:hanging="360"/>
      </w:pPr>
      <w:rPr>
        <w:rFonts w:ascii="Symbol" w:hAnsi="Symbol" w:hint="default"/>
      </w:rPr>
    </w:lvl>
    <w:lvl w:ilvl="3" w:tplc="A8BA7094" w:tentative="1">
      <w:start w:val="1"/>
      <w:numFmt w:val="bullet"/>
      <w:lvlText w:val=""/>
      <w:lvlJc w:val="left"/>
      <w:pPr>
        <w:tabs>
          <w:tab w:val="num" w:pos="2880"/>
        </w:tabs>
        <w:ind w:left="2880" w:hanging="360"/>
      </w:pPr>
      <w:rPr>
        <w:rFonts w:ascii="Symbol" w:hAnsi="Symbol" w:hint="default"/>
      </w:rPr>
    </w:lvl>
    <w:lvl w:ilvl="4" w:tplc="5136DED0" w:tentative="1">
      <w:start w:val="1"/>
      <w:numFmt w:val="bullet"/>
      <w:lvlText w:val=""/>
      <w:lvlJc w:val="left"/>
      <w:pPr>
        <w:tabs>
          <w:tab w:val="num" w:pos="3600"/>
        </w:tabs>
        <w:ind w:left="3600" w:hanging="360"/>
      </w:pPr>
      <w:rPr>
        <w:rFonts w:ascii="Symbol" w:hAnsi="Symbol" w:hint="default"/>
      </w:rPr>
    </w:lvl>
    <w:lvl w:ilvl="5" w:tplc="73E0F484" w:tentative="1">
      <w:start w:val="1"/>
      <w:numFmt w:val="bullet"/>
      <w:lvlText w:val=""/>
      <w:lvlJc w:val="left"/>
      <w:pPr>
        <w:tabs>
          <w:tab w:val="num" w:pos="4320"/>
        </w:tabs>
        <w:ind w:left="4320" w:hanging="360"/>
      </w:pPr>
      <w:rPr>
        <w:rFonts w:ascii="Symbol" w:hAnsi="Symbol" w:hint="default"/>
      </w:rPr>
    </w:lvl>
    <w:lvl w:ilvl="6" w:tplc="0FDA9AB8" w:tentative="1">
      <w:start w:val="1"/>
      <w:numFmt w:val="bullet"/>
      <w:lvlText w:val=""/>
      <w:lvlJc w:val="left"/>
      <w:pPr>
        <w:tabs>
          <w:tab w:val="num" w:pos="5040"/>
        </w:tabs>
        <w:ind w:left="5040" w:hanging="360"/>
      </w:pPr>
      <w:rPr>
        <w:rFonts w:ascii="Symbol" w:hAnsi="Symbol" w:hint="default"/>
      </w:rPr>
    </w:lvl>
    <w:lvl w:ilvl="7" w:tplc="2F40FD18" w:tentative="1">
      <w:start w:val="1"/>
      <w:numFmt w:val="bullet"/>
      <w:lvlText w:val=""/>
      <w:lvlJc w:val="left"/>
      <w:pPr>
        <w:tabs>
          <w:tab w:val="num" w:pos="5760"/>
        </w:tabs>
        <w:ind w:left="5760" w:hanging="360"/>
      </w:pPr>
      <w:rPr>
        <w:rFonts w:ascii="Symbol" w:hAnsi="Symbol" w:hint="default"/>
      </w:rPr>
    </w:lvl>
    <w:lvl w:ilvl="8" w:tplc="13CCF0F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163D1A"/>
    <w:multiLevelType w:val="hybridMultilevel"/>
    <w:tmpl w:val="A300D474"/>
    <w:lvl w:ilvl="0" w:tplc="DEF85656">
      <w:start w:val="1"/>
      <w:numFmt w:val="bullet"/>
      <w:lvlText w:val=""/>
      <w:lvlPicBulletId w:val="1"/>
      <w:lvlJc w:val="left"/>
      <w:pPr>
        <w:tabs>
          <w:tab w:val="num" w:pos="720"/>
        </w:tabs>
        <w:ind w:left="720" w:hanging="360"/>
      </w:pPr>
      <w:rPr>
        <w:rFonts w:ascii="Symbol" w:hAnsi="Symbol" w:hint="default"/>
      </w:rPr>
    </w:lvl>
    <w:lvl w:ilvl="1" w:tplc="BDAE3954" w:tentative="1">
      <w:start w:val="1"/>
      <w:numFmt w:val="bullet"/>
      <w:lvlText w:val=""/>
      <w:lvlJc w:val="left"/>
      <w:pPr>
        <w:tabs>
          <w:tab w:val="num" w:pos="1440"/>
        </w:tabs>
        <w:ind w:left="1440" w:hanging="360"/>
      </w:pPr>
      <w:rPr>
        <w:rFonts w:ascii="Symbol" w:hAnsi="Symbol" w:hint="default"/>
      </w:rPr>
    </w:lvl>
    <w:lvl w:ilvl="2" w:tplc="DDDE52D6" w:tentative="1">
      <w:start w:val="1"/>
      <w:numFmt w:val="bullet"/>
      <w:lvlText w:val=""/>
      <w:lvlJc w:val="left"/>
      <w:pPr>
        <w:tabs>
          <w:tab w:val="num" w:pos="2160"/>
        </w:tabs>
        <w:ind w:left="2160" w:hanging="360"/>
      </w:pPr>
      <w:rPr>
        <w:rFonts w:ascii="Symbol" w:hAnsi="Symbol" w:hint="default"/>
      </w:rPr>
    </w:lvl>
    <w:lvl w:ilvl="3" w:tplc="3F364C92" w:tentative="1">
      <w:start w:val="1"/>
      <w:numFmt w:val="bullet"/>
      <w:lvlText w:val=""/>
      <w:lvlJc w:val="left"/>
      <w:pPr>
        <w:tabs>
          <w:tab w:val="num" w:pos="2880"/>
        </w:tabs>
        <w:ind w:left="2880" w:hanging="360"/>
      </w:pPr>
      <w:rPr>
        <w:rFonts w:ascii="Symbol" w:hAnsi="Symbol" w:hint="default"/>
      </w:rPr>
    </w:lvl>
    <w:lvl w:ilvl="4" w:tplc="E3944C02" w:tentative="1">
      <w:start w:val="1"/>
      <w:numFmt w:val="bullet"/>
      <w:lvlText w:val=""/>
      <w:lvlJc w:val="left"/>
      <w:pPr>
        <w:tabs>
          <w:tab w:val="num" w:pos="3600"/>
        </w:tabs>
        <w:ind w:left="3600" w:hanging="360"/>
      </w:pPr>
      <w:rPr>
        <w:rFonts w:ascii="Symbol" w:hAnsi="Symbol" w:hint="default"/>
      </w:rPr>
    </w:lvl>
    <w:lvl w:ilvl="5" w:tplc="76CCD7AA" w:tentative="1">
      <w:start w:val="1"/>
      <w:numFmt w:val="bullet"/>
      <w:lvlText w:val=""/>
      <w:lvlJc w:val="left"/>
      <w:pPr>
        <w:tabs>
          <w:tab w:val="num" w:pos="4320"/>
        </w:tabs>
        <w:ind w:left="4320" w:hanging="360"/>
      </w:pPr>
      <w:rPr>
        <w:rFonts w:ascii="Symbol" w:hAnsi="Symbol" w:hint="default"/>
      </w:rPr>
    </w:lvl>
    <w:lvl w:ilvl="6" w:tplc="546ACA1A" w:tentative="1">
      <w:start w:val="1"/>
      <w:numFmt w:val="bullet"/>
      <w:lvlText w:val=""/>
      <w:lvlJc w:val="left"/>
      <w:pPr>
        <w:tabs>
          <w:tab w:val="num" w:pos="5040"/>
        </w:tabs>
        <w:ind w:left="5040" w:hanging="360"/>
      </w:pPr>
      <w:rPr>
        <w:rFonts w:ascii="Symbol" w:hAnsi="Symbol" w:hint="default"/>
      </w:rPr>
    </w:lvl>
    <w:lvl w:ilvl="7" w:tplc="030C374C" w:tentative="1">
      <w:start w:val="1"/>
      <w:numFmt w:val="bullet"/>
      <w:lvlText w:val=""/>
      <w:lvlJc w:val="left"/>
      <w:pPr>
        <w:tabs>
          <w:tab w:val="num" w:pos="5760"/>
        </w:tabs>
        <w:ind w:left="5760" w:hanging="360"/>
      </w:pPr>
      <w:rPr>
        <w:rFonts w:ascii="Symbol" w:hAnsi="Symbol" w:hint="default"/>
      </w:rPr>
    </w:lvl>
    <w:lvl w:ilvl="8" w:tplc="E216FF8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D633436"/>
    <w:multiLevelType w:val="hybridMultilevel"/>
    <w:tmpl w:val="6F022B0C"/>
    <w:lvl w:ilvl="0" w:tplc="F6281CC4">
      <w:start w:val="1"/>
      <w:numFmt w:val="bullet"/>
      <w:lvlText w:val=""/>
      <w:lvlPicBulletId w:val="1"/>
      <w:lvlJc w:val="left"/>
      <w:pPr>
        <w:tabs>
          <w:tab w:val="num" w:pos="720"/>
        </w:tabs>
        <w:ind w:left="720" w:hanging="360"/>
      </w:pPr>
      <w:rPr>
        <w:rFonts w:ascii="Symbol" w:hAnsi="Symbol" w:hint="default"/>
      </w:rPr>
    </w:lvl>
    <w:lvl w:ilvl="1" w:tplc="03AE9D70" w:tentative="1">
      <w:start w:val="1"/>
      <w:numFmt w:val="bullet"/>
      <w:lvlText w:val=""/>
      <w:lvlJc w:val="left"/>
      <w:pPr>
        <w:tabs>
          <w:tab w:val="num" w:pos="1440"/>
        </w:tabs>
        <w:ind w:left="1440" w:hanging="360"/>
      </w:pPr>
      <w:rPr>
        <w:rFonts w:ascii="Symbol" w:hAnsi="Symbol" w:hint="default"/>
      </w:rPr>
    </w:lvl>
    <w:lvl w:ilvl="2" w:tplc="3C141E14" w:tentative="1">
      <w:start w:val="1"/>
      <w:numFmt w:val="bullet"/>
      <w:lvlText w:val=""/>
      <w:lvlJc w:val="left"/>
      <w:pPr>
        <w:tabs>
          <w:tab w:val="num" w:pos="2160"/>
        </w:tabs>
        <w:ind w:left="2160" w:hanging="360"/>
      </w:pPr>
      <w:rPr>
        <w:rFonts w:ascii="Symbol" w:hAnsi="Symbol" w:hint="default"/>
      </w:rPr>
    </w:lvl>
    <w:lvl w:ilvl="3" w:tplc="2C424BC8" w:tentative="1">
      <w:start w:val="1"/>
      <w:numFmt w:val="bullet"/>
      <w:lvlText w:val=""/>
      <w:lvlJc w:val="left"/>
      <w:pPr>
        <w:tabs>
          <w:tab w:val="num" w:pos="2880"/>
        </w:tabs>
        <w:ind w:left="2880" w:hanging="360"/>
      </w:pPr>
      <w:rPr>
        <w:rFonts w:ascii="Symbol" w:hAnsi="Symbol" w:hint="default"/>
      </w:rPr>
    </w:lvl>
    <w:lvl w:ilvl="4" w:tplc="B4F0CC56" w:tentative="1">
      <w:start w:val="1"/>
      <w:numFmt w:val="bullet"/>
      <w:lvlText w:val=""/>
      <w:lvlJc w:val="left"/>
      <w:pPr>
        <w:tabs>
          <w:tab w:val="num" w:pos="3600"/>
        </w:tabs>
        <w:ind w:left="3600" w:hanging="360"/>
      </w:pPr>
      <w:rPr>
        <w:rFonts w:ascii="Symbol" w:hAnsi="Symbol" w:hint="default"/>
      </w:rPr>
    </w:lvl>
    <w:lvl w:ilvl="5" w:tplc="B154533E" w:tentative="1">
      <w:start w:val="1"/>
      <w:numFmt w:val="bullet"/>
      <w:lvlText w:val=""/>
      <w:lvlJc w:val="left"/>
      <w:pPr>
        <w:tabs>
          <w:tab w:val="num" w:pos="4320"/>
        </w:tabs>
        <w:ind w:left="4320" w:hanging="360"/>
      </w:pPr>
      <w:rPr>
        <w:rFonts w:ascii="Symbol" w:hAnsi="Symbol" w:hint="default"/>
      </w:rPr>
    </w:lvl>
    <w:lvl w:ilvl="6" w:tplc="C5FC1002" w:tentative="1">
      <w:start w:val="1"/>
      <w:numFmt w:val="bullet"/>
      <w:lvlText w:val=""/>
      <w:lvlJc w:val="left"/>
      <w:pPr>
        <w:tabs>
          <w:tab w:val="num" w:pos="5040"/>
        </w:tabs>
        <w:ind w:left="5040" w:hanging="360"/>
      </w:pPr>
      <w:rPr>
        <w:rFonts w:ascii="Symbol" w:hAnsi="Symbol" w:hint="default"/>
      </w:rPr>
    </w:lvl>
    <w:lvl w:ilvl="7" w:tplc="8DE636BE" w:tentative="1">
      <w:start w:val="1"/>
      <w:numFmt w:val="bullet"/>
      <w:lvlText w:val=""/>
      <w:lvlJc w:val="left"/>
      <w:pPr>
        <w:tabs>
          <w:tab w:val="num" w:pos="5760"/>
        </w:tabs>
        <w:ind w:left="5760" w:hanging="360"/>
      </w:pPr>
      <w:rPr>
        <w:rFonts w:ascii="Symbol" w:hAnsi="Symbol" w:hint="default"/>
      </w:rPr>
    </w:lvl>
    <w:lvl w:ilvl="8" w:tplc="81B8192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A02E6A"/>
    <w:multiLevelType w:val="hybridMultilevel"/>
    <w:tmpl w:val="CCFECF3E"/>
    <w:lvl w:ilvl="0" w:tplc="FB56C560">
      <w:start w:val="1"/>
      <w:numFmt w:val="bullet"/>
      <w:lvlText w:val=""/>
      <w:lvlPicBulletId w:val="0"/>
      <w:lvlJc w:val="left"/>
      <w:pPr>
        <w:tabs>
          <w:tab w:val="num" w:pos="720"/>
        </w:tabs>
        <w:ind w:left="720" w:hanging="360"/>
      </w:pPr>
      <w:rPr>
        <w:rFonts w:ascii="Symbol" w:hAnsi="Symbol" w:hint="default"/>
      </w:rPr>
    </w:lvl>
    <w:lvl w:ilvl="1" w:tplc="948A1C3E" w:tentative="1">
      <w:start w:val="1"/>
      <w:numFmt w:val="bullet"/>
      <w:lvlText w:val=""/>
      <w:lvlJc w:val="left"/>
      <w:pPr>
        <w:tabs>
          <w:tab w:val="num" w:pos="1440"/>
        </w:tabs>
        <w:ind w:left="1440" w:hanging="360"/>
      </w:pPr>
      <w:rPr>
        <w:rFonts w:ascii="Symbol" w:hAnsi="Symbol" w:hint="default"/>
      </w:rPr>
    </w:lvl>
    <w:lvl w:ilvl="2" w:tplc="CD62BA7C" w:tentative="1">
      <w:start w:val="1"/>
      <w:numFmt w:val="bullet"/>
      <w:lvlText w:val=""/>
      <w:lvlJc w:val="left"/>
      <w:pPr>
        <w:tabs>
          <w:tab w:val="num" w:pos="2160"/>
        </w:tabs>
        <w:ind w:left="2160" w:hanging="360"/>
      </w:pPr>
      <w:rPr>
        <w:rFonts w:ascii="Symbol" w:hAnsi="Symbol" w:hint="default"/>
      </w:rPr>
    </w:lvl>
    <w:lvl w:ilvl="3" w:tplc="B930E372" w:tentative="1">
      <w:start w:val="1"/>
      <w:numFmt w:val="bullet"/>
      <w:lvlText w:val=""/>
      <w:lvlJc w:val="left"/>
      <w:pPr>
        <w:tabs>
          <w:tab w:val="num" w:pos="2880"/>
        </w:tabs>
        <w:ind w:left="2880" w:hanging="360"/>
      </w:pPr>
      <w:rPr>
        <w:rFonts w:ascii="Symbol" w:hAnsi="Symbol" w:hint="default"/>
      </w:rPr>
    </w:lvl>
    <w:lvl w:ilvl="4" w:tplc="3AB82004" w:tentative="1">
      <w:start w:val="1"/>
      <w:numFmt w:val="bullet"/>
      <w:lvlText w:val=""/>
      <w:lvlJc w:val="left"/>
      <w:pPr>
        <w:tabs>
          <w:tab w:val="num" w:pos="3600"/>
        </w:tabs>
        <w:ind w:left="3600" w:hanging="360"/>
      </w:pPr>
      <w:rPr>
        <w:rFonts w:ascii="Symbol" w:hAnsi="Symbol" w:hint="default"/>
      </w:rPr>
    </w:lvl>
    <w:lvl w:ilvl="5" w:tplc="7AB6FB44" w:tentative="1">
      <w:start w:val="1"/>
      <w:numFmt w:val="bullet"/>
      <w:lvlText w:val=""/>
      <w:lvlJc w:val="left"/>
      <w:pPr>
        <w:tabs>
          <w:tab w:val="num" w:pos="4320"/>
        </w:tabs>
        <w:ind w:left="4320" w:hanging="360"/>
      </w:pPr>
      <w:rPr>
        <w:rFonts w:ascii="Symbol" w:hAnsi="Symbol" w:hint="default"/>
      </w:rPr>
    </w:lvl>
    <w:lvl w:ilvl="6" w:tplc="F5EE705C" w:tentative="1">
      <w:start w:val="1"/>
      <w:numFmt w:val="bullet"/>
      <w:lvlText w:val=""/>
      <w:lvlJc w:val="left"/>
      <w:pPr>
        <w:tabs>
          <w:tab w:val="num" w:pos="5040"/>
        </w:tabs>
        <w:ind w:left="5040" w:hanging="360"/>
      </w:pPr>
      <w:rPr>
        <w:rFonts w:ascii="Symbol" w:hAnsi="Symbol" w:hint="default"/>
      </w:rPr>
    </w:lvl>
    <w:lvl w:ilvl="7" w:tplc="F3023198" w:tentative="1">
      <w:start w:val="1"/>
      <w:numFmt w:val="bullet"/>
      <w:lvlText w:val=""/>
      <w:lvlJc w:val="left"/>
      <w:pPr>
        <w:tabs>
          <w:tab w:val="num" w:pos="5760"/>
        </w:tabs>
        <w:ind w:left="5760" w:hanging="360"/>
      </w:pPr>
      <w:rPr>
        <w:rFonts w:ascii="Symbol" w:hAnsi="Symbol" w:hint="default"/>
      </w:rPr>
    </w:lvl>
    <w:lvl w:ilvl="8" w:tplc="FABA32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EC29C9"/>
    <w:multiLevelType w:val="hybridMultilevel"/>
    <w:tmpl w:val="854C1A82"/>
    <w:lvl w:ilvl="0" w:tplc="6A14F16E">
      <w:start w:val="1"/>
      <w:numFmt w:val="bullet"/>
      <w:lvlText w:val=""/>
      <w:lvlPicBulletId w:val="1"/>
      <w:lvlJc w:val="left"/>
      <w:pPr>
        <w:tabs>
          <w:tab w:val="num" w:pos="720"/>
        </w:tabs>
        <w:ind w:left="720" w:hanging="360"/>
      </w:pPr>
      <w:rPr>
        <w:rFonts w:ascii="Symbol" w:hAnsi="Symbol" w:hint="default"/>
      </w:rPr>
    </w:lvl>
    <w:lvl w:ilvl="1" w:tplc="9A96F594" w:tentative="1">
      <w:start w:val="1"/>
      <w:numFmt w:val="bullet"/>
      <w:lvlText w:val=""/>
      <w:lvlJc w:val="left"/>
      <w:pPr>
        <w:tabs>
          <w:tab w:val="num" w:pos="1440"/>
        </w:tabs>
        <w:ind w:left="1440" w:hanging="360"/>
      </w:pPr>
      <w:rPr>
        <w:rFonts w:ascii="Symbol" w:hAnsi="Symbol" w:hint="default"/>
      </w:rPr>
    </w:lvl>
    <w:lvl w:ilvl="2" w:tplc="AE9ADAB6" w:tentative="1">
      <w:start w:val="1"/>
      <w:numFmt w:val="bullet"/>
      <w:lvlText w:val=""/>
      <w:lvlJc w:val="left"/>
      <w:pPr>
        <w:tabs>
          <w:tab w:val="num" w:pos="2160"/>
        </w:tabs>
        <w:ind w:left="2160" w:hanging="360"/>
      </w:pPr>
      <w:rPr>
        <w:rFonts w:ascii="Symbol" w:hAnsi="Symbol" w:hint="default"/>
      </w:rPr>
    </w:lvl>
    <w:lvl w:ilvl="3" w:tplc="FB463EE0" w:tentative="1">
      <w:start w:val="1"/>
      <w:numFmt w:val="bullet"/>
      <w:lvlText w:val=""/>
      <w:lvlJc w:val="left"/>
      <w:pPr>
        <w:tabs>
          <w:tab w:val="num" w:pos="2880"/>
        </w:tabs>
        <w:ind w:left="2880" w:hanging="360"/>
      </w:pPr>
      <w:rPr>
        <w:rFonts w:ascii="Symbol" w:hAnsi="Symbol" w:hint="default"/>
      </w:rPr>
    </w:lvl>
    <w:lvl w:ilvl="4" w:tplc="A72CDF2A" w:tentative="1">
      <w:start w:val="1"/>
      <w:numFmt w:val="bullet"/>
      <w:lvlText w:val=""/>
      <w:lvlJc w:val="left"/>
      <w:pPr>
        <w:tabs>
          <w:tab w:val="num" w:pos="3600"/>
        </w:tabs>
        <w:ind w:left="3600" w:hanging="360"/>
      </w:pPr>
      <w:rPr>
        <w:rFonts w:ascii="Symbol" w:hAnsi="Symbol" w:hint="default"/>
      </w:rPr>
    </w:lvl>
    <w:lvl w:ilvl="5" w:tplc="04082A90" w:tentative="1">
      <w:start w:val="1"/>
      <w:numFmt w:val="bullet"/>
      <w:lvlText w:val=""/>
      <w:lvlJc w:val="left"/>
      <w:pPr>
        <w:tabs>
          <w:tab w:val="num" w:pos="4320"/>
        </w:tabs>
        <w:ind w:left="4320" w:hanging="360"/>
      </w:pPr>
      <w:rPr>
        <w:rFonts w:ascii="Symbol" w:hAnsi="Symbol" w:hint="default"/>
      </w:rPr>
    </w:lvl>
    <w:lvl w:ilvl="6" w:tplc="51B0442A" w:tentative="1">
      <w:start w:val="1"/>
      <w:numFmt w:val="bullet"/>
      <w:lvlText w:val=""/>
      <w:lvlJc w:val="left"/>
      <w:pPr>
        <w:tabs>
          <w:tab w:val="num" w:pos="5040"/>
        </w:tabs>
        <w:ind w:left="5040" w:hanging="360"/>
      </w:pPr>
      <w:rPr>
        <w:rFonts w:ascii="Symbol" w:hAnsi="Symbol" w:hint="default"/>
      </w:rPr>
    </w:lvl>
    <w:lvl w:ilvl="7" w:tplc="925AF640" w:tentative="1">
      <w:start w:val="1"/>
      <w:numFmt w:val="bullet"/>
      <w:lvlText w:val=""/>
      <w:lvlJc w:val="left"/>
      <w:pPr>
        <w:tabs>
          <w:tab w:val="num" w:pos="5760"/>
        </w:tabs>
        <w:ind w:left="5760" w:hanging="360"/>
      </w:pPr>
      <w:rPr>
        <w:rFonts w:ascii="Symbol" w:hAnsi="Symbol" w:hint="default"/>
      </w:rPr>
    </w:lvl>
    <w:lvl w:ilvl="8" w:tplc="7BC22E0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9272382"/>
    <w:multiLevelType w:val="hybridMultilevel"/>
    <w:tmpl w:val="C2664E6A"/>
    <w:lvl w:ilvl="0" w:tplc="C46E5AB2">
      <w:start w:val="1"/>
      <w:numFmt w:val="bullet"/>
      <w:lvlText w:val=""/>
      <w:lvlPicBulletId w:val="1"/>
      <w:lvlJc w:val="left"/>
      <w:pPr>
        <w:tabs>
          <w:tab w:val="num" w:pos="720"/>
        </w:tabs>
        <w:ind w:left="720" w:hanging="360"/>
      </w:pPr>
      <w:rPr>
        <w:rFonts w:ascii="Symbol" w:hAnsi="Symbol" w:hint="default"/>
      </w:rPr>
    </w:lvl>
    <w:lvl w:ilvl="1" w:tplc="C8F875DA" w:tentative="1">
      <w:start w:val="1"/>
      <w:numFmt w:val="bullet"/>
      <w:lvlText w:val=""/>
      <w:lvlJc w:val="left"/>
      <w:pPr>
        <w:tabs>
          <w:tab w:val="num" w:pos="1440"/>
        </w:tabs>
        <w:ind w:left="1440" w:hanging="360"/>
      </w:pPr>
      <w:rPr>
        <w:rFonts w:ascii="Symbol" w:hAnsi="Symbol" w:hint="default"/>
      </w:rPr>
    </w:lvl>
    <w:lvl w:ilvl="2" w:tplc="8C22622E" w:tentative="1">
      <w:start w:val="1"/>
      <w:numFmt w:val="bullet"/>
      <w:lvlText w:val=""/>
      <w:lvlJc w:val="left"/>
      <w:pPr>
        <w:tabs>
          <w:tab w:val="num" w:pos="2160"/>
        </w:tabs>
        <w:ind w:left="2160" w:hanging="360"/>
      </w:pPr>
      <w:rPr>
        <w:rFonts w:ascii="Symbol" w:hAnsi="Symbol" w:hint="default"/>
      </w:rPr>
    </w:lvl>
    <w:lvl w:ilvl="3" w:tplc="FA2E586C" w:tentative="1">
      <w:start w:val="1"/>
      <w:numFmt w:val="bullet"/>
      <w:lvlText w:val=""/>
      <w:lvlJc w:val="left"/>
      <w:pPr>
        <w:tabs>
          <w:tab w:val="num" w:pos="2880"/>
        </w:tabs>
        <w:ind w:left="2880" w:hanging="360"/>
      </w:pPr>
      <w:rPr>
        <w:rFonts w:ascii="Symbol" w:hAnsi="Symbol" w:hint="default"/>
      </w:rPr>
    </w:lvl>
    <w:lvl w:ilvl="4" w:tplc="B02898EA" w:tentative="1">
      <w:start w:val="1"/>
      <w:numFmt w:val="bullet"/>
      <w:lvlText w:val=""/>
      <w:lvlJc w:val="left"/>
      <w:pPr>
        <w:tabs>
          <w:tab w:val="num" w:pos="3600"/>
        </w:tabs>
        <w:ind w:left="3600" w:hanging="360"/>
      </w:pPr>
      <w:rPr>
        <w:rFonts w:ascii="Symbol" w:hAnsi="Symbol" w:hint="default"/>
      </w:rPr>
    </w:lvl>
    <w:lvl w:ilvl="5" w:tplc="DCC02E34" w:tentative="1">
      <w:start w:val="1"/>
      <w:numFmt w:val="bullet"/>
      <w:lvlText w:val=""/>
      <w:lvlJc w:val="left"/>
      <w:pPr>
        <w:tabs>
          <w:tab w:val="num" w:pos="4320"/>
        </w:tabs>
        <w:ind w:left="4320" w:hanging="360"/>
      </w:pPr>
      <w:rPr>
        <w:rFonts w:ascii="Symbol" w:hAnsi="Symbol" w:hint="default"/>
      </w:rPr>
    </w:lvl>
    <w:lvl w:ilvl="6" w:tplc="DD60317E" w:tentative="1">
      <w:start w:val="1"/>
      <w:numFmt w:val="bullet"/>
      <w:lvlText w:val=""/>
      <w:lvlJc w:val="left"/>
      <w:pPr>
        <w:tabs>
          <w:tab w:val="num" w:pos="5040"/>
        </w:tabs>
        <w:ind w:left="5040" w:hanging="360"/>
      </w:pPr>
      <w:rPr>
        <w:rFonts w:ascii="Symbol" w:hAnsi="Symbol" w:hint="default"/>
      </w:rPr>
    </w:lvl>
    <w:lvl w:ilvl="7" w:tplc="324A8F46" w:tentative="1">
      <w:start w:val="1"/>
      <w:numFmt w:val="bullet"/>
      <w:lvlText w:val=""/>
      <w:lvlJc w:val="left"/>
      <w:pPr>
        <w:tabs>
          <w:tab w:val="num" w:pos="5760"/>
        </w:tabs>
        <w:ind w:left="5760" w:hanging="360"/>
      </w:pPr>
      <w:rPr>
        <w:rFonts w:ascii="Symbol" w:hAnsi="Symbol" w:hint="default"/>
      </w:rPr>
    </w:lvl>
    <w:lvl w:ilvl="8" w:tplc="DA9AEB0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DE04E4"/>
    <w:multiLevelType w:val="hybridMultilevel"/>
    <w:tmpl w:val="BB727B2E"/>
    <w:lvl w:ilvl="0" w:tplc="23F60F42">
      <w:start w:val="1"/>
      <w:numFmt w:val="bullet"/>
      <w:lvlText w:val=""/>
      <w:lvlPicBulletId w:val="1"/>
      <w:lvlJc w:val="left"/>
      <w:pPr>
        <w:tabs>
          <w:tab w:val="num" w:pos="720"/>
        </w:tabs>
        <w:ind w:left="720" w:hanging="360"/>
      </w:pPr>
      <w:rPr>
        <w:rFonts w:ascii="Symbol" w:hAnsi="Symbol" w:hint="default"/>
      </w:rPr>
    </w:lvl>
    <w:lvl w:ilvl="1" w:tplc="A4828462" w:tentative="1">
      <w:start w:val="1"/>
      <w:numFmt w:val="bullet"/>
      <w:lvlText w:val=""/>
      <w:lvlJc w:val="left"/>
      <w:pPr>
        <w:tabs>
          <w:tab w:val="num" w:pos="1440"/>
        </w:tabs>
        <w:ind w:left="1440" w:hanging="360"/>
      </w:pPr>
      <w:rPr>
        <w:rFonts w:ascii="Symbol" w:hAnsi="Symbol" w:hint="default"/>
      </w:rPr>
    </w:lvl>
    <w:lvl w:ilvl="2" w:tplc="3490F630" w:tentative="1">
      <w:start w:val="1"/>
      <w:numFmt w:val="bullet"/>
      <w:lvlText w:val=""/>
      <w:lvlJc w:val="left"/>
      <w:pPr>
        <w:tabs>
          <w:tab w:val="num" w:pos="2160"/>
        </w:tabs>
        <w:ind w:left="2160" w:hanging="360"/>
      </w:pPr>
      <w:rPr>
        <w:rFonts w:ascii="Symbol" w:hAnsi="Symbol" w:hint="default"/>
      </w:rPr>
    </w:lvl>
    <w:lvl w:ilvl="3" w:tplc="45DC6F86" w:tentative="1">
      <w:start w:val="1"/>
      <w:numFmt w:val="bullet"/>
      <w:lvlText w:val=""/>
      <w:lvlJc w:val="left"/>
      <w:pPr>
        <w:tabs>
          <w:tab w:val="num" w:pos="2880"/>
        </w:tabs>
        <w:ind w:left="2880" w:hanging="360"/>
      </w:pPr>
      <w:rPr>
        <w:rFonts w:ascii="Symbol" w:hAnsi="Symbol" w:hint="default"/>
      </w:rPr>
    </w:lvl>
    <w:lvl w:ilvl="4" w:tplc="DB12EB1A" w:tentative="1">
      <w:start w:val="1"/>
      <w:numFmt w:val="bullet"/>
      <w:lvlText w:val=""/>
      <w:lvlJc w:val="left"/>
      <w:pPr>
        <w:tabs>
          <w:tab w:val="num" w:pos="3600"/>
        </w:tabs>
        <w:ind w:left="3600" w:hanging="360"/>
      </w:pPr>
      <w:rPr>
        <w:rFonts w:ascii="Symbol" w:hAnsi="Symbol" w:hint="default"/>
      </w:rPr>
    </w:lvl>
    <w:lvl w:ilvl="5" w:tplc="EA544A6A" w:tentative="1">
      <w:start w:val="1"/>
      <w:numFmt w:val="bullet"/>
      <w:lvlText w:val=""/>
      <w:lvlJc w:val="left"/>
      <w:pPr>
        <w:tabs>
          <w:tab w:val="num" w:pos="4320"/>
        </w:tabs>
        <w:ind w:left="4320" w:hanging="360"/>
      </w:pPr>
      <w:rPr>
        <w:rFonts w:ascii="Symbol" w:hAnsi="Symbol" w:hint="default"/>
      </w:rPr>
    </w:lvl>
    <w:lvl w:ilvl="6" w:tplc="37008800" w:tentative="1">
      <w:start w:val="1"/>
      <w:numFmt w:val="bullet"/>
      <w:lvlText w:val=""/>
      <w:lvlJc w:val="left"/>
      <w:pPr>
        <w:tabs>
          <w:tab w:val="num" w:pos="5040"/>
        </w:tabs>
        <w:ind w:left="5040" w:hanging="360"/>
      </w:pPr>
      <w:rPr>
        <w:rFonts w:ascii="Symbol" w:hAnsi="Symbol" w:hint="default"/>
      </w:rPr>
    </w:lvl>
    <w:lvl w:ilvl="7" w:tplc="FB3E1AC6" w:tentative="1">
      <w:start w:val="1"/>
      <w:numFmt w:val="bullet"/>
      <w:lvlText w:val=""/>
      <w:lvlJc w:val="left"/>
      <w:pPr>
        <w:tabs>
          <w:tab w:val="num" w:pos="5760"/>
        </w:tabs>
        <w:ind w:left="5760" w:hanging="360"/>
      </w:pPr>
      <w:rPr>
        <w:rFonts w:ascii="Symbol" w:hAnsi="Symbol" w:hint="default"/>
      </w:rPr>
    </w:lvl>
    <w:lvl w:ilvl="8" w:tplc="5E7C4F4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9194E16"/>
    <w:multiLevelType w:val="hybridMultilevel"/>
    <w:tmpl w:val="D4E2677A"/>
    <w:lvl w:ilvl="0" w:tplc="447A76B2">
      <w:start w:val="1"/>
      <w:numFmt w:val="bullet"/>
      <w:lvlText w:val=""/>
      <w:lvlPicBulletId w:val="1"/>
      <w:lvlJc w:val="left"/>
      <w:pPr>
        <w:tabs>
          <w:tab w:val="num" w:pos="720"/>
        </w:tabs>
        <w:ind w:left="720" w:hanging="360"/>
      </w:pPr>
      <w:rPr>
        <w:rFonts w:ascii="Symbol" w:hAnsi="Symbol" w:hint="default"/>
      </w:rPr>
    </w:lvl>
    <w:lvl w:ilvl="1" w:tplc="1EDC4F54" w:tentative="1">
      <w:start w:val="1"/>
      <w:numFmt w:val="bullet"/>
      <w:lvlText w:val=""/>
      <w:lvlJc w:val="left"/>
      <w:pPr>
        <w:tabs>
          <w:tab w:val="num" w:pos="1440"/>
        </w:tabs>
        <w:ind w:left="1440" w:hanging="360"/>
      </w:pPr>
      <w:rPr>
        <w:rFonts w:ascii="Symbol" w:hAnsi="Symbol" w:hint="default"/>
      </w:rPr>
    </w:lvl>
    <w:lvl w:ilvl="2" w:tplc="BA64FEBE" w:tentative="1">
      <w:start w:val="1"/>
      <w:numFmt w:val="bullet"/>
      <w:lvlText w:val=""/>
      <w:lvlJc w:val="left"/>
      <w:pPr>
        <w:tabs>
          <w:tab w:val="num" w:pos="2160"/>
        </w:tabs>
        <w:ind w:left="2160" w:hanging="360"/>
      </w:pPr>
      <w:rPr>
        <w:rFonts w:ascii="Symbol" w:hAnsi="Symbol" w:hint="default"/>
      </w:rPr>
    </w:lvl>
    <w:lvl w:ilvl="3" w:tplc="7C648A72" w:tentative="1">
      <w:start w:val="1"/>
      <w:numFmt w:val="bullet"/>
      <w:lvlText w:val=""/>
      <w:lvlJc w:val="left"/>
      <w:pPr>
        <w:tabs>
          <w:tab w:val="num" w:pos="2880"/>
        </w:tabs>
        <w:ind w:left="2880" w:hanging="360"/>
      </w:pPr>
      <w:rPr>
        <w:rFonts w:ascii="Symbol" w:hAnsi="Symbol" w:hint="default"/>
      </w:rPr>
    </w:lvl>
    <w:lvl w:ilvl="4" w:tplc="B22A825C" w:tentative="1">
      <w:start w:val="1"/>
      <w:numFmt w:val="bullet"/>
      <w:lvlText w:val=""/>
      <w:lvlJc w:val="left"/>
      <w:pPr>
        <w:tabs>
          <w:tab w:val="num" w:pos="3600"/>
        </w:tabs>
        <w:ind w:left="3600" w:hanging="360"/>
      </w:pPr>
      <w:rPr>
        <w:rFonts w:ascii="Symbol" w:hAnsi="Symbol" w:hint="default"/>
      </w:rPr>
    </w:lvl>
    <w:lvl w:ilvl="5" w:tplc="83281A14" w:tentative="1">
      <w:start w:val="1"/>
      <w:numFmt w:val="bullet"/>
      <w:lvlText w:val=""/>
      <w:lvlJc w:val="left"/>
      <w:pPr>
        <w:tabs>
          <w:tab w:val="num" w:pos="4320"/>
        </w:tabs>
        <w:ind w:left="4320" w:hanging="360"/>
      </w:pPr>
      <w:rPr>
        <w:rFonts w:ascii="Symbol" w:hAnsi="Symbol" w:hint="default"/>
      </w:rPr>
    </w:lvl>
    <w:lvl w:ilvl="6" w:tplc="DE64311E" w:tentative="1">
      <w:start w:val="1"/>
      <w:numFmt w:val="bullet"/>
      <w:lvlText w:val=""/>
      <w:lvlJc w:val="left"/>
      <w:pPr>
        <w:tabs>
          <w:tab w:val="num" w:pos="5040"/>
        </w:tabs>
        <w:ind w:left="5040" w:hanging="360"/>
      </w:pPr>
      <w:rPr>
        <w:rFonts w:ascii="Symbol" w:hAnsi="Symbol" w:hint="default"/>
      </w:rPr>
    </w:lvl>
    <w:lvl w:ilvl="7" w:tplc="ACC8164E" w:tentative="1">
      <w:start w:val="1"/>
      <w:numFmt w:val="bullet"/>
      <w:lvlText w:val=""/>
      <w:lvlJc w:val="left"/>
      <w:pPr>
        <w:tabs>
          <w:tab w:val="num" w:pos="5760"/>
        </w:tabs>
        <w:ind w:left="5760" w:hanging="360"/>
      </w:pPr>
      <w:rPr>
        <w:rFonts w:ascii="Symbol" w:hAnsi="Symbol" w:hint="default"/>
      </w:rPr>
    </w:lvl>
    <w:lvl w:ilvl="8" w:tplc="029A17D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A245A00"/>
    <w:multiLevelType w:val="hybridMultilevel"/>
    <w:tmpl w:val="0EEAA04C"/>
    <w:lvl w:ilvl="0" w:tplc="1B18D662">
      <w:start w:val="1"/>
      <w:numFmt w:val="bullet"/>
      <w:lvlText w:val=""/>
      <w:lvlPicBulletId w:val="1"/>
      <w:lvlJc w:val="left"/>
      <w:pPr>
        <w:tabs>
          <w:tab w:val="num" w:pos="720"/>
        </w:tabs>
        <w:ind w:left="720" w:hanging="360"/>
      </w:pPr>
      <w:rPr>
        <w:rFonts w:ascii="Symbol" w:hAnsi="Symbol" w:hint="default"/>
      </w:rPr>
    </w:lvl>
    <w:lvl w:ilvl="1" w:tplc="2E76E0CC" w:tentative="1">
      <w:start w:val="1"/>
      <w:numFmt w:val="bullet"/>
      <w:lvlText w:val=""/>
      <w:lvlJc w:val="left"/>
      <w:pPr>
        <w:tabs>
          <w:tab w:val="num" w:pos="1440"/>
        </w:tabs>
        <w:ind w:left="1440" w:hanging="360"/>
      </w:pPr>
      <w:rPr>
        <w:rFonts w:ascii="Symbol" w:hAnsi="Symbol" w:hint="default"/>
      </w:rPr>
    </w:lvl>
    <w:lvl w:ilvl="2" w:tplc="92CC46BC" w:tentative="1">
      <w:start w:val="1"/>
      <w:numFmt w:val="bullet"/>
      <w:lvlText w:val=""/>
      <w:lvlJc w:val="left"/>
      <w:pPr>
        <w:tabs>
          <w:tab w:val="num" w:pos="2160"/>
        </w:tabs>
        <w:ind w:left="2160" w:hanging="360"/>
      </w:pPr>
      <w:rPr>
        <w:rFonts w:ascii="Symbol" w:hAnsi="Symbol" w:hint="default"/>
      </w:rPr>
    </w:lvl>
    <w:lvl w:ilvl="3" w:tplc="25BE4466" w:tentative="1">
      <w:start w:val="1"/>
      <w:numFmt w:val="bullet"/>
      <w:lvlText w:val=""/>
      <w:lvlJc w:val="left"/>
      <w:pPr>
        <w:tabs>
          <w:tab w:val="num" w:pos="2880"/>
        </w:tabs>
        <w:ind w:left="2880" w:hanging="360"/>
      </w:pPr>
      <w:rPr>
        <w:rFonts w:ascii="Symbol" w:hAnsi="Symbol" w:hint="default"/>
      </w:rPr>
    </w:lvl>
    <w:lvl w:ilvl="4" w:tplc="64F2F044" w:tentative="1">
      <w:start w:val="1"/>
      <w:numFmt w:val="bullet"/>
      <w:lvlText w:val=""/>
      <w:lvlJc w:val="left"/>
      <w:pPr>
        <w:tabs>
          <w:tab w:val="num" w:pos="3600"/>
        </w:tabs>
        <w:ind w:left="3600" w:hanging="360"/>
      </w:pPr>
      <w:rPr>
        <w:rFonts w:ascii="Symbol" w:hAnsi="Symbol" w:hint="default"/>
      </w:rPr>
    </w:lvl>
    <w:lvl w:ilvl="5" w:tplc="05FABF02" w:tentative="1">
      <w:start w:val="1"/>
      <w:numFmt w:val="bullet"/>
      <w:lvlText w:val=""/>
      <w:lvlJc w:val="left"/>
      <w:pPr>
        <w:tabs>
          <w:tab w:val="num" w:pos="4320"/>
        </w:tabs>
        <w:ind w:left="4320" w:hanging="360"/>
      </w:pPr>
      <w:rPr>
        <w:rFonts w:ascii="Symbol" w:hAnsi="Symbol" w:hint="default"/>
      </w:rPr>
    </w:lvl>
    <w:lvl w:ilvl="6" w:tplc="4E3A89AE" w:tentative="1">
      <w:start w:val="1"/>
      <w:numFmt w:val="bullet"/>
      <w:lvlText w:val=""/>
      <w:lvlJc w:val="left"/>
      <w:pPr>
        <w:tabs>
          <w:tab w:val="num" w:pos="5040"/>
        </w:tabs>
        <w:ind w:left="5040" w:hanging="360"/>
      </w:pPr>
      <w:rPr>
        <w:rFonts w:ascii="Symbol" w:hAnsi="Symbol" w:hint="default"/>
      </w:rPr>
    </w:lvl>
    <w:lvl w:ilvl="7" w:tplc="65169BB4" w:tentative="1">
      <w:start w:val="1"/>
      <w:numFmt w:val="bullet"/>
      <w:lvlText w:val=""/>
      <w:lvlJc w:val="left"/>
      <w:pPr>
        <w:tabs>
          <w:tab w:val="num" w:pos="5760"/>
        </w:tabs>
        <w:ind w:left="5760" w:hanging="360"/>
      </w:pPr>
      <w:rPr>
        <w:rFonts w:ascii="Symbol" w:hAnsi="Symbol" w:hint="default"/>
      </w:rPr>
    </w:lvl>
    <w:lvl w:ilvl="8" w:tplc="D5247F7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AE3064E"/>
    <w:multiLevelType w:val="hybridMultilevel"/>
    <w:tmpl w:val="098EDF6C"/>
    <w:lvl w:ilvl="0" w:tplc="D8A6DB28">
      <w:start w:val="1"/>
      <w:numFmt w:val="bullet"/>
      <w:lvlText w:val=""/>
      <w:lvlPicBulletId w:val="1"/>
      <w:lvlJc w:val="left"/>
      <w:pPr>
        <w:tabs>
          <w:tab w:val="num" w:pos="720"/>
        </w:tabs>
        <w:ind w:left="720" w:hanging="360"/>
      </w:pPr>
      <w:rPr>
        <w:rFonts w:ascii="Symbol" w:hAnsi="Symbol" w:hint="default"/>
      </w:rPr>
    </w:lvl>
    <w:lvl w:ilvl="1" w:tplc="21D449E8" w:tentative="1">
      <w:start w:val="1"/>
      <w:numFmt w:val="bullet"/>
      <w:lvlText w:val=""/>
      <w:lvlJc w:val="left"/>
      <w:pPr>
        <w:tabs>
          <w:tab w:val="num" w:pos="1440"/>
        </w:tabs>
        <w:ind w:left="1440" w:hanging="360"/>
      </w:pPr>
      <w:rPr>
        <w:rFonts w:ascii="Symbol" w:hAnsi="Symbol" w:hint="default"/>
      </w:rPr>
    </w:lvl>
    <w:lvl w:ilvl="2" w:tplc="B4E89524" w:tentative="1">
      <w:start w:val="1"/>
      <w:numFmt w:val="bullet"/>
      <w:lvlText w:val=""/>
      <w:lvlJc w:val="left"/>
      <w:pPr>
        <w:tabs>
          <w:tab w:val="num" w:pos="2160"/>
        </w:tabs>
        <w:ind w:left="2160" w:hanging="360"/>
      </w:pPr>
      <w:rPr>
        <w:rFonts w:ascii="Symbol" w:hAnsi="Symbol" w:hint="default"/>
      </w:rPr>
    </w:lvl>
    <w:lvl w:ilvl="3" w:tplc="05FC13A2" w:tentative="1">
      <w:start w:val="1"/>
      <w:numFmt w:val="bullet"/>
      <w:lvlText w:val=""/>
      <w:lvlJc w:val="left"/>
      <w:pPr>
        <w:tabs>
          <w:tab w:val="num" w:pos="2880"/>
        </w:tabs>
        <w:ind w:left="2880" w:hanging="360"/>
      </w:pPr>
      <w:rPr>
        <w:rFonts w:ascii="Symbol" w:hAnsi="Symbol" w:hint="default"/>
      </w:rPr>
    </w:lvl>
    <w:lvl w:ilvl="4" w:tplc="936076B6" w:tentative="1">
      <w:start w:val="1"/>
      <w:numFmt w:val="bullet"/>
      <w:lvlText w:val=""/>
      <w:lvlJc w:val="left"/>
      <w:pPr>
        <w:tabs>
          <w:tab w:val="num" w:pos="3600"/>
        </w:tabs>
        <w:ind w:left="3600" w:hanging="360"/>
      </w:pPr>
      <w:rPr>
        <w:rFonts w:ascii="Symbol" w:hAnsi="Symbol" w:hint="default"/>
      </w:rPr>
    </w:lvl>
    <w:lvl w:ilvl="5" w:tplc="AFC23D90" w:tentative="1">
      <w:start w:val="1"/>
      <w:numFmt w:val="bullet"/>
      <w:lvlText w:val=""/>
      <w:lvlJc w:val="left"/>
      <w:pPr>
        <w:tabs>
          <w:tab w:val="num" w:pos="4320"/>
        </w:tabs>
        <w:ind w:left="4320" w:hanging="360"/>
      </w:pPr>
      <w:rPr>
        <w:rFonts w:ascii="Symbol" w:hAnsi="Symbol" w:hint="default"/>
      </w:rPr>
    </w:lvl>
    <w:lvl w:ilvl="6" w:tplc="2BDE55F0" w:tentative="1">
      <w:start w:val="1"/>
      <w:numFmt w:val="bullet"/>
      <w:lvlText w:val=""/>
      <w:lvlJc w:val="left"/>
      <w:pPr>
        <w:tabs>
          <w:tab w:val="num" w:pos="5040"/>
        </w:tabs>
        <w:ind w:left="5040" w:hanging="360"/>
      </w:pPr>
      <w:rPr>
        <w:rFonts w:ascii="Symbol" w:hAnsi="Symbol" w:hint="default"/>
      </w:rPr>
    </w:lvl>
    <w:lvl w:ilvl="7" w:tplc="6BA06154" w:tentative="1">
      <w:start w:val="1"/>
      <w:numFmt w:val="bullet"/>
      <w:lvlText w:val=""/>
      <w:lvlJc w:val="left"/>
      <w:pPr>
        <w:tabs>
          <w:tab w:val="num" w:pos="5760"/>
        </w:tabs>
        <w:ind w:left="5760" w:hanging="360"/>
      </w:pPr>
      <w:rPr>
        <w:rFonts w:ascii="Symbol" w:hAnsi="Symbol" w:hint="default"/>
      </w:rPr>
    </w:lvl>
    <w:lvl w:ilvl="8" w:tplc="5A281BA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D2C2E81"/>
    <w:multiLevelType w:val="hybridMultilevel"/>
    <w:tmpl w:val="7A72E6BE"/>
    <w:lvl w:ilvl="0" w:tplc="C93CBBD6">
      <w:start w:val="1"/>
      <w:numFmt w:val="bullet"/>
      <w:lvlText w:val=""/>
      <w:lvlPicBulletId w:val="1"/>
      <w:lvlJc w:val="left"/>
      <w:pPr>
        <w:tabs>
          <w:tab w:val="num" w:pos="720"/>
        </w:tabs>
        <w:ind w:left="720" w:hanging="360"/>
      </w:pPr>
      <w:rPr>
        <w:rFonts w:ascii="Symbol" w:hAnsi="Symbol" w:hint="default"/>
      </w:rPr>
    </w:lvl>
    <w:lvl w:ilvl="1" w:tplc="9A066A5A" w:tentative="1">
      <w:start w:val="1"/>
      <w:numFmt w:val="bullet"/>
      <w:lvlText w:val=""/>
      <w:lvlJc w:val="left"/>
      <w:pPr>
        <w:tabs>
          <w:tab w:val="num" w:pos="1440"/>
        </w:tabs>
        <w:ind w:left="1440" w:hanging="360"/>
      </w:pPr>
      <w:rPr>
        <w:rFonts w:ascii="Symbol" w:hAnsi="Symbol" w:hint="default"/>
      </w:rPr>
    </w:lvl>
    <w:lvl w:ilvl="2" w:tplc="8D7C51DA" w:tentative="1">
      <w:start w:val="1"/>
      <w:numFmt w:val="bullet"/>
      <w:lvlText w:val=""/>
      <w:lvlJc w:val="left"/>
      <w:pPr>
        <w:tabs>
          <w:tab w:val="num" w:pos="2160"/>
        </w:tabs>
        <w:ind w:left="2160" w:hanging="360"/>
      </w:pPr>
      <w:rPr>
        <w:rFonts w:ascii="Symbol" w:hAnsi="Symbol" w:hint="default"/>
      </w:rPr>
    </w:lvl>
    <w:lvl w:ilvl="3" w:tplc="AD8074F8" w:tentative="1">
      <w:start w:val="1"/>
      <w:numFmt w:val="bullet"/>
      <w:lvlText w:val=""/>
      <w:lvlJc w:val="left"/>
      <w:pPr>
        <w:tabs>
          <w:tab w:val="num" w:pos="2880"/>
        </w:tabs>
        <w:ind w:left="2880" w:hanging="360"/>
      </w:pPr>
      <w:rPr>
        <w:rFonts w:ascii="Symbol" w:hAnsi="Symbol" w:hint="default"/>
      </w:rPr>
    </w:lvl>
    <w:lvl w:ilvl="4" w:tplc="D1EE3F82" w:tentative="1">
      <w:start w:val="1"/>
      <w:numFmt w:val="bullet"/>
      <w:lvlText w:val=""/>
      <w:lvlJc w:val="left"/>
      <w:pPr>
        <w:tabs>
          <w:tab w:val="num" w:pos="3600"/>
        </w:tabs>
        <w:ind w:left="3600" w:hanging="360"/>
      </w:pPr>
      <w:rPr>
        <w:rFonts w:ascii="Symbol" w:hAnsi="Symbol" w:hint="default"/>
      </w:rPr>
    </w:lvl>
    <w:lvl w:ilvl="5" w:tplc="CF7C55A2" w:tentative="1">
      <w:start w:val="1"/>
      <w:numFmt w:val="bullet"/>
      <w:lvlText w:val=""/>
      <w:lvlJc w:val="left"/>
      <w:pPr>
        <w:tabs>
          <w:tab w:val="num" w:pos="4320"/>
        </w:tabs>
        <w:ind w:left="4320" w:hanging="360"/>
      </w:pPr>
      <w:rPr>
        <w:rFonts w:ascii="Symbol" w:hAnsi="Symbol" w:hint="default"/>
      </w:rPr>
    </w:lvl>
    <w:lvl w:ilvl="6" w:tplc="86DC3BB0" w:tentative="1">
      <w:start w:val="1"/>
      <w:numFmt w:val="bullet"/>
      <w:lvlText w:val=""/>
      <w:lvlJc w:val="left"/>
      <w:pPr>
        <w:tabs>
          <w:tab w:val="num" w:pos="5040"/>
        </w:tabs>
        <w:ind w:left="5040" w:hanging="360"/>
      </w:pPr>
      <w:rPr>
        <w:rFonts w:ascii="Symbol" w:hAnsi="Symbol" w:hint="default"/>
      </w:rPr>
    </w:lvl>
    <w:lvl w:ilvl="7" w:tplc="539E59B6" w:tentative="1">
      <w:start w:val="1"/>
      <w:numFmt w:val="bullet"/>
      <w:lvlText w:val=""/>
      <w:lvlJc w:val="left"/>
      <w:pPr>
        <w:tabs>
          <w:tab w:val="num" w:pos="5760"/>
        </w:tabs>
        <w:ind w:left="5760" w:hanging="360"/>
      </w:pPr>
      <w:rPr>
        <w:rFonts w:ascii="Symbol" w:hAnsi="Symbol" w:hint="default"/>
      </w:rPr>
    </w:lvl>
    <w:lvl w:ilvl="8" w:tplc="EF845C4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DB07F7B"/>
    <w:multiLevelType w:val="hybridMultilevel"/>
    <w:tmpl w:val="A1862C9C"/>
    <w:lvl w:ilvl="0" w:tplc="C4FC91D8">
      <w:start w:val="1"/>
      <w:numFmt w:val="decimal"/>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5E8C7489"/>
    <w:multiLevelType w:val="hybridMultilevel"/>
    <w:tmpl w:val="E8164102"/>
    <w:lvl w:ilvl="0" w:tplc="56BA7A4A">
      <w:start w:val="1"/>
      <w:numFmt w:val="bullet"/>
      <w:lvlText w:val=""/>
      <w:lvlPicBulletId w:val="1"/>
      <w:lvlJc w:val="left"/>
      <w:pPr>
        <w:tabs>
          <w:tab w:val="num" w:pos="720"/>
        </w:tabs>
        <w:ind w:left="720" w:hanging="360"/>
      </w:pPr>
      <w:rPr>
        <w:rFonts w:ascii="Symbol" w:hAnsi="Symbol" w:hint="default"/>
      </w:rPr>
    </w:lvl>
    <w:lvl w:ilvl="1" w:tplc="F91EA5EC" w:tentative="1">
      <w:start w:val="1"/>
      <w:numFmt w:val="bullet"/>
      <w:lvlText w:val=""/>
      <w:lvlJc w:val="left"/>
      <w:pPr>
        <w:tabs>
          <w:tab w:val="num" w:pos="1440"/>
        </w:tabs>
        <w:ind w:left="1440" w:hanging="360"/>
      </w:pPr>
      <w:rPr>
        <w:rFonts w:ascii="Symbol" w:hAnsi="Symbol" w:hint="default"/>
      </w:rPr>
    </w:lvl>
    <w:lvl w:ilvl="2" w:tplc="BFB04018" w:tentative="1">
      <w:start w:val="1"/>
      <w:numFmt w:val="bullet"/>
      <w:lvlText w:val=""/>
      <w:lvlJc w:val="left"/>
      <w:pPr>
        <w:tabs>
          <w:tab w:val="num" w:pos="2160"/>
        </w:tabs>
        <w:ind w:left="2160" w:hanging="360"/>
      </w:pPr>
      <w:rPr>
        <w:rFonts w:ascii="Symbol" w:hAnsi="Symbol" w:hint="default"/>
      </w:rPr>
    </w:lvl>
    <w:lvl w:ilvl="3" w:tplc="3C365646" w:tentative="1">
      <w:start w:val="1"/>
      <w:numFmt w:val="bullet"/>
      <w:lvlText w:val=""/>
      <w:lvlJc w:val="left"/>
      <w:pPr>
        <w:tabs>
          <w:tab w:val="num" w:pos="2880"/>
        </w:tabs>
        <w:ind w:left="2880" w:hanging="360"/>
      </w:pPr>
      <w:rPr>
        <w:rFonts w:ascii="Symbol" w:hAnsi="Symbol" w:hint="default"/>
      </w:rPr>
    </w:lvl>
    <w:lvl w:ilvl="4" w:tplc="156C2BFC" w:tentative="1">
      <w:start w:val="1"/>
      <w:numFmt w:val="bullet"/>
      <w:lvlText w:val=""/>
      <w:lvlJc w:val="left"/>
      <w:pPr>
        <w:tabs>
          <w:tab w:val="num" w:pos="3600"/>
        </w:tabs>
        <w:ind w:left="3600" w:hanging="360"/>
      </w:pPr>
      <w:rPr>
        <w:rFonts w:ascii="Symbol" w:hAnsi="Symbol" w:hint="default"/>
      </w:rPr>
    </w:lvl>
    <w:lvl w:ilvl="5" w:tplc="C254CB3C" w:tentative="1">
      <w:start w:val="1"/>
      <w:numFmt w:val="bullet"/>
      <w:lvlText w:val=""/>
      <w:lvlJc w:val="left"/>
      <w:pPr>
        <w:tabs>
          <w:tab w:val="num" w:pos="4320"/>
        </w:tabs>
        <w:ind w:left="4320" w:hanging="360"/>
      </w:pPr>
      <w:rPr>
        <w:rFonts w:ascii="Symbol" w:hAnsi="Symbol" w:hint="default"/>
      </w:rPr>
    </w:lvl>
    <w:lvl w:ilvl="6" w:tplc="4E884630" w:tentative="1">
      <w:start w:val="1"/>
      <w:numFmt w:val="bullet"/>
      <w:lvlText w:val=""/>
      <w:lvlJc w:val="left"/>
      <w:pPr>
        <w:tabs>
          <w:tab w:val="num" w:pos="5040"/>
        </w:tabs>
        <w:ind w:left="5040" w:hanging="360"/>
      </w:pPr>
      <w:rPr>
        <w:rFonts w:ascii="Symbol" w:hAnsi="Symbol" w:hint="default"/>
      </w:rPr>
    </w:lvl>
    <w:lvl w:ilvl="7" w:tplc="1C08B218" w:tentative="1">
      <w:start w:val="1"/>
      <w:numFmt w:val="bullet"/>
      <w:lvlText w:val=""/>
      <w:lvlJc w:val="left"/>
      <w:pPr>
        <w:tabs>
          <w:tab w:val="num" w:pos="5760"/>
        </w:tabs>
        <w:ind w:left="5760" w:hanging="360"/>
      </w:pPr>
      <w:rPr>
        <w:rFonts w:ascii="Symbol" w:hAnsi="Symbol" w:hint="default"/>
      </w:rPr>
    </w:lvl>
    <w:lvl w:ilvl="8" w:tplc="EFEE477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65775D5"/>
    <w:multiLevelType w:val="hybridMultilevel"/>
    <w:tmpl w:val="5784B8A6"/>
    <w:lvl w:ilvl="0" w:tplc="6CAC7996">
      <w:start w:val="1"/>
      <w:numFmt w:val="bullet"/>
      <w:lvlText w:val=""/>
      <w:lvlPicBulletId w:val="1"/>
      <w:lvlJc w:val="left"/>
      <w:pPr>
        <w:tabs>
          <w:tab w:val="num" w:pos="720"/>
        </w:tabs>
        <w:ind w:left="720" w:hanging="360"/>
      </w:pPr>
      <w:rPr>
        <w:rFonts w:ascii="Symbol" w:hAnsi="Symbol" w:hint="default"/>
      </w:rPr>
    </w:lvl>
    <w:lvl w:ilvl="1" w:tplc="04AA6C36" w:tentative="1">
      <w:start w:val="1"/>
      <w:numFmt w:val="bullet"/>
      <w:lvlText w:val=""/>
      <w:lvlJc w:val="left"/>
      <w:pPr>
        <w:tabs>
          <w:tab w:val="num" w:pos="1440"/>
        </w:tabs>
        <w:ind w:left="1440" w:hanging="360"/>
      </w:pPr>
      <w:rPr>
        <w:rFonts w:ascii="Symbol" w:hAnsi="Symbol" w:hint="default"/>
      </w:rPr>
    </w:lvl>
    <w:lvl w:ilvl="2" w:tplc="C1323E5E" w:tentative="1">
      <w:start w:val="1"/>
      <w:numFmt w:val="bullet"/>
      <w:lvlText w:val=""/>
      <w:lvlJc w:val="left"/>
      <w:pPr>
        <w:tabs>
          <w:tab w:val="num" w:pos="2160"/>
        </w:tabs>
        <w:ind w:left="2160" w:hanging="360"/>
      </w:pPr>
      <w:rPr>
        <w:rFonts w:ascii="Symbol" w:hAnsi="Symbol" w:hint="default"/>
      </w:rPr>
    </w:lvl>
    <w:lvl w:ilvl="3" w:tplc="2526AD2A" w:tentative="1">
      <w:start w:val="1"/>
      <w:numFmt w:val="bullet"/>
      <w:lvlText w:val=""/>
      <w:lvlJc w:val="left"/>
      <w:pPr>
        <w:tabs>
          <w:tab w:val="num" w:pos="2880"/>
        </w:tabs>
        <w:ind w:left="2880" w:hanging="360"/>
      </w:pPr>
      <w:rPr>
        <w:rFonts w:ascii="Symbol" w:hAnsi="Symbol" w:hint="default"/>
      </w:rPr>
    </w:lvl>
    <w:lvl w:ilvl="4" w:tplc="B4F6DE46" w:tentative="1">
      <w:start w:val="1"/>
      <w:numFmt w:val="bullet"/>
      <w:lvlText w:val=""/>
      <w:lvlJc w:val="left"/>
      <w:pPr>
        <w:tabs>
          <w:tab w:val="num" w:pos="3600"/>
        </w:tabs>
        <w:ind w:left="3600" w:hanging="360"/>
      </w:pPr>
      <w:rPr>
        <w:rFonts w:ascii="Symbol" w:hAnsi="Symbol" w:hint="default"/>
      </w:rPr>
    </w:lvl>
    <w:lvl w:ilvl="5" w:tplc="DA98B2AA" w:tentative="1">
      <w:start w:val="1"/>
      <w:numFmt w:val="bullet"/>
      <w:lvlText w:val=""/>
      <w:lvlJc w:val="left"/>
      <w:pPr>
        <w:tabs>
          <w:tab w:val="num" w:pos="4320"/>
        </w:tabs>
        <w:ind w:left="4320" w:hanging="360"/>
      </w:pPr>
      <w:rPr>
        <w:rFonts w:ascii="Symbol" w:hAnsi="Symbol" w:hint="default"/>
      </w:rPr>
    </w:lvl>
    <w:lvl w:ilvl="6" w:tplc="90C67A7C" w:tentative="1">
      <w:start w:val="1"/>
      <w:numFmt w:val="bullet"/>
      <w:lvlText w:val=""/>
      <w:lvlJc w:val="left"/>
      <w:pPr>
        <w:tabs>
          <w:tab w:val="num" w:pos="5040"/>
        </w:tabs>
        <w:ind w:left="5040" w:hanging="360"/>
      </w:pPr>
      <w:rPr>
        <w:rFonts w:ascii="Symbol" w:hAnsi="Symbol" w:hint="default"/>
      </w:rPr>
    </w:lvl>
    <w:lvl w:ilvl="7" w:tplc="8D4AEC5C" w:tentative="1">
      <w:start w:val="1"/>
      <w:numFmt w:val="bullet"/>
      <w:lvlText w:val=""/>
      <w:lvlJc w:val="left"/>
      <w:pPr>
        <w:tabs>
          <w:tab w:val="num" w:pos="5760"/>
        </w:tabs>
        <w:ind w:left="5760" w:hanging="360"/>
      </w:pPr>
      <w:rPr>
        <w:rFonts w:ascii="Symbol" w:hAnsi="Symbol" w:hint="default"/>
      </w:rPr>
    </w:lvl>
    <w:lvl w:ilvl="8" w:tplc="380A207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B655069"/>
    <w:multiLevelType w:val="hybridMultilevel"/>
    <w:tmpl w:val="019631C2"/>
    <w:lvl w:ilvl="0" w:tplc="43C2DE3A">
      <w:start w:val="1"/>
      <w:numFmt w:val="bullet"/>
      <w:lvlText w:val=""/>
      <w:lvlPicBulletId w:val="1"/>
      <w:lvlJc w:val="left"/>
      <w:pPr>
        <w:tabs>
          <w:tab w:val="num" w:pos="720"/>
        </w:tabs>
        <w:ind w:left="720" w:hanging="360"/>
      </w:pPr>
      <w:rPr>
        <w:rFonts w:ascii="Symbol" w:hAnsi="Symbol" w:hint="default"/>
      </w:rPr>
    </w:lvl>
    <w:lvl w:ilvl="1" w:tplc="D174E5BC" w:tentative="1">
      <w:start w:val="1"/>
      <w:numFmt w:val="bullet"/>
      <w:lvlText w:val=""/>
      <w:lvlJc w:val="left"/>
      <w:pPr>
        <w:tabs>
          <w:tab w:val="num" w:pos="1440"/>
        </w:tabs>
        <w:ind w:left="1440" w:hanging="360"/>
      </w:pPr>
      <w:rPr>
        <w:rFonts w:ascii="Symbol" w:hAnsi="Symbol" w:hint="default"/>
      </w:rPr>
    </w:lvl>
    <w:lvl w:ilvl="2" w:tplc="E46814AC" w:tentative="1">
      <w:start w:val="1"/>
      <w:numFmt w:val="bullet"/>
      <w:lvlText w:val=""/>
      <w:lvlJc w:val="left"/>
      <w:pPr>
        <w:tabs>
          <w:tab w:val="num" w:pos="2160"/>
        </w:tabs>
        <w:ind w:left="2160" w:hanging="360"/>
      </w:pPr>
      <w:rPr>
        <w:rFonts w:ascii="Symbol" w:hAnsi="Symbol" w:hint="default"/>
      </w:rPr>
    </w:lvl>
    <w:lvl w:ilvl="3" w:tplc="54F84422" w:tentative="1">
      <w:start w:val="1"/>
      <w:numFmt w:val="bullet"/>
      <w:lvlText w:val=""/>
      <w:lvlJc w:val="left"/>
      <w:pPr>
        <w:tabs>
          <w:tab w:val="num" w:pos="2880"/>
        </w:tabs>
        <w:ind w:left="2880" w:hanging="360"/>
      </w:pPr>
      <w:rPr>
        <w:rFonts w:ascii="Symbol" w:hAnsi="Symbol" w:hint="default"/>
      </w:rPr>
    </w:lvl>
    <w:lvl w:ilvl="4" w:tplc="4258B2C6" w:tentative="1">
      <w:start w:val="1"/>
      <w:numFmt w:val="bullet"/>
      <w:lvlText w:val=""/>
      <w:lvlJc w:val="left"/>
      <w:pPr>
        <w:tabs>
          <w:tab w:val="num" w:pos="3600"/>
        </w:tabs>
        <w:ind w:left="3600" w:hanging="360"/>
      </w:pPr>
      <w:rPr>
        <w:rFonts w:ascii="Symbol" w:hAnsi="Symbol" w:hint="default"/>
      </w:rPr>
    </w:lvl>
    <w:lvl w:ilvl="5" w:tplc="CA5E3098" w:tentative="1">
      <w:start w:val="1"/>
      <w:numFmt w:val="bullet"/>
      <w:lvlText w:val=""/>
      <w:lvlJc w:val="left"/>
      <w:pPr>
        <w:tabs>
          <w:tab w:val="num" w:pos="4320"/>
        </w:tabs>
        <w:ind w:left="4320" w:hanging="360"/>
      </w:pPr>
      <w:rPr>
        <w:rFonts w:ascii="Symbol" w:hAnsi="Symbol" w:hint="default"/>
      </w:rPr>
    </w:lvl>
    <w:lvl w:ilvl="6" w:tplc="B746807C" w:tentative="1">
      <w:start w:val="1"/>
      <w:numFmt w:val="bullet"/>
      <w:lvlText w:val=""/>
      <w:lvlJc w:val="left"/>
      <w:pPr>
        <w:tabs>
          <w:tab w:val="num" w:pos="5040"/>
        </w:tabs>
        <w:ind w:left="5040" w:hanging="360"/>
      </w:pPr>
      <w:rPr>
        <w:rFonts w:ascii="Symbol" w:hAnsi="Symbol" w:hint="default"/>
      </w:rPr>
    </w:lvl>
    <w:lvl w:ilvl="7" w:tplc="AADAFB0E" w:tentative="1">
      <w:start w:val="1"/>
      <w:numFmt w:val="bullet"/>
      <w:lvlText w:val=""/>
      <w:lvlJc w:val="left"/>
      <w:pPr>
        <w:tabs>
          <w:tab w:val="num" w:pos="5760"/>
        </w:tabs>
        <w:ind w:left="5760" w:hanging="360"/>
      </w:pPr>
      <w:rPr>
        <w:rFonts w:ascii="Symbol" w:hAnsi="Symbol" w:hint="default"/>
      </w:rPr>
    </w:lvl>
    <w:lvl w:ilvl="8" w:tplc="004CCFD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E04060"/>
    <w:multiLevelType w:val="hybridMultilevel"/>
    <w:tmpl w:val="DD26820E"/>
    <w:lvl w:ilvl="0" w:tplc="E870A17E">
      <w:start w:val="1"/>
      <w:numFmt w:val="bullet"/>
      <w:lvlText w:val=""/>
      <w:lvlPicBulletId w:val="1"/>
      <w:lvlJc w:val="left"/>
      <w:pPr>
        <w:tabs>
          <w:tab w:val="num" w:pos="720"/>
        </w:tabs>
        <w:ind w:left="720" w:hanging="360"/>
      </w:pPr>
      <w:rPr>
        <w:rFonts w:ascii="Symbol" w:hAnsi="Symbol" w:hint="default"/>
      </w:rPr>
    </w:lvl>
    <w:lvl w:ilvl="1" w:tplc="CD7243E0" w:tentative="1">
      <w:start w:val="1"/>
      <w:numFmt w:val="bullet"/>
      <w:lvlText w:val=""/>
      <w:lvlJc w:val="left"/>
      <w:pPr>
        <w:tabs>
          <w:tab w:val="num" w:pos="1440"/>
        </w:tabs>
        <w:ind w:left="1440" w:hanging="360"/>
      </w:pPr>
      <w:rPr>
        <w:rFonts w:ascii="Symbol" w:hAnsi="Symbol" w:hint="default"/>
      </w:rPr>
    </w:lvl>
    <w:lvl w:ilvl="2" w:tplc="5D0E4A64" w:tentative="1">
      <w:start w:val="1"/>
      <w:numFmt w:val="bullet"/>
      <w:lvlText w:val=""/>
      <w:lvlJc w:val="left"/>
      <w:pPr>
        <w:tabs>
          <w:tab w:val="num" w:pos="2160"/>
        </w:tabs>
        <w:ind w:left="2160" w:hanging="360"/>
      </w:pPr>
      <w:rPr>
        <w:rFonts w:ascii="Symbol" w:hAnsi="Symbol" w:hint="default"/>
      </w:rPr>
    </w:lvl>
    <w:lvl w:ilvl="3" w:tplc="61FC8326" w:tentative="1">
      <w:start w:val="1"/>
      <w:numFmt w:val="bullet"/>
      <w:lvlText w:val=""/>
      <w:lvlJc w:val="left"/>
      <w:pPr>
        <w:tabs>
          <w:tab w:val="num" w:pos="2880"/>
        </w:tabs>
        <w:ind w:left="2880" w:hanging="360"/>
      </w:pPr>
      <w:rPr>
        <w:rFonts w:ascii="Symbol" w:hAnsi="Symbol" w:hint="default"/>
      </w:rPr>
    </w:lvl>
    <w:lvl w:ilvl="4" w:tplc="ED184C8A" w:tentative="1">
      <w:start w:val="1"/>
      <w:numFmt w:val="bullet"/>
      <w:lvlText w:val=""/>
      <w:lvlJc w:val="left"/>
      <w:pPr>
        <w:tabs>
          <w:tab w:val="num" w:pos="3600"/>
        </w:tabs>
        <w:ind w:left="3600" w:hanging="360"/>
      </w:pPr>
      <w:rPr>
        <w:rFonts w:ascii="Symbol" w:hAnsi="Symbol" w:hint="default"/>
      </w:rPr>
    </w:lvl>
    <w:lvl w:ilvl="5" w:tplc="D92852F6" w:tentative="1">
      <w:start w:val="1"/>
      <w:numFmt w:val="bullet"/>
      <w:lvlText w:val=""/>
      <w:lvlJc w:val="left"/>
      <w:pPr>
        <w:tabs>
          <w:tab w:val="num" w:pos="4320"/>
        </w:tabs>
        <w:ind w:left="4320" w:hanging="360"/>
      </w:pPr>
      <w:rPr>
        <w:rFonts w:ascii="Symbol" w:hAnsi="Symbol" w:hint="default"/>
      </w:rPr>
    </w:lvl>
    <w:lvl w:ilvl="6" w:tplc="11FC6902" w:tentative="1">
      <w:start w:val="1"/>
      <w:numFmt w:val="bullet"/>
      <w:lvlText w:val=""/>
      <w:lvlJc w:val="left"/>
      <w:pPr>
        <w:tabs>
          <w:tab w:val="num" w:pos="5040"/>
        </w:tabs>
        <w:ind w:left="5040" w:hanging="360"/>
      </w:pPr>
      <w:rPr>
        <w:rFonts w:ascii="Symbol" w:hAnsi="Symbol" w:hint="default"/>
      </w:rPr>
    </w:lvl>
    <w:lvl w:ilvl="7" w:tplc="CC9C16FA" w:tentative="1">
      <w:start w:val="1"/>
      <w:numFmt w:val="bullet"/>
      <w:lvlText w:val=""/>
      <w:lvlJc w:val="left"/>
      <w:pPr>
        <w:tabs>
          <w:tab w:val="num" w:pos="5760"/>
        </w:tabs>
        <w:ind w:left="5760" w:hanging="360"/>
      </w:pPr>
      <w:rPr>
        <w:rFonts w:ascii="Symbol" w:hAnsi="Symbol" w:hint="default"/>
      </w:rPr>
    </w:lvl>
    <w:lvl w:ilvl="8" w:tplc="DAB051E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BFA1B63"/>
    <w:multiLevelType w:val="hybridMultilevel"/>
    <w:tmpl w:val="A7CE1524"/>
    <w:lvl w:ilvl="0" w:tplc="6E58C7CE">
      <w:start w:val="1"/>
      <w:numFmt w:val="bullet"/>
      <w:lvlText w:val=""/>
      <w:lvlPicBulletId w:val="1"/>
      <w:lvlJc w:val="left"/>
      <w:pPr>
        <w:tabs>
          <w:tab w:val="num" w:pos="720"/>
        </w:tabs>
        <w:ind w:left="720" w:hanging="360"/>
      </w:pPr>
      <w:rPr>
        <w:rFonts w:ascii="Symbol" w:hAnsi="Symbol" w:hint="default"/>
      </w:rPr>
    </w:lvl>
    <w:lvl w:ilvl="1" w:tplc="C5748780" w:tentative="1">
      <w:start w:val="1"/>
      <w:numFmt w:val="bullet"/>
      <w:lvlText w:val=""/>
      <w:lvlJc w:val="left"/>
      <w:pPr>
        <w:tabs>
          <w:tab w:val="num" w:pos="1440"/>
        </w:tabs>
        <w:ind w:left="1440" w:hanging="360"/>
      </w:pPr>
      <w:rPr>
        <w:rFonts w:ascii="Symbol" w:hAnsi="Symbol" w:hint="default"/>
      </w:rPr>
    </w:lvl>
    <w:lvl w:ilvl="2" w:tplc="DBB66528" w:tentative="1">
      <w:start w:val="1"/>
      <w:numFmt w:val="bullet"/>
      <w:lvlText w:val=""/>
      <w:lvlJc w:val="left"/>
      <w:pPr>
        <w:tabs>
          <w:tab w:val="num" w:pos="2160"/>
        </w:tabs>
        <w:ind w:left="2160" w:hanging="360"/>
      </w:pPr>
      <w:rPr>
        <w:rFonts w:ascii="Symbol" w:hAnsi="Symbol" w:hint="default"/>
      </w:rPr>
    </w:lvl>
    <w:lvl w:ilvl="3" w:tplc="0D40CE58" w:tentative="1">
      <w:start w:val="1"/>
      <w:numFmt w:val="bullet"/>
      <w:lvlText w:val=""/>
      <w:lvlJc w:val="left"/>
      <w:pPr>
        <w:tabs>
          <w:tab w:val="num" w:pos="2880"/>
        </w:tabs>
        <w:ind w:left="2880" w:hanging="360"/>
      </w:pPr>
      <w:rPr>
        <w:rFonts w:ascii="Symbol" w:hAnsi="Symbol" w:hint="default"/>
      </w:rPr>
    </w:lvl>
    <w:lvl w:ilvl="4" w:tplc="ACEA41E0" w:tentative="1">
      <w:start w:val="1"/>
      <w:numFmt w:val="bullet"/>
      <w:lvlText w:val=""/>
      <w:lvlJc w:val="left"/>
      <w:pPr>
        <w:tabs>
          <w:tab w:val="num" w:pos="3600"/>
        </w:tabs>
        <w:ind w:left="3600" w:hanging="360"/>
      </w:pPr>
      <w:rPr>
        <w:rFonts w:ascii="Symbol" w:hAnsi="Symbol" w:hint="default"/>
      </w:rPr>
    </w:lvl>
    <w:lvl w:ilvl="5" w:tplc="C33419BA" w:tentative="1">
      <w:start w:val="1"/>
      <w:numFmt w:val="bullet"/>
      <w:lvlText w:val=""/>
      <w:lvlJc w:val="left"/>
      <w:pPr>
        <w:tabs>
          <w:tab w:val="num" w:pos="4320"/>
        </w:tabs>
        <w:ind w:left="4320" w:hanging="360"/>
      </w:pPr>
      <w:rPr>
        <w:rFonts w:ascii="Symbol" w:hAnsi="Symbol" w:hint="default"/>
      </w:rPr>
    </w:lvl>
    <w:lvl w:ilvl="6" w:tplc="72DA7884" w:tentative="1">
      <w:start w:val="1"/>
      <w:numFmt w:val="bullet"/>
      <w:lvlText w:val=""/>
      <w:lvlJc w:val="left"/>
      <w:pPr>
        <w:tabs>
          <w:tab w:val="num" w:pos="5040"/>
        </w:tabs>
        <w:ind w:left="5040" w:hanging="360"/>
      </w:pPr>
      <w:rPr>
        <w:rFonts w:ascii="Symbol" w:hAnsi="Symbol" w:hint="default"/>
      </w:rPr>
    </w:lvl>
    <w:lvl w:ilvl="7" w:tplc="FF863EAA" w:tentative="1">
      <w:start w:val="1"/>
      <w:numFmt w:val="bullet"/>
      <w:lvlText w:val=""/>
      <w:lvlJc w:val="left"/>
      <w:pPr>
        <w:tabs>
          <w:tab w:val="num" w:pos="5760"/>
        </w:tabs>
        <w:ind w:left="5760" w:hanging="360"/>
      </w:pPr>
      <w:rPr>
        <w:rFonts w:ascii="Symbol" w:hAnsi="Symbol" w:hint="default"/>
      </w:rPr>
    </w:lvl>
    <w:lvl w:ilvl="8" w:tplc="77927AD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FFA2093"/>
    <w:multiLevelType w:val="hybridMultilevel"/>
    <w:tmpl w:val="9D3A67E2"/>
    <w:lvl w:ilvl="0" w:tplc="BD5871EE">
      <w:start w:val="1"/>
      <w:numFmt w:val="bullet"/>
      <w:lvlText w:val=""/>
      <w:lvlPicBulletId w:val="1"/>
      <w:lvlJc w:val="left"/>
      <w:pPr>
        <w:tabs>
          <w:tab w:val="num" w:pos="720"/>
        </w:tabs>
        <w:ind w:left="720" w:hanging="360"/>
      </w:pPr>
      <w:rPr>
        <w:rFonts w:ascii="Symbol" w:hAnsi="Symbol" w:hint="default"/>
        <w:sz w:val="20"/>
        <w:szCs w:val="20"/>
      </w:rPr>
    </w:lvl>
    <w:lvl w:ilvl="1" w:tplc="006EBFC4" w:tentative="1">
      <w:start w:val="1"/>
      <w:numFmt w:val="bullet"/>
      <w:lvlText w:val=""/>
      <w:lvlJc w:val="left"/>
      <w:pPr>
        <w:tabs>
          <w:tab w:val="num" w:pos="1440"/>
        </w:tabs>
        <w:ind w:left="1440" w:hanging="360"/>
      </w:pPr>
      <w:rPr>
        <w:rFonts w:ascii="Symbol" w:hAnsi="Symbol" w:hint="default"/>
      </w:rPr>
    </w:lvl>
    <w:lvl w:ilvl="2" w:tplc="672A0DF8" w:tentative="1">
      <w:start w:val="1"/>
      <w:numFmt w:val="bullet"/>
      <w:lvlText w:val=""/>
      <w:lvlJc w:val="left"/>
      <w:pPr>
        <w:tabs>
          <w:tab w:val="num" w:pos="2160"/>
        </w:tabs>
        <w:ind w:left="2160" w:hanging="360"/>
      </w:pPr>
      <w:rPr>
        <w:rFonts w:ascii="Symbol" w:hAnsi="Symbol" w:hint="default"/>
      </w:rPr>
    </w:lvl>
    <w:lvl w:ilvl="3" w:tplc="244E3470" w:tentative="1">
      <w:start w:val="1"/>
      <w:numFmt w:val="bullet"/>
      <w:lvlText w:val=""/>
      <w:lvlJc w:val="left"/>
      <w:pPr>
        <w:tabs>
          <w:tab w:val="num" w:pos="2880"/>
        </w:tabs>
        <w:ind w:left="2880" w:hanging="360"/>
      </w:pPr>
      <w:rPr>
        <w:rFonts w:ascii="Symbol" w:hAnsi="Symbol" w:hint="default"/>
      </w:rPr>
    </w:lvl>
    <w:lvl w:ilvl="4" w:tplc="17EE8884" w:tentative="1">
      <w:start w:val="1"/>
      <w:numFmt w:val="bullet"/>
      <w:lvlText w:val=""/>
      <w:lvlJc w:val="left"/>
      <w:pPr>
        <w:tabs>
          <w:tab w:val="num" w:pos="3600"/>
        </w:tabs>
        <w:ind w:left="3600" w:hanging="360"/>
      </w:pPr>
      <w:rPr>
        <w:rFonts w:ascii="Symbol" w:hAnsi="Symbol" w:hint="default"/>
      </w:rPr>
    </w:lvl>
    <w:lvl w:ilvl="5" w:tplc="BF28187A" w:tentative="1">
      <w:start w:val="1"/>
      <w:numFmt w:val="bullet"/>
      <w:lvlText w:val=""/>
      <w:lvlJc w:val="left"/>
      <w:pPr>
        <w:tabs>
          <w:tab w:val="num" w:pos="4320"/>
        </w:tabs>
        <w:ind w:left="4320" w:hanging="360"/>
      </w:pPr>
      <w:rPr>
        <w:rFonts w:ascii="Symbol" w:hAnsi="Symbol" w:hint="default"/>
      </w:rPr>
    </w:lvl>
    <w:lvl w:ilvl="6" w:tplc="82346E42" w:tentative="1">
      <w:start w:val="1"/>
      <w:numFmt w:val="bullet"/>
      <w:lvlText w:val=""/>
      <w:lvlJc w:val="left"/>
      <w:pPr>
        <w:tabs>
          <w:tab w:val="num" w:pos="5040"/>
        </w:tabs>
        <w:ind w:left="5040" w:hanging="360"/>
      </w:pPr>
      <w:rPr>
        <w:rFonts w:ascii="Symbol" w:hAnsi="Symbol" w:hint="default"/>
      </w:rPr>
    </w:lvl>
    <w:lvl w:ilvl="7" w:tplc="7430D898" w:tentative="1">
      <w:start w:val="1"/>
      <w:numFmt w:val="bullet"/>
      <w:lvlText w:val=""/>
      <w:lvlJc w:val="left"/>
      <w:pPr>
        <w:tabs>
          <w:tab w:val="num" w:pos="5760"/>
        </w:tabs>
        <w:ind w:left="5760" w:hanging="360"/>
      </w:pPr>
      <w:rPr>
        <w:rFonts w:ascii="Symbol" w:hAnsi="Symbol" w:hint="default"/>
      </w:rPr>
    </w:lvl>
    <w:lvl w:ilvl="8" w:tplc="F9AE32C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2514BDB"/>
    <w:multiLevelType w:val="hybridMultilevel"/>
    <w:tmpl w:val="BB66BC66"/>
    <w:lvl w:ilvl="0" w:tplc="11565E96">
      <w:start w:val="1"/>
      <w:numFmt w:val="bullet"/>
      <w:lvlText w:val=""/>
      <w:lvlPicBulletId w:val="1"/>
      <w:lvlJc w:val="left"/>
      <w:pPr>
        <w:tabs>
          <w:tab w:val="num" w:pos="720"/>
        </w:tabs>
        <w:ind w:left="720" w:hanging="360"/>
      </w:pPr>
      <w:rPr>
        <w:rFonts w:ascii="Symbol" w:hAnsi="Symbol" w:hint="default"/>
      </w:rPr>
    </w:lvl>
    <w:lvl w:ilvl="1" w:tplc="0C6A9C02" w:tentative="1">
      <w:start w:val="1"/>
      <w:numFmt w:val="bullet"/>
      <w:lvlText w:val=""/>
      <w:lvlJc w:val="left"/>
      <w:pPr>
        <w:tabs>
          <w:tab w:val="num" w:pos="1440"/>
        </w:tabs>
        <w:ind w:left="1440" w:hanging="360"/>
      </w:pPr>
      <w:rPr>
        <w:rFonts w:ascii="Symbol" w:hAnsi="Symbol" w:hint="default"/>
      </w:rPr>
    </w:lvl>
    <w:lvl w:ilvl="2" w:tplc="95FE9ED0" w:tentative="1">
      <w:start w:val="1"/>
      <w:numFmt w:val="bullet"/>
      <w:lvlText w:val=""/>
      <w:lvlJc w:val="left"/>
      <w:pPr>
        <w:tabs>
          <w:tab w:val="num" w:pos="2160"/>
        </w:tabs>
        <w:ind w:left="2160" w:hanging="360"/>
      </w:pPr>
      <w:rPr>
        <w:rFonts w:ascii="Symbol" w:hAnsi="Symbol" w:hint="default"/>
      </w:rPr>
    </w:lvl>
    <w:lvl w:ilvl="3" w:tplc="2F0A156A" w:tentative="1">
      <w:start w:val="1"/>
      <w:numFmt w:val="bullet"/>
      <w:lvlText w:val=""/>
      <w:lvlJc w:val="left"/>
      <w:pPr>
        <w:tabs>
          <w:tab w:val="num" w:pos="2880"/>
        </w:tabs>
        <w:ind w:left="2880" w:hanging="360"/>
      </w:pPr>
      <w:rPr>
        <w:rFonts w:ascii="Symbol" w:hAnsi="Symbol" w:hint="default"/>
      </w:rPr>
    </w:lvl>
    <w:lvl w:ilvl="4" w:tplc="07B287A2" w:tentative="1">
      <w:start w:val="1"/>
      <w:numFmt w:val="bullet"/>
      <w:lvlText w:val=""/>
      <w:lvlJc w:val="left"/>
      <w:pPr>
        <w:tabs>
          <w:tab w:val="num" w:pos="3600"/>
        </w:tabs>
        <w:ind w:left="3600" w:hanging="360"/>
      </w:pPr>
      <w:rPr>
        <w:rFonts w:ascii="Symbol" w:hAnsi="Symbol" w:hint="default"/>
      </w:rPr>
    </w:lvl>
    <w:lvl w:ilvl="5" w:tplc="D16CA400" w:tentative="1">
      <w:start w:val="1"/>
      <w:numFmt w:val="bullet"/>
      <w:lvlText w:val=""/>
      <w:lvlJc w:val="left"/>
      <w:pPr>
        <w:tabs>
          <w:tab w:val="num" w:pos="4320"/>
        </w:tabs>
        <w:ind w:left="4320" w:hanging="360"/>
      </w:pPr>
      <w:rPr>
        <w:rFonts w:ascii="Symbol" w:hAnsi="Symbol" w:hint="default"/>
      </w:rPr>
    </w:lvl>
    <w:lvl w:ilvl="6" w:tplc="3E62A888" w:tentative="1">
      <w:start w:val="1"/>
      <w:numFmt w:val="bullet"/>
      <w:lvlText w:val=""/>
      <w:lvlJc w:val="left"/>
      <w:pPr>
        <w:tabs>
          <w:tab w:val="num" w:pos="5040"/>
        </w:tabs>
        <w:ind w:left="5040" w:hanging="360"/>
      </w:pPr>
      <w:rPr>
        <w:rFonts w:ascii="Symbol" w:hAnsi="Symbol" w:hint="default"/>
      </w:rPr>
    </w:lvl>
    <w:lvl w:ilvl="7" w:tplc="01B833AE" w:tentative="1">
      <w:start w:val="1"/>
      <w:numFmt w:val="bullet"/>
      <w:lvlText w:val=""/>
      <w:lvlJc w:val="left"/>
      <w:pPr>
        <w:tabs>
          <w:tab w:val="num" w:pos="5760"/>
        </w:tabs>
        <w:ind w:left="5760" w:hanging="360"/>
      </w:pPr>
      <w:rPr>
        <w:rFonts w:ascii="Symbol" w:hAnsi="Symbol" w:hint="default"/>
      </w:rPr>
    </w:lvl>
    <w:lvl w:ilvl="8" w:tplc="E89A232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ADD32C1"/>
    <w:multiLevelType w:val="hybridMultilevel"/>
    <w:tmpl w:val="84B6DF28"/>
    <w:lvl w:ilvl="0" w:tplc="AB9C0222">
      <w:start w:val="1"/>
      <w:numFmt w:val="bullet"/>
      <w:lvlText w:val=""/>
      <w:lvlPicBulletId w:val="1"/>
      <w:lvlJc w:val="left"/>
      <w:pPr>
        <w:tabs>
          <w:tab w:val="num" w:pos="720"/>
        </w:tabs>
        <w:ind w:left="720" w:hanging="360"/>
      </w:pPr>
      <w:rPr>
        <w:rFonts w:ascii="Symbol" w:hAnsi="Symbol" w:hint="default"/>
      </w:rPr>
    </w:lvl>
    <w:lvl w:ilvl="1" w:tplc="4198F650" w:tentative="1">
      <w:start w:val="1"/>
      <w:numFmt w:val="bullet"/>
      <w:lvlText w:val=""/>
      <w:lvlJc w:val="left"/>
      <w:pPr>
        <w:tabs>
          <w:tab w:val="num" w:pos="1440"/>
        </w:tabs>
        <w:ind w:left="1440" w:hanging="360"/>
      </w:pPr>
      <w:rPr>
        <w:rFonts w:ascii="Symbol" w:hAnsi="Symbol" w:hint="default"/>
      </w:rPr>
    </w:lvl>
    <w:lvl w:ilvl="2" w:tplc="DD000D8E" w:tentative="1">
      <w:start w:val="1"/>
      <w:numFmt w:val="bullet"/>
      <w:lvlText w:val=""/>
      <w:lvlJc w:val="left"/>
      <w:pPr>
        <w:tabs>
          <w:tab w:val="num" w:pos="2160"/>
        </w:tabs>
        <w:ind w:left="2160" w:hanging="360"/>
      </w:pPr>
      <w:rPr>
        <w:rFonts w:ascii="Symbol" w:hAnsi="Symbol" w:hint="default"/>
      </w:rPr>
    </w:lvl>
    <w:lvl w:ilvl="3" w:tplc="6570D720" w:tentative="1">
      <w:start w:val="1"/>
      <w:numFmt w:val="bullet"/>
      <w:lvlText w:val=""/>
      <w:lvlJc w:val="left"/>
      <w:pPr>
        <w:tabs>
          <w:tab w:val="num" w:pos="2880"/>
        </w:tabs>
        <w:ind w:left="2880" w:hanging="360"/>
      </w:pPr>
      <w:rPr>
        <w:rFonts w:ascii="Symbol" w:hAnsi="Symbol" w:hint="default"/>
      </w:rPr>
    </w:lvl>
    <w:lvl w:ilvl="4" w:tplc="9926E0D2" w:tentative="1">
      <w:start w:val="1"/>
      <w:numFmt w:val="bullet"/>
      <w:lvlText w:val=""/>
      <w:lvlJc w:val="left"/>
      <w:pPr>
        <w:tabs>
          <w:tab w:val="num" w:pos="3600"/>
        </w:tabs>
        <w:ind w:left="3600" w:hanging="360"/>
      </w:pPr>
      <w:rPr>
        <w:rFonts w:ascii="Symbol" w:hAnsi="Symbol" w:hint="default"/>
      </w:rPr>
    </w:lvl>
    <w:lvl w:ilvl="5" w:tplc="67B06898" w:tentative="1">
      <w:start w:val="1"/>
      <w:numFmt w:val="bullet"/>
      <w:lvlText w:val=""/>
      <w:lvlJc w:val="left"/>
      <w:pPr>
        <w:tabs>
          <w:tab w:val="num" w:pos="4320"/>
        </w:tabs>
        <w:ind w:left="4320" w:hanging="360"/>
      </w:pPr>
      <w:rPr>
        <w:rFonts w:ascii="Symbol" w:hAnsi="Symbol" w:hint="default"/>
      </w:rPr>
    </w:lvl>
    <w:lvl w:ilvl="6" w:tplc="27B473F0" w:tentative="1">
      <w:start w:val="1"/>
      <w:numFmt w:val="bullet"/>
      <w:lvlText w:val=""/>
      <w:lvlJc w:val="left"/>
      <w:pPr>
        <w:tabs>
          <w:tab w:val="num" w:pos="5040"/>
        </w:tabs>
        <w:ind w:left="5040" w:hanging="360"/>
      </w:pPr>
      <w:rPr>
        <w:rFonts w:ascii="Symbol" w:hAnsi="Symbol" w:hint="default"/>
      </w:rPr>
    </w:lvl>
    <w:lvl w:ilvl="7" w:tplc="50D68EA2" w:tentative="1">
      <w:start w:val="1"/>
      <w:numFmt w:val="bullet"/>
      <w:lvlText w:val=""/>
      <w:lvlJc w:val="left"/>
      <w:pPr>
        <w:tabs>
          <w:tab w:val="num" w:pos="5760"/>
        </w:tabs>
        <w:ind w:left="5760" w:hanging="360"/>
      </w:pPr>
      <w:rPr>
        <w:rFonts w:ascii="Symbol" w:hAnsi="Symbol" w:hint="default"/>
      </w:rPr>
    </w:lvl>
    <w:lvl w:ilvl="8" w:tplc="421EE09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B2D2EF4"/>
    <w:multiLevelType w:val="multilevel"/>
    <w:tmpl w:val="1240A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190964"/>
    <w:multiLevelType w:val="hybridMultilevel"/>
    <w:tmpl w:val="08748580"/>
    <w:lvl w:ilvl="0" w:tplc="0B3E903A">
      <w:start w:val="1"/>
      <w:numFmt w:val="bullet"/>
      <w:lvlText w:val=""/>
      <w:lvlPicBulletId w:val="1"/>
      <w:lvlJc w:val="left"/>
      <w:pPr>
        <w:tabs>
          <w:tab w:val="num" w:pos="720"/>
        </w:tabs>
        <w:ind w:left="720" w:hanging="360"/>
      </w:pPr>
      <w:rPr>
        <w:rFonts w:ascii="Symbol" w:hAnsi="Symbol" w:hint="default"/>
      </w:rPr>
    </w:lvl>
    <w:lvl w:ilvl="1" w:tplc="8DC2BEF2" w:tentative="1">
      <w:start w:val="1"/>
      <w:numFmt w:val="bullet"/>
      <w:lvlText w:val=""/>
      <w:lvlJc w:val="left"/>
      <w:pPr>
        <w:tabs>
          <w:tab w:val="num" w:pos="1440"/>
        </w:tabs>
        <w:ind w:left="1440" w:hanging="360"/>
      </w:pPr>
      <w:rPr>
        <w:rFonts w:ascii="Symbol" w:hAnsi="Symbol" w:hint="default"/>
      </w:rPr>
    </w:lvl>
    <w:lvl w:ilvl="2" w:tplc="CEBCC078" w:tentative="1">
      <w:start w:val="1"/>
      <w:numFmt w:val="bullet"/>
      <w:lvlText w:val=""/>
      <w:lvlJc w:val="left"/>
      <w:pPr>
        <w:tabs>
          <w:tab w:val="num" w:pos="2160"/>
        </w:tabs>
        <w:ind w:left="2160" w:hanging="360"/>
      </w:pPr>
      <w:rPr>
        <w:rFonts w:ascii="Symbol" w:hAnsi="Symbol" w:hint="default"/>
      </w:rPr>
    </w:lvl>
    <w:lvl w:ilvl="3" w:tplc="4BB0EC46" w:tentative="1">
      <w:start w:val="1"/>
      <w:numFmt w:val="bullet"/>
      <w:lvlText w:val=""/>
      <w:lvlJc w:val="left"/>
      <w:pPr>
        <w:tabs>
          <w:tab w:val="num" w:pos="2880"/>
        </w:tabs>
        <w:ind w:left="2880" w:hanging="360"/>
      </w:pPr>
      <w:rPr>
        <w:rFonts w:ascii="Symbol" w:hAnsi="Symbol" w:hint="default"/>
      </w:rPr>
    </w:lvl>
    <w:lvl w:ilvl="4" w:tplc="FD74EF56" w:tentative="1">
      <w:start w:val="1"/>
      <w:numFmt w:val="bullet"/>
      <w:lvlText w:val=""/>
      <w:lvlJc w:val="left"/>
      <w:pPr>
        <w:tabs>
          <w:tab w:val="num" w:pos="3600"/>
        </w:tabs>
        <w:ind w:left="3600" w:hanging="360"/>
      </w:pPr>
      <w:rPr>
        <w:rFonts w:ascii="Symbol" w:hAnsi="Symbol" w:hint="default"/>
      </w:rPr>
    </w:lvl>
    <w:lvl w:ilvl="5" w:tplc="35A6A334" w:tentative="1">
      <w:start w:val="1"/>
      <w:numFmt w:val="bullet"/>
      <w:lvlText w:val=""/>
      <w:lvlJc w:val="left"/>
      <w:pPr>
        <w:tabs>
          <w:tab w:val="num" w:pos="4320"/>
        </w:tabs>
        <w:ind w:left="4320" w:hanging="360"/>
      </w:pPr>
      <w:rPr>
        <w:rFonts w:ascii="Symbol" w:hAnsi="Symbol" w:hint="default"/>
      </w:rPr>
    </w:lvl>
    <w:lvl w:ilvl="6" w:tplc="8FC02ADA" w:tentative="1">
      <w:start w:val="1"/>
      <w:numFmt w:val="bullet"/>
      <w:lvlText w:val=""/>
      <w:lvlJc w:val="left"/>
      <w:pPr>
        <w:tabs>
          <w:tab w:val="num" w:pos="5040"/>
        </w:tabs>
        <w:ind w:left="5040" w:hanging="360"/>
      </w:pPr>
      <w:rPr>
        <w:rFonts w:ascii="Symbol" w:hAnsi="Symbol" w:hint="default"/>
      </w:rPr>
    </w:lvl>
    <w:lvl w:ilvl="7" w:tplc="4C2A4782" w:tentative="1">
      <w:start w:val="1"/>
      <w:numFmt w:val="bullet"/>
      <w:lvlText w:val=""/>
      <w:lvlJc w:val="left"/>
      <w:pPr>
        <w:tabs>
          <w:tab w:val="num" w:pos="5760"/>
        </w:tabs>
        <w:ind w:left="5760" w:hanging="360"/>
      </w:pPr>
      <w:rPr>
        <w:rFonts w:ascii="Symbol" w:hAnsi="Symbol" w:hint="default"/>
      </w:rPr>
    </w:lvl>
    <w:lvl w:ilvl="8" w:tplc="D15662D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9"/>
  </w:num>
  <w:num w:numId="12">
    <w:abstractNumId w:val="15"/>
  </w:num>
  <w:num w:numId="13">
    <w:abstractNumId w:val="1"/>
  </w:num>
  <w:num w:numId="14">
    <w:abstractNumId w:val="3"/>
  </w:num>
  <w:num w:numId="15">
    <w:abstractNumId w:val="5"/>
  </w:num>
  <w:num w:numId="16">
    <w:abstractNumId w:val="29"/>
  </w:num>
  <w:num w:numId="17">
    <w:abstractNumId w:val="20"/>
  </w:num>
  <w:num w:numId="18">
    <w:abstractNumId w:val="14"/>
  </w:num>
  <w:num w:numId="19">
    <w:abstractNumId w:val="17"/>
  </w:num>
  <w:num w:numId="20">
    <w:abstractNumId w:val="28"/>
  </w:num>
  <w:num w:numId="21">
    <w:abstractNumId w:val="10"/>
  </w:num>
  <w:num w:numId="22">
    <w:abstractNumId w:val="27"/>
  </w:num>
  <w:num w:numId="23">
    <w:abstractNumId w:val="6"/>
  </w:num>
  <w:num w:numId="24">
    <w:abstractNumId w:val="12"/>
  </w:num>
  <w:num w:numId="25">
    <w:abstractNumId w:val="31"/>
  </w:num>
  <w:num w:numId="26">
    <w:abstractNumId w:val="21"/>
  </w:num>
  <w:num w:numId="27">
    <w:abstractNumId w:val="11"/>
  </w:num>
  <w:num w:numId="28">
    <w:abstractNumId w:val="18"/>
  </w:num>
  <w:num w:numId="29">
    <w:abstractNumId w:val="7"/>
  </w:num>
  <w:num w:numId="30">
    <w:abstractNumId w:val="2"/>
  </w:num>
  <w:num w:numId="31">
    <w:abstractNumId w:val="25"/>
  </w:num>
  <w:num w:numId="32">
    <w:abstractNumId w:val="24"/>
  </w:num>
  <w:num w:numId="33">
    <w:abstractNumId w:val="16"/>
  </w:num>
  <w:num w:numId="34">
    <w:abstractNumId w:val="19"/>
  </w:num>
  <w:num w:numId="35">
    <w:abstractNumId w:val="26"/>
  </w:num>
  <w:num w:numId="36">
    <w:abstractNumId w:val="30"/>
  </w:num>
  <w:num w:numId="37">
    <w:abstractNumId w:val="4"/>
  </w:num>
  <w:num w:numId="38">
    <w:abstractNumId w:val="22"/>
  </w:num>
  <w:num w:numId="39">
    <w:abstractNumId w:val="8"/>
  </w:num>
  <w:num w:numId="40">
    <w:abstractNumId w:val="33"/>
  </w:num>
  <w:num w:numId="41">
    <w:abstractNumId w:val="13"/>
  </w:num>
  <w:num w:numId="42">
    <w:abstractNumId w:val="32"/>
  </w:num>
  <w:num w:numId="43">
    <w:abstractNumId w:val="0"/>
    <w:lvlOverride w:ilvl="0">
      <w:startOverride w:val="1"/>
    </w:lvlOverride>
  </w:num>
  <w:num w:numId="44">
    <w:abstractNumId w:val="23"/>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ery, Kyle">
    <w15:presenceInfo w15:providerId="AD" w15:userId="S-1-5-21-2101533902-423532799-1776743176-5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9B"/>
    <w:rsid w:val="0000033B"/>
    <w:rsid w:val="000017A5"/>
    <w:rsid w:val="00002476"/>
    <w:rsid w:val="000039EF"/>
    <w:rsid w:val="000063CF"/>
    <w:rsid w:val="00007B01"/>
    <w:rsid w:val="00013211"/>
    <w:rsid w:val="00013D0C"/>
    <w:rsid w:val="00017049"/>
    <w:rsid w:val="00024673"/>
    <w:rsid w:val="000251A5"/>
    <w:rsid w:val="00025A57"/>
    <w:rsid w:val="00031503"/>
    <w:rsid w:val="000318D9"/>
    <w:rsid w:val="00033FB9"/>
    <w:rsid w:val="00035F19"/>
    <w:rsid w:val="0004482B"/>
    <w:rsid w:val="00044F0F"/>
    <w:rsid w:val="00054679"/>
    <w:rsid w:val="00066091"/>
    <w:rsid w:val="00066CCD"/>
    <w:rsid w:val="00073E94"/>
    <w:rsid w:val="00075AE0"/>
    <w:rsid w:val="00076189"/>
    <w:rsid w:val="00080CF6"/>
    <w:rsid w:val="00081008"/>
    <w:rsid w:val="00084EEC"/>
    <w:rsid w:val="00086C42"/>
    <w:rsid w:val="0009356C"/>
    <w:rsid w:val="00093B5D"/>
    <w:rsid w:val="000971D0"/>
    <w:rsid w:val="000A26AE"/>
    <w:rsid w:val="000A6445"/>
    <w:rsid w:val="000B0AE1"/>
    <w:rsid w:val="000B1F5B"/>
    <w:rsid w:val="000B303E"/>
    <w:rsid w:val="000B43A1"/>
    <w:rsid w:val="000B6332"/>
    <w:rsid w:val="000C598E"/>
    <w:rsid w:val="000C5B12"/>
    <w:rsid w:val="000D7D47"/>
    <w:rsid w:val="000E5061"/>
    <w:rsid w:val="000E600C"/>
    <w:rsid w:val="000F58BC"/>
    <w:rsid w:val="000F6347"/>
    <w:rsid w:val="00105C16"/>
    <w:rsid w:val="001074ED"/>
    <w:rsid w:val="00107C18"/>
    <w:rsid w:val="00110E85"/>
    <w:rsid w:val="00111430"/>
    <w:rsid w:val="001114C7"/>
    <w:rsid w:val="00112949"/>
    <w:rsid w:val="00112E6A"/>
    <w:rsid w:val="00117D9B"/>
    <w:rsid w:val="00117E58"/>
    <w:rsid w:val="00120E3B"/>
    <w:rsid w:val="001220AD"/>
    <w:rsid w:val="001246C9"/>
    <w:rsid w:val="00125217"/>
    <w:rsid w:val="0013141C"/>
    <w:rsid w:val="00133C5E"/>
    <w:rsid w:val="001409DD"/>
    <w:rsid w:val="00147910"/>
    <w:rsid w:val="00150056"/>
    <w:rsid w:val="00151223"/>
    <w:rsid w:val="00152D51"/>
    <w:rsid w:val="00152FCE"/>
    <w:rsid w:val="001530A2"/>
    <w:rsid w:val="00154EB4"/>
    <w:rsid w:val="0016496B"/>
    <w:rsid w:val="001816B2"/>
    <w:rsid w:val="00181AE7"/>
    <w:rsid w:val="00182393"/>
    <w:rsid w:val="00183D1F"/>
    <w:rsid w:val="00191F20"/>
    <w:rsid w:val="00194A33"/>
    <w:rsid w:val="001956CB"/>
    <w:rsid w:val="001968B3"/>
    <w:rsid w:val="001A72BB"/>
    <w:rsid w:val="001B0556"/>
    <w:rsid w:val="001B076D"/>
    <w:rsid w:val="001B3BFE"/>
    <w:rsid w:val="001B4185"/>
    <w:rsid w:val="001B7C79"/>
    <w:rsid w:val="001C3F36"/>
    <w:rsid w:val="001C60EA"/>
    <w:rsid w:val="001C7057"/>
    <w:rsid w:val="001D2D15"/>
    <w:rsid w:val="001D56C1"/>
    <w:rsid w:val="001D5C56"/>
    <w:rsid w:val="001E5506"/>
    <w:rsid w:val="001F1356"/>
    <w:rsid w:val="001F6441"/>
    <w:rsid w:val="00204AA4"/>
    <w:rsid w:val="00205F6D"/>
    <w:rsid w:val="00207BA1"/>
    <w:rsid w:val="0021349C"/>
    <w:rsid w:val="00213EB8"/>
    <w:rsid w:val="00214C07"/>
    <w:rsid w:val="00221D0F"/>
    <w:rsid w:val="00227BBC"/>
    <w:rsid w:val="00227D1B"/>
    <w:rsid w:val="002309D6"/>
    <w:rsid w:val="0023443A"/>
    <w:rsid w:val="00242180"/>
    <w:rsid w:val="0025698B"/>
    <w:rsid w:val="002650D3"/>
    <w:rsid w:val="00270471"/>
    <w:rsid w:val="00275354"/>
    <w:rsid w:val="00277C66"/>
    <w:rsid w:val="00290396"/>
    <w:rsid w:val="00292FFF"/>
    <w:rsid w:val="00296F78"/>
    <w:rsid w:val="002A69E6"/>
    <w:rsid w:val="002A7E4A"/>
    <w:rsid w:val="002B1436"/>
    <w:rsid w:val="002B3B8E"/>
    <w:rsid w:val="002C4880"/>
    <w:rsid w:val="002D323C"/>
    <w:rsid w:val="002E4529"/>
    <w:rsid w:val="002E57E2"/>
    <w:rsid w:val="002F162C"/>
    <w:rsid w:val="002F20C4"/>
    <w:rsid w:val="0030697E"/>
    <w:rsid w:val="0031303A"/>
    <w:rsid w:val="003174EB"/>
    <w:rsid w:val="00320C72"/>
    <w:rsid w:val="00320E24"/>
    <w:rsid w:val="003318DD"/>
    <w:rsid w:val="0033236F"/>
    <w:rsid w:val="00337AF7"/>
    <w:rsid w:val="00340F55"/>
    <w:rsid w:val="00350BA6"/>
    <w:rsid w:val="003550F7"/>
    <w:rsid w:val="00355778"/>
    <w:rsid w:val="00362AB6"/>
    <w:rsid w:val="00362DAC"/>
    <w:rsid w:val="0036602E"/>
    <w:rsid w:val="00366959"/>
    <w:rsid w:val="00366CD2"/>
    <w:rsid w:val="003705FE"/>
    <w:rsid w:val="00372D72"/>
    <w:rsid w:val="003750D1"/>
    <w:rsid w:val="003775C4"/>
    <w:rsid w:val="0038718B"/>
    <w:rsid w:val="00392295"/>
    <w:rsid w:val="003943C6"/>
    <w:rsid w:val="003B3F3B"/>
    <w:rsid w:val="003B59F6"/>
    <w:rsid w:val="003C05B6"/>
    <w:rsid w:val="003C23F9"/>
    <w:rsid w:val="003C2A2B"/>
    <w:rsid w:val="003C2AE3"/>
    <w:rsid w:val="003C2CCC"/>
    <w:rsid w:val="003C4316"/>
    <w:rsid w:val="003D1E91"/>
    <w:rsid w:val="003D272D"/>
    <w:rsid w:val="003D4077"/>
    <w:rsid w:val="003E1B30"/>
    <w:rsid w:val="003E413C"/>
    <w:rsid w:val="003F2704"/>
    <w:rsid w:val="003F2DE3"/>
    <w:rsid w:val="003F305D"/>
    <w:rsid w:val="003F5739"/>
    <w:rsid w:val="00402436"/>
    <w:rsid w:val="00405271"/>
    <w:rsid w:val="0040732E"/>
    <w:rsid w:val="00411852"/>
    <w:rsid w:val="00411AE7"/>
    <w:rsid w:val="00412645"/>
    <w:rsid w:val="00423797"/>
    <w:rsid w:val="00424700"/>
    <w:rsid w:val="00435829"/>
    <w:rsid w:val="00440130"/>
    <w:rsid w:val="0044205A"/>
    <w:rsid w:val="00444A8E"/>
    <w:rsid w:val="00464223"/>
    <w:rsid w:val="00465F5D"/>
    <w:rsid w:val="00467A62"/>
    <w:rsid w:val="00467CB3"/>
    <w:rsid w:val="00471BB9"/>
    <w:rsid w:val="00474ADC"/>
    <w:rsid w:val="00482608"/>
    <w:rsid w:val="00482CE3"/>
    <w:rsid w:val="004831D0"/>
    <w:rsid w:val="00483DDB"/>
    <w:rsid w:val="00487899"/>
    <w:rsid w:val="004931A0"/>
    <w:rsid w:val="004A1A3B"/>
    <w:rsid w:val="004A211B"/>
    <w:rsid w:val="004B2F68"/>
    <w:rsid w:val="004D2BAD"/>
    <w:rsid w:val="004D4544"/>
    <w:rsid w:val="004D529F"/>
    <w:rsid w:val="004D6535"/>
    <w:rsid w:val="004D731D"/>
    <w:rsid w:val="004E3B4D"/>
    <w:rsid w:val="004F6C41"/>
    <w:rsid w:val="00500261"/>
    <w:rsid w:val="005034D8"/>
    <w:rsid w:val="00503AD1"/>
    <w:rsid w:val="00511954"/>
    <w:rsid w:val="00512F31"/>
    <w:rsid w:val="005160BB"/>
    <w:rsid w:val="0051624F"/>
    <w:rsid w:val="00516B3F"/>
    <w:rsid w:val="00526F14"/>
    <w:rsid w:val="005276F4"/>
    <w:rsid w:val="005327D6"/>
    <w:rsid w:val="00533C7B"/>
    <w:rsid w:val="00537E70"/>
    <w:rsid w:val="00543E59"/>
    <w:rsid w:val="00553CA3"/>
    <w:rsid w:val="00553D8B"/>
    <w:rsid w:val="00561440"/>
    <w:rsid w:val="00562B78"/>
    <w:rsid w:val="005678CA"/>
    <w:rsid w:val="00571CBF"/>
    <w:rsid w:val="0057683A"/>
    <w:rsid w:val="00580DA5"/>
    <w:rsid w:val="00582647"/>
    <w:rsid w:val="00583139"/>
    <w:rsid w:val="00584C8A"/>
    <w:rsid w:val="00591494"/>
    <w:rsid w:val="00591CBF"/>
    <w:rsid w:val="005A6F43"/>
    <w:rsid w:val="005B1429"/>
    <w:rsid w:val="005B5613"/>
    <w:rsid w:val="005C4DD0"/>
    <w:rsid w:val="005C7B4B"/>
    <w:rsid w:val="005D16A5"/>
    <w:rsid w:val="005D1A52"/>
    <w:rsid w:val="005D5C27"/>
    <w:rsid w:val="005E33EF"/>
    <w:rsid w:val="005F1EF6"/>
    <w:rsid w:val="005F2510"/>
    <w:rsid w:val="005F36BC"/>
    <w:rsid w:val="005F4D86"/>
    <w:rsid w:val="00601071"/>
    <w:rsid w:val="006168C4"/>
    <w:rsid w:val="0062651E"/>
    <w:rsid w:val="00636C6D"/>
    <w:rsid w:val="0064242F"/>
    <w:rsid w:val="006468FE"/>
    <w:rsid w:val="00651183"/>
    <w:rsid w:val="00654F57"/>
    <w:rsid w:val="006566D0"/>
    <w:rsid w:val="00666D06"/>
    <w:rsid w:val="006734CF"/>
    <w:rsid w:val="0068570D"/>
    <w:rsid w:val="0068749D"/>
    <w:rsid w:val="00691E76"/>
    <w:rsid w:val="006B0DE3"/>
    <w:rsid w:val="006B7C5F"/>
    <w:rsid w:val="006C1F7F"/>
    <w:rsid w:val="006C5851"/>
    <w:rsid w:val="006D4D6C"/>
    <w:rsid w:val="006D7F1E"/>
    <w:rsid w:val="006E21FF"/>
    <w:rsid w:val="00700829"/>
    <w:rsid w:val="00706039"/>
    <w:rsid w:val="00706C35"/>
    <w:rsid w:val="00710E36"/>
    <w:rsid w:val="0071638F"/>
    <w:rsid w:val="0072340C"/>
    <w:rsid w:val="007266C4"/>
    <w:rsid w:val="007314E1"/>
    <w:rsid w:val="007372AB"/>
    <w:rsid w:val="007375DB"/>
    <w:rsid w:val="00742556"/>
    <w:rsid w:val="00747563"/>
    <w:rsid w:val="00756524"/>
    <w:rsid w:val="00763A55"/>
    <w:rsid w:val="007660C7"/>
    <w:rsid w:val="00782067"/>
    <w:rsid w:val="00792CD0"/>
    <w:rsid w:val="007932F1"/>
    <w:rsid w:val="00795964"/>
    <w:rsid w:val="00796665"/>
    <w:rsid w:val="007A04EE"/>
    <w:rsid w:val="007A7910"/>
    <w:rsid w:val="007B0A9C"/>
    <w:rsid w:val="007B16E8"/>
    <w:rsid w:val="007B36C9"/>
    <w:rsid w:val="007B5C75"/>
    <w:rsid w:val="007C1D72"/>
    <w:rsid w:val="007C35A6"/>
    <w:rsid w:val="007C49F3"/>
    <w:rsid w:val="007C6767"/>
    <w:rsid w:val="007D1B7E"/>
    <w:rsid w:val="007D271F"/>
    <w:rsid w:val="007D311F"/>
    <w:rsid w:val="007D4197"/>
    <w:rsid w:val="007E16B6"/>
    <w:rsid w:val="007E6F9B"/>
    <w:rsid w:val="007F67A3"/>
    <w:rsid w:val="007F7607"/>
    <w:rsid w:val="00802284"/>
    <w:rsid w:val="00807B4F"/>
    <w:rsid w:val="00811E50"/>
    <w:rsid w:val="008176A0"/>
    <w:rsid w:val="00823A2A"/>
    <w:rsid w:val="0083065A"/>
    <w:rsid w:val="0083165C"/>
    <w:rsid w:val="00832B40"/>
    <w:rsid w:val="0084092F"/>
    <w:rsid w:val="00844257"/>
    <w:rsid w:val="008478B2"/>
    <w:rsid w:val="00850E26"/>
    <w:rsid w:val="008633DF"/>
    <w:rsid w:val="008717E5"/>
    <w:rsid w:val="008739A1"/>
    <w:rsid w:val="00883F6C"/>
    <w:rsid w:val="00890494"/>
    <w:rsid w:val="008911A7"/>
    <w:rsid w:val="008A7E53"/>
    <w:rsid w:val="008B2796"/>
    <w:rsid w:val="008B76DB"/>
    <w:rsid w:val="008C3409"/>
    <w:rsid w:val="008D25DA"/>
    <w:rsid w:val="008D448E"/>
    <w:rsid w:val="008E0CF7"/>
    <w:rsid w:val="008E4554"/>
    <w:rsid w:val="008E5292"/>
    <w:rsid w:val="008F144F"/>
    <w:rsid w:val="008F1ECE"/>
    <w:rsid w:val="008F2505"/>
    <w:rsid w:val="008F49E1"/>
    <w:rsid w:val="008F633C"/>
    <w:rsid w:val="0090109B"/>
    <w:rsid w:val="00902E43"/>
    <w:rsid w:val="009059AB"/>
    <w:rsid w:val="00912B8B"/>
    <w:rsid w:val="00914A58"/>
    <w:rsid w:val="00916EE1"/>
    <w:rsid w:val="00925DD7"/>
    <w:rsid w:val="0093034F"/>
    <w:rsid w:val="0094516C"/>
    <w:rsid w:val="00947955"/>
    <w:rsid w:val="0095159D"/>
    <w:rsid w:val="00952BDE"/>
    <w:rsid w:val="00960F05"/>
    <w:rsid w:val="00961E80"/>
    <w:rsid w:val="009638B6"/>
    <w:rsid w:val="00964F52"/>
    <w:rsid w:val="00972C8A"/>
    <w:rsid w:val="009910EB"/>
    <w:rsid w:val="00992B29"/>
    <w:rsid w:val="009A075F"/>
    <w:rsid w:val="009A13DB"/>
    <w:rsid w:val="009A3D0D"/>
    <w:rsid w:val="009B02A6"/>
    <w:rsid w:val="009B206C"/>
    <w:rsid w:val="009B49C0"/>
    <w:rsid w:val="009B5C13"/>
    <w:rsid w:val="009B5F02"/>
    <w:rsid w:val="009C079D"/>
    <w:rsid w:val="009C2153"/>
    <w:rsid w:val="009C4430"/>
    <w:rsid w:val="009C4763"/>
    <w:rsid w:val="009C4915"/>
    <w:rsid w:val="009C4F3F"/>
    <w:rsid w:val="009D244B"/>
    <w:rsid w:val="009D43B2"/>
    <w:rsid w:val="009D4E64"/>
    <w:rsid w:val="009E0618"/>
    <w:rsid w:val="009E52C5"/>
    <w:rsid w:val="009E7972"/>
    <w:rsid w:val="009F6E42"/>
    <w:rsid w:val="00A003A8"/>
    <w:rsid w:val="00A011CE"/>
    <w:rsid w:val="00A038EE"/>
    <w:rsid w:val="00A07201"/>
    <w:rsid w:val="00A07F8B"/>
    <w:rsid w:val="00A125E7"/>
    <w:rsid w:val="00A2226A"/>
    <w:rsid w:val="00A3246F"/>
    <w:rsid w:val="00A334E1"/>
    <w:rsid w:val="00A3424D"/>
    <w:rsid w:val="00A4189C"/>
    <w:rsid w:val="00A45D2E"/>
    <w:rsid w:val="00A45EC3"/>
    <w:rsid w:val="00A46067"/>
    <w:rsid w:val="00A54FC1"/>
    <w:rsid w:val="00A618E7"/>
    <w:rsid w:val="00A6240D"/>
    <w:rsid w:val="00A62BD1"/>
    <w:rsid w:val="00A706E0"/>
    <w:rsid w:val="00A76736"/>
    <w:rsid w:val="00A81411"/>
    <w:rsid w:val="00A84AA0"/>
    <w:rsid w:val="00A87708"/>
    <w:rsid w:val="00A9072E"/>
    <w:rsid w:val="00A92302"/>
    <w:rsid w:val="00AA6C1C"/>
    <w:rsid w:val="00AA738C"/>
    <w:rsid w:val="00AB3C0B"/>
    <w:rsid w:val="00AB57C1"/>
    <w:rsid w:val="00AC0A25"/>
    <w:rsid w:val="00AC3486"/>
    <w:rsid w:val="00AC38C3"/>
    <w:rsid w:val="00AC626A"/>
    <w:rsid w:val="00AC68E6"/>
    <w:rsid w:val="00AD127C"/>
    <w:rsid w:val="00AE17B9"/>
    <w:rsid w:val="00AE77F4"/>
    <w:rsid w:val="00AF04E0"/>
    <w:rsid w:val="00AF65EB"/>
    <w:rsid w:val="00AF667D"/>
    <w:rsid w:val="00B02596"/>
    <w:rsid w:val="00B02BAC"/>
    <w:rsid w:val="00B07045"/>
    <w:rsid w:val="00B11530"/>
    <w:rsid w:val="00B208F7"/>
    <w:rsid w:val="00B227F9"/>
    <w:rsid w:val="00B23E18"/>
    <w:rsid w:val="00B32123"/>
    <w:rsid w:val="00B44AF5"/>
    <w:rsid w:val="00B47261"/>
    <w:rsid w:val="00B507B7"/>
    <w:rsid w:val="00B546AC"/>
    <w:rsid w:val="00B65CAD"/>
    <w:rsid w:val="00B71142"/>
    <w:rsid w:val="00B72CA2"/>
    <w:rsid w:val="00B733A4"/>
    <w:rsid w:val="00B74274"/>
    <w:rsid w:val="00B74FCB"/>
    <w:rsid w:val="00B7534E"/>
    <w:rsid w:val="00B75536"/>
    <w:rsid w:val="00B86766"/>
    <w:rsid w:val="00B967A1"/>
    <w:rsid w:val="00BA4916"/>
    <w:rsid w:val="00BB137D"/>
    <w:rsid w:val="00BB14E5"/>
    <w:rsid w:val="00BB6412"/>
    <w:rsid w:val="00BC2BF2"/>
    <w:rsid w:val="00BD71BC"/>
    <w:rsid w:val="00BD72D2"/>
    <w:rsid w:val="00BE030F"/>
    <w:rsid w:val="00BE0AF1"/>
    <w:rsid w:val="00BE2CA5"/>
    <w:rsid w:val="00BE410F"/>
    <w:rsid w:val="00BE740A"/>
    <w:rsid w:val="00BF0D67"/>
    <w:rsid w:val="00BF1C48"/>
    <w:rsid w:val="00BF6359"/>
    <w:rsid w:val="00C15788"/>
    <w:rsid w:val="00C25682"/>
    <w:rsid w:val="00C34E6C"/>
    <w:rsid w:val="00C41AA0"/>
    <w:rsid w:val="00C42AD8"/>
    <w:rsid w:val="00C451AC"/>
    <w:rsid w:val="00C45B35"/>
    <w:rsid w:val="00C4747B"/>
    <w:rsid w:val="00C50281"/>
    <w:rsid w:val="00C568BD"/>
    <w:rsid w:val="00C56DAC"/>
    <w:rsid w:val="00C5731D"/>
    <w:rsid w:val="00C8650A"/>
    <w:rsid w:val="00C876AE"/>
    <w:rsid w:val="00C9308E"/>
    <w:rsid w:val="00C96EDF"/>
    <w:rsid w:val="00CA52B9"/>
    <w:rsid w:val="00CB0610"/>
    <w:rsid w:val="00CB65D5"/>
    <w:rsid w:val="00CB69C6"/>
    <w:rsid w:val="00CB7F2D"/>
    <w:rsid w:val="00CC04C5"/>
    <w:rsid w:val="00CC17CA"/>
    <w:rsid w:val="00CC308C"/>
    <w:rsid w:val="00CC596A"/>
    <w:rsid w:val="00CC65B5"/>
    <w:rsid w:val="00CD2A5A"/>
    <w:rsid w:val="00CD32F2"/>
    <w:rsid w:val="00CD44BF"/>
    <w:rsid w:val="00CD5D65"/>
    <w:rsid w:val="00CE16C3"/>
    <w:rsid w:val="00CE525F"/>
    <w:rsid w:val="00CF37C5"/>
    <w:rsid w:val="00D04456"/>
    <w:rsid w:val="00D04AF6"/>
    <w:rsid w:val="00D14CEE"/>
    <w:rsid w:val="00D222FC"/>
    <w:rsid w:val="00D22F42"/>
    <w:rsid w:val="00D23C5C"/>
    <w:rsid w:val="00D25083"/>
    <w:rsid w:val="00D26BBD"/>
    <w:rsid w:val="00D34AC0"/>
    <w:rsid w:val="00D34ECF"/>
    <w:rsid w:val="00D366B0"/>
    <w:rsid w:val="00D419DB"/>
    <w:rsid w:val="00D46B96"/>
    <w:rsid w:val="00D6357C"/>
    <w:rsid w:val="00D66F97"/>
    <w:rsid w:val="00D70BCF"/>
    <w:rsid w:val="00D722CF"/>
    <w:rsid w:val="00D743EA"/>
    <w:rsid w:val="00D77999"/>
    <w:rsid w:val="00D90D2C"/>
    <w:rsid w:val="00D917BC"/>
    <w:rsid w:val="00DC010F"/>
    <w:rsid w:val="00DC4C06"/>
    <w:rsid w:val="00DC5B5D"/>
    <w:rsid w:val="00DD05CD"/>
    <w:rsid w:val="00DD3455"/>
    <w:rsid w:val="00DD5AAE"/>
    <w:rsid w:val="00DD7643"/>
    <w:rsid w:val="00DE44E4"/>
    <w:rsid w:val="00DF183C"/>
    <w:rsid w:val="00DF3ECE"/>
    <w:rsid w:val="00DF50B0"/>
    <w:rsid w:val="00E103D8"/>
    <w:rsid w:val="00E104B8"/>
    <w:rsid w:val="00E12D9B"/>
    <w:rsid w:val="00E14C31"/>
    <w:rsid w:val="00E235F8"/>
    <w:rsid w:val="00E243E0"/>
    <w:rsid w:val="00E254DD"/>
    <w:rsid w:val="00E32C32"/>
    <w:rsid w:val="00E445CE"/>
    <w:rsid w:val="00E545ED"/>
    <w:rsid w:val="00E555A9"/>
    <w:rsid w:val="00E55AED"/>
    <w:rsid w:val="00E571F3"/>
    <w:rsid w:val="00E60548"/>
    <w:rsid w:val="00E61369"/>
    <w:rsid w:val="00E67AA9"/>
    <w:rsid w:val="00E72603"/>
    <w:rsid w:val="00E728C9"/>
    <w:rsid w:val="00E81A04"/>
    <w:rsid w:val="00E81C81"/>
    <w:rsid w:val="00E84138"/>
    <w:rsid w:val="00E86BC7"/>
    <w:rsid w:val="00E86CC1"/>
    <w:rsid w:val="00E909C5"/>
    <w:rsid w:val="00E93725"/>
    <w:rsid w:val="00EA1259"/>
    <w:rsid w:val="00EA22B3"/>
    <w:rsid w:val="00EA3EBF"/>
    <w:rsid w:val="00EA57B7"/>
    <w:rsid w:val="00EA6095"/>
    <w:rsid w:val="00EA652A"/>
    <w:rsid w:val="00EB387B"/>
    <w:rsid w:val="00EC08B2"/>
    <w:rsid w:val="00ED3A20"/>
    <w:rsid w:val="00ED5081"/>
    <w:rsid w:val="00ED53B2"/>
    <w:rsid w:val="00ED6CD5"/>
    <w:rsid w:val="00ED7C0E"/>
    <w:rsid w:val="00EE5D24"/>
    <w:rsid w:val="00EE7FC1"/>
    <w:rsid w:val="00EF33F8"/>
    <w:rsid w:val="00F00DCA"/>
    <w:rsid w:val="00F03F36"/>
    <w:rsid w:val="00F043FF"/>
    <w:rsid w:val="00F13560"/>
    <w:rsid w:val="00F13D71"/>
    <w:rsid w:val="00F166B2"/>
    <w:rsid w:val="00F20D69"/>
    <w:rsid w:val="00F242DB"/>
    <w:rsid w:val="00F26F25"/>
    <w:rsid w:val="00F31E84"/>
    <w:rsid w:val="00F36AF2"/>
    <w:rsid w:val="00F5073F"/>
    <w:rsid w:val="00F55C01"/>
    <w:rsid w:val="00F62830"/>
    <w:rsid w:val="00F70CF1"/>
    <w:rsid w:val="00F74EFA"/>
    <w:rsid w:val="00F817F4"/>
    <w:rsid w:val="00F92535"/>
    <w:rsid w:val="00F952DD"/>
    <w:rsid w:val="00F96917"/>
    <w:rsid w:val="00FA2BC9"/>
    <w:rsid w:val="00FA383A"/>
    <w:rsid w:val="00FA6A64"/>
    <w:rsid w:val="00FB309C"/>
    <w:rsid w:val="00FB5A1B"/>
    <w:rsid w:val="00FC20DC"/>
    <w:rsid w:val="00FC3636"/>
    <w:rsid w:val="00FC41A0"/>
    <w:rsid w:val="00FD11F6"/>
    <w:rsid w:val="00FD330C"/>
    <w:rsid w:val="00FD4FB1"/>
    <w:rsid w:val="00FE195D"/>
    <w:rsid w:val="00FE1B4F"/>
    <w:rsid w:val="00FE2AA1"/>
    <w:rsid w:val="00FE614F"/>
    <w:rsid w:val="00FE69B0"/>
    <w:rsid w:val="00FF0B46"/>
    <w:rsid w:val="00FF226D"/>
    <w:rsid w:val="00FF2C22"/>
    <w:rsid w:val="00FF2D68"/>
    <w:rsid w:val="00FF6B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1768DFA"/>
  <w15:chartTrackingRefBased/>
  <w15:docId w15:val="{F3C4BE49-2B32-491F-AC3C-4DF7736B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045"/>
    <w:rPr>
      <w:rFonts w:ascii="Arial" w:hAnsi="Arial"/>
      <w:sz w:val="18"/>
    </w:rPr>
  </w:style>
  <w:style w:type="paragraph" w:styleId="Heading1">
    <w:name w:val="heading 1"/>
    <w:basedOn w:val="Normal"/>
    <w:next w:val="Normal"/>
    <w:link w:val="Heading1Char"/>
    <w:uiPriority w:val="9"/>
    <w:qFormat/>
    <w:rsid w:val="00B07045"/>
    <w:pPr>
      <w:shd w:val="clear" w:color="auto" w:fill="FFFFFF"/>
      <w:spacing w:before="240" w:after="0" w:line="270" w:lineRule="atLeast"/>
      <w:ind w:left="330"/>
      <w:textAlignment w:val="baseline"/>
      <w:outlineLvl w:val="0"/>
    </w:pPr>
    <w:rPr>
      <w:rFonts w:eastAsia="Times New Roman" w:cs="Arial"/>
      <w:b/>
      <w:bCs/>
      <w:color w:val="577786"/>
      <w:sz w:val="24"/>
      <w:szCs w:val="24"/>
      <w:bdr w:val="none" w:sz="0" w:space="0" w:color="auto" w:frame="1"/>
    </w:rPr>
  </w:style>
  <w:style w:type="paragraph" w:styleId="Heading2">
    <w:name w:val="heading 2"/>
    <w:basedOn w:val="Normal"/>
    <w:next w:val="Normal"/>
    <w:link w:val="Heading2Char"/>
    <w:uiPriority w:val="9"/>
    <w:unhideWhenUsed/>
    <w:qFormat/>
    <w:rsid w:val="00B07045"/>
    <w:pPr>
      <w:shd w:val="clear" w:color="auto" w:fill="FFFFFF"/>
      <w:spacing w:before="240" w:after="0" w:line="270" w:lineRule="atLeast"/>
      <w:ind w:left="600"/>
      <w:textAlignment w:val="baseline"/>
      <w:outlineLvl w:val="1"/>
    </w:pPr>
    <w:rPr>
      <w:rFonts w:eastAsia="Times New Roman" w:cs="Arial"/>
      <w:b/>
      <w:bCs/>
      <w:color w:val="577686"/>
      <w:sz w:val="20"/>
      <w:szCs w:val="20"/>
      <w:bdr w:val="none" w:sz="0" w:space="0" w:color="auto" w:frame="1"/>
    </w:rPr>
  </w:style>
  <w:style w:type="paragraph" w:styleId="Heading3">
    <w:name w:val="heading 3"/>
    <w:basedOn w:val="Heading2"/>
    <w:next w:val="Normal"/>
    <w:link w:val="Heading3Char"/>
    <w:uiPriority w:val="9"/>
    <w:unhideWhenUsed/>
    <w:qFormat/>
    <w:rsid w:val="00FE69B0"/>
    <w:pPr>
      <w:outlineLvl w:val="2"/>
    </w:pPr>
  </w:style>
  <w:style w:type="paragraph" w:styleId="Heading4">
    <w:name w:val="heading 4"/>
    <w:basedOn w:val="Normal"/>
    <w:next w:val="Normal"/>
    <w:link w:val="Heading4Char"/>
    <w:uiPriority w:val="9"/>
    <w:unhideWhenUsed/>
    <w:qFormat/>
    <w:rsid w:val="00FE69B0"/>
    <w:pPr>
      <w:keepNext/>
      <w:keepLines/>
      <w:spacing w:before="40" w:after="12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72C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3AD1"/>
    <w:rPr>
      <w:sz w:val="16"/>
      <w:szCs w:val="16"/>
    </w:rPr>
  </w:style>
  <w:style w:type="paragraph" w:styleId="CommentText">
    <w:name w:val="annotation text"/>
    <w:basedOn w:val="Normal"/>
    <w:link w:val="CommentTextChar"/>
    <w:uiPriority w:val="99"/>
    <w:unhideWhenUsed/>
    <w:rsid w:val="00503AD1"/>
    <w:pPr>
      <w:spacing w:line="240" w:lineRule="auto"/>
    </w:pPr>
    <w:rPr>
      <w:sz w:val="20"/>
      <w:szCs w:val="20"/>
    </w:rPr>
  </w:style>
  <w:style w:type="character" w:customStyle="1" w:styleId="CommentTextChar">
    <w:name w:val="Comment Text Char"/>
    <w:basedOn w:val="DefaultParagraphFont"/>
    <w:link w:val="CommentText"/>
    <w:uiPriority w:val="99"/>
    <w:rsid w:val="00503AD1"/>
    <w:rPr>
      <w:sz w:val="20"/>
      <w:szCs w:val="20"/>
    </w:rPr>
  </w:style>
  <w:style w:type="paragraph" w:styleId="CommentSubject">
    <w:name w:val="annotation subject"/>
    <w:basedOn w:val="CommentText"/>
    <w:next w:val="CommentText"/>
    <w:link w:val="CommentSubjectChar"/>
    <w:uiPriority w:val="99"/>
    <w:semiHidden/>
    <w:unhideWhenUsed/>
    <w:rsid w:val="00503AD1"/>
    <w:rPr>
      <w:b/>
      <w:bCs/>
    </w:rPr>
  </w:style>
  <w:style w:type="character" w:customStyle="1" w:styleId="CommentSubjectChar">
    <w:name w:val="Comment Subject Char"/>
    <w:basedOn w:val="CommentTextChar"/>
    <w:link w:val="CommentSubject"/>
    <w:uiPriority w:val="99"/>
    <w:semiHidden/>
    <w:rsid w:val="00503AD1"/>
    <w:rPr>
      <w:b/>
      <w:bCs/>
      <w:sz w:val="20"/>
      <w:szCs w:val="20"/>
    </w:rPr>
  </w:style>
  <w:style w:type="paragraph" w:styleId="BalloonText">
    <w:name w:val="Balloon Text"/>
    <w:basedOn w:val="Normal"/>
    <w:link w:val="BalloonTextChar"/>
    <w:uiPriority w:val="99"/>
    <w:semiHidden/>
    <w:unhideWhenUsed/>
    <w:rsid w:val="00503AD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AD1"/>
    <w:rPr>
      <w:rFonts w:ascii="Segoe UI" w:hAnsi="Segoe UI" w:cs="Segoe UI"/>
      <w:sz w:val="18"/>
      <w:szCs w:val="18"/>
    </w:rPr>
  </w:style>
  <w:style w:type="paragraph" w:styleId="BodyText">
    <w:name w:val="Body Text"/>
    <w:basedOn w:val="Normal"/>
    <w:link w:val="BodyTextChar"/>
    <w:uiPriority w:val="99"/>
    <w:unhideWhenUsed/>
    <w:rsid w:val="00503AD1"/>
    <w:pPr>
      <w:spacing w:before="60" w:after="120" w:line="240" w:lineRule="auto"/>
    </w:pPr>
  </w:style>
  <w:style w:type="character" w:customStyle="1" w:styleId="BodyTextChar">
    <w:name w:val="Body Text Char"/>
    <w:basedOn w:val="DefaultParagraphFont"/>
    <w:link w:val="BodyText"/>
    <w:uiPriority w:val="99"/>
    <w:rsid w:val="00503AD1"/>
    <w:rPr>
      <w:rFonts w:ascii="Arial" w:hAnsi="Arial"/>
      <w:sz w:val="18"/>
    </w:rPr>
  </w:style>
  <w:style w:type="paragraph" w:styleId="ListNumber">
    <w:name w:val="List Number"/>
    <w:basedOn w:val="Normal"/>
    <w:uiPriority w:val="99"/>
    <w:unhideWhenUsed/>
    <w:rsid w:val="00EA652A"/>
    <w:pPr>
      <w:numPr>
        <w:numId w:val="1"/>
      </w:numPr>
      <w:spacing w:after="120" w:line="240" w:lineRule="auto"/>
      <w:ind w:left="259" w:hanging="259"/>
    </w:pPr>
  </w:style>
  <w:style w:type="character" w:customStyle="1" w:styleId="Heading2Char">
    <w:name w:val="Heading 2 Char"/>
    <w:basedOn w:val="DefaultParagraphFont"/>
    <w:link w:val="Heading2"/>
    <w:uiPriority w:val="9"/>
    <w:rsid w:val="00B07045"/>
    <w:rPr>
      <w:rFonts w:ascii="Arial" w:eastAsia="Times New Roman" w:hAnsi="Arial" w:cs="Arial"/>
      <w:b/>
      <w:bCs/>
      <w:color w:val="577686"/>
      <w:sz w:val="20"/>
      <w:szCs w:val="20"/>
      <w:bdr w:val="none" w:sz="0" w:space="0" w:color="auto" w:frame="1"/>
      <w:shd w:val="clear" w:color="auto" w:fill="FFFFFF"/>
    </w:rPr>
  </w:style>
  <w:style w:type="paragraph" w:styleId="NormalWeb">
    <w:name w:val="Normal (Web)"/>
    <w:basedOn w:val="Normal"/>
    <w:uiPriority w:val="99"/>
    <w:unhideWhenUsed/>
    <w:rsid w:val="000A6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ebaseoffice2010silver">
    <w:name w:val="dxebase_office2010silver"/>
    <w:basedOn w:val="DefaultParagraphFont"/>
    <w:rsid w:val="000A6445"/>
  </w:style>
  <w:style w:type="character" w:styleId="Hyperlink">
    <w:name w:val="Hyperlink"/>
    <w:basedOn w:val="DefaultParagraphFont"/>
    <w:uiPriority w:val="99"/>
    <w:unhideWhenUsed/>
    <w:rsid w:val="000A6445"/>
    <w:rPr>
      <w:color w:val="0000FF"/>
      <w:u w:val="single"/>
    </w:rPr>
  </w:style>
  <w:style w:type="paragraph" w:customStyle="1" w:styleId="Webaddress">
    <w:name w:val="Web address"/>
    <w:basedOn w:val="Normal"/>
    <w:qFormat/>
    <w:rsid w:val="000A6445"/>
    <w:pPr>
      <w:spacing w:before="60" w:after="0" w:line="240" w:lineRule="auto"/>
    </w:pPr>
    <w:rPr>
      <w:u w:val="single"/>
    </w:rPr>
  </w:style>
  <w:style w:type="character" w:customStyle="1" w:styleId="Heading1Char">
    <w:name w:val="Heading 1 Char"/>
    <w:basedOn w:val="DefaultParagraphFont"/>
    <w:link w:val="Heading1"/>
    <w:uiPriority w:val="9"/>
    <w:rsid w:val="00B07045"/>
    <w:rPr>
      <w:rFonts w:ascii="Arial" w:eastAsia="Times New Roman" w:hAnsi="Arial" w:cs="Arial"/>
      <w:b/>
      <w:bCs/>
      <w:color w:val="577786"/>
      <w:sz w:val="24"/>
      <w:szCs w:val="24"/>
      <w:bdr w:val="none" w:sz="0" w:space="0" w:color="auto" w:frame="1"/>
      <w:shd w:val="clear" w:color="auto" w:fill="FFFFFF"/>
    </w:rPr>
  </w:style>
  <w:style w:type="character" w:customStyle="1" w:styleId="Heading3Char">
    <w:name w:val="Heading 3 Char"/>
    <w:basedOn w:val="DefaultParagraphFont"/>
    <w:link w:val="Heading3"/>
    <w:uiPriority w:val="9"/>
    <w:rsid w:val="00FE69B0"/>
    <w:rPr>
      <w:rFonts w:ascii="Arial,Bold" w:hAnsi="Arial,Bold" w:cs="Arial,Bold"/>
      <w:b/>
      <w:bCs/>
      <w:color w:val="000000"/>
      <w:sz w:val="17"/>
      <w:szCs w:val="17"/>
    </w:rPr>
  </w:style>
  <w:style w:type="character" w:customStyle="1" w:styleId="Heading4Char">
    <w:name w:val="Heading 4 Char"/>
    <w:basedOn w:val="DefaultParagraphFont"/>
    <w:link w:val="Heading4"/>
    <w:uiPriority w:val="9"/>
    <w:rsid w:val="00FE69B0"/>
    <w:rPr>
      <w:rFonts w:ascii="Arial" w:eastAsiaTheme="majorEastAsia" w:hAnsi="Arial" w:cstheme="majorBidi"/>
      <w:b/>
      <w:iCs/>
      <w:sz w:val="18"/>
    </w:rPr>
  </w:style>
  <w:style w:type="character" w:customStyle="1" w:styleId="apple-converted-space">
    <w:name w:val="apple-converted-space"/>
    <w:basedOn w:val="DefaultParagraphFont"/>
    <w:rsid w:val="00B07045"/>
  </w:style>
  <w:style w:type="paragraph" w:styleId="BodyText2">
    <w:name w:val="Body Text 2"/>
    <w:basedOn w:val="Normal"/>
    <w:link w:val="BodyText2Char"/>
    <w:uiPriority w:val="99"/>
    <w:unhideWhenUsed/>
    <w:rsid w:val="00FD4FB1"/>
    <w:pPr>
      <w:shd w:val="clear" w:color="auto" w:fill="FFFFFF"/>
      <w:spacing w:after="0" w:line="270" w:lineRule="atLeast"/>
      <w:ind w:left="600"/>
      <w:textAlignment w:val="baseline"/>
    </w:pPr>
    <w:rPr>
      <w:rFonts w:eastAsia="Times New Roman" w:cs="Arial"/>
      <w:color w:val="646464"/>
      <w:szCs w:val="17"/>
      <w:bdr w:val="none" w:sz="0" w:space="0" w:color="auto" w:frame="1"/>
    </w:rPr>
  </w:style>
  <w:style w:type="character" w:customStyle="1" w:styleId="BodyText2Char">
    <w:name w:val="Body Text 2 Char"/>
    <w:basedOn w:val="DefaultParagraphFont"/>
    <w:link w:val="BodyText2"/>
    <w:uiPriority w:val="99"/>
    <w:rsid w:val="00FD4FB1"/>
    <w:rPr>
      <w:rFonts w:ascii="Arial" w:eastAsia="Times New Roman" w:hAnsi="Arial" w:cs="Arial"/>
      <w:color w:val="646464"/>
      <w:sz w:val="18"/>
      <w:szCs w:val="17"/>
      <w:bdr w:val="none" w:sz="0" w:space="0" w:color="auto" w:frame="1"/>
      <w:shd w:val="clear" w:color="auto" w:fill="FFFFFF"/>
    </w:rPr>
  </w:style>
  <w:style w:type="paragraph" w:styleId="ListParagraph">
    <w:name w:val="List Paragraph"/>
    <w:basedOn w:val="Normal"/>
    <w:uiPriority w:val="1"/>
    <w:qFormat/>
    <w:rsid w:val="000F6347"/>
    <w:pPr>
      <w:spacing w:after="120" w:line="240" w:lineRule="auto"/>
      <w:ind w:left="274" w:hanging="274"/>
    </w:pPr>
  </w:style>
  <w:style w:type="character" w:styleId="LineNumber">
    <w:name w:val="line number"/>
    <w:basedOn w:val="DefaultParagraphFont"/>
    <w:uiPriority w:val="99"/>
    <w:unhideWhenUsed/>
    <w:rsid w:val="00B07045"/>
  </w:style>
  <w:style w:type="paragraph" w:styleId="List">
    <w:name w:val="List"/>
    <w:basedOn w:val="Normal"/>
    <w:uiPriority w:val="99"/>
    <w:unhideWhenUsed/>
    <w:rsid w:val="00B07045"/>
    <w:pPr>
      <w:ind w:left="360" w:hanging="360"/>
      <w:contextualSpacing/>
    </w:pPr>
  </w:style>
  <w:style w:type="character" w:styleId="IntenseReference">
    <w:name w:val="Intense Reference"/>
    <w:basedOn w:val="DefaultParagraphFont"/>
    <w:uiPriority w:val="32"/>
    <w:qFormat/>
    <w:rsid w:val="00B07045"/>
    <w:rPr>
      <w:b/>
      <w:bCs/>
      <w:smallCaps/>
      <w:color w:val="5B9BD5" w:themeColor="accent1"/>
      <w:spacing w:val="5"/>
    </w:rPr>
  </w:style>
  <w:style w:type="character" w:customStyle="1" w:styleId="title5">
    <w:name w:val="title5"/>
    <w:basedOn w:val="DefaultParagraphFont"/>
    <w:rsid w:val="0068570D"/>
  </w:style>
  <w:style w:type="character" w:styleId="PlaceholderText">
    <w:name w:val="Placeholder Text"/>
    <w:basedOn w:val="DefaultParagraphFont"/>
    <w:uiPriority w:val="99"/>
    <w:semiHidden/>
    <w:rsid w:val="00214C07"/>
    <w:rPr>
      <w:color w:val="808080"/>
    </w:rPr>
  </w:style>
  <w:style w:type="character" w:customStyle="1" w:styleId="dx-vam">
    <w:name w:val="dx-vam"/>
    <w:basedOn w:val="DefaultParagraphFont"/>
    <w:rsid w:val="007C49F3"/>
  </w:style>
  <w:style w:type="paragraph" w:styleId="z-TopofForm">
    <w:name w:val="HTML Top of Form"/>
    <w:basedOn w:val="Normal"/>
    <w:next w:val="Normal"/>
    <w:link w:val="z-TopofFormChar"/>
    <w:hidden/>
    <w:uiPriority w:val="99"/>
    <w:semiHidden/>
    <w:unhideWhenUsed/>
    <w:rsid w:val="007C49F3"/>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C49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C49F3"/>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C49F3"/>
    <w:rPr>
      <w:rFonts w:ascii="Arial" w:hAnsi="Arial" w:cs="Arial"/>
      <w:vanish/>
      <w:sz w:val="16"/>
      <w:szCs w:val="16"/>
    </w:rPr>
  </w:style>
  <w:style w:type="paragraph" w:customStyle="1" w:styleId="BodyTextBold">
    <w:name w:val="Body Text Bold"/>
    <w:basedOn w:val="BodyText2"/>
    <w:qFormat/>
    <w:rsid w:val="00A618E7"/>
    <w:pPr>
      <w:spacing w:before="240" w:after="80" w:line="240" w:lineRule="auto"/>
      <w:ind w:left="605"/>
    </w:pPr>
    <w:rPr>
      <w:b/>
    </w:rPr>
  </w:style>
  <w:style w:type="character" w:styleId="Emphasis">
    <w:name w:val="Emphasis"/>
    <w:basedOn w:val="DefaultParagraphFont"/>
    <w:uiPriority w:val="20"/>
    <w:qFormat/>
    <w:rsid w:val="00FD4FB1"/>
    <w:rPr>
      <w:i/>
      <w:iCs/>
    </w:rPr>
  </w:style>
  <w:style w:type="character" w:customStyle="1" w:styleId="Heading5Char">
    <w:name w:val="Heading 5 Char"/>
    <w:basedOn w:val="DefaultParagraphFont"/>
    <w:link w:val="Heading5"/>
    <w:uiPriority w:val="9"/>
    <w:rsid w:val="00B72CA2"/>
    <w:rPr>
      <w:rFonts w:asciiTheme="majorHAnsi" w:eastAsiaTheme="majorEastAsia" w:hAnsiTheme="majorHAnsi" w:cstheme="majorBidi"/>
      <w:color w:val="2E74B5" w:themeColor="accent1" w:themeShade="BF"/>
      <w:sz w:val="18"/>
    </w:rPr>
  </w:style>
  <w:style w:type="character" w:styleId="Strong">
    <w:name w:val="Strong"/>
    <w:basedOn w:val="DefaultParagraphFont"/>
    <w:uiPriority w:val="22"/>
    <w:qFormat/>
    <w:rsid w:val="004D731D"/>
    <w:rPr>
      <w:b/>
      <w:bCs/>
    </w:rPr>
  </w:style>
  <w:style w:type="paragraph" w:customStyle="1" w:styleId="TableParagraph">
    <w:name w:val="Table Paragraph"/>
    <w:basedOn w:val="Normal"/>
    <w:uiPriority w:val="1"/>
    <w:qFormat/>
    <w:rsid w:val="00487899"/>
    <w:pPr>
      <w:widowControl w:val="0"/>
      <w:spacing w:after="0" w:line="240" w:lineRule="auto"/>
    </w:pPr>
    <w:rPr>
      <w:rFonts w:asciiTheme="minorHAnsi" w:hAnsiTheme="minorHAnsi"/>
      <w:sz w:val="22"/>
    </w:rPr>
  </w:style>
  <w:style w:type="character" w:customStyle="1" w:styleId="dxflgroupboxcaptionoffice2010silver">
    <w:name w:val="dxflgroupboxcaption_office2010silver"/>
    <w:basedOn w:val="DefaultParagraphFont"/>
    <w:rsid w:val="00F00DCA"/>
  </w:style>
  <w:style w:type="character" w:styleId="FollowedHyperlink">
    <w:name w:val="FollowedHyperlink"/>
    <w:basedOn w:val="DefaultParagraphFont"/>
    <w:uiPriority w:val="99"/>
    <w:semiHidden/>
    <w:unhideWhenUsed/>
    <w:rsid w:val="003775C4"/>
    <w:rPr>
      <w:color w:val="954F72" w:themeColor="followedHyperlink"/>
      <w:u w:val="single"/>
    </w:rPr>
  </w:style>
  <w:style w:type="paragraph" w:styleId="Revision">
    <w:name w:val="Revision"/>
    <w:hidden/>
    <w:uiPriority w:val="99"/>
    <w:semiHidden/>
    <w:rsid w:val="005E33EF"/>
    <w:pPr>
      <w:spacing w:after="0" w:line="240" w:lineRule="auto"/>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65196">
      <w:bodyDiv w:val="1"/>
      <w:marLeft w:val="0"/>
      <w:marRight w:val="0"/>
      <w:marTop w:val="0"/>
      <w:marBottom w:val="0"/>
      <w:divBdr>
        <w:top w:val="none" w:sz="0" w:space="0" w:color="auto"/>
        <w:left w:val="none" w:sz="0" w:space="0" w:color="auto"/>
        <w:bottom w:val="none" w:sz="0" w:space="0" w:color="auto"/>
        <w:right w:val="none" w:sz="0" w:space="0" w:color="auto"/>
      </w:divBdr>
    </w:div>
    <w:div w:id="185870784">
      <w:bodyDiv w:val="1"/>
      <w:marLeft w:val="0"/>
      <w:marRight w:val="0"/>
      <w:marTop w:val="0"/>
      <w:marBottom w:val="0"/>
      <w:divBdr>
        <w:top w:val="none" w:sz="0" w:space="0" w:color="auto"/>
        <w:left w:val="none" w:sz="0" w:space="0" w:color="auto"/>
        <w:bottom w:val="none" w:sz="0" w:space="0" w:color="auto"/>
        <w:right w:val="none" w:sz="0" w:space="0" w:color="auto"/>
      </w:divBdr>
    </w:div>
    <w:div w:id="190454555">
      <w:bodyDiv w:val="1"/>
      <w:marLeft w:val="0"/>
      <w:marRight w:val="0"/>
      <w:marTop w:val="0"/>
      <w:marBottom w:val="0"/>
      <w:divBdr>
        <w:top w:val="none" w:sz="0" w:space="0" w:color="auto"/>
        <w:left w:val="none" w:sz="0" w:space="0" w:color="auto"/>
        <w:bottom w:val="none" w:sz="0" w:space="0" w:color="auto"/>
        <w:right w:val="none" w:sz="0" w:space="0" w:color="auto"/>
      </w:divBdr>
      <w:divsChild>
        <w:div w:id="433402950">
          <w:marLeft w:val="0"/>
          <w:marRight w:val="0"/>
          <w:marTop w:val="0"/>
          <w:marBottom w:val="0"/>
          <w:divBdr>
            <w:top w:val="none" w:sz="0" w:space="0" w:color="auto"/>
            <w:left w:val="single" w:sz="12" w:space="10" w:color="577686"/>
            <w:bottom w:val="single" w:sz="12" w:space="4" w:color="577686"/>
            <w:right w:val="single" w:sz="12" w:space="10" w:color="577686"/>
          </w:divBdr>
          <w:divsChild>
            <w:div w:id="1751540273">
              <w:marLeft w:val="0"/>
              <w:marRight w:val="0"/>
              <w:marTop w:val="0"/>
              <w:marBottom w:val="0"/>
              <w:divBdr>
                <w:top w:val="none" w:sz="0" w:space="0" w:color="auto"/>
                <w:left w:val="none" w:sz="0" w:space="0" w:color="auto"/>
                <w:bottom w:val="none" w:sz="0" w:space="0" w:color="auto"/>
                <w:right w:val="none" w:sz="0" w:space="0" w:color="auto"/>
              </w:divBdr>
              <w:divsChild>
                <w:div w:id="1336105696">
                  <w:marLeft w:val="0"/>
                  <w:marRight w:val="0"/>
                  <w:marTop w:val="0"/>
                  <w:marBottom w:val="0"/>
                  <w:divBdr>
                    <w:top w:val="none" w:sz="0" w:space="0" w:color="auto"/>
                    <w:left w:val="none" w:sz="0" w:space="0" w:color="auto"/>
                    <w:bottom w:val="none" w:sz="0" w:space="0" w:color="auto"/>
                    <w:right w:val="none" w:sz="0" w:space="0" w:color="auto"/>
                  </w:divBdr>
                  <w:divsChild>
                    <w:div w:id="11875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5729">
      <w:bodyDiv w:val="1"/>
      <w:marLeft w:val="0"/>
      <w:marRight w:val="0"/>
      <w:marTop w:val="0"/>
      <w:marBottom w:val="0"/>
      <w:divBdr>
        <w:top w:val="none" w:sz="0" w:space="0" w:color="auto"/>
        <w:left w:val="none" w:sz="0" w:space="0" w:color="auto"/>
        <w:bottom w:val="none" w:sz="0" w:space="0" w:color="auto"/>
        <w:right w:val="none" w:sz="0" w:space="0" w:color="auto"/>
      </w:divBdr>
    </w:div>
    <w:div w:id="269433268">
      <w:bodyDiv w:val="1"/>
      <w:marLeft w:val="0"/>
      <w:marRight w:val="0"/>
      <w:marTop w:val="0"/>
      <w:marBottom w:val="0"/>
      <w:divBdr>
        <w:top w:val="none" w:sz="0" w:space="0" w:color="auto"/>
        <w:left w:val="none" w:sz="0" w:space="0" w:color="auto"/>
        <w:bottom w:val="none" w:sz="0" w:space="0" w:color="auto"/>
        <w:right w:val="none" w:sz="0" w:space="0" w:color="auto"/>
      </w:divBdr>
    </w:div>
    <w:div w:id="283733826">
      <w:bodyDiv w:val="1"/>
      <w:marLeft w:val="0"/>
      <w:marRight w:val="0"/>
      <w:marTop w:val="0"/>
      <w:marBottom w:val="0"/>
      <w:divBdr>
        <w:top w:val="none" w:sz="0" w:space="0" w:color="auto"/>
        <w:left w:val="none" w:sz="0" w:space="0" w:color="auto"/>
        <w:bottom w:val="none" w:sz="0" w:space="0" w:color="auto"/>
        <w:right w:val="none" w:sz="0" w:space="0" w:color="auto"/>
      </w:divBdr>
    </w:div>
    <w:div w:id="342781543">
      <w:bodyDiv w:val="1"/>
      <w:marLeft w:val="0"/>
      <w:marRight w:val="0"/>
      <w:marTop w:val="0"/>
      <w:marBottom w:val="0"/>
      <w:divBdr>
        <w:top w:val="none" w:sz="0" w:space="0" w:color="auto"/>
        <w:left w:val="none" w:sz="0" w:space="0" w:color="auto"/>
        <w:bottom w:val="none" w:sz="0" w:space="0" w:color="auto"/>
        <w:right w:val="none" w:sz="0" w:space="0" w:color="auto"/>
      </w:divBdr>
    </w:div>
    <w:div w:id="377094916">
      <w:bodyDiv w:val="1"/>
      <w:marLeft w:val="0"/>
      <w:marRight w:val="0"/>
      <w:marTop w:val="0"/>
      <w:marBottom w:val="0"/>
      <w:divBdr>
        <w:top w:val="none" w:sz="0" w:space="0" w:color="auto"/>
        <w:left w:val="none" w:sz="0" w:space="0" w:color="auto"/>
        <w:bottom w:val="none" w:sz="0" w:space="0" w:color="auto"/>
        <w:right w:val="none" w:sz="0" w:space="0" w:color="auto"/>
      </w:divBdr>
      <w:divsChild>
        <w:div w:id="1405293870">
          <w:marLeft w:val="0"/>
          <w:marRight w:val="0"/>
          <w:marTop w:val="0"/>
          <w:marBottom w:val="0"/>
          <w:divBdr>
            <w:top w:val="none" w:sz="0" w:space="0" w:color="auto"/>
            <w:left w:val="none" w:sz="0" w:space="0" w:color="auto"/>
            <w:bottom w:val="none" w:sz="0" w:space="0" w:color="auto"/>
            <w:right w:val="none" w:sz="0" w:space="0" w:color="auto"/>
          </w:divBdr>
          <w:divsChild>
            <w:div w:id="1321929160">
              <w:marLeft w:val="0"/>
              <w:marRight w:val="0"/>
              <w:marTop w:val="0"/>
              <w:marBottom w:val="0"/>
              <w:divBdr>
                <w:top w:val="none" w:sz="0" w:space="0" w:color="auto"/>
                <w:left w:val="none" w:sz="0" w:space="0" w:color="auto"/>
                <w:bottom w:val="none" w:sz="0" w:space="0" w:color="auto"/>
                <w:right w:val="none" w:sz="0" w:space="0" w:color="auto"/>
              </w:divBdr>
            </w:div>
            <w:div w:id="1726678952">
              <w:marLeft w:val="0"/>
              <w:marRight w:val="0"/>
              <w:marTop w:val="0"/>
              <w:marBottom w:val="0"/>
              <w:divBdr>
                <w:top w:val="none" w:sz="0" w:space="0" w:color="auto"/>
                <w:left w:val="none" w:sz="0" w:space="0" w:color="auto"/>
                <w:bottom w:val="none" w:sz="0" w:space="0" w:color="auto"/>
                <w:right w:val="none" w:sz="0" w:space="0" w:color="auto"/>
              </w:divBdr>
            </w:div>
            <w:div w:id="2017220061">
              <w:marLeft w:val="0"/>
              <w:marRight w:val="0"/>
              <w:marTop w:val="0"/>
              <w:marBottom w:val="0"/>
              <w:divBdr>
                <w:top w:val="none" w:sz="0" w:space="0" w:color="auto"/>
                <w:left w:val="none" w:sz="0" w:space="0" w:color="auto"/>
                <w:bottom w:val="none" w:sz="0" w:space="0" w:color="auto"/>
                <w:right w:val="none" w:sz="0" w:space="0" w:color="auto"/>
              </w:divBdr>
              <w:divsChild>
                <w:div w:id="186066228">
                  <w:marLeft w:val="0"/>
                  <w:marRight w:val="0"/>
                  <w:marTop w:val="0"/>
                  <w:marBottom w:val="0"/>
                  <w:divBdr>
                    <w:top w:val="single" w:sz="6" w:space="1" w:color="BBBFC4"/>
                    <w:left w:val="single" w:sz="6" w:space="1" w:color="BBBFC4"/>
                    <w:bottom w:val="single" w:sz="6" w:space="1" w:color="BBBFC4"/>
                    <w:right w:val="single" w:sz="6" w:space="1" w:color="BBBFC4"/>
                  </w:divBdr>
                  <w:divsChild>
                    <w:div w:id="1796023045">
                      <w:marLeft w:val="0"/>
                      <w:marRight w:val="0"/>
                      <w:marTop w:val="0"/>
                      <w:marBottom w:val="0"/>
                      <w:divBdr>
                        <w:top w:val="none" w:sz="0" w:space="0" w:color="auto"/>
                        <w:left w:val="none" w:sz="0" w:space="0" w:color="auto"/>
                        <w:bottom w:val="none" w:sz="0" w:space="0" w:color="auto"/>
                        <w:right w:val="none" w:sz="0" w:space="0" w:color="auto"/>
                      </w:divBdr>
                      <w:divsChild>
                        <w:div w:id="19484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7375">
          <w:marLeft w:val="0"/>
          <w:marRight w:val="0"/>
          <w:marTop w:val="0"/>
          <w:marBottom w:val="0"/>
          <w:divBdr>
            <w:top w:val="none" w:sz="0" w:space="0" w:color="auto"/>
            <w:left w:val="none" w:sz="0" w:space="0" w:color="auto"/>
            <w:bottom w:val="none" w:sz="0" w:space="0" w:color="auto"/>
            <w:right w:val="none" w:sz="0" w:space="0" w:color="auto"/>
          </w:divBdr>
          <w:divsChild>
            <w:div w:id="10322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1871">
      <w:bodyDiv w:val="1"/>
      <w:marLeft w:val="0"/>
      <w:marRight w:val="0"/>
      <w:marTop w:val="0"/>
      <w:marBottom w:val="0"/>
      <w:divBdr>
        <w:top w:val="none" w:sz="0" w:space="0" w:color="auto"/>
        <w:left w:val="none" w:sz="0" w:space="0" w:color="auto"/>
        <w:bottom w:val="none" w:sz="0" w:space="0" w:color="auto"/>
        <w:right w:val="none" w:sz="0" w:space="0" w:color="auto"/>
      </w:divBdr>
    </w:div>
    <w:div w:id="436681467">
      <w:bodyDiv w:val="1"/>
      <w:marLeft w:val="0"/>
      <w:marRight w:val="0"/>
      <w:marTop w:val="0"/>
      <w:marBottom w:val="0"/>
      <w:divBdr>
        <w:top w:val="none" w:sz="0" w:space="0" w:color="auto"/>
        <w:left w:val="none" w:sz="0" w:space="0" w:color="auto"/>
        <w:bottom w:val="none" w:sz="0" w:space="0" w:color="auto"/>
        <w:right w:val="none" w:sz="0" w:space="0" w:color="auto"/>
      </w:divBdr>
      <w:divsChild>
        <w:div w:id="92170731">
          <w:marLeft w:val="0"/>
          <w:marRight w:val="0"/>
          <w:marTop w:val="0"/>
          <w:marBottom w:val="0"/>
          <w:divBdr>
            <w:top w:val="none" w:sz="0" w:space="0" w:color="auto"/>
            <w:left w:val="none" w:sz="0" w:space="0" w:color="auto"/>
            <w:bottom w:val="none" w:sz="0" w:space="0" w:color="auto"/>
            <w:right w:val="none" w:sz="0" w:space="0" w:color="auto"/>
          </w:divBdr>
        </w:div>
        <w:div w:id="177740528">
          <w:marLeft w:val="0"/>
          <w:marRight w:val="0"/>
          <w:marTop w:val="0"/>
          <w:marBottom w:val="0"/>
          <w:divBdr>
            <w:top w:val="none" w:sz="0" w:space="0" w:color="auto"/>
            <w:left w:val="none" w:sz="0" w:space="0" w:color="auto"/>
            <w:bottom w:val="none" w:sz="0" w:space="0" w:color="auto"/>
            <w:right w:val="none" w:sz="0" w:space="0" w:color="auto"/>
          </w:divBdr>
        </w:div>
        <w:div w:id="195236620">
          <w:marLeft w:val="0"/>
          <w:marRight w:val="0"/>
          <w:marTop w:val="0"/>
          <w:marBottom w:val="0"/>
          <w:divBdr>
            <w:top w:val="none" w:sz="0" w:space="0" w:color="auto"/>
            <w:left w:val="none" w:sz="0" w:space="0" w:color="auto"/>
            <w:bottom w:val="none" w:sz="0" w:space="0" w:color="auto"/>
            <w:right w:val="none" w:sz="0" w:space="0" w:color="auto"/>
          </w:divBdr>
        </w:div>
        <w:div w:id="276646711">
          <w:marLeft w:val="0"/>
          <w:marRight w:val="0"/>
          <w:marTop w:val="0"/>
          <w:marBottom w:val="0"/>
          <w:divBdr>
            <w:top w:val="none" w:sz="0" w:space="0" w:color="auto"/>
            <w:left w:val="none" w:sz="0" w:space="0" w:color="auto"/>
            <w:bottom w:val="none" w:sz="0" w:space="0" w:color="auto"/>
            <w:right w:val="none" w:sz="0" w:space="0" w:color="auto"/>
          </w:divBdr>
        </w:div>
        <w:div w:id="300963901">
          <w:marLeft w:val="0"/>
          <w:marRight w:val="0"/>
          <w:marTop w:val="0"/>
          <w:marBottom w:val="0"/>
          <w:divBdr>
            <w:top w:val="none" w:sz="0" w:space="0" w:color="auto"/>
            <w:left w:val="none" w:sz="0" w:space="0" w:color="auto"/>
            <w:bottom w:val="none" w:sz="0" w:space="0" w:color="auto"/>
            <w:right w:val="none" w:sz="0" w:space="0" w:color="auto"/>
          </w:divBdr>
        </w:div>
        <w:div w:id="314065035">
          <w:marLeft w:val="0"/>
          <w:marRight w:val="0"/>
          <w:marTop w:val="0"/>
          <w:marBottom w:val="0"/>
          <w:divBdr>
            <w:top w:val="none" w:sz="0" w:space="0" w:color="auto"/>
            <w:left w:val="none" w:sz="0" w:space="0" w:color="auto"/>
            <w:bottom w:val="none" w:sz="0" w:space="0" w:color="auto"/>
            <w:right w:val="none" w:sz="0" w:space="0" w:color="auto"/>
          </w:divBdr>
        </w:div>
        <w:div w:id="354504764">
          <w:marLeft w:val="0"/>
          <w:marRight w:val="0"/>
          <w:marTop w:val="0"/>
          <w:marBottom w:val="0"/>
          <w:divBdr>
            <w:top w:val="none" w:sz="0" w:space="0" w:color="auto"/>
            <w:left w:val="none" w:sz="0" w:space="0" w:color="auto"/>
            <w:bottom w:val="none" w:sz="0" w:space="0" w:color="auto"/>
            <w:right w:val="none" w:sz="0" w:space="0" w:color="auto"/>
          </w:divBdr>
        </w:div>
        <w:div w:id="984892402">
          <w:marLeft w:val="0"/>
          <w:marRight w:val="0"/>
          <w:marTop w:val="0"/>
          <w:marBottom w:val="0"/>
          <w:divBdr>
            <w:top w:val="none" w:sz="0" w:space="0" w:color="auto"/>
            <w:left w:val="none" w:sz="0" w:space="0" w:color="auto"/>
            <w:bottom w:val="none" w:sz="0" w:space="0" w:color="auto"/>
            <w:right w:val="none" w:sz="0" w:space="0" w:color="auto"/>
          </w:divBdr>
        </w:div>
        <w:div w:id="1160392625">
          <w:marLeft w:val="0"/>
          <w:marRight w:val="0"/>
          <w:marTop w:val="0"/>
          <w:marBottom w:val="0"/>
          <w:divBdr>
            <w:top w:val="none" w:sz="0" w:space="0" w:color="auto"/>
            <w:left w:val="none" w:sz="0" w:space="0" w:color="auto"/>
            <w:bottom w:val="none" w:sz="0" w:space="0" w:color="auto"/>
            <w:right w:val="none" w:sz="0" w:space="0" w:color="auto"/>
          </w:divBdr>
        </w:div>
        <w:div w:id="1597253634">
          <w:marLeft w:val="0"/>
          <w:marRight w:val="0"/>
          <w:marTop w:val="0"/>
          <w:marBottom w:val="0"/>
          <w:divBdr>
            <w:top w:val="none" w:sz="0" w:space="0" w:color="auto"/>
            <w:left w:val="none" w:sz="0" w:space="0" w:color="auto"/>
            <w:bottom w:val="none" w:sz="0" w:space="0" w:color="auto"/>
            <w:right w:val="none" w:sz="0" w:space="0" w:color="auto"/>
          </w:divBdr>
        </w:div>
      </w:divsChild>
    </w:div>
    <w:div w:id="492793510">
      <w:bodyDiv w:val="1"/>
      <w:marLeft w:val="0"/>
      <w:marRight w:val="0"/>
      <w:marTop w:val="0"/>
      <w:marBottom w:val="0"/>
      <w:divBdr>
        <w:top w:val="none" w:sz="0" w:space="0" w:color="auto"/>
        <w:left w:val="none" w:sz="0" w:space="0" w:color="auto"/>
        <w:bottom w:val="none" w:sz="0" w:space="0" w:color="auto"/>
        <w:right w:val="none" w:sz="0" w:space="0" w:color="auto"/>
      </w:divBdr>
    </w:div>
    <w:div w:id="513030904">
      <w:bodyDiv w:val="1"/>
      <w:marLeft w:val="0"/>
      <w:marRight w:val="0"/>
      <w:marTop w:val="0"/>
      <w:marBottom w:val="0"/>
      <w:divBdr>
        <w:top w:val="none" w:sz="0" w:space="0" w:color="auto"/>
        <w:left w:val="none" w:sz="0" w:space="0" w:color="auto"/>
        <w:bottom w:val="none" w:sz="0" w:space="0" w:color="auto"/>
        <w:right w:val="none" w:sz="0" w:space="0" w:color="auto"/>
      </w:divBdr>
    </w:div>
    <w:div w:id="557786095">
      <w:bodyDiv w:val="1"/>
      <w:marLeft w:val="0"/>
      <w:marRight w:val="0"/>
      <w:marTop w:val="0"/>
      <w:marBottom w:val="0"/>
      <w:divBdr>
        <w:top w:val="none" w:sz="0" w:space="0" w:color="auto"/>
        <w:left w:val="none" w:sz="0" w:space="0" w:color="auto"/>
        <w:bottom w:val="none" w:sz="0" w:space="0" w:color="auto"/>
        <w:right w:val="none" w:sz="0" w:space="0" w:color="auto"/>
      </w:divBdr>
    </w:div>
    <w:div w:id="570580186">
      <w:bodyDiv w:val="1"/>
      <w:marLeft w:val="0"/>
      <w:marRight w:val="0"/>
      <w:marTop w:val="0"/>
      <w:marBottom w:val="0"/>
      <w:divBdr>
        <w:top w:val="none" w:sz="0" w:space="0" w:color="auto"/>
        <w:left w:val="none" w:sz="0" w:space="0" w:color="auto"/>
        <w:bottom w:val="none" w:sz="0" w:space="0" w:color="auto"/>
        <w:right w:val="none" w:sz="0" w:space="0" w:color="auto"/>
      </w:divBdr>
    </w:div>
    <w:div w:id="656038914">
      <w:bodyDiv w:val="1"/>
      <w:marLeft w:val="0"/>
      <w:marRight w:val="0"/>
      <w:marTop w:val="0"/>
      <w:marBottom w:val="0"/>
      <w:divBdr>
        <w:top w:val="none" w:sz="0" w:space="0" w:color="auto"/>
        <w:left w:val="none" w:sz="0" w:space="0" w:color="auto"/>
        <w:bottom w:val="none" w:sz="0" w:space="0" w:color="auto"/>
        <w:right w:val="none" w:sz="0" w:space="0" w:color="auto"/>
      </w:divBdr>
      <w:divsChild>
        <w:div w:id="1236934172">
          <w:marLeft w:val="0"/>
          <w:marRight w:val="0"/>
          <w:marTop w:val="0"/>
          <w:marBottom w:val="0"/>
          <w:divBdr>
            <w:top w:val="none" w:sz="0" w:space="0" w:color="auto"/>
            <w:left w:val="none" w:sz="0" w:space="0" w:color="auto"/>
            <w:bottom w:val="none" w:sz="0" w:space="0" w:color="auto"/>
            <w:right w:val="none" w:sz="0" w:space="0" w:color="auto"/>
          </w:divBdr>
        </w:div>
      </w:divsChild>
    </w:div>
    <w:div w:id="690836308">
      <w:bodyDiv w:val="1"/>
      <w:marLeft w:val="0"/>
      <w:marRight w:val="0"/>
      <w:marTop w:val="0"/>
      <w:marBottom w:val="0"/>
      <w:divBdr>
        <w:top w:val="none" w:sz="0" w:space="0" w:color="auto"/>
        <w:left w:val="none" w:sz="0" w:space="0" w:color="auto"/>
        <w:bottom w:val="none" w:sz="0" w:space="0" w:color="auto"/>
        <w:right w:val="none" w:sz="0" w:space="0" w:color="auto"/>
      </w:divBdr>
    </w:div>
    <w:div w:id="694621939">
      <w:bodyDiv w:val="1"/>
      <w:marLeft w:val="0"/>
      <w:marRight w:val="0"/>
      <w:marTop w:val="0"/>
      <w:marBottom w:val="0"/>
      <w:divBdr>
        <w:top w:val="none" w:sz="0" w:space="0" w:color="auto"/>
        <w:left w:val="none" w:sz="0" w:space="0" w:color="auto"/>
        <w:bottom w:val="none" w:sz="0" w:space="0" w:color="auto"/>
        <w:right w:val="none" w:sz="0" w:space="0" w:color="auto"/>
      </w:divBdr>
    </w:div>
    <w:div w:id="700477034">
      <w:bodyDiv w:val="1"/>
      <w:marLeft w:val="0"/>
      <w:marRight w:val="0"/>
      <w:marTop w:val="0"/>
      <w:marBottom w:val="0"/>
      <w:divBdr>
        <w:top w:val="none" w:sz="0" w:space="0" w:color="auto"/>
        <w:left w:val="none" w:sz="0" w:space="0" w:color="auto"/>
        <w:bottom w:val="none" w:sz="0" w:space="0" w:color="auto"/>
        <w:right w:val="none" w:sz="0" w:space="0" w:color="auto"/>
      </w:divBdr>
    </w:div>
    <w:div w:id="701587290">
      <w:bodyDiv w:val="1"/>
      <w:marLeft w:val="0"/>
      <w:marRight w:val="0"/>
      <w:marTop w:val="0"/>
      <w:marBottom w:val="0"/>
      <w:divBdr>
        <w:top w:val="none" w:sz="0" w:space="0" w:color="auto"/>
        <w:left w:val="none" w:sz="0" w:space="0" w:color="auto"/>
        <w:bottom w:val="none" w:sz="0" w:space="0" w:color="auto"/>
        <w:right w:val="none" w:sz="0" w:space="0" w:color="auto"/>
      </w:divBdr>
    </w:div>
    <w:div w:id="737820590">
      <w:bodyDiv w:val="1"/>
      <w:marLeft w:val="0"/>
      <w:marRight w:val="0"/>
      <w:marTop w:val="0"/>
      <w:marBottom w:val="0"/>
      <w:divBdr>
        <w:top w:val="none" w:sz="0" w:space="0" w:color="auto"/>
        <w:left w:val="none" w:sz="0" w:space="0" w:color="auto"/>
        <w:bottom w:val="none" w:sz="0" w:space="0" w:color="auto"/>
        <w:right w:val="none" w:sz="0" w:space="0" w:color="auto"/>
      </w:divBdr>
    </w:div>
    <w:div w:id="738553815">
      <w:bodyDiv w:val="1"/>
      <w:marLeft w:val="0"/>
      <w:marRight w:val="0"/>
      <w:marTop w:val="0"/>
      <w:marBottom w:val="0"/>
      <w:divBdr>
        <w:top w:val="none" w:sz="0" w:space="0" w:color="auto"/>
        <w:left w:val="none" w:sz="0" w:space="0" w:color="auto"/>
        <w:bottom w:val="none" w:sz="0" w:space="0" w:color="auto"/>
        <w:right w:val="none" w:sz="0" w:space="0" w:color="auto"/>
      </w:divBdr>
    </w:div>
    <w:div w:id="942959122">
      <w:bodyDiv w:val="1"/>
      <w:marLeft w:val="0"/>
      <w:marRight w:val="0"/>
      <w:marTop w:val="0"/>
      <w:marBottom w:val="0"/>
      <w:divBdr>
        <w:top w:val="none" w:sz="0" w:space="0" w:color="auto"/>
        <w:left w:val="none" w:sz="0" w:space="0" w:color="auto"/>
        <w:bottom w:val="none" w:sz="0" w:space="0" w:color="auto"/>
        <w:right w:val="none" w:sz="0" w:space="0" w:color="auto"/>
      </w:divBdr>
    </w:div>
    <w:div w:id="1032923309">
      <w:bodyDiv w:val="1"/>
      <w:marLeft w:val="0"/>
      <w:marRight w:val="0"/>
      <w:marTop w:val="0"/>
      <w:marBottom w:val="0"/>
      <w:divBdr>
        <w:top w:val="none" w:sz="0" w:space="0" w:color="auto"/>
        <w:left w:val="none" w:sz="0" w:space="0" w:color="auto"/>
        <w:bottom w:val="none" w:sz="0" w:space="0" w:color="auto"/>
        <w:right w:val="none" w:sz="0" w:space="0" w:color="auto"/>
      </w:divBdr>
    </w:div>
    <w:div w:id="1042175875">
      <w:bodyDiv w:val="1"/>
      <w:marLeft w:val="0"/>
      <w:marRight w:val="0"/>
      <w:marTop w:val="0"/>
      <w:marBottom w:val="0"/>
      <w:divBdr>
        <w:top w:val="none" w:sz="0" w:space="0" w:color="auto"/>
        <w:left w:val="none" w:sz="0" w:space="0" w:color="auto"/>
        <w:bottom w:val="none" w:sz="0" w:space="0" w:color="auto"/>
        <w:right w:val="none" w:sz="0" w:space="0" w:color="auto"/>
      </w:divBdr>
      <w:divsChild>
        <w:div w:id="1808620619">
          <w:marLeft w:val="0"/>
          <w:marRight w:val="0"/>
          <w:marTop w:val="0"/>
          <w:marBottom w:val="0"/>
          <w:divBdr>
            <w:top w:val="none" w:sz="0" w:space="0" w:color="auto"/>
            <w:left w:val="none" w:sz="0" w:space="0" w:color="auto"/>
            <w:bottom w:val="none" w:sz="0" w:space="0" w:color="auto"/>
            <w:right w:val="none" w:sz="0" w:space="0" w:color="auto"/>
          </w:divBdr>
        </w:div>
        <w:div w:id="1882668419">
          <w:marLeft w:val="0"/>
          <w:marRight w:val="0"/>
          <w:marTop w:val="0"/>
          <w:marBottom w:val="0"/>
          <w:divBdr>
            <w:top w:val="none" w:sz="0" w:space="0" w:color="auto"/>
            <w:left w:val="none" w:sz="0" w:space="0" w:color="auto"/>
            <w:bottom w:val="none" w:sz="0" w:space="0" w:color="auto"/>
            <w:right w:val="none" w:sz="0" w:space="0" w:color="auto"/>
          </w:divBdr>
        </w:div>
      </w:divsChild>
    </w:div>
    <w:div w:id="1044792385">
      <w:bodyDiv w:val="1"/>
      <w:marLeft w:val="0"/>
      <w:marRight w:val="0"/>
      <w:marTop w:val="0"/>
      <w:marBottom w:val="0"/>
      <w:divBdr>
        <w:top w:val="none" w:sz="0" w:space="0" w:color="auto"/>
        <w:left w:val="none" w:sz="0" w:space="0" w:color="auto"/>
        <w:bottom w:val="none" w:sz="0" w:space="0" w:color="auto"/>
        <w:right w:val="none" w:sz="0" w:space="0" w:color="auto"/>
      </w:divBdr>
      <w:divsChild>
        <w:div w:id="79064744">
          <w:marLeft w:val="0"/>
          <w:marRight w:val="0"/>
          <w:marTop w:val="0"/>
          <w:marBottom w:val="0"/>
          <w:divBdr>
            <w:top w:val="none" w:sz="0" w:space="0" w:color="auto"/>
            <w:left w:val="none" w:sz="0" w:space="0" w:color="auto"/>
            <w:bottom w:val="none" w:sz="0" w:space="0" w:color="auto"/>
            <w:right w:val="none" w:sz="0" w:space="0" w:color="auto"/>
          </w:divBdr>
        </w:div>
        <w:div w:id="2088266204">
          <w:marLeft w:val="0"/>
          <w:marRight w:val="0"/>
          <w:marTop w:val="0"/>
          <w:marBottom w:val="0"/>
          <w:divBdr>
            <w:top w:val="none" w:sz="0" w:space="0" w:color="auto"/>
            <w:left w:val="none" w:sz="0" w:space="0" w:color="auto"/>
            <w:bottom w:val="none" w:sz="0" w:space="0" w:color="auto"/>
            <w:right w:val="none" w:sz="0" w:space="0" w:color="auto"/>
          </w:divBdr>
          <w:divsChild>
            <w:div w:id="1433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3098">
      <w:bodyDiv w:val="1"/>
      <w:marLeft w:val="0"/>
      <w:marRight w:val="0"/>
      <w:marTop w:val="0"/>
      <w:marBottom w:val="0"/>
      <w:divBdr>
        <w:top w:val="none" w:sz="0" w:space="0" w:color="auto"/>
        <w:left w:val="none" w:sz="0" w:space="0" w:color="auto"/>
        <w:bottom w:val="none" w:sz="0" w:space="0" w:color="auto"/>
        <w:right w:val="none" w:sz="0" w:space="0" w:color="auto"/>
      </w:divBdr>
    </w:div>
    <w:div w:id="1081175640">
      <w:bodyDiv w:val="1"/>
      <w:marLeft w:val="0"/>
      <w:marRight w:val="0"/>
      <w:marTop w:val="0"/>
      <w:marBottom w:val="0"/>
      <w:divBdr>
        <w:top w:val="none" w:sz="0" w:space="0" w:color="auto"/>
        <w:left w:val="none" w:sz="0" w:space="0" w:color="auto"/>
        <w:bottom w:val="none" w:sz="0" w:space="0" w:color="auto"/>
        <w:right w:val="none" w:sz="0" w:space="0" w:color="auto"/>
      </w:divBdr>
      <w:divsChild>
        <w:div w:id="1845777756">
          <w:marLeft w:val="0"/>
          <w:marRight w:val="0"/>
          <w:marTop w:val="0"/>
          <w:marBottom w:val="0"/>
          <w:divBdr>
            <w:top w:val="none" w:sz="0" w:space="0" w:color="auto"/>
            <w:left w:val="none" w:sz="0" w:space="0" w:color="auto"/>
            <w:bottom w:val="none" w:sz="0" w:space="0" w:color="auto"/>
            <w:right w:val="none" w:sz="0" w:space="0" w:color="auto"/>
          </w:divBdr>
        </w:div>
      </w:divsChild>
    </w:div>
    <w:div w:id="1131901653">
      <w:bodyDiv w:val="1"/>
      <w:marLeft w:val="0"/>
      <w:marRight w:val="0"/>
      <w:marTop w:val="0"/>
      <w:marBottom w:val="0"/>
      <w:divBdr>
        <w:top w:val="none" w:sz="0" w:space="0" w:color="auto"/>
        <w:left w:val="none" w:sz="0" w:space="0" w:color="auto"/>
        <w:bottom w:val="none" w:sz="0" w:space="0" w:color="auto"/>
        <w:right w:val="none" w:sz="0" w:space="0" w:color="auto"/>
      </w:divBdr>
    </w:div>
    <w:div w:id="1199320408">
      <w:bodyDiv w:val="1"/>
      <w:marLeft w:val="0"/>
      <w:marRight w:val="0"/>
      <w:marTop w:val="0"/>
      <w:marBottom w:val="0"/>
      <w:divBdr>
        <w:top w:val="none" w:sz="0" w:space="0" w:color="auto"/>
        <w:left w:val="none" w:sz="0" w:space="0" w:color="auto"/>
        <w:bottom w:val="none" w:sz="0" w:space="0" w:color="auto"/>
        <w:right w:val="none" w:sz="0" w:space="0" w:color="auto"/>
      </w:divBdr>
    </w:div>
    <w:div w:id="1225020552">
      <w:bodyDiv w:val="1"/>
      <w:marLeft w:val="0"/>
      <w:marRight w:val="0"/>
      <w:marTop w:val="0"/>
      <w:marBottom w:val="0"/>
      <w:divBdr>
        <w:top w:val="none" w:sz="0" w:space="0" w:color="auto"/>
        <w:left w:val="none" w:sz="0" w:space="0" w:color="auto"/>
        <w:bottom w:val="none" w:sz="0" w:space="0" w:color="auto"/>
        <w:right w:val="none" w:sz="0" w:space="0" w:color="auto"/>
      </w:divBdr>
    </w:div>
    <w:div w:id="1243099757">
      <w:bodyDiv w:val="1"/>
      <w:marLeft w:val="0"/>
      <w:marRight w:val="0"/>
      <w:marTop w:val="0"/>
      <w:marBottom w:val="0"/>
      <w:divBdr>
        <w:top w:val="none" w:sz="0" w:space="0" w:color="auto"/>
        <w:left w:val="none" w:sz="0" w:space="0" w:color="auto"/>
        <w:bottom w:val="none" w:sz="0" w:space="0" w:color="auto"/>
        <w:right w:val="none" w:sz="0" w:space="0" w:color="auto"/>
      </w:divBdr>
    </w:div>
    <w:div w:id="1273325320">
      <w:bodyDiv w:val="1"/>
      <w:marLeft w:val="0"/>
      <w:marRight w:val="0"/>
      <w:marTop w:val="0"/>
      <w:marBottom w:val="0"/>
      <w:divBdr>
        <w:top w:val="none" w:sz="0" w:space="0" w:color="auto"/>
        <w:left w:val="none" w:sz="0" w:space="0" w:color="auto"/>
        <w:bottom w:val="none" w:sz="0" w:space="0" w:color="auto"/>
        <w:right w:val="none" w:sz="0" w:space="0" w:color="auto"/>
      </w:divBdr>
    </w:div>
    <w:div w:id="13069351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520">
          <w:marLeft w:val="0"/>
          <w:marRight w:val="0"/>
          <w:marTop w:val="0"/>
          <w:marBottom w:val="0"/>
          <w:divBdr>
            <w:top w:val="none" w:sz="0" w:space="0" w:color="auto"/>
            <w:left w:val="none" w:sz="0" w:space="0" w:color="auto"/>
            <w:bottom w:val="none" w:sz="0" w:space="0" w:color="auto"/>
            <w:right w:val="none" w:sz="0" w:space="0" w:color="auto"/>
          </w:divBdr>
          <w:divsChild>
            <w:div w:id="1865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5204">
      <w:bodyDiv w:val="1"/>
      <w:marLeft w:val="0"/>
      <w:marRight w:val="0"/>
      <w:marTop w:val="0"/>
      <w:marBottom w:val="0"/>
      <w:divBdr>
        <w:top w:val="none" w:sz="0" w:space="0" w:color="auto"/>
        <w:left w:val="none" w:sz="0" w:space="0" w:color="auto"/>
        <w:bottom w:val="none" w:sz="0" w:space="0" w:color="auto"/>
        <w:right w:val="none" w:sz="0" w:space="0" w:color="auto"/>
      </w:divBdr>
    </w:div>
    <w:div w:id="1361778148">
      <w:bodyDiv w:val="1"/>
      <w:marLeft w:val="0"/>
      <w:marRight w:val="0"/>
      <w:marTop w:val="0"/>
      <w:marBottom w:val="0"/>
      <w:divBdr>
        <w:top w:val="none" w:sz="0" w:space="0" w:color="auto"/>
        <w:left w:val="none" w:sz="0" w:space="0" w:color="auto"/>
        <w:bottom w:val="none" w:sz="0" w:space="0" w:color="auto"/>
        <w:right w:val="none" w:sz="0" w:space="0" w:color="auto"/>
      </w:divBdr>
    </w:div>
    <w:div w:id="1374575630">
      <w:bodyDiv w:val="1"/>
      <w:marLeft w:val="0"/>
      <w:marRight w:val="0"/>
      <w:marTop w:val="0"/>
      <w:marBottom w:val="0"/>
      <w:divBdr>
        <w:top w:val="none" w:sz="0" w:space="0" w:color="auto"/>
        <w:left w:val="none" w:sz="0" w:space="0" w:color="auto"/>
        <w:bottom w:val="none" w:sz="0" w:space="0" w:color="auto"/>
        <w:right w:val="none" w:sz="0" w:space="0" w:color="auto"/>
      </w:divBdr>
      <w:divsChild>
        <w:div w:id="31465463">
          <w:marLeft w:val="0"/>
          <w:marRight w:val="0"/>
          <w:marTop w:val="0"/>
          <w:marBottom w:val="0"/>
          <w:divBdr>
            <w:top w:val="none" w:sz="0" w:space="0" w:color="auto"/>
            <w:left w:val="none" w:sz="0" w:space="0" w:color="auto"/>
            <w:bottom w:val="none" w:sz="0" w:space="0" w:color="auto"/>
            <w:right w:val="none" w:sz="0" w:space="0" w:color="auto"/>
          </w:divBdr>
        </w:div>
      </w:divsChild>
    </w:div>
    <w:div w:id="1405687564">
      <w:bodyDiv w:val="1"/>
      <w:marLeft w:val="0"/>
      <w:marRight w:val="0"/>
      <w:marTop w:val="0"/>
      <w:marBottom w:val="0"/>
      <w:divBdr>
        <w:top w:val="none" w:sz="0" w:space="0" w:color="auto"/>
        <w:left w:val="none" w:sz="0" w:space="0" w:color="auto"/>
        <w:bottom w:val="none" w:sz="0" w:space="0" w:color="auto"/>
        <w:right w:val="none" w:sz="0" w:space="0" w:color="auto"/>
      </w:divBdr>
    </w:div>
    <w:div w:id="1430201844">
      <w:bodyDiv w:val="1"/>
      <w:marLeft w:val="0"/>
      <w:marRight w:val="0"/>
      <w:marTop w:val="0"/>
      <w:marBottom w:val="0"/>
      <w:divBdr>
        <w:top w:val="none" w:sz="0" w:space="0" w:color="auto"/>
        <w:left w:val="none" w:sz="0" w:space="0" w:color="auto"/>
        <w:bottom w:val="none" w:sz="0" w:space="0" w:color="auto"/>
        <w:right w:val="none" w:sz="0" w:space="0" w:color="auto"/>
      </w:divBdr>
    </w:div>
    <w:div w:id="1498576905">
      <w:bodyDiv w:val="1"/>
      <w:marLeft w:val="0"/>
      <w:marRight w:val="0"/>
      <w:marTop w:val="0"/>
      <w:marBottom w:val="0"/>
      <w:divBdr>
        <w:top w:val="none" w:sz="0" w:space="0" w:color="auto"/>
        <w:left w:val="none" w:sz="0" w:space="0" w:color="auto"/>
        <w:bottom w:val="none" w:sz="0" w:space="0" w:color="auto"/>
        <w:right w:val="none" w:sz="0" w:space="0" w:color="auto"/>
      </w:divBdr>
    </w:div>
    <w:div w:id="1501701238">
      <w:bodyDiv w:val="1"/>
      <w:marLeft w:val="0"/>
      <w:marRight w:val="0"/>
      <w:marTop w:val="0"/>
      <w:marBottom w:val="0"/>
      <w:divBdr>
        <w:top w:val="none" w:sz="0" w:space="0" w:color="auto"/>
        <w:left w:val="none" w:sz="0" w:space="0" w:color="auto"/>
        <w:bottom w:val="none" w:sz="0" w:space="0" w:color="auto"/>
        <w:right w:val="none" w:sz="0" w:space="0" w:color="auto"/>
      </w:divBdr>
      <w:divsChild>
        <w:div w:id="1483934196">
          <w:marLeft w:val="0"/>
          <w:marRight w:val="0"/>
          <w:marTop w:val="0"/>
          <w:marBottom w:val="0"/>
          <w:divBdr>
            <w:top w:val="none" w:sz="0" w:space="0" w:color="auto"/>
            <w:left w:val="single" w:sz="12" w:space="10" w:color="577686"/>
            <w:bottom w:val="single" w:sz="12" w:space="4" w:color="577686"/>
            <w:right w:val="single" w:sz="12" w:space="10" w:color="577686"/>
          </w:divBdr>
          <w:divsChild>
            <w:div w:id="617301219">
              <w:marLeft w:val="0"/>
              <w:marRight w:val="0"/>
              <w:marTop w:val="0"/>
              <w:marBottom w:val="0"/>
              <w:divBdr>
                <w:top w:val="none" w:sz="0" w:space="0" w:color="auto"/>
                <w:left w:val="none" w:sz="0" w:space="0" w:color="auto"/>
                <w:bottom w:val="none" w:sz="0" w:space="0" w:color="auto"/>
                <w:right w:val="none" w:sz="0" w:space="0" w:color="auto"/>
              </w:divBdr>
              <w:divsChild>
                <w:div w:id="1830712866">
                  <w:marLeft w:val="0"/>
                  <w:marRight w:val="0"/>
                  <w:marTop w:val="0"/>
                  <w:marBottom w:val="0"/>
                  <w:divBdr>
                    <w:top w:val="none" w:sz="0" w:space="0" w:color="auto"/>
                    <w:left w:val="none" w:sz="0" w:space="0" w:color="auto"/>
                    <w:bottom w:val="none" w:sz="0" w:space="0" w:color="auto"/>
                    <w:right w:val="none" w:sz="0" w:space="0" w:color="auto"/>
                  </w:divBdr>
                  <w:divsChild>
                    <w:div w:id="85658575">
                      <w:marLeft w:val="0"/>
                      <w:marRight w:val="0"/>
                      <w:marTop w:val="0"/>
                      <w:marBottom w:val="0"/>
                      <w:divBdr>
                        <w:top w:val="none" w:sz="0" w:space="0" w:color="auto"/>
                        <w:left w:val="none" w:sz="0" w:space="0" w:color="auto"/>
                        <w:bottom w:val="none" w:sz="0" w:space="0" w:color="auto"/>
                        <w:right w:val="none" w:sz="0" w:space="0" w:color="auto"/>
                      </w:divBdr>
                    </w:div>
                    <w:div w:id="844052814">
                      <w:marLeft w:val="150"/>
                      <w:marRight w:val="150"/>
                      <w:marTop w:val="0"/>
                      <w:marBottom w:val="0"/>
                      <w:divBdr>
                        <w:top w:val="single" w:sz="6" w:space="1" w:color="BBBFC4"/>
                        <w:left w:val="single" w:sz="6" w:space="1" w:color="BBBFC4"/>
                        <w:bottom w:val="single" w:sz="6" w:space="1" w:color="BBBFC4"/>
                        <w:right w:val="single" w:sz="6" w:space="1" w:color="BBBFC4"/>
                      </w:divBdr>
                      <w:divsChild>
                        <w:div w:id="1004630225">
                          <w:marLeft w:val="0"/>
                          <w:marRight w:val="0"/>
                          <w:marTop w:val="0"/>
                          <w:marBottom w:val="0"/>
                          <w:divBdr>
                            <w:top w:val="none" w:sz="0" w:space="0" w:color="auto"/>
                            <w:left w:val="none" w:sz="0" w:space="0" w:color="auto"/>
                            <w:bottom w:val="none" w:sz="0" w:space="0" w:color="auto"/>
                            <w:right w:val="none" w:sz="0" w:space="0" w:color="auto"/>
                          </w:divBdr>
                          <w:divsChild>
                            <w:div w:id="10850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873">
      <w:bodyDiv w:val="1"/>
      <w:marLeft w:val="0"/>
      <w:marRight w:val="0"/>
      <w:marTop w:val="0"/>
      <w:marBottom w:val="0"/>
      <w:divBdr>
        <w:top w:val="none" w:sz="0" w:space="0" w:color="auto"/>
        <w:left w:val="none" w:sz="0" w:space="0" w:color="auto"/>
        <w:bottom w:val="none" w:sz="0" w:space="0" w:color="auto"/>
        <w:right w:val="none" w:sz="0" w:space="0" w:color="auto"/>
      </w:divBdr>
    </w:div>
    <w:div w:id="1574270675">
      <w:bodyDiv w:val="1"/>
      <w:marLeft w:val="0"/>
      <w:marRight w:val="0"/>
      <w:marTop w:val="0"/>
      <w:marBottom w:val="0"/>
      <w:divBdr>
        <w:top w:val="none" w:sz="0" w:space="0" w:color="auto"/>
        <w:left w:val="none" w:sz="0" w:space="0" w:color="auto"/>
        <w:bottom w:val="none" w:sz="0" w:space="0" w:color="auto"/>
        <w:right w:val="none" w:sz="0" w:space="0" w:color="auto"/>
      </w:divBdr>
    </w:div>
    <w:div w:id="1624387474">
      <w:bodyDiv w:val="1"/>
      <w:marLeft w:val="0"/>
      <w:marRight w:val="0"/>
      <w:marTop w:val="0"/>
      <w:marBottom w:val="0"/>
      <w:divBdr>
        <w:top w:val="none" w:sz="0" w:space="0" w:color="auto"/>
        <w:left w:val="none" w:sz="0" w:space="0" w:color="auto"/>
        <w:bottom w:val="none" w:sz="0" w:space="0" w:color="auto"/>
        <w:right w:val="none" w:sz="0" w:space="0" w:color="auto"/>
      </w:divBdr>
      <w:divsChild>
        <w:div w:id="184829823">
          <w:marLeft w:val="15"/>
          <w:marRight w:val="15"/>
          <w:marTop w:val="0"/>
          <w:marBottom w:val="0"/>
          <w:divBdr>
            <w:top w:val="none" w:sz="0" w:space="0" w:color="auto"/>
            <w:left w:val="none" w:sz="0" w:space="0" w:color="auto"/>
            <w:bottom w:val="none" w:sz="0" w:space="0" w:color="auto"/>
            <w:right w:val="none" w:sz="0" w:space="0" w:color="auto"/>
          </w:divBdr>
        </w:div>
        <w:div w:id="338967673">
          <w:marLeft w:val="15"/>
          <w:marRight w:val="15"/>
          <w:marTop w:val="0"/>
          <w:marBottom w:val="0"/>
          <w:divBdr>
            <w:top w:val="none" w:sz="0" w:space="0" w:color="auto"/>
            <w:left w:val="none" w:sz="0" w:space="0" w:color="auto"/>
            <w:bottom w:val="none" w:sz="0" w:space="0" w:color="auto"/>
            <w:right w:val="none" w:sz="0" w:space="0" w:color="auto"/>
          </w:divBdr>
        </w:div>
        <w:div w:id="351346981">
          <w:marLeft w:val="15"/>
          <w:marRight w:val="15"/>
          <w:marTop w:val="0"/>
          <w:marBottom w:val="0"/>
          <w:divBdr>
            <w:top w:val="none" w:sz="0" w:space="0" w:color="auto"/>
            <w:left w:val="none" w:sz="0" w:space="0" w:color="auto"/>
            <w:bottom w:val="none" w:sz="0" w:space="0" w:color="auto"/>
            <w:right w:val="none" w:sz="0" w:space="0" w:color="auto"/>
          </w:divBdr>
        </w:div>
        <w:div w:id="406151798">
          <w:marLeft w:val="15"/>
          <w:marRight w:val="15"/>
          <w:marTop w:val="0"/>
          <w:marBottom w:val="0"/>
          <w:divBdr>
            <w:top w:val="none" w:sz="0" w:space="0" w:color="auto"/>
            <w:left w:val="none" w:sz="0" w:space="0" w:color="auto"/>
            <w:bottom w:val="none" w:sz="0" w:space="0" w:color="auto"/>
            <w:right w:val="none" w:sz="0" w:space="0" w:color="auto"/>
          </w:divBdr>
        </w:div>
        <w:div w:id="410199177">
          <w:marLeft w:val="15"/>
          <w:marRight w:val="15"/>
          <w:marTop w:val="0"/>
          <w:marBottom w:val="0"/>
          <w:divBdr>
            <w:top w:val="none" w:sz="0" w:space="0" w:color="auto"/>
            <w:left w:val="none" w:sz="0" w:space="0" w:color="auto"/>
            <w:bottom w:val="none" w:sz="0" w:space="0" w:color="auto"/>
            <w:right w:val="none" w:sz="0" w:space="0" w:color="auto"/>
          </w:divBdr>
        </w:div>
        <w:div w:id="417020170">
          <w:marLeft w:val="15"/>
          <w:marRight w:val="15"/>
          <w:marTop w:val="0"/>
          <w:marBottom w:val="0"/>
          <w:divBdr>
            <w:top w:val="none" w:sz="0" w:space="0" w:color="auto"/>
            <w:left w:val="none" w:sz="0" w:space="0" w:color="auto"/>
            <w:bottom w:val="none" w:sz="0" w:space="0" w:color="auto"/>
            <w:right w:val="none" w:sz="0" w:space="0" w:color="auto"/>
          </w:divBdr>
        </w:div>
        <w:div w:id="429929299">
          <w:marLeft w:val="15"/>
          <w:marRight w:val="15"/>
          <w:marTop w:val="0"/>
          <w:marBottom w:val="0"/>
          <w:divBdr>
            <w:top w:val="none" w:sz="0" w:space="0" w:color="auto"/>
            <w:left w:val="none" w:sz="0" w:space="0" w:color="auto"/>
            <w:bottom w:val="none" w:sz="0" w:space="0" w:color="auto"/>
            <w:right w:val="none" w:sz="0" w:space="0" w:color="auto"/>
          </w:divBdr>
        </w:div>
        <w:div w:id="432895432">
          <w:marLeft w:val="15"/>
          <w:marRight w:val="15"/>
          <w:marTop w:val="0"/>
          <w:marBottom w:val="0"/>
          <w:divBdr>
            <w:top w:val="none" w:sz="0" w:space="0" w:color="auto"/>
            <w:left w:val="none" w:sz="0" w:space="0" w:color="auto"/>
            <w:bottom w:val="none" w:sz="0" w:space="0" w:color="auto"/>
            <w:right w:val="none" w:sz="0" w:space="0" w:color="auto"/>
          </w:divBdr>
        </w:div>
        <w:div w:id="512845352">
          <w:marLeft w:val="15"/>
          <w:marRight w:val="15"/>
          <w:marTop w:val="0"/>
          <w:marBottom w:val="0"/>
          <w:divBdr>
            <w:top w:val="none" w:sz="0" w:space="0" w:color="auto"/>
            <w:left w:val="none" w:sz="0" w:space="0" w:color="auto"/>
            <w:bottom w:val="none" w:sz="0" w:space="0" w:color="auto"/>
            <w:right w:val="none" w:sz="0" w:space="0" w:color="auto"/>
          </w:divBdr>
        </w:div>
        <w:div w:id="514463474">
          <w:marLeft w:val="15"/>
          <w:marRight w:val="15"/>
          <w:marTop w:val="0"/>
          <w:marBottom w:val="0"/>
          <w:divBdr>
            <w:top w:val="none" w:sz="0" w:space="0" w:color="auto"/>
            <w:left w:val="none" w:sz="0" w:space="0" w:color="auto"/>
            <w:bottom w:val="none" w:sz="0" w:space="0" w:color="auto"/>
            <w:right w:val="none" w:sz="0" w:space="0" w:color="auto"/>
          </w:divBdr>
        </w:div>
        <w:div w:id="568224531">
          <w:marLeft w:val="15"/>
          <w:marRight w:val="15"/>
          <w:marTop w:val="0"/>
          <w:marBottom w:val="0"/>
          <w:divBdr>
            <w:top w:val="none" w:sz="0" w:space="0" w:color="auto"/>
            <w:left w:val="none" w:sz="0" w:space="0" w:color="auto"/>
            <w:bottom w:val="none" w:sz="0" w:space="0" w:color="auto"/>
            <w:right w:val="none" w:sz="0" w:space="0" w:color="auto"/>
          </w:divBdr>
        </w:div>
        <w:div w:id="576138522">
          <w:marLeft w:val="15"/>
          <w:marRight w:val="15"/>
          <w:marTop w:val="0"/>
          <w:marBottom w:val="0"/>
          <w:divBdr>
            <w:top w:val="none" w:sz="0" w:space="0" w:color="auto"/>
            <w:left w:val="none" w:sz="0" w:space="0" w:color="auto"/>
            <w:bottom w:val="none" w:sz="0" w:space="0" w:color="auto"/>
            <w:right w:val="none" w:sz="0" w:space="0" w:color="auto"/>
          </w:divBdr>
        </w:div>
        <w:div w:id="605387283">
          <w:marLeft w:val="15"/>
          <w:marRight w:val="15"/>
          <w:marTop w:val="0"/>
          <w:marBottom w:val="0"/>
          <w:divBdr>
            <w:top w:val="none" w:sz="0" w:space="0" w:color="auto"/>
            <w:left w:val="none" w:sz="0" w:space="0" w:color="auto"/>
            <w:bottom w:val="none" w:sz="0" w:space="0" w:color="auto"/>
            <w:right w:val="none" w:sz="0" w:space="0" w:color="auto"/>
          </w:divBdr>
        </w:div>
        <w:div w:id="824247027">
          <w:marLeft w:val="15"/>
          <w:marRight w:val="15"/>
          <w:marTop w:val="0"/>
          <w:marBottom w:val="0"/>
          <w:divBdr>
            <w:top w:val="none" w:sz="0" w:space="0" w:color="auto"/>
            <w:left w:val="none" w:sz="0" w:space="0" w:color="auto"/>
            <w:bottom w:val="none" w:sz="0" w:space="0" w:color="auto"/>
            <w:right w:val="none" w:sz="0" w:space="0" w:color="auto"/>
          </w:divBdr>
        </w:div>
        <w:div w:id="982078915">
          <w:marLeft w:val="15"/>
          <w:marRight w:val="15"/>
          <w:marTop w:val="0"/>
          <w:marBottom w:val="0"/>
          <w:divBdr>
            <w:top w:val="none" w:sz="0" w:space="0" w:color="auto"/>
            <w:left w:val="none" w:sz="0" w:space="0" w:color="auto"/>
            <w:bottom w:val="none" w:sz="0" w:space="0" w:color="auto"/>
            <w:right w:val="none" w:sz="0" w:space="0" w:color="auto"/>
          </w:divBdr>
        </w:div>
        <w:div w:id="1021012171">
          <w:marLeft w:val="15"/>
          <w:marRight w:val="15"/>
          <w:marTop w:val="0"/>
          <w:marBottom w:val="0"/>
          <w:divBdr>
            <w:top w:val="none" w:sz="0" w:space="0" w:color="auto"/>
            <w:left w:val="none" w:sz="0" w:space="0" w:color="auto"/>
            <w:bottom w:val="none" w:sz="0" w:space="0" w:color="auto"/>
            <w:right w:val="none" w:sz="0" w:space="0" w:color="auto"/>
          </w:divBdr>
        </w:div>
        <w:div w:id="1152062052">
          <w:marLeft w:val="15"/>
          <w:marRight w:val="15"/>
          <w:marTop w:val="0"/>
          <w:marBottom w:val="0"/>
          <w:divBdr>
            <w:top w:val="none" w:sz="0" w:space="0" w:color="auto"/>
            <w:left w:val="none" w:sz="0" w:space="0" w:color="auto"/>
            <w:bottom w:val="none" w:sz="0" w:space="0" w:color="auto"/>
            <w:right w:val="none" w:sz="0" w:space="0" w:color="auto"/>
          </w:divBdr>
        </w:div>
        <w:div w:id="1237670295">
          <w:marLeft w:val="15"/>
          <w:marRight w:val="15"/>
          <w:marTop w:val="0"/>
          <w:marBottom w:val="0"/>
          <w:divBdr>
            <w:top w:val="none" w:sz="0" w:space="0" w:color="auto"/>
            <w:left w:val="none" w:sz="0" w:space="0" w:color="auto"/>
            <w:bottom w:val="none" w:sz="0" w:space="0" w:color="auto"/>
            <w:right w:val="none" w:sz="0" w:space="0" w:color="auto"/>
          </w:divBdr>
        </w:div>
        <w:div w:id="1286692006">
          <w:marLeft w:val="15"/>
          <w:marRight w:val="15"/>
          <w:marTop w:val="0"/>
          <w:marBottom w:val="0"/>
          <w:divBdr>
            <w:top w:val="none" w:sz="0" w:space="0" w:color="auto"/>
            <w:left w:val="none" w:sz="0" w:space="0" w:color="auto"/>
            <w:bottom w:val="none" w:sz="0" w:space="0" w:color="auto"/>
            <w:right w:val="none" w:sz="0" w:space="0" w:color="auto"/>
          </w:divBdr>
        </w:div>
        <w:div w:id="1291593511">
          <w:marLeft w:val="15"/>
          <w:marRight w:val="15"/>
          <w:marTop w:val="0"/>
          <w:marBottom w:val="0"/>
          <w:divBdr>
            <w:top w:val="none" w:sz="0" w:space="0" w:color="auto"/>
            <w:left w:val="none" w:sz="0" w:space="0" w:color="auto"/>
            <w:bottom w:val="none" w:sz="0" w:space="0" w:color="auto"/>
            <w:right w:val="none" w:sz="0" w:space="0" w:color="auto"/>
          </w:divBdr>
        </w:div>
        <w:div w:id="1360624916">
          <w:marLeft w:val="15"/>
          <w:marRight w:val="15"/>
          <w:marTop w:val="0"/>
          <w:marBottom w:val="0"/>
          <w:divBdr>
            <w:top w:val="none" w:sz="0" w:space="0" w:color="auto"/>
            <w:left w:val="none" w:sz="0" w:space="0" w:color="auto"/>
            <w:bottom w:val="none" w:sz="0" w:space="0" w:color="auto"/>
            <w:right w:val="none" w:sz="0" w:space="0" w:color="auto"/>
          </w:divBdr>
        </w:div>
        <w:div w:id="1395398004">
          <w:marLeft w:val="15"/>
          <w:marRight w:val="15"/>
          <w:marTop w:val="0"/>
          <w:marBottom w:val="0"/>
          <w:divBdr>
            <w:top w:val="none" w:sz="0" w:space="0" w:color="auto"/>
            <w:left w:val="none" w:sz="0" w:space="0" w:color="auto"/>
            <w:bottom w:val="none" w:sz="0" w:space="0" w:color="auto"/>
            <w:right w:val="none" w:sz="0" w:space="0" w:color="auto"/>
          </w:divBdr>
        </w:div>
        <w:div w:id="1412043147">
          <w:marLeft w:val="15"/>
          <w:marRight w:val="15"/>
          <w:marTop w:val="0"/>
          <w:marBottom w:val="0"/>
          <w:divBdr>
            <w:top w:val="none" w:sz="0" w:space="0" w:color="auto"/>
            <w:left w:val="none" w:sz="0" w:space="0" w:color="auto"/>
            <w:bottom w:val="none" w:sz="0" w:space="0" w:color="auto"/>
            <w:right w:val="none" w:sz="0" w:space="0" w:color="auto"/>
          </w:divBdr>
        </w:div>
        <w:div w:id="1514612072">
          <w:marLeft w:val="15"/>
          <w:marRight w:val="15"/>
          <w:marTop w:val="0"/>
          <w:marBottom w:val="0"/>
          <w:divBdr>
            <w:top w:val="none" w:sz="0" w:space="0" w:color="auto"/>
            <w:left w:val="none" w:sz="0" w:space="0" w:color="auto"/>
            <w:bottom w:val="none" w:sz="0" w:space="0" w:color="auto"/>
            <w:right w:val="none" w:sz="0" w:space="0" w:color="auto"/>
          </w:divBdr>
        </w:div>
        <w:div w:id="1571379071">
          <w:marLeft w:val="15"/>
          <w:marRight w:val="15"/>
          <w:marTop w:val="0"/>
          <w:marBottom w:val="0"/>
          <w:divBdr>
            <w:top w:val="none" w:sz="0" w:space="0" w:color="auto"/>
            <w:left w:val="none" w:sz="0" w:space="0" w:color="auto"/>
            <w:bottom w:val="none" w:sz="0" w:space="0" w:color="auto"/>
            <w:right w:val="none" w:sz="0" w:space="0" w:color="auto"/>
          </w:divBdr>
        </w:div>
        <w:div w:id="1582636626">
          <w:marLeft w:val="15"/>
          <w:marRight w:val="15"/>
          <w:marTop w:val="0"/>
          <w:marBottom w:val="0"/>
          <w:divBdr>
            <w:top w:val="none" w:sz="0" w:space="0" w:color="auto"/>
            <w:left w:val="none" w:sz="0" w:space="0" w:color="auto"/>
            <w:bottom w:val="none" w:sz="0" w:space="0" w:color="auto"/>
            <w:right w:val="none" w:sz="0" w:space="0" w:color="auto"/>
          </w:divBdr>
        </w:div>
        <w:div w:id="1649750885">
          <w:marLeft w:val="15"/>
          <w:marRight w:val="15"/>
          <w:marTop w:val="0"/>
          <w:marBottom w:val="0"/>
          <w:divBdr>
            <w:top w:val="none" w:sz="0" w:space="0" w:color="auto"/>
            <w:left w:val="none" w:sz="0" w:space="0" w:color="auto"/>
            <w:bottom w:val="none" w:sz="0" w:space="0" w:color="auto"/>
            <w:right w:val="none" w:sz="0" w:space="0" w:color="auto"/>
          </w:divBdr>
        </w:div>
        <w:div w:id="1700663813">
          <w:marLeft w:val="15"/>
          <w:marRight w:val="15"/>
          <w:marTop w:val="0"/>
          <w:marBottom w:val="0"/>
          <w:divBdr>
            <w:top w:val="none" w:sz="0" w:space="0" w:color="auto"/>
            <w:left w:val="none" w:sz="0" w:space="0" w:color="auto"/>
            <w:bottom w:val="none" w:sz="0" w:space="0" w:color="auto"/>
            <w:right w:val="none" w:sz="0" w:space="0" w:color="auto"/>
          </w:divBdr>
        </w:div>
        <w:div w:id="2074498111">
          <w:marLeft w:val="15"/>
          <w:marRight w:val="15"/>
          <w:marTop w:val="0"/>
          <w:marBottom w:val="0"/>
          <w:divBdr>
            <w:top w:val="none" w:sz="0" w:space="0" w:color="auto"/>
            <w:left w:val="none" w:sz="0" w:space="0" w:color="auto"/>
            <w:bottom w:val="none" w:sz="0" w:space="0" w:color="auto"/>
            <w:right w:val="none" w:sz="0" w:space="0" w:color="auto"/>
          </w:divBdr>
        </w:div>
      </w:divsChild>
    </w:div>
    <w:div w:id="1645695080">
      <w:bodyDiv w:val="1"/>
      <w:marLeft w:val="0"/>
      <w:marRight w:val="0"/>
      <w:marTop w:val="0"/>
      <w:marBottom w:val="0"/>
      <w:divBdr>
        <w:top w:val="none" w:sz="0" w:space="0" w:color="auto"/>
        <w:left w:val="none" w:sz="0" w:space="0" w:color="auto"/>
        <w:bottom w:val="none" w:sz="0" w:space="0" w:color="auto"/>
        <w:right w:val="none" w:sz="0" w:space="0" w:color="auto"/>
      </w:divBdr>
    </w:div>
    <w:div w:id="1705666904">
      <w:bodyDiv w:val="1"/>
      <w:marLeft w:val="0"/>
      <w:marRight w:val="0"/>
      <w:marTop w:val="0"/>
      <w:marBottom w:val="0"/>
      <w:divBdr>
        <w:top w:val="none" w:sz="0" w:space="0" w:color="auto"/>
        <w:left w:val="none" w:sz="0" w:space="0" w:color="auto"/>
        <w:bottom w:val="none" w:sz="0" w:space="0" w:color="auto"/>
        <w:right w:val="none" w:sz="0" w:space="0" w:color="auto"/>
      </w:divBdr>
    </w:div>
    <w:div w:id="1746763558">
      <w:bodyDiv w:val="1"/>
      <w:marLeft w:val="0"/>
      <w:marRight w:val="0"/>
      <w:marTop w:val="0"/>
      <w:marBottom w:val="0"/>
      <w:divBdr>
        <w:top w:val="none" w:sz="0" w:space="0" w:color="auto"/>
        <w:left w:val="none" w:sz="0" w:space="0" w:color="auto"/>
        <w:bottom w:val="none" w:sz="0" w:space="0" w:color="auto"/>
        <w:right w:val="none" w:sz="0" w:space="0" w:color="auto"/>
      </w:divBdr>
    </w:div>
    <w:div w:id="1755855232">
      <w:bodyDiv w:val="1"/>
      <w:marLeft w:val="0"/>
      <w:marRight w:val="0"/>
      <w:marTop w:val="0"/>
      <w:marBottom w:val="0"/>
      <w:divBdr>
        <w:top w:val="none" w:sz="0" w:space="0" w:color="auto"/>
        <w:left w:val="none" w:sz="0" w:space="0" w:color="auto"/>
        <w:bottom w:val="none" w:sz="0" w:space="0" w:color="auto"/>
        <w:right w:val="none" w:sz="0" w:space="0" w:color="auto"/>
      </w:divBdr>
    </w:div>
    <w:div w:id="1815371746">
      <w:bodyDiv w:val="1"/>
      <w:marLeft w:val="0"/>
      <w:marRight w:val="0"/>
      <w:marTop w:val="0"/>
      <w:marBottom w:val="0"/>
      <w:divBdr>
        <w:top w:val="none" w:sz="0" w:space="0" w:color="auto"/>
        <w:left w:val="none" w:sz="0" w:space="0" w:color="auto"/>
        <w:bottom w:val="none" w:sz="0" w:space="0" w:color="auto"/>
        <w:right w:val="none" w:sz="0" w:space="0" w:color="auto"/>
      </w:divBdr>
      <w:divsChild>
        <w:div w:id="542864483">
          <w:marLeft w:val="0"/>
          <w:marRight w:val="0"/>
          <w:marTop w:val="0"/>
          <w:marBottom w:val="0"/>
          <w:divBdr>
            <w:top w:val="none" w:sz="0" w:space="0" w:color="auto"/>
            <w:left w:val="none" w:sz="0" w:space="0" w:color="auto"/>
            <w:bottom w:val="none" w:sz="0" w:space="0" w:color="auto"/>
            <w:right w:val="none" w:sz="0" w:space="0" w:color="auto"/>
          </w:divBdr>
        </w:div>
        <w:div w:id="669405748">
          <w:marLeft w:val="0"/>
          <w:marRight w:val="0"/>
          <w:marTop w:val="0"/>
          <w:marBottom w:val="0"/>
          <w:divBdr>
            <w:top w:val="none" w:sz="0" w:space="0" w:color="auto"/>
            <w:left w:val="none" w:sz="0" w:space="0" w:color="auto"/>
            <w:bottom w:val="none" w:sz="0" w:space="0" w:color="auto"/>
            <w:right w:val="none" w:sz="0" w:space="0" w:color="auto"/>
          </w:divBdr>
        </w:div>
        <w:div w:id="1110011517">
          <w:marLeft w:val="0"/>
          <w:marRight w:val="0"/>
          <w:marTop w:val="0"/>
          <w:marBottom w:val="0"/>
          <w:divBdr>
            <w:top w:val="none" w:sz="0" w:space="0" w:color="auto"/>
            <w:left w:val="none" w:sz="0" w:space="0" w:color="auto"/>
            <w:bottom w:val="none" w:sz="0" w:space="0" w:color="auto"/>
            <w:right w:val="none" w:sz="0" w:space="0" w:color="auto"/>
          </w:divBdr>
        </w:div>
        <w:div w:id="1626892071">
          <w:marLeft w:val="0"/>
          <w:marRight w:val="0"/>
          <w:marTop w:val="0"/>
          <w:marBottom w:val="0"/>
          <w:divBdr>
            <w:top w:val="none" w:sz="0" w:space="0" w:color="auto"/>
            <w:left w:val="none" w:sz="0" w:space="0" w:color="auto"/>
            <w:bottom w:val="none" w:sz="0" w:space="0" w:color="auto"/>
            <w:right w:val="none" w:sz="0" w:space="0" w:color="auto"/>
          </w:divBdr>
        </w:div>
        <w:div w:id="1657109912">
          <w:marLeft w:val="0"/>
          <w:marRight w:val="0"/>
          <w:marTop w:val="0"/>
          <w:marBottom w:val="0"/>
          <w:divBdr>
            <w:top w:val="none" w:sz="0" w:space="0" w:color="auto"/>
            <w:left w:val="none" w:sz="0" w:space="0" w:color="auto"/>
            <w:bottom w:val="none" w:sz="0" w:space="0" w:color="auto"/>
            <w:right w:val="none" w:sz="0" w:space="0" w:color="auto"/>
          </w:divBdr>
        </w:div>
      </w:divsChild>
    </w:div>
    <w:div w:id="1833401108">
      <w:bodyDiv w:val="1"/>
      <w:marLeft w:val="0"/>
      <w:marRight w:val="0"/>
      <w:marTop w:val="0"/>
      <w:marBottom w:val="0"/>
      <w:divBdr>
        <w:top w:val="none" w:sz="0" w:space="0" w:color="auto"/>
        <w:left w:val="none" w:sz="0" w:space="0" w:color="auto"/>
        <w:bottom w:val="none" w:sz="0" w:space="0" w:color="auto"/>
        <w:right w:val="none" w:sz="0" w:space="0" w:color="auto"/>
      </w:divBdr>
    </w:div>
    <w:div w:id="1898933015">
      <w:bodyDiv w:val="1"/>
      <w:marLeft w:val="0"/>
      <w:marRight w:val="0"/>
      <w:marTop w:val="0"/>
      <w:marBottom w:val="0"/>
      <w:divBdr>
        <w:top w:val="none" w:sz="0" w:space="0" w:color="auto"/>
        <w:left w:val="none" w:sz="0" w:space="0" w:color="auto"/>
        <w:bottom w:val="none" w:sz="0" w:space="0" w:color="auto"/>
        <w:right w:val="none" w:sz="0" w:space="0" w:color="auto"/>
      </w:divBdr>
      <w:divsChild>
        <w:div w:id="1658463107">
          <w:marLeft w:val="0"/>
          <w:marRight w:val="0"/>
          <w:marTop w:val="0"/>
          <w:marBottom w:val="0"/>
          <w:divBdr>
            <w:top w:val="none" w:sz="0" w:space="0" w:color="auto"/>
            <w:left w:val="none" w:sz="0" w:space="0" w:color="auto"/>
            <w:bottom w:val="none" w:sz="0" w:space="0" w:color="auto"/>
            <w:right w:val="none" w:sz="0" w:space="0" w:color="auto"/>
          </w:divBdr>
        </w:div>
      </w:divsChild>
    </w:div>
    <w:div w:id="1917476305">
      <w:bodyDiv w:val="1"/>
      <w:marLeft w:val="0"/>
      <w:marRight w:val="0"/>
      <w:marTop w:val="0"/>
      <w:marBottom w:val="0"/>
      <w:divBdr>
        <w:top w:val="none" w:sz="0" w:space="0" w:color="auto"/>
        <w:left w:val="none" w:sz="0" w:space="0" w:color="auto"/>
        <w:bottom w:val="none" w:sz="0" w:space="0" w:color="auto"/>
        <w:right w:val="none" w:sz="0" w:space="0" w:color="auto"/>
      </w:divBdr>
    </w:div>
    <w:div w:id="1937130583">
      <w:bodyDiv w:val="1"/>
      <w:marLeft w:val="0"/>
      <w:marRight w:val="0"/>
      <w:marTop w:val="0"/>
      <w:marBottom w:val="0"/>
      <w:divBdr>
        <w:top w:val="none" w:sz="0" w:space="0" w:color="auto"/>
        <w:left w:val="none" w:sz="0" w:space="0" w:color="auto"/>
        <w:bottom w:val="none" w:sz="0" w:space="0" w:color="auto"/>
        <w:right w:val="none" w:sz="0" w:space="0" w:color="auto"/>
      </w:divBdr>
      <w:divsChild>
        <w:div w:id="1594970214">
          <w:marLeft w:val="0"/>
          <w:marRight w:val="0"/>
          <w:marTop w:val="0"/>
          <w:marBottom w:val="0"/>
          <w:divBdr>
            <w:top w:val="none" w:sz="0" w:space="0" w:color="auto"/>
            <w:left w:val="none" w:sz="0" w:space="0" w:color="auto"/>
            <w:bottom w:val="none" w:sz="0" w:space="0" w:color="auto"/>
            <w:right w:val="none" w:sz="0" w:space="0" w:color="auto"/>
          </w:divBdr>
          <w:divsChild>
            <w:div w:id="18169948">
              <w:marLeft w:val="0"/>
              <w:marRight w:val="0"/>
              <w:marTop w:val="0"/>
              <w:marBottom w:val="0"/>
              <w:divBdr>
                <w:top w:val="single" w:sz="6" w:space="1" w:color="BBBFC4"/>
                <w:left w:val="single" w:sz="6" w:space="1" w:color="BBBFC4"/>
                <w:bottom w:val="single" w:sz="6" w:space="1" w:color="BBBFC4"/>
                <w:right w:val="single" w:sz="6" w:space="1" w:color="BBBFC4"/>
              </w:divBdr>
              <w:divsChild>
                <w:div w:id="208420778">
                  <w:marLeft w:val="0"/>
                  <w:marRight w:val="0"/>
                  <w:marTop w:val="0"/>
                  <w:marBottom w:val="0"/>
                  <w:divBdr>
                    <w:top w:val="none" w:sz="0" w:space="0" w:color="auto"/>
                    <w:left w:val="none" w:sz="0" w:space="0" w:color="auto"/>
                    <w:bottom w:val="none" w:sz="0" w:space="0" w:color="auto"/>
                    <w:right w:val="none" w:sz="0" w:space="0" w:color="auto"/>
                  </w:divBdr>
                  <w:divsChild>
                    <w:div w:id="15609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8434">
      <w:bodyDiv w:val="1"/>
      <w:marLeft w:val="0"/>
      <w:marRight w:val="0"/>
      <w:marTop w:val="0"/>
      <w:marBottom w:val="0"/>
      <w:divBdr>
        <w:top w:val="none" w:sz="0" w:space="0" w:color="auto"/>
        <w:left w:val="none" w:sz="0" w:space="0" w:color="auto"/>
        <w:bottom w:val="none" w:sz="0" w:space="0" w:color="auto"/>
        <w:right w:val="none" w:sz="0" w:space="0" w:color="auto"/>
      </w:divBdr>
      <w:divsChild>
        <w:div w:id="932785265">
          <w:marLeft w:val="750"/>
          <w:marRight w:val="0"/>
          <w:marTop w:val="0"/>
          <w:marBottom w:val="0"/>
          <w:divBdr>
            <w:top w:val="none" w:sz="0" w:space="0" w:color="auto"/>
            <w:left w:val="none" w:sz="0" w:space="0" w:color="auto"/>
            <w:bottom w:val="none" w:sz="0" w:space="0" w:color="auto"/>
            <w:right w:val="none" w:sz="0" w:space="0" w:color="auto"/>
          </w:divBdr>
          <w:divsChild>
            <w:div w:id="92021906">
              <w:marLeft w:val="0"/>
              <w:marRight w:val="0"/>
              <w:marTop w:val="0"/>
              <w:marBottom w:val="0"/>
              <w:divBdr>
                <w:top w:val="none" w:sz="0" w:space="0" w:color="auto"/>
                <w:left w:val="none" w:sz="0" w:space="0" w:color="auto"/>
                <w:bottom w:val="none" w:sz="0" w:space="0" w:color="auto"/>
                <w:right w:val="none" w:sz="0" w:space="0" w:color="auto"/>
              </w:divBdr>
            </w:div>
            <w:div w:id="153960497">
              <w:marLeft w:val="0"/>
              <w:marRight w:val="0"/>
              <w:marTop w:val="0"/>
              <w:marBottom w:val="0"/>
              <w:divBdr>
                <w:top w:val="none" w:sz="0" w:space="0" w:color="auto"/>
                <w:left w:val="none" w:sz="0" w:space="0" w:color="auto"/>
                <w:bottom w:val="none" w:sz="0" w:space="0" w:color="auto"/>
                <w:right w:val="none" w:sz="0" w:space="0" w:color="auto"/>
              </w:divBdr>
            </w:div>
            <w:div w:id="272521904">
              <w:marLeft w:val="0"/>
              <w:marRight w:val="0"/>
              <w:marTop w:val="0"/>
              <w:marBottom w:val="0"/>
              <w:divBdr>
                <w:top w:val="none" w:sz="0" w:space="0" w:color="auto"/>
                <w:left w:val="none" w:sz="0" w:space="0" w:color="auto"/>
                <w:bottom w:val="none" w:sz="0" w:space="0" w:color="auto"/>
                <w:right w:val="none" w:sz="0" w:space="0" w:color="auto"/>
              </w:divBdr>
            </w:div>
            <w:div w:id="6770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4544">
      <w:bodyDiv w:val="1"/>
      <w:marLeft w:val="0"/>
      <w:marRight w:val="0"/>
      <w:marTop w:val="0"/>
      <w:marBottom w:val="0"/>
      <w:divBdr>
        <w:top w:val="none" w:sz="0" w:space="0" w:color="auto"/>
        <w:left w:val="none" w:sz="0" w:space="0" w:color="auto"/>
        <w:bottom w:val="none" w:sz="0" w:space="0" w:color="auto"/>
        <w:right w:val="none" w:sz="0" w:space="0" w:color="auto"/>
      </w:divBdr>
    </w:div>
    <w:div w:id="1995182610">
      <w:bodyDiv w:val="1"/>
      <w:marLeft w:val="0"/>
      <w:marRight w:val="0"/>
      <w:marTop w:val="0"/>
      <w:marBottom w:val="0"/>
      <w:divBdr>
        <w:top w:val="none" w:sz="0" w:space="0" w:color="auto"/>
        <w:left w:val="none" w:sz="0" w:space="0" w:color="auto"/>
        <w:bottom w:val="none" w:sz="0" w:space="0" w:color="auto"/>
        <w:right w:val="none" w:sz="0" w:space="0" w:color="auto"/>
      </w:divBdr>
    </w:div>
    <w:div w:id="2038505850">
      <w:bodyDiv w:val="1"/>
      <w:marLeft w:val="0"/>
      <w:marRight w:val="0"/>
      <w:marTop w:val="0"/>
      <w:marBottom w:val="0"/>
      <w:divBdr>
        <w:top w:val="none" w:sz="0" w:space="0" w:color="auto"/>
        <w:left w:val="none" w:sz="0" w:space="0" w:color="auto"/>
        <w:bottom w:val="none" w:sz="0" w:space="0" w:color="auto"/>
        <w:right w:val="none" w:sz="0" w:space="0" w:color="auto"/>
      </w:divBdr>
    </w:div>
    <w:div w:id="2066173000">
      <w:bodyDiv w:val="1"/>
      <w:marLeft w:val="0"/>
      <w:marRight w:val="0"/>
      <w:marTop w:val="0"/>
      <w:marBottom w:val="0"/>
      <w:divBdr>
        <w:top w:val="none" w:sz="0" w:space="0" w:color="auto"/>
        <w:left w:val="none" w:sz="0" w:space="0" w:color="auto"/>
        <w:bottom w:val="none" w:sz="0" w:space="0" w:color="auto"/>
        <w:right w:val="none" w:sz="0" w:space="0" w:color="auto"/>
      </w:divBdr>
    </w:div>
    <w:div w:id="2102094582">
      <w:bodyDiv w:val="1"/>
      <w:marLeft w:val="0"/>
      <w:marRight w:val="0"/>
      <w:marTop w:val="0"/>
      <w:marBottom w:val="0"/>
      <w:divBdr>
        <w:top w:val="none" w:sz="0" w:space="0" w:color="auto"/>
        <w:left w:val="none" w:sz="0" w:space="0" w:color="auto"/>
        <w:bottom w:val="none" w:sz="0" w:space="0" w:color="auto"/>
        <w:right w:val="none" w:sz="0" w:space="0" w:color="auto"/>
      </w:divBdr>
      <w:divsChild>
        <w:div w:id="1546989484">
          <w:marLeft w:val="0"/>
          <w:marRight w:val="0"/>
          <w:marTop w:val="0"/>
          <w:marBottom w:val="0"/>
          <w:divBdr>
            <w:top w:val="none" w:sz="0" w:space="0" w:color="auto"/>
            <w:left w:val="none" w:sz="0" w:space="0" w:color="auto"/>
            <w:bottom w:val="none" w:sz="0" w:space="0" w:color="auto"/>
            <w:right w:val="none" w:sz="0" w:space="0" w:color="auto"/>
          </w:divBdr>
        </w:div>
      </w:divsChild>
    </w:div>
    <w:div w:id="2102796431">
      <w:bodyDiv w:val="1"/>
      <w:marLeft w:val="0"/>
      <w:marRight w:val="0"/>
      <w:marTop w:val="0"/>
      <w:marBottom w:val="0"/>
      <w:divBdr>
        <w:top w:val="none" w:sz="0" w:space="0" w:color="auto"/>
        <w:left w:val="none" w:sz="0" w:space="0" w:color="auto"/>
        <w:bottom w:val="none" w:sz="0" w:space="0" w:color="auto"/>
        <w:right w:val="none" w:sz="0" w:space="0" w:color="auto"/>
      </w:divBdr>
      <w:divsChild>
        <w:div w:id="304353864">
          <w:marLeft w:val="0"/>
          <w:marRight w:val="0"/>
          <w:marTop w:val="0"/>
          <w:marBottom w:val="0"/>
          <w:divBdr>
            <w:top w:val="none" w:sz="0" w:space="0" w:color="auto"/>
            <w:left w:val="none" w:sz="0" w:space="0" w:color="auto"/>
            <w:bottom w:val="none" w:sz="0" w:space="0" w:color="auto"/>
            <w:right w:val="none" w:sz="0" w:space="0" w:color="auto"/>
          </w:divBdr>
        </w:div>
        <w:div w:id="381752383">
          <w:marLeft w:val="0"/>
          <w:marRight w:val="0"/>
          <w:marTop w:val="0"/>
          <w:marBottom w:val="0"/>
          <w:divBdr>
            <w:top w:val="none" w:sz="0" w:space="0" w:color="auto"/>
            <w:left w:val="none" w:sz="0" w:space="0" w:color="auto"/>
            <w:bottom w:val="none" w:sz="0" w:space="0" w:color="auto"/>
            <w:right w:val="none" w:sz="0" w:space="0" w:color="auto"/>
          </w:divBdr>
        </w:div>
        <w:div w:id="1111827462">
          <w:marLeft w:val="0"/>
          <w:marRight w:val="0"/>
          <w:marTop w:val="0"/>
          <w:marBottom w:val="0"/>
          <w:divBdr>
            <w:top w:val="none" w:sz="0" w:space="0" w:color="auto"/>
            <w:left w:val="none" w:sz="0" w:space="0" w:color="auto"/>
            <w:bottom w:val="none" w:sz="0" w:space="0" w:color="auto"/>
            <w:right w:val="none" w:sz="0" w:space="0" w:color="auto"/>
          </w:divBdr>
        </w:div>
        <w:div w:id="1243640115">
          <w:marLeft w:val="0"/>
          <w:marRight w:val="0"/>
          <w:marTop w:val="0"/>
          <w:marBottom w:val="0"/>
          <w:divBdr>
            <w:top w:val="none" w:sz="0" w:space="0" w:color="auto"/>
            <w:left w:val="none" w:sz="0" w:space="0" w:color="auto"/>
            <w:bottom w:val="none" w:sz="0" w:space="0" w:color="auto"/>
            <w:right w:val="none" w:sz="0" w:space="0" w:color="auto"/>
          </w:divBdr>
        </w:div>
        <w:div w:id="1249775118">
          <w:marLeft w:val="0"/>
          <w:marRight w:val="0"/>
          <w:marTop w:val="0"/>
          <w:marBottom w:val="0"/>
          <w:divBdr>
            <w:top w:val="none" w:sz="0" w:space="0" w:color="auto"/>
            <w:left w:val="none" w:sz="0" w:space="0" w:color="auto"/>
            <w:bottom w:val="none" w:sz="0" w:space="0" w:color="auto"/>
            <w:right w:val="none" w:sz="0" w:space="0" w:color="auto"/>
          </w:divBdr>
        </w:div>
        <w:div w:id="1314987457">
          <w:marLeft w:val="0"/>
          <w:marRight w:val="0"/>
          <w:marTop w:val="0"/>
          <w:marBottom w:val="0"/>
          <w:divBdr>
            <w:top w:val="none" w:sz="0" w:space="0" w:color="auto"/>
            <w:left w:val="none" w:sz="0" w:space="0" w:color="auto"/>
            <w:bottom w:val="none" w:sz="0" w:space="0" w:color="auto"/>
            <w:right w:val="none" w:sz="0" w:space="0" w:color="auto"/>
          </w:divBdr>
        </w:div>
        <w:div w:id="1555192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p-cstage.rti.org/Default.aspx?tabid=102" TargetMode="External"/><Relationship Id="rId18" Type="http://schemas.openxmlformats.org/officeDocument/2006/relationships/hyperlink" Target="http://nationalatlas.gov/printable/" TargetMode="External"/><Relationship Id="rId26" Type="http://schemas.openxmlformats.org/officeDocument/2006/relationships/image" Target="media/image12.png"/><Relationship Id="rId39" Type="http://schemas.openxmlformats.org/officeDocument/2006/relationships/image" Target="media/image15.png"/><Relationship Id="rId21" Type="http://schemas.openxmlformats.org/officeDocument/2006/relationships/hyperlink" Target="http://nationalatlas.gov/printable/congress.html" TargetMode="External"/><Relationship Id="rId34" Type="http://schemas.openxmlformats.org/officeDocument/2006/relationships/hyperlink" Target="https://pep-cstage.rti.org/Default.aspx?tabid=125" TargetMode="External"/><Relationship Id="rId42" Type="http://schemas.openxmlformats.org/officeDocument/2006/relationships/hyperlink" Target="https://pep-cstage.rti.org/Default.aspx?tabid=137" TargetMode="External"/><Relationship Id="rId47" Type="http://schemas.openxmlformats.org/officeDocument/2006/relationships/hyperlink" Target="https://pep-cstage.rti.org/Default.aspx?tabid=120" TargetMode="External"/><Relationship Id="rId50" Type="http://schemas.openxmlformats.org/officeDocument/2006/relationships/hyperlink" Target="https://pep-cstage.rti.org/Default.aspx?tabid=112" TargetMode="External"/><Relationship Id="rId55" Type="http://schemas.openxmlformats.org/officeDocument/2006/relationships/hyperlink" Target="https://pep-cstage.rti.org/QuarterlyProgressReporting/Evaluation/AccomplishmentsandBarriers(Evaluation).aspx" TargetMode="External"/><Relationship Id="rId63" Type="http://schemas.openxmlformats.org/officeDocument/2006/relationships/hyperlink" Target="https://pep-c.rti.org/DesktopModules/PepC/DocumentStreamer.aspx?fid=48a98a95-dde5-45e7-bce1-2cfd49964e74" TargetMode="External"/><Relationship Id="rId68" Type="http://schemas.openxmlformats.org/officeDocument/2006/relationships/image" Target="media/image18.png"/><Relationship Id="rId76" Type="http://schemas.openxmlformats.org/officeDocument/2006/relationships/image" Target="media/image20.png"/><Relationship Id="rId84" Type="http://schemas.openxmlformats.org/officeDocument/2006/relationships/hyperlink" Target="https://pep-cstage.rti.org/Hatteras/caseinstrumentreport.aspx?iid=791&amp;caseid=00200176&amp;modeid=2&amp;usermode=web&amp;kb=0&amp;LangID=1&amp;navmode=linear" TargetMode="External"/><Relationship Id="rId89" Type="http://schemas.openxmlformats.org/officeDocument/2006/relationships/theme" Target="theme/theme1.xml"/><Relationship Id="rId7" Type="http://schemas.openxmlformats.org/officeDocument/2006/relationships/hyperlink" Target="https://pep-cstage.rti.org/Default.aspx?tabid=91" TargetMode="External"/><Relationship Id="rId71" Type="http://schemas.openxmlformats.org/officeDocument/2006/relationships/hyperlink" Target="https://pep-c.rti.org/Default.aspx?tabid=144"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pep-cstage.rti.org/Default.aspx?tabid=87" TargetMode="External"/><Relationship Id="rId11" Type="http://schemas.openxmlformats.org/officeDocument/2006/relationships/hyperlink" Target="https://pep-cstage.rti.org/Default.aspx?tabid=92" TargetMode="External"/><Relationship Id="rId24" Type="http://schemas.openxmlformats.org/officeDocument/2006/relationships/image" Target="media/image10.png"/><Relationship Id="rId32" Type="http://schemas.openxmlformats.org/officeDocument/2006/relationships/hyperlink" Target="https://pep-cstage.rti.org/Default.aspx?tabid=90" TargetMode="External"/><Relationship Id="rId37" Type="http://schemas.openxmlformats.org/officeDocument/2006/relationships/image" Target="media/image13.png"/><Relationship Id="rId40" Type="http://schemas.openxmlformats.org/officeDocument/2006/relationships/hyperlink" Target="https://pep-cstage.rti.org/Default.aspx?tabid=115" TargetMode="External"/><Relationship Id="rId45" Type="http://schemas.openxmlformats.org/officeDocument/2006/relationships/image" Target="media/image16.png"/><Relationship Id="rId53" Type="http://schemas.openxmlformats.org/officeDocument/2006/relationships/hyperlink" Target="https://pep-cstage.rti.org/QuarterlyProgressReporting/Evaluation/EvaluationPlan.aspx" TargetMode="External"/><Relationship Id="rId58" Type="http://schemas.openxmlformats.org/officeDocument/2006/relationships/hyperlink" Target="https://pep-cstage.rti.org/Default.aspx?tabid=125" TargetMode="External"/><Relationship Id="rId66" Type="http://schemas.openxmlformats.org/officeDocument/2006/relationships/image" Target="media/image17.png"/><Relationship Id="rId74" Type="http://schemas.openxmlformats.org/officeDocument/2006/relationships/hyperlink" Target="https://pep-cstage.rti.org/PFS%20Required%20Outcome%20Measures_2014-1106.pdf" TargetMode="External"/><Relationship Id="rId79" Type="http://schemas.openxmlformats.org/officeDocument/2006/relationships/image" Target="media/image2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ep-cstage.rti.org/Default.aspx?tabid=107" TargetMode="External"/><Relationship Id="rId82" Type="http://schemas.openxmlformats.org/officeDocument/2006/relationships/hyperlink" Target="https://pep-cstage.rti.org/Hatteras/caseinstrumentreport.aspx?iid=789&amp;caseid=00200176&amp;modeid=2&amp;usermode=web&amp;kb=0&amp;LangID=1&amp;navmode=linea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ep-cstage.rti.org/Default.aspx?tabid=99" TargetMode="External"/><Relationship Id="rId14" Type="http://schemas.openxmlformats.org/officeDocument/2006/relationships/hyperlink" Target="https://pep-cstage.rti.org/Default.aspx?tabid=103" TargetMode="External"/><Relationship Id="rId22" Type="http://schemas.openxmlformats.org/officeDocument/2006/relationships/image" Target="media/image8.png"/><Relationship Id="rId27" Type="http://schemas.openxmlformats.org/officeDocument/2006/relationships/image" Target="media/image1.png"/><Relationship Id="rId30" Type="http://schemas.openxmlformats.org/officeDocument/2006/relationships/hyperlink" Target="https://pep-cstage.rti.org/Default.aspx?tabid=88" TargetMode="External"/><Relationship Id="rId35" Type="http://schemas.openxmlformats.org/officeDocument/2006/relationships/hyperlink" Target="https://pep-cstage.rti.org/Default.aspx?tabid=97" TargetMode="External"/><Relationship Id="rId43" Type="http://schemas.openxmlformats.org/officeDocument/2006/relationships/comments" Target="comments.xml"/><Relationship Id="rId48" Type="http://schemas.openxmlformats.org/officeDocument/2006/relationships/hyperlink" Target="https://pep-cstage.rti.org/Default.aspx?tabid=111" TargetMode="External"/><Relationship Id="rId56" Type="http://schemas.openxmlformats.org/officeDocument/2006/relationships/hyperlink" Target="https://pep-cstage.rti.org/Default.aspx?tabid=160" TargetMode="External"/><Relationship Id="rId64" Type="http://schemas.openxmlformats.org/officeDocument/2006/relationships/hyperlink" Target="https://pep-cstage.rti.org/PFS%20Required%20Outcome%20Measures_2014-1106.pdf" TargetMode="External"/><Relationship Id="rId69" Type="http://schemas.openxmlformats.org/officeDocument/2006/relationships/hyperlink" Target="https://pep-c.rti.org/Default.aspx?tabid=144" TargetMode="External"/><Relationship Id="rId77" Type="http://schemas.openxmlformats.org/officeDocument/2006/relationships/hyperlink" Target="https://pep-c.rti.org/HERO/KB/PEP-C-KB/Content/PFS/Community%20Outcomes/Community-Outcomes-Guidance-Manual.pdf" TargetMode="External"/><Relationship Id="rId8" Type="http://schemas.openxmlformats.org/officeDocument/2006/relationships/hyperlink" Target="https://pep-cstage.rti.org/Default.aspx?tabid=98" TargetMode="External"/><Relationship Id="rId51" Type="http://schemas.openxmlformats.org/officeDocument/2006/relationships/hyperlink" Target="https://pep-cstage.rti.org/Default.aspx?tabid=147" TargetMode="External"/><Relationship Id="rId72" Type="http://schemas.openxmlformats.org/officeDocument/2006/relationships/hyperlink" Target="https://pep-cstage.rti.org/PFS%20Required%20Outcome%20Measures_2014-1106.pdf" TargetMode="External"/><Relationship Id="rId80" Type="http://schemas.openxmlformats.org/officeDocument/2006/relationships/hyperlink" Target="https://pep-cstage.rti.org/Hatteras/caseinstrumentreport.aspx?iid=787&amp;caseid=00200176&amp;modeid=2&amp;usermode=web&amp;kb=0&amp;LangID=1&amp;navmode=linear" TargetMode="External"/><Relationship Id="rId85" Type="http://schemas.openxmlformats.org/officeDocument/2006/relationships/hyperlink" Target="https://pep-cstage.rti.org/Hatteras/caseinstrumentreport.aspx?iid=792&amp;caseid=00200176&amp;modeid=2&amp;usermode=web&amp;kb=0&amp;LangID=1&amp;navmode=linear" TargetMode="External"/><Relationship Id="rId3" Type="http://schemas.openxmlformats.org/officeDocument/2006/relationships/styles" Target="styles.xml"/><Relationship Id="rId12" Type="http://schemas.openxmlformats.org/officeDocument/2006/relationships/hyperlink" Target="https://pep-cstage.rti.org/Default.aspx?tabid=93"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pep-cstage.rti.org/Default.aspx?tabid=159" TargetMode="External"/><Relationship Id="rId38" Type="http://schemas.openxmlformats.org/officeDocument/2006/relationships/image" Target="media/image14.png"/><Relationship Id="rId46" Type="http://schemas.openxmlformats.org/officeDocument/2006/relationships/hyperlink" Target="https://pep-cstage.rti.org/Default.aspx?tabid=137" TargetMode="External"/><Relationship Id="rId59" Type="http://schemas.openxmlformats.org/officeDocument/2006/relationships/hyperlink" Target="https://pep-cstage.rti.org/Default.aspx?tabid=179" TargetMode="External"/><Relationship Id="rId67" Type="http://schemas.openxmlformats.org/officeDocument/2006/relationships/hyperlink" Target="https://pep-cstage.rti.org/PFS%20Required%20Outcome%20Measures_2014-1106.pdf" TargetMode="External"/><Relationship Id="rId20" Type="http://schemas.openxmlformats.org/officeDocument/2006/relationships/image" Target="media/image7.png"/><Relationship Id="rId41" Type="http://schemas.openxmlformats.org/officeDocument/2006/relationships/hyperlink" Target="https://pep-cstage.rti.org/Default.aspx?tabid=137" TargetMode="External"/><Relationship Id="rId54" Type="http://schemas.openxmlformats.org/officeDocument/2006/relationships/hyperlink" Target="https://pep-cstage.rti.org/QuarterlyProgressReporting/Evaluation/OtherDocumentUpload.aspx" TargetMode="External"/><Relationship Id="rId62" Type="http://schemas.openxmlformats.org/officeDocument/2006/relationships/hyperlink" Target="https://pep-cstage.rti.org/Default.aspx?tabid=106" TargetMode="External"/><Relationship Id="rId70" Type="http://schemas.openxmlformats.org/officeDocument/2006/relationships/hyperlink" Target="https://pep-c.rti.org/Default.aspx?tabid=144" TargetMode="External"/><Relationship Id="rId75" Type="http://schemas.openxmlformats.org/officeDocument/2006/relationships/hyperlink" Target="https://pep-cstage.rti.org/PFS%20Required%20Outcome%20Measures_2014-1106.pdf" TargetMode="External"/><Relationship Id="rId83" Type="http://schemas.openxmlformats.org/officeDocument/2006/relationships/hyperlink" Target="https://pep-cstage.rti.org/Hatteras/caseinstrumentreport.aspx?iid=790&amp;caseid=00200176&amp;modeid=2&amp;usermode=web&amp;kb=0&amp;LangID=1&amp;navmode=linear"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3.png"/><Relationship Id="rId15" Type="http://schemas.openxmlformats.org/officeDocument/2006/relationships/hyperlink" Target="https://pep-cstage.rti.org/Default.aspx?tabid=104" TargetMode="External"/><Relationship Id="rId23" Type="http://schemas.openxmlformats.org/officeDocument/2006/relationships/image" Target="media/image9.png"/><Relationship Id="rId28" Type="http://schemas.openxmlformats.org/officeDocument/2006/relationships/hyperlink" Target="https://pep-cstage.rti.org/Default.aspx?tabid=86" TargetMode="External"/><Relationship Id="rId36" Type="http://schemas.openxmlformats.org/officeDocument/2006/relationships/hyperlink" Target="https://pep-cstage.rti.org/Default.aspx?tabid=87" TargetMode="External"/><Relationship Id="rId49" Type="http://schemas.openxmlformats.org/officeDocument/2006/relationships/hyperlink" Target="https://pep-cstage.rti.org/Default.aspx?tabid=89" TargetMode="External"/><Relationship Id="rId57" Type="http://schemas.openxmlformats.org/officeDocument/2006/relationships/hyperlink" Target="https://pep-cstage.rti.org/Default.aspx?tabid=176" TargetMode="External"/><Relationship Id="rId10" Type="http://schemas.openxmlformats.org/officeDocument/2006/relationships/hyperlink" Target="javascript:void(0)" TargetMode="External"/><Relationship Id="rId31" Type="http://schemas.openxmlformats.org/officeDocument/2006/relationships/hyperlink" Target="https://pep-cstage.rti.org/Default.aspx?tabid=89" TargetMode="External"/><Relationship Id="rId44" Type="http://schemas.microsoft.com/office/2011/relationships/commentsExtended" Target="commentsExtended.xml"/><Relationship Id="rId52" Type="http://schemas.openxmlformats.org/officeDocument/2006/relationships/hyperlink" Target="https://pep-cstage.rti.org/Default.aspx?tabid=90" TargetMode="External"/><Relationship Id="rId60" Type="http://schemas.openxmlformats.org/officeDocument/2006/relationships/hyperlink" Target="https://pep-cstage.rti.org/Default.aspx?tabid=105" TargetMode="External"/><Relationship Id="rId65" Type="http://schemas.openxmlformats.org/officeDocument/2006/relationships/hyperlink" Target="https://pep-cstage.rti.org/PFS%20Required%20Outcome%20Measures_2014-1106.pdf" TargetMode="External"/><Relationship Id="rId73" Type="http://schemas.openxmlformats.org/officeDocument/2006/relationships/image" Target="media/image19.png"/><Relationship Id="rId78" Type="http://schemas.openxmlformats.org/officeDocument/2006/relationships/image" Target="media/image2.png"/><Relationship Id="rId81" Type="http://schemas.openxmlformats.org/officeDocument/2006/relationships/hyperlink" Target="https://pep-cstage.rti.org/Hatteras/caseinstrumentreport.aspx?iid=788&amp;caseid=00200176&amp;modeid=2&amp;usermode=web&amp;kb=0&amp;LangID=1&amp;navmode=linear" TargetMode="External"/><Relationship Id="rId86" Type="http://schemas.openxmlformats.org/officeDocument/2006/relationships/hyperlink" Target="https://pep-cstage.rti.org/Hatteras/caseinstrumentreport.aspx?iid=793&amp;caseid=00200176&amp;modeid=2&amp;usermode=web&amp;kb=0&amp;LangID=1&amp;navmode=linea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arner\AppData\Roaming\Microsoft\Templates\Building%20Blo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B5A47-D8BD-4DE2-9135-BE57B8D4A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Building Blocks.dotx</Template>
  <TotalTime>22</TotalTime>
  <Pages>94</Pages>
  <Words>27165</Words>
  <Characters>154843</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181645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Garner, Valerie</dc:creator>
  <cp:keywords/>
  <dc:description/>
  <cp:lastModifiedBy>Emery, Kyle</cp:lastModifiedBy>
  <cp:revision>4</cp:revision>
  <cp:lastPrinted>2015-04-29T18:46:00Z</cp:lastPrinted>
  <dcterms:created xsi:type="dcterms:W3CDTF">2015-06-12T05:33:00Z</dcterms:created>
  <dcterms:modified xsi:type="dcterms:W3CDTF">2015-06-18T14:55:00Z</dcterms:modified>
</cp:coreProperties>
</file>