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56"/>
        <w:ind w:left="111" w:right="0" w:firstLine="0"/>
        <w:jc w:val="left"/>
        <w:rPr>
          <w:rFonts w:ascii="Calibri" w:hAnsi="Calibri" w:cs="Calibri" w:eastAsia="Calibri"/>
          <w:sz w:val="22"/>
          <w:szCs w:val="22"/>
        </w:rPr>
      </w:pPr>
      <w:bookmarkStart w:name="*General note: Add SHOP Marketplace logo" w:id="1"/>
      <w:bookmarkEnd w:id="1"/>
      <w:r>
        <w:rPr/>
      </w:r>
      <w:r>
        <w:rPr>
          <w:rFonts w:ascii="Calibri"/>
          <w:sz w:val="22"/>
        </w:rPr>
        <w:t>*General note: Add SHOP Marketplace logo as header to all</w:t>
      </w:r>
      <w:r>
        <w:rPr>
          <w:rFonts w:ascii="Calibri"/>
          <w:spacing w:val="-24"/>
          <w:sz w:val="22"/>
        </w:rPr>
        <w:t> </w:t>
      </w:r>
      <w:r>
        <w:rPr>
          <w:rFonts w:ascii="Calibri"/>
          <w:sz w:val="22"/>
        </w:rPr>
        <w:t>pages.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b w:val="0"/>
          <w:bCs w:val="0"/>
        </w:rPr>
      </w:pPr>
      <w:bookmarkStart w:name="Learning about the SHOP Marketplace:" w:id="2"/>
      <w:bookmarkEnd w:id="2"/>
      <w:r>
        <w:rPr>
          <w:b w:val="0"/>
        </w:rPr>
      </w:r>
      <w:r>
        <w:rPr/>
        <w:t>Learning about the SHOP</w:t>
      </w:r>
      <w:r>
        <w:rPr>
          <w:spacing w:val="-11"/>
        </w:rPr>
        <w:t> </w:t>
      </w:r>
      <w:r>
        <w:rPr/>
        <w:t>Marketplace: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621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11"/>
          <w:sz w:val="20"/>
          <w:szCs w:val="20"/>
        </w:rPr>
        <w:pict>
          <v:shape style="width:445.35pt;height:31.1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did you first hear about the Small B" w:id="3"/>
                  <w:bookmarkEnd w:id="3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ns 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P)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8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Essay Response)" w:id="4"/>
                  <w:bookmarkEnd w:id="4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Res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11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bookmarkStart w:name="Enrollment:" w:id="5"/>
      <w:bookmarkEnd w:id="5"/>
      <w:r>
        <w:rPr>
          <w:b w:val="0"/>
        </w:rPr>
      </w:r>
      <w:r>
        <w:rPr/>
        <w:t>Enrollment: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828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16"/>
          <w:sz w:val="20"/>
          <w:szCs w:val="20"/>
        </w:rPr>
        <w:pict>
          <v:shape style="width:445.35pt;height:41.4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long did it take you to complete the" w:id="6"/>
                  <w:bookmarkEnd w:id="6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5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 t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c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mp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.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Less than 1 hour / 1-2 hours / 2-3 hours" w:id="7"/>
                  <w:bookmarkEnd w:id="7"/>
                  <w:r>
                    <w:rPr/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s 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ou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/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-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2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u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/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2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-3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ho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rs / 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3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ou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rs /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so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c</w:t>
                  </w:r>
                  <w:r>
                    <w:rPr>
                      <w:rFonts w:ascii="Times New Roman"/>
                      <w:color w:val="303030"/>
                      <w:spacing w:val="3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me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pp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li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i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16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1034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20"/>
          <w:sz w:val="20"/>
          <w:szCs w:val="20"/>
        </w:rPr>
        <w:pict>
          <v:shape style="width:445.35pt;height:51.75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would you rate your overall experien" w:id="8"/>
                  <w:bookmarkEnd w:id="8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x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  <w:u w:val="single" w:color="303030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  <w:u w:val="single" w:color="303030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  <w:u w:val="single" w:color="303030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nt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  <w:u w:val="single" w:color="303030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cess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9"/>
                  <w:bookmarkEnd w:id="9"/>
                  <w:r>
                    <w:rPr/>
                  </w:r>
                  <w:bookmarkStart w:name="1 – Extremely dissatisfied -&gt; 2 – Somewh" w:id="10"/>
                  <w:bookmarkEnd w:id="10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0"/>
                    <w:ind w:left="28" w:right="606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/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c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ca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20"/>
          <w:sz w:val="20"/>
          <w:szCs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690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53"/>
          <w:sz w:val="20"/>
          <w:szCs w:val="20"/>
        </w:rPr>
        <w:pict>
          <v:shape style="width:445.35pt;height:134.550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both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satisfied are you with the instructi" w:id="11"/>
                  <w:bookmarkEnd w:id="11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5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28" w:right="0" w:firstLine="0"/>
                    <w:jc w:val="both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12"/>
                  <w:bookmarkEnd w:id="12"/>
                  <w:r>
                    <w:rPr/>
                  </w:r>
                  <w:bookmarkStart w:name="1 – Extremely dissatisfied -&gt; 2 – Somewh" w:id="13"/>
                  <w:bookmarkEnd w:id="13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0"/>
                    <w:ind w:left="28" w:right="606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spacing w:line="240" w:lineRule="auto" w:before="3"/>
                    <w:rPr>
                      <w:rFonts w:ascii="Calibri" w:hAnsi="Calibri" w:cs="Calibri" w:eastAsia="Calibri"/>
                      <w:b/>
                      <w:bCs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28" w:right="74" w:firstLine="0"/>
                    <w:jc w:val="both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would you rate your overall experien" w:id="14"/>
                  <w:bookmarkEnd w:id="14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x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6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t,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ng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r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f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,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,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da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 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28" w:right="0" w:firstLine="0"/>
                    <w:jc w:val="both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15"/>
                  <w:bookmarkEnd w:id="15"/>
                  <w:r>
                    <w:rPr/>
                  </w:r>
                  <w:bookmarkStart w:name="1 – Extremely dissatisfied -&gt; 2 – Somewh" w:id="16"/>
                  <w:bookmarkEnd w:id="16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0"/>
                    <w:ind w:left="28" w:right="606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/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53"/>
          <w:sz w:val="20"/>
          <w:szCs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1034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20"/>
          <w:sz w:val="20"/>
          <w:szCs w:val="20"/>
        </w:rPr>
        <w:pict>
          <v:shape style="width:445.35pt;height:51.75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would you rate your overall experien" w:id="17"/>
                  <w:bookmarkEnd w:id="17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x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ly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ess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18"/>
                  <w:bookmarkEnd w:id="18"/>
                  <w:r>
                    <w:rPr/>
                  </w:r>
                  <w:bookmarkStart w:name="1 – Extremely dissatisfied -&gt; 2 – Somewh" w:id="19"/>
                  <w:bookmarkEnd w:id="19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0"/>
                    <w:ind w:left="28" w:right="606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/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20"/>
          <w:sz w:val="20"/>
          <w:szCs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896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57"/>
          <w:sz w:val="20"/>
          <w:szCs w:val="20"/>
        </w:rPr>
        <w:pict>
          <v:shape style="width:445.35pt;height:144.85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507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Which of the following helped guide your" w:id="20"/>
                  <w:bookmarkEnd w:id="20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the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ide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in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(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*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.)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8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749" w:val="left" w:leader="none"/>
                    </w:tabs>
                    <w:spacing w:line="214" w:lineRule="exact"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 Small Business Health Care Tax Credit" w:id="21"/>
                  <w:bookmarkEnd w:id="21"/>
                  <w:r>
                    <w:rPr/>
                  </w:r>
                  <w:bookmarkStart w:name="o Employee Choice (the ability to offer " w:id="22"/>
                  <w:bookmarkEnd w:id="22"/>
                  <w:r>
                    <w:rPr/>
                  </w:r>
                  <w:bookmarkStart w:name="o Employee Choice (the ability to offer " w:id="23"/>
                  <w:bookmarkEnd w:id="23"/>
                  <w:r>
                    <w:rPr>
                      <w:rFonts w:ascii="Times New Roman"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B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u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Hea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lth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x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Cr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d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it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749" w:val="left" w:leader="none"/>
                    </w:tabs>
                    <w:spacing w:line="206" w:lineRule="exact" w:before="0"/>
                    <w:ind w:left="748" w:right="0" w:hanging="36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 The ability to work with an agent or b" w:id="24"/>
                  <w:bookmarkEnd w:id="24"/>
                  <w:r>
                    <w:rPr/>
                  </w:r>
                  <w:bookmarkStart w:name="o The ability to work with an agent or b" w:id="25"/>
                  <w:bookmarkEnd w:id="25"/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3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 (t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b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ility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3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on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749" w:val="left" w:leader="none"/>
                    </w:tabs>
                    <w:spacing w:line="223" w:lineRule="auto" w:before="4"/>
                    <w:ind w:left="388" w:right="5045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 Recommendation from an agent or broker" w:id="26"/>
                  <w:bookmarkEnd w:id="26"/>
                  <w:r>
                    <w:rPr/>
                  </w:r>
                  <w:bookmarkStart w:name="o Recommendation from an agent or broker" w:id="27"/>
                  <w:bookmarkEnd w:id="27"/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b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ility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w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rk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w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g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b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 </w:t>
                  </w:r>
                  <w:r>
                    <w:rPr>
                      <w:rFonts w:ascii="Courier New"/>
                      <w:color w:val="303030"/>
                      <w:sz w:val="18"/>
                    </w:rPr>
                    <w:t>o</w:t>
                    <w:tab/>
                  </w:r>
                  <w:bookmarkStart w:name="o Recommendation from someone else" w:id="28"/>
                  <w:bookmarkEnd w:id="28"/>
                  <w:r>
                    <w:rPr>
                      <w:rFonts w:ascii="Courier New"/>
                      <w:color w:val="303030"/>
                      <w:sz w:val="18"/>
                    </w:rPr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nd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g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b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 </w:t>
                  </w:r>
                  <w:r>
                    <w:rPr>
                      <w:rFonts w:ascii="Courier New"/>
                      <w:color w:val="303030"/>
                      <w:sz w:val="18"/>
                    </w:rPr>
                    <w:t>o</w:t>
                    <w:tab/>
                  </w:r>
                  <w:bookmarkStart w:name="o Other (specify): [text response]" w:id="29"/>
                  <w:bookmarkEnd w:id="29"/>
                  <w:r>
                    <w:rPr>
                      <w:rFonts w:ascii="Courier New"/>
                      <w:color w:val="303030"/>
                      <w:sz w:val="18"/>
                    </w:rPr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Rec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me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d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m</w:t>
                  </w:r>
                  <w:r>
                    <w:rPr>
                      <w:rFonts w:ascii="Times New Roman"/>
                      <w:color w:val="303030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me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749" w:val="left" w:leader="none"/>
                    </w:tabs>
                    <w:spacing w:line="210" w:lineRule="exact" w:before="0"/>
                    <w:ind w:left="748" w:right="0" w:hanging="36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 (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if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): </w:t>
                  </w:r>
                  <w:r>
                    <w:rPr>
                      <w:rFonts w:ascii="Times New Roman"/>
                      <w:color w:val="303030"/>
                      <w:spacing w:val="2"/>
                      <w:sz w:val="18"/>
                    </w:rPr>
                    <w:t>[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x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 r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]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ptional - Briefly give any other feedba" w:id="30"/>
                  <w:bookmarkEnd w:id="30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-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fly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db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ov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ts 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 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.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8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Essay Response) " w:id="31"/>
                  <w:bookmarkEnd w:id="31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Res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57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bookmarkStart w:name="SHOP Call Center:" w:id="32"/>
      <w:bookmarkEnd w:id="32"/>
      <w:r>
        <w:rPr>
          <w:b w:val="0"/>
        </w:rPr>
      </w:r>
      <w:r>
        <w:rPr/>
        <w:t>SHOP Call</w:t>
      </w:r>
      <w:r>
        <w:rPr>
          <w:spacing w:val="-4"/>
        </w:rPr>
        <w:t> </w:t>
      </w:r>
      <w:r>
        <w:rPr/>
        <w:t>Center:</w:t>
      </w:r>
      <w:r>
        <w:rPr>
          <w:b w:val="0"/>
        </w:rPr>
      </w:r>
    </w:p>
    <w:p>
      <w:pPr>
        <w:spacing w:after="0" w:line="240" w:lineRule="auto"/>
        <w:jc w:val="left"/>
        <w:sectPr>
          <w:headerReference w:type="default" r:id="rId5"/>
          <w:footerReference w:type="default" r:id="rId6"/>
          <w:type w:val="continuous"/>
          <w:pgSz w:w="12240" w:h="15840"/>
          <w:pgMar w:header="761" w:footer="1017" w:top="1240" w:bottom="1200" w:left="1060" w:right="1040"/>
          <w:pgNumType w:start="1"/>
        </w:sectPr>
      </w:pPr>
    </w:p>
    <w:p>
      <w:pPr>
        <w:spacing w:line="1447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28"/>
          <w:sz w:val="20"/>
          <w:szCs w:val="20"/>
        </w:rPr>
        <w:pict>
          <v:shape style="width:445.35pt;height:72.4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ave you contacted the SHOP Call Center " w:id="33"/>
                  <w:bookmarkEnd w:id="33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on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Yes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/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11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2268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[Ask if Yes] How satisfied were you with" w:id="34"/>
                  <w:bookmarkEnd w:id="34"/>
                  <w:r>
                    <w:rPr/>
                  </w:r>
                  <w:bookmarkStart w:name="(Scale of 1 to 5) " w:id="35"/>
                  <w:bookmarkEnd w:id="35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[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if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Yes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]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e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x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3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r?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bookmarkStart w:name="1 – Extremely dissatisfied -&gt; 2 – Somewh" w:id="36"/>
                  <w:bookmarkEnd w:id="36"/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1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5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0"/>
                    <w:ind w:left="28" w:right="606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28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bookmarkStart w:name="SHOP payments:" w:id="37"/>
      <w:bookmarkEnd w:id="37"/>
      <w:r>
        <w:rPr>
          <w:b w:val="0"/>
        </w:rPr>
      </w:r>
      <w:r>
        <w:rPr/>
        <w:t>SHOP</w:t>
      </w:r>
      <w:r>
        <w:rPr>
          <w:spacing w:val="-2"/>
        </w:rPr>
        <w:t> </w:t>
      </w:r>
      <w:r>
        <w:rPr/>
        <w:t>payments: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4761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94"/>
          <w:sz w:val="20"/>
          <w:szCs w:val="20"/>
        </w:rPr>
        <w:pict>
          <v:shape style="width:445.35pt;height:238.1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line="204" w:lineRule="exact"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ave you or somebody from your organizat" w:id="38"/>
                  <w:bookmarkEnd w:id="38"/>
                  <w:r>
                    <w:rPr/>
                  </w:r>
                  <w:bookmarkStart w:name="(Yes/No/Not sure)" w:id="39"/>
                  <w:bookmarkEnd w:id="39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s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z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um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pa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04" w:lineRule="exact"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303030"/>
                      <w:sz w:val="18"/>
                    </w:rPr>
                    <w:t>(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Yes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/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/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u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1"/>
                    <w:rPr>
                      <w:rFonts w:ascii="Calibri" w:hAnsi="Calibri" w:cs="Calibri" w:eastAsia="Calibri"/>
                      <w:b/>
                      <w:bCs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388" w:right="0" w:hanging="36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If yes, how was the payment submitted? *" w:id="40"/>
                  <w:bookmarkEnd w:id="40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,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pa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ub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itt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 </w:t>
                  </w:r>
                  <w:r>
                    <w:rPr>
                      <w:rFonts w:ascii="Times New Roman"/>
                      <w:spacing w:val="-4"/>
                      <w:sz w:val="18"/>
                    </w:rPr>
                    <w:t>*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ec</w:t>
                  </w:r>
                  <w:r>
                    <w:rPr>
                      <w:rFonts w:ascii="Times New Roman"/>
                      <w:sz w:val="18"/>
                    </w:rPr>
                    <w:t>k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 a</w:t>
                  </w:r>
                  <w:r>
                    <w:rPr>
                      <w:rFonts w:ascii="Times New Roman"/>
                      <w:sz w:val="18"/>
                    </w:rPr>
                    <w:t>ll t</w:t>
                  </w:r>
                  <w:r>
                    <w:rPr>
                      <w:rFonts w:ascii="Times New Roman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sz w:val="18"/>
                    </w:rPr>
                    <w:t>t 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a</w:t>
                  </w:r>
                  <w:r>
                    <w:rPr>
                      <w:rFonts w:ascii="Times New Roman"/>
                      <w:spacing w:val="1"/>
                      <w:sz w:val="18"/>
                    </w:rPr>
                    <w:t>pp</w:t>
                  </w:r>
                  <w:r>
                    <w:rPr>
                      <w:rFonts w:ascii="Times New Roman"/>
                      <w:sz w:val="18"/>
                    </w:rPr>
                    <w:t>ly</w:t>
                  </w: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18"/>
                      <w:szCs w:val="18"/>
                    </w:rPr>
                  </w:pPr>
                </w:p>
                <w:p>
                  <w:pPr>
                    <w:spacing w:line="240" w:lineRule="auto" w:before="12"/>
                    <w:rPr>
                      <w:rFonts w:ascii="Calibri" w:hAnsi="Calibri" w:cs="Calibri" w:eastAsia="Calibri"/>
                      <w:b/>
                      <w:bCs/>
                      <w:sz w:val="15"/>
                      <w:szCs w:val="15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749" w:val="left" w:leader="none"/>
                    </w:tabs>
                    <w:spacing w:line="214" w:lineRule="exact" w:before="0"/>
                    <w:ind w:left="748" w:right="0" w:hanging="36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 Online " w:id="41"/>
                  <w:bookmarkEnd w:id="41"/>
                  <w:r>
                    <w:rPr/>
                  </w:r>
                  <w:bookmarkStart w:name="o Check " w:id="42"/>
                  <w:bookmarkEnd w:id="42"/>
                  <w:r>
                    <w:rPr/>
                  </w:r>
                  <w:bookmarkStart w:name="o Check " w:id="43"/>
                  <w:bookmarkEnd w:id="43"/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li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749" w:val="left" w:leader="none"/>
                    </w:tabs>
                    <w:spacing w:line="206" w:lineRule="exact" w:before="0"/>
                    <w:ind w:left="748" w:right="0" w:hanging="36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 Phone" w:id="44"/>
                  <w:bookmarkEnd w:id="44"/>
                  <w:r>
                    <w:rPr/>
                  </w:r>
                  <w:bookmarkStart w:name="o Phone" w:id="45"/>
                  <w:bookmarkEnd w:id="45"/>
                  <w:r>
                    <w:rPr>
                      <w:rFonts w:ascii="Times New Roman"/>
                      <w:color w:val="303030"/>
                      <w:sz w:val="18"/>
                    </w:rPr>
                    <w:t>C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eck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59" w:val="left" w:leader="none"/>
                      <w:tab w:pos="749" w:val="left" w:leader="none"/>
                    </w:tabs>
                    <w:spacing w:line="206" w:lineRule="exact" w:before="0"/>
                    <w:ind w:left="748" w:right="7313" w:hanging="360"/>
                    <w:jc w:val="center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 Not sure" w:id="46"/>
                  <w:bookmarkEnd w:id="46"/>
                  <w:r>
                    <w:rPr/>
                  </w:r>
                  <w:bookmarkStart w:name="o Not sure" w:id="47"/>
                  <w:bookmarkEnd w:id="47"/>
                  <w:r>
                    <w:rPr>
                      <w:rFonts w:ascii="Times New Roman"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ne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749" w:val="left" w:leader="none"/>
                    </w:tabs>
                    <w:spacing w:line="214" w:lineRule="exact" w:before="0"/>
                    <w:ind w:left="748" w:right="0" w:hanging="36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u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re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18"/>
                      <w:szCs w:val="18"/>
                    </w:rPr>
                  </w:pPr>
                </w:p>
                <w:p>
                  <w:pPr>
                    <w:spacing w:line="240" w:lineRule="auto" w:before="1"/>
                    <w:rPr>
                      <w:rFonts w:ascii="Calibri" w:hAnsi="Calibri" w:cs="Calibri" w:eastAsia="Calibri"/>
                      <w:b/>
                      <w:bCs/>
                      <w:sz w:val="15"/>
                      <w:szCs w:val="15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[If yes] How would you rate your overall" w:id="48"/>
                  <w:bookmarkEnd w:id="48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[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]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x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pa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8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49"/>
                  <w:bookmarkEnd w:id="49"/>
                  <w:r>
                    <w:rPr/>
                  </w:r>
                  <w:bookmarkStart w:name="1 – Extremely dissatisfied -&gt; 2 – Somewh" w:id="50"/>
                  <w:bookmarkEnd w:id="50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0"/>
                    <w:ind w:left="28" w:right="606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b/>
                      <w:bCs/>
                      <w:sz w:val="18"/>
                      <w:szCs w:val="18"/>
                    </w:rPr>
                  </w:pPr>
                </w:p>
                <w:p>
                  <w:pPr>
                    <w:spacing w:line="240" w:lineRule="auto" w:before="4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ptional - Briefly give any other feedba" w:id="51"/>
                  <w:bookmarkEnd w:id="51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-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fly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db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ts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  <w:u w:val="single" w:color="303030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  <w:u w:val="single" w:color="303030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nt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  <w:u w:val="single" w:color="303030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ce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.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Essay Response) " w:id="52"/>
                  <w:bookmarkEnd w:id="52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Res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94"/>
          <w:sz w:val="20"/>
          <w:szCs w:val="2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bookmarkStart w:name="Plan and benefits: " w:id="53"/>
      <w:bookmarkEnd w:id="53"/>
      <w:r>
        <w:rPr>
          <w:b w:val="0"/>
        </w:rPr>
      </w:r>
      <w:r>
        <w:rPr/>
        <w:t>Plan and</w:t>
      </w:r>
      <w:r>
        <w:rPr>
          <w:spacing w:val="-4"/>
        </w:rPr>
        <w:t> </w:t>
      </w:r>
      <w:r>
        <w:rPr/>
        <w:t>benefits: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3933" w:lineRule="exact"/>
        <w:ind w:left="802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78"/>
          <w:sz w:val="20"/>
          <w:szCs w:val="20"/>
        </w:rPr>
        <w:pict>
          <v:shape style="width:461.9pt;height:196.7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360" w:right="373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satisfied are you with the quality o" w:id="54"/>
                  <w:bookmarkEnd w:id="54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q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lity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  <w:u w:val="single" w:color="303030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  <w:u w:val="single" w:color="303030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  <w:u w:val="single" w:color="303030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  <w:u w:val="single" w:color="303030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 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ide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 (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ff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in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ov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)?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36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" w:id="55"/>
                  <w:bookmarkEnd w:id="55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</w:t>
                  </w:r>
                  <w:bookmarkStart w:name="1 – Extremely Dissatisfied -&gt; 2 – Somewh" w:id="56"/>
                  <w:bookmarkEnd w:id="56"/>
                  <w:r>
                    <w:rPr>
                      <w:rFonts w:ascii="Times New Roman"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0"/>
                    <w:ind w:left="480" w:right="375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spacing w:line="240" w:lineRule="auto" w:before="3"/>
                    <w:rPr>
                      <w:rFonts w:ascii="Calibri" w:hAnsi="Calibri" w:cs="Calibri" w:eastAsia="Calibri"/>
                      <w:b/>
                      <w:bCs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36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verall, how satisfied are you with the " w:id="57"/>
                  <w:bookmarkEnd w:id="57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ll,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5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lth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va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ab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8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36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58"/>
                  <w:bookmarkEnd w:id="58"/>
                  <w:r>
                    <w:rPr/>
                  </w:r>
                  <w:bookmarkStart w:name="1 – Extremely Dissatisfied -&gt; 2 – Somewh" w:id="59"/>
                  <w:bookmarkEnd w:id="59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0"/>
                    <w:ind w:left="360" w:right="495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spacing w:line="240" w:lineRule="auto" w:before="5"/>
                    <w:rPr>
                      <w:rFonts w:ascii="Calibri" w:hAnsi="Calibri" w:cs="Calibri" w:eastAsia="Calibri"/>
                      <w:b/>
                      <w:bCs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360" w:right="215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Overall, how satisfied are you with the " w:id="60"/>
                  <w:bookmarkEnd w:id="60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ll,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5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va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ab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(if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ff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ov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)?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6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36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61"/>
                  <w:bookmarkEnd w:id="61"/>
                  <w:r>
                    <w:rPr/>
                  </w:r>
                  <w:bookmarkStart w:name="1 – Extremely dissatisfied -&gt; 2 – Somewh" w:id="62"/>
                  <w:bookmarkEnd w:id="62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1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5)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2"/>
                    <w:ind w:left="28" w:right="88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l 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2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tr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eme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4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sa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ti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2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3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pacing w:val="-1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color w:val="303030"/>
                      <w:sz w:val="18"/>
                      <w:szCs w:val="18"/>
                    </w:rPr>
                    <w:t>/A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78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bookmarkStart w:name="Customer demographics (optional):" w:id="63"/>
      <w:bookmarkEnd w:id="63"/>
      <w:r>
        <w:rPr>
          <w:b w:val="0"/>
        </w:rPr>
      </w:r>
      <w:r>
        <w:rPr/>
        <w:t>Customer demographics</w:t>
      </w:r>
      <w:r>
        <w:rPr>
          <w:spacing w:val="-14"/>
        </w:rPr>
        <w:t> </w:t>
      </w:r>
      <w:r>
        <w:rPr/>
        <w:t>(optional):</w:t>
      </w:r>
      <w:r>
        <w:rPr>
          <w:b w:val="0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tabs>
          <w:tab w:pos="10039" w:val="left" w:leader="none"/>
        </w:tabs>
        <w:spacing w:before="76"/>
        <w:ind w:left="113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What state(s) do you have SHOP coverage?" w:id="64"/>
      <w:bookmarkEnd w:id="64"/>
      <w:r>
        <w:rPr/>
      </w:r>
      <w:r>
        <w:rPr>
          <w:rFonts w:ascii="Times New Roman"/>
          <w:b/>
          <w:color w:val="303030"/>
          <w:sz w:val="18"/>
        </w:rPr>
      </w:r>
      <w:r>
        <w:rPr>
          <w:rFonts w:ascii="Times New Roman"/>
          <w:b/>
          <w:color w:val="303030"/>
          <w:spacing w:val="-17"/>
          <w:sz w:val="18"/>
          <w:shd w:fill="EAEAE8" w:color="auto" w:val="clear"/>
        </w:rPr>
        <w:t> </w:t>
      </w:r>
      <w:r>
        <w:rPr>
          <w:rFonts w:ascii="Times New Roman"/>
          <w:b/>
          <w:color w:val="303030"/>
          <w:sz w:val="18"/>
          <w:shd w:fill="EAEAE8" w:color="auto" w:val="clear"/>
        </w:rPr>
        <w:t>What state(s) do you have SHOP coverage? *Check all that apply) </w:t>
      </w:r>
      <w:r>
        <w:rPr>
          <w:rFonts w:ascii="Times New Roman"/>
          <w:sz w:val="18"/>
          <w:shd w:fill="EAEAE8" w:color="auto" w:val="clear"/>
        </w:rPr>
        <w:t>(Drop</w:t>
      </w:r>
      <w:r>
        <w:rPr>
          <w:rFonts w:ascii="Times New Roman"/>
          <w:spacing w:val="-27"/>
          <w:sz w:val="18"/>
          <w:shd w:fill="EAEAE8" w:color="auto" w:val="clear"/>
        </w:rPr>
        <w:t> </w:t>
      </w:r>
      <w:r>
        <w:rPr>
          <w:rFonts w:ascii="Times New Roman"/>
          <w:sz w:val="18"/>
          <w:shd w:fill="EAEAE8" w:color="auto" w:val="clear"/>
        </w:rPr>
        <w:t>down) </w:t>
        <w:tab/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761" w:footer="1017" w:top="1240" w:bottom="1200" w:left="1060" w:right="1040"/>
        </w:sectPr>
      </w:pPr>
    </w:p>
    <w:p>
      <w:pPr>
        <w:spacing w:line="4034" w:lineRule="exact"/>
        <w:ind w:left="113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80"/>
          <w:sz w:val="20"/>
          <w:szCs w:val="20"/>
        </w:rPr>
        <w:pict>
          <v:shape style="width:445.35pt;height:201.75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line="240" w:lineRule="auto" w:before="0"/>
                    <w:ind w:left="28" w:right="322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many full-time employees does your b" w:id="65"/>
                  <w:bookmarkEnd w:id="65"/>
                  <w:r>
                    <w:rPr/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5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an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ll-t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2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pl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s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s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ou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in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</w:rPr>
                    <w:t>es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v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4"/>
                      <w:sz w:val="18"/>
                      <w:szCs w:val="18"/>
                      <w:u w:val="single" w:color="000000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  <w:u w:val="single" w:color="000000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  <w:u w:val="single" w:color="000000"/>
                    </w:rPr>
                    <w:t>ere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  <w:u w:val="single" w:color="000000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  <w:u w:val="single" w:color="000000"/>
                    </w:rPr>
                    <w:t>ou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  <w:u w:val="single" w:color="000000"/>
                    </w:rPr>
                    <w:t>’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  <w:u w:val="single" w:color="000000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  <w:u w:val="single" w:color="000000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2"/>
                      <w:sz w:val="18"/>
                      <w:szCs w:val="18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  <w:u w:val="single" w:color="000000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  <w:u w:val="single" w:color="000000"/>
                    </w:rPr>
                    <w:t>ff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  <w:u w:val="single" w:color="000000"/>
                    </w:rPr>
                    <w:t>er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2"/>
                      <w:sz w:val="18"/>
                      <w:szCs w:val="18"/>
                      <w:u w:val="single" w:color="000000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  <w:u w:val="single" w:color="000000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  <w:u w:val="single" w:color="000000"/>
                    </w:rPr>
                    <w:t>g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  <w:u w:val="single" w:color="000000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  <w:u w:val="single" w:color="000000"/>
                    </w:rPr>
                    <w:t>HO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  <w:u w:val="single" w:color="000000"/>
                    </w:rPr>
                    <w:t>P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  <w:u w:val="single" w:color="000000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  <w:u w:val="single" w:color="000000"/>
                    </w:rPr>
                    <w:t>ov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  <w:u w:val="single" w:color="000000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8"/>
                      <w:szCs w:val="18"/>
                      <w:u w:val="single" w:color="000000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  <w:u w:val="single" w:color="000000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  <w:u w:val="single" w:color="000000"/>
                    </w:rPr>
                    <w:t>ge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?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2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18"/>
                      <w:szCs w:val="18"/>
                    </w:rPr>
                    <w:t>*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18"/>
                      <w:szCs w:val="18"/>
                    </w:rPr>
                    <w:t>ec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>t t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sz w:val="18"/>
                      <w:szCs w:val="18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18"/>
                      <w:szCs w:val="18"/>
                    </w:rPr>
                    <w:t>es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> r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18"/>
                      <w:szCs w:val="18"/>
                    </w:rPr>
                    <w:t>es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sz w:val="18"/>
                      <w:szCs w:val="18"/>
                    </w:rPr>
                    <w:t>pon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18"/>
                      <w:szCs w:val="18"/>
                    </w:rPr>
                    <w:t>se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>.)</w:t>
                  </w:r>
                </w:p>
                <w:p>
                  <w:pPr>
                    <w:spacing w:line="240" w:lineRule="auto" w:before="5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</w:p>
                <w:p>
                  <w:pPr>
                    <w:tabs>
                      <w:tab w:pos="748" w:val="left" w:leader="none"/>
                    </w:tabs>
                    <w:spacing w:line="219" w:lineRule="exact"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1-5" w:id="66"/>
                  <w:bookmarkEnd w:id="66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-5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tabs>
                      <w:tab w:pos="748" w:val="left" w:leader="none"/>
                    </w:tabs>
                    <w:spacing w:line="219" w:lineRule="exact"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6-10" w:id="67"/>
                  <w:bookmarkEnd w:id="67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10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tabs>
                      <w:tab w:pos="748" w:val="left" w:leader="none"/>
                    </w:tabs>
                    <w:spacing w:line="219" w:lineRule="exact"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11-24" w:id="68"/>
                  <w:bookmarkEnd w:id="68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11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24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tabs>
                      <w:tab w:pos="748" w:val="left" w:leader="none"/>
                    </w:tabs>
                    <w:spacing w:line="219" w:lineRule="exact"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25-40" w:id="69"/>
                  <w:bookmarkEnd w:id="69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25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40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tabs>
                      <w:tab w:pos="748" w:val="left" w:leader="none"/>
                    </w:tabs>
                    <w:spacing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41-50" w:id="70"/>
                  <w:bookmarkEnd w:id="70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41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50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tabs>
                      <w:tab w:pos="748" w:val="left" w:leader="none"/>
                    </w:tabs>
                    <w:spacing w:line="219" w:lineRule="exact"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51-75" w:id="71"/>
                  <w:bookmarkEnd w:id="71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51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75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tabs>
                      <w:tab w:pos="748" w:val="left" w:leader="none"/>
                    </w:tabs>
                    <w:spacing w:line="219" w:lineRule="exact"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76-100" w:id="72"/>
                  <w:bookmarkEnd w:id="72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76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00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tabs>
                      <w:tab w:pos="748" w:val="left" w:leader="none"/>
                    </w:tabs>
                    <w:spacing w:before="0"/>
                    <w:ind w:left="38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Symbol" w:hAnsi="Symbol" w:cs="Symbol" w:eastAsia="Symbol"/>
                      <w:sz w:val="18"/>
                      <w:szCs w:val="18"/>
                    </w:rPr>
                    <w:t>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  <w:tab/>
                  </w:r>
                  <w:bookmarkStart w:name=" 100+" w:id="73"/>
                  <w:bookmarkEnd w:id="73"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8"/>
                      <w:szCs w:val="18"/>
                    </w:rPr>
                    <w:t>10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8"/>
                      <w:szCs w:val="18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8"/>
                      <w:szCs w:val="18"/>
                    </w:rPr>
                    <w:t>+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spacing w:line="240" w:lineRule="auto" w:before="7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What is the name of your business? (Text" w:id="74"/>
                  <w:bookmarkEnd w:id="74"/>
                  <w:r>
                    <w:rPr/>
                  </w:r>
                  <w:r>
                    <w:rPr>
                      <w:rFonts w:ascii="Times New Roman"/>
                      <w:b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ha</w:t>
                  </w:r>
                  <w:r>
                    <w:rPr>
                      <w:rFonts w:ascii="Times New Roman"/>
                      <w:b/>
                      <w:sz w:val="18"/>
                    </w:rPr>
                    <w:t>t is the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sz w:val="18"/>
                    </w:rPr>
                    <w:t>f </w:t>
                  </w:r>
                  <w:r>
                    <w:rPr>
                      <w:rFonts w:ascii="Times New Roman"/>
                      <w:b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sz w:val="18"/>
                    </w:rPr>
                    <w:t>in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ess</w:t>
                  </w:r>
                  <w:r>
                    <w:rPr>
                      <w:rFonts w:ascii="Times New Roman"/>
                      <w:b/>
                      <w:sz w:val="18"/>
                    </w:rPr>
                    <w:t>?</w:t>
                  </w:r>
                  <w:r>
                    <w:rPr>
                      <w:rFonts w:ascii="Times New Roman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sz w:val="18"/>
                    </w:rPr>
                    <w:t>(</w:t>
                  </w:r>
                  <w:r>
                    <w:rPr>
                      <w:rFonts w:ascii="Times New Roman"/>
                      <w:spacing w:val="-2"/>
                      <w:sz w:val="18"/>
                    </w:rPr>
                    <w:t>T</w:t>
                  </w:r>
                  <w:r>
                    <w:rPr>
                      <w:rFonts w:ascii="Times New Roman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spacing w:val="-2"/>
                      <w:sz w:val="18"/>
                    </w:rPr>
                    <w:t>x</w:t>
                  </w:r>
                  <w:r>
                    <w:rPr>
                      <w:rFonts w:ascii="Times New Roman"/>
                      <w:sz w:val="18"/>
                    </w:rPr>
                    <w:t>t r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se</w:t>
                  </w:r>
                  <w:r>
                    <w:rPr>
                      <w:rFonts w:ascii="Times New Roman"/>
                      <w:sz w:val="18"/>
                    </w:rPr>
                    <w:t>)</w:t>
                  </w:r>
                </w:p>
                <w:p>
                  <w:pPr>
                    <w:spacing w:line="240" w:lineRule="auto" w:before="10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In which industry is your business?  (Te" w:id="75"/>
                  <w:bookmarkEnd w:id="75"/>
                  <w:r>
                    <w:rPr/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z w:val="18"/>
                    </w:rPr>
                    <w:t>is </w:t>
                  </w:r>
                  <w:r>
                    <w:rPr>
                      <w:rFonts w:ascii="Times New Roman"/>
                      <w:b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spacing w:val="-1"/>
                      <w:sz w:val="18"/>
                    </w:rPr>
                    <w:t>ess</w:t>
                  </w:r>
                  <w:r>
                    <w:rPr>
                      <w:rFonts w:ascii="Times New Roman"/>
                      <w:b/>
                      <w:sz w:val="18"/>
                    </w:rPr>
                    <w:t>? </w:t>
                  </w:r>
                  <w:r>
                    <w:rPr>
                      <w:rFonts w:ascii="Times New Roman"/>
                      <w:b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sz w:val="18"/>
                    </w:rPr>
                    <w:t>(</w:t>
                  </w:r>
                  <w:r>
                    <w:rPr>
                      <w:rFonts w:ascii="Times New Roman"/>
                      <w:spacing w:val="-2"/>
                      <w:sz w:val="18"/>
                    </w:rPr>
                    <w:t>T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spacing w:val="-2"/>
                      <w:sz w:val="18"/>
                    </w:rPr>
                    <w:t>x</w:t>
                  </w:r>
                  <w:r>
                    <w:rPr>
                      <w:rFonts w:ascii="Times New Roman"/>
                      <w:sz w:val="18"/>
                    </w:rPr>
                    <w:t>t r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se)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as your business offered health coverag" w:id="76"/>
                  <w:bookmarkEnd w:id="76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ff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ff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v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sz w:val="18"/>
                    </w:rPr>
                    <w:t>(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Yes</w:t>
                  </w:r>
                  <w:r>
                    <w:rPr>
                      <w:rFonts w:ascii="Times New Roman"/>
                      <w:sz w:val="18"/>
                    </w:rPr>
                    <w:t>/</w:t>
                  </w:r>
                  <w:r>
                    <w:rPr>
                      <w:rFonts w:ascii="Times New Roman"/>
                      <w:spacing w:val="-1"/>
                      <w:sz w:val="18"/>
                    </w:rPr>
                    <w:t>N</w:t>
                  </w:r>
                  <w:r>
                    <w:rPr>
                      <w:rFonts w:ascii="Times New Roman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  <w:t>)</w:t>
                  </w:r>
                </w:p>
                <w:p>
                  <w:pPr>
                    <w:spacing w:line="240" w:lineRule="auto" w:before="10"/>
                    <w:rPr>
                      <w:rFonts w:ascii="Times New Roman" w:hAnsi="Times New Roman" w:cs="Times New Roman" w:eastAsia="Times New Roman"/>
                      <w:sz w:val="17"/>
                      <w:szCs w:val="17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Did a licensed insurance agent or broker" w:id="77"/>
                  <w:bookmarkEnd w:id="77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li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ge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(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Yes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/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N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position w:val="-80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bookmarkStart w:name="Resources/recommendations:" w:id="78"/>
      <w:bookmarkEnd w:id="78"/>
      <w:r>
        <w:rPr>
          <w:b w:val="0"/>
        </w:rPr>
      </w:r>
      <w:r>
        <w:rPr/>
        <w:t>Resources/recommendations:</w:t>
      </w:r>
      <w:r>
        <w:rPr>
          <w:b w:val="0"/>
        </w:rPr>
      </w:r>
    </w:p>
    <w:p>
      <w:pPr>
        <w:spacing w:line="240" w:lineRule="auto" w:before="4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621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11"/>
          <w:sz w:val="20"/>
          <w:szCs w:val="20"/>
        </w:rPr>
        <w:pict>
          <v:shape style="width:445.35pt;height:31.1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What  SHOP Marketplace resources or addi" w:id="79"/>
                  <w:bookmarkEnd w:id="79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re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so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re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co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o 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8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Essay Response)" w:id="80"/>
                  <w:bookmarkEnd w:id="80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Res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11"/>
          <w:sz w:val="20"/>
          <w:szCs w:val="2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896" w:lineRule="exact"/>
        <w:ind w:left="1133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position w:val="-57"/>
          <w:sz w:val="20"/>
          <w:szCs w:val="20"/>
        </w:rPr>
        <w:pict>
          <v:shape style="width:445.35pt;height:144.85pt;mso-position-horizontal-relative:char;mso-position-vertical-relative:line" type="#_x0000_t202" filled="true" fillcolor="#eaeae8" stroked="false">
            <v:textbox inset="0,0,0,0">
              <w:txbxContent>
                <w:p>
                  <w:pPr>
                    <w:spacing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How likely are you to recommend the SHOP" w:id="81"/>
                  <w:bookmarkEnd w:id="81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3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ly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ec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HO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5"/>
                      <w:sz w:val="18"/>
                    </w:rPr>
                    <w:t>k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ll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pl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240" w:lineRule="auto" w:before="11"/>
                    <w:rPr>
                      <w:rFonts w:ascii="Calibri" w:hAnsi="Calibri" w:cs="Calibri" w:eastAsia="Calibri"/>
                      <w:b/>
                      <w:bCs/>
                      <w:sz w:val="16"/>
                      <w:szCs w:val="16"/>
                    </w:rPr>
                  </w:pPr>
                </w:p>
                <w:p>
                  <w:pPr>
                    <w:spacing w:line="207" w:lineRule="exact"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Scale of 1 to 5) " w:id="82"/>
                  <w:bookmarkEnd w:id="82"/>
                  <w:r>
                    <w:rPr/>
                  </w:r>
                  <w:bookmarkStart w:name="1 – Extremely unlikely -&gt; 2 – Somewhat u" w:id="83"/>
                  <w:bookmarkEnd w:id="83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(S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le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1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5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482" w:lineRule="auto" w:before="0"/>
                    <w:ind w:left="28" w:right="464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3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6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2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k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4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ha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un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2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k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Ne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3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6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4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 li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k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-&gt;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3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k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 </w:t>
                  </w:r>
                  <w:bookmarkStart w:name="Do you have any other comments or feedba" w:id="84"/>
                  <w:bookmarkEnd w:id="84"/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v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3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4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nts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k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b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y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3"/>
                      <w:sz w:val="18"/>
                      <w:szCs w:val="18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4"/>
                      <w:sz w:val="18"/>
                      <w:szCs w:val="1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ith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P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2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1"/>
                      <w:sz w:val="18"/>
                      <w:szCs w:val="1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5"/>
                      <w:sz w:val="18"/>
                      <w:szCs w:val="18"/>
                    </w:rPr>
                    <w:t>k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2"/>
                      <w:sz w:val="18"/>
                      <w:szCs w:val="1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z w:val="18"/>
                      <w:szCs w:val="1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2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303030"/>
                      <w:spacing w:val="-1"/>
                      <w:sz w:val="18"/>
                      <w:szCs w:val="18"/>
                    </w:rPr>
                    <w:t>ce?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r>
                </w:p>
                <w:p>
                  <w:pPr>
                    <w:spacing w:line="207" w:lineRule="exact" w:before="0"/>
                    <w:ind w:left="28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(Essay Response)" w:id="85"/>
                  <w:bookmarkEnd w:id="85"/>
                  <w:r>
                    <w:rPr/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(E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color w:val="303030"/>
                      <w:spacing w:val="-4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Res</w:t>
                  </w:r>
                  <w:r>
                    <w:rPr>
                      <w:rFonts w:ascii="Times New Roman"/>
                      <w:color w:val="303030"/>
                      <w:spacing w:val="1"/>
                      <w:sz w:val="18"/>
                    </w:rPr>
                    <w:t>pon</w:t>
                  </w:r>
                  <w:r>
                    <w:rPr>
                      <w:rFonts w:ascii="Times New Roman"/>
                      <w:color w:val="303030"/>
                      <w:spacing w:val="-1"/>
                      <w:sz w:val="18"/>
                    </w:rPr>
                    <w:t>se</w:t>
                  </w:r>
                  <w:r>
                    <w:rPr>
                      <w:rFonts w:ascii="Times New Roman"/>
                      <w:color w:val="303030"/>
                      <w:sz w:val="18"/>
                    </w:rPr>
                    <w:t>)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line="410" w:lineRule="atLeast" w:before="10"/>
                    <w:ind w:left="28" w:right="2867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Can we contact you if we have questions " w:id="86"/>
                  <w:bookmarkEnd w:id="86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c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c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if </w:t>
                  </w:r>
                  <w:r>
                    <w:rPr>
                      <w:rFonts w:ascii="Times New Roman"/>
                      <w:b/>
                      <w:color w:val="303030"/>
                      <w:spacing w:val="4"/>
                      <w:sz w:val="18"/>
                    </w:rPr>
                    <w:t>w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hav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q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ti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s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ou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t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f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y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ur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re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?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Yes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/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No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 </w:t>
                  </w:r>
                  <w:bookmarkStart w:name="Name:" w:id="87"/>
                  <w:bookmarkEnd w:id="87"/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</w:r>
                  <w:bookmarkStart w:name="Phone number:" w:id="88"/>
                  <w:bookmarkEnd w:id="88"/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:</w:t>
                  </w:r>
                  <w:r>
                    <w:rPr>
                      <w:rFonts w:ascii="Times New Roman"/>
                      <w:sz w:val="18"/>
                    </w:rPr>
                  </w:r>
                </w:p>
                <w:p>
                  <w:pPr>
                    <w:spacing w:before="2"/>
                    <w:ind w:left="28" w:right="7682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bookmarkStart w:name="Email address:" w:id="89"/>
                  <w:bookmarkEnd w:id="89"/>
                  <w:r>
                    <w:rPr/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P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h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o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n</w:t>
                  </w:r>
                  <w:r>
                    <w:rPr>
                      <w:rFonts w:ascii="Times New Roman"/>
                      <w:b/>
                      <w:color w:val="303030"/>
                      <w:spacing w:val="3"/>
                      <w:sz w:val="18"/>
                    </w:rPr>
                    <w:t>u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b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er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: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 </w:t>
                  </w:r>
                  <w:r>
                    <w:rPr>
                      <w:rFonts w:ascii="Times New Roman"/>
                      <w:b/>
                      <w:color w:val="303030"/>
                      <w:spacing w:val="2"/>
                      <w:sz w:val="18"/>
                    </w:rPr>
                    <w:t>E</w:t>
                  </w:r>
                  <w:r>
                    <w:rPr>
                      <w:rFonts w:ascii="Times New Roman"/>
                      <w:b/>
                      <w:color w:val="303030"/>
                      <w:spacing w:val="-4"/>
                      <w:sz w:val="18"/>
                    </w:rPr>
                    <w:t>m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il </w:t>
                  </w:r>
                  <w:r>
                    <w:rPr>
                      <w:rFonts w:ascii="Times New Roman"/>
                      <w:b/>
                      <w:color w:val="303030"/>
                      <w:spacing w:val="1"/>
                      <w:sz w:val="18"/>
                    </w:rPr>
                    <w:t>a</w:t>
                  </w:r>
                  <w:r>
                    <w:rPr>
                      <w:rFonts w:ascii="Times New Roman"/>
                      <w:b/>
                      <w:color w:val="303030"/>
                      <w:spacing w:val="-2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d</w:t>
                  </w:r>
                  <w:r>
                    <w:rPr>
                      <w:rFonts w:ascii="Times New Roman"/>
                      <w:b/>
                      <w:color w:val="303030"/>
                      <w:spacing w:val="-1"/>
                      <w:sz w:val="18"/>
                    </w:rPr>
                    <w:t>ress</w:t>
                  </w:r>
                  <w:r>
                    <w:rPr>
                      <w:rFonts w:ascii="Times New Roman"/>
                      <w:b/>
                      <w:color w:val="303030"/>
                      <w:sz w:val="18"/>
                    </w:rPr>
                    <w:t>: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position w:val="-57"/>
          <w:sz w:val="20"/>
          <w:szCs w:val="20"/>
        </w:rPr>
      </w:r>
    </w:p>
    <w:sectPr>
      <w:pgSz w:w="12240" w:h="15840"/>
      <w:pgMar w:header="761" w:footer="1017" w:top="1240" w:bottom="1200" w:left="106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1.239990pt;margin-top:730.150391pt;width:9.65pt;height:13.05pt;mso-position-horizontal-relative:page;mso-position-vertical-relative:page;z-index:-86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7.560001pt;margin-top:37.040001pt;width:179pt;height:13.05pt;mso-position-horizontal-relative:page;mso-position-vertical-relative:page;z-index:-868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 w:hAnsi="Calibri" w:cs="Calibri" w:eastAsia="Calibri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tt</w:t>
                </w:r>
                <w:r>
                  <w:rPr>
                    <w:rFonts w:ascii="Calibri" w:hAnsi="Calibri" w:cs="Calibri" w:eastAsia="Calibri"/>
                    <w:spacing w:val="-1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ascii="Calibri" w:hAnsi="Calibri" w:cs="Calibri" w:eastAsia="Calibri"/>
                    <w:spacing w:val="-1"/>
                    <w:w w:val="100"/>
                    <w:sz w:val="22"/>
                    <w:szCs w:val="22"/>
                  </w:rPr>
                  <w:t>h</w:t>
                </w:r>
                <w:r>
                  <w:rPr>
                    <w:rFonts w:ascii="Calibri" w:hAnsi="Calibri" w:cs="Calibri" w:eastAsia="Calibri"/>
                    <w:spacing w:val="-2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Calibri" w:hAnsi="Calibri" w:cs="Calibri" w:eastAsia="Calibri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ascii="Calibri" w:hAnsi="Calibri" w:cs="Calibri" w:eastAsia="Calibri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2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.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</w:rPr>
                  <w:t> </w:t>
                </w:r>
                <w:r>
                  <w:rPr>
                    <w:rFonts w:ascii="Calibri" w:hAnsi="Calibri" w:cs="Calibri" w:eastAsia="Calibri"/>
                    <w:spacing w:val="-1"/>
                    <w:w w:val="100"/>
                    <w:sz w:val="22"/>
                    <w:szCs w:val="22"/>
                  </w:rPr>
                  <w:t>SH</w:t>
                </w:r>
                <w:r>
                  <w:rPr>
                    <w:rFonts w:ascii="Calibri" w:hAnsi="Calibri" w:cs="Calibri" w:eastAsia="Calibri"/>
                    <w:spacing w:val="-3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Calibri" w:hAnsi="Calibri" w:cs="Calibri" w:eastAsia="Calibri"/>
                    <w:spacing w:val="1"/>
                    <w:sz w:val="22"/>
                    <w:szCs w:val="22"/>
                  </w:rPr>
                  <w:t> </w:t>
                </w:r>
                <w:r>
                  <w:rPr>
                    <w:rFonts w:ascii="Calibri" w:hAnsi="Calibri" w:cs="Calibri" w:eastAsia="Calibri"/>
                    <w:spacing w:val="-1"/>
                    <w:w w:val="100"/>
                    <w:sz w:val="22"/>
                    <w:szCs w:val="22"/>
                  </w:rPr>
                  <w:t>Sur</w:t>
                </w:r>
                <w:r>
                  <w:rPr>
                    <w:rFonts w:ascii="Calibri" w:hAnsi="Calibri" w:cs="Calibri" w:eastAsia="Calibri"/>
                    <w:spacing w:val="-2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ascii="Calibri" w:hAnsi="Calibri" w:cs="Calibri" w:eastAsia="Calibri"/>
                    <w:spacing w:val="-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y</w:t>
                </w:r>
                <w:r>
                  <w:rPr>
                    <w:rFonts w:ascii="Calibri" w:hAnsi="Calibri" w:cs="Calibri" w:eastAsia="Calibri"/>
                    <w:spacing w:val="1"/>
                    <w:sz w:val="22"/>
                    <w:szCs w:val="22"/>
                  </w:rPr>
                  <w:t> 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–</w:t>
                </w:r>
                <w:r>
                  <w:rPr>
                    <w:rFonts w:ascii="Calibri" w:hAnsi="Calibri" w:cs="Calibri" w:eastAsia="Calibri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Calibri" w:hAnsi="Calibri" w:cs="Calibri" w:eastAsia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ascii="Calibri" w:hAnsi="Calibri" w:cs="Calibri" w:eastAsia="Calibri"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ascii="Calibri" w:hAnsi="Calibri" w:cs="Calibri" w:eastAsia="Calibri"/>
                    <w:spacing w:val="-3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ascii="Calibri" w:hAnsi="Calibri" w:cs="Calibri" w:eastAsia="Calibri"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ascii="Calibri" w:hAnsi="Calibri" w:cs="Calibri" w:eastAsia="Calibri"/>
                    <w:spacing w:val="-2"/>
                    <w:w w:val="100"/>
                    <w:sz w:val="22"/>
                    <w:szCs w:val="22"/>
                  </w:rPr>
                  <w:t>y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ascii="Calibri" w:hAnsi="Calibri" w:cs="Calibri" w:eastAsia="Calibri"/>
                    <w:w w:val="100"/>
                    <w:sz w:val="22"/>
                    <w:szCs w:val="22"/>
                  </w:rPr>
                  <w:t>r</w:t>
                </w:r>
              </w:p>
            </w:txbxContent>
          </v:textbox>
          <w10:wrap type="none"/>
        </v:shape>
      </w:pict>
    </w:r>
    <w:r>
      <w:rPr/>
      <w:pict>
        <v:shape style="position:absolute;margin-left:453.553772pt;margin-top:37.040001pt;width:74.1pt;height:26.5pt;mso-position-horizontal-relative:page;mso-position-vertical-relative:page;z-index:-865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O</w:t>
                </w:r>
                <w:r>
                  <w:rPr>
                    <w:rFonts w:ascii="Calibri"/>
                    <w:w w:val="100"/>
                    <w:sz w:val="22"/>
                  </w:rPr>
                  <w:t>MB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w w:val="100"/>
                    <w:sz w:val="22"/>
                  </w:rPr>
                  <w:t>#</w:t>
                </w:r>
                <w:r>
                  <w:rPr>
                    <w:rFonts w:ascii="Calibri"/>
                    <w:w w:val="100"/>
                    <w:sz w:val="22"/>
                  </w:rPr>
                  <w:t>: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w w:val="100"/>
                    <w:sz w:val="22"/>
                  </w:rPr>
                  <w:t>0</w:t>
                </w:r>
                <w:r>
                  <w:rPr>
                    <w:rFonts w:ascii="Calibri"/>
                    <w:spacing w:val="-2"/>
                    <w:w w:val="100"/>
                    <w:sz w:val="22"/>
                  </w:rPr>
                  <w:t>93</w:t>
                </w:r>
                <w:r>
                  <w:rPr>
                    <w:rFonts w:ascii="Calibri"/>
                    <w:w w:val="100"/>
                    <w:sz w:val="22"/>
                  </w:rPr>
                  <w:t>8</w:t>
                </w:r>
                <w:r>
                  <w:rPr>
                    <w:rFonts w:ascii="Calibri"/>
                    <w:w w:val="100"/>
                    <w:sz w:val="22"/>
                  </w:rPr>
                  <w:t>-</w:t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t>E</w:t>
                </w:r>
                <w:r>
                  <w:rPr>
                    <w:rFonts w:ascii="Calibri"/>
                    <w:w w:val="100"/>
                    <w:sz w:val="22"/>
                  </w:rPr>
                  <w:t>x</w:t>
                </w:r>
                <w:r>
                  <w:rPr>
                    <w:rFonts w:ascii="Calibri"/>
                    <w:spacing w:val="-1"/>
                    <w:w w:val="100"/>
                    <w:sz w:val="22"/>
                  </w:rPr>
                  <w:t>p</w:t>
                </w:r>
                <w:r>
                  <w:rPr>
                    <w:rFonts w:ascii="Calibri"/>
                    <w:spacing w:val="-1"/>
                    <w:w w:val="100"/>
                    <w:sz w:val="22"/>
                  </w:rPr>
                  <w:t>ira</w:t>
                </w:r>
                <w:r>
                  <w:rPr>
                    <w:rFonts w:ascii="Calibri"/>
                    <w:w w:val="100"/>
                    <w:sz w:val="22"/>
                  </w:rPr>
                  <w:t>t</w:t>
                </w:r>
                <w:r>
                  <w:rPr>
                    <w:rFonts w:ascii="Calibri"/>
                    <w:spacing w:val="-1"/>
                    <w:w w:val="100"/>
                    <w:sz w:val="22"/>
                  </w:rPr>
                  <w:t>i</w:t>
                </w:r>
                <w:r>
                  <w:rPr>
                    <w:rFonts w:ascii="Calibri"/>
                    <w:spacing w:val="1"/>
                    <w:w w:val="100"/>
                    <w:sz w:val="22"/>
                  </w:rPr>
                  <w:t>o</w:t>
                </w:r>
                <w:r>
                  <w:rPr>
                    <w:rFonts w:ascii="Calibri"/>
                    <w:w w:val="100"/>
                    <w:sz w:val="22"/>
                  </w:rPr>
                  <w:t>n</w:t>
                </w:r>
                <w:r>
                  <w:rPr>
                    <w:rFonts w:ascii="Calibri"/>
                    <w:spacing w:val="-3"/>
                    <w:sz w:val="22"/>
                  </w:rPr>
                  <w:t> </w:t>
                </w:r>
                <w:r>
                  <w:rPr>
                    <w:rFonts w:ascii="Calibri"/>
                    <w:w w:val="100"/>
                    <w:sz w:val="22"/>
                  </w:rPr>
                  <w:t>D</w:t>
                </w:r>
                <w:r>
                  <w:rPr>
                    <w:rFonts w:ascii="Calibri"/>
                    <w:spacing w:val="-1"/>
                    <w:w w:val="100"/>
                    <w:sz w:val="22"/>
                  </w:rPr>
                  <w:t>a</w:t>
                </w:r>
                <w:r>
                  <w:rPr>
                    <w:rFonts w:ascii="Calibri"/>
                    <w:spacing w:val="-2"/>
                    <w:w w:val="100"/>
                    <w:sz w:val="22"/>
                  </w:rPr>
                  <w:t>t</w:t>
                </w:r>
                <w:r>
                  <w:rPr>
                    <w:rFonts w:ascii="Calibri"/>
                    <w:w w:val="100"/>
                    <w:sz w:val="22"/>
                  </w:rPr>
                  <w:t>e</w:t>
                </w:r>
                <w:r>
                  <w:rPr>
                    <w:rFonts w:ascii="Calibri"/>
                    <w:w w:val="100"/>
                    <w:sz w:val="22"/>
                  </w:rPr>
                  <w:t>: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o"/>
      <w:lvlJc w:val="left"/>
      <w:pPr>
        <w:ind w:left="748" w:hanging="360"/>
      </w:pPr>
      <w:rPr>
        <w:rFonts w:hint="default" w:ascii="Courier New" w:hAnsi="Courier New" w:eastAsia="Courier New"/>
        <w:color w:val="303030"/>
        <w:w w:val="100"/>
        <w:sz w:val="18"/>
        <w:szCs w:val="18"/>
      </w:rPr>
    </w:lvl>
    <w:lvl w:ilvl="1">
      <w:start w:val="1"/>
      <w:numFmt w:val="bullet"/>
      <w:lvlText w:val="•"/>
      <w:lvlJc w:val="left"/>
      <w:pPr>
        <w:ind w:left="155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o"/>
      <w:lvlJc w:val="left"/>
      <w:pPr>
        <w:ind w:left="388" w:hanging="360"/>
      </w:pPr>
      <w:rPr>
        <w:rFonts w:hint="default" w:ascii="Courier New" w:hAnsi="Courier New" w:eastAsia="Courier New"/>
        <w:color w:val="303030"/>
        <w:w w:val="100"/>
        <w:sz w:val="18"/>
        <w:szCs w:val="18"/>
      </w:rPr>
    </w:lvl>
    <w:lvl w:ilvl="1">
      <w:start w:val="1"/>
      <w:numFmt w:val="bullet"/>
      <w:lvlText w:val="•"/>
      <w:lvlJc w:val="left"/>
      <w:pPr>
        <w:ind w:left="123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1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6"/>
      <w:ind w:left="111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Kihm</dc:creator>
  <dc:title>Attachment 2 SHOP Notices Employer Survey</dc:title>
  <dcterms:created xsi:type="dcterms:W3CDTF">2015-12-18T11:05:42Z</dcterms:created>
  <dcterms:modified xsi:type="dcterms:W3CDTF">2015-12-18T11:05:42Z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2015-12-18T00:00:00Z</vt:filetime>
  </property>
</Properties>
</file>