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7E4" w:rsidRDefault="003657E4" w:rsidP="003657E4">
      <w:pPr>
        <w:keepNext/>
        <w:spacing w:after="0"/>
        <w:jc w:val="center"/>
      </w:pPr>
      <w:r>
        <w:t>Screenshots for Survey Instrument</w:t>
      </w:r>
    </w:p>
    <w:p w:rsidR="003657E4" w:rsidRDefault="003657E4" w:rsidP="003657E4">
      <w:pPr>
        <w:keepNext/>
        <w:spacing w:after="0"/>
        <w:jc w:val="center"/>
      </w:pPr>
      <w:bookmarkStart w:id="0" w:name="_GoBack"/>
      <w:bookmarkEnd w:id="0"/>
    </w:p>
    <w:p w:rsidR="004708F5" w:rsidRDefault="00C75BAB" w:rsidP="004708F5">
      <w:pPr>
        <w:keepNext/>
        <w:spacing w:after="0"/>
      </w:pPr>
      <w:r>
        <w:rPr>
          <w:noProof/>
        </w:rPr>
        <w:drawing>
          <wp:inline distT="0" distB="0" distL="0" distR="0" wp14:anchorId="734C4BDC" wp14:editId="51072EE2">
            <wp:extent cx="4271749" cy="318344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839" cy="318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F5" w:rsidRPr="004708F5" w:rsidRDefault="004708F5" w:rsidP="004708F5"/>
    <w:p w:rsidR="006C2D87" w:rsidRDefault="002E0152">
      <w:r>
        <w:rPr>
          <w:noProof/>
        </w:rPr>
        <w:drawing>
          <wp:inline distT="0" distB="0" distL="0" distR="0" wp14:anchorId="4CE7B2B9" wp14:editId="6FC047C2">
            <wp:extent cx="4267714" cy="302980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159" cy="303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01B" w:rsidRDefault="00A6501B">
      <w:r>
        <w:rPr>
          <w:noProof/>
        </w:rPr>
        <w:lastRenderedPageBreak/>
        <w:drawing>
          <wp:inline distT="0" distB="0" distL="0" distR="0" wp14:anchorId="58329B19" wp14:editId="2874F87B">
            <wp:extent cx="3529524" cy="2620370"/>
            <wp:effectExtent l="0" t="0" r="0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037" cy="262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D7" w:rsidRDefault="00464ED7">
      <w:r>
        <w:rPr>
          <w:noProof/>
        </w:rPr>
        <w:drawing>
          <wp:inline distT="0" distB="0" distL="0" distR="0" wp14:anchorId="3A0FE350" wp14:editId="0E90437D">
            <wp:extent cx="3862316" cy="2709201"/>
            <wp:effectExtent l="0" t="0" r="508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184" cy="270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AB" w:rsidRDefault="006C2D87">
      <w:r>
        <w:rPr>
          <w:noProof/>
        </w:rPr>
        <w:lastRenderedPageBreak/>
        <w:drawing>
          <wp:inline distT="0" distB="0" distL="0" distR="0">
            <wp:extent cx="4107976" cy="2929566"/>
            <wp:effectExtent l="0" t="0" r="6985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568" cy="293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F5" w:rsidRDefault="00C75BAB">
      <w:r>
        <w:rPr>
          <w:noProof/>
        </w:rPr>
        <w:drawing>
          <wp:inline distT="0" distB="0" distL="0" distR="0">
            <wp:extent cx="4100442" cy="293426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1" cy="293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D7" w:rsidRDefault="00464ED7"/>
    <w:p w:rsidR="00464ED7" w:rsidRDefault="002E0152" w:rsidP="00464ED7">
      <w:pPr>
        <w:keepNext/>
        <w:spacing w:after="0"/>
      </w:pPr>
      <w:r>
        <w:rPr>
          <w:noProof/>
        </w:rPr>
        <w:lastRenderedPageBreak/>
        <w:drawing>
          <wp:inline distT="0" distB="0" distL="0" distR="0" wp14:anchorId="20DB6B59" wp14:editId="1CB1F014">
            <wp:extent cx="3657600" cy="2590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290" cy="259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13F" w:rsidRDefault="0040013F" w:rsidP="0040013F"/>
    <w:p w:rsidR="0040013F" w:rsidRPr="0040013F" w:rsidRDefault="0040013F" w:rsidP="0040013F">
      <w:r w:rsidRPr="0040013F">
        <w:rPr>
          <w:noProof/>
        </w:rPr>
        <w:drawing>
          <wp:inline distT="0" distB="0" distL="0" distR="0" wp14:anchorId="28DA2C1F" wp14:editId="54DB6D8A">
            <wp:extent cx="3616657" cy="2594642"/>
            <wp:effectExtent l="0" t="0" r="3175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57" cy="259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E0152" w:rsidRDefault="002E0152">
      <w:r>
        <w:rPr>
          <w:noProof/>
        </w:rPr>
        <w:lastRenderedPageBreak/>
        <w:drawing>
          <wp:inline distT="0" distB="0" distL="0" distR="0">
            <wp:extent cx="3684896" cy="263375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105" cy="263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36" w:rsidRDefault="00316C36"/>
    <w:p w:rsidR="00C75BAB" w:rsidRDefault="00C75BAB">
      <w:r>
        <w:rPr>
          <w:noProof/>
        </w:rPr>
        <w:drawing>
          <wp:inline distT="0" distB="0" distL="0" distR="0">
            <wp:extent cx="3712191" cy="2656437"/>
            <wp:effectExtent l="0" t="0" r="317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944" cy="265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36" w:rsidRDefault="00316C36">
      <w:r>
        <w:rPr>
          <w:noProof/>
        </w:rPr>
        <w:lastRenderedPageBreak/>
        <w:drawing>
          <wp:inline distT="0" distB="0" distL="0" distR="0">
            <wp:extent cx="3509932" cy="25930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019" cy="25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D7" w:rsidRDefault="00464ED7">
      <w:r>
        <w:rPr>
          <w:noProof/>
        </w:rPr>
        <w:drawing>
          <wp:inline distT="0" distB="0" distL="0" distR="0" wp14:anchorId="138FE3A4" wp14:editId="121CC1BA">
            <wp:extent cx="4189863" cy="3073463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179" cy="307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F5" w:rsidRDefault="004708F5"/>
    <w:p w:rsidR="0040013F" w:rsidRDefault="0040013F"/>
    <w:p w:rsidR="002E0152" w:rsidRDefault="002E0152"/>
    <w:p w:rsidR="002E0152" w:rsidRDefault="002E0152">
      <w:r>
        <w:rPr>
          <w:noProof/>
        </w:rPr>
        <w:lastRenderedPageBreak/>
        <w:drawing>
          <wp:inline distT="0" distB="0" distL="0" distR="0" wp14:anchorId="66DA9DB5" wp14:editId="6BE12941">
            <wp:extent cx="4189863" cy="2974534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64" cy="297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D7" w:rsidRDefault="00464ED7">
      <w:r>
        <w:rPr>
          <w:noProof/>
        </w:rPr>
        <w:drawing>
          <wp:inline distT="0" distB="0" distL="0" distR="0" wp14:anchorId="5B3E7FFD" wp14:editId="07C0EEB2">
            <wp:extent cx="3862316" cy="2729617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144" cy="273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01B" w:rsidRDefault="00A6501B">
      <w:r w:rsidRPr="00A6501B">
        <w:rPr>
          <w:noProof/>
        </w:rPr>
        <w:lastRenderedPageBreak/>
        <w:drawing>
          <wp:inline distT="0" distB="0" distL="0" distR="0" wp14:anchorId="45009736" wp14:editId="42B5D3CD">
            <wp:extent cx="3687487" cy="2613546"/>
            <wp:effectExtent l="0" t="0" r="8255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463" cy="261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75BAB" w:rsidRDefault="00C75BAB">
      <w:r>
        <w:rPr>
          <w:noProof/>
        </w:rPr>
        <w:drawing>
          <wp:inline distT="0" distB="0" distL="0" distR="0">
            <wp:extent cx="3698487" cy="2606722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809" cy="260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AB" w:rsidRDefault="00C75BAB">
      <w:r>
        <w:rPr>
          <w:noProof/>
        </w:rPr>
        <w:drawing>
          <wp:inline distT="0" distB="0" distL="0" distR="0">
            <wp:extent cx="3766782" cy="2668539"/>
            <wp:effectExtent l="0" t="0" r="571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462" cy="266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01B" w:rsidRDefault="00A6501B">
      <w:r w:rsidRPr="00A6501B">
        <w:rPr>
          <w:noProof/>
        </w:rPr>
        <w:lastRenderedPageBreak/>
        <w:drawing>
          <wp:inline distT="0" distB="0" distL="0" distR="0" wp14:anchorId="0E9EA32D" wp14:editId="76E6B8DB">
            <wp:extent cx="3759958" cy="2744448"/>
            <wp:effectExtent l="0" t="0" r="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958" cy="27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63A9F" w:rsidRDefault="00B63A9F"/>
    <w:p w:rsidR="00B63A9F" w:rsidRDefault="00B63A9F">
      <w:r>
        <w:rPr>
          <w:noProof/>
        </w:rPr>
        <w:drawing>
          <wp:inline distT="0" distB="0" distL="0" distR="0">
            <wp:extent cx="5593080" cy="605790"/>
            <wp:effectExtent l="19050" t="19050" r="26670" b="2286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605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E0152" w:rsidRDefault="002E0152">
      <w:r>
        <w:rPr>
          <w:noProof/>
        </w:rPr>
        <w:drawing>
          <wp:inline distT="0" distB="0" distL="0" distR="0">
            <wp:extent cx="3835021" cy="27287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75" cy="272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C36" w:rsidRDefault="00316C36">
      <w:r>
        <w:rPr>
          <w:noProof/>
        </w:rPr>
        <w:lastRenderedPageBreak/>
        <w:drawing>
          <wp:inline distT="0" distB="0" distL="0" distR="0">
            <wp:extent cx="3835021" cy="2716883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623" cy="271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01B" w:rsidRDefault="00A6501B" w:rsidP="00A6501B">
      <w:pPr>
        <w:keepNext/>
        <w:spacing w:after="0"/>
      </w:pPr>
      <w:r w:rsidRPr="00A6501B">
        <w:rPr>
          <w:noProof/>
        </w:rPr>
        <w:drawing>
          <wp:inline distT="0" distB="0" distL="0" distR="0" wp14:anchorId="5BB5F08E" wp14:editId="6DDA5BC3">
            <wp:extent cx="3323230" cy="2378453"/>
            <wp:effectExtent l="0" t="0" r="0" b="3175"/>
            <wp:docPr id="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253" cy="237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E0152" w:rsidRDefault="002E0152"/>
    <w:p w:rsidR="002E0152" w:rsidRDefault="002E0152"/>
    <w:p w:rsidR="006C2D87" w:rsidRDefault="006C2D87"/>
    <w:p w:rsidR="00464ED7" w:rsidRDefault="00464ED7"/>
    <w:p w:rsidR="006C2D87" w:rsidRDefault="006C2D87"/>
    <w:p w:rsidR="006C2D87" w:rsidRDefault="006C2D87">
      <w:r>
        <w:rPr>
          <w:noProof/>
        </w:rPr>
        <w:lastRenderedPageBreak/>
        <w:drawing>
          <wp:inline distT="0" distB="0" distL="0" distR="0" wp14:anchorId="299F1F85" wp14:editId="5888F7F9">
            <wp:extent cx="3739487" cy="2660789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979" cy="265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AB" w:rsidRDefault="006C2D87">
      <w:r>
        <w:rPr>
          <w:noProof/>
        </w:rPr>
        <w:drawing>
          <wp:inline distT="0" distB="0" distL="0" distR="0" wp14:anchorId="199DF050" wp14:editId="5B18F345">
            <wp:extent cx="3903260" cy="2746044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114" cy="275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AB" w:rsidRDefault="00C75BAB">
      <w:r>
        <w:rPr>
          <w:noProof/>
        </w:rPr>
        <w:lastRenderedPageBreak/>
        <w:drawing>
          <wp:inline distT="0" distB="0" distL="0" distR="0" wp14:anchorId="67397F79" wp14:editId="23DC23E5">
            <wp:extent cx="3998794" cy="2847004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582" cy="284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AB" w:rsidRDefault="00C75BAB"/>
    <w:p w:rsidR="00C75BAB" w:rsidRDefault="00C75BAB">
      <w:r>
        <w:br w:type="page"/>
      </w:r>
    </w:p>
    <w:p w:rsidR="006C2D87" w:rsidRDefault="00C75BAB">
      <w:r>
        <w:rPr>
          <w:noProof/>
        </w:rPr>
        <w:lastRenderedPageBreak/>
        <w:drawing>
          <wp:inline distT="0" distB="0" distL="0" distR="0" wp14:anchorId="4F59C0FD" wp14:editId="414D779C">
            <wp:extent cx="4067033" cy="291731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369" cy="291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D87" w:rsidRDefault="006C2D87">
      <w:r>
        <w:rPr>
          <w:noProof/>
        </w:rPr>
        <w:drawing>
          <wp:inline distT="0" distB="0" distL="0" distR="0" wp14:anchorId="53F2835F" wp14:editId="19A6BC57">
            <wp:extent cx="4067033" cy="2893850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393" cy="289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8F5" w:rsidRDefault="004708F5">
      <w:r>
        <w:rPr>
          <w:noProof/>
        </w:rPr>
        <w:lastRenderedPageBreak/>
        <w:drawing>
          <wp:inline distT="0" distB="0" distL="0" distR="0" wp14:anchorId="2C940D81" wp14:editId="46D6D4AC">
            <wp:extent cx="3998794" cy="2832906"/>
            <wp:effectExtent l="0" t="0" r="1905" b="57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208" cy="282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01B" w:rsidRDefault="00A6501B">
      <w:r>
        <w:rPr>
          <w:noProof/>
        </w:rPr>
        <w:drawing>
          <wp:inline distT="0" distB="0" distL="0" distR="0" wp14:anchorId="0B0836CA" wp14:editId="552A9C7A">
            <wp:extent cx="3835021" cy="2722619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219" cy="272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01B" w:rsidRDefault="00A6501B">
      <w:r>
        <w:rPr>
          <w:noProof/>
        </w:rPr>
        <w:lastRenderedPageBreak/>
        <w:drawing>
          <wp:inline distT="0" distB="0" distL="0" distR="0" wp14:anchorId="7F5A9520" wp14:editId="5117F96A">
            <wp:extent cx="3851501" cy="269543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31" cy="269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01B" w:rsidRDefault="00A6501B">
      <w:r>
        <w:rPr>
          <w:noProof/>
        </w:rPr>
        <w:drawing>
          <wp:inline distT="0" distB="0" distL="0" distR="0" wp14:anchorId="22941AB0" wp14:editId="26D0979F">
            <wp:extent cx="3739487" cy="265479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630" cy="265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01B" w:rsidRDefault="00A6501B">
      <w:r>
        <w:rPr>
          <w:noProof/>
        </w:rPr>
        <w:lastRenderedPageBreak/>
        <w:drawing>
          <wp:inline distT="0" distB="0" distL="0" distR="0" wp14:anchorId="0FBDC5CF" wp14:editId="7E5A4207">
            <wp:extent cx="3702697" cy="272955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178" cy="272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A9F" w:rsidRDefault="00B63A9F" w:rsidP="00B63A9F">
      <w:pPr>
        <w:spacing w:after="0"/>
      </w:pPr>
      <w:r>
        <w:rPr>
          <w:noProof/>
        </w:rPr>
        <w:drawing>
          <wp:inline distT="0" distB="0" distL="0" distR="0" wp14:anchorId="4A8485D0" wp14:editId="590E6529">
            <wp:extent cx="3705101" cy="263632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828" cy="264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A9F" w:rsidRDefault="00B63A9F"/>
    <w:p w:rsidR="00464ED7" w:rsidRDefault="006C2D87" w:rsidP="00464ED7">
      <w:pPr>
        <w:keepNext/>
        <w:spacing w:after="0"/>
      </w:pPr>
      <w:r>
        <w:rPr>
          <w:noProof/>
        </w:rPr>
        <w:lastRenderedPageBreak/>
        <w:drawing>
          <wp:inline distT="0" distB="0" distL="0" distR="0" wp14:anchorId="3AA996E9" wp14:editId="170F4CFA">
            <wp:extent cx="3981229" cy="2845558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96" cy="284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D87" w:rsidRDefault="006C2D87"/>
    <w:p w:rsidR="002E0152" w:rsidRDefault="002E0152"/>
    <w:p w:rsidR="002E0152" w:rsidRDefault="002E0152"/>
    <w:p w:rsidR="002E0152" w:rsidRDefault="002E0152"/>
    <w:p w:rsidR="006C2D87" w:rsidRDefault="006C2D87"/>
    <w:p w:rsidR="006C2D87" w:rsidRDefault="006C2D87">
      <w:r>
        <w:rPr>
          <w:noProof/>
        </w:rPr>
        <w:drawing>
          <wp:inline distT="0" distB="0" distL="0" distR="0">
            <wp:extent cx="4353636" cy="3090803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31" cy="309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A9F" w:rsidRPr="00B63A9F" w:rsidRDefault="00B63A9F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A080F6F" wp14:editId="4244D2FE">
            <wp:extent cx="4381939" cy="313898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1" cy="313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D87" w:rsidRDefault="006C2D87"/>
    <w:p w:rsidR="006C2D87" w:rsidRDefault="006C2D87">
      <w:r>
        <w:rPr>
          <w:noProof/>
        </w:rPr>
        <w:drawing>
          <wp:inline distT="0" distB="0" distL="0" distR="0">
            <wp:extent cx="3619386" cy="2552131"/>
            <wp:effectExtent l="0" t="0" r="635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368" cy="255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D87" w:rsidRDefault="006C2D87"/>
    <w:p w:rsidR="00C75BAB" w:rsidRDefault="00C75BAB">
      <w:r>
        <w:rPr>
          <w:noProof/>
        </w:rPr>
        <w:lastRenderedPageBreak/>
        <w:drawing>
          <wp:inline distT="0" distB="0" distL="0" distR="0">
            <wp:extent cx="3848669" cy="2760680"/>
            <wp:effectExtent l="0" t="0" r="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55" cy="275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01B" w:rsidRDefault="00A6501B">
      <w:r w:rsidRPr="00A6501B">
        <w:rPr>
          <w:noProof/>
        </w:rPr>
        <w:drawing>
          <wp:inline distT="0" distB="0" distL="0" distR="0" wp14:anchorId="1488FE85" wp14:editId="66990131">
            <wp:extent cx="3865595" cy="2661313"/>
            <wp:effectExtent l="0" t="0" r="1905" b="5715"/>
            <wp:docPr id="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790" cy="266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E0152" w:rsidRDefault="002E0152">
      <w:r>
        <w:rPr>
          <w:noProof/>
        </w:rPr>
        <w:lastRenderedPageBreak/>
        <w:drawing>
          <wp:inline distT="0" distB="0" distL="0" distR="0">
            <wp:extent cx="4067033" cy="2887333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364" cy="288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BAB" w:rsidRDefault="00C75BAB">
      <w:r>
        <w:rPr>
          <w:noProof/>
        </w:rPr>
        <w:drawing>
          <wp:inline distT="0" distB="0" distL="0" distR="0">
            <wp:extent cx="4544704" cy="3259951"/>
            <wp:effectExtent l="0" t="0" r="825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492" cy="325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152" w:rsidRDefault="002E0152"/>
    <w:sectPr w:rsidR="002E01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152"/>
    <w:rsid w:val="002164D3"/>
    <w:rsid w:val="00250E76"/>
    <w:rsid w:val="002E0152"/>
    <w:rsid w:val="00316C36"/>
    <w:rsid w:val="003657E4"/>
    <w:rsid w:val="0040013F"/>
    <w:rsid w:val="00464ED7"/>
    <w:rsid w:val="004708F5"/>
    <w:rsid w:val="006C2D87"/>
    <w:rsid w:val="00777B74"/>
    <w:rsid w:val="00A6501B"/>
    <w:rsid w:val="00B63A9F"/>
    <w:rsid w:val="00C75BAB"/>
    <w:rsid w:val="00ED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0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152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4708F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0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152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4708F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8036C41A.dotm</Template>
  <TotalTime>68</TotalTime>
  <Pages>20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May Nichols</dc:creator>
  <cp:lastModifiedBy>Jennifer Hunter Childs</cp:lastModifiedBy>
  <cp:revision>3</cp:revision>
  <dcterms:created xsi:type="dcterms:W3CDTF">2016-03-28T14:21:00Z</dcterms:created>
  <dcterms:modified xsi:type="dcterms:W3CDTF">2016-06-21T19:01:00Z</dcterms:modified>
</cp:coreProperties>
</file>