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8F5" w:rsidRDefault="00C75BAB" w:rsidP="004708F5">
      <w:pPr>
        <w:keepNext/>
        <w:spacing w:after="0"/>
      </w:pPr>
      <w:r>
        <w:rPr>
          <w:noProof/>
        </w:rPr>
        <w:drawing>
          <wp:inline distT="0" distB="0" distL="0" distR="0" wp14:anchorId="734C4BDC" wp14:editId="51072EE2">
            <wp:extent cx="4271749" cy="318344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839" cy="318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F5" w:rsidRDefault="004708F5" w:rsidP="004708F5">
      <w:pPr>
        <w:pStyle w:val="Caption"/>
      </w:pPr>
      <w:r>
        <w:t xml:space="preserve">Figure </w:t>
      </w:r>
      <w:fldSimple w:instr=" SEQ Figure \* ARABIC ">
        <w:r w:rsidR="00A6501B">
          <w:rPr>
            <w:noProof/>
          </w:rPr>
          <w:t>1</w:t>
        </w:r>
      </w:fldSimple>
      <w:r>
        <w:t xml:space="preserve">  The login screen for the other treatment will have 2 fields, for 4 characters each</w:t>
      </w:r>
      <w:r w:rsidR="00464ED7">
        <w:t>.  We will not allow people without an ID to enter the survey</w:t>
      </w:r>
    </w:p>
    <w:p w:rsidR="004708F5" w:rsidRPr="004708F5" w:rsidRDefault="004708F5" w:rsidP="004708F5"/>
    <w:p w:rsidR="006C2D87" w:rsidRDefault="002E0152">
      <w:r>
        <w:rPr>
          <w:noProof/>
        </w:rPr>
        <w:drawing>
          <wp:inline distT="0" distB="0" distL="0" distR="0" wp14:anchorId="4CE7B2B9" wp14:editId="6FC047C2">
            <wp:extent cx="4267714" cy="302980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159" cy="303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01B" w:rsidRDefault="00A6501B">
      <w:r>
        <w:rPr>
          <w:noProof/>
        </w:rPr>
        <w:lastRenderedPageBreak/>
        <w:drawing>
          <wp:inline distT="0" distB="0" distL="0" distR="0" wp14:anchorId="58329B19" wp14:editId="2874F87B">
            <wp:extent cx="3529524" cy="2620370"/>
            <wp:effectExtent l="0" t="0" r="0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037" cy="262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D7" w:rsidRDefault="00464ED7">
      <w:r>
        <w:rPr>
          <w:noProof/>
        </w:rPr>
        <w:drawing>
          <wp:inline distT="0" distB="0" distL="0" distR="0" wp14:anchorId="3A0FE350" wp14:editId="0E90437D">
            <wp:extent cx="3862316" cy="2709201"/>
            <wp:effectExtent l="0" t="0" r="508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184" cy="270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AB" w:rsidRDefault="006C2D87">
      <w:r>
        <w:rPr>
          <w:noProof/>
        </w:rPr>
        <w:lastRenderedPageBreak/>
        <w:drawing>
          <wp:inline distT="0" distB="0" distL="0" distR="0">
            <wp:extent cx="4107976" cy="2929566"/>
            <wp:effectExtent l="0" t="0" r="6985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568" cy="293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F5" w:rsidRDefault="00C75BAB">
      <w:r>
        <w:rPr>
          <w:noProof/>
        </w:rPr>
        <w:drawing>
          <wp:inline distT="0" distB="0" distL="0" distR="0">
            <wp:extent cx="4100442" cy="293426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1" cy="293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D7" w:rsidRDefault="00464ED7"/>
    <w:p w:rsidR="00464ED7" w:rsidRDefault="002E0152" w:rsidP="00464ED7">
      <w:pPr>
        <w:keepNext/>
        <w:spacing w:after="0"/>
      </w:pPr>
      <w:r>
        <w:rPr>
          <w:noProof/>
        </w:rPr>
        <w:lastRenderedPageBreak/>
        <w:drawing>
          <wp:inline distT="0" distB="0" distL="0" distR="0" wp14:anchorId="20DB6B59" wp14:editId="1CB1F014">
            <wp:extent cx="3657600" cy="2590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290" cy="259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152" w:rsidRDefault="00464ED7" w:rsidP="00464ED7">
      <w:pPr>
        <w:pStyle w:val="Caption"/>
      </w:pPr>
      <w:r>
        <w:t xml:space="preserve">Figure </w:t>
      </w:r>
      <w:fldSimple w:instr=" SEQ Figure \* ARABIC ">
        <w:r w:rsidR="00A6501B">
          <w:rPr>
            <w:noProof/>
          </w:rPr>
          <w:t>2</w:t>
        </w:r>
      </w:fldSimple>
      <w:r>
        <w:t>:  Census Day will change for the entire survey as will the banner</w:t>
      </w:r>
    </w:p>
    <w:p w:rsidR="0040013F" w:rsidRDefault="0040013F" w:rsidP="0040013F"/>
    <w:p w:rsidR="0040013F" w:rsidRPr="0040013F" w:rsidRDefault="0040013F" w:rsidP="0040013F">
      <w:r w:rsidRPr="0040013F">
        <w:drawing>
          <wp:inline distT="0" distB="0" distL="0" distR="0" wp14:anchorId="28DA2C1F" wp14:editId="54DB6D8A">
            <wp:extent cx="3616657" cy="2594642"/>
            <wp:effectExtent l="0" t="0" r="3175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57" cy="259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E0152" w:rsidRDefault="002E0152">
      <w:r>
        <w:rPr>
          <w:noProof/>
        </w:rPr>
        <w:lastRenderedPageBreak/>
        <w:drawing>
          <wp:inline distT="0" distB="0" distL="0" distR="0">
            <wp:extent cx="3684896" cy="263375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105" cy="263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36" w:rsidRDefault="00316C36"/>
    <w:p w:rsidR="00C75BAB" w:rsidRDefault="00C75BAB">
      <w:r>
        <w:rPr>
          <w:noProof/>
        </w:rPr>
        <w:drawing>
          <wp:inline distT="0" distB="0" distL="0" distR="0">
            <wp:extent cx="3712191" cy="2656437"/>
            <wp:effectExtent l="0" t="0" r="317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944" cy="265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36" w:rsidRDefault="00316C36">
      <w:r>
        <w:rPr>
          <w:noProof/>
        </w:rPr>
        <w:lastRenderedPageBreak/>
        <w:drawing>
          <wp:inline distT="0" distB="0" distL="0" distR="0">
            <wp:extent cx="3509932" cy="25930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019" cy="25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D7" w:rsidRDefault="00464ED7">
      <w:r>
        <w:rPr>
          <w:noProof/>
        </w:rPr>
        <w:drawing>
          <wp:inline distT="0" distB="0" distL="0" distR="0" wp14:anchorId="138FE3A4" wp14:editId="121CC1BA">
            <wp:extent cx="4189863" cy="3073463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179" cy="307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F5" w:rsidRDefault="004708F5"/>
    <w:p w:rsidR="0040013F" w:rsidRDefault="0040013F"/>
    <w:p w:rsidR="002E0152" w:rsidRDefault="002E0152"/>
    <w:p w:rsidR="002E0152" w:rsidRDefault="002E0152">
      <w:r>
        <w:rPr>
          <w:noProof/>
        </w:rPr>
        <w:lastRenderedPageBreak/>
        <w:drawing>
          <wp:inline distT="0" distB="0" distL="0" distR="0" wp14:anchorId="66DA9DB5" wp14:editId="6BE12941">
            <wp:extent cx="4189863" cy="2974534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64" cy="297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D7" w:rsidRDefault="00464ED7">
      <w:r>
        <w:rPr>
          <w:noProof/>
        </w:rPr>
        <w:drawing>
          <wp:inline distT="0" distB="0" distL="0" distR="0" wp14:anchorId="5B3E7FFD" wp14:editId="07C0EEB2">
            <wp:extent cx="3862316" cy="2729617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144" cy="273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01B" w:rsidRDefault="00A6501B">
      <w:r w:rsidRPr="00A6501B">
        <w:lastRenderedPageBreak/>
        <w:drawing>
          <wp:inline distT="0" distB="0" distL="0" distR="0" wp14:anchorId="45009736" wp14:editId="42B5D3CD">
            <wp:extent cx="3687487" cy="2613546"/>
            <wp:effectExtent l="0" t="0" r="8255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463" cy="261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75BAB" w:rsidRDefault="00C75BAB">
      <w:r>
        <w:rPr>
          <w:noProof/>
        </w:rPr>
        <w:drawing>
          <wp:inline distT="0" distB="0" distL="0" distR="0">
            <wp:extent cx="3698487" cy="2606722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809" cy="260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AB" w:rsidRDefault="00C75BAB">
      <w:r>
        <w:rPr>
          <w:noProof/>
        </w:rPr>
        <w:drawing>
          <wp:inline distT="0" distB="0" distL="0" distR="0">
            <wp:extent cx="3766782" cy="2668539"/>
            <wp:effectExtent l="0" t="0" r="571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462" cy="266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01B" w:rsidRDefault="00A6501B">
      <w:r w:rsidRPr="00A6501B">
        <w:lastRenderedPageBreak/>
        <w:drawing>
          <wp:inline distT="0" distB="0" distL="0" distR="0" wp14:anchorId="0E9EA32D" wp14:editId="76E6B8DB">
            <wp:extent cx="3759958" cy="2744448"/>
            <wp:effectExtent l="0" t="0" r="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958" cy="27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63A9F" w:rsidRDefault="00B63A9F"/>
    <w:p w:rsidR="00B63A9F" w:rsidRDefault="00B63A9F">
      <w:r>
        <w:rPr>
          <w:noProof/>
        </w:rPr>
        <w:drawing>
          <wp:inline distT="0" distB="0" distL="0" distR="0">
            <wp:extent cx="5593080" cy="605790"/>
            <wp:effectExtent l="19050" t="19050" r="26670" b="2286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605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E0152" w:rsidRDefault="002E0152">
      <w:r>
        <w:rPr>
          <w:noProof/>
        </w:rPr>
        <w:drawing>
          <wp:inline distT="0" distB="0" distL="0" distR="0">
            <wp:extent cx="3835021" cy="27287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75" cy="272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6C36" w:rsidRDefault="00316C36">
      <w:r>
        <w:rPr>
          <w:noProof/>
        </w:rPr>
        <w:lastRenderedPageBreak/>
        <w:drawing>
          <wp:inline distT="0" distB="0" distL="0" distR="0">
            <wp:extent cx="3835021" cy="2716883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623" cy="271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01B" w:rsidRDefault="00A6501B" w:rsidP="00A6501B">
      <w:pPr>
        <w:keepNext/>
        <w:spacing w:after="0"/>
      </w:pPr>
      <w:r w:rsidRPr="00A6501B">
        <w:drawing>
          <wp:inline distT="0" distB="0" distL="0" distR="0" wp14:anchorId="5BB5F08E" wp14:editId="6DDA5BC3">
            <wp:extent cx="3323230" cy="2378453"/>
            <wp:effectExtent l="0" t="0" r="0" b="3175"/>
            <wp:docPr id="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253" cy="237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6501B" w:rsidRDefault="00A6501B" w:rsidP="00A6501B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>: There are separate questions for each race</w:t>
      </w:r>
    </w:p>
    <w:p w:rsidR="002E0152" w:rsidRDefault="002E0152"/>
    <w:p w:rsidR="002E0152" w:rsidRDefault="002E0152"/>
    <w:p w:rsidR="006C2D87" w:rsidRDefault="006C2D87"/>
    <w:p w:rsidR="00464ED7" w:rsidRDefault="00464ED7"/>
    <w:p w:rsidR="006C2D87" w:rsidRDefault="006C2D87"/>
    <w:p w:rsidR="006C2D87" w:rsidRDefault="006C2D87">
      <w:r>
        <w:rPr>
          <w:noProof/>
        </w:rPr>
        <w:lastRenderedPageBreak/>
        <w:drawing>
          <wp:inline distT="0" distB="0" distL="0" distR="0" wp14:anchorId="299F1F85" wp14:editId="5888F7F9">
            <wp:extent cx="3739487" cy="2660789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979" cy="265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AB" w:rsidRDefault="006C2D87">
      <w:r>
        <w:rPr>
          <w:noProof/>
        </w:rPr>
        <w:drawing>
          <wp:inline distT="0" distB="0" distL="0" distR="0" wp14:anchorId="199DF050" wp14:editId="5B18F345">
            <wp:extent cx="3903260" cy="2746044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114" cy="275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AB" w:rsidRDefault="00C75BAB">
      <w:r>
        <w:rPr>
          <w:noProof/>
        </w:rPr>
        <w:lastRenderedPageBreak/>
        <w:drawing>
          <wp:inline distT="0" distB="0" distL="0" distR="0" wp14:anchorId="67397F79" wp14:editId="23DC23E5">
            <wp:extent cx="3998794" cy="2847004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582" cy="284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AB" w:rsidRDefault="00C75BAB"/>
    <w:p w:rsidR="00C75BAB" w:rsidRDefault="00C75BAB">
      <w:r>
        <w:br w:type="page"/>
      </w:r>
    </w:p>
    <w:p w:rsidR="006C2D87" w:rsidRDefault="00C75BAB">
      <w:r>
        <w:rPr>
          <w:noProof/>
        </w:rPr>
        <w:lastRenderedPageBreak/>
        <w:drawing>
          <wp:inline distT="0" distB="0" distL="0" distR="0" wp14:anchorId="4F59C0FD" wp14:editId="414D779C">
            <wp:extent cx="4067033" cy="291731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369" cy="291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D87" w:rsidRDefault="006C2D87">
      <w:r>
        <w:rPr>
          <w:noProof/>
        </w:rPr>
        <w:drawing>
          <wp:inline distT="0" distB="0" distL="0" distR="0" wp14:anchorId="53F2835F" wp14:editId="19A6BC57">
            <wp:extent cx="4067033" cy="2893850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393" cy="289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F5" w:rsidRDefault="004708F5">
      <w:r>
        <w:rPr>
          <w:noProof/>
        </w:rPr>
        <w:lastRenderedPageBreak/>
        <w:drawing>
          <wp:inline distT="0" distB="0" distL="0" distR="0" wp14:anchorId="2C940D81" wp14:editId="46D6D4AC">
            <wp:extent cx="3998794" cy="2832906"/>
            <wp:effectExtent l="0" t="0" r="1905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208" cy="282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01B" w:rsidRDefault="00A6501B">
      <w:r>
        <w:rPr>
          <w:noProof/>
        </w:rPr>
        <w:drawing>
          <wp:inline distT="0" distB="0" distL="0" distR="0" wp14:anchorId="0B0836CA" wp14:editId="552A9C7A">
            <wp:extent cx="3835021" cy="2722619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219" cy="272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01B" w:rsidRDefault="00A6501B">
      <w:r>
        <w:rPr>
          <w:noProof/>
        </w:rPr>
        <w:lastRenderedPageBreak/>
        <w:drawing>
          <wp:inline distT="0" distB="0" distL="0" distR="0" wp14:anchorId="7F5A9520" wp14:editId="5117F96A">
            <wp:extent cx="3851501" cy="269543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31" cy="269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01B" w:rsidRDefault="00A6501B">
      <w:r>
        <w:rPr>
          <w:noProof/>
        </w:rPr>
        <w:drawing>
          <wp:inline distT="0" distB="0" distL="0" distR="0" wp14:anchorId="22941AB0" wp14:editId="26D0979F">
            <wp:extent cx="3739487" cy="265479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630" cy="265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01B" w:rsidRDefault="00A6501B">
      <w:r>
        <w:rPr>
          <w:noProof/>
        </w:rPr>
        <w:lastRenderedPageBreak/>
        <w:drawing>
          <wp:inline distT="0" distB="0" distL="0" distR="0" wp14:anchorId="0FBDC5CF" wp14:editId="7E5A4207">
            <wp:extent cx="3702697" cy="272955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178" cy="272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A9F" w:rsidRDefault="00B63A9F" w:rsidP="00B63A9F">
      <w:pPr>
        <w:spacing w:after="0"/>
      </w:pPr>
      <w:r>
        <w:rPr>
          <w:noProof/>
        </w:rPr>
        <w:drawing>
          <wp:inline distT="0" distB="0" distL="0" distR="0" wp14:anchorId="4A8485D0" wp14:editId="590E6529">
            <wp:extent cx="3705101" cy="263632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828" cy="264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A9F" w:rsidRDefault="00B63A9F" w:rsidP="00B63A9F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>:  with similar address questions as grandparents and college.  Likewise for all questions below</w:t>
      </w:r>
    </w:p>
    <w:p w:rsidR="00B63A9F" w:rsidRDefault="00B63A9F"/>
    <w:p w:rsidR="00464ED7" w:rsidRDefault="006C2D87" w:rsidP="00464ED7">
      <w:pPr>
        <w:keepNext/>
        <w:spacing w:after="0"/>
      </w:pPr>
      <w:r>
        <w:rPr>
          <w:noProof/>
        </w:rPr>
        <w:lastRenderedPageBreak/>
        <w:drawing>
          <wp:inline distT="0" distB="0" distL="0" distR="0" wp14:anchorId="3AA996E9" wp14:editId="170F4CFA">
            <wp:extent cx="3981229" cy="2845558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96" cy="284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D87" w:rsidRDefault="006C2D87"/>
    <w:p w:rsidR="002E0152" w:rsidRDefault="002E0152"/>
    <w:p w:rsidR="002E0152" w:rsidRDefault="002E0152"/>
    <w:p w:rsidR="002E0152" w:rsidRDefault="002E0152"/>
    <w:p w:rsidR="006C2D87" w:rsidRDefault="006C2D87"/>
    <w:p w:rsidR="006C2D87" w:rsidRDefault="006C2D87">
      <w:r>
        <w:rPr>
          <w:noProof/>
        </w:rPr>
        <w:drawing>
          <wp:inline distT="0" distB="0" distL="0" distR="0">
            <wp:extent cx="4353636" cy="3090803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31" cy="309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A9F" w:rsidRPr="00B63A9F" w:rsidRDefault="00B63A9F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A080F6F" wp14:editId="4244D2FE">
            <wp:extent cx="4381939" cy="313898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1" cy="313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D87" w:rsidRDefault="006C2D87"/>
    <w:p w:rsidR="006C2D87" w:rsidRDefault="006C2D87">
      <w:r>
        <w:rPr>
          <w:noProof/>
        </w:rPr>
        <w:drawing>
          <wp:inline distT="0" distB="0" distL="0" distR="0">
            <wp:extent cx="3619386" cy="2552131"/>
            <wp:effectExtent l="0" t="0" r="635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368" cy="255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D87" w:rsidRDefault="006C2D87"/>
    <w:p w:rsidR="00C75BAB" w:rsidRDefault="00C75BAB">
      <w:r>
        <w:rPr>
          <w:noProof/>
        </w:rPr>
        <w:lastRenderedPageBreak/>
        <w:drawing>
          <wp:inline distT="0" distB="0" distL="0" distR="0">
            <wp:extent cx="3848669" cy="2760680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55" cy="275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01B" w:rsidRDefault="00A6501B">
      <w:r w:rsidRPr="00A6501B">
        <w:drawing>
          <wp:inline distT="0" distB="0" distL="0" distR="0" wp14:anchorId="1488FE85" wp14:editId="66990131">
            <wp:extent cx="3865595" cy="2661313"/>
            <wp:effectExtent l="0" t="0" r="1905" b="5715"/>
            <wp:docPr id="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790" cy="266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E0152" w:rsidRDefault="002E0152">
      <w:r>
        <w:rPr>
          <w:noProof/>
        </w:rPr>
        <w:lastRenderedPageBreak/>
        <w:drawing>
          <wp:inline distT="0" distB="0" distL="0" distR="0">
            <wp:extent cx="4067033" cy="2887333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364" cy="288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AB" w:rsidRDefault="00C75BAB">
      <w:r>
        <w:rPr>
          <w:noProof/>
        </w:rPr>
        <w:drawing>
          <wp:inline distT="0" distB="0" distL="0" distR="0">
            <wp:extent cx="4544704" cy="3259951"/>
            <wp:effectExtent l="0" t="0" r="825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492" cy="325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152" w:rsidRDefault="002E0152"/>
    <w:sectPr w:rsidR="002E01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152"/>
    <w:rsid w:val="002164D3"/>
    <w:rsid w:val="00250E76"/>
    <w:rsid w:val="002E0152"/>
    <w:rsid w:val="00316C36"/>
    <w:rsid w:val="0040013F"/>
    <w:rsid w:val="00464ED7"/>
    <w:rsid w:val="004708F5"/>
    <w:rsid w:val="006C2D87"/>
    <w:rsid w:val="00777B74"/>
    <w:rsid w:val="00A6501B"/>
    <w:rsid w:val="00B63A9F"/>
    <w:rsid w:val="00C75BAB"/>
    <w:rsid w:val="00ED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0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152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4708F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0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152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4708F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89703A3B.dotm</Template>
  <TotalTime>64</TotalTime>
  <Pages>20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May Nichols</dc:creator>
  <cp:lastModifiedBy>Elizabeth May Nichols</cp:lastModifiedBy>
  <cp:revision>2</cp:revision>
  <dcterms:created xsi:type="dcterms:W3CDTF">2016-03-28T14:21:00Z</dcterms:created>
  <dcterms:modified xsi:type="dcterms:W3CDTF">2016-03-28T15:25:00Z</dcterms:modified>
</cp:coreProperties>
</file>