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17778" w14:textId="77777777" w:rsidR="00526741" w:rsidRDefault="009605A6">
      <w:r>
        <w:rPr>
          <w:noProof/>
        </w:rPr>
        <w:drawing>
          <wp:inline distT="0" distB="0" distL="0" distR="0" wp14:anchorId="500003F4" wp14:editId="74A82E34">
            <wp:extent cx="5486400" cy="3635375"/>
            <wp:effectExtent l="0" t="0" r="0" b="0"/>
            <wp:docPr id="1" name="Picture 1" descr="Macintosh HD:Users:oneonen:Desktop:PRO_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PRO_intro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B12603" w14:textId="77777777" w:rsidR="009605A6" w:rsidRDefault="009605A6"/>
    <w:p w14:paraId="210C1ED4" w14:textId="77777777" w:rsidR="009605A6" w:rsidRDefault="009605A6">
      <w:r>
        <w:rPr>
          <w:noProof/>
        </w:rPr>
        <w:drawing>
          <wp:inline distT="0" distB="0" distL="0" distR="0" wp14:anchorId="6155B9DD" wp14:editId="30C8307F">
            <wp:extent cx="5475605" cy="4197350"/>
            <wp:effectExtent l="0" t="0" r="10795" b="0"/>
            <wp:docPr id="2" name="Picture 2" descr="Macintosh HD:Users:oneonen:Desktop:PRO_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neonen:Desktop:PRO_privacy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6768" w14:textId="77777777" w:rsidR="009605A6" w:rsidRDefault="009605A6">
      <w:r>
        <w:br w:type="page"/>
      </w:r>
    </w:p>
    <w:p w14:paraId="5C16EA0E" w14:textId="77777777" w:rsidR="009605A6" w:rsidRDefault="009605A6">
      <w:r>
        <w:rPr>
          <w:noProof/>
        </w:rPr>
        <w:lastRenderedPageBreak/>
        <w:drawing>
          <wp:inline distT="0" distB="0" distL="0" distR="0" wp14:anchorId="0AF9507B" wp14:editId="19913815">
            <wp:extent cx="5486400" cy="3029585"/>
            <wp:effectExtent l="0" t="0" r="0" b="0"/>
            <wp:docPr id="3" name="Picture 3" descr="Macintosh HD:Users:oneonen:Desktop:PRO_conc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neonen:Desktop:PRO_concept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FCCA" w14:textId="77777777" w:rsidR="009605A6" w:rsidRDefault="009605A6">
      <w:r>
        <w:br w:type="page"/>
      </w:r>
    </w:p>
    <w:p w14:paraId="7777CC30" w14:textId="77777777" w:rsidR="009605A6" w:rsidRDefault="009605A6">
      <w:r>
        <w:rPr>
          <w:noProof/>
        </w:rPr>
        <w:lastRenderedPageBreak/>
        <w:drawing>
          <wp:inline distT="0" distB="0" distL="0" distR="0" wp14:anchorId="73213659" wp14:editId="5C2EE16D">
            <wp:extent cx="5486400" cy="8053070"/>
            <wp:effectExtent l="0" t="0" r="0" b="0"/>
            <wp:docPr id="4" name="Picture 4" descr="Macintosh HD:Users:oneonen:Desktop:PRO_phy_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neonen:Desktop:PRO_phy_p1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428D" w14:textId="77777777" w:rsidR="009605A6" w:rsidRDefault="009605A6" w:rsidP="009605A6">
      <w:r>
        <w:lastRenderedPageBreak/>
        <w:t>Note: Q1a appears only if “My practice is located within a community hospital” is selected for Q1.</w:t>
      </w:r>
    </w:p>
    <w:p w14:paraId="61C2F177" w14:textId="77777777" w:rsidR="009605A6" w:rsidRDefault="009605A6"/>
    <w:p w14:paraId="0EB63EB2" w14:textId="77777777" w:rsidR="009605A6" w:rsidRDefault="009D3060">
      <w:r>
        <w:t xml:space="preserve">If user selects “physician” to Q3, continue below.  If user selects “Staff member/other”, continue </w:t>
      </w:r>
      <w:hyperlink w:anchor="stf" w:history="1">
        <w:r w:rsidRPr="009D3060">
          <w:rPr>
            <w:rStyle w:val="Hyperlink"/>
          </w:rPr>
          <w:t>HERE</w:t>
        </w:r>
      </w:hyperlink>
      <w:r>
        <w:t>.</w:t>
      </w:r>
    </w:p>
    <w:p w14:paraId="008FEBB0" w14:textId="77777777" w:rsidR="009605A6" w:rsidRDefault="009605A6">
      <w:r>
        <w:rPr>
          <w:noProof/>
        </w:rPr>
        <w:lastRenderedPageBreak/>
        <w:drawing>
          <wp:inline distT="0" distB="0" distL="0" distR="0" wp14:anchorId="0D8AFE6C" wp14:editId="284F3753">
            <wp:extent cx="5398135" cy="8218805"/>
            <wp:effectExtent l="0" t="0" r="12065" b="10795"/>
            <wp:docPr id="5" name="Picture 5" descr="Macintosh HD:Users:oneonen:Desktop:PRO_phy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neonen:Desktop:PRO_phy_p2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7B2E" w14:textId="77777777" w:rsidR="009605A6" w:rsidRDefault="009605A6"/>
    <w:p w14:paraId="4CEF6F0D" w14:textId="77777777" w:rsidR="009605A6" w:rsidRDefault="009605A6"/>
    <w:p w14:paraId="188414D0" w14:textId="77777777" w:rsidR="009605A6" w:rsidRDefault="009605A6">
      <w:r>
        <w:rPr>
          <w:noProof/>
        </w:rPr>
        <w:drawing>
          <wp:inline distT="0" distB="0" distL="0" distR="0" wp14:anchorId="020A2693" wp14:editId="5A768A73">
            <wp:extent cx="5475605" cy="4296410"/>
            <wp:effectExtent l="0" t="0" r="10795" b="0"/>
            <wp:docPr id="6" name="Picture 6" descr="Macintosh HD:Users:oneonen:Desktop:PRO_phy_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neonen:Desktop:PRO_phy_p3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2B82" w14:textId="77777777" w:rsidR="009605A6" w:rsidRDefault="009605A6"/>
    <w:p w14:paraId="2CD4D9B1" w14:textId="77777777" w:rsidR="009605A6" w:rsidRDefault="009605A6">
      <w:r>
        <w:br w:type="page"/>
      </w:r>
    </w:p>
    <w:p w14:paraId="7CB02F5E" w14:textId="77777777" w:rsidR="009605A6" w:rsidRDefault="009605A6">
      <w:r>
        <w:rPr>
          <w:noProof/>
        </w:rPr>
        <w:lastRenderedPageBreak/>
        <w:drawing>
          <wp:inline distT="0" distB="0" distL="0" distR="0" wp14:anchorId="10AA4EB3" wp14:editId="7099E93D">
            <wp:extent cx="5486400" cy="5684520"/>
            <wp:effectExtent l="0" t="0" r="0" b="5080"/>
            <wp:docPr id="7" name="Picture 7" descr="Macintosh HD:Users:oneonen:Desktop:PRO_phy_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neonen:Desktop:PRO_phy_p4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21B6" w14:textId="77777777" w:rsidR="009605A6" w:rsidRDefault="009605A6"/>
    <w:p w14:paraId="021800A3" w14:textId="77777777" w:rsidR="009605A6" w:rsidRDefault="009605A6">
      <w:r>
        <w:t>Note: This 8a appears if the user selects either of the two leftmost radio buttons for Q8.</w:t>
      </w:r>
    </w:p>
    <w:p w14:paraId="6DDD258F" w14:textId="77777777" w:rsidR="009605A6" w:rsidRDefault="009605A6"/>
    <w:p w14:paraId="57F6CF91" w14:textId="77777777" w:rsidR="009605A6" w:rsidRDefault="009605A6">
      <w:r>
        <w:br w:type="page"/>
      </w:r>
    </w:p>
    <w:p w14:paraId="3285DEBE" w14:textId="77777777" w:rsidR="009605A6" w:rsidRDefault="009605A6">
      <w:r>
        <w:rPr>
          <w:noProof/>
        </w:rPr>
        <w:lastRenderedPageBreak/>
        <w:drawing>
          <wp:inline distT="0" distB="0" distL="0" distR="0" wp14:anchorId="5B95BC8C" wp14:editId="1A6F3C93">
            <wp:extent cx="5486400" cy="5354320"/>
            <wp:effectExtent l="0" t="0" r="0" b="5080"/>
            <wp:docPr id="8" name="Picture 8" descr="Macintosh HD:Users:oneonen:Desktop:PRO_phy_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neonen:Desktop:PRO_phy_p5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FC88" w14:textId="77777777" w:rsidR="009605A6" w:rsidRDefault="009605A6"/>
    <w:p w14:paraId="3DEAE19F" w14:textId="77777777" w:rsidR="009605A6" w:rsidRDefault="009605A6" w:rsidP="009605A6">
      <w:r>
        <w:t>Note: This Q8a appears if the user selects any of the three rightmost radio buttons for Q9.</w:t>
      </w:r>
    </w:p>
    <w:p w14:paraId="76DE6008" w14:textId="77777777" w:rsidR="009605A6" w:rsidRDefault="009605A6"/>
    <w:p w14:paraId="4C1719DA" w14:textId="77777777" w:rsidR="009605A6" w:rsidRDefault="009605A6">
      <w:r>
        <w:br w:type="page"/>
      </w:r>
    </w:p>
    <w:p w14:paraId="2D479F48" w14:textId="77777777" w:rsidR="009605A6" w:rsidRDefault="009605A6">
      <w:r>
        <w:rPr>
          <w:noProof/>
        </w:rPr>
        <w:lastRenderedPageBreak/>
        <w:drawing>
          <wp:inline distT="0" distB="0" distL="0" distR="0" wp14:anchorId="38739497" wp14:editId="45183FBE">
            <wp:extent cx="5486400" cy="5442585"/>
            <wp:effectExtent l="0" t="0" r="0" b="0"/>
            <wp:docPr id="9" name="Picture 9" descr="Macintosh HD:Users:oneonen:Desktop:PRO_phy_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neonen:Desktop:PRO_phy_p6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53E4" w14:textId="77777777" w:rsidR="009605A6" w:rsidRDefault="009605A6"/>
    <w:p w14:paraId="00BD174A" w14:textId="77777777" w:rsidR="009605A6" w:rsidRDefault="009605A6">
      <w:r>
        <w:br w:type="page"/>
      </w:r>
    </w:p>
    <w:p w14:paraId="713333F8" w14:textId="77777777" w:rsidR="009605A6" w:rsidRDefault="009605A6">
      <w:r>
        <w:rPr>
          <w:noProof/>
        </w:rPr>
        <w:lastRenderedPageBreak/>
        <w:drawing>
          <wp:inline distT="0" distB="0" distL="0" distR="0" wp14:anchorId="4E524286" wp14:editId="44CEFB1A">
            <wp:extent cx="5475605" cy="5255260"/>
            <wp:effectExtent l="0" t="0" r="10795" b="2540"/>
            <wp:docPr id="10" name="Picture 10" descr="Macintosh HD:Users:oneonen:Desktop:PRO_phy_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neonen:Desktop:PRO_phy_p7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92E0" w14:textId="77777777" w:rsidR="009605A6" w:rsidRDefault="009605A6"/>
    <w:p w14:paraId="24D88267" w14:textId="77777777" w:rsidR="009605A6" w:rsidRDefault="009605A6">
      <w:r>
        <w:br w:type="page"/>
      </w:r>
    </w:p>
    <w:p w14:paraId="210F79E5" w14:textId="77777777" w:rsidR="009605A6" w:rsidRDefault="009605A6">
      <w:r>
        <w:rPr>
          <w:noProof/>
        </w:rPr>
        <w:lastRenderedPageBreak/>
        <w:drawing>
          <wp:inline distT="0" distB="0" distL="0" distR="0" wp14:anchorId="5383E7EA" wp14:editId="0664E330">
            <wp:extent cx="5475605" cy="5916295"/>
            <wp:effectExtent l="0" t="0" r="10795" b="1905"/>
            <wp:docPr id="11" name="Picture 11" descr="Macintosh HD:Users:oneonen:Desktop:PRO_phy_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neonen:Desktop:PRO_phy_p8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FCD0" w14:textId="77777777" w:rsidR="009605A6" w:rsidRDefault="009605A6"/>
    <w:p w14:paraId="1EC6A15D" w14:textId="77777777" w:rsidR="009605A6" w:rsidRDefault="009605A6">
      <w:r>
        <w:br w:type="page"/>
      </w:r>
    </w:p>
    <w:p w14:paraId="4529328B" w14:textId="77777777" w:rsidR="009605A6" w:rsidRDefault="009605A6">
      <w:r>
        <w:rPr>
          <w:noProof/>
        </w:rPr>
        <w:lastRenderedPageBreak/>
        <w:drawing>
          <wp:inline distT="0" distB="0" distL="0" distR="0" wp14:anchorId="676C607B" wp14:editId="43BE49CA">
            <wp:extent cx="5475605" cy="4142105"/>
            <wp:effectExtent l="0" t="0" r="10795" b="0"/>
            <wp:docPr id="12" name="Picture 12" descr="Macintosh HD:Users:oneonen:Desktop:PRO_phy_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neonen:Desktop:PRO_phy_p9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DC74" w14:textId="77777777" w:rsidR="009605A6" w:rsidRDefault="009605A6"/>
    <w:p w14:paraId="7C0A45CC" w14:textId="77777777" w:rsidR="009605A6" w:rsidRDefault="009605A6">
      <w:r>
        <w:br w:type="page"/>
      </w:r>
    </w:p>
    <w:p w14:paraId="3124A663" w14:textId="77777777" w:rsidR="009605A6" w:rsidRDefault="009605A6">
      <w:r>
        <w:rPr>
          <w:noProof/>
        </w:rPr>
        <w:lastRenderedPageBreak/>
        <w:drawing>
          <wp:inline distT="0" distB="0" distL="0" distR="0" wp14:anchorId="7621B4EE" wp14:editId="0626F38B">
            <wp:extent cx="5486400" cy="2368550"/>
            <wp:effectExtent l="0" t="0" r="0" b="0"/>
            <wp:docPr id="13" name="Picture 13" descr="Macintosh HD:Users:oneonen:Desktop:PRO_phy_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oneonen:Desktop:PRO_phy_p10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E06E" w14:textId="77777777" w:rsidR="009605A6" w:rsidRDefault="009605A6"/>
    <w:p w14:paraId="0A21CC35" w14:textId="77777777" w:rsidR="009605A6" w:rsidRDefault="009605A6">
      <w:r>
        <w:rPr>
          <w:noProof/>
        </w:rPr>
        <w:drawing>
          <wp:inline distT="0" distB="0" distL="0" distR="0" wp14:anchorId="1F59D053" wp14:editId="5399B5CD">
            <wp:extent cx="5475605" cy="2753995"/>
            <wp:effectExtent l="0" t="0" r="10795" b="0"/>
            <wp:docPr id="14" name="Picture 14" descr="Macintosh HD:Users:oneonen:Desktop:PRO_than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neonen:Desktop:PRO_thankyo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C47A" w14:textId="77777777" w:rsidR="009605A6" w:rsidRDefault="009605A6"/>
    <w:p w14:paraId="1EB55124" w14:textId="77777777" w:rsidR="009605A6" w:rsidRPr="009605A6" w:rsidRDefault="009605A6">
      <w:pPr>
        <w:rPr>
          <w:b/>
        </w:rPr>
      </w:pPr>
      <w:r w:rsidRPr="009605A6">
        <w:rPr>
          <w:b/>
        </w:rPr>
        <w:t>END OF SURVEY</w:t>
      </w:r>
    </w:p>
    <w:p w14:paraId="2CF69D3C" w14:textId="77777777" w:rsidR="009605A6" w:rsidRDefault="009605A6"/>
    <w:p w14:paraId="0BFAC165" w14:textId="77777777" w:rsidR="009605A6" w:rsidRDefault="009605A6">
      <w:r>
        <w:br w:type="page"/>
      </w:r>
    </w:p>
    <w:p w14:paraId="2DD9F4D1" w14:textId="77777777" w:rsidR="009605A6" w:rsidRDefault="009605A6">
      <w:bookmarkStart w:id="1" w:name="stf"/>
      <w:bookmarkEnd w:id="1"/>
      <w:r>
        <w:rPr>
          <w:noProof/>
        </w:rPr>
        <w:lastRenderedPageBreak/>
        <w:drawing>
          <wp:inline distT="0" distB="0" distL="0" distR="0" wp14:anchorId="4AE05569" wp14:editId="1B39721E">
            <wp:extent cx="5486400" cy="8053070"/>
            <wp:effectExtent l="0" t="0" r="0" b="0"/>
            <wp:docPr id="15" name="Picture 15" descr="Macintosh HD:Users:oneonen:Desktop:PRO_stf_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neonen:Desktop:PRO_stf_p1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C773" w14:textId="77777777" w:rsidR="009605A6" w:rsidRDefault="009605A6" w:rsidP="009605A6">
      <w:r>
        <w:lastRenderedPageBreak/>
        <w:t>Note: Q1a appears only if “My practice is located within a community hospital” is selected for Q1.</w:t>
      </w:r>
    </w:p>
    <w:p w14:paraId="7C9D523A" w14:textId="77777777" w:rsidR="009605A6" w:rsidRDefault="009605A6"/>
    <w:p w14:paraId="3A6877E7" w14:textId="77777777" w:rsidR="009605A6" w:rsidRDefault="009605A6"/>
    <w:p w14:paraId="54CCA412" w14:textId="77777777" w:rsidR="009605A6" w:rsidRDefault="009605A6">
      <w:r>
        <w:br w:type="page"/>
      </w:r>
    </w:p>
    <w:p w14:paraId="49BF277F" w14:textId="77777777" w:rsidR="009605A6" w:rsidRDefault="009605A6">
      <w:r>
        <w:rPr>
          <w:noProof/>
        </w:rPr>
        <w:lastRenderedPageBreak/>
        <w:drawing>
          <wp:inline distT="0" distB="0" distL="0" distR="0" wp14:anchorId="05DB9BA1" wp14:editId="54EE21D7">
            <wp:extent cx="5486400" cy="3161665"/>
            <wp:effectExtent l="0" t="0" r="0" b="0"/>
            <wp:docPr id="16" name="Picture 16" descr="Macintosh HD:Users:oneonen:Desktop:PRO_stf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neonen:Desktop:PRO_stf_p2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0EA0" w14:textId="77777777" w:rsidR="009605A6" w:rsidRDefault="009605A6"/>
    <w:p w14:paraId="514CE1A5" w14:textId="77777777" w:rsidR="009605A6" w:rsidRDefault="009605A6">
      <w:r>
        <w:br w:type="page"/>
      </w:r>
    </w:p>
    <w:p w14:paraId="0D7968C3" w14:textId="77777777" w:rsidR="009605A6" w:rsidRDefault="009605A6">
      <w:r>
        <w:rPr>
          <w:noProof/>
        </w:rPr>
        <w:lastRenderedPageBreak/>
        <w:drawing>
          <wp:inline distT="0" distB="0" distL="0" distR="0" wp14:anchorId="4E951157" wp14:editId="47C72773">
            <wp:extent cx="5486400" cy="7910195"/>
            <wp:effectExtent l="0" t="0" r="0" b="0"/>
            <wp:docPr id="17" name="Picture 17" descr="Macintosh HD:Users:oneonen:Desktop:PRO_stf_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neonen:Desktop:PRO_stf_p3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B0F3" w14:textId="77777777" w:rsidR="009605A6" w:rsidRDefault="009605A6" w:rsidP="009605A6">
      <w:r>
        <w:lastRenderedPageBreak/>
        <w:t>Note: This QS2 appears if the user selects either of the two leftmost radio buttons for QS2.</w:t>
      </w:r>
    </w:p>
    <w:p w14:paraId="7FF4FEEA" w14:textId="77777777" w:rsidR="009605A6" w:rsidRDefault="009605A6"/>
    <w:p w14:paraId="74E45064" w14:textId="77777777" w:rsidR="009605A6" w:rsidRDefault="009605A6">
      <w:r>
        <w:br w:type="page"/>
      </w:r>
    </w:p>
    <w:p w14:paraId="75ECF00E" w14:textId="77777777" w:rsidR="009605A6" w:rsidRDefault="009605A6">
      <w:r>
        <w:rPr>
          <w:noProof/>
        </w:rPr>
        <w:lastRenderedPageBreak/>
        <w:drawing>
          <wp:inline distT="0" distB="0" distL="0" distR="0" wp14:anchorId="3E412F62" wp14:editId="65C39CD0">
            <wp:extent cx="5486400" cy="7469505"/>
            <wp:effectExtent l="0" t="0" r="0" b="0"/>
            <wp:docPr id="18" name="Picture 18" descr="Macintosh HD:Users:oneonen:Desktop:PRO_stf_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neonen:Desktop:PRO_stf_p4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404D" w14:textId="77777777" w:rsidR="009605A6" w:rsidRDefault="009605A6"/>
    <w:p w14:paraId="40297D26" w14:textId="77777777" w:rsidR="009605A6" w:rsidRDefault="009605A6" w:rsidP="009605A6">
      <w:r>
        <w:t>Note: This QS2 appears if the user selects any of the three rightmost radio buttons for QS2.</w:t>
      </w:r>
    </w:p>
    <w:p w14:paraId="12B2F6F8" w14:textId="77777777" w:rsidR="009605A6" w:rsidRDefault="009605A6">
      <w:r>
        <w:br w:type="page"/>
      </w:r>
    </w:p>
    <w:p w14:paraId="76B94B9A" w14:textId="77777777" w:rsidR="009605A6" w:rsidRDefault="009605A6">
      <w:r>
        <w:rPr>
          <w:noProof/>
        </w:rPr>
        <w:lastRenderedPageBreak/>
        <w:drawing>
          <wp:inline distT="0" distB="0" distL="0" distR="0" wp14:anchorId="1C63CC14" wp14:editId="3B98E00D">
            <wp:extent cx="5486400" cy="6246495"/>
            <wp:effectExtent l="0" t="0" r="0" b="1905"/>
            <wp:docPr id="19" name="Picture 19" descr="Macintosh HD:Users:oneonen:Desktop:PRO_stf_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neonen:Desktop:PRO_stf_p5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4609" w14:textId="77777777" w:rsidR="009605A6" w:rsidRDefault="009605A6"/>
    <w:p w14:paraId="4909A11C" w14:textId="77777777" w:rsidR="009605A6" w:rsidRDefault="009605A6">
      <w:r>
        <w:br w:type="page"/>
      </w:r>
    </w:p>
    <w:p w14:paraId="117680D9" w14:textId="77777777" w:rsidR="009605A6" w:rsidRDefault="009605A6">
      <w:r>
        <w:rPr>
          <w:noProof/>
        </w:rPr>
        <w:lastRenderedPageBreak/>
        <w:drawing>
          <wp:inline distT="0" distB="0" distL="0" distR="0" wp14:anchorId="72D822D1" wp14:editId="68BCB2CB">
            <wp:extent cx="5486400" cy="5266055"/>
            <wp:effectExtent l="0" t="0" r="0" b="0"/>
            <wp:docPr id="20" name="Picture 20" descr="Macintosh HD:Users:oneonen:Desktop:PRO_stf_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neonen:Desktop:PRO_stf_p6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B7DD" w14:textId="77777777" w:rsidR="009605A6" w:rsidRDefault="009605A6"/>
    <w:p w14:paraId="634F4125" w14:textId="77777777" w:rsidR="009605A6" w:rsidRDefault="009605A6">
      <w:r>
        <w:br w:type="page"/>
      </w:r>
    </w:p>
    <w:p w14:paraId="72831A8E" w14:textId="77777777" w:rsidR="009605A6" w:rsidRDefault="009605A6">
      <w:r>
        <w:rPr>
          <w:noProof/>
        </w:rPr>
        <w:lastRenderedPageBreak/>
        <w:drawing>
          <wp:inline distT="0" distB="0" distL="0" distR="0" wp14:anchorId="2A241427" wp14:editId="4525E00E">
            <wp:extent cx="5486400" cy="7403465"/>
            <wp:effectExtent l="0" t="0" r="0" b="0"/>
            <wp:docPr id="21" name="Picture 21" descr="Macintosh HD:Users:oneonen:Desktop:PRO_stf_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neonen:Desktop:PRO_stf_p7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ABEE" w14:textId="77777777" w:rsidR="009605A6" w:rsidRDefault="009605A6"/>
    <w:p w14:paraId="24368422" w14:textId="77777777" w:rsidR="009605A6" w:rsidRDefault="009605A6">
      <w:r>
        <w:br w:type="page"/>
      </w:r>
    </w:p>
    <w:p w14:paraId="5A77C871" w14:textId="77777777" w:rsidR="009605A6" w:rsidRDefault="009605A6">
      <w:r>
        <w:rPr>
          <w:noProof/>
        </w:rPr>
        <w:lastRenderedPageBreak/>
        <w:drawing>
          <wp:inline distT="0" distB="0" distL="0" distR="0" wp14:anchorId="5911424A" wp14:editId="0628FC7C">
            <wp:extent cx="5486400" cy="4153535"/>
            <wp:effectExtent l="0" t="0" r="0" b="12065"/>
            <wp:docPr id="22" name="Picture 22" descr="Macintosh HD:Users:oneonen:Desktop:PRO_stf_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oneonen:Desktop:PRO_stf_p8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8AD1" w14:textId="77777777" w:rsidR="009605A6" w:rsidRDefault="009605A6"/>
    <w:p w14:paraId="13473FC2" w14:textId="77777777" w:rsidR="009605A6" w:rsidRDefault="009605A6">
      <w:r>
        <w:br w:type="page"/>
      </w:r>
    </w:p>
    <w:p w14:paraId="2F65A20F" w14:textId="77777777" w:rsidR="009605A6" w:rsidRDefault="009605A6">
      <w:r>
        <w:rPr>
          <w:noProof/>
        </w:rPr>
        <w:lastRenderedPageBreak/>
        <w:drawing>
          <wp:inline distT="0" distB="0" distL="0" distR="0" wp14:anchorId="6D6ACE3A" wp14:editId="35767537">
            <wp:extent cx="5486400" cy="2368550"/>
            <wp:effectExtent l="0" t="0" r="0" b="0"/>
            <wp:docPr id="23" name="Picture 23" descr="Macintosh HD:Users:oneonen:Desktop:PRO_stf_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neonen:Desktop:PRO_stf_p9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F635" w14:textId="77777777" w:rsidR="009605A6" w:rsidRDefault="009605A6"/>
    <w:p w14:paraId="4B204A83" w14:textId="77777777" w:rsidR="009605A6" w:rsidRDefault="009605A6">
      <w:r>
        <w:rPr>
          <w:noProof/>
        </w:rPr>
        <w:drawing>
          <wp:inline distT="0" distB="0" distL="0" distR="0" wp14:anchorId="1C7B996C" wp14:editId="4CB980ED">
            <wp:extent cx="5475605" cy="2753995"/>
            <wp:effectExtent l="0" t="0" r="10795" b="0"/>
            <wp:docPr id="24" name="Picture 24" descr="Macintosh HD:Users:oneonen:Desktop:PRO_than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oneonen:Desktop:PRO_thankyo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55B6" w14:textId="77777777" w:rsidR="009605A6" w:rsidRDefault="009605A6"/>
    <w:sectPr w:rsidR="009605A6" w:rsidSect="00526741">
      <w:headerReference w:type="defaul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2E22E" w14:textId="77777777" w:rsidR="003D1330" w:rsidRDefault="003D1330" w:rsidP="003D1330">
      <w:r>
        <w:separator/>
      </w:r>
    </w:p>
  </w:endnote>
  <w:endnote w:type="continuationSeparator" w:id="0">
    <w:p w14:paraId="10957CF8" w14:textId="77777777" w:rsidR="003D1330" w:rsidRDefault="003D1330" w:rsidP="003D1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52C2A" w14:textId="77777777" w:rsidR="003D1330" w:rsidRDefault="003D1330" w:rsidP="003D1330">
      <w:r>
        <w:separator/>
      </w:r>
    </w:p>
  </w:footnote>
  <w:footnote w:type="continuationSeparator" w:id="0">
    <w:p w14:paraId="3AC6879C" w14:textId="77777777" w:rsidR="003D1330" w:rsidRDefault="003D1330" w:rsidP="003D13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CD421" w14:textId="6F266CAD" w:rsidR="003D1330" w:rsidRDefault="003D1330">
    <w:pPr>
      <w:pStyle w:val="Header"/>
    </w:pPr>
    <w:r>
      <w:t>Attachment_7_prospectivesurvey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A6"/>
    <w:rsid w:val="003D1330"/>
    <w:rsid w:val="00526741"/>
    <w:rsid w:val="007A58B6"/>
    <w:rsid w:val="009605A6"/>
    <w:rsid w:val="009D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73C9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30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3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330"/>
  </w:style>
  <w:style w:type="paragraph" w:styleId="Footer">
    <w:name w:val="footer"/>
    <w:basedOn w:val="Normal"/>
    <w:link w:val="FooterChar"/>
    <w:uiPriority w:val="99"/>
    <w:unhideWhenUsed/>
    <w:rsid w:val="003D13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3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30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3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330"/>
  </w:style>
  <w:style w:type="paragraph" w:styleId="Footer">
    <w:name w:val="footer"/>
    <w:basedOn w:val="Normal"/>
    <w:link w:val="FooterChar"/>
    <w:uiPriority w:val="99"/>
    <w:unhideWhenUsed/>
    <w:rsid w:val="003D13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D93F9F30.dotm</Template>
  <TotalTime>2</TotalTime>
  <Pages>24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Mary Williams</cp:lastModifiedBy>
  <cp:revision>3</cp:revision>
  <dcterms:created xsi:type="dcterms:W3CDTF">2013-10-31T19:18:00Z</dcterms:created>
  <dcterms:modified xsi:type="dcterms:W3CDTF">2013-10-31T20:08:00Z</dcterms:modified>
</cp:coreProperties>
</file>