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caps/>
          <w:sz w:val="18"/>
          <w:szCs w:val="24"/>
        </w:rPr>
        <w:id w:val="411183216"/>
        <w:docPartObj>
          <w:docPartGallery w:val="Cover Pages"/>
          <w:docPartUnique/>
        </w:docPartObj>
      </w:sdtPr>
      <w:sdtEndPr>
        <w:rPr>
          <w:b/>
          <w:caps w:val="0"/>
          <w:sz w:val="76"/>
          <w:szCs w:val="72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1016"/>
          </w:tblGrid>
          <w:tr w:rsidR="00093BE1" w:rsidTr="00F86413">
            <w:trPr>
              <w:trHeight w:val="2880"/>
              <w:jc w:val="center"/>
            </w:trPr>
            <w:tc>
              <w:tcPr>
                <w:tcW w:w="5000" w:type="pct"/>
              </w:tcPr>
              <w:p w:rsidR="00093BE1" w:rsidRDefault="00AB437B" w:rsidP="00093BE1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r w:rsidRPr="00130178">
                  <w:rPr>
                    <w:noProof/>
                    <w:szCs w:val="24"/>
                  </w:rPr>
                  <w:drawing>
                    <wp:inline distT="0" distB="0" distL="0" distR="0" wp14:anchorId="2C004C82" wp14:editId="2283EEE5">
                      <wp:extent cx="1211580" cy="1211580"/>
                      <wp:effectExtent l="0" t="0" r="7620" b="7620"/>
                      <wp:docPr id="336" name="Picture 6" descr="Social Security Administration 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C:\Users\490599\Documents\Project files\Documents Projects\ASB Training and Guides\New Word Interface\Control file testing\SSA Logos\LogoColor1inch.tif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1580" cy="1211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93BE1" w:rsidTr="00F86413">
            <w:trPr>
              <w:trHeight w:val="1440"/>
              <w:jc w:val="center"/>
            </w:trPr>
            <w:tc>
              <w:tcPr>
                <w:tcW w:w="5000" w:type="pct"/>
                <w:tcBorders>
                  <w:bottom w:val="single" w:sz="4" w:space="0" w:color="404040" w:themeColor="text1" w:themeTint="BF"/>
                </w:tcBorders>
                <w:vAlign w:val="center"/>
              </w:tcPr>
              <w:p w:rsidR="00AB437B" w:rsidRDefault="00AB437B" w:rsidP="00AB437B">
                <w:pPr>
                  <w:jc w:val="center"/>
                  <w:rPr>
                    <w:rStyle w:val="BookTitle"/>
                  </w:rPr>
                </w:pPr>
                <w:r>
                  <w:rPr>
                    <w:rStyle w:val="BookTitle"/>
                  </w:rPr>
                  <w:t>Screen Shots Document</w:t>
                </w:r>
              </w:p>
              <w:p w:rsidR="00093BE1" w:rsidRDefault="00AB437B" w:rsidP="00AB437B">
                <w:pPr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  <w:r>
                  <w:rPr>
                    <w:rStyle w:val="BookTitle"/>
                  </w:rPr>
                  <w:t>Grouped By Scenario</w:t>
                </w:r>
              </w:p>
            </w:tc>
          </w:tr>
          <w:tr w:rsidR="00093BE1" w:rsidTr="00F86413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04040" w:themeColor="text1" w:themeTint="BF"/>
                </w:tcBorders>
                <w:vAlign w:val="center"/>
              </w:tcPr>
              <w:p w:rsidR="00AB437B" w:rsidRDefault="00AB437B" w:rsidP="00AB437B">
                <w:pPr>
                  <w:jc w:val="center"/>
                  <w:rPr>
                    <w:rStyle w:val="BookTitle"/>
                  </w:rPr>
                </w:pPr>
                <w:r>
                  <w:rPr>
                    <w:rStyle w:val="BookTitle"/>
                  </w:rPr>
                  <w:t>Electronic Access Multi-Factor Authentication</w:t>
                </w:r>
              </w:p>
              <w:p w:rsidR="00AB437B" w:rsidRDefault="00AB437B" w:rsidP="00AB437B">
                <w:pPr>
                  <w:jc w:val="center"/>
                  <w:rPr>
                    <w:rStyle w:val="BookTitle"/>
                  </w:rPr>
                </w:pPr>
                <w:r w:rsidRPr="00D01014">
                  <w:rPr>
                    <w:rStyle w:val="BookTitle"/>
                  </w:rPr>
                  <w:t xml:space="preserve"> </w:t>
                </w:r>
                <w:r>
                  <w:rPr>
                    <w:rStyle w:val="BookTitle"/>
                  </w:rPr>
                  <w:t>Registration And Customer Support (RCS)</w:t>
                </w:r>
              </w:p>
              <w:p w:rsidR="00093BE1" w:rsidRDefault="00093BE1" w:rsidP="00AB437B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093BE1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93BE1" w:rsidRDefault="00093BE1">
                <w:pPr>
                  <w:pStyle w:val="NoSpacing"/>
                  <w:jc w:val="center"/>
                </w:pPr>
              </w:p>
            </w:tc>
          </w:tr>
          <w:tr w:rsidR="00093BE1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93BE1" w:rsidRDefault="00093BE1" w:rsidP="00D41AD6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</w:tc>
          </w:tr>
          <w:tr w:rsidR="00093BE1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Date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16-03-02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093BE1" w:rsidRDefault="0052218B" w:rsidP="00637BB8">
                    <w:pPr>
                      <w:pStyle w:val="NoSpacing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3/2</w:t>
                    </w:r>
                    <w:r w:rsidR="009421E4">
                      <w:rPr>
                        <w:b/>
                        <w:bCs/>
                      </w:rPr>
                      <w:t>/2016</w:t>
                    </w:r>
                  </w:p>
                </w:tc>
              </w:sdtContent>
            </w:sdt>
          </w:tr>
        </w:tbl>
        <w:p w:rsidR="00093BE1" w:rsidRDefault="00093BE1" w:rsidP="00FA3BE0">
          <w:pPr>
            <w:pStyle w:val="AxureImageParagraph"/>
          </w:pPr>
        </w:p>
        <w:p w:rsidR="00093BE1" w:rsidRDefault="00093BE1"/>
        <w:p w:rsidR="00712696" w:rsidRDefault="00712696"/>
        <w:p w:rsidR="00712696" w:rsidRDefault="00712696"/>
        <w:p w:rsidR="00712696" w:rsidRDefault="00712696"/>
        <w:p w:rsidR="00712696" w:rsidRDefault="00712696"/>
        <w:p w:rsidR="00712696" w:rsidRDefault="00712696"/>
        <w:p w:rsidR="00712696" w:rsidRDefault="00712696"/>
        <w:p w:rsidR="00712696" w:rsidRDefault="00AB437B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A708E99" wp14:editId="0B1B6165">
                <wp:simplePos x="0" y="0"/>
                <wp:positionH relativeFrom="column">
                  <wp:posOffset>2440305</wp:posOffset>
                </wp:positionH>
                <wp:positionV relativeFrom="paragraph">
                  <wp:posOffset>10160</wp:posOffset>
                </wp:positionV>
                <wp:extent cx="2019300" cy="1464310"/>
                <wp:effectExtent l="0" t="0" r="0" b="0"/>
                <wp:wrapNone/>
                <wp:docPr id="337" name="Picture 3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X_logoWithTag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1464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168B8" w:rsidRDefault="003168B8"/>
        <w:p w:rsidR="003168B8" w:rsidRDefault="003168B8"/>
        <w:p w:rsidR="003168B8" w:rsidRDefault="003168B8"/>
        <w:p w:rsidR="003168B8" w:rsidRDefault="003168B8"/>
        <w:p w:rsidR="003168B8" w:rsidRDefault="003168B8"/>
        <w:p w:rsidR="00904913" w:rsidRDefault="00693595"/>
      </w:sdtContent>
    </w:sdt>
    <w:p w:rsidR="001C5100" w:rsidRDefault="00D35989" w:rsidP="001C5100">
      <w:pPr>
        <w:pStyle w:val="AxureTOCHeading"/>
      </w:pPr>
      <w:r>
        <w:br w:type="page"/>
      </w:r>
      <w:r w:rsidR="001C5100">
        <w:lastRenderedPageBreak/>
        <w:t>Table of Contents</w:t>
      </w:r>
    </w:p>
    <w:p w:rsidR="0052218B" w:rsidRDefault="00317D1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</w:rPr>
        <w:fldChar w:fldCharType="begin"/>
      </w:r>
      <w:r w:rsidR="001C5100">
        <w:instrText xml:space="preserve"> TOC \o "1-3" \h \z \t "AxureHeading1,1,AxureHeading2,2,AxureHeading3,3,AxureHeading4,4" </w:instrText>
      </w:r>
      <w:r>
        <w:rPr>
          <w:b w:val="0"/>
        </w:rPr>
        <w:fldChar w:fldCharType="separate"/>
      </w:r>
      <w:hyperlink w:anchor="_Toc444683351" w:history="1">
        <w:r w:rsidR="0052218B" w:rsidRPr="0025668B">
          <w:rPr>
            <w:rStyle w:val="Hyperlink"/>
            <w:noProof/>
          </w:rPr>
          <w:t>Document Version Information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_Toc444683351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4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44683352" w:history="1">
        <w:r w:rsidR="0052218B" w:rsidRPr="0025668B">
          <w:rPr>
            <w:rStyle w:val="Hyperlink"/>
            <w:noProof/>
          </w:rPr>
          <w:t>Scenario 1: Update (Reset) Cell Phone Number (BPD Section 2.3.2.2)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_Toc444683352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5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53" w:history="1">
        <w:r w:rsidR="0052218B" w:rsidRPr="0025668B">
          <w:rPr>
            <w:rStyle w:val="Hyperlink"/>
            <w:noProof/>
          </w:rPr>
          <w:t>1.1 LOA2 in Person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_Toc444683353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5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54" w:history="1">
        <w:r w:rsidR="0052218B" w:rsidRPr="0025668B">
          <w:rPr>
            <w:rStyle w:val="Hyperlink"/>
            <w:noProof/>
          </w:rPr>
          <w:t>User Search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_Toc444683354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5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55" w:history="1">
        <w:r w:rsidR="0052218B" w:rsidRPr="0025668B">
          <w:rPr>
            <w:rStyle w:val="Hyperlink"/>
            <w:noProof/>
          </w:rPr>
          <w:t>Account Summary (LOA2) _InPerson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_Toc444683355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6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56" w:history="1">
        <w:r w:rsidR="0052218B" w:rsidRPr="0025668B">
          <w:rPr>
            <w:rStyle w:val="Hyperlink"/>
            <w:noProof/>
          </w:rPr>
          <w:t>Account Summary (LOA2) _InPerson (Change Pending)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_Toc444683356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7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57" w:history="1">
        <w:r w:rsidR="0052218B" w:rsidRPr="0025668B">
          <w:rPr>
            <w:rStyle w:val="Hyperlink"/>
            <w:noProof/>
          </w:rPr>
          <w:t>Account Summary (LOA2) _InPerson (Not Registered)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_Toc444683357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8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58" w:history="1">
        <w:r w:rsidR="0052218B" w:rsidRPr="0025668B">
          <w:rPr>
            <w:rStyle w:val="Hyperlink"/>
            <w:noProof/>
          </w:rPr>
          <w:t>Account Summary (LOA2)_OnPhone (Change Pending)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_Toc444683358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9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59" w:history="1">
        <w:r w:rsidR="0052218B" w:rsidRPr="0025668B">
          <w:rPr>
            <w:rStyle w:val="Hyperlink"/>
            <w:noProof/>
          </w:rPr>
          <w:t>Account Summary (LOA2)_OnPhone (Not Registered)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_Toc444683359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10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60" w:history="1">
        <w:r w:rsidR="0052218B" w:rsidRPr="0025668B">
          <w:rPr>
            <w:rStyle w:val="Hyperlink"/>
            <w:noProof/>
          </w:rPr>
          <w:t>S1-P1 Verify Address Verification (LOA2)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_Toc444683360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11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61" w:history="1">
        <w:r w:rsidR="0052218B" w:rsidRPr="0025668B">
          <w:rPr>
            <w:rStyle w:val="Hyperlink"/>
            <w:noProof/>
          </w:rPr>
          <w:t>S1-P2 Update Code Print Confirmation (LOA2)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_Toc444683361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12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62" w:history="1">
        <w:r w:rsidR="0052218B" w:rsidRPr="0025668B">
          <w:rPr>
            <w:rStyle w:val="Hyperlink"/>
            <w:noProof/>
          </w:rPr>
          <w:t>S1-P6  Customer-Provided Address Does Not Match ID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_Toc444683362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13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63" w:history="1">
        <w:r w:rsidR="0052218B" w:rsidRPr="0025668B">
          <w:rPr>
            <w:rStyle w:val="Hyperlink"/>
            <w:noProof/>
          </w:rPr>
          <w:t>1.2 LOA3 in Person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_Toc444683363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14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64" w:history="1">
        <w:r w:rsidR="0052218B" w:rsidRPr="0025668B">
          <w:rPr>
            <w:rStyle w:val="Hyperlink"/>
            <w:noProof/>
          </w:rPr>
          <w:t>Account Summary (LOA3)_InPerson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_Toc444683364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14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65" w:history="1">
        <w:r w:rsidR="0052218B" w:rsidRPr="0025668B">
          <w:rPr>
            <w:rStyle w:val="Hyperlink"/>
            <w:noProof/>
          </w:rPr>
          <w:t>S1-P3 Verify Address Verification (LOA3)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_Toc444683365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15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66" w:history="1">
        <w:r w:rsidR="0052218B" w:rsidRPr="0025668B">
          <w:rPr>
            <w:rStyle w:val="Hyperlink"/>
            <w:noProof/>
          </w:rPr>
          <w:t>S1-P4 Verify Address Verification Confirm YY NY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_Toc444683366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16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67" w:history="1">
        <w:r w:rsidR="0052218B" w:rsidRPr="0025668B">
          <w:rPr>
            <w:rStyle w:val="Hyperlink"/>
            <w:noProof/>
          </w:rPr>
          <w:t>S1-P5 Cannot Verify Address Internal (LOA3)  YN NN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_Toc444683367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17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68" w:history="1">
        <w:r w:rsidR="0052218B" w:rsidRPr="0025668B">
          <w:rPr>
            <w:rStyle w:val="Hyperlink"/>
            <w:noProof/>
          </w:rPr>
          <w:t>S1-P7 Decline or Fail External Verification (LOA3)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_Toc444683368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18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69" w:history="1">
        <w:r w:rsidR="0052218B" w:rsidRPr="0025668B">
          <w:rPr>
            <w:rStyle w:val="Hyperlink"/>
            <w:noProof/>
          </w:rPr>
          <w:t>1.3 LOA2 or LOA3 on Phone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_Toc444683369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19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70" w:history="1">
        <w:r w:rsidR="0052218B" w:rsidRPr="0025668B">
          <w:rPr>
            <w:rStyle w:val="Hyperlink"/>
            <w:noProof/>
          </w:rPr>
          <w:t>Account Summary (LOA2)_OnPhone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_Toc444683370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19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71" w:history="1">
        <w:r w:rsidR="0052218B" w:rsidRPr="0025668B">
          <w:rPr>
            <w:rStyle w:val="Hyperlink"/>
            <w:noProof/>
          </w:rPr>
          <w:t>Account Summary (LOA3 on Phone) Before Send Text Message Selected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_Toc444683371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20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72" w:history="1">
        <w:r w:rsidR="0052218B" w:rsidRPr="0025668B">
          <w:rPr>
            <w:rStyle w:val="Hyperlink"/>
            <w:noProof/>
          </w:rPr>
          <w:t>Account Summary (LOA3 on Phone) After Send Text Message Selected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_Toc444683372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21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73" w:history="1">
        <w:r w:rsidR="0052218B" w:rsidRPr="0025668B">
          <w:rPr>
            <w:rStyle w:val="Hyperlink"/>
            <w:noProof/>
          </w:rPr>
          <w:t>Account Summary (LOA3 on Phone) After Text Code Verification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_Toc444683373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22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74" w:history="1">
        <w:r w:rsidR="0052218B" w:rsidRPr="0025668B">
          <w:rPr>
            <w:rStyle w:val="Hyperlink"/>
            <w:noProof/>
          </w:rPr>
          <w:t>S1-P10 Verify Address Verification (LOA2 &amp; LOA3)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_Toc444683374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23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75" w:history="1">
        <w:r w:rsidR="0052218B" w:rsidRPr="0025668B">
          <w:rPr>
            <w:rStyle w:val="Hyperlink"/>
            <w:noProof/>
          </w:rPr>
          <w:t>S1-P11 Verify Address Verification Confirm (LOA2 &amp; LOA3) YY NY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_Toc444683375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24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76" w:history="1">
        <w:r w:rsidR="0052218B" w:rsidRPr="0025668B">
          <w:rPr>
            <w:rStyle w:val="Hyperlink"/>
            <w:noProof/>
          </w:rPr>
          <w:t>S1-P12 Cannot Verify Address Internal (LOA2 &amp; LOA3) YN NN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_Toc444683376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25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77" w:history="1">
        <w:r w:rsidR="0052218B" w:rsidRPr="0025668B">
          <w:rPr>
            <w:rStyle w:val="Hyperlink"/>
            <w:noProof/>
          </w:rPr>
          <w:t>S1-P14 Fail External Verification (LOA2 &amp; LOA3)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_Toc444683377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26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78" w:history="1">
        <w:r w:rsidR="0052218B" w:rsidRPr="0025668B">
          <w:rPr>
            <w:rStyle w:val="Hyperlink"/>
            <w:noProof/>
          </w:rPr>
          <w:t>S1-P15 No to External Verification (LOA2 &amp; LOA3)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_Toc444683378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27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44683379" w:history="1">
        <w:r w:rsidR="0052218B" w:rsidRPr="0025668B">
          <w:rPr>
            <w:rStyle w:val="Hyperlink"/>
            <w:noProof/>
          </w:rPr>
          <w:t>2. De-Elevate Account (BPD Section 2.5.2)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_Toc444683379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28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80" w:history="1">
        <w:r w:rsidR="0052218B" w:rsidRPr="0025668B">
          <w:rPr>
            <w:rStyle w:val="Hyperlink"/>
            <w:noProof/>
          </w:rPr>
          <w:t>2.1 LOA3 in Person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_Toc444683380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28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81" w:history="1">
        <w:r w:rsidR="0052218B" w:rsidRPr="0025668B">
          <w:rPr>
            <w:rStyle w:val="Hyperlink"/>
            <w:noProof/>
          </w:rPr>
          <w:t>Account Summary (LOA3)_InPerson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_Toc444683381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28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82" w:history="1">
        <w:r w:rsidR="0052218B" w:rsidRPr="0025668B">
          <w:rPr>
            <w:rStyle w:val="Hyperlink"/>
            <w:noProof/>
          </w:rPr>
          <w:t>S5-P1 - Remove Extra Security: Confirmation (LOA3)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_Toc444683382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29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83" w:history="1">
        <w:r w:rsidR="0052218B" w:rsidRPr="0025668B">
          <w:rPr>
            <w:rStyle w:val="Hyperlink"/>
            <w:noProof/>
          </w:rPr>
          <w:t>S5-P9 - (Remove Extra Security Confirmation) Account Summary (LOA3)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_Toc444683383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29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84" w:history="1">
        <w:r w:rsidR="0052218B" w:rsidRPr="0025668B">
          <w:rPr>
            <w:rStyle w:val="Hyperlink"/>
            <w:noProof/>
          </w:rPr>
          <w:t>2.2 LOA3 on Phone – Before Send Text Message Selected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_Toc444683384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31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85" w:history="1">
        <w:r w:rsidR="0052218B" w:rsidRPr="0025668B">
          <w:rPr>
            <w:rStyle w:val="Hyperlink"/>
            <w:noProof/>
          </w:rPr>
          <w:t>Account Summary (LOA3)_OnPhone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_Toc444683385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31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86" w:history="1">
        <w:r w:rsidR="0052218B" w:rsidRPr="0025668B">
          <w:rPr>
            <w:rStyle w:val="Hyperlink"/>
            <w:noProof/>
          </w:rPr>
          <w:t>Account Summary (LOA3 on Phone) After Send Text Message Selected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_Toc444683386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32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87" w:history="1">
        <w:r w:rsidR="0052218B" w:rsidRPr="0025668B">
          <w:rPr>
            <w:rStyle w:val="Hyperlink"/>
            <w:noProof/>
          </w:rPr>
          <w:t>Account Summary (LOA3 on Phone) After Text Code Verification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_Toc444683387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33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88" w:history="1">
        <w:r w:rsidR="0052218B" w:rsidRPr="0025668B">
          <w:rPr>
            <w:rStyle w:val="Hyperlink"/>
            <w:noProof/>
          </w:rPr>
          <w:t>S5-P2 - Verify Address Verification (LOA3)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_Toc444683388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34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89" w:history="1">
        <w:r w:rsidR="0052218B" w:rsidRPr="0025668B">
          <w:rPr>
            <w:rStyle w:val="Hyperlink"/>
            <w:noProof/>
          </w:rPr>
          <w:t>S5-P4 - Cannot Verify Address Internal (LOA3)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_Toc444683389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35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90" w:history="1">
        <w:r w:rsidR="0052218B" w:rsidRPr="0025668B">
          <w:rPr>
            <w:rStyle w:val="Hyperlink"/>
            <w:noProof/>
          </w:rPr>
          <w:t>S5-P6 - Fail External Verification (LOA3)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_Toc444683390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36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91" w:history="1">
        <w:r w:rsidR="0052218B" w:rsidRPr="0025668B">
          <w:rPr>
            <w:rStyle w:val="Hyperlink"/>
            <w:noProof/>
          </w:rPr>
          <w:t>S5-P5 - No to External Verification (LOA3)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_Toc444683391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37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92" w:history="1">
        <w:r w:rsidR="0052218B" w:rsidRPr="0025668B">
          <w:rPr>
            <w:rStyle w:val="Hyperlink"/>
            <w:noProof/>
          </w:rPr>
          <w:t>S5-P7 - (Remove Extra Security Confirmation) Account Summary (LOA3)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_Toc444683392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38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93" w:history="1">
        <w:r w:rsidR="0052218B" w:rsidRPr="0025668B">
          <w:rPr>
            <w:rStyle w:val="Hyperlink"/>
            <w:noProof/>
          </w:rPr>
          <w:t>3.0 Miscellaneous Screen Changes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_Toc444683393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39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94" w:history="1">
        <w:r w:rsidR="0052218B" w:rsidRPr="0025668B">
          <w:rPr>
            <w:rStyle w:val="Hyperlink"/>
            <w:noProof/>
          </w:rPr>
          <w:t>3.1  Screen YWES – Add Extra Security Immediately After Creating Account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_Toc444683394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39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95" w:history="1">
        <w:r w:rsidR="0052218B" w:rsidRPr="0025668B">
          <w:rPr>
            <w:rStyle w:val="Hyperlink"/>
            <w:noProof/>
          </w:rPr>
          <w:t>3.2  Screen AXSEAC – Add Extra Security to Existing Account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_Toc444683395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40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96" w:history="1">
        <w:r w:rsidR="0052218B" w:rsidRPr="0025668B">
          <w:rPr>
            <w:rStyle w:val="Hyperlink"/>
            <w:noProof/>
          </w:rPr>
          <w:t>3.3  Screen AXSNEV – Cannot Verify Address Internally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_Toc444683396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41</w:t>
        </w:r>
        <w:r w:rsidR="0052218B">
          <w:rPr>
            <w:noProof/>
            <w:webHidden/>
          </w:rPr>
          <w:fldChar w:fldCharType="end"/>
        </w:r>
      </w:hyperlink>
    </w:p>
    <w:p w:rsidR="0052218B" w:rsidRDefault="00693595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4683397" w:history="1">
        <w:r w:rsidR="0052218B" w:rsidRPr="0025668B">
          <w:rPr>
            <w:rStyle w:val="Hyperlink"/>
            <w:noProof/>
          </w:rPr>
          <w:t>3.4 Screen EXTOS – Cannot Verify Address Internally</w:t>
        </w:r>
        <w:r w:rsidR="0052218B">
          <w:rPr>
            <w:noProof/>
            <w:webHidden/>
          </w:rPr>
          <w:tab/>
        </w:r>
        <w:r w:rsidR="0052218B">
          <w:rPr>
            <w:noProof/>
            <w:webHidden/>
          </w:rPr>
          <w:fldChar w:fldCharType="begin"/>
        </w:r>
        <w:r w:rsidR="0052218B">
          <w:rPr>
            <w:noProof/>
            <w:webHidden/>
          </w:rPr>
          <w:instrText xml:space="preserve"> PAGEREF _Toc444683397 \h </w:instrText>
        </w:r>
        <w:r w:rsidR="0052218B">
          <w:rPr>
            <w:noProof/>
            <w:webHidden/>
          </w:rPr>
        </w:r>
        <w:r w:rsidR="0052218B">
          <w:rPr>
            <w:noProof/>
            <w:webHidden/>
          </w:rPr>
          <w:fldChar w:fldCharType="separate"/>
        </w:r>
        <w:r w:rsidR="0052218B">
          <w:rPr>
            <w:noProof/>
            <w:webHidden/>
          </w:rPr>
          <w:t>42</w:t>
        </w:r>
        <w:r w:rsidR="0052218B">
          <w:rPr>
            <w:noProof/>
            <w:webHidden/>
          </w:rPr>
          <w:fldChar w:fldCharType="end"/>
        </w:r>
      </w:hyperlink>
    </w:p>
    <w:p w:rsidR="00634D62" w:rsidRDefault="00317D15" w:rsidP="001C5100">
      <w:pPr>
        <w:rPr>
          <w:b/>
        </w:rPr>
      </w:pPr>
      <w:r>
        <w:rPr>
          <w:b/>
        </w:rPr>
        <w:fldChar w:fldCharType="end"/>
      </w:r>
    </w:p>
    <w:p w:rsidR="0078607B" w:rsidRDefault="00634D62" w:rsidP="0078607B">
      <w:pPr>
        <w:pStyle w:val="Heading1"/>
      </w:pPr>
      <w:r>
        <w:br w:type="page"/>
      </w:r>
      <w:bookmarkStart w:id="1" w:name="_Toc444683351"/>
      <w:r w:rsidR="0078607B">
        <w:lastRenderedPageBreak/>
        <w:t>Document Version Information</w:t>
      </w:r>
      <w:bookmarkEnd w:id="1"/>
    </w:p>
    <w:tbl>
      <w:tblPr>
        <w:tblStyle w:val="TableGrid"/>
        <w:tblW w:w="10692" w:type="dxa"/>
        <w:tblLayout w:type="fixed"/>
        <w:tblCellMar>
          <w:top w:w="43" w:type="dxa"/>
          <w:left w:w="72" w:type="dxa"/>
          <w:bottom w:w="43" w:type="dxa"/>
          <w:right w:w="72" w:type="dxa"/>
        </w:tblCellMar>
        <w:tblLook w:val="04A0" w:firstRow="1" w:lastRow="0" w:firstColumn="1" w:lastColumn="0" w:noHBand="0" w:noVBand="1"/>
      </w:tblPr>
      <w:tblGrid>
        <w:gridCol w:w="1584"/>
        <w:gridCol w:w="1080"/>
        <w:gridCol w:w="5958"/>
        <w:gridCol w:w="2070"/>
      </w:tblGrid>
      <w:tr w:rsidR="009D1E6B" w:rsidTr="005B2D26">
        <w:tc>
          <w:tcPr>
            <w:tcW w:w="1584" w:type="dxa"/>
            <w:shd w:val="clear" w:color="auto" w:fill="D9D9D9" w:themeFill="background1" w:themeFillShade="D9"/>
          </w:tcPr>
          <w:p w:rsidR="009D1E6B" w:rsidRPr="00B17096" w:rsidRDefault="009D1E6B" w:rsidP="0078607B">
            <w:pPr>
              <w:pStyle w:val="AxureTableHeaderText"/>
              <w:rPr>
                <w:b w:val="0"/>
              </w:rPr>
            </w:pPr>
            <w:r w:rsidRPr="00B17096">
              <w:t xml:space="preserve">Version </w:t>
            </w:r>
            <w:r>
              <w:br/>
            </w:r>
            <w:r w:rsidRPr="00B17096">
              <w:t>Number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9D1E6B" w:rsidRPr="00B17096" w:rsidRDefault="009D1E6B" w:rsidP="0078607B">
            <w:pPr>
              <w:pStyle w:val="AxureTableHeaderText"/>
              <w:rPr>
                <w:b w:val="0"/>
              </w:rPr>
            </w:pPr>
            <w:r w:rsidRPr="00B17096">
              <w:t>Date</w:t>
            </w:r>
          </w:p>
        </w:tc>
        <w:tc>
          <w:tcPr>
            <w:tcW w:w="5958" w:type="dxa"/>
            <w:shd w:val="clear" w:color="auto" w:fill="D9D9D9" w:themeFill="background1" w:themeFillShade="D9"/>
          </w:tcPr>
          <w:p w:rsidR="009D1E6B" w:rsidRPr="00B17096" w:rsidRDefault="009D1E6B" w:rsidP="0078607B">
            <w:pPr>
              <w:pStyle w:val="AxureTableHeaderText"/>
              <w:rPr>
                <w:b w:val="0"/>
              </w:rPr>
            </w:pPr>
            <w:r w:rsidRPr="00B17096">
              <w:t>Content Revisions</w:t>
            </w:r>
            <w:r>
              <w:t xml:space="preserve"> 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:rsidR="009D1E6B" w:rsidRDefault="009D1E6B" w:rsidP="0078607B">
            <w:pPr>
              <w:pStyle w:val="AxureTableHeaderText"/>
              <w:rPr>
                <w:b w:val="0"/>
              </w:rPr>
            </w:pPr>
            <w:r>
              <w:t>Revised by</w:t>
            </w:r>
          </w:p>
        </w:tc>
      </w:tr>
      <w:tr w:rsidR="009D1E6B" w:rsidTr="005B2D26">
        <w:tc>
          <w:tcPr>
            <w:tcW w:w="1584" w:type="dxa"/>
          </w:tcPr>
          <w:p w:rsidR="009D1E6B" w:rsidRPr="00F65DAB" w:rsidRDefault="009D1E6B" w:rsidP="0078607B">
            <w:pPr>
              <w:pStyle w:val="ListParagraph"/>
              <w:numPr>
                <w:ilvl w:val="1"/>
                <w:numId w:val="11"/>
              </w:numPr>
              <w:spacing w:before="0" w:after="0"/>
              <w:rPr>
                <w:szCs w:val="18"/>
              </w:rPr>
            </w:pPr>
            <w:r w:rsidRPr="00F65DAB">
              <w:rPr>
                <w:szCs w:val="18"/>
              </w:rPr>
              <w:t>(Draft)</w:t>
            </w:r>
          </w:p>
          <w:p w:rsidR="009D1E6B" w:rsidRPr="00F65DAB" w:rsidRDefault="009D1E6B" w:rsidP="0078607B">
            <w:pPr>
              <w:pStyle w:val="ListParagraph"/>
              <w:spacing w:after="0"/>
              <w:ind w:left="0"/>
              <w:rPr>
                <w:szCs w:val="18"/>
              </w:rPr>
            </w:pPr>
          </w:p>
        </w:tc>
        <w:tc>
          <w:tcPr>
            <w:tcW w:w="1080" w:type="dxa"/>
          </w:tcPr>
          <w:p w:rsidR="009D1E6B" w:rsidRPr="00F65DA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11</w:t>
            </w:r>
            <w:r w:rsidRPr="00F65DAB">
              <w:rPr>
                <w:szCs w:val="18"/>
              </w:rPr>
              <w:t>/</w:t>
            </w:r>
            <w:r>
              <w:rPr>
                <w:szCs w:val="18"/>
              </w:rPr>
              <w:t>04/2015</w:t>
            </w:r>
          </w:p>
        </w:tc>
        <w:tc>
          <w:tcPr>
            <w:tcW w:w="5958" w:type="dxa"/>
          </w:tcPr>
          <w:p w:rsidR="009D1E6B" w:rsidRPr="00F65DAB" w:rsidRDefault="009D1E6B" w:rsidP="0078607B">
            <w:pPr>
              <w:rPr>
                <w:szCs w:val="18"/>
              </w:rPr>
            </w:pPr>
            <w:r w:rsidRPr="00F65DAB">
              <w:rPr>
                <w:szCs w:val="18"/>
              </w:rPr>
              <w:t>Initial Version</w:t>
            </w:r>
          </w:p>
        </w:tc>
        <w:tc>
          <w:tcPr>
            <w:tcW w:w="2070" w:type="dxa"/>
          </w:tcPr>
          <w:p w:rsidR="009D1E6B" w:rsidRPr="00F65DA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Kirk Crawford and Lester Jones</w:t>
            </w:r>
          </w:p>
        </w:tc>
      </w:tr>
      <w:tr w:rsidR="009D1E6B" w:rsidTr="005B2D26">
        <w:tc>
          <w:tcPr>
            <w:tcW w:w="1584" w:type="dxa"/>
          </w:tcPr>
          <w:p w:rsidR="009D1E6B" w:rsidRPr="00F65DAB" w:rsidRDefault="009D1E6B" w:rsidP="00BF0B97">
            <w:pPr>
              <w:pStyle w:val="ListParagraph"/>
              <w:numPr>
                <w:ilvl w:val="1"/>
                <w:numId w:val="11"/>
              </w:numPr>
              <w:spacing w:before="0" w:after="0"/>
              <w:rPr>
                <w:szCs w:val="18"/>
              </w:rPr>
            </w:pPr>
            <w:r w:rsidRPr="00F65DAB">
              <w:rPr>
                <w:szCs w:val="18"/>
              </w:rPr>
              <w:t>(Draft)</w:t>
            </w:r>
          </w:p>
          <w:p w:rsidR="009D1E6B" w:rsidRPr="00F65DAB" w:rsidRDefault="009D1E6B" w:rsidP="00BF0B97">
            <w:pPr>
              <w:pStyle w:val="ListParagraph"/>
              <w:spacing w:before="0" w:after="0"/>
              <w:ind w:left="360"/>
              <w:rPr>
                <w:szCs w:val="18"/>
              </w:rPr>
            </w:pPr>
          </w:p>
        </w:tc>
        <w:tc>
          <w:tcPr>
            <w:tcW w:w="1080" w:type="dxa"/>
          </w:tcPr>
          <w:p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12/03/2015</w:t>
            </w:r>
          </w:p>
        </w:tc>
        <w:tc>
          <w:tcPr>
            <w:tcW w:w="5958" w:type="dxa"/>
          </w:tcPr>
          <w:p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proofErr w:type="gramStart"/>
            <w:r w:rsidRPr="00F73B40">
              <w:rPr>
                <w:szCs w:val="18"/>
              </w:rPr>
              <w:t>Globally changed “reset” to “update” cell phone number.</w:t>
            </w:r>
            <w:proofErr w:type="gramEnd"/>
          </w:p>
          <w:p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proofErr w:type="gramStart"/>
            <w:r>
              <w:rPr>
                <w:szCs w:val="18"/>
              </w:rPr>
              <w:t>Returned OTP verification container to Account Summary screen.</w:t>
            </w:r>
            <w:proofErr w:type="gramEnd"/>
          </w:p>
          <w:p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Removed buttons from Account Summary screen, prior to OTP verification, for LOA3 phone scenarios.</w:t>
            </w:r>
          </w:p>
          <w:p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proofErr w:type="gramStart"/>
            <w:r>
              <w:rPr>
                <w:szCs w:val="18"/>
              </w:rPr>
              <w:t>Changed “Verify Address” button labels to “Next”.</w:t>
            </w:r>
            <w:proofErr w:type="gramEnd"/>
          </w:p>
          <w:p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proofErr w:type="gramStart"/>
            <w:r>
              <w:rPr>
                <w:szCs w:val="18"/>
              </w:rPr>
              <w:t>Removed unnecessary screens.</w:t>
            </w:r>
            <w:proofErr w:type="gramEnd"/>
          </w:p>
          <w:p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proofErr w:type="gramStart"/>
            <w:r>
              <w:rPr>
                <w:szCs w:val="18"/>
              </w:rPr>
              <w:t>Changed wording to de-couple phone verification from extra security.</w:t>
            </w:r>
            <w:proofErr w:type="gramEnd"/>
          </w:p>
          <w:p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Added pages for unhappy paths of address verification (</w:t>
            </w:r>
            <w:proofErr w:type="spellStart"/>
            <w:r>
              <w:rPr>
                <w:szCs w:val="18"/>
              </w:rPr>
              <w:t>i.e</w:t>
            </w:r>
            <w:proofErr w:type="spellEnd"/>
            <w:proofErr w:type="gramStart"/>
            <w:r>
              <w:rPr>
                <w:szCs w:val="18"/>
              </w:rPr>
              <w:t>,.</w:t>
            </w:r>
            <w:proofErr w:type="gramEnd"/>
            <w:r>
              <w:rPr>
                <w:szCs w:val="18"/>
              </w:rPr>
              <w:t xml:space="preserve"> verification failed, user declines ISP verification).</w:t>
            </w:r>
          </w:p>
          <w:p w:rsidR="009D1E6B" w:rsidRPr="00B63D5A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Changed b</w:t>
            </w:r>
            <w:r w:rsidRPr="00B63D5A">
              <w:rPr>
                <w:szCs w:val="18"/>
              </w:rPr>
              <w:t>utton text change from “Done” to “Yes, Remove Extra Security” (Remove Extra Security)</w:t>
            </w:r>
          </w:p>
          <w:p w:rsidR="009D1E6B" w:rsidRPr="00B63D5A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 w:rsidRPr="00B63D5A">
              <w:rPr>
                <w:szCs w:val="18"/>
              </w:rPr>
              <w:t>Added new confirmation message (LOA2 Account Summary Page – Post LOA3 Degrade)</w:t>
            </w:r>
          </w:p>
        </w:tc>
        <w:tc>
          <w:tcPr>
            <w:tcW w:w="2070" w:type="dxa"/>
          </w:tcPr>
          <w:p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Kirk Crawford, Lester Jones, Lauren Agro</w:t>
            </w:r>
          </w:p>
        </w:tc>
      </w:tr>
      <w:tr w:rsidR="009D1E6B" w:rsidTr="005B2D26">
        <w:tc>
          <w:tcPr>
            <w:tcW w:w="1584" w:type="dxa"/>
          </w:tcPr>
          <w:p w:rsidR="009D1E6B" w:rsidRPr="00F65DAB" w:rsidRDefault="009D1E6B" w:rsidP="00BF0B97">
            <w:pPr>
              <w:pStyle w:val="ListParagraph"/>
              <w:numPr>
                <w:ilvl w:val="1"/>
                <w:numId w:val="11"/>
              </w:numPr>
              <w:spacing w:before="0" w:after="0"/>
              <w:rPr>
                <w:szCs w:val="18"/>
              </w:rPr>
            </w:pPr>
            <w:r w:rsidRPr="00F65DAB">
              <w:rPr>
                <w:szCs w:val="18"/>
              </w:rPr>
              <w:t>(Draft)</w:t>
            </w:r>
          </w:p>
          <w:p w:rsidR="009D1E6B" w:rsidRPr="00F65DAB" w:rsidRDefault="009D1E6B" w:rsidP="00BF0B97">
            <w:pPr>
              <w:pStyle w:val="ListParagraph"/>
              <w:spacing w:before="0" w:after="0"/>
              <w:ind w:left="360"/>
              <w:rPr>
                <w:szCs w:val="18"/>
              </w:rPr>
            </w:pPr>
          </w:p>
        </w:tc>
        <w:tc>
          <w:tcPr>
            <w:tcW w:w="1080" w:type="dxa"/>
          </w:tcPr>
          <w:p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12/04/2015</w:t>
            </w:r>
          </w:p>
        </w:tc>
        <w:tc>
          <w:tcPr>
            <w:tcW w:w="5958" w:type="dxa"/>
          </w:tcPr>
          <w:p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Removed notices</w:t>
            </w:r>
          </w:p>
          <w:p w:rsidR="009D1E6B" w:rsidRPr="00F73B40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Added screen shots of Account Summary for LOA3 on Phone after text code verification.</w:t>
            </w:r>
          </w:p>
        </w:tc>
        <w:tc>
          <w:tcPr>
            <w:tcW w:w="2070" w:type="dxa"/>
          </w:tcPr>
          <w:p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9D1E6B" w:rsidTr="005B2D26">
        <w:tc>
          <w:tcPr>
            <w:tcW w:w="1584" w:type="dxa"/>
          </w:tcPr>
          <w:p w:rsidR="009D1E6B" w:rsidRPr="00F65DAB" w:rsidRDefault="009D1E6B" w:rsidP="00BF0B97">
            <w:pPr>
              <w:pStyle w:val="ListParagraph"/>
              <w:numPr>
                <w:ilvl w:val="1"/>
                <w:numId w:val="11"/>
              </w:numPr>
              <w:spacing w:before="0" w:after="0"/>
              <w:rPr>
                <w:szCs w:val="18"/>
              </w:rPr>
            </w:pPr>
            <w:r w:rsidRPr="00F65DAB">
              <w:rPr>
                <w:szCs w:val="18"/>
              </w:rPr>
              <w:t>(Draft)</w:t>
            </w:r>
          </w:p>
          <w:p w:rsidR="009D1E6B" w:rsidRPr="00F65DAB" w:rsidRDefault="009D1E6B" w:rsidP="00BF0B97">
            <w:pPr>
              <w:pStyle w:val="ListParagraph"/>
              <w:spacing w:before="0" w:after="0"/>
              <w:ind w:left="360"/>
              <w:rPr>
                <w:szCs w:val="18"/>
              </w:rPr>
            </w:pPr>
          </w:p>
        </w:tc>
        <w:tc>
          <w:tcPr>
            <w:tcW w:w="1080" w:type="dxa"/>
          </w:tcPr>
          <w:p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12/07/2015</w:t>
            </w:r>
          </w:p>
        </w:tc>
        <w:tc>
          <w:tcPr>
            <w:tcW w:w="5958" w:type="dxa"/>
          </w:tcPr>
          <w:p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 xml:space="preserve">Removed </w:t>
            </w:r>
            <w:proofErr w:type="gramStart"/>
            <w:r>
              <w:rPr>
                <w:szCs w:val="18"/>
              </w:rPr>
              <w:t>Done</w:t>
            </w:r>
            <w:proofErr w:type="gramEnd"/>
            <w:r>
              <w:rPr>
                <w:szCs w:val="18"/>
              </w:rPr>
              <w:t xml:space="preserve"> buttons from S1-P5 and S1-P12.</w:t>
            </w:r>
          </w:p>
          <w:p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Added “clean” screen shots of Account Summary for LOA3 on Phone after text code verification.</w:t>
            </w:r>
          </w:p>
        </w:tc>
        <w:tc>
          <w:tcPr>
            <w:tcW w:w="2070" w:type="dxa"/>
          </w:tcPr>
          <w:p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  <w:tr w:rsidR="009D1E6B" w:rsidTr="005B2D26">
        <w:tc>
          <w:tcPr>
            <w:tcW w:w="1584" w:type="dxa"/>
          </w:tcPr>
          <w:p w:rsidR="009D1E6B" w:rsidRPr="00F65DAB" w:rsidRDefault="009D1E6B" w:rsidP="0078607B">
            <w:pPr>
              <w:pStyle w:val="ListParagraph"/>
              <w:numPr>
                <w:ilvl w:val="1"/>
                <w:numId w:val="11"/>
              </w:numPr>
              <w:spacing w:before="0" w:after="0"/>
              <w:rPr>
                <w:szCs w:val="18"/>
              </w:rPr>
            </w:pPr>
            <w:r>
              <w:rPr>
                <w:szCs w:val="18"/>
              </w:rPr>
              <w:t>(Draft)</w:t>
            </w:r>
          </w:p>
        </w:tc>
        <w:tc>
          <w:tcPr>
            <w:tcW w:w="1080" w:type="dxa"/>
          </w:tcPr>
          <w:p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12/17/2015</w:t>
            </w:r>
          </w:p>
        </w:tc>
        <w:tc>
          <w:tcPr>
            <w:tcW w:w="5958" w:type="dxa"/>
          </w:tcPr>
          <w:p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Added screenshots of new Account Summary pages for an LOA2 account with a phone number change pending and/or not cell phone not enabled</w:t>
            </w:r>
          </w:p>
          <w:p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Global text change for “update” to “reset”</w:t>
            </w:r>
          </w:p>
          <w:p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Global removal of fraud prevention wording</w:t>
            </w:r>
          </w:p>
          <w:p w:rsidR="009D1E6B" w:rsidRDefault="009D1E6B" w:rsidP="00EF4CC7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proofErr w:type="gramStart"/>
            <w:r>
              <w:rPr>
                <w:szCs w:val="18"/>
              </w:rPr>
              <w:t>Removed screens S1-P6, S1-P8, and S5-P3.</w:t>
            </w:r>
            <w:proofErr w:type="gramEnd"/>
          </w:p>
          <w:p w:rsidR="009D1E6B" w:rsidRDefault="009D1E6B" w:rsidP="00EF4CC7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 xml:space="preserve">Modified address verification </w:t>
            </w:r>
            <w:proofErr w:type="spellStart"/>
            <w:r>
              <w:rPr>
                <w:szCs w:val="18"/>
              </w:rPr>
              <w:t>pathing</w:t>
            </w:r>
            <w:proofErr w:type="spellEnd"/>
            <w:r>
              <w:rPr>
                <w:szCs w:val="18"/>
              </w:rPr>
              <w:t xml:space="preserve"> to reflect RCS Val.</w:t>
            </w:r>
          </w:p>
          <w:p w:rsidR="009D1E6B" w:rsidRDefault="009D1E6B" w:rsidP="00EF4CC7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proofErr w:type="spellStart"/>
            <w:r>
              <w:rPr>
                <w:szCs w:val="18"/>
              </w:rPr>
              <w:t>Mofified</w:t>
            </w:r>
            <w:proofErr w:type="spellEnd"/>
            <w:r>
              <w:rPr>
                <w:szCs w:val="18"/>
              </w:rPr>
              <w:t xml:space="preserve"> verbiage spoken to customer to reflect RCS Val.</w:t>
            </w:r>
          </w:p>
        </w:tc>
        <w:tc>
          <w:tcPr>
            <w:tcW w:w="2070" w:type="dxa"/>
          </w:tcPr>
          <w:p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Kirk Crawford</w:t>
            </w:r>
          </w:p>
        </w:tc>
      </w:tr>
      <w:tr w:rsidR="009D1E6B" w:rsidTr="005B2D26">
        <w:tc>
          <w:tcPr>
            <w:tcW w:w="1584" w:type="dxa"/>
          </w:tcPr>
          <w:p w:rsidR="009D1E6B" w:rsidRDefault="009D1E6B" w:rsidP="0078607B">
            <w:pPr>
              <w:pStyle w:val="ListParagraph"/>
              <w:numPr>
                <w:ilvl w:val="1"/>
                <w:numId w:val="11"/>
              </w:numPr>
              <w:spacing w:before="0" w:after="0"/>
              <w:rPr>
                <w:szCs w:val="18"/>
              </w:rPr>
            </w:pPr>
            <w:r>
              <w:rPr>
                <w:szCs w:val="18"/>
              </w:rPr>
              <w:t>(Draft)</w:t>
            </w:r>
          </w:p>
        </w:tc>
        <w:tc>
          <w:tcPr>
            <w:tcW w:w="1080" w:type="dxa"/>
          </w:tcPr>
          <w:p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12/23/2015</w:t>
            </w:r>
          </w:p>
        </w:tc>
        <w:tc>
          <w:tcPr>
            <w:tcW w:w="5958" w:type="dxa"/>
          </w:tcPr>
          <w:p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Removed old annotation for S1-P3 pg. 13</w:t>
            </w:r>
          </w:p>
        </w:tc>
        <w:tc>
          <w:tcPr>
            <w:tcW w:w="2070" w:type="dxa"/>
          </w:tcPr>
          <w:p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Kirk Crawford</w:t>
            </w:r>
          </w:p>
        </w:tc>
      </w:tr>
      <w:tr w:rsidR="009D1E6B" w:rsidTr="005B2D26">
        <w:tc>
          <w:tcPr>
            <w:tcW w:w="1584" w:type="dxa"/>
          </w:tcPr>
          <w:p w:rsidR="009D1E6B" w:rsidRDefault="009D1E6B" w:rsidP="0078607B">
            <w:pPr>
              <w:pStyle w:val="ListParagraph"/>
              <w:numPr>
                <w:ilvl w:val="1"/>
                <w:numId w:val="11"/>
              </w:numPr>
              <w:spacing w:before="0" w:after="0"/>
              <w:rPr>
                <w:szCs w:val="18"/>
              </w:rPr>
            </w:pPr>
            <w:r>
              <w:rPr>
                <w:szCs w:val="18"/>
              </w:rPr>
              <w:t>(Draft)</w:t>
            </w:r>
          </w:p>
        </w:tc>
        <w:tc>
          <w:tcPr>
            <w:tcW w:w="1080" w:type="dxa"/>
          </w:tcPr>
          <w:p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01/12/2016</w:t>
            </w:r>
          </w:p>
        </w:tc>
        <w:tc>
          <w:tcPr>
            <w:tcW w:w="5958" w:type="dxa"/>
          </w:tcPr>
          <w:p w:rsidR="009D1E6B" w:rsidRPr="006764E8" w:rsidRDefault="009D1E6B" w:rsidP="000230E6">
            <w:pPr>
              <w:pStyle w:val="ListParagraph"/>
              <w:numPr>
                <w:ilvl w:val="0"/>
                <w:numId w:val="12"/>
              </w:numPr>
              <w:contextualSpacing w:val="0"/>
              <w:rPr>
                <w:szCs w:val="18"/>
              </w:rPr>
            </w:pPr>
            <w:r w:rsidRPr="000230E6">
              <w:t>Added “Change Cell Phone Number”</w:t>
            </w:r>
            <w:r>
              <w:t xml:space="preserve"> button</w:t>
            </w:r>
            <w:r w:rsidRPr="000230E6">
              <w:t xml:space="preserve"> to the Account Summary page for LOA2, Change Pending (In-person and phone).</w:t>
            </w:r>
          </w:p>
          <w:p w:rsidR="009D1E6B" w:rsidRPr="000230E6" w:rsidRDefault="009D1E6B" w:rsidP="000230E6">
            <w:pPr>
              <w:pStyle w:val="ListParagraph"/>
              <w:numPr>
                <w:ilvl w:val="0"/>
                <w:numId w:val="12"/>
              </w:numPr>
              <w:contextualSpacing w:val="0"/>
              <w:rPr>
                <w:szCs w:val="18"/>
              </w:rPr>
            </w:pPr>
            <w:r>
              <w:t>Added screens S1-P1 and S1-P6, to support LOA2 In-Person scenario as documented in the BPD.</w:t>
            </w:r>
          </w:p>
        </w:tc>
        <w:tc>
          <w:tcPr>
            <w:tcW w:w="2070" w:type="dxa"/>
          </w:tcPr>
          <w:p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Kirk Crawford</w:t>
            </w:r>
          </w:p>
        </w:tc>
      </w:tr>
      <w:tr w:rsidR="009D1E6B" w:rsidTr="005B2D26">
        <w:tc>
          <w:tcPr>
            <w:tcW w:w="1584" w:type="dxa"/>
          </w:tcPr>
          <w:p w:rsidR="009D1E6B" w:rsidRDefault="009D1E6B" w:rsidP="0078607B">
            <w:pPr>
              <w:pStyle w:val="ListParagraph"/>
              <w:numPr>
                <w:ilvl w:val="1"/>
                <w:numId w:val="11"/>
              </w:numPr>
              <w:spacing w:before="0" w:after="0"/>
              <w:rPr>
                <w:szCs w:val="18"/>
              </w:rPr>
            </w:pPr>
            <w:r>
              <w:rPr>
                <w:szCs w:val="18"/>
              </w:rPr>
              <w:t>(Draft)</w:t>
            </w:r>
          </w:p>
        </w:tc>
        <w:tc>
          <w:tcPr>
            <w:tcW w:w="1080" w:type="dxa"/>
          </w:tcPr>
          <w:p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01/19/2016</w:t>
            </w:r>
          </w:p>
        </w:tc>
        <w:tc>
          <w:tcPr>
            <w:tcW w:w="5958" w:type="dxa"/>
          </w:tcPr>
          <w:p w:rsidR="009D1E6B" w:rsidRPr="000230E6" w:rsidRDefault="009D1E6B" w:rsidP="000230E6">
            <w:pPr>
              <w:pStyle w:val="ListParagraph"/>
              <w:numPr>
                <w:ilvl w:val="0"/>
                <w:numId w:val="12"/>
              </w:numPr>
              <w:contextualSpacing w:val="0"/>
            </w:pPr>
            <w:r>
              <w:t>Changed text on S1-P12 and S5-P4 from “verified” to “verifies”</w:t>
            </w:r>
          </w:p>
        </w:tc>
        <w:tc>
          <w:tcPr>
            <w:tcW w:w="2070" w:type="dxa"/>
          </w:tcPr>
          <w:p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Kirk Crawford</w:t>
            </w:r>
          </w:p>
        </w:tc>
      </w:tr>
      <w:tr w:rsidR="009D1E6B" w:rsidTr="005B2D26">
        <w:tc>
          <w:tcPr>
            <w:tcW w:w="1584" w:type="dxa"/>
          </w:tcPr>
          <w:p w:rsidR="009D1E6B" w:rsidRPr="009D1E6B" w:rsidRDefault="009D1E6B" w:rsidP="009D1E6B">
            <w:pPr>
              <w:spacing w:before="0" w:after="0"/>
              <w:rPr>
                <w:szCs w:val="18"/>
              </w:rPr>
            </w:pPr>
            <w:r>
              <w:rPr>
                <w:szCs w:val="18"/>
              </w:rPr>
              <w:t>1.0 (Final)</w:t>
            </w:r>
          </w:p>
        </w:tc>
        <w:tc>
          <w:tcPr>
            <w:tcW w:w="1080" w:type="dxa"/>
          </w:tcPr>
          <w:p w:rsidR="009D1E6B" w:rsidRDefault="0052218B" w:rsidP="0078607B">
            <w:pPr>
              <w:rPr>
                <w:szCs w:val="18"/>
              </w:rPr>
            </w:pPr>
            <w:r>
              <w:rPr>
                <w:szCs w:val="18"/>
              </w:rPr>
              <w:t>03/02</w:t>
            </w:r>
            <w:r w:rsidR="009D1E6B">
              <w:rPr>
                <w:szCs w:val="18"/>
              </w:rPr>
              <w:t>/2016</w:t>
            </w:r>
          </w:p>
        </w:tc>
        <w:tc>
          <w:tcPr>
            <w:tcW w:w="5958" w:type="dxa"/>
          </w:tcPr>
          <w:p w:rsidR="009D1E6B" w:rsidRDefault="009D1E6B" w:rsidP="005B2D26">
            <w:pPr>
              <w:pStyle w:val="ListParagraph"/>
              <w:numPr>
                <w:ilvl w:val="0"/>
                <w:numId w:val="12"/>
              </w:numPr>
              <w:contextualSpacing w:val="0"/>
            </w:pPr>
            <w:proofErr w:type="gramStart"/>
            <w:r>
              <w:t>Changed language on screens</w:t>
            </w:r>
            <w:r w:rsidR="005B2D26">
              <w:t xml:space="preserve"> YWES, AXSEAC, AXSNEV, and EXTOS</w:t>
            </w:r>
            <w:r w:rsidR="0052218B">
              <w:t xml:space="preserve"> (pages 39-42)</w:t>
            </w:r>
            <w:r w:rsidR="005B2D26">
              <w:t>, per the sponsor’s request.</w:t>
            </w:r>
            <w:proofErr w:type="gramEnd"/>
            <w:r w:rsidR="005B2D26">
              <w:t xml:space="preserve">  Please note these screens </w:t>
            </w:r>
            <w:r>
              <w:t xml:space="preserve">were </w:t>
            </w:r>
            <w:r w:rsidRPr="005B2D26">
              <w:rPr>
                <w:b/>
              </w:rPr>
              <w:t>not</w:t>
            </w:r>
            <w:r>
              <w:t xml:space="preserve"> included in the previous versions of the screen package</w:t>
            </w:r>
            <w:r w:rsidR="005B2D26">
              <w:t>.</w:t>
            </w:r>
          </w:p>
        </w:tc>
        <w:tc>
          <w:tcPr>
            <w:tcW w:w="2070" w:type="dxa"/>
          </w:tcPr>
          <w:p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Beth Hanst</w:t>
            </w:r>
          </w:p>
        </w:tc>
      </w:tr>
    </w:tbl>
    <w:p w:rsidR="0078607B" w:rsidRDefault="0078607B">
      <w:pPr>
        <w:spacing w:before="0" w:after="0"/>
        <w:rPr>
          <w:b/>
          <w:bCs/>
          <w:kern w:val="32"/>
          <w:sz w:val="32"/>
          <w:szCs w:val="32"/>
        </w:rPr>
      </w:pPr>
      <w:r>
        <w:br w:type="page"/>
      </w:r>
    </w:p>
    <w:p w:rsidR="0075670E" w:rsidRDefault="00D16E7B" w:rsidP="00D16E7B">
      <w:pPr>
        <w:pStyle w:val="Heading1"/>
      </w:pPr>
      <w:bookmarkStart w:id="2" w:name="_Toc444683352"/>
      <w:r>
        <w:lastRenderedPageBreak/>
        <w:t>Scenario 1: Update (Reset) Cell Phone Number (BPD Section 2.3.2.2)</w:t>
      </w:r>
      <w:bookmarkEnd w:id="2"/>
    </w:p>
    <w:p w:rsidR="00D16E7B" w:rsidRDefault="00D16E7B" w:rsidP="00D16E7B">
      <w:pPr>
        <w:pStyle w:val="Heading2"/>
      </w:pPr>
      <w:bookmarkStart w:id="3" w:name="_Toc444683353"/>
      <w:r>
        <w:t>1.1 LOA2 in Person</w:t>
      </w:r>
      <w:bookmarkEnd w:id="3"/>
    </w:p>
    <w:p w:rsidR="0075670E" w:rsidRDefault="00D16E7B" w:rsidP="00D16E7B">
      <w:pPr>
        <w:pStyle w:val="Heading3"/>
      </w:pPr>
      <w:bookmarkStart w:id="4" w:name="_Toc444683354"/>
      <w:r>
        <w:t>User Search</w:t>
      </w:r>
      <w:bookmarkEnd w:id="4"/>
    </w:p>
    <w:p w:rsidR="00EC45BB" w:rsidRDefault="00EC45BB">
      <w:pPr>
        <w:pStyle w:val="AxureImageParagraph"/>
        <w:rPr>
          <w:noProof/>
        </w:rPr>
      </w:pPr>
    </w:p>
    <w:p w:rsidR="0075670E" w:rsidRDefault="007A2174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5151120</wp:posOffset>
                </wp:positionH>
                <wp:positionV relativeFrom="paragraph">
                  <wp:posOffset>1653540</wp:posOffset>
                </wp:positionV>
                <wp:extent cx="897255" cy="113665"/>
                <wp:effectExtent l="26670" t="7620" r="9525" b="59690"/>
                <wp:wrapNone/>
                <wp:docPr id="3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7255" cy="113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405.6pt;margin-top:130.2pt;width:70.65pt;height:8.9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5961380</wp:posOffset>
                </wp:positionH>
                <wp:positionV relativeFrom="paragraph">
                  <wp:posOffset>965835</wp:posOffset>
                </wp:positionV>
                <wp:extent cx="1219200" cy="923290"/>
                <wp:effectExtent l="27305" t="24765" r="39370" b="52070"/>
                <wp:wrapNone/>
                <wp:docPr id="3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23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0A4AE6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A4AE6">
                              <w:rPr>
                                <w:color w:val="FFFFFF" w:themeColor="background1"/>
                              </w:rPr>
                              <w:t>Added new descriptive text: “a cell phone that can receive text messages”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469.4pt;margin-top:76.05pt;width:96pt;height:7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0A4AE6" w:rsidRDefault="00A761EF">
                      <w:pPr>
                        <w:rPr>
                          <w:color w:val="FFFFFF" w:themeColor="background1"/>
                        </w:rPr>
                      </w:pPr>
                      <w:r w:rsidRPr="000A4AE6">
                        <w:rPr>
                          <w:color w:val="FFFFFF" w:themeColor="background1"/>
                        </w:rPr>
                        <w:t>Added new descriptive text: “a cell phone that can receive text messages”</w:t>
                      </w:r>
                    </w:p>
                  </w:txbxContent>
                </v:textbox>
              </v:rect>
            </w:pict>
          </mc:Fallback>
        </mc:AlternateContent>
      </w:r>
      <w:r w:rsidR="00D16E7B">
        <w:rPr>
          <w:noProof/>
        </w:rPr>
        <w:drawing>
          <wp:inline distT="0" distB="0" distL="0" distR="0" wp14:anchorId="70EC840A" wp14:editId="3C926C45">
            <wp:extent cx="6096000" cy="5346551"/>
            <wp:effectExtent l="0" t="0" r="0" b="0"/>
            <wp:docPr id="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b="26911"/>
                    <a:stretch/>
                  </pic:blipFill>
                  <pic:spPr bwMode="auto">
                    <a:xfrm>
                      <a:off x="0" y="0"/>
                      <a:ext cx="6096000" cy="534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70E" w:rsidRDefault="00D16E7B" w:rsidP="00D16E7B">
      <w:pPr>
        <w:pStyle w:val="Heading3"/>
      </w:pPr>
      <w:r>
        <w:br w:type="page"/>
      </w:r>
      <w:bookmarkStart w:id="5" w:name="_Toc444683355"/>
      <w:r>
        <w:lastRenderedPageBreak/>
        <w:t>Account Summary (LOA2) _</w:t>
      </w:r>
      <w:proofErr w:type="spellStart"/>
      <w:r>
        <w:t>InPerson</w:t>
      </w:r>
      <w:bookmarkEnd w:id="5"/>
      <w:proofErr w:type="spellEnd"/>
    </w:p>
    <w:p w:rsidR="00EC45BB" w:rsidRDefault="00EC45BB">
      <w:pPr>
        <w:pStyle w:val="AxureImageParagraph"/>
        <w:rPr>
          <w:noProof/>
        </w:rPr>
      </w:pPr>
    </w:p>
    <w:p w:rsidR="0075670E" w:rsidRDefault="00D16E7B">
      <w:pPr>
        <w:pStyle w:val="AxureImageParagraph"/>
      </w:pPr>
      <w:r>
        <w:rPr>
          <w:noProof/>
        </w:rPr>
        <w:drawing>
          <wp:inline distT="0" distB="0" distL="0" distR="0" wp14:anchorId="585057A0" wp14:editId="1D3E76AF">
            <wp:extent cx="6096000" cy="6142617"/>
            <wp:effectExtent l="0" t="0" r="0" b="0"/>
            <wp:docPr id="3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U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b="16030"/>
                    <a:stretch/>
                  </pic:blipFill>
                  <pic:spPr bwMode="auto">
                    <a:xfrm>
                      <a:off x="0" y="0"/>
                      <a:ext cx="6096000" cy="6142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70E" w:rsidRDefault="00D16E7B" w:rsidP="00D16E7B">
      <w:pPr>
        <w:pStyle w:val="Heading3"/>
      </w:pPr>
      <w:r>
        <w:br w:type="page"/>
      </w:r>
      <w:bookmarkStart w:id="6" w:name="_Toc444683356"/>
      <w:r>
        <w:lastRenderedPageBreak/>
        <w:t>Account Summary (LOA2) _</w:t>
      </w:r>
      <w:proofErr w:type="spellStart"/>
      <w:r>
        <w:t>InPerson</w:t>
      </w:r>
      <w:proofErr w:type="spellEnd"/>
      <w:r>
        <w:t xml:space="preserve"> (Change Pending)</w:t>
      </w:r>
      <w:bookmarkEnd w:id="6"/>
    </w:p>
    <w:p w:rsidR="00EC45BB" w:rsidRDefault="00EC45BB">
      <w:pPr>
        <w:pStyle w:val="AxureImageParagraph"/>
        <w:rPr>
          <w:noProof/>
        </w:rPr>
      </w:pPr>
    </w:p>
    <w:p w:rsidR="0075670E" w:rsidRDefault="00D277D8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28AAF3" wp14:editId="7C331DDE">
                <wp:simplePos x="0" y="0"/>
                <wp:positionH relativeFrom="column">
                  <wp:posOffset>3592195</wp:posOffset>
                </wp:positionH>
                <wp:positionV relativeFrom="paragraph">
                  <wp:posOffset>2837180</wp:posOffset>
                </wp:positionV>
                <wp:extent cx="1236980" cy="713740"/>
                <wp:effectExtent l="19050" t="19050" r="39370" b="4826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6980" cy="713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230E6" w:rsidRPr="000A4AE6" w:rsidRDefault="000230E6" w:rsidP="000230E6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Added “Change Cell Phone Number” button.</w:t>
                            </w:r>
                            <w:proofErr w:type="gramEnd"/>
                            <w:r w:rsidR="00784D3B">
                              <w:rPr>
                                <w:color w:val="FFFFFF" w:themeColor="background1"/>
                              </w:rPr>
                              <w:t xml:space="preserve"> (1/12/2016</w:t>
                            </w:r>
                            <w:r w:rsidR="00D277D8">
                              <w:rPr>
                                <w:color w:val="FFFFFF" w:themeColor="background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left:0;text-align:left;margin-left:282.85pt;margin-top:223.4pt;width:97.4pt;height:56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0230E6" w:rsidRPr="000A4AE6" w:rsidRDefault="000230E6" w:rsidP="000230E6">
                      <w:pPr>
                        <w:rPr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</w:rPr>
                        <w:t>Added “Change Cell Phone Number” button.</w:t>
                      </w:r>
                      <w:proofErr w:type="gramEnd"/>
                      <w:r w:rsidR="00784D3B">
                        <w:rPr>
                          <w:color w:val="FFFFFF" w:themeColor="background1"/>
                        </w:rPr>
                        <w:t xml:space="preserve"> (1/12/2016</w:t>
                      </w:r>
                      <w:r w:rsidR="00D277D8">
                        <w:rPr>
                          <w:color w:val="FFFFFF" w:themeColor="background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0230E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CF68CFA" wp14:editId="298B3979">
                <wp:simplePos x="0" y="0"/>
                <wp:positionH relativeFrom="column">
                  <wp:posOffset>2704011</wp:posOffset>
                </wp:positionH>
                <wp:positionV relativeFrom="paragraph">
                  <wp:posOffset>2907121</wp:posOffset>
                </wp:positionV>
                <wp:extent cx="888275" cy="244021"/>
                <wp:effectExtent l="38100" t="57150" r="26670" b="2286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88275" cy="24402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12.9pt;margin-top:228.9pt;width:69.95pt;height:19.2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">
                <v:stroke endarrow="block"/>
              </v:shape>
            </w:pict>
          </mc:Fallback>
        </mc:AlternateContent>
      </w:r>
      <w:r w:rsidR="000230E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308F71" wp14:editId="17FBAFFB">
                <wp:simplePos x="0" y="0"/>
                <wp:positionH relativeFrom="column">
                  <wp:posOffset>3591560</wp:posOffset>
                </wp:positionH>
                <wp:positionV relativeFrom="paragraph">
                  <wp:posOffset>1744980</wp:posOffset>
                </wp:positionV>
                <wp:extent cx="1236980" cy="1010285"/>
                <wp:effectExtent l="19050" t="19050" r="39370" b="56515"/>
                <wp:wrapNone/>
                <wp:docPr id="9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6980" cy="10102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0A4AE6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A4AE6">
                              <w:rPr>
                                <w:color w:val="FFFFFF" w:themeColor="background1"/>
                              </w:rPr>
                              <w:t xml:space="preserve">Added “Change Pending” for LOA2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in person </w:t>
                            </w:r>
                            <w:r w:rsidRPr="000A4AE6">
                              <w:rPr>
                                <w:color w:val="FFFFFF" w:themeColor="background1"/>
                              </w:rPr>
                              <w:t xml:space="preserve">account with a pending cell phone number </w:t>
                            </w:r>
                            <w:proofErr w:type="gramStart"/>
                            <w:r w:rsidRPr="000A4AE6">
                              <w:rPr>
                                <w:color w:val="FFFFFF" w:themeColor="background1"/>
                              </w:rPr>
                              <w:t>change</w:t>
                            </w:r>
                            <w:proofErr w:type="gramEnd"/>
                            <w:r w:rsidRPr="000A4AE6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282.8pt;margin-top:137.4pt;width:97.4pt;height:7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0A4AE6" w:rsidRDefault="00A761EF">
                      <w:pPr>
                        <w:rPr>
                          <w:color w:val="FFFFFF" w:themeColor="background1"/>
                        </w:rPr>
                      </w:pPr>
                      <w:r w:rsidRPr="000A4AE6">
                        <w:rPr>
                          <w:color w:val="FFFFFF" w:themeColor="background1"/>
                        </w:rPr>
                        <w:t xml:space="preserve">Added “Change Pending” for LOA2 </w:t>
                      </w:r>
                      <w:r>
                        <w:rPr>
                          <w:color w:val="FFFFFF" w:themeColor="background1"/>
                        </w:rPr>
                        <w:t xml:space="preserve">in person </w:t>
                      </w:r>
                      <w:r w:rsidRPr="000A4AE6">
                        <w:rPr>
                          <w:color w:val="FFFFFF" w:themeColor="background1"/>
                        </w:rPr>
                        <w:t xml:space="preserve">account with a pending cell phone number </w:t>
                      </w:r>
                      <w:proofErr w:type="gramStart"/>
                      <w:r w:rsidRPr="000A4AE6">
                        <w:rPr>
                          <w:color w:val="FFFFFF" w:themeColor="background1"/>
                        </w:rPr>
                        <w:t>change</w:t>
                      </w:r>
                      <w:proofErr w:type="gramEnd"/>
                      <w:r w:rsidRPr="000A4AE6"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0230E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8B012D" wp14:editId="67B90D29">
                <wp:simplePos x="0" y="0"/>
                <wp:positionH relativeFrom="column">
                  <wp:posOffset>2251166</wp:posOffset>
                </wp:positionH>
                <wp:positionV relativeFrom="paragraph">
                  <wp:posOffset>2593794</wp:posOffset>
                </wp:positionV>
                <wp:extent cx="1341120" cy="113030"/>
                <wp:effectExtent l="38100" t="0" r="11430" b="96520"/>
                <wp:wrapNone/>
                <wp:docPr id="9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1120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77.25pt;margin-top:204.25pt;width:105.6pt;height:8.9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oKQAIAAG0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">
                <v:stroke endarrow="block"/>
              </v:shape>
            </w:pict>
          </mc:Fallback>
        </mc:AlternateContent>
      </w:r>
      <w:r w:rsidR="000230E6">
        <w:rPr>
          <w:noProof/>
        </w:rPr>
        <w:drawing>
          <wp:inline distT="0" distB="0" distL="0" distR="0" wp14:anchorId="6974DE87" wp14:editId="4389C153">
            <wp:extent cx="5943600" cy="60648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0E" w:rsidRDefault="00D16E7B" w:rsidP="00D16E7B">
      <w:pPr>
        <w:pStyle w:val="Heading3"/>
      </w:pPr>
      <w:r>
        <w:br w:type="page"/>
      </w:r>
      <w:bookmarkStart w:id="7" w:name="_Toc444683357"/>
      <w:r>
        <w:lastRenderedPageBreak/>
        <w:t>Account Summary (LOA2) _</w:t>
      </w:r>
      <w:proofErr w:type="spellStart"/>
      <w:r>
        <w:t>InPerson</w:t>
      </w:r>
      <w:proofErr w:type="spellEnd"/>
      <w:r>
        <w:t xml:space="preserve"> (Not Registered)</w:t>
      </w:r>
      <w:bookmarkEnd w:id="7"/>
    </w:p>
    <w:p w:rsidR="00EC45BB" w:rsidRDefault="00EC45BB">
      <w:pPr>
        <w:pStyle w:val="AxureImageParagraph"/>
        <w:rPr>
          <w:noProof/>
        </w:rPr>
      </w:pPr>
    </w:p>
    <w:p w:rsidR="0075670E" w:rsidRDefault="007A2174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2764790</wp:posOffset>
                </wp:positionV>
                <wp:extent cx="1297305" cy="43180"/>
                <wp:effectExtent l="24765" t="13970" r="11430" b="57150"/>
                <wp:wrapNone/>
                <wp:docPr id="9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7305" cy="43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07.45pt;margin-top:217.7pt;width:102.15pt;height:3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2KeQQIAAG0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2172335</wp:posOffset>
                </wp:positionV>
                <wp:extent cx="1263015" cy="993140"/>
                <wp:effectExtent l="26670" t="21590" r="34290" b="52070"/>
                <wp:wrapNone/>
                <wp:docPr id="9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015" cy="9931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0A4AE6" w:rsidRDefault="00A761EF" w:rsidP="00584F1F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 w:rsidRPr="000A4AE6">
                              <w:rPr>
                                <w:color w:val="FFFFFF" w:themeColor="background1"/>
                              </w:rPr>
                              <w:t>Added</w:t>
                            </w:r>
                            <w:proofErr w:type="gramEnd"/>
                            <w:r w:rsidRPr="000A4AE6">
                              <w:rPr>
                                <w:color w:val="FFFFFF" w:themeColor="background1"/>
                              </w:rPr>
                              <w:t xml:space="preserve"> “</w:t>
                            </w:r>
                            <w:r>
                              <w:rPr>
                                <w:color w:val="FFFFFF" w:themeColor="background1"/>
                              </w:rPr>
                              <w:t>Cell Phone is not registered</w:t>
                            </w:r>
                            <w:r w:rsidRPr="000A4AE6">
                              <w:rPr>
                                <w:color w:val="FFFFFF" w:themeColor="background1"/>
                              </w:rPr>
                              <w:t xml:space="preserve">” for LOA2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in person </w:t>
                            </w:r>
                            <w:r w:rsidRPr="000A4AE6">
                              <w:rPr>
                                <w:color w:val="FFFFFF" w:themeColor="background1"/>
                              </w:rPr>
                              <w:t xml:space="preserve">account with </w:t>
                            </w:r>
                            <w:r>
                              <w:rPr>
                                <w:color w:val="FFFFFF" w:themeColor="background1"/>
                              </w:rPr>
                              <w:t>no cell phone registered</w:t>
                            </w:r>
                            <w:r w:rsidRPr="000A4AE6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:rsidR="00A761EF" w:rsidRDefault="00A761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left:0;text-align:left;margin-left:309.6pt;margin-top:171.05pt;width:99.45pt;height:7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0A4AE6" w:rsidRDefault="00A761EF" w:rsidP="00584F1F">
                      <w:pPr>
                        <w:rPr>
                          <w:color w:val="FFFFFF" w:themeColor="background1"/>
                        </w:rPr>
                      </w:pPr>
                      <w:proofErr w:type="gramStart"/>
                      <w:r w:rsidRPr="000A4AE6">
                        <w:rPr>
                          <w:color w:val="FFFFFF" w:themeColor="background1"/>
                        </w:rPr>
                        <w:t>Added</w:t>
                      </w:r>
                      <w:proofErr w:type="gramEnd"/>
                      <w:r w:rsidRPr="000A4AE6">
                        <w:rPr>
                          <w:color w:val="FFFFFF" w:themeColor="background1"/>
                        </w:rPr>
                        <w:t xml:space="preserve"> “</w:t>
                      </w:r>
                      <w:r>
                        <w:rPr>
                          <w:color w:val="FFFFFF" w:themeColor="background1"/>
                        </w:rPr>
                        <w:t>Cell Phone is not registered</w:t>
                      </w:r>
                      <w:r w:rsidRPr="000A4AE6">
                        <w:rPr>
                          <w:color w:val="FFFFFF" w:themeColor="background1"/>
                        </w:rPr>
                        <w:t xml:space="preserve">” for LOA2 </w:t>
                      </w:r>
                      <w:r>
                        <w:rPr>
                          <w:color w:val="FFFFFF" w:themeColor="background1"/>
                        </w:rPr>
                        <w:t xml:space="preserve">in person </w:t>
                      </w:r>
                      <w:r w:rsidRPr="000A4AE6">
                        <w:rPr>
                          <w:color w:val="FFFFFF" w:themeColor="background1"/>
                        </w:rPr>
                        <w:t xml:space="preserve">account with </w:t>
                      </w:r>
                      <w:r>
                        <w:rPr>
                          <w:color w:val="FFFFFF" w:themeColor="background1"/>
                        </w:rPr>
                        <w:t>no cell phone registered</w:t>
                      </w:r>
                      <w:r w:rsidRPr="000A4AE6">
                        <w:rPr>
                          <w:color w:val="FFFFFF" w:themeColor="background1"/>
                        </w:rPr>
                        <w:t>.</w:t>
                      </w:r>
                    </w:p>
                    <w:p w:rsidR="00A761EF" w:rsidRDefault="00A761EF"/>
                  </w:txbxContent>
                </v:textbox>
              </v:rect>
            </w:pict>
          </mc:Fallback>
        </mc:AlternateContent>
      </w:r>
      <w:r w:rsidR="00D16E7B">
        <w:rPr>
          <w:noProof/>
        </w:rPr>
        <w:drawing>
          <wp:inline distT="0" distB="0" distL="0" distR="0" wp14:anchorId="0C5FA350" wp14:editId="4C08FCBE">
            <wp:extent cx="6096000" cy="6196405"/>
            <wp:effectExtent l="0" t="0" r="0" b="0"/>
            <wp:docPr id="7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XU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b="15294"/>
                    <a:stretch/>
                  </pic:blipFill>
                  <pic:spPr bwMode="auto">
                    <a:xfrm>
                      <a:off x="0" y="0"/>
                      <a:ext cx="6096000" cy="619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70E" w:rsidRDefault="00D16E7B" w:rsidP="00D16E7B">
      <w:pPr>
        <w:pStyle w:val="Heading3"/>
      </w:pPr>
      <w:r>
        <w:br w:type="page"/>
      </w:r>
      <w:bookmarkStart w:id="8" w:name="_Toc444683358"/>
      <w:r>
        <w:lastRenderedPageBreak/>
        <w:t>Account Summary (LOA2</w:t>
      </w:r>
      <w:proofErr w:type="gramStart"/>
      <w:r>
        <w:t>)_</w:t>
      </w:r>
      <w:proofErr w:type="spellStart"/>
      <w:proofErr w:type="gramEnd"/>
      <w:r>
        <w:t>OnPhone</w:t>
      </w:r>
      <w:proofErr w:type="spellEnd"/>
      <w:r>
        <w:t xml:space="preserve"> (Change Pending)</w:t>
      </w:r>
      <w:bookmarkEnd w:id="8"/>
    </w:p>
    <w:p w:rsidR="00EC45BB" w:rsidRDefault="00EC45BB">
      <w:pPr>
        <w:pStyle w:val="AxureImageParagraph"/>
        <w:rPr>
          <w:noProof/>
        </w:rPr>
      </w:pPr>
    </w:p>
    <w:p w:rsidR="0075670E" w:rsidRDefault="000230E6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35258D" wp14:editId="37EE6804">
                <wp:simplePos x="0" y="0"/>
                <wp:positionH relativeFrom="column">
                  <wp:posOffset>2251075</wp:posOffset>
                </wp:positionH>
                <wp:positionV relativeFrom="paragraph">
                  <wp:posOffset>2419350</wp:posOffset>
                </wp:positionV>
                <wp:extent cx="1645285" cy="260985"/>
                <wp:effectExtent l="38100" t="0" r="12065" b="81915"/>
                <wp:wrapNone/>
                <wp:docPr id="9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45285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77.25pt;margin-top:190.5pt;width:129.55pt;height:20.5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05472FF" wp14:editId="22CC9A19">
                <wp:simplePos x="0" y="0"/>
                <wp:positionH relativeFrom="column">
                  <wp:posOffset>2651760</wp:posOffset>
                </wp:positionH>
                <wp:positionV relativeFrom="paragraph">
                  <wp:posOffset>2846070</wp:posOffset>
                </wp:positionV>
                <wp:extent cx="1245326" cy="348615"/>
                <wp:effectExtent l="38100" t="57150" r="31115" b="32385"/>
                <wp:wrapNone/>
                <wp:docPr id="1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45326" cy="348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08.8pt;margin-top:224.1pt;width:98.05pt;height:27.4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40756B" wp14:editId="29E55686">
                <wp:simplePos x="0" y="0"/>
                <wp:positionH relativeFrom="column">
                  <wp:posOffset>3897086</wp:posOffset>
                </wp:positionH>
                <wp:positionV relativeFrom="paragraph">
                  <wp:posOffset>2924719</wp:posOffset>
                </wp:positionV>
                <wp:extent cx="1358900" cy="609600"/>
                <wp:effectExtent l="19050" t="19050" r="31750" b="57150"/>
                <wp:wrapNone/>
                <wp:docPr id="1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609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230E6" w:rsidRPr="000A4AE6" w:rsidRDefault="000230E6" w:rsidP="000230E6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Added “Change Cell Phone Number” button.</w:t>
                            </w:r>
                            <w:proofErr w:type="gramEnd"/>
                            <w:r w:rsidR="00D277D8">
                              <w:rPr>
                                <w:color w:val="FFFFFF" w:themeColor="background1"/>
                              </w:rPr>
                              <w:t xml:space="preserve"> (1/12/</w:t>
                            </w:r>
                            <w:r w:rsidR="00784D3B">
                              <w:rPr>
                                <w:color w:val="FFFFFF" w:themeColor="background1"/>
                              </w:rPr>
                              <w:t>2016)</w:t>
                            </w:r>
                          </w:p>
                          <w:p w:rsidR="000230E6" w:rsidRDefault="000230E6" w:rsidP="000230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0" style="position:absolute;left:0;text-align:left;margin-left:306.85pt;margin-top:230.3pt;width:107pt;height:4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:rsidR="000230E6" w:rsidRPr="000A4AE6" w:rsidRDefault="000230E6" w:rsidP="000230E6">
                      <w:pPr>
                        <w:rPr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</w:rPr>
                        <w:t>Added “Change Cell Phone Number” button.</w:t>
                      </w:r>
                      <w:proofErr w:type="gramEnd"/>
                      <w:r w:rsidR="00D277D8">
                        <w:rPr>
                          <w:color w:val="FFFFFF" w:themeColor="background1"/>
                        </w:rPr>
                        <w:t xml:space="preserve"> (1/12/</w:t>
                      </w:r>
                      <w:r w:rsidR="00784D3B">
                        <w:rPr>
                          <w:color w:val="FFFFFF" w:themeColor="background1"/>
                        </w:rPr>
                        <w:t>2016)</w:t>
                      </w:r>
                    </w:p>
                    <w:p w:rsidR="000230E6" w:rsidRDefault="000230E6" w:rsidP="000230E6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8DB9C7" wp14:editId="7C1CF103">
                <wp:simplePos x="0" y="0"/>
                <wp:positionH relativeFrom="column">
                  <wp:posOffset>3896995</wp:posOffset>
                </wp:positionH>
                <wp:positionV relativeFrom="paragraph">
                  <wp:posOffset>1948815</wp:posOffset>
                </wp:positionV>
                <wp:extent cx="1358900" cy="896620"/>
                <wp:effectExtent l="19050" t="19050" r="31750" b="55880"/>
                <wp:wrapNone/>
                <wp:docPr id="9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896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8C5756" w:rsidRDefault="00A761EF" w:rsidP="008C575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C5756">
                              <w:rPr>
                                <w:color w:val="FFFFFF" w:themeColor="background1"/>
                              </w:rPr>
                              <w:t>Added “</w:t>
                            </w:r>
                            <w:r>
                              <w:rPr>
                                <w:color w:val="FFFFFF" w:themeColor="background1"/>
                              </w:rPr>
                              <w:t>Change Pending</w:t>
                            </w:r>
                            <w:r w:rsidRPr="008C5756">
                              <w:rPr>
                                <w:color w:val="FFFFFF" w:themeColor="background1"/>
                              </w:rPr>
                              <w:t xml:space="preserve">” for LOA2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on phone </w:t>
                            </w:r>
                            <w:r w:rsidRPr="008C5756">
                              <w:rPr>
                                <w:color w:val="FFFFFF" w:themeColor="background1"/>
                              </w:rPr>
                              <w:t>account with no cell phone registered.</w:t>
                            </w:r>
                          </w:p>
                          <w:p w:rsidR="00A761EF" w:rsidRDefault="00A761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306.85pt;margin-top:153.45pt;width:107pt;height:7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8C5756" w:rsidRDefault="00A761EF" w:rsidP="008C5756">
                      <w:pPr>
                        <w:rPr>
                          <w:color w:val="FFFFFF" w:themeColor="background1"/>
                        </w:rPr>
                      </w:pPr>
                      <w:r w:rsidRPr="008C5756">
                        <w:rPr>
                          <w:color w:val="FFFFFF" w:themeColor="background1"/>
                        </w:rPr>
                        <w:t>Added “</w:t>
                      </w:r>
                      <w:r>
                        <w:rPr>
                          <w:color w:val="FFFFFF" w:themeColor="background1"/>
                        </w:rPr>
                        <w:t>Change Pending</w:t>
                      </w:r>
                      <w:r w:rsidRPr="008C5756">
                        <w:rPr>
                          <w:color w:val="FFFFFF" w:themeColor="background1"/>
                        </w:rPr>
                        <w:t xml:space="preserve">” for LOA2 </w:t>
                      </w:r>
                      <w:r>
                        <w:rPr>
                          <w:color w:val="FFFFFF" w:themeColor="background1"/>
                        </w:rPr>
                        <w:t xml:space="preserve">on phone </w:t>
                      </w:r>
                      <w:r w:rsidRPr="008C5756">
                        <w:rPr>
                          <w:color w:val="FFFFFF" w:themeColor="background1"/>
                        </w:rPr>
                        <w:t>account with no cell phone registered.</w:t>
                      </w:r>
                    </w:p>
                    <w:p w:rsidR="00A761EF" w:rsidRDefault="00A761EF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7F3B997" wp14:editId="62F51081">
            <wp:extent cx="5943600" cy="6003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0E" w:rsidRDefault="00D16E7B" w:rsidP="00D16E7B">
      <w:pPr>
        <w:pStyle w:val="Heading3"/>
      </w:pPr>
      <w:r>
        <w:br w:type="page"/>
      </w:r>
      <w:bookmarkStart w:id="9" w:name="_Toc444683359"/>
      <w:r>
        <w:lastRenderedPageBreak/>
        <w:t>Account Summary (LOA2</w:t>
      </w:r>
      <w:proofErr w:type="gramStart"/>
      <w:r>
        <w:t>)_</w:t>
      </w:r>
      <w:proofErr w:type="spellStart"/>
      <w:proofErr w:type="gramEnd"/>
      <w:r>
        <w:t>OnPhone</w:t>
      </w:r>
      <w:proofErr w:type="spellEnd"/>
      <w:r>
        <w:t xml:space="preserve"> (Not Registered)</w:t>
      </w:r>
      <w:bookmarkEnd w:id="9"/>
    </w:p>
    <w:p w:rsidR="00EC45BB" w:rsidRDefault="00EC45BB">
      <w:pPr>
        <w:pStyle w:val="AxureImageParagraph"/>
        <w:rPr>
          <w:noProof/>
        </w:rPr>
      </w:pPr>
    </w:p>
    <w:p w:rsidR="0075670E" w:rsidRDefault="007A2174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2720975</wp:posOffset>
                </wp:positionV>
                <wp:extent cx="1367155" cy="43815"/>
                <wp:effectExtent l="23495" t="55880" r="9525" b="14605"/>
                <wp:wrapNone/>
                <wp:docPr id="8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67155" cy="43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08.1pt;margin-top:214.25pt;width:107.65pt;height:3.4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2146300</wp:posOffset>
                </wp:positionV>
                <wp:extent cx="1393190" cy="940435"/>
                <wp:effectExtent l="19050" t="24130" r="35560" b="45085"/>
                <wp:wrapNone/>
                <wp:docPr id="8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3190" cy="9404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0A4AE6" w:rsidRDefault="00A761EF" w:rsidP="00E5182B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 w:rsidRPr="000A4AE6">
                              <w:rPr>
                                <w:color w:val="FFFFFF" w:themeColor="background1"/>
                              </w:rPr>
                              <w:t>Added</w:t>
                            </w:r>
                            <w:proofErr w:type="gramEnd"/>
                            <w:r w:rsidRPr="000A4AE6">
                              <w:rPr>
                                <w:color w:val="FFFFFF" w:themeColor="background1"/>
                              </w:rPr>
                              <w:t xml:space="preserve"> “</w:t>
                            </w:r>
                            <w:r>
                              <w:rPr>
                                <w:color w:val="FFFFFF" w:themeColor="background1"/>
                              </w:rPr>
                              <w:t>Cell Phone is not registered</w:t>
                            </w:r>
                            <w:r w:rsidRPr="000A4AE6">
                              <w:rPr>
                                <w:color w:val="FFFFFF" w:themeColor="background1"/>
                              </w:rPr>
                              <w:t xml:space="preserve">” for LOA2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on phone </w:t>
                            </w:r>
                            <w:r w:rsidRPr="000A4AE6">
                              <w:rPr>
                                <w:color w:val="FFFFFF" w:themeColor="background1"/>
                              </w:rPr>
                              <w:t xml:space="preserve">account with </w:t>
                            </w:r>
                            <w:r>
                              <w:rPr>
                                <w:color w:val="FFFFFF" w:themeColor="background1"/>
                              </w:rPr>
                              <w:t>no cell phone registered</w:t>
                            </w:r>
                            <w:r w:rsidRPr="000A4AE6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:rsidR="00A761EF" w:rsidRDefault="00A761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2" style="position:absolute;left:0;text-align:left;margin-left:308.25pt;margin-top:169pt;width:109.7pt;height:7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0A4AE6" w:rsidRDefault="00A761EF" w:rsidP="00E5182B">
                      <w:pPr>
                        <w:rPr>
                          <w:color w:val="FFFFFF" w:themeColor="background1"/>
                        </w:rPr>
                      </w:pPr>
                      <w:proofErr w:type="gramStart"/>
                      <w:r w:rsidRPr="000A4AE6">
                        <w:rPr>
                          <w:color w:val="FFFFFF" w:themeColor="background1"/>
                        </w:rPr>
                        <w:t>Added</w:t>
                      </w:r>
                      <w:proofErr w:type="gramEnd"/>
                      <w:r w:rsidRPr="000A4AE6">
                        <w:rPr>
                          <w:color w:val="FFFFFF" w:themeColor="background1"/>
                        </w:rPr>
                        <w:t xml:space="preserve"> “</w:t>
                      </w:r>
                      <w:r>
                        <w:rPr>
                          <w:color w:val="FFFFFF" w:themeColor="background1"/>
                        </w:rPr>
                        <w:t>Cell Phone is not registered</w:t>
                      </w:r>
                      <w:r w:rsidRPr="000A4AE6">
                        <w:rPr>
                          <w:color w:val="FFFFFF" w:themeColor="background1"/>
                        </w:rPr>
                        <w:t xml:space="preserve">” for LOA2 </w:t>
                      </w:r>
                      <w:r>
                        <w:rPr>
                          <w:color w:val="FFFFFF" w:themeColor="background1"/>
                        </w:rPr>
                        <w:t xml:space="preserve">on phone </w:t>
                      </w:r>
                      <w:r w:rsidRPr="000A4AE6">
                        <w:rPr>
                          <w:color w:val="FFFFFF" w:themeColor="background1"/>
                        </w:rPr>
                        <w:t xml:space="preserve">account with </w:t>
                      </w:r>
                      <w:r>
                        <w:rPr>
                          <w:color w:val="FFFFFF" w:themeColor="background1"/>
                        </w:rPr>
                        <w:t>no cell phone registered</w:t>
                      </w:r>
                      <w:r w:rsidRPr="000A4AE6">
                        <w:rPr>
                          <w:color w:val="FFFFFF" w:themeColor="background1"/>
                        </w:rPr>
                        <w:t>.</w:t>
                      </w:r>
                    </w:p>
                    <w:p w:rsidR="00A761EF" w:rsidRDefault="00A761EF"/>
                  </w:txbxContent>
                </v:textbox>
              </v:rect>
            </w:pict>
          </mc:Fallback>
        </mc:AlternateContent>
      </w:r>
      <w:r w:rsidR="00D16E7B">
        <w:rPr>
          <w:noProof/>
        </w:rPr>
        <w:drawing>
          <wp:inline distT="0" distB="0" distL="0" distR="0" wp14:anchorId="3B583AAE" wp14:editId="42CFF1DD">
            <wp:extent cx="6096000" cy="6131859"/>
            <wp:effectExtent l="0" t="0" r="0" b="0"/>
            <wp:docPr id="11" name="AX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XU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b="16176"/>
                    <a:stretch/>
                  </pic:blipFill>
                  <pic:spPr bwMode="auto">
                    <a:xfrm>
                      <a:off x="0" y="0"/>
                      <a:ext cx="6096000" cy="6131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4E8" w:rsidRDefault="00D16E7B">
      <w:pPr>
        <w:spacing w:before="0" w:after="0"/>
        <w:rPr>
          <w:b/>
          <w:bCs/>
          <w:sz w:val="26"/>
          <w:szCs w:val="26"/>
        </w:rPr>
      </w:pPr>
      <w:r>
        <w:br w:type="page"/>
      </w:r>
    </w:p>
    <w:p w:rsidR="006764E8" w:rsidRDefault="006764E8" w:rsidP="006764E8">
      <w:pPr>
        <w:pStyle w:val="Heading3"/>
      </w:pPr>
      <w:bookmarkStart w:id="10" w:name="_Toc444683360"/>
      <w:r>
        <w:lastRenderedPageBreak/>
        <w:t>S1-P1 Verify Address Verification (LOA2)</w:t>
      </w:r>
      <w:bookmarkEnd w:id="10"/>
    </w:p>
    <w:p w:rsidR="006764E8" w:rsidRDefault="006764E8" w:rsidP="006764E8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6ED235" wp14:editId="21832FEB">
                <wp:simplePos x="0" y="0"/>
                <wp:positionH relativeFrom="column">
                  <wp:posOffset>2893060</wp:posOffset>
                </wp:positionH>
                <wp:positionV relativeFrom="paragraph">
                  <wp:posOffset>61590</wp:posOffset>
                </wp:positionV>
                <wp:extent cx="1521673" cy="481631"/>
                <wp:effectExtent l="590550" t="0" r="21590" b="71120"/>
                <wp:wrapNone/>
                <wp:docPr id="2" name="Line Callout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673" cy="481631"/>
                        </a:xfrm>
                        <a:prstGeom prst="borderCallout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64E8" w:rsidRDefault="006764E8" w:rsidP="006764E8">
                            <w:pPr>
                              <w:jc w:val="center"/>
                            </w:pPr>
                            <w:r>
                              <w:t>Screen added on 1/12/2016.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2" o:spid="_x0000_s1033" type="#_x0000_t47" style="position:absolute;margin-left:227.8pt;margin-top:4.85pt;width:119.8pt;height:37.9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" fillcolor="#4f81bd [3204]" strokecolor="#243f60 [1604]" strokeweight="2pt">
                <v:textbox>
                  <w:txbxContent>
                    <w:p w:rsidR="006764E8" w:rsidRDefault="006764E8" w:rsidP="006764E8">
                      <w:pPr>
                        <w:jc w:val="center"/>
                      </w:pPr>
                      <w:r>
                        <w:t>Screen added on 1/12/2016.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6764E8" w:rsidRDefault="006764E8" w:rsidP="006764E8">
      <w:r>
        <w:rPr>
          <w:noProof/>
        </w:rPr>
        <w:drawing>
          <wp:inline distT="0" distB="0" distL="0" distR="0" wp14:anchorId="40D21D18" wp14:editId="57B2E993">
            <wp:extent cx="6093673" cy="4760464"/>
            <wp:effectExtent l="0" t="0" r="2540" b="2540"/>
            <wp:docPr id="5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b="34899"/>
                    <a:stretch/>
                  </pic:blipFill>
                  <pic:spPr bwMode="auto">
                    <a:xfrm>
                      <a:off x="0" y="0"/>
                      <a:ext cx="6096000" cy="4762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4E8" w:rsidRDefault="006764E8">
      <w:pPr>
        <w:spacing w:before="0" w:after="0"/>
        <w:rPr>
          <w:b/>
          <w:bCs/>
          <w:sz w:val="26"/>
          <w:szCs w:val="26"/>
        </w:rPr>
      </w:pPr>
      <w:r>
        <w:br w:type="page"/>
      </w:r>
    </w:p>
    <w:p w:rsidR="0075670E" w:rsidRDefault="00D16E7B" w:rsidP="00D16E7B">
      <w:pPr>
        <w:pStyle w:val="Heading3"/>
      </w:pPr>
      <w:bookmarkStart w:id="11" w:name="_Toc444683361"/>
      <w:r>
        <w:lastRenderedPageBreak/>
        <w:t>S1-P2 Update Code Print Confirmation (LOA2)</w:t>
      </w:r>
      <w:bookmarkEnd w:id="11"/>
    </w:p>
    <w:p w:rsidR="00EC45BB" w:rsidRDefault="006764E8" w:rsidP="006764E8">
      <w:pPr>
        <w:rPr>
          <w:noProof/>
        </w:rPr>
      </w:pPr>
      <w:r>
        <w:rPr>
          <w:noProof/>
        </w:rPr>
        <w:t>Displayed if customer-provided address matches customer’s ID.</w:t>
      </w:r>
    </w:p>
    <w:p w:rsidR="006764E8" w:rsidRDefault="006764E8" w:rsidP="006764E8">
      <w:pPr>
        <w:pStyle w:val="AxureImageParagraph"/>
        <w:jc w:val="left"/>
        <w:rPr>
          <w:noProof/>
        </w:rPr>
      </w:pPr>
    </w:p>
    <w:p w:rsidR="00205DBD" w:rsidRDefault="007A2174" w:rsidP="006764E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6AEA74" wp14:editId="7DB10C99">
                <wp:simplePos x="0" y="0"/>
                <wp:positionH relativeFrom="column">
                  <wp:posOffset>509270</wp:posOffset>
                </wp:positionH>
                <wp:positionV relativeFrom="paragraph">
                  <wp:posOffset>2851785</wp:posOffset>
                </wp:positionV>
                <wp:extent cx="400685" cy="626745"/>
                <wp:effectExtent l="13970" t="43815" r="52070" b="5715"/>
                <wp:wrapNone/>
                <wp:docPr id="8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685" cy="626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40.1pt;margin-top:224.55pt;width:31.55pt;height:49.3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3D4D16" wp14:editId="26C2FB9E">
                <wp:simplePos x="0" y="0"/>
                <wp:positionH relativeFrom="column">
                  <wp:posOffset>2616835</wp:posOffset>
                </wp:positionH>
                <wp:positionV relativeFrom="paragraph">
                  <wp:posOffset>2468880</wp:posOffset>
                </wp:positionV>
                <wp:extent cx="2647315" cy="940435"/>
                <wp:effectExtent l="35560" t="60960" r="12700" b="8255"/>
                <wp:wrapNone/>
                <wp:docPr id="8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47315" cy="940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06.05pt;margin-top:194.4pt;width:208.45pt;height:74.0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3B9FD6" wp14:editId="076F9A81">
                <wp:simplePos x="0" y="0"/>
                <wp:positionH relativeFrom="column">
                  <wp:posOffset>5264150</wp:posOffset>
                </wp:positionH>
                <wp:positionV relativeFrom="paragraph">
                  <wp:posOffset>2947670</wp:posOffset>
                </wp:positionV>
                <wp:extent cx="1001395" cy="827405"/>
                <wp:effectExtent l="25400" t="25400" r="40005" b="52070"/>
                <wp:wrapNone/>
                <wp:docPr id="8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395" cy="8274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E5182B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5182B">
                              <w:rPr>
                                <w:color w:val="FFFFFF" w:themeColor="background1"/>
                              </w:rPr>
                              <w:t>Changed from “Update” to “Change”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[GLOBAL]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4" style="position:absolute;margin-left:414.5pt;margin-top:232.1pt;width:78.85pt;height:65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E5182B" w:rsidRDefault="00A761EF">
                      <w:pPr>
                        <w:rPr>
                          <w:color w:val="FFFFFF" w:themeColor="background1"/>
                        </w:rPr>
                      </w:pPr>
                      <w:r w:rsidRPr="00E5182B">
                        <w:rPr>
                          <w:color w:val="FFFFFF" w:themeColor="background1"/>
                        </w:rPr>
                        <w:t>Changed from “Update” to “Change”</w:t>
                      </w:r>
                      <w:r>
                        <w:rPr>
                          <w:color w:val="FFFFFF" w:themeColor="background1"/>
                        </w:rPr>
                        <w:t xml:space="preserve"> [GLOBAL]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86FE75" wp14:editId="58DCC62A">
                <wp:simplePos x="0" y="0"/>
                <wp:positionH relativeFrom="column">
                  <wp:posOffset>2172970</wp:posOffset>
                </wp:positionH>
                <wp:positionV relativeFrom="paragraph">
                  <wp:posOffset>2207260</wp:posOffset>
                </wp:positionV>
                <wp:extent cx="3178175" cy="461645"/>
                <wp:effectExtent l="29845" t="56515" r="11430" b="5715"/>
                <wp:wrapNone/>
                <wp:docPr id="8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78175" cy="461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171.1pt;margin-top:173.8pt;width:250.25pt;height:36.3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AB162C" wp14:editId="467E5274">
                <wp:simplePos x="0" y="0"/>
                <wp:positionH relativeFrom="column">
                  <wp:posOffset>5264150</wp:posOffset>
                </wp:positionH>
                <wp:positionV relativeFrom="paragraph">
                  <wp:posOffset>2059305</wp:posOffset>
                </wp:positionV>
                <wp:extent cx="1463040" cy="792480"/>
                <wp:effectExtent l="25400" t="22860" r="35560" b="51435"/>
                <wp:wrapNone/>
                <wp:docPr id="8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7924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E5182B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5182B">
                              <w:rPr>
                                <w:color w:val="FFFFFF" w:themeColor="background1"/>
                              </w:rPr>
                              <w:t>Changed “Update Code Letter” to “Reset Code Letter”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[GLOBAL]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5" style="position:absolute;margin-left:414.5pt;margin-top:162.15pt;width:115.2pt;height:6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E5182B" w:rsidRDefault="00A761EF">
                      <w:pPr>
                        <w:rPr>
                          <w:color w:val="FFFFFF" w:themeColor="background1"/>
                        </w:rPr>
                      </w:pPr>
                      <w:r w:rsidRPr="00E5182B">
                        <w:rPr>
                          <w:color w:val="FFFFFF" w:themeColor="background1"/>
                        </w:rPr>
                        <w:t>Changed “Update Code Letter” to “Reset Code Letter”</w:t>
                      </w:r>
                      <w:r>
                        <w:rPr>
                          <w:color w:val="FFFFFF" w:themeColor="background1"/>
                        </w:rPr>
                        <w:t xml:space="preserve"> [GLOBAL]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2DF604" wp14:editId="3943FB67">
                <wp:simplePos x="0" y="0"/>
                <wp:positionH relativeFrom="column">
                  <wp:posOffset>1153795</wp:posOffset>
                </wp:positionH>
                <wp:positionV relativeFrom="paragraph">
                  <wp:posOffset>1745615</wp:posOffset>
                </wp:positionV>
                <wp:extent cx="4197350" cy="95885"/>
                <wp:effectExtent l="20320" t="13970" r="11430" b="61595"/>
                <wp:wrapNone/>
                <wp:docPr id="8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7350" cy="9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90.85pt;margin-top:137.45pt;width:330.5pt;height:7.5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L0PgIAAG0EAAAOAAAAZHJzL2Uyb0RvYy54bWysVMGO2jAQvVfqP1i+QxI2sB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107351" wp14:editId="12249630">
                <wp:simplePos x="0" y="0"/>
                <wp:positionH relativeFrom="column">
                  <wp:posOffset>5264150</wp:posOffset>
                </wp:positionH>
                <wp:positionV relativeFrom="paragraph">
                  <wp:posOffset>1501775</wp:posOffset>
                </wp:positionV>
                <wp:extent cx="1463040" cy="452755"/>
                <wp:effectExtent l="25400" t="27305" r="35560" b="53340"/>
                <wp:wrapNone/>
                <wp:docPr id="8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4527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E5182B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5182B">
                              <w:rPr>
                                <w:color w:val="FFFFFF" w:themeColor="background1"/>
                              </w:rPr>
                              <w:t>New text: Reset Code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[GLOBAL]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6" style="position:absolute;margin-left:414.5pt;margin-top:118.25pt;width:115.2pt;height:3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E5182B" w:rsidRDefault="00A761EF">
                      <w:pPr>
                        <w:rPr>
                          <w:color w:val="FFFFFF" w:themeColor="background1"/>
                        </w:rPr>
                      </w:pPr>
                      <w:r w:rsidRPr="00E5182B">
                        <w:rPr>
                          <w:color w:val="FFFFFF" w:themeColor="background1"/>
                        </w:rPr>
                        <w:t>New text: Reset Code</w:t>
                      </w:r>
                      <w:r>
                        <w:rPr>
                          <w:color w:val="FFFFFF" w:themeColor="background1"/>
                        </w:rPr>
                        <w:t xml:space="preserve"> [GLOBAL]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A265EA" wp14:editId="112C852A">
                <wp:simplePos x="0" y="0"/>
                <wp:positionH relativeFrom="column">
                  <wp:posOffset>709930</wp:posOffset>
                </wp:positionH>
                <wp:positionV relativeFrom="paragraph">
                  <wp:posOffset>796290</wp:posOffset>
                </wp:positionV>
                <wp:extent cx="670560" cy="705485"/>
                <wp:effectExtent l="5080" t="7620" r="48260" b="48895"/>
                <wp:wrapNone/>
                <wp:docPr id="8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" cy="705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55.9pt;margin-top:62.7pt;width:52.8pt;height:55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FD64A3" wp14:editId="5B0AACE3">
                <wp:simplePos x="0" y="0"/>
                <wp:positionH relativeFrom="column">
                  <wp:posOffset>-144145</wp:posOffset>
                </wp:positionH>
                <wp:positionV relativeFrom="paragraph">
                  <wp:posOffset>47625</wp:posOffset>
                </wp:positionV>
                <wp:extent cx="1428750" cy="792480"/>
                <wp:effectExtent l="27305" t="20955" r="39370" b="53340"/>
                <wp:wrapNone/>
                <wp:docPr id="7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7924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E5182B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5182B">
                              <w:rPr>
                                <w:color w:val="FFFFFF" w:themeColor="background1"/>
                              </w:rPr>
                              <w:t>Change of text from “The letter…” to “The reset code letter”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[GLOBAL]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7" style="position:absolute;margin-left:-11.35pt;margin-top:3.75pt;width:112.5pt;height:6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E5182B" w:rsidRDefault="00A761EF">
                      <w:pPr>
                        <w:rPr>
                          <w:color w:val="FFFFFF" w:themeColor="background1"/>
                        </w:rPr>
                      </w:pPr>
                      <w:r w:rsidRPr="00E5182B">
                        <w:rPr>
                          <w:color w:val="FFFFFF" w:themeColor="background1"/>
                        </w:rPr>
                        <w:t>Change of text from “The letter…” to “The reset code letter”</w:t>
                      </w:r>
                      <w:r>
                        <w:rPr>
                          <w:color w:val="FFFFFF" w:themeColor="background1"/>
                        </w:rPr>
                        <w:t xml:space="preserve"> [GLOBAL]</w:t>
                      </w:r>
                    </w:p>
                  </w:txbxContent>
                </v:textbox>
              </v:rect>
            </w:pict>
          </mc:Fallback>
        </mc:AlternateContent>
      </w:r>
      <w:r w:rsidR="00D16E7B">
        <w:rPr>
          <w:noProof/>
        </w:rPr>
        <w:drawing>
          <wp:inline distT="0" distB="0" distL="0" distR="0" wp14:anchorId="43975B0E" wp14:editId="208CF2B7">
            <wp:extent cx="6096000" cy="3098203"/>
            <wp:effectExtent l="0" t="0" r="0" b="0"/>
            <wp:docPr id="13" name="AX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XU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b="57647"/>
                    <a:stretch/>
                  </pic:blipFill>
                  <pic:spPr bwMode="auto">
                    <a:xfrm>
                      <a:off x="0" y="0"/>
                      <a:ext cx="6096000" cy="309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4E8" w:rsidRDefault="006764E8">
      <w:pPr>
        <w:spacing w:before="0" w:after="0"/>
      </w:pPr>
    </w:p>
    <w:p w:rsidR="006764E8" w:rsidRDefault="006764E8">
      <w:pPr>
        <w:spacing w:before="0" w:after="0"/>
      </w:pPr>
    </w:p>
    <w:p w:rsidR="006764E8" w:rsidRDefault="006764E8">
      <w:pPr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0FFBC1" wp14:editId="043A0896">
                <wp:simplePos x="0" y="0"/>
                <wp:positionH relativeFrom="column">
                  <wp:posOffset>157480</wp:posOffset>
                </wp:positionH>
                <wp:positionV relativeFrom="paragraph">
                  <wp:posOffset>35560</wp:posOffset>
                </wp:positionV>
                <wp:extent cx="1463040" cy="678815"/>
                <wp:effectExtent l="19050" t="19050" r="41910" b="64135"/>
                <wp:wrapNone/>
                <wp:docPr id="7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678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E5182B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5182B">
                              <w:rPr>
                                <w:color w:val="FFFFFF" w:themeColor="background1"/>
                              </w:rPr>
                              <w:t>Reprint button is now primary…with done button being secondary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8" style="position:absolute;margin-left:12.4pt;margin-top:2.8pt;width:115.2pt;height:5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E5182B" w:rsidRDefault="00A761EF">
                      <w:pPr>
                        <w:rPr>
                          <w:color w:val="FFFFFF" w:themeColor="background1"/>
                        </w:rPr>
                      </w:pPr>
                      <w:r w:rsidRPr="00E5182B">
                        <w:rPr>
                          <w:color w:val="FFFFFF" w:themeColor="background1"/>
                        </w:rPr>
                        <w:t>Reprint button is now primary…with done button being secondary</w:t>
                      </w:r>
                    </w:p>
                  </w:txbxContent>
                </v:textbox>
              </v:rect>
            </w:pict>
          </mc:Fallback>
        </mc:AlternateContent>
      </w:r>
    </w:p>
    <w:p w:rsidR="006764E8" w:rsidRDefault="006764E8">
      <w:pPr>
        <w:spacing w:before="0" w:after="0"/>
      </w:pPr>
    </w:p>
    <w:p w:rsidR="006764E8" w:rsidRDefault="006764E8">
      <w:pPr>
        <w:spacing w:before="0" w:after="0"/>
      </w:pPr>
    </w:p>
    <w:p w:rsidR="006764E8" w:rsidRDefault="006764E8">
      <w:pPr>
        <w:spacing w:before="0" w:after="0"/>
      </w:pPr>
    </w:p>
    <w:p w:rsidR="006764E8" w:rsidRDefault="006764E8">
      <w:pPr>
        <w:spacing w:before="0" w:after="0"/>
      </w:pPr>
    </w:p>
    <w:p w:rsidR="006764E8" w:rsidRDefault="006764E8">
      <w:pPr>
        <w:spacing w:before="0" w:after="0"/>
      </w:pPr>
    </w:p>
    <w:p w:rsidR="006764E8" w:rsidRDefault="006764E8">
      <w:pPr>
        <w:spacing w:before="0" w:after="0"/>
      </w:pPr>
    </w:p>
    <w:p w:rsidR="006764E8" w:rsidRDefault="006764E8">
      <w:pPr>
        <w:spacing w:before="0" w:after="0"/>
      </w:pPr>
    </w:p>
    <w:p w:rsidR="006764E8" w:rsidRDefault="006764E8">
      <w:pPr>
        <w:spacing w:before="0" w:after="0"/>
      </w:pPr>
      <w:r>
        <w:br w:type="page"/>
      </w:r>
    </w:p>
    <w:p w:rsidR="006764E8" w:rsidRDefault="006764E8" w:rsidP="006764E8">
      <w:pPr>
        <w:pStyle w:val="Heading3"/>
      </w:pPr>
      <w:bookmarkStart w:id="12" w:name="_Toc444683362"/>
      <w:r>
        <w:lastRenderedPageBreak/>
        <w:t>S1-</w:t>
      </w:r>
      <w:proofErr w:type="gramStart"/>
      <w:r>
        <w:t>P6  Customer</w:t>
      </w:r>
      <w:proofErr w:type="gramEnd"/>
      <w:r>
        <w:t>-Provided Address Does Not Match ID</w:t>
      </w:r>
      <w:bookmarkEnd w:id="12"/>
    </w:p>
    <w:p w:rsidR="006764E8" w:rsidRDefault="006764E8" w:rsidP="006764E8">
      <w:pPr>
        <w:spacing w:before="0" w:after="0"/>
      </w:pPr>
      <w:proofErr w:type="gramStart"/>
      <w:r>
        <w:t>Displayed if customer-provided address does not match address on customer’s ID.</w:t>
      </w:r>
      <w:proofErr w:type="gramEnd"/>
    </w:p>
    <w:p w:rsidR="006764E8" w:rsidRDefault="00830DB0" w:rsidP="006764E8">
      <w:pPr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41FFF2A" wp14:editId="3A8CD4AF">
                <wp:simplePos x="0" y="0"/>
                <wp:positionH relativeFrom="column">
                  <wp:posOffset>2870840</wp:posOffset>
                </wp:positionH>
                <wp:positionV relativeFrom="paragraph">
                  <wp:posOffset>81915</wp:posOffset>
                </wp:positionV>
                <wp:extent cx="1521460" cy="481330"/>
                <wp:effectExtent l="590550" t="0" r="21590" b="71120"/>
                <wp:wrapNone/>
                <wp:docPr id="18" name="Line Callout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460" cy="481330"/>
                        </a:xfrm>
                        <a:prstGeom prst="borderCallout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DB0" w:rsidRDefault="00830DB0" w:rsidP="00830DB0">
                            <w:pPr>
                              <w:jc w:val="center"/>
                            </w:pPr>
                            <w:r>
                              <w:t>Screen added on 1/12/2016.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8" o:spid="_x0000_s1039" type="#_x0000_t47" style="position:absolute;margin-left:226.05pt;margin-top:6.45pt;width:119.8pt;height:37.9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" fillcolor="#4f81bd [3204]" strokecolor="#243f60 [1604]" strokeweight="2pt">
                <v:textbox>
                  <w:txbxContent>
                    <w:p w:rsidR="00830DB0" w:rsidRDefault="00830DB0" w:rsidP="00830DB0">
                      <w:pPr>
                        <w:jc w:val="center"/>
                      </w:pPr>
                      <w:r>
                        <w:t>Screen added on 1/12/2016.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6764E8" w:rsidRDefault="006764E8" w:rsidP="006764E8">
      <w:pPr>
        <w:spacing w:before="0" w:after="0"/>
      </w:pPr>
      <w:r>
        <w:rPr>
          <w:noProof/>
        </w:rPr>
        <w:drawing>
          <wp:inline distT="0" distB="0" distL="0" distR="0" wp14:anchorId="3D0FD77C" wp14:editId="23CA8E62">
            <wp:extent cx="6093673" cy="3462156"/>
            <wp:effectExtent l="0" t="0" r="2540" b="5080"/>
            <wp:docPr id="9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XU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b="52654"/>
                    <a:stretch/>
                  </pic:blipFill>
                  <pic:spPr bwMode="auto">
                    <a:xfrm>
                      <a:off x="0" y="0"/>
                      <a:ext cx="6096000" cy="3463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4E8" w:rsidRDefault="006764E8" w:rsidP="006764E8">
      <w:pPr>
        <w:spacing w:before="0" w:after="0"/>
      </w:pPr>
    </w:p>
    <w:p w:rsidR="006764E8" w:rsidRDefault="006764E8" w:rsidP="006764E8">
      <w:pPr>
        <w:spacing w:before="0" w:after="0"/>
      </w:pPr>
    </w:p>
    <w:p w:rsidR="00EC45BB" w:rsidRDefault="00EC45BB">
      <w:pPr>
        <w:spacing w:before="0" w:after="0"/>
        <w:rPr>
          <w:b/>
          <w:bCs/>
          <w:i/>
          <w:iCs/>
          <w:sz w:val="28"/>
          <w:szCs w:val="28"/>
        </w:rPr>
      </w:pPr>
      <w:r>
        <w:br w:type="page"/>
      </w:r>
    </w:p>
    <w:p w:rsidR="00205DBD" w:rsidRDefault="00205DBD" w:rsidP="00205DBD">
      <w:pPr>
        <w:pStyle w:val="Heading2"/>
      </w:pPr>
      <w:bookmarkStart w:id="13" w:name="_Toc444683363"/>
      <w:r>
        <w:lastRenderedPageBreak/>
        <w:t>1.2 LOA3 in Person</w:t>
      </w:r>
      <w:bookmarkEnd w:id="13"/>
    </w:p>
    <w:p w:rsidR="0075670E" w:rsidRDefault="00D16E7B" w:rsidP="00D16E7B">
      <w:pPr>
        <w:pStyle w:val="Heading3"/>
      </w:pPr>
      <w:bookmarkStart w:id="14" w:name="_Toc444683364"/>
      <w:r>
        <w:t>Account Summary (LOA3</w:t>
      </w:r>
      <w:proofErr w:type="gramStart"/>
      <w:r>
        <w:t>)_</w:t>
      </w:r>
      <w:proofErr w:type="spellStart"/>
      <w:proofErr w:type="gramEnd"/>
      <w:r>
        <w:t>InPerson</w:t>
      </w:r>
      <w:bookmarkEnd w:id="14"/>
      <w:proofErr w:type="spellEnd"/>
    </w:p>
    <w:p w:rsidR="00EC45BB" w:rsidRDefault="00EC45BB">
      <w:pPr>
        <w:pStyle w:val="AxureImageParagraph"/>
        <w:rPr>
          <w:noProof/>
        </w:rPr>
      </w:pPr>
    </w:p>
    <w:p w:rsidR="0075670E" w:rsidRDefault="00D16E7B">
      <w:pPr>
        <w:pStyle w:val="AxureImageParagraph"/>
      </w:pPr>
      <w:r>
        <w:rPr>
          <w:noProof/>
        </w:rPr>
        <w:drawing>
          <wp:inline distT="0" distB="0" distL="0" distR="0" wp14:anchorId="32BF3B2B" wp14:editId="6D4DB25E">
            <wp:extent cx="6096000" cy="6174889"/>
            <wp:effectExtent l="0" t="0" r="0" b="0"/>
            <wp:docPr id="14" name="AXU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XU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b="15588"/>
                    <a:stretch/>
                  </pic:blipFill>
                  <pic:spPr bwMode="auto">
                    <a:xfrm>
                      <a:off x="0" y="0"/>
                      <a:ext cx="6096000" cy="617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70E" w:rsidRDefault="00D16E7B" w:rsidP="00205DBD">
      <w:pPr>
        <w:pStyle w:val="Heading3"/>
      </w:pPr>
      <w:r>
        <w:br w:type="page"/>
      </w:r>
      <w:bookmarkStart w:id="15" w:name="_Toc444683365"/>
      <w:r>
        <w:lastRenderedPageBreak/>
        <w:t>S1-P3 Verify Address Verification (LOA3)</w:t>
      </w:r>
      <w:bookmarkEnd w:id="15"/>
    </w:p>
    <w:p w:rsidR="00EC45BB" w:rsidRDefault="00EC45BB">
      <w:pPr>
        <w:pStyle w:val="AxureImageParagraph"/>
        <w:rPr>
          <w:noProof/>
        </w:rPr>
      </w:pPr>
    </w:p>
    <w:p w:rsidR="0075670E" w:rsidRDefault="007A2174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2312035</wp:posOffset>
                </wp:positionV>
                <wp:extent cx="2177415" cy="252095"/>
                <wp:effectExtent l="29210" t="56515" r="12700" b="5715"/>
                <wp:wrapNone/>
                <wp:docPr id="7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77415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155.3pt;margin-top:182.05pt;width:171.45pt;height:19.8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2372995</wp:posOffset>
                </wp:positionV>
                <wp:extent cx="1628775" cy="478790"/>
                <wp:effectExtent l="19685" t="22225" r="37465" b="51435"/>
                <wp:wrapNone/>
                <wp:docPr id="76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4787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E81874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81874">
                              <w:rPr>
                                <w:color w:val="FFFFFF" w:themeColor="background1"/>
                              </w:rPr>
                              <w:t>Spacing reduced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40" style="position:absolute;left:0;text-align:left;margin-left:323.3pt;margin-top:186.85pt;width:128.25pt;height:37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E81874" w:rsidRDefault="00A761EF">
                      <w:pPr>
                        <w:rPr>
                          <w:color w:val="FFFFFF" w:themeColor="background1"/>
                        </w:rPr>
                      </w:pPr>
                      <w:r w:rsidRPr="00E81874">
                        <w:rPr>
                          <w:color w:val="FFFFFF" w:themeColor="background1"/>
                        </w:rPr>
                        <w:t>Spacing reduced</w:t>
                      </w:r>
                    </w:p>
                  </w:txbxContent>
                </v:textbox>
              </v:rect>
            </w:pict>
          </mc:Fallback>
        </mc:AlternateContent>
      </w:r>
      <w:r w:rsidR="00D16E7B">
        <w:rPr>
          <w:noProof/>
        </w:rPr>
        <w:drawing>
          <wp:inline distT="0" distB="0" distL="0" distR="0" wp14:anchorId="58C0A081" wp14:editId="70DA657A">
            <wp:extent cx="6096000" cy="4733365"/>
            <wp:effectExtent l="0" t="0" r="0" b="0"/>
            <wp:docPr id="16" name="AX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b="35294"/>
                    <a:stretch/>
                  </pic:blipFill>
                  <pic:spPr bwMode="auto">
                    <a:xfrm>
                      <a:off x="0" y="0"/>
                      <a:ext cx="6096000" cy="473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70E" w:rsidRDefault="00D16E7B" w:rsidP="00205DBD">
      <w:pPr>
        <w:pStyle w:val="Heading3"/>
      </w:pPr>
      <w:r>
        <w:br w:type="page"/>
      </w:r>
      <w:bookmarkStart w:id="16" w:name="_Toc444683366"/>
      <w:r>
        <w:lastRenderedPageBreak/>
        <w:t>S1-P4 Verify Address Verification Confirm YY NY</w:t>
      </w:r>
      <w:bookmarkEnd w:id="16"/>
    </w:p>
    <w:p w:rsidR="00EC45BB" w:rsidRDefault="00EC45BB">
      <w:pPr>
        <w:pStyle w:val="AxureImageParagraph"/>
        <w:rPr>
          <w:noProof/>
        </w:rPr>
      </w:pPr>
    </w:p>
    <w:p w:rsidR="0075670E" w:rsidRDefault="007A2174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3165475</wp:posOffset>
                </wp:positionV>
                <wp:extent cx="1454150" cy="766445"/>
                <wp:effectExtent l="20955" t="24130" r="39370" b="47625"/>
                <wp:wrapNone/>
                <wp:docPr id="7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0" cy="7664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4605D0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>New text: “Reset code”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to be consistent with other screens [GLOBAL]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1" style="position:absolute;left:0;text-align:left;margin-left:170.4pt;margin-top:249.25pt;width:114.5pt;height:60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4605D0" w:rsidRDefault="00A761EF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>New text: “Reset code”</w:t>
                      </w:r>
                      <w:r>
                        <w:rPr>
                          <w:color w:val="FFFFFF" w:themeColor="background1"/>
                        </w:rPr>
                        <w:t xml:space="preserve"> to be consistent with other screens [GLOBAL]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3165475</wp:posOffset>
                </wp:positionV>
                <wp:extent cx="1489075" cy="670560"/>
                <wp:effectExtent l="23495" t="24130" r="40005" b="48260"/>
                <wp:wrapNone/>
                <wp:docPr id="7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9075" cy="670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4605D0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>Reprint button is primary</w:t>
                            </w:r>
                            <w:r>
                              <w:rPr>
                                <w:color w:val="FFFFFF" w:themeColor="background1"/>
                              </w:rPr>
                              <w:t>, and done is secondary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2" style="position:absolute;left:0;text-align:left;margin-left:40.1pt;margin-top:249.25pt;width:117.25pt;height:5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4605D0" w:rsidRDefault="00A761EF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>Reprint button is primary</w:t>
                      </w:r>
                      <w:r>
                        <w:rPr>
                          <w:color w:val="FFFFFF" w:themeColor="background1"/>
                        </w:rPr>
                        <w:t>, and done is secondary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1293495</wp:posOffset>
                </wp:positionH>
                <wp:positionV relativeFrom="paragraph">
                  <wp:posOffset>1981200</wp:posOffset>
                </wp:positionV>
                <wp:extent cx="1323340" cy="1184275"/>
                <wp:effectExtent l="45720" t="49530" r="12065" b="13970"/>
                <wp:wrapNone/>
                <wp:docPr id="6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23340" cy="1184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101.85pt;margin-top:156pt;width:104.2pt;height:93.2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2929890</wp:posOffset>
                </wp:positionV>
                <wp:extent cx="26035" cy="235585"/>
                <wp:effectExtent l="62230" t="26670" r="26035" b="13970"/>
                <wp:wrapNone/>
                <wp:docPr id="6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035" cy="235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79.9pt;margin-top:230.7pt;width:2.05pt;height:18.5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1615440</wp:posOffset>
                </wp:positionV>
                <wp:extent cx="1105535" cy="704850"/>
                <wp:effectExtent l="19050" t="26670" r="37465" b="49530"/>
                <wp:wrapNone/>
                <wp:docPr id="6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5535" cy="704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4605D0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>Text change from “Update” to “Change”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3" style="position:absolute;left:0;text-align:left;margin-left:428.25pt;margin-top:127.2pt;width:87.05pt;height:5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4605D0" w:rsidRDefault="00A761EF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>Text change from “Update” to “Change”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2225040</wp:posOffset>
                </wp:positionV>
                <wp:extent cx="2778125" cy="200025"/>
                <wp:effectExtent l="22225" t="7620" r="9525" b="59055"/>
                <wp:wrapNone/>
                <wp:docPr id="6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781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209.5pt;margin-top:175.2pt;width:218.75pt;height:15.7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">
                <v:stroke endarrow="block"/>
              </v:shape>
            </w:pict>
          </mc:Fallback>
        </mc:AlternateContent>
      </w:r>
      <w:r w:rsidR="00D16E7B">
        <w:rPr>
          <w:noProof/>
        </w:rPr>
        <w:drawing>
          <wp:inline distT="0" distB="0" distL="0" distR="0" wp14:anchorId="2ADECA2D" wp14:editId="3FFEDBC4">
            <wp:extent cx="6096000" cy="3141233"/>
            <wp:effectExtent l="0" t="0" r="0" b="0"/>
            <wp:docPr id="22" name="AXU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XU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b="57059"/>
                    <a:stretch/>
                  </pic:blipFill>
                  <pic:spPr bwMode="auto">
                    <a:xfrm>
                      <a:off x="0" y="0"/>
                      <a:ext cx="6096000" cy="3141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70E" w:rsidRDefault="00D16E7B" w:rsidP="00205DBD">
      <w:pPr>
        <w:pStyle w:val="Heading3"/>
      </w:pPr>
      <w:r>
        <w:br w:type="page"/>
      </w:r>
      <w:bookmarkStart w:id="17" w:name="S1P5"/>
      <w:bookmarkStart w:id="18" w:name="_Toc444683367"/>
      <w:r>
        <w:lastRenderedPageBreak/>
        <w:t xml:space="preserve">S1-P5 </w:t>
      </w:r>
      <w:bookmarkEnd w:id="17"/>
      <w:r>
        <w:t>Cannot Verify Address Internal (LOA3</w:t>
      </w:r>
      <w:proofErr w:type="gramStart"/>
      <w:r>
        <w:t>)  YN</w:t>
      </w:r>
      <w:proofErr w:type="gramEnd"/>
      <w:r>
        <w:t xml:space="preserve"> NN</w:t>
      </w:r>
      <w:bookmarkEnd w:id="18"/>
    </w:p>
    <w:p w:rsidR="00EC45BB" w:rsidRDefault="00EC45BB">
      <w:pPr>
        <w:pStyle w:val="AxureImageParagraph"/>
        <w:rPr>
          <w:noProof/>
        </w:rPr>
      </w:pPr>
    </w:p>
    <w:p w:rsidR="0075670E" w:rsidRDefault="007A2174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5247005</wp:posOffset>
                </wp:positionH>
                <wp:positionV relativeFrom="paragraph">
                  <wp:posOffset>2181225</wp:posOffset>
                </wp:positionV>
                <wp:extent cx="1210310" cy="635635"/>
                <wp:effectExtent l="27305" t="20955" r="38735" b="48260"/>
                <wp:wrapNone/>
                <wp:docPr id="6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0310" cy="6356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4605D0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>Fraud text removed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[GLOBAL]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44" style="position:absolute;left:0;text-align:left;margin-left:413.15pt;margin-top:171.75pt;width:95.3pt;height:50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4605D0" w:rsidRDefault="00A761EF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>Fraud text removed</w:t>
                      </w:r>
                      <w:r>
                        <w:rPr>
                          <w:color w:val="FFFFFF" w:themeColor="background1"/>
                        </w:rPr>
                        <w:t xml:space="preserve"> [GLOBAL]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1754505</wp:posOffset>
                </wp:positionH>
                <wp:positionV relativeFrom="paragraph">
                  <wp:posOffset>2581910</wp:posOffset>
                </wp:positionV>
                <wp:extent cx="3605530" cy="26035"/>
                <wp:effectExtent l="20955" t="31115" r="12065" b="57150"/>
                <wp:wrapNone/>
                <wp:docPr id="6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5530" cy="26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138.15pt;margin-top:203.3pt;width:283.9pt;height:2.0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GuQAIAAG0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D16E7B">
        <w:rPr>
          <w:noProof/>
        </w:rPr>
        <w:drawing>
          <wp:inline distT="0" distB="0" distL="0" distR="0" wp14:anchorId="50EE627F" wp14:editId="64458F9B">
            <wp:extent cx="6096000" cy="4023360"/>
            <wp:effectExtent l="0" t="0" r="0" b="0"/>
            <wp:docPr id="23" name="AXU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XU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b="45000"/>
                    <a:stretch/>
                  </pic:blipFill>
                  <pic:spPr bwMode="auto">
                    <a:xfrm>
                      <a:off x="0" y="0"/>
                      <a:ext cx="6096000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70E" w:rsidRDefault="00D16E7B" w:rsidP="00205DBD">
      <w:pPr>
        <w:pStyle w:val="Heading3"/>
      </w:pPr>
      <w:r>
        <w:br w:type="page"/>
      </w:r>
      <w:bookmarkStart w:id="19" w:name="_Toc444683368"/>
      <w:r>
        <w:lastRenderedPageBreak/>
        <w:t>S1-P7 Decline or Fail External Verification (LOA3)</w:t>
      </w:r>
      <w:bookmarkEnd w:id="19"/>
    </w:p>
    <w:p w:rsidR="00EC45BB" w:rsidRDefault="00EC45BB">
      <w:pPr>
        <w:pStyle w:val="AxureImageParagraph"/>
        <w:rPr>
          <w:noProof/>
        </w:rPr>
      </w:pPr>
    </w:p>
    <w:p w:rsidR="0075670E" w:rsidRDefault="007A2174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2007235</wp:posOffset>
                </wp:positionV>
                <wp:extent cx="3953510" cy="130175"/>
                <wp:effectExtent l="19050" t="56515" r="8890" b="13335"/>
                <wp:wrapNone/>
                <wp:docPr id="6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53510" cy="13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92.25pt;margin-top:158.05pt;width:311.3pt;height:10.2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1754505</wp:posOffset>
                </wp:positionV>
                <wp:extent cx="1227455" cy="618490"/>
                <wp:effectExtent l="19685" t="22860" r="38735" b="44450"/>
                <wp:wrapNone/>
                <wp:docPr id="6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7455" cy="6184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4605D0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>Text change: From “update” to “change”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45" style="position:absolute;left:0;text-align:left;margin-left:403.55pt;margin-top:138.15pt;width:96.65pt;height:4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4605D0" w:rsidRDefault="00A761EF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>Text change: From “update” to “change”</w:t>
                      </w:r>
                    </w:p>
                  </w:txbxContent>
                </v:textbox>
              </v:rect>
            </w:pict>
          </mc:Fallback>
        </mc:AlternateContent>
      </w:r>
      <w:r w:rsidR="00D16E7B">
        <w:rPr>
          <w:noProof/>
        </w:rPr>
        <w:drawing>
          <wp:inline distT="0" distB="0" distL="0" distR="0" wp14:anchorId="5BA3159B" wp14:editId="1A80D585">
            <wp:extent cx="6096000" cy="3851238"/>
            <wp:effectExtent l="0" t="0" r="0" b="0"/>
            <wp:docPr id="24" name="AXU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XU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/>
                    <a:srcRect b="47353"/>
                    <a:stretch/>
                  </pic:blipFill>
                  <pic:spPr bwMode="auto">
                    <a:xfrm>
                      <a:off x="0" y="0"/>
                      <a:ext cx="6096000" cy="3851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DBD" w:rsidRDefault="00D16E7B" w:rsidP="00205DBD">
      <w:pPr>
        <w:pStyle w:val="Heading3"/>
      </w:pPr>
      <w:r>
        <w:br w:type="page"/>
      </w:r>
    </w:p>
    <w:p w:rsidR="00205DBD" w:rsidRDefault="00205DBD" w:rsidP="00205DBD">
      <w:pPr>
        <w:pStyle w:val="Heading2"/>
      </w:pPr>
      <w:bookmarkStart w:id="20" w:name="_Toc444683369"/>
      <w:r>
        <w:lastRenderedPageBreak/>
        <w:t>1.3 LOA2 or LOA3 on Phone</w:t>
      </w:r>
      <w:bookmarkEnd w:id="20"/>
    </w:p>
    <w:p w:rsidR="0075670E" w:rsidRDefault="00D16E7B" w:rsidP="00205DBD">
      <w:pPr>
        <w:pStyle w:val="Heading3"/>
      </w:pPr>
      <w:bookmarkStart w:id="21" w:name="_Toc444683370"/>
      <w:r>
        <w:t>Account Summary (LOA2</w:t>
      </w:r>
      <w:proofErr w:type="gramStart"/>
      <w:r>
        <w:t>)_</w:t>
      </w:r>
      <w:proofErr w:type="spellStart"/>
      <w:proofErr w:type="gramEnd"/>
      <w:r>
        <w:t>OnPhone</w:t>
      </w:r>
      <w:bookmarkEnd w:id="21"/>
      <w:proofErr w:type="spellEnd"/>
    </w:p>
    <w:p w:rsidR="00EC45BB" w:rsidRDefault="00EC45BB">
      <w:pPr>
        <w:pStyle w:val="AxureImageParagraph"/>
        <w:rPr>
          <w:noProof/>
        </w:rPr>
      </w:pPr>
    </w:p>
    <w:p w:rsidR="0075670E" w:rsidRDefault="00D16E7B">
      <w:pPr>
        <w:pStyle w:val="AxureImageParagraph"/>
      </w:pPr>
      <w:r>
        <w:rPr>
          <w:noProof/>
        </w:rPr>
        <w:drawing>
          <wp:inline distT="0" distB="0" distL="0" distR="0" wp14:anchorId="5B8C0C9B" wp14:editId="26CC867A">
            <wp:extent cx="6096000" cy="6174889"/>
            <wp:effectExtent l="0" t="0" r="0" b="0"/>
            <wp:docPr id="25" name="AXU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XU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/>
                    <a:srcRect b="15588"/>
                    <a:stretch/>
                  </pic:blipFill>
                  <pic:spPr bwMode="auto">
                    <a:xfrm>
                      <a:off x="0" y="0"/>
                      <a:ext cx="6096000" cy="617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70E" w:rsidRDefault="00D16E7B" w:rsidP="00205DBD">
      <w:pPr>
        <w:pStyle w:val="Heading3"/>
      </w:pPr>
      <w:r>
        <w:br w:type="page"/>
      </w:r>
      <w:bookmarkStart w:id="22" w:name="_Toc444683371"/>
      <w:r>
        <w:lastRenderedPageBreak/>
        <w:t>Account Summary (</w:t>
      </w:r>
      <w:r w:rsidR="00205DBD">
        <w:t>LOA3 on Phone) Before Send Text Message Selected</w:t>
      </w:r>
      <w:bookmarkEnd w:id="22"/>
    </w:p>
    <w:p w:rsidR="0075670E" w:rsidRDefault="00D16E7B">
      <w:pPr>
        <w:pStyle w:val="AxureImageParagraph"/>
      </w:pPr>
      <w:r>
        <w:rPr>
          <w:noProof/>
        </w:rPr>
        <w:drawing>
          <wp:inline distT="0" distB="0" distL="0" distR="0" wp14:anchorId="0F4FCCF1" wp14:editId="0375EC22">
            <wp:extent cx="6096000" cy="6142616"/>
            <wp:effectExtent l="0" t="0" r="0" b="0"/>
            <wp:docPr id="27" name="AXU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XU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b="16030"/>
                    <a:stretch/>
                  </pic:blipFill>
                  <pic:spPr bwMode="auto">
                    <a:xfrm>
                      <a:off x="0" y="0"/>
                      <a:ext cx="6096000" cy="6142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5BB" w:rsidRDefault="00EC45BB">
      <w:pPr>
        <w:spacing w:before="0" w:after="0"/>
        <w:rPr>
          <w:b/>
          <w:bCs/>
          <w:noProof/>
          <w:sz w:val="26"/>
          <w:szCs w:val="26"/>
        </w:rPr>
      </w:pPr>
      <w:r>
        <w:rPr>
          <w:noProof/>
        </w:rPr>
        <w:br w:type="page"/>
      </w:r>
    </w:p>
    <w:p w:rsidR="00205DBD" w:rsidRDefault="00205DBD" w:rsidP="00205DBD">
      <w:pPr>
        <w:pStyle w:val="Heading3"/>
        <w:rPr>
          <w:noProof/>
        </w:rPr>
      </w:pPr>
      <w:bookmarkStart w:id="23" w:name="_Toc444683372"/>
      <w:r>
        <w:rPr>
          <w:noProof/>
        </w:rPr>
        <w:lastRenderedPageBreak/>
        <w:t>Account Summary (LOA3 on Phone) After Send Text Message Selected</w:t>
      </w:r>
      <w:bookmarkEnd w:id="23"/>
      <w:r w:rsidR="00EC45BB">
        <w:rPr>
          <w:noProof/>
        </w:rPr>
        <w:br/>
      </w:r>
    </w:p>
    <w:p w:rsidR="00EC45BB" w:rsidRDefault="00EC45BB" w:rsidP="00EC45BB">
      <w:r>
        <w:rPr>
          <w:noProof/>
        </w:rPr>
        <w:drawing>
          <wp:inline distT="0" distB="0" distL="0" distR="0" wp14:anchorId="3107F66F" wp14:editId="1985C556">
            <wp:extent cx="6035040" cy="5815584"/>
            <wp:effectExtent l="0" t="0" r="381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t="6912" r="34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581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BD" w:rsidRDefault="00205DBD" w:rsidP="00205DBD">
      <w:pPr>
        <w:pStyle w:val="Heading3"/>
        <w:rPr>
          <w:noProof/>
        </w:rPr>
      </w:pPr>
      <w:bookmarkStart w:id="24" w:name="_Toc444683373"/>
      <w:r>
        <w:rPr>
          <w:noProof/>
        </w:rPr>
        <w:lastRenderedPageBreak/>
        <w:t>Account Summary (LOA3 on Phone) After Text Code Verification</w:t>
      </w:r>
      <w:bookmarkEnd w:id="24"/>
    </w:p>
    <w:bookmarkStart w:id="25" w:name="_Toc438113678"/>
    <w:bookmarkStart w:id="26" w:name="_Toc438113918"/>
    <w:bookmarkStart w:id="27" w:name="_Toc438113999"/>
    <w:bookmarkStart w:id="28" w:name="_Toc438122041"/>
    <w:p w:rsidR="00205DBD" w:rsidRDefault="007A2174" w:rsidP="007A217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2146300</wp:posOffset>
                </wp:positionV>
                <wp:extent cx="1619885" cy="1227455"/>
                <wp:effectExtent l="22860" t="26035" r="33655" b="51435"/>
                <wp:wrapNone/>
                <wp:docPr id="6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27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733AB3" w:rsidRDefault="00A761EF" w:rsidP="00733AB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33AB3">
                              <w:rPr>
                                <w:color w:val="FFFFFF" w:themeColor="background1"/>
                              </w:rPr>
                              <w:t xml:space="preserve">Text Code Verification container is hidden again. Account Summary container now contains buttons for available functionality.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46" style="position:absolute;margin-left:337.05pt;margin-top:169pt;width:127.55pt;height:96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733AB3" w:rsidRDefault="00A761EF" w:rsidP="00733AB3">
                      <w:pPr>
                        <w:rPr>
                          <w:color w:val="FFFFFF" w:themeColor="background1"/>
                        </w:rPr>
                      </w:pPr>
                      <w:r w:rsidRPr="00733AB3">
                        <w:rPr>
                          <w:color w:val="FFFFFF" w:themeColor="background1"/>
                        </w:rPr>
                        <w:t xml:space="preserve">Text Code Verification container is hidden again. Account Summary container now contains buttons for available functionality. </w:t>
                      </w:r>
                    </w:p>
                  </w:txbxContent>
                </v:textbox>
              </v:rect>
            </w:pict>
          </mc:Fallback>
        </mc:AlternateContent>
      </w:r>
      <w:r w:rsidR="00205DBD">
        <w:rPr>
          <w:noProof/>
        </w:rPr>
        <w:drawing>
          <wp:inline distT="0" distB="0" distL="0" distR="0" wp14:anchorId="4EAA20EE" wp14:editId="6FBE2559">
            <wp:extent cx="6016752" cy="5806440"/>
            <wp:effectExtent l="0" t="0" r="317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3222" t="6683" r="34788"/>
                    <a:stretch/>
                  </pic:blipFill>
                  <pic:spPr bwMode="auto">
                    <a:xfrm>
                      <a:off x="0" y="0"/>
                      <a:ext cx="6016752" cy="580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5"/>
      <w:bookmarkEnd w:id="26"/>
      <w:bookmarkEnd w:id="27"/>
      <w:bookmarkEnd w:id="28"/>
    </w:p>
    <w:p w:rsidR="00EC45BB" w:rsidRDefault="00EC45BB" w:rsidP="007A2174">
      <w:r>
        <w:br w:type="page"/>
      </w:r>
    </w:p>
    <w:p w:rsidR="0075670E" w:rsidRDefault="00D16E7B" w:rsidP="00363A0B">
      <w:pPr>
        <w:pStyle w:val="Heading3"/>
      </w:pPr>
      <w:bookmarkStart w:id="29" w:name="_Toc444683374"/>
      <w:r>
        <w:lastRenderedPageBreak/>
        <w:t>S1-P10 Verify Address Verification (LOA2 &amp; LOA3)</w:t>
      </w:r>
      <w:bookmarkEnd w:id="29"/>
    </w:p>
    <w:p w:rsidR="00EC45BB" w:rsidRDefault="00EC45BB">
      <w:pPr>
        <w:pStyle w:val="AxureImageParagraph"/>
        <w:rPr>
          <w:noProof/>
        </w:rPr>
      </w:pPr>
    </w:p>
    <w:p w:rsidR="0075670E" w:rsidRDefault="007A2174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1214755</wp:posOffset>
                </wp:positionH>
                <wp:positionV relativeFrom="paragraph">
                  <wp:posOffset>1621790</wp:posOffset>
                </wp:positionV>
                <wp:extent cx="3465830" cy="426720"/>
                <wp:effectExtent l="24130" t="61595" r="5715" b="6985"/>
                <wp:wrapNone/>
                <wp:docPr id="6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65830" cy="426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95.65pt;margin-top:127.7pt;width:272.9pt;height:33.6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4628515</wp:posOffset>
                </wp:positionH>
                <wp:positionV relativeFrom="paragraph">
                  <wp:posOffset>1821815</wp:posOffset>
                </wp:positionV>
                <wp:extent cx="1532890" cy="522605"/>
                <wp:effectExtent l="27940" t="23495" r="39370" b="44450"/>
                <wp:wrapNone/>
                <wp:docPr id="5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2890" cy="5226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4605D0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>Text change: from “update” to “change”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7" style="position:absolute;left:0;text-align:left;margin-left:364.45pt;margin-top:143.45pt;width:120.7pt;height:4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4605D0" w:rsidRDefault="00A761EF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>Text change: from “update” to “change”</w:t>
                      </w:r>
                    </w:p>
                  </w:txbxContent>
                </v:textbox>
              </v:rect>
            </w:pict>
          </mc:Fallback>
        </mc:AlternateContent>
      </w:r>
      <w:r w:rsidR="00D16E7B">
        <w:rPr>
          <w:noProof/>
        </w:rPr>
        <w:drawing>
          <wp:inline distT="0" distB="0" distL="0" distR="0" wp14:anchorId="2890659C" wp14:editId="4696DC13">
            <wp:extent cx="6096000" cy="3711388"/>
            <wp:effectExtent l="0" t="0" r="0" b="0"/>
            <wp:docPr id="32" name="AXU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XU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/>
                    <a:srcRect b="49265"/>
                    <a:stretch/>
                  </pic:blipFill>
                  <pic:spPr bwMode="auto">
                    <a:xfrm>
                      <a:off x="0" y="0"/>
                      <a:ext cx="6096000" cy="371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70E" w:rsidRDefault="00D16E7B" w:rsidP="00363A0B">
      <w:pPr>
        <w:pStyle w:val="Heading3"/>
      </w:pPr>
      <w:r>
        <w:br w:type="page"/>
      </w:r>
      <w:bookmarkStart w:id="30" w:name="_Toc444683375"/>
      <w:r>
        <w:lastRenderedPageBreak/>
        <w:t>S1-P11 Verify Address Verification Confirm (LOA2 &amp; LOA3) YY NY</w:t>
      </w:r>
      <w:bookmarkEnd w:id="30"/>
    </w:p>
    <w:p w:rsidR="00EC45BB" w:rsidRDefault="00EC45BB">
      <w:pPr>
        <w:pStyle w:val="AxureImageParagraph"/>
        <w:rPr>
          <w:noProof/>
        </w:rPr>
      </w:pPr>
    </w:p>
    <w:p w:rsidR="0075670E" w:rsidRDefault="00A761EF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CBD0A5" wp14:editId="0A10292E">
                <wp:simplePos x="0" y="0"/>
                <wp:positionH relativeFrom="column">
                  <wp:posOffset>5175250</wp:posOffset>
                </wp:positionH>
                <wp:positionV relativeFrom="paragraph">
                  <wp:posOffset>1922145</wp:posOffset>
                </wp:positionV>
                <wp:extent cx="1149350" cy="502285"/>
                <wp:effectExtent l="19050" t="19050" r="31750" b="50165"/>
                <wp:wrapNone/>
                <wp:docPr id="5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0" cy="5022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4605D0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 xml:space="preserve">“Mail”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text </w:t>
                            </w:r>
                            <w:r w:rsidRPr="004605D0">
                              <w:rPr>
                                <w:color w:val="FFFFFF" w:themeColor="background1"/>
                              </w:rPr>
                              <w:t>inserted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8" style="position:absolute;left:0;text-align:left;margin-left:407.5pt;margin-top:151.35pt;width:90.5pt;height:39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4605D0" w:rsidRDefault="00A761EF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 xml:space="preserve">“Mail” </w:t>
                      </w:r>
                      <w:r>
                        <w:rPr>
                          <w:color w:val="FFFFFF" w:themeColor="background1"/>
                        </w:rPr>
                        <w:t xml:space="preserve">text </w:t>
                      </w:r>
                      <w:r w:rsidRPr="004605D0">
                        <w:rPr>
                          <w:color w:val="FFFFFF" w:themeColor="background1"/>
                        </w:rPr>
                        <w:t>inserted</w:t>
                      </w:r>
                    </w:p>
                  </w:txbxContent>
                </v:textbox>
              </v:rect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3D867E" wp14:editId="6D5D712E">
                <wp:simplePos x="0" y="0"/>
                <wp:positionH relativeFrom="column">
                  <wp:posOffset>2555875</wp:posOffset>
                </wp:positionH>
                <wp:positionV relativeFrom="paragraph">
                  <wp:posOffset>2164080</wp:posOffset>
                </wp:positionV>
                <wp:extent cx="2621280" cy="191135"/>
                <wp:effectExtent l="22225" t="13335" r="13970" b="62230"/>
                <wp:wrapNone/>
                <wp:docPr id="5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128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201.25pt;margin-top:170.4pt;width:206.4pt;height:15.0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D16E7B">
        <w:rPr>
          <w:noProof/>
        </w:rPr>
        <w:drawing>
          <wp:inline distT="0" distB="0" distL="0" distR="0" wp14:anchorId="2485ACE8" wp14:editId="3746F841">
            <wp:extent cx="6096000" cy="3603812"/>
            <wp:effectExtent l="0" t="0" r="0" b="0"/>
            <wp:docPr id="33" name="AXU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XU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/>
                    <a:srcRect b="50736"/>
                    <a:stretch/>
                  </pic:blipFill>
                  <pic:spPr bwMode="auto">
                    <a:xfrm>
                      <a:off x="0" y="0"/>
                      <a:ext cx="6096000" cy="3603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70E" w:rsidRDefault="00D16E7B" w:rsidP="00363A0B">
      <w:pPr>
        <w:pStyle w:val="Heading3"/>
      </w:pPr>
      <w:r>
        <w:br w:type="page"/>
      </w:r>
      <w:bookmarkStart w:id="31" w:name="_Toc444683376"/>
      <w:r>
        <w:lastRenderedPageBreak/>
        <w:t>S1-P12 Cannot Verify Address Internal (LOA2 &amp; LOA3) YN NN</w:t>
      </w:r>
      <w:bookmarkEnd w:id="31"/>
    </w:p>
    <w:p w:rsidR="00EC45BB" w:rsidRDefault="00EC45BB">
      <w:pPr>
        <w:pStyle w:val="AxureImageParagraph"/>
        <w:rPr>
          <w:noProof/>
        </w:rPr>
      </w:pPr>
    </w:p>
    <w:p w:rsidR="0075670E" w:rsidRDefault="00637BB8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B6E840E" wp14:editId="79CCBD56">
                <wp:simplePos x="0" y="0"/>
                <wp:positionH relativeFrom="column">
                  <wp:posOffset>5281295</wp:posOffset>
                </wp:positionH>
                <wp:positionV relativeFrom="paragraph">
                  <wp:posOffset>2985135</wp:posOffset>
                </wp:positionV>
                <wp:extent cx="1019175" cy="739775"/>
                <wp:effectExtent l="19050" t="19050" r="47625" b="60325"/>
                <wp:wrapNone/>
                <wp:docPr id="2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739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37BB8" w:rsidRPr="004605D0" w:rsidRDefault="00637BB8" w:rsidP="00637BB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Change from “verified” to “verifies” 1/19/16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415.85pt;margin-top:235.05pt;width:80.25pt;height:5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:rsidR="00637BB8" w:rsidRPr="004605D0" w:rsidRDefault="00637BB8" w:rsidP="00637BB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Change from “verified” to “verifies” 1/19/16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994310" wp14:editId="59AEA14A">
                <wp:simplePos x="0" y="0"/>
                <wp:positionH relativeFrom="column">
                  <wp:posOffset>2373087</wp:posOffset>
                </wp:positionH>
                <wp:positionV relativeFrom="paragraph">
                  <wp:posOffset>2811508</wp:posOffset>
                </wp:positionV>
                <wp:extent cx="2917370" cy="505097"/>
                <wp:effectExtent l="19050" t="57150" r="16510" b="28575"/>
                <wp:wrapNone/>
                <wp:docPr id="2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17370" cy="50509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3" o:spid="_x0000_s1026" type="#_x0000_t32" style="position:absolute;margin-left:186.85pt;margin-top:221.4pt;width:229.7pt;height:39.7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">
                <v:stroke endarrow="block"/>
              </v:shape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90E76E" wp14:editId="370B30EB">
                <wp:simplePos x="0" y="0"/>
                <wp:positionH relativeFrom="column">
                  <wp:posOffset>1728470</wp:posOffset>
                </wp:positionH>
                <wp:positionV relativeFrom="paragraph">
                  <wp:posOffset>2625090</wp:posOffset>
                </wp:positionV>
                <wp:extent cx="3561715" cy="0"/>
                <wp:effectExtent l="23495" t="55245" r="5715" b="59055"/>
                <wp:wrapNone/>
                <wp:docPr id="5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61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136.1pt;margin-top:206.7pt;width:280.45pt;height: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AYMPQIAAGk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">
                <v:stroke endarrow="block"/>
              </v:shape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3E7899" wp14:editId="55A587BB">
                <wp:simplePos x="0" y="0"/>
                <wp:positionH relativeFrom="column">
                  <wp:posOffset>5290185</wp:posOffset>
                </wp:positionH>
                <wp:positionV relativeFrom="paragraph">
                  <wp:posOffset>2312035</wp:posOffset>
                </wp:positionV>
                <wp:extent cx="1019175" cy="522605"/>
                <wp:effectExtent l="22860" t="27940" r="34290" b="49530"/>
                <wp:wrapNone/>
                <wp:docPr id="5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5226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4605D0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>Fraud text removed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416.55pt;margin-top:182.05pt;width:80.25pt;height:4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4605D0" w:rsidRDefault="00A761EF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>Fraud text removed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A0B747" wp14:editId="28A414A8">
            <wp:extent cx="6096000" cy="4057650"/>
            <wp:effectExtent l="0" t="0" r="0" b="0"/>
            <wp:docPr id="19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/>
                    <a:srcRect b="44531"/>
                    <a:stretch/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70E" w:rsidRDefault="00D16E7B" w:rsidP="00363A0B">
      <w:pPr>
        <w:pStyle w:val="Heading3"/>
      </w:pPr>
      <w:r>
        <w:br w:type="page"/>
      </w:r>
      <w:bookmarkStart w:id="32" w:name="_Toc444683377"/>
      <w:r>
        <w:lastRenderedPageBreak/>
        <w:t>S1-P14 Fail External Verification (LOA2 &amp; LOA3)</w:t>
      </w:r>
      <w:bookmarkEnd w:id="32"/>
    </w:p>
    <w:p w:rsidR="00EC45BB" w:rsidRDefault="00EC45BB">
      <w:pPr>
        <w:pStyle w:val="AxureImageParagraph"/>
        <w:rPr>
          <w:noProof/>
        </w:rPr>
      </w:pPr>
    </w:p>
    <w:p w:rsidR="0075670E" w:rsidRDefault="007A2174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3427095</wp:posOffset>
                </wp:positionH>
                <wp:positionV relativeFrom="paragraph">
                  <wp:posOffset>1580515</wp:posOffset>
                </wp:positionV>
                <wp:extent cx="1663065" cy="818515"/>
                <wp:effectExtent l="36195" t="10795" r="5715" b="56515"/>
                <wp:wrapNone/>
                <wp:docPr id="5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3065" cy="818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269.85pt;margin-top:124.45pt;width:130.95pt;height:64.4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1397635</wp:posOffset>
                </wp:positionV>
                <wp:extent cx="1706880" cy="443865"/>
                <wp:effectExtent l="24765" t="27940" r="40005" b="52070"/>
                <wp:wrapNone/>
                <wp:docPr id="5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880" cy="4438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4605D0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>“Update” changed to “Change”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1" style="position:absolute;left:0;text-align:left;margin-left:391.2pt;margin-top:110.05pt;width:134.4pt;height:34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4605D0" w:rsidRDefault="00A761EF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>“Update” changed to “Change”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4602480</wp:posOffset>
                </wp:positionH>
                <wp:positionV relativeFrom="paragraph">
                  <wp:posOffset>2590800</wp:posOffset>
                </wp:positionV>
                <wp:extent cx="1053465" cy="8255"/>
                <wp:effectExtent l="20955" t="59055" r="11430" b="46990"/>
                <wp:wrapNone/>
                <wp:docPr id="4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5346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362.4pt;margin-top:204pt;width:82.95pt;height:.6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5386070</wp:posOffset>
                </wp:positionH>
                <wp:positionV relativeFrom="paragraph">
                  <wp:posOffset>2059305</wp:posOffset>
                </wp:positionV>
                <wp:extent cx="1289050" cy="827405"/>
                <wp:effectExtent l="23495" t="22860" r="40005" b="45085"/>
                <wp:wrapNone/>
                <wp:docPr id="4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8274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4605D0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>Text added for going to the local SSA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2" style="position:absolute;left:0;text-align:left;margin-left:424.1pt;margin-top:162.15pt;width:101.5pt;height:65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4605D0" w:rsidRDefault="00A761EF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>Text added for going to the local SSA office</w:t>
                      </w:r>
                    </w:p>
                  </w:txbxContent>
                </v:textbox>
              </v:rect>
            </w:pict>
          </mc:Fallback>
        </mc:AlternateContent>
      </w:r>
      <w:r w:rsidR="00D16E7B">
        <w:rPr>
          <w:noProof/>
        </w:rPr>
        <w:drawing>
          <wp:inline distT="0" distB="0" distL="0" distR="0" wp14:anchorId="1FC85A8F" wp14:editId="6446D838">
            <wp:extent cx="6096000" cy="3173506"/>
            <wp:effectExtent l="0" t="0" r="0" b="0"/>
            <wp:docPr id="35" name="AXU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XU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/>
                    <a:srcRect b="56618"/>
                    <a:stretch/>
                  </pic:blipFill>
                  <pic:spPr bwMode="auto">
                    <a:xfrm>
                      <a:off x="0" y="0"/>
                      <a:ext cx="6096000" cy="3173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70E" w:rsidRDefault="00D16E7B" w:rsidP="00363A0B">
      <w:pPr>
        <w:pStyle w:val="Heading3"/>
      </w:pPr>
      <w:r>
        <w:br w:type="page"/>
      </w:r>
      <w:bookmarkStart w:id="33" w:name="_Toc444683378"/>
      <w:r>
        <w:lastRenderedPageBreak/>
        <w:t>S1-P15 No to External Verification (LOA2 &amp; LOA3)</w:t>
      </w:r>
      <w:bookmarkEnd w:id="33"/>
    </w:p>
    <w:p w:rsidR="00EC45BB" w:rsidRDefault="00EC45BB">
      <w:pPr>
        <w:pStyle w:val="AxureImageParagraph"/>
        <w:rPr>
          <w:noProof/>
        </w:rPr>
      </w:pPr>
    </w:p>
    <w:p w:rsidR="0075670E" w:rsidRDefault="00455939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B2A4B1" wp14:editId="0164D726">
                <wp:simplePos x="0" y="0"/>
                <wp:positionH relativeFrom="column">
                  <wp:posOffset>5308406</wp:posOffset>
                </wp:positionH>
                <wp:positionV relativeFrom="paragraph">
                  <wp:posOffset>1580408</wp:posOffset>
                </wp:positionV>
                <wp:extent cx="1201420" cy="984202"/>
                <wp:effectExtent l="19050" t="19050" r="36830" b="64135"/>
                <wp:wrapNone/>
                <wp:docPr id="4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9842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9046E4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 w:rsidRPr="009046E4">
                              <w:rPr>
                                <w:color w:val="FFFFFF" w:themeColor="background1"/>
                              </w:rPr>
                              <w:t>From “update” to “change”</w:t>
                            </w:r>
                            <w:r w:rsidR="00455939">
                              <w:rPr>
                                <w:color w:val="FFFFFF" w:themeColor="background1"/>
                              </w:rPr>
                              <w:t>.</w:t>
                            </w:r>
                            <w:proofErr w:type="gramEnd"/>
                            <w:r w:rsidR="00455939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proofErr w:type="gramStart"/>
                            <w:r w:rsidR="00455939">
                              <w:rPr>
                                <w:color w:val="FFFFFF" w:themeColor="background1"/>
                              </w:rPr>
                              <w:t>Added 2</w:t>
                            </w:r>
                            <w:r w:rsidR="00455939" w:rsidRPr="00455939">
                              <w:rPr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 w:rsidR="00455939">
                              <w:rPr>
                                <w:color w:val="FFFFFF" w:themeColor="background1"/>
                              </w:rPr>
                              <w:t xml:space="preserve"> sentence.</w:t>
                            </w:r>
                            <w:proofErr w:type="gramEnd"/>
                            <w:r w:rsidR="00455939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proofErr w:type="gramStart"/>
                            <w:r w:rsidR="00455939">
                              <w:rPr>
                                <w:color w:val="FFFFFF" w:themeColor="background1"/>
                              </w:rPr>
                              <w:t>Removed “If you recently moved…later.”</w:t>
                            </w:r>
                            <w:proofErr w:type="gramEnd"/>
                            <w:r w:rsidR="0045593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53" style="position:absolute;left:0;text-align:left;margin-left:418pt;margin-top:124.45pt;width:94.6pt;height:7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9046E4" w:rsidRDefault="00A761EF">
                      <w:pPr>
                        <w:rPr>
                          <w:color w:val="FFFFFF" w:themeColor="background1"/>
                        </w:rPr>
                      </w:pPr>
                      <w:proofErr w:type="gramStart"/>
                      <w:r w:rsidRPr="009046E4">
                        <w:rPr>
                          <w:color w:val="FFFFFF" w:themeColor="background1"/>
                        </w:rPr>
                        <w:t>From “update” to “change”</w:t>
                      </w:r>
                      <w:r w:rsidR="00455939">
                        <w:rPr>
                          <w:color w:val="FFFFFF" w:themeColor="background1"/>
                        </w:rPr>
                        <w:t>.</w:t>
                      </w:r>
                      <w:proofErr w:type="gramEnd"/>
                      <w:r w:rsidR="00455939">
                        <w:rPr>
                          <w:color w:val="FFFFFF" w:themeColor="background1"/>
                        </w:rPr>
                        <w:t xml:space="preserve">  </w:t>
                      </w:r>
                      <w:proofErr w:type="gramStart"/>
                      <w:r w:rsidR="00455939">
                        <w:rPr>
                          <w:color w:val="FFFFFF" w:themeColor="background1"/>
                        </w:rPr>
                        <w:t>Added 2</w:t>
                      </w:r>
                      <w:r w:rsidR="00455939" w:rsidRPr="00455939">
                        <w:rPr>
                          <w:color w:val="FFFFFF" w:themeColor="background1"/>
                          <w:vertAlign w:val="superscript"/>
                        </w:rPr>
                        <w:t>nd</w:t>
                      </w:r>
                      <w:r w:rsidR="00455939">
                        <w:rPr>
                          <w:color w:val="FFFFFF" w:themeColor="background1"/>
                        </w:rPr>
                        <w:t xml:space="preserve"> sentence.</w:t>
                      </w:r>
                      <w:proofErr w:type="gramEnd"/>
                      <w:r w:rsidR="00455939">
                        <w:rPr>
                          <w:color w:val="FFFFFF" w:themeColor="background1"/>
                        </w:rPr>
                        <w:t xml:space="preserve">  </w:t>
                      </w:r>
                      <w:proofErr w:type="gramStart"/>
                      <w:r w:rsidR="00455939">
                        <w:rPr>
                          <w:color w:val="FFFFFF" w:themeColor="background1"/>
                        </w:rPr>
                        <w:t>Removed “If you recently moved…later.”</w:t>
                      </w:r>
                      <w:proofErr w:type="gramEnd"/>
                      <w:r w:rsidR="00455939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EFBAA2" wp14:editId="48D7B11E">
                <wp:simplePos x="0" y="0"/>
                <wp:positionH relativeFrom="column">
                  <wp:posOffset>3514090</wp:posOffset>
                </wp:positionH>
                <wp:positionV relativeFrom="paragraph">
                  <wp:posOffset>1989455</wp:posOffset>
                </wp:positionV>
                <wp:extent cx="1793875" cy="409575"/>
                <wp:effectExtent l="27940" t="10160" r="6985" b="56515"/>
                <wp:wrapNone/>
                <wp:docPr id="4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387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276.7pt;margin-top:156.65pt;width:141.25pt;height:32.2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">
                <v:stroke endarrow="block"/>
              </v:shape>
            </w:pict>
          </mc:Fallback>
        </mc:AlternateContent>
      </w:r>
      <w:r w:rsidR="00D16E7B">
        <w:rPr>
          <w:noProof/>
        </w:rPr>
        <w:drawing>
          <wp:inline distT="0" distB="0" distL="0" distR="0" wp14:anchorId="0CE1C5FF" wp14:editId="4C757F75">
            <wp:extent cx="6096000" cy="3334871"/>
            <wp:effectExtent l="0" t="0" r="0" b="0"/>
            <wp:docPr id="36" name="AXU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XU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/>
                    <a:srcRect b="54412"/>
                    <a:stretch/>
                  </pic:blipFill>
                  <pic:spPr bwMode="auto">
                    <a:xfrm>
                      <a:off x="0" y="0"/>
                      <a:ext cx="6096000" cy="3334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A0B" w:rsidRDefault="00D16E7B" w:rsidP="00363A0B">
      <w:pPr>
        <w:pStyle w:val="Heading3"/>
      </w:pPr>
      <w:r>
        <w:br w:type="page"/>
      </w:r>
    </w:p>
    <w:p w:rsidR="00363A0B" w:rsidRDefault="00363A0B" w:rsidP="00AB437B">
      <w:pPr>
        <w:pStyle w:val="Heading1"/>
      </w:pPr>
      <w:bookmarkStart w:id="34" w:name="_Toc444683379"/>
      <w:r>
        <w:lastRenderedPageBreak/>
        <w:t>2. De-Elevate Account (BPD Section 2.5.2)</w:t>
      </w:r>
      <w:bookmarkEnd w:id="34"/>
    </w:p>
    <w:p w:rsidR="00363A0B" w:rsidRPr="00363A0B" w:rsidRDefault="00363A0B" w:rsidP="00363A0B">
      <w:pPr>
        <w:pStyle w:val="Heading2"/>
      </w:pPr>
      <w:bookmarkStart w:id="35" w:name="_Toc444683380"/>
      <w:r>
        <w:t>2.1 LOA3 in Person</w:t>
      </w:r>
      <w:bookmarkEnd w:id="35"/>
    </w:p>
    <w:p w:rsidR="0075670E" w:rsidRDefault="00D16E7B" w:rsidP="00363A0B">
      <w:pPr>
        <w:pStyle w:val="Heading3"/>
      </w:pPr>
      <w:bookmarkStart w:id="36" w:name="_Toc444683381"/>
      <w:r>
        <w:t>Account Summary (LOA3</w:t>
      </w:r>
      <w:proofErr w:type="gramStart"/>
      <w:r>
        <w:t>)_</w:t>
      </w:r>
      <w:proofErr w:type="spellStart"/>
      <w:proofErr w:type="gramEnd"/>
      <w:r>
        <w:t>InPerson</w:t>
      </w:r>
      <w:bookmarkEnd w:id="36"/>
      <w:proofErr w:type="spellEnd"/>
    </w:p>
    <w:p w:rsidR="00EC45BB" w:rsidRDefault="00EC45BB">
      <w:pPr>
        <w:pStyle w:val="AxureImageParagraph"/>
        <w:rPr>
          <w:noProof/>
        </w:rPr>
      </w:pPr>
    </w:p>
    <w:p w:rsidR="0075670E" w:rsidRDefault="00D16E7B">
      <w:pPr>
        <w:pStyle w:val="AxureImageParagraph"/>
      </w:pPr>
      <w:r>
        <w:rPr>
          <w:noProof/>
        </w:rPr>
        <w:drawing>
          <wp:inline distT="0" distB="0" distL="0" distR="0" wp14:anchorId="52A791B5" wp14:editId="018D9D4E">
            <wp:extent cx="6096000" cy="6164132"/>
            <wp:effectExtent l="0" t="0" r="0" b="0"/>
            <wp:docPr id="37" name="AXU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XU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b="15736"/>
                    <a:stretch/>
                  </pic:blipFill>
                  <pic:spPr bwMode="auto">
                    <a:xfrm>
                      <a:off x="0" y="0"/>
                      <a:ext cx="6096000" cy="616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70E" w:rsidRDefault="00D16E7B" w:rsidP="00363A0B">
      <w:pPr>
        <w:pStyle w:val="Heading3"/>
      </w:pPr>
      <w:r>
        <w:br w:type="page"/>
      </w:r>
      <w:bookmarkStart w:id="37" w:name="_Toc444683382"/>
      <w:r>
        <w:lastRenderedPageBreak/>
        <w:t>S5-P1 - Remove Extra Security: Confirmation (LOA3)</w:t>
      </w:r>
      <w:bookmarkEnd w:id="37"/>
    </w:p>
    <w:p w:rsidR="00EC45BB" w:rsidRDefault="00EC45BB">
      <w:pPr>
        <w:pStyle w:val="AxureImageParagraph"/>
        <w:rPr>
          <w:noProof/>
        </w:rPr>
      </w:pPr>
    </w:p>
    <w:p w:rsidR="0075670E" w:rsidRDefault="007A2174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4672330</wp:posOffset>
                </wp:positionH>
                <wp:positionV relativeFrom="paragraph">
                  <wp:posOffset>1806575</wp:posOffset>
                </wp:positionV>
                <wp:extent cx="487680" cy="113665"/>
                <wp:effectExtent l="33655" t="8255" r="12065" b="59055"/>
                <wp:wrapNone/>
                <wp:docPr id="4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7680" cy="113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367.9pt;margin-top:142.25pt;width:38.4pt;height:8.9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5107305</wp:posOffset>
                </wp:positionH>
                <wp:positionV relativeFrom="paragraph">
                  <wp:posOffset>1493520</wp:posOffset>
                </wp:positionV>
                <wp:extent cx="1428750" cy="539115"/>
                <wp:effectExtent l="20955" t="19050" r="36195" b="51435"/>
                <wp:wrapNone/>
                <wp:docPr id="3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5391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9046E4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046E4">
                              <w:rPr>
                                <w:color w:val="FFFFFF" w:themeColor="background1"/>
                              </w:rPr>
                              <w:t>Wording updated to reflect MFA changes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54" style="position:absolute;left:0;text-align:left;margin-left:402.15pt;margin-top:117.6pt;width:112.5pt;height:42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9046E4" w:rsidRDefault="00A761EF">
                      <w:pPr>
                        <w:rPr>
                          <w:color w:val="FFFFFF" w:themeColor="background1"/>
                        </w:rPr>
                      </w:pPr>
                      <w:r w:rsidRPr="009046E4">
                        <w:rPr>
                          <w:color w:val="FFFFFF" w:themeColor="background1"/>
                        </w:rPr>
                        <w:t>Wording updated to reflect MFA changes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2520950</wp:posOffset>
                </wp:positionV>
                <wp:extent cx="43815" cy="522605"/>
                <wp:effectExtent l="53340" t="27305" r="7620" b="12065"/>
                <wp:wrapNone/>
                <wp:docPr id="3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815" cy="522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79.2pt;margin-top:198.5pt;width:3.45pt;height:41.1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">
                <v:stroke endarrow="block"/>
              </v:shape>
            </w:pict>
          </mc:Fallback>
        </mc:AlternateContent>
      </w:r>
      <w:r w:rsidR="00D16E7B">
        <w:rPr>
          <w:noProof/>
        </w:rPr>
        <w:drawing>
          <wp:inline distT="0" distB="0" distL="0" distR="0" wp14:anchorId="55BF8885" wp14:editId="2FE52717">
            <wp:extent cx="6131859" cy="2764716"/>
            <wp:effectExtent l="0" t="0" r="0" b="0"/>
            <wp:docPr id="39" name="AXU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XU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/>
                    <a:srcRect b="62192"/>
                    <a:stretch/>
                  </pic:blipFill>
                  <pic:spPr bwMode="auto">
                    <a:xfrm>
                      <a:off x="0" y="0"/>
                      <a:ext cx="6134100" cy="276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38" w:name="_Toc444683383"/>
    <w:p w:rsidR="0075670E" w:rsidRDefault="007A2174" w:rsidP="00A62CA7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107315</wp:posOffset>
                </wp:positionV>
                <wp:extent cx="1384935" cy="461645"/>
                <wp:effectExtent l="26670" t="25400" r="36195" b="46355"/>
                <wp:wrapNone/>
                <wp:docPr id="3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935" cy="4616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9046E4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046E4">
                              <w:rPr>
                                <w:color w:val="FFFFFF" w:themeColor="background1"/>
                              </w:rPr>
                              <w:t>Button updated to reflect RCS 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55" style="position:absolute;margin-left:45.6pt;margin-top:8.45pt;width:109.05pt;height:36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9046E4" w:rsidRDefault="00A761EF">
                      <w:pPr>
                        <w:rPr>
                          <w:color w:val="FFFFFF" w:themeColor="background1"/>
                        </w:rPr>
                      </w:pPr>
                      <w:r w:rsidRPr="009046E4">
                        <w:rPr>
                          <w:color w:val="FFFFFF" w:themeColor="background1"/>
                        </w:rPr>
                        <w:t>Button updated to reflect RCS Val</w:t>
                      </w:r>
                    </w:p>
                  </w:txbxContent>
                </v:textbox>
              </v:rect>
            </w:pict>
          </mc:Fallback>
        </mc:AlternateContent>
      </w:r>
      <w:r w:rsidR="00D16E7B">
        <w:br w:type="page"/>
      </w:r>
      <w:r w:rsidR="00D16E7B">
        <w:lastRenderedPageBreak/>
        <w:t>S5-P9 - (Remove Extra Security Confirmation) Account Summary (LOA3)</w:t>
      </w:r>
      <w:bookmarkEnd w:id="38"/>
    </w:p>
    <w:p w:rsidR="00EC45BB" w:rsidRDefault="00EC45BB">
      <w:pPr>
        <w:pStyle w:val="AxureImageParagraph"/>
        <w:rPr>
          <w:noProof/>
        </w:rPr>
      </w:pPr>
    </w:p>
    <w:p w:rsidR="0075670E" w:rsidRDefault="00D16E7B">
      <w:pPr>
        <w:pStyle w:val="AxureImageParagraph"/>
      </w:pPr>
      <w:r>
        <w:rPr>
          <w:noProof/>
        </w:rPr>
        <w:drawing>
          <wp:inline distT="0" distB="0" distL="0" distR="0" wp14:anchorId="5E696EED" wp14:editId="0DD1633A">
            <wp:extent cx="6096000" cy="6540650"/>
            <wp:effectExtent l="0" t="0" r="0" b="0"/>
            <wp:docPr id="40" name="AXU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XU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/>
                    <a:srcRect b="10588"/>
                    <a:stretch/>
                  </pic:blipFill>
                  <pic:spPr bwMode="auto">
                    <a:xfrm>
                      <a:off x="0" y="0"/>
                      <a:ext cx="6096000" cy="654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CA7" w:rsidRDefault="00D16E7B" w:rsidP="00A62CA7">
      <w:pPr>
        <w:pStyle w:val="Heading3"/>
      </w:pPr>
      <w:r>
        <w:br w:type="page"/>
      </w:r>
    </w:p>
    <w:p w:rsidR="00A62CA7" w:rsidRDefault="00A62CA7" w:rsidP="00AB437B">
      <w:pPr>
        <w:pStyle w:val="Heading2"/>
      </w:pPr>
      <w:bookmarkStart w:id="39" w:name="_Toc444683384"/>
      <w:r>
        <w:lastRenderedPageBreak/>
        <w:t>2.2 LOA3 on Phone – Before Send Text Message Selected</w:t>
      </w:r>
      <w:bookmarkEnd w:id="39"/>
    </w:p>
    <w:p w:rsidR="0075670E" w:rsidRDefault="00D16E7B" w:rsidP="00A62CA7">
      <w:pPr>
        <w:pStyle w:val="Heading3"/>
      </w:pPr>
      <w:bookmarkStart w:id="40" w:name="_Toc444683385"/>
      <w:r>
        <w:t>Account Summary (LOA3</w:t>
      </w:r>
      <w:proofErr w:type="gramStart"/>
      <w:r>
        <w:t>)_</w:t>
      </w:r>
      <w:proofErr w:type="spellStart"/>
      <w:proofErr w:type="gramEnd"/>
      <w:r>
        <w:t>OnPhone</w:t>
      </w:r>
      <w:bookmarkEnd w:id="40"/>
      <w:proofErr w:type="spellEnd"/>
    </w:p>
    <w:p w:rsidR="00EC45BB" w:rsidRDefault="00EC45BB">
      <w:pPr>
        <w:pStyle w:val="AxureImageParagraph"/>
        <w:rPr>
          <w:noProof/>
        </w:rPr>
      </w:pPr>
    </w:p>
    <w:p w:rsidR="00A62CA7" w:rsidRDefault="00D16E7B">
      <w:pPr>
        <w:pStyle w:val="AxureImageParagraph"/>
      </w:pPr>
      <w:r>
        <w:rPr>
          <w:noProof/>
        </w:rPr>
        <w:drawing>
          <wp:inline distT="0" distB="0" distL="0" distR="0" wp14:anchorId="34D8557A" wp14:editId="6A540601">
            <wp:extent cx="6096000" cy="6282466"/>
            <wp:effectExtent l="0" t="0" r="0" b="0"/>
            <wp:docPr id="42" name="AXU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XU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b="14117"/>
                    <a:stretch/>
                  </pic:blipFill>
                  <pic:spPr bwMode="auto">
                    <a:xfrm>
                      <a:off x="0" y="0"/>
                      <a:ext cx="6096000" cy="6282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CA7" w:rsidRDefault="00A62CA7">
      <w:pPr>
        <w:spacing w:before="0" w:after="0"/>
      </w:pPr>
      <w:r>
        <w:br w:type="page"/>
      </w:r>
    </w:p>
    <w:p w:rsidR="00A62CA7" w:rsidRDefault="00A62CA7" w:rsidP="00A62CA7">
      <w:pPr>
        <w:pStyle w:val="Heading3"/>
      </w:pPr>
      <w:bookmarkStart w:id="41" w:name="_Toc444683386"/>
      <w:r>
        <w:lastRenderedPageBreak/>
        <w:t>Account Summary (LOA3 on Phone) After Send Text Message Selected</w:t>
      </w:r>
      <w:bookmarkEnd w:id="41"/>
    </w:p>
    <w:p w:rsidR="00A62CA7" w:rsidRDefault="00EC45BB" w:rsidP="007A2174">
      <w:bookmarkStart w:id="42" w:name="_Toc438113692"/>
      <w:bookmarkStart w:id="43" w:name="_Toc438113932"/>
      <w:bookmarkStart w:id="44" w:name="_Toc438114013"/>
      <w:bookmarkStart w:id="45" w:name="_Toc438122055"/>
      <w:r>
        <w:rPr>
          <w:noProof/>
        </w:rPr>
        <w:drawing>
          <wp:inline distT="0" distB="0" distL="0" distR="0" wp14:anchorId="3F0E09E7" wp14:editId="189EAAC7">
            <wp:extent cx="6035675" cy="581596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81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2"/>
      <w:bookmarkEnd w:id="43"/>
      <w:bookmarkEnd w:id="44"/>
      <w:bookmarkEnd w:id="45"/>
    </w:p>
    <w:p w:rsidR="00A62CA7" w:rsidRDefault="00A62CA7">
      <w:pPr>
        <w:spacing w:before="0" w:after="0"/>
        <w:rPr>
          <w:b/>
          <w:bCs/>
          <w:sz w:val="26"/>
          <w:szCs w:val="26"/>
        </w:rPr>
      </w:pPr>
      <w:r>
        <w:br w:type="page"/>
      </w:r>
    </w:p>
    <w:p w:rsidR="00A62CA7" w:rsidRDefault="00A62CA7" w:rsidP="00A62CA7">
      <w:pPr>
        <w:pStyle w:val="Heading3"/>
      </w:pPr>
      <w:bookmarkStart w:id="46" w:name="_Toc444683387"/>
      <w:r>
        <w:lastRenderedPageBreak/>
        <w:t>Account Summary (LOA3 on Phone) After Text Code Verification</w:t>
      </w:r>
      <w:bookmarkEnd w:id="46"/>
    </w:p>
    <w:p w:rsidR="00A62CA7" w:rsidRDefault="00A62CA7" w:rsidP="007A2174">
      <w:bookmarkStart w:id="47" w:name="_Toc438113694"/>
      <w:bookmarkStart w:id="48" w:name="_Toc438113934"/>
      <w:bookmarkStart w:id="49" w:name="_Toc438114015"/>
      <w:bookmarkStart w:id="50" w:name="_Toc438122057"/>
      <w:r>
        <w:rPr>
          <w:noProof/>
        </w:rPr>
        <w:drawing>
          <wp:inline distT="0" distB="0" distL="0" distR="0" wp14:anchorId="478CFC4E" wp14:editId="06B81BCC">
            <wp:extent cx="6016752" cy="5806440"/>
            <wp:effectExtent l="0" t="0" r="3175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3222" t="6683" r="34788"/>
                    <a:stretch/>
                  </pic:blipFill>
                  <pic:spPr bwMode="auto">
                    <a:xfrm>
                      <a:off x="0" y="0"/>
                      <a:ext cx="6016752" cy="580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7"/>
      <w:bookmarkEnd w:id="48"/>
      <w:bookmarkEnd w:id="49"/>
      <w:bookmarkEnd w:id="50"/>
    </w:p>
    <w:p w:rsidR="00EC45BB" w:rsidRDefault="00EC45BB">
      <w:pPr>
        <w:spacing w:before="0" w:after="0"/>
      </w:pPr>
      <w:r>
        <w:br w:type="page"/>
      </w:r>
    </w:p>
    <w:p w:rsidR="0075670E" w:rsidRDefault="00D16E7B" w:rsidP="00A62CA7">
      <w:pPr>
        <w:pStyle w:val="Heading3"/>
      </w:pPr>
      <w:bookmarkStart w:id="51" w:name="_Toc444683388"/>
      <w:r>
        <w:lastRenderedPageBreak/>
        <w:t>S5-P2 - Verify Address Verification (LOA3)</w:t>
      </w:r>
      <w:bookmarkEnd w:id="51"/>
    </w:p>
    <w:p w:rsidR="00EC45BB" w:rsidRDefault="00EC45BB">
      <w:pPr>
        <w:pStyle w:val="AxureImageParagraph"/>
        <w:rPr>
          <w:noProof/>
        </w:rPr>
      </w:pPr>
    </w:p>
    <w:p w:rsidR="0075670E" w:rsidRDefault="00455939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0F9E65" wp14:editId="433C2E15">
                <wp:simplePos x="0" y="0"/>
                <wp:positionH relativeFrom="column">
                  <wp:posOffset>4770934</wp:posOffset>
                </wp:positionH>
                <wp:positionV relativeFrom="paragraph">
                  <wp:posOffset>1482105</wp:posOffset>
                </wp:positionV>
                <wp:extent cx="1428750" cy="635193"/>
                <wp:effectExtent l="19050" t="19050" r="38100" b="50800"/>
                <wp:wrapNone/>
                <wp:docPr id="32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35193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55939" w:rsidRPr="009046E4" w:rsidRDefault="00455939" w:rsidP="0045593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Container heading </w:t>
                            </w:r>
                            <w:r w:rsidRPr="009046E4">
                              <w:rPr>
                                <w:color w:val="FFFFFF" w:themeColor="background1"/>
                              </w:rPr>
                              <w:t xml:space="preserve">updated to reflect </w:t>
                            </w:r>
                            <w:r>
                              <w:rPr>
                                <w:color w:val="FFFFFF" w:themeColor="background1"/>
                              </w:rPr>
                              <w:t>RCS 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375.65pt;margin-top:116.7pt;width:112.5pt;height:5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" fillcolor="#4f81bd" strokecolor="#f2f2f2" strokeweight="3pt">
                <v:shadow on="t" color="#254061" opacity=".5" offset="1pt"/>
                <v:textbox>
                  <w:txbxContent>
                    <w:p w:rsidR="00455939" w:rsidRPr="009046E4" w:rsidRDefault="00455939" w:rsidP="0045593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Container heading </w:t>
                      </w:r>
                      <w:r w:rsidRPr="009046E4">
                        <w:rPr>
                          <w:color w:val="FFFFFF" w:themeColor="background1"/>
                        </w:rPr>
                        <w:t xml:space="preserve">updated to reflect </w:t>
                      </w:r>
                      <w:r>
                        <w:rPr>
                          <w:color w:val="FFFFFF" w:themeColor="background1"/>
                        </w:rPr>
                        <w:t>RCS Val</w:t>
                      </w:r>
                    </w:p>
                  </w:txbxContent>
                </v:textbox>
              </v:rect>
            </w:pict>
          </mc:Fallback>
        </mc:AlternateContent>
      </w:r>
      <w:r w:rsidR="00D16E7B">
        <w:rPr>
          <w:noProof/>
        </w:rPr>
        <w:drawing>
          <wp:inline distT="0" distB="0" distL="0" distR="0" wp14:anchorId="6BB6844A" wp14:editId="53FE0B9C">
            <wp:extent cx="6096000" cy="3463962"/>
            <wp:effectExtent l="0" t="0" r="0" b="0"/>
            <wp:docPr id="47" name="AXU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XU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/>
                    <a:srcRect b="52647"/>
                    <a:stretch/>
                  </pic:blipFill>
                  <pic:spPr bwMode="auto">
                    <a:xfrm>
                      <a:off x="0" y="0"/>
                      <a:ext cx="6096000" cy="346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70E" w:rsidRDefault="00D16E7B" w:rsidP="00A62CA7">
      <w:pPr>
        <w:pStyle w:val="Heading3"/>
      </w:pPr>
      <w:r>
        <w:br w:type="page"/>
      </w:r>
      <w:bookmarkStart w:id="52" w:name="_Toc444683389"/>
      <w:r>
        <w:lastRenderedPageBreak/>
        <w:t>S5-P4 - Cannot Verify Address Internal (LOA3)</w:t>
      </w:r>
      <w:bookmarkEnd w:id="52"/>
    </w:p>
    <w:p w:rsidR="00EC45BB" w:rsidRDefault="00EC45BB">
      <w:pPr>
        <w:pStyle w:val="AxureImageParagraph"/>
        <w:rPr>
          <w:noProof/>
        </w:rPr>
      </w:pPr>
    </w:p>
    <w:p w:rsidR="0075670E" w:rsidRDefault="00637BB8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F86F927" wp14:editId="1811146D">
                <wp:simplePos x="0" y="0"/>
                <wp:positionH relativeFrom="column">
                  <wp:posOffset>2390503</wp:posOffset>
                </wp:positionH>
                <wp:positionV relativeFrom="paragraph">
                  <wp:posOffset>2802800</wp:posOffset>
                </wp:positionV>
                <wp:extent cx="2786743" cy="391885"/>
                <wp:effectExtent l="38100" t="57150" r="13970" b="27305"/>
                <wp:wrapNone/>
                <wp:docPr id="7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86743" cy="391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88.25pt;margin-top:220.7pt;width:219.45pt;height:30.85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986806E" wp14:editId="27F9C3E5">
                <wp:simplePos x="0" y="0"/>
                <wp:positionH relativeFrom="column">
                  <wp:posOffset>5168537</wp:posOffset>
                </wp:positionH>
                <wp:positionV relativeFrom="paragraph">
                  <wp:posOffset>2916010</wp:posOffset>
                </wp:positionV>
                <wp:extent cx="1524000" cy="513805"/>
                <wp:effectExtent l="19050" t="19050" r="38100" b="57785"/>
                <wp:wrapNone/>
                <wp:docPr id="7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1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37BB8" w:rsidRPr="009046E4" w:rsidRDefault="00637BB8" w:rsidP="00637BB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Change text from “verified” to “verifies”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57" style="position:absolute;left:0;text-align:left;margin-left:406.95pt;margin-top:229.6pt;width:120pt;height:40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" fillcolor="#4f81bd [3204]" strokecolor="#f2f2f2 [3041]" strokeweight="3pt">
                <v:shadow on="t" color="#243f60 [1604]" opacity=".5" offset="1pt"/>
                <v:textbox>
                  <w:txbxContent>
                    <w:p w:rsidR="00637BB8" w:rsidRPr="009046E4" w:rsidRDefault="00637BB8" w:rsidP="00637BB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Change text from “verified” to “verifies”</w:t>
                      </w:r>
                    </w:p>
                  </w:txbxContent>
                </v:textbox>
              </v:rect>
            </w:pict>
          </mc:Fallback>
        </mc:AlternateContent>
      </w:r>
      <w:r w:rsidR="00455939" w:rsidRPr="0045593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DCEA0E" wp14:editId="3D0BE7F6">
                <wp:simplePos x="0" y="0"/>
                <wp:positionH relativeFrom="column">
                  <wp:posOffset>5099002</wp:posOffset>
                </wp:positionH>
                <wp:positionV relativeFrom="paragraph">
                  <wp:posOffset>1517586</wp:posOffset>
                </wp:positionV>
                <wp:extent cx="1524000" cy="516531"/>
                <wp:effectExtent l="19050" t="19050" r="38100" b="55245"/>
                <wp:wrapNone/>
                <wp:docPr id="32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1653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55939" w:rsidRPr="009046E4" w:rsidRDefault="00455939" w:rsidP="0045593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Yellow container removed.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401.5pt;margin-top:119.5pt;width:120pt;height:40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" fillcolor="#4f81bd [3204]" strokecolor="#f2f2f2 [3041]" strokeweight="3pt">
                <v:shadow on="t" color="#243f60 [1604]" opacity=".5" offset="1pt"/>
                <v:textbox>
                  <w:txbxContent>
                    <w:p w:rsidR="00455939" w:rsidRPr="009046E4" w:rsidRDefault="00455939" w:rsidP="0045593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Yellow container removed.</w:t>
                      </w:r>
                    </w:p>
                  </w:txbxContent>
                </v:textbox>
              </v:rect>
            </w:pict>
          </mc:Fallback>
        </mc:AlternateContent>
      </w:r>
      <w:r w:rsidR="00455939" w:rsidRPr="0045593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CEB025" wp14:editId="704844DE">
                <wp:simplePos x="0" y="0"/>
                <wp:positionH relativeFrom="column">
                  <wp:posOffset>1978873</wp:posOffset>
                </wp:positionH>
                <wp:positionV relativeFrom="paragraph">
                  <wp:posOffset>1273282</wp:posOffset>
                </wp:positionV>
                <wp:extent cx="3118636" cy="539406"/>
                <wp:effectExtent l="19050" t="57150" r="24765" b="32385"/>
                <wp:wrapNone/>
                <wp:docPr id="32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18636" cy="53940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55.8pt;margin-top:100.25pt;width:245.55pt;height:42.4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">
                <v:stroke endarrow="block"/>
              </v:shape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FAFD68" wp14:editId="45D862CF">
                <wp:simplePos x="0" y="0"/>
                <wp:positionH relativeFrom="column">
                  <wp:posOffset>1842135</wp:posOffset>
                </wp:positionH>
                <wp:positionV relativeFrom="paragraph">
                  <wp:posOffset>2599055</wp:posOffset>
                </wp:positionV>
                <wp:extent cx="3335020" cy="43815"/>
                <wp:effectExtent l="22860" t="57785" r="13970" b="12700"/>
                <wp:wrapNone/>
                <wp:docPr id="2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35020" cy="43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45.05pt;margin-top:204.65pt;width:262.6pt;height:3.4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F00B7F" wp14:editId="34F5C2EE">
                <wp:simplePos x="0" y="0"/>
                <wp:positionH relativeFrom="column">
                  <wp:posOffset>5177155</wp:posOffset>
                </wp:positionH>
                <wp:positionV relativeFrom="paragraph">
                  <wp:posOffset>2346960</wp:posOffset>
                </wp:positionV>
                <wp:extent cx="1524000" cy="417830"/>
                <wp:effectExtent l="24130" t="24765" r="33020" b="52705"/>
                <wp:wrapNone/>
                <wp:docPr id="2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4178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61EF" w:rsidRPr="009046E4" w:rsidRDefault="00A761E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046E4">
                              <w:rPr>
                                <w:color w:val="FFFFFF" w:themeColor="background1"/>
                              </w:rPr>
                              <w:t>Fraud message removed.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407.65pt;margin-top:184.8pt;width:120pt;height:32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" fillcolor="#4f81bd [3204]" strokecolor="#f2f2f2 [3041]" strokeweight="3pt">
                <v:shadow on="t" color="#243f60 [1604]" opacity=".5" offset="1pt"/>
                <v:textbox>
                  <w:txbxContent>
                    <w:p w:rsidR="00A761EF" w:rsidRPr="009046E4" w:rsidRDefault="00A761EF">
                      <w:pPr>
                        <w:rPr>
                          <w:color w:val="FFFFFF" w:themeColor="background1"/>
                        </w:rPr>
                      </w:pPr>
                      <w:r w:rsidRPr="009046E4">
                        <w:rPr>
                          <w:color w:val="FFFFFF" w:themeColor="background1"/>
                        </w:rPr>
                        <w:t>Fraud message removed.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4A3E86E" wp14:editId="4F18BBFF">
            <wp:extent cx="6096000" cy="3981450"/>
            <wp:effectExtent l="0" t="0" r="0" b="0"/>
            <wp:docPr id="26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/>
                    <a:srcRect b="45573"/>
                    <a:stretch/>
                  </pic:blipFill>
                  <pic:spPr bwMode="auto">
                    <a:xfrm>
                      <a:off x="0" y="0"/>
                      <a:ext cx="6096000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70E" w:rsidRDefault="00D16E7B" w:rsidP="00A62CA7">
      <w:pPr>
        <w:pStyle w:val="Heading3"/>
      </w:pPr>
      <w:r>
        <w:br w:type="page"/>
      </w:r>
      <w:bookmarkStart w:id="53" w:name="_Toc444683390"/>
      <w:r>
        <w:lastRenderedPageBreak/>
        <w:t>S5-P6 - Fail External Verification (LOA3)</w:t>
      </w:r>
      <w:bookmarkEnd w:id="53"/>
    </w:p>
    <w:p w:rsidR="00EC45BB" w:rsidRDefault="00EC45BB">
      <w:pPr>
        <w:pStyle w:val="AxureImageParagraph"/>
        <w:rPr>
          <w:noProof/>
        </w:rPr>
      </w:pPr>
    </w:p>
    <w:p w:rsidR="0075670E" w:rsidRDefault="00455939">
      <w:pPr>
        <w:pStyle w:val="AxureImageParagraph"/>
      </w:pPr>
      <w:r w:rsidRPr="0045593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B298E6" wp14:editId="49A0ABC9">
                <wp:simplePos x="0" y="0"/>
                <wp:positionH relativeFrom="column">
                  <wp:posOffset>4603411</wp:posOffset>
                </wp:positionH>
                <wp:positionV relativeFrom="paragraph">
                  <wp:posOffset>2655352</wp:posOffset>
                </wp:positionV>
                <wp:extent cx="661398" cy="224699"/>
                <wp:effectExtent l="38100" t="38100" r="24765" b="23495"/>
                <wp:wrapNone/>
                <wp:docPr id="33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1398" cy="22469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362.45pt;margin-top:209.1pt;width:52.1pt;height:17.7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">
                <v:stroke endarrow="block"/>
              </v:shape>
            </w:pict>
          </mc:Fallback>
        </mc:AlternateContent>
      </w:r>
      <w:r w:rsidRPr="0045593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6582E3" wp14:editId="685B020C">
                <wp:simplePos x="0" y="0"/>
                <wp:positionH relativeFrom="column">
                  <wp:posOffset>5266525</wp:posOffset>
                </wp:positionH>
                <wp:positionV relativeFrom="paragraph">
                  <wp:posOffset>2494808</wp:posOffset>
                </wp:positionV>
                <wp:extent cx="1524000" cy="760837"/>
                <wp:effectExtent l="19050" t="19050" r="38100" b="58420"/>
                <wp:wrapNone/>
                <wp:docPr id="329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608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55939" w:rsidRPr="009046E4" w:rsidRDefault="00455939" w:rsidP="00455939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Added 2</w:t>
                            </w:r>
                            <w:r w:rsidRPr="00455939">
                              <w:rPr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and 3</w:t>
                            </w:r>
                            <w:r w:rsidRPr="00455939">
                              <w:rPr>
                                <w:color w:val="FFFFFF" w:themeColor="background1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sentences to reflect RCS Val.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Removed “If you recently moved…later.”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0" style="position:absolute;left:0;text-align:left;margin-left:414.7pt;margin-top:196.45pt;width:120pt;height:59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455939" w:rsidRPr="009046E4" w:rsidRDefault="00455939" w:rsidP="00455939">
                      <w:pPr>
                        <w:rPr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</w:rPr>
                        <w:t>Added 2</w:t>
                      </w:r>
                      <w:r w:rsidRPr="00455939">
                        <w:rPr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color w:val="FFFFFF" w:themeColor="background1"/>
                        </w:rPr>
                        <w:t xml:space="preserve"> and 3</w:t>
                      </w:r>
                      <w:r w:rsidRPr="00455939">
                        <w:rPr>
                          <w:color w:val="FFFFFF" w:themeColor="background1"/>
                          <w:vertAlign w:val="superscript"/>
                        </w:rPr>
                        <w:t>rd</w:t>
                      </w:r>
                      <w:r>
                        <w:rPr>
                          <w:color w:val="FFFFFF" w:themeColor="background1"/>
                        </w:rPr>
                        <w:t xml:space="preserve"> sentences to reflect RCS Val.</w:t>
                      </w:r>
                      <w:proofErr w:type="gramEnd"/>
                      <w:r>
                        <w:rPr>
                          <w:color w:val="FFFFFF" w:themeColor="background1"/>
                        </w:rPr>
                        <w:t xml:space="preserve">  </w:t>
                      </w:r>
                      <w:proofErr w:type="gramStart"/>
                      <w:r>
                        <w:rPr>
                          <w:color w:val="FFFFFF" w:themeColor="background1"/>
                        </w:rPr>
                        <w:t>Removed “If you recently moved…later.”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45593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6A806C" wp14:editId="3ECD5E97">
                <wp:simplePos x="0" y="0"/>
                <wp:positionH relativeFrom="column">
                  <wp:posOffset>5266525</wp:posOffset>
                </wp:positionH>
                <wp:positionV relativeFrom="paragraph">
                  <wp:posOffset>1482686</wp:posOffset>
                </wp:positionV>
                <wp:extent cx="1524000" cy="516532"/>
                <wp:effectExtent l="19050" t="19050" r="38100" b="55245"/>
                <wp:wrapNone/>
                <wp:docPr id="32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165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55939" w:rsidRPr="009046E4" w:rsidRDefault="00455939" w:rsidP="00455939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Added sentence to reflect RCS Val.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414.7pt;margin-top:116.75pt;width:120pt;height:40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:rsidR="00455939" w:rsidRPr="009046E4" w:rsidRDefault="00455939" w:rsidP="00455939">
                      <w:pPr>
                        <w:rPr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</w:rPr>
                        <w:t>Added sentence to reflect RCS Val.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45593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90FE1E" wp14:editId="30718C28">
                <wp:simplePos x="0" y="0"/>
                <wp:positionH relativeFrom="column">
                  <wp:posOffset>3172479</wp:posOffset>
                </wp:positionH>
                <wp:positionV relativeFrom="paragraph">
                  <wp:posOffset>1685111</wp:posOffset>
                </wp:positionV>
                <wp:extent cx="2099533" cy="92677"/>
                <wp:effectExtent l="19050" t="76200" r="15240" b="22225"/>
                <wp:wrapNone/>
                <wp:docPr id="32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99533" cy="9267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249.8pt;margin-top:132.7pt;width:165.3pt;height:7.3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">
                <v:stroke endarrow="block"/>
              </v:shape>
            </w:pict>
          </mc:Fallback>
        </mc:AlternateContent>
      </w:r>
      <w:r w:rsidR="00D16E7B">
        <w:rPr>
          <w:noProof/>
        </w:rPr>
        <w:drawing>
          <wp:inline distT="0" distB="0" distL="0" distR="0" wp14:anchorId="0F911CAC" wp14:editId="4D05BD56">
            <wp:extent cx="6096000" cy="3324113"/>
            <wp:effectExtent l="0" t="0" r="0" b="0"/>
            <wp:docPr id="49" name="AXU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XU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/>
                    <a:srcRect b="54559"/>
                    <a:stretch/>
                  </pic:blipFill>
                  <pic:spPr bwMode="auto">
                    <a:xfrm>
                      <a:off x="0" y="0"/>
                      <a:ext cx="6096000" cy="3324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70E" w:rsidRDefault="00D16E7B" w:rsidP="00A62CA7">
      <w:pPr>
        <w:pStyle w:val="Heading3"/>
      </w:pPr>
      <w:r>
        <w:br w:type="page"/>
      </w:r>
      <w:bookmarkStart w:id="54" w:name="_Toc444683391"/>
      <w:r>
        <w:lastRenderedPageBreak/>
        <w:t>S5-P5 - No to External Verification (LOA3)</w:t>
      </w:r>
      <w:bookmarkEnd w:id="54"/>
    </w:p>
    <w:p w:rsidR="000458D4" w:rsidRDefault="000458D4">
      <w:pPr>
        <w:pStyle w:val="AxureImageParagraph"/>
        <w:rPr>
          <w:noProof/>
        </w:rPr>
      </w:pPr>
    </w:p>
    <w:p w:rsidR="0075670E" w:rsidRDefault="00EF4CC7">
      <w:pPr>
        <w:pStyle w:val="AxureImageParagraph"/>
      </w:pPr>
      <w:r w:rsidRPr="00EF4CC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DD05F5" wp14:editId="323A72C7">
                <wp:simplePos x="0" y="0"/>
                <wp:positionH relativeFrom="column">
                  <wp:posOffset>4749800</wp:posOffset>
                </wp:positionH>
                <wp:positionV relativeFrom="paragraph">
                  <wp:posOffset>2801620</wp:posOffset>
                </wp:positionV>
                <wp:extent cx="661035" cy="224155"/>
                <wp:effectExtent l="38100" t="38100" r="24765" b="23495"/>
                <wp:wrapNone/>
                <wp:docPr id="33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1035" cy="224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374pt;margin-top:220.6pt;width:52.05pt;height:17.6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">
                <v:stroke endarrow="block"/>
              </v:shape>
            </w:pict>
          </mc:Fallback>
        </mc:AlternateContent>
      </w:r>
      <w:r w:rsidRPr="00EF4CC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86FD74" wp14:editId="52B6147F">
                <wp:simplePos x="0" y="0"/>
                <wp:positionH relativeFrom="column">
                  <wp:posOffset>3325495</wp:posOffset>
                </wp:positionH>
                <wp:positionV relativeFrom="paragraph">
                  <wp:posOffset>1691640</wp:posOffset>
                </wp:positionV>
                <wp:extent cx="2099310" cy="238125"/>
                <wp:effectExtent l="0" t="57150" r="15240" b="28575"/>
                <wp:wrapNone/>
                <wp:docPr id="33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9931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261.85pt;margin-top:133.2pt;width:165.3pt;height:18.7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">
                <v:stroke endarrow="block"/>
              </v:shape>
            </w:pict>
          </mc:Fallback>
        </mc:AlternateContent>
      </w:r>
      <w:r w:rsidRPr="00EF4CC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AFC9E4" wp14:editId="61E10745">
                <wp:simplePos x="0" y="0"/>
                <wp:positionH relativeFrom="column">
                  <wp:posOffset>5418455</wp:posOffset>
                </wp:positionH>
                <wp:positionV relativeFrom="paragraph">
                  <wp:posOffset>1634490</wp:posOffset>
                </wp:positionV>
                <wp:extent cx="1524000" cy="516532"/>
                <wp:effectExtent l="19050" t="19050" r="38100" b="55245"/>
                <wp:wrapNone/>
                <wp:docPr id="33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16532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F4CC7" w:rsidRPr="009046E4" w:rsidRDefault="00EF4CC7" w:rsidP="00EF4CC7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Added sentence to reflect RCS Val.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426.65pt;margin-top:128.7pt;width:120pt;height:40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" fillcolor="#4f81bd" strokecolor="#f2f2f2" strokeweight="3pt">
                <v:shadow on="t" color="#254061" opacity=".5" offset="1pt"/>
                <v:textbox>
                  <w:txbxContent>
                    <w:p w:rsidR="00EF4CC7" w:rsidRPr="009046E4" w:rsidRDefault="00EF4CC7" w:rsidP="00EF4CC7">
                      <w:pPr>
                        <w:rPr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</w:rPr>
                        <w:t>Added sentence to reflect RCS Val.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EF4CC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E0BAEF" wp14:editId="187026A3">
                <wp:simplePos x="0" y="0"/>
                <wp:positionH relativeFrom="column">
                  <wp:posOffset>5418455</wp:posOffset>
                </wp:positionH>
                <wp:positionV relativeFrom="paragraph">
                  <wp:posOffset>2646680</wp:posOffset>
                </wp:positionV>
                <wp:extent cx="1524000" cy="760837"/>
                <wp:effectExtent l="19050" t="19050" r="38100" b="58420"/>
                <wp:wrapNone/>
                <wp:docPr id="33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60837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F4CC7" w:rsidRPr="009046E4" w:rsidRDefault="00EF4CC7" w:rsidP="00EF4CC7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Added 2</w:t>
                            </w:r>
                            <w:r w:rsidRPr="00455939">
                              <w:rPr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and 3</w:t>
                            </w:r>
                            <w:r w:rsidRPr="00455939">
                              <w:rPr>
                                <w:color w:val="FFFFFF" w:themeColor="background1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sentences to reflect RCS Val.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Removed “If you recently moved…later.”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426.65pt;margin-top:208.4pt;width:120pt;height:59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" fillcolor="#4f81bd" strokecolor="#f2f2f2" strokeweight="3pt">
                <v:shadow on="t" color="#254061" opacity=".5" offset="1pt"/>
                <v:textbox>
                  <w:txbxContent>
                    <w:p w:rsidR="00EF4CC7" w:rsidRPr="009046E4" w:rsidRDefault="00EF4CC7" w:rsidP="00EF4CC7">
                      <w:pPr>
                        <w:rPr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</w:rPr>
                        <w:t>Added 2</w:t>
                      </w:r>
                      <w:r w:rsidRPr="00455939">
                        <w:rPr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color w:val="FFFFFF" w:themeColor="background1"/>
                        </w:rPr>
                        <w:t xml:space="preserve"> and 3</w:t>
                      </w:r>
                      <w:r w:rsidRPr="00455939">
                        <w:rPr>
                          <w:color w:val="FFFFFF" w:themeColor="background1"/>
                          <w:vertAlign w:val="superscript"/>
                        </w:rPr>
                        <w:t>rd</w:t>
                      </w:r>
                      <w:r>
                        <w:rPr>
                          <w:color w:val="FFFFFF" w:themeColor="background1"/>
                        </w:rPr>
                        <w:t xml:space="preserve"> sentences to reflect RCS Val.</w:t>
                      </w:r>
                      <w:proofErr w:type="gramEnd"/>
                      <w:r>
                        <w:rPr>
                          <w:color w:val="FFFFFF" w:themeColor="background1"/>
                        </w:rPr>
                        <w:t xml:space="preserve">  </w:t>
                      </w:r>
                      <w:proofErr w:type="gramStart"/>
                      <w:r>
                        <w:rPr>
                          <w:color w:val="FFFFFF" w:themeColor="background1"/>
                        </w:rPr>
                        <w:t>Removed “If you recently moved…later.”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D16E7B">
        <w:rPr>
          <w:noProof/>
        </w:rPr>
        <w:drawing>
          <wp:inline distT="0" distB="0" distL="0" distR="0" wp14:anchorId="45E25B08" wp14:editId="17CB287C">
            <wp:extent cx="6096000" cy="3496236"/>
            <wp:effectExtent l="0" t="0" r="0" b="0"/>
            <wp:docPr id="50" name="AXU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XU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/>
                    <a:srcRect b="52206"/>
                    <a:stretch/>
                  </pic:blipFill>
                  <pic:spPr bwMode="auto">
                    <a:xfrm>
                      <a:off x="0" y="0"/>
                      <a:ext cx="6096000" cy="349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70E" w:rsidRDefault="00D16E7B" w:rsidP="00A62CA7">
      <w:pPr>
        <w:pStyle w:val="Heading3"/>
      </w:pPr>
      <w:r>
        <w:br w:type="page"/>
      </w:r>
      <w:bookmarkStart w:id="55" w:name="_Toc444683392"/>
      <w:r>
        <w:lastRenderedPageBreak/>
        <w:t>S5-P7 - (Remove Extra Security Confirmation) Account Summary (LOA3)</w:t>
      </w:r>
      <w:bookmarkEnd w:id="55"/>
    </w:p>
    <w:p w:rsidR="000458D4" w:rsidRDefault="000458D4">
      <w:pPr>
        <w:pStyle w:val="AxureImageParagraph"/>
        <w:rPr>
          <w:noProof/>
        </w:rPr>
      </w:pPr>
    </w:p>
    <w:p w:rsidR="0075670E" w:rsidRDefault="00D16E7B">
      <w:pPr>
        <w:pStyle w:val="AxureImageParagraph"/>
      </w:pPr>
      <w:r>
        <w:rPr>
          <w:noProof/>
        </w:rPr>
        <w:drawing>
          <wp:inline distT="0" distB="0" distL="0" distR="0">
            <wp:extent cx="6096000" cy="6562165"/>
            <wp:effectExtent l="0" t="0" r="0" b="0"/>
            <wp:docPr id="51" name="AXU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XU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/>
                    <a:srcRect b="10294"/>
                    <a:stretch/>
                  </pic:blipFill>
                  <pic:spPr bwMode="auto">
                    <a:xfrm>
                      <a:off x="0" y="0"/>
                      <a:ext cx="6096000" cy="656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1E4" w:rsidRDefault="009421E4">
      <w:pPr>
        <w:spacing w:before="0" w:after="0"/>
      </w:pPr>
      <w:r>
        <w:br w:type="page"/>
      </w:r>
    </w:p>
    <w:p w:rsidR="00D16E7B" w:rsidRDefault="009421E4" w:rsidP="009421E4">
      <w:pPr>
        <w:pStyle w:val="Heading2"/>
      </w:pPr>
      <w:bookmarkStart w:id="56" w:name="_Toc444683393"/>
      <w:r>
        <w:lastRenderedPageBreak/>
        <w:t>3.0 Miscellaneous Screen Changes</w:t>
      </w:r>
      <w:bookmarkEnd w:id="56"/>
    </w:p>
    <w:p w:rsidR="009421E4" w:rsidRDefault="009421E4" w:rsidP="009421E4">
      <w:pPr>
        <w:pStyle w:val="Heading3"/>
      </w:pPr>
      <w:bookmarkStart w:id="57" w:name="_Toc444683394"/>
      <w:proofErr w:type="gramStart"/>
      <w:r>
        <w:t>3.1  Screen</w:t>
      </w:r>
      <w:proofErr w:type="gramEnd"/>
      <w:r>
        <w:t xml:space="preserve"> </w:t>
      </w:r>
      <w:r w:rsidR="008F4590">
        <w:t>YWES – Add Extra Security Immediately After</w:t>
      </w:r>
      <w:r>
        <w:t xml:space="preserve"> </w:t>
      </w:r>
      <w:r w:rsidR="000557D4">
        <w:t xml:space="preserve">Creating </w:t>
      </w:r>
      <w:r>
        <w:t>Account</w:t>
      </w:r>
      <w:bookmarkEnd w:id="57"/>
    </w:p>
    <w:p w:rsidR="009421E4" w:rsidRDefault="009421E4" w:rsidP="009421E4">
      <w:r w:rsidRPr="009421E4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ABEA38F" wp14:editId="1E956384">
                <wp:simplePos x="0" y="0"/>
                <wp:positionH relativeFrom="column">
                  <wp:posOffset>4613275</wp:posOffset>
                </wp:positionH>
                <wp:positionV relativeFrom="paragraph">
                  <wp:posOffset>2889885</wp:posOffset>
                </wp:positionV>
                <wp:extent cx="661035" cy="224155"/>
                <wp:effectExtent l="38100" t="38100" r="24765" b="23495"/>
                <wp:wrapNone/>
                <wp:docPr id="32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1035" cy="224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363.25pt;margin-top:227.55pt;width:52.05pt;height:17.6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">
                <v:stroke endarrow="block"/>
              </v:shape>
            </w:pict>
          </mc:Fallback>
        </mc:AlternateContent>
      </w:r>
      <w:r w:rsidRPr="009421E4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0D8F2F" wp14:editId="1C3AE70D">
                <wp:simplePos x="0" y="0"/>
                <wp:positionH relativeFrom="column">
                  <wp:posOffset>5282097</wp:posOffset>
                </wp:positionH>
                <wp:positionV relativeFrom="paragraph">
                  <wp:posOffset>2735280</wp:posOffset>
                </wp:positionV>
                <wp:extent cx="1524000" cy="760837"/>
                <wp:effectExtent l="19050" t="19050" r="38100" b="58420"/>
                <wp:wrapNone/>
                <wp:docPr id="4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60837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421E4" w:rsidRPr="009046E4" w:rsidRDefault="009421E4" w:rsidP="009421E4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C</w:t>
                            </w:r>
                            <w:r w:rsidR="0052218B">
                              <w:rPr>
                                <w:color w:val="FFFFFF" w:themeColor="background1"/>
                              </w:rPr>
                              <w:t>hanged language on 3/2</w:t>
                            </w:r>
                            <w:r>
                              <w:rPr>
                                <w:color w:val="FFFFFF" w:themeColor="background1"/>
                              </w:rPr>
                              <w:t>/2016.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margin-left:415.9pt;margin-top:215.4pt;width:120pt;height:59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" fillcolor="#4f81bd" strokecolor="#f2f2f2" strokeweight="3pt">
                <v:shadow on="t" color="#254061" opacity=".5" offset="1pt"/>
                <v:textbox>
                  <w:txbxContent>
                    <w:p w:rsidR="009421E4" w:rsidRPr="009046E4" w:rsidRDefault="009421E4" w:rsidP="009421E4">
                      <w:pPr>
                        <w:rPr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</w:rPr>
                        <w:t>C</w:t>
                      </w:r>
                      <w:r w:rsidR="0052218B">
                        <w:rPr>
                          <w:color w:val="FFFFFF" w:themeColor="background1"/>
                        </w:rPr>
                        <w:t>hanged language on 3/2</w:t>
                      </w:r>
                      <w:r>
                        <w:rPr>
                          <w:color w:val="FFFFFF" w:themeColor="background1"/>
                        </w:rPr>
                        <w:t>/2016.</w:t>
                      </w:r>
                      <w:proofErr w:type="gramEnd"/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52218B">
        <w:rPr>
          <w:noProof/>
        </w:rPr>
        <w:drawing>
          <wp:inline distT="0" distB="0" distL="0" distR="0" wp14:anchorId="4CDFA465" wp14:editId="3AB2934E">
            <wp:extent cx="6096000" cy="4579620"/>
            <wp:effectExtent l="0" t="0" r="0" b="0"/>
            <wp:docPr id="342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/>
                    <a:srcRect b="37396"/>
                    <a:stretch/>
                  </pic:blipFill>
                  <pic:spPr bwMode="auto">
                    <a:xfrm>
                      <a:off x="0" y="0"/>
                      <a:ext cx="6096000" cy="457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1E4" w:rsidRDefault="009421E4">
      <w:pPr>
        <w:spacing w:before="0" w:after="0"/>
      </w:pPr>
      <w:r>
        <w:br w:type="page"/>
      </w:r>
    </w:p>
    <w:p w:rsidR="009421E4" w:rsidRDefault="009421E4" w:rsidP="009421E4">
      <w:pPr>
        <w:pStyle w:val="Heading3"/>
      </w:pPr>
      <w:bookmarkStart w:id="58" w:name="_Toc444683395"/>
      <w:proofErr w:type="gramStart"/>
      <w:r>
        <w:lastRenderedPageBreak/>
        <w:t>3.2  Screen</w:t>
      </w:r>
      <w:proofErr w:type="gramEnd"/>
      <w:r>
        <w:t xml:space="preserve"> AXSEAC – Add Extra Security to Existing Account</w:t>
      </w:r>
      <w:bookmarkEnd w:id="58"/>
    </w:p>
    <w:p w:rsidR="009421E4" w:rsidRDefault="009421E4" w:rsidP="009421E4"/>
    <w:p w:rsidR="009421E4" w:rsidRDefault="009421E4" w:rsidP="009421E4">
      <w:r w:rsidRPr="009421E4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F21F62B" wp14:editId="74ED9AEC">
                <wp:simplePos x="0" y="0"/>
                <wp:positionH relativeFrom="column">
                  <wp:posOffset>5332730</wp:posOffset>
                </wp:positionH>
                <wp:positionV relativeFrom="paragraph">
                  <wp:posOffset>1817370</wp:posOffset>
                </wp:positionV>
                <wp:extent cx="1524000" cy="760730"/>
                <wp:effectExtent l="19050" t="19050" r="38100" b="58420"/>
                <wp:wrapNone/>
                <wp:docPr id="33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6073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421E4" w:rsidRPr="009046E4" w:rsidRDefault="009421E4" w:rsidP="009421E4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C</w:t>
                            </w:r>
                            <w:r w:rsidR="0052218B">
                              <w:rPr>
                                <w:color w:val="FFFFFF" w:themeColor="background1"/>
                              </w:rPr>
                              <w:t>hanged language on 3/2</w:t>
                            </w:r>
                            <w:r>
                              <w:rPr>
                                <w:color w:val="FFFFFF" w:themeColor="background1"/>
                              </w:rPr>
                              <w:t>/2016.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margin-left:419.9pt;margin-top:143.1pt;width:120pt;height:59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" fillcolor="#4f81bd" strokecolor="#f2f2f2" strokeweight="3pt">
                <v:shadow on="t" color="#254061" opacity=".5" offset="1pt"/>
                <v:textbox>
                  <w:txbxContent>
                    <w:p w:rsidR="009421E4" w:rsidRPr="009046E4" w:rsidRDefault="009421E4" w:rsidP="009421E4">
                      <w:pPr>
                        <w:rPr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</w:rPr>
                        <w:t>C</w:t>
                      </w:r>
                      <w:r w:rsidR="0052218B">
                        <w:rPr>
                          <w:color w:val="FFFFFF" w:themeColor="background1"/>
                        </w:rPr>
                        <w:t>hanged language on 3/2</w:t>
                      </w:r>
                      <w:r>
                        <w:rPr>
                          <w:color w:val="FFFFFF" w:themeColor="background1"/>
                        </w:rPr>
                        <w:t>/2016.</w:t>
                      </w:r>
                      <w:proofErr w:type="gramEnd"/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9421E4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1B7CDFA" wp14:editId="7365B01B">
                <wp:simplePos x="0" y="0"/>
                <wp:positionH relativeFrom="column">
                  <wp:posOffset>4664610</wp:posOffset>
                </wp:positionH>
                <wp:positionV relativeFrom="paragraph">
                  <wp:posOffset>1972310</wp:posOffset>
                </wp:positionV>
                <wp:extent cx="661035" cy="224155"/>
                <wp:effectExtent l="38100" t="38100" r="24765" b="23495"/>
                <wp:wrapNone/>
                <wp:docPr id="33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1035" cy="224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367.3pt;margin-top:155.3pt;width:52.05pt;height:17.65pt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">
                <v:stroke endarrow="block"/>
              </v:shape>
            </w:pict>
          </mc:Fallback>
        </mc:AlternateContent>
      </w:r>
      <w:r w:rsidR="0052218B">
        <w:rPr>
          <w:noProof/>
        </w:rPr>
        <w:drawing>
          <wp:inline distT="0" distB="0" distL="0" distR="0" wp14:anchorId="43F7CB77" wp14:editId="1445612F">
            <wp:extent cx="6134100" cy="3710940"/>
            <wp:effectExtent l="0" t="0" r="0" b="0"/>
            <wp:docPr id="343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/>
                    <a:srcRect b="49271"/>
                    <a:stretch/>
                  </pic:blipFill>
                  <pic:spPr bwMode="auto">
                    <a:xfrm>
                      <a:off x="0" y="0"/>
                      <a:ext cx="6134100" cy="371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1E4" w:rsidRDefault="009421E4">
      <w:pPr>
        <w:spacing w:before="0" w:after="0"/>
      </w:pPr>
      <w:r>
        <w:br w:type="page"/>
      </w:r>
    </w:p>
    <w:p w:rsidR="009421E4" w:rsidRDefault="009421E4" w:rsidP="009421E4">
      <w:pPr>
        <w:pStyle w:val="Heading3"/>
      </w:pPr>
      <w:bookmarkStart w:id="59" w:name="_Toc444683396"/>
      <w:proofErr w:type="gramStart"/>
      <w:r>
        <w:lastRenderedPageBreak/>
        <w:t xml:space="preserve">3.3  </w:t>
      </w:r>
      <w:r w:rsidR="0052218B">
        <w:t>Screen</w:t>
      </w:r>
      <w:proofErr w:type="gramEnd"/>
      <w:r w:rsidR="0052218B">
        <w:t xml:space="preserve"> </w:t>
      </w:r>
      <w:r>
        <w:t xml:space="preserve">AXSNEV </w:t>
      </w:r>
      <w:r w:rsidR="0052218B">
        <w:t>– Cannot Verify Address Internally</w:t>
      </w:r>
      <w:bookmarkEnd w:id="59"/>
    </w:p>
    <w:p w:rsidR="00183801" w:rsidRDefault="00183801" w:rsidP="009421E4"/>
    <w:p w:rsidR="00183801" w:rsidRDefault="00183801" w:rsidP="009421E4">
      <w:r w:rsidRPr="009421E4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B45E0CC" wp14:editId="02CDBE9D">
                <wp:simplePos x="0" y="0"/>
                <wp:positionH relativeFrom="column">
                  <wp:posOffset>4480560</wp:posOffset>
                </wp:positionH>
                <wp:positionV relativeFrom="paragraph">
                  <wp:posOffset>2553970</wp:posOffset>
                </wp:positionV>
                <wp:extent cx="461645" cy="223520"/>
                <wp:effectExtent l="38100" t="38100" r="14605" b="24130"/>
                <wp:wrapNone/>
                <wp:docPr id="34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1645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352.8pt;margin-top:201.1pt;width:36.35pt;height:17.6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">
                <v:stroke endarrow="block"/>
              </v:shape>
            </w:pict>
          </mc:Fallback>
        </mc:AlternateContent>
      </w:r>
      <w:r w:rsidRPr="009421E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4F484ED" wp14:editId="239C3910">
                <wp:simplePos x="0" y="0"/>
                <wp:positionH relativeFrom="column">
                  <wp:posOffset>4945380</wp:posOffset>
                </wp:positionH>
                <wp:positionV relativeFrom="paragraph">
                  <wp:posOffset>2616200</wp:posOffset>
                </wp:positionV>
                <wp:extent cx="1524000" cy="760730"/>
                <wp:effectExtent l="19050" t="19050" r="38100" b="58420"/>
                <wp:wrapNone/>
                <wp:docPr id="34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6073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3801" w:rsidRPr="009046E4" w:rsidRDefault="00183801" w:rsidP="0018380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Removed wording about fraud prevention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services  on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3/</w:t>
                            </w:r>
                            <w:r w:rsidR="0052218B"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/2016.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margin-left:389.4pt;margin-top:206pt;width:120pt;height:59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" fillcolor="#4f81bd" strokecolor="#f2f2f2" strokeweight="3pt">
                <v:shadow on="t" color="#254061" opacity=".5" offset="1pt"/>
                <v:textbox>
                  <w:txbxContent>
                    <w:p w:rsidR="00183801" w:rsidRPr="009046E4" w:rsidRDefault="00183801" w:rsidP="0018380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Removed wording about fraud prevention </w:t>
                      </w:r>
                      <w:proofErr w:type="gramStart"/>
                      <w:r>
                        <w:rPr>
                          <w:color w:val="FFFFFF" w:themeColor="background1"/>
                        </w:rPr>
                        <w:t>services  on</w:t>
                      </w:r>
                      <w:proofErr w:type="gramEnd"/>
                      <w:r>
                        <w:rPr>
                          <w:color w:val="FFFFFF" w:themeColor="background1"/>
                        </w:rPr>
                        <w:t xml:space="preserve"> 3/</w:t>
                      </w:r>
                      <w:r w:rsidR="0052218B"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 xml:space="preserve">/2016. </w:t>
                      </w:r>
                    </w:p>
                  </w:txbxContent>
                </v:textbox>
              </v:rect>
            </w:pict>
          </mc:Fallback>
        </mc:AlternateContent>
      </w:r>
      <w:r w:rsidR="009A4FE6">
        <w:rPr>
          <w:noProof/>
        </w:rPr>
        <w:drawing>
          <wp:inline distT="0" distB="0" distL="0" distR="0" wp14:anchorId="65E3FFC0" wp14:editId="76D753D2">
            <wp:extent cx="6096000" cy="4084320"/>
            <wp:effectExtent l="0" t="0" r="0" b="0"/>
            <wp:docPr id="348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/>
                    <a:srcRect b="44167"/>
                    <a:stretch/>
                  </pic:blipFill>
                  <pic:spPr bwMode="auto">
                    <a:xfrm>
                      <a:off x="0" y="0"/>
                      <a:ext cx="6096000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18B" w:rsidRDefault="0052218B">
      <w:pPr>
        <w:spacing w:before="0" w:after="0"/>
      </w:pPr>
      <w:r>
        <w:br w:type="page"/>
      </w:r>
    </w:p>
    <w:p w:rsidR="0052218B" w:rsidRDefault="0052218B" w:rsidP="0052218B">
      <w:pPr>
        <w:pStyle w:val="Heading3"/>
      </w:pPr>
      <w:bookmarkStart w:id="60" w:name="_Toc444683397"/>
      <w:r>
        <w:lastRenderedPageBreak/>
        <w:t>3.4 Screen EXTOS – Cannot Verify Address Internally</w:t>
      </w:r>
      <w:bookmarkEnd w:id="60"/>
    </w:p>
    <w:p w:rsidR="009421E4" w:rsidRPr="009421E4" w:rsidRDefault="009A4FE6" w:rsidP="009421E4">
      <w:r>
        <w:rPr>
          <w:noProof/>
        </w:rPr>
        <w:drawing>
          <wp:inline distT="0" distB="0" distL="0" distR="0" wp14:anchorId="65E3FFC0" wp14:editId="76D753D2">
            <wp:extent cx="6096000" cy="4084320"/>
            <wp:effectExtent l="0" t="0" r="0" b="0"/>
            <wp:docPr id="349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/>
                    <a:srcRect b="44167"/>
                    <a:stretch/>
                  </pic:blipFill>
                  <pic:spPr bwMode="auto">
                    <a:xfrm>
                      <a:off x="0" y="0"/>
                      <a:ext cx="6096000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218B" w:rsidRPr="0052218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C2F270" wp14:editId="06DB8DA7">
                <wp:simplePos x="0" y="0"/>
                <wp:positionH relativeFrom="column">
                  <wp:posOffset>5097780</wp:posOffset>
                </wp:positionH>
                <wp:positionV relativeFrom="paragraph">
                  <wp:posOffset>3014345</wp:posOffset>
                </wp:positionV>
                <wp:extent cx="1524000" cy="760730"/>
                <wp:effectExtent l="19050" t="19050" r="38100" b="58420"/>
                <wp:wrapNone/>
                <wp:docPr id="3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6073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2218B" w:rsidRPr="009046E4" w:rsidRDefault="0052218B" w:rsidP="0052218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Removed wording about fraud prevention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services  on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3/2/2016.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margin-left:401.4pt;margin-top:237.35pt;width:120pt;height:59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" fillcolor="#4f81bd" strokecolor="#f2f2f2" strokeweight="3pt">
                <v:shadow on="t" color="#254061" opacity=".5" offset="1pt"/>
                <v:textbox>
                  <w:txbxContent>
                    <w:p w:rsidR="0052218B" w:rsidRPr="009046E4" w:rsidRDefault="0052218B" w:rsidP="0052218B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Removed wording about fraud prevention </w:t>
                      </w:r>
                      <w:proofErr w:type="gramStart"/>
                      <w:r>
                        <w:rPr>
                          <w:color w:val="FFFFFF" w:themeColor="background1"/>
                        </w:rPr>
                        <w:t>services  on</w:t>
                      </w:r>
                      <w:proofErr w:type="gramEnd"/>
                      <w:r>
                        <w:rPr>
                          <w:color w:val="FFFFFF" w:themeColor="background1"/>
                        </w:rPr>
                        <w:t xml:space="preserve"> 3/</w:t>
                      </w:r>
                      <w:r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 xml:space="preserve">/2016. </w:t>
                      </w:r>
                    </w:p>
                  </w:txbxContent>
                </v:textbox>
              </v:rect>
            </w:pict>
          </mc:Fallback>
        </mc:AlternateContent>
      </w:r>
      <w:r w:rsidR="0052218B" w:rsidRPr="0052218B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0CEC23B" wp14:editId="56FE2547">
                <wp:simplePos x="0" y="0"/>
                <wp:positionH relativeFrom="column">
                  <wp:posOffset>4632960</wp:posOffset>
                </wp:positionH>
                <wp:positionV relativeFrom="paragraph">
                  <wp:posOffset>2952115</wp:posOffset>
                </wp:positionV>
                <wp:extent cx="461645" cy="223520"/>
                <wp:effectExtent l="38100" t="38100" r="14605" b="24130"/>
                <wp:wrapNone/>
                <wp:docPr id="34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1645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364.8pt;margin-top:232.45pt;width:36.35pt;height:17.6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">
                <v:stroke endarrow="block"/>
              </v:shape>
            </w:pict>
          </mc:Fallback>
        </mc:AlternateContent>
      </w:r>
    </w:p>
    <w:sectPr w:rsidR="009421E4" w:rsidRPr="009421E4" w:rsidSect="004F3FB3">
      <w:headerReference w:type="default" r:id="rId45"/>
      <w:footerReference w:type="default" r:id="rId46"/>
      <w:type w:val="continuous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1EF" w:rsidRDefault="00A761EF" w:rsidP="00093BE1">
      <w:pPr>
        <w:spacing w:before="0" w:after="0"/>
      </w:pPr>
      <w:r>
        <w:separator/>
      </w:r>
    </w:p>
  </w:endnote>
  <w:endnote w:type="continuationSeparator" w:id="0">
    <w:p w:rsidR="00A761EF" w:rsidRDefault="00A761EF" w:rsidP="00093BE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8332245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A761EF" w:rsidRDefault="005C3B1D" w:rsidP="00E022D7">
            <w:pPr>
              <w:pStyle w:val="Footer"/>
            </w:pPr>
            <w:r>
              <w:t>OSES/</w:t>
            </w:r>
            <w:proofErr w:type="spellStart"/>
            <w:r>
              <w:t>DePPO</w:t>
            </w:r>
            <w:proofErr w:type="spellEnd"/>
            <w:r>
              <w:t>/UXG</w:t>
            </w:r>
            <w:r>
              <w:tab/>
            </w:r>
            <w:r w:rsidR="009421E4">
              <w:t xml:space="preserve">March </w:t>
            </w:r>
            <w:r w:rsidR="0052218B">
              <w:t>2</w:t>
            </w:r>
            <w:r w:rsidR="00A761EF">
              <w:t>, 201</w:t>
            </w:r>
            <w:r w:rsidR="006764E8">
              <w:t>6</w:t>
            </w:r>
            <w:r w:rsidR="00A761EF">
              <w:tab/>
              <w:t xml:space="preserve">Page </w:t>
            </w:r>
            <w:r w:rsidR="00A761EF">
              <w:rPr>
                <w:b/>
                <w:bCs/>
                <w:sz w:val="24"/>
              </w:rPr>
              <w:fldChar w:fldCharType="begin"/>
            </w:r>
            <w:r w:rsidR="00A761EF">
              <w:rPr>
                <w:b/>
                <w:bCs/>
              </w:rPr>
              <w:instrText xml:space="preserve"> PAGE </w:instrText>
            </w:r>
            <w:r w:rsidR="00A761EF">
              <w:rPr>
                <w:b/>
                <w:bCs/>
                <w:sz w:val="24"/>
              </w:rPr>
              <w:fldChar w:fldCharType="separate"/>
            </w:r>
            <w:r w:rsidR="00693595">
              <w:rPr>
                <w:b/>
                <w:bCs/>
                <w:noProof/>
              </w:rPr>
              <w:t>42</w:t>
            </w:r>
            <w:r w:rsidR="00A761EF">
              <w:rPr>
                <w:b/>
                <w:bCs/>
                <w:sz w:val="24"/>
              </w:rPr>
              <w:fldChar w:fldCharType="end"/>
            </w:r>
            <w:r w:rsidR="00A761EF">
              <w:t xml:space="preserve"> of </w:t>
            </w:r>
            <w:r w:rsidR="00A761EF">
              <w:rPr>
                <w:b/>
                <w:bCs/>
                <w:sz w:val="24"/>
              </w:rPr>
              <w:fldChar w:fldCharType="begin"/>
            </w:r>
            <w:r w:rsidR="00A761EF">
              <w:rPr>
                <w:b/>
                <w:bCs/>
              </w:rPr>
              <w:instrText xml:space="preserve"> NUMPAGES  </w:instrText>
            </w:r>
            <w:r w:rsidR="00A761EF">
              <w:rPr>
                <w:b/>
                <w:bCs/>
                <w:sz w:val="24"/>
              </w:rPr>
              <w:fldChar w:fldCharType="separate"/>
            </w:r>
            <w:r w:rsidR="00693595">
              <w:rPr>
                <w:b/>
                <w:bCs/>
                <w:noProof/>
              </w:rPr>
              <w:t>42</w:t>
            </w:r>
            <w:r w:rsidR="00A761EF"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:rsidR="00A761EF" w:rsidRDefault="00A761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1EF" w:rsidRDefault="00A761EF" w:rsidP="00093BE1">
      <w:pPr>
        <w:spacing w:before="0" w:after="0"/>
      </w:pPr>
      <w:r>
        <w:separator/>
      </w:r>
    </w:p>
  </w:footnote>
  <w:footnote w:type="continuationSeparator" w:id="0">
    <w:p w:rsidR="00A761EF" w:rsidRDefault="00A761EF" w:rsidP="00093BE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404040" w:themeColor="text1" w:themeTint="BF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1016"/>
    </w:tblGrid>
    <w:tr w:rsidR="00A761EF" w:rsidRPr="003E5A01" w:rsidTr="0021530D">
      <w:trPr>
        <w:trHeight w:val="270"/>
      </w:trPr>
      <w:tc>
        <w:tcPr>
          <w:tcW w:w="5000" w:type="pct"/>
        </w:tcPr>
        <w:sdt>
          <w:sdtPr>
            <w:rPr>
              <w:rFonts w:asciiTheme="majorHAnsi" w:hAnsiTheme="majorHAnsi"/>
            </w:rPr>
            <w:alias w:val="Title"/>
            <w:id w:val="-255992398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A761EF" w:rsidRPr="003E5A01" w:rsidRDefault="00A761EF" w:rsidP="00183801">
              <w:pPr>
                <w:pStyle w:val="NoSpacing"/>
                <w:rPr>
                  <w:rFonts w:asciiTheme="majorHAnsi" w:hAnsiTheme="majorHAnsi"/>
                </w:rPr>
              </w:pPr>
              <w:r w:rsidRPr="004605D0">
                <w:rPr>
                  <w:rFonts w:asciiTheme="majorHAnsi" w:hAnsiTheme="majorHAnsi"/>
                </w:rPr>
                <w:t>Screen Sh</w:t>
              </w:r>
              <w:r w:rsidR="001375A9">
                <w:rPr>
                  <w:rFonts w:asciiTheme="majorHAnsi" w:hAnsiTheme="majorHAnsi"/>
                </w:rPr>
                <w:t>ots for eAccess MFA RCS v</w:t>
              </w:r>
              <w:r w:rsidR="00183801">
                <w:rPr>
                  <w:rFonts w:asciiTheme="majorHAnsi" w:hAnsiTheme="majorHAnsi"/>
                </w:rPr>
                <w:t>1.</w:t>
              </w:r>
              <w:r w:rsidR="001375A9">
                <w:rPr>
                  <w:rFonts w:asciiTheme="majorHAnsi" w:hAnsiTheme="majorHAnsi"/>
                </w:rPr>
                <w:t>0</w:t>
              </w:r>
            </w:p>
          </w:sdtContent>
        </w:sdt>
      </w:tc>
    </w:tr>
  </w:tbl>
  <w:p w:rsidR="00A761EF" w:rsidRDefault="00A761EF" w:rsidP="0077520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F6C6A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2"/>
    <w:multiLevelType w:val="singleLevel"/>
    <w:tmpl w:val="3678E7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16A202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18F76453"/>
    <w:multiLevelType w:val="multilevel"/>
    <w:tmpl w:val="15E687B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566F88"/>
    <w:multiLevelType w:val="multilevel"/>
    <w:tmpl w:val="FBCC5F9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58414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020180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20DB3A32"/>
    <w:multiLevelType w:val="hybridMultilevel"/>
    <w:tmpl w:val="7DFC9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219E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2C9E532A"/>
    <w:multiLevelType w:val="multilevel"/>
    <w:tmpl w:val="B046F4DC"/>
    <w:lvl w:ilvl="0">
      <w:start w:val="1"/>
      <w:numFmt w:val="decimal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216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>
    <w:nsid w:val="38BA711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4DCB17D4"/>
    <w:multiLevelType w:val="hybridMultilevel"/>
    <w:tmpl w:val="F6825C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AE70BA8"/>
    <w:multiLevelType w:val="multilevel"/>
    <w:tmpl w:val="BA5A8726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F8E0DF0"/>
    <w:multiLevelType w:val="multilevel"/>
    <w:tmpl w:val="E36C525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71A1A19"/>
    <w:multiLevelType w:val="multilevel"/>
    <w:tmpl w:val="BF5EFAB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1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2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786B7F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15"/>
  </w:num>
  <w:num w:numId="5">
    <w:abstractNumId w:val="2"/>
  </w:num>
  <w:num w:numId="6">
    <w:abstractNumId w:val="5"/>
  </w:num>
  <w:num w:numId="7">
    <w:abstractNumId w:val="10"/>
  </w:num>
  <w:num w:numId="8">
    <w:abstractNumId w:val="16"/>
  </w:num>
  <w:num w:numId="9">
    <w:abstractNumId w:val="1"/>
  </w:num>
  <w:num w:numId="10">
    <w:abstractNumId w:val="0"/>
  </w:num>
  <w:num w:numId="11">
    <w:abstractNumId w:val="12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57A"/>
    <w:rsid w:val="000230E6"/>
    <w:rsid w:val="00044068"/>
    <w:rsid w:val="000458D4"/>
    <w:rsid w:val="00050CE1"/>
    <w:rsid w:val="0005473D"/>
    <w:rsid w:val="000557D4"/>
    <w:rsid w:val="00057B70"/>
    <w:rsid w:val="00075991"/>
    <w:rsid w:val="00093BE1"/>
    <w:rsid w:val="000A0635"/>
    <w:rsid w:val="000A4636"/>
    <w:rsid w:val="000A4AE6"/>
    <w:rsid w:val="000C07F5"/>
    <w:rsid w:val="000C1D1F"/>
    <w:rsid w:val="000C5777"/>
    <w:rsid w:val="000E72B0"/>
    <w:rsid w:val="00117A19"/>
    <w:rsid w:val="001204D0"/>
    <w:rsid w:val="0013113E"/>
    <w:rsid w:val="001375A9"/>
    <w:rsid w:val="0014359B"/>
    <w:rsid w:val="001672E3"/>
    <w:rsid w:val="00183801"/>
    <w:rsid w:val="001A5B0C"/>
    <w:rsid w:val="001B3AFE"/>
    <w:rsid w:val="001C5100"/>
    <w:rsid w:val="001F050D"/>
    <w:rsid w:val="00205DBD"/>
    <w:rsid w:val="00212884"/>
    <w:rsid w:val="0021530D"/>
    <w:rsid w:val="0021768A"/>
    <w:rsid w:val="00221722"/>
    <w:rsid w:val="0023791B"/>
    <w:rsid w:val="00257AD2"/>
    <w:rsid w:val="0028301E"/>
    <w:rsid w:val="00297DB6"/>
    <w:rsid w:val="002C29B9"/>
    <w:rsid w:val="002C512F"/>
    <w:rsid w:val="003040CD"/>
    <w:rsid w:val="003168B8"/>
    <w:rsid w:val="00317D15"/>
    <w:rsid w:val="00360CB9"/>
    <w:rsid w:val="00363A0B"/>
    <w:rsid w:val="003734C9"/>
    <w:rsid w:val="00377999"/>
    <w:rsid w:val="00395368"/>
    <w:rsid w:val="003A0EE9"/>
    <w:rsid w:val="003E5A01"/>
    <w:rsid w:val="003E6F8C"/>
    <w:rsid w:val="004144D0"/>
    <w:rsid w:val="00455939"/>
    <w:rsid w:val="004605D0"/>
    <w:rsid w:val="00473CA9"/>
    <w:rsid w:val="004852C3"/>
    <w:rsid w:val="004A0066"/>
    <w:rsid w:val="004A1967"/>
    <w:rsid w:val="004B3D7A"/>
    <w:rsid w:val="004C1052"/>
    <w:rsid w:val="004C1B23"/>
    <w:rsid w:val="004D04E9"/>
    <w:rsid w:val="004F3FB3"/>
    <w:rsid w:val="005164E1"/>
    <w:rsid w:val="0052218B"/>
    <w:rsid w:val="00526A97"/>
    <w:rsid w:val="00557485"/>
    <w:rsid w:val="00563365"/>
    <w:rsid w:val="00584F1F"/>
    <w:rsid w:val="0059757A"/>
    <w:rsid w:val="005B166B"/>
    <w:rsid w:val="005B2D26"/>
    <w:rsid w:val="005B740F"/>
    <w:rsid w:val="005B7DEE"/>
    <w:rsid w:val="005C3B1D"/>
    <w:rsid w:val="005C76A0"/>
    <w:rsid w:val="00627250"/>
    <w:rsid w:val="00630B41"/>
    <w:rsid w:val="00631480"/>
    <w:rsid w:val="00634D62"/>
    <w:rsid w:val="00637BB8"/>
    <w:rsid w:val="006764E8"/>
    <w:rsid w:val="00693595"/>
    <w:rsid w:val="006A16B9"/>
    <w:rsid w:val="006A2A7D"/>
    <w:rsid w:val="006B4EC6"/>
    <w:rsid w:val="006B6EA2"/>
    <w:rsid w:val="006C1134"/>
    <w:rsid w:val="006C4158"/>
    <w:rsid w:val="006F663D"/>
    <w:rsid w:val="00712696"/>
    <w:rsid w:val="00733AB3"/>
    <w:rsid w:val="0075670E"/>
    <w:rsid w:val="00772CBA"/>
    <w:rsid w:val="007738B0"/>
    <w:rsid w:val="0077501F"/>
    <w:rsid w:val="00775200"/>
    <w:rsid w:val="00781080"/>
    <w:rsid w:val="00784D3B"/>
    <w:rsid w:val="0078607B"/>
    <w:rsid w:val="00797384"/>
    <w:rsid w:val="007A2174"/>
    <w:rsid w:val="007A6BBB"/>
    <w:rsid w:val="007B1C0B"/>
    <w:rsid w:val="007C0206"/>
    <w:rsid w:val="007D1422"/>
    <w:rsid w:val="00812B47"/>
    <w:rsid w:val="00813BF6"/>
    <w:rsid w:val="00830DB0"/>
    <w:rsid w:val="00841874"/>
    <w:rsid w:val="00865911"/>
    <w:rsid w:val="0086676B"/>
    <w:rsid w:val="008840E7"/>
    <w:rsid w:val="0089027D"/>
    <w:rsid w:val="008B6719"/>
    <w:rsid w:val="008C502E"/>
    <w:rsid w:val="008C5756"/>
    <w:rsid w:val="008F4590"/>
    <w:rsid w:val="009046E4"/>
    <w:rsid w:val="00904913"/>
    <w:rsid w:val="00914F1E"/>
    <w:rsid w:val="009276DC"/>
    <w:rsid w:val="009421E4"/>
    <w:rsid w:val="0095118F"/>
    <w:rsid w:val="00953C09"/>
    <w:rsid w:val="009A4FE6"/>
    <w:rsid w:val="009C1C8E"/>
    <w:rsid w:val="009D1E6B"/>
    <w:rsid w:val="009F5D12"/>
    <w:rsid w:val="009F6624"/>
    <w:rsid w:val="00A62CA7"/>
    <w:rsid w:val="00A67C9A"/>
    <w:rsid w:val="00A761EF"/>
    <w:rsid w:val="00AA7145"/>
    <w:rsid w:val="00AB437B"/>
    <w:rsid w:val="00AC49FE"/>
    <w:rsid w:val="00B007A7"/>
    <w:rsid w:val="00B14927"/>
    <w:rsid w:val="00B44158"/>
    <w:rsid w:val="00B77DA9"/>
    <w:rsid w:val="00BB4EDF"/>
    <w:rsid w:val="00BE24BC"/>
    <w:rsid w:val="00BF0B97"/>
    <w:rsid w:val="00BF5069"/>
    <w:rsid w:val="00C3790F"/>
    <w:rsid w:val="00C5657F"/>
    <w:rsid w:val="00C56E90"/>
    <w:rsid w:val="00C62A92"/>
    <w:rsid w:val="00CA69B0"/>
    <w:rsid w:val="00CB1DD0"/>
    <w:rsid w:val="00CC3271"/>
    <w:rsid w:val="00CC63DF"/>
    <w:rsid w:val="00D16E7B"/>
    <w:rsid w:val="00D277D8"/>
    <w:rsid w:val="00D328AF"/>
    <w:rsid w:val="00D35989"/>
    <w:rsid w:val="00D41AD6"/>
    <w:rsid w:val="00D510B8"/>
    <w:rsid w:val="00D90021"/>
    <w:rsid w:val="00DB12BA"/>
    <w:rsid w:val="00DB3DAE"/>
    <w:rsid w:val="00DB6D53"/>
    <w:rsid w:val="00DC596A"/>
    <w:rsid w:val="00DD030C"/>
    <w:rsid w:val="00DF707E"/>
    <w:rsid w:val="00E022D7"/>
    <w:rsid w:val="00E11AC0"/>
    <w:rsid w:val="00E34BE2"/>
    <w:rsid w:val="00E5182B"/>
    <w:rsid w:val="00E81874"/>
    <w:rsid w:val="00E835B7"/>
    <w:rsid w:val="00EB0FB4"/>
    <w:rsid w:val="00EC45BB"/>
    <w:rsid w:val="00EF4CC7"/>
    <w:rsid w:val="00F47C4F"/>
    <w:rsid w:val="00F86413"/>
    <w:rsid w:val="00F876E6"/>
    <w:rsid w:val="00F91127"/>
    <w:rsid w:val="00FA1EA3"/>
    <w:rsid w:val="00FA3BE0"/>
    <w:rsid w:val="00FA4609"/>
    <w:rsid w:val="00FB48F5"/>
    <w:rsid w:val="00FC2146"/>
    <w:rsid w:val="00FE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609"/>
    <w:pPr>
      <w:spacing w:before="120" w:after="120"/>
    </w:pPr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uiPriority w:val="39"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7B1C0B"/>
    <w:pPr>
      <w:spacing w:before="360"/>
      <w:jc w:val="center"/>
    </w:pPr>
    <w:rPr>
      <w:b/>
      <w:color w:val="404040" w:themeColor="text1" w:themeTint="BF"/>
      <w:sz w:val="24"/>
    </w:rPr>
  </w:style>
  <w:style w:type="paragraph" w:customStyle="1" w:styleId="AxureHeading1">
    <w:name w:val="AxureHeading1"/>
    <w:basedOn w:val="Normal"/>
    <w:rsid w:val="00FA4609"/>
    <w:pPr>
      <w:numPr>
        <w:numId w:val="4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FA4609"/>
    <w:pPr>
      <w:numPr>
        <w:ilvl w:val="1"/>
        <w:numId w:val="4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FA4609"/>
    <w:pPr>
      <w:tabs>
        <w:tab w:val="num" w:pos="1440"/>
      </w:tabs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FA4609"/>
    <w:pPr>
      <w:tabs>
        <w:tab w:val="num" w:pos="1800"/>
      </w:tabs>
      <w:spacing w:before="240"/>
    </w:pPr>
    <w:rPr>
      <w:b/>
      <w:i/>
      <w:color w:val="404040" w:themeColor="text1" w:themeTint="BF"/>
      <w:sz w:val="20"/>
    </w:rPr>
  </w:style>
  <w:style w:type="paragraph" w:customStyle="1" w:styleId="AxureTableHeaderText">
    <w:name w:val="AxureTableHeaderText"/>
    <w:basedOn w:val="Normal"/>
    <w:qFormat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FA4609"/>
    <w:pPr>
      <w:spacing w:before="240"/>
    </w:pPr>
    <w:rPr>
      <w:b/>
      <w:color w:val="404040" w:themeColor="text1" w:themeTint="BF"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AxureImageParagraph">
    <w:name w:val="AxureImageParagraph"/>
    <w:basedOn w:val="Normal"/>
    <w:qFormat/>
    <w:rsid w:val="00FA3BE0"/>
    <w:pPr>
      <w:jc w:val="center"/>
    </w:pPr>
  </w:style>
  <w:style w:type="paragraph" w:styleId="NoSpacing">
    <w:name w:val="No Spacing"/>
    <w:link w:val="NoSpacingChar"/>
    <w:uiPriority w:val="1"/>
    <w:qFormat/>
    <w:rsid w:val="00093BE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93BE1"/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93BE1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93BE1"/>
    <w:rPr>
      <w:rFonts w:ascii="Arial" w:hAnsi="Arial" w:cs="Arial"/>
      <w:sz w:val="18"/>
      <w:szCs w:val="24"/>
    </w:rPr>
  </w:style>
  <w:style w:type="character" w:styleId="PlaceholderText">
    <w:name w:val="Placeholder Text"/>
    <w:basedOn w:val="DefaultParagraphFont"/>
    <w:uiPriority w:val="99"/>
    <w:semiHidden/>
    <w:rsid w:val="008840E7"/>
    <w:rPr>
      <w:color w:val="808080"/>
    </w:rPr>
  </w:style>
  <w:style w:type="paragraph" w:customStyle="1" w:styleId="AxureHiddenParagraph">
    <w:name w:val="AxureHiddenParagraph"/>
    <w:basedOn w:val="Normal"/>
    <w:qFormat/>
    <w:rsid w:val="000C5777"/>
    <w:pPr>
      <w:spacing w:before="0" w:after="0"/>
    </w:pPr>
    <w:rPr>
      <w:sz w:val="2"/>
    </w:rPr>
  </w:style>
  <w:style w:type="character" w:styleId="BookTitle">
    <w:name w:val="Book Title"/>
    <w:basedOn w:val="DefaultParagraphFont"/>
    <w:uiPriority w:val="33"/>
    <w:qFormat/>
    <w:rsid w:val="00AB437B"/>
    <w:rPr>
      <w:b/>
      <w:bCs/>
      <w:smallCaps/>
      <w:spacing w:val="5"/>
      <w:sz w:val="52"/>
      <w:szCs w:val="52"/>
    </w:rPr>
  </w:style>
  <w:style w:type="paragraph" w:styleId="ListParagraph">
    <w:name w:val="List Paragraph"/>
    <w:basedOn w:val="Normal"/>
    <w:uiPriority w:val="34"/>
    <w:qFormat/>
    <w:rsid w:val="007860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609"/>
    <w:pPr>
      <w:spacing w:before="120" w:after="120"/>
    </w:pPr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uiPriority w:val="39"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7B1C0B"/>
    <w:pPr>
      <w:spacing w:before="360"/>
      <w:jc w:val="center"/>
    </w:pPr>
    <w:rPr>
      <w:b/>
      <w:color w:val="404040" w:themeColor="text1" w:themeTint="BF"/>
      <w:sz w:val="24"/>
    </w:rPr>
  </w:style>
  <w:style w:type="paragraph" w:customStyle="1" w:styleId="AxureHeading1">
    <w:name w:val="AxureHeading1"/>
    <w:basedOn w:val="Normal"/>
    <w:rsid w:val="00FA4609"/>
    <w:pPr>
      <w:numPr>
        <w:numId w:val="4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FA4609"/>
    <w:pPr>
      <w:numPr>
        <w:ilvl w:val="1"/>
        <w:numId w:val="4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FA4609"/>
    <w:pPr>
      <w:tabs>
        <w:tab w:val="num" w:pos="1440"/>
      </w:tabs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FA4609"/>
    <w:pPr>
      <w:tabs>
        <w:tab w:val="num" w:pos="1800"/>
      </w:tabs>
      <w:spacing w:before="240"/>
    </w:pPr>
    <w:rPr>
      <w:b/>
      <w:i/>
      <w:color w:val="404040" w:themeColor="text1" w:themeTint="BF"/>
      <w:sz w:val="20"/>
    </w:rPr>
  </w:style>
  <w:style w:type="paragraph" w:customStyle="1" w:styleId="AxureTableHeaderText">
    <w:name w:val="AxureTableHeaderText"/>
    <w:basedOn w:val="Normal"/>
    <w:qFormat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FA4609"/>
    <w:pPr>
      <w:spacing w:before="240"/>
    </w:pPr>
    <w:rPr>
      <w:b/>
      <w:color w:val="404040" w:themeColor="text1" w:themeTint="BF"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AxureImageParagraph">
    <w:name w:val="AxureImageParagraph"/>
    <w:basedOn w:val="Normal"/>
    <w:qFormat/>
    <w:rsid w:val="00FA3BE0"/>
    <w:pPr>
      <w:jc w:val="center"/>
    </w:pPr>
  </w:style>
  <w:style w:type="paragraph" w:styleId="NoSpacing">
    <w:name w:val="No Spacing"/>
    <w:link w:val="NoSpacingChar"/>
    <w:uiPriority w:val="1"/>
    <w:qFormat/>
    <w:rsid w:val="00093BE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93BE1"/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93BE1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93BE1"/>
    <w:rPr>
      <w:rFonts w:ascii="Arial" w:hAnsi="Arial" w:cs="Arial"/>
      <w:sz w:val="18"/>
      <w:szCs w:val="24"/>
    </w:rPr>
  </w:style>
  <w:style w:type="character" w:styleId="PlaceholderText">
    <w:name w:val="Placeholder Text"/>
    <w:basedOn w:val="DefaultParagraphFont"/>
    <w:uiPriority w:val="99"/>
    <w:semiHidden/>
    <w:rsid w:val="008840E7"/>
    <w:rPr>
      <w:color w:val="808080"/>
    </w:rPr>
  </w:style>
  <w:style w:type="paragraph" w:customStyle="1" w:styleId="AxureHiddenParagraph">
    <w:name w:val="AxureHiddenParagraph"/>
    <w:basedOn w:val="Normal"/>
    <w:qFormat/>
    <w:rsid w:val="000C5777"/>
    <w:pPr>
      <w:spacing w:before="0" w:after="0"/>
    </w:pPr>
    <w:rPr>
      <w:sz w:val="2"/>
    </w:rPr>
  </w:style>
  <w:style w:type="character" w:styleId="BookTitle">
    <w:name w:val="Book Title"/>
    <w:basedOn w:val="DefaultParagraphFont"/>
    <w:uiPriority w:val="33"/>
    <w:qFormat/>
    <w:rsid w:val="00AB437B"/>
    <w:rPr>
      <w:b/>
      <w:bCs/>
      <w:smallCaps/>
      <w:spacing w:val="5"/>
      <w:sz w:val="52"/>
      <w:szCs w:val="52"/>
    </w:rPr>
  </w:style>
  <w:style w:type="paragraph" w:styleId="ListParagraph">
    <w:name w:val="List Paragraph"/>
    <w:basedOn w:val="Normal"/>
    <w:uiPriority w:val="34"/>
    <w:qFormat/>
    <w:rsid w:val="007860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3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tif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.hunt\AppData\Local\Temp\315c31ec-09d6-49e5-9158-2e9e98120a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DF460B2-020C-4E28-AB17-FD4AF46E2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315c31ec-09d6-49e5-9158-2e9e98120a01</Template>
  <TotalTime>0</TotalTime>
  <Pages>42</Pages>
  <Words>1029</Words>
  <Characters>9312</Characters>
  <Application>Microsoft Office Word</Application>
  <DocSecurity>4</DocSecurity>
  <Lines>77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Screen Shots for eAccess MFA RCS v1.0</vt:lpstr>
    </vt:vector>
  </TitlesOfParts>
  <Company>Axure</Company>
  <LinksUpToDate>false</LinksUpToDate>
  <CharactersWithSpaces>10321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Screen Shots for eAccess MFA RCS v1.0</dc:title>
  <dc:creator>[Your Name]</dc:creator>
  <cp:lastModifiedBy>Chatel Madison, OEST, DSA</cp:lastModifiedBy>
  <cp:revision>2</cp:revision>
  <cp:lastPrinted>2010-09-03T00:33:00Z</cp:lastPrinted>
  <dcterms:created xsi:type="dcterms:W3CDTF">2016-03-03T16:16:00Z</dcterms:created>
  <dcterms:modified xsi:type="dcterms:W3CDTF">2016-03-03T16:16:00Z</dcterms:modified>
</cp:coreProperties>
</file>