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6C04" w:rsidRDefault="00856C04" w:rsidP="00856C04">
      <w:pPr>
        <w:jc w:val="center"/>
      </w:pPr>
      <w:bookmarkStart w:id="0" w:name="_GoBack"/>
      <w:bookmarkEnd w:id="0"/>
    </w:p>
    <w:p w:rsidR="00856C04" w:rsidRDefault="00856C04" w:rsidP="00856C04">
      <w:pPr>
        <w:jc w:val="center"/>
      </w:pPr>
    </w:p>
    <w:p w:rsidR="00856C04" w:rsidRDefault="00856C04" w:rsidP="00856C04">
      <w:pPr>
        <w:jc w:val="center"/>
      </w:pPr>
    </w:p>
    <w:p w:rsidR="00856C04" w:rsidRDefault="00856C04" w:rsidP="00856C04">
      <w:pPr>
        <w:jc w:val="center"/>
      </w:pPr>
    </w:p>
    <w:p w:rsidR="00856C04" w:rsidRDefault="00856C04" w:rsidP="00856C04">
      <w:pPr>
        <w:jc w:val="center"/>
      </w:pPr>
    </w:p>
    <w:p w:rsidR="00856C04" w:rsidRPr="00130178" w:rsidRDefault="00856C04" w:rsidP="00856C04">
      <w:pPr>
        <w:jc w:val="center"/>
      </w:pPr>
    </w:p>
    <w:p w:rsidR="00856C04" w:rsidRPr="00130178" w:rsidRDefault="00856C04" w:rsidP="00856C04">
      <w:pPr>
        <w:pStyle w:val="SSALogo"/>
        <w:rPr>
          <w:szCs w:val="24"/>
        </w:rPr>
      </w:pPr>
      <w:r w:rsidRPr="00130178">
        <w:rPr>
          <w:noProof/>
          <w:szCs w:val="24"/>
        </w:rPr>
        <w:drawing>
          <wp:inline distT="0" distB="0" distL="0" distR="0" wp14:anchorId="638D079E" wp14:editId="346A33F5">
            <wp:extent cx="1211580" cy="1211580"/>
            <wp:effectExtent l="0" t="0" r="7620" b="7620"/>
            <wp:docPr id="336" name="Picture 6" descr="Social Security Administration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490599\Documents\Project files\Documents Projects\ASB Training and Guides\New Word Interface\Control file testing\SSA Logos\LogoColor1inch.tif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580" cy="1211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6C04" w:rsidRPr="00130178" w:rsidRDefault="00856C04" w:rsidP="00856C04">
      <w:pPr>
        <w:jc w:val="center"/>
        <w:rPr>
          <w:rStyle w:val="BookTitle"/>
          <w:sz w:val="24"/>
        </w:rPr>
      </w:pPr>
    </w:p>
    <w:p w:rsidR="00856C04" w:rsidRDefault="00856C04" w:rsidP="00856C04">
      <w:pPr>
        <w:jc w:val="center"/>
      </w:pPr>
    </w:p>
    <w:p w:rsidR="00856C04" w:rsidRDefault="00856C04" w:rsidP="00856C04">
      <w:pPr>
        <w:jc w:val="center"/>
      </w:pPr>
    </w:p>
    <w:p w:rsidR="00856C04" w:rsidRPr="00130178" w:rsidRDefault="00856C04" w:rsidP="00856C04">
      <w:pPr>
        <w:jc w:val="center"/>
      </w:pPr>
    </w:p>
    <w:p w:rsidR="00856C04" w:rsidRDefault="00856C04" w:rsidP="00856C04">
      <w:pPr>
        <w:jc w:val="center"/>
        <w:rPr>
          <w:rStyle w:val="BookTitle"/>
        </w:rPr>
      </w:pPr>
      <w:r>
        <w:rPr>
          <w:rStyle w:val="BookTitle"/>
        </w:rPr>
        <w:t>Screen Shots</w:t>
      </w:r>
      <w:r w:rsidRPr="00130178">
        <w:rPr>
          <w:rStyle w:val="BookTitle"/>
        </w:rPr>
        <w:t xml:space="preserve"> Document</w:t>
      </w:r>
    </w:p>
    <w:p w:rsidR="00856C04" w:rsidRPr="00130178" w:rsidRDefault="00856C04" w:rsidP="00856C04">
      <w:pPr>
        <w:jc w:val="center"/>
        <w:rPr>
          <w:rStyle w:val="BookTitle"/>
        </w:rPr>
      </w:pPr>
      <w:r>
        <w:rPr>
          <w:rStyle w:val="BookTitle"/>
        </w:rPr>
        <w:t>Grouped by Scenario</w:t>
      </w:r>
    </w:p>
    <w:p w:rsidR="00856C04" w:rsidRDefault="00856C04" w:rsidP="00856C04">
      <w:pPr>
        <w:jc w:val="center"/>
      </w:pPr>
    </w:p>
    <w:p w:rsidR="00856C04" w:rsidRPr="00282A26" w:rsidRDefault="00856C04" w:rsidP="00856C04">
      <w:pPr>
        <w:jc w:val="center"/>
        <w:rPr>
          <w:rStyle w:val="BookTitle"/>
        </w:rPr>
      </w:pPr>
      <w:r>
        <w:rPr>
          <w:rStyle w:val="BookTitle"/>
        </w:rPr>
        <w:t>Electronic Access Multi-Factor Authentication</w:t>
      </w:r>
    </w:p>
    <w:p w:rsidR="00856C04" w:rsidRPr="00130178" w:rsidRDefault="00856C04" w:rsidP="00856C04">
      <w:pPr>
        <w:jc w:val="center"/>
        <w:rPr>
          <w:rStyle w:val="BookTitle"/>
          <w:sz w:val="24"/>
        </w:rPr>
      </w:pPr>
    </w:p>
    <w:p w:rsidR="00856C04" w:rsidRPr="00130178" w:rsidRDefault="00856C04" w:rsidP="00856C04">
      <w:pPr>
        <w:jc w:val="center"/>
        <w:rPr>
          <w:rStyle w:val="BookTitle"/>
          <w:sz w:val="24"/>
        </w:rPr>
      </w:pPr>
    </w:p>
    <w:p w:rsidR="00856C04" w:rsidRPr="00130178" w:rsidRDefault="00856C04" w:rsidP="00856C04">
      <w:pPr>
        <w:jc w:val="center"/>
        <w:rPr>
          <w:rStyle w:val="BookTitle"/>
          <w:sz w:val="24"/>
        </w:rPr>
      </w:pPr>
    </w:p>
    <w:p w:rsidR="00856C04" w:rsidRDefault="00856C04" w:rsidP="00856C04">
      <w:pPr>
        <w:jc w:val="center"/>
        <w:rPr>
          <w:rStyle w:val="BookTitle"/>
          <w:sz w:val="24"/>
        </w:rPr>
      </w:pPr>
    </w:p>
    <w:p w:rsidR="00856C04" w:rsidRDefault="00856C04" w:rsidP="00856C04">
      <w:pPr>
        <w:jc w:val="center"/>
        <w:rPr>
          <w:rStyle w:val="BookTitle"/>
          <w:sz w:val="24"/>
        </w:rPr>
      </w:pPr>
    </w:p>
    <w:p w:rsidR="00856C04" w:rsidRDefault="00856C04" w:rsidP="00856C04">
      <w:pPr>
        <w:jc w:val="center"/>
        <w:rPr>
          <w:rStyle w:val="BookTitle"/>
          <w:sz w:val="24"/>
        </w:rPr>
      </w:pPr>
    </w:p>
    <w:p w:rsidR="00856C04" w:rsidRDefault="00856C04" w:rsidP="00856C04">
      <w:pPr>
        <w:jc w:val="center"/>
        <w:rPr>
          <w:rStyle w:val="BookTitle"/>
          <w:sz w:val="24"/>
        </w:rPr>
      </w:pPr>
    </w:p>
    <w:p w:rsidR="00856C04" w:rsidRDefault="00856C04" w:rsidP="00856C04">
      <w:pPr>
        <w:rPr>
          <w:rStyle w:val="BookTitle"/>
          <w:sz w:val="24"/>
        </w:rPr>
      </w:pPr>
    </w:p>
    <w:p w:rsidR="00856C04" w:rsidRDefault="00856C04" w:rsidP="00856C04">
      <w:pPr>
        <w:jc w:val="center"/>
        <w:rPr>
          <w:rStyle w:val="BookTitle"/>
          <w:sz w:val="24"/>
        </w:rPr>
      </w:pPr>
    </w:p>
    <w:p w:rsidR="00856C04" w:rsidRPr="00130178" w:rsidRDefault="00856C04" w:rsidP="00856C04">
      <w:pPr>
        <w:jc w:val="center"/>
        <w:rPr>
          <w:rStyle w:val="BookTitle"/>
          <w:sz w:val="24"/>
        </w:rPr>
      </w:pPr>
    </w:p>
    <w:p w:rsidR="00856C04" w:rsidRPr="00130178" w:rsidRDefault="00856C04" w:rsidP="00856C04">
      <w:pPr>
        <w:jc w:val="center"/>
        <w:rPr>
          <w:rStyle w:val="BookTitle"/>
          <w:sz w:val="24"/>
        </w:rPr>
      </w:pPr>
    </w:p>
    <w:p w:rsidR="00856C04" w:rsidRPr="00130178" w:rsidRDefault="00856C04" w:rsidP="00856C04">
      <w:pPr>
        <w:jc w:val="center"/>
        <w:rPr>
          <w:rStyle w:val="BookTitle"/>
          <w:sz w:val="24"/>
        </w:rPr>
      </w:pPr>
      <w:r>
        <w:rPr>
          <w:noProof/>
        </w:rPr>
        <w:drawing>
          <wp:inline distT="0" distB="0" distL="0" distR="0" wp14:anchorId="15C20CD2" wp14:editId="50728FEE">
            <wp:extent cx="2019300" cy="1464548"/>
            <wp:effectExtent l="0" t="0" r="0" b="0"/>
            <wp:docPr id="337" name="Picture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X_logoWithTag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6837" cy="1462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6C04" w:rsidRDefault="00856C04" w:rsidP="00856C04">
      <w:pPr>
        <w:pStyle w:val="AxureHeading2"/>
        <w:numPr>
          <w:ilvl w:val="0"/>
          <w:numId w:val="0"/>
        </w:numPr>
        <w:sectPr w:rsidR="00856C04" w:rsidSect="00856C04">
          <w:headerReference w:type="default" r:id="rId11"/>
          <w:footerReference w:type="default" r:id="rId12"/>
          <w:pgSz w:w="12240" w:h="15840"/>
          <w:pgMar w:top="720" w:right="720" w:bottom="720" w:left="720" w:header="288" w:footer="288" w:gutter="0"/>
          <w:cols w:space="720"/>
        </w:sectPr>
      </w:pPr>
    </w:p>
    <w:p w:rsidR="00856C04" w:rsidRDefault="00856C04" w:rsidP="00856C04">
      <w:pPr>
        <w:pStyle w:val="AxureHeading2"/>
        <w:numPr>
          <w:ilvl w:val="0"/>
          <w:numId w:val="0"/>
        </w:numPr>
      </w:pPr>
      <w:r>
        <w:lastRenderedPageBreak/>
        <w:t>Table of Contents</w:t>
      </w:r>
    </w:p>
    <w:sdt>
      <w:sdtPr>
        <w:rPr>
          <w:i/>
          <w:sz w:val="24"/>
          <w:szCs w:val="20"/>
        </w:rPr>
        <w:id w:val="2046954718"/>
        <w:docPartObj>
          <w:docPartGallery w:val="Table of Contents"/>
          <w:docPartUnique/>
        </w:docPartObj>
      </w:sdtPr>
      <w:sdtEndPr>
        <w:rPr>
          <w:sz w:val="20"/>
          <w:szCs w:val="24"/>
        </w:rPr>
      </w:sdtEndPr>
      <w:sdtContent>
        <w:p w:rsidR="00033031" w:rsidRDefault="00174391">
          <w:pPr>
            <w:pStyle w:val="TOC1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</w:rPr>
          </w:pPr>
          <w:r>
            <w:rPr>
              <w:sz w:val="24"/>
              <w:szCs w:val="20"/>
            </w:rPr>
            <w:fldChar w:fldCharType="begin"/>
          </w:r>
          <w:r>
            <w:instrText xml:space="preserve"> TOC \o "2-3" \h \z \t "Heading 1,1" </w:instrText>
          </w:r>
          <w:r>
            <w:rPr>
              <w:sz w:val="24"/>
              <w:szCs w:val="20"/>
            </w:rPr>
            <w:fldChar w:fldCharType="separate"/>
          </w:r>
          <w:hyperlink w:anchor="_Toc443930670" w:history="1">
            <w:r w:rsidR="00033031" w:rsidRPr="007D072A">
              <w:rPr>
                <w:rStyle w:val="Hyperlink"/>
                <w:noProof/>
              </w:rPr>
              <w:t>Scenario 1:  Create LOA2 Account</w:t>
            </w:r>
            <w:r w:rsidR="00033031">
              <w:rPr>
                <w:noProof/>
                <w:webHidden/>
              </w:rPr>
              <w:tab/>
            </w:r>
            <w:r w:rsidR="00033031">
              <w:rPr>
                <w:noProof/>
                <w:webHidden/>
              </w:rPr>
              <w:fldChar w:fldCharType="begin"/>
            </w:r>
            <w:r w:rsidR="00033031">
              <w:rPr>
                <w:noProof/>
                <w:webHidden/>
              </w:rPr>
              <w:instrText xml:space="preserve"> PAGEREF _Toc443930670 \h </w:instrText>
            </w:r>
            <w:r w:rsidR="00033031">
              <w:rPr>
                <w:noProof/>
                <w:webHidden/>
              </w:rPr>
            </w:r>
            <w:r w:rsidR="00033031">
              <w:rPr>
                <w:noProof/>
                <w:webHidden/>
              </w:rPr>
              <w:fldChar w:fldCharType="separate"/>
            </w:r>
            <w:r w:rsidR="00033031">
              <w:rPr>
                <w:noProof/>
                <w:webHidden/>
              </w:rPr>
              <w:t>1</w:t>
            </w:r>
            <w:r w:rsidR="00033031">
              <w:rPr>
                <w:noProof/>
                <w:webHidden/>
              </w:rPr>
              <w:fldChar w:fldCharType="end"/>
            </w:r>
          </w:hyperlink>
        </w:p>
        <w:p w:rsidR="00033031" w:rsidRDefault="00BF659A">
          <w:pPr>
            <w:pStyle w:val="TOC2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43930671" w:history="1">
            <w:r w:rsidR="00033031" w:rsidRPr="007D072A">
              <w:rPr>
                <w:rStyle w:val="Hyperlink"/>
                <w:noProof/>
              </w:rPr>
              <w:t>S1-P1 - Sign In</w:t>
            </w:r>
            <w:r w:rsidR="00033031">
              <w:rPr>
                <w:noProof/>
                <w:webHidden/>
              </w:rPr>
              <w:tab/>
            </w:r>
            <w:r w:rsidR="00033031">
              <w:rPr>
                <w:noProof/>
                <w:webHidden/>
              </w:rPr>
              <w:fldChar w:fldCharType="begin"/>
            </w:r>
            <w:r w:rsidR="00033031">
              <w:rPr>
                <w:noProof/>
                <w:webHidden/>
              </w:rPr>
              <w:instrText xml:space="preserve"> PAGEREF _Toc443930671 \h </w:instrText>
            </w:r>
            <w:r w:rsidR="00033031">
              <w:rPr>
                <w:noProof/>
                <w:webHidden/>
              </w:rPr>
            </w:r>
            <w:r w:rsidR="00033031">
              <w:rPr>
                <w:noProof/>
                <w:webHidden/>
              </w:rPr>
              <w:fldChar w:fldCharType="separate"/>
            </w:r>
            <w:r w:rsidR="00033031">
              <w:rPr>
                <w:noProof/>
                <w:webHidden/>
              </w:rPr>
              <w:t>1</w:t>
            </w:r>
            <w:r w:rsidR="00033031">
              <w:rPr>
                <w:noProof/>
                <w:webHidden/>
              </w:rPr>
              <w:fldChar w:fldCharType="end"/>
            </w:r>
          </w:hyperlink>
        </w:p>
        <w:p w:rsidR="00033031" w:rsidRDefault="00BF659A">
          <w:pPr>
            <w:pStyle w:val="TOC2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43930672" w:history="1">
            <w:r w:rsidR="00033031" w:rsidRPr="007D072A">
              <w:rPr>
                <w:rStyle w:val="Hyperlink"/>
                <w:noProof/>
              </w:rPr>
              <w:t>S1-P2 - Terms of Service</w:t>
            </w:r>
            <w:r w:rsidR="00033031">
              <w:rPr>
                <w:noProof/>
                <w:webHidden/>
              </w:rPr>
              <w:tab/>
            </w:r>
            <w:r w:rsidR="00033031">
              <w:rPr>
                <w:noProof/>
                <w:webHidden/>
              </w:rPr>
              <w:fldChar w:fldCharType="begin"/>
            </w:r>
            <w:r w:rsidR="00033031">
              <w:rPr>
                <w:noProof/>
                <w:webHidden/>
              </w:rPr>
              <w:instrText xml:space="preserve"> PAGEREF _Toc443930672 \h </w:instrText>
            </w:r>
            <w:r w:rsidR="00033031">
              <w:rPr>
                <w:noProof/>
                <w:webHidden/>
              </w:rPr>
            </w:r>
            <w:r w:rsidR="00033031">
              <w:rPr>
                <w:noProof/>
                <w:webHidden/>
              </w:rPr>
              <w:fldChar w:fldCharType="separate"/>
            </w:r>
            <w:r w:rsidR="00033031">
              <w:rPr>
                <w:noProof/>
                <w:webHidden/>
              </w:rPr>
              <w:t>2</w:t>
            </w:r>
            <w:r w:rsidR="00033031">
              <w:rPr>
                <w:noProof/>
                <w:webHidden/>
              </w:rPr>
              <w:fldChar w:fldCharType="end"/>
            </w:r>
          </w:hyperlink>
        </w:p>
        <w:p w:rsidR="00033031" w:rsidRDefault="00BF659A">
          <w:pPr>
            <w:pStyle w:val="TOC2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43930673" w:history="1">
            <w:r w:rsidR="00033031" w:rsidRPr="007D072A">
              <w:rPr>
                <w:rStyle w:val="Hyperlink"/>
                <w:noProof/>
              </w:rPr>
              <w:t>S1-P3 - Verify Identity</w:t>
            </w:r>
            <w:r w:rsidR="00033031">
              <w:rPr>
                <w:noProof/>
                <w:webHidden/>
              </w:rPr>
              <w:tab/>
            </w:r>
            <w:r w:rsidR="00033031">
              <w:rPr>
                <w:noProof/>
                <w:webHidden/>
              </w:rPr>
              <w:fldChar w:fldCharType="begin"/>
            </w:r>
            <w:r w:rsidR="00033031">
              <w:rPr>
                <w:noProof/>
                <w:webHidden/>
              </w:rPr>
              <w:instrText xml:space="preserve"> PAGEREF _Toc443930673 \h </w:instrText>
            </w:r>
            <w:r w:rsidR="00033031">
              <w:rPr>
                <w:noProof/>
                <w:webHidden/>
              </w:rPr>
            </w:r>
            <w:r w:rsidR="00033031">
              <w:rPr>
                <w:noProof/>
                <w:webHidden/>
              </w:rPr>
              <w:fldChar w:fldCharType="separate"/>
            </w:r>
            <w:r w:rsidR="00033031">
              <w:rPr>
                <w:noProof/>
                <w:webHidden/>
              </w:rPr>
              <w:t>3</w:t>
            </w:r>
            <w:r w:rsidR="00033031">
              <w:rPr>
                <w:noProof/>
                <w:webHidden/>
              </w:rPr>
              <w:fldChar w:fldCharType="end"/>
            </w:r>
          </w:hyperlink>
        </w:p>
        <w:p w:rsidR="00033031" w:rsidRDefault="00BF659A">
          <w:pPr>
            <w:pStyle w:val="TOC2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43930674" w:history="1">
            <w:r w:rsidR="00033031" w:rsidRPr="007D072A">
              <w:rPr>
                <w:rStyle w:val="Hyperlink"/>
                <w:noProof/>
              </w:rPr>
              <w:t>S1-P4 - Secure Identity</w:t>
            </w:r>
            <w:r w:rsidR="00033031">
              <w:rPr>
                <w:noProof/>
                <w:webHidden/>
              </w:rPr>
              <w:tab/>
            </w:r>
            <w:r w:rsidR="00033031">
              <w:rPr>
                <w:noProof/>
                <w:webHidden/>
              </w:rPr>
              <w:fldChar w:fldCharType="begin"/>
            </w:r>
            <w:r w:rsidR="00033031">
              <w:rPr>
                <w:noProof/>
                <w:webHidden/>
              </w:rPr>
              <w:instrText xml:space="preserve"> PAGEREF _Toc443930674 \h </w:instrText>
            </w:r>
            <w:r w:rsidR="00033031">
              <w:rPr>
                <w:noProof/>
                <w:webHidden/>
              </w:rPr>
            </w:r>
            <w:r w:rsidR="00033031">
              <w:rPr>
                <w:noProof/>
                <w:webHidden/>
              </w:rPr>
              <w:fldChar w:fldCharType="separate"/>
            </w:r>
            <w:r w:rsidR="00033031">
              <w:rPr>
                <w:noProof/>
                <w:webHidden/>
              </w:rPr>
              <w:t>4</w:t>
            </w:r>
            <w:r w:rsidR="00033031">
              <w:rPr>
                <w:noProof/>
                <w:webHidden/>
              </w:rPr>
              <w:fldChar w:fldCharType="end"/>
            </w:r>
          </w:hyperlink>
        </w:p>
        <w:p w:rsidR="00033031" w:rsidRDefault="00BF659A">
          <w:pPr>
            <w:pStyle w:val="TOC2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43930675" w:history="1">
            <w:r w:rsidR="00033031" w:rsidRPr="007D072A">
              <w:rPr>
                <w:rStyle w:val="Hyperlink"/>
                <w:noProof/>
              </w:rPr>
              <w:t>S1-P5 - Create Account</w:t>
            </w:r>
            <w:r w:rsidR="00033031">
              <w:rPr>
                <w:noProof/>
                <w:webHidden/>
              </w:rPr>
              <w:tab/>
            </w:r>
            <w:r w:rsidR="00033031">
              <w:rPr>
                <w:noProof/>
                <w:webHidden/>
              </w:rPr>
              <w:fldChar w:fldCharType="begin"/>
            </w:r>
            <w:r w:rsidR="00033031">
              <w:rPr>
                <w:noProof/>
                <w:webHidden/>
              </w:rPr>
              <w:instrText xml:space="preserve"> PAGEREF _Toc443930675 \h </w:instrText>
            </w:r>
            <w:r w:rsidR="00033031">
              <w:rPr>
                <w:noProof/>
                <w:webHidden/>
              </w:rPr>
            </w:r>
            <w:r w:rsidR="00033031">
              <w:rPr>
                <w:noProof/>
                <w:webHidden/>
              </w:rPr>
              <w:fldChar w:fldCharType="separate"/>
            </w:r>
            <w:r w:rsidR="00033031">
              <w:rPr>
                <w:noProof/>
                <w:webHidden/>
              </w:rPr>
              <w:t>5</w:t>
            </w:r>
            <w:r w:rsidR="00033031">
              <w:rPr>
                <w:noProof/>
                <w:webHidden/>
              </w:rPr>
              <w:fldChar w:fldCharType="end"/>
            </w:r>
          </w:hyperlink>
        </w:p>
        <w:p w:rsidR="00033031" w:rsidRDefault="00BF659A">
          <w:pPr>
            <w:pStyle w:val="TOC2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43930676" w:history="1">
            <w:r w:rsidR="00033031" w:rsidRPr="007D072A">
              <w:rPr>
                <w:rStyle w:val="Hyperlink"/>
                <w:noProof/>
              </w:rPr>
              <w:t>S1-P6 – Provide Cell Phone Number_Create Account</w:t>
            </w:r>
            <w:r w:rsidR="00033031">
              <w:rPr>
                <w:noProof/>
                <w:webHidden/>
              </w:rPr>
              <w:tab/>
            </w:r>
            <w:r w:rsidR="00033031">
              <w:rPr>
                <w:noProof/>
                <w:webHidden/>
              </w:rPr>
              <w:fldChar w:fldCharType="begin"/>
            </w:r>
            <w:r w:rsidR="00033031">
              <w:rPr>
                <w:noProof/>
                <w:webHidden/>
              </w:rPr>
              <w:instrText xml:space="preserve"> PAGEREF _Toc443930676 \h </w:instrText>
            </w:r>
            <w:r w:rsidR="00033031">
              <w:rPr>
                <w:noProof/>
                <w:webHidden/>
              </w:rPr>
            </w:r>
            <w:r w:rsidR="00033031">
              <w:rPr>
                <w:noProof/>
                <w:webHidden/>
              </w:rPr>
              <w:fldChar w:fldCharType="separate"/>
            </w:r>
            <w:r w:rsidR="00033031">
              <w:rPr>
                <w:noProof/>
                <w:webHidden/>
              </w:rPr>
              <w:t>6</w:t>
            </w:r>
            <w:r w:rsidR="00033031">
              <w:rPr>
                <w:noProof/>
                <w:webHidden/>
              </w:rPr>
              <w:fldChar w:fldCharType="end"/>
            </w:r>
          </w:hyperlink>
        </w:p>
        <w:p w:rsidR="00033031" w:rsidRDefault="00BF659A">
          <w:pPr>
            <w:pStyle w:val="TOC2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43930677" w:history="1">
            <w:r w:rsidR="00033031" w:rsidRPr="007D072A">
              <w:rPr>
                <w:rStyle w:val="Hyperlink"/>
                <w:noProof/>
              </w:rPr>
              <w:t>S1-P7 - Enter Texted Security Code</w:t>
            </w:r>
            <w:r w:rsidR="00033031">
              <w:rPr>
                <w:noProof/>
                <w:webHidden/>
              </w:rPr>
              <w:tab/>
            </w:r>
            <w:r w:rsidR="00033031">
              <w:rPr>
                <w:noProof/>
                <w:webHidden/>
              </w:rPr>
              <w:fldChar w:fldCharType="begin"/>
            </w:r>
            <w:r w:rsidR="00033031">
              <w:rPr>
                <w:noProof/>
                <w:webHidden/>
              </w:rPr>
              <w:instrText xml:space="preserve"> PAGEREF _Toc443930677 \h </w:instrText>
            </w:r>
            <w:r w:rsidR="00033031">
              <w:rPr>
                <w:noProof/>
                <w:webHidden/>
              </w:rPr>
            </w:r>
            <w:r w:rsidR="00033031">
              <w:rPr>
                <w:noProof/>
                <w:webHidden/>
              </w:rPr>
              <w:fldChar w:fldCharType="separate"/>
            </w:r>
            <w:r w:rsidR="00033031">
              <w:rPr>
                <w:noProof/>
                <w:webHidden/>
              </w:rPr>
              <w:t>7</w:t>
            </w:r>
            <w:r w:rsidR="00033031">
              <w:rPr>
                <w:noProof/>
                <w:webHidden/>
              </w:rPr>
              <w:fldChar w:fldCharType="end"/>
            </w:r>
          </w:hyperlink>
        </w:p>
        <w:p w:rsidR="00033031" w:rsidRDefault="00BF659A">
          <w:pPr>
            <w:pStyle w:val="TOC2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43930678" w:history="1">
            <w:r w:rsidR="00033031" w:rsidRPr="007D072A">
              <w:rPr>
                <w:rStyle w:val="Hyperlink"/>
                <w:noProof/>
              </w:rPr>
              <w:t>S1-P8 – Confirmation</w:t>
            </w:r>
            <w:r w:rsidR="00033031">
              <w:rPr>
                <w:noProof/>
                <w:webHidden/>
              </w:rPr>
              <w:tab/>
            </w:r>
            <w:r w:rsidR="00033031">
              <w:rPr>
                <w:noProof/>
                <w:webHidden/>
              </w:rPr>
              <w:fldChar w:fldCharType="begin"/>
            </w:r>
            <w:r w:rsidR="00033031">
              <w:rPr>
                <w:noProof/>
                <w:webHidden/>
              </w:rPr>
              <w:instrText xml:space="preserve"> PAGEREF _Toc443930678 \h </w:instrText>
            </w:r>
            <w:r w:rsidR="00033031">
              <w:rPr>
                <w:noProof/>
                <w:webHidden/>
              </w:rPr>
            </w:r>
            <w:r w:rsidR="00033031">
              <w:rPr>
                <w:noProof/>
                <w:webHidden/>
              </w:rPr>
              <w:fldChar w:fldCharType="separate"/>
            </w:r>
            <w:r w:rsidR="00033031">
              <w:rPr>
                <w:noProof/>
                <w:webHidden/>
              </w:rPr>
              <w:t>8</w:t>
            </w:r>
            <w:r w:rsidR="00033031">
              <w:rPr>
                <w:noProof/>
                <w:webHidden/>
              </w:rPr>
              <w:fldChar w:fldCharType="end"/>
            </w:r>
          </w:hyperlink>
        </w:p>
        <w:p w:rsidR="00033031" w:rsidRDefault="00BF659A">
          <w:pPr>
            <w:pStyle w:val="TOC1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</w:rPr>
          </w:pPr>
          <w:hyperlink w:anchor="_Toc443930679" w:history="1">
            <w:r w:rsidR="00033031" w:rsidRPr="007D072A">
              <w:rPr>
                <w:rStyle w:val="Hyperlink"/>
                <w:noProof/>
              </w:rPr>
              <w:t>Scenario 2: Create LOA3 Account</w:t>
            </w:r>
            <w:r w:rsidR="00033031">
              <w:rPr>
                <w:noProof/>
                <w:webHidden/>
              </w:rPr>
              <w:tab/>
            </w:r>
            <w:r w:rsidR="00033031">
              <w:rPr>
                <w:noProof/>
                <w:webHidden/>
              </w:rPr>
              <w:fldChar w:fldCharType="begin"/>
            </w:r>
            <w:r w:rsidR="00033031">
              <w:rPr>
                <w:noProof/>
                <w:webHidden/>
              </w:rPr>
              <w:instrText xml:space="preserve"> PAGEREF _Toc443930679 \h </w:instrText>
            </w:r>
            <w:r w:rsidR="00033031">
              <w:rPr>
                <w:noProof/>
                <w:webHidden/>
              </w:rPr>
            </w:r>
            <w:r w:rsidR="00033031">
              <w:rPr>
                <w:noProof/>
                <w:webHidden/>
              </w:rPr>
              <w:fldChar w:fldCharType="separate"/>
            </w:r>
            <w:r w:rsidR="00033031">
              <w:rPr>
                <w:noProof/>
                <w:webHidden/>
              </w:rPr>
              <w:t>9</w:t>
            </w:r>
            <w:r w:rsidR="00033031">
              <w:rPr>
                <w:noProof/>
                <w:webHidden/>
              </w:rPr>
              <w:fldChar w:fldCharType="end"/>
            </w:r>
          </w:hyperlink>
        </w:p>
        <w:p w:rsidR="00033031" w:rsidRDefault="00BF659A">
          <w:pPr>
            <w:pStyle w:val="TOC2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43930680" w:history="1">
            <w:r w:rsidR="00033031" w:rsidRPr="007D072A">
              <w:rPr>
                <w:rStyle w:val="Hyperlink"/>
                <w:noProof/>
              </w:rPr>
              <w:t>S2-P1 - Sign In</w:t>
            </w:r>
            <w:r w:rsidR="00033031">
              <w:rPr>
                <w:noProof/>
                <w:webHidden/>
              </w:rPr>
              <w:tab/>
            </w:r>
            <w:r w:rsidR="00033031">
              <w:rPr>
                <w:noProof/>
                <w:webHidden/>
              </w:rPr>
              <w:fldChar w:fldCharType="begin"/>
            </w:r>
            <w:r w:rsidR="00033031">
              <w:rPr>
                <w:noProof/>
                <w:webHidden/>
              </w:rPr>
              <w:instrText xml:space="preserve"> PAGEREF _Toc443930680 \h </w:instrText>
            </w:r>
            <w:r w:rsidR="00033031">
              <w:rPr>
                <w:noProof/>
                <w:webHidden/>
              </w:rPr>
            </w:r>
            <w:r w:rsidR="00033031">
              <w:rPr>
                <w:noProof/>
                <w:webHidden/>
              </w:rPr>
              <w:fldChar w:fldCharType="separate"/>
            </w:r>
            <w:r w:rsidR="00033031">
              <w:rPr>
                <w:noProof/>
                <w:webHidden/>
              </w:rPr>
              <w:t>9</w:t>
            </w:r>
            <w:r w:rsidR="00033031">
              <w:rPr>
                <w:noProof/>
                <w:webHidden/>
              </w:rPr>
              <w:fldChar w:fldCharType="end"/>
            </w:r>
          </w:hyperlink>
        </w:p>
        <w:p w:rsidR="00033031" w:rsidRDefault="00BF659A">
          <w:pPr>
            <w:pStyle w:val="TOC2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43930681" w:history="1">
            <w:r w:rsidR="00033031" w:rsidRPr="007D072A">
              <w:rPr>
                <w:rStyle w:val="Hyperlink"/>
                <w:noProof/>
              </w:rPr>
              <w:t>S2-P2 - Terms of Service</w:t>
            </w:r>
            <w:r w:rsidR="00033031">
              <w:rPr>
                <w:noProof/>
                <w:webHidden/>
              </w:rPr>
              <w:tab/>
            </w:r>
            <w:r w:rsidR="00033031">
              <w:rPr>
                <w:noProof/>
                <w:webHidden/>
              </w:rPr>
              <w:fldChar w:fldCharType="begin"/>
            </w:r>
            <w:r w:rsidR="00033031">
              <w:rPr>
                <w:noProof/>
                <w:webHidden/>
              </w:rPr>
              <w:instrText xml:space="preserve"> PAGEREF _Toc443930681 \h </w:instrText>
            </w:r>
            <w:r w:rsidR="00033031">
              <w:rPr>
                <w:noProof/>
                <w:webHidden/>
              </w:rPr>
            </w:r>
            <w:r w:rsidR="00033031">
              <w:rPr>
                <w:noProof/>
                <w:webHidden/>
              </w:rPr>
              <w:fldChar w:fldCharType="separate"/>
            </w:r>
            <w:r w:rsidR="00033031">
              <w:rPr>
                <w:noProof/>
                <w:webHidden/>
              </w:rPr>
              <w:t>10</w:t>
            </w:r>
            <w:r w:rsidR="00033031">
              <w:rPr>
                <w:noProof/>
                <w:webHidden/>
              </w:rPr>
              <w:fldChar w:fldCharType="end"/>
            </w:r>
          </w:hyperlink>
        </w:p>
        <w:p w:rsidR="00033031" w:rsidRDefault="00BF659A">
          <w:pPr>
            <w:pStyle w:val="TOC2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43930682" w:history="1">
            <w:r w:rsidR="00033031" w:rsidRPr="007D072A">
              <w:rPr>
                <w:rStyle w:val="Hyperlink"/>
                <w:noProof/>
              </w:rPr>
              <w:t>S2-P3 - Verify Identity – User Chooses to Upgrade to LOA3</w:t>
            </w:r>
            <w:r w:rsidR="00033031">
              <w:rPr>
                <w:noProof/>
                <w:webHidden/>
              </w:rPr>
              <w:tab/>
            </w:r>
            <w:r w:rsidR="00033031">
              <w:rPr>
                <w:noProof/>
                <w:webHidden/>
              </w:rPr>
              <w:fldChar w:fldCharType="begin"/>
            </w:r>
            <w:r w:rsidR="00033031">
              <w:rPr>
                <w:noProof/>
                <w:webHidden/>
              </w:rPr>
              <w:instrText xml:space="preserve"> PAGEREF _Toc443930682 \h </w:instrText>
            </w:r>
            <w:r w:rsidR="00033031">
              <w:rPr>
                <w:noProof/>
                <w:webHidden/>
              </w:rPr>
            </w:r>
            <w:r w:rsidR="00033031">
              <w:rPr>
                <w:noProof/>
                <w:webHidden/>
              </w:rPr>
              <w:fldChar w:fldCharType="separate"/>
            </w:r>
            <w:r w:rsidR="00033031">
              <w:rPr>
                <w:noProof/>
                <w:webHidden/>
              </w:rPr>
              <w:t>11</w:t>
            </w:r>
            <w:r w:rsidR="00033031">
              <w:rPr>
                <w:noProof/>
                <w:webHidden/>
              </w:rPr>
              <w:fldChar w:fldCharType="end"/>
            </w:r>
          </w:hyperlink>
        </w:p>
        <w:p w:rsidR="00033031" w:rsidRDefault="00BF659A">
          <w:pPr>
            <w:pStyle w:val="TOC2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43930683" w:history="1">
            <w:r w:rsidR="00033031" w:rsidRPr="007D072A">
              <w:rPr>
                <w:rStyle w:val="Hyperlink"/>
                <w:noProof/>
              </w:rPr>
              <w:t>S2-P4 - Secure Identity</w:t>
            </w:r>
            <w:r w:rsidR="00033031">
              <w:rPr>
                <w:noProof/>
                <w:webHidden/>
              </w:rPr>
              <w:tab/>
            </w:r>
            <w:r w:rsidR="00033031">
              <w:rPr>
                <w:noProof/>
                <w:webHidden/>
              </w:rPr>
              <w:fldChar w:fldCharType="begin"/>
            </w:r>
            <w:r w:rsidR="00033031">
              <w:rPr>
                <w:noProof/>
                <w:webHidden/>
              </w:rPr>
              <w:instrText xml:space="preserve"> PAGEREF _Toc443930683 \h </w:instrText>
            </w:r>
            <w:r w:rsidR="00033031">
              <w:rPr>
                <w:noProof/>
                <w:webHidden/>
              </w:rPr>
            </w:r>
            <w:r w:rsidR="00033031">
              <w:rPr>
                <w:noProof/>
                <w:webHidden/>
              </w:rPr>
              <w:fldChar w:fldCharType="separate"/>
            </w:r>
            <w:r w:rsidR="00033031">
              <w:rPr>
                <w:noProof/>
                <w:webHidden/>
              </w:rPr>
              <w:t>12</w:t>
            </w:r>
            <w:r w:rsidR="00033031">
              <w:rPr>
                <w:noProof/>
                <w:webHidden/>
              </w:rPr>
              <w:fldChar w:fldCharType="end"/>
            </w:r>
          </w:hyperlink>
        </w:p>
        <w:p w:rsidR="00033031" w:rsidRDefault="00BF659A">
          <w:pPr>
            <w:pStyle w:val="TOC2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43930684" w:history="1">
            <w:r w:rsidR="00033031" w:rsidRPr="007D072A">
              <w:rPr>
                <w:rStyle w:val="Hyperlink"/>
                <w:noProof/>
              </w:rPr>
              <w:t>S2-P5 - Create Account</w:t>
            </w:r>
            <w:r w:rsidR="00033031">
              <w:rPr>
                <w:noProof/>
                <w:webHidden/>
              </w:rPr>
              <w:tab/>
            </w:r>
            <w:r w:rsidR="00033031">
              <w:rPr>
                <w:noProof/>
                <w:webHidden/>
              </w:rPr>
              <w:fldChar w:fldCharType="begin"/>
            </w:r>
            <w:r w:rsidR="00033031">
              <w:rPr>
                <w:noProof/>
                <w:webHidden/>
              </w:rPr>
              <w:instrText xml:space="preserve"> PAGEREF _Toc443930684 \h </w:instrText>
            </w:r>
            <w:r w:rsidR="00033031">
              <w:rPr>
                <w:noProof/>
                <w:webHidden/>
              </w:rPr>
            </w:r>
            <w:r w:rsidR="00033031">
              <w:rPr>
                <w:noProof/>
                <w:webHidden/>
              </w:rPr>
              <w:fldChar w:fldCharType="separate"/>
            </w:r>
            <w:r w:rsidR="00033031">
              <w:rPr>
                <w:noProof/>
                <w:webHidden/>
              </w:rPr>
              <w:t>13</w:t>
            </w:r>
            <w:r w:rsidR="00033031">
              <w:rPr>
                <w:noProof/>
                <w:webHidden/>
              </w:rPr>
              <w:fldChar w:fldCharType="end"/>
            </w:r>
          </w:hyperlink>
        </w:p>
        <w:p w:rsidR="00033031" w:rsidRDefault="00BF659A">
          <w:pPr>
            <w:pStyle w:val="TOC2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43930685" w:history="1">
            <w:r w:rsidR="00033031" w:rsidRPr="007D072A">
              <w:rPr>
                <w:rStyle w:val="Hyperlink"/>
                <w:noProof/>
              </w:rPr>
              <w:t>S2-P6 – Provide Cell Phone Number – Create Account</w:t>
            </w:r>
            <w:r w:rsidR="00033031">
              <w:rPr>
                <w:noProof/>
                <w:webHidden/>
              </w:rPr>
              <w:tab/>
            </w:r>
            <w:r w:rsidR="00033031">
              <w:rPr>
                <w:noProof/>
                <w:webHidden/>
              </w:rPr>
              <w:fldChar w:fldCharType="begin"/>
            </w:r>
            <w:r w:rsidR="00033031">
              <w:rPr>
                <w:noProof/>
                <w:webHidden/>
              </w:rPr>
              <w:instrText xml:space="preserve"> PAGEREF _Toc443930685 \h </w:instrText>
            </w:r>
            <w:r w:rsidR="00033031">
              <w:rPr>
                <w:noProof/>
                <w:webHidden/>
              </w:rPr>
            </w:r>
            <w:r w:rsidR="00033031">
              <w:rPr>
                <w:noProof/>
                <w:webHidden/>
              </w:rPr>
              <w:fldChar w:fldCharType="separate"/>
            </w:r>
            <w:r w:rsidR="00033031">
              <w:rPr>
                <w:noProof/>
                <w:webHidden/>
              </w:rPr>
              <w:t>14</w:t>
            </w:r>
            <w:r w:rsidR="00033031">
              <w:rPr>
                <w:noProof/>
                <w:webHidden/>
              </w:rPr>
              <w:fldChar w:fldCharType="end"/>
            </w:r>
          </w:hyperlink>
        </w:p>
        <w:p w:rsidR="00033031" w:rsidRDefault="00BF659A">
          <w:pPr>
            <w:pStyle w:val="TOC2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43930686" w:history="1">
            <w:r w:rsidR="00033031" w:rsidRPr="007D072A">
              <w:rPr>
                <w:rStyle w:val="Hyperlink"/>
                <w:noProof/>
              </w:rPr>
              <w:t>S2-P7 - Enter Texted Security Code_Create Account</w:t>
            </w:r>
            <w:r w:rsidR="00033031">
              <w:rPr>
                <w:noProof/>
                <w:webHidden/>
              </w:rPr>
              <w:tab/>
            </w:r>
            <w:r w:rsidR="00033031">
              <w:rPr>
                <w:noProof/>
                <w:webHidden/>
              </w:rPr>
              <w:fldChar w:fldCharType="begin"/>
            </w:r>
            <w:r w:rsidR="00033031">
              <w:rPr>
                <w:noProof/>
                <w:webHidden/>
              </w:rPr>
              <w:instrText xml:space="preserve"> PAGEREF _Toc443930686 \h </w:instrText>
            </w:r>
            <w:r w:rsidR="00033031">
              <w:rPr>
                <w:noProof/>
                <w:webHidden/>
              </w:rPr>
            </w:r>
            <w:r w:rsidR="00033031">
              <w:rPr>
                <w:noProof/>
                <w:webHidden/>
              </w:rPr>
              <w:fldChar w:fldCharType="separate"/>
            </w:r>
            <w:r w:rsidR="00033031">
              <w:rPr>
                <w:noProof/>
                <w:webHidden/>
              </w:rPr>
              <w:t>14</w:t>
            </w:r>
            <w:r w:rsidR="00033031">
              <w:rPr>
                <w:noProof/>
                <w:webHidden/>
              </w:rPr>
              <w:fldChar w:fldCharType="end"/>
            </w:r>
          </w:hyperlink>
        </w:p>
        <w:p w:rsidR="00033031" w:rsidRDefault="00BF659A">
          <w:pPr>
            <w:pStyle w:val="TOC2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43930687" w:history="1">
            <w:r w:rsidR="00033031" w:rsidRPr="007D072A">
              <w:rPr>
                <w:rStyle w:val="Hyperlink"/>
                <w:noProof/>
              </w:rPr>
              <w:t>S2-P8 - Confirmation_Set Up New Account_With Upgrade Selected</w:t>
            </w:r>
            <w:r w:rsidR="00033031">
              <w:rPr>
                <w:noProof/>
                <w:webHidden/>
              </w:rPr>
              <w:tab/>
            </w:r>
            <w:r w:rsidR="00033031">
              <w:rPr>
                <w:noProof/>
                <w:webHidden/>
              </w:rPr>
              <w:fldChar w:fldCharType="begin"/>
            </w:r>
            <w:r w:rsidR="00033031">
              <w:rPr>
                <w:noProof/>
                <w:webHidden/>
              </w:rPr>
              <w:instrText xml:space="preserve"> PAGEREF _Toc443930687 \h </w:instrText>
            </w:r>
            <w:r w:rsidR="00033031">
              <w:rPr>
                <w:noProof/>
                <w:webHidden/>
              </w:rPr>
            </w:r>
            <w:r w:rsidR="00033031">
              <w:rPr>
                <w:noProof/>
                <w:webHidden/>
              </w:rPr>
              <w:fldChar w:fldCharType="separate"/>
            </w:r>
            <w:r w:rsidR="00033031">
              <w:rPr>
                <w:noProof/>
                <w:webHidden/>
              </w:rPr>
              <w:t>16</w:t>
            </w:r>
            <w:r w:rsidR="00033031">
              <w:rPr>
                <w:noProof/>
                <w:webHidden/>
              </w:rPr>
              <w:fldChar w:fldCharType="end"/>
            </w:r>
          </w:hyperlink>
        </w:p>
        <w:p w:rsidR="00033031" w:rsidRDefault="00BF659A">
          <w:pPr>
            <w:pStyle w:val="TOC2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43930688" w:history="1">
            <w:r w:rsidR="00033031" w:rsidRPr="007D072A">
              <w:rPr>
                <w:rStyle w:val="Hyperlink"/>
                <w:noProof/>
              </w:rPr>
              <w:t>S2-P10 - Second Sign In, After Receiving Upgrade Code Letter</w:t>
            </w:r>
            <w:r w:rsidR="00033031">
              <w:rPr>
                <w:noProof/>
                <w:webHidden/>
              </w:rPr>
              <w:tab/>
            </w:r>
            <w:r w:rsidR="00033031">
              <w:rPr>
                <w:noProof/>
                <w:webHidden/>
              </w:rPr>
              <w:fldChar w:fldCharType="begin"/>
            </w:r>
            <w:r w:rsidR="00033031">
              <w:rPr>
                <w:noProof/>
                <w:webHidden/>
              </w:rPr>
              <w:instrText xml:space="preserve"> PAGEREF _Toc443930688 \h </w:instrText>
            </w:r>
            <w:r w:rsidR="00033031">
              <w:rPr>
                <w:noProof/>
                <w:webHidden/>
              </w:rPr>
            </w:r>
            <w:r w:rsidR="00033031">
              <w:rPr>
                <w:noProof/>
                <w:webHidden/>
              </w:rPr>
              <w:fldChar w:fldCharType="separate"/>
            </w:r>
            <w:r w:rsidR="00033031">
              <w:rPr>
                <w:noProof/>
                <w:webHidden/>
              </w:rPr>
              <w:t>17</w:t>
            </w:r>
            <w:r w:rsidR="00033031">
              <w:rPr>
                <w:noProof/>
                <w:webHidden/>
              </w:rPr>
              <w:fldChar w:fldCharType="end"/>
            </w:r>
          </w:hyperlink>
        </w:p>
        <w:p w:rsidR="00033031" w:rsidRDefault="00BF659A">
          <w:pPr>
            <w:pStyle w:val="TOC2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43930689" w:history="1">
            <w:r w:rsidR="00033031" w:rsidRPr="007D072A">
              <w:rPr>
                <w:rStyle w:val="Hyperlink"/>
                <w:noProof/>
              </w:rPr>
              <w:t>S2-P11 – Verify Cell Phone Number</w:t>
            </w:r>
            <w:r w:rsidR="00033031">
              <w:rPr>
                <w:noProof/>
                <w:webHidden/>
              </w:rPr>
              <w:tab/>
            </w:r>
            <w:r w:rsidR="00033031">
              <w:rPr>
                <w:noProof/>
                <w:webHidden/>
              </w:rPr>
              <w:fldChar w:fldCharType="begin"/>
            </w:r>
            <w:r w:rsidR="00033031">
              <w:rPr>
                <w:noProof/>
                <w:webHidden/>
              </w:rPr>
              <w:instrText xml:space="preserve"> PAGEREF _Toc443930689 \h </w:instrText>
            </w:r>
            <w:r w:rsidR="00033031">
              <w:rPr>
                <w:noProof/>
                <w:webHidden/>
              </w:rPr>
            </w:r>
            <w:r w:rsidR="00033031">
              <w:rPr>
                <w:noProof/>
                <w:webHidden/>
              </w:rPr>
              <w:fldChar w:fldCharType="separate"/>
            </w:r>
            <w:r w:rsidR="00033031">
              <w:rPr>
                <w:noProof/>
                <w:webHidden/>
              </w:rPr>
              <w:t>18</w:t>
            </w:r>
            <w:r w:rsidR="00033031">
              <w:rPr>
                <w:noProof/>
                <w:webHidden/>
              </w:rPr>
              <w:fldChar w:fldCharType="end"/>
            </w:r>
          </w:hyperlink>
        </w:p>
        <w:p w:rsidR="00033031" w:rsidRDefault="00BF659A">
          <w:pPr>
            <w:pStyle w:val="TOC2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43930690" w:history="1">
            <w:r w:rsidR="00033031" w:rsidRPr="007D072A">
              <w:rPr>
                <w:rStyle w:val="Hyperlink"/>
                <w:noProof/>
              </w:rPr>
              <w:t>S2-P12 - Enter Texted Security Code_No Steps</w:t>
            </w:r>
            <w:r w:rsidR="00033031">
              <w:rPr>
                <w:noProof/>
                <w:webHidden/>
              </w:rPr>
              <w:tab/>
            </w:r>
            <w:r w:rsidR="00033031">
              <w:rPr>
                <w:noProof/>
                <w:webHidden/>
              </w:rPr>
              <w:fldChar w:fldCharType="begin"/>
            </w:r>
            <w:r w:rsidR="00033031">
              <w:rPr>
                <w:noProof/>
                <w:webHidden/>
              </w:rPr>
              <w:instrText xml:space="preserve"> PAGEREF _Toc443930690 \h </w:instrText>
            </w:r>
            <w:r w:rsidR="00033031">
              <w:rPr>
                <w:noProof/>
                <w:webHidden/>
              </w:rPr>
            </w:r>
            <w:r w:rsidR="00033031">
              <w:rPr>
                <w:noProof/>
                <w:webHidden/>
              </w:rPr>
              <w:fldChar w:fldCharType="separate"/>
            </w:r>
            <w:r w:rsidR="00033031">
              <w:rPr>
                <w:noProof/>
                <w:webHidden/>
              </w:rPr>
              <w:t>19</w:t>
            </w:r>
            <w:r w:rsidR="00033031">
              <w:rPr>
                <w:noProof/>
                <w:webHidden/>
              </w:rPr>
              <w:fldChar w:fldCharType="end"/>
            </w:r>
          </w:hyperlink>
        </w:p>
        <w:p w:rsidR="00033031" w:rsidRDefault="00BF659A">
          <w:pPr>
            <w:pStyle w:val="TOC2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43930691" w:history="1">
            <w:r w:rsidR="00033031" w:rsidRPr="007D072A">
              <w:rPr>
                <w:rStyle w:val="Hyperlink"/>
                <w:noProof/>
              </w:rPr>
              <w:t>S2-P13 - Do You Have Your Upgrade Code Letter?</w:t>
            </w:r>
            <w:r w:rsidR="00033031">
              <w:rPr>
                <w:noProof/>
                <w:webHidden/>
              </w:rPr>
              <w:tab/>
            </w:r>
            <w:r w:rsidR="00033031">
              <w:rPr>
                <w:noProof/>
                <w:webHidden/>
              </w:rPr>
              <w:fldChar w:fldCharType="begin"/>
            </w:r>
            <w:r w:rsidR="00033031">
              <w:rPr>
                <w:noProof/>
                <w:webHidden/>
              </w:rPr>
              <w:instrText xml:space="preserve"> PAGEREF _Toc443930691 \h </w:instrText>
            </w:r>
            <w:r w:rsidR="00033031">
              <w:rPr>
                <w:noProof/>
                <w:webHidden/>
              </w:rPr>
            </w:r>
            <w:r w:rsidR="00033031">
              <w:rPr>
                <w:noProof/>
                <w:webHidden/>
              </w:rPr>
              <w:fldChar w:fldCharType="separate"/>
            </w:r>
            <w:r w:rsidR="00033031">
              <w:rPr>
                <w:noProof/>
                <w:webHidden/>
              </w:rPr>
              <w:t>20</w:t>
            </w:r>
            <w:r w:rsidR="00033031">
              <w:rPr>
                <w:noProof/>
                <w:webHidden/>
              </w:rPr>
              <w:fldChar w:fldCharType="end"/>
            </w:r>
          </w:hyperlink>
        </w:p>
        <w:p w:rsidR="00033031" w:rsidRDefault="00BF659A">
          <w:pPr>
            <w:pStyle w:val="TOC2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43930692" w:history="1">
            <w:r w:rsidR="00033031" w:rsidRPr="007D072A">
              <w:rPr>
                <w:rStyle w:val="Hyperlink"/>
                <w:noProof/>
              </w:rPr>
              <w:t>S2-P14 - Enter Upgrade Code</w:t>
            </w:r>
            <w:r w:rsidR="00033031">
              <w:rPr>
                <w:noProof/>
                <w:webHidden/>
              </w:rPr>
              <w:tab/>
            </w:r>
            <w:r w:rsidR="00033031">
              <w:rPr>
                <w:noProof/>
                <w:webHidden/>
              </w:rPr>
              <w:fldChar w:fldCharType="begin"/>
            </w:r>
            <w:r w:rsidR="00033031">
              <w:rPr>
                <w:noProof/>
                <w:webHidden/>
              </w:rPr>
              <w:instrText xml:space="preserve"> PAGEREF _Toc443930692 \h </w:instrText>
            </w:r>
            <w:r w:rsidR="00033031">
              <w:rPr>
                <w:noProof/>
                <w:webHidden/>
              </w:rPr>
            </w:r>
            <w:r w:rsidR="00033031">
              <w:rPr>
                <w:noProof/>
                <w:webHidden/>
              </w:rPr>
              <w:fldChar w:fldCharType="separate"/>
            </w:r>
            <w:r w:rsidR="00033031">
              <w:rPr>
                <w:noProof/>
                <w:webHidden/>
              </w:rPr>
              <w:t>21</w:t>
            </w:r>
            <w:r w:rsidR="00033031">
              <w:rPr>
                <w:noProof/>
                <w:webHidden/>
              </w:rPr>
              <w:fldChar w:fldCharType="end"/>
            </w:r>
          </w:hyperlink>
        </w:p>
        <w:p w:rsidR="00033031" w:rsidRDefault="00BF659A">
          <w:pPr>
            <w:pStyle w:val="TOC2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43930693" w:history="1">
            <w:r w:rsidR="00033031" w:rsidRPr="007D072A">
              <w:rPr>
                <w:rStyle w:val="Hyperlink"/>
                <w:noProof/>
              </w:rPr>
              <w:t>S2-P15 - Confirmation_Upgrade to LOA3</w:t>
            </w:r>
            <w:r w:rsidR="00033031">
              <w:rPr>
                <w:noProof/>
                <w:webHidden/>
              </w:rPr>
              <w:tab/>
            </w:r>
            <w:r w:rsidR="00033031">
              <w:rPr>
                <w:noProof/>
                <w:webHidden/>
              </w:rPr>
              <w:fldChar w:fldCharType="begin"/>
            </w:r>
            <w:r w:rsidR="00033031">
              <w:rPr>
                <w:noProof/>
                <w:webHidden/>
              </w:rPr>
              <w:instrText xml:space="preserve"> PAGEREF _Toc443930693 \h </w:instrText>
            </w:r>
            <w:r w:rsidR="00033031">
              <w:rPr>
                <w:noProof/>
                <w:webHidden/>
              </w:rPr>
            </w:r>
            <w:r w:rsidR="00033031">
              <w:rPr>
                <w:noProof/>
                <w:webHidden/>
              </w:rPr>
              <w:fldChar w:fldCharType="separate"/>
            </w:r>
            <w:r w:rsidR="00033031">
              <w:rPr>
                <w:noProof/>
                <w:webHidden/>
              </w:rPr>
              <w:t>22</w:t>
            </w:r>
            <w:r w:rsidR="00033031">
              <w:rPr>
                <w:noProof/>
                <w:webHidden/>
              </w:rPr>
              <w:fldChar w:fldCharType="end"/>
            </w:r>
          </w:hyperlink>
        </w:p>
        <w:p w:rsidR="00033031" w:rsidRDefault="00BF659A">
          <w:pPr>
            <w:pStyle w:val="TOC1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</w:rPr>
          </w:pPr>
          <w:hyperlink w:anchor="_Toc443930694" w:history="1">
            <w:r w:rsidR="00033031" w:rsidRPr="007D072A">
              <w:rPr>
                <w:rStyle w:val="Hyperlink"/>
                <w:noProof/>
              </w:rPr>
              <w:t>Scenario 3:  Collect Cell Phone Number (2</w:t>
            </w:r>
            <w:r w:rsidR="00033031" w:rsidRPr="007D072A">
              <w:rPr>
                <w:rStyle w:val="Hyperlink"/>
                <w:noProof/>
                <w:vertAlign w:val="superscript"/>
              </w:rPr>
              <w:t>nd</w:t>
            </w:r>
            <w:r w:rsidR="00033031" w:rsidRPr="007D072A">
              <w:rPr>
                <w:rStyle w:val="Hyperlink"/>
                <w:noProof/>
              </w:rPr>
              <w:t xml:space="preserve"> Factor) for Existing Account</w:t>
            </w:r>
            <w:r w:rsidR="00033031">
              <w:rPr>
                <w:noProof/>
                <w:webHidden/>
              </w:rPr>
              <w:tab/>
            </w:r>
            <w:r w:rsidR="00033031">
              <w:rPr>
                <w:noProof/>
                <w:webHidden/>
              </w:rPr>
              <w:fldChar w:fldCharType="begin"/>
            </w:r>
            <w:r w:rsidR="00033031">
              <w:rPr>
                <w:noProof/>
                <w:webHidden/>
              </w:rPr>
              <w:instrText xml:space="preserve"> PAGEREF _Toc443930694 \h </w:instrText>
            </w:r>
            <w:r w:rsidR="00033031">
              <w:rPr>
                <w:noProof/>
                <w:webHidden/>
              </w:rPr>
            </w:r>
            <w:r w:rsidR="00033031">
              <w:rPr>
                <w:noProof/>
                <w:webHidden/>
              </w:rPr>
              <w:fldChar w:fldCharType="separate"/>
            </w:r>
            <w:r w:rsidR="00033031">
              <w:rPr>
                <w:noProof/>
                <w:webHidden/>
              </w:rPr>
              <w:t>23</w:t>
            </w:r>
            <w:r w:rsidR="00033031">
              <w:rPr>
                <w:noProof/>
                <w:webHidden/>
              </w:rPr>
              <w:fldChar w:fldCharType="end"/>
            </w:r>
          </w:hyperlink>
        </w:p>
        <w:p w:rsidR="00033031" w:rsidRDefault="00BF659A">
          <w:pPr>
            <w:pStyle w:val="TOC2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43930695" w:history="1">
            <w:r w:rsidR="00033031" w:rsidRPr="007D072A">
              <w:rPr>
                <w:rStyle w:val="Hyperlink"/>
                <w:noProof/>
              </w:rPr>
              <w:t>S3-P1 - Sign In</w:t>
            </w:r>
            <w:r w:rsidR="00033031">
              <w:rPr>
                <w:noProof/>
                <w:webHidden/>
              </w:rPr>
              <w:tab/>
            </w:r>
            <w:r w:rsidR="00033031">
              <w:rPr>
                <w:noProof/>
                <w:webHidden/>
              </w:rPr>
              <w:fldChar w:fldCharType="begin"/>
            </w:r>
            <w:r w:rsidR="00033031">
              <w:rPr>
                <w:noProof/>
                <w:webHidden/>
              </w:rPr>
              <w:instrText xml:space="preserve"> PAGEREF _Toc443930695 \h </w:instrText>
            </w:r>
            <w:r w:rsidR="00033031">
              <w:rPr>
                <w:noProof/>
                <w:webHidden/>
              </w:rPr>
            </w:r>
            <w:r w:rsidR="00033031">
              <w:rPr>
                <w:noProof/>
                <w:webHidden/>
              </w:rPr>
              <w:fldChar w:fldCharType="separate"/>
            </w:r>
            <w:r w:rsidR="00033031">
              <w:rPr>
                <w:noProof/>
                <w:webHidden/>
              </w:rPr>
              <w:t>23</w:t>
            </w:r>
            <w:r w:rsidR="00033031">
              <w:rPr>
                <w:noProof/>
                <w:webHidden/>
              </w:rPr>
              <w:fldChar w:fldCharType="end"/>
            </w:r>
          </w:hyperlink>
        </w:p>
        <w:p w:rsidR="00033031" w:rsidRDefault="00BF659A">
          <w:pPr>
            <w:pStyle w:val="TOC2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43930696" w:history="1">
            <w:r w:rsidR="00033031" w:rsidRPr="007D072A">
              <w:rPr>
                <w:rStyle w:val="Hyperlink"/>
                <w:noProof/>
              </w:rPr>
              <w:t>S3-P3 - Provide Cell Phone Number_Grandfathered Account_No Steps</w:t>
            </w:r>
            <w:r w:rsidR="00033031">
              <w:rPr>
                <w:noProof/>
                <w:webHidden/>
              </w:rPr>
              <w:tab/>
            </w:r>
            <w:r w:rsidR="00033031">
              <w:rPr>
                <w:noProof/>
                <w:webHidden/>
              </w:rPr>
              <w:fldChar w:fldCharType="begin"/>
            </w:r>
            <w:r w:rsidR="00033031">
              <w:rPr>
                <w:noProof/>
                <w:webHidden/>
              </w:rPr>
              <w:instrText xml:space="preserve"> PAGEREF _Toc443930696 \h </w:instrText>
            </w:r>
            <w:r w:rsidR="00033031">
              <w:rPr>
                <w:noProof/>
                <w:webHidden/>
              </w:rPr>
            </w:r>
            <w:r w:rsidR="00033031">
              <w:rPr>
                <w:noProof/>
                <w:webHidden/>
              </w:rPr>
              <w:fldChar w:fldCharType="separate"/>
            </w:r>
            <w:r w:rsidR="00033031">
              <w:rPr>
                <w:noProof/>
                <w:webHidden/>
              </w:rPr>
              <w:t>24</w:t>
            </w:r>
            <w:r w:rsidR="00033031">
              <w:rPr>
                <w:noProof/>
                <w:webHidden/>
              </w:rPr>
              <w:fldChar w:fldCharType="end"/>
            </w:r>
          </w:hyperlink>
        </w:p>
        <w:p w:rsidR="00033031" w:rsidRDefault="00BF659A">
          <w:pPr>
            <w:pStyle w:val="TOC2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43930697" w:history="1">
            <w:r w:rsidR="00033031" w:rsidRPr="007D072A">
              <w:rPr>
                <w:rStyle w:val="Hyperlink"/>
                <w:noProof/>
              </w:rPr>
              <w:t>S3-P4 - Enter Texted Security Code_No Steps</w:t>
            </w:r>
            <w:r w:rsidR="00033031">
              <w:rPr>
                <w:noProof/>
                <w:webHidden/>
              </w:rPr>
              <w:tab/>
            </w:r>
            <w:r w:rsidR="00033031">
              <w:rPr>
                <w:noProof/>
                <w:webHidden/>
              </w:rPr>
              <w:fldChar w:fldCharType="begin"/>
            </w:r>
            <w:r w:rsidR="00033031">
              <w:rPr>
                <w:noProof/>
                <w:webHidden/>
              </w:rPr>
              <w:instrText xml:space="preserve"> PAGEREF _Toc443930697 \h </w:instrText>
            </w:r>
            <w:r w:rsidR="00033031">
              <w:rPr>
                <w:noProof/>
                <w:webHidden/>
              </w:rPr>
            </w:r>
            <w:r w:rsidR="00033031">
              <w:rPr>
                <w:noProof/>
                <w:webHidden/>
              </w:rPr>
              <w:fldChar w:fldCharType="separate"/>
            </w:r>
            <w:r w:rsidR="00033031">
              <w:rPr>
                <w:noProof/>
                <w:webHidden/>
              </w:rPr>
              <w:t>24</w:t>
            </w:r>
            <w:r w:rsidR="00033031">
              <w:rPr>
                <w:noProof/>
                <w:webHidden/>
              </w:rPr>
              <w:fldChar w:fldCharType="end"/>
            </w:r>
          </w:hyperlink>
        </w:p>
        <w:p w:rsidR="00033031" w:rsidRDefault="00BF659A">
          <w:pPr>
            <w:pStyle w:val="TOC2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43930698" w:history="1">
            <w:r w:rsidR="00033031" w:rsidRPr="007D072A">
              <w:rPr>
                <w:rStyle w:val="Hyperlink"/>
                <w:noProof/>
              </w:rPr>
              <w:t>S3-P5 – Confirmation – Set Up Account</w:t>
            </w:r>
            <w:r w:rsidR="00033031">
              <w:rPr>
                <w:noProof/>
                <w:webHidden/>
              </w:rPr>
              <w:tab/>
            </w:r>
            <w:r w:rsidR="00033031">
              <w:rPr>
                <w:noProof/>
                <w:webHidden/>
              </w:rPr>
              <w:fldChar w:fldCharType="begin"/>
            </w:r>
            <w:r w:rsidR="00033031">
              <w:rPr>
                <w:noProof/>
                <w:webHidden/>
              </w:rPr>
              <w:instrText xml:space="preserve"> PAGEREF _Toc443930698 \h </w:instrText>
            </w:r>
            <w:r w:rsidR="00033031">
              <w:rPr>
                <w:noProof/>
                <w:webHidden/>
              </w:rPr>
            </w:r>
            <w:r w:rsidR="00033031">
              <w:rPr>
                <w:noProof/>
                <w:webHidden/>
              </w:rPr>
              <w:fldChar w:fldCharType="separate"/>
            </w:r>
            <w:r w:rsidR="00033031">
              <w:rPr>
                <w:noProof/>
                <w:webHidden/>
              </w:rPr>
              <w:t>26</w:t>
            </w:r>
            <w:r w:rsidR="00033031">
              <w:rPr>
                <w:noProof/>
                <w:webHidden/>
              </w:rPr>
              <w:fldChar w:fldCharType="end"/>
            </w:r>
          </w:hyperlink>
        </w:p>
        <w:p w:rsidR="00033031" w:rsidRDefault="00BF659A">
          <w:pPr>
            <w:pStyle w:val="TOC1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</w:rPr>
          </w:pPr>
          <w:hyperlink w:anchor="_Toc443930699" w:history="1">
            <w:r w:rsidR="00033031" w:rsidRPr="007D072A">
              <w:rPr>
                <w:rStyle w:val="Hyperlink"/>
                <w:noProof/>
              </w:rPr>
              <w:t>Scenario 4: Update Cell Phone Number</w:t>
            </w:r>
            <w:r w:rsidR="00033031">
              <w:rPr>
                <w:noProof/>
                <w:webHidden/>
              </w:rPr>
              <w:tab/>
            </w:r>
            <w:r w:rsidR="00033031">
              <w:rPr>
                <w:noProof/>
                <w:webHidden/>
              </w:rPr>
              <w:fldChar w:fldCharType="begin"/>
            </w:r>
            <w:r w:rsidR="00033031">
              <w:rPr>
                <w:noProof/>
                <w:webHidden/>
              </w:rPr>
              <w:instrText xml:space="preserve"> PAGEREF _Toc443930699 \h </w:instrText>
            </w:r>
            <w:r w:rsidR="00033031">
              <w:rPr>
                <w:noProof/>
                <w:webHidden/>
              </w:rPr>
            </w:r>
            <w:r w:rsidR="00033031">
              <w:rPr>
                <w:noProof/>
                <w:webHidden/>
              </w:rPr>
              <w:fldChar w:fldCharType="separate"/>
            </w:r>
            <w:r w:rsidR="00033031">
              <w:rPr>
                <w:noProof/>
                <w:webHidden/>
              </w:rPr>
              <w:t>27</w:t>
            </w:r>
            <w:r w:rsidR="00033031">
              <w:rPr>
                <w:noProof/>
                <w:webHidden/>
              </w:rPr>
              <w:fldChar w:fldCharType="end"/>
            </w:r>
          </w:hyperlink>
        </w:p>
        <w:p w:rsidR="00033031" w:rsidRDefault="00BF659A">
          <w:pPr>
            <w:pStyle w:val="TOC2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43930700" w:history="1">
            <w:r w:rsidR="00033031" w:rsidRPr="007D072A">
              <w:rPr>
                <w:rStyle w:val="Hyperlink"/>
                <w:noProof/>
              </w:rPr>
              <w:t>S4-P1 - Sign In</w:t>
            </w:r>
            <w:r w:rsidR="00033031">
              <w:rPr>
                <w:noProof/>
                <w:webHidden/>
              </w:rPr>
              <w:tab/>
            </w:r>
            <w:r w:rsidR="00033031">
              <w:rPr>
                <w:noProof/>
                <w:webHidden/>
              </w:rPr>
              <w:fldChar w:fldCharType="begin"/>
            </w:r>
            <w:r w:rsidR="00033031">
              <w:rPr>
                <w:noProof/>
                <w:webHidden/>
              </w:rPr>
              <w:instrText xml:space="preserve"> PAGEREF _Toc443930700 \h </w:instrText>
            </w:r>
            <w:r w:rsidR="00033031">
              <w:rPr>
                <w:noProof/>
                <w:webHidden/>
              </w:rPr>
            </w:r>
            <w:r w:rsidR="00033031">
              <w:rPr>
                <w:noProof/>
                <w:webHidden/>
              </w:rPr>
              <w:fldChar w:fldCharType="separate"/>
            </w:r>
            <w:r w:rsidR="00033031">
              <w:rPr>
                <w:noProof/>
                <w:webHidden/>
              </w:rPr>
              <w:t>27</w:t>
            </w:r>
            <w:r w:rsidR="00033031">
              <w:rPr>
                <w:noProof/>
                <w:webHidden/>
              </w:rPr>
              <w:fldChar w:fldCharType="end"/>
            </w:r>
          </w:hyperlink>
        </w:p>
        <w:p w:rsidR="00033031" w:rsidRDefault="00BF659A">
          <w:pPr>
            <w:pStyle w:val="TOC2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43930701" w:history="1">
            <w:r w:rsidR="00033031" w:rsidRPr="007D072A">
              <w:rPr>
                <w:rStyle w:val="Hyperlink"/>
                <w:noProof/>
              </w:rPr>
              <w:t>S4-P2 – Verify Cell Phone Number</w:t>
            </w:r>
            <w:r w:rsidR="00033031">
              <w:rPr>
                <w:noProof/>
                <w:webHidden/>
              </w:rPr>
              <w:tab/>
            </w:r>
            <w:r w:rsidR="00033031">
              <w:rPr>
                <w:noProof/>
                <w:webHidden/>
              </w:rPr>
              <w:fldChar w:fldCharType="begin"/>
            </w:r>
            <w:r w:rsidR="00033031">
              <w:rPr>
                <w:noProof/>
                <w:webHidden/>
              </w:rPr>
              <w:instrText xml:space="preserve"> PAGEREF _Toc443930701 \h </w:instrText>
            </w:r>
            <w:r w:rsidR="00033031">
              <w:rPr>
                <w:noProof/>
                <w:webHidden/>
              </w:rPr>
            </w:r>
            <w:r w:rsidR="00033031">
              <w:rPr>
                <w:noProof/>
                <w:webHidden/>
              </w:rPr>
              <w:fldChar w:fldCharType="separate"/>
            </w:r>
            <w:r w:rsidR="00033031">
              <w:rPr>
                <w:noProof/>
                <w:webHidden/>
              </w:rPr>
              <w:t>28</w:t>
            </w:r>
            <w:r w:rsidR="00033031">
              <w:rPr>
                <w:noProof/>
                <w:webHidden/>
              </w:rPr>
              <w:fldChar w:fldCharType="end"/>
            </w:r>
          </w:hyperlink>
        </w:p>
        <w:p w:rsidR="00033031" w:rsidRDefault="00BF659A">
          <w:pPr>
            <w:pStyle w:val="TOC2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43930702" w:history="1">
            <w:r w:rsidR="00033031" w:rsidRPr="007D072A">
              <w:rPr>
                <w:rStyle w:val="Hyperlink"/>
                <w:noProof/>
              </w:rPr>
              <w:t>S4-P4 - Update Phone Number - Provide Info</w:t>
            </w:r>
            <w:r w:rsidR="00033031">
              <w:rPr>
                <w:noProof/>
                <w:webHidden/>
              </w:rPr>
              <w:tab/>
            </w:r>
            <w:r w:rsidR="00033031">
              <w:rPr>
                <w:noProof/>
                <w:webHidden/>
              </w:rPr>
              <w:fldChar w:fldCharType="begin"/>
            </w:r>
            <w:r w:rsidR="00033031">
              <w:rPr>
                <w:noProof/>
                <w:webHidden/>
              </w:rPr>
              <w:instrText xml:space="preserve"> PAGEREF _Toc443930702 \h </w:instrText>
            </w:r>
            <w:r w:rsidR="00033031">
              <w:rPr>
                <w:noProof/>
                <w:webHidden/>
              </w:rPr>
            </w:r>
            <w:r w:rsidR="00033031">
              <w:rPr>
                <w:noProof/>
                <w:webHidden/>
              </w:rPr>
              <w:fldChar w:fldCharType="separate"/>
            </w:r>
            <w:r w:rsidR="00033031">
              <w:rPr>
                <w:noProof/>
                <w:webHidden/>
              </w:rPr>
              <w:t>29</w:t>
            </w:r>
            <w:r w:rsidR="00033031">
              <w:rPr>
                <w:noProof/>
                <w:webHidden/>
              </w:rPr>
              <w:fldChar w:fldCharType="end"/>
            </w:r>
          </w:hyperlink>
        </w:p>
        <w:p w:rsidR="00033031" w:rsidRDefault="00BF659A">
          <w:pPr>
            <w:pStyle w:val="TOC2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43930703" w:history="1">
            <w:r w:rsidR="00033031" w:rsidRPr="007D072A">
              <w:rPr>
                <w:rStyle w:val="Hyperlink"/>
                <w:noProof/>
              </w:rPr>
              <w:t>S4-P5 - Confirmation of Letter</w:t>
            </w:r>
            <w:r w:rsidR="00033031">
              <w:rPr>
                <w:noProof/>
                <w:webHidden/>
              </w:rPr>
              <w:tab/>
            </w:r>
            <w:r w:rsidR="00033031">
              <w:rPr>
                <w:noProof/>
                <w:webHidden/>
              </w:rPr>
              <w:fldChar w:fldCharType="begin"/>
            </w:r>
            <w:r w:rsidR="00033031">
              <w:rPr>
                <w:noProof/>
                <w:webHidden/>
              </w:rPr>
              <w:instrText xml:space="preserve"> PAGEREF _Toc443930703 \h </w:instrText>
            </w:r>
            <w:r w:rsidR="00033031">
              <w:rPr>
                <w:noProof/>
                <w:webHidden/>
              </w:rPr>
            </w:r>
            <w:r w:rsidR="00033031">
              <w:rPr>
                <w:noProof/>
                <w:webHidden/>
              </w:rPr>
              <w:fldChar w:fldCharType="separate"/>
            </w:r>
            <w:r w:rsidR="00033031">
              <w:rPr>
                <w:noProof/>
                <w:webHidden/>
              </w:rPr>
              <w:t>30</w:t>
            </w:r>
            <w:r w:rsidR="00033031">
              <w:rPr>
                <w:noProof/>
                <w:webHidden/>
              </w:rPr>
              <w:fldChar w:fldCharType="end"/>
            </w:r>
          </w:hyperlink>
        </w:p>
        <w:p w:rsidR="00033031" w:rsidRDefault="00BF659A">
          <w:pPr>
            <w:pStyle w:val="TOC2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43930704" w:history="1">
            <w:r w:rsidR="00033031" w:rsidRPr="007D072A">
              <w:rPr>
                <w:rStyle w:val="Hyperlink"/>
                <w:noProof/>
              </w:rPr>
              <w:t>S4-P7 - Sign In After Receiving Cell Phone Reset Code Letter</w:t>
            </w:r>
            <w:r w:rsidR="00033031">
              <w:rPr>
                <w:noProof/>
                <w:webHidden/>
              </w:rPr>
              <w:tab/>
            </w:r>
            <w:r w:rsidR="00033031">
              <w:rPr>
                <w:noProof/>
                <w:webHidden/>
              </w:rPr>
              <w:fldChar w:fldCharType="begin"/>
            </w:r>
            <w:r w:rsidR="00033031">
              <w:rPr>
                <w:noProof/>
                <w:webHidden/>
              </w:rPr>
              <w:instrText xml:space="preserve"> PAGEREF _Toc443930704 \h </w:instrText>
            </w:r>
            <w:r w:rsidR="00033031">
              <w:rPr>
                <w:noProof/>
                <w:webHidden/>
              </w:rPr>
            </w:r>
            <w:r w:rsidR="00033031">
              <w:rPr>
                <w:noProof/>
                <w:webHidden/>
              </w:rPr>
              <w:fldChar w:fldCharType="separate"/>
            </w:r>
            <w:r w:rsidR="00033031">
              <w:rPr>
                <w:noProof/>
                <w:webHidden/>
              </w:rPr>
              <w:t>31</w:t>
            </w:r>
            <w:r w:rsidR="00033031">
              <w:rPr>
                <w:noProof/>
                <w:webHidden/>
              </w:rPr>
              <w:fldChar w:fldCharType="end"/>
            </w:r>
          </w:hyperlink>
        </w:p>
        <w:p w:rsidR="00033031" w:rsidRDefault="00BF659A">
          <w:pPr>
            <w:pStyle w:val="TOC2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43930705" w:history="1">
            <w:r w:rsidR="00033031" w:rsidRPr="007D072A">
              <w:rPr>
                <w:rStyle w:val="Hyperlink"/>
                <w:noProof/>
              </w:rPr>
              <w:t>S4-P9 – Do you have your cell phone reset letter?</w:t>
            </w:r>
            <w:r w:rsidR="00033031">
              <w:rPr>
                <w:noProof/>
                <w:webHidden/>
              </w:rPr>
              <w:tab/>
            </w:r>
            <w:r w:rsidR="00033031">
              <w:rPr>
                <w:noProof/>
                <w:webHidden/>
              </w:rPr>
              <w:fldChar w:fldCharType="begin"/>
            </w:r>
            <w:r w:rsidR="00033031">
              <w:rPr>
                <w:noProof/>
                <w:webHidden/>
              </w:rPr>
              <w:instrText xml:space="preserve"> PAGEREF _Toc443930705 \h </w:instrText>
            </w:r>
            <w:r w:rsidR="00033031">
              <w:rPr>
                <w:noProof/>
                <w:webHidden/>
              </w:rPr>
            </w:r>
            <w:r w:rsidR="00033031">
              <w:rPr>
                <w:noProof/>
                <w:webHidden/>
              </w:rPr>
              <w:fldChar w:fldCharType="separate"/>
            </w:r>
            <w:r w:rsidR="00033031">
              <w:rPr>
                <w:noProof/>
                <w:webHidden/>
              </w:rPr>
              <w:t>32</w:t>
            </w:r>
            <w:r w:rsidR="00033031">
              <w:rPr>
                <w:noProof/>
                <w:webHidden/>
              </w:rPr>
              <w:fldChar w:fldCharType="end"/>
            </w:r>
          </w:hyperlink>
        </w:p>
        <w:p w:rsidR="00033031" w:rsidRDefault="00BF659A">
          <w:pPr>
            <w:pStyle w:val="TOC2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43930706" w:history="1">
            <w:r w:rsidR="00033031" w:rsidRPr="007D072A">
              <w:rPr>
                <w:rStyle w:val="Hyperlink"/>
                <w:noProof/>
              </w:rPr>
              <w:t>S4-P10 - Provide New Cell Phone Number</w:t>
            </w:r>
            <w:r w:rsidR="00033031">
              <w:rPr>
                <w:noProof/>
                <w:webHidden/>
              </w:rPr>
              <w:tab/>
            </w:r>
            <w:r w:rsidR="00033031">
              <w:rPr>
                <w:noProof/>
                <w:webHidden/>
              </w:rPr>
              <w:fldChar w:fldCharType="begin"/>
            </w:r>
            <w:r w:rsidR="00033031">
              <w:rPr>
                <w:noProof/>
                <w:webHidden/>
              </w:rPr>
              <w:instrText xml:space="preserve"> PAGEREF _Toc443930706 \h </w:instrText>
            </w:r>
            <w:r w:rsidR="00033031">
              <w:rPr>
                <w:noProof/>
                <w:webHidden/>
              </w:rPr>
            </w:r>
            <w:r w:rsidR="00033031">
              <w:rPr>
                <w:noProof/>
                <w:webHidden/>
              </w:rPr>
              <w:fldChar w:fldCharType="separate"/>
            </w:r>
            <w:r w:rsidR="00033031">
              <w:rPr>
                <w:noProof/>
                <w:webHidden/>
              </w:rPr>
              <w:t>33</w:t>
            </w:r>
            <w:r w:rsidR="00033031">
              <w:rPr>
                <w:noProof/>
                <w:webHidden/>
              </w:rPr>
              <w:fldChar w:fldCharType="end"/>
            </w:r>
          </w:hyperlink>
        </w:p>
        <w:p w:rsidR="00033031" w:rsidRDefault="00BF659A">
          <w:pPr>
            <w:pStyle w:val="TOC2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43930707" w:history="1">
            <w:r w:rsidR="00033031" w:rsidRPr="007D072A">
              <w:rPr>
                <w:rStyle w:val="Hyperlink"/>
                <w:noProof/>
              </w:rPr>
              <w:t>S4-P11 - Enter Texted Security Code_No Steps</w:t>
            </w:r>
            <w:r w:rsidR="00033031">
              <w:rPr>
                <w:noProof/>
                <w:webHidden/>
              </w:rPr>
              <w:tab/>
            </w:r>
            <w:r w:rsidR="00033031">
              <w:rPr>
                <w:noProof/>
                <w:webHidden/>
              </w:rPr>
              <w:fldChar w:fldCharType="begin"/>
            </w:r>
            <w:r w:rsidR="00033031">
              <w:rPr>
                <w:noProof/>
                <w:webHidden/>
              </w:rPr>
              <w:instrText xml:space="preserve"> PAGEREF _Toc443930707 \h </w:instrText>
            </w:r>
            <w:r w:rsidR="00033031">
              <w:rPr>
                <w:noProof/>
                <w:webHidden/>
              </w:rPr>
            </w:r>
            <w:r w:rsidR="00033031">
              <w:rPr>
                <w:noProof/>
                <w:webHidden/>
              </w:rPr>
              <w:fldChar w:fldCharType="separate"/>
            </w:r>
            <w:r w:rsidR="00033031">
              <w:rPr>
                <w:noProof/>
                <w:webHidden/>
              </w:rPr>
              <w:t>34</w:t>
            </w:r>
            <w:r w:rsidR="00033031">
              <w:rPr>
                <w:noProof/>
                <w:webHidden/>
              </w:rPr>
              <w:fldChar w:fldCharType="end"/>
            </w:r>
          </w:hyperlink>
        </w:p>
        <w:p w:rsidR="00033031" w:rsidRDefault="00BF659A">
          <w:pPr>
            <w:pStyle w:val="TOC2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43930708" w:history="1">
            <w:r w:rsidR="00033031" w:rsidRPr="007D072A">
              <w:rPr>
                <w:rStyle w:val="Hyperlink"/>
                <w:noProof/>
              </w:rPr>
              <w:t>S4-P12 - Confirmation_New Cell Phone Number</w:t>
            </w:r>
            <w:r w:rsidR="00033031">
              <w:rPr>
                <w:noProof/>
                <w:webHidden/>
              </w:rPr>
              <w:tab/>
            </w:r>
            <w:r w:rsidR="00033031">
              <w:rPr>
                <w:noProof/>
                <w:webHidden/>
              </w:rPr>
              <w:fldChar w:fldCharType="begin"/>
            </w:r>
            <w:r w:rsidR="00033031">
              <w:rPr>
                <w:noProof/>
                <w:webHidden/>
              </w:rPr>
              <w:instrText xml:space="preserve"> PAGEREF _Toc443930708 \h </w:instrText>
            </w:r>
            <w:r w:rsidR="00033031">
              <w:rPr>
                <w:noProof/>
                <w:webHidden/>
              </w:rPr>
            </w:r>
            <w:r w:rsidR="00033031">
              <w:rPr>
                <w:noProof/>
                <w:webHidden/>
              </w:rPr>
              <w:fldChar w:fldCharType="separate"/>
            </w:r>
            <w:r w:rsidR="00033031">
              <w:rPr>
                <w:noProof/>
                <w:webHidden/>
              </w:rPr>
              <w:t>35</w:t>
            </w:r>
            <w:r w:rsidR="00033031">
              <w:rPr>
                <w:noProof/>
                <w:webHidden/>
              </w:rPr>
              <w:fldChar w:fldCharType="end"/>
            </w:r>
          </w:hyperlink>
        </w:p>
        <w:p w:rsidR="00033031" w:rsidRDefault="00BF659A">
          <w:pPr>
            <w:pStyle w:val="TOC1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</w:rPr>
          </w:pPr>
          <w:hyperlink w:anchor="_Toc443930709" w:history="1">
            <w:r w:rsidR="00033031" w:rsidRPr="007D072A">
              <w:rPr>
                <w:rStyle w:val="Hyperlink"/>
                <w:noProof/>
              </w:rPr>
              <w:t>Scenario 5: Update Cell Phone Number on Account with Expired Password</w:t>
            </w:r>
            <w:r w:rsidR="00033031">
              <w:rPr>
                <w:noProof/>
                <w:webHidden/>
              </w:rPr>
              <w:tab/>
            </w:r>
            <w:r w:rsidR="00033031">
              <w:rPr>
                <w:noProof/>
                <w:webHidden/>
              </w:rPr>
              <w:fldChar w:fldCharType="begin"/>
            </w:r>
            <w:r w:rsidR="00033031">
              <w:rPr>
                <w:noProof/>
                <w:webHidden/>
              </w:rPr>
              <w:instrText xml:space="preserve"> PAGEREF _Toc443930709 \h </w:instrText>
            </w:r>
            <w:r w:rsidR="00033031">
              <w:rPr>
                <w:noProof/>
                <w:webHidden/>
              </w:rPr>
            </w:r>
            <w:r w:rsidR="00033031">
              <w:rPr>
                <w:noProof/>
                <w:webHidden/>
              </w:rPr>
              <w:fldChar w:fldCharType="separate"/>
            </w:r>
            <w:r w:rsidR="00033031">
              <w:rPr>
                <w:noProof/>
                <w:webHidden/>
              </w:rPr>
              <w:t>36</w:t>
            </w:r>
            <w:r w:rsidR="00033031">
              <w:rPr>
                <w:noProof/>
                <w:webHidden/>
              </w:rPr>
              <w:fldChar w:fldCharType="end"/>
            </w:r>
          </w:hyperlink>
        </w:p>
        <w:p w:rsidR="00033031" w:rsidRDefault="00BF659A">
          <w:pPr>
            <w:pStyle w:val="TOC2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43930710" w:history="1">
            <w:r w:rsidR="00033031" w:rsidRPr="007D072A">
              <w:rPr>
                <w:rStyle w:val="Hyperlink"/>
                <w:noProof/>
              </w:rPr>
              <w:t>S5-P1 - Sign In</w:t>
            </w:r>
            <w:r w:rsidR="00033031">
              <w:rPr>
                <w:noProof/>
                <w:webHidden/>
              </w:rPr>
              <w:tab/>
            </w:r>
            <w:r w:rsidR="00033031">
              <w:rPr>
                <w:noProof/>
                <w:webHidden/>
              </w:rPr>
              <w:fldChar w:fldCharType="begin"/>
            </w:r>
            <w:r w:rsidR="00033031">
              <w:rPr>
                <w:noProof/>
                <w:webHidden/>
              </w:rPr>
              <w:instrText xml:space="preserve"> PAGEREF _Toc443930710 \h </w:instrText>
            </w:r>
            <w:r w:rsidR="00033031">
              <w:rPr>
                <w:noProof/>
                <w:webHidden/>
              </w:rPr>
            </w:r>
            <w:r w:rsidR="00033031">
              <w:rPr>
                <w:noProof/>
                <w:webHidden/>
              </w:rPr>
              <w:fldChar w:fldCharType="separate"/>
            </w:r>
            <w:r w:rsidR="00033031">
              <w:rPr>
                <w:noProof/>
                <w:webHidden/>
              </w:rPr>
              <w:t>36</w:t>
            </w:r>
            <w:r w:rsidR="00033031">
              <w:rPr>
                <w:noProof/>
                <w:webHidden/>
              </w:rPr>
              <w:fldChar w:fldCharType="end"/>
            </w:r>
          </w:hyperlink>
        </w:p>
        <w:p w:rsidR="00033031" w:rsidRDefault="00BF659A">
          <w:pPr>
            <w:pStyle w:val="TOC2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43930711" w:history="1">
            <w:r w:rsidR="00033031" w:rsidRPr="007D072A">
              <w:rPr>
                <w:rStyle w:val="Hyperlink"/>
                <w:noProof/>
              </w:rPr>
              <w:t>S5-P3- Provide Cell Phone Number_Grandfathered Account_No Steps</w:t>
            </w:r>
            <w:r w:rsidR="00033031">
              <w:rPr>
                <w:noProof/>
                <w:webHidden/>
              </w:rPr>
              <w:tab/>
            </w:r>
            <w:r w:rsidR="00033031">
              <w:rPr>
                <w:noProof/>
                <w:webHidden/>
              </w:rPr>
              <w:fldChar w:fldCharType="begin"/>
            </w:r>
            <w:r w:rsidR="00033031">
              <w:rPr>
                <w:noProof/>
                <w:webHidden/>
              </w:rPr>
              <w:instrText xml:space="preserve"> PAGEREF _Toc443930711 \h </w:instrText>
            </w:r>
            <w:r w:rsidR="00033031">
              <w:rPr>
                <w:noProof/>
                <w:webHidden/>
              </w:rPr>
            </w:r>
            <w:r w:rsidR="00033031">
              <w:rPr>
                <w:noProof/>
                <w:webHidden/>
              </w:rPr>
              <w:fldChar w:fldCharType="separate"/>
            </w:r>
            <w:r w:rsidR="00033031">
              <w:rPr>
                <w:noProof/>
                <w:webHidden/>
              </w:rPr>
              <w:t>37</w:t>
            </w:r>
            <w:r w:rsidR="00033031">
              <w:rPr>
                <w:noProof/>
                <w:webHidden/>
              </w:rPr>
              <w:fldChar w:fldCharType="end"/>
            </w:r>
          </w:hyperlink>
        </w:p>
        <w:p w:rsidR="00033031" w:rsidRDefault="00BF659A">
          <w:pPr>
            <w:pStyle w:val="TOC2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43930712" w:history="1">
            <w:r w:rsidR="00033031" w:rsidRPr="007D072A">
              <w:rPr>
                <w:rStyle w:val="Hyperlink"/>
                <w:noProof/>
              </w:rPr>
              <w:t>S5-P4 - Enter Texted Security Code_Phone Added Immediately Prior</w:t>
            </w:r>
            <w:r w:rsidR="00033031">
              <w:rPr>
                <w:noProof/>
                <w:webHidden/>
              </w:rPr>
              <w:tab/>
            </w:r>
            <w:r w:rsidR="00033031">
              <w:rPr>
                <w:noProof/>
                <w:webHidden/>
              </w:rPr>
              <w:fldChar w:fldCharType="begin"/>
            </w:r>
            <w:r w:rsidR="00033031">
              <w:rPr>
                <w:noProof/>
                <w:webHidden/>
              </w:rPr>
              <w:instrText xml:space="preserve"> PAGEREF _Toc443930712 \h </w:instrText>
            </w:r>
            <w:r w:rsidR="00033031">
              <w:rPr>
                <w:noProof/>
                <w:webHidden/>
              </w:rPr>
            </w:r>
            <w:r w:rsidR="00033031">
              <w:rPr>
                <w:noProof/>
                <w:webHidden/>
              </w:rPr>
              <w:fldChar w:fldCharType="separate"/>
            </w:r>
            <w:r w:rsidR="00033031">
              <w:rPr>
                <w:noProof/>
                <w:webHidden/>
              </w:rPr>
              <w:t>38</w:t>
            </w:r>
            <w:r w:rsidR="00033031">
              <w:rPr>
                <w:noProof/>
                <w:webHidden/>
              </w:rPr>
              <w:fldChar w:fldCharType="end"/>
            </w:r>
          </w:hyperlink>
        </w:p>
        <w:p w:rsidR="00033031" w:rsidRDefault="00BF659A">
          <w:pPr>
            <w:pStyle w:val="TOC2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43930713" w:history="1">
            <w:r w:rsidR="00033031" w:rsidRPr="007D072A">
              <w:rPr>
                <w:rStyle w:val="Hyperlink"/>
                <w:noProof/>
              </w:rPr>
              <w:t>S5-P5 - Expired Password</w:t>
            </w:r>
            <w:r w:rsidR="00033031">
              <w:rPr>
                <w:noProof/>
                <w:webHidden/>
              </w:rPr>
              <w:tab/>
            </w:r>
            <w:r w:rsidR="00033031">
              <w:rPr>
                <w:noProof/>
                <w:webHidden/>
              </w:rPr>
              <w:fldChar w:fldCharType="begin"/>
            </w:r>
            <w:r w:rsidR="00033031">
              <w:rPr>
                <w:noProof/>
                <w:webHidden/>
              </w:rPr>
              <w:instrText xml:space="preserve"> PAGEREF _Toc443930713 \h </w:instrText>
            </w:r>
            <w:r w:rsidR="00033031">
              <w:rPr>
                <w:noProof/>
                <w:webHidden/>
              </w:rPr>
            </w:r>
            <w:r w:rsidR="00033031">
              <w:rPr>
                <w:noProof/>
                <w:webHidden/>
              </w:rPr>
              <w:fldChar w:fldCharType="separate"/>
            </w:r>
            <w:r w:rsidR="00033031">
              <w:rPr>
                <w:noProof/>
                <w:webHidden/>
              </w:rPr>
              <w:t>39</w:t>
            </w:r>
            <w:r w:rsidR="00033031">
              <w:rPr>
                <w:noProof/>
                <w:webHidden/>
              </w:rPr>
              <w:fldChar w:fldCharType="end"/>
            </w:r>
          </w:hyperlink>
        </w:p>
        <w:p w:rsidR="00033031" w:rsidRDefault="00BF659A">
          <w:pPr>
            <w:pStyle w:val="TOC2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43930714" w:history="1">
            <w:r w:rsidR="00033031" w:rsidRPr="007D072A">
              <w:rPr>
                <w:rStyle w:val="Hyperlink"/>
                <w:noProof/>
              </w:rPr>
              <w:t>S5-P6 - Confirmation of Password Change</w:t>
            </w:r>
            <w:r w:rsidR="00033031">
              <w:rPr>
                <w:noProof/>
                <w:webHidden/>
              </w:rPr>
              <w:tab/>
            </w:r>
            <w:r w:rsidR="00033031">
              <w:rPr>
                <w:noProof/>
                <w:webHidden/>
              </w:rPr>
              <w:fldChar w:fldCharType="begin"/>
            </w:r>
            <w:r w:rsidR="00033031">
              <w:rPr>
                <w:noProof/>
                <w:webHidden/>
              </w:rPr>
              <w:instrText xml:space="preserve"> PAGEREF _Toc443930714 \h </w:instrText>
            </w:r>
            <w:r w:rsidR="00033031">
              <w:rPr>
                <w:noProof/>
                <w:webHidden/>
              </w:rPr>
            </w:r>
            <w:r w:rsidR="00033031">
              <w:rPr>
                <w:noProof/>
                <w:webHidden/>
              </w:rPr>
              <w:fldChar w:fldCharType="separate"/>
            </w:r>
            <w:r w:rsidR="00033031">
              <w:rPr>
                <w:noProof/>
                <w:webHidden/>
              </w:rPr>
              <w:t>40</w:t>
            </w:r>
            <w:r w:rsidR="00033031">
              <w:rPr>
                <w:noProof/>
                <w:webHidden/>
              </w:rPr>
              <w:fldChar w:fldCharType="end"/>
            </w:r>
          </w:hyperlink>
        </w:p>
        <w:p w:rsidR="00033031" w:rsidRDefault="00BF659A">
          <w:pPr>
            <w:pStyle w:val="TOC1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</w:rPr>
          </w:pPr>
          <w:hyperlink w:anchor="_Toc443930715" w:history="1">
            <w:r w:rsidR="00033031" w:rsidRPr="007D072A">
              <w:rPr>
                <w:rStyle w:val="Hyperlink"/>
                <w:noProof/>
              </w:rPr>
              <w:t>Scenario 6: Update Cell Phone Number on Account, User Has Forgotten Password, Uses Reset Questions</w:t>
            </w:r>
            <w:r w:rsidR="00033031">
              <w:rPr>
                <w:noProof/>
                <w:webHidden/>
              </w:rPr>
              <w:tab/>
            </w:r>
            <w:r w:rsidR="00033031">
              <w:rPr>
                <w:noProof/>
                <w:webHidden/>
              </w:rPr>
              <w:fldChar w:fldCharType="begin"/>
            </w:r>
            <w:r w:rsidR="00033031">
              <w:rPr>
                <w:noProof/>
                <w:webHidden/>
              </w:rPr>
              <w:instrText xml:space="preserve"> PAGEREF _Toc443930715 \h </w:instrText>
            </w:r>
            <w:r w:rsidR="00033031">
              <w:rPr>
                <w:noProof/>
                <w:webHidden/>
              </w:rPr>
            </w:r>
            <w:r w:rsidR="00033031">
              <w:rPr>
                <w:noProof/>
                <w:webHidden/>
              </w:rPr>
              <w:fldChar w:fldCharType="separate"/>
            </w:r>
            <w:r w:rsidR="00033031">
              <w:rPr>
                <w:noProof/>
                <w:webHidden/>
              </w:rPr>
              <w:t>41</w:t>
            </w:r>
            <w:r w:rsidR="00033031">
              <w:rPr>
                <w:noProof/>
                <w:webHidden/>
              </w:rPr>
              <w:fldChar w:fldCharType="end"/>
            </w:r>
          </w:hyperlink>
        </w:p>
        <w:p w:rsidR="00033031" w:rsidRDefault="00BF659A">
          <w:pPr>
            <w:pStyle w:val="TOC2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43930716" w:history="1">
            <w:r w:rsidR="00033031" w:rsidRPr="007D072A">
              <w:rPr>
                <w:rStyle w:val="Hyperlink"/>
                <w:noProof/>
              </w:rPr>
              <w:t>S6-P1 - Sign In</w:t>
            </w:r>
            <w:r w:rsidR="00033031">
              <w:rPr>
                <w:noProof/>
                <w:webHidden/>
              </w:rPr>
              <w:tab/>
            </w:r>
            <w:r w:rsidR="00033031">
              <w:rPr>
                <w:noProof/>
                <w:webHidden/>
              </w:rPr>
              <w:fldChar w:fldCharType="begin"/>
            </w:r>
            <w:r w:rsidR="00033031">
              <w:rPr>
                <w:noProof/>
                <w:webHidden/>
              </w:rPr>
              <w:instrText xml:space="preserve"> PAGEREF _Toc443930716 \h </w:instrText>
            </w:r>
            <w:r w:rsidR="00033031">
              <w:rPr>
                <w:noProof/>
                <w:webHidden/>
              </w:rPr>
            </w:r>
            <w:r w:rsidR="00033031">
              <w:rPr>
                <w:noProof/>
                <w:webHidden/>
              </w:rPr>
              <w:fldChar w:fldCharType="separate"/>
            </w:r>
            <w:r w:rsidR="00033031">
              <w:rPr>
                <w:noProof/>
                <w:webHidden/>
              </w:rPr>
              <w:t>41</w:t>
            </w:r>
            <w:r w:rsidR="00033031">
              <w:rPr>
                <w:noProof/>
                <w:webHidden/>
              </w:rPr>
              <w:fldChar w:fldCharType="end"/>
            </w:r>
          </w:hyperlink>
        </w:p>
        <w:p w:rsidR="00033031" w:rsidRDefault="00BF659A">
          <w:pPr>
            <w:pStyle w:val="TOC2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43930717" w:history="1">
            <w:r w:rsidR="00033031" w:rsidRPr="007D072A">
              <w:rPr>
                <w:rStyle w:val="Hyperlink"/>
                <w:noProof/>
              </w:rPr>
              <w:t>S6-P3 - Forgot Password_Grandfathered User_ Verify Identity</w:t>
            </w:r>
            <w:r w:rsidR="00033031">
              <w:rPr>
                <w:noProof/>
                <w:webHidden/>
              </w:rPr>
              <w:tab/>
            </w:r>
            <w:r w:rsidR="00033031">
              <w:rPr>
                <w:noProof/>
                <w:webHidden/>
              </w:rPr>
              <w:fldChar w:fldCharType="begin"/>
            </w:r>
            <w:r w:rsidR="00033031">
              <w:rPr>
                <w:noProof/>
                <w:webHidden/>
              </w:rPr>
              <w:instrText xml:space="preserve"> PAGEREF _Toc443930717 \h </w:instrText>
            </w:r>
            <w:r w:rsidR="00033031">
              <w:rPr>
                <w:noProof/>
                <w:webHidden/>
              </w:rPr>
            </w:r>
            <w:r w:rsidR="00033031">
              <w:rPr>
                <w:noProof/>
                <w:webHidden/>
              </w:rPr>
              <w:fldChar w:fldCharType="separate"/>
            </w:r>
            <w:r w:rsidR="00033031">
              <w:rPr>
                <w:noProof/>
                <w:webHidden/>
              </w:rPr>
              <w:t>42</w:t>
            </w:r>
            <w:r w:rsidR="00033031">
              <w:rPr>
                <w:noProof/>
                <w:webHidden/>
              </w:rPr>
              <w:fldChar w:fldCharType="end"/>
            </w:r>
          </w:hyperlink>
        </w:p>
        <w:p w:rsidR="00033031" w:rsidRDefault="00BF659A">
          <w:pPr>
            <w:pStyle w:val="TOC2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43930718" w:history="1">
            <w:r w:rsidR="00033031" w:rsidRPr="007D072A">
              <w:rPr>
                <w:rStyle w:val="Hyperlink"/>
                <w:noProof/>
              </w:rPr>
              <w:t>S6-P4 - Forgot Password_Grandfathered User_Provide Answers</w:t>
            </w:r>
            <w:r w:rsidR="00033031">
              <w:rPr>
                <w:noProof/>
                <w:webHidden/>
              </w:rPr>
              <w:tab/>
            </w:r>
            <w:r w:rsidR="00033031">
              <w:rPr>
                <w:noProof/>
                <w:webHidden/>
              </w:rPr>
              <w:fldChar w:fldCharType="begin"/>
            </w:r>
            <w:r w:rsidR="00033031">
              <w:rPr>
                <w:noProof/>
                <w:webHidden/>
              </w:rPr>
              <w:instrText xml:space="preserve"> PAGEREF _Toc443930718 \h </w:instrText>
            </w:r>
            <w:r w:rsidR="00033031">
              <w:rPr>
                <w:noProof/>
                <w:webHidden/>
              </w:rPr>
            </w:r>
            <w:r w:rsidR="00033031">
              <w:rPr>
                <w:noProof/>
                <w:webHidden/>
              </w:rPr>
              <w:fldChar w:fldCharType="separate"/>
            </w:r>
            <w:r w:rsidR="00033031">
              <w:rPr>
                <w:noProof/>
                <w:webHidden/>
              </w:rPr>
              <w:t>43</w:t>
            </w:r>
            <w:r w:rsidR="00033031">
              <w:rPr>
                <w:noProof/>
                <w:webHidden/>
              </w:rPr>
              <w:fldChar w:fldCharType="end"/>
            </w:r>
          </w:hyperlink>
        </w:p>
        <w:p w:rsidR="00033031" w:rsidRDefault="00BF659A">
          <w:pPr>
            <w:pStyle w:val="TOC2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43930719" w:history="1">
            <w:r w:rsidR="00033031" w:rsidRPr="007D072A">
              <w:rPr>
                <w:rStyle w:val="Hyperlink"/>
                <w:noProof/>
              </w:rPr>
              <w:t>S6-P5 - Provide Cell Phone Number_ Grandfathered User_ Forgot Password</w:t>
            </w:r>
            <w:r w:rsidR="00033031">
              <w:rPr>
                <w:noProof/>
                <w:webHidden/>
              </w:rPr>
              <w:tab/>
            </w:r>
            <w:r w:rsidR="00033031">
              <w:rPr>
                <w:noProof/>
                <w:webHidden/>
              </w:rPr>
              <w:fldChar w:fldCharType="begin"/>
            </w:r>
            <w:r w:rsidR="00033031">
              <w:rPr>
                <w:noProof/>
                <w:webHidden/>
              </w:rPr>
              <w:instrText xml:space="preserve"> PAGEREF _Toc443930719 \h </w:instrText>
            </w:r>
            <w:r w:rsidR="00033031">
              <w:rPr>
                <w:noProof/>
                <w:webHidden/>
              </w:rPr>
            </w:r>
            <w:r w:rsidR="00033031">
              <w:rPr>
                <w:noProof/>
                <w:webHidden/>
              </w:rPr>
              <w:fldChar w:fldCharType="separate"/>
            </w:r>
            <w:r w:rsidR="00033031">
              <w:rPr>
                <w:noProof/>
                <w:webHidden/>
              </w:rPr>
              <w:t>44</w:t>
            </w:r>
            <w:r w:rsidR="00033031">
              <w:rPr>
                <w:noProof/>
                <w:webHidden/>
              </w:rPr>
              <w:fldChar w:fldCharType="end"/>
            </w:r>
          </w:hyperlink>
        </w:p>
        <w:p w:rsidR="00033031" w:rsidRDefault="00BF659A">
          <w:pPr>
            <w:pStyle w:val="TOC2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43930720" w:history="1">
            <w:r w:rsidR="00033031" w:rsidRPr="007D072A">
              <w:rPr>
                <w:rStyle w:val="Hyperlink"/>
                <w:noProof/>
              </w:rPr>
              <w:t>S6-P7 - Update Password_Grandfathered User</w:t>
            </w:r>
            <w:r w:rsidR="00033031">
              <w:rPr>
                <w:noProof/>
                <w:webHidden/>
              </w:rPr>
              <w:tab/>
            </w:r>
            <w:r w:rsidR="00033031">
              <w:rPr>
                <w:noProof/>
                <w:webHidden/>
              </w:rPr>
              <w:fldChar w:fldCharType="begin"/>
            </w:r>
            <w:r w:rsidR="00033031">
              <w:rPr>
                <w:noProof/>
                <w:webHidden/>
              </w:rPr>
              <w:instrText xml:space="preserve"> PAGEREF _Toc443930720 \h </w:instrText>
            </w:r>
            <w:r w:rsidR="00033031">
              <w:rPr>
                <w:noProof/>
                <w:webHidden/>
              </w:rPr>
            </w:r>
            <w:r w:rsidR="00033031">
              <w:rPr>
                <w:noProof/>
                <w:webHidden/>
              </w:rPr>
              <w:fldChar w:fldCharType="separate"/>
            </w:r>
            <w:r w:rsidR="00033031">
              <w:rPr>
                <w:noProof/>
                <w:webHidden/>
              </w:rPr>
              <w:t>46</w:t>
            </w:r>
            <w:r w:rsidR="00033031">
              <w:rPr>
                <w:noProof/>
                <w:webHidden/>
              </w:rPr>
              <w:fldChar w:fldCharType="end"/>
            </w:r>
          </w:hyperlink>
        </w:p>
        <w:p w:rsidR="00033031" w:rsidRDefault="00BF659A">
          <w:pPr>
            <w:pStyle w:val="TOC2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43930721" w:history="1">
            <w:r w:rsidR="00033031" w:rsidRPr="007D072A">
              <w:rPr>
                <w:rStyle w:val="Hyperlink"/>
                <w:noProof/>
              </w:rPr>
              <w:t>S6-P8 - Confirmation of Password Change</w:t>
            </w:r>
            <w:r w:rsidR="00033031">
              <w:rPr>
                <w:noProof/>
                <w:webHidden/>
              </w:rPr>
              <w:tab/>
            </w:r>
            <w:r w:rsidR="00033031">
              <w:rPr>
                <w:noProof/>
                <w:webHidden/>
              </w:rPr>
              <w:fldChar w:fldCharType="begin"/>
            </w:r>
            <w:r w:rsidR="00033031">
              <w:rPr>
                <w:noProof/>
                <w:webHidden/>
              </w:rPr>
              <w:instrText xml:space="preserve"> PAGEREF _Toc443930721 \h </w:instrText>
            </w:r>
            <w:r w:rsidR="00033031">
              <w:rPr>
                <w:noProof/>
                <w:webHidden/>
              </w:rPr>
            </w:r>
            <w:r w:rsidR="00033031">
              <w:rPr>
                <w:noProof/>
                <w:webHidden/>
              </w:rPr>
              <w:fldChar w:fldCharType="separate"/>
            </w:r>
            <w:r w:rsidR="00033031">
              <w:rPr>
                <w:noProof/>
                <w:webHidden/>
              </w:rPr>
              <w:t>47</w:t>
            </w:r>
            <w:r w:rsidR="00033031">
              <w:rPr>
                <w:noProof/>
                <w:webHidden/>
              </w:rPr>
              <w:fldChar w:fldCharType="end"/>
            </w:r>
          </w:hyperlink>
        </w:p>
        <w:p w:rsidR="00033031" w:rsidRDefault="00BF659A">
          <w:pPr>
            <w:pStyle w:val="TOC1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</w:rPr>
          </w:pPr>
          <w:hyperlink w:anchor="_Toc443930722" w:history="1">
            <w:r w:rsidR="00033031" w:rsidRPr="007D072A">
              <w:rPr>
                <w:rStyle w:val="Hyperlink"/>
                <w:noProof/>
              </w:rPr>
              <w:t>Scenario 7: Update Cell Phone Number on Account, User Has Forgotten Password and Reset Question Answers</w:t>
            </w:r>
            <w:r w:rsidR="00033031">
              <w:rPr>
                <w:noProof/>
                <w:webHidden/>
              </w:rPr>
              <w:tab/>
            </w:r>
            <w:r w:rsidR="00033031">
              <w:rPr>
                <w:noProof/>
                <w:webHidden/>
              </w:rPr>
              <w:fldChar w:fldCharType="begin"/>
            </w:r>
            <w:r w:rsidR="00033031">
              <w:rPr>
                <w:noProof/>
                <w:webHidden/>
              </w:rPr>
              <w:instrText xml:space="preserve"> PAGEREF _Toc443930722 \h </w:instrText>
            </w:r>
            <w:r w:rsidR="00033031">
              <w:rPr>
                <w:noProof/>
                <w:webHidden/>
              </w:rPr>
            </w:r>
            <w:r w:rsidR="00033031">
              <w:rPr>
                <w:noProof/>
                <w:webHidden/>
              </w:rPr>
              <w:fldChar w:fldCharType="separate"/>
            </w:r>
            <w:r w:rsidR="00033031">
              <w:rPr>
                <w:noProof/>
                <w:webHidden/>
              </w:rPr>
              <w:t>48</w:t>
            </w:r>
            <w:r w:rsidR="00033031">
              <w:rPr>
                <w:noProof/>
                <w:webHidden/>
              </w:rPr>
              <w:fldChar w:fldCharType="end"/>
            </w:r>
          </w:hyperlink>
        </w:p>
        <w:p w:rsidR="00033031" w:rsidRDefault="00BF659A">
          <w:pPr>
            <w:pStyle w:val="TOC2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43930723" w:history="1">
            <w:r w:rsidR="00033031" w:rsidRPr="007D072A">
              <w:rPr>
                <w:rStyle w:val="Hyperlink"/>
                <w:noProof/>
              </w:rPr>
              <w:t>S7-P1 Sign In</w:t>
            </w:r>
            <w:r w:rsidR="00033031">
              <w:rPr>
                <w:noProof/>
                <w:webHidden/>
              </w:rPr>
              <w:tab/>
            </w:r>
            <w:r w:rsidR="00033031">
              <w:rPr>
                <w:noProof/>
                <w:webHidden/>
              </w:rPr>
              <w:fldChar w:fldCharType="begin"/>
            </w:r>
            <w:r w:rsidR="00033031">
              <w:rPr>
                <w:noProof/>
                <w:webHidden/>
              </w:rPr>
              <w:instrText xml:space="preserve"> PAGEREF _Toc443930723 \h </w:instrText>
            </w:r>
            <w:r w:rsidR="00033031">
              <w:rPr>
                <w:noProof/>
                <w:webHidden/>
              </w:rPr>
            </w:r>
            <w:r w:rsidR="00033031">
              <w:rPr>
                <w:noProof/>
                <w:webHidden/>
              </w:rPr>
              <w:fldChar w:fldCharType="separate"/>
            </w:r>
            <w:r w:rsidR="00033031">
              <w:rPr>
                <w:noProof/>
                <w:webHidden/>
              </w:rPr>
              <w:t>48</w:t>
            </w:r>
            <w:r w:rsidR="00033031">
              <w:rPr>
                <w:noProof/>
                <w:webHidden/>
              </w:rPr>
              <w:fldChar w:fldCharType="end"/>
            </w:r>
          </w:hyperlink>
        </w:p>
        <w:p w:rsidR="00033031" w:rsidRDefault="00BF659A">
          <w:pPr>
            <w:pStyle w:val="TOC2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43930724" w:history="1">
            <w:r w:rsidR="00033031" w:rsidRPr="007D072A">
              <w:rPr>
                <w:rStyle w:val="Hyperlink"/>
                <w:noProof/>
              </w:rPr>
              <w:t>S7-P3 - Forgot Password_Grandfathered User_ Verify Identity</w:t>
            </w:r>
            <w:r w:rsidR="00033031">
              <w:rPr>
                <w:noProof/>
                <w:webHidden/>
              </w:rPr>
              <w:tab/>
            </w:r>
            <w:r w:rsidR="00033031">
              <w:rPr>
                <w:noProof/>
                <w:webHidden/>
              </w:rPr>
              <w:fldChar w:fldCharType="begin"/>
            </w:r>
            <w:r w:rsidR="00033031">
              <w:rPr>
                <w:noProof/>
                <w:webHidden/>
              </w:rPr>
              <w:instrText xml:space="preserve"> PAGEREF _Toc443930724 \h </w:instrText>
            </w:r>
            <w:r w:rsidR="00033031">
              <w:rPr>
                <w:noProof/>
                <w:webHidden/>
              </w:rPr>
            </w:r>
            <w:r w:rsidR="00033031">
              <w:rPr>
                <w:noProof/>
                <w:webHidden/>
              </w:rPr>
              <w:fldChar w:fldCharType="separate"/>
            </w:r>
            <w:r w:rsidR="00033031">
              <w:rPr>
                <w:noProof/>
                <w:webHidden/>
              </w:rPr>
              <w:t>49</w:t>
            </w:r>
            <w:r w:rsidR="00033031">
              <w:rPr>
                <w:noProof/>
                <w:webHidden/>
              </w:rPr>
              <w:fldChar w:fldCharType="end"/>
            </w:r>
          </w:hyperlink>
        </w:p>
        <w:p w:rsidR="00033031" w:rsidRDefault="00BF659A">
          <w:pPr>
            <w:pStyle w:val="TOC2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43930725" w:history="1">
            <w:r w:rsidR="00033031" w:rsidRPr="007D072A">
              <w:rPr>
                <w:rStyle w:val="Hyperlink"/>
                <w:noProof/>
              </w:rPr>
              <w:t>S7-P4 - Forgot Password_Grandfathered User_Provide Answers</w:t>
            </w:r>
            <w:r w:rsidR="00033031">
              <w:rPr>
                <w:noProof/>
                <w:webHidden/>
              </w:rPr>
              <w:tab/>
            </w:r>
            <w:r w:rsidR="00033031">
              <w:rPr>
                <w:noProof/>
                <w:webHidden/>
              </w:rPr>
              <w:fldChar w:fldCharType="begin"/>
            </w:r>
            <w:r w:rsidR="00033031">
              <w:rPr>
                <w:noProof/>
                <w:webHidden/>
              </w:rPr>
              <w:instrText xml:space="preserve"> PAGEREF _Toc443930725 \h </w:instrText>
            </w:r>
            <w:r w:rsidR="00033031">
              <w:rPr>
                <w:noProof/>
                <w:webHidden/>
              </w:rPr>
            </w:r>
            <w:r w:rsidR="00033031">
              <w:rPr>
                <w:noProof/>
                <w:webHidden/>
              </w:rPr>
              <w:fldChar w:fldCharType="separate"/>
            </w:r>
            <w:r w:rsidR="00033031">
              <w:rPr>
                <w:noProof/>
                <w:webHidden/>
              </w:rPr>
              <w:t>50</w:t>
            </w:r>
            <w:r w:rsidR="00033031">
              <w:rPr>
                <w:noProof/>
                <w:webHidden/>
              </w:rPr>
              <w:fldChar w:fldCharType="end"/>
            </w:r>
          </w:hyperlink>
        </w:p>
        <w:p w:rsidR="00033031" w:rsidRDefault="00BF659A">
          <w:pPr>
            <w:pStyle w:val="TOC2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43930726" w:history="1">
            <w:r w:rsidR="00033031" w:rsidRPr="007D072A">
              <w:rPr>
                <w:rStyle w:val="Hyperlink"/>
                <w:noProof/>
              </w:rPr>
              <w:t>S7-P5 - Forgot Password - Send Temporary Password</w:t>
            </w:r>
            <w:r w:rsidR="00033031">
              <w:rPr>
                <w:noProof/>
                <w:webHidden/>
              </w:rPr>
              <w:tab/>
            </w:r>
            <w:r w:rsidR="00033031">
              <w:rPr>
                <w:noProof/>
                <w:webHidden/>
              </w:rPr>
              <w:fldChar w:fldCharType="begin"/>
            </w:r>
            <w:r w:rsidR="00033031">
              <w:rPr>
                <w:noProof/>
                <w:webHidden/>
              </w:rPr>
              <w:instrText xml:space="preserve"> PAGEREF _Toc443930726 \h </w:instrText>
            </w:r>
            <w:r w:rsidR="00033031">
              <w:rPr>
                <w:noProof/>
                <w:webHidden/>
              </w:rPr>
            </w:r>
            <w:r w:rsidR="00033031">
              <w:rPr>
                <w:noProof/>
                <w:webHidden/>
              </w:rPr>
              <w:fldChar w:fldCharType="separate"/>
            </w:r>
            <w:r w:rsidR="00033031">
              <w:rPr>
                <w:noProof/>
                <w:webHidden/>
              </w:rPr>
              <w:t>51</w:t>
            </w:r>
            <w:r w:rsidR="00033031">
              <w:rPr>
                <w:noProof/>
                <w:webHidden/>
              </w:rPr>
              <w:fldChar w:fldCharType="end"/>
            </w:r>
          </w:hyperlink>
        </w:p>
        <w:p w:rsidR="00033031" w:rsidRDefault="00BF659A">
          <w:pPr>
            <w:pStyle w:val="TOC2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43930727" w:history="1">
            <w:r w:rsidR="00033031" w:rsidRPr="007D072A">
              <w:rPr>
                <w:rStyle w:val="Hyperlink"/>
                <w:noProof/>
              </w:rPr>
              <w:t>S7-P6 - Email Confirmation</w:t>
            </w:r>
            <w:r w:rsidR="00033031">
              <w:rPr>
                <w:noProof/>
                <w:webHidden/>
              </w:rPr>
              <w:tab/>
            </w:r>
            <w:r w:rsidR="00033031">
              <w:rPr>
                <w:noProof/>
                <w:webHidden/>
              </w:rPr>
              <w:fldChar w:fldCharType="begin"/>
            </w:r>
            <w:r w:rsidR="00033031">
              <w:rPr>
                <w:noProof/>
                <w:webHidden/>
              </w:rPr>
              <w:instrText xml:space="preserve"> PAGEREF _Toc443930727 \h </w:instrText>
            </w:r>
            <w:r w:rsidR="00033031">
              <w:rPr>
                <w:noProof/>
                <w:webHidden/>
              </w:rPr>
            </w:r>
            <w:r w:rsidR="00033031">
              <w:rPr>
                <w:noProof/>
                <w:webHidden/>
              </w:rPr>
              <w:fldChar w:fldCharType="separate"/>
            </w:r>
            <w:r w:rsidR="00033031">
              <w:rPr>
                <w:noProof/>
                <w:webHidden/>
              </w:rPr>
              <w:t>52</w:t>
            </w:r>
            <w:r w:rsidR="00033031">
              <w:rPr>
                <w:noProof/>
                <w:webHidden/>
              </w:rPr>
              <w:fldChar w:fldCharType="end"/>
            </w:r>
          </w:hyperlink>
        </w:p>
        <w:p w:rsidR="00033031" w:rsidRDefault="00BF659A">
          <w:pPr>
            <w:pStyle w:val="TOC2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43930728" w:history="1">
            <w:r w:rsidR="00033031" w:rsidRPr="007D072A">
              <w:rPr>
                <w:rStyle w:val="Hyperlink"/>
                <w:noProof/>
              </w:rPr>
              <w:t>S7-P9 - Provide Cell Phone Number_ Grandfathered User_ Forgot Password</w:t>
            </w:r>
            <w:r w:rsidR="00033031">
              <w:rPr>
                <w:noProof/>
                <w:webHidden/>
              </w:rPr>
              <w:tab/>
            </w:r>
            <w:r w:rsidR="00033031">
              <w:rPr>
                <w:noProof/>
                <w:webHidden/>
              </w:rPr>
              <w:fldChar w:fldCharType="begin"/>
            </w:r>
            <w:r w:rsidR="00033031">
              <w:rPr>
                <w:noProof/>
                <w:webHidden/>
              </w:rPr>
              <w:instrText xml:space="preserve"> PAGEREF _Toc443930728 \h </w:instrText>
            </w:r>
            <w:r w:rsidR="00033031">
              <w:rPr>
                <w:noProof/>
                <w:webHidden/>
              </w:rPr>
            </w:r>
            <w:r w:rsidR="00033031">
              <w:rPr>
                <w:noProof/>
                <w:webHidden/>
              </w:rPr>
              <w:fldChar w:fldCharType="separate"/>
            </w:r>
            <w:r w:rsidR="00033031">
              <w:rPr>
                <w:noProof/>
                <w:webHidden/>
              </w:rPr>
              <w:t>53</w:t>
            </w:r>
            <w:r w:rsidR="00033031">
              <w:rPr>
                <w:noProof/>
                <w:webHidden/>
              </w:rPr>
              <w:fldChar w:fldCharType="end"/>
            </w:r>
          </w:hyperlink>
        </w:p>
        <w:p w:rsidR="00033031" w:rsidRDefault="00BF659A">
          <w:pPr>
            <w:pStyle w:val="TOC2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43930729" w:history="1">
            <w:r w:rsidR="00033031" w:rsidRPr="007D072A">
              <w:rPr>
                <w:rStyle w:val="Hyperlink"/>
                <w:noProof/>
              </w:rPr>
              <w:t>S7-P10 - Enter Texted Security Code_Grandfathered User_Forgot Password</w:t>
            </w:r>
            <w:r w:rsidR="00033031">
              <w:rPr>
                <w:noProof/>
                <w:webHidden/>
              </w:rPr>
              <w:tab/>
            </w:r>
            <w:r w:rsidR="00033031">
              <w:rPr>
                <w:noProof/>
                <w:webHidden/>
              </w:rPr>
              <w:fldChar w:fldCharType="begin"/>
            </w:r>
            <w:r w:rsidR="00033031">
              <w:rPr>
                <w:noProof/>
                <w:webHidden/>
              </w:rPr>
              <w:instrText xml:space="preserve"> PAGEREF _Toc443930729 \h </w:instrText>
            </w:r>
            <w:r w:rsidR="00033031">
              <w:rPr>
                <w:noProof/>
                <w:webHidden/>
              </w:rPr>
            </w:r>
            <w:r w:rsidR="00033031">
              <w:rPr>
                <w:noProof/>
                <w:webHidden/>
              </w:rPr>
              <w:fldChar w:fldCharType="separate"/>
            </w:r>
            <w:r w:rsidR="00033031">
              <w:rPr>
                <w:noProof/>
                <w:webHidden/>
              </w:rPr>
              <w:t>54</w:t>
            </w:r>
            <w:r w:rsidR="00033031">
              <w:rPr>
                <w:noProof/>
                <w:webHidden/>
              </w:rPr>
              <w:fldChar w:fldCharType="end"/>
            </w:r>
          </w:hyperlink>
        </w:p>
        <w:p w:rsidR="00033031" w:rsidRDefault="00BF659A">
          <w:pPr>
            <w:pStyle w:val="TOC2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43930730" w:history="1">
            <w:r w:rsidR="00033031" w:rsidRPr="007D072A">
              <w:rPr>
                <w:rStyle w:val="Hyperlink"/>
                <w:noProof/>
              </w:rPr>
              <w:t>S7-P11 - Update Password_Grandfathered User</w:t>
            </w:r>
            <w:r w:rsidR="00033031">
              <w:rPr>
                <w:noProof/>
                <w:webHidden/>
              </w:rPr>
              <w:tab/>
            </w:r>
            <w:r w:rsidR="00033031">
              <w:rPr>
                <w:noProof/>
                <w:webHidden/>
              </w:rPr>
              <w:fldChar w:fldCharType="begin"/>
            </w:r>
            <w:r w:rsidR="00033031">
              <w:rPr>
                <w:noProof/>
                <w:webHidden/>
              </w:rPr>
              <w:instrText xml:space="preserve"> PAGEREF _Toc443930730 \h </w:instrText>
            </w:r>
            <w:r w:rsidR="00033031">
              <w:rPr>
                <w:noProof/>
                <w:webHidden/>
              </w:rPr>
            </w:r>
            <w:r w:rsidR="00033031">
              <w:rPr>
                <w:noProof/>
                <w:webHidden/>
              </w:rPr>
              <w:fldChar w:fldCharType="separate"/>
            </w:r>
            <w:r w:rsidR="00033031">
              <w:rPr>
                <w:noProof/>
                <w:webHidden/>
              </w:rPr>
              <w:t>55</w:t>
            </w:r>
            <w:r w:rsidR="00033031">
              <w:rPr>
                <w:noProof/>
                <w:webHidden/>
              </w:rPr>
              <w:fldChar w:fldCharType="end"/>
            </w:r>
          </w:hyperlink>
        </w:p>
        <w:p w:rsidR="00033031" w:rsidRDefault="00BF659A">
          <w:pPr>
            <w:pStyle w:val="TOC2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43930731" w:history="1">
            <w:r w:rsidR="00033031" w:rsidRPr="007D072A">
              <w:rPr>
                <w:rStyle w:val="Hyperlink"/>
                <w:noProof/>
              </w:rPr>
              <w:t>S7-P12 - Confirmation of Password Change</w:t>
            </w:r>
            <w:r w:rsidR="00033031">
              <w:rPr>
                <w:noProof/>
                <w:webHidden/>
              </w:rPr>
              <w:tab/>
            </w:r>
            <w:r w:rsidR="00033031">
              <w:rPr>
                <w:noProof/>
                <w:webHidden/>
              </w:rPr>
              <w:fldChar w:fldCharType="begin"/>
            </w:r>
            <w:r w:rsidR="00033031">
              <w:rPr>
                <w:noProof/>
                <w:webHidden/>
              </w:rPr>
              <w:instrText xml:space="preserve"> PAGEREF _Toc443930731 \h </w:instrText>
            </w:r>
            <w:r w:rsidR="00033031">
              <w:rPr>
                <w:noProof/>
                <w:webHidden/>
              </w:rPr>
            </w:r>
            <w:r w:rsidR="00033031">
              <w:rPr>
                <w:noProof/>
                <w:webHidden/>
              </w:rPr>
              <w:fldChar w:fldCharType="separate"/>
            </w:r>
            <w:r w:rsidR="00033031">
              <w:rPr>
                <w:noProof/>
                <w:webHidden/>
              </w:rPr>
              <w:t>56</w:t>
            </w:r>
            <w:r w:rsidR="00033031">
              <w:rPr>
                <w:noProof/>
                <w:webHidden/>
              </w:rPr>
              <w:fldChar w:fldCharType="end"/>
            </w:r>
          </w:hyperlink>
        </w:p>
        <w:p w:rsidR="00033031" w:rsidRDefault="00BF659A">
          <w:pPr>
            <w:pStyle w:val="TOC1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</w:rPr>
          </w:pPr>
          <w:hyperlink w:anchor="_Toc443930732" w:history="1">
            <w:r w:rsidR="00033031" w:rsidRPr="007D072A">
              <w:rPr>
                <w:rStyle w:val="Hyperlink"/>
                <w:noProof/>
              </w:rPr>
              <w:t>Scenario 8: Login Happy Path (All Users)</w:t>
            </w:r>
            <w:r w:rsidR="00033031">
              <w:rPr>
                <w:noProof/>
                <w:webHidden/>
              </w:rPr>
              <w:tab/>
            </w:r>
            <w:r w:rsidR="00033031">
              <w:rPr>
                <w:noProof/>
                <w:webHidden/>
              </w:rPr>
              <w:fldChar w:fldCharType="begin"/>
            </w:r>
            <w:r w:rsidR="00033031">
              <w:rPr>
                <w:noProof/>
                <w:webHidden/>
              </w:rPr>
              <w:instrText xml:space="preserve"> PAGEREF _Toc443930732 \h </w:instrText>
            </w:r>
            <w:r w:rsidR="00033031">
              <w:rPr>
                <w:noProof/>
                <w:webHidden/>
              </w:rPr>
            </w:r>
            <w:r w:rsidR="00033031">
              <w:rPr>
                <w:noProof/>
                <w:webHidden/>
              </w:rPr>
              <w:fldChar w:fldCharType="separate"/>
            </w:r>
            <w:r w:rsidR="00033031">
              <w:rPr>
                <w:noProof/>
                <w:webHidden/>
              </w:rPr>
              <w:t>57</w:t>
            </w:r>
            <w:r w:rsidR="00033031">
              <w:rPr>
                <w:noProof/>
                <w:webHidden/>
              </w:rPr>
              <w:fldChar w:fldCharType="end"/>
            </w:r>
          </w:hyperlink>
        </w:p>
        <w:p w:rsidR="00033031" w:rsidRDefault="00BF659A">
          <w:pPr>
            <w:pStyle w:val="TOC2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43930733" w:history="1">
            <w:r w:rsidR="00033031" w:rsidRPr="007D072A">
              <w:rPr>
                <w:rStyle w:val="Hyperlink"/>
                <w:noProof/>
              </w:rPr>
              <w:t>S8-P1 Sign In</w:t>
            </w:r>
            <w:r w:rsidR="00033031">
              <w:rPr>
                <w:noProof/>
                <w:webHidden/>
              </w:rPr>
              <w:tab/>
            </w:r>
            <w:r w:rsidR="00033031">
              <w:rPr>
                <w:noProof/>
                <w:webHidden/>
              </w:rPr>
              <w:fldChar w:fldCharType="begin"/>
            </w:r>
            <w:r w:rsidR="00033031">
              <w:rPr>
                <w:noProof/>
                <w:webHidden/>
              </w:rPr>
              <w:instrText xml:space="preserve"> PAGEREF _Toc443930733 \h </w:instrText>
            </w:r>
            <w:r w:rsidR="00033031">
              <w:rPr>
                <w:noProof/>
                <w:webHidden/>
              </w:rPr>
            </w:r>
            <w:r w:rsidR="00033031">
              <w:rPr>
                <w:noProof/>
                <w:webHidden/>
              </w:rPr>
              <w:fldChar w:fldCharType="separate"/>
            </w:r>
            <w:r w:rsidR="00033031">
              <w:rPr>
                <w:noProof/>
                <w:webHidden/>
              </w:rPr>
              <w:t>57</w:t>
            </w:r>
            <w:r w:rsidR="00033031">
              <w:rPr>
                <w:noProof/>
                <w:webHidden/>
              </w:rPr>
              <w:fldChar w:fldCharType="end"/>
            </w:r>
          </w:hyperlink>
        </w:p>
        <w:p w:rsidR="00033031" w:rsidRDefault="00BF659A">
          <w:pPr>
            <w:pStyle w:val="TOC2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43930734" w:history="1">
            <w:r w:rsidR="00033031" w:rsidRPr="007D072A">
              <w:rPr>
                <w:rStyle w:val="Hyperlink"/>
                <w:noProof/>
              </w:rPr>
              <w:t>S8-P2 Verify Cell Phone Number</w:t>
            </w:r>
            <w:r w:rsidR="00033031">
              <w:rPr>
                <w:noProof/>
                <w:webHidden/>
              </w:rPr>
              <w:tab/>
            </w:r>
            <w:r w:rsidR="00033031">
              <w:rPr>
                <w:noProof/>
                <w:webHidden/>
              </w:rPr>
              <w:fldChar w:fldCharType="begin"/>
            </w:r>
            <w:r w:rsidR="00033031">
              <w:rPr>
                <w:noProof/>
                <w:webHidden/>
              </w:rPr>
              <w:instrText xml:space="preserve"> PAGEREF _Toc443930734 \h </w:instrText>
            </w:r>
            <w:r w:rsidR="00033031">
              <w:rPr>
                <w:noProof/>
                <w:webHidden/>
              </w:rPr>
            </w:r>
            <w:r w:rsidR="00033031">
              <w:rPr>
                <w:noProof/>
                <w:webHidden/>
              </w:rPr>
              <w:fldChar w:fldCharType="separate"/>
            </w:r>
            <w:r w:rsidR="00033031">
              <w:rPr>
                <w:noProof/>
                <w:webHidden/>
              </w:rPr>
              <w:t>58</w:t>
            </w:r>
            <w:r w:rsidR="00033031">
              <w:rPr>
                <w:noProof/>
                <w:webHidden/>
              </w:rPr>
              <w:fldChar w:fldCharType="end"/>
            </w:r>
          </w:hyperlink>
        </w:p>
        <w:p w:rsidR="00033031" w:rsidRDefault="00BF659A">
          <w:pPr>
            <w:pStyle w:val="TOC2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43930735" w:history="1">
            <w:r w:rsidR="00033031" w:rsidRPr="007D072A">
              <w:rPr>
                <w:rStyle w:val="Hyperlink"/>
                <w:noProof/>
              </w:rPr>
              <w:t>S8-P3 Enter Texted Security Code</w:t>
            </w:r>
            <w:r w:rsidR="00033031">
              <w:rPr>
                <w:noProof/>
                <w:webHidden/>
              </w:rPr>
              <w:tab/>
            </w:r>
            <w:r w:rsidR="00033031">
              <w:rPr>
                <w:noProof/>
                <w:webHidden/>
              </w:rPr>
              <w:fldChar w:fldCharType="begin"/>
            </w:r>
            <w:r w:rsidR="00033031">
              <w:rPr>
                <w:noProof/>
                <w:webHidden/>
              </w:rPr>
              <w:instrText xml:space="preserve"> PAGEREF _Toc443930735 \h </w:instrText>
            </w:r>
            <w:r w:rsidR="00033031">
              <w:rPr>
                <w:noProof/>
                <w:webHidden/>
              </w:rPr>
            </w:r>
            <w:r w:rsidR="00033031">
              <w:rPr>
                <w:noProof/>
                <w:webHidden/>
              </w:rPr>
              <w:fldChar w:fldCharType="separate"/>
            </w:r>
            <w:r w:rsidR="00033031">
              <w:rPr>
                <w:noProof/>
                <w:webHidden/>
              </w:rPr>
              <w:t>59</w:t>
            </w:r>
            <w:r w:rsidR="00033031">
              <w:rPr>
                <w:noProof/>
                <w:webHidden/>
              </w:rPr>
              <w:fldChar w:fldCharType="end"/>
            </w:r>
          </w:hyperlink>
        </w:p>
        <w:p w:rsidR="00033031" w:rsidRDefault="00BF659A">
          <w:pPr>
            <w:pStyle w:val="TOC2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43930736" w:history="1">
            <w:r w:rsidR="00033031" w:rsidRPr="007D072A">
              <w:rPr>
                <w:rStyle w:val="Hyperlink"/>
                <w:noProof/>
              </w:rPr>
              <w:t xml:space="preserve">S8-P4 </w:t>
            </w:r>
            <w:r w:rsidR="00033031" w:rsidRPr="007D072A">
              <w:rPr>
                <w:rStyle w:val="Hyperlink"/>
                <w:rFonts w:ascii="Georgia" w:hAnsi="Georgia"/>
                <w:noProof/>
              </w:rPr>
              <w:t>my Social Security</w:t>
            </w:r>
            <w:r w:rsidR="00033031" w:rsidRPr="007D072A">
              <w:rPr>
                <w:rStyle w:val="Hyperlink"/>
                <w:noProof/>
              </w:rPr>
              <w:t xml:space="preserve"> Terms of Service</w:t>
            </w:r>
            <w:r w:rsidR="00033031">
              <w:rPr>
                <w:noProof/>
                <w:webHidden/>
              </w:rPr>
              <w:tab/>
            </w:r>
            <w:r w:rsidR="00033031">
              <w:rPr>
                <w:noProof/>
                <w:webHidden/>
              </w:rPr>
              <w:fldChar w:fldCharType="begin"/>
            </w:r>
            <w:r w:rsidR="00033031">
              <w:rPr>
                <w:noProof/>
                <w:webHidden/>
              </w:rPr>
              <w:instrText xml:space="preserve"> PAGEREF _Toc443930736 \h </w:instrText>
            </w:r>
            <w:r w:rsidR="00033031">
              <w:rPr>
                <w:noProof/>
                <w:webHidden/>
              </w:rPr>
            </w:r>
            <w:r w:rsidR="00033031">
              <w:rPr>
                <w:noProof/>
                <w:webHidden/>
              </w:rPr>
              <w:fldChar w:fldCharType="separate"/>
            </w:r>
            <w:r w:rsidR="00033031">
              <w:rPr>
                <w:noProof/>
                <w:webHidden/>
              </w:rPr>
              <w:t>60</w:t>
            </w:r>
            <w:r w:rsidR="00033031">
              <w:rPr>
                <w:noProof/>
                <w:webHidden/>
              </w:rPr>
              <w:fldChar w:fldCharType="end"/>
            </w:r>
          </w:hyperlink>
        </w:p>
        <w:p w:rsidR="00033031" w:rsidRDefault="00BF659A">
          <w:pPr>
            <w:pStyle w:val="TOC1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</w:rPr>
          </w:pPr>
          <w:hyperlink w:anchor="_Toc443930737" w:history="1">
            <w:r w:rsidR="00033031" w:rsidRPr="007D072A">
              <w:rPr>
                <w:rStyle w:val="Hyperlink"/>
                <w:noProof/>
              </w:rPr>
              <w:t>Security Feature FAQs</w:t>
            </w:r>
            <w:r w:rsidR="00033031">
              <w:rPr>
                <w:noProof/>
                <w:webHidden/>
              </w:rPr>
              <w:tab/>
            </w:r>
            <w:r w:rsidR="00033031">
              <w:rPr>
                <w:noProof/>
                <w:webHidden/>
              </w:rPr>
              <w:fldChar w:fldCharType="begin"/>
            </w:r>
            <w:r w:rsidR="00033031">
              <w:rPr>
                <w:noProof/>
                <w:webHidden/>
              </w:rPr>
              <w:instrText xml:space="preserve"> PAGEREF _Toc443930737 \h </w:instrText>
            </w:r>
            <w:r w:rsidR="00033031">
              <w:rPr>
                <w:noProof/>
                <w:webHidden/>
              </w:rPr>
            </w:r>
            <w:r w:rsidR="00033031">
              <w:rPr>
                <w:noProof/>
                <w:webHidden/>
              </w:rPr>
              <w:fldChar w:fldCharType="separate"/>
            </w:r>
            <w:r w:rsidR="00033031">
              <w:rPr>
                <w:noProof/>
                <w:webHidden/>
              </w:rPr>
              <w:t>61</w:t>
            </w:r>
            <w:r w:rsidR="00033031">
              <w:rPr>
                <w:noProof/>
                <w:webHidden/>
              </w:rPr>
              <w:fldChar w:fldCharType="end"/>
            </w:r>
          </w:hyperlink>
        </w:p>
        <w:p w:rsidR="00033031" w:rsidRDefault="00BF659A">
          <w:pPr>
            <w:pStyle w:val="TOC1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</w:rPr>
          </w:pPr>
          <w:hyperlink w:anchor="_Toc443930738" w:history="1">
            <w:r w:rsidR="00033031" w:rsidRPr="007D072A">
              <w:rPr>
                <w:rStyle w:val="Hyperlink"/>
                <w:rFonts w:ascii="Georgia" w:hAnsi="Georgia"/>
                <w:i/>
                <w:noProof/>
              </w:rPr>
              <w:t>my</w:t>
            </w:r>
            <w:r w:rsidR="00033031" w:rsidRPr="007D072A">
              <w:rPr>
                <w:rStyle w:val="Hyperlink"/>
                <w:rFonts w:ascii="Georgia" w:hAnsi="Georgia"/>
                <w:noProof/>
              </w:rPr>
              <w:t xml:space="preserve"> Social Security</w:t>
            </w:r>
            <w:r w:rsidR="00033031" w:rsidRPr="007D072A">
              <w:rPr>
                <w:rStyle w:val="Hyperlink"/>
                <w:noProof/>
              </w:rPr>
              <w:t xml:space="preserve"> - Security Settings</w:t>
            </w:r>
            <w:r w:rsidR="00033031">
              <w:rPr>
                <w:noProof/>
                <w:webHidden/>
              </w:rPr>
              <w:tab/>
            </w:r>
            <w:r w:rsidR="00033031">
              <w:rPr>
                <w:noProof/>
                <w:webHidden/>
              </w:rPr>
              <w:fldChar w:fldCharType="begin"/>
            </w:r>
            <w:r w:rsidR="00033031">
              <w:rPr>
                <w:noProof/>
                <w:webHidden/>
              </w:rPr>
              <w:instrText xml:space="preserve"> PAGEREF _Toc443930738 \h </w:instrText>
            </w:r>
            <w:r w:rsidR="00033031">
              <w:rPr>
                <w:noProof/>
                <w:webHidden/>
              </w:rPr>
            </w:r>
            <w:r w:rsidR="00033031">
              <w:rPr>
                <w:noProof/>
                <w:webHidden/>
              </w:rPr>
              <w:fldChar w:fldCharType="separate"/>
            </w:r>
            <w:r w:rsidR="00033031">
              <w:rPr>
                <w:noProof/>
                <w:webHidden/>
              </w:rPr>
              <w:t>62</w:t>
            </w:r>
            <w:r w:rsidR="00033031">
              <w:rPr>
                <w:noProof/>
                <w:webHidden/>
              </w:rPr>
              <w:fldChar w:fldCharType="end"/>
            </w:r>
          </w:hyperlink>
        </w:p>
        <w:p w:rsidR="00033031" w:rsidRDefault="00BF659A">
          <w:pPr>
            <w:pStyle w:val="TOC2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43930739" w:history="1">
            <w:r w:rsidR="00033031" w:rsidRPr="007D072A">
              <w:rPr>
                <w:rStyle w:val="Hyperlink"/>
                <w:noProof/>
              </w:rPr>
              <w:t>Standard Account</w:t>
            </w:r>
            <w:r w:rsidR="00033031">
              <w:rPr>
                <w:noProof/>
                <w:webHidden/>
              </w:rPr>
              <w:tab/>
            </w:r>
            <w:r w:rsidR="00033031">
              <w:rPr>
                <w:noProof/>
                <w:webHidden/>
              </w:rPr>
              <w:fldChar w:fldCharType="begin"/>
            </w:r>
            <w:r w:rsidR="00033031">
              <w:rPr>
                <w:noProof/>
                <w:webHidden/>
              </w:rPr>
              <w:instrText xml:space="preserve"> PAGEREF _Toc443930739 \h </w:instrText>
            </w:r>
            <w:r w:rsidR="00033031">
              <w:rPr>
                <w:noProof/>
                <w:webHidden/>
              </w:rPr>
            </w:r>
            <w:r w:rsidR="00033031">
              <w:rPr>
                <w:noProof/>
                <w:webHidden/>
              </w:rPr>
              <w:fldChar w:fldCharType="separate"/>
            </w:r>
            <w:r w:rsidR="00033031">
              <w:rPr>
                <w:noProof/>
                <w:webHidden/>
              </w:rPr>
              <w:t>62</w:t>
            </w:r>
            <w:r w:rsidR="00033031">
              <w:rPr>
                <w:noProof/>
                <w:webHidden/>
              </w:rPr>
              <w:fldChar w:fldCharType="end"/>
            </w:r>
          </w:hyperlink>
        </w:p>
        <w:p w:rsidR="00033031" w:rsidRDefault="00BF659A">
          <w:pPr>
            <w:pStyle w:val="TOC2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43930740" w:history="1">
            <w:r w:rsidR="00033031" w:rsidRPr="007D072A">
              <w:rPr>
                <w:rStyle w:val="Hyperlink"/>
                <w:noProof/>
              </w:rPr>
              <w:t>Enhanced (Pending) Account</w:t>
            </w:r>
            <w:r w:rsidR="00033031">
              <w:rPr>
                <w:noProof/>
                <w:webHidden/>
              </w:rPr>
              <w:tab/>
            </w:r>
            <w:r w:rsidR="00033031">
              <w:rPr>
                <w:noProof/>
                <w:webHidden/>
              </w:rPr>
              <w:fldChar w:fldCharType="begin"/>
            </w:r>
            <w:r w:rsidR="00033031">
              <w:rPr>
                <w:noProof/>
                <w:webHidden/>
              </w:rPr>
              <w:instrText xml:space="preserve"> PAGEREF _Toc443930740 \h </w:instrText>
            </w:r>
            <w:r w:rsidR="00033031">
              <w:rPr>
                <w:noProof/>
                <w:webHidden/>
              </w:rPr>
            </w:r>
            <w:r w:rsidR="00033031">
              <w:rPr>
                <w:noProof/>
                <w:webHidden/>
              </w:rPr>
              <w:fldChar w:fldCharType="separate"/>
            </w:r>
            <w:r w:rsidR="00033031">
              <w:rPr>
                <w:noProof/>
                <w:webHidden/>
              </w:rPr>
              <w:t>63</w:t>
            </w:r>
            <w:r w:rsidR="00033031">
              <w:rPr>
                <w:noProof/>
                <w:webHidden/>
              </w:rPr>
              <w:fldChar w:fldCharType="end"/>
            </w:r>
          </w:hyperlink>
        </w:p>
        <w:p w:rsidR="00033031" w:rsidRDefault="00BF659A">
          <w:pPr>
            <w:pStyle w:val="TOC2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43930741" w:history="1">
            <w:r w:rsidR="00033031" w:rsidRPr="007D072A">
              <w:rPr>
                <w:rStyle w:val="Hyperlink"/>
                <w:noProof/>
              </w:rPr>
              <w:t>Enhanced Account</w:t>
            </w:r>
            <w:r w:rsidR="00033031">
              <w:rPr>
                <w:noProof/>
                <w:webHidden/>
              </w:rPr>
              <w:tab/>
            </w:r>
            <w:r w:rsidR="00033031">
              <w:rPr>
                <w:noProof/>
                <w:webHidden/>
              </w:rPr>
              <w:fldChar w:fldCharType="begin"/>
            </w:r>
            <w:r w:rsidR="00033031">
              <w:rPr>
                <w:noProof/>
                <w:webHidden/>
              </w:rPr>
              <w:instrText xml:space="preserve"> PAGEREF _Toc443930741 \h </w:instrText>
            </w:r>
            <w:r w:rsidR="00033031">
              <w:rPr>
                <w:noProof/>
                <w:webHidden/>
              </w:rPr>
            </w:r>
            <w:r w:rsidR="00033031">
              <w:rPr>
                <w:noProof/>
                <w:webHidden/>
              </w:rPr>
              <w:fldChar w:fldCharType="separate"/>
            </w:r>
            <w:r w:rsidR="00033031">
              <w:rPr>
                <w:noProof/>
                <w:webHidden/>
              </w:rPr>
              <w:t>64</w:t>
            </w:r>
            <w:r w:rsidR="00033031">
              <w:rPr>
                <w:noProof/>
                <w:webHidden/>
              </w:rPr>
              <w:fldChar w:fldCharType="end"/>
            </w:r>
          </w:hyperlink>
        </w:p>
        <w:p w:rsidR="00174391" w:rsidRDefault="00174391" w:rsidP="00856C04">
          <w:pPr>
            <w:pStyle w:val="AxureHeading2"/>
            <w:numPr>
              <w:ilvl w:val="0"/>
              <w:numId w:val="0"/>
            </w:numPr>
          </w:pPr>
          <w:r>
            <w:fldChar w:fldCharType="end"/>
          </w:r>
        </w:p>
      </w:sdtContent>
    </w:sdt>
    <w:p w:rsidR="00856C04" w:rsidRDefault="00856C04" w:rsidP="00856C04">
      <w:pPr>
        <w:pStyle w:val="AxureHeading2"/>
        <w:numPr>
          <w:ilvl w:val="0"/>
          <w:numId w:val="0"/>
        </w:numPr>
      </w:pPr>
    </w:p>
    <w:p w:rsidR="00856C04" w:rsidRDefault="00856C04" w:rsidP="00856C04">
      <w:pPr>
        <w:pStyle w:val="AxureHeading2"/>
        <w:numPr>
          <w:ilvl w:val="0"/>
          <w:numId w:val="0"/>
        </w:numPr>
        <w:sectPr w:rsidR="00856C04" w:rsidSect="00856C04">
          <w:pgSz w:w="12240" w:h="15840"/>
          <w:pgMar w:top="720" w:right="720" w:bottom="720" w:left="720" w:header="288" w:footer="288" w:gutter="0"/>
          <w:cols w:space="720"/>
        </w:sectPr>
      </w:pPr>
    </w:p>
    <w:p w:rsidR="00856C04" w:rsidRDefault="00856C04">
      <w:pPr>
        <w:pStyle w:val="Heading2"/>
        <w:sectPr w:rsidR="00856C04">
          <w:footerReference w:type="default" r:id="rId13"/>
          <w:type w:val="continuous"/>
          <w:pgSz w:w="12240" w:h="15840"/>
          <w:pgMar w:top="720" w:right="720" w:bottom="720" w:left="720" w:header="720" w:footer="720" w:gutter="0"/>
          <w:cols w:space="720"/>
        </w:sectPr>
      </w:pPr>
    </w:p>
    <w:p w:rsidR="00F260CC" w:rsidRDefault="00F260CC" w:rsidP="00F260CC">
      <w:pPr>
        <w:pStyle w:val="AxureHeading1"/>
        <w:spacing w:before="120" w:after="240"/>
      </w:pPr>
      <w:bookmarkStart w:id="1" w:name="_Toc419378054"/>
      <w:r>
        <w:lastRenderedPageBreak/>
        <w:t>Document Version Information</w:t>
      </w:r>
      <w:bookmarkEnd w:id="1"/>
    </w:p>
    <w:tbl>
      <w:tblPr>
        <w:tblStyle w:val="TableGrid"/>
        <w:tblW w:w="10674" w:type="dxa"/>
        <w:tblLayout w:type="fixed"/>
        <w:tblCellMar>
          <w:top w:w="43" w:type="dxa"/>
          <w:left w:w="72" w:type="dxa"/>
          <w:bottom w:w="43" w:type="dxa"/>
          <w:right w:w="72" w:type="dxa"/>
        </w:tblCellMar>
        <w:tblLook w:val="04A0" w:firstRow="1" w:lastRow="0" w:firstColumn="1" w:lastColumn="0" w:noHBand="0" w:noVBand="1"/>
      </w:tblPr>
      <w:tblGrid>
        <w:gridCol w:w="1584"/>
        <w:gridCol w:w="1080"/>
        <w:gridCol w:w="6480"/>
        <w:gridCol w:w="648"/>
        <w:gridCol w:w="882"/>
      </w:tblGrid>
      <w:tr w:rsidR="00F260CC" w:rsidTr="004E2FC2">
        <w:tc>
          <w:tcPr>
            <w:tcW w:w="1584" w:type="dxa"/>
            <w:shd w:val="clear" w:color="auto" w:fill="D9D9D9" w:themeFill="background1" w:themeFillShade="D9"/>
          </w:tcPr>
          <w:p w:rsidR="00F260CC" w:rsidRPr="00B17096" w:rsidRDefault="00F260CC" w:rsidP="00F260CC">
            <w:pPr>
              <w:pStyle w:val="AxureTableHeaderText"/>
              <w:rPr>
                <w:b w:val="0"/>
              </w:rPr>
            </w:pPr>
            <w:r w:rsidRPr="00B17096">
              <w:t xml:space="preserve">Version </w:t>
            </w:r>
            <w:r>
              <w:br/>
            </w:r>
            <w:r w:rsidRPr="00B17096">
              <w:t>Number</w:t>
            </w:r>
          </w:p>
        </w:tc>
        <w:tc>
          <w:tcPr>
            <w:tcW w:w="1080" w:type="dxa"/>
            <w:shd w:val="clear" w:color="auto" w:fill="D9D9D9" w:themeFill="background1" w:themeFillShade="D9"/>
          </w:tcPr>
          <w:p w:rsidR="00F260CC" w:rsidRPr="00B17096" w:rsidRDefault="00F260CC" w:rsidP="00F260CC">
            <w:pPr>
              <w:pStyle w:val="AxureTableHeaderText"/>
              <w:rPr>
                <w:b w:val="0"/>
              </w:rPr>
            </w:pPr>
            <w:r w:rsidRPr="00B17096">
              <w:t>Date</w:t>
            </w:r>
          </w:p>
        </w:tc>
        <w:tc>
          <w:tcPr>
            <w:tcW w:w="6480" w:type="dxa"/>
            <w:shd w:val="clear" w:color="auto" w:fill="D9D9D9" w:themeFill="background1" w:themeFillShade="D9"/>
          </w:tcPr>
          <w:p w:rsidR="00F260CC" w:rsidRPr="00B17096" w:rsidRDefault="00F260CC" w:rsidP="00F260CC">
            <w:pPr>
              <w:pStyle w:val="AxureTableHeaderText"/>
              <w:rPr>
                <w:b w:val="0"/>
              </w:rPr>
            </w:pPr>
            <w:r w:rsidRPr="00B17096">
              <w:t>Content Revisions</w:t>
            </w:r>
            <w:r>
              <w:t xml:space="preserve"> </w:t>
            </w:r>
          </w:p>
        </w:tc>
        <w:tc>
          <w:tcPr>
            <w:tcW w:w="648" w:type="dxa"/>
            <w:shd w:val="clear" w:color="auto" w:fill="D9D9D9" w:themeFill="background1" w:themeFillShade="D9"/>
          </w:tcPr>
          <w:p w:rsidR="00F260CC" w:rsidRPr="00B17096" w:rsidRDefault="00F260CC" w:rsidP="00F260CC">
            <w:pPr>
              <w:pStyle w:val="AxureTableHeaderText"/>
              <w:rPr>
                <w:b w:val="0"/>
              </w:rPr>
            </w:pPr>
            <w:r>
              <w:t xml:space="preserve">Page </w:t>
            </w:r>
            <w:r>
              <w:br/>
              <w:t>#</w:t>
            </w:r>
          </w:p>
        </w:tc>
        <w:tc>
          <w:tcPr>
            <w:tcW w:w="882" w:type="dxa"/>
            <w:shd w:val="clear" w:color="auto" w:fill="D9D9D9" w:themeFill="background1" w:themeFillShade="D9"/>
          </w:tcPr>
          <w:p w:rsidR="00F260CC" w:rsidRDefault="00F260CC" w:rsidP="00F260CC">
            <w:pPr>
              <w:pStyle w:val="AxureTableHeaderText"/>
              <w:rPr>
                <w:b w:val="0"/>
              </w:rPr>
            </w:pPr>
            <w:r>
              <w:t>Revised by</w:t>
            </w:r>
          </w:p>
        </w:tc>
      </w:tr>
      <w:tr w:rsidR="00F260CC" w:rsidTr="004E2FC2">
        <w:tc>
          <w:tcPr>
            <w:tcW w:w="1584" w:type="dxa"/>
          </w:tcPr>
          <w:p w:rsidR="00F260CC" w:rsidRPr="00F65DAB" w:rsidRDefault="00F260CC" w:rsidP="00F260CC">
            <w:pPr>
              <w:pStyle w:val="ListParagraph"/>
              <w:numPr>
                <w:ilvl w:val="1"/>
                <w:numId w:val="11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F65DAB">
              <w:rPr>
                <w:rFonts w:ascii="Arial" w:hAnsi="Arial" w:cs="Arial"/>
                <w:sz w:val="18"/>
                <w:szCs w:val="18"/>
              </w:rPr>
              <w:t>(Draft)</w:t>
            </w:r>
          </w:p>
          <w:p w:rsidR="00F260CC" w:rsidRPr="00F65DAB" w:rsidRDefault="00F260CC" w:rsidP="00F260CC">
            <w:pPr>
              <w:pStyle w:val="ListParagraph"/>
              <w:spacing w:after="0"/>
              <w:ind w:left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0" w:type="dxa"/>
          </w:tcPr>
          <w:p w:rsidR="00F260CC" w:rsidRPr="00F65DAB" w:rsidRDefault="00F260CC" w:rsidP="00F260CC">
            <w:pPr>
              <w:rPr>
                <w:szCs w:val="18"/>
              </w:rPr>
            </w:pPr>
            <w:r>
              <w:rPr>
                <w:szCs w:val="18"/>
              </w:rPr>
              <w:t>11</w:t>
            </w:r>
            <w:r w:rsidRPr="00F65DAB">
              <w:rPr>
                <w:szCs w:val="18"/>
              </w:rPr>
              <w:t>/</w:t>
            </w:r>
            <w:r>
              <w:rPr>
                <w:szCs w:val="18"/>
              </w:rPr>
              <w:t>04/2015</w:t>
            </w:r>
          </w:p>
        </w:tc>
        <w:tc>
          <w:tcPr>
            <w:tcW w:w="6480" w:type="dxa"/>
          </w:tcPr>
          <w:p w:rsidR="00F260CC" w:rsidRPr="00F65DAB" w:rsidRDefault="00F260CC" w:rsidP="00F260CC">
            <w:pPr>
              <w:rPr>
                <w:szCs w:val="18"/>
              </w:rPr>
            </w:pPr>
            <w:r w:rsidRPr="00F65DAB">
              <w:rPr>
                <w:szCs w:val="18"/>
              </w:rPr>
              <w:t>Initial Version</w:t>
            </w:r>
          </w:p>
        </w:tc>
        <w:tc>
          <w:tcPr>
            <w:tcW w:w="648" w:type="dxa"/>
          </w:tcPr>
          <w:p w:rsidR="00F260CC" w:rsidRPr="00F65DAB" w:rsidRDefault="00F260CC" w:rsidP="00F260CC">
            <w:pPr>
              <w:rPr>
                <w:szCs w:val="18"/>
              </w:rPr>
            </w:pPr>
          </w:p>
        </w:tc>
        <w:tc>
          <w:tcPr>
            <w:tcW w:w="882" w:type="dxa"/>
          </w:tcPr>
          <w:p w:rsidR="00F260CC" w:rsidRPr="00F65DAB" w:rsidRDefault="00F260CC" w:rsidP="00F260CC">
            <w:pPr>
              <w:rPr>
                <w:szCs w:val="18"/>
              </w:rPr>
            </w:pPr>
            <w:r>
              <w:rPr>
                <w:szCs w:val="18"/>
              </w:rPr>
              <w:t>Beth Hanst</w:t>
            </w:r>
          </w:p>
        </w:tc>
      </w:tr>
      <w:tr w:rsidR="00F260CC" w:rsidTr="004E2FC2">
        <w:tc>
          <w:tcPr>
            <w:tcW w:w="1584" w:type="dxa"/>
            <w:shd w:val="clear" w:color="auto" w:fill="FFFFFF" w:themeFill="background1"/>
          </w:tcPr>
          <w:p w:rsidR="00F260CC" w:rsidRDefault="00F260CC" w:rsidP="00F260CC">
            <w:pPr>
              <w:rPr>
                <w:szCs w:val="18"/>
              </w:rPr>
            </w:pPr>
            <w:r>
              <w:rPr>
                <w:szCs w:val="18"/>
              </w:rPr>
              <w:t>0.2 (Draft)</w:t>
            </w:r>
          </w:p>
        </w:tc>
        <w:tc>
          <w:tcPr>
            <w:tcW w:w="1080" w:type="dxa"/>
            <w:shd w:val="clear" w:color="auto" w:fill="FFFFFF" w:themeFill="background1"/>
          </w:tcPr>
          <w:p w:rsidR="00F260CC" w:rsidRDefault="00F260CC" w:rsidP="00F260CC">
            <w:pPr>
              <w:rPr>
                <w:szCs w:val="18"/>
              </w:rPr>
            </w:pPr>
            <w:r>
              <w:rPr>
                <w:szCs w:val="18"/>
              </w:rPr>
              <w:t>11/05/2015</w:t>
            </w:r>
          </w:p>
        </w:tc>
        <w:tc>
          <w:tcPr>
            <w:tcW w:w="6480" w:type="dxa"/>
            <w:shd w:val="clear" w:color="auto" w:fill="FFFFFF" w:themeFill="background1"/>
          </w:tcPr>
          <w:p w:rsidR="00F260CC" w:rsidRDefault="00F260CC" w:rsidP="00F260CC">
            <w:pPr>
              <w:rPr>
                <w:szCs w:val="18"/>
              </w:rPr>
            </w:pPr>
            <w:r>
              <w:rPr>
                <w:szCs w:val="18"/>
              </w:rPr>
              <w:t>Minor wording changes to Having Trouble containers on screens where user has added cell phone number immediately prior.</w:t>
            </w:r>
          </w:p>
        </w:tc>
        <w:tc>
          <w:tcPr>
            <w:tcW w:w="648" w:type="dxa"/>
            <w:shd w:val="clear" w:color="auto" w:fill="FFFFFF" w:themeFill="background1"/>
          </w:tcPr>
          <w:p w:rsidR="00F260CC" w:rsidRPr="00F65DAB" w:rsidRDefault="00F260CC" w:rsidP="00F260CC">
            <w:pPr>
              <w:rPr>
                <w:szCs w:val="18"/>
              </w:rPr>
            </w:pPr>
          </w:p>
        </w:tc>
        <w:tc>
          <w:tcPr>
            <w:tcW w:w="882" w:type="dxa"/>
            <w:shd w:val="clear" w:color="auto" w:fill="FFFFFF" w:themeFill="background1"/>
          </w:tcPr>
          <w:p w:rsidR="00F260CC" w:rsidRDefault="00F260CC" w:rsidP="00F260CC">
            <w:pPr>
              <w:rPr>
                <w:szCs w:val="18"/>
              </w:rPr>
            </w:pPr>
            <w:r>
              <w:rPr>
                <w:szCs w:val="18"/>
              </w:rPr>
              <w:t>Beth Hanst</w:t>
            </w:r>
          </w:p>
        </w:tc>
      </w:tr>
      <w:tr w:rsidR="00F260CC" w:rsidTr="004E2FC2">
        <w:tc>
          <w:tcPr>
            <w:tcW w:w="1584" w:type="dxa"/>
            <w:shd w:val="clear" w:color="auto" w:fill="FFFFFF" w:themeFill="background1"/>
          </w:tcPr>
          <w:p w:rsidR="00F260CC" w:rsidRDefault="00F260CC" w:rsidP="00F260CC">
            <w:pPr>
              <w:rPr>
                <w:szCs w:val="18"/>
              </w:rPr>
            </w:pPr>
            <w:r>
              <w:rPr>
                <w:szCs w:val="18"/>
              </w:rPr>
              <w:t>0.3 (Draft)</w:t>
            </w:r>
          </w:p>
        </w:tc>
        <w:tc>
          <w:tcPr>
            <w:tcW w:w="1080" w:type="dxa"/>
            <w:shd w:val="clear" w:color="auto" w:fill="FFFFFF" w:themeFill="background1"/>
          </w:tcPr>
          <w:p w:rsidR="00F260CC" w:rsidRDefault="00B90FB5" w:rsidP="00F260CC">
            <w:pPr>
              <w:rPr>
                <w:szCs w:val="18"/>
              </w:rPr>
            </w:pPr>
            <w:r>
              <w:rPr>
                <w:szCs w:val="18"/>
              </w:rPr>
              <w:t>11/20</w:t>
            </w:r>
            <w:r w:rsidR="00F260CC">
              <w:rPr>
                <w:szCs w:val="18"/>
              </w:rPr>
              <w:t>/2015</w:t>
            </w:r>
          </w:p>
        </w:tc>
        <w:tc>
          <w:tcPr>
            <w:tcW w:w="6480" w:type="dxa"/>
            <w:shd w:val="clear" w:color="auto" w:fill="FFFFFF" w:themeFill="background1"/>
          </w:tcPr>
          <w:p w:rsidR="00F260CC" w:rsidRDefault="00F260CC" w:rsidP="00F260CC">
            <w:pPr>
              <w:pStyle w:val="ListParagraph"/>
              <w:numPr>
                <w:ilvl w:val="0"/>
                <w:numId w:val="12"/>
              </w:numPr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C23E50">
              <w:rPr>
                <w:rFonts w:ascii="Arial" w:hAnsi="Arial" w:cs="Arial"/>
                <w:sz w:val="18"/>
                <w:szCs w:val="18"/>
              </w:rPr>
              <w:t>Globally changed formatting of “my Social Security”.</w:t>
            </w:r>
            <w:proofErr w:type="gramEnd"/>
          </w:p>
          <w:p w:rsidR="00F260CC" w:rsidRDefault="00F260CC" w:rsidP="00F260CC">
            <w:pPr>
              <w:pStyle w:val="ListParagraph"/>
              <w:numPr>
                <w:ilvl w:val="0"/>
                <w:numId w:val="12"/>
              </w:num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Globally masked first </w:t>
            </w:r>
            <w:proofErr w:type="gramStart"/>
            <w:r>
              <w:rPr>
                <w:rFonts w:ascii="Arial" w:hAnsi="Arial" w:cs="Arial"/>
                <w:sz w:val="18"/>
                <w:szCs w:val="18"/>
              </w:rPr>
              <w:t>6</w:t>
            </w:r>
            <w:proofErr w:type="gramEnd"/>
            <w:r>
              <w:rPr>
                <w:rFonts w:ascii="Arial" w:hAnsi="Arial" w:cs="Arial"/>
                <w:sz w:val="18"/>
                <w:szCs w:val="18"/>
              </w:rPr>
              <w:t xml:space="preserve"> digits of user’s cell phone number.</w:t>
            </w:r>
          </w:p>
          <w:p w:rsidR="00F260CC" w:rsidRPr="00C23E50" w:rsidRDefault="00F260CC" w:rsidP="00F260CC">
            <w:pPr>
              <w:pStyle w:val="ListParagraph"/>
              <w:numPr>
                <w:ilvl w:val="0"/>
                <w:numId w:val="12"/>
              </w:num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On pages collecting address, removed link for user to add a street address line and removed square brackets from State/Territory label.</w:t>
            </w:r>
          </w:p>
          <w:p w:rsidR="00F260CC" w:rsidRDefault="00F260CC" w:rsidP="00F260CC">
            <w:pPr>
              <w:pStyle w:val="ListParagraph"/>
              <w:numPr>
                <w:ilvl w:val="0"/>
                <w:numId w:val="12"/>
              </w:numPr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sz w:val="18"/>
                <w:szCs w:val="18"/>
              </w:rPr>
              <w:t xml:space="preserve">Added bullet about SMS-enabled </w:t>
            </w:r>
            <w:r w:rsidRPr="00C23E50">
              <w:rPr>
                <w:rFonts w:ascii="Arial" w:hAnsi="Arial" w:cs="Arial"/>
                <w:sz w:val="18"/>
                <w:szCs w:val="18"/>
              </w:rPr>
              <w:t xml:space="preserve">cell phone to </w:t>
            </w:r>
            <w:r>
              <w:rPr>
                <w:rFonts w:ascii="Arial" w:hAnsi="Arial" w:cs="Arial"/>
                <w:sz w:val="18"/>
                <w:szCs w:val="18"/>
              </w:rPr>
              <w:t xml:space="preserve">Sign In and Create Account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ToS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>.</w:t>
            </w:r>
            <w:proofErr w:type="gramEnd"/>
          </w:p>
          <w:p w:rsidR="00F260CC" w:rsidRPr="00C23E50" w:rsidRDefault="00F260CC" w:rsidP="00F260CC">
            <w:pPr>
              <w:pStyle w:val="ListParagraph"/>
              <w:numPr>
                <w:ilvl w:val="0"/>
                <w:numId w:val="12"/>
              </w:numPr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sz w:val="18"/>
                <w:szCs w:val="18"/>
              </w:rPr>
              <w:t xml:space="preserve">Fixed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capitization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of “Do” in footer on Sign In screen.</w:t>
            </w:r>
            <w:proofErr w:type="gramEnd"/>
          </w:p>
          <w:p w:rsidR="00F260CC" w:rsidRPr="003E0CA5" w:rsidRDefault="00F260CC" w:rsidP="00F260CC">
            <w:pPr>
              <w:pStyle w:val="ListParagraph"/>
              <w:numPr>
                <w:ilvl w:val="0"/>
                <w:numId w:val="12"/>
              </w:numPr>
              <w:spacing w:after="0"/>
              <w:contextualSpacing w:val="0"/>
              <w:rPr>
                <w:rFonts w:ascii="Arial" w:hAnsi="Arial" w:cs="Arial"/>
                <w:sz w:val="18"/>
                <w:szCs w:val="18"/>
              </w:rPr>
            </w:pPr>
            <w:r w:rsidRPr="003E0CA5">
              <w:rPr>
                <w:rFonts w:ascii="Arial" w:hAnsi="Arial" w:cs="Arial"/>
                <w:sz w:val="18"/>
                <w:szCs w:val="18"/>
              </w:rPr>
              <w:t>On Verify Info page, remove “add another line” from Address input areas where it is not applicable.</w:t>
            </w:r>
          </w:p>
          <w:p w:rsidR="00F260CC" w:rsidRDefault="00F260CC" w:rsidP="00F260CC">
            <w:pPr>
              <w:pStyle w:val="ListParagraph"/>
              <w:numPr>
                <w:ilvl w:val="0"/>
                <w:numId w:val="12"/>
              </w:numPr>
              <w:rPr>
                <w:rFonts w:ascii="Arial" w:hAnsi="Arial" w:cs="Arial"/>
                <w:sz w:val="18"/>
                <w:szCs w:val="18"/>
              </w:rPr>
            </w:pPr>
            <w:r w:rsidRPr="00C23E50">
              <w:rPr>
                <w:rFonts w:ascii="Arial" w:hAnsi="Arial" w:cs="Arial"/>
                <w:sz w:val="18"/>
                <w:szCs w:val="18"/>
              </w:rPr>
              <w:t>On all Provide Your Cell Phone Number screens, updated message in yellow container to emphasize that a cell phone number is required to access, rather than secure, your account.</w:t>
            </w:r>
          </w:p>
          <w:p w:rsidR="0053407B" w:rsidRDefault="0053407B" w:rsidP="00F260CC">
            <w:pPr>
              <w:pStyle w:val="ListParagraph"/>
              <w:numPr>
                <w:ilvl w:val="0"/>
                <w:numId w:val="12"/>
              </w:num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On Provide Your Cell Phone Number screens for existing accounts, added link to block access.</w:t>
            </w:r>
          </w:p>
          <w:p w:rsidR="00F260CC" w:rsidRDefault="00F260CC" w:rsidP="00F260CC">
            <w:pPr>
              <w:pStyle w:val="ListParagraph"/>
              <w:numPr>
                <w:ilvl w:val="0"/>
                <w:numId w:val="12"/>
              </w:num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Modified heading and text on the Do You have Your Upgrade Code </w:t>
            </w:r>
            <w:proofErr w:type="gramStart"/>
            <w:r>
              <w:rPr>
                <w:rFonts w:ascii="Arial" w:hAnsi="Arial" w:cs="Arial"/>
                <w:sz w:val="18"/>
                <w:szCs w:val="18"/>
              </w:rPr>
              <w:t>Letter?</w:t>
            </w:r>
            <w:proofErr w:type="gramEnd"/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gramStart"/>
            <w:r>
              <w:rPr>
                <w:rFonts w:ascii="Arial" w:hAnsi="Arial" w:cs="Arial"/>
                <w:sz w:val="18"/>
                <w:szCs w:val="18"/>
              </w:rPr>
              <w:t>screen</w:t>
            </w:r>
            <w:proofErr w:type="gramEnd"/>
            <w:r>
              <w:rPr>
                <w:rFonts w:ascii="Arial" w:hAnsi="Arial" w:cs="Arial"/>
                <w:sz w:val="18"/>
                <w:szCs w:val="18"/>
              </w:rPr>
              <w:t xml:space="preserve"> to remove references to the user’s cell phone.</w:t>
            </w:r>
          </w:p>
          <w:p w:rsidR="00F260CC" w:rsidRDefault="00F260CC" w:rsidP="00F260CC">
            <w:pPr>
              <w:pStyle w:val="ListParagraph"/>
              <w:numPr>
                <w:ilvl w:val="0"/>
                <w:numId w:val="12"/>
              </w:numPr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sz w:val="18"/>
                <w:szCs w:val="18"/>
              </w:rPr>
              <w:t>Removed Having Trouble container from Enter Upgrade Code screen.</w:t>
            </w:r>
            <w:proofErr w:type="gramEnd"/>
          </w:p>
          <w:p w:rsidR="00BB2A54" w:rsidRPr="00111BAD" w:rsidRDefault="00BB2A54" w:rsidP="00F260CC">
            <w:pPr>
              <w:pStyle w:val="ListParagraph"/>
              <w:numPr>
                <w:ilvl w:val="0"/>
                <w:numId w:val="12"/>
              </w:num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Added sign-in happy path screens</w:t>
            </w:r>
          </w:p>
        </w:tc>
        <w:tc>
          <w:tcPr>
            <w:tcW w:w="648" w:type="dxa"/>
            <w:shd w:val="clear" w:color="auto" w:fill="FFFFFF" w:themeFill="background1"/>
          </w:tcPr>
          <w:p w:rsidR="00F260CC" w:rsidRPr="00F65DAB" w:rsidRDefault="00F260CC" w:rsidP="00F260CC">
            <w:pPr>
              <w:rPr>
                <w:szCs w:val="18"/>
              </w:rPr>
            </w:pPr>
          </w:p>
        </w:tc>
        <w:tc>
          <w:tcPr>
            <w:tcW w:w="882" w:type="dxa"/>
            <w:shd w:val="clear" w:color="auto" w:fill="FFFFFF" w:themeFill="background1"/>
          </w:tcPr>
          <w:p w:rsidR="00F260CC" w:rsidRDefault="00F260CC" w:rsidP="00F260CC">
            <w:pPr>
              <w:rPr>
                <w:szCs w:val="18"/>
              </w:rPr>
            </w:pPr>
            <w:r>
              <w:rPr>
                <w:szCs w:val="18"/>
              </w:rPr>
              <w:t>Beth Hanst</w:t>
            </w:r>
          </w:p>
        </w:tc>
      </w:tr>
      <w:tr w:rsidR="00413E7B" w:rsidTr="004E2FC2">
        <w:tc>
          <w:tcPr>
            <w:tcW w:w="1584" w:type="dxa"/>
            <w:shd w:val="clear" w:color="auto" w:fill="FFFFFF" w:themeFill="background1"/>
          </w:tcPr>
          <w:p w:rsidR="00413E7B" w:rsidRDefault="007C6493" w:rsidP="00F260CC">
            <w:pPr>
              <w:rPr>
                <w:szCs w:val="18"/>
              </w:rPr>
            </w:pPr>
            <w:r>
              <w:rPr>
                <w:szCs w:val="18"/>
              </w:rPr>
              <w:t>0.4 (Draft)</w:t>
            </w:r>
          </w:p>
        </w:tc>
        <w:tc>
          <w:tcPr>
            <w:tcW w:w="1080" w:type="dxa"/>
            <w:shd w:val="clear" w:color="auto" w:fill="FFFFFF" w:themeFill="background1"/>
          </w:tcPr>
          <w:p w:rsidR="00413E7B" w:rsidRDefault="00EE7833" w:rsidP="00F260CC">
            <w:pPr>
              <w:rPr>
                <w:szCs w:val="18"/>
              </w:rPr>
            </w:pPr>
            <w:r>
              <w:rPr>
                <w:szCs w:val="18"/>
              </w:rPr>
              <w:t>12/02</w:t>
            </w:r>
            <w:r w:rsidR="007C6493">
              <w:rPr>
                <w:szCs w:val="18"/>
              </w:rPr>
              <w:t>/2015</w:t>
            </w:r>
          </w:p>
        </w:tc>
        <w:tc>
          <w:tcPr>
            <w:tcW w:w="6480" w:type="dxa"/>
            <w:shd w:val="clear" w:color="auto" w:fill="FFFFFF" w:themeFill="background1"/>
          </w:tcPr>
          <w:p w:rsidR="00440D23" w:rsidRDefault="00440D23" w:rsidP="00440D23">
            <w:pPr>
              <w:pStyle w:val="ListParagraph"/>
              <w:numPr>
                <w:ilvl w:val="0"/>
                <w:numId w:val="12"/>
              </w:numPr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sz w:val="18"/>
                <w:szCs w:val="18"/>
              </w:rPr>
              <w:t>Added hyphen to “SMS-enabled” on Sign In (S1-P1,</w:t>
            </w:r>
            <w:r w:rsidRPr="00332C6E">
              <w:rPr>
                <w:rFonts w:ascii="Arial" w:hAnsi="Arial" w:cs="Arial"/>
                <w:sz w:val="18"/>
                <w:szCs w:val="18"/>
              </w:rPr>
              <w:t xml:space="preserve"> S2-P1, S2-P10, S3-P1, S4-P1, S4-P7, S5-P1, S6-P1, S7-P1</w:t>
            </w:r>
            <w:r>
              <w:rPr>
                <w:rFonts w:ascii="Arial" w:hAnsi="Arial" w:cs="Arial"/>
                <w:sz w:val="18"/>
                <w:szCs w:val="18"/>
              </w:rPr>
              <w:t>) and Create Account (</w:t>
            </w:r>
            <w:r w:rsidRPr="00332C6E">
              <w:rPr>
                <w:rFonts w:ascii="Arial" w:hAnsi="Arial" w:cs="Arial"/>
                <w:sz w:val="18"/>
                <w:szCs w:val="18"/>
              </w:rPr>
              <w:t xml:space="preserve">S1-P2, S2-P2, S2-P11, S3-P2, S4-P2, S4-P8, S5-P2, S6-P2, S7-P2, S7-P8) </w:t>
            </w:r>
            <w:r>
              <w:rPr>
                <w:rFonts w:ascii="Arial" w:hAnsi="Arial" w:cs="Arial"/>
                <w:sz w:val="18"/>
                <w:szCs w:val="18"/>
              </w:rPr>
              <w:t>screens.</w:t>
            </w:r>
            <w:proofErr w:type="gramEnd"/>
          </w:p>
          <w:p w:rsidR="00440D23" w:rsidRDefault="00413E7B" w:rsidP="003F2AF1">
            <w:pPr>
              <w:pStyle w:val="ListParagraph"/>
              <w:numPr>
                <w:ilvl w:val="0"/>
                <w:numId w:val="12"/>
              </w:num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Removed Previous buttons from Provide Cell Phone Number screens (S1-P6, S2-P6, S3-P3, </w:t>
            </w:r>
            <w:r w:rsidR="007C6493" w:rsidRPr="00473CD2">
              <w:rPr>
                <w:rFonts w:ascii="Arial" w:hAnsi="Arial" w:cs="Arial"/>
                <w:sz w:val="18"/>
                <w:szCs w:val="18"/>
              </w:rPr>
              <w:t xml:space="preserve">S5-P3, </w:t>
            </w:r>
            <w:r w:rsidRPr="00473CD2">
              <w:rPr>
                <w:rFonts w:ascii="Arial" w:hAnsi="Arial" w:cs="Arial"/>
                <w:sz w:val="18"/>
                <w:szCs w:val="18"/>
              </w:rPr>
              <w:t>S6-P5</w:t>
            </w:r>
            <w:r w:rsidR="007C6493" w:rsidRPr="00473CD2">
              <w:rPr>
                <w:rFonts w:ascii="Arial" w:hAnsi="Arial" w:cs="Arial"/>
                <w:sz w:val="18"/>
                <w:szCs w:val="18"/>
              </w:rPr>
              <w:t xml:space="preserve">, S7-P3, </w:t>
            </w:r>
            <w:proofErr w:type="gramStart"/>
            <w:r w:rsidR="007C6493" w:rsidRPr="00473CD2">
              <w:rPr>
                <w:rFonts w:ascii="Arial" w:hAnsi="Arial" w:cs="Arial"/>
                <w:sz w:val="18"/>
                <w:szCs w:val="18"/>
              </w:rPr>
              <w:t>S7</w:t>
            </w:r>
            <w:proofErr w:type="gramEnd"/>
            <w:r w:rsidR="007C6493" w:rsidRPr="00473CD2">
              <w:rPr>
                <w:rFonts w:ascii="Arial" w:hAnsi="Arial" w:cs="Arial"/>
                <w:sz w:val="18"/>
                <w:szCs w:val="18"/>
              </w:rPr>
              <w:t>-P9</w:t>
            </w:r>
            <w:r w:rsidRPr="00473CD2">
              <w:rPr>
                <w:rFonts w:ascii="Arial" w:hAnsi="Arial" w:cs="Arial"/>
                <w:sz w:val="18"/>
                <w:szCs w:val="18"/>
              </w:rPr>
              <w:t>) and Update Password screens (S6-P7</w:t>
            </w:r>
            <w:r w:rsidR="007C6493" w:rsidRPr="00473CD2">
              <w:rPr>
                <w:rFonts w:ascii="Arial" w:hAnsi="Arial" w:cs="Arial"/>
                <w:sz w:val="18"/>
                <w:szCs w:val="18"/>
              </w:rPr>
              <w:t>, S7-P11).</w:t>
            </w:r>
            <w:r w:rsidR="003F2AF1">
              <w:rPr>
                <w:rFonts w:ascii="Arial" w:hAnsi="Arial" w:cs="Arial"/>
                <w:sz w:val="18"/>
                <w:szCs w:val="18"/>
              </w:rPr>
              <w:t xml:space="preserve">  </w:t>
            </w:r>
          </w:p>
          <w:p w:rsidR="00440D23" w:rsidRDefault="003F2AF1" w:rsidP="003F2AF1">
            <w:pPr>
              <w:pStyle w:val="ListParagraph"/>
              <w:numPr>
                <w:ilvl w:val="0"/>
                <w:numId w:val="12"/>
              </w:num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Corrected steps on Entered Texted Security Code for grandfathered account when user has forgotten password (S6-P6</w:t>
            </w:r>
            <w:r w:rsidR="00B93D56">
              <w:rPr>
                <w:rFonts w:ascii="Arial" w:hAnsi="Arial" w:cs="Arial"/>
                <w:sz w:val="18"/>
                <w:szCs w:val="18"/>
              </w:rPr>
              <w:t>, S7-P4</w:t>
            </w:r>
            <w:r w:rsidR="006C17E4">
              <w:rPr>
                <w:rFonts w:ascii="Arial" w:hAnsi="Arial" w:cs="Arial"/>
                <w:sz w:val="18"/>
                <w:szCs w:val="18"/>
              </w:rPr>
              <w:t xml:space="preserve">, </w:t>
            </w:r>
            <w:proofErr w:type="gramStart"/>
            <w:r w:rsidR="006C17E4">
              <w:rPr>
                <w:rFonts w:ascii="Arial" w:hAnsi="Arial" w:cs="Arial"/>
                <w:sz w:val="18"/>
                <w:szCs w:val="18"/>
              </w:rPr>
              <w:t>S7</w:t>
            </w:r>
            <w:proofErr w:type="gramEnd"/>
            <w:r w:rsidR="006C17E4">
              <w:rPr>
                <w:rFonts w:ascii="Arial" w:hAnsi="Arial" w:cs="Arial"/>
                <w:sz w:val="18"/>
                <w:szCs w:val="18"/>
              </w:rPr>
              <w:t>-P10</w:t>
            </w:r>
            <w:r>
              <w:rPr>
                <w:rFonts w:ascii="Arial" w:hAnsi="Arial" w:cs="Arial"/>
                <w:sz w:val="18"/>
                <w:szCs w:val="18"/>
              </w:rPr>
              <w:t xml:space="preserve">).  </w:t>
            </w:r>
          </w:p>
          <w:p w:rsidR="00413E7B" w:rsidRPr="00C23E50" w:rsidRDefault="003F2AF1" w:rsidP="003F2AF1">
            <w:pPr>
              <w:pStyle w:val="ListParagraph"/>
              <w:numPr>
                <w:ilvl w:val="0"/>
                <w:numId w:val="12"/>
              </w:num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Updated language on Update Phone Number screen (S4-P4) to refer to cell phone update code letter consistently. </w:t>
            </w:r>
          </w:p>
        </w:tc>
        <w:tc>
          <w:tcPr>
            <w:tcW w:w="648" w:type="dxa"/>
            <w:shd w:val="clear" w:color="auto" w:fill="FFFFFF" w:themeFill="background1"/>
          </w:tcPr>
          <w:p w:rsidR="00413E7B" w:rsidRPr="00F65DAB" w:rsidRDefault="00413E7B" w:rsidP="00F260CC">
            <w:pPr>
              <w:rPr>
                <w:szCs w:val="18"/>
              </w:rPr>
            </w:pPr>
          </w:p>
        </w:tc>
        <w:tc>
          <w:tcPr>
            <w:tcW w:w="882" w:type="dxa"/>
            <w:shd w:val="clear" w:color="auto" w:fill="FFFFFF" w:themeFill="background1"/>
          </w:tcPr>
          <w:p w:rsidR="00413E7B" w:rsidRDefault="007C6493" w:rsidP="00F260CC">
            <w:pPr>
              <w:rPr>
                <w:szCs w:val="18"/>
              </w:rPr>
            </w:pPr>
            <w:r>
              <w:rPr>
                <w:szCs w:val="18"/>
              </w:rPr>
              <w:t>Beth Hanst</w:t>
            </w:r>
          </w:p>
        </w:tc>
      </w:tr>
      <w:tr w:rsidR="00D35215" w:rsidTr="004E2FC2">
        <w:tc>
          <w:tcPr>
            <w:tcW w:w="1584" w:type="dxa"/>
            <w:shd w:val="clear" w:color="auto" w:fill="FFFFFF" w:themeFill="background1"/>
          </w:tcPr>
          <w:p w:rsidR="00D35215" w:rsidRDefault="00D35215" w:rsidP="00F260CC">
            <w:pPr>
              <w:rPr>
                <w:szCs w:val="18"/>
              </w:rPr>
            </w:pPr>
            <w:r>
              <w:rPr>
                <w:szCs w:val="18"/>
              </w:rPr>
              <w:t>0.5 (Draft)</w:t>
            </w:r>
          </w:p>
        </w:tc>
        <w:tc>
          <w:tcPr>
            <w:tcW w:w="1080" w:type="dxa"/>
            <w:shd w:val="clear" w:color="auto" w:fill="FFFFFF" w:themeFill="background1"/>
          </w:tcPr>
          <w:p w:rsidR="00D35215" w:rsidRDefault="00CA6EDE" w:rsidP="00F260CC">
            <w:pPr>
              <w:rPr>
                <w:szCs w:val="18"/>
              </w:rPr>
            </w:pPr>
            <w:r>
              <w:rPr>
                <w:szCs w:val="18"/>
              </w:rPr>
              <w:t>12/17</w:t>
            </w:r>
            <w:r w:rsidR="00D35215">
              <w:rPr>
                <w:szCs w:val="18"/>
              </w:rPr>
              <w:t>/2015</w:t>
            </w:r>
          </w:p>
        </w:tc>
        <w:tc>
          <w:tcPr>
            <w:tcW w:w="6480" w:type="dxa"/>
            <w:shd w:val="clear" w:color="auto" w:fill="FFFFFF" w:themeFill="background1"/>
          </w:tcPr>
          <w:p w:rsidR="001138D6" w:rsidRDefault="001138D6" w:rsidP="00440D23">
            <w:pPr>
              <w:pStyle w:val="ListParagraph"/>
              <w:numPr>
                <w:ilvl w:val="0"/>
                <w:numId w:val="12"/>
              </w:numPr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sz w:val="18"/>
                <w:szCs w:val="18"/>
              </w:rPr>
              <w:t>Globally modified capitalization of container (gray box) titles, except on Reset Password Questions screen (which mirror production screen).</w:t>
            </w:r>
            <w:proofErr w:type="gramEnd"/>
            <w:r>
              <w:rPr>
                <w:rFonts w:ascii="Arial" w:hAnsi="Arial" w:cs="Arial"/>
                <w:sz w:val="18"/>
                <w:szCs w:val="18"/>
              </w:rPr>
              <w:t xml:space="preserve">  Generally, the first word </w:t>
            </w:r>
            <w:proofErr w:type="gramStart"/>
            <w:r>
              <w:rPr>
                <w:rFonts w:ascii="Arial" w:hAnsi="Arial" w:cs="Arial"/>
                <w:sz w:val="18"/>
                <w:szCs w:val="18"/>
              </w:rPr>
              <w:t>is capitalized</w:t>
            </w:r>
            <w:proofErr w:type="gramEnd"/>
            <w:r>
              <w:rPr>
                <w:rFonts w:ascii="Arial" w:hAnsi="Arial" w:cs="Arial"/>
                <w:sz w:val="18"/>
                <w:szCs w:val="18"/>
              </w:rPr>
              <w:t>, the follow words are not.</w:t>
            </w:r>
          </w:p>
          <w:p w:rsidR="00D35215" w:rsidRDefault="00EE384E" w:rsidP="00440D23">
            <w:pPr>
              <w:pStyle w:val="ListParagraph"/>
              <w:numPr>
                <w:ilvl w:val="0"/>
                <w:numId w:val="12"/>
              </w:num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Globally changed “email” to “E-mail”. </w:t>
            </w:r>
          </w:p>
          <w:p w:rsidR="00EE384E" w:rsidRDefault="00EE384E" w:rsidP="00440D23">
            <w:pPr>
              <w:pStyle w:val="ListParagraph"/>
              <w:numPr>
                <w:ilvl w:val="0"/>
                <w:numId w:val="12"/>
              </w:num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Changed “SMS-enabled cell phone” to “cell phone that can receive text messages” on Sign In</w:t>
            </w:r>
            <w:r w:rsidR="006B650F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and Create Account Terms of Service</w:t>
            </w:r>
            <w:r w:rsidR="006B650F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screens.</w:t>
            </w:r>
          </w:p>
          <w:p w:rsidR="00CA6EDE" w:rsidRDefault="00CA6EDE" w:rsidP="00440D23">
            <w:pPr>
              <w:pStyle w:val="ListParagraph"/>
              <w:numPr>
                <w:ilvl w:val="0"/>
                <w:numId w:val="12"/>
              </w:numPr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sz w:val="18"/>
                <w:szCs w:val="18"/>
              </w:rPr>
              <w:t>Removed “SMS” from Enter Texted Code screens.</w:t>
            </w:r>
            <w:proofErr w:type="gramEnd"/>
          </w:p>
          <w:p w:rsidR="00EE384E" w:rsidRDefault="00EE384E" w:rsidP="00440D23">
            <w:pPr>
              <w:pStyle w:val="ListParagraph"/>
              <w:numPr>
                <w:ilvl w:val="0"/>
                <w:numId w:val="12"/>
              </w:num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Removed “We use their fraud prevention services…theft.” on Create Account Terms of Service</w:t>
            </w:r>
            <w:r w:rsidR="006B650F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screen.</w:t>
            </w:r>
          </w:p>
          <w:p w:rsidR="00EE384E" w:rsidRDefault="00EE384E" w:rsidP="00440D23">
            <w:pPr>
              <w:pStyle w:val="ListParagraph"/>
              <w:numPr>
                <w:ilvl w:val="0"/>
                <w:numId w:val="12"/>
              </w:numPr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sz w:val="18"/>
                <w:szCs w:val="18"/>
              </w:rPr>
              <w:t>Changed container heading from “Upgrade your security” to “Add extra security” on Verify Identity</w:t>
            </w:r>
            <w:r w:rsidR="006B650F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screen.</w:t>
            </w:r>
            <w:proofErr w:type="gramEnd"/>
          </w:p>
          <w:p w:rsidR="00EE384E" w:rsidRDefault="00EE384E" w:rsidP="00440D23">
            <w:pPr>
              <w:pStyle w:val="ListParagraph"/>
              <w:numPr>
                <w:ilvl w:val="0"/>
                <w:numId w:val="12"/>
              </w:num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Removed “For your protection,” from second sentence in yellow container on Provide Your Cell Phone Number screens.</w:t>
            </w:r>
          </w:p>
          <w:p w:rsidR="0022047A" w:rsidRDefault="0022047A" w:rsidP="00440D23">
            <w:pPr>
              <w:pStyle w:val="ListParagraph"/>
              <w:numPr>
                <w:ilvl w:val="0"/>
                <w:numId w:val="12"/>
              </w:num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In What If</w:t>
            </w:r>
            <w:proofErr w:type="gramStart"/>
            <w:r>
              <w:rPr>
                <w:rFonts w:ascii="Arial" w:hAnsi="Arial" w:cs="Arial"/>
                <w:sz w:val="18"/>
                <w:szCs w:val="18"/>
              </w:rPr>
              <w:t>???</w:t>
            </w:r>
            <w:proofErr w:type="gramEnd"/>
            <w:r>
              <w:rPr>
                <w:rFonts w:ascii="Arial" w:hAnsi="Arial" w:cs="Arial"/>
                <w:sz w:val="18"/>
                <w:szCs w:val="18"/>
              </w:rPr>
              <w:t xml:space="preserve"> Container on Provide Your Cell Phone Number screens, made slight wording changes and changed order of questions. </w:t>
            </w:r>
          </w:p>
          <w:p w:rsidR="00EE384E" w:rsidRDefault="00925CE8" w:rsidP="00925CE8">
            <w:pPr>
              <w:pStyle w:val="ListParagraph"/>
              <w:numPr>
                <w:ilvl w:val="0"/>
                <w:numId w:val="12"/>
              </w:num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When first 6 digits of cell phone number is masked, added a space before and after the hyphen, e.g. “(***) *** - 1234.  </w:t>
            </w:r>
            <w:proofErr w:type="gramStart"/>
            <w:r>
              <w:rPr>
                <w:rFonts w:ascii="Arial" w:hAnsi="Arial" w:cs="Arial"/>
                <w:sz w:val="18"/>
                <w:szCs w:val="18"/>
              </w:rPr>
              <w:t>Affects Verify Cell Phone Number screen and Enter Security Code from Text Message screen.</w:t>
            </w:r>
            <w:proofErr w:type="gramEnd"/>
          </w:p>
          <w:p w:rsidR="006B650F" w:rsidRDefault="0007093B" w:rsidP="00925CE8">
            <w:pPr>
              <w:pStyle w:val="ListParagraph"/>
              <w:numPr>
                <w:ilvl w:val="0"/>
                <w:numId w:val="12"/>
              </w:numPr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6B650F">
              <w:rPr>
                <w:rFonts w:ascii="Arial" w:hAnsi="Arial" w:cs="Arial"/>
                <w:sz w:val="18"/>
                <w:szCs w:val="18"/>
              </w:rPr>
              <w:t>Globally revised references to “upgrading security level” to “adding extra security”, and “upgrade code letter” to “extra security letter</w:t>
            </w:r>
            <w:r w:rsidR="006B650F" w:rsidRPr="006B650F">
              <w:rPr>
                <w:rFonts w:ascii="Arial" w:hAnsi="Arial" w:cs="Arial"/>
                <w:sz w:val="18"/>
                <w:szCs w:val="18"/>
              </w:rPr>
              <w:t>”</w:t>
            </w:r>
            <w:r w:rsidRPr="006B650F">
              <w:rPr>
                <w:rFonts w:ascii="Arial" w:hAnsi="Arial" w:cs="Arial"/>
                <w:sz w:val="18"/>
                <w:szCs w:val="18"/>
              </w:rPr>
              <w:t>.</w:t>
            </w:r>
            <w:proofErr w:type="gramEnd"/>
            <w:r w:rsidRPr="006B650F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6B650F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gramStart"/>
            <w:r w:rsidR="006B650F">
              <w:rPr>
                <w:rFonts w:ascii="Arial" w:hAnsi="Arial" w:cs="Arial"/>
                <w:sz w:val="18"/>
                <w:szCs w:val="18"/>
              </w:rPr>
              <w:t>Affects Add Extra Security screens.</w:t>
            </w:r>
            <w:proofErr w:type="gramEnd"/>
          </w:p>
          <w:p w:rsidR="006B650F" w:rsidRDefault="006B650F" w:rsidP="00925CE8">
            <w:pPr>
              <w:pStyle w:val="ListParagraph"/>
              <w:numPr>
                <w:ilvl w:val="0"/>
                <w:numId w:val="12"/>
              </w:numPr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sz w:val="18"/>
                <w:szCs w:val="18"/>
              </w:rPr>
              <w:t>Removed steps on Add Extra Security screens.</w:t>
            </w:r>
            <w:proofErr w:type="gramEnd"/>
          </w:p>
          <w:p w:rsidR="00925CE8" w:rsidRPr="006B650F" w:rsidRDefault="0007093B" w:rsidP="00925CE8">
            <w:pPr>
              <w:pStyle w:val="ListParagraph"/>
              <w:numPr>
                <w:ilvl w:val="0"/>
                <w:numId w:val="12"/>
              </w:numPr>
              <w:rPr>
                <w:rFonts w:ascii="Arial" w:hAnsi="Arial" w:cs="Arial"/>
                <w:sz w:val="18"/>
                <w:szCs w:val="18"/>
              </w:rPr>
            </w:pPr>
            <w:r w:rsidRPr="006B650F">
              <w:rPr>
                <w:rFonts w:ascii="Arial" w:hAnsi="Arial" w:cs="Arial"/>
                <w:sz w:val="18"/>
                <w:szCs w:val="18"/>
              </w:rPr>
              <w:t xml:space="preserve">Globally revised “update cell phone </w:t>
            </w:r>
            <w:proofErr w:type="gramStart"/>
            <w:r w:rsidRPr="006B650F">
              <w:rPr>
                <w:rFonts w:ascii="Arial" w:hAnsi="Arial" w:cs="Arial"/>
                <w:sz w:val="18"/>
                <w:szCs w:val="18"/>
              </w:rPr>
              <w:t xml:space="preserve">number” to “change cell phone </w:t>
            </w:r>
            <w:r w:rsidRPr="006B650F">
              <w:rPr>
                <w:rFonts w:ascii="Arial" w:hAnsi="Arial" w:cs="Arial"/>
                <w:sz w:val="18"/>
                <w:szCs w:val="18"/>
              </w:rPr>
              <w:lastRenderedPageBreak/>
              <w:t>number”, and “update code” to “reset code”</w:t>
            </w:r>
            <w:proofErr w:type="gramEnd"/>
            <w:r w:rsidRPr="006B650F">
              <w:rPr>
                <w:rFonts w:ascii="Arial" w:hAnsi="Arial" w:cs="Arial"/>
                <w:sz w:val="18"/>
                <w:szCs w:val="18"/>
              </w:rPr>
              <w:t xml:space="preserve">.  </w:t>
            </w:r>
            <w:proofErr w:type="gramStart"/>
            <w:r w:rsidRPr="006B650F">
              <w:rPr>
                <w:rFonts w:ascii="Arial" w:hAnsi="Arial" w:cs="Arial"/>
                <w:sz w:val="18"/>
                <w:szCs w:val="18"/>
              </w:rPr>
              <w:t xml:space="preserve">Affects </w:t>
            </w:r>
            <w:r w:rsidR="006B650F">
              <w:rPr>
                <w:rFonts w:ascii="Arial" w:hAnsi="Arial" w:cs="Arial"/>
                <w:sz w:val="18"/>
                <w:szCs w:val="18"/>
              </w:rPr>
              <w:t>Change Cell Phone Number screen and related Confirmation of Letter screen.</w:t>
            </w:r>
            <w:proofErr w:type="gramEnd"/>
          </w:p>
          <w:p w:rsidR="006B650F" w:rsidRDefault="006B650F" w:rsidP="001138D6">
            <w:pPr>
              <w:pStyle w:val="ListParagraph"/>
              <w:numPr>
                <w:ilvl w:val="0"/>
                <w:numId w:val="12"/>
              </w:num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Modified capitalization of “your” in steps on Forgot Password screens to mirror production screens.</w:t>
            </w:r>
          </w:p>
          <w:p w:rsidR="00CA6EDE" w:rsidRDefault="00CA6EDE" w:rsidP="001138D6">
            <w:pPr>
              <w:pStyle w:val="ListParagraph"/>
              <w:numPr>
                <w:ilvl w:val="0"/>
                <w:numId w:val="12"/>
              </w:num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Added FAQs screen.</w:t>
            </w:r>
          </w:p>
          <w:p w:rsidR="002466B4" w:rsidRPr="001138D6" w:rsidRDefault="002466B4" w:rsidP="001138D6">
            <w:pPr>
              <w:pStyle w:val="ListParagraph"/>
              <w:numPr>
                <w:ilvl w:val="0"/>
                <w:numId w:val="12"/>
              </w:num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Removed screen S4-P9.</w:t>
            </w:r>
          </w:p>
        </w:tc>
        <w:tc>
          <w:tcPr>
            <w:tcW w:w="648" w:type="dxa"/>
            <w:shd w:val="clear" w:color="auto" w:fill="FFFFFF" w:themeFill="background1"/>
          </w:tcPr>
          <w:p w:rsidR="00D35215" w:rsidRPr="00F65DAB" w:rsidRDefault="00D35215" w:rsidP="00F260CC">
            <w:pPr>
              <w:rPr>
                <w:szCs w:val="18"/>
              </w:rPr>
            </w:pPr>
          </w:p>
        </w:tc>
        <w:tc>
          <w:tcPr>
            <w:tcW w:w="882" w:type="dxa"/>
            <w:shd w:val="clear" w:color="auto" w:fill="FFFFFF" w:themeFill="background1"/>
          </w:tcPr>
          <w:p w:rsidR="00D35215" w:rsidRDefault="006B650F" w:rsidP="00F260CC">
            <w:pPr>
              <w:rPr>
                <w:szCs w:val="18"/>
              </w:rPr>
            </w:pPr>
            <w:r>
              <w:rPr>
                <w:szCs w:val="18"/>
              </w:rPr>
              <w:t>Beth Hanst</w:t>
            </w:r>
          </w:p>
        </w:tc>
      </w:tr>
      <w:tr w:rsidR="00FF6133" w:rsidTr="004E2FC2">
        <w:tc>
          <w:tcPr>
            <w:tcW w:w="1584" w:type="dxa"/>
            <w:shd w:val="clear" w:color="auto" w:fill="FFFFFF" w:themeFill="background1"/>
          </w:tcPr>
          <w:p w:rsidR="00FF6133" w:rsidRDefault="00FF6133" w:rsidP="003167D2">
            <w:pPr>
              <w:rPr>
                <w:szCs w:val="18"/>
              </w:rPr>
            </w:pPr>
            <w:r>
              <w:rPr>
                <w:szCs w:val="18"/>
              </w:rPr>
              <w:lastRenderedPageBreak/>
              <w:t>0.</w:t>
            </w:r>
            <w:r w:rsidR="003167D2">
              <w:rPr>
                <w:szCs w:val="18"/>
              </w:rPr>
              <w:t>6</w:t>
            </w:r>
            <w:r>
              <w:rPr>
                <w:szCs w:val="18"/>
              </w:rPr>
              <w:t xml:space="preserve"> (Draft)</w:t>
            </w:r>
          </w:p>
        </w:tc>
        <w:tc>
          <w:tcPr>
            <w:tcW w:w="1080" w:type="dxa"/>
            <w:shd w:val="clear" w:color="auto" w:fill="FFFFFF" w:themeFill="background1"/>
          </w:tcPr>
          <w:p w:rsidR="00FF6133" w:rsidRDefault="00FF6133" w:rsidP="00F260CC">
            <w:pPr>
              <w:rPr>
                <w:szCs w:val="18"/>
              </w:rPr>
            </w:pPr>
            <w:r>
              <w:rPr>
                <w:szCs w:val="18"/>
              </w:rPr>
              <w:t>12/23/2015</w:t>
            </w:r>
          </w:p>
        </w:tc>
        <w:tc>
          <w:tcPr>
            <w:tcW w:w="6480" w:type="dxa"/>
            <w:shd w:val="clear" w:color="auto" w:fill="FFFFFF" w:themeFill="background1"/>
          </w:tcPr>
          <w:p w:rsidR="00FF6133" w:rsidRPr="00FF6133" w:rsidRDefault="00FF6133" w:rsidP="00FF6133">
            <w:pPr>
              <w:pStyle w:val="ListParagraph"/>
              <w:numPr>
                <w:ilvl w:val="0"/>
                <w:numId w:val="12"/>
              </w:numPr>
              <w:rPr>
                <w:rFonts w:ascii="Arial" w:hAnsi="Arial" w:cs="Arial"/>
                <w:sz w:val="18"/>
                <w:szCs w:val="18"/>
              </w:rPr>
            </w:pPr>
            <w:r w:rsidRPr="00FF6133">
              <w:rPr>
                <w:rFonts w:ascii="Arial" w:hAnsi="Arial" w:cs="Arial"/>
                <w:sz w:val="18"/>
                <w:szCs w:val="18"/>
              </w:rPr>
              <w:t>Updated text for S1-P6 confirmation notification</w:t>
            </w:r>
          </w:p>
          <w:p w:rsidR="00FF6133" w:rsidRPr="00FF6133" w:rsidRDefault="00FF6133" w:rsidP="00FF6133">
            <w:pPr>
              <w:pStyle w:val="ListParagraph"/>
              <w:numPr>
                <w:ilvl w:val="0"/>
                <w:numId w:val="12"/>
              </w:numPr>
              <w:rPr>
                <w:rFonts w:ascii="Arial" w:hAnsi="Arial" w:cs="Arial"/>
                <w:sz w:val="18"/>
                <w:szCs w:val="18"/>
              </w:rPr>
            </w:pPr>
            <w:r w:rsidRPr="00FF6133">
              <w:rPr>
                <w:rFonts w:ascii="Arial" w:hAnsi="Arial" w:cs="Arial"/>
                <w:sz w:val="18"/>
                <w:szCs w:val="18"/>
              </w:rPr>
              <w:t>Added “I don’t have a phone number” to primary phone number box on S4-P4</w:t>
            </w:r>
          </w:p>
          <w:p w:rsidR="00FF6133" w:rsidRPr="00FF6133" w:rsidRDefault="00FF6133" w:rsidP="00FF6133">
            <w:pPr>
              <w:pStyle w:val="ListParagraph"/>
              <w:numPr>
                <w:ilvl w:val="0"/>
                <w:numId w:val="12"/>
              </w:numPr>
              <w:rPr>
                <w:rFonts w:ascii="Arial" w:hAnsi="Arial" w:cs="Arial"/>
                <w:sz w:val="18"/>
                <w:szCs w:val="18"/>
              </w:rPr>
            </w:pPr>
            <w:r w:rsidRPr="00FF6133">
              <w:rPr>
                <w:rFonts w:ascii="Arial" w:hAnsi="Arial" w:cs="Arial"/>
                <w:sz w:val="18"/>
                <w:szCs w:val="18"/>
              </w:rPr>
              <w:t>Added page S4-P9 into scenario 4</w:t>
            </w:r>
          </w:p>
          <w:p w:rsidR="00FF6133" w:rsidRDefault="00FF6133" w:rsidP="00FF6133">
            <w:pPr>
              <w:pStyle w:val="ListParagraph"/>
              <w:numPr>
                <w:ilvl w:val="0"/>
                <w:numId w:val="12"/>
              </w:numPr>
              <w:rPr>
                <w:rFonts w:ascii="Arial" w:hAnsi="Arial" w:cs="Arial"/>
                <w:sz w:val="18"/>
                <w:szCs w:val="18"/>
              </w:rPr>
            </w:pPr>
            <w:r w:rsidRPr="00FF6133">
              <w:rPr>
                <w:rFonts w:ascii="Arial" w:hAnsi="Arial" w:cs="Arial"/>
                <w:sz w:val="18"/>
                <w:szCs w:val="18"/>
              </w:rPr>
              <w:t>Updated text for new requirements on S4-P9</w:t>
            </w:r>
          </w:p>
        </w:tc>
        <w:tc>
          <w:tcPr>
            <w:tcW w:w="648" w:type="dxa"/>
            <w:shd w:val="clear" w:color="auto" w:fill="FFFFFF" w:themeFill="background1"/>
          </w:tcPr>
          <w:p w:rsidR="00FF6133" w:rsidRPr="00F65DAB" w:rsidRDefault="00FF6133" w:rsidP="00F260CC">
            <w:pPr>
              <w:rPr>
                <w:szCs w:val="18"/>
              </w:rPr>
            </w:pPr>
          </w:p>
        </w:tc>
        <w:tc>
          <w:tcPr>
            <w:tcW w:w="882" w:type="dxa"/>
            <w:shd w:val="clear" w:color="auto" w:fill="FFFFFF" w:themeFill="background1"/>
          </w:tcPr>
          <w:p w:rsidR="00FF6133" w:rsidRDefault="00FF6133" w:rsidP="00F260CC">
            <w:pPr>
              <w:rPr>
                <w:szCs w:val="18"/>
              </w:rPr>
            </w:pPr>
            <w:r>
              <w:rPr>
                <w:szCs w:val="18"/>
              </w:rPr>
              <w:t>Kirk Crawford</w:t>
            </w:r>
          </w:p>
        </w:tc>
      </w:tr>
      <w:tr w:rsidR="004E2FC2" w:rsidTr="004E2FC2">
        <w:tc>
          <w:tcPr>
            <w:tcW w:w="1584" w:type="dxa"/>
            <w:shd w:val="clear" w:color="auto" w:fill="FFFFFF" w:themeFill="background1"/>
          </w:tcPr>
          <w:p w:rsidR="004E2FC2" w:rsidRDefault="004E2FC2" w:rsidP="003167D2">
            <w:pPr>
              <w:rPr>
                <w:szCs w:val="18"/>
              </w:rPr>
            </w:pPr>
            <w:r>
              <w:rPr>
                <w:szCs w:val="18"/>
              </w:rPr>
              <w:t>0.7 (Draft)</w:t>
            </w:r>
          </w:p>
        </w:tc>
        <w:tc>
          <w:tcPr>
            <w:tcW w:w="1080" w:type="dxa"/>
            <w:shd w:val="clear" w:color="auto" w:fill="FFFFFF" w:themeFill="background1"/>
          </w:tcPr>
          <w:p w:rsidR="004E2FC2" w:rsidRDefault="000B3C3E" w:rsidP="00F260CC">
            <w:pPr>
              <w:rPr>
                <w:szCs w:val="18"/>
              </w:rPr>
            </w:pPr>
            <w:r>
              <w:rPr>
                <w:szCs w:val="18"/>
              </w:rPr>
              <w:t>1/8</w:t>
            </w:r>
            <w:r w:rsidR="004E2FC2">
              <w:rPr>
                <w:szCs w:val="18"/>
              </w:rPr>
              <w:t>/2016</w:t>
            </w:r>
          </w:p>
        </w:tc>
        <w:tc>
          <w:tcPr>
            <w:tcW w:w="6480" w:type="dxa"/>
            <w:shd w:val="clear" w:color="auto" w:fill="FFFFFF" w:themeFill="background1"/>
          </w:tcPr>
          <w:p w:rsidR="004E2FC2" w:rsidRDefault="004E2FC2" w:rsidP="00FF6133">
            <w:pPr>
              <w:pStyle w:val="ListParagraph"/>
              <w:numPr>
                <w:ilvl w:val="0"/>
                <w:numId w:val="12"/>
              </w:numPr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sz w:val="18"/>
                <w:szCs w:val="18"/>
              </w:rPr>
              <w:t>Updated text for S1-P6 and S2-P6 notification.</w:t>
            </w:r>
            <w:proofErr w:type="gramEnd"/>
          </w:p>
          <w:p w:rsidR="008B1BC7" w:rsidRDefault="008B1BC7" w:rsidP="00FF6133">
            <w:pPr>
              <w:pStyle w:val="ListParagraph"/>
              <w:numPr>
                <w:ilvl w:val="0"/>
                <w:numId w:val="12"/>
              </w:num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Removed screen S4-P3.</w:t>
            </w:r>
          </w:p>
          <w:p w:rsidR="004E2FC2" w:rsidRDefault="004E2FC2" w:rsidP="00FF6133">
            <w:pPr>
              <w:pStyle w:val="ListParagraph"/>
              <w:numPr>
                <w:ilvl w:val="0"/>
                <w:numId w:val="12"/>
              </w:num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Removed “I don’t have a phone number” link from </w:t>
            </w:r>
            <w:proofErr w:type="gramStart"/>
            <w:r>
              <w:rPr>
                <w:rFonts w:ascii="Arial" w:hAnsi="Arial" w:cs="Arial"/>
                <w:sz w:val="18"/>
                <w:szCs w:val="18"/>
              </w:rPr>
              <w:t>primary phone number field</w:t>
            </w:r>
            <w:proofErr w:type="gramEnd"/>
            <w:r>
              <w:rPr>
                <w:rFonts w:ascii="Arial" w:hAnsi="Arial" w:cs="Arial"/>
                <w:sz w:val="18"/>
                <w:szCs w:val="18"/>
              </w:rPr>
              <w:t xml:space="preserve"> on S4-P4</w:t>
            </w:r>
            <w:r w:rsidR="001A4FFF">
              <w:rPr>
                <w:rFonts w:ascii="Arial" w:hAnsi="Arial" w:cs="Arial"/>
                <w:sz w:val="18"/>
                <w:szCs w:val="18"/>
              </w:rPr>
              <w:t>.</w:t>
            </w:r>
          </w:p>
          <w:p w:rsidR="000B3C3E" w:rsidRDefault="000B3C3E" w:rsidP="00FF6133">
            <w:pPr>
              <w:pStyle w:val="ListParagraph"/>
              <w:numPr>
                <w:ilvl w:val="0"/>
                <w:numId w:val="12"/>
              </w:numPr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sz w:val="18"/>
                <w:szCs w:val="18"/>
              </w:rPr>
              <w:t>Corrected font of prog</w:t>
            </w:r>
            <w:r w:rsidR="00B15671">
              <w:rPr>
                <w:rFonts w:ascii="Arial" w:hAnsi="Arial" w:cs="Arial"/>
                <w:sz w:val="18"/>
                <w:szCs w:val="18"/>
              </w:rPr>
              <w:t>ress steps in Scenarios 6 and 7 (S6-P4, S6-P5, S6-P7, S7-P4, S7-P9, S7-P11).</w:t>
            </w:r>
            <w:proofErr w:type="gramEnd"/>
          </w:p>
          <w:p w:rsidR="00A552C2" w:rsidRPr="00FF6133" w:rsidRDefault="00A552C2" w:rsidP="00FF6133">
            <w:pPr>
              <w:pStyle w:val="ListParagraph"/>
              <w:numPr>
                <w:ilvl w:val="0"/>
                <w:numId w:val="12"/>
              </w:numPr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sz w:val="18"/>
                <w:szCs w:val="18"/>
              </w:rPr>
              <w:t>Removed FAQs screen, pending feedback from OCOMM and OEST.</w:t>
            </w:r>
            <w:proofErr w:type="gramEnd"/>
          </w:p>
        </w:tc>
        <w:tc>
          <w:tcPr>
            <w:tcW w:w="648" w:type="dxa"/>
            <w:shd w:val="clear" w:color="auto" w:fill="FFFFFF" w:themeFill="background1"/>
          </w:tcPr>
          <w:p w:rsidR="004E2FC2" w:rsidRPr="00F65DAB" w:rsidRDefault="004E2FC2" w:rsidP="00F260CC">
            <w:pPr>
              <w:rPr>
                <w:szCs w:val="18"/>
              </w:rPr>
            </w:pPr>
          </w:p>
        </w:tc>
        <w:tc>
          <w:tcPr>
            <w:tcW w:w="882" w:type="dxa"/>
            <w:shd w:val="clear" w:color="auto" w:fill="FFFFFF" w:themeFill="background1"/>
          </w:tcPr>
          <w:p w:rsidR="004E2FC2" w:rsidRDefault="004E2FC2" w:rsidP="00F260CC">
            <w:pPr>
              <w:rPr>
                <w:szCs w:val="18"/>
              </w:rPr>
            </w:pPr>
            <w:r>
              <w:rPr>
                <w:szCs w:val="18"/>
              </w:rPr>
              <w:t>Beth Hanst</w:t>
            </w:r>
          </w:p>
        </w:tc>
      </w:tr>
      <w:tr w:rsidR="009809D1" w:rsidTr="004E2FC2">
        <w:tc>
          <w:tcPr>
            <w:tcW w:w="1584" w:type="dxa"/>
            <w:shd w:val="clear" w:color="auto" w:fill="FFFFFF" w:themeFill="background1"/>
          </w:tcPr>
          <w:p w:rsidR="009809D1" w:rsidRDefault="009809D1" w:rsidP="003167D2">
            <w:pPr>
              <w:rPr>
                <w:szCs w:val="18"/>
              </w:rPr>
            </w:pPr>
            <w:r>
              <w:rPr>
                <w:szCs w:val="18"/>
              </w:rPr>
              <w:t>0.8 (Draft)</w:t>
            </w:r>
          </w:p>
        </w:tc>
        <w:tc>
          <w:tcPr>
            <w:tcW w:w="1080" w:type="dxa"/>
            <w:shd w:val="clear" w:color="auto" w:fill="FFFFFF" w:themeFill="background1"/>
          </w:tcPr>
          <w:p w:rsidR="009809D1" w:rsidRDefault="009809D1" w:rsidP="00F260CC">
            <w:pPr>
              <w:rPr>
                <w:szCs w:val="18"/>
              </w:rPr>
            </w:pPr>
            <w:r>
              <w:rPr>
                <w:szCs w:val="18"/>
              </w:rPr>
              <w:t>1/11/2016</w:t>
            </w:r>
          </w:p>
        </w:tc>
        <w:tc>
          <w:tcPr>
            <w:tcW w:w="6480" w:type="dxa"/>
            <w:shd w:val="clear" w:color="auto" w:fill="FFFFFF" w:themeFill="background1"/>
          </w:tcPr>
          <w:p w:rsidR="009809D1" w:rsidRDefault="009809D1" w:rsidP="00FF6133">
            <w:pPr>
              <w:pStyle w:val="ListParagraph"/>
              <w:numPr>
                <w:ilvl w:val="0"/>
                <w:numId w:val="12"/>
              </w:num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Added FAQs screen into package, reflecting language provided by OCOMM</w:t>
            </w:r>
            <w:r w:rsidR="008E77E8">
              <w:rPr>
                <w:rFonts w:ascii="Arial" w:hAnsi="Arial" w:cs="Arial"/>
                <w:sz w:val="18"/>
                <w:szCs w:val="18"/>
              </w:rPr>
              <w:t xml:space="preserve"> on 1/11/2016.</w:t>
            </w:r>
          </w:p>
          <w:p w:rsidR="0052236A" w:rsidRDefault="0052236A" w:rsidP="00FF6133">
            <w:pPr>
              <w:pStyle w:val="ListParagraph"/>
              <w:numPr>
                <w:ilvl w:val="0"/>
                <w:numId w:val="12"/>
              </w:numPr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sz w:val="18"/>
                <w:szCs w:val="18"/>
              </w:rPr>
              <w:t xml:space="preserve">Added </w:t>
            </w:r>
            <w:r w:rsidRPr="0052236A">
              <w:rPr>
                <w:rFonts w:ascii="Arial" w:hAnsi="Arial" w:cs="Arial"/>
                <w:i/>
                <w:color w:val="FF0000"/>
                <w:sz w:val="18"/>
                <w:szCs w:val="18"/>
              </w:rPr>
              <w:t>my</w:t>
            </w:r>
            <w:r w:rsidRPr="0052236A">
              <w:rPr>
                <w:rFonts w:ascii="Arial" w:hAnsi="Arial" w:cs="Arial"/>
                <w:color w:val="FF0000"/>
                <w:sz w:val="18"/>
                <w:szCs w:val="18"/>
              </w:rPr>
              <w:t xml:space="preserve"> </w:t>
            </w:r>
            <w:r w:rsidRPr="0052236A">
              <w:rPr>
                <w:rFonts w:ascii="Arial" w:hAnsi="Arial" w:cs="Arial"/>
                <w:color w:val="1F497D" w:themeColor="text2"/>
                <w:sz w:val="18"/>
                <w:szCs w:val="18"/>
              </w:rPr>
              <w:t xml:space="preserve">Social Security </w:t>
            </w:r>
            <w:r>
              <w:rPr>
                <w:rFonts w:ascii="Arial" w:hAnsi="Arial" w:cs="Arial"/>
                <w:sz w:val="18"/>
                <w:szCs w:val="18"/>
              </w:rPr>
              <w:t>– Security Settings screens.</w:t>
            </w:r>
            <w:proofErr w:type="gramEnd"/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648" w:type="dxa"/>
            <w:shd w:val="clear" w:color="auto" w:fill="FFFFFF" w:themeFill="background1"/>
          </w:tcPr>
          <w:p w:rsidR="009809D1" w:rsidRPr="00F65DAB" w:rsidRDefault="009809D1" w:rsidP="00F260CC">
            <w:pPr>
              <w:rPr>
                <w:szCs w:val="18"/>
              </w:rPr>
            </w:pPr>
          </w:p>
        </w:tc>
        <w:tc>
          <w:tcPr>
            <w:tcW w:w="882" w:type="dxa"/>
            <w:shd w:val="clear" w:color="auto" w:fill="FFFFFF" w:themeFill="background1"/>
          </w:tcPr>
          <w:p w:rsidR="009809D1" w:rsidRDefault="009809D1" w:rsidP="00F260CC">
            <w:pPr>
              <w:rPr>
                <w:szCs w:val="18"/>
              </w:rPr>
            </w:pPr>
            <w:r>
              <w:rPr>
                <w:szCs w:val="18"/>
              </w:rPr>
              <w:t>Beth Hanst</w:t>
            </w:r>
          </w:p>
        </w:tc>
      </w:tr>
      <w:tr w:rsidR="00F74ED3" w:rsidTr="004E2FC2">
        <w:tc>
          <w:tcPr>
            <w:tcW w:w="1584" w:type="dxa"/>
            <w:shd w:val="clear" w:color="auto" w:fill="FFFFFF" w:themeFill="background1"/>
          </w:tcPr>
          <w:p w:rsidR="00F74ED3" w:rsidRDefault="00F74ED3" w:rsidP="003167D2">
            <w:pPr>
              <w:rPr>
                <w:szCs w:val="18"/>
              </w:rPr>
            </w:pPr>
            <w:r>
              <w:rPr>
                <w:szCs w:val="18"/>
              </w:rPr>
              <w:t>0.9 (Draft)</w:t>
            </w:r>
          </w:p>
        </w:tc>
        <w:tc>
          <w:tcPr>
            <w:tcW w:w="1080" w:type="dxa"/>
            <w:shd w:val="clear" w:color="auto" w:fill="FFFFFF" w:themeFill="background1"/>
          </w:tcPr>
          <w:p w:rsidR="00F74ED3" w:rsidRDefault="00F74ED3" w:rsidP="00F260CC">
            <w:pPr>
              <w:rPr>
                <w:szCs w:val="18"/>
              </w:rPr>
            </w:pPr>
            <w:r>
              <w:rPr>
                <w:szCs w:val="18"/>
              </w:rPr>
              <w:t>1/12/2016</w:t>
            </w:r>
          </w:p>
        </w:tc>
        <w:tc>
          <w:tcPr>
            <w:tcW w:w="6480" w:type="dxa"/>
            <w:shd w:val="clear" w:color="auto" w:fill="FFFFFF" w:themeFill="background1"/>
          </w:tcPr>
          <w:p w:rsidR="00F74ED3" w:rsidRDefault="00F74ED3" w:rsidP="00FF6133">
            <w:pPr>
              <w:pStyle w:val="ListParagraph"/>
              <w:numPr>
                <w:ilvl w:val="0"/>
                <w:numId w:val="12"/>
              </w:numPr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sz w:val="18"/>
                <w:szCs w:val="18"/>
              </w:rPr>
              <w:t>A</w:t>
            </w:r>
            <w:r w:rsidRPr="00F74ED3">
              <w:rPr>
                <w:rFonts w:ascii="Arial" w:hAnsi="Arial" w:cs="Arial"/>
                <w:sz w:val="18"/>
                <w:szCs w:val="18"/>
              </w:rPr>
              <w:t xml:space="preserve">dded explanatory language to page containing </w:t>
            </w:r>
            <w:r>
              <w:rPr>
                <w:rFonts w:ascii="Arial" w:hAnsi="Arial" w:cs="Arial"/>
                <w:sz w:val="18"/>
                <w:szCs w:val="18"/>
              </w:rPr>
              <w:t xml:space="preserve">screen </w:t>
            </w:r>
            <w:r w:rsidRPr="00F74ED3">
              <w:rPr>
                <w:rFonts w:ascii="Arial" w:hAnsi="Arial" w:cs="Arial"/>
                <w:sz w:val="18"/>
                <w:szCs w:val="18"/>
              </w:rPr>
              <w:t>S4-P4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  <w:proofErr w:type="gramEnd"/>
          </w:p>
          <w:p w:rsidR="00F74ED3" w:rsidRDefault="00F74ED3" w:rsidP="00FF6133">
            <w:pPr>
              <w:pStyle w:val="ListParagraph"/>
              <w:numPr>
                <w:ilvl w:val="0"/>
                <w:numId w:val="12"/>
              </w:num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Changed the title of the </w:t>
            </w:r>
            <w:proofErr w:type="gramStart"/>
            <w:r>
              <w:rPr>
                <w:rFonts w:ascii="Arial" w:hAnsi="Arial" w:cs="Arial"/>
                <w:sz w:val="18"/>
                <w:szCs w:val="18"/>
              </w:rPr>
              <w:t>page containing</w:t>
            </w:r>
            <w:proofErr w:type="gramEnd"/>
            <w:r>
              <w:rPr>
                <w:rFonts w:ascii="Arial" w:hAnsi="Arial" w:cs="Arial"/>
                <w:sz w:val="18"/>
                <w:szCs w:val="18"/>
              </w:rPr>
              <w:t xml:space="preserve"> screen S4-P7.</w:t>
            </w:r>
          </w:p>
          <w:p w:rsidR="00F74ED3" w:rsidRDefault="00F74ED3" w:rsidP="00FF6133">
            <w:pPr>
              <w:pStyle w:val="ListParagraph"/>
              <w:numPr>
                <w:ilvl w:val="0"/>
                <w:numId w:val="12"/>
              </w:numPr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sz w:val="18"/>
                <w:szCs w:val="18"/>
              </w:rPr>
              <w:t>Corrected S4-P9, replacing “update” with “reset”.</w:t>
            </w:r>
            <w:proofErr w:type="gramEnd"/>
            <w:r>
              <w:rPr>
                <w:rFonts w:ascii="Arial" w:hAnsi="Arial" w:cs="Arial"/>
                <w:sz w:val="18"/>
                <w:szCs w:val="18"/>
              </w:rPr>
              <w:t xml:space="preserve">  Also, added the word “code” to the container heading.</w:t>
            </w:r>
          </w:p>
        </w:tc>
        <w:tc>
          <w:tcPr>
            <w:tcW w:w="648" w:type="dxa"/>
            <w:shd w:val="clear" w:color="auto" w:fill="FFFFFF" w:themeFill="background1"/>
          </w:tcPr>
          <w:p w:rsidR="00F74ED3" w:rsidRPr="00F65DAB" w:rsidRDefault="00F74ED3" w:rsidP="00F260CC">
            <w:pPr>
              <w:rPr>
                <w:szCs w:val="18"/>
              </w:rPr>
            </w:pPr>
          </w:p>
        </w:tc>
        <w:tc>
          <w:tcPr>
            <w:tcW w:w="882" w:type="dxa"/>
            <w:shd w:val="clear" w:color="auto" w:fill="FFFFFF" w:themeFill="background1"/>
          </w:tcPr>
          <w:p w:rsidR="00F74ED3" w:rsidRDefault="00F74ED3" w:rsidP="00F260CC">
            <w:pPr>
              <w:rPr>
                <w:szCs w:val="18"/>
              </w:rPr>
            </w:pPr>
            <w:r>
              <w:rPr>
                <w:szCs w:val="18"/>
              </w:rPr>
              <w:t>Beth Hanst</w:t>
            </w:r>
          </w:p>
        </w:tc>
      </w:tr>
      <w:tr w:rsidR="005F5E67" w:rsidTr="004E2FC2">
        <w:tc>
          <w:tcPr>
            <w:tcW w:w="1584" w:type="dxa"/>
            <w:shd w:val="clear" w:color="auto" w:fill="FFFFFF" w:themeFill="background1"/>
          </w:tcPr>
          <w:p w:rsidR="005F5E67" w:rsidRDefault="005F5E67" w:rsidP="003167D2">
            <w:pPr>
              <w:rPr>
                <w:szCs w:val="18"/>
              </w:rPr>
            </w:pPr>
            <w:r>
              <w:rPr>
                <w:szCs w:val="18"/>
              </w:rPr>
              <w:t>0.10 (Draft)</w:t>
            </w:r>
          </w:p>
        </w:tc>
        <w:tc>
          <w:tcPr>
            <w:tcW w:w="1080" w:type="dxa"/>
            <w:shd w:val="clear" w:color="auto" w:fill="FFFFFF" w:themeFill="background1"/>
          </w:tcPr>
          <w:p w:rsidR="005F5E67" w:rsidRDefault="005F5E67" w:rsidP="00F260CC">
            <w:pPr>
              <w:rPr>
                <w:szCs w:val="18"/>
              </w:rPr>
            </w:pPr>
            <w:r>
              <w:rPr>
                <w:szCs w:val="18"/>
              </w:rPr>
              <w:t>1/13/2016</w:t>
            </w:r>
          </w:p>
        </w:tc>
        <w:tc>
          <w:tcPr>
            <w:tcW w:w="6480" w:type="dxa"/>
            <w:shd w:val="clear" w:color="auto" w:fill="FFFFFF" w:themeFill="background1"/>
          </w:tcPr>
          <w:p w:rsidR="005F5E67" w:rsidRDefault="005F5E67" w:rsidP="00FF6133">
            <w:pPr>
              <w:pStyle w:val="ListParagraph"/>
              <w:numPr>
                <w:ilvl w:val="0"/>
                <w:numId w:val="12"/>
              </w:num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Removed “Why?” link from Provide Cell Phone Number screens.</w:t>
            </w:r>
          </w:p>
        </w:tc>
        <w:tc>
          <w:tcPr>
            <w:tcW w:w="648" w:type="dxa"/>
            <w:shd w:val="clear" w:color="auto" w:fill="FFFFFF" w:themeFill="background1"/>
          </w:tcPr>
          <w:p w:rsidR="005F5E67" w:rsidRPr="00F65DAB" w:rsidRDefault="005F5E67" w:rsidP="00F260CC">
            <w:pPr>
              <w:rPr>
                <w:szCs w:val="18"/>
              </w:rPr>
            </w:pPr>
          </w:p>
        </w:tc>
        <w:tc>
          <w:tcPr>
            <w:tcW w:w="882" w:type="dxa"/>
            <w:shd w:val="clear" w:color="auto" w:fill="FFFFFF" w:themeFill="background1"/>
          </w:tcPr>
          <w:p w:rsidR="005F5E67" w:rsidRDefault="005F5E67" w:rsidP="00F260CC">
            <w:pPr>
              <w:rPr>
                <w:szCs w:val="18"/>
              </w:rPr>
            </w:pPr>
            <w:r>
              <w:rPr>
                <w:szCs w:val="18"/>
              </w:rPr>
              <w:t>Beth Hanst</w:t>
            </w:r>
          </w:p>
        </w:tc>
      </w:tr>
      <w:tr w:rsidR="0051790F" w:rsidTr="004E2FC2">
        <w:tc>
          <w:tcPr>
            <w:tcW w:w="1584" w:type="dxa"/>
            <w:shd w:val="clear" w:color="auto" w:fill="FFFFFF" w:themeFill="background1"/>
          </w:tcPr>
          <w:p w:rsidR="0051790F" w:rsidRDefault="0051790F" w:rsidP="003167D2">
            <w:pPr>
              <w:rPr>
                <w:szCs w:val="18"/>
              </w:rPr>
            </w:pPr>
            <w:r>
              <w:rPr>
                <w:szCs w:val="18"/>
              </w:rPr>
              <w:t>1.0 (Final)</w:t>
            </w:r>
          </w:p>
        </w:tc>
        <w:tc>
          <w:tcPr>
            <w:tcW w:w="1080" w:type="dxa"/>
            <w:shd w:val="clear" w:color="auto" w:fill="FFFFFF" w:themeFill="background1"/>
          </w:tcPr>
          <w:p w:rsidR="0051790F" w:rsidRDefault="0051790F" w:rsidP="00F260CC">
            <w:pPr>
              <w:rPr>
                <w:szCs w:val="18"/>
              </w:rPr>
            </w:pPr>
            <w:r>
              <w:rPr>
                <w:szCs w:val="18"/>
              </w:rPr>
              <w:t>2/22/2016</w:t>
            </w:r>
          </w:p>
        </w:tc>
        <w:tc>
          <w:tcPr>
            <w:tcW w:w="6480" w:type="dxa"/>
            <w:shd w:val="clear" w:color="auto" w:fill="FFFFFF" w:themeFill="background1"/>
          </w:tcPr>
          <w:p w:rsidR="0051790F" w:rsidRDefault="0051790F" w:rsidP="0051790F">
            <w:pPr>
              <w:rPr>
                <w:szCs w:val="18"/>
              </w:rPr>
            </w:pPr>
            <w:r w:rsidRPr="0051790F">
              <w:rPr>
                <w:szCs w:val="18"/>
              </w:rPr>
              <w:t>Per feedback received during AC rev</w:t>
            </w:r>
            <w:r>
              <w:rPr>
                <w:szCs w:val="18"/>
              </w:rPr>
              <w:t>iew:</w:t>
            </w:r>
          </w:p>
          <w:p w:rsidR="0051790F" w:rsidRDefault="00473CFE" w:rsidP="0051790F">
            <w:pPr>
              <w:pStyle w:val="ListParagraph"/>
              <w:numPr>
                <w:ilvl w:val="0"/>
                <w:numId w:val="12"/>
              </w:num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Updated Security Feature FAQ</w:t>
            </w:r>
            <w:r w:rsidR="0051790F" w:rsidRPr="00460C96">
              <w:rPr>
                <w:rFonts w:ascii="Arial" w:hAnsi="Arial" w:cs="Arial"/>
                <w:sz w:val="18"/>
                <w:szCs w:val="18"/>
              </w:rPr>
              <w:t xml:space="preserve"> screen </w:t>
            </w:r>
          </w:p>
          <w:p w:rsidR="00BD1260" w:rsidRDefault="00BD1260" w:rsidP="00473CFE">
            <w:pPr>
              <w:pStyle w:val="ListParagraph"/>
              <w:numPr>
                <w:ilvl w:val="1"/>
                <w:numId w:val="12"/>
              </w:numPr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sz w:val="18"/>
                <w:szCs w:val="18"/>
              </w:rPr>
              <w:t>Changed container title from “New Security Features” to “New Security Feature”.</w:t>
            </w:r>
            <w:proofErr w:type="gramEnd"/>
          </w:p>
          <w:p w:rsidR="00473CFE" w:rsidRDefault="00473CFE" w:rsidP="00473CFE">
            <w:pPr>
              <w:pStyle w:val="ListParagraph"/>
              <w:numPr>
                <w:ilvl w:val="1"/>
                <w:numId w:val="12"/>
              </w:numPr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sz w:val="18"/>
                <w:szCs w:val="18"/>
              </w:rPr>
              <w:t>In first sentence, changed “my Social Security has…” to “The Social Security Administration has…”</w:t>
            </w:r>
            <w:proofErr w:type="gramEnd"/>
          </w:p>
          <w:p w:rsidR="00473CFE" w:rsidRPr="00460C96" w:rsidRDefault="00473CFE" w:rsidP="00473CFE">
            <w:pPr>
              <w:pStyle w:val="ListParagraph"/>
              <w:numPr>
                <w:ilvl w:val="1"/>
                <w:numId w:val="12"/>
              </w:num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In second sentence, changed “</w:t>
            </w:r>
            <w:r w:rsidRPr="00473CFE">
              <w:rPr>
                <w:rFonts w:ascii="Arial" w:hAnsi="Arial" w:cs="Arial"/>
                <w:sz w:val="18"/>
                <w:szCs w:val="18"/>
              </w:rPr>
              <w:t>This … my Social Security account…” to “This … personal my Social Security account</w:t>
            </w:r>
            <w:r w:rsidR="002968B0">
              <w:rPr>
                <w:rFonts w:ascii="Arial" w:hAnsi="Arial" w:cs="Arial"/>
                <w:sz w:val="18"/>
                <w:szCs w:val="18"/>
              </w:rPr>
              <w:t>…</w:t>
            </w:r>
            <w:r w:rsidR="002968B0" w:rsidRPr="002968B0">
              <w:rPr>
                <w:sz w:val="20"/>
              </w:rPr>
              <w:t>”</w:t>
            </w:r>
          </w:p>
          <w:p w:rsidR="00460C96" w:rsidRPr="00460C96" w:rsidRDefault="00460C96" w:rsidP="00460C96">
            <w:pPr>
              <w:pStyle w:val="ListParagraph"/>
              <w:numPr>
                <w:ilvl w:val="0"/>
                <w:numId w:val="12"/>
              </w:numPr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460C96">
              <w:rPr>
                <w:rFonts w:ascii="Arial" w:hAnsi="Arial" w:cs="Arial"/>
                <w:sz w:val="18"/>
                <w:szCs w:val="18"/>
              </w:rPr>
              <w:t>Changed</w:t>
            </w:r>
            <w:r w:rsidR="002C455C">
              <w:rPr>
                <w:rFonts w:ascii="Arial" w:hAnsi="Arial" w:cs="Arial"/>
                <w:sz w:val="18"/>
                <w:szCs w:val="18"/>
              </w:rPr>
              <w:t xml:space="preserve"> link on following screens from “…</w:t>
            </w:r>
            <w:proofErr w:type="gramEnd"/>
            <w:r w:rsidR="002C455C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460C96">
              <w:rPr>
                <w:rFonts w:ascii="Arial" w:hAnsi="Arial" w:cs="Arial"/>
                <w:sz w:val="18"/>
                <w:szCs w:val="18"/>
              </w:rPr>
              <w:t>Security Features FAQ” to “</w:t>
            </w:r>
            <w:r w:rsidR="002C455C">
              <w:rPr>
                <w:rFonts w:ascii="Arial" w:hAnsi="Arial" w:cs="Arial"/>
                <w:sz w:val="18"/>
                <w:szCs w:val="18"/>
              </w:rPr>
              <w:t xml:space="preserve">… </w:t>
            </w:r>
            <w:r w:rsidRPr="00460C96">
              <w:rPr>
                <w:rFonts w:ascii="Arial" w:hAnsi="Arial" w:cs="Arial"/>
                <w:sz w:val="18"/>
                <w:szCs w:val="18"/>
              </w:rPr>
              <w:t>Security Feature FAQ”</w:t>
            </w:r>
          </w:p>
          <w:p w:rsidR="00460C96" w:rsidRPr="00460C96" w:rsidRDefault="00460C96" w:rsidP="00460C96">
            <w:pPr>
              <w:pStyle w:val="ListParagraph"/>
              <w:numPr>
                <w:ilvl w:val="1"/>
                <w:numId w:val="12"/>
              </w:numPr>
              <w:rPr>
                <w:rFonts w:ascii="Arial" w:hAnsi="Arial" w:cs="Arial"/>
                <w:sz w:val="18"/>
                <w:szCs w:val="18"/>
              </w:rPr>
            </w:pPr>
            <w:r w:rsidRPr="00460C96">
              <w:rPr>
                <w:rFonts w:ascii="Arial" w:hAnsi="Arial" w:cs="Arial"/>
                <w:sz w:val="18"/>
                <w:szCs w:val="18"/>
              </w:rPr>
              <w:t>S1-P6</w:t>
            </w:r>
          </w:p>
          <w:p w:rsidR="00460C96" w:rsidRDefault="00460C96" w:rsidP="00460C96">
            <w:pPr>
              <w:pStyle w:val="ListParagraph"/>
              <w:numPr>
                <w:ilvl w:val="1"/>
                <w:numId w:val="12"/>
              </w:numPr>
              <w:rPr>
                <w:rFonts w:ascii="Arial" w:hAnsi="Arial" w:cs="Arial"/>
                <w:sz w:val="18"/>
                <w:szCs w:val="18"/>
              </w:rPr>
            </w:pPr>
            <w:r w:rsidRPr="00460C96">
              <w:rPr>
                <w:rFonts w:ascii="Arial" w:hAnsi="Arial" w:cs="Arial"/>
                <w:sz w:val="18"/>
                <w:szCs w:val="18"/>
              </w:rPr>
              <w:t>S2-P6</w:t>
            </w:r>
          </w:p>
          <w:p w:rsidR="00313596" w:rsidRDefault="00313596" w:rsidP="00460C96">
            <w:pPr>
              <w:pStyle w:val="ListParagraph"/>
              <w:numPr>
                <w:ilvl w:val="1"/>
                <w:numId w:val="12"/>
              </w:num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S3-</w:t>
            </w:r>
            <w:r w:rsidR="009E510A">
              <w:rPr>
                <w:rFonts w:ascii="Arial" w:hAnsi="Arial" w:cs="Arial"/>
                <w:sz w:val="18"/>
                <w:szCs w:val="18"/>
              </w:rPr>
              <w:t>P3</w:t>
            </w:r>
          </w:p>
          <w:p w:rsidR="009E510A" w:rsidRPr="00C5529D" w:rsidRDefault="009E510A" w:rsidP="00460C96">
            <w:pPr>
              <w:pStyle w:val="ListParagraph"/>
              <w:numPr>
                <w:ilvl w:val="1"/>
                <w:numId w:val="12"/>
              </w:numPr>
              <w:rPr>
                <w:rFonts w:ascii="Arial" w:hAnsi="Arial" w:cs="Arial"/>
                <w:sz w:val="18"/>
                <w:szCs w:val="18"/>
              </w:rPr>
            </w:pPr>
            <w:r w:rsidRPr="00C5529D">
              <w:rPr>
                <w:rFonts w:ascii="Arial" w:hAnsi="Arial" w:cs="Arial"/>
                <w:sz w:val="18"/>
                <w:szCs w:val="18"/>
              </w:rPr>
              <w:t>S5-P3</w:t>
            </w:r>
          </w:p>
          <w:p w:rsidR="009E510A" w:rsidRPr="00A3064D" w:rsidRDefault="009E510A" w:rsidP="00460C96">
            <w:pPr>
              <w:pStyle w:val="ListParagraph"/>
              <w:numPr>
                <w:ilvl w:val="1"/>
                <w:numId w:val="12"/>
              </w:numPr>
              <w:rPr>
                <w:rFonts w:ascii="Arial" w:hAnsi="Arial" w:cs="Arial"/>
                <w:sz w:val="18"/>
                <w:szCs w:val="18"/>
              </w:rPr>
            </w:pPr>
            <w:r w:rsidRPr="00A3064D">
              <w:rPr>
                <w:rFonts w:ascii="Arial" w:hAnsi="Arial" w:cs="Arial"/>
                <w:sz w:val="18"/>
                <w:szCs w:val="18"/>
              </w:rPr>
              <w:t>S6-P5</w:t>
            </w:r>
          </w:p>
          <w:p w:rsidR="009E510A" w:rsidRPr="00A3064D" w:rsidRDefault="009E510A" w:rsidP="00460C96">
            <w:pPr>
              <w:pStyle w:val="ListParagraph"/>
              <w:numPr>
                <w:ilvl w:val="1"/>
                <w:numId w:val="12"/>
              </w:numPr>
              <w:rPr>
                <w:rFonts w:ascii="Arial" w:hAnsi="Arial" w:cs="Arial"/>
                <w:sz w:val="18"/>
                <w:szCs w:val="18"/>
              </w:rPr>
            </w:pPr>
            <w:r w:rsidRPr="00A3064D">
              <w:rPr>
                <w:rFonts w:ascii="Arial" w:hAnsi="Arial" w:cs="Arial"/>
                <w:sz w:val="18"/>
                <w:szCs w:val="18"/>
              </w:rPr>
              <w:t>S7-P9</w:t>
            </w:r>
          </w:p>
          <w:p w:rsidR="00460C96" w:rsidRPr="00460C96" w:rsidRDefault="00460C96" w:rsidP="00460C96">
            <w:pPr>
              <w:pStyle w:val="ListParagraph"/>
              <w:numPr>
                <w:ilvl w:val="0"/>
                <w:numId w:val="12"/>
              </w:numPr>
              <w:rPr>
                <w:rFonts w:ascii="Arial" w:hAnsi="Arial" w:cs="Arial"/>
                <w:sz w:val="18"/>
                <w:szCs w:val="18"/>
              </w:rPr>
            </w:pPr>
            <w:r w:rsidRPr="00460C96">
              <w:rPr>
                <w:rFonts w:ascii="Arial" w:hAnsi="Arial" w:cs="Arial"/>
                <w:sz w:val="18"/>
                <w:szCs w:val="18"/>
              </w:rPr>
              <w:t>Updated “features” to “feature” on following screens</w:t>
            </w:r>
          </w:p>
          <w:p w:rsidR="00460C96" w:rsidRDefault="00460C96" w:rsidP="00460C96">
            <w:pPr>
              <w:pStyle w:val="ListParagraph"/>
              <w:numPr>
                <w:ilvl w:val="1"/>
                <w:numId w:val="12"/>
              </w:numPr>
              <w:rPr>
                <w:rFonts w:ascii="Arial" w:hAnsi="Arial" w:cs="Arial"/>
                <w:sz w:val="18"/>
                <w:szCs w:val="18"/>
              </w:rPr>
            </w:pPr>
            <w:r w:rsidRPr="00460C96">
              <w:rPr>
                <w:rFonts w:ascii="Arial" w:hAnsi="Arial" w:cs="Arial"/>
                <w:sz w:val="18"/>
                <w:szCs w:val="18"/>
              </w:rPr>
              <w:t>S2-P1</w:t>
            </w:r>
            <w:r>
              <w:rPr>
                <w:rFonts w:ascii="Arial" w:hAnsi="Arial" w:cs="Arial"/>
                <w:sz w:val="18"/>
                <w:szCs w:val="18"/>
              </w:rPr>
              <w:t>4</w:t>
            </w:r>
          </w:p>
          <w:p w:rsidR="00460C96" w:rsidRPr="00C5529D" w:rsidRDefault="00460C96" w:rsidP="00C5529D">
            <w:pPr>
              <w:pStyle w:val="ListParagraph"/>
              <w:numPr>
                <w:ilvl w:val="1"/>
                <w:numId w:val="12"/>
              </w:num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S2-P15</w:t>
            </w:r>
          </w:p>
        </w:tc>
        <w:tc>
          <w:tcPr>
            <w:tcW w:w="648" w:type="dxa"/>
            <w:shd w:val="clear" w:color="auto" w:fill="FFFFFF" w:themeFill="background1"/>
          </w:tcPr>
          <w:p w:rsidR="0051790F" w:rsidRPr="00F65DAB" w:rsidRDefault="0051790F" w:rsidP="00F260CC">
            <w:pPr>
              <w:rPr>
                <w:szCs w:val="18"/>
              </w:rPr>
            </w:pPr>
          </w:p>
        </w:tc>
        <w:tc>
          <w:tcPr>
            <w:tcW w:w="882" w:type="dxa"/>
            <w:shd w:val="clear" w:color="auto" w:fill="FFFFFF" w:themeFill="background1"/>
          </w:tcPr>
          <w:p w:rsidR="0051790F" w:rsidRDefault="00460C96" w:rsidP="00F260CC">
            <w:pPr>
              <w:rPr>
                <w:szCs w:val="18"/>
              </w:rPr>
            </w:pPr>
            <w:r>
              <w:rPr>
                <w:szCs w:val="18"/>
              </w:rPr>
              <w:t>Beth Hanst</w:t>
            </w:r>
          </w:p>
          <w:p w:rsidR="00460C96" w:rsidRDefault="00460C96" w:rsidP="00F260CC">
            <w:pPr>
              <w:rPr>
                <w:szCs w:val="18"/>
              </w:rPr>
            </w:pPr>
          </w:p>
        </w:tc>
      </w:tr>
    </w:tbl>
    <w:p w:rsidR="00F260CC" w:rsidRDefault="00F260CC" w:rsidP="00F260CC">
      <w:pPr>
        <w:pStyle w:val="AxureHeading1"/>
        <w:numPr>
          <w:ilvl w:val="0"/>
          <w:numId w:val="0"/>
        </w:numPr>
        <w:sectPr w:rsidR="00F260CC" w:rsidSect="00F260CC">
          <w:headerReference w:type="default" r:id="rId14"/>
          <w:footerReference w:type="default" r:id="rId15"/>
          <w:pgSz w:w="12240" w:h="15840"/>
          <w:pgMar w:top="720" w:right="1080" w:bottom="720" w:left="720" w:header="288" w:footer="288" w:gutter="0"/>
          <w:pgNumType w:start="1"/>
          <w:cols w:space="720"/>
        </w:sectPr>
      </w:pPr>
    </w:p>
    <w:p w:rsidR="00856C04" w:rsidRDefault="00856C04" w:rsidP="00174391">
      <w:pPr>
        <w:pStyle w:val="Heading1"/>
      </w:pPr>
      <w:bookmarkStart w:id="2" w:name="_Toc443930670"/>
      <w:r>
        <w:lastRenderedPageBreak/>
        <w:t>Scenario 1:  Create LOA2 Account</w:t>
      </w:r>
      <w:bookmarkEnd w:id="2"/>
    </w:p>
    <w:p w:rsidR="00856C04" w:rsidRDefault="00856C04" w:rsidP="00856C04">
      <w:pPr>
        <w:rPr>
          <w:b/>
          <w:sz w:val="20"/>
          <w:szCs w:val="20"/>
        </w:rPr>
      </w:pPr>
    </w:p>
    <w:p w:rsidR="00A5444D" w:rsidRDefault="00A5444D" w:rsidP="00A5444D">
      <w:pPr>
        <w:pStyle w:val="Heading2"/>
      </w:pPr>
      <w:bookmarkStart w:id="3" w:name="_Toc443930671"/>
      <w:r>
        <w:t>S1-P1 - Sign In</w:t>
      </w:r>
      <w:bookmarkEnd w:id="3"/>
    </w:p>
    <w:p w:rsidR="00A5444D" w:rsidRPr="00A5444D" w:rsidRDefault="00A5444D" w:rsidP="00A5444D"/>
    <w:p w:rsidR="00A5444D" w:rsidRDefault="00D35215" w:rsidP="000556AC">
      <w:pPr>
        <w:pStyle w:val="AxureImageParagraph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79CF971F" wp14:editId="2BE57D9E">
                <wp:simplePos x="0" y="0"/>
                <wp:positionH relativeFrom="column">
                  <wp:posOffset>4686300</wp:posOffset>
                </wp:positionH>
                <wp:positionV relativeFrom="paragraph">
                  <wp:posOffset>2968625</wp:posOffset>
                </wp:positionV>
                <wp:extent cx="1554480" cy="563880"/>
                <wp:effectExtent l="2895600" t="666750" r="26670" b="26670"/>
                <wp:wrapNone/>
                <wp:docPr id="29" name="Line Callout 1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4480" cy="56388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-113414"/>
                            <a:gd name="adj4" fmla="val -185555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53B11" w:rsidRPr="000E44B6" w:rsidRDefault="00053B11" w:rsidP="00D35215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>Changed “email” to “E-mail” on 12/17/2015.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Line Callout 1 29" o:spid="_x0000_s1026" type="#_x0000_t47" style="position:absolute;margin-left:369pt;margin-top:233.75pt;width:122.4pt;height:44.4pt;z-index:251865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" adj="-40080,-24497" fillcolor="#4f81bd" strokecolor="#385d8a" strokeweight="2pt">
                <v:textbox>
                  <w:txbxContent>
                    <w:p w:rsidR="00053B11" w:rsidRPr="000E44B6" w:rsidRDefault="00053B11" w:rsidP="00D35215">
                      <w:pPr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>Changed “email” to “E-mail” on 12/17/2015.</w:t>
                      </w:r>
                    </w:p>
                  </w:txbxContent>
                </v:textbox>
              </v:shape>
            </w:pict>
          </mc:Fallback>
        </mc:AlternateContent>
      </w:r>
      <w:r w:rsidR="00A5444D"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640CFF2F" wp14:editId="61A68CEF">
                <wp:simplePos x="0" y="0"/>
                <wp:positionH relativeFrom="column">
                  <wp:posOffset>4930140</wp:posOffset>
                </wp:positionH>
                <wp:positionV relativeFrom="paragraph">
                  <wp:posOffset>248285</wp:posOffset>
                </wp:positionV>
                <wp:extent cx="1554480" cy="944880"/>
                <wp:effectExtent l="2686050" t="0" r="26670" b="902970"/>
                <wp:wrapNone/>
                <wp:docPr id="95" name="Line Callout 1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4480" cy="94488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192057"/>
                            <a:gd name="adj4" fmla="val -171340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53B11" w:rsidRDefault="00053B11" w:rsidP="00440D23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  <w:proofErr w:type="gramStart"/>
                            <w:r w:rsidRPr="000E44B6">
                              <w:rPr>
                                <w:b/>
                                <w:color w:val="FFFFFF" w:themeColor="background1"/>
                              </w:rPr>
                              <w:t>A</w:t>
                            </w:r>
                            <w:r>
                              <w:rPr>
                                <w:b/>
                                <w:color w:val="FFFFFF" w:themeColor="background1"/>
                              </w:rPr>
                              <w:t>dded 1</w:t>
                            </w:r>
                            <w:r w:rsidRPr="000D662F">
                              <w:rPr>
                                <w:b/>
                                <w:color w:val="FFFFFF" w:themeColor="background1"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b/>
                                <w:color w:val="FFFFFF" w:themeColor="background1"/>
                              </w:rPr>
                              <w:t xml:space="preserve"> bullet on 11/19/2015.</w:t>
                            </w:r>
                            <w:proofErr w:type="gramEnd"/>
                            <w:r>
                              <w:rPr>
                                <w:b/>
                                <w:color w:val="FFFFFF" w:themeColor="background1"/>
                              </w:rPr>
                              <w:t xml:space="preserve">  Added hyphen to “SMS-enabled” on 12/02/2015.</w:t>
                            </w:r>
                          </w:p>
                          <w:p w:rsidR="00053B11" w:rsidRPr="000E44B6" w:rsidRDefault="00053B11" w:rsidP="00440D23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>Modified wording on 12/17/2015.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ine Callout 1 95" o:spid="_x0000_s1027" type="#_x0000_t47" style="position:absolute;margin-left:388.2pt;margin-top:19.55pt;width:122.4pt;height:74.4pt;z-index:251792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" adj="-37009,41484" fillcolor="#4f81bd" strokecolor="#385d8a" strokeweight="2pt">
                <v:textbox>
                  <w:txbxContent>
                    <w:p w:rsidR="00053B11" w:rsidRDefault="00053B11" w:rsidP="00440D23">
                      <w:pPr>
                        <w:rPr>
                          <w:b/>
                          <w:color w:val="FFFFFF" w:themeColor="background1"/>
                        </w:rPr>
                      </w:pPr>
                      <w:r w:rsidRPr="000E44B6">
                        <w:rPr>
                          <w:b/>
                          <w:color w:val="FFFFFF" w:themeColor="background1"/>
                        </w:rPr>
                        <w:t>A</w:t>
                      </w:r>
                      <w:r>
                        <w:rPr>
                          <w:b/>
                          <w:color w:val="FFFFFF" w:themeColor="background1"/>
                        </w:rPr>
                        <w:t>dded 1</w:t>
                      </w:r>
                      <w:r w:rsidRPr="000D662F">
                        <w:rPr>
                          <w:b/>
                          <w:color w:val="FFFFFF" w:themeColor="background1"/>
                          <w:vertAlign w:val="superscript"/>
                        </w:rPr>
                        <w:t>st</w:t>
                      </w:r>
                      <w:r>
                        <w:rPr>
                          <w:b/>
                          <w:color w:val="FFFFFF" w:themeColor="background1"/>
                        </w:rPr>
                        <w:t xml:space="preserve"> bullet on 11/19/2015.  Added hyphen to “SMS-enabled” on 12/02/2015.</w:t>
                      </w:r>
                    </w:p>
                    <w:p w:rsidR="00053B11" w:rsidRPr="000E44B6" w:rsidRDefault="00053B11" w:rsidP="00440D23">
                      <w:pPr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>Modified wording on 12/17/2015.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43556A3" wp14:editId="2D4973F9">
            <wp:extent cx="6858000" cy="5495925"/>
            <wp:effectExtent l="0" t="0" r="0" b="9525"/>
            <wp:docPr id="1" name="AXU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AXU0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49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674" w:rsidRDefault="00A5444D" w:rsidP="00A5444D">
      <w:pPr>
        <w:pStyle w:val="Heading2"/>
      </w:pPr>
      <w:r>
        <w:br w:type="page"/>
      </w:r>
      <w:bookmarkStart w:id="4" w:name="_Toc443930672"/>
      <w:r w:rsidR="00856C04">
        <w:lastRenderedPageBreak/>
        <w:t>S1-P2 - Terms of Service</w:t>
      </w:r>
      <w:bookmarkEnd w:id="4"/>
    </w:p>
    <w:p w:rsidR="007F1674" w:rsidRDefault="007F1674" w:rsidP="000556AC">
      <w:pPr>
        <w:pStyle w:val="AxureImageParagraph"/>
        <w:jc w:val="left"/>
      </w:pPr>
    </w:p>
    <w:p w:rsidR="00856C04" w:rsidRDefault="00D36974">
      <w:pPr>
        <w:rPr>
          <w:b/>
          <w:bCs/>
          <w:i/>
          <w:i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48C74F2F" wp14:editId="21359106">
                <wp:simplePos x="0" y="0"/>
                <wp:positionH relativeFrom="column">
                  <wp:posOffset>5082540</wp:posOffset>
                </wp:positionH>
                <wp:positionV relativeFrom="paragraph">
                  <wp:posOffset>841375</wp:posOffset>
                </wp:positionV>
                <wp:extent cx="1554480" cy="1005840"/>
                <wp:effectExtent l="3181350" t="0" r="26670" b="22860"/>
                <wp:wrapNone/>
                <wp:docPr id="42" name="Line Callout 1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4480" cy="1005840"/>
                        </a:xfrm>
                        <a:prstGeom prst="borderCallout1">
                          <a:avLst>
                            <a:gd name="adj1" fmla="val 65720"/>
                            <a:gd name="adj2" fmla="val -2941"/>
                            <a:gd name="adj3" fmla="val 63685"/>
                            <a:gd name="adj4" fmla="val -203693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53B11" w:rsidRPr="000E44B6" w:rsidRDefault="00053B11" w:rsidP="00440D23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  <w:proofErr w:type="gramStart"/>
                            <w:r w:rsidRPr="000E44B6">
                              <w:rPr>
                                <w:b/>
                                <w:color w:val="FFFFFF" w:themeColor="background1"/>
                              </w:rPr>
                              <w:t>A</w:t>
                            </w:r>
                            <w:r>
                              <w:rPr>
                                <w:b/>
                                <w:color w:val="FFFFFF" w:themeColor="background1"/>
                              </w:rPr>
                              <w:t>dded 1</w:t>
                            </w:r>
                            <w:r w:rsidRPr="000D662F">
                              <w:rPr>
                                <w:b/>
                                <w:color w:val="FFFFFF" w:themeColor="background1"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b/>
                                <w:color w:val="FFFFFF" w:themeColor="background1"/>
                              </w:rPr>
                              <w:t xml:space="preserve"> bullet on 11/19/2015.</w:t>
                            </w:r>
                            <w:proofErr w:type="gramEnd"/>
                            <w:r>
                              <w:rPr>
                                <w:b/>
                                <w:color w:val="FFFFFF" w:themeColor="background1"/>
                              </w:rPr>
                              <w:t xml:space="preserve">  Added hyphen to “SMS-enabled” on 12/02/2015. Modified wording on 12/17/2015.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ine Callout 1 42" o:spid="_x0000_s1028" type="#_x0000_t47" style="position:absolute;margin-left:400.2pt;margin-top:66.25pt;width:122.4pt;height:79.2pt;z-index:251839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" adj="-43998,13756,-635,14196" fillcolor="#4f81bd" strokecolor="#385d8a" strokeweight="2pt">
                <v:textbox>
                  <w:txbxContent>
                    <w:p w:rsidR="00053B11" w:rsidRPr="000E44B6" w:rsidRDefault="00053B11" w:rsidP="00440D23">
                      <w:pPr>
                        <w:rPr>
                          <w:b/>
                          <w:color w:val="FFFFFF" w:themeColor="background1"/>
                        </w:rPr>
                      </w:pPr>
                      <w:r w:rsidRPr="000E44B6">
                        <w:rPr>
                          <w:b/>
                          <w:color w:val="FFFFFF" w:themeColor="background1"/>
                        </w:rPr>
                        <w:t>A</w:t>
                      </w:r>
                      <w:r>
                        <w:rPr>
                          <w:b/>
                          <w:color w:val="FFFFFF" w:themeColor="background1"/>
                        </w:rPr>
                        <w:t>dded 1</w:t>
                      </w:r>
                      <w:r w:rsidRPr="000D662F">
                        <w:rPr>
                          <w:b/>
                          <w:color w:val="FFFFFF" w:themeColor="background1"/>
                          <w:vertAlign w:val="superscript"/>
                        </w:rPr>
                        <w:t>st</w:t>
                      </w:r>
                      <w:r>
                        <w:rPr>
                          <w:b/>
                          <w:color w:val="FFFFFF" w:themeColor="background1"/>
                        </w:rPr>
                        <w:t xml:space="preserve"> bullet on 11/19/2015.  Added hyphen to “SMS-enabled” on 12/02/2015. Modified wording on 12/17/2015.</w:t>
                      </w:r>
                    </w:p>
                  </w:txbxContent>
                </v:textbox>
              </v:shape>
            </w:pict>
          </mc:Fallback>
        </mc:AlternateContent>
      </w:r>
      <w:r w:rsidR="00D35215">
        <w:rPr>
          <w:noProof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63219823" wp14:editId="1AD674D2">
                <wp:simplePos x="0" y="0"/>
                <wp:positionH relativeFrom="column">
                  <wp:posOffset>5082540</wp:posOffset>
                </wp:positionH>
                <wp:positionV relativeFrom="paragraph">
                  <wp:posOffset>2670175</wp:posOffset>
                </wp:positionV>
                <wp:extent cx="1554480" cy="563880"/>
                <wp:effectExtent l="2305050" t="0" r="26670" b="26670"/>
                <wp:wrapNone/>
                <wp:docPr id="79" name="Line Callout 1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4480" cy="563880"/>
                        </a:xfrm>
                        <a:prstGeom prst="borderCallout1">
                          <a:avLst>
                            <a:gd name="adj1" fmla="val 55237"/>
                            <a:gd name="adj2" fmla="val -2451"/>
                            <a:gd name="adj3" fmla="val 59560"/>
                            <a:gd name="adj4" fmla="val -147810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53B11" w:rsidRPr="000E44B6" w:rsidRDefault="00053B11" w:rsidP="00D35215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>Corrected spacing on 12/17/2015.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ine Callout 1 79" o:spid="_x0000_s1029" type="#_x0000_t47" style="position:absolute;margin-left:400.2pt;margin-top:210.25pt;width:122.4pt;height:44.4pt;z-index:251871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" adj="-31927,12865,-529,11931" fillcolor="#4f81bd" strokecolor="#385d8a" strokeweight="2pt">
                <v:textbox>
                  <w:txbxContent>
                    <w:p w:rsidR="00053B11" w:rsidRPr="000E44B6" w:rsidRDefault="00053B11" w:rsidP="00D35215">
                      <w:pPr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>Corrected spacing on 12/17/2015.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D35215">
        <w:rPr>
          <w:noProof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304C6AAA" wp14:editId="7EA4D572">
                <wp:simplePos x="0" y="0"/>
                <wp:positionH relativeFrom="column">
                  <wp:posOffset>5082540</wp:posOffset>
                </wp:positionH>
                <wp:positionV relativeFrom="paragraph">
                  <wp:posOffset>3308350</wp:posOffset>
                </wp:positionV>
                <wp:extent cx="1554480" cy="739140"/>
                <wp:effectExtent l="3790950" t="0" r="26670" b="22860"/>
                <wp:wrapNone/>
                <wp:docPr id="78" name="Line Callout 1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4480" cy="73914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21583"/>
                            <a:gd name="adj4" fmla="val -242908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53B11" w:rsidRPr="000E44B6" w:rsidRDefault="00053B11" w:rsidP="00D35215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color w:val="FFFFFF" w:themeColor="background1"/>
                              </w:rPr>
                              <w:t>Removed “We used their fraud prevention services…theft.” on 12/17/2015.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ine Callout 1 78" o:spid="_x0000_s1030" type="#_x0000_t47" style="position:absolute;margin-left:400.2pt;margin-top:260.5pt;width:122.4pt;height:58.2pt;z-index:251869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" adj="-52468,4662" fillcolor="#4f81bd" strokecolor="#385d8a" strokeweight="2pt">
                <v:textbox>
                  <w:txbxContent>
                    <w:p w:rsidR="00053B11" w:rsidRPr="000E44B6" w:rsidRDefault="00053B11" w:rsidP="00D35215">
                      <w:pPr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>Removed “We used their fraud prevention services…theft.” on 12/17/2015.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D35215">
        <w:rPr>
          <w:noProof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149D6084" wp14:editId="748C6338">
                <wp:simplePos x="0" y="0"/>
                <wp:positionH relativeFrom="column">
                  <wp:posOffset>5082540</wp:posOffset>
                </wp:positionH>
                <wp:positionV relativeFrom="paragraph">
                  <wp:posOffset>1974850</wp:posOffset>
                </wp:positionV>
                <wp:extent cx="1554480" cy="563880"/>
                <wp:effectExtent l="3810000" t="419100" r="26670" b="26670"/>
                <wp:wrapNone/>
                <wp:docPr id="50" name="Line Callout 1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4480" cy="56388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-72873"/>
                            <a:gd name="adj4" fmla="val -243398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53B11" w:rsidRPr="000E44B6" w:rsidRDefault="00053B11" w:rsidP="00D35215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>Changed “email” to “E-mail” on 12/17/2015.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ine Callout 1 50" o:spid="_x0000_s1031" type="#_x0000_t47" style="position:absolute;margin-left:400.2pt;margin-top:155.5pt;width:122.4pt;height:44.4pt;z-index:251867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" adj="-52574,-15741" fillcolor="#4f81bd" strokecolor="#385d8a" strokeweight="2pt">
                <v:textbox>
                  <w:txbxContent>
                    <w:p w:rsidR="00053B11" w:rsidRPr="000E44B6" w:rsidRDefault="00053B11" w:rsidP="00D35215">
                      <w:pPr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>Changed “email” to “E-mail” on 12/17/2015.</w:t>
                      </w:r>
                    </w:p>
                  </w:txbxContent>
                </v:textbox>
              </v:shape>
            </w:pict>
          </mc:Fallback>
        </mc:AlternateContent>
      </w:r>
      <w:r w:rsidR="00D35215">
        <w:rPr>
          <w:noProof/>
        </w:rPr>
        <w:drawing>
          <wp:inline distT="0" distB="0" distL="0" distR="0" wp14:anchorId="6029FCEE" wp14:editId="45D9226F">
            <wp:extent cx="4886325" cy="7315200"/>
            <wp:effectExtent l="0" t="0" r="0" b="0"/>
            <wp:docPr id="64" name="AXU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AXU1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56C04">
        <w:br w:type="page"/>
      </w:r>
    </w:p>
    <w:p w:rsidR="007F1674" w:rsidRDefault="00856C04">
      <w:pPr>
        <w:pStyle w:val="Heading2"/>
      </w:pPr>
      <w:bookmarkStart w:id="5" w:name="_Toc443930673"/>
      <w:r>
        <w:lastRenderedPageBreak/>
        <w:t>S1-P3 - Verify Identity</w:t>
      </w:r>
      <w:bookmarkEnd w:id="5"/>
    </w:p>
    <w:p w:rsidR="00856C04" w:rsidRPr="00856C04" w:rsidRDefault="00856C04" w:rsidP="00856C04"/>
    <w:p w:rsidR="007F1674" w:rsidRDefault="00CC7FF5" w:rsidP="000556AC">
      <w:pPr>
        <w:pStyle w:val="AxureImageParagraph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4E23CDE4" wp14:editId="4E9E9379">
                <wp:simplePos x="0" y="0"/>
                <wp:positionH relativeFrom="column">
                  <wp:posOffset>5234940</wp:posOffset>
                </wp:positionH>
                <wp:positionV relativeFrom="paragraph">
                  <wp:posOffset>4613275</wp:posOffset>
                </wp:positionV>
                <wp:extent cx="1554480" cy="495300"/>
                <wp:effectExtent l="2609850" t="0" r="26670" b="19050"/>
                <wp:wrapNone/>
                <wp:docPr id="21" name="Line Callout 1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4480" cy="49530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68817"/>
                            <a:gd name="adj4" fmla="val -166764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53B11" w:rsidRPr="00CC7FF5" w:rsidRDefault="00053B11" w:rsidP="00CC7FF5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CC7FF5">
                              <w:rPr>
                                <w:b/>
                                <w:color w:val="FFFFFF" w:themeColor="background1"/>
                              </w:rPr>
                              <w:t xml:space="preserve">Changed from Action Link to </w:t>
                            </w:r>
                            <w:proofErr w:type="gramStart"/>
                            <w:r w:rsidRPr="00CC7FF5">
                              <w:rPr>
                                <w:b/>
                                <w:color w:val="FFFFFF" w:themeColor="background1"/>
                              </w:rPr>
                              <w:t>Help</w:t>
                            </w:r>
                            <w:proofErr w:type="gramEnd"/>
                            <w:r w:rsidRPr="00CC7FF5">
                              <w:rPr>
                                <w:b/>
                                <w:color w:val="FFFFFF" w:themeColor="background1"/>
                              </w:rPr>
                              <w:t xml:space="preserve"> link on 12/17/2015.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ine Callout 1 21" o:spid="_x0000_s1032" type="#_x0000_t47" style="position:absolute;margin-left:412.2pt;margin-top:363.25pt;width:122.4pt;height:39pt;z-index:251949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" adj="-36021,14864" fillcolor="#4f81bd" strokecolor="#385d8a" strokeweight="2pt">
                <v:textbox>
                  <w:txbxContent>
                    <w:p w:rsidR="00053B11" w:rsidRPr="00CC7FF5" w:rsidRDefault="00053B11" w:rsidP="00CC7FF5">
                      <w:pPr>
                        <w:rPr>
                          <w:b/>
                          <w:color w:val="FFFFFF" w:themeColor="background1"/>
                        </w:rPr>
                      </w:pPr>
                      <w:r w:rsidRPr="00CC7FF5">
                        <w:rPr>
                          <w:b/>
                          <w:color w:val="FFFFFF" w:themeColor="background1"/>
                        </w:rPr>
                        <w:t>Changed from Action Link to Help link on 12/17/2015.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D36974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6850C97" wp14:editId="6940FA6F">
                <wp:simplePos x="0" y="0"/>
                <wp:positionH relativeFrom="column">
                  <wp:posOffset>5234940</wp:posOffset>
                </wp:positionH>
                <wp:positionV relativeFrom="paragraph">
                  <wp:posOffset>5962015</wp:posOffset>
                </wp:positionV>
                <wp:extent cx="955040" cy="251460"/>
                <wp:effectExtent l="971550" t="0" r="16510" b="15240"/>
                <wp:wrapNone/>
                <wp:docPr id="341" name="Line Callout 1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5040" cy="25146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21591"/>
                            <a:gd name="adj4" fmla="val -102564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53B11" w:rsidRPr="00856C04" w:rsidRDefault="00053B11" w:rsidP="00856C04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856C04">
                              <w:rPr>
                                <w:b/>
                                <w:color w:val="FFFFFF" w:themeColor="background1"/>
                              </w:rPr>
                              <w:t>Text change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ine Callout 1 341" o:spid="_x0000_s1033" type="#_x0000_t47" style="position:absolute;margin-left:412.2pt;margin-top:469.45pt;width:75.2pt;height:19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" adj="-22154,4664" fillcolor="#4f81bd" strokecolor="#385d8a" strokeweight="2pt">
                <v:textbox>
                  <w:txbxContent>
                    <w:p w:rsidR="00053B11" w:rsidRPr="00856C04" w:rsidRDefault="00053B11" w:rsidP="00856C04">
                      <w:pPr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 w:rsidRPr="00856C04">
                        <w:rPr>
                          <w:b/>
                          <w:color w:val="FFFFFF" w:themeColor="background1"/>
                        </w:rPr>
                        <w:t>Text change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D35215">
        <w:rPr>
          <w:noProof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7CD45EA5" wp14:editId="7A3FD67A">
                <wp:simplePos x="0" y="0"/>
                <wp:positionH relativeFrom="column">
                  <wp:posOffset>5234940</wp:posOffset>
                </wp:positionH>
                <wp:positionV relativeFrom="paragraph">
                  <wp:posOffset>5207635</wp:posOffset>
                </wp:positionV>
                <wp:extent cx="1630680" cy="548640"/>
                <wp:effectExtent l="1123950" t="0" r="26670" b="22860"/>
                <wp:wrapNone/>
                <wp:docPr id="330" name="Line Callout 1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30680" cy="548640"/>
                        </a:xfrm>
                        <a:prstGeom prst="borderCallout1">
                          <a:avLst>
                            <a:gd name="adj1" fmla="val 84028"/>
                            <a:gd name="adj2" fmla="val -5062"/>
                            <a:gd name="adj3" fmla="val 90783"/>
                            <a:gd name="adj4" fmla="val -68107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53B11" w:rsidRPr="00856C04" w:rsidRDefault="00053B11" w:rsidP="00D36974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color w:val="FFFFFF" w:themeColor="background1"/>
                              </w:rPr>
                              <w:t>Restored container heading to “Add extra security” on 12/17/2015.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ine Callout 1 330" o:spid="_x0000_s1034" type="#_x0000_t47" style="position:absolute;margin-left:412.2pt;margin-top:410.05pt;width:128.4pt;height:43.2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" adj="-14711,19609,-1093,18150" fillcolor="#4f81bd" strokecolor="#385d8a" strokeweight="2pt">
                <v:textbox>
                  <w:txbxContent>
                    <w:p w:rsidR="00053B11" w:rsidRPr="00856C04" w:rsidRDefault="00053B11" w:rsidP="00D36974">
                      <w:pPr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>Restored container heading to “Add extra security” on 12/17/2015.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F260CC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13EDF1" wp14:editId="5D9C3ED8">
                <wp:simplePos x="0" y="0"/>
                <wp:positionH relativeFrom="column">
                  <wp:posOffset>5735320</wp:posOffset>
                </wp:positionH>
                <wp:positionV relativeFrom="paragraph">
                  <wp:posOffset>1111885</wp:posOffset>
                </wp:positionV>
                <wp:extent cx="1076960" cy="251460"/>
                <wp:effectExtent l="609600" t="0" r="27940" b="15240"/>
                <wp:wrapNone/>
                <wp:docPr id="75" name="Line Callout 1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76960" cy="25146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51894"/>
                            <a:gd name="adj4" fmla="val -55490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53B11" w:rsidRPr="00856C04" w:rsidRDefault="00053B11" w:rsidP="00856C04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856C04">
                              <w:rPr>
                                <w:b/>
                                <w:color w:val="FFFFFF" w:themeColor="background1"/>
                              </w:rPr>
                              <w:t>Added Step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ine Callout 1 340" o:spid="_x0000_s1035" type="#_x0000_t47" style="position:absolute;margin-left:451.6pt;margin-top:87.55pt;width:84.8pt;height:19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" adj="-11986,11209" fillcolor="#4f81bd" strokecolor="#385d8a" strokeweight="2pt">
                <v:textbox>
                  <w:txbxContent>
                    <w:p w:rsidR="00053B11" w:rsidRPr="00856C04" w:rsidRDefault="00053B11" w:rsidP="00856C04">
                      <w:pPr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 w:rsidRPr="00856C04">
                        <w:rPr>
                          <w:b/>
                          <w:color w:val="FFFFFF" w:themeColor="background1"/>
                        </w:rPr>
                        <w:t>Added Step 4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D35215">
        <w:rPr>
          <w:noProof/>
        </w:rPr>
        <w:drawing>
          <wp:inline distT="0" distB="0" distL="0" distR="0" wp14:anchorId="52DD6D1A" wp14:editId="13AF6A92">
            <wp:extent cx="5989320" cy="7141464"/>
            <wp:effectExtent l="0" t="0" r="0" b="2540"/>
            <wp:docPr id="328" name="AXU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AXU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/>
                    <a:srcRect b="29166"/>
                    <a:stretch/>
                  </pic:blipFill>
                  <pic:spPr bwMode="auto">
                    <a:xfrm>
                      <a:off x="0" y="0"/>
                      <a:ext cx="5989320" cy="71414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6C04" w:rsidRDefault="00856C04">
      <w:pPr>
        <w:rPr>
          <w:b/>
          <w:bCs/>
          <w:i/>
          <w:iCs/>
          <w:sz w:val="28"/>
          <w:szCs w:val="28"/>
        </w:rPr>
      </w:pPr>
      <w:r>
        <w:br w:type="page"/>
      </w:r>
    </w:p>
    <w:p w:rsidR="007F1674" w:rsidRDefault="00856C04">
      <w:pPr>
        <w:pStyle w:val="Heading2"/>
      </w:pPr>
      <w:bookmarkStart w:id="6" w:name="_Toc443930674"/>
      <w:r>
        <w:lastRenderedPageBreak/>
        <w:t>S1-P4 - Secure Identity</w:t>
      </w:r>
      <w:bookmarkEnd w:id="6"/>
    </w:p>
    <w:p w:rsidR="00856C04" w:rsidRDefault="00856C04" w:rsidP="00856C04"/>
    <w:p w:rsidR="007F1674" w:rsidRDefault="00A212DB" w:rsidP="000556AC">
      <w:pPr>
        <w:pStyle w:val="AxureImageParagraph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699090D" wp14:editId="07FD0042">
                <wp:simplePos x="0" y="0"/>
                <wp:positionH relativeFrom="column">
                  <wp:posOffset>5243830</wp:posOffset>
                </wp:positionH>
                <wp:positionV relativeFrom="paragraph">
                  <wp:posOffset>1066165</wp:posOffset>
                </wp:positionV>
                <wp:extent cx="1076960" cy="251460"/>
                <wp:effectExtent l="609600" t="0" r="27940" b="15240"/>
                <wp:wrapNone/>
                <wp:docPr id="74" name="Line Callout 1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76960" cy="25146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51894"/>
                            <a:gd name="adj4" fmla="val -55490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53B11" w:rsidRPr="00856C04" w:rsidRDefault="00053B11" w:rsidP="000078A1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856C04">
                              <w:rPr>
                                <w:b/>
                                <w:color w:val="FFFFFF" w:themeColor="background1"/>
                              </w:rPr>
                              <w:t>Added Step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6" type="#_x0000_t47" style="position:absolute;margin-left:412.9pt;margin-top:83.95pt;width:84.8pt;height:19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" adj="-11986,11209" fillcolor="#4f81bd" strokecolor="#385d8a" strokeweight="2pt">
                <v:textbox>
                  <w:txbxContent>
                    <w:p w:rsidR="00053B11" w:rsidRPr="00856C04" w:rsidRDefault="00053B11" w:rsidP="000078A1">
                      <w:pPr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 w:rsidRPr="00856C04">
                        <w:rPr>
                          <w:b/>
                          <w:color w:val="FFFFFF" w:themeColor="background1"/>
                        </w:rPr>
                        <w:t>Added Step 4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856C04">
        <w:rPr>
          <w:noProof/>
        </w:rPr>
        <w:drawing>
          <wp:inline distT="0" distB="0" distL="0" distR="0" wp14:anchorId="0FFF9F3B" wp14:editId="5C8C4965">
            <wp:extent cx="5797296" cy="6144768"/>
            <wp:effectExtent l="0" t="0" r="0" b="8890"/>
            <wp:docPr id="4" name="AXU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XU3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97296" cy="6144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674" w:rsidRDefault="00856C04">
      <w:pPr>
        <w:pStyle w:val="Heading2"/>
      </w:pPr>
      <w:r>
        <w:br w:type="page"/>
      </w:r>
      <w:bookmarkStart w:id="7" w:name="_Toc443930675"/>
      <w:r>
        <w:lastRenderedPageBreak/>
        <w:t>S1-P5 - Create Account</w:t>
      </w:r>
      <w:bookmarkEnd w:id="7"/>
    </w:p>
    <w:p w:rsidR="000078A1" w:rsidRPr="000078A1" w:rsidRDefault="000078A1" w:rsidP="000078A1"/>
    <w:p w:rsidR="007F1674" w:rsidRDefault="00A212DB" w:rsidP="000556AC">
      <w:pPr>
        <w:pStyle w:val="AxureImageParagraph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CE8851D" wp14:editId="4F4751EC">
                <wp:simplePos x="0" y="0"/>
                <wp:positionH relativeFrom="column">
                  <wp:posOffset>4889500</wp:posOffset>
                </wp:positionH>
                <wp:positionV relativeFrom="paragraph">
                  <wp:posOffset>923290</wp:posOffset>
                </wp:positionV>
                <wp:extent cx="1076960" cy="251460"/>
                <wp:effectExtent l="609600" t="0" r="27940" b="15240"/>
                <wp:wrapNone/>
                <wp:docPr id="340" name="Line Callout 1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76960" cy="25146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51894"/>
                            <a:gd name="adj4" fmla="val -55490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53B11" w:rsidRPr="00856C04" w:rsidRDefault="00053B11" w:rsidP="000078A1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856C04">
                              <w:rPr>
                                <w:b/>
                                <w:color w:val="FFFFFF" w:themeColor="background1"/>
                              </w:rPr>
                              <w:t>Added Step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7" type="#_x0000_t47" style="position:absolute;margin-left:385pt;margin-top:72.7pt;width:84.8pt;height:19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" adj="-11986,11209" fillcolor="#4f81bd" strokecolor="#385d8a" strokeweight="2pt">
                <v:textbox>
                  <w:txbxContent>
                    <w:p w:rsidR="00053B11" w:rsidRPr="00856C04" w:rsidRDefault="00053B11" w:rsidP="000078A1">
                      <w:pPr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 w:rsidRPr="00856C04">
                        <w:rPr>
                          <w:b/>
                          <w:color w:val="FFFFFF" w:themeColor="background1"/>
                        </w:rPr>
                        <w:t>Added Step 4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856C04">
        <w:rPr>
          <w:noProof/>
        </w:rPr>
        <w:drawing>
          <wp:inline distT="0" distB="0" distL="0" distR="0" wp14:anchorId="7E1EA0E6" wp14:editId="780F9368">
            <wp:extent cx="5105400" cy="7315200"/>
            <wp:effectExtent l="0" t="0" r="0" b="0"/>
            <wp:docPr id="6" name="AXU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XU4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674" w:rsidRDefault="00856C04">
      <w:pPr>
        <w:pStyle w:val="Heading2"/>
      </w:pPr>
      <w:r>
        <w:br w:type="page"/>
      </w:r>
      <w:bookmarkStart w:id="8" w:name="_Toc443930676"/>
      <w:r>
        <w:lastRenderedPageBreak/>
        <w:t xml:space="preserve">S1-P6 </w:t>
      </w:r>
      <w:r w:rsidR="000078A1">
        <w:t>–</w:t>
      </w:r>
      <w:r>
        <w:t xml:space="preserve"> </w:t>
      </w:r>
      <w:r w:rsidR="000078A1">
        <w:t xml:space="preserve">Provide Cell </w:t>
      </w:r>
      <w:r>
        <w:t>Phone</w:t>
      </w:r>
      <w:r w:rsidR="000078A1">
        <w:t xml:space="preserve"> </w:t>
      </w:r>
      <w:proofErr w:type="spellStart"/>
      <w:r w:rsidR="000078A1">
        <w:t>Number</w:t>
      </w:r>
      <w:r>
        <w:t>_</w:t>
      </w:r>
      <w:r w:rsidR="000078A1">
        <w:t>Create</w:t>
      </w:r>
      <w:proofErr w:type="spellEnd"/>
      <w:r w:rsidR="000078A1">
        <w:t xml:space="preserve"> Account</w:t>
      </w:r>
      <w:bookmarkEnd w:id="8"/>
    </w:p>
    <w:p w:rsidR="000078A1" w:rsidRPr="000078A1" w:rsidRDefault="000078A1" w:rsidP="000078A1"/>
    <w:p w:rsidR="00C0184A" w:rsidRDefault="0051790F" w:rsidP="00C5529D">
      <w:pPr>
        <w:pStyle w:val="AxureImageParagraph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3A4728E" wp14:editId="66CB8D25">
                <wp:simplePos x="0" y="0"/>
                <wp:positionH relativeFrom="column">
                  <wp:posOffset>5706110</wp:posOffset>
                </wp:positionH>
                <wp:positionV relativeFrom="paragraph">
                  <wp:posOffset>4129405</wp:posOffset>
                </wp:positionV>
                <wp:extent cx="1524000" cy="250825"/>
                <wp:effectExtent l="1714500" t="914400" r="19050" b="15875"/>
                <wp:wrapNone/>
                <wp:docPr id="73" name="Line Callout 1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24000" cy="250825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-364266"/>
                            <a:gd name="adj4" fmla="val -111602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53B11" w:rsidRPr="007034DE" w:rsidRDefault="00053B11" w:rsidP="000078A1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7034DE">
                              <w:rPr>
                                <w:b/>
                                <w:color w:val="FFFFFF" w:themeColor="background1"/>
                              </w:rPr>
                              <w:t xml:space="preserve">Added </w:t>
                            </w:r>
                            <w:r>
                              <w:rPr>
                                <w:b/>
                                <w:color w:val="FFFFFF" w:themeColor="background1"/>
                              </w:rPr>
                              <w:t>container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ine Callout 1 2" o:spid="_x0000_s1038" type="#_x0000_t47" style="position:absolute;margin-left:449.3pt;margin-top:325.15pt;width:120pt;height:19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" adj="-24106,-78681" fillcolor="#4f81bd" strokecolor="#385d8a" strokeweight="2pt">
                <v:textbox>
                  <w:txbxContent>
                    <w:p w:rsidR="00053B11" w:rsidRPr="007034DE" w:rsidRDefault="00053B11" w:rsidP="000078A1">
                      <w:pPr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 w:rsidRPr="007034DE">
                        <w:rPr>
                          <w:b/>
                          <w:color w:val="FFFFFF" w:themeColor="background1"/>
                        </w:rPr>
                        <w:t xml:space="preserve">Added </w:t>
                      </w:r>
                      <w:r>
                        <w:rPr>
                          <w:b/>
                          <w:color w:val="FFFFFF" w:themeColor="background1"/>
                        </w:rPr>
                        <w:t>container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 wp14:anchorId="3E3B020A" wp14:editId="78CA071B">
                <wp:simplePos x="0" y="0"/>
                <wp:positionH relativeFrom="column">
                  <wp:posOffset>5689177</wp:posOffset>
                </wp:positionH>
                <wp:positionV relativeFrom="paragraph">
                  <wp:posOffset>3401695</wp:posOffset>
                </wp:positionV>
                <wp:extent cx="1524000" cy="668655"/>
                <wp:effectExtent l="990600" t="323850" r="19050" b="17145"/>
                <wp:wrapNone/>
                <wp:docPr id="82" name="Line Callout 1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24000" cy="668655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-46947"/>
                            <a:gd name="adj4" fmla="val -64935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53B11" w:rsidRPr="007034DE" w:rsidRDefault="00053B11" w:rsidP="0051790F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>Changed “Security Features FAQ” to “Security Feature FAQ” on 2/22/2016.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9" type="#_x0000_t47" style="position:absolute;margin-left:447.95pt;margin-top:267.85pt;width:120pt;height:52.65pt;z-index:25202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" adj="-14026,-10141" fillcolor="#4f81bd" strokecolor="#385d8a" strokeweight="2pt">
                <v:textbox>
                  <w:txbxContent>
                    <w:p w:rsidR="00053B11" w:rsidRPr="007034DE" w:rsidRDefault="00053B11" w:rsidP="0051790F">
                      <w:pPr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>Changed “Security Features FAQ” to “Security Feature FAQ” on 2/22/2016.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 wp14:anchorId="797F8FF7" wp14:editId="2DC2EBFF">
                <wp:simplePos x="0" y="0"/>
                <wp:positionH relativeFrom="column">
                  <wp:posOffset>5706110</wp:posOffset>
                </wp:positionH>
                <wp:positionV relativeFrom="paragraph">
                  <wp:posOffset>5111750</wp:posOffset>
                </wp:positionV>
                <wp:extent cx="1524000" cy="501015"/>
                <wp:effectExtent l="4000500" t="1524000" r="19050" b="13335"/>
                <wp:wrapNone/>
                <wp:docPr id="326" name="Line Callout 1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24000" cy="501015"/>
                        </a:xfrm>
                        <a:prstGeom prst="borderCallout1">
                          <a:avLst>
                            <a:gd name="adj1" fmla="val 33902"/>
                            <a:gd name="adj2" fmla="val -4833"/>
                            <a:gd name="adj3" fmla="val -307532"/>
                            <a:gd name="adj4" fmla="val -262515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53B11" w:rsidRPr="007034DE" w:rsidRDefault="00053B11" w:rsidP="005F5E67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 xml:space="preserve">Removed </w:t>
                            </w:r>
                            <w:proofErr w:type="gramStart"/>
                            <w:r>
                              <w:rPr>
                                <w:b/>
                                <w:color w:val="FFFFFF" w:themeColor="background1"/>
                              </w:rPr>
                              <w:t>Previous</w:t>
                            </w:r>
                            <w:proofErr w:type="gramEnd"/>
                            <w:r>
                              <w:rPr>
                                <w:b/>
                                <w:color w:val="FFFFFF" w:themeColor="background1"/>
                              </w:rPr>
                              <w:t xml:space="preserve"> button on 12/02/2015.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0" type="#_x0000_t47" style="position:absolute;margin-left:449.3pt;margin-top:402.5pt;width:120pt;height:39.45pt;z-index:2520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" adj="-56703,-66427,-1044,7323" fillcolor="#4f81bd" strokecolor="#385d8a" strokeweight="2pt">
                <v:textbox>
                  <w:txbxContent>
                    <w:p w:rsidR="00053B11" w:rsidRPr="007034DE" w:rsidRDefault="00053B11" w:rsidP="005F5E67">
                      <w:pPr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>Removed Previous button on 12/02/2015.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29E45374" wp14:editId="37625D5C">
                <wp:simplePos x="0" y="0"/>
                <wp:positionH relativeFrom="column">
                  <wp:posOffset>5706110</wp:posOffset>
                </wp:positionH>
                <wp:positionV relativeFrom="paragraph">
                  <wp:posOffset>4510405</wp:posOffset>
                </wp:positionV>
                <wp:extent cx="1524000" cy="501015"/>
                <wp:effectExtent l="3790950" t="1962150" r="19050" b="13335"/>
                <wp:wrapNone/>
                <wp:docPr id="20" name="Line Callout 1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24000" cy="501015"/>
                        </a:xfrm>
                        <a:prstGeom prst="borderCallout1">
                          <a:avLst>
                            <a:gd name="adj1" fmla="val 33902"/>
                            <a:gd name="adj2" fmla="val -4833"/>
                            <a:gd name="adj3" fmla="val -395300"/>
                            <a:gd name="adj4" fmla="val -248626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53B11" w:rsidRPr="007034DE" w:rsidRDefault="00053B11" w:rsidP="00473CD2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>Removed “Why?” link on 1/13/2016.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1" type="#_x0000_t47" style="position:absolute;margin-left:449.3pt;margin-top:355.15pt;width:120pt;height:39.4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" adj="-53703,-85385,-1044,7323" fillcolor="#4f81bd" strokecolor="#385d8a" strokeweight="2pt">
                <v:textbox>
                  <w:txbxContent>
                    <w:p w:rsidR="00053B11" w:rsidRPr="007034DE" w:rsidRDefault="00053B11" w:rsidP="00473CD2">
                      <w:pPr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>Removed “Why?” link on 1/13/2016.</w:t>
                      </w:r>
                    </w:p>
                  </w:txbxContent>
                </v:textbox>
              </v:shape>
            </w:pict>
          </mc:Fallback>
        </mc:AlternateContent>
      </w:r>
      <w:r w:rsidR="004E2FC2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F14DA2D" wp14:editId="0E02E17E">
                <wp:simplePos x="0" y="0"/>
                <wp:positionH relativeFrom="column">
                  <wp:posOffset>5647055</wp:posOffset>
                </wp:positionH>
                <wp:positionV relativeFrom="paragraph">
                  <wp:posOffset>598805</wp:posOffset>
                </wp:positionV>
                <wp:extent cx="1524000" cy="251460"/>
                <wp:effectExtent l="1162050" t="0" r="19050" b="34290"/>
                <wp:wrapNone/>
                <wp:docPr id="72" name="Line Callout 1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24000" cy="251460"/>
                        </a:xfrm>
                        <a:prstGeom prst="borderCallout1">
                          <a:avLst>
                            <a:gd name="adj1" fmla="val 45454"/>
                            <a:gd name="adj2" fmla="val -5000"/>
                            <a:gd name="adj3" fmla="val 105134"/>
                            <a:gd name="adj4" fmla="val -76333"/>
                          </a:avLst>
                        </a:prstGeom>
                        <a:solidFill>
                          <a:srgbClr val="4F81BD"/>
                        </a:solidFill>
                        <a:ln w="25400">
                          <a:solidFill>
                            <a:srgbClr val="385D8A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3B11" w:rsidRPr="000078A1" w:rsidRDefault="00053B11" w:rsidP="000078A1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0078A1">
                              <w:rPr>
                                <w:b/>
                                <w:color w:val="FFFFFF" w:themeColor="background1"/>
                              </w:rPr>
                              <w:t>Changed wording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ine Callout 1 348" o:spid="_x0000_s1042" type="#_x0000_t47" style="position:absolute;margin-left:444.65pt;margin-top:47.15pt;width:120pt;height:19.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" adj="-16488,22709,-1080,9818" fillcolor="#4f81bd" strokecolor="#385d8a" strokeweight="2pt">
                <v:textbox>
                  <w:txbxContent>
                    <w:p w:rsidR="00053B11" w:rsidRPr="000078A1" w:rsidRDefault="00053B11" w:rsidP="000078A1">
                      <w:pPr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 w:rsidRPr="000078A1">
                        <w:rPr>
                          <w:b/>
                          <w:color w:val="FFFFFF" w:themeColor="background1"/>
                        </w:rPr>
                        <w:t>Changed wording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4E2FC2">
        <w:rPr>
          <w:noProof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1F915D0B" wp14:editId="26AB204D">
                <wp:simplePos x="0" y="0"/>
                <wp:positionH relativeFrom="column">
                  <wp:posOffset>5647267</wp:posOffset>
                </wp:positionH>
                <wp:positionV relativeFrom="paragraph">
                  <wp:posOffset>167428</wp:posOffset>
                </wp:positionV>
                <wp:extent cx="1524000" cy="368300"/>
                <wp:effectExtent l="3733800" t="0" r="19050" b="908050"/>
                <wp:wrapNone/>
                <wp:docPr id="65" name="Line Callout 1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24000" cy="368300"/>
                        </a:xfrm>
                        <a:prstGeom prst="borderCallout1">
                          <a:avLst>
                            <a:gd name="adj1" fmla="val 55893"/>
                            <a:gd name="adj2" fmla="val -4333"/>
                            <a:gd name="adj3" fmla="val 345887"/>
                            <a:gd name="adj4" fmla="val -245449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53B11" w:rsidRPr="007034DE" w:rsidRDefault="00053B11" w:rsidP="00FF6133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>Revised wording on 1/7/2016.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ine Callout 1 65" o:spid="_x0000_s1043" type="#_x0000_t47" style="position:absolute;margin-left:444.65pt;margin-top:13.2pt;width:120pt;height:29pt;z-index:2519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" adj="-53017,74712,-936,12073" fillcolor="#4f81bd" strokecolor="#385d8a" strokeweight="2pt">
                <v:textbox>
                  <w:txbxContent>
                    <w:p w:rsidR="00053B11" w:rsidRPr="007034DE" w:rsidRDefault="00053B11" w:rsidP="00FF6133">
                      <w:pPr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>Revised wording on 1/7/2016.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4E2FC2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E02F162" wp14:editId="21F2F40D">
                <wp:simplePos x="0" y="0"/>
                <wp:positionH relativeFrom="column">
                  <wp:posOffset>5638800</wp:posOffset>
                </wp:positionH>
                <wp:positionV relativeFrom="paragraph">
                  <wp:posOffset>1030605</wp:posOffset>
                </wp:positionV>
                <wp:extent cx="1524000" cy="251460"/>
                <wp:effectExtent l="1066800" t="0" r="19050" b="15240"/>
                <wp:wrapNone/>
                <wp:docPr id="71" name="Line Callout 1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24000" cy="251460"/>
                        </a:xfrm>
                        <a:prstGeom prst="borderCallout1">
                          <a:avLst>
                            <a:gd name="adj1" fmla="val 45454"/>
                            <a:gd name="adj2" fmla="val -5000"/>
                            <a:gd name="adj3" fmla="val 65410"/>
                            <a:gd name="adj4" fmla="val -69666"/>
                          </a:avLst>
                        </a:prstGeom>
                        <a:solidFill>
                          <a:srgbClr val="4F81BD"/>
                        </a:solidFill>
                        <a:ln w="25400">
                          <a:solidFill>
                            <a:srgbClr val="385D8A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3B11" w:rsidRPr="000078A1" w:rsidRDefault="00053B11" w:rsidP="000078A1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0078A1">
                              <w:rPr>
                                <w:b/>
                                <w:color w:val="FFFFFF" w:themeColor="background1"/>
                              </w:rPr>
                              <w:t>Added Step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ine Callout 1 347" o:spid="_x0000_s1044" type="#_x0000_t47" style="position:absolute;margin-left:444pt;margin-top:81.15pt;width:120pt;height:19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" adj="-15048,14129,-1080,9818" fillcolor="#4f81bd" strokecolor="#385d8a" strokeweight="2pt">
                <v:textbox>
                  <w:txbxContent>
                    <w:p w:rsidR="00053B11" w:rsidRPr="000078A1" w:rsidRDefault="00053B11" w:rsidP="000078A1">
                      <w:pPr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 w:rsidRPr="000078A1">
                        <w:rPr>
                          <w:b/>
                          <w:color w:val="FFFFFF" w:themeColor="background1"/>
                        </w:rPr>
                        <w:t>Added Step 4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FF6133">
        <w:rPr>
          <w:noProof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00895A16" wp14:editId="3051BCC9">
                <wp:simplePos x="0" y="0"/>
                <wp:positionH relativeFrom="column">
                  <wp:posOffset>5666740</wp:posOffset>
                </wp:positionH>
                <wp:positionV relativeFrom="paragraph">
                  <wp:posOffset>2580640</wp:posOffset>
                </wp:positionV>
                <wp:extent cx="1524000" cy="655320"/>
                <wp:effectExtent l="571500" t="0" r="19050" b="11430"/>
                <wp:wrapNone/>
                <wp:docPr id="37" name="Line Callout 1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24000" cy="65532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26905"/>
                            <a:gd name="adj4" fmla="val -38038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53B11" w:rsidRPr="007034DE" w:rsidRDefault="00053B11" w:rsidP="0022047A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 xml:space="preserve">Changed “own” to “have”, “cannot” to “can’t” and </w:t>
                            </w:r>
                            <w:proofErr w:type="gramStart"/>
                            <w:r>
                              <w:rPr>
                                <w:b/>
                                <w:color w:val="FFFFFF" w:themeColor="background1"/>
                              </w:rPr>
                              <w:t xml:space="preserve">reordered </w:t>
                            </w:r>
                            <w:r w:rsidRPr="007034DE">
                              <w:rPr>
                                <w:b/>
                                <w:color w:val="FFFFFF" w:themeColor="background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 w:themeColor="background1"/>
                              </w:rPr>
                              <w:t>questions</w:t>
                            </w:r>
                            <w:proofErr w:type="gramEnd"/>
                            <w:r>
                              <w:rPr>
                                <w:b/>
                                <w:color w:val="FFFFFF" w:themeColor="background1"/>
                              </w:rPr>
                              <w:t xml:space="preserve"> on 12/17/15.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5" type="#_x0000_t47" style="position:absolute;margin-left:446.2pt;margin-top:203.2pt;width:120pt;height:51.6pt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" adj="-8216,5811" fillcolor="#4f81bd" strokecolor="#385d8a" strokeweight="2pt">
                <v:textbox>
                  <w:txbxContent>
                    <w:p w:rsidR="00053B11" w:rsidRPr="007034DE" w:rsidRDefault="00053B11" w:rsidP="0022047A">
                      <w:pPr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 xml:space="preserve">Changed “own” to “have”, “cannot” to “can’t” and reordered </w:t>
                      </w:r>
                      <w:r w:rsidRPr="007034DE">
                        <w:rPr>
                          <w:b/>
                          <w:color w:val="FFFFFF" w:themeColor="background1"/>
                        </w:rPr>
                        <w:t xml:space="preserve"> </w:t>
                      </w:r>
                      <w:r>
                        <w:rPr>
                          <w:b/>
                          <w:color w:val="FFFFFF" w:themeColor="background1"/>
                        </w:rPr>
                        <w:t>questions on 12/17/15.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22047A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12FE287" wp14:editId="05123913">
                <wp:simplePos x="0" y="0"/>
                <wp:positionH relativeFrom="column">
                  <wp:posOffset>5654040</wp:posOffset>
                </wp:positionH>
                <wp:positionV relativeFrom="paragraph">
                  <wp:posOffset>2281555</wp:posOffset>
                </wp:positionV>
                <wp:extent cx="1524000" cy="251460"/>
                <wp:effectExtent l="2971800" t="0" r="19050" b="15240"/>
                <wp:wrapNone/>
                <wp:docPr id="349" name="Line Callout 1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24000" cy="25146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48864"/>
                            <a:gd name="adj4" fmla="val -194990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53B11" w:rsidRPr="00181AFC" w:rsidRDefault="00053B11" w:rsidP="000078A1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181AFC">
                              <w:rPr>
                                <w:b/>
                                <w:color w:val="FFFFFF" w:themeColor="background1"/>
                              </w:rPr>
                              <w:t>Changed wording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ine Callout 1 349" o:spid="_x0000_s1046" type="#_x0000_t47" style="position:absolute;margin-left:445.2pt;margin-top:179.65pt;width:120pt;height:19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" adj="-42118,10555" fillcolor="#4f81bd" strokecolor="#385d8a" strokeweight="2pt">
                <v:textbox>
                  <w:txbxContent>
                    <w:p w:rsidR="00053B11" w:rsidRPr="00181AFC" w:rsidRDefault="00053B11" w:rsidP="000078A1">
                      <w:pPr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 w:rsidRPr="00181AFC">
                        <w:rPr>
                          <w:b/>
                          <w:color w:val="FFFFFF" w:themeColor="background1"/>
                        </w:rPr>
                        <w:t>Changed wording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D36974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7245430" wp14:editId="37BE7773">
                <wp:simplePos x="0" y="0"/>
                <wp:positionH relativeFrom="column">
                  <wp:posOffset>5654040</wp:posOffset>
                </wp:positionH>
                <wp:positionV relativeFrom="paragraph">
                  <wp:posOffset>1435735</wp:posOffset>
                </wp:positionV>
                <wp:extent cx="1524000" cy="800100"/>
                <wp:effectExtent l="495300" t="0" r="19050" b="19050"/>
                <wp:wrapNone/>
                <wp:docPr id="346" name="Line Callout 1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24000" cy="800100"/>
                        </a:xfrm>
                        <a:prstGeom prst="borderCallout1">
                          <a:avLst>
                            <a:gd name="adj1" fmla="val 55893"/>
                            <a:gd name="adj2" fmla="val -4333"/>
                            <a:gd name="adj3" fmla="val 57022"/>
                            <a:gd name="adj4" fmla="val -32490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53B11" w:rsidRPr="007034DE" w:rsidRDefault="00053B11" w:rsidP="00D36974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  <w:proofErr w:type="gramStart"/>
                            <w:r w:rsidRPr="007034DE">
                              <w:rPr>
                                <w:b/>
                                <w:color w:val="FFFFFF" w:themeColor="background1"/>
                              </w:rPr>
                              <w:t>Added warning notice</w:t>
                            </w:r>
                            <w:r>
                              <w:rPr>
                                <w:b/>
                                <w:color w:val="FFFFFF" w:themeColor="background1"/>
                              </w:rPr>
                              <w:t>.</w:t>
                            </w:r>
                            <w:proofErr w:type="gramEnd"/>
                            <w:r>
                              <w:rPr>
                                <w:b/>
                                <w:color w:val="FFFFFF" w:themeColor="background1"/>
                              </w:rPr>
                              <w:t xml:space="preserve">  </w:t>
                            </w:r>
                            <w:proofErr w:type="gramStart"/>
                            <w:r>
                              <w:rPr>
                                <w:b/>
                                <w:color w:val="FFFFFF" w:themeColor="background1"/>
                              </w:rPr>
                              <w:t>Revised on 11/19/2015.</w:t>
                            </w:r>
                            <w:proofErr w:type="gramEnd"/>
                            <w:r>
                              <w:rPr>
                                <w:b/>
                                <w:color w:val="FFFFFF" w:themeColor="background1"/>
                              </w:rPr>
                              <w:t xml:space="preserve"> Removed “For your protection,” on 12/17/2015.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ine Callout 1 346" o:spid="_x0000_s1047" type="#_x0000_t47" style="position:absolute;margin-left:445.2pt;margin-top:113.05pt;width:120pt;height:6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" adj="-7018,12317,-936,12073" fillcolor="#4f81bd" strokecolor="#385d8a" strokeweight="2pt">
                <v:textbox>
                  <w:txbxContent>
                    <w:p w:rsidR="00053B11" w:rsidRPr="007034DE" w:rsidRDefault="00053B11" w:rsidP="00D36974">
                      <w:pPr>
                        <w:rPr>
                          <w:b/>
                          <w:color w:val="FFFFFF" w:themeColor="background1"/>
                        </w:rPr>
                      </w:pPr>
                      <w:r w:rsidRPr="007034DE">
                        <w:rPr>
                          <w:b/>
                          <w:color w:val="FFFFFF" w:themeColor="background1"/>
                        </w:rPr>
                        <w:t>Added warning notice</w:t>
                      </w:r>
                      <w:r>
                        <w:rPr>
                          <w:b/>
                          <w:color w:val="FFFFFF" w:themeColor="background1"/>
                        </w:rPr>
                        <w:t>.  Revised on 11/19/2015. Removed “For your protection,” on 12/17/2015.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17DFEA3" wp14:editId="699E8AF4">
            <wp:extent cx="5705856" cy="3941064"/>
            <wp:effectExtent l="0" t="0" r="9525" b="2540"/>
            <wp:docPr id="81" name="AXU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AXU11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05856" cy="3941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56C04">
        <w:br w:type="page"/>
      </w:r>
    </w:p>
    <w:p w:rsidR="007F1674" w:rsidRDefault="00856C04">
      <w:pPr>
        <w:pStyle w:val="Heading2"/>
      </w:pPr>
      <w:bookmarkStart w:id="9" w:name="_Toc443930677"/>
      <w:r>
        <w:lastRenderedPageBreak/>
        <w:t>S1-P7</w:t>
      </w:r>
      <w:r w:rsidR="005E132D">
        <w:t xml:space="preserve"> </w:t>
      </w:r>
      <w:r>
        <w:t xml:space="preserve">- Enter </w:t>
      </w:r>
      <w:r w:rsidR="00A44D24">
        <w:t>Texted Security Code</w:t>
      </w:r>
      <w:bookmarkEnd w:id="9"/>
    </w:p>
    <w:p w:rsidR="00A5444D" w:rsidRPr="00A5444D" w:rsidRDefault="00A5444D" w:rsidP="00A5444D"/>
    <w:p w:rsidR="007F1674" w:rsidRDefault="00687AC9" w:rsidP="000556AC">
      <w:pPr>
        <w:pStyle w:val="AxureImageParagraph"/>
        <w:jc w:val="left"/>
      </w:pPr>
      <w:r w:rsidRPr="003F4209">
        <w:rPr>
          <w:noProof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2814DAA4" wp14:editId="43149454">
                <wp:simplePos x="0" y="0"/>
                <wp:positionH relativeFrom="column">
                  <wp:posOffset>5882640</wp:posOffset>
                </wp:positionH>
                <wp:positionV relativeFrom="paragraph">
                  <wp:posOffset>2136775</wp:posOffset>
                </wp:positionV>
                <wp:extent cx="1363980" cy="556260"/>
                <wp:effectExtent l="876300" t="228600" r="26670" b="15240"/>
                <wp:wrapNone/>
                <wp:docPr id="332" name="Line Callout 1 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3980" cy="55626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-39988"/>
                            <a:gd name="adj4" fmla="val -64100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53B11" w:rsidRPr="000E44B6" w:rsidRDefault="00053B11" w:rsidP="00687AC9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 xml:space="preserve">Removed “SMS” from </w:t>
                            </w:r>
                            <w:proofErr w:type="gramStart"/>
                            <w:r>
                              <w:rPr>
                                <w:b/>
                                <w:color w:val="FFFFFF" w:themeColor="background1"/>
                              </w:rPr>
                              <w:t>2</w:t>
                            </w:r>
                            <w:r w:rsidRPr="0026142C">
                              <w:rPr>
                                <w:b/>
                                <w:color w:val="FFFFFF" w:themeColor="background1"/>
                                <w:vertAlign w:val="superscript"/>
                              </w:rPr>
                              <w:t>nd</w:t>
                            </w:r>
                            <w:proofErr w:type="gramEnd"/>
                            <w:r>
                              <w:rPr>
                                <w:b/>
                                <w:color w:val="FFFFFF" w:themeColor="background1"/>
                              </w:rPr>
                              <w:t xml:space="preserve"> bullet on 12/17/2015.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ine Callout 1 332" o:spid="_x0000_s1048" type="#_x0000_t47" style="position:absolute;margin-left:463.2pt;margin-top:168.25pt;width:107.4pt;height:43.8pt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" adj="-13846,-8637" fillcolor="#4f81bd" strokecolor="#385d8a" strokeweight="2pt">
                <v:textbox>
                  <w:txbxContent>
                    <w:p w:rsidR="00053B11" w:rsidRPr="000E44B6" w:rsidRDefault="00053B11" w:rsidP="00687AC9">
                      <w:pPr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>Removed “SMS” from 2</w:t>
                      </w:r>
                      <w:r w:rsidRPr="0026142C">
                        <w:rPr>
                          <w:b/>
                          <w:color w:val="FFFFFF" w:themeColor="background1"/>
                          <w:vertAlign w:val="superscript"/>
                        </w:rPr>
                        <w:t>nd</w:t>
                      </w:r>
                      <w:r>
                        <w:rPr>
                          <w:b/>
                          <w:color w:val="FFFFFF" w:themeColor="background1"/>
                        </w:rPr>
                        <w:t xml:space="preserve"> bullet on 12/17/2015.</w:t>
                      </w:r>
                    </w:p>
                  </w:txbxContent>
                </v:textbox>
              </v:shape>
            </w:pict>
          </mc:Fallback>
        </mc:AlternateContent>
      </w:r>
      <w:r w:rsidR="00CE16DC"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4127CBEE" wp14:editId="2EC732D1">
                <wp:simplePos x="0" y="0"/>
                <wp:positionH relativeFrom="column">
                  <wp:posOffset>5882640</wp:posOffset>
                </wp:positionH>
                <wp:positionV relativeFrom="paragraph">
                  <wp:posOffset>1588135</wp:posOffset>
                </wp:positionV>
                <wp:extent cx="1363980" cy="449580"/>
                <wp:effectExtent l="495300" t="0" r="26670" b="26670"/>
                <wp:wrapNone/>
                <wp:docPr id="26" name="Line Callout 1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3980" cy="44958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27807"/>
                            <a:gd name="adj4" fmla="val -36167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53B11" w:rsidRPr="000E44B6" w:rsidRDefault="00053B11" w:rsidP="00667020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proofErr w:type="gramStart"/>
                            <w:r w:rsidRPr="000E44B6">
                              <w:rPr>
                                <w:b/>
                                <w:color w:val="FFFFFF" w:themeColor="background1"/>
                              </w:rPr>
                              <w:t>A</w:t>
                            </w:r>
                            <w:r>
                              <w:rPr>
                                <w:b/>
                                <w:color w:val="FFFFFF" w:themeColor="background1"/>
                              </w:rPr>
                              <w:t>dded 1</w:t>
                            </w:r>
                            <w:r w:rsidRPr="000D662F">
                              <w:rPr>
                                <w:b/>
                                <w:color w:val="FFFFFF" w:themeColor="background1"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b/>
                                <w:color w:val="FFFFFF" w:themeColor="background1"/>
                              </w:rPr>
                              <w:t xml:space="preserve"> bullet on 11/19/2015.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ine Callout 1 26" o:spid="_x0000_s1049" type="#_x0000_t47" style="position:absolute;margin-left:463.2pt;margin-top:125.05pt;width:107.4pt;height:35.4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" adj="-7812,6006" fillcolor="#4f81bd" strokecolor="#385d8a" strokeweight="2pt">
                <v:textbox>
                  <w:txbxContent>
                    <w:p w:rsidR="00053B11" w:rsidRPr="000E44B6" w:rsidRDefault="00053B11" w:rsidP="00667020">
                      <w:pPr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 w:rsidRPr="000E44B6">
                        <w:rPr>
                          <w:b/>
                          <w:color w:val="FFFFFF" w:themeColor="background1"/>
                        </w:rPr>
                        <w:t>A</w:t>
                      </w:r>
                      <w:r>
                        <w:rPr>
                          <w:b/>
                          <w:color w:val="FFFFFF" w:themeColor="background1"/>
                        </w:rPr>
                        <w:t>dded 1</w:t>
                      </w:r>
                      <w:r w:rsidRPr="000D662F">
                        <w:rPr>
                          <w:b/>
                          <w:color w:val="FFFFFF" w:themeColor="background1"/>
                          <w:vertAlign w:val="superscript"/>
                        </w:rPr>
                        <w:t>st</w:t>
                      </w:r>
                      <w:r>
                        <w:rPr>
                          <w:b/>
                          <w:color w:val="FFFFFF" w:themeColor="background1"/>
                        </w:rPr>
                        <w:t xml:space="preserve"> bullet on 11/19/2015.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CE16DC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AF54F19" wp14:editId="1FE83D63">
                <wp:simplePos x="0" y="0"/>
                <wp:positionH relativeFrom="column">
                  <wp:posOffset>5882640</wp:posOffset>
                </wp:positionH>
                <wp:positionV relativeFrom="paragraph">
                  <wp:posOffset>1009015</wp:posOffset>
                </wp:positionV>
                <wp:extent cx="1107440" cy="251460"/>
                <wp:effectExtent l="857250" t="0" r="16510" b="15240"/>
                <wp:wrapNone/>
                <wp:docPr id="350" name="Line Callout 1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07440" cy="25146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47854"/>
                            <a:gd name="adj4" fmla="val -77509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53B11" w:rsidRPr="000078A1" w:rsidRDefault="00053B11" w:rsidP="000078A1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0078A1">
                              <w:rPr>
                                <w:b/>
                                <w:color w:val="FFFFFF" w:themeColor="background1"/>
                              </w:rPr>
                              <w:t>Added Step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ine Callout 1 350" o:spid="_x0000_s1050" type="#_x0000_t47" style="position:absolute;margin-left:463.2pt;margin-top:79.45pt;width:87.2pt;height:19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" adj="-16742,10336" fillcolor="#4f81bd" strokecolor="#385d8a" strokeweight="2pt">
                <v:textbox>
                  <w:txbxContent>
                    <w:p w:rsidR="00053B11" w:rsidRPr="000078A1" w:rsidRDefault="00053B11" w:rsidP="000078A1">
                      <w:pPr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 w:rsidRPr="000078A1">
                        <w:rPr>
                          <w:b/>
                          <w:color w:val="FFFFFF" w:themeColor="background1"/>
                        </w:rPr>
                        <w:t>Added Step 4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CE16DC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B87C77F" wp14:editId="12FD2663">
                <wp:simplePos x="0" y="0"/>
                <wp:positionH relativeFrom="column">
                  <wp:posOffset>5920740</wp:posOffset>
                </wp:positionH>
                <wp:positionV relativeFrom="paragraph">
                  <wp:posOffset>536575</wp:posOffset>
                </wp:positionV>
                <wp:extent cx="1107440" cy="251460"/>
                <wp:effectExtent l="2571750" t="0" r="16510" b="110490"/>
                <wp:wrapNone/>
                <wp:docPr id="351" name="Line Callout 1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07440" cy="25146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136742"/>
                            <a:gd name="adj4" fmla="val -233471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53B11" w:rsidRPr="000078A1" w:rsidRDefault="00053B11" w:rsidP="000078A1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0078A1">
                              <w:rPr>
                                <w:b/>
                                <w:color w:val="FFFFFF" w:themeColor="background1"/>
                              </w:rPr>
                              <w:t>Changed text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ine Callout 1 351" o:spid="_x0000_s1051" type="#_x0000_t47" style="position:absolute;margin-left:466.2pt;margin-top:42.25pt;width:87.2pt;height:19.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" adj="-50430,29536" fillcolor="#4f81bd" strokecolor="#385d8a" strokeweight="2pt">
                <v:textbox>
                  <w:txbxContent>
                    <w:p w:rsidR="00053B11" w:rsidRPr="000078A1" w:rsidRDefault="00053B11" w:rsidP="000078A1">
                      <w:pPr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 w:rsidRPr="000078A1">
                        <w:rPr>
                          <w:b/>
                          <w:color w:val="FFFFFF" w:themeColor="background1"/>
                        </w:rPr>
                        <w:t>Changed text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CA6EDE">
        <w:rPr>
          <w:noProof/>
        </w:rPr>
        <w:drawing>
          <wp:inline distT="0" distB="0" distL="0" distR="0" wp14:anchorId="14B64FE0" wp14:editId="312308C9">
            <wp:extent cx="5797296" cy="3154680"/>
            <wp:effectExtent l="0" t="0" r="0" b="7620"/>
            <wp:docPr id="23" name="AXU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AXU8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97296" cy="3154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674" w:rsidRDefault="00856C04">
      <w:pPr>
        <w:pStyle w:val="Heading2"/>
      </w:pPr>
      <w:r>
        <w:br w:type="page"/>
      </w:r>
      <w:bookmarkStart w:id="10" w:name="_Toc443930678"/>
      <w:r>
        <w:lastRenderedPageBreak/>
        <w:t xml:space="preserve">S1-P8 </w:t>
      </w:r>
      <w:r w:rsidR="002B3A4D">
        <w:t>–</w:t>
      </w:r>
      <w:r>
        <w:t xml:space="preserve"> Confirmation</w:t>
      </w:r>
      <w:bookmarkEnd w:id="10"/>
    </w:p>
    <w:p w:rsidR="002B3A4D" w:rsidRPr="002B3A4D" w:rsidRDefault="002B3A4D" w:rsidP="002B3A4D"/>
    <w:p w:rsidR="007F1674" w:rsidRDefault="00A212DB" w:rsidP="000556AC">
      <w:pPr>
        <w:pStyle w:val="AxureImageParagraph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E0D6F59" wp14:editId="64759C6C">
                <wp:simplePos x="0" y="0"/>
                <wp:positionH relativeFrom="column">
                  <wp:posOffset>5173345</wp:posOffset>
                </wp:positionH>
                <wp:positionV relativeFrom="paragraph">
                  <wp:posOffset>2454910</wp:posOffset>
                </wp:positionV>
                <wp:extent cx="1553845" cy="419100"/>
                <wp:effectExtent l="876300" t="0" r="27305" b="19050"/>
                <wp:wrapNone/>
                <wp:docPr id="70" name="Line Callout 1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53845" cy="41910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51894"/>
                            <a:gd name="adj4" fmla="val -55490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53B11" w:rsidRPr="000078A1" w:rsidRDefault="00053B11" w:rsidP="000078A1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0078A1">
                              <w:rPr>
                                <w:b/>
                                <w:color w:val="FFFFFF" w:themeColor="background1"/>
                              </w:rPr>
                              <w:t>Modified text in container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ine Callout 1 18" o:spid="_x0000_s1052" type="#_x0000_t47" style="position:absolute;margin-left:407.35pt;margin-top:193.3pt;width:122.35pt;height:33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" adj="-11986,11209" fillcolor="#4f81bd" strokecolor="#385d8a" strokeweight="2pt">
                <v:textbox>
                  <w:txbxContent>
                    <w:p w:rsidR="00053B11" w:rsidRPr="000078A1" w:rsidRDefault="00053B11" w:rsidP="000078A1">
                      <w:pPr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 w:rsidRPr="000078A1">
                        <w:rPr>
                          <w:b/>
                          <w:color w:val="FFFFFF" w:themeColor="background1"/>
                        </w:rPr>
                        <w:t>Modified text in container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EFEB514" wp14:editId="5C756B93">
                <wp:simplePos x="0" y="0"/>
                <wp:positionH relativeFrom="column">
                  <wp:posOffset>5174615</wp:posOffset>
                </wp:positionH>
                <wp:positionV relativeFrom="paragraph">
                  <wp:posOffset>1226185</wp:posOffset>
                </wp:positionV>
                <wp:extent cx="1552575" cy="449580"/>
                <wp:effectExtent l="876300" t="0" r="28575" b="26670"/>
                <wp:wrapNone/>
                <wp:docPr id="69" name="Line Callout 1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52575" cy="44958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51894"/>
                            <a:gd name="adj4" fmla="val -55490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53B11" w:rsidRPr="007034DE" w:rsidRDefault="00053B11" w:rsidP="000078A1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>Modified confirmation message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ine Callout 1 17" o:spid="_x0000_s1053" type="#_x0000_t47" style="position:absolute;margin-left:407.45pt;margin-top:96.55pt;width:122.25pt;height:35.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" adj="-11986,11209" fillcolor="#4f81bd" strokecolor="#385d8a" strokeweight="2pt">
                <v:textbox>
                  <w:txbxContent>
                    <w:p w:rsidR="00053B11" w:rsidRPr="007034DE" w:rsidRDefault="00053B11" w:rsidP="000078A1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>Modified confirmation message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F260CC">
        <w:rPr>
          <w:noProof/>
        </w:rPr>
        <w:drawing>
          <wp:inline distT="0" distB="0" distL="0" distR="0" wp14:anchorId="1FACBFCB" wp14:editId="41469CF9">
            <wp:extent cx="6858000" cy="4057650"/>
            <wp:effectExtent l="0" t="0" r="0" b="0"/>
            <wp:docPr id="77" name="AXU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AXU2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/>
                    <a:srcRect b="43651"/>
                    <a:stretch/>
                  </pic:blipFill>
                  <pic:spPr bwMode="auto">
                    <a:xfrm>
                      <a:off x="0" y="0"/>
                      <a:ext cx="6858000" cy="4057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4391" w:rsidRDefault="00856C04">
      <w:pPr>
        <w:pStyle w:val="Heading2"/>
      </w:pPr>
      <w:r>
        <w:br w:type="page"/>
      </w:r>
    </w:p>
    <w:bookmarkStart w:id="11" w:name="_Toc443930679"/>
    <w:p w:rsidR="00174391" w:rsidRDefault="00A24675" w:rsidP="00174391">
      <w:pPr>
        <w:pStyle w:val="Heading1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6BAC03EB" wp14:editId="411F2DE8">
                <wp:simplePos x="0" y="0"/>
                <wp:positionH relativeFrom="column">
                  <wp:posOffset>4053840</wp:posOffset>
                </wp:positionH>
                <wp:positionV relativeFrom="paragraph">
                  <wp:posOffset>156210</wp:posOffset>
                </wp:positionV>
                <wp:extent cx="1760220" cy="403860"/>
                <wp:effectExtent l="0" t="0" r="11430" b="15240"/>
                <wp:wrapNone/>
                <wp:docPr id="119" name="Rectangle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0220" cy="4038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53B11" w:rsidRPr="00A24675" w:rsidRDefault="00053B11" w:rsidP="00A24675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24675">
                              <w:rPr>
                                <w:b/>
                              </w:rPr>
                              <w:t>Please see S1-P1 for</w:t>
                            </w:r>
                            <w:r>
                              <w:rPr>
                                <w:b/>
                              </w:rPr>
                              <w:t xml:space="preserve"> description of</w:t>
                            </w:r>
                            <w:r w:rsidRPr="00A24675">
                              <w:rPr>
                                <w:b/>
                              </w:rPr>
                              <w:t xml:space="preserve"> changes.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9" o:spid="_x0000_s1054" style="position:absolute;margin-left:319.2pt;margin-top:12.3pt;width:138.6pt;height:31.8pt;z-index:2518927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" fillcolor="#4f81bd [3204]" strokecolor="#243f60 [1604]" strokeweight="2pt">
                <v:textbox>
                  <w:txbxContent>
                    <w:p w:rsidR="00053B11" w:rsidRPr="00A24675" w:rsidRDefault="00053B11" w:rsidP="00A24675">
                      <w:pPr>
                        <w:jc w:val="center"/>
                        <w:rPr>
                          <w:b/>
                        </w:rPr>
                      </w:pPr>
                      <w:r w:rsidRPr="00A24675">
                        <w:rPr>
                          <w:b/>
                        </w:rPr>
                        <w:t>Please see S1-P1 for</w:t>
                      </w:r>
                      <w:r>
                        <w:rPr>
                          <w:b/>
                        </w:rPr>
                        <w:t xml:space="preserve"> description of</w:t>
                      </w:r>
                      <w:r w:rsidRPr="00A24675">
                        <w:rPr>
                          <w:b/>
                        </w:rPr>
                        <w:t xml:space="preserve"> changes.</w:t>
                      </w:r>
                    </w:p>
                  </w:txbxContent>
                </v:textbox>
              </v:rect>
            </w:pict>
          </mc:Fallback>
        </mc:AlternateContent>
      </w:r>
      <w:r w:rsidR="00174391">
        <w:t>Scenario 2: Create LOA3 Account</w:t>
      </w:r>
      <w:bookmarkEnd w:id="11"/>
    </w:p>
    <w:p w:rsidR="007F1674" w:rsidRDefault="00856C04">
      <w:pPr>
        <w:pStyle w:val="Heading2"/>
      </w:pPr>
      <w:bookmarkStart w:id="12" w:name="_Toc443930680"/>
      <w:r>
        <w:t>S2-P1 - Sign In</w:t>
      </w:r>
      <w:bookmarkEnd w:id="12"/>
    </w:p>
    <w:p w:rsidR="000078A1" w:rsidRPr="000078A1" w:rsidRDefault="000078A1" w:rsidP="000078A1"/>
    <w:p w:rsidR="007F1674" w:rsidRDefault="00DA695C" w:rsidP="000556AC">
      <w:pPr>
        <w:pStyle w:val="AxureImageParagraph"/>
        <w:jc w:val="left"/>
      </w:pPr>
      <w:r>
        <w:rPr>
          <w:noProof/>
        </w:rPr>
        <w:drawing>
          <wp:inline distT="0" distB="0" distL="0" distR="0" wp14:anchorId="6B3DF2A5" wp14:editId="4292A2CC">
            <wp:extent cx="6858000" cy="5495925"/>
            <wp:effectExtent l="0" t="0" r="0" b="9525"/>
            <wp:docPr id="164" name="AXU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AXU0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49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674" w:rsidRDefault="00856C04">
      <w:pPr>
        <w:pStyle w:val="Heading2"/>
      </w:pPr>
      <w:r>
        <w:br w:type="page"/>
      </w:r>
      <w:bookmarkStart w:id="13" w:name="_Toc443930681"/>
      <w:r>
        <w:lastRenderedPageBreak/>
        <w:t>S2-P2 - Terms of Service</w:t>
      </w:r>
      <w:bookmarkEnd w:id="13"/>
    </w:p>
    <w:p w:rsidR="000078A1" w:rsidRDefault="00A24675" w:rsidP="000078A1">
      <w:pPr>
        <w:rPr>
          <w:b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798ABAB8" wp14:editId="5A2A0D5E">
                <wp:simplePos x="0" y="0"/>
                <wp:positionH relativeFrom="column">
                  <wp:posOffset>3070860</wp:posOffset>
                </wp:positionH>
                <wp:positionV relativeFrom="paragraph">
                  <wp:posOffset>-353060</wp:posOffset>
                </wp:positionV>
                <wp:extent cx="1760220" cy="403860"/>
                <wp:effectExtent l="0" t="0" r="11430" b="15240"/>
                <wp:wrapNone/>
                <wp:docPr id="123" name="Rectangle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0220" cy="40386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53B11" w:rsidRPr="00A24675" w:rsidRDefault="00053B11" w:rsidP="00A24675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>Please see S1-P2</w:t>
                            </w:r>
                            <w:r w:rsidRPr="00A24675">
                              <w:rPr>
                                <w:b/>
                                <w:color w:val="FFFFFF" w:themeColor="background1"/>
                              </w:rPr>
                              <w:t xml:space="preserve"> </w:t>
                            </w:r>
                            <w:proofErr w:type="gramStart"/>
                            <w:r w:rsidRPr="00A24675">
                              <w:rPr>
                                <w:b/>
                                <w:color w:val="FFFFFF" w:themeColor="background1"/>
                              </w:rPr>
                              <w:t xml:space="preserve">for </w:t>
                            </w:r>
                            <w:r>
                              <w:rPr>
                                <w:b/>
                                <w:color w:val="FFFFFF" w:themeColor="background1"/>
                              </w:rPr>
                              <w:t xml:space="preserve"> description</w:t>
                            </w:r>
                            <w:proofErr w:type="gramEnd"/>
                            <w:r>
                              <w:rPr>
                                <w:b/>
                                <w:color w:val="FFFFFF" w:themeColor="background1"/>
                              </w:rPr>
                              <w:t xml:space="preserve"> of </w:t>
                            </w:r>
                            <w:r w:rsidRPr="00A24675">
                              <w:rPr>
                                <w:b/>
                                <w:color w:val="FFFFFF" w:themeColor="background1"/>
                              </w:rPr>
                              <w:t>changes.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23" o:spid="_x0000_s1055" style="position:absolute;margin-left:241.8pt;margin-top:-27.8pt;width:138.6pt;height:31.8pt;z-index:2518947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" fillcolor="#4f81bd" strokecolor="#385d8a" strokeweight="2pt">
                <v:textbox>
                  <w:txbxContent>
                    <w:p w:rsidR="00053B11" w:rsidRPr="00A24675" w:rsidRDefault="00053B11" w:rsidP="00A24675">
                      <w:pPr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>Please see S1-P2</w:t>
                      </w:r>
                      <w:r w:rsidRPr="00A24675">
                        <w:rPr>
                          <w:b/>
                          <w:color w:val="FFFFFF" w:themeColor="background1"/>
                        </w:rPr>
                        <w:t xml:space="preserve"> for </w:t>
                      </w:r>
                      <w:r>
                        <w:rPr>
                          <w:b/>
                          <w:color w:val="FFFFFF" w:themeColor="background1"/>
                        </w:rPr>
                        <w:t xml:space="preserve"> description of </w:t>
                      </w:r>
                      <w:r w:rsidRPr="00A24675">
                        <w:rPr>
                          <w:b/>
                          <w:color w:val="FFFFFF" w:themeColor="background1"/>
                        </w:rPr>
                        <w:t>changes.</w:t>
                      </w:r>
                    </w:p>
                  </w:txbxContent>
                </v:textbox>
              </v:rect>
            </w:pict>
          </mc:Fallback>
        </mc:AlternateContent>
      </w:r>
    </w:p>
    <w:p w:rsidR="007F1674" w:rsidRDefault="00D36974" w:rsidP="000556AC">
      <w:pPr>
        <w:pStyle w:val="AxureImageParagraph"/>
        <w:jc w:val="left"/>
      </w:pPr>
      <w:r>
        <w:rPr>
          <w:noProof/>
        </w:rPr>
        <w:drawing>
          <wp:inline distT="0" distB="0" distL="0" distR="0" wp14:anchorId="1C743BEA" wp14:editId="322B3F06">
            <wp:extent cx="4886325" cy="7315200"/>
            <wp:effectExtent l="0" t="0" r="0" b="0"/>
            <wp:docPr id="334" name="AXU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AXU10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674" w:rsidRDefault="00856C04" w:rsidP="00667020">
      <w:pPr>
        <w:pStyle w:val="Heading2"/>
      </w:pPr>
      <w:r>
        <w:br w:type="page"/>
      </w:r>
    </w:p>
    <w:p w:rsidR="000078A1" w:rsidRDefault="000078A1" w:rsidP="000078A1">
      <w:pPr>
        <w:pStyle w:val="Heading2"/>
      </w:pPr>
      <w:bookmarkStart w:id="14" w:name="_Toc443930682"/>
      <w:r>
        <w:lastRenderedPageBreak/>
        <w:t>S2-P3 - Verify Identity – User Chooses to Upgrade to LOA3</w:t>
      </w:r>
      <w:bookmarkEnd w:id="14"/>
    </w:p>
    <w:p w:rsidR="000078A1" w:rsidRDefault="000078A1"/>
    <w:p w:rsidR="000078A1" w:rsidRDefault="00467035">
      <w:r>
        <w:rPr>
          <w:noProof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7437A3A1" wp14:editId="158D4EDA">
                <wp:simplePos x="0" y="0"/>
                <wp:positionH relativeFrom="column">
                  <wp:posOffset>4937760</wp:posOffset>
                </wp:positionH>
                <wp:positionV relativeFrom="paragraph">
                  <wp:posOffset>5893435</wp:posOffset>
                </wp:positionV>
                <wp:extent cx="955040" cy="251460"/>
                <wp:effectExtent l="971550" t="0" r="16510" b="15240"/>
                <wp:wrapNone/>
                <wp:docPr id="412" name="Line Callout 1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5040" cy="25146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21591"/>
                            <a:gd name="adj4" fmla="val -102564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53B11" w:rsidRPr="00856C04" w:rsidRDefault="00053B11" w:rsidP="00D34371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856C04">
                              <w:rPr>
                                <w:b/>
                                <w:color w:val="FFFFFF" w:themeColor="background1"/>
                              </w:rPr>
                              <w:t>Text change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ine Callout 1 412" o:spid="_x0000_s1056" type="#_x0000_t47" style="position:absolute;margin-left:388.8pt;margin-top:464.05pt;width:75.2pt;height:19.8pt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" adj="-22154,4664" fillcolor="#4f81bd" strokecolor="#385d8a" strokeweight="2pt">
                <v:textbox>
                  <w:txbxContent>
                    <w:p w:rsidR="00053B11" w:rsidRPr="00856C04" w:rsidRDefault="00053B11" w:rsidP="00D34371">
                      <w:pPr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 w:rsidRPr="00856C04">
                        <w:rPr>
                          <w:b/>
                          <w:color w:val="FFFFFF" w:themeColor="background1"/>
                        </w:rPr>
                        <w:t>Text change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1FF858D7" wp14:editId="1574ED53">
                <wp:simplePos x="0" y="0"/>
                <wp:positionH relativeFrom="column">
                  <wp:posOffset>4937760</wp:posOffset>
                </wp:positionH>
                <wp:positionV relativeFrom="paragraph">
                  <wp:posOffset>5207635</wp:posOffset>
                </wp:positionV>
                <wp:extent cx="1630680" cy="548640"/>
                <wp:effectExtent l="1123950" t="0" r="26670" b="22860"/>
                <wp:wrapNone/>
                <wp:docPr id="411" name="Line Callout 1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30680" cy="548640"/>
                        </a:xfrm>
                        <a:prstGeom prst="borderCallout1">
                          <a:avLst>
                            <a:gd name="adj1" fmla="val 84028"/>
                            <a:gd name="adj2" fmla="val -5062"/>
                            <a:gd name="adj3" fmla="val 90783"/>
                            <a:gd name="adj4" fmla="val -68107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53B11" w:rsidRPr="00856C04" w:rsidRDefault="00053B11" w:rsidP="00D34371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color w:val="FFFFFF" w:themeColor="background1"/>
                              </w:rPr>
                              <w:t>Restored container heading to “Add extra security” on 12/17/2015.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ine Callout 1 411" o:spid="_x0000_s1057" type="#_x0000_t47" style="position:absolute;margin-left:388.8pt;margin-top:410.05pt;width:128.4pt;height:43.2pt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" adj="-14711,19609,-1093,18150" fillcolor="#4f81bd" strokecolor="#385d8a" strokeweight="2pt">
                <v:textbox>
                  <w:txbxContent>
                    <w:p w:rsidR="00053B11" w:rsidRPr="00856C04" w:rsidRDefault="00053B11" w:rsidP="00D34371">
                      <w:pPr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>Restored container heading to “Add extra security” on 12/17/2015.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D34371">
        <w:rPr>
          <w:noProof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0A5F1E72" wp14:editId="7E1FAB37">
                <wp:simplePos x="0" y="0"/>
                <wp:positionH relativeFrom="column">
                  <wp:posOffset>4945380</wp:posOffset>
                </wp:positionH>
                <wp:positionV relativeFrom="paragraph">
                  <wp:posOffset>6602095</wp:posOffset>
                </wp:positionV>
                <wp:extent cx="1577340" cy="510540"/>
                <wp:effectExtent l="1619250" t="0" r="22860" b="22860"/>
                <wp:wrapNone/>
                <wp:docPr id="413" name="Line Callout 1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77340" cy="51054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21591"/>
                            <a:gd name="adj4" fmla="val -102564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53B11" w:rsidRPr="00856C04" w:rsidRDefault="00053B11" w:rsidP="00D34371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>C</w:t>
                            </w:r>
                            <w:r w:rsidRPr="00856C04">
                              <w:rPr>
                                <w:b/>
                                <w:color w:val="FFFFFF" w:themeColor="background1"/>
                              </w:rPr>
                              <w:t>hange</w:t>
                            </w:r>
                            <w:r>
                              <w:rPr>
                                <w:b/>
                                <w:color w:val="FFFFFF" w:themeColor="background1"/>
                              </w:rPr>
                              <w:t>d “upgrade code” to lower case on 12/17/2015.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ine Callout 1 413" o:spid="_x0000_s1058" type="#_x0000_t47" style="position:absolute;margin-left:389.4pt;margin-top:519.85pt;width:124.2pt;height:40.2pt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" adj="-22154,4664" fillcolor="#4f81bd" strokecolor="#385d8a" strokeweight="2pt">
                <v:textbox>
                  <w:txbxContent>
                    <w:p w:rsidR="00053B11" w:rsidRPr="00856C04" w:rsidRDefault="00053B11" w:rsidP="00D34371">
                      <w:pPr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>C</w:t>
                      </w:r>
                      <w:r w:rsidRPr="00856C04">
                        <w:rPr>
                          <w:b/>
                          <w:color w:val="FFFFFF" w:themeColor="background1"/>
                        </w:rPr>
                        <w:t>hange</w:t>
                      </w:r>
                      <w:r>
                        <w:rPr>
                          <w:b/>
                          <w:color w:val="FFFFFF" w:themeColor="background1"/>
                        </w:rPr>
                        <w:t>d “upgrade code” to lower case on 12/17/2015.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D34371">
        <w:rPr>
          <w:noProof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0C310F1A" wp14:editId="511D1908">
                <wp:simplePos x="0" y="0"/>
                <wp:positionH relativeFrom="column">
                  <wp:posOffset>5727700</wp:posOffset>
                </wp:positionH>
                <wp:positionV relativeFrom="paragraph">
                  <wp:posOffset>1012825</wp:posOffset>
                </wp:positionV>
                <wp:extent cx="1076960" cy="251460"/>
                <wp:effectExtent l="609600" t="0" r="27940" b="15240"/>
                <wp:wrapNone/>
                <wp:docPr id="410" name="Line Callout 1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76960" cy="25146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51894"/>
                            <a:gd name="adj4" fmla="val -55490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53B11" w:rsidRPr="00856C04" w:rsidRDefault="00053B11" w:rsidP="00D34371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856C04">
                              <w:rPr>
                                <w:b/>
                                <w:color w:val="FFFFFF" w:themeColor="background1"/>
                              </w:rPr>
                              <w:t>Added Step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9" type="#_x0000_t47" style="position:absolute;margin-left:451pt;margin-top:79.75pt;width:84.8pt;height:19.8pt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" adj="-11986,11209" fillcolor="#4f81bd" strokecolor="#385d8a" strokeweight="2pt">
                <v:textbox>
                  <w:txbxContent>
                    <w:p w:rsidR="00053B11" w:rsidRPr="00856C04" w:rsidRDefault="00053B11" w:rsidP="00D34371">
                      <w:pPr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 w:rsidRPr="00856C04">
                        <w:rPr>
                          <w:b/>
                          <w:color w:val="FFFFFF" w:themeColor="background1"/>
                        </w:rPr>
                        <w:t>Added Step 4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4481871" wp14:editId="6CDE9950">
            <wp:extent cx="5824728" cy="8174736"/>
            <wp:effectExtent l="0" t="0" r="5080" b="0"/>
            <wp:docPr id="87" name="AXU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AXU1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/>
                    <a:srcRect b="21771"/>
                    <a:stretch/>
                  </pic:blipFill>
                  <pic:spPr bwMode="auto">
                    <a:xfrm>
                      <a:off x="0" y="0"/>
                      <a:ext cx="5824728" cy="81747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1674" w:rsidRDefault="00856C04">
      <w:pPr>
        <w:pStyle w:val="Heading2"/>
      </w:pPr>
      <w:bookmarkStart w:id="15" w:name="_Toc443930683"/>
      <w:r>
        <w:lastRenderedPageBreak/>
        <w:t>S2-P4 - Secure Identity</w:t>
      </w:r>
      <w:bookmarkEnd w:id="15"/>
    </w:p>
    <w:p w:rsidR="000078A1" w:rsidRPr="000078A1" w:rsidRDefault="000078A1" w:rsidP="000078A1"/>
    <w:p w:rsidR="007F1674" w:rsidRDefault="00A212DB">
      <w:pPr>
        <w:pStyle w:val="AxureImage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8159DFF" wp14:editId="305B00FA">
                <wp:simplePos x="0" y="0"/>
                <wp:positionH relativeFrom="column">
                  <wp:posOffset>5890260</wp:posOffset>
                </wp:positionH>
                <wp:positionV relativeFrom="paragraph">
                  <wp:posOffset>1256665</wp:posOffset>
                </wp:positionV>
                <wp:extent cx="1026160" cy="251460"/>
                <wp:effectExtent l="571500" t="0" r="21590" b="15240"/>
                <wp:wrapNone/>
                <wp:docPr id="358" name="Line Callout 1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26160" cy="25146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51894"/>
                            <a:gd name="adj4" fmla="val -55490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53B11" w:rsidRPr="007034DE" w:rsidRDefault="00053B11" w:rsidP="000078A1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7034DE">
                              <w:rPr>
                                <w:b/>
                                <w:color w:val="FFFFFF" w:themeColor="background1"/>
                              </w:rPr>
                              <w:t xml:space="preserve">Added Step </w:t>
                            </w:r>
                            <w:r w:rsidRPr="00864F05">
                              <w:rPr>
                                <w:b/>
                                <w:color w:val="FFFFFF" w:themeColor="background1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ine Callout 1 358" o:spid="_x0000_s1060" type="#_x0000_t47" style="position:absolute;left:0;text-align:left;margin-left:463.8pt;margin-top:98.95pt;width:80.8pt;height:19.8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" adj="-11986,11209" fillcolor="#4f81bd" strokecolor="#385d8a" strokeweight="2pt">
                <v:textbox>
                  <w:txbxContent>
                    <w:p w:rsidR="00053B11" w:rsidRPr="007034DE" w:rsidRDefault="00053B11" w:rsidP="000078A1">
                      <w:pPr>
                        <w:jc w:val="center"/>
                        <w:rPr>
                          <w:b/>
                        </w:rPr>
                      </w:pPr>
                      <w:r w:rsidRPr="007034DE">
                        <w:rPr>
                          <w:b/>
                          <w:color w:val="FFFFFF" w:themeColor="background1"/>
                        </w:rPr>
                        <w:t xml:space="preserve">Added Step </w:t>
                      </w:r>
                      <w:r w:rsidRPr="00864F05">
                        <w:rPr>
                          <w:b/>
                          <w:color w:val="FFFFFF" w:themeColor="background1"/>
                        </w:rPr>
                        <w:t>4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856C04">
        <w:rPr>
          <w:noProof/>
        </w:rPr>
        <w:drawing>
          <wp:inline distT="0" distB="0" distL="0" distR="0" wp14:anchorId="2E413948" wp14:editId="173F5D6B">
            <wp:extent cx="6858000" cy="7267575"/>
            <wp:effectExtent l="0" t="0" r="0" b="0"/>
            <wp:docPr id="13" name="AXU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XU11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26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674" w:rsidRDefault="00856C04">
      <w:pPr>
        <w:pStyle w:val="Heading2"/>
      </w:pPr>
      <w:r>
        <w:br w:type="page"/>
      </w:r>
      <w:bookmarkStart w:id="16" w:name="_Toc443930684"/>
      <w:r>
        <w:lastRenderedPageBreak/>
        <w:t>S2-P5 - Create Account</w:t>
      </w:r>
      <w:bookmarkEnd w:id="16"/>
    </w:p>
    <w:p w:rsidR="000078A1" w:rsidRPr="000078A1" w:rsidRDefault="000078A1" w:rsidP="000078A1"/>
    <w:p w:rsidR="007F1674" w:rsidRDefault="00A212DB" w:rsidP="000556AC">
      <w:pPr>
        <w:pStyle w:val="AxureImageParagraph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4EF98AD" wp14:editId="26C117A4">
                <wp:simplePos x="0" y="0"/>
                <wp:positionH relativeFrom="column">
                  <wp:posOffset>5171440</wp:posOffset>
                </wp:positionH>
                <wp:positionV relativeFrom="paragraph">
                  <wp:posOffset>1056640</wp:posOffset>
                </wp:positionV>
                <wp:extent cx="1158240" cy="251460"/>
                <wp:effectExtent l="647700" t="0" r="22860" b="15240"/>
                <wp:wrapNone/>
                <wp:docPr id="359" name="Line Callout 1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58240" cy="25146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51894"/>
                            <a:gd name="adj4" fmla="val -55490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53B11" w:rsidRPr="000078A1" w:rsidRDefault="00053B11" w:rsidP="000078A1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0078A1">
                              <w:rPr>
                                <w:b/>
                                <w:color w:val="FFFFFF" w:themeColor="background1"/>
                              </w:rPr>
                              <w:t>Added Step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ine Callout 1 359" o:spid="_x0000_s1061" type="#_x0000_t47" style="position:absolute;margin-left:407.2pt;margin-top:83.2pt;width:91.2pt;height:19.8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" adj="-11986,11209" fillcolor="#4f81bd" strokecolor="#385d8a" strokeweight="2pt">
                <v:textbox>
                  <w:txbxContent>
                    <w:p w:rsidR="00053B11" w:rsidRPr="000078A1" w:rsidRDefault="00053B11" w:rsidP="000078A1">
                      <w:pPr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 w:rsidRPr="000078A1">
                        <w:rPr>
                          <w:b/>
                          <w:color w:val="FFFFFF" w:themeColor="background1"/>
                        </w:rPr>
                        <w:t>Added Step 4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856C04">
        <w:rPr>
          <w:noProof/>
        </w:rPr>
        <w:drawing>
          <wp:inline distT="0" distB="0" distL="0" distR="0" wp14:anchorId="58B4AC8B" wp14:editId="264C32A7">
            <wp:extent cx="5788152" cy="7854696"/>
            <wp:effectExtent l="0" t="0" r="0" b="0"/>
            <wp:docPr id="14" name="AXU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AXU1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/>
                    <a:srcRect b="5208"/>
                    <a:stretch/>
                  </pic:blipFill>
                  <pic:spPr bwMode="auto">
                    <a:xfrm>
                      <a:off x="0" y="0"/>
                      <a:ext cx="5788152" cy="78546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1674" w:rsidRDefault="007F1674"/>
    <w:p w:rsidR="007F1674" w:rsidRDefault="00856C04">
      <w:pPr>
        <w:pStyle w:val="Heading2"/>
      </w:pPr>
      <w:r>
        <w:br w:type="page"/>
      </w:r>
      <w:bookmarkStart w:id="17" w:name="_Toc443930685"/>
      <w:r>
        <w:lastRenderedPageBreak/>
        <w:t xml:space="preserve">S2-P6 </w:t>
      </w:r>
      <w:r w:rsidR="000078A1">
        <w:t>–</w:t>
      </w:r>
      <w:r>
        <w:t xml:space="preserve"> </w:t>
      </w:r>
      <w:r w:rsidR="000078A1">
        <w:t xml:space="preserve">Provide Cell </w:t>
      </w:r>
      <w:r>
        <w:t>Phone</w:t>
      </w:r>
      <w:r w:rsidR="000078A1">
        <w:t xml:space="preserve"> Number – Create Account</w:t>
      </w:r>
      <w:bookmarkEnd w:id="17"/>
    </w:p>
    <w:p w:rsidR="00CE1AD9" w:rsidRPr="00CE1AD9" w:rsidRDefault="00CE1AD9" w:rsidP="00CE1AD9"/>
    <w:p w:rsidR="007F1674" w:rsidRDefault="0051790F" w:rsidP="000556AC">
      <w:pPr>
        <w:pStyle w:val="AxureImageParagraph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22784" behindDoc="0" locked="0" layoutInCell="1" allowOverlap="1" wp14:anchorId="4AFFBEC8" wp14:editId="5046D100">
                <wp:simplePos x="0" y="0"/>
                <wp:positionH relativeFrom="column">
                  <wp:posOffset>5672667</wp:posOffset>
                </wp:positionH>
                <wp:positionV relativeFrom="paragraph">
                  <wp:posOffset>3291628</wp:posOffset>
                </wp:positionV>
                <wp:extent cx="1524000" cy="609600"/>
                <wp:effectExtent l="857250" t="133350" r="19050" b="19050"/>
                <wp:wrapNone/>
                <wp:docPr id="83" name="Line Callout 1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24000" cy="60960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-21861"/>
                            <a:gd name="adj4" fmla="val -56602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53B11" w:rsidRPr="007034DE" w:rsidRDefault="00053B11" w:rsidP="0051790F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>Changed “Security Features FAQ” to “Security Feature FAQ” on 2/22/2016.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62" type="#_x0000_t47" style="position:absolute;margin-left:446.65pt;margin-top:259.2pt;width:120pt;height:48pt;z-index:25202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" adj="-12226,-4722" fillcolor="#4f81bd" strokecolor="#385d8a" strokeweight="2pt">
                <v:textbox>
                  <w:txbxContent>
                    <w:p w:rsidR="00053B11" w:rsidRPr="007034DE" w:rsidRDefault="00053B11" w:rsidP="0051790F">
                      <w:pPr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>Changed “Security Features FAQ” to “Security Feature FAQ” on 2/22/2016.</w:t>
                      </w:r>
                    </w:p>
                  </w:txbxContent>
                </v:textbox>
              </v:shape>
            </w:pict>
          </mc:Fallback>
        </mc:AlternateContent>
      </w:r>
      <w:r w:rsidR="004E2FC2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E58F601" wp14:editId="05E249AD">
                <wp:simplePos x="0" y="0"/>
                <wp:positionH relativeFrom="column">
                  <wp:posOffset>5672455</wp:posOffset>
                </wp:positionH>
                <wp:positionV relativeFrom="paragraph">
                  <wp:posOffset>709295</wp:posOffset>
                </wp:positionV>
                <wp:extent cx="1524000" cy="251460"/>
                <wp:effectExtent l="1047750" t="0" r="19050" b="15240"/>
                <wp:wrapNone/>
                <wp:docPr id="362" name="Line Callout 1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24000" cy="25146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63341"/>
                            <a:gd name="adj4" fmla="val -68990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53B11" w:rsidRPr="00BE4AF5" w:rsidRDefault="00053B11" w:rsidP="00BE4AF5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BE4AF5">
                              <w:rPr>
                                <w:b/>
                                <w:color w:val="FFFFFF" w:themeColor="background1"/>
                              </w:rPr>
                              <w:t>Changed wording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ine Callout 1 362" o:spid="_x0000_s1063" type="#_x0000_t47" style="position:absolute;margin-left:446.65pt;margin-top:55.85pt;width:120pt;height:19.8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" adj="-14902,13682" fillcolor="#4f81bd" strokecolor="#385d8a" strokeweight="2pt">
                <v:textbox>
                  <w:txbxContent>
                    <w:p w:rsidR="00053B11" w:rsidRPr="00BE4AF5" w:rsidRDefault="00053B11" w:rsidP="00BE4AF5">
                      <w:pPr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 w:rsidRPr="00BE4AF5">
                        <w:rPr>
                          <w:b/>
                          <w:color w:val="FFFFFF" w:themeColor="background1"/>
                        </w:rPr>
                        <w:t>Changed wording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4E2FC2">
        <w:rPr>
          <w:noProof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 wp14:anchorId="553125FF" wp14:editId="598B91A9">
                <wp:simplePos x="0" y="0"/>
                <wp:positionH relativeFrom="column">
                  <wp:posOffset>5672667</wp:posOffset>
                </wp:positionH>
                <wp:positionV relativeFrom="paragraph">
                  <wp:posOffset>209762</wp:posOffset>
                </wp:positionV>
                <wp:extent cx="1524000" cy="386715"/>
                <wp:effectExtent l="2724150" t="0" r="19050" b="870585"/>
                <wp:wrapNone/>
                <wp:docPr id="335" name="Line Callout 1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24000" cy="386715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324474"/>
                            <a:gd name="adj4" fmla="val -178319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53B11" w:rsidRPr="00BE4AF5" w:rsidRDefault="00053B11" w:rsidP="00D17254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>Revised wording on 1/7/2016.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ine Callout 1 335" o:spid="_x0000_s1064" type="#_x0000_t47" style="position:absolute;margin-left:446.65pt;margin-top:16.5pt;width:120pt;height:30.45pt;z-index:25199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" adj="-38517,70086" fillcolor="#4f81bd" strokecolor="#385d8a" strokeweight="2pt">
                <v:textbox>
                  <w:txbxContent>
                    <w:p w:rsidR="00053B11" w:rsidRPr="00BE4AF5" w:rsidRDefault="00053B11" w:rsidP="00D17254">
                      <w:pPr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>Revised wording on 1/7/2016.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D8BDF51" wp14:editId="4A02D6FB">
            <wp:extent cx="5705856" cy="3941064"/>
            <wp:effectExtent l="0" t="0" r="9525" b="2540"/>
            <wp:docPr id="86" name="AXU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AXU11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05856" cy="3941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B031C">
        <w:rPr>
          <w:noProof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1B694C13" wp14:editId="3198435A">
                <wp:simplePos x="0" y="0"/>
                <wp:positionH relativeFrom="column">
                  <wp:posOffset>5669280</wp:posOffset>
                </wp:positionH>
                <wp:positionV relativeFrom="paragraph">
                  <wp:posOffset>2563495</wp:posOffset>
                </wp:positionV>
                <wp:extent cx="1524000" cy="655320"/>
                <wp:effectExtent l="800100" t="0" r="19050" b="11430"/>
                <wp:wrapNone/>
                <wp:docPr id="38" name="Line Callout 1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24000" cy="65532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12735"/>
                            <a:gd name="adj4" fmla="val -52491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53B11" w:rsidRPr="007034DE" w:rsidRDefault="00053B11" w:rsidP="0022047A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 xml:space="preserve">Changed “own” to “have”, “cannot” to “can’t” and </w:t>
                            </w:r>
                            <w:proofErr w:type="gramStart"/>
                            <w:r>
                              <w:rPr>
                                <w:b/>
                                <w:color w:val="FFFFFF" w:themeColor="background1"/>
                              </w:rPr>
                              <w:t xml:space="preserve">reordered </w:t>
                            </w:r>
                            <w:r w:rsidRPr="007034DE">
                              <w:rPr>
                                <w:b/>
                                <w:color w:val="FFFFFF" w:themeColor="background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 w:themeColor="background1"/>
                              </w:rPr>
                              <w:t>questions</w:t>
                            </w:r>
                            <w:proofErr w:type="gramEnd"/>
                            <w:r>
                              <w:rPr>
                                <w:b/>
                                <w:color w:val="FFFFFF" w:themeColor="background1"/>
                              </w:rPr>
                              <w:t xml:space="preserve"> on 12/17/15.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65" type="#_x0000_t47" style="position:absolute;margin-left:446.4pt;margin-top:201.85pt;width:120pt;height:51.6pt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" adj="-11338,2751" fillcolor="#4f81bd" strokecolor="#385d8a" strokeweight="2pt">
                <v:textbox>
                  <w:txbxContent>
                    <w:p w:rsidR="00053B11" w:rsidRPr="007034DE" w:rsidRDefault="00053B11" w:rsidP="0022047A">
                      <w:pPr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 xml:space="preserve">Changed “own” to “have”, “cannot” to “can’t” and reordered </w:t>
                      </w:r>
                      <w:r w:rsidRPr="007034DE">
                        <w:rPr>
                          <w:b/>
                          <w:color w:val="FFFFFF" w:themeColor="background1"/>
                        </w:rPr>
                        <w:t xml:space="preserve"> </w:t>
                      </w:r>
                      <w:r>
                        <w:rPr>
                          <w:b/>
                          <w:color w:val="FFFFFF" w:themeColor="background1"/>
                        </w:rPr>
                        <w:t>questions on 12/17/15.</w:t>
                      </w:r>
                    </w:p>
                  </w:txbxContent>
                </v:textbox>
              </v:shape>
            </w:pict>
          </mc:Fallback>
        </mc:AlternateContent>
      </w:r>
      <w:r w:rsidR="0022047A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95CB45B" wp14:editId="347FC6AC">
                <wp:simplePos x="0" y="0"/>
                <wp:positionH relativeFrom="column">
                  <wp:posOffset>5669280</wp:posOffset>
                </wp:positionH>
                <wp:positionV relativeFrom="paragraph">
                  <wp:posOffset>2251075</wp:posOffset>
                </wp:positionV>
                <wp:extent cx="1524000" cy="251460"/>
                <wp:effectExtent l="3143250" t="19050" r="19050" b="15240"/>
                <wp:wrapNone/>
                <wp:docPr id="363" name="Line Callout 1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24000" cy="25146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-2651"/>
                            <a:gd name="adj4" fmla="val -206490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53B11" w:rsidRPr="00181AFC" w:rsidRDefault="00053B11" w:rsidP="00BE4AF5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181AFC">
                              <w:rPr>
                                <w:b/>
                                <w:color w:val="FFFFFF" w:themeColor="background1"/>
                              </w:rPr>
                              <w:t>Changed wording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ine Callout 1 363" o:spid="_x0000_s1066" type="#_x0000_t47" style="position:absolute;margin-left:446.4pt;margin-top:177.25pt;width:120pt;height:19.8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" adj="-44602,-573" fillcolor="#4f81bd" strokecolor="#385d8a" strokeweight="2pt">
                <v:textbox>
                  <w:txbxContent>
                    <w:p w:rsidR="00053B11" w:rsidRPr="00181AFC" w:rsidRDefault="00053B11" w:rsidP="00BE4AF5">
                      <w:pPr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 w:rsidRPr="00181AFC">
                        <w:rPr>
                          <w:b/>
                          <w:color w:val="FFFFFF" w:themeColor="background1"/>
                        </w:rPr>
                        <w:t>Changed wording</w:t>
                      </w:r>
                    </w:p>
                  </w:txbxContent>
                </v:textbox>
              </v:shape>
            </w:pict>
          </mc:Fallback>
        </mc:AlternateContent>
      </w:r>
      <w:r w:rsidR="0022047A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4F5967E" wp14:editId="7C9B29B9">
                <wp:simplePos x="0" y="0"/>
                <wp:positionH relativeFrom="column">
                  <wp:posOffset>5669280</wp:posOffset>
                </wp:positionH>
                <wp:positionV relativeFrom="paragraph">
                  <wp:posOffset>1435735</wp:posOffset>
                </wp:positionV>
                <wp:extent cx="1524000" cy="754380"/>
                <wp:effectExtent l="914400" t="0" r="19050" b="26670"/>
                <wp:wrapNone/>
                <wp:docPr id="360" name="Line Callout 1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24000" cy="75438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29860"/>
                            <a:gd name="adj4" fmla="val -59490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53B11" w:rsidRPr="007034DE" w:rsidRDefault="00053B11" w:rsidP="00D36974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  <w:proofErr w:type="gramStart"/>
                            <w:r w:rsidRPr="007034DE">
                              <w:rPr>
                                <w:b/>
                                <w:color w:val="FFFFFF" w:themeColor="background1"/>
                              </w:rPr>
                              <w:t>Added warning notice</w:t>
                            </w:r>
                            <w:r>
                              <w:rPr>
                                <w:b/>
                                <w:color w:val="FFFFFF" w:themeColor="background1"/>
                              </w:rPr>
                              <w:t>.</w:t>
                            </w:r>
                            <w:proofErr w:type="gramEnd"/>
                            <w:r>
                              <w:rPr>
                                <w:b/>
                                <w:color w:val="FFFFFF" w:themeColor="background1"/>
                              </w:rPr>
                              <w:t xml:space="preserve">  </w:t>
                            </w:r>
                            <w:proofErr w:type="gramStart"/>
                            <w:r>
                              <w:rPr>
                                <w:b/>
                                <w:color w:val="FFFFFF" w:themeColor="background1"/>
                              </w:rPr>
                              <w:t>Revised on 11/19/2015.</w:t>
                            </w:r>
                            <w:proofErr w:type="gramEnd"/>
                            <w:r>
                              <w:rPr>
                                <w:b/>
                                <w:color w:val="FFFFFF" w:themeColor="background1"/>
                              </w:rPr>
                              <w:t xml:space="preserve"> Removed “For your protection,” on 12/17/2015.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ine Callout 1 360" o:spid="_x0000_s1067" type="#_x0000_t47" style="position:absolute;margin-left:446.4pt;margin-top:113.05pt;width:120pt;height:59.4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" adj="-12850,6450" fillcolor="#4f81bd" strokecolor="#385d8a" strokeweight="2pt">
                <v:textbox>
                  <w:txbxContent>
                    <w:p w:rsidR="00053B11" w:rsidRPr="007034DE" w:rsidRDefault="00053B11" w:rsidP="00D36974">
                      <w:pPr>
                        <w:rPr>
                          <w:b/>
                          <w:color w:val="FFFFFF" w:themeColor="background1"/>
                        </w:rPr>
                      </w:pPr>
                      <w:r w:rsidRPr="007034DE">
                        <w:rPr>
                          <w:b/>
                          <w:color w:val="FFFFFF" w:themeColor="background1"/>
                        </w:rPr>
                        <w:t>Added warning notice</w:t>
                      </w:r>
                      <w:r>
                        <w:rPr>
                          <w:b/>
                          <w:color w:val="FFFFFF" w:themeColor="background1"/>
                        </w:rPr>
                        <w:t>.  Revised on 11/19/2015. Removed “For your protection,” on 12/17/2015.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D325A0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79CA91F" wp14:editId="0011017A">
                <wp:simplePos x="0" y="0"/>
                <wp:positionH relativeFrom="column">
                  <wp:posOffset>5669280</wp:posOffset>
                </wp:positionH>
                <wp:positionV relativeFrom="paragraph">
                  <wp:posOffset>1108075</wp:posOffset>
                </wp:positionV>
                <wp:extent cx="1524000" cy="251460"/>
                <wp:effectExtent l="1219200" t="0" r="19050" b="15240"/>
                <wp:wrapNone/>
                <wp:docPr id="361" name="Line Callout 1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24000" cy="25146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36743"/>
                            <a:gd name="adj4" fmla="val -79990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53B11" w:rsidRPr="00BE4AF5" w:rsidRDefault="00053B11" w:rsidP="00BE4AF5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BE4AF5">
                              <w:rPr>
                                <w:b/>
                                <w:color w:val="FFFFFF" w:themeColor="background1"/>
                              </w:rPr>
                              <w:t>Added Step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ine Callout 1 361" o:spid="_x0000_s1068" type="#_x0000_t47" style="position:absolute;margin-left:446.4pt;margin-top:87.25pt;width:120pt;height:19.8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" adj="-17278,7936" fillcolor="#4f81bd" strokecolor="#385d8a" strokeweight="2pt">
                <v:textbox>
                  <w:txbxContent>
                    <w:p w:rsidR="00053B11" w:rsidRPr="00BE4AF5" w:rsidRDefault="00053B11" w:rsidP="00BE4AF5">
                      <w:pPr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 w:rsidRPr="00BE4AF5">
                        <w:rPr>
                          <w:b/>
                          <w:color w:val="FFFFFF" w:themeColor="background1"/>
                        </w:rPr>
                        <w:t>Added Step 4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bookmarkStart w:id="18" w:name="_Toc443930686"/>
    <w:p w:rsidR="00BE4AF5" w:rsidRDefault="0051790F" w:rsidP="00BE4AF5">
      <w:pPr>
        <w:pStyle w:val="Heading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 wp14:anchorId="71FD1ADE" wp14:editId="15FCA0AD">
                <wp:simplePos x="0" y="0"/>
                <wp:positionH relativeFrom="column">
                  <wp:posOffset>5664200</wp:posOffset>
                </wp:positionH>
                <wp:positionV relativeFrom="paragraph">
                  <wp:posOffset>1160145</wp:posOffset>
                </wp:positionV>
                <wp:extent cx="1524000" cy="502920"/>
                <wp:effectExtent l="4000500" t="1504950" r="19050" b="11430"/>
                <wp:wrapNone/>
                <wp:docPr id="98" name="Line Callout 1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24000" cy="50292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-303830"/>
                            <a:gd name="adj4" fmla="val -261657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53B11" w:rsidRPr="007034DE" w:rsidRDefault="00053B11" w:rsidP="005F5E67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 xml:space="preserve">Removed </w:t>
                            </w:r>
                            <w:proofErr w:type="gramStart"/>
                            <w:r>
                              <w:rPr>
                                <w:b/>
                                <w:color w:val="FFFFFF" w:themeColor="background1"/>
                              </w:rPr>
                              <w:t>Previous</w:t>
                            </w:r>
                            <w:proofErr w:type="gramEnd"/>
                            <w:r>
                              <w:rPr>
                                <w:b/>
                                <w:color w:val="FFFFFF" w:themeColor="background1"/>
                              </w:rPr>
                              <w:t xml:space="preserve"> button on 12/02/2015.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69" type="#_x0000_t47" style="position:absolute;margin-left:446pt;margin-top:91.35pt;width:120pt;height:39.6pt;z-index:2520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" adj="-56518,-65627" fillcolor="#4f81bd" strokecolor="#385d8a" strokeweight="2pt">
                <v:textbox>
                  <w:txbxContent>
                    <w:p w:rsidR="00053B11" w:rsidRPr="007034DE" w:rsidRDefault="00053B11" w:rsidP="005F5E67">
                      <w:pPr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>Removed Previous button on 12/02/2015.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0EB4C853" wp14:editId="4875BEBD">
                <wp:simplePos x="0" y="0"/>
                <wp:positionH relativeFrom="column">
                  <wp:posOffset>5664200</wp:posOffset>
                </wp:positionH>
                <wp:positionV relativeFrom="paragraph">
                  <wp:posOffset>508212</wp:posOffset>
                </wp:positionV>
                <wp:extent cx="1524000" cy="502285"/>
                <wp:effectExtent l="3733800" t="1905000" r="19050" b="12065"/>
                <wp:wrapNone/>
                <wp:docPr id="33" name="Line Callout 1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24000" cy="502285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-381486"/>
                            <a:gd name="adj4" fmla="val -244991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53B11" w:rsidRPr="007034DE" w:rsidRDefault="00053B11" w:rsidP="00473CD2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>Removed “Why?” link on 1/13/2016.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70" type="#_x0000_t47" style="position:absolute;margin-left:446pt;margin-top:40pt;width:120pt;height:39.5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" adj="-52918,-82401" fillcolor="#4f81bd" strokecolor="#385d8a" strokeweight="2pt">
                <v:textbox>
                  <w:txbxContent>
                    <w:p w:rsidR="00053B11" w:rsidRPr="007034DE" w:rsidRDefault="00053B11" w:rsidP="00473CD2">
                      <w:pPr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>Removed “Why?” link on 1/13/2016.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8234767" wp14:editId="2C772617">
                <wp:simplePos x="0" y="0"/>
                <wp:positionH relativeFrom="column">
                  <wp:posOffset>5664200</wp:posOffset>
                </wp:positionH>
                <wp:positionV relativeFrom="paragraph">
                  <wp:posOffset>135678</wp:posOffset>
                </wp:positionV>
                <wp:extent cx="1524000" cy="250190"/>
                <wp:effectExtent l="1924050" t="819150" r="19050" b="16510"/>
                <wp:wrapNone/>
                <wp:docPr id="68" name="Line Callout 1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24000" cy="25019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-329711"/>
                            <a:gd name="adj4" fmla="val -125658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53B11" w:rsidRPr="007034DE" w:rsidRDefault="00053B11" w:rsidP="00BE4AF5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7034DE">
                              <w:rPr>
                                <w:b/>
                                <w:color w:val="FFFFFF" w:themeColor="background1"/>
                              </w:rPr>
                              <w:t xml:space="preserve">Added </w:t>
                            </w:r>
                            <w:r>
                              <w:rPr>
                                <w:b/>
                                <w:color w:val="FFFFFF" w:themeColor="background1"/>
                              </w:rPr>
                              <w:t>container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71" type="#_x0000_t47" style="position:absolute;margin-left:446pt;margin-top:10.7pt;width:120pt;height:19.7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" adj="-27142,-71218" fillcolor="#4f81bd" strokecolor="#385d8a" strokeweight="2pt">
                <v:textbox>
                  <w:txbxContent>
                    <w:p w:rsidR="00053B11" w:rsidRPr="007034DE" w:rsidRDefault="00053B11" w:rsidP="00BE4AF5">
                      <w:pPr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 w:rsidRPr="007034DE">
                        <w:rPr>
                          <w:b/>
                          <w:color w:val="FFFFFF" w:themeColor="background1"/>
                        </w:rPr>
                        <w:t xml:space="preserve">Added </w:t>
                      </w:r>
                      <w:r>
                        <w:rPr>
                          <w:b/>
                          <w:color w:val="FFFFFF" w:themeColor="background1"/>
                        </w:rPr>
                        <w:t>container</w:t>
                      </w:r>
                    </w:p>
                  </w:txbxContent>
                </v:textbox>
              </v:shape>
            </w:pict>
          </mc:Fallback>
        </mc:AlternateContent>
      </w:r>
      <w:r w:rsidR="00856C04">
        <w:br w:type="page"/>
      </w:r>
      <w:r w:rsidR="00856C04">
        <w:lastRenderedPageBreak/>
        <w:t xml:space="preserve">S2-P7 - </w:t>
      </w:r>
      <w:bookmarkStart w:id="19" w:name="_Toc434401520"/>
      <w:r w:rsidR="00BE4AF5">
        <w:t xml:space="preserve">Enter Texted Security </w:t>
      </w:r>
      <w:proofErr w:type="spellStart"/>
      <w:r w:rsidR="00BE4AF5">
        <w:t>Code_Create</w:t>
      </w:r>
      <w:proofErr w:type="spellEnd"/>
      <w:r w:rsidR="00BE4AF5">
        <w:t xml:space="preserve"> Account</w:t>
      </w:r>
      <w:bookmarkEnd w:id="19"/>
      <w:bookmarkEnd w:id="18"/>
    </w:p>
    <w:p w:rsidR="00BE4AF5" w:rsidRPr="00BE4AF5" w:rsidRDefault="00BE4AF5" w:rsidP="00BE4AF5"/>
    <w:p w:rsidR="007F1674" w:rsidRDefault="00687AC9" w:rsidP="00D325A0">
      <w:pPr>
        <w:pStyle w:val="AxureImageParagraph"/>
        <w:jc w:val="left"/>
      </w:pPr>
      <w:r w:rsidRPr="003F4209">
        <w:rPr>
          <w:noProof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73DC415C" wp14:editId="63C454A4">
                <wp:simplePos x="0" y="0"/>
                <wp:positionH relativeFrom="column">
                  <wp:posOffset>5539740</wp:posOffset>
                </wp:positionH>
                <wp:positionV relativeFrom="paragraph">
                  <wp:posOffset>2098675</wp:posOffset>
                </wp:positionV>
                <wp:extent cx="1363980" cy="556260"/>
                <wp:effectExtent l="247650" t="0" r="26670" b="15240"/>
                <wp:wrapNone/>
                <wp:docPr id="89" name="Line Callout 1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3980" cy="55626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9327"/>
                            <a:gd name="adj4" fmla="val -18290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53B11" w:rsidRPr="000E44B6" w:rsidRDefault="00053B11" w:rsidP="00687AC9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 xml:space="preserve">Removed “SMS” from </w:t>
                            </w:r>
                            <w:proofErr w:type="gramStart"/>
                            <w:r>
                              <w:rPr>
                                <w:b/>
                                <w:color w:val="FFFFFF" w:themeColor="background1"/>
                              </w:rPr>
                              <w:t>2</w:t>
                            </w:r>
                            <w:r w:rsidRPr="0026142C">
                              <w:rPr>
                                <w:b/>
                                <w:color w:val="FFFFFF" w:themeColor="background1"/>
                                <w:vertAlign w:val="superscript"/>
                              </w:rPr>
                              <w:t>nd</w:t>
                            </w:r>
                            <w:proofErr w:type="gramEnd"/>
                            <w:r>
                              <w:rPr>
                                <w:b/>
                                <w:color w:val="FFFFFF" w:themeColor="background1"/>
                              </w:rPr>
                              <w:t xml:space="preserve"> bullet on 12/17/2015.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ine Callout 1 89" o:spid="_x0000_s1072" type="#_x0000_t47" style="position:absolute;margin-left:436.2pt;margin-top:165.25pt;width:107.4pt;height:43.8pt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" adj="-3951,2015" fillcolor="#4f81bd" strokecolor="#385d8a" strokeweight="2pt">
                <v:textbox>
                  <w:txbxContent>
                    <w:p w:rsidR="00053B11" w:rsidRPr="000E44B6" w:rsidRDefault="00053B11" w:rsidP="00687AC9">
                      <w:pPr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>Removed “SMS” from 2</w:t>
                      </w:r>
                      <w:r w:rsidRPr="0026142C">
                        <w:rPr>
                          <w:b/>
                          <w:color w:val="FFFFFF" w:themeColor="background1"/>
                          <w:vertAlign w:val="superscript"/>
                        </w:rPr>
                        <w:t>nd</w:t>
                      </w:r>
                      <w:r>
                        <w:rPr>
                          <w:b/>
                          <w:color w:val="FFFFFF" w:themeColor="background1"/>
                        </w:rPr>
                        <w:t xml:space="preserve"> bullet on 12/17/2015.</w:t>
                      </w:r>
                    </w:p>
                  </w:txbxContent>
                </v:textbox>
              </v:shape>
            </w:pict>
          </mc:Fallback>
        </mc:AlternateContent>
      </w:r>
      <w:r w:rsidR="00CE16DC"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419054FB" wp14:editId="5919006B">
                <wp:simplePos x="0" y="0"/>
                <wp:positionH relativeFrom="column">
                  <wp:posOffset>5532120</wp:posOffset>
                </wp:positionH>
                <wp:positionV relativeFrom="paragraph">
                  <wp:posOffset>1519555</wp:posOffset>
                </wp:positionV>
                <wp:extent cx="1554480" cy="449580"/>
                <wp:effectExtent l="400050" t="0" r="26670" b="26670"/>
                <wp:wrapNone/>
                <wp:docPr id="25" name="Line Callout 1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4480" cy="44958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26112"/>
                            <a:gd name="adj4" fmla="val -25588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53B11" w:rsidRPr="000E44B6" w:rsidRDefault="00053B11" w:rsidP="00667020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proofErr w:type="gramStart"/>
                            <w:r w:rsidRPr="000E44B6">
                              <w:rPr>
                                <w:b/>
                                <w:color w:val="FFFFFF" w:themeColor="background1"/>
                              </w:rPr>
                              <w:t>A</w:t>
                            </w:r>
                            <w:r>
                              <w:rPr>
                                <w:b/>
                                <w:color w:val="FFFFFF" w:themeColor="background1"/>
                              </w:rPr>
                              <w:t>dded 1</w:t>
                            </w:r>
                            <w:r w:rsidRPr="000D662F">
                              <w:rPr>
                                <w:b/>
                                <w:color w:val="FFFFFF" w:themeColor="background1"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b/>
                                <w:color w:val="FFFFFF" w:themeColor="background1"/>
                              </w:rPr>
                              <w:t xml:space="preserve"> bullet on 11/19/2015.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ine Callout 1 25" o:spid="_x0000_s1073" type="#_x0000_t47" style="position:absolute;margin-left:435.6pt;margin-top:119.65pt;width:122.4pt;height:35.4pt;z-index:251773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" adj="-5527,5640" fillcolor="#4f81bd" strokecolor="#385d8a" strokeweight="2pt">
                <v:textbox>
                  <w:txbxContent>
                    <w:p w:rsidR="00053B11" w:rsidRPr="000E44B6" w:rsidRDefault="00053B11" w:rsidP="00667020">
                      <w:pPr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 w:rsidRPr="000E44B6">
                        <w:rPr>
                          <w:b/>
                          <w:color w:val="FFFFFF" w:themeColor="background1"/>
                        </w:rPr>
                        <w:t>A</w:t>
                      </w:r>
                      <w:r>
                        <w:rPr>
                          <w:b/>
                          <w:color w:val="FFFFFF" w:themeColor="background1"/>
                        </w:rPr>
                        <w:t>dded 1</w:t>
                      </w:r>
                      <w:r w:rsidRPr="000D662F">
                        <w:rPr>
                          <w:b/>
                          <w:color w:val="FFFFFF" w:themeColor="background1"/>
                          <w:vertAlign w:val="superscript"/>
                        </w:rPr>
                        <w:t>st</w:t>
                      </w:r>
                      <w:r>
                        <w:rPr>
                          <w:b/>
                          <w:color w:val="FFFFFF" w:themeColor="background1"/>
                        </w:rPr>
                        <w:t xml:space="preserve"> bullet on 11/19/2015.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CE16DC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F31DD8B" wp14:editId="270CDAB7">
                <wp:simplePos x="0" y="0"/>
                <wp:positionH relativeFrom="column">
                  <wp:posOffset>5532120</wp:posOffset>
                </wp:positionH>
                <wp:positionV relativeFrom="paragraph">
                  <wp:posOffset>1115695</wp:posOffset>
                </wp:positionV>
                <wp:extent cx="1107440" cy="251460"/>
                <wp:effectExtent l="590550" t="0" r="16510" b="15240"/>
                <wp:wrapNone/>
                <wp:docPr id="364" name="Line Callout 1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07440" cy="25146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18561"/>
                            <a:gd name="adj4" fmla="val -52738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53B11" w:rsidRPr="00BE4AF5" w:rsidRDefault="00053B11" w:rsidP="00BE4AF5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BE4AF5">
                              <w:rPr>
                                <w:b/>
                                <w:color w:val="FFFFFF" w:themeColor="background1"/>
                              </w:rPr>
                              <w:t>Added Step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ine Callout 1 364" o:spid="_x0000_s1074" type="#_x0000_t47" style="position:absolute;margin-left:435.6pt;margin-top:87.85pt;width:87.2pt;height:19.8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" adj="-11391,4009" fillcolor="#4f81bd" strokecolor="#385d8a" strokeweight="2pt">
                <v:textbox>
                  <w:txbxContent>
                    <w:p w:rsidR="00053B11" w:rsidRPr="00BE4AF5" w:rsidRDefault="00053B11" w:rsidP="00BE4AF5">
                      <w:pPr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 w:rsidRPr="00BE4AF5">
                        <w:rPr>
                          <w:b/>
                          <w:color w:val="FFFFFF" w:themeColor="background1"/>
                        </w:rPr>
                        <w:t>Added Step 4</w:t>
                      </w:r>
                    </w:p>
                  </w:txbxContent>
                </v:textbox>
              </v:shape>
            </w:pict>
          </mc:Fallback>
        </mc:AlternateContent>
      </w:r>
      <w:r w:rsidR="00CE16DC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32F6151" wp14:editId="3BB53B2A">
                <wp:simplePos x="0" y="0"/>
                <wp:positionH relativeFrom="column">
                  <wp:posOffset>5528310</wp:posOffset>
                </wp:positionH>
                <wp:positionV relativeFrom="paragraph">
                  <wp:posOffset>774065</wp:posOffset>
                </wp:positionV>
                <wp:extent cx="1107440" cy="251460"/>
                <wp:effectExtent l="609600" t="0" r="16510" b="15240"/>
                <wp:wrapNone/>
                <wp:docPr id="365" name="Line Callout 1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07440" cy="25146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51894"/>
                            <a:gd name="adj4" fmla="val -55490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53B11" w:rsidRPr="00BE4AF5" w:rsidRDefault="00053B11" w:rsidP="00BE4AF5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BE4AF5">
                              <w:rPr>
                                <w:b/>
                                <w:color w:val="FFFFFF" w:themeColor="background1"/>
                              </w:rPr>
                              <w:t>Changed text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ine Callout 1 365" o:spid="_x0000_s1075" type="#_x0000_t47" style="position:absolute;margin-left:435.3pt;margin-top:60.95pt;width:87.2pt;height:19.8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" adj="-11986,11209" fillcolor="#4f81bd" strokecolor="#385d8a" strokeweight="2pt">
                <v:textbox>
                  <w:txbxContent>
                    <w:p w:rsidR="00053B11" w:rsidRPr="00BE4AF5" w:rsidRDefault="00053B11" w:rsidP="00BE4AF5">
                      <w:pPr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 w:rsidRPr="00BE4AF5">
                        <w:rPr>
                          <w:b/>
                          <w:color w:val="FFFFFF" w:themeColor="background1"/>
                        </w:rPr>
                        <w:t>Changed text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CA6EDE">
        <w:rPr>
          <w:noProof/>
        </w:rPr>
        <w:drawing>
          <wp:inline distT="0" distB="0" distL="0" distR="0" wp14:anchorId="32AB92D3" wp14:editId="7B2C76F3">
            <wp:extent cx="5797296" cy="3154680"/>
            <wp:effectExtent l="0" t="0" r="0" b="7620"/>
            <wp:docPr id="31" name="AXU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AXU16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97296" cy="3154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674" w:rsidRDefault="00856C04">
      <w:pPr>
        <w:pStyle w:val="Heading2"/>
      </w:pPr>
      <w:r>
        <w:br w:type="page"/>
      </w:r>
      <w:bookmarkStart w:id="20" w:name="_Toc443930687"/>
      <w:r>
        <w:lastRenderedPageBreak/>
        <w:t xml:space="preserve">S2-P8 - </w:t>
      </w:r>
      <w:bookmarkStart w:id="21" w:name="_Toc434401524"/>
      <w:proofErr w:type="spellStart"/>
      <w:r w:rsidR="00BE4AF5">
        <w:t>Confirmation_Set</w:t>
      </w:r>
      <w:proofErr w:type="spellEnd"/>
      <w:r w:rsidR="00BE4AF5">
        <w:t xml:space="preserve"> </w:t>
      </w:r>
      <w:proofErr w:type="gramStart"/>
      <w:r w:rsidR="00BE4AF5">
        <w:t>Up</w:t>
      </w:r>
      <w:proofErr w:type="gramEnd"/>
      <w:r w:rsidR="00BE4AF5">
        <w:t xml:space="preserve"> New </w:t>
      </w:r>
      <w:proofErr w:type="spellStart"/>
      <w:r w:rsidR="00BE4AF5">
        <w:t>Account_With</w:t>
      </w:r>
      <w:proofErr w:type="spellEnd"/>
      <w:r w:rsidR="00BE4AF5">
        <w:t xml:space="preserve"> Upgrade Selected</w:t>
      </w:r>
      <w:bookmarkEnd w:id="21"/>
      <w:bookmarkEnd w:id="20"/>
    </w:p>
    <w:p w:rsidR="00BE4AF5" w:rsidRPr="00BE4AF5" w:rsidRDefault="00BE4AF5" w:rsidP="00BE4AF5"/>
    <w:p w:rsidR="007F1674" w:rsidRDefault="00A212DB" w:rsidP="00D325A0">
      <w:pPr>
        <w:pStyle w:val="AxureImageParagraph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4F109D3" wp14:editId="7E129135">
                <wp:simplePos x="0" y="0"/>
                <wp:positionH relativeFrom="column">
                  <wp:posOffset>4615815</wp:posOffset>
                </wp:positionH>
                <wp:positionV relativeFrom="paragraph">
                  <wp:posOffset>1475740</wp:posOffset>
                </wp:positionV>
                <wp:extent cx="2156460" cy="251460"/>
                <wp:effectExtent l="1200150" t="0" r="15240" b="15240"/>
                <wp:wrapNone/>
                <wp:docPr id="366" name="Line Callout 1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56460" cy="25146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51894"/>
                            <a:gd name="adj4" fmla="val -55490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53B11" w:rsidRPr="00BE4AF5" w:rsidRDefault="00053B11" w:rsidP="00BE4AF5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BE4AF5">
                              <w:rPr>
                                <w:b/>
                                <w:color w:val="FFFFFF" w:themeColor="background1"/>
                              </w:rPr>
                              <w:t>Modified confirmation message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ine Callout 1 366" o:spid="_x0000_s1076" type="#_x0000_t47" style="position:absolute;margin-left:363.45pt;margin-top:116.2pt;width:169.8pt;height:19.8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" adj="-11986,11209" fillcolor="#4f81bd" strokecolor="#385d8a" strokeweight="2pt">
                <v:textbox>
                  <w:txbxContent>
                    <w:p w:rsidR="00053B11" w:rsidRPr="00BE4AF5" w:rsidRDefault="00053B11" w:rsidP="00BE4AF5">
                      <w:pPr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 w:rsidRPr="00BE4AF5">
                        <w:rPr>
                          <w:b/>
                          <w:color w:val="FFFFFF" w:themeColor="background1"/>
                        </w:rPr>
                        <w:t>Modified confirmation message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AE3841">
        <w:rPr>
          <w:noProof/>
        </w:rPr>
        <w:drawing>
          <wp:inline distT="0" distB="0" distL="0" distR="0" wp14:anchorId="295988E1" wp14:editId="6AE4E57F">
            <wp:extent cx="5943600" cy="4010025"/>
            <wp:effectExtent l="0" t="0" r="0" b="9525"/>
            <wp:docPr id="173" name="Picture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1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674" w:rsidRDefault="00856C04">
      <w:pPr>
        <w:pStyle w:val="Heading2"/>
      </w:pPr>
      <w:r>
        <w:br w:type="page"/>
      </w:r>
    </w:p>
    <w:p w:rsidR="007F1674" w:rsidRDefault="00856C04">
      <w:pPr>
        <w:pStyle w:val="Heading2"/>
      </w:pPr>
      <w:bookmarkStart w:id="22" w:name="_Toc443930688"/>
      <w:r>
        <w:lastRenderedPageBreak/>
        <w:t>S2-P10 - Second Sign In, After Receiving Upgrade Code Letter</w:t>
      </w:r>
      <w:bookmarkEnd w:id="22"/>
    </w:p>
    <w:p w:rsidR="00BE4AF5" w:rsidRDefault="00BE4AF5" w:rsidP="00BE4AF5"/>
    <w:p w:rsidR="007F1674" w:rsidRDefault="00DA695C" w:rsidP="00D325A0">
      <w:pPr>
        <w:pStyle w:val="AxureImageParagraph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356B3F82" wp14:editId="6E702315">
                <wp:simplePos x="0" y="0"/>
                <wp:positionH relativeFrom="column">
                  <wp:posOffset>3444240</wp:posOffset>
                </wp:positionH>
                <wp:positionV relativeFrom="paragraph">
                  <wp:posOffset>252730</wp:posOffset>
                </wp:positionV>
                <wp:extent cx="1760220" cy="403860"/>
                <wp:effectExtent l="0" t="0" r="11430" b="15240"/>
                <wp:wrapNone/>
                <wp:docPr id="174" name="Rectangle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0220" cy="40386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53B11" w:rsidRPr="00DA695C" w:rsidRDefault="00053B11" w:rsidP="00DA695C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DA695C">
                              <w:rPr>
                                <w:b/>
                                <w:color w:val="FFFFFF" w:themeColor="background1"/>
                              </w:rPr>
                              <w:t>Please see S1-P1 for description of changes.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74" o:spid="_x0000_s1077" style="position:absolute;margin-left:271.2pt;margin-top:19.9pt;width:138.6pt;height:31.8pt;z-index:2519060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" fillcolor="#4f81bd" strokecolor="#385d8a" strokeweight="2pt">
                <v:textbox>
                  <w:txbxContent>
                    <w:p w:rsidR="00053B11" w:rsidRPr="00DA695C" w:rsidRDefault="00053B11" w:rsidP="00DA695C">
                      <w:pPr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 w:rsidRPr="00DA695C">
                        <w:rPr>
                          <w:b/>
                          <w:color w:val="FFFFFF" w:themeColor="background1"/>
                        </w:rPr>
                        <w:t>Please see S1-P1 for description of changes.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4A32098D" wp14:editId="7CA536C4">
            <wp:extent cx="6858000" cy="5495925"/>
            <wp:effectExtent l="0" t="0" r="0" b="9525"/>
            <wp:docPr id="165" name="AXU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AXU0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49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4AF5" w:rsidRPr="008728D1" w:rsidRDefault="00856C04" w:rsidP="00AE3841">
      <w:pPr>
        <w:pStyle w:val="Heading2"/>
        <w:rPr>
          <w:b w:val="0"/>
          <w:sz w:val="20"/>
          <w:szCs w:val="20"/>
        </w:rPr>
      </w:pPr>
      <w:r>
        <w:br w:type="page"/>
      </w:r>
    </w:p>
    <w:p w:rsidR="00CE1AD9" w:rsidRDefault="00CE1AD9" w:rsidP="00CE1AD9">
      <w:pPr>
        <w:pStyle w:val="Heading2"/>
      </w:pPr>
      <w:bookmarkStart w:id="23" w:name="_Toc443930689"/>
      <w:r>
        <w:lastRenderedPageBreak/>
        <w:t>S2-P11 – Verify Cell Phone Number</w:t>
      </w:r>
      <w:bookmarkEnd w:id="23"/>
    </w:p>
    <w:p w:rsidR="00CE1AD9" w:rsidRDefault="00CE1AD9"/>
    <w:p w:rsidR="00CE1AD9" w:rsidRPr="00CE1AD9" w:rsidRDefault="00CE1AD9">
      <w:pPr>
        <w:rPr>
          <w:b/>
        </w:rPr>
      </w:pPr>
      <w:r w:rsidRPr="00CE1AD9">
        <w:rPr>
          <w:b/>
        </w:rPr>
        <w:t>New screen</w:t>
      </w:r>
    </w:p>
    <w:p w:rsidR="00CE1AD9" w:rsidRDefault="00CE1AD9"/>
    <w:p w:rsidR="00CE1AD9" w:rsidRDefault="00A24675">
      <w:pPr>
        <w:rPr>
          <w:b/>
          <w:bCs/>
          <w:i/>
          <w:i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6C3F3946" wp14:editId="5085188E">
                <wp:simplePos x="0" y="0"/>
                <wp:positionH relativeFrom="column">
                  <wp:posOffset>4876800</wp:posOffset>
                </wp:positionH>
                <wp:positionV relativeFrom="paragraph">
                  <wp:posOffset>890905</wp:posOffset>
                </wp:positionV>
                <wp:extent cx="2156460" cy="312420"/>
                <wp:effectExtent l="1200150" t="0" r="15240" b="11430"/>
                <wp:wrapNone/>
                <wp:docPr id="34" name="Line Callout 1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56460" cy="312420"/>
                        </a:xfrm>
                        <a:prstGeom prst="borderCallout1">
                          <a:avLst>
                            <a:gd name="adj1" fmla="val 50457"/>
                            <a:gd name="adj2" fmla="val -5860"/>
                            <a:gd name="adj3" fmla="val 51894"/>
                            <a:gd name="adj4" fmla="val -55490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53B11" w:rsidRPr="00BE4AF5" w:rsidRDefault="00053B11" w:rsidP="00CE1AD9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>Added screen on 11/19/2015.</w:t>
                            </w:r>
                            <w:r w:rsidRPr="00BE4AF5">
                              <w:rPr>
                                <w:b/>
                                <w:color w:val="FFFFFF" w:themeColor="background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ine Callout 1 34" o:spid="_x0000_s1078" type="#_x0000_t47" style="position:absolute;margin-left:384pt;margin-top:70.15pt;width:169.8pt;height:24.6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" adj="-11986,11209,-1266,10899" fillcolor="#4f81bd" strokecolor="#385d8a" strokeweight="2pt">
                <v:textbox>
                  <w:txbxContent>
                    <w:p w:rsidR="00053B11" w:rsidRPr="00BE4AF5" w:rsidRDefault="00053B11" w:rsidP="00CE1AD9">
                      <w:pPr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>Added screen on 11/19/2015.</w:t>
                      </w:r>
                      <w:r w:rsidRPr="00BE4AF5">
                        <w:rPr>
                          <w:b/>
                          <w:color w:val="FFFFFF" w:themeColor="background1"/>
                        </w:rPr>
                        <w:t xml:space="preserve"> 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4D28A2">
        <w:rPr>
          <w:noProof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775AD60E" wp14:editId="72D2BFE8">
                <wp:simplePos x="0" y="0"/>
                <wp:positionH relativeFrom="column">
                  <wp:posOffset>4892040</wp:posOffset>
                </wp:positionH>
                <wp:positionV relativeFrom="paragraph">
                  <wp:posOffset>2376805</wp:posOffset>
                </wp:positionV>
                <wp:extent cx="2156460" cy="396240"/>
                <wp:effectExtent l="838200" t="0" r="15240" b="22860"/>
                <wp:wrapNone/>
                <wp:docPr id="102" name="Line Callout 1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56460" cy="396240"/>
                        </a:xfrm>
                        <a:prstGeom prst="borderCallout1">
                          <a:avLst>
                            <a:gd name="adj1" fmla="val 46023"/>
                            <a:gd name="adj2" fmla="val -6566"/>
                            <a:gd name="adj3" fmla="val 30740"/>
                            <a:gd name="adj4" fmla="val -39236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53B11" w:rsidRPr="00BE4AF5" w:rsidRDefault="00053B11" w:rsidP="004D28A2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>Modified wording on 12/17/2015.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ine Callout 1 102" o:spid="_x0000_s1079" type="#_x0000_t47" style="position:absolute;margin-left:385.2pt;margin-top:187.15pt;width:169.8pt;height:31.2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" adj="-8475,6640,-1418,9941" fillcolor="#4f81bd" strokecolor="#385d8a" strokeweight="2pt">
                <v:textbox>
                  <w:txbxContent>
                    <w:p w:rsidR="00053B11" w:rsidRPr="00BE4AF5" w:rsidRDefault="00053B11" w:rsidP="004D28A2">
                      <w:pPr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>Modified wording on 12/17/2015.</w:t>
                      </w:r>
                    </w:p>
                  </w:txbxContent>
                </v:textbox>
              </v:shape>
            </w:pict>
          </mc:Fallback>
        </mc:AlternateContent>
      </w:r>
      <w:r w:rsidR="004D28A2">
        <w:rPr>
          <w:noProof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1A192BFB" wp14:editId="52B90A09">
                <wp:simplePos x="0" y="0"/>
                <wp:positionH relativeFrom="column">
                  <wp:posOffset>4892040</wp:posOffset>
                </wp:positionH>
                <wp:positionV relativeFrom="paragraph">
                  <wp:posOffset>1386205</wp:posOffset>
                </wp:positionV>
                <wp:extent cx="2156460" cy="396240"/>
                <wp:effectExtent l="704850" t="0" r="15240" b="60960"/>
                <wp:wrapNone/>
                <wp:docPr id="101" name="Line Callout 1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56460" cy="396240"/>
                        </a:xfrm>
                        <a:prstGeom prst="borderCallout1">
                          <a:avLst>
                            <a:gd name="adj1" fmla="val 46023"/>
                            <a:gd name="adj2" fmla="val -6566"/>
                            <a:gd name="adj3" fmla="val 107663"/>
                            <a:gd name="adj4" fmla="val -32522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53B11" w:rsidRPr="00BE4AF5" w:rsidRDefault="00053B11" w:rsidP="004D28A2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>Modified wording on 12/17/2015.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ine Callout 1 101" o:spid="_x0000_s1080" type="#_x0000_t47" style="position:absolute;margin-left:385.2pt;margin-top:109.15pt;width:169.8pt;height:31.2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" adj="-7025,23255,-1418,9941" fillcolor="#4f81bd" strokecolor="#385d8a" strokeweight="2pt">
                <v:textbox>
                  <w:txbxContent>
                    <w:p w:rsidR="00053B11" w:rsidRPr="00BE4AF5" w:rsidRDefault="00053B11" w:rsidP="004D28A2">
                      <w:pPr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>Modified wording on 12/17/2015.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4D28A2">
        <w:rPr>
          <w:noProof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1FC2CA8C" wp14:editId="0EE11715">
                <wp:simplePos x="0" y="0"/>
                <wp:positionH relativeFrom="column">
                  <wp:posOffset>4884420</wp:posOffset>
                </wp:positionH>
                <wp:positionV relativeFrom="paragraph">
                  <wp:posOffset>1866265</wp:posOffset>
                </wp:positionV>
                <wp:extent cx="2156460" cy="396240"/>
                <wp:effectExtent l="1200150" t="0" r="15240" b="22860"/>
                <wp:wrapNone/>
                <wp:docPr id="100" name="Line Callout 1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56460" cy="396240"/>
                        </a:xfrm>
                        <a:prstGeom prst="borderCallout1">
                          <a:avLst>
                            <a:gd name="adj1" fmla="val 46023"/>
                            <a:gd name="adj2" fmla="val -6566"/>
                            <a:gd name="adj3" fmla="val 51894"/>
                            <a:gd name="adj4" fmla="val -55490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53B11" w:rsidRPr="00BE4AF5" w:rsidRDefault="00053B11" w:rsidP="004D28A2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color w:val="FFFFFF" w:themeColor="background1"/>
                              </w:rPr>
                              <w:t>Added space before and after hyphen on 12/17/2015.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ine Callout 1 100" o:spid="_x0000_s1081" type="#_x0000_t47" style="position:absolute;margin-left:384.6pt;margin-top:146.95pt;width:169.8pt;height:31.2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" adj="-11986,11209,-1418,9941" fillcolor="#4f81bd" strokecolor="#385d8a" strokeweight="2pt">
                <v:textbox>
                  <w:txbxContent>
                    <w:p w:rsidR="00053B11" w:rsidRPr="00BE4AF5" w:rsidRDefault="00053B11" w:rsidP="004D28A2">
                      <w:pPr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>Added space before and after hyphen on 12/17/2015.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D36974">
        <w:rPr>
          <w:noProof/>
        </w:rPr>
        <w:drawing>
          <wp:inline distT="0" distB="0" distL="0" distR="0" wp14:anchorId="2394BE6B" wp14:editId="1C59D6F4">
            <wp:extent cx="6858000" cy="4305300"/>
            <wp:effectExtent l="0" t="0" r="0" b="0"/>
            <wp:docPr id="99" name="AXU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AXU19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1AD9">
        <w:br w:type="page"/>
      </w:r>
    </w:p>
    <w:p w:rsidR="00BE4AF5" w:rsidRDefault="00856C04" w:rsidP="00BE4AF5">
      <w:pPr>
        <w:pStyle w:val="Heading2"/>
        <w:rPr>
          <w:noProof/>
        </w:rPr>
      </w:pPr>
      <w:bookmarkStart w:id="24" w:name="_Toc443930690"/>
      <w:r>
        <w:lastRenderedPageBreak/>
        <w:t xml:space="preserve">S2-P12 - </w:t>
      </w:r>
      <w:bookmarkStart w:id="25" w:name="_Toc434401521"/>
      <w:r w:rsidR="00BE4AF5">
        <w:t xml:space="preserve">Enter Texted Security </w:t>
      </w:r>
      <w:proofErr w:type="spellStart"/>
      <w:r w:rsidR="00BE4AF5">
        <w:t>Code_No</w:t>
      </w:r>
      <w:proofErr w:type="spellEnd"/>
      <w:r w:rsidR="00BE4AF5">
        <w:t xml:space="preserve"> Steps</w:t>
      </w:r>
      <w:bookmarkEnd w:id="25"/>
      <w:bookmarkEnd w:id="24"/>
      <w:r w:rsidR="00BE4AF5">
        <w:rPr>
          <w:noProof/>
        </w:rPr>
        <w:t xml:space="preserve"> </w:t>
      </w:r>
    </w:p>
    <w:p w:rsidR="005D0291" w:rsidRPr="005D0291" w:rsidRDefault="005D0291" w:rsidP="005D0291"/>
    <w:p w:rsidR="007F1674" w:rsidRDefault="00687AC9" w:rsidP="00174391">
      <w:pPr>
        <w:rPr>
          <w:noProof/>
        </w:rPr>
      </w:pPr>
      <w:r w:rsidRPr="003F4209">
        <w:rPr>
          <w:noProof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287AEB33" wp14:editId="0E9DDA4C">
                <wp:simplePos x="0" y="0"/>
                <wp:positionH relativeFrom="column">
                  <wp:posOffset>5471160</wp:posOffset>
                </wp:positionH>
                <wp:positionV relativeFrom="paragraph">
                  <wp:posOffset>1588135</wp:posOffset>
                </wp:positionV>
                <wp:extent cx="1363980" cy="556260"/>
                <wp:effectExtent l="400050" t="0" r="26670" b="15240"/>
                <wp:wrapNone/>
                <wp:docPr id="91" name="Line Callout 1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3980" cy="55626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18916"/>
                            <a:gd name="adj4" fmla="val -29463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53B11" w:rsidRPr="000E44B6" w:rsidRDefault="00053B11" w:rsidP="00687AC9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 xml:space="preserve">Removed “SMS” from </w:t>
                            </w:r>
                            <w:proofErr w:type="gramStart"/>
                            <w:r>
                              <w:rPr>
                                <w:b/>
                                <w:color w:val="FFFFFF" w:themeColor="background1"/>
                              </w:rPr>
                              <w:t>2</w:t>
                            </w:r>
                            <w:r w:rsidRPr="0026142C">
                              <w:rPr>
                                <w:b/>
                                <w:color w:val="FFFFFF" w:themeColor="background1"/>
                                <w:vertAlign w:val="superscript"/>
                              </w:rPr>
                              <w:t>nd</w:t>
                            </w:r>
                            <w:proofErr w:type="gramEnd"/>
                            <w:r>
                              <w:rPr>
                                <w:b/>
                                <w:color w:val="FFFFFF" w:themeColor="background1"/>
                              </w:rPr>
                              <w:t xml:space="preserve"> bullet on 12/17/2015.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ine Callout 1 91" o:spid="_x0000_s1082" type="#_x0000_t47" style="position:absolute;margin-left:430.8pt;margin-top:125.05pt;width:107.4pt;height:43.8pt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" adj="-6364,4086" fillcolor="#4f81bd" strokecolor="#385d8a" strokeweight="2pt">
                <v:textbox>
                  <w:txbxContent>
                    <w:p w:rsidR="00053B11" w:rsidRPr="000E44B6" w:rsidRDefault="00053B11" w:rsidP="00687AC9">
                      <w:pPr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>Removed “SMS” from 2</w:t>
                      </w:r>
                      <w:r w:rsidRPr="0026142C">
                        <w:rPr>
                          <w:b/>
                          <w:color w:val="FFFFFF" w:themeColor="background1"/>
                          <w:vertAlign w:val="superscript"/>
                        </w:rPr>
                        <w:t>nd</w:t>
                      </w:r>
                      <w:r>
                        <w:rPr>
                          <w:b/>
                          <w:color w:val="FFFFFF" w:themeColor="background1"/>
                        </w:rPr>
                        <w:t xml:space="preserve"> bullet on 12/17/2015.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4D28A2"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24B16356" wp14:editId="443CA386">
                <wp:simplePos x="0" y="0"/>
                <wp:positionH relativeFrom="column">
                  <wp:posOffset>4549140</wp:posOffset>
                </wp:positionH>
                <wp:positionV relativeFrom="paragraph">
                  <wp:posOffset>3127375</wp:posOffset>
                </wp:positionV>
                <wp:extent cx="2156460" cy="739140"/>
                <wp:effectExtent l="2133600" t="1162050" r="15240" b="22860"/>
                <wp:wrapNone/>
                <wp:docPr id="7" name="Line Callout 1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56460" cy="73914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-155535"/>
                            <a:gd name="adj4" fmla="val -99306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53B11" w:rsidRPr="00BE4AF5" w:rsidRDefault="00053B11" w:rsidP="004D28A2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>Masked 1</w:t>
                            </w:r>
                            <w:r w:rsidRPr="00A5444D">
                              <w:rPr>
                                <w:b/>
                                <w:color w:val="FFFFFF" w:themeColor="background1"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b/>
                                <w:color w:val="FFFFFF" w:themeColor="background1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b/>
                                <w:color w:val="FFFFFF" w:themeColor="background1"/>
                              </w:rPr>
                              <w:t>6</w:t>
                            </w:r>
                            <w:proofErr w:type="gramEnd"/>
                            <w:r>
                              <w:rPr>
                                <w:b/>
                                <w:color w:val="FFFFFF" w:themeColor="background1"/>
                              </w:rPr>
                              <w:t xml:space="preserve"> digits of cell phone number on 11/19/2015.  </w:t>
                            </w:r>
                            <w:proofErr w:type="gramStart"/>
                            <w:r>
                              <w:rPr>
                                <w:b/>
                                <w:color w:val="FFFFFF" w:themeColor="background1"/>
                              </w:rPr>
                              <w:t>Added space before and after hyphen on 12/17/2015.</w:t>
                            </w:r>
                            <w:proofErr w:type="gramEnd"/>
                            <w:r w:rsidRPr="00BE4AF5">
                              <w:rPr>
                                <w:b/>
                                <w:color w:val="FFFFFF" w:themeColor="background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ine Callout 1 7" o:spid="_x0000_s1083" type="#_x0000_t47" style="position:absolute;margin-left:358.2pt;margin-top:246.25pt;width:169.8pt;height:58.2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" adj="-21450,-33596" fillcolor="#4f81bd" strokecolor="#385d8a" strokeweight="2pt">
                <v:textbox>
                  <w:txbxContent>
                    <w:p w:rsidR="00053B11" w:rsidRPr="00BE4AF5" w:rsidRDefault="00053B11" w:rsidP="004D28A2">
                      <w:pPr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>Masked 1</w:t>
                      </w:r>
                      <w:r w:rsidRPr="00A5444D">
                        <w:rPr>
                          <w:b/>
                          <w:color w:val="FFFFFF" w:themeColor="background1"/>
                          <w:vertAlign w:val="superscript"/>
                        </w:rPr>
                        <w:t>st</w:t>
                      </w:r>
                      <w:r>
                        <w:rPr>
                          <w:b/>
                          <w:color w:val="FFFFFF" w:themeColor="background1"/>
                        </w:rPr>
                        <w:t xml:space="preserve"> 6 digits of cell phone number on 11/19/2015.  Added space before and after hyphen on 12/17/2015.</w:t>
                      </w:r>
                      <w:r w:rsidRPr="00BE4AF5">
                        <w:rPr>
                          <w:b/>
                          <w:color w:val="FFFFFF" w:themeColor="background1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D325A0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55A17E1" wp14:editId="4C530886">
                <wp:simplePos x="0" y="0"/>
                <wp:positionH relativeFrom="column">
                  <wp:posOffset>5024755</wp:posOffset>
                </wp:positionH>
                <wp:positionV relativeFrom="paragraph">
                  <wp:posOffset>1040765</wp:posOffset>
                </wp:positionV>
                <wp:extent cx="1107440" cy="251460"/>
                <wp:effectExtent l="609600" t="0" r="16510" b="15240"/>
                <wp:wrapNone/>
                <wp:docPr id="367" name="Line Callout 1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07440" cy="25146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51894"/>
                            <a:gd name="adj4" fmla="val -55490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53B11" w:rsidRPr="0017140F" w:rsidRDefault="00053B11" w:rsidP="00BE4AF5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17140F">
                              <w:rPr>
                                <w:b/>
                                <w:color w:val="FFFFFF" w:themeColor="background1"/>
                              </w:rPr>
                              <w:t>Changed text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ine Callout 1 367" o:spid="_x0000_s1084" type="#_x0000_t47" style="position:absolute;margin-left:395.65pt;margin-top:81.95pt;width:87.2pt;height:19.8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" adj="-11986,11209" fillcolor="#4f81bd" strokecolor="#385d8a" strokeweight="2pt">
                <v:textbox>
                  <w:txbxContent>
                    <w:p w:rsidR="00053B11" w:rsidRPr="0017140F" w:rsidRDefault="00053B11" w:rsidP="00BE4AF5">
                      <w:pPr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 w:rsidRPr="0017140F">
                        <w:rPr>
                          <w:b/>
                          <w:color w:val="FFFFFF" w:themeColor="background1"/>
                        </w:rPr>
                        <w:t>Changed text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5D0291" w:rsidRPr="005D0291">
        <w:rPr>
          <w:noProof/>
        </w:rPr>
        <w:t xml:space="preserve"> </w:t>
      </w:r>
      <w:r w:rsidR="00373631">
        <w:rPr>
          <w:noProof/>
        </w:rPr>
        <w:drawing>
          <wp:inline distT="0" distB="0" distL="0" distR="0" wp14:anchorId="28543601" wp14:editId="41A89A15">
            <wp:extent cx="5897880" cy="3209544"/>
            <wp:effectExtent l="0" t="0" r="7620" b="0"/>
            <wp:docPr id="54" name="AXU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AXU31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897880" cy="3209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674" w:rsidRDefault="00856C04">
      <w:pPr>
        <w:pStyle w:val="Heading2"/>
      </w:pPr>
      <w:r>
        <w:br w:type="page"/>
      </w:r>
      <w:bookmarkStart w:id="26" w:name="_Toc443930691"/>
      <w:r>
        <w:lastRenderedPageBreak/>
        <w:t xml:space="preserve">S2-P13 - </w:t>
      </w:r>
      <w:bookmarkStart w:id="27" w:name="_Toc434401529"/>
      <w:r w:rsidR="00BE4AF5">
        <w:t>Do You Have Your Upgrade Code Letter?</w:t>
      </w:r>
      <w:bookmarkEnd w:id="27"/>
      <w:bookmarkEnd w:id="26"/>
    </w:p>
    <w:p w:rsidR="00BE4AF5" w:rsidRPr="00BE4AF5" w:rsidRDefault="00BE4AF5" w:rsidP="00BE4AF5"/>
    <w:p w:rsidR="007F1674" w:rsidRDefault="007F1674">
      <w:pPr>
        <w:pStyle w:val="AxureImageParagraph"/>
      </w:pPr>
    </w:p>
    <w:p w:rsidR="00053B11" w:rsidRDefault="00687AC9" w:rsidP="00053B11">
      <w:r>
        <w:rPr>
          <w:noProof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141DB447" wp14:editId="5299C289">
                <wp:simplePos x="0" y="0"/>
                <wp:positionH relativeFrom="column">
                  <wp:posOffset>5654040</wp:posOffset>
                </wp:positionH>
                <wp:positionV relativeFrom="paragraph">
                  <wp:posOffset>2332990</wp:posOffset>
                </wp:positionV>
                <wp:extent cx="1554480" cy="701040"/>
                <wp:effectExtent l="2628900" t="190500" r="26670" b="22860"/>
                <wp:wrapNone/>
                <wp:docPr id="107" name="Line Callout 1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54480" cy="70104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-24620"/>
                            <a:gd name="adj4" fmla="val -168235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53B11" w:rsidRPr="000E44B6" w:rsidRDefault="00053B11" w:rsidP="00687AC9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>Modified wording in radio button labels to use “extra security” on 12/17/2015.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ine Callout 1 107" o:spid="_x0000_s1085" type="#_x0000_t47" style="position:absolute;margin-left:445.2pt;margin-top:183.7pt;width:122.4pt;height:55.2pt;z-index:25197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" adj="-36339,-5318" fillcolor="#4f81bd" strokecolor="#385d8a" strokeweight="2pt">
                <v:textbox>
                  <w:txbxContent>
                    <w:p w:rsidR="00053B11" w:rsidRPr="000E44B6" w:rsidRDefault="00053B11" w:rsidP="00687AC9">
                      <w:pPr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>Modified wording in radio button labels to use “extra security” on 12/17/2015.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6FC8EB31" wp14:editId="09F3A673">
                <wp:simplePos x="0" y="0"/>
                <wp:positionH relativeFrom="column">
                  <wp:posOffset>5654040</wp:posOffset>
                </wp:positionH>
                <wp:positionV relativeFrom="paragraph">
                  <wp:posOffset>1510030</wp:posOffset>
                </wp:positionV>
                <wp:extent cx="1554480" cy="701040"/>
                <wp:effectExtent l="2705100" t="38100" r="26670" b="22860"/>
                <wp:wrapNone/>
                <wp:docPr id="106" name="Line Callout 1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54480" cy="70104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-5054"/>
                            <a:gd name="adj4" fmla="val -173137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53B11" w:rsidRPr="000E44B6" w:rsidRDefault="00053B11" w:rsidP="00687AC9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>Changed “upgrade code letter” to “extra security letter” on 12/17/2015.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ine Callout 1 106" o:spid="_x0000_s1086" type="#_x0000_t47" style="position:absolute;margin-left:445.2pt;margin-top:118.9pt;width:122.4pt;height:55.2pt;z-index:25197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" adj="-37398,-1092" fillcolor="#4f81bd" strokecolor="#385d8a" strokeweight="2pt">
                <v:textbox>
                  <w:txbxContent>
                    <w:p w:rsidR="00053B11" w:rsidRPr="000E44B6" w:rsidRDefault="00053B11" w:rsidP="00687AC9">
                      <w:pPr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>Changed “upgrade code letter” to “extra security letter” on 12/17/2015.</w:t>
                      </w:r>
                    </w:p>
                  </w:txbxContent>
                </v:textbox>
              </v:shape>
            </w:pict>
          </mc:Fallback>
        </mc:AlternateContent>
      </w:r>
      <w:r w:rsidR="004D28A2">
        <w:rPr>
          <w:noProof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63452FC4" wp14:editId="70464F90">
                <wp:simplePos x="0" y="0"/>
                <wp:positionH relativeFrom="column">
                  <wp:posOffset>5654040</wp:posOffset>
                </wp:positionH>
                <wp:positionV relativeFrom="paragraph">
                  <wp:posOffset>519430</wp:posOffset>
                </wp:positionV>
                <wp:extent cx="1554480" cy="411480"/>
                <wp:effectExtent l="3429000" t="0" r="26670" b="350520"/>
                <wp:wrapNone/>
                <wp:docPr id="108" name="Line Callout 1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54480" cy="41148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174454"/>
                            <a:gd name="adj4" fmla="val -219216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53B11" w:rsidRPr="000E44B6" w:rsidRDefault="00053B11" w:rsidP="004D28A2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color w:val="FFFFFF" w:themeColor="background1"/>
                              </w:rPr>
                              <w:t>Modified page heading on 12/17/2015.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ine Callout 1 108" o:spid="_x0000_s1087" type="#_x0000_t47" style="position:absolute;margin-left:445.2pt;margin-top:40.9pt;width:122.4pt;height:32.4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" adj="-47351,37682" fillcolor="#4f81bd" strokecolor="#385d8a" strokeweight="2pt">
                <v:textbox>
                  <w:txbxContent>
                    <w:p w:rsidR="00053B11" w:rsidRPr="000E44B6" w:rsidRDefault="00053B11" w:rsidP="004D28A2">
                      <w:pPr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>Modified page heading on 12/17/2015.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4D28A2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4672D97" wp14:editId="154CD173">
                <wp:simplePos x="0" y="0"/>
                <wp:positionH relativeFrom="column">
                  <wp:posOffset>5646420</wp:posOffset>
                </wp:positionH>
                <wp:positionV relativeFrom="paragraph">
                  <wp:posOffset>1022350</wp:posOffset>
                </wp:positionV>
                <wp:extent cx="1554480" cy="411480"/>
                <wp:effectExtent l="2686050" t="0" r="26670" b="45720"/>
                <wp:wrapNone/>
                <wp:docPr id="368" name="Line Callout 1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54480" cy="41148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100380"/>
                            <a:gd name="adj4" fmla="val -171667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53B11" w:rsidRPr="000E44B6" w:rsidRDefault="00053B11" w:rsidP="00BE4AF5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color w:val="FFFFFF" w:themeColor="background1"/>
                              </w:rPr>
                              <w:t>Removed</w:t>
                            </w:r>
                            <w:r w:rsidRPr="000E44B6">
                              <w:rPr>
                                <w:b/>
                                <w:color w:val="FFFFFF" w:themeColor="background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 w:themeColor="background1"/>
                              </w:rPr>
                              <w:t>steps on 12/17/2015.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ine Callout 1 368" o:spid="_x0000_s1088" type="#_x0000_t47" style="position:absolute;margin-left:444.6pt;margin-top:80.5pt;width:122.4pt;height:32.4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" adj="-37080,21682" fillcolor="#4f81bd" strokecolor="#385d8a" strokeweight="2pt">
                <v:textbox>
                  <w:txbxContent>
                    <w:p w:rsidR="00053B11" w:rsidRPr="000E44B6" w:rsidRDefault="00053B11" w:rsidP="00BE4AF5">
                      <w:pPr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>Removed</w:t>
                      </w:r>
                      <w:r w:rsidRPr="000E44B6">
                        <w:rPr>
                          <w:b/>
                          <w:color w:val="FFFFFF" w:themeColor="background1"/>
                        </w:rPr>
                        <w:t xml:space="preserve"> </w:t>
                      </w:r>
                      <w:r>
                        <w:rPr>
                          <w:b/>
                          <w:color w:val="FFFFFF" w:themeColor="background1"/>
                        </w:rPr>
                        <w:t>steps on 12/17/2015.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4D28A2">
        <w:rPr>
          <w:noProof/>
        </w:rPr>
        <w:drawing>
          <wp:inline distT="0" distB="0" distL="0" distR="0" wp14:anchorId="3F0BE937" wp14:editId="46FEC4E9">
            <wp:extent cx="6858000" cy="3733800"/>
            <wp:effectExtent l="0" t="0" r="0" b="0"/>
            <wp:docPr id="105" name="AXU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AXU21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674" w:rsidRPr="00460C96" w:rsidRDefault="00856C04" w:rsidP="00053B11">
      <w:pPr>
        <w:pStyle w:val="Heading2"/>
      </w:pPr>
      <w:r>
        <w:br w:type="page"/>
      </w:r>
      <w:bookmarkStart w:id="28" w:name="_Toc443930692"/>
      <w:r w:rsidRPr="00460C96">
        <w:lastRenderedPageBreak/>
        <w:t xml:space="preserve">S2-P14 - </w:t>
      </w:r>
      <w:bookmarkStart w:id="29" w:name="_Toc434401530"/>
      <w:r w:rsidR="00BE4AF5" w:rsidRPr="00460C96">
        <w:t>Enter Upgrade Code</w:t>
      </w:r>
      <w:bookmarkEnd w:id="29"/>
      <w:bookmarkEnd w:id="28"/>
    </w:p>
    <w:p w:rsidR="00BE4AF5" w:rsidRPr="00BE4AF5" w:rsidRDefault="00BE4AF5" w:rsidP="00BE4AF5"/>
    <w:p w:rsidR="007F1674" w:rsidRDefault="00460C96" w:rsidP="00053B11"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A3AD792" wp14:editId="2E6CBD3A">
                <wp:simplePos x="0" y="0"/>
                <wp:positionH relativeFrom="column">
                  <wp:posOffset>5554133</wp:posOffset>
                </wp:positionH>
                <wp:positionV relativeFrom="paragraph">
                  <wp:posOffset>2793153</wp:posOffset>
                </wp:positionV>
                <wp:extent cx="1554480" cy="403860"/>
                <wp:effectExtent l="1028700" t="438150" r="26670" b="15240"/>
                <wp:wrapNone/>
                <wp:docPr id="370" name="Line Callout 1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54480" cy="40386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-108847"/>
                            <a:gd name="adj4" fmla="val -65839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53B11" w:rsidRPr="00BE4AF5" w:rsidRDefault="00053B11" w:rsidP="00BE4AF5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 xml:space="preserve">Removed </w:t>
                            </w:r>
                            <w:proofErr w:type="gramStart"/>
                            <w:r>
                              <w:rPr>
                                <w:b/>
                                <w:color w:val="FFFFFF" w:themeColor="background1"/>
                              </w:rPr>
                              <w:t>2nd</w:t>
                            </w:r>
                            <w:proofErr w:type="gramEnd"/>
                            <w:r w:rsidRPr="00BE4AF5">
                              <w:rPr>
                                <w:b/>
                                <w:color w:val="FFFFFF" w:themeColor="background1"/>
                              </w:rPr>
                              <w:t xml:space="preserve"> container</w:t>
                            </w:r>
                            <w:r>
                              <w:rPr>
                                <w:b/>
                                <w:color w:val="FFFFFF" w:themeColor="background1"/>
                              </w:rPr>
                              <w:t xml:space="preserve"> on 11/19/2015.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ine Callout 1 370" o:spid="_x0000_s1089" type="#_x0000_t47" style="position:absolute;margin-left:437.35pt;margin-top:219.95pt;width:122.4pt;height:31.8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" adj="-14221,-23511" fillcolor="#4f81bd" strokecolor="#385d8a" strokeweight="2pt">
                <v:textbox>
                  <w:txbxContent>
                    <w:p w:rsidR="00053B11" w:rsidRPr="00BE4AF5" w:rsidRDefault="00053B11" w:rsidP="00BE4AF5">
                      <w:pPr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>Removed 2nd</w:t>
                      </w:r>
                      <w:r w:rsidRPr="00BE4AF5">
                        <w:rPr>
                          <w:b/>
                          <w:color w:val="FFFFFF" w:themeColor="background1"/>
                        </w:rPr>
                        <w:t xml:space="preserve"> container</w:t>
                      </w:r>
                      <w:r>
                        <w:rPr>
                          <w:b/>
                          <w:color w:val="FFFFFF" w:themeColor="background1"/>
                        </w:rPr>
                        <w:t xml:space="preserve"> on 11/19/2015.</w:t>
                      </w:r>
                    </w:p>
                  </w:txbxContent>
                </v:textbox>
              </v:shape>
            </w:pict>
          </mc:Fallback>
        </mc:AlternateContent>
      </w:r>
      <w:r w:rsidR="0051790F">
        <w:rPr>
          <w:noProof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 wp14:anchorId="1CA434F6" wp14:editId="62908181">
                <wp:simplePos x="0" y="0"/>
                <wp:positionH relativeFrom="column">
                  <wp:posOffset>5554133</wp:posOffset>
                </wp:positionH>
                <wp:positionV relativeFrom="paragraph">
                  <wp:posOffset>2259753</wp:posOffset>
                </wp:positionV>
                <wp:extent cx="1554480" cy="403860"/>
                <wp:effectExtent l="1257300" t="571500" r="26670" b="15240"/>
                <wp:wrapNone/>
                <wp:docPr id="345" name="Line Callout 1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54480" cy="40386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-142389"/>
                            <a:gd name="adj4" fmla="val -80544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53B11" w:rsidRPr="00BE4AF5" w:rsidRDefault="00053B11" w:rsidP="0051790F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>Changed “features” to “feature” on 2/22/2016.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ine Callout 1 345" o:spid="_x0000_s1090" type="#_x0000_t47" style="position:absolute;margin-left:437.35pt;margin-top:177.95pt;width:122.4pt;height:31.8pt;z-index:25202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" adj="-17398,-30756" fillcolor="#4f81bd" strokecolor="#385d8a" strokeweight="2pt">
                <v:textbox>
                  <w:txbxContent>
                    <w:p w:rsidR="00053B11" w:rsidRPr="00BE4AF5" w:rsidRDefault="00053B11" w:rsidP="0051790F">
                      <w:pPr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>Changed “features” to “feature” on 2/22/2016.</w:t>
                      </w:r>
                    </w:p>
                  </w:txbxContent>
                </v:textbox>
              </v:shape>
            </w:pict>
          </mc:Fallback>
        </mc:AlternateContent>
      </w:r>
      <w:r w:rsidR="004D28A2">
        <w:rPr>
          <w:noProof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5CC51E48" wp14:editId="1127A9FE">
                <wp:simplePos x="0" y="0"/>
                <wp:positionH relativeFrom="column">
                  <wp:posOffset>5562600</wp:posOffset>
                </wp:positionH>
                <wp:positionV relativeFrom="paragraph">
                  <wp:posOffset>1633855</wp:posOffset>
                </wp:positionV>
                <wp:extent cx="1554480" cy="518160"/>
                <wp:effectExtent l="990600" t="57150" r="26670" b="15240"/>
                <wp:wrapNone/>
                <wp:docPr id="111" name="Line Callout 1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54480" cy="51816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-7652"/>
                            <a:gd name="adj4" fmla="val -63823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53B11" w:rsidRDefault="00053B11" w:rsidP="004D28A2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color w:val="FFFFFF" w:themeColor="background1"/>
                              </w:rPr>
                              <w:t>Modified wording to use “extra security features” on 12/17/2015.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ine Callout 1 111" o:spid="_x0000_s1091" type="#_x0000_t47" style="position:absolute;margin-left:438pt;margin-top:128.65pt;width:122.4pt;height:40.8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" adj="-13786,-1653" fillcolor="#4f81bd" strokecolor="#385d8a" strokeweight="2pt">
                <v:textbox>
                  <w:txbxContent>
                    <w:p w:rsidR="00053B11" w:rsidRDefault="00053B11" w:rsidP="004D28A2">
                      <w:pPr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>Modified wording to use “extra security features” on 12/17/2015.</w:t>
                      </w:r>
                    </w:p>
                  </w:txbxContent>
                </v:textbox>
              </v:shape>
            </w:pict>
          </mc:Fallback>
        </mc:AlternateContent>
      </w:r>
      <w:r w:rsidR="004D28A2">
        <w:rPr>
          <w:noProof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39B13616" wp14:editId="5E74C866">
                <wp:simplePos x="0" y="0"/>
                <wp:positionH relativeFrom="column">
                  <wp:posOffset>5562600</wp:posOffset>
                </wp:positionH>
                <wp:positionV relativeFrom="paragraph">
                  <wp:posOffset>574675</wp:posOffset>
                </wp:positionV>
                <wp:extent cx="1554480" cy="457200"/>
                <wp:effectExtent l="2590800" t="0" r="26670" b="38100"/>
                <wp:wrapNone/>
                <wp:docPr id="110" name="Line Callout 1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54480" cy="457200"/>
                        </a:xfrm>
                        <a:prstGeom prst="borderCallout1">
                          <a:avLst>
                            <a:gd name="adj1" fmla="val 88750"/>
                            <a:gd name="adj2" fmla="val -2451"/>
                            <a:gd name="adj3" fmla="val 100682"/>
                            <a:gd name="adj4" fmla="val -166274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53B11" w:rsidRDefault="00053B11" w:rsidP="004D28A2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color w:val="FFFFFF" w:themeColor="background1"/>
                              </w:rPr>
                              <w:t>Modified page heading on 12/17/2015.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ine Callout 1 110" o:spid="_x0000_s1092" type="#_x0000_t47" style="position:absolute;margin-left:438pt;margin-top:45.25pt;width:122.4pt;height:36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" adj="-35915,21747,-529,19170" fillcolor="#4f81bd" strokecolor="#385d8a" strokeweight="2pt">
                <v:textbox>
                  <w:txbxContent>
                    <w:p w:rsidR="00053B11" w:rsidRDefault="00053B11" w:rsidP="004D28A2">
                      <w:pPr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>Modified page heading on 12/17/2015.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4D28A2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138EC2A" wp14:editId="3FC8CB71">
                <wp:simplePos x="0" y="0"/>
                <wp:positionH relativeFrom="column">
                  <wp:posOffset>5562600</wp:posOffset>
                </wp:positionH>
                <wp:positionV relativeFrom="paragraph">
                  <wp:posOffset>1123315</wp:posOffset>
                </wp:positionV>
                <wp:extent cx="1554480" cy="457200"/>
                <wp:effectExtent l="2590800" t="0" r="26670" b="19050"/>
                <wp:wrapNone/>
                <wp:docPr id="369" name="Line Callout 1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54480" cy="45720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64015"/>
                            <a:gd name="adj4" fmla="val -165294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53B11" w:rsidRDefault="00053B11" w:rsidP="00BE4AF5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color w:val="FFFFFF" w:themeColor="background1"/>
                              </w:rPr>
                              <w:t>Removed steps on 12/17/2015.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ine Callout 1 369" o:spid="_x0000_s1093" type="#_x0000_t47" style="position:absolute;margin-left:438pt;margin-top:88.45pt;width:122.4pt;height:36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" adj="-35704,13827" fillcolor="#4f81bd" strokecolor="#385d8a" strokeweight="2pt">
                <v:textbox>
                  <w:txbxContent>
                    <w:p w:rsidR="00053B11" w:rsidRDefault="00053B11" w:rsidP="00BE4AF5">
                      <w:pPr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>Removed steps on 12/17/2015.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51790F">
        <w:rPr>
          <w:noProof/>
        </w:rPr>
        <w:drawing>
          <wp:inline distT="0" distB="0" distL="0" distR="0" wp14:anchorId="15319322" wp14:editId="29E6341A">
            <wp:extent cx="6858000" cy="2886075"/>
            <wp:effectExtent l="0" t="0" r="0" b="9525"/>
            <wp:docPr id="88" name="AXU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AXU13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4AF5" w:rsidRDefault="00856C04" w:rsidP="00BE4AF5">
      <w:pPr>
        <w:pStyle w:val="Heading2"/>
      </w:pPr>
      <w:r>
        <w:br w:type="page"/>
      </w:r>
      <w:bookmarkStart w:id="30" w:name="_Toc443930693"/>
      <w:r>
        <w:lastRenderedPageBreak/>
        <w:t xml:space="preserve">S2-P15 - </w:t>
      </w:r>
      <w:bookmarkStart w:id="31" w:name="_Toc434401526"/>
      <w:proofErr w:type="spellStart"/>
      <w:r w:rsidR="00BE4AF5">
        <w:t>Confirmation_</w:t>
      </w:r>
      <w:bookmarkEnd w:id="31"/>
      <w:r w:rsidR="00A5444D">
        <w:t>Upgrade</w:t>
      </w:r>
      <w:proofErr w:type="spellEnd"/>
      <w:r w:rsidR="00A5444D">
        <w:t xml:space="preserve"> to LOA3</w:t>
      </w:r>
      <w:bookmarkEnd w:id="30"/>
    </w:p>
    <w:p w:rsidR="00A5444D" w:rsidRPr="00A5444D" w:rsidRDefault="00A5444D" w:rsidP="00A5444D"/>
    <w:p w:rsidR="007F1674" w:rsidRDefault="00460C96" w:rsidP="00174391">
      <w:r>
        <w:rPr>
          <w:noProof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 wp14:anchorId="515E5F64" wp14:editId="2C7E5067">
                <wp:simplePos x="0" y="0"/>
                <wp:positionH relativeFrom="column">
                  <wp:posOffset>5037455</wp:posOffset>
                </wp:positionH>
                <wp:positionV relativeFrom="paragraph">
                  <wp:posOffset>2656205</wp:posOffset>
                </wp:positionV>
                <wp:extent cx="1554480" cy="403860"/>
                <wp:effectExtent l="1714500" t="990600" r="26670" b="15240"/>
                <wp:wrapNone/>
                <wp:docPr id="127" name="Line Callout 1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54480" cy="40386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-247211"/>
                            <a:gd name="adj4" fmla="val -109411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53B11" w:rsidRPr="00BE4AF5" w:rsidRDefault="00053B11" w:rsidP="00460C96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>Changed “features” to “feature” on 2/22/2016.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ine Callout 1 127" o:spid="_x0000_s1094" type="#_x0000_t47" style="position:absolute;margin-left:396.65pt;margin-top:209.15pt;width:122.4pt;height:31.8pt;z-index:25202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" adj="-23633,-53398" fillcolor="#4f81bd" strokecolor="#385d8a" strokeweight="2pt">
                <v:textbox>
                  <w:txbxContent>
                    <w:p w:rsidR="00053B11" w:rsidRPr="00BE4AF5" w:rsidRDefault="00053B11" w:rsidP="00460C96">
                      <w:pPr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>Changed “features” to “feature” on 2/22/2016.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97C82C7" wp14:editId="48B1E216">
                <wp:simplePos x="0" y="0"/>
                <wp:positionH relativeFrom="column">
                  <wp:posOffset>5029200</wp:posOffset>
                </wp:positionH>
                <wp:positionV relativeFrom="paragraph">
                  <wp:posOffset>1268095</wp:posOffset>
                </wp:positionV>
                <wp:extent cx="1554480" cy="487680"/>
                <wp:effectExtent l="1504950" t="0" r="26670" b="26670"/>
                <wp:wrapNone/>
                <wp:docPr id="371" name="Line Callout 1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54480" cy="48768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36269"/>
                            <a:gd name="adj4" fmla="val -96884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53B11" w:rsidRPr="000E44B6" w:rsidRDefault="00053B11" w:rsidP="00BE4AF5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>Modified confirmation message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ine Callout 1 371" o:spid="_x0000_s1095" type="#_x0000_t47" style="position:absolute;margin-left:396pt;margin-top:99.85pt;width:122.4pt;height:38.4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" adj="-20927,7834" fillcolor="#4f81bd" strokecolor="#385d8a" strokeweight="2pt">
                <v:textbox>
                  <w:txbxContent>
                    <w:p w:rsidR="00053B11" w:rsidRPr="000E44B6" w:rsidRDefault="00053B11" w:rsidP="00BE4AF5">
                      <w:pPr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>Modified confirmation message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6B3B3F01" wp14:editId="5AED0179">
                <wp:simplePos x="0" y="0"/>
                <wp:positionH relativeFrom="column">
                  <wp:posOffset>5029200</wp:posOffset>
                </wp:positionH>
                <wp:positionV relativeFrom="paragraph">
                  <wp:posOffset>1843405</wp:posOffset>
                </wp:positionV>
                <wp:extent cx="1554480" cy="678180"/>
                <wp:effectExtent l="1600200" t="304800" r="26670" b="26670"/>
                <wp:wrapNone/>
                <wp:docPr id="80" name="Line Callout 1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54480" cy="67818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-43112"/>
                            <a:gd name="adj4" fmla="val -102331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53B11" w:rsidRPr="000E44B6" w:rsidRDefault="00053B11" w:rsidP="00420669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>Modified confirmation message to “… added your extra security features” on 12/17/2015.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ine Callout 1 80" o:spid="_x0000_s1096" type="#_x0000_t47" style="position:absolute;margin-left:396pt;margin-top:145.15pt;width:122.4pt;height:53.4pt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" adj="-22103,-9312" fillcolor="#4f81bd" strokecolor="#385d8a" strokeweight="2pt">
                <v:textbox>
                  <w:txbxContent>
                    <w:p w:rsidR="00053B11" w:rsidRPr="000E44B6" w:rsidRDefault="00053B11" w:rsidP="00420669">
                      <w:pPr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>Modified confirmation message to “… added your extra security features” on 12/17/2015.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D42BFAB" wp14:editId="64BFDD8F">
            <wp:extent cx="6858000" cy="2676525"/>
            <wp:effectExtent l="0" t="0" r="0" b="9525"/>
            <wp:docPr id="122" name="AXU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AXU15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4391" w:rsidRDefault="00856C04">
      <w:pPr>
        <w:pStyle w:val="Heading2"/>
      </w:pPr>
      <w:r>
        <w:br w:type="page"/>
      </w:r>
    </w:p>
    <w:p w:rsidR="007F1674" w:rsidRDefault="00174391" w:rsidP="003F23A8">
      <w:pPr>
        <w:pStyle w:val="Heading1"/>
      </w:pPr>
      <w:bookmarkStart w:id="32" w:name="_Toc443930694"/>
      <w:r>
        <w:lastRenderedPageBreak/>
        <w:t>Scenario 3:  Collect Cell Phone Number (2</w:t>
      </w:r>
      <w:r w:rsidRPr="00174391">
        <w:rPr>
          <w:vertAlign w:val="superscript"/>
        </w:rPr>
        <w:t>nd</w:t>
      </w:r>
      <w:r>
        <w:t xml:space="preserve"> Factor) for Existing Account</w:t>
      </w:r>
      <w:bookmarkEnd w:id="32"/>
    </w:p>
    <w:p w:rsidR="00BE4AF5" w:rsidRDefault="00BE4AF5" w:rsidP="00BE4AF5">
      <w:pPr>
        <w:rPr>
          <w:b/>
          <w:sz w:val="20"/>
          <w:szCs w:val="20"/>
        </w:rPr>
      </w:pPr>
    </w:p>
    <w:p w:rsidR="00A5444D" w:rsidRDefault="00A5444D" w:rsidP="00A5444D">
      <w:pPr>
        <w:pStyle w:val="Heading2"/>
      </w:pPr>
      <w:bookmarkStart w:id="33" w:name="_Toc443930695"/>
      <w:r>
        <w:t>S3-P1 - Sign In</w:t>
      </w:r>
      <w:bookmarkEnd w:id="33"/>
    </w:p>
    <w:p w:rsidR="00BE4AF5" w:rsidRPr="00BE4AF5" w:rsidRDefault="00BE4AF5" w:rsidP="00BE4AF5"/>
    <w:p w:rsidR="007F1674" w:rsidRDefault="00CC1B4F">
      <w:pPr>
        <w:pStyle w:val="AxureImage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356B3F82" wp14:editId="6E702315">
                <wp:simplePos x="0" y="0"/>
                <wp:positionH relativeFrom="column">
                  <wp:posOffset>3863340</wp:posOffset>
                </wp:positionH>
                <wp:positionV relativeFrom="paragraph">
                  <wp:posOffset>319405</wp:posOffset>
                </wp:positionV>
                <wp:extent cx="1760220" cy="403860"/>
                <wp:effectExtent l="0" t="0" r="11430" b="15240"/>
                <wp:wrapNone/>
                <wp:docPr id="176" name="Rectangle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0220" cy="4038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53B11" w:rsidRPr="00A24675" w:rsidRDefault="00053B11" w:rsidP="00CC1B4F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24675">
                              <w:rPr>
                                <w:b/>
                              </w:rPr>
                              <w:t>Please see S1-P1 for</w:t>
                            </w:r>
                            <w:r>
                              <w:rPr>
                                <w:b/>
                              </w:rPr>
                              <w:t xml:space="preserve"> description of</w:t>
                            </w:r>
                            <w:r w:rsidRPr="00A24675">
                              <w:rPr>
                                <w:b/>
                              </w:rPr>
                              <w:t xml:space="preserve"> changes.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76" o:spid="_x0000_s1097" style="position:absolute;left:0;text-align:left;margin-left:304.2pt;margin-top:25.15pt;width:138.6pt;height:31.8pt;z-index:251910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" fillcolor="#4f81bd [3204]" strokecolor="#243f60 [1604]" strokeweight="2pt">
                <v:textbox>
                  <w:txbxContent>
                    <w:p w:rsidR="00053B11" w:rsidRPr="00A24675" w:rsidRDefault="00053B11" w:rsidP="00CC1B4F">
                      <w:pPr>
                        <w:jc w:val="center"/>
                        <w:rPr>
                          <w:b/>
                        </w:rPr>
                      </w:pPr>
                      <w:r w:rsidRPr="00A24675">
                        <w:rPr>
                          <w:b/>
                        </w:rPr>
                        <w:t>Please see S1-P1 for</w:t>
                      </w:r>
                      <w:r>
                        <w:rPr>
                          <w:b/>
                        </w:rPr>
                        <w:t xml:space="preserve"> description of</w:t>
                      </w:r>
                      <w:r w:rsidRPr="00A24675">
                        <w:rPr>
                          <w:b/>
                        </w:rPr>
                        <w:t xml:space="preserve"> changes.</w:t>
                      </w:r>
                    </w:p>
                  </w:txbxContent>
                </v:textbox>
              </v:rect>
            </w:pict>
          </mc:Fallback>
        </mc:AlternateContent>
      </w:r>
      <w:r w:rsidR="00DA695C">
        <w:rPr>
          <w:noProof/>
        </w:rPr>
        <w:drawing>
          <wp:inline distT="0" distB="0" distL="0" distR="0" wp14:anchorId="6912FA3E" wp14:editId="18171DC7">
            <wp:extent cx="6858000" cy="5495925"/>
            <wp:effectExtent l="0" t="0" r="0" b="9525"/>
            <wp:docPr id="166" name="AXU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AXU0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49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4AF5" w:rsidRDefault="00BE4AF5">
      <w:pPr>
        <w:rPr>
          <w:b/>
          <w:bCs/>
          <w:i/>
          <w:iCs/>
          <w:sz w:val="28"/>
          <w:szCs w:val="28"/>
        </w:rPr>
      </w:pPr>
      <w:r>
        <w:br w:type="page"/>
      </w:r>
    </w:p>
    <w:p w:rsidR="007F1674" w:rsidRDefault="00856C04">
      <w:pPr>
        <w:pStyle w:val="Heading2"/>
      </w:pPr>
      <w:bookmarkStart w:id="34" w:name="_Toc443930696"/>
      <w:r>
        <w:lastRenderedPageBreak/>
        <w:t xml:space="preserve">S3-P3 - </w:t>
      </w:r>
      <w:bookmarkStart w:id="35" w:name="_Toc434401518"/>
      <w:r w:rsidR="00BE4AF5">
        <w:t xml:space="preserve">Provide Cell Phone </w:t>
      </w:r>
      <w:proofErr w:type="spellStart"/>
      <w:r w:rsidR="00BE4AF5">
        <w:t>Number_Grandfathered</w:t>
      </w:r>
      <w:proofErr w:type="spellEnd"/>
      <w:r w:rsidR="00BE4AF5">
        <w:t xml:space="preserve"> </w:t>
      </w:r>
      <w:proofErr w:type="spellStart"/>
      <w:r w:rsidR="00BE4AF5">
        <w:t>Account_No</w:t>
      </w:r>
      <w:proofErr w:type="spellEnd"/>
      <w:r w:rsidR="00BE4AF5">
        <w:t xml:space="preserve"> Steps</w:t>
      </w:r>
      <w:bookmarkEnd w:id="35"/>
      <w:bookmarkEnd w:id="34"/>
    </w:p>
    <w:p w:rsidR="00BE4AF5" w:rsidRPr="00BE4AF5" w:rsidRDefault="00BE4AF5" w:rsidP="00BE4AF5"/>
    <w:p w:rsidR="007F1674" w:rsidRDefault="009E510A" w:rsidP="00621D06">
      <w:pPr>
        <w:pStyle w:val="AxureImageParagraph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28928" behindDoc="0" locked="0" layoutInCell="1" allowOverlap="1" wp14:anchorId="29309651" wp14:editId="48035846">
                <wp:simplePos x="0" y="0"/>
                <wp:positionH relativeFrom="column">
                  <wp:posOffset>5545667</wp:posOffset>
                </wp:positionH>
                <wp:positionV relativeFrom="paragraph">
                  <wp:posOffset>2986828</wp:posOffset>
                </wp:positionV>
                <wp:extent cx="1524000" cy="643255"/>
                <wp:effectExtent l="819150" t="457200" r="19050" b="23495"/>
                <wp:wrapNone/>
                <wp:docPr id="356" name="Line Callout 1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24000" cy="643255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-68545"/>
                            <a:gd name="adj4" fmla="val -53047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53B11" w:rsidRPr="007034DE" w:rsidRDefault="00053B11" w:rsidP="00DE1FBA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>Changed “Security Features FAQ” to “Security Feature FAQ” on 2/22/2016.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ine Callout 1 356" o:spid="_x0000_s1098" type="#_x0000_t47" style="position:absolute;margin-left:436.65pt;margin-top:235.2pt;width:120pt;height:50.65pt;z-index:25202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" adj="-11458,-14806" fillcolor="#4f81bd" strokecolor="#385d8a" strokeweight="2pt">
                <v:textbox>
                  <w:txbxContent>
                    <w:p w:rsidR="00053B11" w:rsidRPr="007034DE" w:rsidRDefault="00053B11" w:rsidP="00DE1FBA">
                      <w:pPr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>Changed “Security Features FAQ” to “Security Feature FAQ” on 2/22/2016.</w:t>
                      </w:r>
                    </w:p>
                  </w:txbxContent>
                </v:textbox>
              </v:shape>
            </w:pict>
          </mc:Fallback>
        </mc:AlternateContent>
      </w:r>
      <w:r w:rsidR="004D531F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10FF535" wp14:editId="7C3EC4F9">
                <wp:simplePos x="0" y="0"/>
                <wp:positionH relativeFrom="column">
                  <wp:posOffset>5539740</wp:posOffset>
                </wp:positionH>
                <wp:positionV relativeFrom="paragraph">
                  <wp:posOffset>711835</wp:posOffset>
                </wp:positionV>
                <wp:extent cx="1524000" cy="251460"/>
                <wp:effectExtent l="2038350" t="0" r="19050" b="15240"/>
                <wp:wrapNone/>
                <wp:docPr id="374" name="Line Callout 1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24000" cy="25146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67044"/>
                            <a:gd name="adj4" fmla="val -133490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53B11" w:rsidRPr="00BE4AF5" w:rsidRDefault="00053B11" w:rsidP="00BE4AF5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BE4AF5">
                              <w:rPr>
                                <w:b/>
                                <w:color w:val="FFFFFF" w:themeColor="background1"/>
                              </w:rPr>
                              <w:t>Changed wording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ine Callout 1 374" o:spid="_x0000_s1099" type="#_x0000_t47" style="position:absolute;margin-left:436.2pt;margin-top:56.05pt;width:120pt;height:19.8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" adj="-28834,14482" fillcolor="#4f81bd" strokecolor="#385d8a" strokeweight="2pt">
                <v:textbox>
                  <w:txbxContent>
                    <w:p w:rsidR="00053B11" w:rsidRPr="00BE4AF5" w:rsidRDefault="00053B11" w:rsidP="00BE4AF5">
                      <w:pPr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 w:rsidRPr="00BE4AF5">
                        <w:rPr>
                          <w:b/>
                          <w:color w:val="FFFFFF" w:themeColor="background1"/>
                        </w:rPr>
                        <w:t>Changed wording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DB031C">
        <w:rPr>
          <w:noProof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0F1772AE" wp14:editId="1197382F">
                <wp:simplePos x="0" y="0"/>
                <wp:positionH relativeFrom="column">
                  <wp:posOffset>5539740</wp:posOffset>
                </wp:positionH>
                <wp:positionV relativeFrom="paragraph">
                  <wp:posOffset>2258695</wp:posOffset>
                </wp:positionV>
                <wp:extent cx="1524000" cy="655320"/>
                <wp:effectExtent l="742950" t="95250" r="19050" b="11430"/>
                <wp:wrapNone/>
                <wp:docPr id="39" name="Line Callout 1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24000" cy="65532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-12847"/>
                            <a:gd name="adj4" fmla="val -48991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53B11" w:rsidRPr="007034DE" w:rsidRDefault="00053B11" w:rsidP="0022047A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 xml:space="preserve">Changed “own” to “have”, “cannot” to “can’t” and </w:t>
                            </w:r>
                            <w:proofErr w:type="gramStart"/>
                            <w:r>
                              <w:rPr>
                                <w:b/>
                                <w:color w:val="FFFFFF" w:themeColor="background1"/>
                              </w:rPr>
                              <w:t xml:space="preserve">reordered </w:t>
                            </w:r>
                            <w:r w:rsidRPr="007034DE">
                              <w:rPr>
                                <w:b/>
                                <w:color w:val="FFFFFF" w:themeColor="background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 w:themeColor="background1"/>
                              </w:rPr>
                              <w:t>questions</w:t>
                            </w:r>
                            <w:proofErr w:type="gramEnd"/>
                            <w:r>
                              <w:rPr>
                                <w:b/>
                                <w:color w:val="FFFFFF" w:themeColor="background1"/>
                              </w:rPr>
                              <w:t xml:space="preserve"> on 12/17/15.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00" type="#_x0000_t47" style="position:absolute;margin-left:436.2pt;margin-top:177.85pt;width:120pt;height:51.6pt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" adj="-10582,-2775" fillcolor="#4f81bd" strokecolor="#385d8a" strokeweight="2pt">
                <v:textbox>
                  <w:txbxContent>
                    <w:p w:rsidR="00053B11" w:rsidRPr="007034DE" w:rsidRDefault="00053B11" w:rsidP="0022047A">
                      <w:pPr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 xml:space="preserve">Changed “own” to “have”, “cannot” to “can’t” and reordered </w:t>
                      </w:r>
                      <w:r w:rsidRPr="007034DE">
                        <w:rPr>
                          <w:b/>
                          <w:color w:val="FFFFFF" w:themeColor="background1"/>
                        </w:rPr>
                        <w:t xml:space="preserve"> </w:t>
                      </w:r>
                      <w:r>
                        <w:rPr>
                          <w:b/>
                          <w:color w:val="FFFFFF" w:themeColor="background1"/>
                        </w:rPr>
                        <w:t>questions on 12/17/15.</w:t>
                      </w:r>
                    </w:p>
                  </w:txbxContent>
                </v:textbox>
              </v:shape>
            </w:pict>
          </mc:Fallback>
        </mc:AlternateContent>
      </w:r>
      <w:r w:rsidR="00DB031C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15314AD" wp14:editId="1B4D1421">
                <wp:simplePos x="0" y="0"/>
                <wp:positionH relativeFrom="column">
                  <wp:posOffset>5539740</wp:posOffset>
                </wp:positionH>
                <wp:positionV relativeFrom="paragraph">
                  <wp:posOffset>1938655</wp:posOffset>
                </wp:positionV>
                <wp:extent cx="1524000" cy="251460"/>
                <wp:effectExtent l="3333750" t="133350" r="19050" b="15240"/>
                <wp:wrapNone/>
                <wp:docPr id="375" name="Line Callout 1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24000" cy="25146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-51136"/>
                            <a:gd name="adj4" fmla="val -218490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53B11" w:rsidRPr="00181AFC" w:rsidRDefault="00053B11" w:rsidP="00BE4AF5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181AFC">
                              <w:rPr>
                                <w:b/>
                                <w:color w:val="FFFFFF" w:themeColor="background1"/>
                              </w:rPr>
                              <w:t>Changed wording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ine Callout 1 375" o:spid="_x0000_s1101" type="#_x0000_t47" style="position:absolute;margin-left:436.2pt;margin-top:152.65pt;width:120pt;height:19.8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" adj="-47194,-11045" fillcolor="#4f81bd" strokecolor="#385d8a" strokeweight="2pt">
                <v:textbox>
                  <w:txbxContent>
                    <w:p w:rsidR="00053B11" w:rsidRPr="00181AFC" w:rsidRDefault="00053B11" w:rsidP="00BE4AF5">
                      <w:pPr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 w:rsidRPr="00181AFC">
                        <w:rPr>
                          <w:b/>
                          <w:color w:val="FFFFFF" w:themeColor="background1"/>
                        </w:rPr>
                        <w:t>Changed wording</w:t>
                      </w:r>
                    </w:p>
                  </w:txbxContent>
                </v:textbox>
              </v:shape>
            </w:pict>
          </mc:Fallback>
        </mc:AlternateContent>
      </w:r>
      <w:r w:rsidR="00A24675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70A0363" wp14:editId="5630DF28">
                <wp:simplePos x="0" y="0"/>
                <wp:positionH relativeFrom="column">
                  <wp:posOffset>5547360</wp:posOffset>
                </wp:positionH>
                <wp:positionV relativeFrom="paragraph">
                  <wp:posOffset>1054735</wp:posOffset>
                </wp:positionV>
                <wp:extent cx="1524000" cy="784860"/>
                <wp:effectExtent l="914400" t="0" r="19050" b="15240"/>
                <wp:wrapNone/>
                <wp:docPr id="373" name="Line Callout 1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24000" cy="784860"/>
                        </a:xfrm>
                        <a:prstGeom prst="borderCallout1">
                          <a:avLst>
                            <a:gd name="adj1" fmla="val 43993"/>
                            <a:gd name="adj2" fmla="val -1833"/>
                            <a:gd name="adj3" fmla="val 44202"/>
                            <a:gd name="adj4" fmla="val -59490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53B11" w:rsidRPr="007034DE" w:rsidRDefault="00053B11" w:rsidP="00A24675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  <w:proofErr w:type="gramStart"/>
                            <w:r w:rsidRPr="007034DE">
                              <w:rPr>
                                <w:b/>
                                <w:color w:val="FFFFFF" w:themeColor="background1"/>
                              </w:rPr>
                              <w:t>Added warning notice</w:t>
                            </w:r>
                            <w:r>
                              <w:rPr>
                                <w:b/>
                                <w:color w:val="FFFFFF" w:themeColor="background1"/>
                              </w:rPr>
                              <w:t>.</w:t>
                            </w:r>
                            <w:proofErr w:type="gramEnd"/>
                            <w:r>
                              <w:rPr>
                                <w:b/>
                                <w:color w:val="FFFFFF" w:themeColor="background1"/>
                              </w:rPr>
                              <w:t xml:space="preserve">  Revised 11/19/2015.  Removed “For your protection,” on 12/17/2015.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ine Callout 1 373" o:spid="_x0000_s1102" type="#_x0000_t47" style="position:absolute;margin-left:436.8pt;margin-top:83.05pt;width:120pt;height:61.8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" adj="-12850,9548,-396,9502" fillcolor="#4f81bd" strokecolor="#385d8a" strokeweight="2pt">
                <v:textbox>
                  <w:txbxContent>
                    <w:p w:rsidR="00053B11" w:rsidRPr="007034DE" w:rsidRDefault="00053B11" w:rsidP="00A24675">
                      <w:pPr>
                        <w:rPr>
                          <w:b/>
                          <w:color w:val="FFFFFF" w:themeColor="background1"/>
                        </w:rPr>
                      </w:pPr>
                      <w:r w:rsidRPr="007034DE">
                        <w:rPr>
                          <w:b/>
                          <w:color w:val="FFFFFF" w:themeColor="background1"/>
                        </w:rPr>
                        <w:t>Added warning notice</w:t>
                      </w:r>
                      <w:r>
                        <w:rPr>
                          <w:b/>
                          <w:color w:val="FFFFFF" w:themeColor="background1"/>
                        </w:rPr>
                        <w:t>.  Revised 11/19/2015.  Removed “For your protection,” on 12/17/2015.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BEDD47A" wp14:editId="5DFD2914">
            <wp:extent cx="5715000" cy="3602736"/>
            <wp:effectExtent l="0" t="0" r="0" b="0"/>
            <wp:docPr id="354" name="AXU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AXU17.pn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602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36" w:name="_Toc443930697"/>
    <w:p w:rsidR="007F1674" w:rsidRDefault="00DE1FBA">
      <w:pPr>
        <w:pStyle w:val="Heading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79C1DD7C" wp14:editId="1D5AC5FA">
                <wp:simplePos x="0" y="0"/>
                <wp:positionH relativeFrom="column">
                  <wp:posOffset>5537200</wp:posOffset>
                </wp:positionH>
                <wp:positionV relativeFrom="paragraph">
                  <wp:posOffset>458470</wp:posOffset>
                </wp:positionV>
                <wp:extent cx="1524000" cy="396240"/>
                <wp:effectExtent l="1809750" t="1257300" r="19050" b="22860"/>
                <wp:wrapNone/>
                <wp:docPr id="16" name="Line Callout 1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24000" cy="396240"/>
                        </a:xfrm>
                        <a:prstGeom prst="borderCallout1">
                          <a:avLst>
                            <a:gd name="adj1" fmla="val 41827"/>
                            <a:gd name="adj2" fmla="val -6833"/>
                            <a:gd name="adj3" fmla="val -310303"/>
                            <a:gd name="adj4" fmla="val -118158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53B11" w:rsidRPr="007034DE" w:rsidRDefault="00053B11" w:rsidP="00E25DC2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proofErr w:type="gramStart"/>
                            <w:r w:rsidRPr="007034DE">
                              <w:rPr>
                                <w:b/>
                                <w:color w:val="FFFFFF" w:themeColor="background1"/>
                              </w:rPr>
                              <w:t xml:space="preserve">Added </w:t>
                            </w:r>
                            <w:r>
                              <w:rPr>
                                <w:b/>
                                <w:color w:val="FFFFFF" w:themeColor="background1"/>
                              </w:rPr>
                              <w:t>text on 11/19/2015.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ine Callout 1 16" o:spid="_x0000_s1103" type="#_x0000_t47" style="position:absolute;margin-left:436pt;margin-top:36.1pt;width:120pt;height:31.2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" adj="-25522,-67025,-1476,9035" fillcolor="#4f81bd" strokecolor="#385d8a" strokeweight="2pt">
                <v:textbox>
                  <w:txbxContent>
                    <w:p w:rsidR="00053B11" w:rsidRPr="007034DE" w:rsidRDefault="00053B11" w:rsidP="00E25DC2">
                      <w:pPr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 w:rsidRPr="007034DE">
                        <w:rPr>
                          <w:b/>
                          <w:color w:val="FFFFFF" w:themeColor="background1"/>
                        </w:rPr>
                        <w:t xml:space="preserve">Added </w:t>
                      </w:r>
                      <w:r>
                        <w:rPr>
                          <w:b/>
                          <w:color w:val="FFFFFF" w:themeColor="background1"/>
                        </w:rPr>
                        <w:t>text on 11/19/2015.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E4D1F31" wp14:editId="3FB25E03">
                <wp:simplePos x="0" y="0"/>
                <wp:positionH relativeFrom="column">
                  <wp:posOffset>5545455</wp:posOffset>
                </wp:positionH>
                <wp:positionV relativeFrom="paragraph">
                  <wp:posOffset>120015</wp:posOffset>
                </wp:positionV>
                <wp:extent cx="1524000" cy="251460"/>
                <wp:effectExtent l="1066800" t="857250" r="19050" b="15240"/>
                <wp:wrapNone/>
                <wp:docPr id="372" name="Line Callout 1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24000" cy="25146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-344401"/>
                            <a:gd name="adj4" fmla="val -69713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53B11" w:rsidRPr="007034DE" w:rsidRDefault="00053B11" w:rsidP="00BE4AF5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7034DE">
                              <w:rPr>
                                <w:b/>
                                <w:color w:val="FFFFFF" w:themeColor="background1"/>
                              </w:rPr>
                              <w:t xml:space="preserve">Added </w:t>
                            </w:r>
                            <w:r>
                              <w:rPr>
                                <w:b/>
                                <w:color w:val="FFFFFF" w:themeColor="background1"/>
                              </w:rPr>
                              <w:t>container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ine Callout 1 372" o:spid="_x0000_s1104" type="#_x0000_t47" style="position:absolute;margin-left:436.65pt;margin-top:9.45pt;width:120pt;height:19.8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" adj="-15058,-74391" fillcolor="#4f81bd" strokecolor="#385d8a" strokeweight="2pt">
                <v:textbox>
                  <w:txbxContent>
                    <w:p w:rsidR="00053B11" w:rsidRPr="007034DE" w:rsidRDefault="00053B11" w:rsidP="00BE4AF5">
                      <w:pPr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 w:rsidRPr="007034DE">
                        <w:rPr>
                          <w:b/>
                          <w:color w:val="FFFFFF" w:themeColor="background1"/>
                        </w:rPr>
                        <w:t xml:space="preserve">Added </w:t>
                      </w:r>
                      <w:r>
                        <w:rPr>
                          <w:b/>
                          <w:color w:val="FFFFFF" w:themeColor="background1"/>
                        </w:rPr>
                        <w:t>container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 wp14:anchorId="17350056" wp14:editId="675AA2EE">
                <wp:simplePos x="0" y="0"/>
                <wp:positionH relativeFrom="column">
                  <wp:posOffset>5545455</wp:posOffset>
                </wp:positionH>
                <wp:positionV relativeFrom="paragraph">
                  <wp:posOffset>1542415</wp:posOffset>
                </wp:positionV>
                <wp:extent cx="1524000" cy="502920"/>
                <wp:effectExtent l="3771900" t="1885950" r="19050" b="11430"/>
                <wp:wrapNone/>
                <wp:docPr id="112" name="Line Callout 1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24000" cy="50292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-379925"/>
                            <a:gd name="adj4" fmla="val -247380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53B11" w:rsidRPr="007034DE" w:rsidRDefault="00053B11" w:rsidP="005F5E67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 xml:space="preserve">Removed </w:t>
                            </w:r>
                            <w:proofErr w:type="gramStart"/>
                            <w:r>
                              <w:rPr>
                                <w:b/>
                                <w:color w:val="FFFFFF" w:themeColor="background1"/>
                              </w:rPr>
                              <w:t>Previous</w:t>
                            </w:r>
                            <w:proofErr w:type="gramEnd"/>
                            <w:r>
                              <w:rPr>
                                <w:b/>
                                <w:color w:val="FFFFFF" w:themeColor="background1"/>
                              </w:rPr>
                              <w:t xml:space="preserve"> button on 12/02/2015.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05" type="#_x0000_t47" style="position:absolute;margin-left:436.65pt;margin-top:121.45pt;width:120pt;height:39.6pt;z-index:25201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" adj="-53434,-82064" fillcolor="#4f81bd" strokecolor="#385d8a" strokeweight="2pt">
                <v:textbox>
                  <w:txbxContent>
                    <w:p w:rsidR="00053B11" w:rsidRPr="007034DE" w:rsidRDefault="00053B11" w:rsidP="005F5E67">
                      <w:pPr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>Removed Previous button on 12/02/2015.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4992272C" wp14:editId="06F59A81">
                <wp:simplePos x="0" y="0"/>
                <wp:positionH relativeFrom="column">
                  <wp:posOffset>5545455</wp:posOffset>
                </wp:positionH>
                <wp:positionV relativeFrom="paragraph">
                  <wp:posOffset>958427</wp:posOffset>
                </wp:positionV>
                <wp:extent cx="1524000" cy="502920"/>
                <wp:effectExtent l="3581400" t="2381250" r="19050" b="11430"/>
                <wp:wrapNone/>
                <wp:docPr id="40" name="Line Callout 1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24000" cy="50292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-477568"/>
                            <a:gd name="adj4" fmla="val -234602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53B11" w:rsidRPr="007034DE" w:rsidRDefault="00053B11" w:rsidP="00473CD2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>Removed “Why?” link on 1/13/2016.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06" type="#_x0000_t47" style="position:absolute;margin-left:436.65pt;margin-top:75.45pt;width:120pt;height:39.6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" adj="-50674,-103155" fillcolor="#4f81bd" strokecolor="#385d8a" strokeweight="2pt">
                <v:textbox>
                  <w:txbxContent>
                    <w:p w:rsidR="00053B11" w:rsidRPr="007034DE" w:rsidRDefault="00053B11" w:rsidP="00473CD2">
                      <w:pPr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>Removed “Why?” link on 1/13/2016.</w:t>
                      </w:r>
                    </w:p>
                  </w:txbxContent>
                </v:textbox>
              </v:shape>
            </w:pict>
          </mc:Fallback>
        </mc:AlternateContent>
      </w:r>
      <w:r w:rsidR="00856C04">
        <w:br w:type="page"/>
      </w:r>
      <w:r w:rsidR="00856C04">
        <w:lastRenderedPageBreak/>
        <w:t xml:space="preserve">S3-P4 - </w:t>
      </w:r>
      <w:r w:rsidR="00BE4AF5">
        <w:t xml:space="preserve">Enter Texted Security </w:t>
      </w:r>
      <w:proofErr w:type="spellStart"/>
      <w:r w:rsidR="00BE4AF5">
        <w:t>Code_No</w:t>
      </w:r>
      <w:proofErr w:type="spellEnd"/>
      <w:r w:rsidR="00BE4AF5">
        <w:t xml:space="preserve"> Steps</w:t>
      </w:r>
      <w:bookmarkEnd w:id="36"/>
    </w:p>
    <w:p w:rsidR="00BE4AF5" w:rsidRPr="00BE4AF5" w:rsidRDefault="00BE4AF5" w:rsidP="00BE4AF5"/>
    <w:p w:rsidR="007F1674" w:rsidRDefault="00687AC9" w:rsidP="00687AC9">
      <w:pPr>
        <w:pStyle w:val="AxureImageParagraph"/>
        <w:jc w:val="left"/>
      </w:pPr>
      <w:r w:rsidRPr="003F4209">
        <w:rPr>
          <w:noProof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6012F778" wp14:editId="52ACA7F6">
                <wp:simplePos x="0" y="0"/>
                <wp:positionH relativeFrom="column">
                  <wp:posOffset>5394960</wp:posOffset>
                </wp:positionH>
                <wp:positionV relativeFrom="paragraph">
                  <wp:posOffset>1671955</wp:posOffset>
                </wp:positionV>
                <wp:extent cx="1363980" cy="556260"/>
                <wp:effectExtent l="704850" t="0" r="26670" b="15240"/>
                <wp:wrapNone/>
                <wp:docPr id="93" name="Line Callout 1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3980" cy="55626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18916"/>
                            <a:gd name="adj4" fmla="val -51809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53B11" w:rsidRPr="000E44B6" w:rsidRDefault="00053B11" w:rsidP="00687AC9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 xml:space="preserve">Removed “SMS” from </w:t>
                            </w:r>
                            <w:proofErr w:type="gramStart"/>
                            <w:r>
                              <w:rPr>
                                <w:b/>
                                <w:color w:val="FFFFFF" w:themeColor="background1"/>
                              </w:rPr>
                              <w:t>2</w:t>
                            </w:r>
                            <w:r w:rsidRPr="0026142C">
                              <w:rPr>
                                <w:b/>
                                <w:color w:val="FFFFFF" w:themeColor="background1"/>
                                <w:vertAlign w:val="superscript"/>
                              </w:rPr>
                              <w:t>nd</w:t>
                            </w:r>
                            <w:proofErr w:type="gramEnd"/>
                            <w:r>
                              <w:rPr>
                                <w:b/>
                                <w:color w:val="FFFFFF" w:themeColor="background1"/>
                              </w:rPr>
                              <w:t xml:space="preserve"> bullet on 12/17/2015.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ine Callout 1 93" o:spid="_x0000_s1107" type="#_x0000_t47" style="position:absolute;margin-left:424.8pt;margin-top:131.65pt;width:107.4pt;height:43.8pt;z-index:2519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" adj="-11191,4086" fillcolor="#4f81bd" strokecolor="#385d8a" strokeweight="2pt">
                <v:textbox>
                  <w:txbxContent>
                    <w:p w:rsidR="00053B11" w:rsidRPr="000E44B6" w:rsidRDefault="00053B11" w:rsidP="00687AC9">
                      <w:pPr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>Removed “SMS” from 2</w:t>
                      </w:r>
                      <w:r w:rsidRPr="0026142C">
                        <w:rPr>
                          <w:b/>
                          <w:color w:val="FFFFFF" w:themeColor="background1"/>
                          <w:vertAlign w:val="superscript"/>
                        </w:rPr>
                        <w:t>nd</w:t>
                      </w:r>
                      <w:r>
                        <w:rPr>
                          <w:b/>
                          <w:color w:val="FFFFFF" w:themeColor="background1"/>
                        </w:rPr>
                        <w:t xml:space="preserve"> bullet on 12/17/2015.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A212DB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B96AB76" wp14:editId="2E3C72F5">
                <wp:simplePos x="0" y="0"/>
                <wp:positionH relativeFrom="column">
                  <wp:posOffset>5187315</wp:posOffset>
                </wp:positionH>
                <wp:positionV relativeFrom="paragraph">
                  <wp:posOffset>784225</wp:posOffset>
                </wp:positionV>
                <wp:extent cx="1107440" cy="251460"/>
                <wp:effectExtent l="609600" t="0" r="16510" b="15240"/>
                <wp:wrapNone/>
                <wp:docPr id="376" name="Line Callout 1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07440" cy="25146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51894"/>
                            <a:gd name="adj4" fmla="val -55490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53B11" w:rsidRPr="0017140F" w:rsidRDefault="00053B11" w:rsidP="00BE4AF5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17140F">
                              <w:rPr>
                                <w:b/>
                                <w:color w:val="FFFFFF" w:themeColor="background1"/>
                              </w:rPr>
                              <w:t>Changed text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ine Callout 1 376" o:spid="_x0000_s1108" type="#_x0000_t47" style="position:absolute;margin-left:408.45pt;margin-top:61.75pt;width:87.2pt;height:19.8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" adj="-11986,11209" fillcolor="#4f81bd" strokecolor="#385d8a" strokeweight="2pt">
                <v:textbox>
                  <w:txbxContent>
                    <w:p w:rsidR="00053B11" w:rsidRPr="0017140F" w:rsidRDefault="00053B11" w:rsidP="00BE4AF5">
                      <w:pPr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 w:rsidRPr="0017140F">
                        <w:rPr>
                          <w:b/>
                          <w:color w:val="FFFFFF" w:themeColor="background1"/>
                        </w:rPr>
                        <w:t>Changed text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CA6EDE">
        <w:rPr>
          <w:noProof/>
        </w:rPr>
        <w:drawing>
          <wp:inline distT="0" distB="0" distL="0" distR="0" wp14:anchorId="6ADF8724" wp14:editId="1C506C63">
            <wp:extent cx="5897880" cy="3209544"/>
            <wp:effectExtent l="0" t="0" r="7620" b="0"/>
            <wp:docPr id="3" name="AXU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AXU27.pn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897880" cy="3209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674" w:rsidRDefault="00856C04">
      <w:pPr>
        <w:pStyle w:val="Heading2"/>
      </w:pPr>
      <w:r>
        <w:br w:type="page"/>
      </w:r>
      <w:bookmarkStart w:id="37" w:name="_Toc443930698"/>
      <w:r>
        <w:lastRenderedPageBreak/>
        <w:t xml:space="preserve">S3-P5 </w:t>
      </w:r>
      <w:r w:rsidR="00BE4AF5">
        <w:t>–</w:t>
      </w:r>
      <w:r>
        <w:t xml:space="preserve"> Confirmation</w:t>
      </w:r>
      <w:r w:rsidR="00BE4AF5">
        <w:t xml:space="preserve"> – Set Up Account</w:t>
      </w:r>
      <w:bookmarkEnd w:id="37"/>
    </w:p>
    <w:p w:rsidR="00BE4AF5" w:rsidRPr="00BE4AF5" w:rsidRDefault="00BE4AF5" w:rsidP="00BE4AF5"/>
    <w:p w:rsidR="007F1674" w:rsidRDefault="00A212DB">
      <w:pPr>
        <w:pStyle w:val="AxureImage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F1555B2" wp14:editId="708596C8">
                <wp:simplePos x="0" y="0"/>
                <wp:positionH relativeFrom="column">
                  <wp:posOffset>5273675</wp:posOffset>
                </wp:positionH>
                <wp:positionV relativeFrom="paragraph">
                  <wp:posOffset>2854960</wp:posOffset>
                </wp:positionV>
                <wp:extent cx="1553845" cy="419100"/>
                <wp:effectExtent l="876300" t="0" r="27305" b="19050"/>
                <wp:wrapNone/>
                <wp:docPr id="67" name="Line Callout 1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53845" cy="41910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51894"/>
                            <a:gd name="adj4" fmla="val -55490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53B11" w:rsidRPr="00BE4AF5" w:rsidRDefault="00053B11" w:rsidP="00BE4AF5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BE4AF5">
                              <w:rPr>
                                <w:b/>
                                <w:color w:val="FFFFFF" w:themeColor="background1"/>
                              </w:rPr>
                              <w:t>Modified text in container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09" type="#_x0000_t47" style="position:absolute;left:0;text-align:left;margin-left:415.25pt;margin-top:224.8pt;width:122.35pt;height:33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" adj="-11986,11209" fillcolor="#4f81bd" strokecolor="#385d8a" strokeweight="2pt">
                <v:textbox>
                  <w:txbxContent>
                    <w:p w:rsidR="00053B11" w:rsidRPr="00BE4AF5" w:rsidRDefault="00053B11" w:rsidP="00BE4AF5">
                      <w:pPr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 w:rsidRPr="00BE4AF5">
                        <w:rPr>
                          <w:b/>
                          <w:color w:val="FFFFFF" w:themeColor="background1"/>
                        </w:rPr>
                        <w:t>Modified text in container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FF66014" wp14:editId="39D0CEFC">
                <wp:simplePos x="0" y="0"/>
                <wp:positionH relativeFrom="column">
                  <wp:posOffset>5250815</wp:posOffset>
                </wp:positionH>
                <wp:positionV relativeFrom="paragraph">
                  <wp:posOffset>1559560</wp:posOffset>
                </wp:positionV>
                <wp:extent cx="1552575" cy="449580"/>
                <wp:effectExtent l="876300" t="0" r="28575" b="26670"/>
                <wp:wrapNone/>
                <wp:docPr id="18" name="Line Callout 1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52575" cy="44958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51894"/>
                            <a:gd name="adj4" fmla="val -55490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53B11" w:rsidRPr="007034DE" w:rsidRDefault="00053B11" w:rsidP="00BE4AF5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>Modified confirmation message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10" type="#_x0000_t47" style="position:absolute;left:0;text-align:left;margin-left:413.45pt;margin-top:122.8pt;width:122.25pt;height:35.4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" adj="-11986,11209" fillcolor="#4f81bd" strokecolor="#385d8a" strokeweight="2pt">
                <v:textbox>
                  <w:txbxContent>
                    <w:p w:rsidR="00053B11" w:rsidRPr="007034DE" w:rsidRDefault="00053B11" w:rsidP="00BE4AF5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>Modified confirmation message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AE3841">
        <w:rPr>
          <w:noProof/>
        </w:rPr>
        <w:drawing>
          <wp:inline distT="0" distB="0" distL="0" distR="0" wp14:anchorId="1AA16CB8" wp14:editId="3DD49A26">
            <wp:extent cx="6858000" cy="4029075"/>
            <wp:effectExtent l="0" t="0" r="0" b="9525"/>
            <wp:docPr id="84" name="AXU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AXU5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/>
                    <a:srcRect b="44561"/>
                    <a:stretch/>
                  </pic:blipFill>
                  <pic:spPr bwMode="auto">
                    <a:xfrm>
                      <a:off x="0" y="0"/>
                      <a:ext cx="6858000" cy="4029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23A8" w:rsidRDefault="003F23A8" w:rsidP="004F3D9B"/>
    <w:p w:rsidR="003F23A8" w:rsidRDefault="003F23A8" w:rsidP="004F3D9B"/>
    <w:p w:rsidR="002B3A4D" w:rsidRDefault="002B3A4D">
      <w:pPr>
        <w:rPr>
          <w:b/>
          <w:bCs/>
          <w:kern w:val="32"/>
          <w:sz w:val="32"/>
          <w:szCs w:val="32"/>
        </w:rPr>
      </w:pPr>
      <w:r>
        <w:br w:type="page"/>
      </w:r>
    </w:p>
    <w:p w:rsidR="003F23A8" w:rsidRDefault="003F23A8" w:rsidP="003F23A8">
      <w:pPr>
        <w:pStyle w:val="Heading1"/>
        <w:tabs>
          <w:tab w:val="left" w:pos="6300"/>
        </w:tabs>
      </w:pPr>
      <w:bookmarkStart w:id="38" w:name="_Toc443930699"/>
      <w:r>
        <w:lastRenderedPageBreak/>
        <w:t>Scenario 4: Update Cell Phone Number</w:t>
      </w:r>
      <w:bookmarkEnd w:id="38"/>
    </w:p>
    <w:p w:rsidR="007F1674" w:rsidRDefault="00856C04">
      <w:pPr>
        <w:pStyle w:val="Heading2"/>
      </w:pPr>
      <w:bookmarkStart w:id="39" w:name="_Toc443930700"/>
      <w:r>
        <w:t>S4-P1 - Sign In</w:t>
      </w:r>
      <w:bookmarkEnd w:id="39"/>
    </w:p>
    <w:p w:rsidR="00BE4AF5" w:rsidRPr="00BE4AF5" w:rsidRDefault="00BE4AF5" w:rsidP="00BE4AF5"/>
    <w:p w:rsidR="007F1674" w:rsidRDefault="00DA695C">
      <w:pPr>
        <w:pStyle w:val="AxureImage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356B3F82" wp14:editId="6E702315">
                <wp:simplePos x="0" y="0"/>
                <wp:positionH relativeFrom="column">
                  <wp:posOffset>3421380</wp:posOffset>
                </wp:positionH>
                <wp:positionV relativeFrom="paragraph">
                  <wp:posOffset>257175</wp:posOffset>
                </wp:positionV>
                <wp:extent cx="1760220" cy="403860"/>
                <wp:effectExtent l="0" t="0" r="11430" b="15240"/>
                <wp:wrapNone/>
                <wp:docPr id="175" name="Rectangle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0220" cy="4038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53B11" w:rsidRPr="00A24675" w:rsidRDefault="00053B11" w:rsidP="00DA695C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24675">
                              <w:rPr>
                                <w:b/>
                              </w:rPr>
                              <w:t>Please see S1-P1 for</w:t>
                            </w:r>
                            <w:r>
                              <w:rPr>
                                <w:b/>
                              </w:rPr>
                              <w:t xml:space="preserve"> description of</w:t>
                            </w:r>
                            <w:r w:rsidRPr="00A24675">
                              <w:rPr>
                                <w:b/>
                              </w:rPr>
                              <w:t xml:space="preserve"> changes.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75" o:spid="_x0000_s1111" style="position:absolute;left:0;text-align:left;margin-left:269.4pt;margin-top:20.25pt;width:138.6pt;height:31.8pt;z-index:251908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" fillcolor="#4f81bd [3204]" strokecolor="#243f60 [1604]" strokeweight="2pt">
                <v:textbox>
                  <w:txbxContent>
                    <w:p w:rsidR="00053B11" w:rsidRPr="00A24675" w:rsidRDefault="00053B11" w:rsidP="00DA695C">
                      <w:pPr>
                        <w:jc w:val="center"/>
                        <w:rPr>
                          <w:b/>
                        </w:rPr>
                      </w:pPr>
                      <w:r w:rsidRPr="00A24675">
                        <w:rPr>
                          <w:b/>
                        </w:rPr>
                        <w:t>Please see S1-P1 for</w:t>
                      </w:r>
                      <w:r>
                        <w:rPr>
                          <w:b/>
                        </w:rPr>
                        <w:t xml:space="preserve"> description of</w:t>
                      </w:r>
                      <w:r w:rsidRPr="00A24675">
                        <w:rPr>
                          <w:b/>
                        </w:rPr>
                        <w:t xml:space="preserve"> changes.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3D306B62" wp14:editId="0594703D">
            <wp:extent cx="6858000" cy="5495925"/>
            <wp:effectExtent l="0" t="0" r="0" b="9525"/>
            <wp:docPr id="167" name="AXU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AXU0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49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4AF5" w:rsidRPr="008728D1" w:rsidRDefault="00856C04" w:rsidP="00AE3841">
      <w:pPr>
        <w:pStyle w:val="Heading2"/>
        <w:rPr>
          <w:b w:val="0"/>
          <w:sz w:val="20"/>
          <w:szCs w:val="20"/>
        </w:rPr>
      </w:pPr>
      <w:r>
        <w:br w:type="page"/>
      </w:r>
    </w:p>
    <w:p w:rsidR="00043034" w:rsidRDefault="00043034" w:rsidP="00043034">
      <w:pPr>
        <w:pStyle w:val="Heading2"/>
      </w:pPr>
      <w:bookmarkStart w:id="40" w:name="_Toc443930701"/>
      <w:r>
        <w:lastRenderedPageBreak/>
        <w:t>S4-P2 – Verify Cell Phone Number</w:t>
      </w:r>
      <w:bookmarkEnd w:id="40"/>
    </w:p>
    <w:p w:rsidR="00043034" w:rsidRDefault="00043034" w:rsidP="00043034"/>
    <w:p w:rsidR="00043034" w:rsidRPr="00CE1AD9" w:rsidRDefault="001177C9" w:rsidP="00043034">
      <w:pPr>
        <w:rPr>
          <w:b/>
        </w:rPr>
      </w:pPr>
      <w:r>
        <w:rPr>
          <w:b/>
        </w:rPr>
        <w:t>S</w:t>
      </w:r>
      <w:r w:rsidR="00043034" w:rsidRPr="00CE1AD9">
        <w:rPr>
          <w:b/>
        </w:rPr>
        <w:t>creen</w:t>
      </w:r>
      <w:r>
        <w:rPr>
          <w:b/>
        </w:rPr>
        <w:t xml:space="preserve"> added on 11/19/2015.</w:t>
      </w:r>
    </w:p>
    <w:p w:rsidR="00043034" w:rsidRDefault="00043034" w:rsidP="00043034"/>
    <w:p w:rsidR="00043034" w:rsidRDefault="00CC1B4F" w:rsidP="00043034">
      <w:pPr>
        <w:rPr>
          <w:b/>
          <w:bCs/>
          <w:i/>
          <w:i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7FA716D5" wp14:editId="4823F498">
                <wp:simplePos x="0" y="0"/>
                <wp:positionH relativeFrom="column">
                  <wp:posOffset>3581400</wp:posOffset>
                </wp:positionH>
                <wp:positionV relativeFrom="paragraph">
                  <wp:posOffset>266065</wp:posOffset>
                </wp:positionV>
                <wp:extent cx="1760220" cy="403860"/>
                <wp:effectExtent l="0" t="0" r="11430" b="15240"/>
                <wp:wrapNone/>
                <wp:docPr id="124" name="Rectangle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0220" cy="40386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53B11" w:rsidRPr="001177C9" w:rsidRDefault="00053B11" w:rsidP="00A24675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1177C9">
                              <w:rPr>
                                <w:b/>
                                <w:color w:val="FFFFFF" w:themeColor="background1"/>
                              </w:rPr>
                              <w:t>Please see S2-P11 for changes.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24" o:spid="_x0000_s1112" style="position:absolute;margin-left:282pt;margin-top:20.95pt;width:138.6pt;height:31.8pt;z-index:251896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" fillcolor="#4f81bd" strokecolor="#385d8a" strokeweight="2pt">
                <v:textbox>
                  <w:txbxContent>
                    <w:p w:rsidR="00053B11" w:rsidRPr="001177C9" w:rsidRDefault="00053B11" w:rsidP="00A24675">
                      <w:pPr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 w:rsidRPr="001177C9">
                        <w:rPr>
                          <w:b/>
                          <w:color w:val="FFFFFF" w:themeColor="background1"/>
                        </w:rPr>
                        <w:t>Please see S2-P11 for changes.</w:t>
                      </w:r>
                    </w:p>
                  </w:txbxContent>
                </v:textbox>
              </v:rect>
            </w:pict>
          </mc:Fallback>
        </mc:AlternateContent>
      </w:r>
      <w:r w:rsidR="00A24675">
        <w:rPr>
          <w:noProof/>
        </w:rPr>
        <w:drawing>
          <wp:inline distT="0" distB="0" distL="0" distR="0" wp14:anchorId="619790C7" wp14:editId="0E9A111E">
            <wp:extent cx="6858000" cy="4305300"/>
            <wp:effectExtent l="0" t="0" r="0" b="0"/>
            <wp:docPr id="116" name="AXU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AXU29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3034">
        <w:br w:type="page"/>
      </w:r>
    </w:p>
    <w:p w:rsidR="007F1674" w:rsidRDefault="00856C04">
      <w:pPr>
        <w:pStyle w:val="Heading2"/>
      </w:pPr>
      <w:bookmarkStart w:id="41" w:name="_Toc443930702"/>
      <w:r>
        <w:lastRenderedPageBreak/>
        <w:t>S4-P4 - Update Phone Number - Provide Info</w:t>
      </w:r>
      <w:bookmarkEnd w:id="41"/>
    </w:p>
    <w:p w:rsidR="00D92751" w:rsidRDefault="00D92751" w:rsidP="00D92751"/>
    <w:p w:rsidR="00D92751" w:rsidRPr="00D92751" w:rsidRDefault="00D92751" w:rsidP="00D92751">
      <w:r>
        <w:t xml:space="preserve">This screen </w:t>
      </w:r>
      <w:proofErr w:type="gramStart"/>
      <w:r>
        <w:t>is displayed</w:t>
      </w:r>
      <w:proofErr w:type="gramEnd"/>
      <w:r>
        <w:t xml:space="preserve"> only if the user selects “No…” to the question “Is the number listed above correct?” on screen S4-P2, thereby indicating that they need to change their cell phone number in SSA’s records.</w:t>
      </w:r>
    </w:p>
    <w:p w:rsidR="005E53D4" w:rsidRPr="005E53D4" w:rsidRDefault="005E53D4" w:rsidP="005E53D4"/>
    <w:p w:rsidR="007F1674" w:rsidRDefault="00FF6133" w:rsidP="00D325A0">
      <w:pPr>
        <w:pStyle w:val="AxureImageParagraph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2286E1D7" wp14:editId="2B92A822">
                <wp:simplePos x="0" y="0"/>
                <wp:positionH relativeFrom="column">
                  <wp:posOffset>5613991</wp:posOffset>
                </wp:positionH>
                <wp:positionV relativeFrom="paragraph">
                  <wp:posOffset>3835858</wp:posOffset>
                </wp:positionV>
                <wp:extent cx="1554480" cy="520700"/>
                <wp:effectExtent l="2609850" t="0" r="26670" b="12700"/>
                <wp:wrapNone/>
                <wp:docPr id="322" name="Line Callout 1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4480" cy="52070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15376"/>
                            <a:gd name="adj4" fmla="val -167016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53B11" w:rsidRPr="007034DE" w:rsidRDefault="00053B11" w:rsidP="00FF6133">
                            <w:pPr>
                              <w:rPr>
                                <w:b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</w:rPr>
                              <w:t>Removed “I don’t have a phone number” link on 1/7/2016.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ine Callout 1 322" o:spid="_x0000_s1113" type="#_x0000_t47" style="position:absolute;margin-left:442.05pt;margin-top:302.05pt;width:122.4pt;height:41pt;z-index:251981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" adj="-36075,3321" fillcolor="#4f81bd [3204]" strokecolor="#243f60 [1604]" strokeweight="2pt">
                <v:textbox>
                  <w:txbxContent>
                    <w:p w:rsidR="00053B11" w:rsidRPr="007034DE" w:rsidRDefault="00053B11" w:rsidP="00FF6133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Removed “I don’t have a phone number” link on 1/7/2016.</w:t>
                      </w:r>
                    </w:p>
                  </w:txbxContent>
                </v:textbox>
              </v:shape>
            </w:pict>
          </mc:Fallback>
        </mc:AlternateContent>
      </w:r>
      <w:r w:rsidR="001177C9">
        <w:rPr>
          <w:noProof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338A4617" wp14:editId="5AAFBA31">
                <wp:simplePos x="0" y="0"/>
                <wp:positionH relativeFrom="column">
                  <wp:posOffset>3189767</wp:posOffset>
                </wp:positionH>
                <wp:positionV relativeFrom="paragraph">
                  <wp:posOffset>8137</wp:posOffset>
                </wp:positionV>
                <wp:extent cx="1760220" cy="784860"/>
                <wp:effectExtent l="723900" t="0" r="11430" b="110490"/>
                <wp:wrapNone/>
                <wp:docPr id="126" name="Line Callout 1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0220" cy="78486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112603"/>
                            <a:gd name="adj4" fmla="val -4072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53B11" w:rsidRPr="007034DE" w:rsidRDefault="00053B11" w:rsidP="001177C9">
                            <w:pPr>
                              <w:rPr>
                                <w:b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</w:rPr>
                              <w:t>Modified to use “change”, rather than “update”, and “reset code”, rather than “update code” on 12/17/2015.</w:t>
                            </w:r>
                            <w:proofErr w:type="gramEnd"/>
                          </w:p>
                          <w:p w:rsidR="00053B11" w:rsidRDefault="00053B11" w:rsidP="001177C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ine Callout 1 126" o:spid="_x0000_s1114" type="#_x0000_t47" style="position:absolute;margin-left:251.15pt;margin-top:.65pt;width:138.6pt;height:61.8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" adj="-8797,24322" fillcolor="#4f81bd [3204]" strokecolor="#243f60 [1604]" strokeweight="2pt">
                <v:textbox>
                  <w:txbxContent>
                    <w:p w:rsidR="00053B11" w:rsidRPr="007034DE" w:rsidRDefault="00053B11" w:rsidP="001177C9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Modified to use “change”, rather than “update”, and “reset code”, rather than “update code” on 12/17/2015.</w:t>
                      </w:r>
                    </w:p>
                    <w:p w:rsidR="00053B11" w:rsidRDefault="00053B11" w:rsidP="001177C9">
                      <w:pPr>
                        <w:jc w:val="center"/>
                      </w:pP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1177C9"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2DB56DBF" wp14:editId="243FFFF2">
                <wp:simplePos x="0" y="0"/>
                <wp:positionH relativeFrom="column">
                  <wp:posOffset>5615940</wp:posOffset>
                </wp:positionH>
                <wp:positionV relativeFrom="paragraph">
                  <wp:posOffset>2693035</wp:posOffset>
                </wp:positionV>
                <wp:extent cx="1554480" cy="982980"/>
                <wp:effectExtent l="1943100" t="19050" r="26670" b="26670"/>
                <wp:wrapNone/>
                <wp:docPr id="44" name="Line Callout 1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4480" cy="98298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-960"/>
                            <a:gd name="adj4" fmla="val -124608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53B11" w:rsidRPr="007034DE" w:rsidRDefault="00053B11" w:rsidP="001177C9">
                            <w:pPr>
                              <w:rPr>
                                <w:b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</w:rPr>
                              <w:t xml:space="preserve">Modified question to refer specifically to </w:t>
                            </w:r>
                            <w:r w:rsidRPr="00473CD2">
                              <w:rPr>
                                <w:b/>
                                <w:i/>
                              </w:rPr>
                              <w:t>cell</w:t>
                            </w:r>
                            <w:r>
                              <w:rPr>
                                <w:b/>
                              </w:rPr>
                              <w:t xml:space="preserve"> phone on 12/02/2015.</w:t>
                            </w:r>
                            <w:proofErr w:type="gramEnd"/>
                            <w:r>
                              <w:rPr>
                                <w:b/>
                              </w:rPr>
                              <w:t xml:space="preserve">  </w:t>
                            </w:r>
                            <w:proofErr w:type="gramStart"/>
                            <w:r>
                              <w:rPr>
                                <w:b/>
                              </w:rPr>
                              <w:t xml:space="preserve">Modified to reference cell phone </w:t>
                            </w:r>
                            <w:r w:rsidRPr="001177C9">
                              <w:rPr>
                                <w:b/>
                                <w:i/>
                              </w:rPr>
                              <w:t>number</w:t>
                            </w:r>
                            <w:r>
                              <w:rPr>
                                <w:b/>
                              </w:rPr>
                              <w:t xml:space="preserve"> on 12/17/2015.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ine Callout 1 44" o:spid="_x0000_s1115" type="#_x0000_t47" style="position:absolute;margin-left:442.2pt;margin-top:212.05pt;width:122.4pt;height:77.4pt;z-index:251819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" adj="-26915,-207" fillcolor="#4f81bd [3204]" strokecolor="#243f60 [1604]" strokeweight="2pt">
                <v:textbox>
                  <w:txbxContent>
                    <w:p w:rsidR="00053B11" w:rsidRPr="007034DE" w:rsidRDefault="00053B11" w:rsidP="001177C9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Modified question to refer specifically to </w:t>
                      </w:r>
                      <w:r w:rsidRPr="00473CD2">
                        <w:rPr>
                          <w:b/>
                          <w:i/>
                        </w:rPr>
                        <w:t>cell</w:t>
                      </w:r>
                      <w:r>
                        <w:rPr>
                          <w:b/>
                        </w:rPr>
                        <w:t xml:space="preserve"> phone on 12/02/2015.  Modified to reference cell phone </w:t>
                      </w:r>
                      <w:r w:rsidRPr="001177C9">
                        <w:rPr>
                          <w:b/>
                          <w:i/>
                        </w:rPr>
                        <w:t>number</w:t>
                      </w:r>
                      <w:r>
                        <w:rPr>
                          <w:b/>
                        </w:rPr>
                        <w:t xml:space="preserve"> on 12/17/2015.</w:t>
                      </w:r>
                    </w:p>
                  </w:txbxContent>
                </v:textbox>
              </v:shape>
            </w:pict>
          </mc:Fallback>
        </mc:AlternateContent>
      </w:r>
      <w:r w:rsidR="004E2FC2">
        <w:rPr>
          <w:noProof/>
        </w:rPr>
        <w:drawing>
          <wp:inline distT="0" distB="0" distL="0" distR="0" wp14:anchorId="1371213E" wp14:editId="76150D6E">
            <wp:extent cx="6858000" cy="5276850"/>
            <wp:effectExtent l="0" t="0" r="0" b="0"/>
            <wp:docPr id="331" name="AXU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AXU2.pn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27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177C9"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797E3DF0" wp14:editId="7B1B09D5">
                <wp:simplePos x="0" y="0"/>
                <wp:positionH relativeFrom="column">
                  <wp:posOffset>5615940</wp:posOffset>
                </wp:positionH>
                <wp:positionV relativeFrom="paragraph">
                  <wp:posOffset>1565275</wp:posOffset>
                </wp:positionV>
                <wp:extent cx="1554480" cy="975360"/>
                <wp:effectExtent l="742950" t="0" r="26670" b="15240"/>
                <wp:wrapNone/>
                <wp:docPr id="168" name="Line Callout 1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4480" cy="97536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18801"/>
                            <a:gd name="adj4" fmla="val -4813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53B11" w:rsidRPr="007034DE" w:rsidRDefault="00053B11" w:rsidP="001177C9">
                            <w:pPr>
                              <w:rPr>
                                <w:b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</w:rPr>
                              <w:t>Added paragraph on 11/19/2015.</w:t>
                            </w:r>
                            <w:proofErr w:type="gramEnd"/>
                            <w:r>
                              <w:rPr>
                                <w:b/>
                              </w:rPr>
                              <w:t xml:space="preserve">  </w:t>
                            </w:r>
                            <w:proofErr w:type="gramStart"/>
                            <w:r>
                              <w:rPr>
                                <w:b/>
                              </w:rPr>
                              <w:t>Modified paragraph to refer to updating a cell phone consistently on 12/02/2015.</w:t>
                            </w:r>
                            <w:proofErr w:type="gramEnd"/>
                            <w:r>
                              <w:rPr>
                                <w:b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ine Callout 1 168" o:spid="_x0000_s1116" type="#_x0000_t47" style="position:absolute;margin-left:442.2pt;margin-top:123.25pt;width:122.4pt;height:76.8pt;z-index:251790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" adj="-10398,4061" fillcolor="#4f81bd [3204]" strokecolor="#243f60 [1604]" strokeweight="2pt">
                <v:textbox>
                  <w:txbxContent>
                    <w:p w:rsidR="00053B11" w:rsidRPr="007034DE" w:rsidRDefault="00053B11" w:rsidP="001177C9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Added paragraph on 11/19/2015.  Modified paragraph to refer to updating a cell phone consistently on 12/02/2015. 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1177C9">
        <w:rPr>
          <w:noProof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3A652794" wp14:editId="55AC257E">
                <wp:simplePos x="0" y="0"/>
                <wp:positionH relativeFrom="column">
                  <wp:posOffset>5615940</wp:posOffset>
                </wp:positionH>
                <wp:positionV relativeFrom="paragraph">
                  <wp:posOffset>902335</wp:posOffset>
                </wp:positionV>
                <wp:extent cx="1554480" cy="548640"/>
                <wp:effectExtent l="742950" t="0" r="26670" b="22860"/>
                <wp:wrapNone/>
                <wp:docPr id="125" name="Line Callout 1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4480" cy="54864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24621"/>
                            <a:gd name="adj4" fmla="val -4715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53B11" w:rsidRPr="007034DE" w:rsidRDefault="00053B11" w:rsidP="001177C9">
                            <w:pPr>
                              <w:jc w:val="center"/>
                              <w:rPr>
                                <w:b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</w:rPr>
                              <w:t>Modified page title on 12/17/2015.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ine Callout 1 125" o:spid="_x0000_s1117" type="#_x0000_t47" style="position:absolute;margin-left:442.2pt;margin-top:71.05pt;width:122.4pt;height:43.2pt;z-index:2518988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" adj="-10186,5318" fillcolor="#4f81bd [3204]" strokecolor="#243f60 [1604]" strokeweight="2pt">
                <v:textbox>
                  <w:txbxContent>
                    <w:p w:rsidR="00053B11" w:rsidRPr="007034DE" w:rsidRDefault="00053B11" w:rsidP="001177C9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Modified page title on 12/17/2015.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:rsidR="007F1674" w:rsidRDefault="00856C04">
      <w:pPr>
        <w:pStyle w:val="Heading2"/>
      </w:pPr>
      <w:r>
        <w:br w:type="page"/>
      </w:r>
      <w:bookmarkStart w:id="42" w:name="_Toc443930703"/>
      <w:r>
        <w:lastRenderedPageBreak/>
        <w:t>S4-P5 - Confirmation of Letter</w:t>
      </w:r>
      <w:bookmarkEnd w:id="42"/>
    </w:p>
    <w:p w:rsidR="005E53D4" w:rsidRPr="005E53D4" w:rsidRDefault="005E53D4" w:rsidP="005E53D4"/>
    <w:p w:rsidR="007F1674" w:rsidRDefault="001177C9" w:rsidP="00D325A0">
      <w:pPr>
        <w:pStyle w:val="AxureImageParagraph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5764863B" wp14:editId="467E5D40">
                <wp:simplePos x="0" y="0"/>
                <wp:positionH relativeFrom="column">
                  <wp:posOffset>5539740</wp:posOffset>
                </wp:positionH>
                <wp:positionV relativeFrom="paragraph">
                  <wp:posOffset>2693035</wp:posOffset>
                </wp:positionV>
                <wp:extent cx="1554480" cy="678180"/>
                <wp:effectExtent l="742950" t="0" r="26670" b="26670"/>
                <wp:wrapNone/>
                <wp:docPr id="353" name="Line Callout 1 3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4480" cy="67818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24621"/>
                            <a:gd name="adj4" fmla="val -47157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53B11" w:rsidRPr="001177C9" w:rsidRDefault="00053B11" w:rsidP="001177C9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1177C9">
                              <w:rPr>
                                <w:b/>
                                <w:color w:val="FFFFFF" w:themeColor="background1"/>
                              </w:rPr>
                              <w:t xml:space="preserve">Changed “update code” to “reset code” on </w:t>
                            </w:r>
                            <w:r>
                              <w:rPr>
                                <w:b/>
                                <w:color w:val="FFFFFF" w:themeColor="background1"/>
                              </w:rPr>
                              <w:t>12/17/2015</w:t>
                            </w:r>
                            <w:r w:rsidRPr="001177C9">
                              <w:rPr>
                                <w:b/>
                                <w:color w:val="FFFFFF" w:themeColor="background1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ine Callout 1 353" o:spid="_x0000_s1118" type="#_x0000_t47" style="position:absolute;margin-left:436.2pt;margin-top:212.05pt;width:122.4pt;height:53.4pt;z-index:251901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" adj="-10186,5318" fillcolor="#4f81bd" strokecolor="#385d8a" strokeweight="2pt">
                <v:textbox>
                  <w:txbxContent>
                    <w:p w:rsidR="00053B11" w:rsidRPr="001177C9" w:rsidRDefault="00053B11" w:rsidP="001177C9">
                      <w:pPr>
                        <w:rPr>
                          <w:b/>
                          <w:color w:val="FFFFFF" w:themeColor="background1"/>
                        </w:rPr>
                      </w:pPr>
                      <w:r w:rsidRPr="001177C9">
                        <w:rPr>
                          <w:b/>
                          <w:color w:val="FFFFFF" w:themeColor="background1"/>
                        </w:rPr>
                        <w:t xml:space="preserve">Changed “update code” to “reset code” on </w:t>
                      </w:r>
                      <w:r>
                        <w:rPr>
                          <w:b/>
                          <w:color w:val="FFFFFF" w:themeColor="background1"/>
                        </w:rPr>
                        <w:t>12/17/2015</w:t>
                      </w:r>
                      <w:r w:rsidRPr="001177C9">
                        <w:rPr>
                          <w:b/>
                          <w:color w:val="FFFFFF" w:themeColor="background1"/>
                        </w:rPr>
                        <w:t>.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930332A" wp14:editId="09279AB8">
            <wp:extent cx="6858000" cy="4276725"/>
            <wp:effectExtent l="0" t="0" r="0" b="9525"/>
            <wp:docPr id="352" name="AXU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AXU32.pn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27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53D4" w:rsidRDefault="00856C04" w:rsidP="005E53D4">
      <w:pPr>
        <w:pStyle w:val="Heading2"/>
      </w:pPr>
      <w:r>
        <w:br w:type="page"/>
      </w:r>
    </w:p>
    <w:p w:rsidR="007F1674" w:rsidRDefault="00856C04">
      <w:pPr>
        <w:pStyle w:val="Heading2"/>
      </w:pPr>
      <w:bookmarkStart w:id="43" w:name="_Toc443930704"/>
      <w:r>
        <w:lastRenderedPageBreak/>
        <w:t>S4-P7 - Sign In</w:t>
      </w:r>
      <w:r w:rsidR="005E53D4">
        <w:t xml:space="preserve"> After Receiving Cell Phone </w:t>
      </w:r>
      <w:r w:rsidR="00D92751">
        <w:t>Reset</w:t>
      </w:r>
      <w:r w:rsidR="005E53D4">
        <w:t xml:space="preserve"> </w:t>
      </w:r>
      <w:r w:rsidR="00D92751">
        <w:t xml:space="preserve">Code </w:t>
      </w:r>
      <w:r w:rsidR="005E53D4">
        <w:t>Letter</w:t>
      </w:r>
      <w:bookmarkEnd w:id="43"/>
    </w:p>
    <w:p w:rsidR="005E53D4" w:rsidRDefault="005E53D4" w:rsidP="005E53D4"/>
    <w:p w:rsidR="007F1674" w:rsidRDefault="00CC1B4F" w:rsidP="00033031">
      <w:r>
        <w:rPr>
          <w:noProof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5F5A6E7E" wp14:editId="2B4DBC67">
                <wp:simplePos x="0" y="0"/>
                <wp:positionH relativeFrom="column">
                  <wp:posOffset>3337560</wp:posOffset>
                </wp:positionH>
                <wp:positionV relativeFrom="paragraph">
                  <wp:posOffset>170815</wp:posOffset>
                </wp:positionV>
                <wp:extent cx="1760220" cy="403860"/>
                <wp:effectExtent l="0" t="0" r="11430" b="15240"/>
                <wp:wrapNone/>
                <wp:docPr id="177" name="Rectangle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0220" cy="40386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53B11" w:rsidRPr="00CC1B4F" w:rsidRDefault="00053B11" w:rsidP="00CC1B4F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CC1B4F">
                              <w:rPr>
                                <w:b/>
                                <w:color w:val="FFFFFF" w:themeColor="background1"/>
                              </w:rPr>
                              <w:t>Please see S1-P1 for description of changes.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77" o:spid="_x0000_s1119" style="position:absolute;margin-left:262.8pt;margin-top:13.45pt;width:138.6pt;height:31.8pt;z-index:251912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" fillcolor="#4f81bd" strokecolor="#385d8a" strokeweight="2pt">
                <v:textbox>
                  <w:txbxContent>
                    <w:p w:rsidR="00053B11" w:rsidRPr="00CC1B4F" w:rsidRDefault="00053B11" w:rsidP="00CC1B4F">
                      <w:pPr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 w:rsidRPr="00CC1B4F">
                        <w:rPr>
                          <w:b/>
                          <w:color w:val="FFFFFF" w:themeColor="background1"/>
                        </w:rPr>
                        <w:t>Please see S1-P1 for description of changes.</w:t>
                      </w:r>
                    </w:p>
                  </w:txbxContent>
                </v:textbox>
              </v:rect>
            </w:pict>
          </mc:Fallback>
        </mc:AlternateContent>
      </w:r>
      <w:r w:rsidR="00DA695C">
        <w:rPr>
          <w:noProof/>
        </w:rPr>
        <w:drawing>
          <wp:inline distT="0" distB="0" distL="0" distR="0" wp14:anchorId="60419315" wp14:editId="4EB47A66">
            <wp:extent cx="6858000" cy="5495925"/>
            <wp:effectExtent l="0" t="0" r="0" b="9525"/>
            <wp:docPr id="169" name="AXU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AXU0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49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53D4" w:rsidRPr="005E53D4" w:rsidRDefault="00856C04" w:rsidP="00AE3841">
      <w:pPr>
        <w:pStyle w:val="Heading2"/>
      </w:pPr>
      <w:r>
        <w:br w:type="page"/>
      </w:r>
    </w:p>
    <w:p w:rsidR="00FF6133" w:rsidRDefault="00FF6133" w:rsidP="00FF6133">
      <w:pPr>
        <w:pStyle w:val="Heading2"/>
      </w:pPr>
      <w:bookmarkStart w:id="44" w:name="_Toc443930705"/>
      <w:r>
        <w:lastRenderedPageBreak/>
        <w:t>S4-P9 – Do you have your cell phone reset letter?</w:t>
      </w:r>
      <w:bookmarkEnd w:id="44"/>
    </w:p>
    <w:p w:rsidR="006648B8" w:rsidRPr="006648B8" w:rsidRDefault="006648B8" w:rsidP="006648B8"/>
    <w:p w:rsidR="005E53D4" w:rsidRDefault="006648B8">
      <w:pPr>
        <w:rPr>
          <w:b/>
          <w:bCs/>
          <w:i/>
          <w:i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 wp14:anchorId="7CB6F931" wp14:editId="1282C5AA">
                <wp:simplePos x="0" y="0"/>
                <wp:positionH relativeFrom="column">
                  <wp:posOffset>5317067</wp:posOffset>
                </wp:positionH>
                <wp:positionV relativeFrom="paragraph">
                  <wp:posOffset>1293495</wp:posOffset>
                </wp:positionV>
                <wp:extent cx="1554480" cy="414655"/>
                <wp:effectExtent l="1924050" t="0" r="26670" b="23495"/>
                <wp:wrapNone/>
                <wp:docPr id="92" name="Line Callout 1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4480" cy="414655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29322"/>
                            <a:gd name="adj4" fmla="val -123308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53B11" w:rsidRPr="001177C9" w:rsidRDefault="00053B11" w:rsidP="006648B8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color w:val="FFFFFF" w:themeColor="background1"/>
                              </w:rPr>
                              <w:t>Updated language on 1/12/2016.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ine Callout 1 92" o:spid="_x0000_s1120" type="#_x0000_t47" style="position:absolute;margin-left:418.65pt;margin-top:101.85pt;width:122.4pt;height:32.65pt;z-index:2520064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" adj="-26635,6334" fillcolor="#4f81bd" strokecolor="#385d8a" strokeweight="2pt">
                <v:textbox>
                  <w:txbxContent>
                    <w:p w:rsidR="00053B11" w:rsidRPr="001177C9" w:rsidRDefault="00053B11" w:rsidP="006648B8">
                      <w:pPr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>Updated language on 1/12/2016.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 wp14:anchorId="2482DB2E" wp14:editId="4B1F3ECA">
                <wp:simplePos x="0" y="0"/>
                <wp:positionH relativeFrom="column">
                  <wp:posOffset>5316855</wp:posOffset>
                </wp:positionH>
                <wp:positionV relativeFrom="paragraph">
                  <wp:posOffset>2258483</wp:posOffset>
                </wp:positionV>
                <wp:extent cx="1554480" cy="414867"/>
                <wp:effectExtent l="2933700" t="0" r="26670" b="23495"/>
                <wp:wrapNone/>
                <wp:docPr id="85" name="Line Callout 1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4480" cy="414867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72201"/>
                            <a:gd name="adj4" fmla="val -188123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53B11" w:rsidRPr="001177C9" w:rsidRDefault="00053B11" w:rsidP="006648B8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color w:val="FFFFFF" w:themeColor="background1"/>
                              </w:rPr>
                              <w:t>Updated language on 1/12/2016.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ine Callout 1 85" o:spid="_x0000_s1121" type="#_x0000_t47" style="position:absolute;margin-left:418.65pt;margin-top:177.85pt;width:122.4pt;height:32.65pt;z-index:252004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" adj="-40635,15595" fillcolor="#4f81bd" strokecolor="#385d8a" strokeweight="2pt">
                <v:textbox>
                  <w:txbxContent>
                    <w:p w:rsidR="00053B11" w:rsidRPr="001177C9" w:rsidRDefault="00053B11" w:rsidP="006648B8">
                      <w:pPr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>Updated language on 1/12/2016.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FF6133">
        <w:rPr>
          <w:noProof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6B6A8183" wp14:editId="6FF77905">
                <wp:simplePos x="0" y="0"/>
                <wp:positionH relativeFrom="column">
                  <wp:posOffset>5305647</wp:posOffset>
                </wp:positionH>
                <wp:positionV relativeFrom="paragraph">
                  <wp:posOffset>2854428</wp:posOffset>
                </wp:positionV>
                <wp:extent cx="1554480" cy="829310"/>
                <wp:effectExtent l="3143250" t="76200" r="26670" b="27940"/>
                <wp:wrapNone/>
                <wp:docPr id="333" name="Line Callout 1 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4480" cy="82931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-7431"/>
                            <a:gd name="adj4" fmla="val -201740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53B11" w:rsidRPr="001177C9" w:rsidRDefault="00053B11" w:rsidP="00FF6133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>“</w:t>
                            </w:r>
                            <w:proofErr w:type="gramStart"/>
                            <w:r>
                              <w:rPr>
                                <w:b/>
                                <w:color w:val="FFFFFF" w:themeColor="background1"/>
                              </w:rPr>
                              <w:t>Enter  your</w:t>
                            </w:r>
                            <w:proofErr w:type="gramEnd"/>
                            <w:r>
                              <w:rPr>
                                <w:b/>
                                <w:color w:val="FFFFFF" w:themeColor="background1"/>
                              </w:rPr>
                              <w:t xml:space="preserve"> cell phone reset code” section is hidden until the user selects “Yes, let’s begin.”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ine Callout 1 333" o:spid="_x0000_s1122" type="#_x0000_t47" style="position:absolute;margin-left:417.75pt;margin-top:224.75pt;width:122.4pt;height:65.3pt;z-index:251987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" adj="-43576,-1605" fillcolor="#4f81bd" strokecolor="#385d8a" strokeweight="2pt">
                <v:textbox>
                  <w:txbxContent>
                    <w:p w:rsidR="00053B11" w:rsidRPr="001177C9" w:rsidRDefault="00053B11" w:rsidP="00FF6133">
                      <w:pPr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>“Enter  your cell phone reset code” section is hidden until the user selects “Yes, let’s begin.”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E217E27" wp14:editId="25F16979">
            <wp:extent cx="6858000" cy="3705225"/>
            <wp:effectExtent l="0" t="0" r="0" b="9525"/>
            <wp:docPr id="19" name="AXU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AXU0.pn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70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6133" w:rsidRDefault="00FF6133">
      <w:pPr>
        <w:rPr>
          <w:b/>
          <w:bCs/>
          <w:i/>
          <w:iCs/>
          <w:sz w:val="28"/>
          <w:szCs w:val="28"/>
        </w:rPr>
      </w:pPr>
    </w:p>
    <w:p w:rsidR="00FF6133" w:rsidRDefault="00FF6133">
      <w:pPr>
        <w:rPr>
          <w:b/>
          <w:bCs/>
          <w:i/>
          <w:iCs/>
          <w:sz w:val="28"/>
          <w:szCs w:val="28"/>
        </w:rPr>
      </w:pPr>
    </w:p>
    <w:p w:rsidR="00FF6133" w:rsidRDefault="00FF6133">
      <w:pPr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br w:type="page"/>
      </w:r>
    </w:p>
    <w:p w:rsidR="005E53D4" w:rsidRDefault="00856C04" w:rsidP="005E53D4">
      <w:pPr>
        <w:pStyle w:val="Heading2"/>
      </w:pPr>
      <w:bookmarkStart w:id="45" w:name="_Toc443930706"/>
      <w:r>
        <w:lastRenderedPageBreak/>
        <w:t xml:space="preserve">S4-P10 - </w:t>
      </w:r>
      <w:bookmarkStart w:id="46" w:name="_Toc434401535"/>
      <w:r w:rsidR="005E53D4">
        <w:t>Provide New Cell Phone Number</w:t>
      </w:r>
      <w:bookmarkEnd w:id="46"/>
      <w:bookmarkEnd w:id="45"/>
    </w:p>
    <w:p w:rsidR="005E53D4" w:rsidRPr="005E53D4" w:rsidRDefault="005E53D4" w:rsidP="005E53D4"/>
    <w:p w:rsidR="007F1674" w:rsidRDefault="00A212DB">
      <w:pPr>
        <w:pStyle w:val="AxureImage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3A90A1C8" wp14:editId="599B5B42">
                <wp:simplePos x="0" y="0"/>
                <wp:positionH relativeFrom="column">
                  <wp:posOffset>5135880</wp:posOffset>
                </wp:positionH>
                <wp:positionV relativeFrom="paragraph">
                  <wp:posOffset>895985</wp:posOffset>
                </wp:positionV>
                <wp:extent cx="1798320" cy="541020"/>
                <wp:effectExtent l="1009650" t="0" r="11430" b="11430"/>
                <wp:wrapNone/>
                <wp:docPr id="381" name="Line Callout 1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98320" cy="54102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24263"/>
                            <a:gd name="adj4" fmla="val -55914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53B11" w:rsidRPr="000C12CD" w:rsidRDefault="00053B11" w:rsidP="005E53D4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color w:val="FFFFFF" w:themeColor="background1"/>
                              </w:rPr>
                              <w:t>Modified text.</w:t>
                            </w:r>
                            <w:proofErr w:type="gramEnd"/>
                            <w:r>
                              <w:rPr>
                                <w:b/>
                                <w:color w:val="FFFFFF" w:themeColor="background1"/>
                              </w:rPr>
                              <w:t xml:space="preserve"> Revised “Update” to “Change” on 12/17/2015.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ine Callout 1 381" o:spid="_x0000_s1123" type="#_x0000_t47" style="position:absolute;left:0;text-align:left;margin-left:404.4pt;margin-top:70.55pt;width:141.6pt;height:42.6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" adj="-12077,5241" fillcolor="#4f81bd" strokecolor="#385d8a" strokeweight="2pt">
                <v:textbox>
                  <w:txbxContent>
                    <w:p w:rsidR="00053B11" w:rsidRPr="000C12CD" w:rsidRDefault="00053B11" w:rsidP="005E53D4">
                      <w:pPr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>Modified text. Revised “Update” to “Change” on 12/17/2015.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808D881" wp14:editId="4666AB6C">
                <wp:simplePos x="0" y="0"/>
                <wp:positionH relativeFrom="column">
                  <wp:posOffset>5130165</wp:posOffset>
                </wp:positionH>
                <wp:positionV relativeFrom="paragraph">
                  <wp:posOffset>2415540</wp:posOffset>
                </wp:positionV>
                <wp:extent cx="1798320" cy="266700"/>
                <wp:effectExtent l="1009650" t="0" r="11430" b="19050"/>
                <wp:wrapNone/>
                <wp:docPr id="382" name="Line Callout 1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98320" cy="26670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24263"/>
                            <a:gd name="adj4" fmla="val -55914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53B11" w:rsidRPr="000C12CD" w:rsidRDefault="00053B11" w:rsidP="005E53D4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color w:val="FFFFFF" w:themeColor="background1"/>
                              </w:rPr>
                              <w:t>Removed warning message.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ine Callout 1 382" o:spid="_x0000_s1124" type="#_x0000_t47" style="position:absolute;left:0;text-align:left;margin-left:403.95pt;margin-top:190.2pt;width:141.6pt;height:21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" adj="-12077,5241" fillcolor="#4f81bd" strokecolor="#385d8a" strokeweight="2pt">
                <v:textbox>
                  <w:txbxContent>
                    <w:p w:rsidR="00053B11" w:rsidRPr="000C12CD" w:rsidRDefault="00053B11" w:rsidP="005E53D4">
                      <w:pPr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>Removed warning message.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040C9D">
        <w:rPr>
          <w:noProof/>
        </w:rPr>
        <w:drawing>
          <wp:inline distT="0" distB="0" distL="0" distR="0" wp14:anchorId="70E68CA0" wp14:editId="57ADBA01">
            <wp:extent cx="6858000" cy="3324225"/>
            <wp:effectExtent l="0" t="0" r="0" b="9525"/>
            <wp:docPr id="355" name="AXU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AXU35.pn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32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674" w:rsidRDefault="00856C04">
      <w:pPr>
        <w:pStyle w:val="Heading2"/>
      </w:pPr>
      <w:r>
        <w:br w:type="page"/>
      </w:r>
      <w:bookmarkStart w:id="47" w:name="_Toc443930707"/>
      <w:r>
        <w:lastRenderedPageBreak/>
        <w:t xml:space="preserve">S4-P11 </w:t>
      </w:r>
      <w:r w:rsidRPr="00A44D24">
        <w:t xml:space="preserve">- </w:t>
      </w:r>
      <w:r w:rsidR="005E53D4" w:rsidRPr="00A44D24">
        <w:t xml:space="preserve">Enter Texted Security </w:t>
      </w:r>
      <w:proofErr w:type="spellStart"/>
      <w:r w:rsidR="005E53D4" w:rsidRPr="00A44D24">
        <w:t>Code_No</w:t>
      </w:r>
      <w:proofErr w:type="spellEnd"/>
      <w:r w:rsidR="005E53D4" w:rsidRPr="00A44D24">
        <w:t xml:space="preserve"> Steps</w:t>
      </w:r>
      <w:bookmarkEnd w:id="47"/>
    </w:p>
    <w:p w:rsidR="005E53D4" w:rsidRPr="005E53D4" w:rsidRDefault="005E53D4" w:rsidP="005E53D4"/>
    <w:p w:rsidR="007F1674" w:rsidRDefault="00687AC9">
      <w:pPr>
        <w:pStyle w:val="AxureImageParagraph"/>
      </w:pPr>
      <w:r w:rsidRPr="003F4209">
        <w:rPr>
          <w:noProof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2A2E40A2" wp14:editId="4B723FDF">
                <wp:simplePos x="0" y="0"/>
                <wp:positionH relativeFrom="column">
                  <wp:posOffset>5882640</wp:posOffset>
                </wp:positionH>
                <wp:positionV relativeFrom="paragraph">
                  <wp:posOffset>1687195</wp:posOffset>
                </wp:positionV>
                <wp:extent cx="1363980" cy="556260"/>
                <wp:effectExtent l="552450" t="0" r="26670" b="15240"/>
                <wp:wrapNone/>
                <wp:docPr id="94" name="Line Callout 1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3980" cy="55626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16177"/>
                            <a:gd name="adj4" fmla="val -40637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53B11" w:rsidRPr="000E44B6" w:rsidRDefault="00053B11" w:rsidP="00687AC9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 xml:space="preserve">Removed “SMS” from </w:t>
                            </w:r>
                            <w:proofErr w:type="gramStart"/>
                            <w:r>
                              <w:rPr>
                                <w:b/>
                                <w:color w:val="FFFFFF" w:themeColor="background1"/>
                              </w:rPr>
                              <w:t>2</w:t>
                            </w:r>
                            <w:r w:rsidRPr="0026142C">
                              <w:rPr>
                                <w:b/>
                                <w:color w:val="FFFFFF" w:themeColor="background1"/>
                                <w:vertAlign w:val="superscript"/>
                              </w:rPr>
                              <w:t>nd</w:t>
                            </w:r>
                            <w:proofErr w:type="gramEnd"/>
                            <w:r>
                              <w:rPr>
                                <w:b/>
                                <w:color w:val="FFFFFF" w:themeColor="background1"/>
                              </w:rPr>
                              <w:t xml:space="preserve"> bullet on 12/17/2015.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ine Callout 1 94" o:spid="_x0000_s1125" type="#_x0000_t47" style="position:absolute;left:0;text-align:left;margin-left:463.2pt;margin-top:132.85pt;width:107.4pt;height:43.8pt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" adj="-8778,3494" fillcolor="#4f81bd" strokecolor="#385d8a" strokeweight="2pt">
                <v:textbox>
                  <w:txbxContent>
                    <w:p w:rsidR="00053B11" w:rsidRPr="000E44B6" w:rsidRDefault="00053B11" w:rsidP="00687AC9">
                      <w:pPr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>Removed “SMS” from 2</w:t>
                      </w:r>
                      <w:r w:rsidRPr="0026142C">
                        <w:rPr>
                          <w:b/>
                          <w:color w:val="FFFFFF" w:themeColor="background1"/>
                          <w:vertAlign w:val="superscript"/>
                        </w:rPr>
                        <w:t>nd</w:t>
                      </w:r>
                      <w:r>
                        <w:rPr>
                          <w:b/>
                          <w:color w:val="FFFFFF" w:themeColor="background1"/>
                        </w:rPr>
                        <w:t xml:space="preserve"> bullet on 12/17/2015.</w:t>
                      </w:r>
                    </w:p>
                  </w:txbxContent>
                </v:textbox>
              </v:shape>
            </w:pict>
          </mc:Fallback>
        </mc:AlternateContent>
      </w:r>
      <w:r w:rsidR="00A212DB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210CA20" wp14:editId="39270A50">
                <wp:simplePos x="0" y="0"/>
                <wp:positionH relativeFrom="column">
                  <wp:posOffset>5271135</wp:posOffset>
                </wp:positionH>
                <wp:positionV relativeFrom="paragraph">
                  <wp:posOffset>923290</wp:posOffset>
                </wp:positionV>
                <wp:extent cx="1107440" cy="251460"/>
                <wp:effectExtent l="609600" t="0" r="16510" b="15240"/>
                <wp:wrapNone/>
                <wp:docPr id="383" name="Line Callout 1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07440" cy="25146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51894"/>
                            <a:gd name="adj4" fmla="val -55490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53B11" w:rsidRPr="0017140F" w:rsidRDefault="00053B11" w:rsidP="005E53D4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17140F">
                              <w:rPr>
                                <w:b/>
                                <w:color w:val="FFFFFF" w:themeColor="background1"/>
                              </w:rPr>
                              <w:t>Changed text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ine Callout 1 383" o:spid="_x0000_s1126" type="#_x0000_t47" style="position:absolute;left:0;text-align:left;margin-left:415.05pt;margin-top:72.7pt;width:87.2pt;height:19.8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" adj="-11986,11209" fillcolor="#4f81bd" strokecolor="#385d8a" strokeweight="2pt">
                <v:textbox>
                  <w:txbxContent>
                    <w:p w:rsidR="00053B11" w:rsidRPr="0017140F" w:rsidRDefault="00053B11" w:rsidP="005E53D4">
                      <w:pPr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 w:rsidRPr="0017140F">
                        <w:rPr>
                          <w:b/>
                          <w:color w:val="FFFFFF" w:themeColor="background1"/>
                        </w:rPr>
                        <w:t>Changed text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CA6EDE">
        <w:rPr>
          <w:noProof/>
        </w:rPr>
        <w:drawing>
          <wp:inline distT="0" distB="0" distL="0" distR="0" wp14:anchorId="29C36CFD" wp14:editId="4938FC27">
            <wp:extent cx="5897880" cy="3209544"/>
            <wp:effectExtent l="0" t="0" r="7620" b="0"/>
            <wp:docPr id="52" name="AXU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AXU37.pn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897880" cy="3209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53D4" w:rsidRDefault="005E53D4">
      <w:pPr>
        <w:rPr>
          <w:b/>
          <w:bCs/>
          <w:i/>
          <w:iCs/>
          <w:sz w:val="28"/>
          <w:szCs w:val="28"/>
        </w:rPr>
      </w:pPr>
      <w:r>
        <w:br w:type="page"/>
      </w:r>
    </w:p>
    <w:p w:rsidR="007F1674" w:rsidRDefault="00856C04">
      <w:pPr>
        <w:pStyle w:val="Heading2"/>
      </w:pPr>
      <w:bookmarkStart w:id="48" w:name="_Toc443930708"/>
      <w:r>
        <w:lastRenderedPageBreak/>
        <w:t xml:space="preserve">S4-P12 - </w:t>
      </w:r>
      <w:bookmarkStart w:id="49" w:name="_Toc434401528"/>
      <w:proofErr w:type="spellStart"/>
      <w:r w:rsidR="005E53D4">
        <w:t>Confirmation_New</w:t>
      </w:r>
      <w:proofErr w:type="spellEnd"/>
      <w:r w:rsidR="005E53D4">
        <w:t xml:space="preserve"> Cell Phone Number</w:t>
      </w:r>
      <w:bookmarkEnd w:id="49"/>
      <w:bookmarkEnd w:id="48"/>
    </w:p>
    <w:p w:rsidR="00FC294B" w:rsidRPr="00FC294B" w:rsidRDefault="00FC294B" w:rsidP="00FC294B"/>
    <w:p w:rsidR="007F1674" w:rsidRDefault="00BA4A54" w:rsidP="00174391">
      <w:r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0DC9C11F" wp14:editId="10027657">
                <wp:simplePos x="0" y="0"/>
                <wp:positionH relativeFrom="column">
                  <wp:posOffset>5387340</wp:posOffset>
                </wp:positionH>
                <wp:positionV relativeFrom="paragraph">
                  <wp:posOffset>1420495</wp:posOffset>
                </wp:positionV>
                <wp:extent cx="1524000" cy="480060"/>
                <wp:effectExtent l="933450" t="0" r="19050" b="15240"/>
                <wp:wrapNone/>
                <wp:docPr id="8" name="Line Callout 1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24000" cy="48006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12285"/>
                            <a:gd name="adj4" fmla="val -61490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53B11" w:rsidRPr="005E53D4" w:rsidRDefault="00053B11" w:rsidP="00BA4A54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5E53D4">
                              <w:rPr>
                                <w:b/>
                                <w:color w:val="FFFFFF" w:themeColor="background1"/>
                              </w:rPr>
                              <w:t>Changed wording</w:t>
                            </w:r>
                            <w:r>
                              <w:rPr>
                                <w:b/>
                                <w:color w:val="FFFFFF" w:themeColor="background1"/>
                              </w:rPr>
                              <w:t xml:space="preserve"> in </w:t>
                            </w:r>
                            <w:proofErr w:type="gramStart"/>
                            <w:r>
                              <w:rPr>
                                <w:b/>
                                <w:color w:val="FFFFFF" w:themeColor="background1"/>
                              </w:rPr>
                              <w:t>1</w:t>
                            </w:r>
                            <w:r w:rsidRPr="00BA4A54">
                              <w:rPr>
                                <w:b/>
                                <w:color w:val="FFFFFF" w:themeColor="background1"/>
                                <w:vertAlign w:val="superscript"/>
                              </w:rPr>
                              <w:t>st</w:t>
                            </w:r>
                            <w:proofErr w:type="gramEnd"/>
                            <w:r>
                              <w:rPr>
                                <w:b/>
                                <w:color w:val="FFFFFF" w:themeColor="background1"/>
                              </w:rPr>
                              <w:t xml:space="preserve"> sentence on 11/19/2015.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ine Callout 1 8" o:spid="_x0000_s1127" type="#_x0000_t47" style="position:absolute;margin-left:424.2pt;margin-top:111.85pt;width:120pt;height:37.8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" adj="-13282,2654" fillcolor="#4f81bd" strokecolor="#385d8a" strokeweight="2pt">
                <v:textbox>
                  <w:txbxContent>
                    <w:p w:rsidR="00053B11" w:rsidRPr="005E53D4" w:rsidRDefault="00053B11" w:rsidP="00BA4A54">
                      <w:pPr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 w:rsidRPr="005E53D4">
                        <w:rPr>
                          <w:b/>
                          <w:color w:val="FFFFFF" w:themeColor="background1"/>
                        </w:rPr>
                        <w:t>Changed wording</w:t>
                      </w:r>
                      <w:r>
                        <w:rPr>
                          <w:b/>
                          <w:color w:val="FFFFFF" w:themeColor="background1"/>
                        </w:rPr>
                        <w:t xml:space="preserve"> in 1</w:t>
                      </w:r>
                      <w:r w:rsidRPr="00BA4A54">
                        <w:rPr>
                          <w:b/>
                          <w:color w:val="FFFFFF" w:themeColor="background1"/>
                          <w:vertAlign w:val="superscript"/>
                        </w:rPr>
                        <w:t>st</w:t>
                      </w:r>
                      <w:r>
                        <w:rPr>
                          <w:b/>
                          <w:color w:val="FFFFFF" w:themeColor="background1"/>
                        </w:rPr>
                        <w:t xml:space="preserve"> sentence on 11/19/2015.</w:t>
                      </w:r>
                    </w:p>
                  </w:txbxContent>
                </v:textbox>
              </v:shape>
            </w:pict>
          </mc:Fallback>
        </mc:AlternateContent>
      </w:r>
      <w:r w:rsidR="00FC294B">
        <w:rPr>
          <w:noProof/>
        </w:rPr>
        <w:drawing>
          <wp:inline distT="0" distB="0" distL="0" distR="0" wp14:anchorId="4982A44C" wp14:editId="33E5D665">
            <wp:extent cx="6858000" cy="3152775"/>
            <wp:effectExtent l="0" t="0" r="0" b="9525"/>
            <wp:docPr id="327" name="AXU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AXU73.pn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23A8" w:rsidRDefault="00856C04">
      <w:pPr>
        <w:pStyle w:val="Heading2"/>
      </w:pPr>
      <w:r>
        <w:br w:type="page"/>
      </w:r>
    </w:p>
    <w:p w:rsidR="003F23A8" w:rsidRDefault="003F23A8" w:rsidP="003F23A8">
      <w:pPr>
        <w:pStyle w:val="Heading1"/>
        <w:tabs>
          <w:tab w:val="left" w:pos="6300"/>
        </w:tabs>
      </w:pPr>
      <w:bookmarkStart w:id="50" w:name="_Toc443930709"/>
      <w:r>
        <w:lastRenderedPageBreak/>
        <w:t>Scenario 5: Update Cell Phone Number on Account with Expired Password</w:t>
      </w:r>
      <w:bookmarkEnd w:id="50"/>
    </w:p>
    <w:p w:rsidR="007F1674" w:rsidRDefault="00856C04">
      <w:pPr>
        <w:pStyle w:val="Heading2"/>
      </w:pPr>
      <w:bookmarkStart w:id="51" w:name="_Toc443930710"/>
      <w:r w:rsidRPr="00FC294B">
        <w:t>S5-P1 - Sign In</w:t>
      </w:r>
      <w:bookmarkEnd w:id="51"/>
    </w:p>
    <w:p w:rsidR="005E53D4" w:rsidRDefault="005E53D4" w:rsidP="005E53D4"/>
    <w:p w:rsidR="007F1674" w:rsidRDefault="00CC1B4F">
      <w:pPr>
        <w:pStyle w:val="AxureImage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356B3F82" wp14:editId="6E702315">
                <wp:simplePos x="0" y="0"/>
                <wp:positionH relativeFrom="column">
                  <wp:posOffset>3383280</wp:posOffset>
                </wp:positionH>
                <wp:positionV relativeFrom="paragraph">
                  <wp:posOffset>206375</wp:posOffset>
                </wp:positionV>
                <wp:extent cx="1760220" cy="403860"/>
                <wp:effectExtent l="0" t="0" r="11430" b="15240"/>
                <wp:wrapNone/>
                <wp:docPr id="178" name="Rectangle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0220" cy="4038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53B11" w:rsidRPr="00A24675" w:rsidRDefault="00053B11" w:rsidP="00CC1B4F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24675">
                              <w:rPr>
                                <w:b/>
                              </w:rPr>
                              <w:t>Please see S1-P1 for</w:t>
                            </w:r>
                            <w:r>
                              <w:rPr>
                                <w:b/>
                              </w:rPr>
                              <w:t xml:space="preserve"> description of</w:t>
                            </w:r>
                            <w:r w:rsidRPr="00A24675">
                              <w:rPr>
                                <w:b/>
                              </w:rPr>
                              <w:t xml:space="preserve"> changes.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78" o:spid="_x0000_s1128" style="position:absolute;left:0;text-align:left;margin-left:266.4pt;margin-top:16.25pt;width:138.6pt;height:31.8pt;z-index:251914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" fillcolor="#4f81bd [3204]" strokecolor="#243f60 [1604]" strokeweight="2pt">
                <v:textbox>
                  <w:txbxContent>
                    <w:p w:rsidR="00053B11" w:rsidRPr="00A24675" w:rsidRDefault="00053B11" w:rsidP="00CC1B4F">
                      <w:pPr>
                        <w:jc w:val="center"/>
                        <w:rPr>
                          <w:b/>
                        </w:rPr>
                      </w:pPr>
                      <w:r w:rsidRPr="00A24675">
                        <w:rPr>
                          <w:b/>
                        </w:rPr>
                        <w:t>Please see S1-P1 for</w:t>
                      </w:r>
                      <w:r>
                        <w:rPr>
                          <w:b/>
                        </w:rPr>
                        <w:t xml:space="preserve"> description of</w:t>
                      </w:r>
                      <w:r w:rsidRPr="00A24675">
                        <w:rPr>
                          <w:b/>
                        </w:rPr>
                        <w:t xml:space="preserve"> changes.</w:t>
                      </w:r>
                    </w:p>
                  </w:txbxContent>
                </v:textbox>
              </v:rect>
            </w:pict>
          </mc:Fallback>
        </mc:AlternateContent>
      </w:r>
      <w:r w:rsidR="007E08C3">
        <w:rPr>
          <w:noProof/>
        </w:rPr>
        <w:drawing>
          <wp:inline distT="0" distB="0" distL="0" distR="0" wp14:anchorId="69B188A9" wp14:editId="5AD4AE8F">
            <wp:extent cx="6858000" cy="5495925"/>
            <wp:effectExtent l="0" t="0" r="0" b="9525"/>
            <wp:docPr id="43" name="AXU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AXU28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49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53D4" w:rsidRDefault="005E53D4">
      <w:pPr>
        <w:rPr>
          <w:b/>
          <w:bCs/>
          <w:i/>
          <w:iCs/>
          <w:sz w:val="28"/>
          <w:szCs w:val="28"/>
        </w:rPr>
      </w:pPr>
      <w:r>
        <w:br w:type="page"/>
      </w:r>
    </w:p>
    <w:p w:rsidR="005E53D4" w:rsidRDefault="00856C04" w:rsidP="005E53D4">
      <w:pPr>
        <w:pStyle w:val="Heading2"/>
      </w:pPr>
      <w:bookmarkStart w:id="52" w:name="_Toc443930711"/>
      <w:r>
        <w:lastRenderedPageBreak/>
        <w:t xml:space="preserve">S5-P3- </w:t>
      </w:r>
      <w:r w:rsidR="005E53D4">
        <w:t xml:space="preserve">Provide Cell Phone </w:t>
      </w:r>
      <w:proofErr w:type="spellStart"/>
      <w:r w:rsidR="005E53D4">
        <w:t>Number_Grandfathered</w:t>
      </w:r>
      <w:proofErr w:type="spellEnd"/>
      <w:r w:rsidR="005E53D4">
        <w:t xml:space="preserve"> </w:t>
      </w:r>
      <w:proofErr w:type="spellStart"/>
      <w:r w:rsidR="005E53D4">
        <w:t>Account_No</w:t>
      </w:r>
      <w:proofErr w:type="spellEnd"/>
      <w:r w:rsidR="005E53D4">
        <w:t xml:space="preserve"> Steps</w:t>
      </w:r>
      <w:bookmarkEnd w:id="52"/>
    </w:p>
    <w:p w:rsidR="005E53D4" w:rsidRPr="005E53D4" w:rsidRDefault="005E53D4" w:rsidP="005E53D4"/>
    <w:p w:rsidR="00033031" w:rsidRDefault="00A3064D" w:rsidP="00033031">
      <w:r>
        <w:rPr>
          <w:noProof/>
        </w:rPr>
        <mc:AlternateContent>
          <mc:Choice Requires="wps">
            <w:drawing>
              <wp:anchor distT="0" distB="0" distL="114300" distR="114300" simplePos="0" relativeHeight="252033024" behindDoc="0" locked="0" layoutInCell="1" allowOverlap="1" wp14:anchorId="476BA2DA" wp14:editId="07537119">
                <wp:simplePos x="0" y="0"/>
                <wp:positionH relativeFrom="column">
                  <wp:posOffset>5672455</wp:posOffset>
                </wp:positionH>
                <wp:positionV relativeFrom="paragraph">
                  <wp:posOffset>2917613</wp:posOffset>
                </wp:positionV>
                <wp:extent cx="1524000" cy="702733"/>
                <wp:effectExtent l="990600" t="438150" r="19050" b="21590"/>
                <wp:wrapNone/>
                <wp:docPr id="160" name="Line Callout 1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24000" cy="702733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-62200"/>
                            <a:gd name="adj4" fmla="val -65268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53B11" w:rsidRPr="007034DE" w:rsidRDefault="00053B11" w:rsidP="00A3064D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>Changed “Security Features FAQ” to Security Feature FAQ</w:t>
                            </w:r>
                            <w:proofErr w:type="gramStart"/>
                            <w:r>
                              <w:rPr>
                                <w:b/>
                                <w:color w:val="FFFFFF" w:themeColor="background1"/>
                              </w:rPr>
                              <w:t>”  on</w:t>
                            </w:r>
                            <w:proofErr w:type="gramEnd"/>
                            <w:r>
                              <w:rPr>
                                <w:b/>
                                <w:color w:val="FFFFFF" w:themeColor="background1"/>
                              </w:rPr>
                              <w:t xml:space="preserve"> 2/22/2016.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29" type="#_x0000_t47" style="position:absolute;margin-left:446.65pt;margin-top:229.75pt;width:120pt;height:55.35pt;z-index:25203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" adj="-14098,-13435" fillcolor="#4f81bd" strokecolor="#385d8a" strokeweight="2pt">
                <v:textbox>
                  <w:txbxContent>
                    <w:p w:rsidR="00053B11" w:rsidRPr="007034DE" w:rsidRDefault="00053B11" w:rsidP="00A3064D">
                      <w:pPr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>Changed “Security Features FAQ” to Security Feature FAQ”  on 2/22/2016.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72685C7" wp14:editId="0BE6F7E4">
                <wp:simplePos x="0" y="0"/>
                <wp:positionH relativeFrom="column">
                  <wp:posOffset>5672455</wp:posOffset>
                </wp:positionH>
                <wp:positionV relativeFrom="paragraph">
                  <wp:posOffset>3706495</wp:posOffset>
                </wp:positionV>
                <wp:extent cx="1524000" cy="251460"/>
                <wp:effectExtent l="1314450" t="876300" r="19050" b="15240"/>
                <wp:wrapNone/>
                <wp:docPr id="384" name="Line Callout 1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24000" cy="251460"/>
                        </a:xfrm>
                        <a:prstGeom prst="borderCallout1">
                          <a:avLst>
                            <a:gd name="adj1" fmla="val 42993"/>
                            <a:gd name="adj2" fmla="val -5333"/>
                            <a:gd name="adj3" fmla="val -354504"/>
                            <a:gd name="adj4" fmla="val -86045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53B11" w:rsidRPr="007034DE" w:rsidRDefault="00053B11" w:rsidP="005E53D4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7034DE">
                              <w:rPr>
                                <w:b/>
                                <w:color w:val="FFFFFF" w:themeColor="background1"/>
                              </w:rPr>
                              <w:t xml:space="preserve">Added </w:t>
                            </w:r>
                            <w:r>
                              <w:rPr>
                                <w:b/>
                                <w:color w:val="FFFFFF" w:themeColor="background1"/>
                              </w:rPr>
                              <w:t>container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ine Callout 1 384" o:spid="_x0000_s1130" type="#_x0000_t47" style="position:absolute;margin-left:446.65pt;margin-top:291.85pt;width:120pt;height:19.8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" adj="-18586,-76573,-1152,9286" fillcolor="#4f81bd" strokecolor="#385d8a" strokeweight="2pt">
                <v:textbox>
                  <w:txbxContent>
                    <w:p w:rsidR="00053B11" w:rsidRPr="007034DE" w:rsidRDefault="00053B11" w:rsidP="005E53D4">
                      <w:pPr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 w:rsidRPr="007034DE">
                        <w:rPr>
                          <w:b/>
                          <w:color w:val="FFFFFF" w:themeColor="background1"/>
                        </w:rPr>
                        <w:t xml:space="preserve">Added </w:t>
                      </w:r>
                      <w:r>
                        <w:rPr>
                          <w:b/>
                          <w:color w:val="FFFFFF" w:themeColor="background1"/>
                        </w:rPr>
                        <w:t>container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36C09C14" wp14:editId="1630723A">
                <wp:simplePos x="0" y="0"/>
                <wp:positionH relativeFrom="column">
                  <wp:posOffset>5672455</wp:posOffset>
                </wp:positionH>
                <wp:positionV relativeFrom="paragraph">
                  <wp:posOffset>4036695</wp:posOffset>
                </wp:positionV>
                <wp:extent cx="1524000" cy="365760"/>
                <wp:effectExtent l="1885950" t="1238250" r="19050" b="15240"/>
                <wp:wrapNone/>
                <wp:docPr id="22" name="Line Callout 1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24000" cy="36576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-340256"/>
                            <a:gd name="adj4" fmla="val -123380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53B11" w:rsidRPr="007034DE" w:rsidRDefault="00053B11" w:rsidP="00E25DC2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proofErr w:type="gramStart"/>
                            <w:r w:rsidRPr="007034DE">
                              <w:rPr>
                                <w:b/>
                                <w:color w:val="FFFFFF" w:themeColor="background1"/>
                              </w:rPr>
                              <w:t xml:space="preserve">Added </w:t>
                            </w:r>
                            <w:r>
                              <w:rPr>
                                <w:b/>
                                <w:color w:val="FFFFFF" w:themeColor="background1"/>
                              </w:rPr>
                              <w:t>text on 11/19/2015.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ine Callout 1 22" o:spid="_x0000_s1131" type="#_x0000_t47" style="position:absolute;margin-left:446.65pt;margin-top:317.85pt;width:120pt;height:28.8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" adj="-26650,-73495" fillcolor="#4f81bd" strokecolor="#385d8a" strokeweight="2pt">
                <v:textbox>
                  <w:txbxContent>
                    <w:p w:rsidR="00053B11" w:rsidRPr="007034DE" w:rsidRDefault="00053B11" w:rsidP="00E25DC2">
                      <w:pPr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 w:rsidRPr="007034DE">
                        <w:rPr>
                          <w:b/>
                          <w:color w:val="FFFFFF" w:themeColor="background1"/>
                        </w:rPr>
                        <w:t xml:space="preserve">Added </w:t>
                      </w:r>
                      <w:r>
                        <w:rPr>
                          <w:b/>
                          <w:color w:val="FFFFFF" w:themeColor="background1"/>
                        </w:rPr>
                        <w:t>text on 11/19/2015.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5B9ACF12" wp14:editId="5D06C1A0">
                <wp:simplePos x="0" y="0"/>
                <wp:positionH relativeFrom="column">
                  <wp:posOffset>5664200</wp:posOffset>
                </wp:positionH>
                <wp:positionV relativeFrom="paragraph">
                  <wp:posOffset>4468495</wp:posOffset>
                </wp:positionV>
                <wp:extent cx="1524000" cy="502920"/>
                <wp:effectExtent l="3733800" t="2305050" r="19050" b="11430"/>
                <wp:wrapNone/>
                <wp:docPr id="45" name="Line Callout 1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24000" cy="50292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-465616"/>
                            <a:gd name="adj4" fmla="val -245158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53B11" w:rsidRPr="007034DE" w:rsidRDefault="00053B11" w:rsidP="00473CD2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>Removed “Why?” link on 1/13/2016.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32" type="#_x0000_t47" style="position:absolute;margin-left:446pt;margin-top:351.85pt;width:120pt;height:39.6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" adj="-52954,-100573" fillcolor="#4f81bd" strokecolor="#385d8a" strokeweight="2pt">
                <v:textbox>
                  <w:txbxContent>
                    <w:p w:rsidR="00053B11" w:rsidRPr="007034DE" w:rsidRDefault="00053B11" w:rsidP="00473CD2">
                      <w:pPr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>Removed “Why?” link on 1/13/2016.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 wp14:anchorId="673EFA07" wp14:editId="760AD5C0">
                <wp:simplePos x="0" y="0"/>
                <wp:positionH relativeFrom="column">
                  <wp:posOffset>5664200</wp:posOffset>
                </wp:positionH>
                <wp:positionV relativeFrom="paragraph">
                  <wp:posOffset>5078095</wp:posOffset>
                </wp:positionV>
                <wp:extent cx="1524000" cy="502920"/>
                <wp:effectExtent l="4000500" t="1924050" r="19050" b="11430"/>
                <wp:wrapNone/>
                <wp:docPr id="115" name="Line Callout 1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24000" cy="50292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-388174"/>
                            <a:gd name="adj4" fmla="val -262379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53B11" w:rsidRPr="007034DE" w:rsidRDefault="00053B11" w:rsidP="005F5E67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 xml:space="preserve">Removed </w:t>
                            </w:r>
                            <w:proofErr w:type="gramStart"/>
                            <w:r>
                              <w:rPr>
                                <w:b/>
                                <w:color w:val="FFFFFF" w:themeColor="background1"/>
                              </w:rPr>
                              <w:t>Previous</w:t>
                            </w:r>
                            <w:proofErr w:type="gramEnd"/>
                            <w:r>
                              <w:rPr>
                                <w:b/>
                                <w:color w:val="FFFFFF" w:themeColor="background1"/>
                              </w:rPr>
                              <w:t xml:space="preserve"> button on 12/02/2015.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33" type="#_x0000_t47" style="position:absolute;margin-left:446pt;margin-top:399.85pt;width:120pt;height:39.6pt;z-index:25201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" adj="-56674,-83846" fillcolor="#4f81bd" strokecolor="#385d8a" strokeweight="2pt">
                <v:textbox>
                  <w:txbxContent>
                    <w:p w:rsidR="00053B11" w:rsidRPr="007034DE" w:rsidRDefault="00053B11" w:rsidP="005F5E67">
                      <w:pPr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>Removed Previous button on 12/02/2015.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18B72695" wp14:editId="454FD11C">
                <wp:simplePos x="0" y="0"/>
                <wp:positionH relativeFrom="column">
                  <wp:posOffset>5672455</wp:posOffset>
                </wp:positionH>
                <wp:positionV relativeFrom="paragraph">
                  <wp:posOffset>1868805</wp:posOffset>
                </wp:positionV>
                <wp:extent cx="1524000" cy="251460"/>
                <wp:effectExtent l="3390900" t="19050" r="19050" b="15240"/>
                <wp:wrapNone/>
                <wp:docPr id="387" name="Line Callout 1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24000" cy="25146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-7365"/>
                            <a:gd name="adj4" fmla="val -222990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53B11" w:rsidRPr="00181AFC" w:rsidRDefault="00053B11" w:rsidP="005E53D4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181AFC">
                              <w:rPr>
                                <w:b/>
                                <w:color w:val="FFFFFF" w:themeColor="background1"/>
                              </w:rPr>
                              <w:t>Changed wording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ine Callout 1 387" o:spid="_x0000_s1134" type="#_x0000_t47" style="position:absolute;margin-left:446.65pt;margin-top:147.15pt;width:120pt;height:19.8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" adj="-48166,-1591" fillcolor="#4f81bd" strokecolor="#385d8a" strokeweight="2pt">
                <v:textbox>
                  <w:txbxContent>
                    <w:p w:rsidR="00053B11" w:rsidRPr="00181AFC" w:rsidRDefault="00053B11" w:rsidP="005E53D4">
                      <w:pPr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 w:rsidRPr="00181AFC">
                        <w:rPr>
                          <w:b/>
                          <w:color w:val="FFFFFF" w:themeColor="background1"/>
                        </w:rPr>
                        <w:t>Changed wording</w:t>
                      </w:r>
                    </w:p>
                  </w:txbxContent>
                </v:textbox>
              </v:shape>
            </w:pict>
          </mc:Fallback>
        </mc:AlternateContent>
      </w:r>
      <w:r w:rsidR="00DF40DC">
        <w:rPr>
          <w:noProof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2215F4BE" wp14:editId="3F5AE122">
                <wp:simplePos x="0" y="0"/>
                <wp:positionH relativeFrom="column">
                  <wp:posOffset>5669280</wp:posOffset>
                </wp:positionH>
                <wp:positionV relativeFrom="paragraph">
                  <wp:posOffset>2197735</wp:posOffset>
                </wp:positionV>
                <wp:extent cx="1524000" cy="655320"/>
                <wp:effectExtent l="800100" t="0" r="19050" b="11430"/>
                <wp:wrapNone/>
                <wp:docPr id="41" name="Line Callout 1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24000" cy="65532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12735"/>
                            <a:gd name="adj4" fmla="val -52491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53B11" w:rsidRPr="007034DE" w:rsidRDefault="00053B11" w:rsidP="0022047A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 xml:space="preserve">Changed “own” to “have”, “cannot” to “can’t” and </w:t>
                            </w:r>
                            <w:proofErr w:type="gramStart"/>
                            <w:r>
                              <w:rPr>
                                <w:b/>
                                <w:color w:val="FFFFFF" w:themeColor="background1"/>
                              </w:rPr>
                              <w:t xml:space="preserve">reordered </w:t>
                            </w:r>
                            <w:r w:rsidRPr="007034DE">
                              <w:rPr>
                                <w:b/>
                                <w:color w:val="FFFFFF" w:themeColor="background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 w:themeColor="background1"/>
                              </w:rPr>
                              <w:t>questions</w:t>
                            </w:r>
                            <w:proofErr w:type="gramEnd"/>
                            <w:r>
                              <w:rPr>
                                <w:b/>
                                <w:color w:val="FFFFFF" w:themeColor="background1"/>
                              </w:rPr>
                              <w:t xml:space="preserve"> on 12/17/15.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35" type="#_x0000_t47" style="position:absolute;margin-left:446.4pt;margin-top:173.05pt;width:120pt;height:51.6pt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" adj="-11338,2751" fillcolor="#4f81bd" strokecolor="#385d8a" strokeweight="2pt">
                <v:textbox>
                  <w:txbxContent>
                    <w:p w:rsidR="00053B11" w:rsidRPr="007034DE" w:rsidRDefault="00053B11" w:rsidP="0022047A">
                      <w:pPr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 xml:space="preserve">Changed “own” to “have”, “cannot” to “can’t” and reordered </w:t>
                      </w:r>
                      <w:r w:rsidRPr="007034DE">
                        <w:rPr>
                          <w:b/>
                          <w:color w:val="FFFFFF" w:themeColor="background1"/>
                        </w:rPr>
                        <w:t xml:space="preserve"> </w:t>
                      </w:r>
                      <w:r>
                        <w:rPr>
                          <w:b/>
                          <w:color w:val="FFFFFF" w:themeColor="background1"/>
                        </w:rPr>
                        <w:t>questions on 12/17/15.</w:t>
                      </w:r>
                    </w:p>
                  </w:txbxContent>
                </v:textbox>
              </v:shape>
            </w:pict>
          </mc:Fallback>
        </mc:AlternateContent>
      </w:r>
      <w:r w:rsidR="00DF40DC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C7BB377" wp14:editId="50A0951A">
                <wp:simplePos x="0" y="0"/>
                <wp:positionH relativeFrom="column">
                  <wp:posOffset>5669280</wp:posOffset>
                </wp:positionH>
                <wp:positionV relativeFrom="paragraph">
                  <wp:posOffset>643255</wp:posOffset>
                </wp:positionV>
                <wp:extent cx="1524000" cy="251460"/>
                <wp:effectExtent l="647700" t="0" r="19050" b="15240"/>
                <wp:wrapNone/>
                <wp:docPr id="386" name="Line Callout 1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24000" cy="251460"/>
                        </a:xfrm>
                        <a:prstGeom prst="borderCallout1">
                          <a:avLst>
                            <a:gd name="adj1" fmla="val 58144"/>
                            <a:gd name="adj2" fmla="val -7833"/>
                            <a:gd name="adj3" fmla="val 64015"/>
                            <a:gd name="adj4" fmla="val -41990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53B11" w:rsidRPr="005E53D4" w:rsidRDefault="00053B11" w:rsidP="005E53D4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5E53D4">
                              <w:rPr>
                                <w:b/>
                                <w:color w:val="FFFFFF" w:themeColor="background1"/>
                              </w:rPr>
                              <w:t>Changed wording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ine Callout 1 386" o:spid="_x0000_s1136" type="#_x0000_t47" style="position:absolute;margin-left:446.4pt;margin-top:50.65pt;width:120pt;height:19.8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" adj="-9070,13827,-1692,12559" fillcolor="#4f81bd" strokecolor="#385d8a" strokeweight="2pt">
                <v:textbox>
                  <w:txbxContent>
                    <w:p w:rsidR="00053B11" w:rsidRPr="005E53D4" w:rsidRDefault="00053B11" w:rsidP="005E53D4">
                      <w:pPr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 w:rsidRPr="005E53D4">
                        <w:rPr>
                          <w:b/>
                          <w:color w:val="FFFFFF" w:themeColor="background1"/>
                        </w:rPr>
                        <w:t>Changed wording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DF40DC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3B84DB1D" wp14:editId="72D6CB1D">
                <wp:simplePos x="0" y="0"/>
                <wp:positionH relativeFrom="column">
                  <wp:posOffset>5669280</wp:posOffset>
                </wp:positionH>
                <wp:positionV relativeFrom="paragraph">
                  <wp:posOffset>978535</wp:posOffset>
                </wp:positionV>
                <wp:extent cx="1524000" cy="800100"/>
                <wp:effectExtent l="838200" t="0" r="19050" b="19050"/>
                <wp:wrapNone/>
                <wp:docPr id="385" name="Line Callout 1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24000" cy="800100"/>
                        </a:xfrm>
                        <a:prstGeom prst="borderCallout1">
                          <a:avLst>
                            <a:gd name="adj1" fmla="val 60914"/>
                            <a:gd name="adj2" fmla="val -2833"/>
                            <a:gd name="adj3" fmla="val 61244"/>
                            <a:gd name="adj4" fmla="val -54990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53B11" w:rsidRPr="007034DE" w:rsidRDefault="00053B11" w:rsidP="007E08C3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  <w:proofErr w:type="gramStart"/>
                            <w:r w:rsidRPr="007034DE">
                              <w:rPr>
                                <w:b/>
                                <w:color w:val="FFFFFF" w:themeColor="background1"/>
                              </w:rPr>
                              <w:t>Added warning notice</w:t>
                            </w:r>
                            <w:r>
                              <w:rPr>
                                <w:b/>
                                <w:color w:val="FFFFFF" w:themeColor="background1"/>
                              </w:rPr>
                              <w:t>.</w:t>
                            </w:r>
                            <w:proofErr w:type="gramEnd"/>
                            <w:r>
                              <w:rPr>
                                <w:b/>
                                <w:color w:val="FFFFFF" w:themeColor="background1"/>
                              </w:rPr>
                              <w:t xml:space="preserve">  Revised 11/19/2015. Removed “For your protection,” on 12/17/2015.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ine Callout 1 385" o:spid="_x0000_s1137" type="#_x0000_t47" style="position:absolute;margin-left:446.4pt;margin-top:77.05pt;width:120pt;height:63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" adj="-11878,13229,-612,13157" fillcolor="#4f81bd" strokecolor="#385d8a" strokeweight="2pt">
                <v:textbox>
                  <w:txbxContent>
                    <w:p w:rsidR="00053B11" w:rsidRPr="007034DE" w:rsidRDefault="00053B11" w:rsidP="007E08C3">
                      <w:pPr>
                        <w:rPr>
                          <w:b/>
                          <w:color w:val="FFFFFF" w:themeColor="background1"/>
                        </w:rPr>
                      </w:pPr>
                      <w:r w:rsidRPr="007034DE">
                        <w:rPr>
                          <w:b/>
                          <w:color w:val="FFFFFF" w:themeColor="background1"/>
                        </w:rPr>
                        <w:t>Added warning notice</w:t>
                      </w:r>
                      <w:r>
                        <w:rPr>
                          <w:b/>
                          <w:color w:val="FFFFFF" w:themeColor="background1"/>
                        </w:rPr>
                        <w:t>.  Revised 11/19/2015. Removed “For your protection,” on 12/17/2015.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53B00BC" wp14:editId="33980709">
            <wp:extent cx="5715000" cy="3602736"/>
            <wp:effectExtent l="0" t="0" r="0" b="0"/>
            <wp:docPr id="380" name="AXU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AXU17.pn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602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3031" w:rsidRDefault="00033031">
      <w:r>
        <w:br w:type="page"/>
      </w:r>
    </w:p>
    <w:p w:rsidR="005E53D4" w:rsidRDefault="00856C04" w:rsidP="00033031">
      <w:pPr>
        <w:pStyle w:val="Heading2"/>
      </w:pPr>
      <w:bookmarkStart w:id="53" w:name="_Toc443930712"/>
      <w:r w:rsidRPr="00FE3905">
        <w:lastRenderedPageBreak/>
        <w:t xml:space="preserve">S5-P4 - </w:t>
      </w:r>
      <w:r w:rsidR="005E53D4" w:rsidRPr="00FE3905">
        <w:t xml:space="preserve">Enter Texted Security </w:t>
      </w:r>
      <w:proofErr w:type="spellStart"/>
      <w:r w:rsidR="005E53D4" w:rsidRPr="00FE3905">
        <w:t>Code_</w:t>
      </w:r>
      <w:r w:rsidR="004E5D69" w:rsidRPr="00FE3905">
        <w:t>Phone</w:t>
      </w:r>
      <w:proofErr w:type="spellEnd"/>
      <w:r w:rsidR="004E5D69" w:rsidRPr="00FE3905">
        <w:t xml:space="preserve"> </w:t>
      </w:r>
      <w:r w:rsidR="00845E46" w:rsidRPr="00FE3905">
        <w:t>Added</w:t>
      </w:r>
      <w:r w:rsidR="004E5D69" w:rsidRPr="00FE3905">
        <w:t xml:space="preserve"> Immediately Prior</w:t>
      </w:r>
      <w:bookmarkEnd w:id="53"/>
    </w:p>
    <w:p w:rsidR="00FC294B" w:rsidRPr="00FC294B" w:rsidRDefault="00FC294B" w:rsidP="00FC294B"/>
    <w:p w:rsidR="007F1674" w:rsidRDefault="00687AC9" w:rsidP="00174391">
      <w:r w:rsidRPr="003F4209">
        <w:rPr>
          <w:noProof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6A7CBA6D" wp14:editId="4E08E5B4">
                <wp:simplePos x="0" y="0"/>
                <wp:positionH relativeFrom="column">
                  <wp:posOffset>5379720</wp:posOffset>
                </wp:positionH>
                <wp:positionV relativeFrom="paragraph">
                  <wp:posOffset>1641475</wp:posOffset>
                </wp:positionV>
                <wp:extent cx="1363980" cy="556260"/>
                <wp:effectExtent l="685800" t="0" r="26670" b="15240"/>
                <wp:wrapNone/>
                <wp:docPr id="320" name="Line Callout 1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3980" cy="55626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21656"/>
                            <a:gd name="adj4" fmla="val -50134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53B11" w:rsidRPr="000E44B6" w:rsidRDefault="00053B11" w:rsidP="00687AC9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 xml:space="preserve">Removed “SMS” from </w:t>
                            </w:r>
                            <w:proofErr w:type="gramStart"/>
                            <w:r>
                              <w:rPr>
                                <w:b/>
                                <w:color w:val="FFFFFF" w:themeColor="background1"/>
                              </w:rPr>
                              <w:t>2</w:t>
                            </w:r>
                            <w:r w:rsidRPr="0026142C">
                              <w:rPr>
                                <w:b/>
                                <w:color w:val="FFFFFF" w:themeColor="background1"/>
                                <w:vertAlign w:val="superscript"/>
                              </w:rPr>
                              <w:t>nd</w:t>
                            </w:r>
                            <w:proofErr w:type="gramEnd"/>
                            <w:r>
                              <w:rPr>
                                <w:b/>
                                <w:color w:val="FFFFFF" w:themeColor="background1"/>
                              </w:rPr>
                              <w:t xml:space="preserve"> bullet on 12/17/2015.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ine Callout 1 320" o:spid="_x0000_s1138" type="#_x0000_t47" style="position:absolute;margin-left:423.6pt;margin-top:129.25pt;width:107.4pt;height:43.8pt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" adj="-10829,4678" fillcolor="#4f81bd" strokecolor="#385d8a" strokeweight="2pt">
                <v:textbox>
                  <w:txbxContent>
                    <w:p w:rsidR="00053B11" w:rsidRPr="000E44B6" w:rsidRDefault="00053B11" w:rsidP="00687AC9">
                      <w:pPr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>Removed “SMS” from 2</w:t>
                      </w:r>
                      <w:r w:rsidRPr="0026142C">
                        <w:rPr>
                          <w:b/>
                          <w:color w:val="FFFFFF" w:themeColor="background1"/>
                          <w:vertAlign w:val="superscript"/>
                        </w:rPr>
                        <w:t>nd</w:t>
                      </w:r>
                      <w:r>
                        <w:rPr>
                          <w:b/>
                          <w:color w:val="FFFFFF" w:themeColor="background1"/>
                        </w:rPr>
                        <w:t xml:space="preserve"> bullet on 12/17/2015.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BB2A54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94B9DC5" wp14:editId="14F08721">
                <wp:simplePos x="0" y="0"/>
                <wp:positionH relativeFrom="column">
                  <wp:posOffset>5375910</wp:posOffset>
                </wp:positionH>
                <wp:positionV relativeFrom="paragraph">
                  <wp:posOffset>934720</wp:posOffset>
                </wp:positionV>
                <wp:extent cx="1107440" cy="251460"/>
                <wp:effectExtent l="609600" t="0" r="16510" b="15240"/>
                <wp:wrapNone/>
                <wp:docPr id="389" name="Line Callout 1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07440" cy="25146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51894"/>
                            <a:gd name="adj4" fmla="val -55490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53B11" w:rsidRPr="005E53D4" w:rsidRDefault="00053B11" w:rsidP="005E53D4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5E53D4">
                              <w:rPr>
                                <w:b/>
                                <w:color w:val="FFFFFF" w:themeColor="background1"/>
                              </w:rPr>
                              <w:t>Changed text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ine Callout 1 389" o:spid="_x0000_s1139" type="#_x0000_t47" style="position:absolute;margin-left:423.3pt;margin-top:73.6pt;width:87.2pt;height:19.8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" adj="-11986,11209" fillcolor="#4f81bd" strokecolor="#385d8a" strokeweight="2pt">
                <v:textbox>
                  <w:txbxContent>
                    <w:p w:rsidR="00053B11" w:rsidRPr="005E53D4" w:rsidRDefault="00053B11" w:rsidP="005E53D4">
                      <w:pPr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 w:rsidRPr="005E53D4">
                        <w:rPr>
                          <w:b/>
                          <w:color w:val="FFFFFF" w:themeColor="background1"/>
                        </w:rPr>
                        <w:t>Changed text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CA6EDE">
        <w:rPr>
          <w:noProof/>
        </w:rPr>
        <w:drawing>
          <wp:inline distT="0" distB="0" distL="0" distR="0" wp14:anchorId="6DE2459B" wp14:editId="1C954020">
            <wp:extent cx="5888736" cy="3209544"/>
            <wp:effectExtent l="0" t="0" r="0" b="0"/>
            <wp:docPr id="27" name="AXU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AXU41.pn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888736" cy="3209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674" w:rsidRDefault="00856C04">
      <w:pPr>
        <w:pStyle w:val="Heading2"/>
      </w:pPr>
      <w:r>
        <w:br w:type="page"/>
      </w:r>
      <w:bookmarkStart w:id="54" w:name="_Toc443930713"/>
      <w:r>
        <w:lastRenderedPageBreak/>
        <w:t>S5-P5 - Expired Password</w:t>
      </w:r>
      <w:bookmarkEnd w:id="54"/>
    </w:p>
    <w:p w:rsidR="005E53D4" w:rsidRPr="008728D1" w:rsidRDefault="005E53D4" w:rsidP="005E53D4">
      <w:pPr>
        <w:rPr>
          <w:b/>
          <w:sz w:val="20"/>
          <w:szCs w:val="20"/>
        </w:rPr>
      </w:pPr>
      <w:proofErr w:type="gramStart"/>
      <w:r w:rsidRPr="008728D1">
        <w:rPr>
          <w:b/>
          <w:sz w:val="20"/>
          <w:szCs w:val="20"/>
        </w:rPr>
        <w:t>No changes in this release.</w:t>
      </w:r>
      <w:proofErr w:type="gramEnd"/>
    </w:p>
    <w:p w:rsidR="005E53D4" w:rsidRPr="005E53D4" w:rsidRDefault="005E53D4" w:rsidP="005E53D4"/>
    <w:p w:rsidR="007F1674" w:rsidRDefault="00856C04">
      <w:pPr>
        <w:pStyle w:val="AxureImageParagraph"/>
      </w:pPr>
      <w:r>
        <w:rPr>
          <w:noProof/>
        </w:rPr>
        <w:drawing>
          <wp:inline distT="0" distB="0" distL="0" distR="0" wp14:anchorId="6B7468A8" wp14:editId="6BDFF681">
            <wp:extent cx="6858000" cy="4648200"/>
            <wp:effectExtent l="0" t="0" r="0" b="0"/>
            <wp:docPr id="46" name="AXU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AXU4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/>
                    <a:srcRect b="15425"/>
                    <a:stretch/>
                  </pic:blipFill>
                  <pic:spPr bwMode="auto">
                    <a:xfrm>
                      <a:off x="0" y="0"/>
                      <a:ext cx="6858000" cy="4648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1674" w:rsidRDefault="00856C04">
      <w:pPr>
        <w:pStyle w:val="Heading2"/>
      </w:pPr>
      <w:r>
        <w:br w:type="page"/>
      </w:r>
      <w:bookmarkStart w:id="55" w:name="_Toc443930714"/>
      <w:r>
        <w:lastRenderedPageBreak/>
        <w:t>S5-P6 - Confirmation of Password Change</w:t>
      </w:r>
      <w:bookmarkEnd w:id="55"/>
    </w:p>
    <w:p w:rsidR="005517DC" w:rsidRPr="005517DC" w:rsidRDefault="005517DC" w:rsidP="005517DC"/>
    <w:p w:rsidR="007F1674" w:rsidRDefault="00A212DB">
      <w:pPr>
        <w:pStyle w:val="AxureImage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0A00AE46" wp14:editId="572A6D33">
                <wp:simplePos x="0" y="0"/>
                <wp:positionH relativeFrom="column">
                  <wp:posOffset>4989195</wp:posOffset>
                </wp:positionH>
                <wp:positionV relativeFrom="paragraph">
                  <wp:posOffset>1523365</wp:posOffset>
                </wp:positionV>
                <wp:extent cx="1554480" cy="419100"/>
                <wp:effectExtent l="876300" t="0" r="26670" b="19050"/>
                <wp:wrapNone/>
                <wp:docPr id="390" name="Line Callout 1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54480" cy="41910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51894"/>
                            <a:gd name="adj4" fmla="val -55490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53B11" w:rsidRPr="000E44B6" w:rsidRDefault="00053B11" w:rsidP="005517DC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>Modified confirmation message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ine Callout 1 390" o:spid="_x0000_s1140" type="#_x0000_t47" style="position:absolute;left:0;text-align:left;margin-left:392.85pt;margin-top:119.95pt;width:122.4pt;height:33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" adj="-11986,11209" fillcolor="#4f81bd" strokecolor="#385d8a" strokeweight="2pt">
                <v:textbox>
                  <w:txbxContent>
                    <w:p w:rsidR="00053B11" w:rsidRPr="000E44B6" w:rsidRDefault="00053B11" w:rsidP="005517DC">
                      <w:pPr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>Modified confirmation message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856C04">
        <w:rPr>
          <w:noProof/>
        </w:rPr>
        <w:drawing>
          <wp:inline distT="0" distB="0" distL="0" distR="0" wp14:anchorId="11AC1918" wp14:editId="124B5FD9">
            <wp:extent cx="6858000" cy="2828925"/>
            <wp:effectExtent l="0" t="0" r="0" b="0"/>
            <wp:docPr id="47" name="AXU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AXU4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/>
                    <a:srcRect b="61075"/>
                    <a:stretch/>
                  </pic:blipFill>
                  <pic:spPr bwMode="auto">
                    <a:xfrm>
                      <a:off x="0" y="0"/>
                      <a:ext cx="6858000" cy="2828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23A8" w:rsidRDefault="00856C04" w:rsidP="003F23A8">
      <w:pPr>
        <w:pStyle w:val="Heading1"/>
        <w:tabs>
          <w:tab w:val="left" w:pos="6300"/>
        </w:tabs>
      </w:pPr>
      <w:r>
        <w:br w:type="page"/>
      </w:r>
      <w:bookmarkStart w:id="56" w:name="_Toc443930715"/>
      <w:r w:rsidR="003F23A8">
        <w:lastRenderedPageBreak/>
        <w:t>Scenario 6: Update Cell Phone Number on Account, User Has Forgotten Password, Uses Reset Questions</w:t>
      </w:r>
      <w:bookmarkEnd w:id="56"/>
    </w:p>
    <w:p w:rsidR="007F1674" w:rsidRDefault="00856C04">
      <w:pPr>
        <w:pStyle w:val="Heading2"/>
      </w:pPr>
      <w:bookmarkStart w:id="57" w:name="_Toc443930716"/>
      <w:r>
        <w:t>S6-P1 - Sign In</w:t>
      </w:r>
      <w:bookmarkEnd w:id="57"/>
    </w:p>
    <w:p w:rsidR="005517DC" w:rsidRDefault="005517DC" w:rsidP="005517DC"/>
    <w:p w:rsidR="007F1674" w:rsidRDefault="00CC1B4F">
      <w:pPr>
        <w:pStyle w:val="AxureImage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356B3F82" wp14:editId="6E702315">
                <wp:simplePos x="0" y="0"/>
                <wp:positionH relativeFrom="column">
                  <wp:posOffset>3566160</wp:posOffset>
                </wp:positionH>
                <wp:positionV relativeFrom="paragraph">
                  <wp:posOffset>335915</wp:posOffset>
                </wp:positionV>
                <wp:extent cx="1760220" cy="403860"/>
                <wp:effectExtent l="0" t="0" r="11430" b="15240"/>
                <wp:wrapNone/>
                <wp:docPr id="179" name="Rectangle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0220" cy="40386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53B11" w:rsidRPr="00CC1B4F" w:rsidRDefault="00053B11" w:rsidP="00CC1B4F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CC1B4F">
                              <w:rPr>
                                <w:b/>
                                <w:color w:val="FFFFFF" w:themeColor="background1"/>
                              </w:rPr>
                              <w:t>Please see S1-P1 for description of changes.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79" o:spid="_x0000_s1141" style="position:absolute;left:0;text-align:left;margin-left:280.8pt;margin-top:26.45pt;width:138.6pt;height:31.8pt;z-index:251916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" fillcolor="#4f81bd" strokecolor="#385d8a" strokeweight="2pt">
                <v:textbox>
                  <w:txbxContent>
                    <w:p w:rsidR="00053B11" w:rsidRPr="00CC1B4F" w:rsidRDefault="00053B11" w:rsidP="00CC1B4F">
                      <w:pPr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 w:rsidRPr="00CC1B4F">
                        <w:rPr>
                          <w:b/>
                          <w:color w:val="FFFFFF" w:themeColor="background1"/>
                        </w:rPr>
                        <w:t>Please see S1-P1 for description of changes.</w:t>
                      </w:r>
                    </w:p>
                  </w:txbxContent>
                </v:textbox>
              </v:rect>
            </w:pict>
          </mc:Fallback>
        </mc:AlternateContent>
      </w:r>
      <w:r w:rsidR="00DA695C">
        <w:rPr>
          <w:noProof/>
        </w:rPr>
        <w:drawing>
          <wp:inline distT="0" distB="0" distL="0" distR="0" wp14:anchorId="75C9A366" wp14:editId="538E83ED">
            <wp:extent cx="6858000" cy="5495925"/>
            <wp:effectExtent l="0" t="0" r="0" b="9525"/>
            <wp:docPr id="170" name="AXU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AXU0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49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17DC" w:rsidRPr="008728D1" w:rsidRDefault="00856C04" w:rsidP="00FC294B">
      <w:pPr>
        <w:pStyle w:val="Heading2"/>
        <w:rPr>
          <w:b w:val="0"/>
          <w:sz w:val="20"/>
          <w:szCs w:val="20"/>
        </w:rPr>
      </w:pPr>
      <w:r>
        <w:br w:type="page"/>
      </w:r>
    </w:p>
    <w:p w:rsidR="007F1674" w:rsidRDefault="00856C04">
      <w:pPr>
        <w:pStyle w:val="Heading2"/>
      </w:pPr>
      <w:bookmarkStart w:id="58" w:name="_Toc443930717"/>
      <w:r>
        <w:lastRenderedPageBreak/>
        <w:t xml:space="preserve">S6-P3 - </w:t>
      </w:r>
      <w:bookmarkStart w:id="59" w:name="_Toc434401537"/>
      <w:r w:rsidR="005517DC" w:rsidRPr="00CA5580">
        <w:t>Forgot</w:t>
      </w:r>
      <w:r w:rsidR="005517DC">
        <w:t xml:space="preserve"> </w:t>
      </w:r>
      <w:proofErr w:type="spellStart"/>
      <w:r w:rsidR="005517DC">
        <w:t>Password_Grandfathered</w:t>
      </w:r>
      <w:proofErr w:type="spellEnd"/>
      <w:r w:rsidR="005517DC">
        <w:t xml:space="preserve"> User_</w:t>
      </w:r>
      <w:r w:rsidR="005517DC" w:rsidRPr="000B194A">
        <w:t xml:space="preserve"> </w:t>
      </w:r>
      <w:r w:rsidR="005517DC">
        <w:t>Verify Identity</w:t>
      </w:r>
      <w:bookmarkEnd w:id="59"/>
      <w:bookmarkEnd w:id="58"/>
    </w:p>
    <w:p w:rsidR="005517DC" w:rsidRPr="005517DC" w:rsidRDefault="005517DC" w:rsidP="005517DC"/>
    <w:p w:rsidR="007F1674" w:rsidRDefault="00EE7833">
      <w:pPr>
        <w:pStyle w:val="AxureImage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4E6D8E00" wp14:editId="5BED81BF">
                <wp:simplePos x="0" y="0"/>
                <wp:positionH relativeFrom="column">
                  <wp:posOffset>5234940</wp:posOffset>
                </wp:positionH>
                <wp:positionV relativeFrom="paragraph">
                  <wp:posOffset>1809115</wp:posOffset>
                </wp:positionV>
                <wp:extent cx="1554480" cy="594360"/>
                <wp:effectExtent l="2552700" t="304800" r="26670" b="15240"/>
                <wp:wrapNone/>
                <wp:docPr id="17" name="Line Callout 1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54480" cy="59436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-51252"/>
                            <a:gd name="adj4" fmla="val -162843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53B11" w:rsidRPr="000E44B6" w:rsidRDefault="00053B11" w:rsidP="00EE7833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color w:val="FFFFFF" w:themeColor="background1"/>
                              </w:rPr>
                              <w:t>Corrected capitalization of “your” on Step 2 on 12/02/2015.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42" type="#_x0000_t47" style="position:absolute;left:0;text-align:left;margin-left:412.2pt;margin-top:142.45pt;width:122.4pt;height:46.8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" adj="-35174,-11070" fillcolor="#4f81bd" strokecolor="#385d8a" strokeweight="2pt">
                <v:textbox>
                  <w:txbxContent>
                    <w:p w:rsidR="00053B11" w:rsidRPr="000E44B6" w:rsidRDefault="00053B11" w:rsidP="00EE7833">
                      <w:pPr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>Corrected capitalization of “your” on Step 2 on 12/02/2015.</w:t>
                      </w:r>
                    </w:p>
                  </w:txbxContent>
                </v:textbox>
              </v:shape>
            </w:pict>
          </mc:Fallback>
        </mc:AlternateContent>
      </w:r>
      <w:r w:rsidR="00BA4A54"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41975DDE" wp14:editId="66F8F38D">
                <wp:simplePos x="0" y="0"/>
                <wp:positionH relativeFrom="column">
                  <wp:posOffset>5379720</wp:posOffset>
                </wp:positionH>
                <wp:positionV relativeFrom="paragraph">
                  <wp:posOffset>628015</wp:posOffset>
                </wp:positionV>
                <wp:extent cx="1524000" cy="251460"/>
                <wp:effectExtent l="1905000" t="0" r="19050" b="415290"/>
                <wp:wrapNone/>
                <wp:docPr id="9" name="Line Callout 1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24000" cy="25146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260985"/>
                            <a:gd name="adj4" fmla="val -124990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53B11" w:rsidRPr="005E53D4" w:rsidRDefault="00053B11" w:rsidP="00BA4A54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color w:val="FFFFFF" w:themeColor="background1"/>
                              </w:rPr>
                              <w:t>Added Step 3.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ine Callout 1 9" o:spid="_x0000_s1143" type="#_x0000_t47" style="position:absolute;left:0;text-align:left;margin-left:423.6pt;margin-top:49.45pt;width:120pt;height:19.8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" adj="-26998,56373" fillcolor="#4f81bd" strokecolor="#385d8a" strokeweight="2pt">
                <v:textbox>
                  <w:txbxContent>
                    <w:p w:rsidR="00053B11" w:rsidRPr="005E53D4" w:rsidRDefault="00053B11" w:rsidP="00BA4A54">
                      <w:pPr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>Added Step 3.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7A44342" wp14:editId="73B52F6A">
            <wp:extent cx="6858000" cy="4343400"/>
            <wp:effectExtent l="0" t="0" r="0" b="0"/>
            <wp:docPr id="15" name="AXU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AXU14.pn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34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674" w:rsidRDefault="00856C04">
      <w:pPr>
        <w:pStyle w:val="Heading2"/>
      </w:pPr>
      <w:r>
        <w:br w:type="page"/>
      </w:r>
      <w:bookmarkStart w:id="60" w:name="_Toc443930718"/>
      <w:r>
        <w:lastRenderedPageBreak/>
        <w:t xml:space="preserve">S6-P4 - Forgot </w:t>
      </w:r>
      <w:proofErr w:type="spellStart"/>
      <w:r>
        <w:t>Password</w:t>
      </w:r>
      <w:r w:rsidR="00492AAE">
        <w:t>_Grandfathered</w:t>
      </w:r>
      <w:proofErr w:type="spellEnd"/>
      <w:r w:rsidR="00492AAE">
        <w:t xml:space="preserve"> </w:t>
      </w:r>
      <w:proofErr w:type="spellStart"/>
      <w:r w:rsidR="00492AAE">
        <w:t>User_Provide</w:t>
      </w:r>
      <w:proofErr w:type="spellEnd"/>
      <w:r w:rsidR="00492AAE">
        <w:t xml:space="preserve"> Answers</w:t>
      </w:r>
      <w:bookmarkEnd w:id="60"/>
    </w:p>
    <w:p w:rsidR="00492AAE" w:rsidRPr="00492AAE" w:rsidRDefault="00492AAE" w:rsidP="00492AAE"/>
    <w:p w:rsidR="007F1674" w:rsidRDefault="000B3C3E">
      <w:pPr>
        <w:pStyle w:val="AxureImage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 wp14:anchorId="642D7568" wp14:editId="3EFE1603">
                <wp:simplePos x="0" y="0"/>
                <wp:positionH relativeFrom="column">
                  <wp:posOffset>4758267</wp:posOffset>
                </wp:positionH>
                <wp:positionV relativeFrom="paragraph">
                  <wp:posOffset>252095</wp:posOffset>
                </wp:positionV>
                <wp:extent cx="1554480" cy="422910"/>
                <wp:effectExtent l="3771900" t="0" r="26670" b="624840"/>
                <wp:wrapNone/>
                <wp:docPr id="76" name="Line Callout 1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54480" cy="42291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243468"/>
                            <a:gd name="adj4" fmla="val -241002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53B11" w:rsidRPr="000E44B6" w:rsidRDefault="00053B11" w:rsidP="000B3C3E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color w:val="FFFFFF" w:themeColor="background1"/>
                              </w:rPr>
                              <w:t>Modified font on Step 1 on 1/8/2016.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ine Callout 1 76" o:spid="_x0000_s1144" type="#_x0000_t47" style="position:absolute;left:0;text-align:left;margin-left:374.65pt;margin-top:19.85pt;width:122.4pt;height:33.3pt;z-index:25199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" adj="-52056,52589" fillcolor="#4f81bd" strokecolor="#385d8a" strokeweight="2pt">
                <v:textbox>
                  <w:txbxContent>
                    <w:p w:rsidR="00053B11" w:rsidRPr="000E44B6" w:rsidRDefault="00053B11" w:rsidP="000B3C3E">
                      <w:pPr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>Modified font on Step 1 on 1/8/2016.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6286AC56" wp14:editId="638E4657">
                <wp:simplePos x="0" y="0"/>
                <wp:positionH relativeFrom="column">
                  <wp:posOffset>4758267</wp:posOffset>
                </wp:positionH>
                <wp:positionV relativeFrom="paragraph">
                  <wp:posOffset>751628</wp:posOffset>
                </wp:positionV>
                <wp:extent cx="1554480" cy="251460"/>
                <wp:effectExtent l="1295400" t="0" r="26670" b="300990"/>
                <wp:wrapNone/>
                <wp:docPr id="392" name="Line Callout 1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54480" cy="25146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212164"/>
                            <a:gd name="adj4" fmla="val -83050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53B11" w:rsidRPr="000E44B6" w:rsidRDefault="00053B11" w:rsidP="00492AAE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0E44B6">
                              <w:rPr>
                                <w:b/>
                                <w:color w:val="FFFFFF" w:themeColor="background1"/>
                              </w:rPr>
                              <w:t xml:space="preserve">Added </w:t>
                            </w:r>
                            <w:r>
                              <w:rPr>
                                <w:b/>
                                <w:color w:val="FFFFFF" w:themeColor="background1"/>
                              </w:rPr>
                              <w:t>Step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ine Callout 1 392" o:spid="_x0000_s1145" type="#_x0000_t47" style="position:absolute;left:0;text-align:left;margin-left:374.65pt;margin-top:59.2pt;width:122.4pt;height:19.8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" adj="-17939,45827" fillcolor="#4f81bd" strokecolor="#385d8a" strokeweight="2pt">
                <v:textbox>
                  <w:txbxContent>
                    <w:p w:rsidR="00053B11" w:rsidRPr="000E44B6" w:rsidRDefault="00053B11" w:rsidP="00492AAE">
                      <w:pPr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 w:rsidRPr="000E44B6">
                        <w:rPr>
                          <w:b/>
                          <w:color w:val="FFFFFF" w:themeColor="background1"/>
                        </w:rPr>
                        <w:t xml:space="preserve">Added </w:t>
                      </w:r>
                      <w:r>
                        <w:rPr>
                          <w:b/>
                          <w:color w:val="FFFFFF" w:themeColor="background1"/>
                        </w:rPr>
                        <w:t>Step 3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E6EE610" wp14:editId="0F7CCE41">
            <wp:extent cx="6858000" cy="4800600"/>
            <wp:effectExtent l="0" t="0" r="0" b="0"/>
            <wp:docPr id="24" name="AXU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AXU4.pn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80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674" w:rsidRDefault="00856C04">
      <w:pPr>
        <w:pStyle w:val="Heading2"/>
      </w:pPr>
      <w:r>
        <w:br w:type="page"/>
      </w:r>
      <w:bookmarkStart w:id="61" w:name="_Toc443930719"/>
      <w:r>
        <w:lastRenderedPageBreak/>
        <w:t xml:space="preserve">S6-P5 - </w:t>
      </w:r>
      <w:bookmarkStart w:id="62" w:name="_Toc434401519"/>
      <w:r w:rsidR="00492AAE">
        <w:t>Provide Cell Phone Number_ Grandfathered User_ Forgot Password</w:t>
      </w:r>
      <w:bookmarkEnd w:id="62"/>
      <w:bookmarkEnd w:id="61"/>
    </w:p>
    <w:p w:rsidR="00492AAE" w:rsidRPr="00492AAE" w:rsidRDefault="000B3C3E" w:rsidP="00492AAE">
      <w:r>
        <w:rPr>
          <w:noProof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 wp14:anchorId="4C481E2F" wp14:editId="05BAD110">
                <wp:simplePos x="0" y="0"/>
                <wp:positionH relativeFrom="column">
                  <wp:posOffset>5571067</wp:posOffset>
                </wp:positionH>
                <wp:positionV relativeFrom="paragraph">
                  <wp:posOffset>61807</wp:posOffset>
                </wp:positionV>
                <wp:extent cx="1524000" cy="359410"/>
                <wp:effectExtent l="4248150" t="0" r="19050" b="821690"/>
                <wp:wrapNone/>
                <wp:docPr id="338" name="Line Callout 1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24000" cy="35941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317058"/>
                            <a:gd name="adj4" fmla="val -278935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53B11" w:rsidRPr="00492AAE" w:rsidRDefault="00053B11" w:rsidP="000B3C3E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color w:val="FFFFFF" w:themeColor="background1"/>
                              </w:rPr>
                              <w:t>Modified font on Steps 1 and 2 on 1/8/2016.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ine Callout 1 338" o:spid="_x0000_s1146" type="#_x0000_t47" style="position:absolute;margin-left:438.65pt;margin-top:4.85pt;width:120pt;height:28.3pt;z-index:25199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" adj="-60250,68485" fillcolor="#4f81bd" strokecolor="#385d8a" strokeweight="2pt">
                <v:textbox>
                  <w:txbxContent>
                    <w:p w:rsidR="00053B11" w:rsidRPr="00492AAE" w:rsidRDefault="00053B11" w:rsidP="000B3C3E">
                      <w:pPr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>Modified font on Steps 1 and 2 on 1/8/2016.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:rsidR="007F1674" w:rsidRDefault="009E510A" w:rsidP="009E510A">
      <w:pPr>
        <w:pStyle w:val="AxureImageParagraph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 wp14:anchorId="5B43753F" wp14:editId="45F5E0DB">
                <wp:simplePos x="0" y="0"/>
                <wp:positionH relativeFrom="column">
                  <wp:posOffset>5596255</wp:posOffset>
                </wp:positionH>
                <wp:positionV relativeFrom="paragraph">
                  <wp:posOffset>4849495</wp:posOffset>
                </wp:positionV>
                <wp:extent cx="1524000" cy="502920"/>
                <wp:effectExtent l="3810000" t="1447800" r="19050" b="11430"/>
                <wp:wrapNone/>
                <wp:docPr id="117" name="Line Callout 1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24000" cy="50292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-292382"/>
                            <a:gd name="adj4" fmla="val -249880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53B11" w:rsidRPr="007034DE" w:rsidRDefault="00053B11" w:rsidP="005F5E67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 xml:space="preserve">Removed </w:t>
                            </w:r>
                            <w:proofErr w:type="gramStart"/>
                            <w:r>
                              <w:rPr>
                                <w:b/>
                                <w:color w:val="FFFFFF" w:themeColor="background1"/>
                              </w:rPr>
                              <w:t>Previous</w:t>
                            </w:r>
                            <w:proofErr w:type="gramEnd"/>
                            <w:r>
                              <w:rPr>
                                <w:b/>
                                <w:color w:val="FFFFFF" w:themeColor="background1"/>
                              </w:rPr>
                              <w:t xml:space="preserve"> button on 12/02/2015.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47" type="#_x0000_t47" style="position:absolute;margin-left:440.65pt;margin-top:381.85pt;width:120pt;height:39.6pt;z-index:25201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" adj="-53974,-63155" fillcolor="#4f81bd" strokecolor="#385d8a" strokeweight="2pt">
                <v:textbox>
                  <w:txbxContent>
                    <w:p w:rsidR="00053B11" w:rsidRPr="007034DE" w:rsidRDefault="00053B11" w:rsidP="005F5E67">
                      <w:pPr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>Removed Previous button on 12/02/2015.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72BDB6DA" wp14:editId="731CBB15">
                <wp:simplePos x="0" y="0"/>
                <wp:positionH relativeFrom="column">
                  <wp:posOffset>5588000</wp:posOffset>
                </wp:positionH>
                <wp:positionV relativeFrom="paragraph">
                  <wp:posOffset>4231005</wp:posOffset>
                </wp:positionV>
                <wp:extent cx="1524000" cy="502920"/>
                <wp:effectExtent l="3638550" t="1847850" r="19050" b="11430"/>
                <wp:wrapNone/>
                <wp:docPr id="49" name="Line Callout 1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24000" cy="50292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-371507"/>
                            <a:gd name="adj4" fmla="val -238213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53B11" w:rsidRPr="007034DE" w:rsidRDefault="00053B11" w:rsidP="00284E76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>Removed “Why?” link on 1/13/2016.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48" type="#_x0000_t47" style="position:absolute;margin-left:440pt;margin-top:333.15pt;width:120pt;height:39.6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" adj="-51454,-80246" fillcolor="#4f81bd" strokecolor="#385d8a" strokeweight="2pt">
                <v:textbox>
                  <w:txbxContent>
                    <w:p w:rsidR="00053B11" w:rsidRPr="007034DE" w:rsidRDefault="00053B11" w:rsidP="00284E76">
                      <w:pPr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>Removed “Why?” link on 1/13/2016.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3042186E" wp14:editId="72AFFAEA">
                <wp:simplePos x="0" y="0"/>
                <wp:positionH relativeFrom="column">
                  <wp:posOffset>5596467</wp:posOffset>
                </wp:positionH>
                <wp:positionV relativeFrom="paragraph">
                  <wp:posOffset>3765762</wp:posOffset>
                </wp:positionV>
                <wp:extent cx="1524000" cy="365760"/>
                <wp:effectExtent l="1390650" t="742950" r="19050" b="15240"/>
                <wp:wrapNone/>
                <wp:docPr id="32" name="Line Callout 1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24000" cy="365760"/>
                        </a:xfrm>
                        <a:prstGeom prst="borderCallout1">
                          <a:avLst>
                            <a:gd name="adj1" fmla="val 27083"/>
                            <a:gd name="adj2" fmla="val -6833"/>
                            <a:gd name="adj3" fmla="val -202757"/>
                            <a:gd name="adj4" fmla="val -90602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53B11" w:rsidRPr="007034DE" w:rsidRDefault="00053B11" w:rsidP="009E510A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  <w:proofErr w:type="gramStart"/>
                            <w:r w:rsidRPr="007034DE">
                              <w:rPr>
                                <w:b/>
                                <w:color w:val="FFFFFF" w:themeColor="background1"/>
                              </w:rPr>
                              <w:t xml:space="preserve">Added </w:t>
                            </w:r>
                            <w:r>
                              <w:rPr>
                                <w:b/>
                                <w:color w:val="FFFFFF" w:themeColor="background1"/>
                              </w:rPr>
                              <w:t>text on 11/19/2015.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ine Callout 1 32" o:spid="_x0000_s1149" type="#_x0000_t47" style="position:absolute;margin-left:440.65pt;margin-top:296.5pt;width:120pt;height:28.8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" adj="-19570,-43796,-1476,5850" fillcolor="#4f81bd" strokecolor="#385d8a" strokeweight="2pt">
                <v:textbox>
                  <w:txbxContent>
                    <w:p w:rsidR="00053B11" w:rsidRPr="007034DE" w:rsidRDefault="00053B11" w:rsidP="009E510A">
                      <w:pPr>
                        <w:rPr>
                          <w:b/>
                          <w:color w:val="FFFFFF" w:themeColor="background1"/>
                        </w:rPr>
                      </w:pPr>
                      <w:r w:rsidRPr="007034DE">
                        <w:rPr>
                          <w:b/>
                          <w:color w:val="FFFFFF" w:themeColor="background1"/>
                        </w:rPr>
                        <w:t xml:space="preserve">Added </w:t>
                      </w:r>
                      <w:r>
                        <w:rPr>
                          <w:b/>
                          <w:color w:val="FFFFFF" w:themeColor="background1"/>
                        </w:rPr>
                        <w:t>text on 11/19/2015.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439E3BC" wp14:editId="1BE27F89">
                <wp:simplePos x="0" y="0"/>
                <wp:positionH relativeFrom="column">
                  <wp:posOffset>5596255</wp:posOffset>
                </wp:positionH>
                <wp:positionV relativeFrom="paragraph">
                  <wp:posOffset>3003550</wp:posOffset>
                </wp:positionV>
                <wp:extent cx="1524000" cy="668655"/>
                <wp:effectExtent l="857250" t="228600" r="19050" b="17145"/>
                <wp:wrapNone/>
                <wp:docPr id="393" name="Line Callout 1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24000" cy="668655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-34066"/>
                            <a:gd name="adj4" fmla="val -55380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53B11" w:rsidRPr="007034DE" w:rsidRDefault="00053B11" w:rsidP="00DE1FBA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>Changed “Security Features FAQ” to “Security Feature FAQ</w:t>
                            </w:r>
                            <w:proofErr w:type="gramStart"/>
                            <w:r>
                              <w:rPr>
                                <w:b/>
                                <w:color w:val="FFFFFF" w:themeColor="background1"/>
                              </w:rPr>
                              <w:t>”  on</w:t>
                            </w:r>
                            <w:proofErr w:type="gramEnd"/>
                            <w:r>
                              <w:rPr>
                                <w:b/>
                                <w:color w:val="FFFFFF" w:themeColor="background1"/>
                              </w:rPr>
                              <w:t xml:space="preserve"> 2/22/2016.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ine Callout 1 393" o:spid="_x0000_s1150" type="#_x0000_t47" style="position:absolute;margin-left:440.65pt;margin-top:236.5pt;width:120pt;height:52.6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" adj="-11962,-7358" fillcolor="#4f81bd" strokecolor="#385d8a" strokeweight="2pt">
                <v:textbox>
                  <w:txbxContent>
                    <w:p w:rsidR="00053B11" w:rsidRPr="007034DE" w:rsidRDefault="00053B11" w:rsidP="00DE1FBA">
                      <w:pPr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>Changed “Security Features FAQ” to “Security Feature FAQ”  on 2/22/2016.</w:t>
                      </w:r>
                    </w:p>
                  </w:txbxContent>
                </v:textbox>
              </v:shape>
            </w:pict>
          </mc:Fallback>
        </mc:AlternateContent>
      </w:r>
      <w:r w:rsidR="00DF40DC">
        <w:rPr>
          <w:noProof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63A6B8B4" wp14:editId="0E08BECA">
                <wp:simplePos x="0" y="0"/>
                <wp:positionH relativeFrom="column">
                  <wp:posOffset>5593080</wp:posOffset>
                </wp:positionH>
                <wp:positionV relativeFrom="paragraph">
                  <wp:posOffset>2266315</wp:posOffset>
                </wp:positionV>
                <wp:extent cx="1524000" cy="655320"/>
                <wp:effectExtent l="819150" t="0" r="19050" b="11430"/>
                <wp:wrapNone/>
                <wp:docPr id="48" name="Line Callout 1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24000" cy="65532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4595"/>
                            <a:gd name="adj4" fmla="val -53991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53B11" w:rsidRPr="007034DE" w:rsidRDefault="00053B11" w:rsidP="0022047A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 xml:space="preserve">Changed “own” to “have”, “cannot” to “can’t” and </w:t>
                            </w:r>
                            <w:proofErr w:type="gramStart"/>
                            <w:r>
                              <w:rPr>
                                <w:b/>
                                <w:color w:val="FFFFFF" w:themeColor="background1"/>
                              </w:rPr>
                              <w:t xml:space="preserve">reordered </w:t>
                            </w:r>
                            <w:r w:rsidRPr="007034DE">
                              <w:rPr>
                                <w:b/>
                                <w:color w:val="FFFFFF" w:themeColor="background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 w:themeColor="background1"/>
                              </w:rPr>
                              <w:t>questions</w:t>
                            </w:r>
                            <w:proofErr w:type="gramEnd"/>
                            <w:r>
                              <w:rPr>
                                <w:b/>
                                <w:color w:val="FFFFFF" w:themeColor="background1"/>
                              </w:rPr>
                              <w:t xml:space="preserve"> on 12/17/15.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51" type="#_x0000_t47" style="position:absolute;margin-left:440.4pt;margin-top:178.45pt;width:120pt;height:51.6pt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" adj="-11662,993" fillcolor="#4f81bd" strokecolor="#385d8a" strokeweight="2pt">
                <v:textbox>
                  <w:txbxContent>
                    <w:p w:rsidR="00053B11" w:rsidRPr="007034DE" w:rsidRDefault="00053B11" w:rsidP="0022047A">
                      <w:pPr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 xml:space="preserve">Changed “own” to “have”, “cannot” to “can’t” and reordered </w:t>
                      </w:r>
                      <w:r w:rsidRPr="007034DE">
                        <w:rPr>
                          <w:b/>
                          <w:color w:val="FFFFFF" w:themeColor="background1"/>
                        </w:rPr>
                        <w:t xml:space="preserve"> </w:t>
                      </w:r>
                      <w:r>
                        <w:rPr>
                          <w:b/>
                          <w:color w:val="FFFFFF" w:themeColor="background1"/>
                        </w:rPr>
                        <w:t>questions on 12/17/15.</w:t>
                      </w:r>
                    </w:p>
                  </w:txbxContent>
                </v:textbox>
              </v:shape>
            </w:pict>
          </mc:Fallback>
        </mc:AlternateContent>
      </w:r>
      <w:r w:rsidR="00DF40DC"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008C065B" wp14:editId="16DC82AA">
                <wp:simplePos x="0" y="0"/>
                <wp:positionH relativeFrom="column">
                  <wp:posOffset>5593080</wp:posOffset>
                </wp:positionH>
                <wp:positionV relativeFrom="paragraph">
                  <wp:posOffset>1953895</wp:posOffset>
                </wp:positionV>
                <wp:extent cx="1524000" cy="251460"/>
                <wp:effectExtent l="3067050" t="0" r="19050" b="15240"/>
                <wp:wrapNone/>
                <wp:docPr id="397" name="Line Callout 1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24000" cy="25146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54924"/>
                            <a:gd name="adj4" fmla="val -200990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53B11" w:rsidRPr="00181AFC" w:rsidRDefault="00053B11" w:rsidP="00492AAE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181AFC">
                              <w:rPr>
                                <w:b/>
                                <w:color w:val="FFFFFF" w:themeColor="background1"/>
                              </w:rPr>
                              <w:t>Changed wording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ine Callout 1 397" o:spid="_x0000_s1152" type="#_x0000_t47" style="position:absolute;margin-left:440.4pt;margin-top:153.85pt;width:120pt;height:19.8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" adj="-43414,11864" fillcolor="#4f81bd" strokecolor="#385d8a" strokeweight="2pt">
                <v:textbox>
                  <w:txbxContent>
                    <w:p w:rsidR="00053B11" w:rsidRPr="00181AFC" w:rsidRDefault="00053B11" w:rsidP="00492AAE">
                      <w:pPr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 w:rsidRPr="00181AFC">
                        <w:rPr>
                          <w:b/>
                          <w:color w:val="FFFFFF" w:themeColor="background1"/>
                        </w:rPr>
                        <w:t>Changed wording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DF40DC"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248D70AD" wp14:editId="612875AC">
                <wp:simplePos x="0" y="0"/>
                <wp:positionH relativeFrom="column">
                  <wp:posOffset>5593080</wp:posOffset>
                </wp:positionH>
                <wp:positionV relativeFrom="paragraph">
                  <wp:posOffset>1085215</wp:posOffset>
                </wp:positionV>
                <wp:extent cx="1524000" cy="792480"/>
                <wp:effectExtent l="914400" t="0" r="19050" b="26670"/>
                <wp:wrapNone/>
                <wp:docPr id="394" name="Line Callout 1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24000" cy="79248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64182"/>
                            <a:gd name="adj4" fmla="val -59990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53B11" w:rsidRPr="007034DE" w:rsidRDefault="00053B11" w:rsidP="001A2A02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  <w:proofErr w:type="gramStart"/>
                            <w:r w:rsidRPr="007034DE">
                              <w:rPr>
                                <w:b/>
                                <w:color w:val="FFFFFF" w:themeColor="background1"/>
                              </w:rPr>
                              <w:t>Added warning notice</w:t>
                            </w:r>
                            <w:r>
                              <w:rPr>
                                <w:b/>
                                <w:color w:val="FFFFFF" w:themeColor="background1"/>
                              </w:rPr>
                              <w:t>.</w:t>
                            </w:r>
                            <w:proofErr w:type="gramEnd"/>
                            <w:r>
                              <w:rPr>
                                <w:b/>
                                <w:color w:val="FFFFFF" w:themeColor="background1"/>
                              </w:rPr>
                              <w:t xml:space="preserve">  </w:t>
                            </w:r>
                            <w:proofErr w:type="gramStart"/>
                            <w:r>
                              <w:rPr>
                                <w:b/>
                                <w:color w:val="FFFFFF" w:themeColor="background1"/>
                              </w:rPr>
                              <w:t>Revised on 11/19/2015.</w:t>
                            </w:r>
                            <w:proofErr w:type="gramEnd"/>
                            <w:r>
                              <w:rPr>
                                <w:b/>
                                <w:color w:val="FFFFFF" w:themeColor="background1"/>
                              </w:rPr>
                              <w:t xml:space="preserve">  Removed “For your protection,” on 12/17/2015.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ine Callout 1 394" o:spid="_x0000_s1153" type="#_x0000_t47" style="position:absolute;margin-left:440.4pt;margin-top:85.45pt;width:120pt;height:62.4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" adj="-12958,13863" fillcolor="#4f81bd" strokecolor="#385d8a" strokeweight="2pt">
                <v:textbox>
                  <w:txbxContent>
                    <w:p w:rsidR="00053B11" w:rsidRPr="007034DE" w:rsidRDefault="00053B11" w:rsidP="001A2A02">
                      <w:pPr>
                        <w:rPr>
                          <w:b/>
                          <w:color w:val="FFFFFF" w:themeColor="background1"/>
                        </w:rPr>
                      </w:pPr>
                      <w:r w:rsidRPr="007034DE">
                        <w:rPr>
                          <w:b/>
                          <w:color w:val="FFFFFF" w:themeColor="background1"/>
                        </w:rPr>
                        <w:t>Added warning notice</w:t>
                      </w:r>
                      <w:r>
                        <w:rPr>
                          <w:b/>
                          <w:color w:val="FFFFFF" w:themeColor="background1"/>
                        </w:rPr>
                        <w:t>.  Revised on 11/19/2015.  Removed “For your protection,” on 12/17/2015.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DF40DC"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6837415A" wp14:editId="2AD31794">
                <wp:simplePos x="0" y="0"/>
                <wp:positionH relativeFrom="column">
                  <wp:posOffset>5570220</wp:posOffset>
                </wp:positionH>
                <wp:positionV relativeFrom="paragraph">
                  <wp:posOffset>361315</wp:posOffset>
                </wp:positionV>
                <wp:extent cx="1524000" cy="274955"/>
                <wp:effectExtent l="3048000" t="0" r="19050" b="258445"/>
                <wp:wrapNone/>
                <wp:docPr id="396" name="Line Callout 1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24000" cy="274955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187222"/>
                            <a:gd name="adj4" fmla="val -199490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53B11" w:rsidRPr="00492AAE" w:rsidRDefault="00053B11" w:rsidP="00492AAE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492AAE">
                              <w:rPr>
                                <w:b/>
                                <w:color w:val="FFFFFF" w:themeColor="background1"/>
                              </w:rPr>
                              <w:t>Changed wording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ine Callout 1 396" o:spid="_x0000_s1154" type="#_x0000_t47" style="position:absolute;margin-left:438.6pt;margin-top:28.45pt;width:120pt;height:21.6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" adj="-43090,40440" fillcolor="#4f81bd" strokecolor="#385d8a" strokeweight="2pt">
                <v:textbox>
                  <w:txbxContent>
                    <w:p w:rsidR="00053B11" w:rsidRPr="00492AAE" w:rsidRDefault="00053B11" w:rsidP="00492AAE">
                      <w:pPr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 w:rsidRPr="00492AAE">
                        <w:rPr>
                          <w:b/>
                          <w:color w:val="FFFFFF" w:themeColor="background1"/>
                        </w:rPr>
                        <w:t>Changed wording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DF40DC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7F3C423B" wp14:editId="45C5DDD9">
                <wp:simplePos x="0" y="0"/>
                <wp:positionH relativeFrom="column">
                  <wp:posOffset>5593080</wp:posOffset>
                </wp:positionH>
                <wp:positionV relativeFrom="paragraph">
                  <wp:posOffset>711835</wp:posOffset>
                </wp:positionV>
                <wp:extent cx="1524000" cy="274955"/>
                <wp:effectExtent l="2324100" t="0" r="19050" b="125095"/>
                <wp:wrapNone/>
                <wp:docPr id="395" name="Line Callout 1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24000" cy="274955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142726"/>
                            <a:gd name="adj4" fmla="val -152490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53B11" w:rsidRPr="00492AAE" w:rsidRDefault="00053B11" w:rsidP="00492AAE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492AAE">
                              <w:rPr>
                                <w:b/>
                                <w:color w:val="FFFFFF" w:themeColor="background1"/>
                              </w:rPr>
                              <w:t>Added Step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ine Callout 1 395" o:spid="_x0000_s1155" type="#_x0000_t47" style="position:absolute;margin-left:440.4pt;margin-top:56.05pt;width:120pt;height:21.6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" adj="-32938,30829" fillcolor="#4f81bd" strokecolor="#385d8a" strokeweight="2pt">
                <v:textbox>
                  <w:txbxContent>
                    <w:p w:rsidR="00053B11" w:rsidRPr="00492AAE" w:rsidRDefault="00053B11" w:rsidP="00492AAE">
                      <w:pPr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 w:rsidRPr="00492AAE">
                        <w:rPr>
                          <w:b/>
                          <w:color w:val="FFFFFF" w:themeColor="background1"/>
                        </w:rPr>
                        <w:t>Added Step 3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2DCB6F5" wp14:editId="7863A8C5">
            <wp:extent cx="5705856" cy="3941064"/>
            <wp:effectExtent l="0" t="0" r="9525" b="2540"/>
            <wp:docPr id="357" name="AXU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AXU19.pn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05856" cy="3941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56C04">
        <w:br w:type="page"/>
      </w:r>
      <w:r w:rsidR="00856C04" w:rsidRPr="009E510A">
        <w:rPr>
          <w:b/>
          <w:bCs/>
          <w:i/>
          <w:iCs/>
          <w:sz w:val="28"/>
          <w:szCs w:val="28"/>
        </w:rPr>
        <w:lastRenderedPageBreak/>
        <w:t xml:space="preserve">S6-P6 - </w:t>
      </w:r>
      <w:bookmarkStart w:id="63" w:name="_Toc434401522"/>
      <w:r w:rsidR="00492AAE" w:rsidRPr="009E510A">
        <w:rPr>
          <w:b/>
          <w:bCs/>
          <w:i/>
          <w:iCs/>
          <w:sz w:val="28"/>
          <w:szCs w:val="28"/>
        </w:rPr>
        <w:t xml:space="preserve">Enter Texted Security </w:t>
      </w:r>
      <w:proofErr w:type="spellStart"/>
      <w:r w:rsidR="00492AAE" w:rsidRPr="009E510A">
        <w:rPr>
          <w:b/>
          <w:bCs/>
          <w:i/>
          <w:iCs/>
          <w:sz w:val="28"/>
          <w:szCs w:val="28"/>
        </w:rPr>
        <w:t>Code_Grandfathered</w:t>
      </w:r>
      <w:proofErr w:type="spellEnd"/>
      <w:r w:rsidR="00492AAE" w:rsidRPr="009E510A">
        <w:rPr>
          <w:b/>
          <w:bCs/>
          <w:i/>
          <w:iCs/>
          <w:sz w:val="28"/>
          <w:szCs w:val="28"/>
        </w:rPr>
        <w:t xml:space="preserve"> </w:t>
      </w:r>
      <w:proofErr w:type="spellStart"/>
      <w:r w:rsidR="00492AAE" w:rsidRPr="009E510A">
        <w:rPr>
          <w:b/>
          <w:bCs/>
          <w:i/>
          <w:iCs/>
          <w:sz w:val="28"/>
          <w:szCs w:val="28"/>
        </w:rPr>
        <w:t>User_Forgot</w:t>
      </w:r>
      <w:proofErr w:type="spellEnd"/>
      <w:r w:rsidR="00492AAE" w:rsidRPr="009E510A">
        <w:rPr>
          <w:b/>
          <w:bCs/>
          <w:i/>
          <w:iCs/>
          <w:sz w:val="28"/>
          <w:szCs w:val="28"/>
        </w:rPr>
        <w:t xml:space="preserve"> Password</w:t>
      </w:r>
      <w:bookmarkEnd w:id="63"/>
    </w:p>
    <w:p w:rsidR="00492AAE" w:rsidRPr="00492AAE" w:rsidRDefault="00492AAE" w:rsidP="00492AAE"/>
    <w:p w:rsidR="007F1674" w:rsidRDefault="0002667B" w:rsidP="009E510A">
      <w:pPr>
        <w:pStyle w:val="AxureImageParagraph"/>
        <w:jc w:val="left"/>
      </w:pPr>
      <w:r w:rsidRPr="003F4209">
        <w:rPr>
          <w:noProof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5DAA424A" wp14:editId="67BDEFD1">
                <wp:simplePos x="0" y="0"/>
                <wp:positionH relativeFrom="column">
                  <wp:posOffset>5859780</wp:posOffset>
                </wp:positionH>
                <wp:positionV relativeFrom="paragraph">
                  <wp:posOffset>1862455</wp:posOffset>
                </wp:positionV>
                <wp:extent cx="1363980" cy="556260"/>
                <wp:effectExtent l="419100" t="0" r="26670" b="15240"/>
                <wp:wrapNone/>
                <wp:docPr id="323" name="Line Callout 1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3980" cy="55626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20285"/>
                            <a:gd name="adj4" fmla="val -31139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53B11" w:rsidRPr="000E44B6" w:rsidRDefault="00053B11" w:rsidP="0002667B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 xml:space="preserve">Removed “SMS” from </w:t>
                            </w:r>
                            <w:proofErr w:type="gramStart"/>
                            <w:r>
                              <w:rPr>
                                <w:b/>
                                <w:color w:val="FFFFFF" w:themeColor="background1"/>
                              </w:rPr>
                              <w:t>2</w:t>
                            </w:r>
                            <w:r w:rsidRPr="0026142C">
                              <w:rPr>
                                <w:b/>
                                <w:color w:val="FFFFFF" w:themeColor="background1"/>
                                <w:vertAlign w:val="superscript"/>
                              </w:rPr>
                              <w:t>nd</w:t>
                            </w:r>
                            <w:proofErr w:type="gramEnd"/>
                            <w:r>
                              <w:rPr>
                                <w:b/>
                                <w:color w:val="FFFFFF" w:themeColor="background1"/>
                              </w:rPr>
                              <w:t xml:space="preserve"> bullet on 12/17/2015.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ine Callout 1 323" o:spid="_x0000_s1156" type="#_x0000_t47" style="position:absolute;margin-left:461.4pt;margin-top:146.65pt;width:107.4pt;height:43.8pt;z-index:2519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" adj="-6726,4382" fillcolor="#4f81bd" strokecolor="#385d8a" strokeweight="2pt">
                <v:textbox>
                  <w:txbxContent>
                    <w:p w:rsidR="00053B11" w:rsidRPr="000E44B6" w:rsidRDefault="00053B11" w:rsidP="0002667B">
                      <w:pPr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>Removed “SMS” from 2</w:t>
                      </w:r>
                      <w:r w:rsidRPr="0026142C">
                        <w:rPr>
                          <w:b/>
                          <w:color w:val="FFFFFF" w:themeColor="background1"/>
                          <w:vertAlign w:val="superscript"/>
                        </w:rPr>
                        <w:t>nd</w:t>
                      </w:r>
                      <w:r>
                        <w:rPr>
                          <w:b/>
                          <w:color w:val="FFFFFF" w:themeColor="background1"/>
                        </w:rPr>
                        <w:t xml:space="preserve"> bullet on 12/17/2015.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284E76"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48BCB118" wp14:editId="09E2D24B">
                <wp:simplePos x="0" y="0"/>
                <wp:positionH relativeFrom="column">
                  <wp:posOffset>5570220</wp:posOffset>
                </wp:positionH>
                <wp:positionV relativeFrom="paragraph">
                  <wp:posOffset>734695</wp:posOffset>
                </wp:positionV>
                <wp:extent cx="1524000" cy="754380"/>
                <wp:effectExtent l="666750" t="0" r="19050" b="26670"/>
                <wp:wrapNone/>
                <wp:docPr id="53" name="Line Callout 1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24000" cy="75438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75630"/>
                            <a:gd name="adj4" fmla="val -42991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53B11" w:rsidRPr="007034DE" w:rsidRDefault="00053B11" w:rsidP="00284E76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color w:val="FFFFFF" w:themeColor="background1"/>
                              </w:rPr>
                              <w:t>Corrected steps on 12/02/2015.</w:t>
                            </w:r>
                            <w:proofErr w:type="gramEnd"/>
                            <w:r>
                              <w:rPr>
                                <w:b/>
                                <w:color w:val="FFFFFF" w:themeColor="background1"/>
                              </w:rPr>
                              <w:t xml:space="preserve">  </w:t>
                            </w:r>
                            <w:proofErr w:type="gramStart"/>
                            <w:r>
                              <w:rPr>
                                <w:b/>
                                <w:color w:val="FFFFFF" w:themeColor="background1"/>
                              </w:rPr>
                              <w:t>Changed capitalization of “your” on 12/17/2015.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57" type="#_x0000_t47" style="position:absolute;margin-left:438.6pt;margin-top:57.85pt;width:120pt;height:59.4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" adj="-9286,16336" fillcolor="#4f81bd" strokecolor="#385d8a" strokeweight="2pt">
                <v:textbox>
                  <w:txbxContent>
                    <w:p w:rsidR="00053B11" w:rsidRPr="007034DE" w:rsidRDefault="00053B11" w:rsidP="00284E76">
                      <w:pPr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>Corrected steps on 12/02/2015.  Changed capitalization of “your” on 12/17/2015.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CA6EDE">
        <w:rPr>
          <w:noProof/>
        </w:rPr>
        <w:drawing>
          <wp:inline distT="0" distB="0" distL="0" distR="0" wp14:anchorId="311FC248" wp14:editId="2A6D11DC">
            <wp:extent cx="5897880" cy="3209544"/>
            <wp:effectExtent l="0" t="0" r="7620" b="0"/>
            <wp:docPr id="28" name="AXU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AXU48.pn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897880" cy="3209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674" w:rsidRDefault="00856C04">
      <w:pPr>
        <w:pStyle w:val="Heading2"/>
      </w:pPr>
      <w:r>
        <w:br w:type="page"/>
      </w:r>
      <w:bookmarkStart w:id="64" w:name="_Toc443930720"/>
      <w:r>
        <w:lastRenderedPageBreak/>
        <w:t xml:space="preserve">S6-P7 - </w:t>
      </w:r>
      <w:bookmarkStart w:id="65" w:name="_Toc434401539"/>
      <w:r w:rsidR="00492AAE">
        <w:t xml:space="preserve">Update </w:t>
      </w:r>
      <w:proofErr w:type="spellStart"/>
      <w:r w:rsidR="00492AAE">
        <w:t>Password_Grandfathered</w:t>
      </w:r>
      <w:proofErr w:type="spellEnd"/>
      <w:r w:rsidR="00492AAE">
        <w:t xml:space="preserve"> User</w:t>
      </w:r>
      <w:bookmarkEnd w:id="65"/>
      <w:bookmarkEnd w:id="64"/>
    </w:p>
    <w:p w:rsidR="00492AAE" w:rsidRPr="00492AAE" w:rsidRDefault="00492AAE" w:rsidP="00492AAE"/>
    <w:p w:rsidR="007F1674" w:rsidRDefault="000B3C3E">
      <w:pPr>
        <w:pStyle w:val="AxureImage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 wp14:anchorId="754DC8D8" wp14:editId="441EFF07">
                <wp:simplePos x="0" y="0"/>
                <wp:positionH relativeFrom="column">
                  <wp:posOffset>5054600</wp:posOffset>
                </wp:positionH>
                <wp:positionV relativeFrom="paragraph">
                  <wp:posOffset>175895</wp:posOffset>
                </wp:positionV>
                <wp:extent cx="1554480" cy="541655"/>
                <wp:effectExtent l="2381250" t="0" r="26670" b="448945"/>
                <wp:wrapNone/>
                <wp:docPr id="342" name="Line Callout 1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54480" cy="541655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181391"/>
                            <a:gd name="adj4" fmla="val -152222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53B11" w:rsidRPr="000E44B6" w:rsidRDefault="00053B11" w:rsidP="000B3C3E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color w:val="FFFFFF" w:themeColor="background1"/>
                              </w:rPr>
                              <w:t>Modified font on Steps 1, 2, and 3 on 1/8/2016.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ine Callout 1 342" o:spid="_x0000_s1158" type="#_x0000_t47" style="position:absolute;left:0;text-align:left;margin-left:398pt;margin-top:13.85pt;width:122.4pt;height:42.65pt;z-index:25199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" adj="-32880,39180" fillcolor="#4f81bd" strokecolor="#385d8a" strokeweight="2pt">
                <v:textbox>
                  <w:txbxContent>
                    <w:p w:rsidR="00053B11" w:rsidRPr="000E44B6" w:rsidRDefault="00053B11" w:rsidP="000B3C3E">
                      <w:pPr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>Modified font on Steps 1, 2, and 3 on 1/8/2016.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3E19A0B5" wp14:editId="78371C83">
                <wp:simplePos x="0" y="0"/>
                <wp:positionH relativeFrom="column">
                  <wp:posOffset>5054600</wp:posOffset>
                </wp:positionH>
                <wp:positionV relativeFrom="paragraph">
                  <wp:posOffset>937895</wp:posOffset>
                </wp:positionV>
                <wp:extent cx="1554480" cy="251460"/>
                <wp:effectExtent l="1257300" t="0" r="26670" b="110490"/>
                <wp:wrapNone/>
                <wp:docPr id="399" name="Line Callout 1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54480" cy="25146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138090"/>
                            <a:gd name="adj4" fmla="val -80327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53B11" w:rsidRPr="000E44B6" w:rsidRDefault="00053B11" w:rsidP="00492AAE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0E44B6">
                              <w:rPr>
                                <w:b/>
                                <w:color w:val="FFFFFF" w:themeColor="background1"/>
                              </w:rPr>
                              <w:t xml:space="preserve">Added </w:t>
                            </w:r>
                            <w:r>
                              <w:rPr>
                                <w:b/>
                                <w:color w:val="FFFFFF" w:themeColor="background1"/>
                              </w:rPr>
                              <w:t>Step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ine Callout 1 399" o:spid="_x0000_s1159" type="#_x0000_t47" style="position:absolute;left:0;text-align:left;margin-left:398pt;margin-top:73.85pt;width:122.4pt;height:19.8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" adj="-17351,29827" fillcolor="#4f81bd" strokecolor="#385d8a" strokeweight="2pt">
                <v:textbox>
                  <w:txbxContent>
                    <w:p w:rsidR="00053B11" w:rsidRPr="000E44B6" w:rsidRDefault="00053B11" w:rsidP="00492AAE">
                      <w:pPr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 w:rsidRPr="000E44B6">
                        <w:rPr>
                          <w:b/>
                          <w:color w:val="FFFFFF" w:themeColor="background1"/>
                        </w:rPr>
                        <w:t xml:space="preserve">Added </w:t>
                      </w:r>
                      <w:r>
                        <w:rPr>
                          <w:b/>
                          <w:color w:val="FFFFFF" w:themeColor="background1"/>
                        </w:rPr>
                        <w:t>Step 3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1A2A02"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0A429357" wp14:editId="371B2009">
                <wp:simplePos x="0" y="0"/>
                <wp:positionH relativeFrom="column">
                  <wp:posOffset>5082540</wp:posOffset>
                </wp:positionH>
                <wp:positionV relativeFrom="paragraph">
                  <wp:posOffset>3805555</wp:posOffset>
                </wp:positionV>
                <wp:extent cx="1524000" cy="502920"/>
                <wp:effectExtent l="1638300" t="0" r="19050" b="11430"/>
                <wp:wrapNone/>
                <wp:docPr id="56" name="Line Callout 1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24000" cy="50292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24116"/>
                            <a:gd name="adj4" fmla="val -107491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53B11" w:rsidRPr="007034DE" w:rsidRDefault="00053B11" w:rsidP="00284E76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 xml:space="preserve">Removed </w:t>
                            </w:r>
                            <w:proofErr w:type="gramStart"/>
                            <w:r>
                              <w:rPr>
                                <w:b/>
                                <w:color w:val="FFFFFF" w:themeColor="background1"/>
                              </w:rPr>
                              <w:t>Previous</w:t>
                            </w:r>
                            <w:proofErr w:type="gramEnd"/>
                            <w:r>
                              <w:rPr>
                                <w:b/>
                                <w:color w:val="FFFFFF" w:themeColor="background1"/>
                              </w:rPr>
                              <w:t xml:space="preserve"> button on 12/02/2015.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60" type="#_x0000_t47" style="position:absolute;left:0;text-align:left;margin-left:400.2pt;margin-top:299.65pt;width:120pt;height:39.6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" adj="-23218,5209" fillcolor="#4f81bd" strokecolor="#385d8a" strokeweight="2pt">
                <v:textbox>
                  <w:txbxContent>
                    <w:p w:rsidR="00053B11" w:rsidRPr="007034DE" w:rsidRDefault="00053B11" w:rsidP="00284E76">
                      <w:pPr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>Removed Previous button on 12/02/2015.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1A2A02">
        <w:rPr>
          <w:noProof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26A8D249" wp14:editId="35980C44">
                <wp:simplePos x="0" y="0"/>
                <wp:positionH relativeFrom="column">
                  <wp:posOffset>5052060</wp:posOffset>
                </wp:positionH>
                <wp:positionV relativeFrom="paragraph">
                  <wp:posOffset>1664335</wp:posOffset>
                </wp:positionV>
                <wp:extent cx="1554480" cy="419100"/>
                <wp:effectExtent l="2781300" t="190500" r="26670" b="19050"/>
                <wp:wrapNone/>
                <wp:docPr id="185" name="Line Callout 1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54480" cy="41910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-42044"/>
                            <a:gd name="adj4" fmla="val -178040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53B11" w:rsidRPr="000E44B6" w:rsidRDefault="00053B11" w:rsidP="001A2A02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color w:val="FFFFFF" w:themeColor="background1"/>
                              </w:rPr>
                              <w:t>Changed capitalization of “your” on 12/17/2015.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ine Callout 1 185" o:spid="_x0000_s1161" type="#_x0000_t47" style="position:absolute;left:0;text-align:left;margin-left:397.8pt;margin-top:131.05pt;width:122.4pt;height:33pt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" adj="-38457,-9082" fillcolor="#4f81bd" strokecolor="#385d8a" strokeweight="2pt">
                <v:textbox>
                  <w:txbxContent>
                    <w:p w:rsidR="00053B11" w:rsidRPr="000E44B6" w:rsidRDefault="00053B11" w:rsidP="001A2A02">
                      <w:pPr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>Changed capitalization of “your” on 12/17/2015.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B3BAFEB" wp14:editId="5BD89838">
            <wp:extent cx="6858000" cy="4524375"/>
            <wp:effectExtent l="0" t="0" r="0" b="9525"/>
            <wp:docPr id="339" name="AXU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AXU9.pn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52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2AAE" w:rsidRDefault="00492AAE">
      <w:pPr>
        <w:rPr>
          <w:b/>
          <w:bCs/>
          <w:i/>
          <w:iCs/>
          <w:sz w:val="28"/>
          <w:szCs w:val="28"/>
        </w:rPr>
      </w:pPr>
      <w:r>
        <w:br w:type="page"/>
      </w:r>
    </w:p>
    <w:p w:rsidR="007F1674" w:rsidRDefault="00856C04">
      <w:pPr>
        <w:pStyle w:val="Heading2"/>
      </w:pPr>
      <w:bookmarkStart w:id="66" w:name="_Toc443930721"/>
      <w:r>
        <w:lastRenderedPageBreak/>
        <w:t>S6-P8 - Confirmation of Password Change</w:t>
      </w:r>
      <w:bookmarkEnd w:id="66"/>
    </w:p>
    <w:p w:rsidR="007F1674" w:rsidRDefault="00A212DB">
      <w:pPr>
        <w:pStyle w:val="AxureImage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0229B4D0" wp14:editId="150A5061">
                <wp:simplePos x="0" y="0"/>
                <wp:positionH relativeFrom="column">
                  <wp:posOffset>5017770</wp:posOffset>
                </wp:positionH>
                <wp:positionV relativeFrom="paragraph">
                  <wp:posOffset>1473835</wp:posOffset>
                </wp:positionV>
                <wp:extent cx="1554480" cy="419100"/>
                <wp:effectExtent l="876300" t="0" r="26670" b="19050"/>
                <wp:wrapNone/>
                <wp:docPr id="400" name="Line Callout 1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54480" cy="41910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51894"/>
                            <a:gd name="adj4" fmla="val -55490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53B11" w:rsidRPr="000E44B6" w:rsidRDefault="00053B11" w:rsidP="00492AAE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>Modified confirmation message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ine Callout 1 400" o:spid="_x0000_s1162" type="#_x0000_t47" style="position:absolute;left:0;text-align:left;margin-left:395.1pt;margin-top:116.05pt;width:122.4pt;height:33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" adj="-11986,11209" fillcolor="#4f81bd" strokecolor="#385d8a" strokeweight="2pt">
                <v:textbox>
                  <w:txbxContent>
                    <w:p w:rsidR="00053B11" w:rsidRPr="000E44B6" w:rsidRDefault="00053B11" w:rsidP="00492AAE">
                      <w:pPr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>Modified confirmation message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856C04">
        <w:rPr>
          <w:noProof/>
        </w:rPr>
        <w:drawing>
          <wp:inline distT="0" distB="0" distL="0" distR="0" wp14:anchorId="47BA5149" wp14:editId="51CD4944">
            <wp:extent cx="6858000" cy="2657475"/>
            <wp:effectExtent l="0" t="0" r="0" b="0"/>
            <wp:docPr id="55" name="AXU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AXU5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/>
                    <a:srcRect b="63434"/>
                    <a:stretch/>
                  </pic:blipFill>
                  <pic:spPr bwMode="auto">
                    <a:xfrm>
                      <a:off x="0" y="0"/>
                      <a:ext cx="6858000" cy="2657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23A8" w:rsidRDefault="00856C04" w:rsidP="003F23A8">
      <w:pPr>
        <w:pStyle w:val="Heading1"/>
        <w:tabs>
          <w:tab w:val="left" w:pos="6300"/>
        </w:tabs>
      </w:pPr>
      <w:r>
        <w:br w:type="page"/>
      </w:r>
      <w:bookmarkStart w:id="67" w:name="_Toc443930722"/>
      <w:r w:rsidR="003F23A8">
        <w:lastRenderedPageBreak/>
        <w:t>Scenario 7: Update Cell Phone Number on Account, User Has Forgotten Password and Reset Question Answers</w:t>
      </w:r>
      <w:bookmarkEnd w:id="67"/>
    </w:p>
    <w:p w:rsidR="007F1674" w:rsidRDefault="00856C04">
      <w:pPr>
        <w:pStyle w:val="Heading2"/>
      </w:pPr>
      <w:bookmarkStart w:id="68" w:name="_Toc443930723"/>
      <w:r>
        <w:t>S7-P1 Sign In</w:t>
      </w:r>
      <w:bookmarkEnd w:id="68"/>
    </w:p>
    <w:p w:rsidR="00492AAE" w:rsidRPr="00492AAE" w:rsidRDefault="00492AAE" w:rsidP="00492AAE"/>
    <w:p w:rsidR="007F1674" w:rsidRDefault="00CC1B4F">
      <w:pPr>
        <w:pStyle w:val="AxureImage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356B3F82" wp14:editId="6E702315">
                <wp:simplePos x="0" y="0"/>
                <wp:positionH relativeFrom="column">
                  <wp:posOffset>3223260</wp:posOffset>
                </wp:positionH>
                <wp:positionV relativeFrom="paragraph">
                  <wp:posOffset>145415</wp:posOffset>
                </wp:positionV>
                <wp:extent cx="1760220" cy="403860"/>
                <wp:effectExtent l="0" t="0" r="11430" b="15240"/>
                <wp:wrapNone/>
                <wp:docPr id="180" name="Rectangle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0220" cy="4038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53B11" w:rsidRPr="00A24675" w:rsidRDefault="00053B11" w:rsidP="00CC1B4F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24675">
                              <w:rPr>
                                <w:b/>
                              </w:rPr>
                              <w:t>Please see S1-P1 for</w:t>
                            </w:r>
                            <w:r>
                              <w:rPr>
                                <w:b/>
                              </w:rPr>
                              <w:t xml:space="preserve"> description of</w:t>
                            </w:r>
                            <w:r w:rsidRPr="00A24675">
                              <w:rPr>
                                <w:b/>
                              </w:rPr>
                              <w:t xml:space="preserve"> changes.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80" o:spid="_x0000_s1163" style="position:absolute;left:0;text-align:left;margin-left:253.8pt;margin-top:11.45pt;width:138.6pt;height:31.8pt;z-index:251918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" fillcolor="#4f81bd [3204]" strokecolor="#243f60 [1604]" strokeweight="2pt">
                <v:textbox>
                  <w:txbxContent>
                    <w:p w:rsidR="00053B11" w:rsidRPr="00A24675" w:rsidRDefault="00053B11" w:rsidP="00CC1B4F">
                      <w:pPr>
                        <w:jc w:val="center"/>
                        <w:rPr>
                          <w:b/>
                        </w:rPr>
                      </w:pPr>
                      <w:r w:rsidRPr="00A24675">
                        <w:rPr>
                          <w:b/>
                        </w:rPr>
                        <w:t>Please see S1-P1 for</w:t>
                      </w:r>
                      <w:r>
                        <w:rPr>
                          <w:b/>
                        </w:rPr>
                        <w:t xml:space="preserve"> description of</w:t>
                      </w:r>
                      <w:r w:rsidRPr="00A24675">
                        <w:rPr>
                          <w:b/>
                        </w:rPr>
                        <w:t xml:space="preserve"> changes.</w:t>
                      </w:r>
                    </w:p>
                  </w:txbxContent>
                </v:textbox>
              </v:rect>
            </w:pict>
          </mc:Fallback>
        </mc:AlternateContent>
      </w:r>
      <w:r w:rsidR="00DA695C">
        <w:rPr>
          <w:noProof/>
        </w:rPr>
        <w:drawing>
          <wp:inline distT="0" distB="0" distL="0" distR="0" wp14:anchorId="759B1A06" wp14:editId="5A424832">
            <wp:extent cx="6858000" cy="5495925"/>
            <wp:effectExtent l="0" t="0" r="0" b="9525"/>
            <wp:docPr id="171" name="AXU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AXU0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49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2AAE" w:rsidRDefault="00856C04" w:rsidP="00FC294B">
      <w:pPr>
        <w:pStyle w:val="Heading2"/>
        <w:rPr>
          <w:b w:val="0"/>
          <w:sz w:val="20"/>
          <w:szCs w:val="20"/>
        </w:rPr>
      </w:pPr>
      <w:r>
        <w:br w:type="page"/>
      </w:r>
    </w:p>
    <w:p w:rsidR="00492AAE" w:rsidRDefault="00856C04" w:rsidP="00492AAE">
      <w:pPr>
        <w:pStyle w:val="Heading2"/>
      </w:pPr>
      <w:bookmarkStart w:id="69" w:name="_Toc443930724"/>
      <w:r>
        <w:lastRenderedPageBreak/>
        <w:t xml:space="preserve">S7-P3 - </w:t>
      </w:r>
      <w:r w:rsidR="00492AAE" w:rsidRPr="00CA5580">
        <w:t>Forgot</w:t>
      </w:r>
      <w:r w:rsidR="00492AAE">
        <w:t xml:space="preserve"> </w:t>
      </w:r>
      <w:proofErr w:type="spellStart"/>
      <w:r w:rsidR="00492AAE">
        <w:t>Password_Grandfathered</w:t>
      </w:r>
      <w:proofErr w:type="spellEnd"/>
      <w:r w:rsidR="00492AAE">
        <w:t xml:space="preserve"> User_</w:t>
      </w:r>
      <w:r w:rsidR="00492AAE" w:rsidRPr="000B194A">
        <w:t xml:space="preserve"> </w:t>
      </w:r>
      <w:r w:rsidR="00492AAE">
        <w:t>Verify Identity</w:t>
      </w:r>
      <w:bookmarkEnd w:id="69"/>
    </w:p>
    <w:p w:rsidR="00FC294B" w:rsidRPr="00FC294B" w:rsidRDefault="00FC294B" w:rsidP="00FC294B"/>
    <w:p w:rsidR="007F1674" w:rsidRDefault="00284E76" w:rsidP="00174391">
      <w:r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13B4E13B" wp14:editId="1D315AB8">
                <wp:simplePos x="0" y="0"/>
                <wp:positionH relativeFrom="column">
                  <wp:posOffset>5044440</wp:posOffset>
                </wp:positionH>
                <wp:positionV relativeFrom="paragraph">
                  <wp:posOffset>1809115</wp:posOffset>
                </wp:positionV>
                <wp:extent cx="1554480" cy="594360"/>
                <wp:effectExtent l="2552700" t="304800" r="26670" b="15240"/>
                <wp:wrapNone/>
                <wp:docPr id="57" name="Line Callout 1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54480" cy="59436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-51252"/>
                            <a:gd name="adj4" fmla="val -162843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53B11" w:rsidRPr="000E44B6" w:rsidRDefault="00053B11" w:rsidP="00284E76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color w:val="FFFFFF" w:themeColor="background1"/>
                              </w:rPr>
                              <w:t>Corrected capitalization of “your” on Step 2 on 12/02/2015.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ine Callout 1 57" o:spid="_x0000_s1164" type="#_x0000_t47" style="position:absolute;margin-left:397.2pt;margin-top:142.45pt;width:122.4pt;height:46.8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" adj="-35174,-11070" fillcolor="#4f81bd" strokecolor="#385d8a" strokeweight="2pt">
                <v:textbox>
                  <w:txbxContent>
                    <w:p w:rsidR="00053B11" w:rsidRPr="000E44B6" w:rsidRDefault="00053B11" w:rsidP="00284E76">
                      <w:pPr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>Corrected capitalization of “your” on Step 2 on 12/02/2015.</w:t>
                      </w:r>
                    </w:p>
                  </w:txbxContent>
                </v:textbox>
              </v:shape>
            </w:pict>
          </mc:Fallback>
        </mc:AlternateContent>
      </w:r>
      <w:r w:rsidR="00A212DB"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097206DC" wp14:editId="767DDA5E">
                <wp:simplePos x="0" y="0"/>
                <wp:positionH relativeFrom="column">
                  <wp:posOffset>5006340</wp:posOffset>
                </wp:positionH>
                <wp:positionV relativeFrom="paragraph">
                  <wp:posOffset>542290</wp:posOffset>
                </wp:positionV>
                <wp:extent cx="1554480" cy="251460"/>
                <wp:effectExtent l="1276350" t="0" r="26670" b="529590"/>
                <wp:wrapNone/>
                <wp:docPr id="401" name="Line Callout 1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54480" cy="25146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306440"/>
                            <a:gd name="adj4" fmla="val -81961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53B11" w:rsidRPr="000E44B6" w:rsidRDefault="00053B11" w:rsidP="00B61C68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0E44B6">
                              <w:rPr>
                                <w:b/>
                                <w:color w:val="FFFFFF" w:themeColor="background1"/>
                              </w:rPr>
                              <w:t xml:space="preserve">Added </w:t>
                            </w:r>
                            <w:r>
                              <w:rPr>
                                <w:b/>
                                <w:color w:val="FFFFFF" w:themeColor="background1"/>
                              </w:rPr>
                              <w:t>Step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ine Callout 1 401" o:spid="_x0000_s1165" type="#_x0000_t47" style="position:absolute;margin-left:394.2pt;margin-top:42.7pt;width:122.4pt;height:19.8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" adj="-17704,66191" fillcolor="#4f81bd" strokecolor="#385d8a" strokeweight="2pt">
                <v:textbox>
                  <w:txbxContent>
                    <w:p w:rsidR="00053B11" w:rsidRPr="000E44B6" w:rsidRDefault="00053B11" w:rsidP="00B61C68">
                      <w:pPr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 w:rsidRPr="000E44B6">
                        <w:rPr>
                          <w:b/>
                          <w:color w:val="FFFFFF" w:themeColor="background1"/>
                        </w:rPr>
                        <w:t xml:space="preserve">Added </w:t>
                      </w:r>
                      <w:r>
                        <w:rPr>
                          <w:b/>
                          <w:color w:val="FFFFFF" w:themeColor="background1"/>
                        </w:rPr>
                        <w:t>Step 3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52F4E0B" wp14:editId="12D1EC9E">
            <wp:extent cx="6858000" cy="4343400"/>
            <wp:effectExtent l="0" t="0" r="0" b="0"/>
            <wp:docPr id="58" name="AXU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AXU14.pn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34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674" w:rsidRDefault="00856C04">
      <w:pPr>
        <w:pStyle w:val="Heading2"/>
      </w:pPr>
      <w:r>
        <w:br w:type="page"/>
      </w:r>
      <w:bookmarkStart w:id="70" w:name="_Toc443930725"/>
      <w:r>
        <w:lastRenderedPageBreak/>
        <w:t xml:space="preserve">S7-P4 - </w:t>
      </w:r>
      <w:bookmarkStart w:id="71" w:name="_Toc434401538"/>
      <w:r w:rsidR="00B61C68">
        <w:t xml:space="preserve">Forgot </w:t>
      </w:r>
      <w:proofErr w:type="spellStart"/>
      <w:r w:rsidR="00B61C68">
        <w:t>Password_Grandfathered</w:t>
      </w:r>
      <w:proofErr w:type="spellEnd"/>
      <w:r w:rsidR="00B61C68">
        <w:t xml:space="preserve"> </w:t>
      </w:r>
      <w:proofErr w:type="spellStart"/>
      <w:r w:rsidR="00B61C68">
        <w:t>User_Provide</w:t>
      </w:r>
      <w:proofErr w:type="spellEnd"/>
      <w:r w:rsidR="00B61C68">
        <w:t xml:space="preserve"> Answers</w:t>
      </w:r>
      <w:bookmarkEnd w:id="71"/>
      <w:bookmarkEnd w:id="70"/>
    </w:p>
    <w:p w:rsidR="00B61C68" w:rsidRPr="00B61C68" w:rsidRDefault="00B61C68" w:rsidP="00B61C68"/>
    <w:p w:rsidR="007F1674" w:rsidRDefault="000B3C3E">
      <w:pPr>
        <w:pStyle w:val="AxureImage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 wp14:anchorId="3B65FAE0" wp14:editId="525647DA">
                <wp:simplePos x="0" y="0"/>
                <wp:positionH relativeFrom="column">
                  <wp:posOffset>4910667</wp:posOffset>
                </wp:positionH>
                <wp:positionV relativeFrom="paragraph">
                  <wp:posOffset>243628</wp:posOffset>
                </wp:positionV>
                <wp:extent cx="1554480" cy="422910"/>
                <wp:effectExtent l="3657600" t="0" r="26670" b="643890"/>
                <wp:wrapNone/>
                <wp:docPr id="344" name="Line Callout 1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54480" cy="42291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247290"/>
                            <a:gd name="adj4" fmla="val -233922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53B11" w:rsidRPr="000E44B6" w:rsidRDefault="00053B11" w:rsidP="000B3C3E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color w:val="FFFFFF" w:themeColor="background1"/>
                              </w:rPr>
                              <w:t>Modified font on</w:t>
                            </w:r>
                            <w:r w:rsidRPr="000E44B6">
                              <w:rPr>
                                <w:b/>
                                <w:color w:val="FFFFFF" w:themeColor="background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 w:themeColor="background1"/>
                              </w:rPr>
                              <w:t>Step 1 on 1/8/2016.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ine Callout 1 344" o:spid="_x0000_s1166" type="#_x0000_t47" style="position:absolute;left:0;text-align:left;margin-left:386.65pt;margin-top:19.2pt;width:122.4pt;height:33.3pt;z-index:25199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" adj="-50527,53415" fillcolor="#4f81bd" strokecolor="#385d8a" strokeweight="2pt">
                <v:textbox>
                  <w:txbxContent>
                    <w:p w:rsidR="00053B11" w:rsidRPr="000E44B6" w:rsidRDefault="00053B11" w:rsidP="000B3C3E">
                      <w:pPr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>Modified font on</w:t>
                      </w:r>
                      <w:r w:rsidRPr="000E44B6">
                        <w:rPr>
                          <w:b/>
                          <w:color w:val="FFFFFF" w:themeColor="background1"/>
                        </w:rPr>
                        <w:t xml:space="preserve"> </w:t>
                      </w:r>
                      <w:r>
                        <w:rPr>
                          <w:b/>
                          <w:color w:val="FFFFFF" w:themeColor="background1"/>
                        </w:rPr>
                        <w:t>Step 1 on 1/8/2016.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0AA41C2D" wp14:editId="54D99CEC">
                <wp:simplePos x="0" y="0"/>
                <wp:positionH relativeFrom="column">
                  <wp:posOffset>4910667</wp:posOffset>
                </wp:positionH>
                <wp:positionV relativeFrom="paragraph">
                  <wp:posOffset>904028</wp:posOffset>
                </wp:positionV>
                <wp:extent cx="1554480" cy="251460"/>
                <wp:effectExtent l="1181100" t="0" r="26670" b="148590"/>
                <wp:wrapNone/>
                <wp:docPr id="11" name="Line Callout 1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54480" cy="25146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151558"/>
                            <a:gd name="adj4" fmla="val -74880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53B11" w:rsidRPr="000E44B6" w:rsidRDefault="00053B11" w:rsidP="00BA4A54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0E44B6">
                              <w:rPr>
                                <w:b/>
                                <w:color w:val="FFFFFF" w:themeColor="background1"/>
                              </w:rPr>
                              <w:t xml:space="preserve">Added </w:t>
                            </w:r>
                            <w:r>
                              <w:rPr>
                                <w:b/>
                                <w:color w:val="FFFFFF" w:themeColor="background1"/>
                              </w:rPr>
                              <w:t>Step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ine Callout 1 11" o:spid="_x0000_s1167" type="#_x0000_t47" style="position:absolute;left:0;text-align:left;margin-left:386.65pt;margin-top:71.2pt;width:122.4pt;height:19.8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" adj="-16174,32737" fillcolor="#4f81bd" strokecolor="#385d8a" strokeweight="2pt">
                <v:textbox>
                  <w:txbxContent>
                    <w:p w:rsidR="00053B11" w:rsidRPr="000E44B6" w:rsidRDefault="00053B11" w:rsidP="00BA4A54">
                      <w:pPr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 w:rsidRPr="000E44B6">
                        <w:rPr>
                          <w:b/>
                          <w:color w:val="FFFFFF" w:themeColor="background1"/>
                        </w:rPr>
                        <w:t xml:space="preserve">Added </w:t>
                      </w:r>
                      <w:r>
                        <w:rPr>
                          <w:b/>
                          <w:color w:val="FFFFFF" w:themeColor="background1"/>
                        </w:rPr>
                        <w:t>Step 3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284E76">
        <w:rPr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38D5F6F6" wp14:editId="03700FAA">
                <wp:simplePos x="0" y="0"/>
                <wp:positionH relativeFrom="column">
                  <wp:posOffset>4747260</wp:posOffset>
                </wp:positionH>
                <wp:positionV relativeFrom="paragraph">
                  <wp:posOffset>3980815</wp:posOffset>
                </wp:positionV>
                <wp:extent cx="1554480" cy="457200"/>
                <wp:effectExtent l="2419350" t="0" r="26670" b="19050"/>
                <wp:wrapNone/>
                <wp:docPr id="59" name="Line Callout 1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54480" cy="45720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32501"/>
                            <a:gd name="adj4" fmla="val -154510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53B11" w:rsidRPr="000E44B6" w:rsidRDefault="00053B11" w:rsidP="00284E76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 xml:space="preserve">Removed </w:t>
                            </w:r>
                            <w:proofErr w:type="gramStart"/>
                            <w:r>
                              <w:rPr>
                                <w:b/>
                                <w:color w:val="FFFFFF" w:themeColor="background1"/>
                              </w:rPr>
                              <w:t>Previous</w:t>
                            </w:r>
                            <w:proofErr w:type="gramEnd"/>
                            <w:r>
                              <w:rPr>
                                <w:b/>
                                <w:color w:val="FFFFFF" w:themeColor="background1"/>
                              </w:rPr>
                              <w:t xml:space="preserve"> button on 12/02/2015.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ine Callout 1 59" o:spid="_x0000_s1168" type="#_x0000_t47" style="position:absolute;left:0;text-align:left;margin-left:373.8pt;margin-top:313.45pt;width:122.4pt;height:36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" adj="-33374,7020" fillcolor="#4f81bd" strokecolor="#385d8a" strokeweight="2pt">
                <v:textbox>
                  <w:txbxContent>
                    <w:p w:rsidR="00053B11" w:rsidRPr="000E44B6" w:rsidRDefault="00053B11" w:rsidP="00284E76">
                      <w:pPr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>Removed Previous button on 12/02/2015.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03E60FA" wp14:editId="641B14A2">
            <wp:extent cx="6858000" cy="5038725"/>
            <wp:effectExtent l="0" t="0" r="0" b="9525"/>
            <wp:docPr id="343" name="AXU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AXU15.pn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03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674" w:rsidRDefault="00856C04">
      <w:pPr>
        <w:pStyle w:val="Heading2"/>
      </w:pPr>
      <w:r>
        <w:br w:type="page"/>
      </w:r>
      <w:bookmarkStart w:id="72" w:name="_Toc443930726"/>
      <w:r>
        <w:lastRenderedPageBreak/>
        <w:t>S7-P5 - Forgot Password - Send Temporary Password</w:t>
      </w:r>
      <w:bookmarkEnd w:id="72"/>
    </w:p>
    <w:p w:rsidR="00B61C68" w:rsidRPr="008728D1" w:rsidRDefault="00B61C68" w:rsidP="00B61C68">
      <w:pPr>
        <w:rPr>
          <w:b/>
          <w:sz w:val="20"/>
          <w:szCs w:val="20"/>
        </w:rPr>
      </w:pPr>
      <w:proofErr w:type="gramStart"/>
      <w:r w:rsidRPr="008728D1">
        <w:rPr>
          <w:b/>
          <w:sz w:val="20"/>
          <w:szCs w:val="20"/>
        </w:rPr>
        <w:t>No changes in this release.</w:t>
      </w:r>
      <w:proofErr w:type="gramEnd"/>
    </w:p>
    <w:p w:rsidR="00B61C68" w:rsidRPr="00B61C68" w:rsidRDefault="00B61C68" w:rsidP="00B61C68"/>
    <w:p w:rsidR="007F1674" w:rsidRDefault="00856C04">
      <w:pPr>
        <w:pStyle w:val="AxureImageParagraph"/>
      </w:pPr>
      <w:r>
        <w:rPr>
          <w:noProof/>
        </w:rPr>
        <w:drawing>
          <wp:inline distT="0" distB="0" distL="0" distR="0" wp14:anchorId="79C6DA52" wp14:editId="5CB28654">
            <wp:extent cx="6858000" cy="2371725"/>
            <wp:effectExtent l="0" t="0" r="0" b="0"/>
            <wp:docPr id="60" name="AXU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AXU5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7"/>
                    <a:srcRect b="14726"/>
                    <a:stretch/>
                  </pic:blipFill>
                  <pic:spPr bwMode="auto">
                    <a:xfrm>
                      <a:off x="0" y="0"/>
                      <a:ext cx="6858000" cy="2371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1674" w:rsidRDefault="00856C04">
      <w:pPr>
        <w:pStyle w:val="Heading2"/>
      </w:pPr>
      <w:r>
        <w:br w:type="page"/>
      </w:r>
      <w:bookmarkStart w:id="73" w:name="_Toc443930727"/>
      <w:r>
        <w:lastRenderedPageBreak/>
        <w:t>S7-P6 - Email Confirmation</w:t>
      </w:r>
      <w:bookmarkEnd w:id="73"/>
    </w:p>
    <w:p w:rsidR="00B61C68" w:rsidRPr="008728D1" w:rsidRDefault="00B61C68" w:rsidP="00B61C68">
      <w:pPr>
        <w:rPr>
          <w:b/>
          <w:sz w:val="20"/>
          <w:szCs w:val="20"/>
        </w:rPr>
      </w:pPr>
      <w:proofErr w:type="gramStart"/>
      <w:r w:rsidRPr="008728D1">
        <w:rPr>
          <w:b/>
          <w:sz w:val="20"/>
          <w:szCs w:val="20"/>
        </w:rPr>
        <w:t>No changes in this release.</w:t>
      </w:r>
      <w:proofErr w:type="gramEnd"/>
    </w:p>
    <w:p w:rsidR="00B61C68" w:rsidRPr="00B61C68" w:rsidRDefault="00B61C68" w:rsidP="00B61C68"/>
    <w:p w:rsidR="007F1674" w:rsidRDefault="006F49A9">
      <w:pPr>
        <w:pStyle w:val="AxureImageParagraph"/>
      </w:pPr>
      <w:r>
        <w:rPr>
          <w:noProof/>
        </w:rPr>
        <w:drawing>
          <wp:inline distT="0" distB="0" distL="0" distR="0" wp14:anchorId="47D83F2C" wp14:editId="4DFC6216">
            <wp:extent cx="6858000" cy="4457700"/>
            <wp:effectExtent l="0" t="0" r="0" b="0"/>
            <wp:docPr id="103" name="AXU1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AXU101.pn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C68" w:rsidRPr="008728D1" w:rsidRDefault="00856C04" w:rsidP="006F49A9">
      <w:pPr>
        <w:pStyle w:val="Heading2"/>
        <w:rPr>
          <w:b w:val="0"/>
          <w:sz w:val="20"/>
          <w:szCs w:val="20"/>
        </w:rPr>
      </w:pPr>
      <w:r>
        <w:br w:type="page"/>
      </w:r>
    </w:p>
    <w:p w:rsidR="007F1674" w:rsidRDefault="00856C04">
      <w:pPr>
        <w:pStyle w:val="Heading2"/>
      </w:pPr>
      <w:bookmarkStart w:id="74" w:name="_Toc443930728"/>
      <w:r>
        <w:lastRenderedPageBreak/>
        <w:t xml:space="preserve">S7-P9 - </w:t>
      </w:r>
      <w:r w:rsidR="00B61C68">
        <w:t>Provide Cell Phone Number_ Grandfathered User_ Forgot Password</w:t>
      </w:r>
      <w:bookmarkEnd w:id="74"/>
    </w:p>
    <w:p w:rsidR="007F1674" w:rsidRDefault="000B3C3E" w:rsidP="00D325A0">
      <w:pPr>
        <w:pStyle w:val="AxureImageParagraph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 wp14:anchorId="6F3C415E" wp14:editId="75A4B8F8">
                <wp:simplePos x="0" y="0"/>
                <wp:positionH relativeFrom="column">
                  <wp:posOffset>5621867</wp:posOffset>
                </wp:positionH>
                <wp:positionV relativeFrom="paragraph">
                  <wp:posOffset>121073</wp:posOffset>
                </wp:positionV>
                <wp:extent cx="1524000" cy="381000"/>
                <wp:effectExtent l="3505200" t="0" r="19050" b="838200"/>
                <wp:wrapNone/>
                <wp:docPr id="347" name="Line Callout 1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24000" cy="381000"/>
                        </a:xfrm>
                        <a:prstGeom prst="borderCallout1">
                          <a:avLst>
                            <a:gd name="adj1" fmla="val 58144"/>
                            <a:gd name="adj2" fmla="val -4333"/>
                            <a:gd name="adj3" fmla="val 312904"/>
                            <a:gd name="adj4" fmla="val -230157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53B11" w:rsidRPr="00993BB9" w:rsidRDefault="00053B11" w:rsidP="000B3C3E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color w:val="FFFFFF" w:themeColor="background1"/>
                              </w:rPr>
                              <w:t>Modified font on Steps 1 and 2 on 1/8/2016.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69" type="#_x0000_t47" style="position:absolute;margin-left:442.65pt;margin-top:9.55pt;width:120pt;height:30pt;z-index:25200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" adj="-49714,67587,-936,12559" fillcolor="#4f81bd" strokecolor="#385d8a" strokeweight="2pt">
                <v:textbox>
                  <w:txbxContent>
                    <w:p w:rsidR="00053B11" w:rsidRPr="00993BB9" w:rsidRDefault="00053B11" w:rsidP="000B3C3E">
                      <w:pPr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>Modified font on Steps 1 and 2 on 1/8/2016.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:rsidR="00DE1FBA" w:rsidRDefault="00DE1FBA" w:rsidP="00DE1FBA">
      <w:r>
        <w:rPr>
          <w:noProof/>
        </w:rPr>
        <mc:AlternateContent>
          <mc:Choice Requires="wps">
            <w:drawing>
              <wp:anchor distT="0" distB="0" distL="114300" distR="114300" simplePos="0" relativeHeight="252030976" behindDoc="0" locked="0" layoutInCell="1" allowOverlap="1" wp14:anchorId="62D549B3" wp14:editId="2B7944C0">
                <wp:simplePos x="0" y="0"/>
                <wp:positionH relativeFrom="column">
                  <wp:posOffset>5621867</wp:posOffset>
                </wp:positionH>
                <wp:positionV relativeFrom="paragraph">
                  <wp:posOffset>3054562</wp:posOffset>
                </wp:positionV>
                <wp:extent cx="1524000" cy="626110"/>
                <wp:effectExtent l="857250" t="247650" r="19050" b="21590"/>
                <wp:wrapNone/>
                <wp:docPr id="379" name="Line Callout 1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24000" cy="62611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-39101"/>
                            <a:gd name="adj4" fmla="val -55769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53B11" w:rsidRPr="007034DE" w:rsidRDefault="00053B11" w:rsidP="00DE1FBA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>Changed “Security Features FAQ” to “Security Feature FAQ” on 2/22/2016.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ine Callout 1 379" o:spid="_x0000_s1170" type="#_x0000_t47" style="position:absolute;margin-left:442.65pt;margin-top:240.5pt;width:120pt;height:49.3pt;z-index:25203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" adj="-12046,-8446" fillcolor="#4f81bd" strokecolor="#385d8a" strokeweight="2pt">
                <v:textbox>
                  <w:txbxContent>
                    <w:p w:rsidR="00053B11" w:rsidRPr="007034DE" w:rsidRDefault="00053B11" w:rsidP="00DE1FBA">
                      <w:pPr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>Changed “Security Features FAQ” to “Security Feature FAQ” on 2/22/2016.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4C1FAAB5" wp14:editId="75E4BA8A">
                <wp:simplePos x="0" y="0"/>
                <wp:positionH relativeFrom="column">
                  <wp:posOffset>5621867</wp:posOffset>
                </wp:positionH>
                <wp:positionV relativeFrom="paragraph">
                  <wp:posOffset>3757295</wp:posOffset>
                </wp:positionV>
                <wp:extent cx="1524000" cy="251460"/>
                <wp:effectExtent l="1162050" t="666750" r="19050" b="15240"/>
                <wp:wrapNone/>
                <wp:docPr id="402" name="Line Callout 1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24000" cy="25146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-265277"/>
                            <a:gd name="adj4" fmla="val -75769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53B11" w:rsidRPr="007034DE" w:rsidRDefault="00053B11" w:rsidP="00B61C68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7034DE">
                              <w:rPr>
                                <w:b/>
                                <w:color w:val="FFFFFF" w:themeColor="background1"/>
                              </w:rPr>
                              <w:t xml:space="preserve">Added </w:t>
                            </w:r>
                            <w:r>
                              <w:rPr>
                                <w:b/>
                                <w:color w:val="FFFFFF" w:themeColor="background1"/>
                              </w:rPr>
                              <w:t>container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ine Callout 1 402" o:spid="_x0000_s1171" type="#_x0000_t47" style="position:absolute;margin-left:442.65pt;margin-top:295.85pt;width:120pt;height:19.8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" adj="-16366,-57300" fillcolor="#4f81bd" strokecolor="#385d8a" strokeweight="2pt">
                <v:textbox>
                  <w:txbxContent>
                    <w:p w:rsidR="00053B11" w:rsidRPr="007034DE" w:rsidRDefault="00053B11" w:rsidP="00B61C68">
                      <w:pPr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 w:rsidRPr="007034DE">
                        <w:rPr>
                          <w:b/>
                          <w:color w:val="FFFFFF" w:themeColor="background1"/>
                        </w:rPr>
                        <w:t xml:space="preserve">Added </w:t>
                      </w:r>
                      <w:r>
                        <w:rPr>
                          <w:b/>
                          <w:color w:val="FFFFFF" w:themeColor="background1"/>
                        </w:rPr>
                        <w:t>container</w:t>
                      </w:r>
                    </w:p>
                  </w:txbxContent>
                </v:textbox>
              </v:shape>
            </w:pict>
          </mc:Fallback>
        </mc:AlternateContent>
      </w:r>
      <w:r w:rsidR="00A3064D"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6E855B13" wp14:editId="0D03E350">
                <wp:simplePos x="0" y="0"/>
                <wp:positionH relativeFrom="column">
                  <wp:posOffset>5621867</wp:posOffset>
                </wp:positionH>
                <wp:positionV relativeFrom="paragraph">
                  <wp:posOffset>446828</wp:posOffset>
                </wp:positionV>
                <wp:extent cx="1524000" cy="251460"/>
                <wp:effectExtent l="2628900" t="0" r="19050" b="377190"/>
                <wp:wrapNone/>
                <wp:docPr id="405" name="Line Callout 1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24000" cy="251460"/>
                        </a:xfrm>
                        <a:prstGeom prst="borderCallout1">
                          <a:avLst>
                            <a:gd name="adj1" fmla="val 58144"/>
                            <a:gd name="adj2" fmla="val -4333"/>
                            <a:gd name="adj3" fmla="val 244823"/>
                            <a:gd name="adj4" fmla="val -172935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53B11" w:rsidRPr="00993BB9" w:rsidRDefault="00053B11" w:rsidP="00B61C68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993BB9">
                              <w:rPr>
                                <w:b/>
                                <w:color w:val="FFFFFF" w:themeColor="background1"/>
                              </w:rPr>
                              <w:t>Changed wording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ine Callout 1 405" o:spid="_x0000_s1172" type="#_x0000_t47" style="position:absolute;margin-left:442.65pt;margin-top:35.2pt;width:120pt;height:19.8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" adj="-37354,52882,-936,12559" fillcolor="#4f81bd" strokecolor="#385d8a" strokeweight="2pt">
                <v:textbox>
                  <w:txbxContent>
                    <w:p w:rsidR="00053B11" w:rsidRPr="00993BB9" w:rsidRDefault="00053B11" w:rsidP="00B61C68">
                      <w:pPr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 w:rsidRPr="00993BB9">
                        <w:rPr>
                          <w:b/>
                          <w:color w:val="FFFFFF" w:themeColor="background1"/>
                        </w:rPr>
                        <w:t>Changed wording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A3064D"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69342DD4" wp14:editId="11CF1FF2">
                <wp:simplePos x="0" y="0"/>
                <wp:positionH relativeFrom="column">
                  <wp:posOffset>5621867</wp:posOffset>
                </wp:positionH>
                <wp:positionV relativeFrom="paragraph">
                  <wp:posOffset>777028</wp:posOffset>
                </wp:positionV>
                <wp:extent cx="1524000" cy="251460"/>
                <wp:effectExtent l="2209800" t="0" r="19050" b="167640"/>
                <wp:wrapNone/>
                <wp:docPr id="404" name="Line Callout 1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24000" cy="25146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159638"/>
                            <a:gd name="adj4" fmla="val -144879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53B11" w:rsidRPr="00993BB9" w:rsidRDefault="00053B11" w:rsidP="00B61C68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993BB9">
                              <w:rPr>
                                <w:b/>
                                <w:color w:val="FFFFFF" w:themeColor="background1"/>
                              </w:rPr>
                              <w:t>Added Step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ine Callout 1 404" o:spid="_x0000_s1173" type="#_x0000_t47" style="position:absolute;margin-left:442.65pt;margin-top:61.2pt;width:120pt;height:19.8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" adj="-31294,34482" fillcolor="#4f81bd" strokecolor="#385d8a" strokeweight="2pt">
                <v:textbox>
                  <w:txbxContent>
                    <w:p w:rsidR="00053B11" w:rsidRPr="00993BB9" w:rsidRDefault="00053B11" w:rsidP="00B61C68">
                      <w:pPr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 w:rsidRPr="00993BB9">
                        <w:rPr>
                          <w:b/>
                          <w:color w:val="FFFFFF" w:themeColor="background1"/>
                        </w:rPr>
                        <w:t>Added Step 3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A3064D"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5209390A" wp14:editId="46DE2254">
                <wp:simplePos x="0" y="0"/>
                <wp:positionH relativeFrom="column">
                  <wp:posOffset>5621867</wp:posOffset>
                </wp:positionH>
                <wp:positionV relativeFrom="paragraph">
                  <wp:posOffset>1090295</wp:posOffset>
                </wp:positionV>
                <wp:extent cx="1524000" cy="777240"/>
                <wp:effectExtent l="400050" t="0" r="19050" b="22860"/>
                <wp:wrapNone/>
                <wp:docPr id="403" name="Line Callout 1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24000" cy="777240"/>
                        </a:xfrm>
                        <a:prstGeom prst="borderCallout1">
                          <a:avLst>
                            <a:gd name="adj1" fmla="val 29861"/>
                            <a:gd name="adj2" fmla="val -333"/>
                            <a:gd name="adj3" fmla="val 67145"/>
                            <a:gd name="adj4" fmla="val -25823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53B11" w:rsidRPr="007034DE" w:rsidRDefault="00053B11" w:rsidP="00D10078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  <w:proofErr w:type="gramStart"/>
                            <w:r w:rsidRPr="007034DE">
                              <w:rPr>
                                <w:b/>
                                <w:color w:val="FFFFFF" w:themeColor="background1"/>
                              </w:rPr>
                              <w:t>Added warning notice</w:t>
                            </w:r>
                            <w:r>
                              <w:rPr>
                                <w:b/>
                                <w:color w:val="FFFFFF" w:themeColor="background1"/>
                              </w:rPr>
                              <w:t>.</w:t>
                            </w:r>
                            <w:proofErr w:type="gramEnd"/>
                            <w:r>
                              <w:rPr>
                                <w:b/>
                                <w:color w:val="FFFFFF" w:themeColor="background1"/>
                              </w:rPr>
                              <w:t xml:space="preserve">  </w:t>
                            </w:r>
                            <w:proofErr w:type="gramStart"/>
                            <w:r>
                              <w:rPr>
                                <w:b/>
                                <w:color w:val="FFFFFF" w:themeColor="background1"/>
                              </w:rPr>
                              <w:t>Revised on 11/19/2015.</w:t>
                            </w:r>
                            <w:proofErr w:type="gramEnd"/>
                            <w:r>
                              <w:rPr>
                                <w:b/>
                                <w:color w:val="FFFFFF" w:themeColor="background1"/>
                              </w:rPr>
                              <w:t xml:space="preserve"> Removed “For your protection,” on 12/17/2015.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ine Callout 1 403" o:spid="_x0000_s1174" type="#_x0000_t47" style="position:absolute;margin-left:442.65pt;margin-top:85.85pt;width:120pt;height:61.2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" adj="-5578,14503,-72,6450" fillcolor="#4f81bd" strokecolor="#385d8a" strokeweight="2pt">
                <v:textbox>
                  <w:txbxContent>
                    <w:p w:rsidR="00053B11" w:rsidRPr="007034DE" w:rsidRDefault="00053B11" w:rsidP="00D10078">
                      <w:pPr>
                        <w:rPr>
                          <w:b/>
                          <w:color w:val="FFFFFF" w:themeColor="background1"/>
                        </w:rPr>
                      </w:pPr>
                      <w:r w:rsidRPr="007034DE">
                        <w:rPr>
                          <w:b/>
                          <w:color w:val="FFFFFF" w:themeColor="background1"/>
                        </w:rPr>
                        <w:t>Added warning notice</w:t>
                      </w:r>
                      <w:r>
                        <w:rPr>
                          <w:b/>
                          <w:color w:val="FFFFFF" w:themeColor="background1"/>
                        </w:rPr>
                        <w:t>.  Revised on 11/19/2015. Removed “For your protection,” on 12/17/2015.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A3064D"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52D7C75B" wp14:editId="3B07DBE7">
                <wp:simplePos x="0" y="0"/>
                <wp:positionH relativeFrom="column">
                  <wp:posOffset>5621867</wp:posOffset>
                </wp:positionH>
                <wp:positionV relativeFrom="paragraph">
                  <wp:posOffset>1953895</wp:posOffset>
                </wp:positionV>
                <wp:extent cx="1524000" cy="251460"/>
                <wp:effectExtent l="3409950" t="0" r="19050" b="15240"/>
                <wp:wrapNone/>
                <wp:docPr id="406" name="Line Callout 1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24000" cy="25146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92634"/>
                            <a:gd name="adj4" fmla="val -224101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53B11" w:rsidRPr="00181AFC" w:rsidRDefault="00053B11" w:rsidP="00B61C68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181AFC">
                              <w:rPr>
                                <w:b/>
                                <w:color w:val="FFFFFF" w:themeColor="background1"/>
                              </w:rPr>
                              <w:t>Changed wording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ine Callout 1 406" o:spid="_x0000_s1175" type="#_x0000_t47" style="position:absolute;margin-left:442.65pt;margin-top:153.85pt;width:120pt;height:19.8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" adj="-48406,20009" fillcolor="#4f81bd" strokecolor="#385d8a" strokeweight="2pt">
                <v:textbox>
                  <w:txbxContent>
                    <w:p w:rsidR="00053B11" w:rsidRPr="00181AFC" w:rsidRDefault="00053B11" w:rsidP="00B61C68">
                      <w:pPr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 w:rsidRPr="00181AFC">
                        <w:rPr>
                          <w:b/>
                          <w:color w:val="FFFFFF" w:themeColor="background1"/>
                        </w:rPr>
                        <w:t>Changed wording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A3064D">
        <w:rPr>
          <w:noProof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378C11B3" wp14:editId="138FBF45">
                <wp:simplePos x="0" y="0"/>
                <wp:positionH relativeFrom="column">
                  <wp:posOffset>5615940</wp:posOffset>
                </wp:positionH>
                <wp:positionV relativeFrom="paragraph">
                  <wp:posOffset>2295525</wp:posOffset>
                </wp:positionV>
                <wp:extent cx="1524000" cy="655320"/>
                <wp:effectExtent l="800100" t="0" r="19050" b="11430"/>
                <wp:wrapNone/>
                <wp:docPr id="61" name="Line Callout 1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24000" cy="65532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12735"/>
                            <a:gd name="adj4" fmla="val -52491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53B11" w:rsidRPr="007034DE" w:rsidRDefault="00053B11" w:rsidP="0022047A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 xml:space="preserve">Changed “own” to “have”, “cannot” to “can’t” and </w:t>
                            </w:r>
                            <w:proofErr w:type="gramStart"/>
                            <w:r>
                              <w:rPr>
                                <w:b/>
                                <w:color w:val="FFFFFF" w:themeColor="background1"/>
                              </w:rPr>
                              <w:t xml:space="preserve">reordered </w:t>
                            </w:r>
                            <w:r w:rsidRPr="007034DE">
                              <w:rPr>
                                <w:b/>
                                <w:color w:val="FFFFFF" w:themeColor="background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 w:themeColor="background1"/>
                              </w:rPr>
                              <w:t>questions</w:t>
                            </w:r>
                            <w:proofErr w:type="gramEnd"/>
                            <w:r>
                              <w:rPr>
                                <w:b/>
                                <w:color w:val="FFFFFF" w:themeColor="background1"/>
                              </w:rPr>
                              <w:t xml:space="preserve"> on 12/16/15.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76" type="#_x0000_t47" style="position:absolute;margin-left:442.2pt;margin-top:180.75pt;width:120pt;height:51.6pt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" adj="-11338,2751" fillcolor="#4f81bd" strokecolor="#385d8a" strokeweight="2pt">
                <v:textbox>
                  <w:txbxContent>
                    <w:p w:rsidR="00053B11" w:rsidRPr="007034DE" w:rsidRDefault="00053B11" w:rsidP="0022047A">
                      <w:pPr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 xml:space="preserve">Changed “own” to “have”, “cannot” to “can’t” and reordered </w:t>
                      </w:r>
                      <w:r w:rsidRPr="007034DE">
                        <w:rPr>
                          <w:b/>
                          <w:color w:val="FFFFFF" w:themeColor="background1"/>
                        </w:rPr>
                        <w:t xml:space="preserve"> </w:t>
                      </w:r>
                      <w:r>
                        <w:rPr>
                          <w:b/>
                          <w:color w:val="FFFFFF" w:themeColor="background1"/>
                        </w:rPr>
                        <w:t>questions on 12/16/15.</w:t>
                      </w:r>
                    </w:p>
                  </w:txbxContent>
                </v:textbox>
              </v:shape>
            </w:pict>
          </mc:Fallback>
        </mc:AlternateContent>
      </w:r>
      <w:r w:rsidR="009E510A">
        <w:rPr>
          <w:noProof/>
        </w:rPr>
        <w:drawing>
          <wp:inline distT="0" distB="0" distL="0" distR="0" wp14:anchorId="056AD491" wp14:editId="6E6966FC">
            <wp:extent cx="5705856" cy="3941064"/>
            <wp:effectExtent l="0" t="0" r="9525" b="2540"/>
            <wp:docPr id="378" name="AXU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AXU19.pn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05856" cy="3941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1FBA" w:rsidRDefault="00DE1FBA">
      <w:r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289AB607" wp14:editId="5245F8B1">
                <wp:simplePos x="0" y="0"/>
                <wp:positionH relativeFrom="column">
                  <wp:posOffset>5621655</wp:posOffset>
                </wp:positionH>
                <wp:positionV relativeFrom="paragraph">
                  <wp:posOffset>127000</wp:posOffset>
                </wp:positionV>
                <wp:extent cx="1524000" cy="400050"/>
                <wp:effectExtent l="2000250" t="1028700" r="19050" b="19050"/>
                <wp:wrapNone/>
                <wp:docPr id="36" name="Line Callout 1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24000" cy="400050"/>
                        </a:xfrm>
                        <a:prstGeom prst="borderCallout1">
                          <a:avLst>
                            <a:gd name="adj1" fmla="val 41667"/>
                            <a:gd name="adj2" fmla="val -5833"/>
                            <a:gd name="adj3" fmla="val -256526"/>
                            <a:gd name="adj4" fmla="val -130435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53B11" w:rsidRPr="007034DE" w:rsidRDefault="00053B11" w:rsidP="008C30B0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proofErr w:type="gramStart"/>
                            <w:r w:rsidRPr="007034DE">
                              <w:rPr>
                                <w:b/>
                                <w:color w:val="FFFFFF" w:themeColor="background1"/>
                              </w:rPr>
                              <w:t xml:space="preserve">Added </w:t>
                            </w:r>
                            <w:r>
                              <w:rPr>
                                <w:b/>
                                <w:color w:val="FFFFFF" w:themeColor="background1"/>
                              </w:rPr>
                              <w:t>text on 11/19/2015.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ine Callout 1 36" o:spid="_x0000_s1177" type="#_x0000_t47" style="position:absolute;margin-left:442.65pt;margin-top:10pt;width:120pt;height:31.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" adj="-28174,-55410,-1260,9000" fillcolor="#4f81bd" strokecolor="#385d8a" strokeweight="2pt">
                <v:textbox>
                  <w:txbxContent>
                    <w:p w:rsidR="00053B11" w:rsidRPr="007034DE" w:rsidRDefault="00053B11" w:rsidP="008C30B0">
                      <w:pPr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 w:rsidRPr="007034DE">
                        <w:rPr>
                          <w:b/>
                          <w:color w:val="FFFFFF" w:themeColor="background1"/>
                        </w:rPr>
                        <w:t xml:space="preserve">Added </w:t>
                      </w:r>
                      <w:r>
                        <w:rPr>
                          <w:b/>
                          <w:color w:val="FFFFFF" w:themeColor="background1"/>
                        </w:rPr>
                        <w:t>text on 11/19/2015.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 wp14:anchorId="15804DB6" wp14:editId="7632095E">
                <wp:simplePos x="0" y="0"/>
                <wp:positionH relativeFrom="column">
                  <wp:posOffset>5621655</wp:posOffset>
                </wp:positionH>
                <wp:positionV relativeFrom="paragraph">
                  <wp:posOffset>1049655</wp:posOffset>
                </wp:positionV>
                <wp:extent cx="1524000" cy="396875"/>
                <wp:effectExtent l="3905250" t="1619250" r="19050" b="22225"/>
                <wp:wrapNone/>
                <wp:docPr id="121" name="Line Callout 1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24000" cy="396875"/>
                        </a:xfrm>
                        <a:prstGeom prst="borderCallout1">
                          <a:avLst>
                            <a:gd name="adj1" fmla="val 41667"/>
                            <a:gd name="adj2" fmla="val -5833"/>
                            <a:gd name="adj3" fmla="val -400797"/>
                            <a:gd name="adj4" fmla="val -255769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53B11" w:rsidRPr="007034DE" w:rsidRDefault="00053B11" w:rsidP="005F5E67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 xml:space="preserve">Removed </w:t>
                            </w:r>
                            <w:proofErr w:type="gramStart"/>
                            <w:r>
                              <w:rPr>
                                <w:b/>
                                <w:color w:val="FFFFFF" w:themeColor="background1"/>
                              </w:rPr>
                              <w:t>Previous</w:t>
                            </w:r>
                            <w:proofErr w:type="gramEnd"/>
                            <w:r>
                              <w:rPr>
                                <w:b/>
                                <w:color w:val="FFFFFF" w:themeColor="background1"/>
                              </w:rPr>
                              <w:t xml:space="preserve"> button on 12/02/2015.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ine Callout 1 121" o:spid="_x0000_s1178" type="#_x0000_t47" style="position:absolute;margin-left:442.65pt;margin-top:82.65pt;width:120pt;height:31.25pt;z-index:25201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" adj="-55246,-86572,-1260,9000" fillcolor="#4f81bd" strokecolor="#385d8a" strokeweight="2pt">
                <v:textbox>
                  <w:txbxContent>
                    <w:p w:rsidR="00053B11" w:rsidRPr="007034DE" w:rsidRDefault="00053B11" w:rsidP="005F5E67">
                      <w:pPr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>Removed Previous button on 12/02/2015.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789E5B93" wp14:editId="6E2BFD20">
                <wp:simplePos x="0" y="0"/>
                <wp:positionH relativeFrom="column">
                  <wp:posOffset>5621655</wp:posOffset>
                </wp:positionH>
                <wp:positionV relativeFrom="paragraph">
                  <wp:posOffset>592455</wp:posOffset>
                </wp:positionV>
                <wp:extent cx="1524000" cy="396875"/>
                <wp:effectExtent l="3676650" t="2190750" r="19050" b="22225"/>
                <wp:wrapNone/>
                <wp:docPr id="63" name="Line Callout 1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24000" cy="396875"/>
                        </a:xfrm>
                        <a:prstGeom prst="borderCallout1">
                          <a:avLst>
                            <a:gd name="adj1" fmla="val 41667"/>
                            <a:gd name="adj2" fmla="val -5833"/>
                            <a:gd name="adj3" fmla="val -543731"/>
                            <a:gd name="adj4" fmla="val -240768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53B11" w:rsidRPr="007034DE" w:rsidRDefault="00053B11" w:rsidP="00284E76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>Removed “Why?” link on 1/13/2016.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ine Callout 1 63" o:spid="_x0000_s1179" type="#_x0000_t47" style="position:absolute;margin-left:442.65pt;margin-top:46.65pt;width:120pt;height:31.2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" adj="-52006,-117446,-1260,9000" fillcolor="#4f81bd" strokecolor="#385d8a" strokeweight="2pt">
                <v:textbox>
                  <w:txbxContent>
                    <w:p w:rsidR="00053B11" w:rsidRPr="007034DE" w:rsidRDefault="00053B11" w:rsidP="00284E76">
                      <w:pPr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>Removed “Why?” link on 1/13/2016.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:rsidR="00993BB9" w:rsidRDefault="00856C04" w:rsidP="00DE1FBA">
      <w:pPr>
        <w:pStyle w:val="Heading2"/>
      </w:pPr>
      <w:bookmarkStart w:id="75" w:name="_Toc443930729"/>
      <w:r>
        <w:lastRenderedPageBreak/>
        <w:t xml:space="preserve">S7-P10 - </w:t>
      </w:r>
      <w:r w:rsidR="00993BB9" w:rsidRPr="00F27DC7">
        <w:t xml:space="preserve">Enter Texted Security </w:t>
      </w:r>
      <w:proofErr w:type="spellStart"/>
      <w:r w:rsidR="00993BB9" w:rsidRPr="00F27DC7">
        <w:t>Code_Grandfathered</w:t>
      </w:r>
      <w:proofErr w:type="spellEnd"/>
      <w:r w:rsidR="00993BB9" w:rsidRPr="00F27DC7">
        <w:t xml:space="preserve"> </w:t>
      </w:r>
      <w:proofErr w:type="spellStart"/>
      <w:r w:rsidR="00993BB9" w:rsidRPr="00F27DC7">
        <w:t>User_Forgot</w:t>
      </w:r>
      <w:proofErr w:type="spellEnd"/>
      <w:r w:rsidR="00993BB9" w:rsidRPr="00F27DC7">
        <w:t xml:space="preserve"> Password</w:t>
      </w:r>
      <w:bookmarkEnd w:id="75"/>
    </w:p>
    <w:p w:rsidR="00CC0C73" w:rsidRDefault="00CC0C73" w:rsidP="00174391"/>
    <w:p w:rsidR="00CC0C73" w:rsidRDefault="0002667B" w:rsidP="00174391">
      <w:r w:rsidRPr="003F4209">
        <w:rPr>
          <w:noProof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7B87496A" wp14:editId="1018725A">
                <wp:simplePos x="0" y="0"/>
                <wp:positionH relativeFrom="column">
                  <wp:posOffset>5692140</wp:posOffset>
                </wp:positionH>
                <wp:positionV relativeFrom="paragraph">
                  <wp:posOffset>1816735</wp:posOffset>
                </wp:positionV>
                <wp:extent cx="1363980" cy="556260"/>
                <wp:effectExtent l="495300" t="0" r="26670" b="15240"/>
                <wp:wrapNone/>
                <wp:docPr id="324" name="Line Callout 1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3980" cy="556260"/>
                        </a:xfrm>
                        <a:prstGeom prst="borderCallout1">
                          <a:avLst>
                            <a:gd name="adj1" fmla="val 22860"/>
                            <a:gd name="adj2" fmla="val -7774"/>
                            <a:gd name="adj3" fmla="val 23025"/>
                            <a:gd name="adj4" fmla="val -36167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53B11" w:rsidRPr="000E44B6" w:rsidRDefault="00053B11" w:rsidP="0002667B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 xml:space="preserve">Removed “SMS” from </w:t>
                            </w:r>
                            <w:proofErr w:type="gramStart"/>
                            <w:r>
                              <w:rPr>
                                <w:b/>
                                <w:color w:val="FFFFFF" w:themeColor="background1"/>
                              </w:rPr>
                              <w:t>2</w:t>
                            </w:r>
                            <w:r w:rsidRPr="0026142C">
                              <w:rPr>
                                <w:b/>
                                <w:color w:val="FFFFFF" w:themeColor="background1"/>
                                <w:vertAlign w:val="superscript"/>
                              </w:rPr>
                              <w:t>nd</w:t>
                            </w:r>
                            <w:proofErr w:type="gramEnd"/>
                            <w:r>
                              <w:rPr>
                                <w:b/>
                                <w:color w:val="FFFFFF" w:themeColor="background1"/>
                              </w:rPr>
                              <w:t xml:space="preserve"> bullet on 12/17/2015.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ine Callout 1 324" o:spid="_x0000_s1180" type="#_x0000_t47" style="position:absolute;margin-left:448.2pt;margin-top:143.05pt;width:107.4pt;height:43.8pt;z-index:25197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" adj="-7812,4973,-1679,4938" fillcolor="#4f81bd" strokecolor="#385d8a" strokeweight="2pt">
                <v:textbox>
                  <w:txbxContent>
                    <w:p w:rsidR="00053B11" w:rsidRPr="000E44B6" w:rsidRDefault="00053B11" w:rsidP="0002667B">
                      <w:pPr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>Removed “SMS” from 2</w:t>
                      </w:r>
                      <w:r w:rsidRPr="0026142C">
                        <w:rPr>
                          <w:b/>
                          <w:color w:val="FFFFFF" w:themeColor="background1"/>
                          <w:vertAlign w:val="superscript"/>
                        </w:rPr>
                        <w:t>nd</w:t>
                      </w:r>
                      <w:r>
                        <w:rPr>
                          <w:b/>
                          <w:color w:val="FFFFFF" w:themeColor="background1"/>
                        </w:rPr>
                        <w:t xml:space="preserve"> bullet on 12/17/2015.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687AC9">
        <w:rPr>
          <w:noProof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5663D392" wp14:editId="4EB87835">
                <wp:simplePos x="0" y="0"/>
                <wp:positionH relativeFrom="column">
                  <wp:posOffset>5722620</wp:posOffset>
                </wp:positionH>
                <wp:positionV relativeFrom="paragraph">
                  <wp:posOffset>696595</wp:posOffset>
                </wp:positionV>
                <wp:extent cx="1524000" cy="754380"/>
                <wp:effectExtent l="666750" t="0" r="19050" b="26670"/>
                <wp:wrapNone/>
                <wp:docPr id="321" name="Line Callout 1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24000" cy="75438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75630"/>
                            <a:gd name="adj4" fmla="val -42991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53B11" w:rsidRPr="007034DE" w:rsidRDefault="00053B11" w:rsidP="00687AC9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color w:val="FFFFFF" w:themeColor="background1"/>
                              </w:rPr>
                              <w:t>Corrected steps on 12/02/2015.</w:t>
                            </w:r>
                            <w:proofErr w:type="gramEnd"/>
                            <w:r>
                              <w:rPr>
                                <w:b/>
                                <w:color w:val="FFFFFF" w:themeColor="background1"/>
                              </w:rPr>
                              <w:t xml:space="preserve">  </w:t>
                            </w:r>
                            <w:proofErr w:type="gramStart"/>
                            <w:r>
                              <w:rPr>
                                <w:b/>
                                <w:color w:val="FFFFFF" w:themeColor="background1"/>
                              </w:rPr>
                              <w:t>Changed capitalization of “your” on 12/17/2015.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81" type="#_x0000_t47" style="position:absolute;margin-left:450.6pt;margin-top:54.85pt;width:120pt;height:59.4pt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" adj="-9286,16336" fillcolor="#4f81bd" strokecolor="#385d8a" strokeweight="2pt">
                <v:textbox>
                  <w:txbxContent>
                    <w:p w:rsidR="00053B11" w:rsidRPr="007034DE" w:rsidRDefault="00053B11" w:rsidP="00687AC9">
                      <w:pPr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>Corrected steps on 12/02/2015.  Changed capitalization of “your” on 12/17/2015.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CA6EDE">
        <w:rPr>
          <w:noProof/>
        </w:rPr>
        <w:drawing>
          <wp:inline distT="0" distB="0" distL="0" distR="0" wp14:anchorId="15E85FE0" wp14:editId="0EB2C6F4">
            <wp:extent cx="5897880" cy="3209544"/>
            <wp:effectExtent l="0" t="0" r="7620" b="0"/>
            <wp:docPr id="30" name="AXU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AXU57.pn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897880" cy="3209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674" w:rsidRDefault="00856C04">
      <w:pPr>
        <w:pStyle w:val="Heading2"/>
      </w:pPr>
      <w:r>
        <w:br w:type="page"/>
      </w:r>
      <w:bookmarkStart w:id="76" w:name="_Toc443930730"/>
      <w:r>
        <w:lastRenderedPageBreak/>
        <w:t xml:space="preserve">S7-P11 - </w:t>
      </w:r>
      <w:r w:rsidR="00993BB9">
        <w:t xml:space="preserve">Update </w:t>
      </w:r>
      <w:proofErr w:type="spellStart"/>
      <w:r w:rsidR="00993BB9">
        <w:t>Password_Grandfathered</w:t>
      </w:r>
      <w:proofErr w:type="spellEnd"/>
      <w:r w:rsidR="00993BB9">
        <w:t xml:space="preserve"> User</w:t>
      </w:r>
      <w:bookmarkEnd w:id="76"/>
    </w:p>
    <w:p w:rsidR="00993BB9" w:rsidRPr="00993BB9" w:rsidRDefault="00993BB9" w:rsidP="00993BB9"/>
    <w:p w:rsidR="007F1674" w:rsidRDefault="000B3C3E">
      <w:pPr>
        <w:pStyle w:val="AxureImage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34D0C659" wp14:editId="48561927">
                <wp:simplePos x="0" y="0"/>
                <wp:positionH relativeFrom="column">
                  <wp:posOffset>4715933</wp:posOffset>
                </wp:positionH>
                <wp:positionV relativeFrom="paragraph">
                  <wp:posOffset>209762</wp:posOffset>
                </wp:positionV>
                <wp:extent cx="1554480" cy="448310"/>
                <wp:effectExtent l="2305050" t="0" r="26670" b="599440"/>
                <wp:wrapNone/>
                <wp:docPr id="96" name="Line Callout 1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54480" cy="44831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225079"/>
                            <a:gd name="adj4" fmla="val -147866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53B11" w:rsidRPr="000E44B6" w:rsidRDefault="00053B11" w:rsidP="000B3C3E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color w:val="FFFFFF" w:themeColor="background1"/>
                              </w:rPr>
                              <w:t>Updated font on Steps 1, 2, and 3 on 1/8/2016.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ine Callout 1 96" o:spid="_x0000_s1182" type="#_x0000_t47" style="position:absolute;left:0;text-align:left;margin-left:371.35pt;margin-top:16.5pt;width:122.4pt;height:35.3pt;z-index:2520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" adj="-31939,48617" fillcolor="#4f81bd" strokecolor="#385d8a" strokeweight="2pt">
                <v:textbox>
                  <w:txbxContent>
                    <w:p w:rsidR="00053B11" w:rsidRPr="000E44B6" w:rsidRDefault="00053B11" w:rsidP="000B3C3E">
                      <w:pPr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>Updated font on Steps 1, 2, and 3 on 1/8/2016.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31B556D6" wp14:editId="14D119A0">
                <wp:simplePos x="0" y="0"/>
                <wp:positionH relativeFrom="column">
                  <wp:posOffset>4715933</wp:posOffset>
                </wp:positionH>
                <wp:positionV relativeFrom="paragraph">
                  <wp:posOffset>904028</wp:posOffset>
                </wp:positionV>
                <wp:extent cx="1554480" cy="251460"/>
                <wp:effectExtent l="1219200" t="0" r="26670" b="167640"/>
                <wp:wrapNone/>
                <wp:docPr id="408" name="Line Callout 1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54480" cy="25146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154925"/>
                            <a:gd name="adj4" fmla="val -78148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53B11" w:rsidRPr="000E44B6" w:rsidRDefault="00053B11" w:rsidP="00993BB9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0E44B6">
                              <w:rPr>
                                <w:b/>
                                <w:color w:val="FFFFFF" w:themeColor="background1"/>
                              </w:rPr>
                              <w:t xml:space="preserve">Added </w:t>
                            </w:r>
                            <w:r>
                              <w:rPr>
                                <w:b/>
                                <w:color w:val="FFFFFF" w:themeColor="background1"/>
                              </w:rPr>
                              <w:t>Step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ine Callout 1 408" o:spid="_x0000_s1183" type="#_x0000_t47" style="position:absolute;left:0;text-align:left;margin-left:371.35pt;margin-top:71.2pt;width:122.4pt;height:19.8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" adj="-16880,33464" fillcolor="#4f81bd" strokecolor="#385d8a" strokeweight="2pt">
                <v:textbox>
                  <w:txbxContent>
                    <w:p w:rsidR="00053B11" w:rsidRPr="000E44B6" w:rsidRDefault="00053B11" w:rsidP="00993BB9">
                      <w:pPr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 w:rsidRPr="000E44B6">
                        <w:rPr>
                          <w:b/>
                          <w:color w:val="FFFFFF" w:themeColor="background1"/>
                        </w:rPr>
                        <w:t xml:space="preserve">Added </w:t>
                      </w:r>
                      <w:r>
                        <w:rPr>
                          <w:b/>
                          <w:color w:val="FFFFFF" w:themeColor="background1"/>
                        </w:rPr>
                        <w:t>Step 3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D10078">
        <w:rPr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0BFA0DC5" wp14:editId="12EEF1F8">
                <wp:simplePos x="0" y="0"/>
                <wp:positionH relativeFrom="column">
                  <wp:posOffset>5227320</wp:posOffset>
                </wp:positionH>
                <wp:positionV relativeFrom="paragraph">
                  <wp:posOffset>3912235</wp:posOffset>
                </wp:positionV>
                <wp:extent cx="1524000" cy="502920"/>
                <wp:effectExtent l="1657350" t="0" r="19050" b="11430"/>
                <wp:wrapNone/>
                <wp:docPr id="90" name="Line Callout 1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24000" cy="50292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15025"/>
                            <a:gd name="adj4" fmla="val -108991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53B11" w:rsidRPr="007034DE" w:rsidRDefault="00053B11" w:rsidP="00BA3DC1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 xml:space="preserve">Removed </w:t>
                            </w:r>
                            <w:proofErr w:type="gramStart"/>
                            <w:r>
                              <w:rPr>
                                <w:b/>
                                <w:color w:val="FFFFFF" w:themeColor="background1"/>
                              </w:rPr>
                              <w:t>Previous</w:t>
                            </w:r>
                            <w:proofErr w:type="gramEnd"/>
                            <w:r>
                              <w:rPr>
                                <w:b/>
                                <w:color w:val="FFFFFF" w:themeColor="background1"/>
                              </w:rPr>
                              <w:t xml:space="preserve"> button on 12/02/2015.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84" type="#_x0000_t47" style="position:absolute;left:0;text-align:left;margin-left:411.6pt;margin-top:308.05pt;width:120pt;height:39.6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" adj="-23542,3245" fillcolor="#4f81bd" strokecolor="#385d8a" strokeweight="2pt">
                <v:textbox>
                  <w:txbxContent>
                    <w:p w:rsidR="00053B11" w:rsidRPr="007034DE" w:rsidRDefault="00053B11" w:rsidP="00BA3DC1">
                      <w:pPr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>Removed Previous button on 12/02/2015.</w:t>
                      </w:r>
                    </w:p>
                  </w:txbxContent>
                </v:textbox>
              </v:shape>
            </w:pict>
          </mc:Fallback>
        </mc:AlternateContent>
      </w:r>
      <w:r w:rsidR="00D10078">
        <w:rPr>
          <w:noProof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73C581CB" wp14:editId="7B114C9E">
                <wp:simplePos x="0" y="0"/>
                <wp:positionH relativeFrom="column">
                  <wp:posOffset>4808220</wp:posOffset>
                </wp:positionH>
                <wp:positionV relativeFrom="paragraph">
                  <wp:posOffset>1831975</wp:posOffset>
                </wp:positionV>
                <wp:extent cx="1554480" cy="434340"/>
                <wp:effectExtent l="2552700" t="342900" r="26670" b="22860"/>
                <wp:wrapNone/>
                <wp:docPr id="191" name="Line Callout 1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54480" cy="43434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-75378"/>
                            <a:gd name="adj4" fmla="val -163824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53B11" w:rsidRPr="000E44B6" w:rsidRDefault="00053B11" w:rsidP="00D10078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color w:val="FFFFFF" w:themeColor="background1"/>
                              </w:rPr>
                              <w:t>Corrected capitalization on Step 2 on 12/17/2015.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ine Callout 1 191" o:spid="_x0000_s1185" type="#_x0000_t47" style="position:absolute;left:0;text-align:left;margin-left:378.6pt;margin-top:144.25pt;width:122.4pt;height:34.2pt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" adj="-35386,-16282" fillcolor="#4f81bd" strokecolor="#385d8a" strokeweight="2pt">
                <v:textbox>
                  <w:txbxContent>
                    <w:p w:rsidR="00053B11" w:rsidRPr="000E44B6" w:rsidRDefault="00053B11" w:rsidP="00D10078">
                      <w:pPr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>Corrected capitalization on Step 2 on 12/17/2015.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02981C4" wp14:editId="33642BD9">
            <wp:extent cx="6858000" cy="4524375"/>
            <wp:effectExtent l="0" t="0" r="0" b="9525"/>
            <wp:docPr id="348" name="AXU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AXU24.pn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52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674" w:rsidRDefault="00856C04">
      <w:pPr>
        <w:pStyle w:val="Heading2"/>
      </w:pPr>
      <w:r>
        <w:br w:type="page"/>
      </w:r>
      <w:bookmarkStart w:id="77" w:name="_Toc443930731"/>
      <w:r>
        <w:lastRenderedPageBreak/>
        <w:t>S7-P12 - Confirmation of Password Change</w:t>
      </w:r>
      <w:bookmarkEnd w:id="77"/>
    </w:p>
    <w:p w:rsidR="00993BB9" w:rsidRPr="00993BB9" w:rsidRDefault="00993BB9" w:rsidP="00993BB9"/>
    <w:p w:rsidR="007F1674" w:rsidRDefault="00A212DB">
      <w:pPr>
        <w:pStyle w:val="AxureImage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755A70D0" wp14:editId="29A6D22D">
                <wp:simplePos x="0" y="0"/>
                <wp:positionH relativeFrom="column">
                  <wp:posOffset>5236845</wp:posOffset>
                </wp:positionH>
                <wp:positionV relativeFrom="paragraph">
                  <wp:posOffset>1464310</wp:posOffset>
                </wp:positionV>
                <wp:extent cx="1554480" cy="419100"/>
                <wp:effectExtent l="876300" t="0" r="26670" b="19050"/>
                <wp:wrapNone/>
                <wp:docPr id="409" name="Line Callout 1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54480" cy="41910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51894"/>
                            <a:gd name="adj4" fmla="val -55490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53B11" w:rsidRPr="000E44B6" w:rsidRDefault="00053B11" w:rsidP="00993BB9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>Modified confirmation message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ine Callout 1 409" o:spid="_x0000_s1186" type="#_x0000_t47" style="position:absolute;left:0;text-align:left;margin-left:412.35pt;margin-top:115.3pt;width:122.4pt;height:33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" adj="-11986,11209" fillcolor="#4f81bd" strokecolor="#385d8a" strokeweight="2pt">
                <v:textbox>
                  <w:txbxContent>
                    <w:p w:rsidR="00053B11" w:rsidRPr="000E44B6" w:rsidRDefault="00053B11" w:rsidP="00993BB9">
                      <w:pPr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>Modified confirmation message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856C04">
        <w:rPr>
          <w:noProof/>
        </w:rPr>
        <w:drawing>
          <wp:inline distT="0" distB="0" distL="0" distR="0" wp14:anchorId="7FD9D080" wp14:editId="6220BBA1">
            <wp:extent cx="6858000" cy="2743200"/>
            <wp:effectExtent l="0" t="0" r="0" b="0"/>
            <wp:docPr id="66" name="AXU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AXU6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/>
                    <a:srcRect b="62254"/>
                    <a:stretch/>
                  </pic:blipFill>
                  <pic:spPr bwMode="auto">
                    <a:xfrm>
                      <a:off x="0" y="0"/>
                      <a:ext cx="6858000" cy="274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2A54" w:rsidRDefault="00BB2A54">
      <w:pPr>
        <w:pStyle w:val="AxureImageParagraph"/>
      </w:pPr>
    </w:p>
    <w:p w:rsidR="00BB2A54" w:rsidRDefault="00BB2A54">
      <w:r>
        <w:br w:type="page"/>
      </w:r>
    </w:p>
    <w:p w:rsidR="00BB2A54" w:rsidRDefault="00BB2A54" w:rsidP="00BB2A54">
      <w:pPr>
        <w:pStyle w:val="Heading1"/>
        <w:tabs>
          <w:tab w:val="left" w:pos="6300"/>
        </w:tabs>
      </w:pPr>
      <w:bookmarkStart w:id="78" w:name="_Toc443930732"/>
      <w:r>
        <w:lastRenderedPageBreak/>
        <w:t>Scenario 8: Login Happy Path</w:t>
      </w:r>
      <w:r w:rsidR="00CC1B4F">
        <w:t xml:space="preserve"> (All Users)</w:t>
      </w:r>
      <w:bookmarkEnd w:id="78"/>
    </w:p>
    <w:p w:rsidR="00BB2A54" w:rsidRDefault="00BB2A54" w:rsidP="00BB2A54">
      <w:pPr>
        <w:pStyle w:val="Heading2"/>
      </w:pPr>
      <w:bookmarkStart w:id="79" w:name="_Toc443930733"/>
      <w:r>
        <w:t>S8-P1 Sign In</w:t>
      </w:r>
      <w:bookmarkEnd w:id="79"/>
    </w:p>
    <w:p w:rsidR="00BB2A54" w:rsidRPr="00BB2A54" w:rsidRDefault="00BB2A54" w:rsidP="00BB2A54"/>
    <w:p w:rsidR="00BB2A54" w:rsidRPr="00BB2A54" w:rsidRDefault="00CC1B4F" w:rsidP="00BB2A54">
      <w:r>
        <w:rPr>
          <w:noProof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356B3F82" wp14:editId="6E702315">
                <wp:simplePos x="0" y="0"/>
                <wp:positionH relativeFrom="column">
                  <wp:posOffset>3253740</wp:posOffset>
                </wp:positionH>
                <wp:positionV relativeFrom="paragraph">
                  <wp:posOffset>257175</wp:posOffset>
                </wp:positionV>
                <wp:extent cx="1760220" cy="403860"/>
                <wp:effectExtent l="0" t="0" r="11430" b="15240"/>
                <wp:wrapNone/>
                <wp:docPr id="181" name="Rectangle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0220" cy="4038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53B11" w:rsidRPr="00A24675" w:rsidRDefault="00053B11" w:rsidP="00CC1B4F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24675">
                              <w:rPr>
                                <w:b/>
                              </w:rPr>
                              <w:t>Please see S1-P1 for</w:t>
                            </w:r>
                            <w:r>
                              <w:rPr>
                                <w:b/>
                              </w:rPr>
                              <w:t xml:space="preserve"> description of</w:t>
                            </w:r>
                            <w:r w:rsidRPr="00A24675">
                              <w:rPr>
                                <w:b/>
                              </w:rPr>
                              <w:t xml:space="preserve"> changes.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81" o:spid="_x0000_s1187" style="position:absolute;margin-left:256.2pt;margin-top:20.25pt;width:138.6pt;height:31.8pt;z-index:251920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" fillcolor="#4f81bd [3204]" strokecolor="#243f60 [1604]" strokeweight="2pt">
                <v:textbox>
                  <w:txbxContent>
                    <w:p w:rsidR="00053B11" w:rsidRPr="00A24675" w:rsidRDefault="00053B11" w:rsidP="00CC1B4F">
                      <w:pPr>
                        <w:jc w:val="center"/>
                        <w:rPr>
                          <w:b/>
                        </w:rPr>
                      </w:pPr>
                      <w:r w:rsidRPr="00A24675">
                        <w:rPr>
                          <w:b/>
                        </w:rPr>
                        <w:t>Please see S1-P1 for</w:t>
                      </w:r>
                      <w:r>
                        <w:rPr>
                          <w:b/>
                        </w:rPr>
                        <w:t xml:space="preserve"> description of</w:t>
                      </w:r>
                      <w:r w:rsidRPr="00A24675">
                        <w:rPr>
                          <w:b/>
                        </w:rPr>
                        <w:t xml:space="preserve"> changes.</w:t>
                      </w:r>
                    </w:p>
                  </w:txbxContent>
                </v:textbox>
              </v:rect>
            </w:pict>
          </mc:Fallback>
        </mc:AlternateContent>
      </w:r>
      <w:r w:rsidR="00DA695C">
        <w:rPr>
          <w:noProof/>
        </w:rPr>
        <w:drawing>
          <wp:inline distT="0" distB="0" distL="0" distR="0" wp14:anchorId="5AE47D47" wp14:editId="0AA7032F">
            <wp:extent cx="6858000" cy="5495925"/>
            <wp:effectExtent l="0" t="0" r="0" b="9525"/>
            <wp:docPr id="172" name="AXU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AXU0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49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2A54" w:rsidRPr="00492AAE" w:rsidRDefault="00BB2A54" w:rsidP="00BB2A54"/>
    <w:p w:rsidR="00BB2A54" w:rsidRDefault="00BB2A54">
      <w:r>
        <w:br w:type="page"/>
      </w:r>
    </w:p>
    <w:p w:rsidR="00BB2A54" w:rsidRDefault="00BB2A54" w:rsidP="00BB2A54">
      <w:pPr>
        <w:pStyle w:val="Heading2"/>
      </w:pPr>
      <w:bookmarkStart w:id="80" w:name="_Toc443930734"/>
      <w:r>
        <w:lastRenderedPageBreak/>
        <w:t>S8-P2 Verify Cell Phone Number</w:t>
      </w:r>
      <w:bookmarkEnd w:id="80"/>
    </w:p>
    <w:p w:rsidR="00BB2A54" w:rsidRDefault="00BB2A54" w:rsidP="00BB2A54"/>
    <w:p w:rsidR="00BB2A54" w:rsidRDefault="00DA695C" w:rsidP="00BB2A54">
      <w:r>
        <w:rPr>
          <w:noProof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2D6D0F48" wp14:editId="4BF010A0">
                <wp:simplePos x="0" y="0"/>
                <wp:positionH relativeFrom="column">
                  <wp:posOffset>3368040</wp:posOffset>
                </wp:positionH>
                <wp:positionV relativeFrom="paragraph">
                  <wp:posOffset>214630</wp:posOffset>
                </wp:positionV>
                <wp:extent cx="1760220" cy="403860"/>
                <wp:effectExtent l="0" t="0" r="11430" b="15240"/>
                <wp:wrapNone/>
                <wp:docPr id="162" name="Rectangle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0220" cy="40386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53B11" w:rsidRPr="001177C9" w:rsidRDefault="00053B11" w:rsidP="00DA695C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1177C9">
                              <w:rPr>
                                <w:b/>
                                <w:color w:val="FFFFFF" w:themeColor="background1"/>
                              </w:rPr>
                              <w:t>Please see S2-P11 for changes.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62" o:spid="_x0000_s1188" style="position:absolute;margin-left:265.2pt;margin-top:16.9pt;width:138.6pt;height:31.8pt;z-index:251904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" fillcolor="#4f81bd" strokecolor="#385d8a" strokeweight="2pt">
                <v:textbox>
                  <w:txbxContent>
                    <w:p w:rsidR="00053B11" w:rsidRPr="001177C9" w:rsidRDefault="00053B11" w:rsidP="00DA695C">
                      <w:pPr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 w:rsidRPr="001177C9">
                        <w:rPr>
                          <w:b/>
                          <w:color w:val="FFFFFF" w:themeColor="background1"/>
                        </w:rPr>
                        <w:t>Please see S2-P11 for changes.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4116317C" wp14:editId="0B75488D">
            <wp:extent cx="6858000" cy="4305300"/>
            <wp:effectExtent l="0" t="0" r="0" b="0"/>
            <wp:docPr id="163" name="AXU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AXU19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2A54" w:rsidRDefault="00BB2A54">
      <w:r>
        <w:br w:type="page"/>
      </w:r>
    </w:p>
    <w:p w:rsidR="00BB2A54" w:rsidRDefault="00BB2A54" w:rsidP="00BB2A54">
      <w:pPr>
        <w:pStyle w:val="Heading2"/>
      </w:pPr>
      <w:bookmarkStart w:id="81" w:name="_Toc443930735"/>
      <w:r>
        <w:lastRenderedPageBreak/>
        <w:t>S8-P3 Enter Texted Security Code</w:t>
      </w:r>
      <w:bookmarkEnd w:id="81"/>
    </w:p>
    <w:p w:rsidR="00BB2A54" w:rsidRDefault="00BB2A54" w:rsidP="00BB2A54"/>
    <w:p w:rsidR="00BB2A54" w:rsidRPr="00BB2A54" w:rsidRDefault="00CA6EDE" w:rsidP="00BB2A54">
      <w:r>
        <w:rPr>
          <w:noProof/>
        </w:rPr>
        <w:drawing>
          <wp:inline distT="0" distB="0" distL="0" distR="0" wp14:anchorId="16FDDDEB" wp14:editId="243744B5">
            <wp:extent cx="6858000" cy="3733800"/>
            <wp:effectExtent l="0" t="0" r="0" b="0"/>
            <wp:docPr id="35" name="AXU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AXU62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2A54" w:rsidRDefault="00BB2A54">
      <w:r>
        <w:br w:type="page"/>
      </w:r>
    </w:p>
    <w:p w:rsidR="00BB2A54" w:rsidRDefault="00B84958" w:rsidP="00BB2A54">
      <w:pPr>
        <w:pStyle w:val="Heading2"/>
      </w:pPr>
      <w:bookmarkStart w:id="82" w:name="_Toc443930736"/>
      <w:r>
        <w:lastRenderedPageBreak/>
        <w:t xml:space="preserve">S8-P4 </w:t>
      </w:r>
      <w:r w:rsidRPr="0064103C">
        <w:rPr>
          <w:rFonts w:ascii="Georgia" w:hAnsi="Georgia"/>
          <w:b w:val="0"/>
          <w:color w:val="FF0000"/>
        </w:rPr>
        <w:t>m</w:t>
      </w:r>
      <w:r w:rsidR="00BB2A54" w:rsidRPr="0064103C">
        <w:rPr>
          <w:rFonts w:ascii="Georgia" w:hAnsi="Georgia"/>
          <w:b w:val="0"/>
          <w:color w:val="FF0000"/>
        </w:rPr>
        <w:t>y</w:t>
      </w:r>
      <w:r w:rsidR="00BB2A54" w:rsidRPr="0064103C">
        <w:rPr>
          <w:rFonts w:ascii="Georgia" w:hAnsi="Georgia"/>
          <w:b w:val="0"/>
          <w:color w:val="1F497D" w:themeColor="text2"/>
        </w:rPr>
        <w:t xml:space="preserve"> </w:t>
      </w:r>
      <w:r w:rsidR="002C74A2" w:rsidRPr="002C74A2">
        <w:rPr>
          <w:rFonts w:ascii="Georgia" w:hAnsi="Georgia"/>
          <w:b w:val="0"/>
          <w:i w:val="0"/>
          <w:color w:val="0054A6"/>
        </w:rPr>
        <w:t>Social</w:t>
      </w:r>
      <w:r w:rsidR="002C74A2">
        <w:rPr>
          <w:rFonts w:ascii="Georgia" w:hAnsi="Georgia"/>
          <w:b w:val="0"/>
          <w:i w:val="0"/>
          <w:color w:val="0054A6"/>
        </w:rPr>
        <w:t xml:space="preserve"> Security</w:t>
      </w:r>
      <w:r w:rsidR="00BB2A54">
        <w:t xml:space="preserve"> Terms of Service</w:t>
      </w:r>
      <w:bookmarkEnd w:id="82"/>
    </w:p>
    <w:p w:rsidR="00BB2A54" w:rsidRDefault="00BB2A54" w:rsidP="00BB2A54"/>
    <w:p w:rsidR="00BB2A54" w:rsidRDefault="00BB2A54" w:rsidP="00BB2A54">
      <w:r>
        <w:rPr>
          <w:noProof/>
        </w:rPr>
        <w:drawing>
          <wp:inline distT="0" distB="0" distL="0" distR="0" wp14:anchorId="52BC5186" wp14:editId="47E29A2B">
            <wp:extent cx="5943600" cy="5646420"/>
            <wp:effectExtent l="0" t="0" r="0" b="0"/>
            <wp:docPr id="114" name="AXU1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AXU112.png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646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09D1" w:rsidRDefault="009809D1">
      <w:r>
        <w:br w:type="page"/>
      </w:r>
    </w:p>
    <w:p w:rsidR="00BB2A54" w:rsidRDefault="00C5529D" w:rsidP="009809D1">
      <w:pPr>
        <w:pStyle w:val="Heading1"/>
      </w:pPr>
      <w:bookmarkStart w:id="83" w:name="_Toc443930737"/>
      <w:r>
        <w:lastRenderedPageBreak/>
        <w:t xml:space="preserve">Security Feature </w:t>
      </w:r>
      <w:r w:rsidR="009809D1">
        <w:t>FAQ</w:t>
      </w:r>
      <w:bookmarkEnd w:id="83"/>
    </w:p>
    <w:p w:rsidR="00745F1E" w:rsidRPr="00745F1E" w:rsidRDefault="00745F1E" w:rsidP="00745F1E"/>
    <w:p w:rsidR="00BB2A54" w:rsidRDefault="00E350ED" w:rsidP="00745F1E">
      <w:r>
        <w:rPr>
          <w:noProof/>
        </w:rPr>
        <mc:AlternateContent>
          <mc:Choice Requires="wps">
            <w:drawing>
              <wp:anchor distT="0" distB="0" distL="114300" distR="114300" simplePos="0" relativeHeight="252035072" behindDoc="0" locked="0" layoutInCell="1" allowOverlap="1" wp14:anchorId="2C52E70E" wp14:editId="0376CEB8">
                <wp:simplePos x="0" y="0"/>
                <wp:positionH relativeFrom="column">
                  <wp:posOffset>4419600</wp:posOffset>
                </wp:positionH>
                <wp:positionV relativeFrom="paragraph">
                  <wp:posOffset>1704552</wp:posOffset>
                </wp:positionV>
                <wp:extent cx="2192655" cy="2167466"/>
                <wp:effectExtent l="552450" t="361950" r="17145" b="23495"/>
                <wp:wrapNone/>
                <wp:docPr id="183" name="Line Callout 1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92655" cy="2167466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-16612"/>
                            <a:gd name="adj4" fmla="val -24616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53B11" w:rsidRPr="00E350ED" w:rsidRDefault="00053B11" w:rsidP="00E350ED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Cs w:val="18"/>
                              </w:rPr>
                            </w:pPr>
                            <w:r w:rsidRPr="00E350ED"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Cs w:val="18"/>
                              </w:rPr>
                              <w:t>On 2/22/2016:</w:t>
                            </w:r>
                          </w:p>
                          <w:p w:rsidR="00BD1260" w:rsidRDefault="00BD1260" w:rsidP="00E350ED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jc w:val="both"/>
                              <w:rPr>
                                <w:b/>
                                <w:color w:val="FFFFFF" w:themeColor="background1"/>
                                <w:sz w:val="20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color w:val="FFFFFF" w:themeColor="background1"/>
                                <w:sz w:val="20"/>
                              </w:rPr>
                              <w:t>Changed container title from “New Security Features” to “New Security Feature”.</w:t>
                            </w:r>
                            <w:proofErr w:type="gramEnd"/>
                          </w:p>
                          <w:p w:rsidR="00053B11" w:rsidRDefault="00053B11" w:rsidP="00E350ED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jc w:val="both"/>
                              <w:rPr>
                                <w:b/>
                                <w:color w:val="FFFFFF" w:themeColor="background1"/>
                                <w:sz w:val="20"/>
                              </w:rPr>
                            </w:pPr>
                            <w:proofErr w:type="gramStart"/>
                            <w:r w:rsidRPr="00E350ED">
                              <w:rPr>
                                <w:b/>
                                <w:color w:val="FFFFFF" w:themeColor="background1"/>
                                <w:sz w:val="20"/>
                              </w:rPr>
                              <w:t>Changed first sentence from “my Social Security has…” to “The Social Security Administration has…”</w:t>
                            </w:r>
                            <w:proofErr w:type="gramEnd"/>
                          </w:p>
                          <w:p w:rsidR="00053B11" w:rsidRPr="00E350ED" w:rsidRDefault="00053B11" w:rsidP="00E350ED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rPr>
                                <w:b/>
                                <w:color w:val="FFFFFF" w:themeColor="background1"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0"/>
                              </w:rPr>
                              <w:t>Changed second sentence from “This … my Social Security account…” to “This … personal my Social Security account…”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Line Callout 1 183" o:spid="_x0000_s1189" type="#_x0000_t47" style="position:absolute;margin-left:348pt;margin-top:134.2pt;width:172.65pt;height:170.65pt;z-index:25203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" adj="-5317,-3588" fillcolor="#4f81bd" strokecolor="#385d8a" strokeweight="2pt">
                <v:textbox>
                  <w:txbxContent>
                    <w:p w:rsidR="00053B11" w:rsidRPr="00E350ED" w:rsidRDefault="00053B11" w:rsidP="00E350ED">
                      <w:pPr>
                        <w:jc w:val="both"/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Cs w:val="18"/>
                        </w:rPr>
                      </w:pPr>
                      <w:r w:rsidRPr="00E350ED"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Cs w:val="18"/>
                        </w:rPr>
                        <w:t>On 2/22/2016:</w:t>
                      </w:r>
                    </w:p>
                    <w:p w:rsidR="00BD1260" w:rsidRDefault="00BD1260" w:rsidP="00E350ED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jc w:val="both"/>
                        <w:rPr>
                          <w:b/>
                          <w:color w:val="FFFFFF" w:themeColor="background1"/>
                          <w:sz w:val="20"/>
                        </w:rPr>
                      </w:pPr>
                      <w:proofErr w:type="gramStart"/>
                      <w:r>
                        <w:rPr>
                          <w:b/>
                          <w:color w:val="FFFFFF" w:themeColor="background1"/>
                          <w:sz w:val="20"/>
                        </w:rPr>
                        <w:t>Changed container title from “New Security Features” to “New Security Feature”.</w:t>
                      </w:r>
                      <w:proofErr w:type="gramEnd"/>
                    </w:p>
                    <w:p w:rsidR="00053B11" w:rsidRDefault="00053B11" w:rsidP="00E350ED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jc w:val="both"/>
                        <w:rPr>
                          <w:b/>
                          <w:color w:val="FFFFFF" w:themeColor="background1"/>
                          <w:sz w:val="20"/>
                        </w:rPr>
                      </w:pPr>
                      <w:proofErr w:type="gramStart"/>
                      <w:r w:rsidRPr="00E350ED">
                        <w:rPr>
                          <w:b/>
                          <w:color w:val="FFFFFF" w:themeColor="background1"/>
                          <w:sz w:val="20"/>
                        </w:rPr>
                        <w:t>Changed first sentence from “my Social Security has…” to “The Social Security Administration has…”</w:t>
                      </w:r>
                      <w:proofErr w:type="gramEnd"/>
                    </w:p>
                    <w:p w:rsidR="00053B11" w:rsidRPr="00E350ED" w:rsidRDefault="00053B11" w:rsidP="00E350ED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rPr>
                          <w:b/>
                          <w:color w:val="FFFFFF" w:themeColor="background1"/>
                          <w:sz w:val="20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0"/>
                        </w:rPr>
                        <w:t>Changed second sentence from “This … my Social Security account…” to “This … personal my Social Security account…”</w:t>
                      </w:r>
                    </w:p>
                  </w:txbxContent>
                </v:textbox>
              </v:shape>
            </w:pict>
          </mc:Fallback>
        </mc:AlternateContent>
      </w:r>
      <w:r w:rsidR="00C5529D">
        <w:rPr>
          <w:noProof/>
        </w:rPr>
        <w:drawing>
          <wp:inline distT="0" distB="0" distL="0" distR="0" wp14:anchorId="34DC8193" wp14:editId="0A63A8E4">
            <wp:extent cx="5419725" cy="7315200"/>
            <wp:effectExtent l="0" t="0" r="0" b="0"/>
            <wp:docPr id="182" name="AXU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AXU0.pn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7753" w:rsidRDefault="000B7753">
      <w:r>
        <w:br w:type="page"/>
      </w:r>
    </w:p>
    <w:p w:rsidR="000B7753" w:rsidRDefault="002C74A2" w:rsidP="000B7753">
      <w:pPr>
        <w:pStyle w:val="Heading1"/>
      </w:pPr>
      <w:bookmarkStart w:id="84" w:name="_Toc443930738"/>
      <w:proofErr w:type="gramStart"/>
      <w:r w:rsidRPr="002C74A2">
        <w:rPr>
          <w:rFonts w:ascii="Georgia" w:hAnsi="Georgia"/>
          <w:b w:val="0"/>
          <w:i/>
          <w:color w:val="FF0000"/>
        </w:rPr>
        <w:lastRenderedPageBreak/>
        <w:t>my</w:t>
      </w:r>
      <w:proofErr w:type="gramEnd"/>
      <w:r w:rsidRPr="0064103C">
        <w:rPr>
          <w:rFonts w:ascii="Georgia" w:hAnsi="Georgia"/>
          <w:b w:val="0"/>
          <w:color w:val="1F497D" w:themeColor="text2"/>
        </w:rPr>
        <w:t xml:space="preserve"> </w:t>
      </w:r>
      <w:r w:rsidRPr="00DC6389">
        <w:rPr>
          <w:rFonts w:ascii="Georgia" w:hAnsi="Georgia"/>
          <w:b w:val="0"/>
          <w:color w:val="365F91" w:themeColor="accent1" w:themeShade="BF"/>
        </w:rPr>
        <w:t>Social Security</w:t>
      </w:r>
      <w:r w:rsidR="00B84958" w:rsidRPr="00DC6389">
        <w:rPr>
          <w:color w:val="365F91" w:themeColor="accent1" w:themeShade="BF"/>
        </w:rPr>
        <w:t xml:space="preserve"> </w:t>
      </w:r>
      <w:r w:rsidR="00B84958">
        <w:t xml:space="preserve">- </w:t>
      </w:r>
      <w:r w:rsidR="00F6232F">
        <w:t>Security</w:t>
      </w:r>
      <w:r w:rsidR="000B7753">
        <w:t xml:space="preserve"> Settings</w:t>
      </w:r>
      <w:bookmarkEnd w:id="84"/>
    </w:p>
    <w:p w:rsidR="000B7753" w:rsidRDefault="000B7753">
      <w:pPr>
        <w:pStyle w:val="AxureImageParagraph"/>
      </w:pPr>
    </w:p>
    <w:p w:rsidR="000B7753" w:rsidRDefault="00F6232F" w:rsidP="00F6232F">
      <w:pPr>
        <w:pStyle w:val="Heading2"/>
      </w:pPr>
      <w:bookmarkStart w:id="85" w:name="_Toc443930739"/>
      <w:r>
        <w:t>Standard Account</w:t>
      </w:r>
      <w:bookmarkEnd w:id="85"/>
    </w:p>
    <w:p w:rsidR="0064103C" w:rsidRPr="0064103C" w:rsidRDefault="0064103C" w:rsidP="0064103C"/>
    <w:p w:rsidR="00F6232F" w:rsidRDefault="00F6232F" w:rsidP="00745F1E">
      <w:r>
        <w:rPr>
          <w:noProof/>
        </w:rPr>
        <w:drawing>
          <wp:inline distT="0" distB="0" distL="0" distR="0" wp14:anchorId="29109C4C" wp14:editId="7D48E792">
            <wp:extent cx="6858000" cy="5086350"/>
            <wp:effectExtent l="0" t="0" r="0" b="0"/>
            <wp:docPr id="12" name="AXU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AXU0.pn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08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232F" w:rsidRDefault="00F6232F">
      <w:r>
        <w:br w:type="page"/>
      </w:r>
    </w:p>
    <w:p w:rsidR="00F6232F" w:rsidRDefault="00F6232F" w:rsidP="00F6232F">
      <w:pPr>
        <w:pStyle w:val="Heading2"/>
      </w:pPr>
      <w:bookmarkStart w:id="86" w:name="_Toc443930740"/>
      <w:r>
        <w:lastRenderedPageBreak/>
        <w:t>Enhanced (Pending) Account</w:t>
      </w:r>
      <w:bookmarkEnd w:id="86"/>
    </w:p>
    <w:p w:rsidR="00F6232F" w:rsidRDefault="00F6232F" w:rsidP="00F6232F"/>
    <w:p w:rsidR="00F6232F" w:rsidRDefault="00F6232F" w:rsidP="00F6232F">
      <w:r>
        <w:rPr>
          <w:noProof/>
        </w:rPr>
        <w:drawing>
          <wp:inline distT="0" distB="0" distL="0" distR="0" wp14:anchorId="50FF3F01" wp14:editId="6B20DD6E">
            <wp:extent cx="6858000" cy="5153025"/>
            <wp:effectExtent l="0" t="0" r="0" b="9525"/>
            <wp:docPr id="51" name="AXU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AXU1.png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15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232F" w:rsidRDefault="00F6232F">
      <w:r>
        <w:br w:type="page"/>
      </w:r>
    </w:p>
    <w:p w:rsidR="00F6232F" w:rsidRDefault="00F6232F" w:rsidP="00F6232F">
      <w:pPr>
        <w:pStyle w:val="Heading2"/>
      </w:pPr>
      <w:bookmarkStart w:id="87" w:name="_Toc443930741"/>
      <w:r>
        <w:lastRenderedPageBreak/>
        <w:t>Enhanced Account</w:t>
      </w:r>
      <w:bookmarkEnd w:id="87"/>
    </w:p>
    <w:p w:rsidR="00F6232F" w:rsidRDefault="00F6232F" w:rsidP="00F6232F"/>
    <w:p w:rsidR="00F6232F" w:rsidRPr="00F6232F" w:rsidRDefault="00F6232F" w:rsidP="00F6232F">
      <w:r>
        <w:rPr>
          <w:noProof/>
        </w:rPr>
        <w:drawing>
          <wp:inline distT="0" distB="0" distL="0" distR="0" wp14:anchorId="5C3FFD28" wp14:editId="1DDFDE38">
            <wp:extent cx="6858000" cy="5429250"/>
            <wp:effectExtent l="0" t="0" r="0" b="0"/>
            <wp:docPr id="62" name="AXU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AXU2.pn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42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6232F" w:rsidRPr="00F6232F" w:rsidSect="002838AE">
      <w:footerReference w:type="default" r:id="rId54"/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53B11" w:rsidRDefault="00053B11" w:rsidP="00AE25C6">
      <w:r>
        <w:separator/>
      </w:r>
    </w:p>
  </w:endnote>
  <w:endnote w:type="continuationSeparator" w:id="0">
    <w:p w:rsidR="00053B11" w:rsidRDefault="00053B11" w:rsidP="00AE25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0687248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053B11" w:rsidRDefault="00053B11" w:rsidP="00856C04">
        <w:pPr>
          <w:pStyle w:val="TOC3"/>
        </w:pPr>
      </w:p>
      <w:p w:rsidR="00053B11" w:rsidRPr="003436EC" w:rsidRDefault="00053B11" w:rsidP="00856C04">
        <w:pPr>
          <w:pStyle w:val="TOC3"/>
        </w:pPr>
        <w:r w:rsidRPr="001B2455">
          <w:rPr>
            <w:rStyle w:val="FooterChar"/>
          </w:rPr>
          <w:t>OSES/</w:t>
        </w:r>
        <w:proofErr w:type="spellStart"/>
        <w:r w:rsidRPr="001B2455">
          <w:rPr>
            <w:rStyle w:val="FooterChar"/>
          </w:rPr>
          <w:t>D</w:t>
        </w:r>
        <w:r>
          <w:rPr>
            <w:rStyle w:val="FooterChar"/>
          </w:rPr>
          <w:t>ePPO</w:t>
        </w:r>
        <w:proofErr w:type="spellEnd"/>
        <w:r w:rsidRPr="001B2455">
          <w:rPr>
            <w:rStyle w:val="FooterChar"/>
          </w:rPr>
          <w:t>/USSB/UXG</w:t>
        </w:r>
        <w:r w:rsidRPr="001B2455">
          <w:tab/>
        </w:r>
        <w:r>
          <w:tab/>
        </w:r>
        <w:r>
          <w:tab/>
          <w:t>DRAFT</w:t>
        </w:r>
        <w:r>
          <w:tab/>
        </w:r>
        <w:r>
          <w:tab/>
        </w:r>
        <w:r>
          <w:tab/>
        </w:r>
        <w:r>
          <w:tab/>
        </w:r>
        <w:r>
          <w:tab/>
          <w:t>February 22</w:t>
        </w:r>
        <w:r w:rsidRPr="003436EC">
          <w:t>, 201</w:t>
        </w:r>
        <w:r>
          <w:t>6</w:t>
        </w:r>
        <w:r w:rsidRPr="003436EC">
          <w:tab/>
        </w:r>
        <w:r w:rsidRPr="003436EC">
          <w:tab/>
        </w:r>
        <w:r w:rsidRPr="003436EC">
          <w:tab/>
        </w:r>
        <w:r w:rsidRPr="003436EC">
          <w:tab/>
        </w:r>
        <w:r w:rsidRPr="003436EC">
          <w:tab/>
        </w:r>
        <w:r w:rsidRPr="003436EC">
          <w:tab/>
        </w:r>
      </w:p>
    </w:sdtContent>
  </w:sdt>
  <w:p w:rsidR="00053B11" w:rsidRDefault="00053B1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3B11" w:rsidRDefault="00053B11" w:rsidP="00C56DEA">
    <w:pPr>
      <w:pStyle w:val="Footer"/>
      <w:tabs>
        <w:tab w:val="clear" w:pos="4320"/>
        <w:tab w:val="clear" w:pos="8640"/>
        <w:tab w:val="center" w:pos="4680"/>
        <w:tab w:val="right" w:pos="9360"/>
      </w:tabs>
      <w:rPr>
        <w:rFonts w:ascii="Arial" w:hAnsi="Arial" w:cs="Arial"/>
        <w:sz w:val="16"/>
        <w:szCs w:val="16"/>
      </w:rPr>
    </w:pPr>
    <w:r>
      <w:rPr>
        <w:noProof/>
      </w:rPr>
      <w:drawing>
        <wp:anchor distT="0" distB="0" distL="114300" distR="114300" simplePos="0" relativeHeight="251656704" behindDoc="1" locked="0" layoutInCell="1" allowOverlap="0" wp14:anchorId="667165E0" wp14:editId="275E2AC0">
          <wp:simplePos x="0" y="0"/>
          <wp:positionH relativeFrom="column">
            <wp:posOffset>5838825</wp:posOffset>
          </wp:positionH>
          <wp:positionV relativeFrom="paragraph">
            <wp:posOffset>-138430</wp:posOffset>
          </wp:positionV>
          <wp:extent cx="1019175" cy="333375"/>
          <wp:effectExtent l="19050" t="0" r="9525" b="0"/>
          <wp:wrapTight wrapText="bothSides">
            <wp:wrapPolygon edited="0">
              <wp:start x="-404" y="0"/>
              <wp:lineTo x="-404" y="20983"/>
              <wp:lineTo x="21802" y="20983"/>
              <wp:lineTo x="21802" y="0"/>
              <wp:lineTo x="-404" y="0"/>
            </wp:wrapPolygon>
          </wp:wrapTight>
          <wp:docPr id="5" name="Picture 3" descr="UC_Logo footer_alt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UC_Logo footer_alt"/>
                  <pic:cNvPicPr>
                    <a:picLocks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9175" cy="333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Arial" w:hAnsi="Arial" w:cs="Arial"/>
        <w:sz w:val="16"/>
        <w:szCs w:val="16"/>
      </w:rPr>
      <w:t>OSES/DUAPS/USSB</w:t>
    </w:r>
    <w:r>
      <w:rPr>
        <w:rFonts w:ascii="Arial" w:hAnsi="Arial" w:cs="Arial"/>
        <w:sz w:val="16"/>
        <w:szCs w:val="16"/>
      </w:rPr>
      <w:tab/>
    </w:r>
    <w:r>
      <w:fldChar w:fldCharType="begin"/>
    </w:r>
    <w:r>
      <w:instrText xml:space="preserve"> SUBJECT   \* MERGEFORMAT </w:instrText>
    </w:r>
    <w:r>
      <w:fldChar w:fldCharType="end"/>
    </w:r>
    <w:r>
      <w:rPr>
        <w:rFonts w:ascii="Arial" w:hAnsi="Arial" w:cs="Arial"/>
        <w:sz w:val="16"/>
        <w:szCs w:val="16"/>
      </w:rPr>
      <w:tab/>
    </w:r>
  </w:p>
  <w:p w:rsidR="00053B11" w:rsidRDefault="00053B11" w:rsidP="00336B3A">
    <w:pPr>
      <w:pStyle w:val="Footer"/>
      <w:tabs>
        <w:tab w:val="clear" w:pos="4320"/>
        <w:tab w:val="clear" w:pos="8640"/>
        <w:tab w:val="center" w:pos="4680"/>
        <w:tab w:val="right" w:pos="10800"/>
      </w:tabs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fldChar w:fldCharType="begin"/>
    </w:r>
    <w:r>
      <w:rPr>
        <w:rFonts w:ascii="Arial" w:hAnsi="Arial" w:cs="Arial"/>
        <w:sz w:val="16"/>
        <w:szCs w:val="16"/>
      </w:rPr>
      <w:instrText xml:space="preserve"> DATE  \@ "MMMM d, yyyy"  \* MERGEFORMAT </w:instrText>
    </w:r>
    <w:r>
      <w:rPr>
        <w:rFonts w:ascii="Arial" w:hAnsi="Arial" w:cs="Arial"/>
        <w:sz w:val="16"/>
        <w:szCs w:val="16"/>
      </w:rPr>
      <w:fldChar w:fldCharType="separate"/>
    </w:r>
    <w:r w:rsidR="00BF659A">
      <w:rPr>
        <w:rFonts w:ascii="Arial" w:hAnsi="Arial" w:cs="Arial"/>
        <w:noProof/>
        <w:sz w:val="16"/>
        <w:szCs w:val="16"/>
      </w:rPr>
      <w:t>February 24, 2016</w:t>
    </w:r>
    <w:r>
      <w:rPr>
        <w:rFonts w:ascii="Arial" w:hAnsi="Arial" w:cs="Arial"/>
        <w:sz w:val="16"/>
        <w:szCs w:val="16"/>
      </w:rPr>
      <w:fldChar w:fldCharType="end"/>
    </w:r>
    <w:r>
      <w:rPr>
        <w:rFonts w:ascii="Arial" w:hAnsi="Arial" w:cs="Arial"/>
        <w:sz w:val="16"/>
        <w:szCs w:val="16"/>
      </w:rPr>
      <w:tab/>
    </w:r>
    <w:r>
      <w:rPr>
        <w:rFonts w:ascii="Arial" w:hAnsi="Arial" w:cs="Arial"/>
        <w:sz w:val="16"/>
        <w:szCs w:val="16"/>
      </w:rPr>
      <w:tab/>
      <w:t xml:space="preserve">Page </w:t>
    </w:r>
    <w:r>
      <w:rPr>
        <w:rFonts w:ascii="Arial" w:hAnsi="Arial" w:cs="Arial"/>
        <w:sz w:val="16"/>
        <w:szCs w:val="16"/>
      </w:rPr>
      <w:fldChar w:fldCharType="begin"/>
    </w:r>
    <w:r>
      <w:rPr>
        <w:rFonts w:ascii="Arial" w:hAnsi="Arial" w:cs="Arial"/>
        <w:sz w:val="16"/>
        <w:szCs w:val="16"/>
      </w:rPr>
      <w:instrText xml:space="preserve"> PAGE </w:instrText>
    </w:r>
    <w:r>
      <w:rPr>
        <w:rFonts w:ascii="Arial" w:hAnsi="Arial" w:cs="Arial"/>
        <w:sz w:val="16"/>
        <w:szCs w:val="16"/>
      </w:rPr>
      <w:fldChar w:fldCharType="separate"/>
    </w:r>
    <w:r>
      <w:rPr>
        <w:rFonts w:ascii="Arial" w:hAnsi="Arial" w:cs="Arial"/>
        <w:noProof/>
        <w:sz w:val="16"/>
        <w:szCs w:val="16"/>
      </w:rPr>
      <w:t>171</w:t>
    </w:r>
    <w:r>
      <w:rPr>
        <w:rFonts w:ascii="Arial" w:hAnsi="Arial" w:cs="Arial"/>
        <w:sz w:val="16"/>
        <w:szCs w:val="16"/>
      </w:rPr>
      <w:fldChar w:fldCharType="end"/>
    </w:r>
    <w:r>
      <w:rPr>
        <w:rFonts w:ascii="Arial" w:hAnsi="Arial" w:cs="Arial"/>
        <w:sz w:val="16"/>
        <w:szCs w:val="16"/>
      </w:rPr>
      <w:t xml:space="preserve"> of </w:t>
    </w:r>
    <w:r>
      <w:rPr>
        <w:rFonts w:ascii="Arial" w:hAnsi="Arial" w:cs="Arial"/>
        <w:sz w:val="16"/>
        <w:szCs w:val="16"/>
      </w:rPr>
      <w:fldChar w:fldCharType="begin"/>
    </w:r>
    <w:r>
      <w:rPr>
        <w:rFonts w:ascii="Arial" w:hAnsi="Arial" w:cs="Arial"/>
        <w:sz w:val="16"/>
        <w:szCs w:val="16"/>
      </w:rPr>
      <w:instrText xml:space="preserve"> NUMPAGES </w:instrText>
    </w:r>
    <w:r>
      <w:rPr>
        <w:rFonts w:ascii="Arial" w:hAnsi="Arial" w:cs="Arial"/>
        <w:sz w:val="16"/>
        <w:szCs w:val="16"/>
      </w:rPr>
      <w:fldChar w:fldCharType="separate"/>
    </w:r>
    <w:r>
      <w:rPr>
        <w:rFonts w:ascii="Arial" w:hAnsi="Arial" w:cs="Arial"/>
        <w:noProof/>
        <w:sz w:val="16"/>
        <w:szCs w:val="16"/>
      </w:rPr>
      <w:t>67</w:t>
    </w:r>
    <w:r>
      <w:rPr>
        <w:rFonts w:ascii="Arial" w:hAnsi="Arial" w:cs="Arial"/>
        <w:sz w:val="16"/>
        <w:szCs w:val="16"/>
      </w:rPr>
      <w:fldChar w:fldCharType="end"/>
    </w:r>
    <w:r>
      <w:rPr>
        <w:rFonts w:ascii="Arial" w:hAnsi="Arial" w:cs="Arial"/>
        <w:sz w:val="16"/>
        <w:szCs w:val="16"/>
      </w:rPr>
      <w:tab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6781256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053B11" w:rsidRDefault="00053B11" w:rsidP="00F260CC">
        <w:pPr>
          <w:pStyle w:val="TOC3"/>
        </w:pPr>
      </w:p>
      <w:p w:rsidR="00053B11" w:rsidRPr="0068771D" w:rsidRDefault="00BF659A" w:rsidP="00F260CC">
        <w:pPr>
          <w:pStyle w:val="TOC3"/>
        </w:pPr>
      </w:p>
    </w:sdtContent>
  </w:sdt>
  <w:p w:rsidR="00053B11" w:rsidRDefault="00053B11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3B11" w:rsidRDefault="00053B11" w:rsidP="002838AE">
    <w:pPr>
      <w:pStyle w:val="Footer"/>
      <w:tabs>
        <w:tab w:val="clear" w:pos="4320"/>
        <w:tab w:val="clear" w:pos="8640"/>
        <w:tab w:val="center" w:pos="4680"/>
        <w:tab w:val="right" w:pos="9360"/>
      </w:tabs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OSES/</w:t>
    </w:r>
    <w:proofErr w:type="spellStart"/>
    <w:r>
      <w:rPr>
        <w:rFonts w:ascii="Arial" w:hAnsi="Arial" w:cs="Arial"/>
        <w:sz w:val="16"/>
        <w:szCs w:val="16"/>
      </w:rPr>
      <w:t>DePPO</w:t>
    </w:r>
    <w:proofErr w:type="spellEnd"/>
    <w:r>
      <w:rPr>
        <w:rFonts w:ascii="Arial" w:hAnsi="Arial" w:cs="Arial"/>
        <w:sz w:val="16"/>
        <w:szCs w:val="16"/>
      </w:rPr>
      <w:t>/UXG</w:t>
    </w:r>
    <w:r>
      <w:fldChar w:fldCharType="begin"/>
    </w:r>
    <w:r>
      <w:instrText xml:space="preserve"> SUBJECT   \* MERGEFORMAT </w:instrText>
    </w:r>
    <w:r>
      <w:fldChar w:fldCharType="end"/>
    </w:r>
    <w:r>
      <w:rPr>
        <w:rFonts w:ascii="Arial" w:hAnsi="Arial" w:cs="Arial"/>
        <w:sz w:val="16"/>
        <w:szCs w:val="16"/>
      </w:rPr>
      <w:tab/>
    </w:r>
    <w:r>
      <w:rPr>
        <w:rFonts w:ascii="Arial" w:hAnsi="Arial" w:cs="Arial"/>
        <w:sz w:val="16"/>
        <w:szCs w:val="16"/>
      </w:rPr>
      <w:fldChar w:fldCharType="begin"/>
    </w:r>
    <w:r>
      <w:rPr>
        <w:rFonts w:ascii="Arial" w:hAnsi="Arial" w:cs="Arial"/>
        <w:sz w:val="16"/>
        <w:szCs w:val="16"/>
      </w:rPr>
      <w:instrText xml:space="preserve"> DATE  \@ "MMMM d, yyyy"  \* MERGEFORMAT </w:instrText>
    </w:r>
    <w:r>
      <w:rPr>
        <w:rFonts w:ascii="Arial" w:hAnsi="Arial" w:cs="Arial"/>
        <w:sz w:val="16"/>
        <w:szCs w:val="16"/>
      </w:rPr>
      <w:fldChar w:fldCharType="separate"/>
    </w:r>
    <w:r w:rsidR="00BF659A">
      <w:rPr>
        <w:rFonts w:ascii="Arial" w:hAnsi="Arial" w:cs="Arial"/>
        <w:noProof/>
        <w:sz w:val="16"/>
        <w:szCs w:val="16"/>
      </w:rPr>
      <w:t>February 24, 2016</w:t>
    </w:r>
    <w:r>
      <w:rPr>
        <w:rFonts w:ascii="Arial" w:hAnsi="Arial" w:cs="Arial"/>
        <w:sz w:val="16"/>
        <w:szCs w:val="16"/>
      </w:rPr>
      <w:fldChar w:fldCharType="end"/>
    </w:r>
    <w:r>
      <w:rPr>
        <w:rFonts w:ascii="Arial" w:hAnsi="Arial" w:cs="Arial"/>
        <w:sz w:val="16"/>
        <w:szCs w:val="16"/>
      </w:rPr>
      <w:tab/>
      <w:t xml:space="preserve">Page </w:t>
    </w:r>
    <w:r>
      <w:rPr>
        <w:rFonts w:ascii="Arial" w:hAnsi="Arial" w:cs="Arial"/>
        <w:sz w:val="16"/>
        <w:szCs w:val="16"/>
      </w:rPr>
      <w:fldChar w:fldCharType="begin"/>
    </w:r>
    <w:r>
      <w:rPr>
        <w:rFonts w:ascii="Arial" w:hAnsi="Arial" w:cs="Arial"/>
        <w:sz w:val="16"/>
        <w:szCs w:val="16"/>
      </w:rPr>
      <w:instrText xml:space="preserve"> PAGE </w:instrText>
    </w:r>
    <w:r>
      <w:rPr>
        <w:rFonts w:ascii="Arial" w:hAnsi="Arial" w:cs="Arial"/>
        <w:sz w:val="16"/>
        <w:szCs w:val="16"/>
      </w:rPr>
      <w:fldChar w:fldCharType="separate"/>
    </w:r>
    <w:r w:rsidR="00BF659A">
      <w:rPr>
        <w:rFonts w:ascii="Arial" w:hAnsi="Arial" w:cs="Arial"/>
        <w:noProof/>
        <w:sz w:val="16"/>
        <w:szCs w:val="16"/>
      </w:rPr>
      <w:t>64</w:t>
    </w:r>
    <w:r>
      <w:rPr>
        <w:rFonts w:ascii="Arial" w:hAnsi="Arial" w:cs="Arial"/>
        <w:sz w:val="16"/>
        <w:szCs w:val="16"/>
      </w:rPr>
      <w:fldChar w:fldCharType="end"/>
    </w:r>
    <w:r>
      <w:rPr>
        <w:rFonts w:ascii="Arial" w:hAnsi="Arial" w:cs="Arial"/>
        <w:sz w:val="16"/>
        <w:szCs w:val="16"/>
      </w:rPr>
      <w:t xml:space="preserve"> of </w:t>
    </w:r>
    <w:r>
      <w:rPr>
        <w:rFonts w:ascii="Arial" w:hAnsi="Arial" w:cs="Arial"/>
        <w:sz w:val="16"/>
        <w:szCs w:val="16"/>
      </w:rPr>
      <w:fldChar w:fldCharType="begin"/>
    </w:r>
    <w:r>
      <w:rPr>
        <w:rFonts w:ascii="Arial" w:hAnsi="Arial" w:cs="Arial"/>
        <w:sz w:val="16"/>
        <w:szCs w:val="16"/>
      </w:rPr>
      <w:instrText xml:space="preserve"> NUMPAGES </w:instrText>
    </w:r>
    <w:r>
      <w:rPr>
        <w:rFonts w:ascii="Arial" w:hAnsi="Arial" w:cs="Arial"/>
        <w:sz w:val="16"/>
        <w:szCs w:val="16"/>
      </w:rPr>
      <w:fldChar w:fldCharType="separate"/>
    </w:r>
    <w:r w:rsidR="00BF659A">
      <w:rPr>
        <w:rFonts w:ascii="Arial" w:hAnsi="Arial" w:cs="Arial"/>
        <w:noProof/>
        <w:sz w:val="16"/>
        <w:szCs w:val="16"/>
      </w:rPr>
      <w:t>69</w:t>
    </w:r>
    <w:r>
      <w:rPr>
        <w:rFonts w:ascii="Arial" w:hAnsi="Arial" w:cs="Arial"/>
        <w:sz w:val="16"/>
        <w:szCs w:val="16"/>
      </w:rPr>
      <w:fldChar w:fldCharType="end"/>
    </w:r>
    <w:r>
      <w:rPr>
        <w:rFonts w:ascii="Arial" w:hAnsi="Arial" w:cs="Arial"/>
        <w:sz w:val="16"/>
        <w:szCs w:val="16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53B11" w:rsidRDefault="00053B11" w:rsidP="00AE25C6">
      <w:r>
        <w:separator/>
      </w:r>
    </w:p>
  </w:footnote>
  <w:footnote w:type="continuationSeparator" w:id="0">
    <w:p w:rsidR="00053B11" w:rsidRDefault="00053B11" w:rsidP="00AE25C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77618513"/>
      <w:docPartObj>
        <w:docPartGallery w:val="Watermarks"/>
        <w:docPartUnique/>
      </w:docPartObj>
    </w:sdtPr>
    <w:sdtEndPr/>
    <w:sdtContent>
      <w:p w:rsidR="00053B11" w:rsidRPr="00FF0874" w:rsidRDefault="00BF659A" w:rsidP="00856C04">
        <w:pPr>
          <w:pStyle w:val="Header"/>
          <w:tabs>
            <w:tab w:val="left" w:pos="3390"/>
          </w:tabs>
        </w:pPr>
        <w:r>
          <w:rPr>
            <w:noProof/>
          </w:rPr>
          <w:pict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_x0000_s2049" type="#_x0000_t136" style="position:absolute;margin-left:0;margin-top:0;width:532.95pt;height:76.1pt;rotation:315;z-index:-251658752;mso-position-horizontal:center;mso-position-horizontal-relative:margin;mso-position-vertical:center;mso-position-vertical-relative:margin" o:allowincell="f" fillcolor="#fbd4b4 [1305]" stroked="f">
              <v:fill opacity=".5"/>
              <v:textpath style="font-family:&quot;Arial&quot;;font-size:1pt" string="DRAFT"/>
              <w10:wrap anchorx="margin" anchory="margin"/>
            </v:shape>
          </w:pict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3B11" w:rsidRDefault="00BF659A" w:rsidP="00F260CC">
    <w:pPr>
      <w:pStyle w:val="Header"/>
      <w:tabs>
        <w:tab w:val="left" w:pos="3390"/>
      </w:tabs>
    </w:pPr>
    <w:sdt>
      <w:sdtPr>
        <w:id w:val="1375354201"/>
        <w:docPartObj>
          <w:docPartGallery w:val="Watermarks"/>
          <w:docPartUnique/>
        </w:docPartObj>
      </w:sdtPr>
      <w:sdtEndPr/>
      <w:sdtContent>
        <w:r>
          <w:rPr>
            <w:noProof/>
          </w:rPr>
          <w:pict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_x0000_s2050" type="#_x0000_t136" style="position:absolute;margin-left:0;margin-top:0;width:532.95pt;height:76.1pt;rotation:315;z-index:-251657728;mso-position-horizontal:center;mso-position-horizontal-relative:margin;mso-position-vertical:center;mso-position-vertical-relative:margin" o:allowincell="f" fillcolor="#fbd4b4 [1305]" stroked="f">
              <v:fill opacity=".5"/>
              <v:textpath style="font-family:&quot;Arial&quot;;font-size:1pt" string="DRAFT"/>
              <w10:wrap anchorx="margin" anchory="margin"/>
            </v:shape>
          </w:pict>
        </w:r>
      </w:sdtContent>
    </w:sdt>
    <w:r w:rsidR="00053B11">
      <w:t>Screen Shots for eAccess MFA v1.0</w:t>
    </w:r>
  </w:p>
  <w:p w:rsidR="00053B11" w:rsidRPr="00FF0874" w:rsidRDefault="00053B11" w:rsidP="00F260CC">
    <w:pPr>
      <w:pStyle w:val="Header"/>
      <w:tabs>
        <w:tab w:val="left" w:pos="3390"/>
      </w:tabs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F"/>
    <w:multiLevelType w:val="singleLevel"/>
    <w:tmpl w:val="F6C6AA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>
    <w:nsid w:val="FFFFFF82"/>
    <w:multiLevelType w:val="singleLevel"/>
    <w:tmpl w:val="3678E7D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2">
    <w:nsid w:val="16A20286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">
    <w:nsid w:val="1E584144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4">
    <w:nsid w:val="2020180F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5">
    <w:nsid w:val="28FD28FC"/>
    <w:multiLevelType w:val="multilevel"/>
    <w:tmpl w:val="19CE7E40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2B6219E9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7">
    <w:nsid w:val="2C9E532A"/>
    <w:multiLevelType w:val="multilevel"/>
    <w:tmpl w:val="B046F4DC"/>
    <w:lvl w:ilvl="0">
      <w:start w:val="1"/>
      <w:numFmt w:val="decimal"/>
      <w:suff w:val="space"/>
      <w:lvlText w:val="%1."/>
      <w:lvlJc w:val="left"/>
      <w:pPr>
        <w:tabs>
          <w:tab w:val="num" w:pos="360"/>
        </w:tabs>
        <w:ind w:left="0" w:firstLine="0"/>
      </w:pPr>
    </w:lvl>
    <w:lvl w:ilvl="1">
      <w:start w:val="1"/>
      <w:numFmt w:val="decimal"/>
      <w:suff w:val="space"/>
      <w:lvlText w:val="%1.%2."/>
      <w:lvlJc w:val="left"/>
      <w:pPr>
        <w:tabs>
          <w:tab w:val="num" w:pos="792"/>
        </w:tabs>
        <w:ind w:left="0" w:firstLine="0"/>
      </w:pPr>
    </w:lvl>
    <w:lvl w:ilvl="2">
      <w:start w:val="1"/>
      <w:numFmt w:val="decimal"/>
      <w:suff w:val="space"/>
      <w:lvlText w:val="%1.%2.%3."/>
      <w:lvlJc w:val="left"/>
      <w:pPr>
        <w:tabs>
          <w:tab w:val="num" w:pos="1440"/>
        </w:tabs>
        <w:ind w:left="0" w:firstLine="0"/>
      </w:pPr>
    </w:lvl>
    <w:lvl w:ilvl="3">
      <w:start w:val="1"/>
      <w:numFmt w:val="decimal"/>
      <w:suff w:val="space"/>
      <w:lvlText w:val="%1.%2.%3.%4."/>
      <w:lvlJc w:val="left"/>
      <w:pPr>
        <w:tabs>
          <w:tab w:val="num" w:pos="2160"/>
        </w:tabs>
        <w:ind w:left="0" w:firstLine="0"/>
      </w:pPr>
    </w:lvl>
    <w:lvl w:ilvl="4">
      <w:start w:val="1"/>
      <w:numFmt w:val="decimal"/>
      <w:suff w:val="space"/>
      <w:lvlText w:val="%1.%2.%3.%4.%5."/>
      <w:lvlJc w:val="left"/>
      <w:pPr>
        <w:tabs>
          <w:tab w:val="num" w:pos="252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8">
    <w:nsid w:val="2F922917"/>
    <w:multiLevelType w:val="hybridMultilevel"/>
    <w:tmpl w:val="6C1AABB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38BA7117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>
    <w:nsid w:val="4E8A47C2"/>
    <w:multiLevelType w:val="hybridMultilevel"/>
    <w:tmpl w:val="90FEF7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AE70BA8"/>
    <w:multiLevelType w:val="multilevel"/>
    <w:tmpl w:val="BA5A8726"/>
    <w:lvl w:ilvl="0"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>
    <w:nsid w:val="767F3134"/>
    <w:multiLevelType w:val="hybridMultilevel"/>
    <w:tmpl w:val="B8A2A6D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786B65CA"/>
    <w:multiLevelType w:val="multilevel"/>
    <w:tmpl w:val="72C8CE34"/>
    <w:lvl w:ilvl="0">
      <w:start w:val="1"/>
      <w:numFmt w:val="decimal"/>
      <w:pStyle w:val="AxureHeading1"/>
      <w:suff w:val="space"/>
      <w:lvlText w:val="%1."/>
      <w:lvlJc w:val="left"/>
      <w:pPr>
        <w:tabs>
          <w:tab w:val="num" w:pos="360"/>
        </w:tabs>
        <w:ind w:left="0" w:firstLine="0"/>
      </w:pPr>
    </w:lvl>
    <w:lvl w:ilvl="1">
      <w:start w:val="1"/>
      <w:numFmt w:val="decimal"/>
      <w:pStyle w:val="AxureHeading2"/>
      <w:suff w:val="space"/>
      <w:lvlText w:val="%1.%2."/>
      <w:lvlJc w:val="left"/>
      <w:pPr>
        <w:tabs>
          <w:tab w:val="num" w:pos="792"/>
        </w:tabs>
        <w:ind w:left="0" w:firstLine="0"/>
      </w:pPr>
    </w:lvl>
    <w:lvl w:ilvl="2">
      <w:start w:val="1"/>
      <w:numFmt w:val="decimal"/>
      <w:pStyle w:val="AxureHeading3"/>
      <w:suff w:val="space"/>
      <w:lvlText w:val="%1.%2.%3."/>
      <w:lvlJc w:val="left"/>
      <w:pPr>
        <w:tabs>
          <w:tab w:val="num" w:pos="1440"/>
        </w:tabs>
        <w:ind w:left="0" w:firstLine="0"/>
      </w:pPr>
    </w:lvl>
    <w:lvl w:ilvl="3">
      <w:start w:val="1"/>
      <w:numFmt w:val="decimal"/>
      <w:pStyle w:val="AxureHeading4"/>
      <w:suff w:val="space"/>
      <w:lvlText w:val="%1.%2.%3.%4."/>
      <w:lvlJc w:val="left"/>
      <w:pPr>
        <w:tabs>
          <w:tab w:val="num" w:pos="1800"/>
        </w:tabs>
        <w:ind w:left="0" w:firstLine="0"/>
      </w:pPr>
    </w:lvl>
    <w:lvl w:ilvl="4">
      <w:start w:val="1"/>
      <w:numFmt w:val="decimal"/>
      <w:suff w:val="space"/>
      <w:lvlText w:val="%1.%2.%3.%4.%5."/>
      <w:lvlJc w:val="left"/>
      <w:pPr>
        <w:tabs>
          <w:tab w:val="num" w:pos="252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4">
    <w:nsid w:val="786B7F5A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>
    <w:nsid w:val="7BB22584"/>
    <w:multiLevelType w:val="multilevel"/>
    <w:tmpl w:val="0298D7F4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4"/>
  </w:num>
  <w:num w:numId="2">
    <w:abstractNumId w:val="7"/>
  </w:num>
  <w:num w:numId="3">
    <w:abstractNumId w:val="6"/>
  </w:num>
  <w:num w:numId="4">
    <w:abstractNumId w:val="13"/>
  </w:num>
  <w:num w:numId="5">
    <w:abstractNumId w:val="2"/>
  </w:num>
  <w:num w:numId="6">
    <w:abstractNumId w:val="3"/>
  </w:num>
  <w:num w:numId="7">
    <w:abstractNumId w:val="9"/>
  </w:num>
  <w:num w:numId="8">
    <w:abstractNumId w:val="14"/>
  </w:num>
  <w:num w:numId="9">
    <w:abstractNumId w:val="1"/>
  </w:num>
  <w:num w:numId="10">
    <w:abstractNumId w:val="0"/>
  </w:num>
  <w:num w:numId="11">
    <w:abstractNumId w:val="11"/>
  </w:num>
  <w:num w:numId="12">
    <w:abstractNumId w:val="8"/>
  </w:num>
  <w:num w:numId="13">
    <w:abstractNumId w:val="10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attachedTemplate r:id="rId1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9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757A"/>
    <w:rsid w:val="000048D6"/>
    <w:rsid w:val="000078A1"/>
    <w:rsid w:val="0002667B"/>
    <w:rsid w:val="00030CAA"/>
    <w:rsid w:val="00031A31"/>
    <w:rsid w:val="00033031"/>
    <w:rsid w:val="00040C9D"/>
    <w:rsid w:val="00043034"/>
    <w:rsid w:val="00050CE1"/>
    <w:rsid w:val="00053B11"/>
    <w:rsid w:val="000556AC"/>
    <w:rsid w:val="00057B70"/>
    <w:rsid w:val="0007093B"/>
    <w:rsid w:val="00075991"/>
    <w:rsid w:val="00080207"/>
    <w:rsid w:val="000A0635"/>
    <w:rsid w:val="000A2E13"/>
    <w:rsid w:val="000A4636"/>
    <w:rsid w:val="000B3C3E"/>
    <w:rsid w:val="000B7753"/>
    <w:rsid w:val="000C07F5"/>
    <w:rsid w:val="001138D6"/>
    <w:rsid w:val="001177C9"/>
    <w:rsid w:val="001240FE"/>
    <w:rsid w:val="0013113E"/>
    <w:rsid w:val="001561A0"/>
    <w:rsid w:val="0016569E"/>
    <w:rsid w:val="001672E3"/>
    <w:rsid w:val="001724C8"/>
    <w:rsid w:val="00174391"/>
    <w:rsid w:val="00185206"/>
    <w:rsid w:val="00191DA6"/>
    <w:rsid w:val="001A2A02"/>
    <w:rsid w:val="001A4FFF"/>
    <w:rsid w:val="001B6568"/>
    <w:rsid w:val="001C5100"/>
    <w:rsid w:val="001D6134"/>
    <w:rsid w:val="001E14FF"/>
    <w:rsid w:val="00214C5B"/>
    <w:rsid w:val="0021768A"/>
    <w:rsid w:val="0022047A"/>
    <w:rsid w:val="0022056A"/>
    <w:rsid w:val="00221722"/>
    <w:rsid w:val="002466B4"/>
    <w:rsid w:val="00257AD2"/>
    <w:rsid w:val="00280274"/>
    <w:rsid w:val="002838AE"/>
    <w:rsid w:val="00284E76"/>
    <w:rsid w:val="00295600"/>
    <w:rsid w:val="002968B0"/>
    <w:rsid w:val="00297715"/>
    <w:rsid w:val="00297DB6"/>
    <w:rsid w:val="002A34F4"/>
    <w:rsid w:val="002B3A4D"/>
    <w:rsid w:val="002C455C"/>
    <w:rsid w:val="002C512F"/>
    <w:rsid w:val="002C59F4"/>
    <w:rsid w:val="002C74A2"/>
    <w:rsid w:val="002E1E30"/>
    <w:rsid w:val="00313596"/>
    <w:rsid w:val="0031511F"/>
    <w:rsid w:val="003167D2"/>
    <w:rsid w:val="00327F56"/>
    <w:rsid w:val="00336B3A"/>
    <w:rsid w:val="00360CB9"/>
    <w:rsid w:val="003622CF"/>
    <w:rsid w:val="00373436"/>
    <w:rsid w:val="00373631"/>
    <w:rsid w:val="003771D6"/>
    <w:rsid w:val="003A7FBD"/>
    <w:rsid w:val="003C2EAF"/>
    <w:rsid w:val="003D6E40"/>
    <w:rsid w:val="003D7B4B"/>
    <w:rsid w:val="003F23A8"/>
    <w:rsid w:val="003F2AF1"/>
    <w:rsid w:val="00413E7B"/>
    <w:rsid w:val="00420669"/>
    <w:rsid w:val="004211CC"/>
    <w:rsid w:val="0042475B"/>
    <w:rsid w:val="00440362"/>
    <w:rsid w:val="00440D23"/>
    <w:rsid w:val="00460C96"/>
    <w:rsid w:val="00467035"/>
    <w:rsid w:val="00473CD2"/>
    <w:rsid w:val="00473CFE"/>
    <w:rsid w:val="00492AAE"/>
    <w:rsid w:val="004A0066"/>
    <w:rsid w:val="004A1967"/>
    <w:rsid w:val="004A5DF5"/>
    <w:rsid w:val="004C1052"/>
    <w:rsid w:val="004C1B23"/>
    <w:rsid w:val="004D04E9"/>
    <w:rsid w:val="004D28A2"/>
    <w:rsid w:val="004D531F"/>
    <w:rsid w:val="004E2FC2"/>
    <w:rsid w:val="004E5D69"/>
    <w:rsid w:val="004F276A"/>
    <w:rsid w:val="004F3D9B"/>
    <w:rsid w:val="004F3DEB"/>
    <w:rsid w:val="00515073"/>
    <w:rsid w:val="0051790F"/>
    <w:rsid w:val="0052236A"/>
    <w:rsid w:val="00526A97"/>
    <w:rsid w:val="0053407B"/>
    <w:rsid w:val="00536149"/>
    <w:rsid w:val="005517DC"/>
    <w:rsid w:val="0056270F"/>
    <w:rsid w:val="00563365"/>
    <w:rsid w:val="00572B8D"/>
    <w:rsid w:val="005868CF"/>
    <w:rsid w:val="0059757A"/>
    <w:rsid w:val="005A0C00"/>
    <w:rsid w:val="005B166B"/>
    <w:rsid w:val="005B5061"/>
    <w:rsid w:val="005B740F"/>
    <w:rsid w:val="005B7DEE"/>
    <w:rsid w:val="005C76A0"/>
    <w:rsid w:val="005D0291"/>
    <w:rsid w:val="005D7962"/>
    <w:rsid w:val="005E132D"/>
    <w:rsid w:val="005E224A"/>
    <w:rsid w:val="005E53D4"/>
    <w:rsid w:val="005F5E67"/>
    <w:rsid w:val="006171D3"/>
    <w:rsid w:val="00621D06"/>
    <w:rsid w:val="006263DC"/>
    <w:rsid w:val="00627250"/>
    <w:rsid w:val="00634D62"/>
    <w:rsid w:val="0064103C"/>
    <w:rsid w:val="0064794F"/>
    <w:rsid w:val="006542A9"/>
    <w:rsid w:val="006565F8"/>
    <w:rsid w:val="006648B8"/>
    <w:rsid w:val="00667020"/>
    <w:rsid w:val="00687AC9"/>
    <w:rsid w:val="006B4EC6"/>
    <w:rsid w:val="006B650F"/>
    <w:rsid w:val="006B6EA2"/>
    <w:rsid w:val="006C1134"/>
    <w:rsid w:val="006C17E4"/>
    <w:rsid w:val="006C3A87"/>
    <w:rsid w:val="006C565E"/>
    <w:rsid w:val="006F49A9"/>
    <w:rsid w:val="006F7FE4"/>
    <w:rsid w:val="00705EC7"/>
    <w:rsid w:val="00745F1E"/>
    <w:rsid w:val="00757241"/>
    <w:rsid w:val="00772CBA"/>
    <w:rsid w:val="007738B0"/>
    <w:rsid w:val="00797384"/>
    <w:rsid w:val="007A6BBB"/>
    <w:rsid w:val="007C1E23"/>
    <w:rsid w:val="007C53D2"/>
    <w:rsid w:val="007C6493"/>
    <w:rsid w:val="007D1422"/>
    <w:rsid w:val="007E08C3"/>
    <w:rsid w:val="007F1674"/>
    <w:rsid w:val="007F7969"/>
    <w:rsid w:val="00805DC0"/>
    <w:rsid w:val="00812B47"/>
    <w:rsid w:val="008131F8"/>
    <w:rsid w:val="00813BF6"/>
    <w:rsid w:val="00825681"/>
    <w:rsid w:val="00835A59"/>
    <w:rsid w:val="00845E46"/>
    <w:rsid w:val="00851648"/>
    <w:rsid w:val="00856C04"/>
    <w:rsid w:val="0086676B"/>
    <w:rsid w:val="008857EE"/>
    <w:rsid w:val="008B1BC7"/>
    <w:rsid w:val="008B234E"/>
    <w:rsid w:val="008C0F2A"/>
    <w:rsid w:val="008C30B0"/>
    <w:rsid w:val="008C502E"/>
    <w:rsid w:val="008D4E5E"/>
    <w:rsid w:val="008E2E2E"/>
    <w:rsid w:val="008E77E8"/>
    <w:rsid w:val="008F10CC"/>
    <w:rsid w:val="008F5FA2"/>
    <w:rsid w:val="00901672"/>
    <w:rsid w:val="00905DE8"/>
    <w:rsid w:val="00925CE8"/>
    <w:rsid w:val="009276DC"/>
    <w:rsid w:val="009363B0"/>
    <w:rsid w:val="009522BD"/>
    <w:rsid w:val="00953C09"/>
    <w:rsid w:val="009809D1"/>
    <w:rsid w:val="00993BB9"/>
    <w:rsid w:val="009B7CDA"/>
    <w:rsid w:val="009E510A"/>
    <w:rsid w:val="009F60F5"/>
    <w:rsid w:val="00A212DB"/>
    <w:rsid w:val="00A24675"/>
    <w:rsid w:val="00A3064D"/>
    <w:rsid w:val="00A44D24"/>
    <w:rsid w:val="00A5444D"/>
    <w:rsid w:val="00A552C2"/>
    <w:rsid w:val="00A7373E"/>
    <w:rsid w:val="00AB21BB"/>
    <w:rsid w:val="00AB3545"/>
    <w:rsid w:val="00AB4A64"/>
    <w:rsid w:val="00AB7F17"/>
    <w:rsid w:val="00AC49FE"/>
    <w:rsid w:val="00AE0B8D"/>
    <w:rsid w:val="00AE0C55"/>
    <w:rsid w:val="00AE25C6"/>
    <w:rsid w:val="00AE33D3"/>
    <w:rsid w:val="00AE3841"/>
    <w:rsid w:val="00B007A7"/>
    <w:rsid w:val="00B02B98"/>
    <w:rsid w:val="00B13A5A"/>
    <w:rsid w:val="00B14927"/>
    <w:rsid w:val="00B15671"/>
    <w:rsid w:val="00B539A3"/>
    <w:rsid w:val="00B61C68"/>
    <w:rsid w:val="00B77DA9"/>
    <w:rsid w:val="00B84958"/>
    <w:rsid w:val="00B90FB5"/>
    <w:rsid w:val="00B9135D"/>
    <w:rsid w:val="00B93D56"/>
    <w:rsid w:val="00BA3DC1"/>
    <w:rsid w:val="00BA4A54"/>
    <w:rsid w:val="00BB2A54"/>
    <w:rsid w:val="00BB4EDF"/>
    <w:rsid w:val="00BC68B5"/>
    <w:rsid w:val="00BD1260"/>
    <w:rsid w:val="00BE1302"/>
    <w:rsid w:val="00BE4AF5"/>
    <w:rsid w:val="00BE62AC"/>
    <w:rsid w:val="00BF659A"/>
    <w:rsid w:val="00C01339"/>
    <w:rsid w:val="00C0184A"/>
    <w:rsid w:val="00C040A9"/>
    <w:rsid w:val="00C12B25"/>
    <w:rsid w:val="00C23712"/>
    <w:rsid w:val="00C3790F"/>
    <w:rsid w:val="00C5529D"/>
    <w:rsid w:val="00C5657F"/>
    <w:rsid w:val="00C56DEA"/>
    <w:rsid w:val="00C56E90"/>
    <w:rsid w:val="00C613BD"/>
    <w:rsid w:val="00C810A5"/>
    <w:rsid w:val="00CA69B0"/>
    <w:rsid w:val="00CA6EDE"/>
    <w:rsid w:val="00CB1DD0"/>
    <w:rsid w:val="00CC0C73"/>
    <w:rsid w:val="00CC1B4F"/>
    <w:rsid w:val="00CC7FF5"/>
    <w:rsid w:val="00CE16DC"/>
    <w:rsid w:val="00CE1AD9"/>
    <w:rsid w:val="00CF1989"/>
    <w:rsid w:val="00D10078"/>
    <w:rsid w:val="00D11BFD"/>
    <w:rsid w:val="00D14796"/>
    <w:rsid w:val="00D1491D"/>
    <w:rsid w:val="00D17254"/>
    <w:rsid w:val="00D325A0"/>
    <w:rsid w:val="00D328AF"/>
    <w:rsid w:val="00D34371"/>
    <w:rsid w:val="00D35215"/>
    <w:rsid w:val="00D36974"/>
    <w:rsid w:val="00D66AE6"/>
    <w:rsid w:val="00D85BDD"/>
    <w:rsid w:val="00D87C97"/>
    <w:rsid w:val="00D90021"/>
    <w:rsid w:val="00D9099A"/>
    <w:rsid w:val="00D92751"/>
    <w:rsid w:val="00DA695C"/>
    <w:rsid w:val="00DB031C"/>
    <w:rsid w:val="00DB6D53"/>
    <w:rsid w:val="00DC3497"/>
    <w:rsid w:val="00DC6389"/>
    <w:rsid w:val="00DE1FBA"/>
    <w:rsid w:val="00DF40DC"/>
    <w:rsid w:val="00E11AC0"/>
    <w:rsid w:val="00E25DC2"/>
    <w:rsid w:val="00E32133"/>
    <w:rsid w:val="00E34B5B"/>
    <w:rsid w:val="00E350ED"/>
    <w:rsid w:val="00E842D5"/>
    <w:rsid w:val="00E87BAA"/>
    <w:rsid w:val="00E92606"/>
    <w:rsid w:val="00E930C6"/>
    <w:rsid w:val="00EA6142"/>
    <w:rsid w:val="00EA7991"/>
    <w:rsid w:val="00ED6D0E"/>
    <w:rsid w:val="00EE2562"/>
    <w:rsid w:val="00EE384E"/>
    <w:rsid w:val="00EE7833"/>
    <w:rsid w:val="00EF7834"/>
    <w:rsid w:val="00F106E6"/>
    <w:rsid w:val="00F139F5"/>
    <w:rsid w:val="00F260CC"/>
    <w:rsid w:val="00F47C4F"/>
    <w:rsid w:val="00F6232F"/>
    <w:rsid w:val="00F74ED3"/>
    <w:rsid w:val="00F82732"/>
    <w:rsid w:val="00F876E6"/>
    <w:rsid w:val="00FA56BB"/>
    <w:rsid w:val="00FB48F5"/>
    <w:rsid w:val="00FC294B"/>
    <w:rsid w:val="00FE3905"/>
    <w:rsid w:val="00FE62E5"/>
    <w:rsid w:val="00FF61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toc 3" w:uiPriority="39" w:qFormat="1"/>
    <w:lsdException w:name="footer" w:uiPriority="99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0A4636"/>
    <w:rPr>
      <w:rFonts w:ascii="Arial" w:hAnsi="Arial" w:cs="Arial"/>
      <w:sz w:val="18"/>
      <w:szCs w:val="24"/>
    </w:rPr>
  </w:style>
  <w:style w:type="paragraph" w:styleId="Heading1">
    <w:name w:val="heading 1"/>
    <w:basedOn w:val="Normal"/>
    <w:next w:val="Normal"/>
    <w:qFormat/>
    <w:rsid w:val="00D90021"/>
    <w:pPr>
      <w:keepNext/>
      <w:spacing w:before="240" w:after="60"/>
      <w:outlineLvl w:val="0"/>
    </w:pPr>
    <w:rPr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D90021"/>
    <w:pPr>
      <w:keepNext/>
      <w:spacing w:before="240" w:after="60"/>
      <w:outlineLvl w:val="1"/>
    </w:pPr>
    <w:rPr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D90021"/>
    <w:pPr>
      <w:keepNext/>
      <w:spacing w:before="240" w:after="60"/>
      <w:outlineLvl w:val="2"/>
    </w:pPr>
    <w:rPr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nhideWhenUsed/>
    <w:qFormat/>
    <w:rsid w:val="000A4636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nhideWhenUsed/>
    <w:qFormat/>
    <w:rsid w:val="000A4636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next w:val="Normal"/>
    <w:autoRedefine/>
    <w:uiPriority w:val="39"/>
    <w:qFormat/>
    <w:rsid w:val="00360CB9"/>
    <w:pPr>
      <w:spacing w:line="360" w:lineRule="auto"/>
    </w:pPr>
    <w:rPr>
      <w:b/>
    </w:rPr>
  </w:style>
  <w:style w:type="paragraph" w:styleId="TOC2">
    <w:name w:val="toc 2"/>
    <w:basedOn w:val="Normal"/>
    <w:next w:val="Normal"/>
    <w:autoRedefine/>
    <w:uiPriority w:val="39"/>
    <w:qFormat/>
    <w:rsid w:val="00360CB9"/>
    <w:pPr>
      <w:spacing w:line="360" w:lineRule="auto"/>
      <w:ind w:left="240"/>
    </w:pPr>
  </w:style>
  <w:style w:type="paragraph" w:styleId="TOC3">
    <w:name w:val="toc 3"/>
    <w:basedOn w:val="Normal"/>
    <w:next w:val="Normal"/>
    <w:autoRedefine/>
    <w:uiPriority w:val="39"/>
    <w:qFormat/>
    <w:rsid w:val="00360CB9"/>
    <w:pPr>
      <w:spacing w:line="360" w:lineRule="auto"/>
      <w:ind w:left="480"/>
    </w:pPr>
  </w:style>
  <w:style w:type="paragraph" w:styleId="TOC4">
    <w:name w:val="toc 4"/>
    <w:basedOn w:val="Normal"/>
    <w:next w:val="Normal"/>
    <w:autoRedefine/>
    <w:semiHidden/>
    <w:rsid w:val="00360CB9"/>
    <w:pPr>
      <w:spacing w:line="360" w:lineRule="auto"/>
      <w:ind w:left="720"/>
    </w:pPr>
  </w:style>
  <w:style w:type="paragraph" w:styleId="TOC5">
    <w:name w:val="toc 5"/>
    <w:basedOn w:val="Normal"/>
    <w:next w:val="Normal"/>
    <w:autoRedefine/>
    <w:semiHidden/>
    <w:rsid w:val="00360CB9"/>
    <w:pPr>
      <w:spacing w:line="360" w:lineRule="auto"/>
      <w:ind w:left="960"/>
    </w:pPr>
  </w:style>
  <w:style w:type="character" w:styleId="Hyperlink">
    <w:name w:val="Hyperlink"/>
    <w:basedOn w:val="DefaultParagraphFont"/>
    <w:uiPriority w:val="99"/>
    <w:rsid w:val="00360CB9"/>
    <w:rPr>
      <w:color w:val="0000FF"/>
      <w:u w:val="single"/>
    </w:rPr>
  </w:style>
  <w:style w:type="paragraph" w:customStyle="1" w:styleId="AxureTOCHeading">
    <w:name w:val="AxureTOCHeading"/>
    <w:basedOn w:val="Normal"/>
    <w:rsid w:val="004D04E9"/>
    <w:pPr>
      <w:spacing w:before="360"/>
      <w:jc w:val="center"/>
    </w:pPr>
    <w:rPr>
      <w:b/>
      <w:sz w:val="24"/>
    </w:rPr>
  </w:style>
  <w:style w:type="paragraph" w:customStyle="1" w:styleId="AxureHeading1">
    <w:name w:val="AxureHeading1"/>
    <w:basedOn w:val="Normal"/>
    <w:rsid w:val="004D04E9"/>
    <w:pPr>
      <w:numPr>
        <w:numId w:val="4"/>
      </w:numPr>
      <w:spacing w:before="360"/>
    </w:pPr>
    <w:rPr>
      <w:b/>
    </w:rPr>
  </w:style>
  <w:style w:type="paragraph" w:customStyle="1" w:styleId="AxureHeading2">
    <w:name w:val="AxureHeading2"/>
    <w:basedOn w:val="Normal"/>
    <w:rsid w:val="005B166B"/>
    <w:pPr>
      <w:numPr>
        <w:ilvl w:val="1"/>
        <w:numId w:val="4"/>
      </w:numPr>
      <w:spacing w:before="360" w:after="240"/>
    </w:pPr>
    <w:rPr>
      <w:b/>
      <w:i/>
      <w:sz w:val="20"/>
    </w:rPr>
  </w:style>
  <w:style w:type="paragraph" w:customStyle="1" w:styleId="AxureHeading3">
    <w:name w:val="AxureHeading3"/>
    <w:basedOn w:val="Normal"/>
    <w:rsid w:val="005B166B"/>
    <w:pPr>
      <w:numPr>
        <w:ilvl w:val="2"/>
        <w:numId w:val="4"/>
      </w:numPr>
      <w:spacing w:before="360" w:after="240"/>
    </w:pPr>
    <w:rPr>
      <w:b/>
      <w:sz w:val="20"/>
    </w:rPr>
  </w:style>
  <w:style w:type="paragraph" w:customStyle="1" w:styleId="AxureHeading4">
    <w:name w:val="AxureHeading4"/>
    <w:basedOn w:val="Normal"/>
    <w:rsid w:val="004D04E9"/>
    <w:pPr>
      <w:numPr>
        <w:ilvl w:val="3"/>
        <w:numId w:val="4"/>
      </w:numPr>
      <w:spacing w:before="360"/>
    </w:pPr>
    <w:rPr>
      <w:b/>
    </w:rPr>
  </w:style>
  <w:style w:type="paragraph" w:customStyle="1" w:styleId="AxureTableHeaderText">
    <w:name w:val="AxureTableHeaderText"/>
    <w:basedOn w:val="Normal"/>
    <w:qFormat/>
    <w:rsid w:val="004D04E9"/>
    <w:pPr>
      <w:spacing w:before="60" w:after="60"/>
    </w:pPr>
    <w:rPr>
      <w:b/>
      <w:sz w:val="16"/>
    </w:rPr>
  </w:style>
  <w:style w:type="paragraph" w:customStyle="1" w:styleId="AxureTableNormalText">
    <w:name w:val="AxureTableNormalText"/>
    <w:basedOn w:val="Normal"/>
    <w:rsid w:val="00FB48F5"/>
    <w:pPr>
      <w:spacing w:before="60" w:after="60"/>
    </w:pPr>
    <w:rPr>
      <w:sz w:val="16"/>
    </w:rPr>
  </w:style>
  <w:style w:type="paragraph" w:customStyle="1" w:styleId="AxureHeadingBasic">
    <w:name w:val="AxureHeadingBasic"/>
    <w:basedOn w:val="Normal"/>
    <w:rsid w:val="00953C09"/>
    <w:pPr>
      <w:spacing w:before="360"/>
    </w:pPr>
    <w:rPr>
      <w:b/>
      <w:u w:val="single"/>
    </w:rPr>
  </w:style>
  <w:style w:type="paragraph" w:styleId="DocumentMap">
    <w:name w:val="Document Map"/>
    <w:basedOn w:val="Normal"/>
    <w:semiHidden/>
    <w:rsid w:val="00D90021"/>
    <w:pPr>
      <w:shd w:val="clear" w:color="auto" w:fill="000080"/>
    </w:pPr>
    <w:rPr>
      <w:rFonts w:ascii="Tahoma" w:hAnsi="Tahoma" w:cs="Tahoma"/>
      <w:sz w:val="20"/>
      <w:szCs w:val="20"/>
    </w:rPr>
  </w:style>
  <w:style w:type="table" w:styleId="TableGrid">
    <w:name w:val="Table Grid"/>
    <w:basedOn w:val="TableNormal"/>
    <w:rsid w:val="00D900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7D142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D1422"/>
    <w:rPr>
      <w:rFonts w:ascii="Tahoma" w:hAnsi="Tahoma" w:cs="Tahoma"/>
      <w:sz w:val="16"/>
      <w:szCs w:val="16"/>
    </w:rPr>
  </w:style>
  <w:style w:type="table" w:customStyle="1" w:styleId="AxureTableStyle">
    <w:name w:val="AxureTableStyle"/>
    <w:basedOn w:val="TableNormal"/>
    <w:uiPriority w:val="99"/>
    <w:rsid w:val="00050CE1"/>
    <w:rPr>
      <w:rFonts w:ascii="Arial" w:hAnsi="Arial"/>
      <w:sz w:val="16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2" w:type="dxa"/>
        <w:right w:w="72" w:type="dxa"/>
      </w:tblCellMar>
    </w:tblPr>
    <w:trPr>
      <w:cantSplit/>
    </w:trPr>
    <w:tcPr>
      <w:shd w:val="clear" w:color="auto" w:fill="FFFFFF" w:themeFill="background1"/>
    </w:tcPr>
    <w:tblStylePr w:type="firstRow">
      <w:rPr>
        <w:b/>
      </w:rPr>
      <w:tblPr/>
      <w:trPr>
        <w:tblHeader/>
      </w:trPr>
      <w:tcPr>
        <w:shd w:val="clear" w:color="auto" w:fill="D9D9D9" w:themeFill="background1" w:themeFillShade="D9"/>
      </w:tcPr>
    </w:tblStylePr>
    <w:tblStylePr w:type="band2Horz">
      <w:tblPr/>
      <w:tcPr>
        <w:shd w:val="clear" w:color="auto" w:fill="F2F2F2" w:themeFill="background1" w:themeFillShade="F2"/>
      </w:tcPr>
    </w:tblStylePr>
  </w:style>
  <w:style w:type="character" w:customStyle="1" w:styleId="Heading4Char">
    <w:name w:val="Heading 4 Char"/>
    <w:basedOn w:val="DefaultParagraphFont"/>
    <w:link w:val="Heading4"/>
    <w:rsid w:val="000A4636"/>
    <w:rPr>
      <w:rFonts w:asciiTheme="majorHAnsi" w:eastAsiaTheme="majorEastAsia" w:hAnsiTheme="majorHAnsi" w:cstheme="majorBidi"/>
      <w:b/>
      <w:bCs/>
      <w:i/>
      <w:iCs/>
      <w:color w:val="4F81BD" w:themeColor="accent1"/>
      <w:sz w:val="18"/>
      <w:szCs w:val="24"/>
    </w:rPr>
  </w:style>
  <w:style w:type="character" w:customStyle="1" w:styleId="Heading5Char">
    <w:name w:val="Heading 5 Char"/>
    <w:basedOn w:val="DefaultParagraphFont"/>
    <w:link w:val="Heading5"/>
    <w:rsid w:val="000A4636"/>
    <w:rPr>
      <w:rFonts w:asciiTheme="majorHAnsi" w:eastAsiaTheme="majorEastAsia" w:hAnsiTheme="majorHAnsi" w:cstheme="majorBidi"/>
      <w:color w:val="243F60" w:themeColor="accent1" w:themeShade="7F"/>
      <w:sz w:val="18"/>
      <w:szCs w:val="24"/>
    </w:rPr>
  </w:style>
  <w:style w:type="paragraph" w:styleId="Footer">
    <w:name w:val="footer"/>
    <w:basedOn w:val="Normal"/>
    <w:link w:val="FooterChar"/>
    <w:uiPriority w:val="99"/>
    <w:qFormat/>
    <w:rsid w:val="009F60F5"/>
    <w:pPr>
      <w:tabs>
        <w:tab w:val="center" w:pos="4320"/>
        <w:tab w:val="right" w:pos="8640"/>
      </w:tabs>
      <w:spacing w:line="288" w:lineRule="auto"/>
    </w:pPr>
    <w:rPr>
      <w:rFonts w:ascii="Times New Roman" w:hAnsi="Times New Roman" w:cs="Times New Roman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9F60F5"/>
    <w:rPr>
      <w:sz w:val="22"/>
      <w:szCs w:val="22"/>
    </w:rPr>
  </w:style>
  <w:style w:type="paragraph" w:styleId="BodyText2">
    <w:name w:val="Body Text 2"/>
    <w:basedOn w:val="Normal"/>
    <w:link w:val="BodyText2Char"/>
    <w:rsid w:val="009F60F5"/>
    <w:pPr>
      <w:spacing w:line="288" w:lineRule="auto"/>
      <w:jc w:val="center"/>
    </w:pPr>
    <w:rPr>
      <w:rFonts w:ascii="Times New Roman" w:hAnsi="Times New Roman" w:cs="Times New Roman"/>
      <w:b/>
      <w:bCs/>
      <w:sz w:val="56"/>
      <w:szCs w:val="56"/>
    </w:rPr>
  </w:style>
  <w:style w:type="character" w:customStyle="1" w:styleId="BodyText2Char">
    <w:name w:val="Body Text 2 Char"/>
    <w:basedOn w:val="DefaultParagraphFont"/>
    <w:link w:val="BodyText2"/>
    <w:rsid w:val="009F60F5"/>
    <w:rPr>
      <w:b/>
      <w:bCs/>
      <w:sz w:val="56"/>
      <w:szCs w:val="56"/>
    </w:rPr>
  </w:style>
  <w:style w:type="paragraph" w:styleId="CommentText">
    <w:name w:val="annotation text"/>
    <w:basedOn w:val="Normal"/>
    <w:link w:val="CommentTextChar"/>
    <w:rsid w:val="009F60F5"/>
    <w:pPr>
      <w:spacing w:after="120" w:line="288" w:lineRule="auto"/>
      <w:jc w:val="both"/>
    </w:pPr>
    <w:rPr>
      <w:rFonts w:ascii="Times New Roman" w:hAnsi="Times New Roman" w:cs="Times New Roman"/>
      <w:sz w:val="22"/>
      <w:szCs w:val="22"/>
    </w:rPr>
  </w:style>
  <w:style w:type="character" w:customStyle="1" w:styleId="CommentTextChar">
    <w:name w:val="Comment Text Char"/>
    <w:basedOn w:val="DefaultParagraphFont"/>
    <w:link w:val="CommentText"/>
    <w:rsid w:val="009F60F5"/>
    <w:rPr>
      <w:sz w:val="22"/>
      <w:szCs w:val="22"/>
    </w:rPr>
  </w:style>
  <w:style w:type="paragraph" w:customStyle="1" w:styleId="HeadingDocumentTitle">
    <w:name w:val="Heading: Document Title"/>
    <w:basedOn w:val="Normal"/>
    <w:rsid w:val="00C613BD"/>
    <w:pPr>
      <w:spacing w:before="120" w:after="120"/>
      <w:jc w:val="center"/>
    </w:pPr>
    <w:rPr>
      <w:rFonts w:ascii="Times New Roman" w:eastAsia="SimSun" w:hAnsi="Times New Roman" w:cs="Times New Roman"/>
      <w:smallCaps/>
      <w:kern w:val="24"/>
      <w:sz w:val="64"/>
      <w:szCs w:val="64"/>
      <w:lang w:eastAsia="zh-CN"/>
    </w:rPr>
  </w:style>
  <w:style w:type="paragraph" w:customStyle="1" w:styleId="HeadingCenteredTitle">
    <w:name w:val="Heading: Centered Title"/>
    <w:basedOn w:val="Normal"/>
    <w:rsid w:val="00C613BD"/>
    <w:pPr>
      <w:keepNext/>
      <w:spacing w:before="240" w:after="120" w:line="288" w:lineRule="auto"/>
      <w:jc w:val="center"/>
      <w:outlineLvl w:val="3"/>
    </w:pPr>
    <w:rPr>
      <w:rFonts w:ascii="Times New Roman" w:eastAsia="SimSun" w:hAnsi="Times New Roman"/>
      <w:bCs/>
      <w:smallCaps/>
      <w:kern w:val="32"/>
      <w:sz w:val="36"/>
      <w:szCs w:val="32"/>
      <w:lang w:eastAsia="zh-CN"/>
    </w:rPr>
  </w:style>
  <w:style w:type="paragraph" w:styleId="Header">
    <w:name w:val="header"/>
    <w:basedOn w:val="Normal"/>
    <w:link w:val="HeaderChar"/>
    <w:rsid w:val="00C56DE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C56DEA"/>
    <w:rPr>
      <w:rFonts w:ascii="Arial" w:hAnsi="Arial" w:cs="Arial"/>
      <w:sz w:val="18"/>
      <w:szCs w:val="24"/>
    </w:rPr>
  </w:style>
  <w:style w:type="paragraph" w:customStyle="1" w:styleId="AxureImageParagraph">
    <w:name w:val="AxureImageParagraph"/>
    <w:basedOn w:val="Normal"/>
    <w:rsid w:val="00DF0E9A"/>
    <w:pPr>
      <w:jc w:val="center"/>
    </w:pPr>
  </w:style>
  <w:style w:type="paragraph" w:customStyle="1" w:styleId="AxureHiddenParagraph">
    <w:name w:val="AxureHiddenParagraph"/>
    <w:basedOn w:val="Normal"/>
    <w:rsid w:val="00DF0E9A"/>
    <w:rPr>
      <w:sz w:val="2"/>
    </w:rPr>
  </w:style>
  <w:style w:type="paragraph" w:customStyle="1" w:styleId="SSALogo">
    <w:name w:val="SSA Logo"/>
    <w:uiPriority w:val="3"/>
    <w:qFormat/>
    <w:rsid w:val="00856C04"/>
    <w:pPr>
      <w:jc w:val="center"/>
    </w:pPr>
    <w:rPr>
      <w:rFonts w:ascii="Cambria" w:hAnsi="Cambria"/>
      <w:sz w:val="24"/>
    </w:rPr>
  </w:style>
  <w:style w:type="character" w:styleId="BookTitle">
    <w:name w:val="Book Title"/>
    <w:basedOn w:val="DefaultParagraphFont"/>
    <w:uiPriority w:val="33"/>
    <w:qFormat/>
    <w:rsid w:val="00856C04"/>
    <w:rPr>
      <w:b/>
      <w:bCs/>
      <w:smallCaps/>
      <w:spacing w:val="5"/>
      <w:sz w:val="52"/>
      <w:szCs w:val="52"/>
    </w:rPr>
  </w:style>
  <w:style w:type="paragraph" w:styleId="ListParagraph">
    <w:name w:val="List Paragraph"/>
    <w:basedOn w:val="Normal"/>
    <w:uiPriority w:val="34"/>
    <w:qFormat/>
    <w:rsid w:val="00F260CC"/>
    <w:pPr>
      <w:spacing w:after="240"/>
      <w:ind w:left="720"/>
      <w:contextualSpacing/>
    </w:pPr>
    <w:rPr>
      <w:rFonts w:ascii="Calibri" w:hAnsi="Calibri" w:cs="Times New Roman"/>
      <w:sz w:val="24"/>
      <w:szCs w:val="20"/>
    </w:rPr>
  </w:style>
  <w:style w:type="character" w:styleId="CommentReference">
    <w:name w:val="annotation reference"/>
    <w:basedOn w:val="DefaultParagraphFont"/>
    <w:rsid w:val="00F260CC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rsid w:val="00F260CC"/>
    <w:pPr>
      <w:spacing w:after="0" w:line="240" w:lineRule="auto"/>
      <w:jc w:val="left"/>
    </w:pPr>
    <w:rPr>
      <w:rFonts w:ascii="Arial" w:hAnsi="Arial" w:cs="Arial"/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rsid w:val="00F260CC"/>
    <w:rPr>
      <w:rFonts w:ascii="Arial" w:hAnsi="Arial" w:cs="Arial"/>
      <w:b/>
      <w:bCs/>
      <w:sz w:val="22"/>
      <w:szCs w:val="22"/>
    </w:rPr>
  </w:style>
  <w:style w:type="table" w:customStyle="1" w:styleId="TableSSADefault">
    <w:name w:val="Table SSA Default"/>
    <w:basedOn w:val="TableNormal"/>
    <w:uiPriority w:val="99"/>
    <w:rsid w:val="007C1E23"/>
    <w:pPr>
      <w:jc w:val="center"/>
    </w:pPr>
    <w:rPr>
      <w:rFonts w:ascii="Calibri" w:hAnsi="Calibri"/>
      <w:sz w:val="24"/>
    </w:rPr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cPr>
      <w:shd w:val="clear" w:color="auto" w:fill="auto"/>
    </w:tcPr>
    <w:tblStylePr w:type="firstRow">
      <w:pPr>
        <w:jc w:val="left"/>
      </w:pPr>
      <w:rPr>
        <w:b/>
      </w:rPr>
      <w:tblPr/>
      <w:tcPr>
        <w:tcBorders>
          <w:top w:val="single" w:sz="4" w:space="0" w:color="auto"/>
          <w:left w:val="single" w:sz="4" w:space="0" w:color="auto"/>
          <w:bottom w:val="single" w:sz="24" w:space="0" w:color="auto"/>
          <w:right w:val="single" w:sz="4" w:space="0" w:color="auto"/>
          <w:insideH w:val="nil"/>
          <w:insideV w:val="single" w:sz="4" w:space="0" w:color="auto"/>
          <w:tl2br w:val="nil"/>
          <w:tr2bl w:val="nil"/>
        </w:tcBorders>
        <w:shd w:val="clear" w:color="auto" w:fill="8064A2"/>
      </w:tcPr>
    </w:tblStylePr>
    <w:tblStylePr w:type="lastRow">
      <w:pPr>
        <w:jc w:val="right"/>
      </w:pPr>
      <w:rPr>
        <w:b/>
        <w:i/>
      </w:rPr>
      <w:tblPr/>
      <w:tcPr>
        <w:tcBorders>
          <w:top w:val="single" w:sz="24" w:space="0" w:color="auto"/>
          <w:left w:val="single" w:sz="4" w:space="0" w:color="auto"/>
          <w:bottom w:val="single" w:sz="24" w:space="0" w:color="auto"/>
          <w:right w:val="single" w:sz="4" w:space="0" w:color="auto"/>
          <w:insideH w:val="nil"/>
          <w:insideV w:val="single" w:sz="4" w:space="0" w:color="auto"/>
          <w:tl2br w:val="nil"/>
          <w:tr2bl w:val="nil"/>
        </w:tcBorders>
        <w:shd w:val="clear" w:color="auto" w:fill="BFBFBF"/>
      </w:tcPr>
    </w:tblStylePr>
    <w:tblStylePr w:type="firstCol">
      <w:pPr>
        <w:jc w:val="left"/>
      </w:p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  <w:shd w:val="clear" w:color="auto" w:fill="8064A2"/>
      </w:tcPr>
    </w:tblStylePr>
    <w:tblStylePr w:type="lastCol">
      <w:pPr>
        <w:jc w:val="right"/>
      </w:pPr>
      <w:rPr>
        <w:b/>
      </w:rPr>
    </w:tblStylePr>
    <w:tblStylePr w:type="band2Vert">
      <w:tblPr/>
      <w:tcPr>
        <w:shd w:val="clear" w:color="auto" w:fill="D9D9D9"/>
      </w:tcPr>
    </w:tblStylePr>
    <w:tblStylePr w:type="band2Horz">
      <w:tblPr/>
      <w:tcPr>
        <w:shd w:val="clear" w:color="auto" w:fill="D9D9D9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toc 3" w:uiPriority="39" w:qFormat="1"/>
    <w:lsdException w:name="footer" w:uiPriority="99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0A4636"/>
    <w:rPr>
      <w:rFonts w:ascii="Arial" w:hAnsi="Arial" w:cs="Arial"/>
      <w:sz w:val="18"/>
      <w:szCs w:val="24"/>
    </w:rPr>
  </w:style>
  <w:style w:type="paragraph" w:styleId="Heading1">
    <w:name w:val="heading 1"/>
    <w:basedOn w:val="Normal"/>
    <w:next w:val="Normal"/>
    <w:qFormat/>
    <w:rsid w:val="00D90021"/>
    <w:pPr>
      <w:keepNext/>
      <w:spacing w:before="240" w:after="60"/>
      <w:outlineLvl w:val="0"/>
    </w:pPr>
    <w:rPr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D90021"/>
    <w:pPr>
      <w:keepNext/>
      <w:spacing w:before="240" w:after="60"/>
      <w:outlineLvl w:val="1"/>
    </w:pPr>
    <w:rPr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D90021"/>
    <w:pPr>
      <w:keepNext/>
      <w:spacing w:before="240" w:after="60"/>
      <w:outlineLvl w:val="2"/>
    </w:pPr>
    <w:rPr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nhideWhenUsed/>
    <w:qFormat/>
    <w:rsid w:val="000A4636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nhideWhenUsed/>
    <w:qFormat/>
    <w:rsid w:val="000A4636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next w:val="Normal"/>
    <w:autoRedefine/>
    <w:uiPriority w:val="39"/>
    <w:qFormat/>
    <w:rsid w:val="00360CB9"/>
    <w:pPr>
      <w:spacing w:line="360" w:lineRule="auto"/>
    </w:pPr>
    <w:rPr>
      <w:b/>
    </w:rPr>
  </w:style>
  <w:style w:type="paragraph" w:styleId="TOC2">
    <w:name w:val="toc 2"/>
    <w:basedOn w:val="Normal"/>
    <w:next w:val="Normal"/>
    <w:autoRedefine/>
    <w:uiPriority w:val="39"/>
    <w:qFormat/>
    <w:rsid w:val="00360CB9"/>
    <w:pPr>
      <w:spacing w:line="360" w:lineRule="auto"/>
      <w:ind w:left="240"/>
    </w:pPr>
  </w:style>
  <w:style w:type="paragraph" w:styleId="TOC3">
    <w:name w:val="toc 3"/>
    <w:basedOn w:val="Normal"/>
    <w:next w:val="Normal"/>
    <w:autoRedefine/>
    <w:uiPriority w:val="39"/>
    <w:qFormat/>
    <w:rsid w:val="00360CB9"/>
    <w:pPr>
      <w:spacing w:line="360" w:lineRule="auto"/>
      <w:ind w:left="480"/>
    </w:pPr>
  </w:style>
  <w:style w:type="paragraph" w:styleId="TOC4">
    <w:name w:val="toc 4"/>
    <w:basedOn w:val="Normal"/>
    <w:next w:val="Normal"/>
    <w:autoRedefine/>
    <w:semiHidden/>
    <w:rsid w:val="00360CB9"/>
    <w:pPr>
      <w:spacing w:line="360" w:lineRule="auto"/>
      <w:ind w:left="720"/>
    </w:pPr>
  </w:style>
  <w:style w:type="paragraph" w:styleId="TOC5">
    <w:name w:val="toc 5"/>
    <w:basedOn w:val="Normal"/>
    <w:next w:val="Normal"/>
    <w:autoRedefine/>
    <w:semiHidden/>
    <w:rsid w:val="00360CB9"/>
    <w:pPr>
      <w:spacing w:line="360" w:lineRule="auto"/>
      <w:ind w:left="960"/>
    </w:pPr>
  </w:style>
  <w:style w:type="character" w:styleId="Hyperlink">
    <w:name w:val="Hyperlink"/>
    <w:basedOn w:val="DefaultParagraphFont"/>
    <w:uiPriority w:val="99"/>
    <w:rsid w:val="00360CB9"/>
    <w:rPr>
      <w:color w:val="0000FF"/>
      <w:u w:val="single"/>
    </w:rPr>
  </w:style>
  <w:style w:type="paragraph" w:customStyle="1" w:styleId="AxureTOCHeading">
    <w:name w:val="AxureTOCHeading"/>
    <w:basedOn w:val="Normal"/>
    <w:rsid w:val="004D04E9"/>
    <w:pPr>
      <w:spacing w:before="360"/>
      <w:jc w:val="center"/>
    </w:pPr>
    <w:rPr>
      <w:b/>
      <w:sz w:val="24"/>
    </w:rPr>
  </w:style>
  <w:style w:type="paragraph" w:customStyle="1" w:styleId="AxureHeading1">
    <w:name w:val="AxureHeading1"/>
    <w:basedOn w:val="Normal"/>
    <w:rsid w:val="004D04E9"/>
    <w:pPr>
      <w:numPr>
        <w:numId w:val="4"/>
      </w:numPr>
      <w:spacing w:before="360"/>
    </w:pPr>
    <w:rPr>
      <w:b/>
    </w:rPr>
  </w:style>
  <w:style w:type="paragraph" w:customStyle="1" w:styleId="AxureHeading2">
    <w:name w:val="AxureHeading2"/>
    <w:basedOn w:val="Normal"/>
    <w:rsid w:val="005B166B"/>
    <w:pPr>
      <w:numPr>
        <w:ilvl w:val="1"/>
        <w:numId w:val="4"/>
      </w:numPr>
      <w:spacing w:before="360" w:after="240"/>
    </w:pPr>
    <w:rPr>
      <w:b/>
      <w:i/>
      <w:sz w:val="20"/>
    </w:rPr>
  </w:style>
  <w:style w:type="paragraph" w:customStyle="1" w:styleId="AxureHeading3">
    <w:name w:val="AxureHeading3"/>
    <w:basedOn w:val="Normal"/>
    <w:rsid w:val="005B166B"/>
    <w:pPr>
      <w:numPr>
        <w:ilvl w:val="2"/>
        <w:numId w:val="4"/>
      </w:numPr>
      <w:spacing w:before="360" w:after="240"/>
    </w:pPr>
    <w:rPr>
      <w:b/>
      <w:sz w:val="20"/>
    </w:rPr>
  </w:style>
  <w:style w:type="paragraph" w:customStyle="1" w:styleId="AxureHeading4">
    <w:name w:val="AxureHeading4"/>
    <w:basedOn w:val="Normal"/>
    <w:rsid w:val="004D04E9"/>
    <w:pPr>
      <w:numPr>
        <w:ilvl w:val="3"/>
        <w:numId w:val="4"/>
      </w:numPr>
      <w:spacing w:before="360"/>
    </w:pPr>
    <w:rPr>
      <w:b/>
    </w:rPr>
  </w:style>
  <w:style w:type="paragraph" w:customStyle="1" w:styleId="AxureTableHeaderText">
    <w:name w:val="AxureTableHeaderText"/>
    <w:basedOn w:val="Normal"/>
    <w:qFormat/>
    <w:rsid w:val="004D04E9"/>
    <w:pPr>
      <w:spacing w:before="60" w:after="60"/>
    </w:pPr>
    <w:rPr>
      <w:b/>
      <w:sz w:val="16"/>
    </w:rPr>
  </w:style>
  <w:style w:type="paragraph" w:customStyle="1" w:styleId="AxureTableNormalText">
    <w:name w:val="AxureTableNormalText"/>
    <w:basedOn w:val="Normal"/>
    <w:rsid w:val="00FB48F5"/>
    <w:pPr>
      <w:spacing w:before="60" w:after="60"/>
    </w:pPr>
    <w:rPr>
      <w:sz w:val="16"/>
    </w:rPr>
  </w:style>
  <w:style w:type="paragraph" w:customStyle="1" w:styleId="AxureHeadingBasic">
    <w:name w:val="AxureHeadingBasic"/>
    <w:basedOn w:val="Normal"/>
    <w:rsid w:val="00953C09"/>
    <w:pPr>
      <w:spacing w:before="360"/>
    </w:pPr>
    <w:rPr>
      <w:b/>
      <w:u w:val="single"/>
    </w:rPr>
  </w:style>
  <w:style w:type="paragraph" w:styleId="DocumentMap">
    <w:name w:val="Document Map"/>
    <w:basedOn w:val="Normal"/>
    <w:semiHidden/>
    <w:rsid w:val="00D90021"/>
    <w:pPr>
      <w:shd w:val="clear" w:color="auto" w:fill="000080"/>
    </w:pPr>
    <w:rPr>
      <w:rFonts w:ascii="Tahoma" w:hAnsi="Tahoma" w:cs="Tahoma"/>
      <w:sz w:val="20"/>
      <w:szCs w:val="20"/>
    </w:rPr>
  </w:style>
  <w:style w:type="table" w:styleId="TableGrid">
    <w:name w:val="Table Grid"/>
    <w:basedOn w:val="TableNormal"/>
    <w:rsid w:val="00D900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7D142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D1422"/>
    <w:rPr>
      <w:rFonts w:ascii="Tahoma" w:hAnsi="Tahoma" w:cs="Tahoma"/>
      <w:sz w:val="16"/>
      <w:szCs w:val="16"/>
    </w:rPr>
  </w:style>
  <w:style w:type="table" w:customStyle="1" w:styleId="AxureTableStyle">
    <w:name w:val="AxureTableStyle"/>
    <w:basedOn w:val="TableNormal"/>
    <w:uiPriority w:val="99"/>
    <w:rsid w:val="00050CE1"/>
    <w:rPr>
      <w:rFonts w:ascii="Arial" w:hAnsi="Arial"/>
      <w:sz w:val="16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2" w:type="dxa"/>
        <w:right w:w="72" w:type="dxa"/>
      </w:tblCellMar>
    </w:tblPr>
    <w:trPr>
      <w:cantSplit/>
    </w:trPr>
    <w:tcPr>
      <w:shd w:val="clear" w:color="auto" w:fill="FFFFFF" w:themeFill="background1"/>
    </w:tcPr>
    <w:tblStylePr w:type="firstRow">
      <w:rPr>
        <w:b/>
      </w:rPr>
      <w:tblPr/>
      <w:trPr>
        <w:tblHeader/>
      </w:trPr>
      <w:tcPr>
        <w:shd w:val="clear" w:color="auto" w:fill="D9D9D9" w:themeFill="background1" w:themeFillShade="D9"/>
      </w:tcPr>
    </w:tblStylePr>
    <w:tblStylePr w:type="band2Horz">
      <w:tblPr/>
      <w:tcPr>
        <w:shd w:val="clear" w:color="auto" w:fill="F2F2F2" w:themeFill="background1" w:themeFillShade="F2"/>
      </w:tcPr>
    </w:tblStylePr>
  </w:style>
  <w:style w:type="character" w:customStyle="1" w:styleId="Heading4Char">
    <w:name w:val="Heading 4 Char"/>
    <w:basedOn w:val="DefaultParagraphFont"/>
    <w:link w:val="Heading4"/>
    <w:rsid w:val="000A4636"/>
    <w:rPr>
      <w:rFonts w:asciiTheme="majorHAnsi" w:eastAsiaTheme="majorEastAsia" w:hAnsiTheme="majorHAnsi" w:cstheme="majorBidi"/>
      <w:b/>
      <w:bCs/>
      <w:i/>
      <w:iCs/>
      <w:color w:val="4F81BD" w:themeColor="accent1"/>
      <w:sz w:val="18"/>
      <w:szCs w:val="24"/>
    </w:rPr>
  </w:style>
  <w:style w:type="character" w:customStyle="1" w:styleId="Heading5Char">
    <w:name w:val="Heading 5 Char"/>
    <w:basedOn w:val="DefaultParagraphFont"/>
    <w:link w:val="Heading5"/>
    <w:rsid w:val="000A4636"/>
    <w:rPr>
      <w:rFonts w:asciiTheme="majorHAnsi" w:eastAsiaTheme="majorEastAsia" w:hAnsiTheme="majorHAnsi" w:cstheme="majorBidi"/>
      <w:color w:val="243F60" w:themeColor="accent1" w:themeShade="7F"/>
      <w:sz w:val="18"/>
      <w:szCs w:val="24"/>
    </w:rPr>
  </w:style>
  <w:style w:type="paragraph" w:styleId="Footer">
    <w:name w:val="footer"/>
    <w:basedOn w:val="Normal"/>
    <w:link w:val="FooterChar"/>
    <w:uiPriority w:val="99"/>
    <w:qFormat/>
    <w:rsid w:val="009F60F5"/>
    <w:pPr>
      <w:tabs>
        <w:tab w:val="center" w:pos="4320"/>
        <w:tab w:val="right" w:pos="8640"/>
      </w:tabs>
      <w:spacing w:line="288" w:lineRule="auto"/>
    </w:pPr>
    <w:rPr>
      <w:rFonts w:ascii="Times New Roman" w:hAnsi="Times New Roman" w:cs="Times New Roman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9F60F5"/>
    <w:rPr>
      <w:sz w:val="22"/>
      <w:szCs w:val="22"/>
    </w:rPr>
  </w:style>
  <w:style w:type="paragraph" w:styleId="BodyText2">
    <w:name w:val="Body Text 2"/>
    <w:basedOn w:val="Normal"/>
    <w:link w:val="BodyText2Char"/>
    <w:rsid w:val="009F60F5"/>
    <w:pPr>
      <w:spacing w:line="288" w:lineRule="auto"/>
      <w:jc w:val="center"/>
    </w:pPr>
    <w:rPr>
      <w:rFonts w:ascii="Times New Roman" w:hAnsi="Times New Roman" w:cs="Times New Roman"/>
      <w:b/>
      <w:bCs/>
      <w:sz w:val="56"/>
      <w:szCs w:val="56"/>
    </w:rPr>
  </w:style>
  <w:style w:type="character" w:customStyle="1" w:styleId="BodyText2Char">
    <w:name w:val="Body Text 2 Char"/>
    <w:basedOn w:val="DefaultParagraphFont"/>
    <w:link w:val="BodyText2"/>
    <w:rsid w:val="009F60F5"/>
    <w:rPr>
      <w:b/>
      <w:bCs/>
      <w:sz w:val="56"/>
      <w:szCs w:val="56"/>
    </w:rPr>
  </w:style>
  <w:style w:type="paragraph" w:styleId="CommentText">
    <w:name w:val="annotation text"/>
    <w:basedOn w:val="Normal"/>
    <w:link w:val="CommentTextChar"/>
    <w:rsid w:val="009F60F5"/>
    <w:pPr>
      <w:spacing w:after="120" w:line="288" w:lineRule="auto"/>
      <w:jc w:val="both"/>
    </w:pPr>
    <w:rPr>
      <w:rFonts w:ascii="Times New Roman" w:hAnsi="Times New Roman" w:cs="Times New Roman"/>
      <w:sz w:val="22"/>
      <w:szCs w:val="22"/>
    </w:rPr>
  </w:style>
  <w:style w:type="character" w:customStyle="1" w:styleId="CommentTextChar">
    <w:name w:val="Comment Text Char"/>
    <w:basedOn w:val="DefaultParagraphFont"/>
    <w:link w:val="CommentText"/>
    <w:rsid w:val="009F60F5"/>
    <w:rPr>
      <w:sz w:val="22"/>
      <w:szCs w:val="22"/>
    </w:rPr>
  </w:style>
  <w:style w:type="paragraph" w:customStyle="1" w:styleId="HeadingDocumentTitle">
    <w:name w:val="Heading: Document Title"/>
    <w:basedOn w:val="Normal"/>
    <w:rsid w:val="00C613BD"/>
    <w:pPr>
      <w:spacing w:before="120" w:after="120"/>
      <w:jc w:val="center"/>
    </w:pPr>
    <w:rPr>
      <w:rFonts w:ascii="Times New Roman" w:eastAsia="SimSun" w:hAnsi="Times New Roman" w:cs="Times New Roman"/>
      <w:smallCaps/>
      <w:kern w:val="24"/>
      <w:sz w:val="64"/>
      <w:szCs w:val="64"/>
      <w:lang w:eastAsia="zh-CN"/>
    </w:rPr>
  </w:style>
  <w:style w:type="paragraph" w:customStyle="1" w:styleId="HeadingCenteredTitle">
    <w:name w:val="Heading: Centered Title"/>
    <w:basedOn w:val="Normal"/>
    <w:rsid w:val="00C613BD"/>
    <w:pPr>
      <w:keepNext/>
      <w:spacing w:before="240" w:after="120" w:line="288" w:lineRule="auto"/>
      <w:jc w:val="center"/>
      <w:outlineLvl w:val="3"/>
    </w:pPr>
    <w:rPr>
      <w:rFonts w:ascii="Times New Roman" w:eastAsia="SimSun" w:hAnsi="Times New Roman"/>
      <w:bCs/>
      <w:smallCaps/>
      <w:kern w:val="32"/>
      <w:sz w:val="36"/>
      <w:szCs w:val="32"/>
      <w:lang w:eastAsia="zh-CN"/>
    </w:rPr>
  </w:style>
  <w:style w:type="paragraph" w:styleId="Header">
    <w:name w:val="header"/>
    <w:basedOn w:val="Normal"/>
    <w:link w:val="HeaderChar"/>
    <w:rsid w:val="00C56DE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C56DEA"/>
    <w:rPr>
      <w:rFonts w:ascii="Arial" w:hAnsi="Arial" w:cs="Arial"/>
      <w:sz w:val="18"/>
      <w:szCs w:val="24"/>
    </w:rPr>
  </w:style>
  <w:style w:type="paragraph" w:customStyle="1" w:styleId="AxureImageParagraph">
    <w:name w:val="AxureImageParagraph"/>
    <w:basedOn w:val="Normal"/>
    <w:rsid w:val="00DF0E9A"/>
    <w:pPr>
      <w:jc w:val="center"/>
    </w:pPr>
  </w:style>
  <w:style w:type="paragraph" w:customStyle="1" w:styleId="AxureHiddenParagraph">
    <w:name w:val="AxureHiddenParagraph"/>
    <w:basedOn w:val="Normal"/>
    <w:rsid w:val="00DF0E9A"/>
    <w:rPr>
      <w:sz w:val="2"/>
    </w:rPr>
  </w:style>
  <w:style w:type="paragraph" w:customStyle="1" w:styleId="SSALogo">
    <w:name w:val="SSA Logo"/>
    <w:uiPriority w:val="3"/>
    <w:qFormat/>
    <w:rsid w:val="00856C04"/>
    <w:pPr>
      <w:jc w:val="center"/>
    </w:pPr>
    <w:rPr>
      <w:rFonts w:ascii="Cambria" w:hAnsi="Cambria"/>
      <w:sz w:val="24"/>
    </w:rPr>
  </w:style>
  <w:style w:type="character" w:styleId="BookTitle">
    <w:name w:val="Book Title"/>
    <w:basedOn w:val="DefaultParagraphFont"/>
    <w:uiPriority w:val="33"/>
    <w:qFormat/>
    <w:rsid w:val="00856C04"/>
    <w:rPr>
      <w:b/>
      <w:bCs/>
      <w:smallCaps/>
      <w:spacing w:val="5"/>
      <w:sz w:val="52"/>
      <w:szCs w:val="52"/>
    </w:rPr>
  </w:style>
  <w:style w:type="paragraph" w:styleId="ListParagraph">
    <w:name w:val="List Paragraph"/>
    <w:basedOn w:val="Normal"/>
    <w:uiPriority w:val="34"/>
    <w:qFormat/>
    <w:rsid w:val="00F260CC"/>
    <w:pPr>
      <w:spacing w:after="240"/>
      <w:ind w:left="720"/>
      <w:contextualSpacing/>
    </w:pPr>
    <w:rPr>
      <w:rFonts w:ascii="Calibri" w:hAnsi="Calibri" w:cs="Times New Roman"/>
      <w:sz w:val="24"/>
      <w:szCs w:val="20"/>
    </w:rPr>
  </w:style>
  <w:style w:type="character" w:styleId="CommentReference">
    <w:name w:val="annotation reference"/>
    <w:basedOn w:val="DefaultParagraphFont"/>
    <w:rsid w:val="00F260CC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rsid w:val="00F260CC"/>
    <w:pPr>
      <w:spacing w:after="0" w:line="240" w:lineRule="auto"/>
      <w:jc w:val="left"/>
    </w:pPr>
    <w:rPr>
      <w:rFonts w:ascii="Arial" w:hAnsi="Arial" w:cs="Arial"/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rsid w:val="00F260CC"/>
    <w:rPr>
      <w:rFonts w:ascii="Arial" w:hAnsi="Arial" w:cs="Arial"/>
      <w:b/>
      <w:bCs/>
      <w:sz w:val="22"/>
      <w:szCs w:val="22"/>
    </w:rPr>
  </w:style>
  <w:style w:type="table" w:customStyle="1" w:styleId="TableSSADefault">
    <w:name w:val="Table SSA Default"/>
    <w:basedOn w:val="TableNormal"/>
    <w:uiPriority w:val="99"/>
    <w:rsid w:val="007C1E23"/>
    <w:pPr>
      <w:jc w:val="center"/>
    </w:pPr>
    <w:rPr>
      <w:rFonts w:ascii="Calibri" w:hAnsi="Calibri"/>
      <w:sz w:val="24"/>
    </w:rPr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cPr>
      <w:shd w:val="clear" w:color="auto" w:fill="auto"/>
    </w:tcPr>
    <w:tblStylePr w:type="firstRow">
      <w:pPr>
        <w:jc w:val="left"/>
      </w:pPr>
      <w:rPr>
        <w:b/>
      </w:rPr>
      <w:tblPr/>
      <w:tcPr>
        <w:tcBorders>
          <w:top w:val="single" w:sz="4" w:space="0" w:color="auto"/>
          <w:left w:val="single" w:sz="4" w:space="0" w:color="auto"/>
          <w:bottom w:val="single" w:sz="24" w:space="0" w:color="auto"/>
          <w:right w:val="single" w:sz="4" w:space="0" w:color="auto"/>
          <w:insideH w:val="nil"/>
          <w:insideV w:val="single" w:sz="4" w:space="0" w:color="auto"/>
          <w:tl2br w:val="nil"/>
          <w:tr2bl w:val="nil"/>
        </w:tcBorders>
        <w:shd w:val="clear" w:color="auto" w:fill="8064A2"/>
      </w:tcPr>
    </w:tblStylePr>
    <w:tblStylePr w:type="lastRow">
      <w:pPr>
        <w:jc w:val="right"/>
      </w:pPr>
      <w:rPr>
        <w:b/>
        <w:i/>
      </w:rPr>
      <w:tblPr/>
      <w:tcPr>
        <w:tcBorders>
          <w:top w:val="single" w:sz="24" w:space="0" w:color="auto"/>
          <w:left w:val="single" w:sz="4" w:space="0" w:color="auto"/>
          <w:bottom w:val="single" w:sz="24" w:space="0" w:color="auto"/>
          <w:right w:val="single" w:sz="4" w:space="0" w:color="auto"/>
          <w:insideH w:val="nil"/>
          <w:insideV w:val="single" w:sz="4" w:space="0" w:color="auto"/>
          <w:tl2br w:val="nil"/>
          <w:tr2bl w:val="nil"/>
        </w:tcBorders>
        <w:shd w:val="clear" w:color="auto" w:fill="BFBFBF"/>
      </w:tcPr>
    </w:tblStylePr>
    <w:tblStylePr w:type="firstCol">
      <w:pPr>
        <w:jc w:val="left"/>
      </w:p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  <w:shd w:val="clear" w:color="auto" w:fill="8064A2"/>
      </w:tcPr>
    </w:tblStylePr>
    <w:tblStylePr w:type="lastCol">
      <w:pPr>
        <w:jc w:val="right"/>
      </w:pPr>
      <w:rPr>
        <w:b/>
      </w:rPr>
    </w:tblStylePr>
    <w:tblStylePr w:type="band2Vert">
      <w:tblPr/>
      <w:tcPr>
        <w:shd w:val="clear" w:color="auto" w:fill="D9D9D9"/>
      </w:tcPr>
    </w:tblStylePr>
    <w:tblStylePr w:type="band2Horz">
      <w:tblPr/>
      <w:tcPr>
        <w:shd w:val="clear" w:color="auto" w:fill="D9D9D9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719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22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71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06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9" Type="http://schemas.openxmlformats.org/officeDocument/2006/relationships/image" Target="media/image27.png"/><Relationship Id="rId21" Type="http://schemas.openxmlformats.org/officeDocument/2006/relationships/image" Target="media/image9.png"/><Relationship Id="rId34" Type="http://schemas.openxmlformats.org/officeDocument/2006/relationships/image" Target="media/image22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50" Type="http://schemas.openxmlformats.org/officeDocument/2006/relationships/image" Target="media/image38.png"/><Relationship Id="rId55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41" Type="http://schemas.openxmlformats.org/officeDocument/2006/relationships/image" Target="media/image29.png"/><Relationship Id="rId54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3" Type="http://schemas.openxmlformats.org/officeDocument/2006/relationships/image" Target="media/image41.png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image" Target="media/image37.png"/><Relationship Id="rId10" Type="http://schemas.openxmlformats.org/officeDocument/2006/relationships/image" Target="media/image2.png"/><Relationship Id="rId19" Type="http://schemas.openxmlformats.org/officeDocument/2006/relationships/image" Target="media/image7.png"/><Relationship Id="rId31" Type="http://schemas.openxmlformats.org/officeDocument/2006/relationships/image" Target="media/image19.png"/><Relationship Id="rId44" Type="http://schemas.openxmlformats.org/officeDocument/2006/relationships/image" Target="media/image32.png"/><Relationship Id="rId52" Type="http://schemas.openxmlformats.org/officeDocument/2006/relationships/image" Target="media/image40.png"/><Relationship Id="rId4" Type="http://schemas.microsoft.com/office/2007/relationships/stylesWithEffects" Target="stylesWithEffects.xml"/><Relationship Id="rId9" Type="http://schemas.openxmlformats.org/officeDocument/2006/relationships/image" Target="media/image1.tiff"/><Relationship Id="rId14" Type="http://schemas.openxmlformats.org/officeDocument/2006/relationships/header" Target="header2.xml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56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39.png"/><Relationship Id="rId3" Type="http://schemas.openxmlformats.org/officeDocument/2006/relationships/styles" Target="styles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ick.hunt\AppData\Local\Temp\315c31ec-09d6-49e5-9158-2e9e98120a01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ED9C54-5D56-4EE1-BC48-2168FEEB11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315c31ec-09d6-49e5-9158-2e9e98120a01</Template>
  <TotalTime>1</TotalTime>
  <Pages>69</Pages>
  <Words>1863</Words>
  <Characters>15211</Characters>
  <Application>Microsoft Office Word</Application>
  <DocSecurity>4</DocSecurity>
  <Lines>126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Axure</Company>
  <LinksUpToDate>false</LinksUpToDate>
  <CharactersWithSpaces>17040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Fujitsu</dc:creator>
  <cp:lastModifiedBy>Chatel Madison, OEST, DSA</cp:lastModifiedBy>
  <cp:revision>2</cp:revision>
  <cp:lastPrinted>2015-12-04T14:16:00Z</cp:lastPrinted>
  <dcterms:created xsi:type="dcterms:W3CDTF">2016-02-24T14:12:00Z</dcterms:created>
  <dcterms:modified xsi:type="dcterms:W3CDTF">2016-02-24T14:12:00Z</dcterms:modified>
</cp:coreProperties>
</file>