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EDF" w:rsidRDefault="00D45DFD" w:rsidP="00334E59">
      <w:pPr>
        <w:pStyle w:val="Title"/>
        <w:jc w:val="center"/>
        <w:rPr>
          <w:sz w:val="48"/>
          <w:szCs w:val="48"/>
        </w:rPr>
      </w:pPr>
      <w:r w:rsidRPr="00F35EDF">
        <w:rPr>
          <w:sz w:val="48"/>
          <w:szCs w:val="48"/>
        </w:rPr>
        <w:t>Permits</w:t>
      </w:r>
      <w:r w:rsidR="00F35EDF" w:rsidRPr="00F35EDF">
        <w:rPr>
          <w:sz w:val="48"/>
          <w:szCs w:val="48"/>
        </w:rPr>
        <w:t xml:space="preserve"> Online DSP Application Screen S</w:t>
      </w:r>
      <w:r w:rsidRPr="00F35EDF">
        <w:rPr>
          <w:sz w:val="48"/>
          <w:szCs w:val="48"/>
        </w:rPr>
        <w:t>hots</w:t>
      </w:r>
    </w:p>
    <w:p w:rsidR="00F35EDF" w:rsidRDefault="00F35EDF" w:rsidP="00334E59">
      <w:pPr>
        <w:pStyle w:val="Title"/>
        <w:jc w:val="center"/>
        <w:rPr>
          <w:sz w:val="28"/>
          <w:szCs w:val="28"/>
        </w:rPr>
      </w:pPr>
    </w:p>
    <w:p w:rsidR="009F2134" w:rsidRPr="00F35EDF" w:rsidRDefault="00D45DFD" w:rsidP="00D45DFD">
      <w:pPr>
        <w:pStyle w:val="Title"/>
        <w:rPr>
          <w:sz w:val="28"/>
          <w:szCs w:val="28"/>
        </w:rPr>
      </w:pPr>
      <w:r w:rsidRPr="00F35EDF">
        <w:rPr>
          <w:sz w:val="28"/>
          <w:szCs w:val="28"/>
        </w:rPr>
        <w:t>(</w:t>
      </w:r>
      <w:r w:rsidR="00F35EDF">
        <w:rPr>
          <w:sz w:val="28"/>
          <w:szCs w:val="28"/>
        </w:rPr>
        <w:t xml:space="preserve">For equivalent of TTB F 5100.16, Application for Transfer of Spirits and/or Denatured Spirits in Bond, see </w:t>
      </w:r>
      <w:r w:rsidR="002E2923">
        <w:rPr>
          <w:sz w:val="28"/>
          <w:szCs w:val="28"/>
        </w:rPr>
        <w:t xml:space="preserve">“Transfer in Bond” section on </w:t>
      </w:r>
      <w:bookmarkStart w:id="0" w:name="_GoBack"/>
      <w:bookmarkEnd w:id="0"/>
      <w:r w:rsidR="00F35EDF">
        <w:rPr>
          <w:sz w:val="28"/>
          <w:szCs w:val="28"/>
        </w:rPr>
        <w:t xml:space="preserve">page 19.) </w:t>
      </w:r>
    </w:p>
    <w:p w:rsidR="00D45DFD" w:rsidRPr="00F35EDF" w:rsidRDefault="00D45DFD" w:rsidP="00D45DFD">
      <w:pPr>
        <w:rPr>
          <w:sz w:val="28"/>
          <w:szCs w:val="28"/>
        </w:rPr>
      </w:pPr>
    </w:p>
    <w:p w:rsidR="00D45DFD" w:rsidRDefault="009F2134" w:rsidP="00D45DFD">
      <w:r>
        <w:rPr>
          <w:noProof/>
        </w:rPr>
        <w:drawing>
          <wp:inline distT="0" distB="0" distL="0" distR="0" wp14:anchorId="5C92D3D9" wp14:editId="02460E53">
            <wp:extent cx="5943600" cy="61423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34" w:rsidRDefault="009F2134" w:rsidP="00D45DFD">
      <w:r>
        <w:rPr>
          <w:noProof/>
        </w:rPr>
        <w:lastRenderedPageBreak/>
        <w:drawing>
          <wp:inline distT="0" distB="0" distL="0" distR="0" wp14:anchorId="1B667C3B" wp14:editId="6A1290EA">
            <wp:extent cx="5943600" cy="56349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34" w:rsidRDefault="009F2134" w:rsidP="00D45DFD"/>
    <w:p w:rsidR="009F2134" w:rsidRDefault="009F2134" w:rsidP="00D45DFD">
      <w:r>
        <w:rPr>
          <w:noProof/>
        </w:rPr>
        <w:lastRenderedPageBreak/>
        <w:drawing>
          <wp:inline distT="0" distB="0" distL="0" distR="0" wp14:anchorId="023B9F5F" wp14:editId="66A0C433">
            <wp:extent cx="5943600" cy="37852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34" w:rsidRDefault="009F2134" w:rsidP="00D45DFD"/>
    <w:p w:rsidR="009F2134" w:rsidRDefault="009F2134" w:rsidP="00D45DFD">
      <w:r>
        <w:rPr>
          <w:noProof/>
        </w:rPr>
        <w:lastRenderedPageBreak/>
        <w:drawing>
          <wp:inline distT="0" distB="0" distL="0" distR="0" wp14:anchorId="067BF7C2" wp14:editId="31B2D9D7">
            <wp:extent cx="5943600" cy="6391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34" w:rsidRDefault="009F2134" w:rsidP="00D45DFD"/>
    <w:p w:rsidR="009F2134" w:rsidRDefault="009F2134" w:rsidP="00D45DFD">
      <w:r>
        <w:rPr>
          <w:noProof/>
        </w:rPr>
        <w:drawing>
          <wp:inline distT="0" distB="0" distL="0" distR="0" wp14:anchorId="5C2FB608" wp14:editId="02CC8F88">
            <wp:extent cx="5943600" cy="65157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34" w:rsidRDefault="009F2134" w:rsidP="00D45DFD"/>
    <w:p w:rsidR="009F2134" w:rsidRDefault="009F2134" w:rsidP="00D45DFD">
      <w:r>
        <w:rPr>
          <w:noProof/>
        </w:rPr>
        <w:drawing>
          <wp:inline distT="0" distB="0" distL="0" distR="0" wp14:anchorId="6477E8EF" wp14:editId="1F77965A">
            <wp:extent cx="5943600" cy="41205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34" w:rsidRDefault="009F2134" w:rsidP="00D45DFD"/>
    <w:p w:rsidR="009F2134" w:rsidRDefault="009F2134" w:rsidP="00D45DFD">
      <w:r>
        <w:rPr>
          <w:noProof/>
        </w:rPr>
        <w:drawing>
          <wp:inline distT="0" distB="0" distL="0" distR="0" wp14:anchorId="3EFDDAD9" wp14:editId="4F6AC1AF">
            <wp:extent cx="5943600" cy="3949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34" w:rsidRDefault="009F2134" w:rsidP="00D45DFD"/>
    <w:p w:rsidR="009F2134" w:rsidRDefault="00522DF6" w:rsidP="00D45DFD">
      <w:r>
        <w:rPr>
          <w:noProof/>
        </w:rPr>
        <w:drawing>
          <wp:inline distT="0" distB="0" distL="0" distR="0" wp14:anchorId="4DE09E27" wp14:editId="102A5D86">
            <wp:extent cx="5943600" cy="22409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3B37145A" wp14:editId="41E311F4">
            <wp:extent cx="5943600" cy="19215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293E772E" wp14:editId="763601DD">
            <wp:extent cx="5943600" cy="27082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207F7620" wp14:editId="2445EE20">
            <wp:extent cx="5943600" cy="40373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2BEC875C" wp14:editId="1BC9A5B0">
            <wp:extent cx="5943600" cy="11639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73D8CB0D" wp14:editId="31E7C20D">
            <wp:extent cx="5943600" cy="44983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65ABA2DD" wp14:editId="65F458D8">
            <wp:extent cx="1552575" cy="4095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6DE11D1F" wp14:editId="40C3EA8D">
            <wp:extent cx="5943600" cy="25825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3BF0EF62" wp14:editId="6342B4A5">
            <wp:extent cx="5943600" cy="186626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1226169A" wp14:editId="4FEB5645">
            <wp:extent cx="5943600" cy="50698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6B87A6F5" wp14:editId="4321C2D6">
            <wp:extent cx="5943600" cy="495173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52043C05" wp14:editId="081ACCFE">
            <wp:extent cx="5943600" cy="55149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2BF6F91E" wp14:editId="14485DB2">
            <wp:extent cx="5943600" cy="33267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6CF72A21" wp14:editId="7D787437">
            <wp:extent cx="5943600" cy="75946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77E83E7B" wp14:editId="55AC2108">
            <wp:extent cx="5943600" cy="334391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6B7ED8FE" wp14:editId="249D0E45">
            <wp:extent cx="5943600" cy="287147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0FC6373E" wp14:editId="10CDEFA7">
            <wp:extent cx="5943600" cy="2806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0AAA15FE" wp14:editId="7C1305ED">
            <wp:extent cx="5943600" cy="33597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0D79CAF4" wp14:editId="42888477">
            <wp:extent cx="5943600" cy="18719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472B3429" wp14:editId="3F171B03">
            <wp:extent cx="5943600" cy="46723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129A406E" wp14:editId="6C75E25F">
            <wp:extent cx="5943600" cy="350202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09A52D1D" wp14:editId="27B9EC41">
            <wp:extent cx="5943600" cy="50825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Pr="00D45DFD" w:rsidRDefault="00522DF6" w:rsidP="00D45DFD">
      <w:r>
        <w:rPr>
          <w:noProof/>
        </w:rPr>
        <w:drawing>
          <wp:inline distT="0" distB="0" distL="0" distR="0" wp14:anchorId="4F4509CE" wp14:editId="3BCFE00E">
            <wp:extent cx="5943600" cy="20389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DF6" w:rsidRPr="00D45DFD">
      <w:head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4A9" w:rsidRDefault="00FE74A9" w:rsidP="00FE74A9">
      <w:pPr>
        <w:spacing w:after="0" w:line="240" w:lineRule="auto"/>
      </w:pPr>
      <w:r>
        <w:separator/>
      </w:r>
    </w:p>
  </w:endnote>
  <w:endnote w:type="continuationSeparator" w:id="0">
    <w:p w:rsidR="00FE74A9" w:rsidRDefault="00FE74A9" w:rsidP="00FE7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4A9" w:rsidRDefault="00FE74A9" w:rsidP="00FE74A9">
      <w:pPr>
        <w:spacing w:after="0" w:line="240" w:lineRule="auto"/>
      </w:pPr>
      <w:r>
        <w:separator/>
      </w:r>
    </w:p>
  </w:footnote>
  <w:footnote w:type="continuationSeparator" w:id="0">
    <w:p w:rsidR="00FE74A9" w:rsidRDefault="00FE74A9" w:rsidP="00FE7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0215307"/>
      <w:docPartObj>
        <w:docPartGallery w:val="Page Numbers (Top of Page)"/>
        <w:docPartUnique/>
      </w:docPartObj>
    </w:sdtPr>
    <w:sdtEndPr>
      <w:rPr>
        <w:noProof/>
      </w:rPr>
    </w:sdtEndPr>
    <w:sdtContent>
      <w:p w:rsidR="00FE74A9" w:rsidRDefault="00FE74A9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292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74A9" w:rsidRDefault="00FE74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DFD"/>
    <w:rsid w:val="0011339F"/>
    <w:rsid w:val="002E2923"/>
    <w:rsid w:val="00334E59"/>
    <w:rsid w:val="00522DF6"/>
    <w:rsid w:val="009F2134"/>
    <w:rsid w:val="00D45DFD"/>
    <w:rsid w:val="00D54D89"/>
    <w:rsid w:val="00F35EDF"/>
    <w:rsid w:val="00FE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4425F6-9E15-408F-878E-10BC05D1A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45D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5D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FE7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74A9"/>
  </w:style>
  <w:style w:type="paragraph" w:styleId="Footer">
    <w:name w:val="footer"/>
    <w:basedOn w:val="Normal"/>
    <w:link w:val="FooterChar"/>
    <w:uiPriority w:val="99"/>
    <w:unhideWhenUsed/>
    <w:rsid w:val="00FE7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7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3997E-051A-4483-8447-A3CBB450C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D0DE491C.dotm</Template>
  <TotalTime>0</TotalTime>
  <Pages>21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Dudley, Christopher B.</dc:creator>
  <cp:keywords/>
  <dc:description/>
  <cp:lastModifiedBy>Hoover, Michael D.</cp:lastModifiedBy>
  <cp:revision>2</cp:revision>
  <dcterms:created xsi:type="dcterms:W3CDTF">2016-03-29T13:29:00Z</dcterms:created>
  <dcterms:modified xsi:type="dcterms:W3CDTF">2016-03-29T13:29:00Z</dcterms:modified>
</cp:coreProperties>
</file>