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06E" w:rsidRPr="009F106E" w:rsidRDefault="009F106E" w:rsidP="009F106E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9F106E" w:rsidRDefault="009F106E" w:rsidP="009F106E">
      <w:pPr>
        <w:pStyle w:val="NormalWeb"/>
        <w:shd w:val="clear" w:color="auto" w:fill="FFFFFF"/>
        <w:rPr>
          <w:rFonts w:ascii="Calibri" w:hAnsi="Calibri"/>
          <w:color w:val="000000"/>
        </w:rPr>
      </w:pPr>
    </w:p>
    <w:p w:rsidR="009F106E" w:rsidRDefault="009F106E" w:rsidP="009F106E">
      <w:pPr>
        <w:pStyle w:val="NormalWeb"/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The screenshots from the 2015 NCT coverage </w:t>
      </w:r>
      <w:proofErr w:type="spellStart"/>
      <w:r>
        <w:rPr>
          <w:rFonts w:ascii="Calibri" w:hAnsi="Calibri"/>
          <w:color w:val="000000"/>
        </w:rPr>
        <w:t>reinterview</w:t>
      </w:r>
      <w:proofErr w:type="spellEnd"/>
      <w:r>
        <w:rPr>
          <w:rFonts w:ascii="Calibri" w:hAnsi="Calibri"/>
          <w:color w:val="000000"/>
        </w:rPr>
        <w:t xml:space="preserve"> will be used as the basis for the creation of the 2016 Census Test coverage </w:t>
      </w:r>
      <w:proofErr w:type="spellStart"/>
      <w:r>
        <w:rPr>
          <w:rFonts w:ascii="Calibri" w:hAnsi="Calibri"/>
          <w:color w:val="000000"/>
        </w:rPr>
        <w:t>reinterview</w:t>
      </w:r>
      <w:proofErr w:type="spellEnd"/>
      <w:r>
        <w:rPr>
          <w:rFonts w:ascii="Calibri" w:hAnsi="Calibri"/>
          <w:color w:val="000000"/>
        </w:rPr>
        <w:t xml:space="preserve">, though there will be some updates.  The updates will be minor in nature and should not change the purpose of the </w:t>
      </w:r>
      <w:proofErr w:type="spellStart"/>
      <w:r>
        <w:rPr>
          <w:rFonts w:ascii="Calibri" w:hAnsi="Calibri"/>
          <w:color w:val="000000"/>
        </w:rPr>
        <w:t>reinterview</w:t>
      </w:r>
      <w:proofErr w:type="spellEnd"/>
      <w:r>
        <w:rPr>
          <w:rFonts w:ascii="Calibri" w:hAnsi="Calibri"/>
          <w:color w:val="000000"/>
        </w:rPr>
        <w:t>.</w:t>
      </w:r>
    </w:p>
    <w:p w:rsidR="009F106E" w:rsidRDefault="009F106E" w:rsidP="00CD604D">
      <w:pPr>
        <w:spacing w:after="0" w:line="240" w:lineRule="auto"/>
        <w:jc w:val="center"/>
        <w:rPr>
          <w:b/>
          <w:sz w:val="24"/>
          <w:szCs w:val="24"/>
        </w:rPr>
      </w:pPr>
    </w:p>
    <w:p w:rsidR="00CD604D" w:rsidRPr="001169ED" w:rsidRDefault="009F106E" w:rsidP="00CD604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 Census Test</w:t>
      </w:r>
      <w:r w:rsidR="00CD604D" w:rsidRPr="001169ED">
        <w:rPr>
          <w:b/>
          <w:sz w:val="24"/>
          <w:szCs w:val="24"/>
        </w:rPr>
        <w:t xml:space="preserve"> Coverage </w:t>
      </w:r>
      <w:proofErr w:type="spellStart"/>
      <w:r w:rsidR="00CD604D" w:rsidRPr="001169ED">
        <w:rPr>
          <w:b/>
          <w:sz w:val="24"/>
          <w:szCs w:val="24"/>
        </w:rPr>
        <w:t>Reinterview</w:t>
      </w:r>
      <w:proofErr w:type="spellEnd"/>
      <w:r w:rsidR="00CD604D" w:rsidRPr="001169ED">
        <w:rPr>
          <w:b/>
          <w:sz w:val="24"/>
          <w:szCs w:val="24"/>
        </w:rPr>
        <w:t xml:space="preserve"> Screens</w:t>
      </w:r>
    </w:p>
    <w:p w:rsidR="006010B7" w:rsidRPr="001169ED" w:rsidRDefault="00802D1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t>CFRESPAVAIL</w:t>
      </w:r>
    </w:p>
    <w:p w:rsidR="00802D17" w:rsidRPr="001169ED" w:rsidRDefault="00802D1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0877F7D" wp14:editId="59329B8D">
            <wp:extent cx="5943600" cy="4569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17" w:rsidRPr="001169ED" w:rsidRDefault="00802D17" w:rsidP="00CD604D">
      <w:pPr>
        <w:spacing w:after="0" w:line="240" w:lineRule="auto"/>
        <w:rPr>
          <w:b/>
          <w:sz w:val="24"/>
          <w:szCs w:val="24"/>
        </w:rPr>
      </w:pPr>
    </w:p>
    <w:p w:rsidR="00802D17" w:rsidRPr="001169ED" w:rsidRDefault="0069363A" w:rsidP="00CD604D">
      <w:pPr>
        <w:keepNext/>
        <w:keepLines/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CINTRO</w:t>
      </w:r>
    </w:p>
    <w:p w:rsidR="0069363A" w:rsidRPr="001169ED" w:rsidRDefault="0069363A" w:rsidP="00CD604D">
      <w:pPr>
        <w:keepNext/>
        <w:keepLines/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5865275" wp14:editId="0D160B01">
            <wp:extent cx="5943600" cy="4559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3A" w:rsidRPr="001169ED" w:rsidRDefault="0069363A" w:rsidP="00CD604D">
      <w:pPr>
        <w:keepNext/>
        <w:keepLines/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CRIGHTADD</w:t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1B0D731" wp14:editId="183C44A0">
            <wp:extent cx="5943600" cy="4559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CADDRESS_TYPE</w:t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B216F16" wp14:editId="2CAF8B57">
            <wp:extent cx="5943600" cy="4564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CADDRESS_RRD</w:t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581551B" wp14:editId="2DAAD81B">
            <wp:extent cx="5943600" cy="4564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CADDRESS_RRN</w:t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E3161D9" wp14:editId="178373BD">
            <wp:extent cx="5943600" cy="4559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CADDRESS_BOX</w:t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8FBCC17" wp14:editId="5ED14B32">
            <wp:extent cx="5943600" cy="4569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3A" w:rsidRPr="001169ED" w:rsidRDefault="0069363A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9363A" w:rsidRPr="001169ED" w:rsidRDefault="00DA235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CADDRESS_CITY</w:t>
      </w:r>
    </w:p>
    <w:p w:rsidR="00DA235C" w:rsidRPr="001169ED" w:rsidRDefault="00DA235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E3EA9E3" wp14:editId="65083271">
            <wp:extent cx="5943600" cy="45694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EF3BCA" w:rsidRPr="001169ED" w:rsidRDefault="00EF3BC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CADDRESS_STATE</w:t>
      </w:r>
    </w:p>
    <w:p w:rsidR="00EF3BCA" w:rsidRPr="001169ED" w:rsidRDefault="00EF3BC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684161C" wp14:editId="1450E9B8">
            <wp:extent cx="5943600" cy="45694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BCA" w:rsidRPr="001169ED" w:rsidRDefault="00EF3BCA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EF3BCA" w:rsidRPr="001169ED" w:rsidRDefault="0033545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CADDRESS_ZIP</w:t>
      </w:r>
    </w:p>
    <w:p w:rsidR="00335457" w:rsidRPr="001169ED" w:rsidRDefault="0033545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F22FE7F" wp14:editId="7C8A595A">
            <wp:extent cx="5943600" cy="4564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57" w:rsidRPr="001169ED" w:rsidRDefault="00335457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335457" w:rsidRPr="001169ED" w:rsidRDefault="0061172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CADDRESS_DESC</w:t>
      </w:r>
    </w:p>
    <w:p w:rsidR="0061172D" w:rsidRPr="001169ED" w:rsidRDefault="0061172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292BE44" wp14:editId="329A1830">
            <wp:extent cx="5943600" cy="45643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72D" w:rsidRPr="001169ED" w:rsidRDefault="0061172D" w:rsidP="00CD604D">
      <w:pPr>
        <w:spacing w:after="0" w:line="240" w:lineRule="auto"/>
        <w:rPr>
          <w:b/>
          <w:sz w:val="24"/>
          <w:szCs w:val="24"/>
        </w:rPr>
      </w:pPr>
    </w:p>
    <w:p w:rsidR="0061172D" w:rsidRPr="001169ED" w:rsidRDefault="0005391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CHHLIVEHERE</w:t>
      </w:r>
      <w:r w:rsidRPr="001169ED">
        <w:rPr>
          <w:b/>
          <w:noProof/>
          <w:sz w:val="24"/>
          <w:szCs w:val="24"/>
        </w:rPr>
        <w:drawing>
          <wp:inline distT="0" distB="0" distL="0" distR="0" wp14:anchorId="5C9EA8FA" wp14:editId="4DC559DC">
            <wp:extent cx="5943600" cy="45643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10" w:rsidRPr="001169ED" w:rsidRDefault="00053910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53910" w:rsidRPr="001169ED" w:rsidRDefault="00CC091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HEREEXP</w:t>
      </w:r>
    </w:p>
    <w:p w:rsidR="00CC091C" w:rsidRPr="001169ED" w:rsidRDefault="00CC091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7151B00" wp14:editId="6FB98CD0">
            <wp:extent cx="5943600" cy="4564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91C" w:rsidRPr="001169ED" w:rsidRDefault="00CC091C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CC091C" w:rsidRPr="001169ED" w:rsidRDefault="007D246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DINTRO</w:t>
      </w:r>
    </w:p>
    <w:p w:rsidR="007D2469" w:rsidRPr="001169ED" w:rsidRDefault="007D246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C5C0225" wp14:editId="30CB2593">
            <wp:extent cx="5943600" cy="45694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69" w:rsidRPr="001169ED" w:rsidRDefault="007D2469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7D2469" w:rsidRPr="001169ED" w:rsidRDefault="007D246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DEDITNAME</w:t>
      </w:r>
    </w:p>
    <w:p w:rsidR="007D2469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C6D53F6" wp14:editId="093B0339">
            <wp:extent cx="5943600" cy="45643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MISSBABY</w:t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7F7691D" wp14:editId="29885B59">
            <wp:extent cx="5943600" cy="45643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FNAME</w:t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F2528B1" wp14:editId="7F96F373">
            <wp:extent cx="5943600" cy="45599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MNAME</w:t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D068B38" wp14:editId="5F17DAB4">
            <wp:extent cx="5943600" cy="45694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</w:p>
    <w:p w:rsidR="00CD604D" w:rsidRPr="001169ED" w:rsidRDefault="00CD604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LNAME</w:t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12E12CB" wp14:editId="4F93C2B2">
            <wp:extent cx="5943600" cy="45643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B1" w:rsidRPr="001169ED" w:rsidRDefault="003403B1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3403B1" w:rsidRPr="001169ED" w:rsidRDefault="00EA42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AGE</w:t>
      </w:r>
    </w:p>
    <w:p w:rsidR="00EA421F" w:rsidRPr="001169ED" w:rsidRDefault="00EA42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2A11568" wp14:editId="28BF2274">
            <wp:extent cx="5943600" cy="45694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21F" w:rsidRPr="001169ED" w:rsidRDefault="00EA421F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EA421F" w:rsidRPr="001169ED" w:rsidRDefault="00100AF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MISSFOSTER</w:t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79996BB" wp14:editId="6A384E8F">
            <wp:extent cx="5943600" cy="45599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MISSCHILD</w:t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D2AC0DC" wp14:editId="3C356388">
            <wp:extent cx="5943600" cy="45599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MISSREL</w:t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738274E" wp14:editId="7048BF70">
            <wp:extent cx="5943600" cy="45599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00AFC" w:rsidRPr="001169ED" w:rsidRDefault="00100AF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MISSROOM</w:t>
      </w:r>
    </w:p>
    <w:p w:rsidR="00100AFC" w:rsidRPr="001169ED" w:rsidRDefault="0056264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1E51F4E" wp14:editId="3DEEB14D">
            <wp:extent cx="5943600" cy="45599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49" w:rsidRPr="001169ED" w:rsidRDefault="00562649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562649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MISSOFTEN</w:t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914B922" wp14:editId="7B0EFEE0">
            <wp:extent cx="5943600" cy="45643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MISSTEMP</w:t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954DA0E" wp14:editId="173DF62C">
            <wp:extent cx="5943600" cy="45643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RREVIEW</w:t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F19BA78" wp14:editId="5913682E">
            <wp:extent cx="5943600" cy="45599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proofErr w:type="spellStart"/>
      <w:r w:rsidRPr="001169ED">
        <w:rPr>
          <w:b/>
          <w:sz w:val="24"/>
          <w:szCs w:val="24"/>
        </w:rPr>
        <w:lastRenderedPageBreak/>
        <w:t>RRosterReview.BReveiwRoster</w:t>
      </w:r>
      <w:proofErr w:type="spellEnd"/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8909DB4" wp14:editId="3EFED8EF">
            <wp:extent cx="5943600" cy="45599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EINTRO</w:t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1D51ACC" wp14:editId="7771D301">
            <wp:extent cx="5943600" cy="45599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C8" w:rsidRPr="001169ED" w:rsidRDefault="002D63C8" w:rsidP="00CD604D">
      <w:pPr>
        <w:spacing w:after="0" w:line="240" w:lineRule="auto"/>
        <w:rPr>
          <w:b/>
          <w:sz w:val="24"/>
          <w:szCs w:val="24"/>
        </w:rPr>
      </w:pPr>
    </w:p>
    <w:p w:rsidR="00BD7586" w:rsidRPr="001169ED" w:rsidRDefault="00BD758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D63C8" w:rsidRPr="001169ED" w:rsidRDefault="008F5BF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MOVED</w:t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4B8D7D4" wp14:editId="223CD3A2">
            <wp:extent cx="5943600" cy="45643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MOVEFREQ</w:t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28FABBF" wp14:editId="2CBC7336">
            <wp:extent cx="5943600" cy="45599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MOVEFREQ_D</w:t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49CBAA1" wp14:editId="1BB08E6E">
            <wp:extent cx="5943600" cy="45643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BFD" w:rsidRPr="001169ED" w:rsidRDefault="008F5BFD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F5BFD" w:rsidRPr="001169ED" w:rsidRDefault="0060208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MOVECENDAY</w:t>
      </w:r>
    </w:p>
    <w:p w:rsidR="0060208A" w:rsidRPr="001169ED" w:rsidRDefault="0060208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F54C091" wp14:editId="516C53C4">
            <wp:extent cx="5943600" cy="45599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8A" w:rsidRPr="001169ED" w:rsidRDefault="0060208A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0208A" w:rsidRPr="001169ED" w:rsidRDefault="007D584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ANYOP</w:t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3D65EEB" wp14:editId="1204399C">
            <wp:extent cx="5943600" cy="45643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OPTYPE</w:t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722E027" wp14:editId="1FFE00C7">
            <wp:extent cx="5943600" cy="45554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OPFROM_M</w:t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E708624" wp14:editId="6DD70797">
            <wp:extent cx="5943600" cy="45643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44" w:rsidRPr="001169ED" w:rsidRDefault="007D584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7D5844" w:rsidRPr="001169ED" w:rsidRDefault="00E21EE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OPFROM_D</w:t>
      </w:r>
    </w:p>
    <w:p w:rsidR="00E21EE3" w:rsidRPr="001169ED" w:rsidRDefault="00E21EE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D4B1713" wp14:editId="74C13168">
            <wp:extent cx="5943600" cy="45599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EE3" w:rsidRPr="001169ED" w:rsidRDefault="00E21EE3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E21EE3" w:rsidRPr="001169ED" w:rsidRDefault="00E21EE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OPTO_M</w:t>
      </w:r>
    </w:p>
    <w:p w:rsidR="00E21EE3" w:rsidRPr="001169ED" w:rsidRDefault="00E21EE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2914636" wp14:editId="0A3F60F5">
            <wp:extent cx="5943600" cy="45643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EE3" w:rsidRPr="001169ED" w:rsidRDefault="00E21EE3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E21EE3" w:rsidRPr="001169ED" w:rsidRDefault="00E25FA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OPTO_D</w:t>
      </w:r>
    </w:p>
    <w:p w:rsidR="00E25FA0" w:rsidRPr="001169ED" w:rsidRDefault="00E25FA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C775A97" wp14:editId="49DB268D">
            <wp:extent cx="5943600" cy="45694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A0" w:rsidRPr="001169ED" w:rsidRDefault="00E25FA0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E25FA0" w:rsidRPr="001169ED" w:rsidRDefault="000D109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OPFREQ</w:t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762C4F0" wp14:editId="232A2399">
            <wp:extent cx="5943600" cy="45554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OPFREQ_D</w:t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2A47A87" wp14:editId="1AFD4DA2">
            <wp:extent cx="5943600" cy="45643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OPCENDAY</w:t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298095C" wp14:editId="1DABC92B">
            <wp:extent cx="5943600" cy="45599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99" w:rsidRPr="001169ED" w:rsidRDefault="000D1099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D1099" w:rsidRPr="001169ED" w:rsidRDefault="001215B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</w:t>
      </w:r>
    </w:p>
    <w:p w:rsidR="001215BC" w:rsidRPr="001169ED" w:rsidRDefault="001215B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25139AF" wp14:editId="611ECEDB">
            <wp:extent cx="5943600" cy="456946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BC" w:rsidRPr="001169ED" w:rsidRDefault="001215BC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215BC" w:rsidRPr="001169ED" w:rsidRDefault="001215B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RELATIVEFROM_M</w:t>
      </w:r>
    </w:p>
    <w:p w:rsidR="001215BC" w:rsidRPr="001169ED" w:rsidRDefault="004D300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5F2910E" wp14:editId="75B3BCB2">
            <wp:extent cx="5943600" cy="45643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05" w:rsidRPr="001169ED" w:rsidRDefault="004D3005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4D3005" w:rsidRPr="001169ED" w:rsidRDefault="004D300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RELATIVEFROM_D</w:t>
      </w:r>
    </w:p>
    <w:p w:rsidR="004D3005" w:rsidRPr="001169ED" w:rsidRDefault="004D300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B5AE730" wp14:editId="3963CCEB">
            <wp:extent cx="5943600" cy="45643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05" w:rsidRPr="001169ED" w:rsidRDefault="004D3005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4D3005" w:rsidRPr="001169ED" w:rsidRDefault="000B314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RELATIVETO_M</w:t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4B91ADA" wp14:editId="0C4801FA">
            <wp:extent cx="5943600" cy="45599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RELATIVETO_D</w:t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180930F" wp14:editId="7C968BF9">
            <wp:extent cx="5943600" cy="45643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RELATIVEFREQ</w:t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684D461" wp14:editId="20D46FEC">
            <wp:extent cx="5943600" cy="45643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45" w:rsidRPr="001169ED" w:rsidRDefault="000B3145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B3145" w:rsidRPr="001169ED" w:rsidRDefault="006630E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RELATIVEFREQ_D</w:t>
      </w:r>
    </w:p>
    <w:p w:rsidR="006630E5" w:rsidRPr="001169ED" w:rsidRDefault="006630E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0D66CAE" wp14:editId="0D140EAE">
            <wp:extent cx="5943600" cy="45643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E5" w:rsidRPr="001169ED" w:rsidRDefault="006630E5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630E5" w:rsidRPr="001169ED" w:rsidRDefault="0029774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RELATIVECENDAY</w:t>
      </w:r>
    </w:p>
    <w:p w:rsidR="00297740" w:rsidRPr="001169ED" w:rsidRDefault="0029774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583D6EB" wp14:editId="3DD8C791">
            <wp:extent cx="5943600" cy="4569460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0" w:rsidRPr="001169ED" w:rsidRDefault="00297740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97740" w:rsidRPr="001169ED" w:rsidRDefault="00AD058B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</w:t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06CE97B" wp14:editId="2D45EB6D">
            <wp:extent cx="5943600" cy="45643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MILITARYFROM_M</w:t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E6582F8" wp14:editId="475E6425">
            <wp:extent cx="5943600" cy="45643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MILITARYFROM_D</w:t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B34C99E" wp14:editId="032774A4">
            <wp:extent cx="5943600" cy="45599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8B" w:rsidRPr="001169ED" w:rsidRDefault="00AD058B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AD058B" w:rsidRPr="001169ED" w:rsidRDefault="0081228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MILITARYTO_M</w:t>
      </w:r>
    </w:p>
    <w:p w:rsidR="0081228A" w:rsidRPr="001169ED" w:rsidRDefault="0081228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BB25A92" wp14:editId="24496637">
            <wp:extent cx="5943600" cy="45599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8A" w:rsidRPr="001169ED" w:rsidRDefault="0081228A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1228A" w:rsidRPr="001169ED" w:rsidRDefault="0081228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MILITARYTO_D</w:t>
      </w:r>
    </w:p>
    <w:p w:rsidR="0081228A" w:rsidRPr="001169ED" w:rsidRDefault="0081228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EE307ED" wp14:editId="56B3CE90">
            <wp:extent cx="5943600" cy="45599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8A" w:rsidRPr="001169ED" w:rsidRDefault="0081228A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1228A" w:rsidRPr="001169ED" w:rsidRDefault="00A862D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MILITARYFREQ</w:t>
      </w:r>
    </w:p>
    <w:p w:rsidR="00A862D1" w:rsidRPr="001169ED" w:rsidRDefault="00A862D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B083E62" wp14:editId="164E07CD">
            <wp:extent cx="5943600" cy="45599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D1" w:rsidRPr="001169ED" w:rsidRDefault="00A862D1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A862D1" w:rsidRPr="001169ED" w:rsidRDefault="009552E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MILITARYFREQ_D</w:t>
      </w:r>
    </w:p>
    <w:p w:rsidR="009552E0" w:rsidRPr="001169ED" w:rsidRDefault="009552E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A8E00EA" wp14:editId="44C5E8C0">
            <wp:extent cx="5943600" cy="45643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E0" w:rsidRPr="001169ED" w:rsidRDefault="009552E0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9552E0" w:rsidRPr="001169ED" w:rsidRDefault="00294A7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MILITARYCENDAY</w:t>
      </w:r>
    </w:p>
    <w:p w:rsidR="00294A76" w:rsidRPr="001169ED" w:rsidRDefault="00294A7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77EDC1F" wp14:editId="58CF9150">
            <wp:extent cx="5943600" cy="45643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76" w:rsidRPr="001169ED" w:rsidRDefault="00294A76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94A76" w:rsidRPr="001169ED" w:rsidRDefault="00B57E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</w:t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E06943D" wp14:editId="4D71AA65">
            <wp:extent cx="5943600" cy="45643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JOBFROM_M</w:t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CA2D469" wp14:editId="2DBB9351">
            <wp:extent cx="5943600" cy="45643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JOBFROM_D</w:t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00F55BB" wp14:editId="3758AF77">
            <wp:extent cx="5943600" cy="456946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1F" w:rsidRPr="001169ED" w:rsidRDefault="00B57E1F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57E1F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JOBTO_M</w:t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0503B79" wp14:editId="01068999">
            <wp:extent cx="5943600" cy="45643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JOBTO_D</w:t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2D950A0" wp14:editId="15F7041D">
            <wp:extent cx="5943600" cy="45643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JOBFREQ</w:t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0658076" wp14:editId="10FE03FD">
            <wp:extent cx="5943600" cy="4569460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JOBFREQ_D</w:t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BEBC192" wp14:editId="1E6DF4E1">
            <wp:extent cx="5943600" cy="45643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JOBCENDAY</w:t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B58125C" wp14:editId="7CC53D38">
            <wp:extent cx="5943600" cy="4569460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4E" w:rsidRPr="001169ED" w:rsidRDefault="00FD504E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D504E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5CA7977" wp14:editId="33A2A844">
            <wp:extent cx="5943600" cy="45599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SEASONALFROM_M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21E10F9" wp14:editId="567DD2E2">
            <wp:extent cx="5943600" cy="455993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SEASONALFROM_D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4100B4F" wp14:editId="668EB30F">
            <wp:extent cx="5943600" cy="455993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SEASONALTO_M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B782CBB" wp14:editId="1C58B317">
            <wp:extent cx="5943600" cy="4569460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SEASONALTO_D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1DB32D4" wp14:editId="2139AEB5">
            <wp:extent cx="5943600" cy="4569460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SEASONALFREQ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CF0185E" wp14:editId="61E393FB">
            <wp:extent cx="5943600" cy="4569460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SEASONALFREQ_D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2B0E91C" wp14:editId="07EBCAB7">
            <wp:extent cx="5943600" cy="456438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SEASONALCENDAY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BCC8566" wp14:editId="70269FB9">
            <wp:extent cx="5943600" cy="4569460"/>
            <wp:effectExtent l="0" t="0" r="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</w:t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4CA7E36" wp14:editId="375896CA">
            <wp:extent cx="5943600" cy="455993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74" w:rsidRPr="001169ED" w:rsidRDefault="00640574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0574" w:rsidRPr="001169ED" w:rsidRDefault="0005281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OTHERFROM_M</w:t>
      </w:r>
    </w:p>
    <w:p w:rsidR="00B57E1F" w:rsidRPr="001169ED" w:rsidRDefault="0005281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C9D8D8F" wp14:editId="234CA069">
            <wp:extent cx="5943600" cy="455993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17" w:rsidRPr="001169ED" w:rsidRDefault="00052817" w:rsidP="00CD604D">
      <w:pPr>
        <w:spacing w:after="0" w:line="240" w:lineRule="auto"/>
        <w:rPr>
          <w:b/>
          <w:sz w:val="24"/>
          <w:szCs w:val="24"/>
        </w:rPr>
      </w:pPr>
    </w:p>
    <w:p w:rsidR="00163A3A" w:rsidRPr="001169ED" w:rsidRDefault="00163A3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52817" w:rsidRPr="001169ED" w:rsidRDefault="0005281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OTHERFROM_D</w:t>
      </w:r>
    </w:p>
    <w:p w:rsidR="00052817" w:rsidRPr="001169ED" w:rsidRDefault="0005281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DB2A07B" wp14:editId="58C35B56">
            <wp:extent cx="5943600" cy="4564380"/>
            <wp:effectExtent l="0" t="0" r="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17" w:rsidRPr="001169ED" w:rsidRDefault="00052817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052817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OTHERTO_M</w:t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993C51D" wp14:editId="14FDBF55">
            <wp:extent cx="5943600" cy="4564380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OTHERTO_D</w:t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5A1D287" wp14:editId="0C167D28">
            <wp:extent cx="5943600" cy="4569460"/>
            <wp:effectExtent l="0" t="0" r="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OTHERFREQ</w:t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5CC2186" wp14:editId="132F0226">
            <wp:extent cx="5943600" cy="455993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OTHERFREQ_D</w:t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D7237EF" wp14:editId="71D89447">
            <wp:extent cx="5943600" cy="455993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OTHERCENDAY</w:t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CBD5A70" wp14:editId="27432AB8">
            <wp:extent cx="5943600" cy="4564380"/>
            <wp:effectExtent l="0" t="0" r="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GQ</w:t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6CA98E1" wp14:editId="3557C6E2">
            <wp:extent cx="5943600" cy="4569460"/>
            <wp:effectExtent l="0" t="0" r="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GQCENDAY</w:t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3758919" wp14:editId="4F193203">
            <wp:extent cx="5943600" cy="4564380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73" w:rsidRPr="001169ED" w:rsidRDefault="0064297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42973" w:rsidRPr="001169ED" w:rsidRDefault="00CA03E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MOVEDFROM_M</w:t>
      </w:r>
    </w:p>
    <w:p w:rsidR="00CA03E8" w:rsidRPr="001169ED" w:rsidRDefault="00CA03E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4A08432" wp14:editId="6CFC233D">
            <wp:extent cx="5943600" cy="4564380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E8" w:rsidRPr="001169ED" w:rsidRDefault="00CA03E8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CA03E8" w:rsidRPr="001169ED" w:rsidRDefault="00CA03E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MOVEDFROM_D</w:t>
      </w:r>
    </w:p>
    <w:p w:rsidR="00CA03E8" w:rsidRPr="001169ED" w:rsidRDefault="00CA03E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FE0DA64" wp14:editId="1026F224">
            <wp:extent cx="5943600" cy="455993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E8" w:rsidRPr="001169ED" w:rsidRDefault="00CA03E8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CA03E8" w:rsidRPr="001169ED" w:rsidRDefault="00356A1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MOVEDTO_M</w:t>
      </w:r>
    </w:p>
    <w:p w:rsidR="00356A11" w:rsidRPr="001169ED" w:rsidRDefault="00356A1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1241151" wp14:editId="1FB919C8">
            <wp:extent cx="5943600" cy="4564380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11" w:rsidRPr="001169ED" w:rsidRDefault="00356A11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356A11" w:rsidRPr="001169ED" w:rsidRDefault="005A61A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MOVEDTO_D</w:t>
      </w:r>
    </w:p>
    <w:p w:rsidR="005A61A6" w:rsidRPr="001169ED" w:rsidRDefault="005A61A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B1EE0D4" wp14:editId="0AA3F052">
            <wp:extent cx="5943600" cy="4569460"/>
            <wp:effectExtent l="0" t="0" r="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A6" w:rsidRPr="001169ED" w:rsidRDefault="005A61A6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5A61A6" w:rsidRPr="001169ED" w:rsidRDefault="005A61A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SEX</w:t>
      </w:r>
    </w:p>
    <w:p w:rsidR="005A61A6" w:rsidRPr="001169ED" w:rsidRDefault="005A61A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E474252" wp14:editId="1EC81709">
            <wp:extent cx="5943600" cy="4569460"/>
            <wp:effectExtent l="0" t="0" r="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A6" w:rsidRPr="001169ED" w:rsidRDefault="005A61A6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5A61A6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RACE</w:t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D28868A" wp14:editId="16BE46E9">
            <wp:extent cx="5943600" cy="4564380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THANK_COMP</w:t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CB305FB" wp14:editId="1AF91D8A">
            <wp:extent cx="5943600" cy="4564380"/>
            <wp:effectExtent l="0" t="0" r="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LANG</w:t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1EF092D" wp14:editId="2A3FFF95">
            <wp:extent cx="5943600" cy="455993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WEB_SPLASH_CTRL</w:t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43CB0BF" wp14:editId="57558360">
            <wp:extent cx="5943600" cy="456438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DA" w:rsidRPr="001169ED" w:rsidRDefault="00B31DDA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31DDA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RIGHTADD</w:t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69DDA9C" wp14:editId="70D85940">
            <wp:extent cx="5943600" cy="4569460"/>
            <wp:effectExtent l="0" t="0" r="0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BINTRO</w:t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6E4F080" wp14:editId="07EB28E8">
            <wp:extent cx="5943600" cy="455993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BCONFIRMHH</w:t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38D0DEB" wp14:editId="355BCEB5">
            <wp:extent cx="5943600" cy="4564380"/>
            <wp:effectExtent l="0" t="0" r="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BQRP1RESPAVAIL</w:t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E15C388" wp14:editId="43FB00B6">
            <wp:extent cx="5943600" cy="4569460"/>
            <wp:effectExtent l="0" t="0" r="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55" w:rsidRPr="001169ED" w:rsidRDefault="00461155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461155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CADDRESS_NUM</w:t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F572AD3" wp14:editId="1E1298ED">
            <wp:extent cx="5943600" cy="455993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CADDRESS_STREET</w:t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A817F62" wp14:editId="6500B0C9">
            <wp:extent cx="5943600" cy="4564380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CADDRESS_UNIT</w:t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68AF538" wp14:editId="7BEE5C40">
            <wp:extent cx="5943600" cy="4564380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CMOVEBOR</w:t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2560D92" wp14:editId="3A53595B">
            <wp:extent cx="5943600" cy="4569460"/>
            <wp:effectExtent l="0" t="0" r="0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20" w:rsidRPr="001169ED" w:rsidRDefault="00180620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180620" w:rsidRPr="001169ED" w:rsidRDefault="0023695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CMOVEDATE_M</w:t>
      </w:r>
    </w:p>
    <w:p w:rsidR="0023695F" w:rsidRPr="001169ED" w:rsidRDefault="0023695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A97BE32" wp14:editId="1A684F3F">
            <wp:extent cx="5943600" cy="455993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F" w:rsidRPr="001169ED" w:rsidRDefault="0023695F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3695F" w:rsidRPr="001169ED" w:rsidRDefault="0023695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CMOVEDATE_D</w:t>
      </w:r>
    </w:p>
    <w:p w:rsidR="0023695F" w:rsidRPr="001169ED" w:rsidRDefault="0023695F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EB4D784" wp14:editId="6ABC9C32">
            <wp:extent cx="5943600" cy="455993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F" w:rsidRPr="001169ED" w:rsidRDefault="0023695F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23695F" w:rsidRPr="001169ED" w:rsidRDefault="00F9571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CMOVEDATE_Y</w:t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0C121AC" wp14:editId="6C35B8D2">
            <wp:extent cx="5943600" cy="4564380"/>
            <wp:effectExtent l="0" t="0" r="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CMOVE41</w:t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4003B5C" wp14:editId="77F227FD">
            <wp:extent cx="5943600" cy="455993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THANK</w:t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FF50082" wp14:editId="15214EC6">
            <wp:extent cx="5943600" cy="455993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16" w:rsidRPr="001169ED" w:rsidRDefault="00F95716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F95716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EXIT_WEBCATI</w:t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9D7C9B6" wp14:editId="26622568">
            <wp:extent cx="5943600" cy="4569460"/>
            <wp:effectExtent l="0" t="0" r="0" b="254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AVAILTRAN</w:t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E41DBE7" wp14:editId="5F9DED94">
            <wp:extent cx="5943600" cy="455993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NEWRESP</w:t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8B03D9A" wp14:editId="2C3819EF">
            <wp:extent cx="5943600" cy="4564380"/>
            <wp:effectExtent l="0" t="0" r="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CALLBACK</w:t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F47A942" wp14:editId="7B353518">
            <wp:extent cx="5943600" cy="455993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62487" w:rsidRPr="001169ED" w:rsidRDefault="00B6248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RNAME</w:t>
      </w:r>
    </w:p>
    <w:p w:rsidR="00B62487" w:rsidRPr="001169ED" w:rsidRDefault="00AE4F5E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342DE1E" wp14:editId="774FFD3C">
            <wp:extent cx="5943600" cy="4564380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5E" w:rsidRPr="001169ED" w:rsidRDefault="00AE4F5E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AE4F5E" w:rsidRPr="001169ED" w:rsidRDefault="00B96C9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DROSTER1</w:t>
      </w:r>
    </w:p>
    <w:p w:rsidR="00B96C97" w:rsidRPr="001169ED" w:rsidRDefault="00B96C9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2B2ECEB" wp14:editId="3537D275">
            <wp:extent cx="5943600" cy="456438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97" w:rsidRPr="001169ED" w:rsidRDefault="00B96C97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96C97" w:rsidRPr="001169ED" w:rsidRDefault="00874E9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DWHODK</w:t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991993D" wp14:editId="21B07E9F">
            <wp:extent cx="5943600" cy="456438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DUPLICATEMORE1</w:t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0AF65BDA" wp14:editId="282E759D">
            <wp:extent cx="5943600" cy="4564380"/>
            <wp:effectExtent l="0" t="0" r="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DUPLICATEDROP</w:t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962E373" wp14:editId="01BC7D56">
            <wp:extent cx="5943600" cy="4564380"/>
            <wp:effectExtent l="0" t="0" r="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95" w:rsidRPr="001169ED" w:rsidRDefault="00874E95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874E95" w:rsidRPr="001169ED" w:rsidRDefault="00C227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WebCATI_F10</w:t>
      </w:r>
    </w:p>
    <w:p w:rsidR="00C22783" w:rsidRPr="001169ED" w:rsidRDefault="00C227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720F574" wp14:editId="0675393D">
            <wp:extent cx="5943600" cy="455993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83" w:rsidRPr="001169ED" w:rsidRDefault="00C2278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C22783" w:rsidRPr="001169ED" w:rsidRDefault="00C227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PRESPAVAIL</w:t>
      </w:r>
    </w:p>
    <w:p w:rsidR="00C22783" w:rsidRPr="001169ED" w:rsidRDefault="00C227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5A219853" wp14:editId="55DD86B6">
            <wp:extent cx="5943600" cy="455993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83" w:rsidRPr="001169ED" w:rsidRDefault="00C2278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C22783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PINFO</w:t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2E85D6CD" wp14:editId="5F8E326A">
            <wp:extent cx="5943600" cy="455993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PFIND</w:t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D30F255" wp14:editId="09CDA151">
            <wp:extent cx="5943600" cy="455993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PNEWRESP</w:t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30B24C43" wp14:editId="432463C8">
            <wp:extent cx="5943600" cy="4564380"/>
            <wp:effectExtent l="0" t="0" r="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PINTRO</w:t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614C765" wp14:editId="4632626E">
            <wp:extent cx="5943600" cy="4564380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204" w:rsidRPr="001169ED" w:rsidRDefault="00566204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566204" w:rsidRPr="001169ED" w:rsidRDefault="006A63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</w:t>
      </w:r>
    </w:p>
    <w:p w:rsidR="006A6383" w:rsidRPr="001169ED" w:rsidRDefault="006A63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5F6EFA7" wp14:editId="3D549D67">
            <wp:extent cx="5943600" cy="4569460"/>
            <wp:effectExtent l="0" t="0" r="0" b="254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83" w:rsidRPr="001169ED" w:rsidRDefault="006A638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A6383" w:rsidRPr="001169ED" w:rsidRDefault="006A63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COLLEGEFROM_M</w:t>
      </w:r>
    </w:p>
    <w:p w:rsidR="006A6383" w:rsidRPr="001169ED" w:rsidRDefault="006A6383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2275A0C" wp14:editId="6AB67232">
            <wp:extent cx="5943600" cy="455993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83" w:rsidRPr="001169ED" w:rsidRDefault="006A6383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6A6383" w:rsidRPr="001169ED" w:rsidRDefault="00D7019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COLLEGEFROM_D</w:t>
      </w:r>
    </w:p>
    <w:p w:rsidR="00D70197" w:rsidRPr="001169ED" w:rsidRDefault="00D7019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7447E152" wp14:editId="049BFBFB">
            <wp:extent cx="5943600" cy="455993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97" w:rsidRPr="001169ED" w:rsidRDefault="00D70197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D70197" w:rsidRPr="001169ED" w:rsidRDefault="00710F2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COLLEGETO_M</w:t>
      </w:r>
    </w:p>
    <w:p w:rsidR="00D70197" w:rsidRPr="001169ED" w:rsidRDefault="00D70197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F1E82F4" wp14:editId="0092C261">
            <wp:extent cx="5943600" cy="4564380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COLLEGETO_D</w:t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937C0C2" wp14:editId="0AEA8AD4">
            <wp:extent cx="5943600" cy="4564380"/>
            <wp:effectExtent l="0" t="0" r="0" b="762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COLLEGEFREQ</w:t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62DC9668" wp14:editId="4382FC7E">
            <wp:extent cx="5943600" cy="455993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COLLEGEFREQ_T</w:t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131D54CE" wp14:editId="674B0CF2">
            <wp:extent cx="5943600" cy="4564380"/>
            <wp:effectExtent l="0" t="0" r="0" b="762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COLLEGEFREQ_D</w:t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53C7CE6" wp14:editId="3C906D5B">
            <wp:extent cx="5943600" cy="4569460"/>
            <wp:effectExtent l="0" t="0" r="0" b="254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</w:p>
    <w:p w:rsidR="00D177CC" w:rsidRPr="001169ED" w:rsidRDefault="00D177CC" w:rsidP="00CD604D">
      <w:pPr>
        <w:spacing w:after="0" w:line="240" w:lineRule="auto"/>
        <w:rPr>
          <w:b/>
          <w:sz w:val="24"/>
          <w:szCs w:val="24"/>
        </w:rPr>
      </w:pPr>
    </w:p>
    <w:p w:rsidR="00710F28" w:rsidRPr="001169ED" w:rsidRDefault="00710F28" w:rsidP="00CD604D">
      <w:pPr>
        <w:spacing w:after="0" w:line="240" w:lineRule="auto"/>
        <w:rPr>
          <w:b/>
          <w:sz w:val="24"/>
          <w:szCs w:val="24"/>
        </w:rPr>
      </w:pPr>
    </w:p>
    <w:p w:rsidR="00710F28" w:rsidRPr="001169ED" w:rsidRDefault="00710F2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COLLEGETO_D</w:t>
      </w:r>
      <w:r w:rsidRPr="001169ED">
        <w:rPr>
          <w:b/>
          <w:noProof/>
          <w:sz w:val="24"/>
          <w:szCs w:val="24"/>
        </w:rPr>
        <w:drawing>
          <wp:inline distT="0" distB="0" distL="0" distR="0" wp14:anchorId="0BC001D2" wp14:editId="60128CE2">
            <wp:extent cx="5943600" cy="4564380"/>
            <wp:effectExtent l="0" t="0" r="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F8" w:rsidRPr="001169ED" w:rsidRDefault="00BC5BF8" w:rsidP="00CD604D">
      <w:pPr>
        <w:spacing w:after="0" w:line="240" w:lineRule="auto"/>
        <w:rPr>
          <w:b/>
          <w:sz w:val="24"/>
          <w:szCs w:val="24"/>
        </w:rPr>
      </w:pPr>
    </w:p>
    <w:p w:rsidR="00194241" w:rsidRPr="001169ED" w:rsidRDefault="00194241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br w:type="page"/>
      </w:r>
    </w:p>
    <w:p w:rsidR="00BC5BF8" w:rsidRPr="001169ED" w:rsidRDefault="00BC5BF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sz w:val="24"/>
          <w:szCs w:val="24"/>
        </w:rPr>
        <w:lastRenderedPageBreak/>
        <w:t>BLIVEHERE</w:t>
      </w:r>
    </w:p>
    <w:p w:rsidR="00BC5BF8" w:rsidRPr="001169ED" w:rsidRDefault="00935748" w:rsidP="00CD604D">
      <w:pPr>
        <w:spacing w:after="0" w:line="240" w:lineRule="auto"/>
        <w:rPr>
          <w:b/>
          <w:sz w:val="24"/>
          <w:szCs w:val="24"/>
        </w:rPr>
      </w:pPr>
      <w:r w:rsidRPr="001169ED">
        <w:rPr>
          <w:b/>
          <w:noProof/>
          <w:sz w:val="24"/>
          <w:szCs w:val="24"/>
        </w:rPr>
        <w:drawing>
          <wp:inline distT="0" distB="0" distL="0" distR="0" wp14:anchorId="42B3B1C3" wp14:editId="02B762C1">
            <wp:extent cx="5943600" cy="4559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48" w:rsidRPr="001169ED" w:rsidRDefault="00935748" w:rsidP="00CD604D">
      <w:pPr>
        <w:spacing w:after="0" w:line="240" w:lineRule="auto"/>
        <w:rPr>
          <w:b/>
          <w:sz w:val="24"/>
          <w:szCs w:val="24"/>
        </w:rPr>
      </w:pPr>
    </w:p>
    <w:p w:rsidR="00935748" w:rsidRPr="001169ED" w:rsidRDefault="00935748" w:rsidP="00CD604D">
      <w:pPr>
        <w:spacing w:after="0" w:line="240" w:lineRule="auto"/>
        <w:rPr>
          <w:b/>
          <w:sz w:val="24"/>
          <w:szCs w:val="24"/>
        </w:rPr>
      </w:pPr>
    </w:p>
    <w:sectPr w:rsidR="00935748" w:rsidRPr="001169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D17"/>
    <w:rsid w:val="00052817"/>
    <w:rsid w:val="00053910"/>
    <w:rsid w:val="000B3145"/>
    <w:rsid w:val="000D1099"/>
    <w:rsid w:val="00100AFC"/>
    <w:rsid w:val="001169ED"/>
    <w:rsid w:val="001215BC"/>
    <w:rsid w:val="00163A3A"/>
    <w:rsid w:val="00180620"/>
    <w:rsid w:val="00194241"/>
    <w:rsid w:val="0023695F"/>
    <w:rsid w:val="00294A76"/>
    <w:rsid w:val="00297740"/>
    <w:rsid w:val="002D63C8"/>
    <w:rsid w:val="00335457"/>
    <w:rsid w:val="003403B1"/>
    <w:rsid w:val="00356A11"/>
    <w:rsid w:val="003C57AA"/>
    <w:rsid w:val="00461155"/>
    <w:rsid w:val="004D3005"/>
    <w:rsid w:val="00542C8C"/>
    <w:rsid w:val="00562649"/>
    <w:rsid w:val="00566204"/>
    <w:rsid w:val="005A61A6"/>
    <w:rsid w:val="006010B7"/>
    <w:rsid w:val="0060208A"/>
    <w:rsid w:val="0061172D"/>
    <w:rsid w:val="00640574"/>
    <w:rsid w:val="00642973"/>
    <w:rsid w:val="006630E5"/>
    <w:rsid w:val="0069363A"/>
    <w:rsid w:val="006A6383"/>
    <w:rsid w:val="00706E3C"/>
    <w:rsid w:val="00710F28"/>
    <w:rsid w:val="007D2469"/>
    <w:rsid w:val="007D5844"/>
    <w:rsid w:val="00802D17"/>
    <w:rsid w:val="0081228A"/>
    <w:rsid w:val="00874E95"/>
    <w:rsid w:val="008F5BFD"/>
    <w:rsid w:val="00935748"/>
    <w:rsid w:val="009552E0"/>
    <w:rsid w:val="009F106E"/>
    <w:rsid w:val="00A862D1"/>
    <w:rsid w:val="00AD058B"/>
    <w:rsid w:val="00AE4F5E"/>
    <w:rsid w:val="00B31DDA"/>
    <w:rsid w:val="00B57E1F"/>
    <w:rsid w:val="00B62487"/>
    <w:rsid w:val="00B96C97"/>
    <w:rsid w:val="00BC5BF8"/>
    <w:rsid w:val="00BD7586"/>
    <w:rsid w:val="00C22783"/>
    <w:rsid w:val="00CA03E8"/>
    <w:rsid w:val="00CC091C"/>
    <w:rsid w:val="00CD604D"/>
    <w:rsid w:val="00D177CC"/>
    <w:rsid w:val="00D70197"/>
    <w:rsid w:val="00DA235C"/>
    <w:rsid w:val="00E21EE3"/>
    <w:rsid w:val="00E25FA0"/>
    <w:rsid w:val="00EA421F"/>
    <w:rsid w:val="00EF012B"/>
    <w:rsid w:val="00EF3BCA"/>
    <w:rsid w:val="00F95716"/>
    <w:rsid w:val="00FD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F1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F1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1059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1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3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85251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3" w:color="auto"/>
                                        <w:right w:val="none" w:sz="0" w:space="0" w:color="auto"/>
                                      </w:divBdr>
                                      <w:divsChild>
                                        <w:div w:id="45155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93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16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869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782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02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544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831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134" Type="http://schemas.openxmlformats.org/officeDocument/2006/relationships/image" Target="media/image12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EBF77-9A54-44A1-98E8-7C1A1197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736173BB</Template>
  <TotalTime>1</TotalTime>
  <Pages>131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Chrishelle Lawrence</dc:creator>
  <cp:lastModifiedBy>Vicky Dempsey Trump</cp:lastModifiedBy>
  <cp:revision>2</cp:revision>
  <dcterms:created xsi:type="dcterms:W3CDTF">2015-10-28T17:41:00Z</dcterms:created>
  <dcterms:modified xsi:type="dcterms:W3CDTF">2015-10-28T17:41:00Z</dcterms:modified>
</cp:coreProperties>
</file>