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7B" w:rsidRPr="00BD7AA7" w:rsidRDefault="00FA087B" w:rsidP="00B152D5">
      <w:pPr>
        <w:spacing w:after="0"/>
        <w:rPr>
          <w:u w:val="single"/>
          <w:lang w:val="es-VE"/>
        </w:rPr>
      </w:pPr>
      <w:r w:rsidRPr="00BD7AA7">
        <w:rPr>
          <w:noProof/>
        </w:rPr>
        <w:drawing>
          <wp:inline distT="0" distB="0" distL="0" distR="0" wp14:anchorId="771DF483" wp14:editId="533A49FD">
            <wp:extent cx="723265" cy="47688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lang w:val="es-VE"/>
        </w:rPr>
        <w:tab/>
      </w:r>
      <w:r w:rsidR="00B152D5" w:rsidRPr="00BD7AA7">
        <w:rPr>
          <w:rFonts w:ascii="Times New Roman" w:eastAsia="Times New Roman" w:hAnsi="Times New Roman" w:cs="Times New Roman"/>
          <w:noProof/>
          <w:snapToGrid w:val="0"/>
          <w:sz w:val="20"/>
          <w:szCs w:val="20"/>
        </w:rPr>
        <w:drawing>
          <wp:inline distT="0" distB="0" distL="0" distR="0" wp14:anchorId="31A4FB64" wp14:editId="214CEDF1">
            <wp:extent cx="891540" cy="822960"/>
            <wp:effectExtent l="0" t="0" r="3810" b="0"/>
            <wp:docPr id="2" name="Picture 2" descr="EPICCS logo-color-no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ICCS logo-color-notex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05A" w:rsidRPr="00BD7AA7" w:rsidRDefault="00BB605A" w:rsidP="00BB605A">
      <w:pPr>
        <w:spacing w:after="0"/>
        <w:jc w:val="right"/>
        <w:rPr>
          <w:u w:val="single"/>
          <w:lang w:val="es-VE"/>
        </w:rPr>
      </w:pPr>
    </w:p>
    <w:tbl>
      <w:tblPr>
        <w:tblW w:w="0" w:type="auto"/>
        <w:tblInd w:w="7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5"/>
      </w:tblGrid>
      <w:tr w:rsidR="00FA087B" w:rsidRPr="00BD7AA7" w:rsidTr="00BD7AA7">
        <w:tc>
          <w:tcPr>
            <w:tcW w:w="2875" w:type="dxa"/>
          </w:tcPr>
          <w:p w:rsidR="00FA087B" w:rsidRPr="00BD7AA7" w:rsidRDefault="00BD7AA7" w:rsidP="00F251A5">
            <w:pPr>
              <w:pStyle w:val="BodyTextIndent"/>
              <w:spacing w:before="120"/>
              <w:ind w:left="0" w:firstLine="0"/>
              <w:rPr>
                <w:rFonts w:ascii="Garamond" w:hAnsi="Garamond"/>
                <w:szCs w:val="16"/>
                <w:lang w:val="es-VE"/>
              </w:rPr>
            </w:pPr>
            <w:r w:rsidRPr="00BD7AA7">
              <w:rPr>
                <w:rFonts w:ascii="Garamond" w:hAnsi="Garamond"/>
                <w:szCs w:val="16"/>
                <w:lang w:val="es-VE"/>
              </w:rPr>
              <w:t xml:space="preserve">Número </w:t>
            </w:r>
            <w:r w:rsidR="00FA087B" w:rsidRPr="00BD7AA7">
              <w:rPr>
                <w:rFonts w:ascii="Garamond" w:hAnsi="Garamond"/>
                <w:szCs w:val="16"/>
                <w:lang w:val="es-VE"/>
              </w:rPr>
              <w:t>OMB: 0584-XXXX</w:t>
            </w:r>
          </w:p>
          <w:p w:rsidR="00FA087B" w:rsidRPr="00BD7AA7" w:rsidRDefault="00BD7AA7" w:rsidP="00F251A5">
            <w:pPr>
              <w:pStyle w:val="BodyTextIndent"/>
              <w:spacing w:after="120"/>
              <w:ind w:left="0" w:firstLine="0"/>
              <w:rPr>
                <w:rFonts w:ascii="Garamond" w:hAnsi="Garamond"/>
                <w:szCs w:val="16"/>
                <w:lang w:val="es-VE"/>
              </w:rPr>
            </w:pPr>
            <w:r w:rsidRPr="00BD7AA7">
              <w:rPr>
                <w:rFonts w:ascii="Garamond" w:hAnsi="Garamond"/>
                <w:szCs w:val="16"/>
                <w:lang w:val="es-VE"/>
              </w:rPr>
              <w:t>Fecha de vencimiento</w:t>
            </w:r>
            <w:r w:rsidR="00FA087B" w:rsidRPr="00BD7AA7">
              <w:rPr>
                <w:rFonts w:ascii="Garamond" w:hAnsi="Garamond"/>
                <w:szCs w:val="16"/>
                <w:lang w:val="es-VE"/>
              </w:rPr>
              <w:t>: XX/XX/XXXX</w:t>
            </w:r>
          </w:p>
        </w:tc>
      </w:tr>
    </w:tbl>
    <w:p w:rsidR="00BB34E9" w:rsidRPr="00BD7AA7" w:rsidRDefault="00FA087B" w:rsidP="00A90A08">
      <w:pPr>
        <w:spacing w:after="0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&lt;DATE&gt;</w:t>
      </w:r>
    </w:p>
    <w:p w:rsidR="00BB34E9" w:rsidRPr="00BD7AA7" w:rsidRDefault="00BB34E9" w:rsidP="00A90A08">
      <w:pPr>
        <w:spacing w:after="0"/>
        <w:rPr>
          <w:rFonts w:ascii="Garamond" w:hAnsi="Garamond"/>
          <w:lang w:val="es-VE"/>
        </w:rPr>
      </w:pPr>
    </w:p>
    <w:p w:rsidR="00E839EF" w:rsidRPr="00BD7AA7" w:rsidRDefault="00FA087B" w:rsidP="00A90A08">
      <w:pPr>
        <w:spacing w:after="0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&lt;</w:t>
      </w:r>
      <w:r w:rsidR="00E839EF" w:rsidRPr="00BD7AA7">
        <w:rPr>
          <w:rFonts w:ascii="Garamond" w:hAnsi="Garamond"/>
          <w:lang w:val="es-VE"/>
        </w:rPr>
        <w:t>P</w:t>
      </w:r>
      <w:r w:rsidRPr="00BD7AA7">
        <w:rPr>
          <w:rFonts w:ascii="Garamond" w:hAnsi="Garamond"/>
          <w:lang w:val="es-VE"/>
        </w:rPr>
        <w:t>ARTICIPANT FIRST NAME LAST NAME&gt;</w:t>
      </w:r>
    </w:p>
    <w:p w:rsidR="00E839EF" w:rsidRPr="00BD7AA7" w:rsidRDefault="00FA087B" w:rsidP="00A90A08">
      <w:pPr>
        <w:spacing w:after="0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&lt;STREET ADDRESS&gt;</w:t>
      </w:r>
    </w:p>
    <w:p w:rsidR="00E839EF" w:rsidRPr="00BD7AA7" w:rsidRDefault="00FA087B">
      <w:pPr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&lt;CITY, STATE ZIP&gt;</w:t>
      </w:r>
    </w:p>
    <w:p w:rsidR="006C6EC3" w:rsidRPr="00BD7AA7" w:rsidRDefault="00F86157" w:rsidP="006C6EC3">
      <w:pPr>
        <w:rPr>
          <w:rFonts w:ascii="Garamond" w:hAnsi="Garamond"/>
          <w:lang w:val="es-VE"/>
        </w:rPr>
      </w:pPr>
      <w:r>
        <w:rPr>
          <w:rFonts w:ascii="Garamond" w:hAnsi="Garamond"/>
          <w:lang w:val="es-VE"/>
        </w:rPr>
        <w:t>Apreciado(a)</w:t>
      </w:r>
      <w:r w:rsidR="00FA087B" w:rsidRPr="00BD7AA7">
        <w:rPr>
          <w:rFonts w:ascii="Garamond" w:hAnsi="Garamond"/>
          <w:lang w:val="es-VE"/>
        </w:rPr>
        <w:t xml:space="preserve"> &lt;PARTICIPANT NAME&gt;</w:t>
      </w:r>
      <w:r w:rsidR="006C6EC3" w:rsidRPr="00BD7AA7">
        <w:rPr>
          <w:rFonts w:ascii="Garamond" w:hAnsi="Garamond"/>
          <w:lang w:val="es-VE"/>
        </w:rPr>
        <w:t>,</w:t>
      </w:r>
    </w:p>
    <w:p w:rsidR="006C6EC3" w:rsidRPr="00BD7AA7" w:rsidRDefault="00FF043A" w:rsidP="00FF043A">
      <w:pPr>
        <w:spacing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Gracias por aceptar participar en el estudio NAMES</w:t>
      </w:r>
      <w:r w:rsidR="004F00C1" w:rsidRPr="00BD7AA7">
        <w:rPr>
          <w:rFonts w:ascii="Garamond" w:hAnsi="Garamond"/>
          <w:lang w:val="es-VE"/>
        </w:rPr>
        <w:t>.</w:t>
      </w:r>
      <w:r w:rsidR="006C6EC3" w:rsidRPr="00BD7AA7">
        <w:rPr>
          <w:rFonts w:ascii="Garamond" w:hAnsi="Garamond"/>
          <w:lang w:val="es-VE"/>
        </w:rPr>
        <w:t xml:space="preserve"> </w:t>
      </w:r>
      <w:r w:rsidRPr="00BD7AA7">
        <w:rPr>
          <w:rFonts w:ascii="Garamond" w:hAnsi="Garamond"/>
          <w:color w:val="000000"/>
          <w:lang w:val="es-VE"/>
        </w:rPr>
        <w:t>A su ayuda debemos nuestro éxito.</w:t>
      </w:r>
    </w:p>
    <w:p w:rsidR="006C6EC3" w:rsidRPr="00BD7AA7" w:rsidRDefault="001B3849" w:rsidP="00FB255B">
      <w:pPr>
        <w:spacing w:line="280" w:lineRule="auto"/>
        <w:rPr>
          <w:rFonts w:ascii="Garamond" w:eastAsia="Times New Roman" w:hAnsi="Garamond"/>
          <w:color w:val="000000"/>
          <w:lang w:val="es-VE"/>
        </w:rPr>
      </w:pPr>
      <w:r w:rsidRPr="00BD7AA7">
        <w:rPr>
          <w:rFonts w:ascii="Garamond" w:hAnsi="Garamond"/>
          <w:bCs/>
          <w:lang w:val="es-VE"/>
        </w:rPr>
        <w:t xml:space="preserve">Se ha programado que un entrevistador de NAMES lo(a) visite (en su casa, </w:t>
      </w:r>
      <w:r w:rsidR="00FB255B" w:rsidRPr="00BD7AA7">
        <w:rPr>
          <w:rFonts w:ascii="Garamond" w:hAnsi="Garamond"/>
          <w:lang w:val="es-VE"/>
        </w:rPr>
        <w:t xml:space="preserve">&lt;PARTICIPANT ADDRESS&lt;/&lt;CHOSEN LOCATION, ADDRESS&gt; </w:t>
      </w:r>
      <w:r w:rsidR="00FB255B" w:rsidRPr="00BD7AA7">
        <w:rPr>
          <w:rFonts w:ascii="Garamond" w:hAnsi="Garamond"/>
          <w:b/>
          <w:lang w:val="es-VE"/>
        </w:rPr>
        <w:t xml:space="preserve">el día </w:t>
      </w:r>
      <w:r w:rsidR="00FB255B" w:rsidRPr="00BD7AA7">
        <w:rPr>
          <w:rFonts w:ascii="Garamond" w:hAnsi="Garamond"/>
          <w:b/>
          <w:bCs/>
          <w:lang w:val="es-VE"/>
        </w:rPr>
        <w:t>&lt;DATE AND TIME&gt;.</w:t>
      </w:r>
      <w:r w:rsidR="004271DB" w:rsidRPr="00BD7AA7">
        <w:rPr>
          <w:rFonts w:ascii="Garamond" w:hAnsi="Garamond"/>
          <w:bCs/>
          <w:lang w:val="es-VE"/>
        </w:rPr>
        <w:t xml:space="preserve"> </w:t>
      </w:r>
      <w:r w:rsidR="00FB255B" w:rsidRPr="00BD7AA7">
        <w:rPr>
          <w:rFonts w:ascii="Garamond" w:hAnsi="Garamond"/>
          <w:bCs/>
          <w:lang w:val="es-VE"/>
        </w:rPr>
        <w:t xml:space="preserve">Si no le fuera posible cumplir </w:t>
      </w:r>
      <w:proofErr w:type="gramStart"/>
      <w:r w:rsidR="00FB255B" w:rsidRPr="00BD7AA7">
        <w:rPr>
          <w:rFonts w:ascii="Garamond" w:hAnsi="Garamond"/>
          <w:bCs/>
          <w:lang w:val="es-VE"/>
        </w:rPr>
        <w:t>con</w:t>
      </w:r>
      <w:proofErr w:type="gramEnd"/>
      <w:r w:rsidR="00FB255B" w:rsidRPr="00BD7AA7">
        <w:rPr>
          <w:rFonts w:ascii="Garamond" w:hAnsi="Garamond"/>
          <w:bCs/>
          <w:lang w:val="es-VE"/>
        </w:rPr>
        <w:t xml:space="preserve"> esta cita, por favor avísennos lo antes posible.</w:t>
      </w:r>
    </w:p>
    <w:p w:rsidR="006C6EC3" w:rsidRPr="00BD7AA7" w:rsidRDefault="00FB255B" w:rsidP="00167AE4">
      <w:pPr>
        <w:tabs>
          <w:tab w:val="left" w:pos="7110"/>
        </w:tabs>
        <w:spacing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Anexa encontrará una hoja de trabajo para que se pueda preparar para la entrevista.</w:t>
      </w:r>
      <w:r w:rsidR="006C6EC3" w:rsidRPr="00BD7AA7">
        <w:rPr>
          <w:rFonts w:ascii="Garamond" w:hAnsi="Garamond"/>
          <w:lang w:val="es-VE"/>
        </w:rPr>
        <w:t xml:space="preserve"> </w:t>
      </w:r>
      <w:r w:rsidR="00167AE4" w:rsidRPr="00BD7AA7">
        <w:rPr>
          <w:rFonts w:ascii="Garamond" w:hAnsi="Garamond"/>
          <w:b/>
          <w:bCs/>
          <w:lang w:val="es-VE"/>
        </w:rPr>
        <w:t xml:space="preserve">Por favor, complete la hoja de trabajo antes de la cita y téngala </w:t>
      </w:r>
      <w:r w:rsidR="00F86157">
        <w:rPr>
          <w:rFonts w:ascii="Garamond" w:hAnsi="Garamond"/>
          <w:b/>
          <w:bCs/>
          <w:lang w:val="es-VE"/>
        </w:rPr>
        <w:t>a mano</w:t>
      </w:r>
      <w:r w:rsidR="00167AE4" w:rsidRPr="00BD7AA7">
        <w:rPr>
          <w:rFonts w:ascii="Garamond" w:hAnsi="Garamond"/>
          <w:b/>
          <w:bCs/>
          <w:lang w:val="es-VE"/>
        </w:rPr>
        <w:t xml:space="preserve"> durante la entrevista.</w:t>
      </w:r>
      <w:r w:rsidR="00206DBD" w:rsidRPr="00BD7AA7">
        <w:rPr>
          <w:rFonts w:ascii="Garamond" w:hAnsi="Garamond"/>
          <w:b/>
          <w:bCs/>
          <w:lang w:val="es-VE"/>
        </w:rPr>
        <w:t xml:space="preserve"> </w:t>
      </w:r>
      <w:r w:rsidR="00167AE4" w:rsidRPr="00BD7AA7">
        <w:rPr>
          <w:rFonts w:ascii="Garamond" w:hAnsi="Garamond"/>
          <w:lang w:val="es-VE"/>
        </w:rPr>
        <w:t>Se incluye información acerca de qué documentos</w:t>
      </w:r>
      <w:r w:rsidR="00482398">
        <w:rPr>
          <w:rFonts w:ascii="Garamond" w:hAnsi="Garamond"/>
          <w:lang w:val="es-VE"/>
        </w:rPr>
        <w:t xml:space="preserve"> son aceptables para comprobar </w:t>
      </w:r>
      <w:r w:rsidR="00167AE4" w:rsidRPr="00BD7AA7">
        <w:rPr>
          <w:rFonts w:ascii="Garamond" w:hAnsi="Garamond"/>
          <w:lang w:val="es-VE"/>
        </w:rPr>
        <w:t>l</w:t>
      </w:r>
      <w:r w:rsidR="00482398">
        <w:rPr>
          <w:rFonts w:ascii="Garamond" w:hAnsi="Garamond"/>
          <w:lang w:val="es-VE"/>
        </w:rPr>
        <w:t>os</w:t>
      </w:r>
      <w:r w:rsidR="00167AE4" w:rsidRPr="00BD7AA7">
        <w:rPr>
          <w:rFonts w:ascii="Garamond" w:hAnsi="Garamond"/>
          <w:lang w:val="es-VE"/>
        </w:rPr>
        <w:t xml:space="preserve"> ingreso</w:t>
      </w:r>
      <w:r w:rsidR="00482398">
        <w:rPr>
          <w:rFonts w:ascii="Garamond" w:hAnsi="Garamond"/>
          <w:lang w:val="es-VE"/>
        </w:rPr>
        <w:t>s</w:t>
      </w:r>
      <w:r w:rsidR="00167AE4" w:rsidRPr="00BD7AA7">
        <w:rPr>
          <w:rFonts w:ascii="Garamond" w:hAnsi="Garamond"/>
          <w:lang w:val="es-VE"/>
        </w:rPr>
        <w:t xml:space="preserve"> de su hogar proveniente</w:t>
      </w:r>
      <w:r w:rsidR="00482398">
        <w:rPr>
          <w:rFonts w:ascii="Garamond" w:hAnsi="Garamond"/>
          <w:lang w:val="es-VE"/>
        </w:rPr>
        <w:t>s</w:t>
      </w:r>
      <w:r w:rsidR="00167AE4" w:rsidRPr="00BD7AA7">
        <w:rPr>
          <w:rFonts w:ascii="Garamond" w:hAnsi="Garamond"/>
          <w:lang w:val="es-VE"/>
        </w:rPr>
        <w:t xml:space="preserve"> de trabajo pagado y/o pagos de beneficios.</w:t>
      </w:r>
      <w:r w:rsidR="00206DBD" w:rsidRPr="00BD7AA7">
        <w:rPr>
          <w:rFonts w:ascii="Garamond" w:hAnsi="Garamond"/>
          <w:lang w:val="es-VE"/>
        </w:rPr>
        <w:t xml:space="preserve"> </w:t>
      </w:r>
      <w:r w:rsidR="00167AE4" w:rsidRPr="00BD7AA7">
        <w:rPr>
          <w:rFonts w:ascii="Garamond" w:hAnsi="Garamond"/>
          <w:lang w:val="es-VE"/>
        </w:rPr>
        <w:t xml:space="preserve">Le pedimos que reúna </w:t>
      </w:r>
      <w:r w:rsidR="005175A9">
        <w:rPr>
          <w:rFonts w:ascii="Garamond" w:hAnsi="Garamond"/>
          <w:lang w:val="es-VE"/>
        </w:rPr>
        <w:t>la documentación</w:t>
      </w:r>
      <w:r w:rsidR="00167AE4" w:rsidRPr="00BD7AA7">
        <w:rPr>
          <w:rFonts w:ascii="Garamond" w:hAnsi="Garamond"/>
          <w:lang w:val="es-VE"/>
        </w:rPr>
        <w:t xml:space="preserve"> de los ingresos </w:t>
      </w:r>
      <w:r w:rsidR="005175A9">
        <w:rPr>
          <w:rFonts w:ascii="Garamond" w:hAnsi="Garamond"/>
          <w:lang w:val="es-VE"/>
        </w:rPr>
        <w:t xml:space="preserve">y </w:t>
      </w:r>
      <w:r w:rsidR="00167AE4" w:rsidRPr="00BD7AA7">
        <w:rPr>
          <w:rFonts w:ascii="Garamond" w:hAnsi="Garamond"/>
          <w:lang w:val="es-VE"/>
        </w:rPr>
        <w:t xml:space="preserve">beneficios </w:t>
      </w:r>
      <w:r w:rsidR="005175A9">
        <w:rPr>
          <w:rFonts w:ascii="Garamond" w:hAnsi="Garamond"/>
          <w:lang w:val="es-VE"/>
        </w:rPr>
        <w:t>para</w:t>
      </w:r>
      <w:r w:rsidR="00167AE4" w:rsidRPr="00BD7AA7">
        <w:rPr>
          <w:rFonts w:ascii="Garamond" w:hAnsi="Garamond"/>
          <w:lang w:val="es-VE"/>
        </w:rPr>
        <w:t xml:space="preserve"> los montos devengados por todos los miembros adultos de su </w:t>
      </w:r>
      <w:r w:rsidR="005175A9">
        <w:rPr>
          <w:rFonts w:ascii="Garamond" w:hAnsi="Garamond"/>
          <w:lang w:val="es-VE"/>
        </w:rPr>
        <w:t>hogar</w:t>
      </w:r>
      <w:r w:rsidR="00167AE4" w:rsidRPr="00BD7AA7">
        <w:rPr>
          <w:rFonts w:ascii="Garamond" w:hAnsi="Garamond"/>
          <w:lang w:val="es-VE"/>
        </w:rPr>
        <w:t>.</w:t>
      </w:r>
      <w:r w:rsidR="007F43F6" w:rsidRPr="00BD7AA7">
        <w:rPr>
          <w:rFonts w:ascii="Garamond" w:hAnsi="Garamond"/>
          <w:lang w:val="es-VE"/>
        </w:rPr>
        <w:t xml:space="preserve"> </w:t>
      </w:r>
      <w:r w:rsidR="00167AE4" w:rsidRPr="00BD7AA7">
        <w:rPr>
          <w:rFonts w:ascii="Garamond" w:hAnsi="Garamond"/>
          <w:lang w:val="es-VE"/>
        </w:rPr>
        <w:t xml:space="preserve">El entrevistador solamente mirará los documentos para buscar la información necesaria y </w:t>
      </w:r>
      <w:r w:rsidR="00167AE4" w:rsidRPr="00BD7AA7">
        <w:rPr>
          <w:rFonts w:ascii="Garamond" w:hAnsi="Garamond"/>
          <w:b/>
          <w:lang w:val="es-VE"/>
        </w:rPr>
        <w:t xml:space="preserve">no </w:t>
      </w:r>
      <w:r w:rsidR="00167AE4" w:rsidRPr="00BD7AA7">
        <w:rPr>
          <w:rFonts w:ascii="Garamond" w:hAnsi="Garamond"/>
          <w:lang w:val="es-VE"/>
        </w:rPr>
        <w:t>los copiará ni se quedará con ellos.</w:t>
      </w:r>
    </w:p>
    <w:p w:rsidR="006C6EC3" w:rsidRPr="00BD7AA7" w:rsidRDefault="00167AE4" w:rsidP="00167AE4">
      <w:pPr>
        <w:spacing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Queremos recordarle que recibirá una tarjeta de regalo (</w:t>
      </w:r>
      <w:proofErr w:type="spellStart"/>
      <w:r w:rsidRPr="00BD7AA7">
        <w:rPr>
          <w:rFonts w:ascii="Garamond" w:hAnsi="Garamond"/>
          <w:lang w:val="es-VE"/>
        </w:rPr>
        <w:t>gift</w:t>
      </w:r>
      <w:proofErr w:type="spellEnd"/>
      <w:r w:rsidRPr="00BD7AA7">
        <w:rPr>
          <w:rFonts w:ascii="Garamond" w:hAnsi="Garamond"/>
          <w:lang w:val="es-VE"/>
        </w:rPr>
        <w:t xml:space="preserve"> </w:t>
      </w:r>
      <w:proofErr w:type="spellStart"/>
      <w:r w:rsidRPr="00BD7AA7">
        <w:rPr>
          <w:rFonts w:ascii="Garamond" w:hAnsi="Garamond"/>
          <w:lang w:val="es-VE"/>
        </w:rPr>
        <w:t>card</w:t>
      </w:r>
      <w:proofErr w:type="spellEnd"/>
      <w:r w:rsidRPr="00BD7AA7">
        <w:rPr>
          <w:rFonts w:ascii="Garamond" w:hAnsi="Garamond"/>
          <w:lang w:val="es-VE"/>
        </w:rPr>
        <w:t xml:space="preserve">) de hasta 50 </w:t>
      </w:r>
      <w:r w:rsidR="00A90E4B">
        <w:rPr>
          <w:rFonts w:ascii="Garamond" w:hAnsi="Garamond"/>
          <w:lang w:val="es-VE"/>
        </w:rPr>
        <w:t xml:space="preserve">dólares </w:t>
      </w:r>
      <w:r w:rsidR="00482398">
        <w:rPr>
          <w:rFonts w:ascii="Garamond" w:hAnsi="Garamond"/>
          <w:lang w:val="es-VE"/>
        </w:rPr>
        <w:t>cuando haya</w:t>
      </w:r>
      <w:r w:rsidRPr="00BD7AA7">
        <w:rPr>
          <w:rFonts w:ascii="Garamond" w:hAnsi="Garamond"/>
          <w:lang w:val="es-VE"/>
        </w:rPr>
        <w:t xml:space="preserve"> termin</w:t>
      </w:r>
      <w:r w:rsidR="00482398">
        <w:rPr>
          <w:rFonts w:ascii="Garamond" w:hAnsi="Garamond"/>
          <w:lang w:val="es-VE"/>
        </w:rPr>
        <w:t>ado</w:t>
      </w:r>
      <w:r w:rsidRPr="00BD7AA7">
        <w:rPr>
          <w:rFonts w:ascii="Garamond" w:hAnsi="Garamond"/>
          <w:lang w:val="es-VE"/>
        </w:rPr>
        <w:t xml:space="preserve"> la entrevista.</w:t>
      </w:r>
      <w:r w:rsidR="00206DBD" w:rsidRPr="00BD7AA7">
        <w:rPr>
          <w:rFonts w:ascii="Garamond" w:hAnsi="Garamond"/>
          <w:lang w:val="es-VE"/>
        </w:rPr>
        <w:t xml:space="preserve"> </w:t>
      </w:r>
      <w:r w:rsidRPr="00BD7AA7">
        <w:rPr>
          <w:rFonts w:ascii="Garamond" w:hAnsi="Garamond"/>
          <w:lang w:val="es-VE"/>
        </w:rPr>
        <w:t>La cantidad total depende de las tareas que realice.</w:t>
      </w:r>
      <w:r w:rsidR="00206DBD" w:rsidRPr="00BD7AA7">
        <w:rPr>
          <w:rFonts w:ascii="Garamond" w:hAnsi="Garamond"/>
          <w:lang w:val="es-VE"/>
        </w:rPr>
        <w:t xml:space="preserve"> </w:t>
      </w:r>
      <w:r w:rsidRPr="00BD7AA7">
        <w:rPr>
          <w:rFonts w:ascii="Garamond" w:hAnsi="Garamond"/>
          <w:lang w:val="es-VE"/>
        </w:rPr>
        <w:t xml:space="preserve">Recibirá 30 </w:t>
      </w:r>
      <w:r w:rsidR="00A90E4B">
        <w:rPr>
          <w:rFonts w:ascii="Garamond" w:hAnsi="Garamond"/>
          <w:lang w:val="es-VE"/>
        </w:rPr>
        <w:t xml:space="preserve">dólares </w:t>
      </w:r>
      <w:r w:rsidRPr="00BD7AA7">
        <w:rPr>
          <w:rFonts w:ascii="Garamond" w:hAnsi="Garamond"/>
          <w:lang w:val="es-VE"/>
        </w:rPr>
        <w:t>por realizar la entrevista y 20</w:t>
      </w:r>
      <w:r w:rsidR="00A90E4B">
        <w:rPr>
          <w:rFonts w:ascii="Garamond" w:hAnsi="Garamond"/>
          <w:lang w:val="es-VE"/>
        </w:rPr>
        <w:t xml:space="preserve"> dólares</w:t>
      </w:r>
      <w:r w:rsidRPr="00BD7AA7">
        <w:rPr>
          <w:rFonts w:ascii="Garamond" w:hAnsi="Garamond"/>
          <w:lang w:val="es-VE"/>
        </w:rPr>
        <w:t xml:space="preserve"> adicionales si también presenta documentos </w:t>
      </w:r>
      <w:r w:rsidR="00482398">
        <w:rPr>
          <w:rFonts w:ascii="Garamond" w:hAnsi="Garamond"/>
          <w:lang w:val="es-VE"/>
        </w:rPr>
        <w:t xml:space="preserve">necesarios </w:t>
      </w:r>
      <w:r w:rsidRPr="00BD7AA7">
        <w:rPr>
          <w:rFonts w:ascii="Garamond" w:hAnsi="Garamond"/>
          <w:lang w:val="es-VE"/>
        </w:rPr>
        <w:t>para comprobar los ingresos de su</w:t>
      </w:r>
      <w:r w:rsidR="005175A9">
        <w:rPr>
          <w:rFonts w:ascii="Garamond" w:hAnsi="Garamond"/>
          <w:lang w:val="es-VE"/>
        </w:rPr>
        <w:t xml:space="preserve"> hogar</w:t>
      </w:r>
      <w:r w:rsidRPr="00BD7AA7">
        <w:rPr>
          <w:rFonts w:ascii="Garamond" w:hAnsi="Garamond"/>
          <w:lang w:val="es-VE"/>
        </w:rPr>
        <w:t>.</w:t>
      </w:r>
      <w:r w:rsidR="006C6EC3" w:rsidRPr="00BD7AA7">
        <w:rPr>
          <w:rFonts w:ascii="Garamond" w:hAnsi="Garamond"/>
          <w:lang w:val="es-VE"/>
        </w:rPr>
        <w:t xml:space="preserve"> </w:t>
      </w:r>
    </w:p>
    <w:p w:rsidR="006C6EC3" w:rsidRPr="00BD7AA7" w:rsidRDefault="00167AE4" w:rsidP="00167AE4">
      <w:pPr>
        <w:spacing w:line="280" w:lineRule="auto"/>
        <w:rPr>
          <w:rFonts w:ascii="Garamond" w:hAnsi="Garamond"/>
          <w:color w:val="000000"/>
          <w:lang w:val="es-VE"/>
        </w:rPr>
      </w:pPr>
      <w:r w:rsidRPr="00BD7AA7">
        <w:rPr>
          <w:rFonts w:ascii="Garamond" w:hAnsi="Garamond"/>
          <w:color w:val="000000"/>
          <w:lang w:val="es-VE"/>
        </w:rPr>
        <w:t>Si tiene preguntas o necesita cambiar su cita, por favor llámenos sin demora al 1-855-272-0058 o escríbanos al &lt;NAMES EMAIL&gt;.</w:t>
      </w:r>
      <w:r w:rsidR="006C6EC3" w:rsidRPr="00BD7AA7">
        <w:rPr>
          <w:rFonts w:ascii="Garamond" w:hAnsi="Garamond"/>
          <w:color w:val="000000"/>
          <w:lang w:val="es-VE"/>
        </w:rPr>
        <w:t xml:space="preserve"> </w:t>
      </w:r>
      <w:r w:rsidRPr="00BD7AA7">
        <w:rPr>
          <w:rFonts w:ascii="Garamond" w:hAnsi="Garamond"/>
          <w:color w:val="000000"/>
          <w:lang w:val="es-VE"/>
        </w:rPr>
        <w:t>¡Gracias por su apoyo!</w:t>
      </w:r>
      <w:r w:rsidR="00206DBD" w:rsidRPr="00BD7AA7">
        <w:rPr>
          <w:rFonts w:ascii="Garamond" w:hAnsi="Garamond"/>
          <w:color w:val="000000"/>
          <w:lang w:val="es-VE"/>
        </w:rPr>
        <w:t xml:space="preserve"> </w:t>
      </w:r>
    </w:p>
    <w:p w:rsidR="00723721" w:rsidRPr="00BD7AA7" w:rsidRDefault="00167AE4" w:rsidP="00167AE4">
      <w:pPr>
        <w:spacing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Atentamente,</w:t>
      </w:r>
    </w:p>
    <w:p w:rsidR="00A20376" w:rsidRPr="00BD7AA7" w:rsidRDefault="00167AE4" w:rsidP="00167AE4">
      <w:pPr>
        <w:spacing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&lt;SIGNATURE&gt;</w:t>
      </w:r>
    </w:p>
    <w:p w:rsidR="00723721" w:rsidRPr="00BD7AA7" w:rsidRDefault="00167AE4" w:rsidP="00167AE4">
      <w:pPr>
        <w:spacing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&lt;NAME&gt;</w:t>
      </w:r>
    </w:p>
    <w:p w:rsidR="00723721" w:rsidRPr="00BD7AA7" w:rsidRDefault="00167AE4" w:rsidP="00167AE4">
      <w:pPr>
        <w:spacing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&lt;TITLE&gt;</w:t>
      </w:r>
    </w:p>
    <w:p w:rsidR="00A20376" w:rsidRPr="00BD7AA7" w:rsidRDefault="00167AE4" w:rsidP="00167AE4">
      <w:pPr>
        <w:spacing w:after="0" w:line="280" w:lineRule="auto"/>
        <w:rPr>
          <w:rFonts w:ascii="Garamond" w:hAnsi="Garamond"/>
          <w:lang w:val="es-VE"/>
        </w:rPr>
      </w:pPr>
      <w:r w:rsidRPr="00BD7AA7">
        <w:rPr>
          <w:rFonts w:ascii="Garamond" w:hAnsi="Garamond"/>
          <w:lang w:val="es-VE"/>
        </w:rPr>
        <w:t>Anexos:</w:t>
      </w:r>
      <w:r w:rsidR="00A20376" w:rsidRPr="00BD7AA7">
        <w:rPr>
          <w:rFonts w:ascii="Garamond" w:hAnsi="Garamond"/>
          <w:lang w:val="es-VE"/>
        </w:rPr>
        <w:t xml:space="preserve"> </w:t>
      </w:r>
      <w:r w:rsidR="00A20376" w:rsidRPr="00BD7AA7">
        <w:rPr>
          <w:rFonts w:ascii="Garamond" w:hAnsi="Garamond"/>
          <w:lang w:val="es-VE"/>
        </w:rPr>
        <w:tab/>
      </w:r>
      <w:bookmarkStart w:id="0" w:name="WfTarget"/>
      <w:r w:rsidRPr="00BD7AA7">
        <w:rPr>
          <w:rFonts w:ascii="Garamond" w:hAnsi="Garamond"/>
          <w:lang w:val="es-VE"/>
        </w:rPr>
        <w:t xml:space="preserve">Hoja de trabajo sobre ingresos de la encuesta </w:t>
      </w:r>
      <w:r w:rsidR="00F86157">
        <w:rPr>
          <w:rFonts w:ascii="Garamond" w:hAnsi="Garamond"/>
          <w:lang w:val="es-VE"/>
        </w:rPr>
        <w:t>a los</w:t>
      </w:r>
      <w:r w:rsidRPr="00BD7AA7">
        <w:rPr>
          <w:rFonts w:ascii="Garamond" w:hAnsi="Garamond"/>
          <w:lang w:val="es-VE"/>
        </w:rPr>
        <w:t xml:space="preserve"> hogares </w:t>
      </w:r>
      <w:r w:rsidR="00F86157">
        <w:rPr>
          <w:rFonts w:ascii="Garamond" w:hAnsi="Garamond"/>
          <w:lang w:val="es-VE"/>
        </w:rPr>
        <w:t xml:space="preserve">de </w:t>
      </w:r>
      <w:r w:rsidRPr="00BD7AA7">
        <w:rPr>
          <w:rFonts w:ascii="Garamond" w:hAnsi="Garamond"/>
          <w:lang w:val="es-VE"/>
        </w:rPr>
        <w:t>NAMES</w:t>
      </w:r>
      <w:bookmarkEnd w:id="0"/>
    </w:p>
    <w:p w:rsidR="00FA087B" w:rsidRPr="00BD7AA7" w:rsidRDefault="00FA087B" w:rsidP="00A20376">
      <w:pPr>
        <w:spacing w:after="0"/>
        <w:rPr>
          <w:lang w:val="es-VE"/>
        </w:rPr>
      </w:pPr>
      <w:r w:rsidRPr="00BD7A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42740" wp14:editId="1AB290B4">
                <wp:simplePos x="0" y="0"/>
                <wp:positionH relativeFrom="column">
                  <wp:posOffset>-107061</wp:posOffset>
                </wp:positionH>
                <wp:positionV relativeFrom="paragraph">
                  <wp:posOffset>66751</wp:posOffset>
                </wp:positionV>
                <wp:extent cx="6599583" cy="874644"/>
                <wp:effectExtent l="0" t="0" r="10795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83" cy="874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87B" w:rsidRPr="00CB683E" w:rsidRDefault="00AC119F" w:rsidP="007B6386">
                            <w:pPr>
                              <w:rPr>
                                <w:rFonts w:ascii="Garamond" w:hAnsi="Garamond" w:cs="Times New Roman"/>
                                <w:sz w:val="18"/>
                                <w:szCs w:val="18"/>
                              </w:rPr>
                            </w:pPr>
                            <w:r w:rsidRPr="006840BF"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>De acuerdo con la Ley de reducción del papeleo de 1995, ninguna agencia puede llevar a cabo ni patrocinar una recolección de información y ninguna persona está obligada a responder a dicha recolección a menos que ésta muestre un número de control vigente d</w:t>
                            </w:r>
                            <w:r w:rsidR="0020536F"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 xml:space="preserve">e OMB. </w:t>
                            </w:r>
                            <w:r w:rsidRPr="006840BF"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 xml:space="preserve">El número de control vigente de OMB para esta recolección de información es el 0584-XXXX. Se calcula que </w:t>
                            </w:r>
                            <w:r w:rsidR="00525226"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>el promedio de</w:t>
                            </w:r>
                            <w:r w:rsidRPr="006840BF"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 xml:space="preserve"> tiempo necesario para completar esta recolección de información es </w:t>
                            </w:r>
                            <w:r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>5</w:t>
                            </w:r>
                            <w:r w:rsidRPr="006840BF"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 xml:space="preserve"> minutos por respuesta, incluyendo el tiempo para leer las instrucciones, buscar fuentes de información existentes, reunir la información necesaria, y completar y revisar la recolección de información</w:t>
                            </w:r>
                            <w:r w:rsidR="007B6386">
                              <w:rPr>
                                <w:rFonts w:ascii="Garamond" w:eastAsia="Times New Roman" w:hAnsi="Garamond" w:cs="Times New Roman"/>
                                <w:sz w:val="18"/>
                                <w:lang w:val="es-ES_tradnl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5pt;margin-top:5.25pt;width:519.65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">
                <v:textbox>
                  <w:txbxContent>
                    <w:p w:rsidR="00FA087B" w:rsidRPr="00CB683E" w:rsidRDefault="00AC119F" w:rsidP="007B6386">
                      <w:pPr>
                        <w:rPr>
                          <w:rFonts w:ascii="Garamond" w:hAnsi="Garamond" w:cs="Times New Roman"/>
                          <w:sz w:val="18"/>
                          <w:szCs w:val="18"/>
                        </w:rPr>
                      </w:pPr>
                      <w:r w:rsidRPr="006840BF"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>De acuerdo con la Ley de reducción del papeleo de 1995, ninguna agencia puede llevar a cabo ni patrocinar una recolección de información y ninguna persona está obligada a responder a dicha recolección a menos que ésta muestre un número de control vigente d</w:t>
                      </w:r>
                      <w:r w:rsidR="0020536F"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 xml:space="preserve">e OMB. </w:t>
                      </w:r>
                      <w:r w:rsidRPr="006840BF"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 xml:space="preserve">El número de control vigente de OMB para esta recolección de información es el 0584-XXXX. Se calcula que </w:t>
                      </w:r>
                      <w:r w:rsidR="00525226"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>el promedio de</w:t>
                      </w:r>
                      <w:r w:rsidRPr="006840BF"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 xml:space="preserve"> tiempo necesario para completar esta recolección de información es </w:t>
                      </w:r>
                      <w:r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>5</w:t>
                      </w:r>
                      <w:r w:rsidRPr="006840BF"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 xml:space="preserve"> minutos por respuesta, incluyendo el tiempo para leer las instrucciones, buscar fuentes de información existentes, reunir la información necesaria, y completar y revisar la recolección de información</w:t>
                      </w:r>
                      <w:r w:rsidR="007B6386">
                        <w:rPr>
                          <w:rFonts w:ascii="Garamond" w:eastAsia="Times New Roman" w:hAnsi="Garamond" w:cs="Times New Roman"/>
                          <w:sz w:val="18"/>
                          <w:lang w:val="es-ES_tradnl"/>
                        </w:rPr>
                        <w:t>.</w:t>
                      </w: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</w:p>
    <w:p w:rsidR="00285958" w:rsidRPr="00BD7AA7" w:rsidRDefault="00285958" w:rsidP="00A20376">
      <w:pPr>
        <w:spacing w:after="0"/>
        <w:rPr>
          <w:lang w:val="es-VE"/>
        </w:rPr>
      </w:pPr>
    </w:p>
    <w:sectPr w:rsidR="00285958" w:rsidRPr="00BD7AA7" w:rsidSect="00E839EF">
      <w:headerReference w:type="default" r:id="rId10"/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770" w:rsidRDefault="009B0770" w:rsidP="00E839EF">
      <w:pPr>
        <w:spacing w:after="0" w:line="240" w:lineRule="auto"/>
      </w:pPr>
      <w:r>
        <w:separator/>
      </w:r>
    </w:p>
  </w:endnote>
  <w:endnote w:type="continuationSeparator" w:id="0">
    <w:p w:rsidR="009B0770" w:rsidRDefault="009B0770" w:rsidP="00E8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75" w:rsidRPr="00FD1953" w:rsidRDefault="005C50DE" w:rsidP="00E14775">
    <w:pPr>
      <w:pStyle w:val="Footer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770" w:rsidRDefault="009B0770" w:rsidP="00E839EF">
      <w:pPr>
        <w:spacing w:after="0" w:line="240" w:lineRule="auto"/>
      </w:pPr>
      <w:r>
        <w:separator/>
      </w:r>
    </w:p>
  </w:footnote>
  <w:footnote w:type="continuationSeparator" w:id="0">
    <w:p w:rsidR="009B0770" w:rsidRDefault="009B0770" w:rsidP="00E83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386" w:rsidRPr="00B152D5" w:rsidRDefault="007B6386" w:rsidP="007B6386">
    <w:pPr>
      <w:pStyle w:val="Header"/>
      <w:rPr>
        <w:b/>
        <w:color w:val="365F91" w:themeColor="accent1" w:themeShade="BF"/>
        <w:sz w:val="24"/>
        <w:szCs w:val="24"/>
      </w:rPr>
    </w:pPr>
    <w:r>
      <w:rPr>
        <w:b/>
        <w:color w:val="365F91" w:themeColor="accent1" w:themeShade="BF"/>
        <w:sz w:val="24"/>
        <w:szCs w:val="24"/>
      </w:rPr>
      <w:t>APPENDIX C22. NAMES APPOINTMENT REMINDER LETTER—SPANISH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639B"/>
    <w:multiLevelType w:val="multilevel"/>
    <w:tmpl w:val="0250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fBmTagged" w:val="Rosanna"/>
    <w:docVar w:name="WfGraphics" w:val="X"/>
    <w:docVar w:name="WfID" w:val="1D33D8drdm88131875926 (unreg) Rosanna_x000d__x000a_1D33D8drdm88131875926 (      ) Rosanna_x000d__x000a_1D33D8drdm88131875926 (      ) Rosanna_x000d__x000a_1D33D8drdm88131875926 (      ) Rosanna"/>
    <w:docVar w:name="WfLastSegment" w:val="3250 n"/>
    <w:docVar w:name="WfMT" w:val="0"/>
    <w:docVar w:name="WfProtection" w:val="1"/>
    <w:docVar w:name="WfStyles" w:val=" 369   no"/>
  </w:docVars>
  <w:rsids>
    <w:rsidRoot w:val="003743C9"/>
    <w:rsid w:val="00011225"/>
    <w:rsid w:val="00167AE4"/>
    <w:rsid w:val="00182801"/>
    <w:rsid w:val="001B07B2"/>
    <w:rsid w:val="001B3849"/>
    <w:rsid w:val="001C6630"/>
    <w:rsid w:val="0020536F"/>
    <w:rsid w:val="00206DBD"/>
    <w:rsid w:val="00285958"/>
    <w:rsid w:val="00293988"/>
    <w:rsid w:val="002C2F82"/>
    <w:rsid w:val="00372EAA"/>
    <w:rsid w:val="003743C9"/>
    <w:rsid w:val="003C12F3"/>
    <w:rsid w:val="003E3A16"/>
    <w:rsid w:val="004271DB"/>
    <w:rsid w:val="0044618C"/>
    <w:rsid w:val="00482398"/>
    <w:rsid w:val="004D3969"/>
    <w:rsid w:val="004F00C1"/>
    <w:rsid w:val="004F5302"/>
    <w:rsid w:val="005175A9"/>
    <w:rsid w:val="00525226"/>
    <w:rsid w:val="005601BC"/>
    <w:rsid w:val="00562968"/>
    <w:rsid w:val="00584556"/>
    <w:rsid w:val="005C50DE"/>
    <w:rsid w:val="006C6EC3"/>
    <w:rsid w:val="006D04CD"/>
    <w:rsid w:val="006E6BC3"/>
    <w:rsid w:val="00723721"/>
    <w:rsid w:val="0078476B"/>
    <w:rsid w:val="007B6386"/>
    <w:rsid w:val="007F0255"/>
    <w:rsid w:val="007F43F6"/>
    <w:rsid w:val="009B0770"/>
    <w:rsid w:val="009B7C31"/>
    <w:rsid w:val="009C7F81"/>
    <w:rsid w:val="00A037C9"/>
    <w:rsid w:val="00A20376"/>
    <w:rsid w:val="00A90A08"/>
    <w:rsid w:val="00A90E4B"/>
    <w:rsid w:val="00A921F8"/>
    <w:rsid w:val="00AC119F"/>
    <w:rsid w:val="00B02510"/>
    <w:rsid w:val="00B152D5"/>
    <w:rsid w:val="00B53D87"/>
    <w:rsid w:val="00BB34E9"/>
    <w:rsid w:val="00BB605A"/>
    <w:rsid w:val="00BD1697"/>
    <w:rsid w:val="00BD7AA7"/>
    <w:rsid w:val="00C977E2"/>
    <w:rsid w:val="00CE6297"/>
    <w:rsid w:val="00D517E4"/>
    <w:rsid w:val="00E00786"/>
    <w:rsid w:val="00E14775"/>
    <w:rsid w:val="00E23665"/>
    <w:rsid w:val="00E63E52"/>
    <w:rsid w:val="00E839EF"/>
    <w:rsid w:val="00F468C7"/>
    <w:rsid w:val="00F86157"/>
    <w:rsid w:val="00FA087B"/>
    <w:rsid w:val="00FA0F8E"/>
    <w:rsid w:val="00FB255B"/>
    <w:rsid w:val="00FF043A"/>
    <w:rsid w:val="00FF1E54"/>
    <w:rsid w:val="00F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9EF"/>
  </w:style>
  <w:style w:type="paragraph" w:styleId="Footer">
    <w:name w:val="footer"/>
    <w:basedOn w:val="Normal"/>
    <w:link w:val="FooterChar"/>
    <w:uiPriority w:val="99"/>
    <w:unhideWhenUsed/>
    <w:rsid w:val="00E83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9EF"/>
  </w:style>
  <w:style w:type="paragraph" w:styleId="BalloonText">
    <w:name w:val="Balloon Text"/>
    <w:basedOn w:val="Normal"/>
    <w:link w:val="BalloonTextChar"/>
    <w:uiPriority w:val="99"/>
    <w:semiHidden/>
    <w:unhideWhenUsed/>
    <w:rsid w:val="00E8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9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E14775"/>
  </w:style>
  <w:style w:type="character" w:styleId="CommentReference">
    <w:name w:val="annotation reference"/>
    <w:basedOn w:val="DefaultParagraphFont"/>
    <w:uiPriority w:val="99"/>
    <w:semiHidden/>
    <w:unhideWhenUsed/>
    <w:rsid w:val="002859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9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9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958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FA087B"/>
    <w:pPr>
      <w:tabs>
        <w:tab w:val="left" w:pos="224"/>
        <w:tab w:val="left" w:pos="4404"/>
        <w:tab w:val="left" w:pos="5115"/>
      </w:tabs>
      <w:spacing w:after="0" w:line="240" w:lineRule="auto"/>
      <w:ind w:left="230" w:hanging="230"/>
    </w:pPr>
    <w:rPr>
      <w:rFonts w:ascii="Arial" w:eastAsia="Times New Roman" w:hAnsi="Arial" w:cs="Arial"/>
      <w:sz w:val="16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FA087B"/>
    <w:rPr>
      <w:rFonts w:ascii="Arial" w:eastAsia="Times New Roman" w:hAnsi="Arial" w:cs="Arial"/>
      <w:sz w:val="16"/>
      <w:szCs w:val="20"/>
    </w:rPr>
  </w:style>
  <w:style w:type="character" w:customStyle="1" w:styleId="tw4winMark">
    <w:name w:val="tw4winMark"/>
    <w:basedOn w:val="DefaultParagraphFont"/>
    <w:rsid w:val="00FF043A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9EF"/>
  </w:style>
  <w:style w:type="paragraph" w:styleId="Footer">
    <w:name w:val="footer"/>
    <w:basedOn w:val="Normal"/>
    <w:link w:val="FooterChar"/>
    <w:uiPriority w:val="99"/>
    <w:unhideWhenUsed/>
    <w:rsid w:val="00E83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9EF"/>
  </w:style>
  <w:style w:type="paragraph" w:styleId="BalloonText">
    <w:name w:val="Balloon Text"/>
    <w:basedOn w:val="Normal"/>
    <w:link w:val="BalloonTextChar"/>
    <w:uiPriority w:val="99"/>
    <w:semiHidden/>
    <w:unhideWhenUsed/>
    <w:rsid w:val="00E8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9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E14775"/>
  </w:style>
  <w:style w:type="character" w:styleId="CommentReference">
    <w:name w:val="annotation reference"/>
    <w:basedOn w:val="DefaultParagraphFont"/>
    <w:uiPriority w:val="99"/>
    <w:semiHidden/>
    <w:unhideWhenUsed/>
    <w:rsid w:val="002859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9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9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958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FA087B"/>
    <w:pPr>
      <w:tabs>
        <w:tab w:val="left" w:pos="224"/>
        <w:tab w:val="left" w:pos="4404"/>
        <w:tab w:val="left" w:pos="5115"/>
      </w:tabs>
      <w:spacing w:after="0" w:line="240" w:lineRule="auto"/>
      <w:ind w:left="230" w:hanging="230"/>
    </w:pPr>
    <w:rPr>
      <w:rFonts w:ascii="Arial" w:eastAsia="Times New Roman" w:hAnsi="Arial" w:cs="Arial"/>
      <w:sz w:val="16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FA087B"/>
    <w:rPr>
      <w:rFonts w:ascii="Arial" w:eastAsia="Times New Roman" w:hAnsi="Arial" w:cs="Arial"/>
      <w:sz w:val="16"/>
      <w:szCs w:val="20"/>
    </w:rPr>
  </w:style>
  <w:style w:type="character" w:customStyle="1" w:styleId="tw4winMark">
    <w:name w:val="tw4winMark"/>
    <w:basedOn w:val="DefaultParagraphFont"/>
    <w:rsid w:val="00FF043A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D9B2585.dotm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Fales</dc:creator>
  <cp:lastModifiedBy>Megan Collins</cp:lastModifiedBy>
  <cp:revision>3</cp:revision>
  <dcterms:created xsi:type="dcterms:W3CDTF">2016-03-18T17:54:00Z</dcterms:created>
  <dcterms:modified xsi:type="dcterms:W3CDTF">2016-03-20T23:47:00Z</dcterms:modified>
</cp:coreProperties>
</file>