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EC9" w:rsidRPr="009F1EC9" w:rsidRDefault="009F1EC9" w:rsidP="009F1EC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F1EC9">
        <w:rPr>
          <w:rFonts w:ascii="Times New Roman" w:eastAsia="Calibri" w:hAnsi="Times New Roman" w:cs="Times New Roman"/>
          <w:sz w:val="28"/>
          <w:szCs w:val="28"/>
        </w:rPr>
        <w:t>On-Line Questionnaire Login Screen and Accompanying Links’ Screens</w:t>
      </w:r>
    </w:p>
    <w:p w:rsidR="009F1EC9" w:rsidRDefault="009F1EC9"/>
    <w:p w:rsidR="009F1EC9" w:rsidRDefault="009F1EC9"/>
    <w:p w:rsidR="00C20930" w:rsidRDefault="001F6F35">
      <w:pPr>
        <w:rPr>
          <w:noProof/>
        </w:rPr>
      </w:pPr>
      <w:r>
        <w:rPr>
          <w:noProof/>
        </w:rPr>
        <w:drawing>
          <wp:inline distT="0" distB="0" distL="0" distR="0">
            <wp:extent cx="5943600" cy="5860473"/>
            <wp:effectExtent l="0" t="0" r="0" b="6985"/>
            <wp:docPr id="2" name="Picture 2" descr="N:\PRESS\CFS\2017\2017 screenshots\2017 CFS_shell (login screen) - updated 4-1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RESS\CFS\2017\2017 screenshots\2017 CFS_shell (login screen) - updated 4-13-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6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39F0" w:rsidRDefault="007D39F0"/>
    <w:p w:rsidR="00DE71C7" w:rsidRDefault="00DE71C7"/>
    <w:p w:rsidR="00DE71C7" w:rsidRDefault="00A13ABA">
      <w:r>
        <w:rPr>
          <w:noProof/>
        </w:rPr>
        <w:lastRenderedPageBreak/>
        <w:drawing>
          <wp:inline distT="0" distB="0" distL="0" distR="0" wp14:anchorId="21A356D7" wp14:editId="53C494BE">
            <wp:extent cx="5943600" cy="3564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C7" w:rsidRPr="00DE71C7" w:rsidRDefault="00DE71C7" w:rsidP="00DE71C7"/>
    <w:p w:rsidR="00DE71C7" w:rsidRDefault="00DE71C7" w:rsidP="00DE71C7"/>
    <w:p w:rsidR="00DE71C7" w:rsidRPr="00DE71C7" w:rsidRDefault="00DE71C7" w:rsidP="00DE71C7">
      <w:r>
        <w:rPr>
          <w:noProof/>
        </w:rPr>
        <w:lastRenderedPageBreak/>
        <w:drawing>
          <wp:inline distT="0" distB="0" distL="0" distR="0" wp14:anchorId="401E0806" wp14:editId="75D7902C">
            <wp:extent cx="5943600" cy="4384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1C7" w:rsidRPr="00DE71C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9F0" w:rsidRDefault="007D39F0" w:rsidP="0094470C">
      <w:pPr>
        <w:spacing w:after="0" w:line="240" w:lineRule="auto"/>
      </w:pPr>
      <w:r>
        <w:separator/>
      </w:r>
    </w:p>
  </w:endnote>
  <w:endnote w:type="continuationSeparator" w:id="0">
    <w:p w:rsidR="007D39F0" w:rsidRDefault="007D39F0" w:rsidP="00944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9F0" w:rsidRDefault="007D39F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18865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D39F0" w:rsidRDefault="007D39F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6F3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D39F0" w:rsidRDefault="007D39F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9F0" w:rsidRDefault="007D39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9F0" w:rsidRDefault="007D39F0" w:rsidP="0094470C">
      <w:pPr>
        <w:spacing w:after="0" w:line="240" w:lineRule="auto"/>
      </w:pPr>
      <w:r>
        <w:separator/>
      </w:r>
    </w:p>
  </w:footnote>
  <w:footnote w:type="continuationSeparator" w:id="0">
    <w:p w:rsidR="007D39F0" w:rsidRDefault="007D39F0" w:rsidP="009447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9F0" w:rsidRDefault="007D39F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9F0" w:rsidRDefault="007D39F0" w:rsidP="0094470C">
    <w:pPr>
      <w:pStyle w:val="Header"/>
      <w:tabs>
        <w:tab w:val="clear" w:pos="4680"/>
        <w:tab w:val="clear" w:pos="9360"/>
        <w:tab w:val="left" w:pos="7920"/>
      </w:tabs>
    </w:pPr>
    <w:r>
      <w:tab/>
      <w:t>Attachment A4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9F0" w:rsidRDefault="007D39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D722D"/>
    <w:multiLevelType w:val="hybridMultilevel"/>
    <w:tmpl w:val="45E6D6F0"/>
    <w:lvl w:ilvl="0" w:tplc="4650D23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70C"/>
    <w:rsid w:val="000013C3"/>
    <w:rsid w:val="00001F76"/>
    <w:rsid w:val="000027A5"/>
    <w:rsid w:val="000053C3"/>
    <w:rsid w:val="0000781D"/>
    <w:rsid w:val="00013B45"/>
    <w:rsid w:val="00015DEC"/>
    <w:rsid w:val="000263DE"/>
    <w:rsid w:val="00027E81"/>
    <w:rsid w:val="00030477"/>
    <w:rsid w:val="00042C32"/>
    <w:rsid w:val="0005273F"/>
    <w:rsid w:val="00054303"/>
    <w:rsid w:val="00054806"/>
    <w:rsid w:val="000609E7"/>
    <w:rsid w:val="000617E7"/>
    <w:rsid w:val="00062B5E"/>
    <w:rsid w:val="00066953"/>
    <w:rsid w:val="00072643"/>
    <w:rsid w:val="00072AC7"/>
    <w:rsid w:val="00076514"/>
    <w:rsid w:val="00077456"/>
    <w:rsid w:val="0008477F"/>
    <w:rsid w:val="00085946"/>
    <w:rsid w:val="0008656A"/>
    <w:rsid w:val="0008712A"/>
    <w:rsid w:val="00094D4F"/>
    <w:rsid w:val="00097AE3"/>
    <w:rsid w:val="000A25F9"/>
    <w:rsid w:val="000A3BF5"/>
    <w:rsid w:val="000A4D70"/>
    <w:rsid w:val="000A58C6"/>
    <w:rsid w:val="000B7210"/>
    <w:rsid w:val="000B7A5E"/>
    <w:rsid w:val="000C32AD"/>
    <w:rsid w:val="000C44D8"/>
    <w:rsid w:val="000D69F3"/>
    <w:rsid w:val="000E1A13"/>
    <w:rsid w:val="000F297F"/>
    <w:rsid w:val="000F2F57"/>
    <w:rsid w:val="000F4EE3"/>
    <w:rsid w:val="00104A09"/>
    <w:rsid w:val="0010619B"/>
    <w:rsid w:val="00112763"/>
    <w:rsid w:val="00121F4C"/>
    <w:rsid w:val="00131206"/>
    <w:rsid w:val="00131741"/>
    <w:rsid w:val="001421C1"/>
    <w:rsid w:val="00145FF6"/>
    <w:rsid w:val="00152CEB"/>
    <w:rsid w:val="00154501"/>
    <w:rsid w:val="00172D89"/>
    <w:rsid w:val="00174509"/>
    <w:rsid w:val="00181EAA"/>
    <w:rsid w:val="00183766"/>
    <w:rsid w:val="00190409"/>
    <w:rsid w:val="0019056C"/>
    <w:rsid w:val="00190836"/>
    <w:rsid w:val="00192B77"/>
    <w:rsid w:val="00192D3F"/>
    <w:rsid w:val="001A085D"/>
    <w:rsid w:val="001A63DF"/>
    <w:rsid w:val="001B185B"/>
    <w:rsid w:val="001B2386"/>
    <w:rsid w:val="001B479D"/>
    <w:rsid w:val="001B5FF6"/>
    <w:rsid w:val="001B642F"/>
    <w:rsid w:val="001B6450"/>
    <w:rsid w:val="001C2FD9"/>
    <w:rsid w:val="001C54D5"/>
    <w:rsid w:val="001E04F2"/>
    <w:rsid w:val="001E0E40"/>
    <w:rsid w:val="001E1ADA"/>
    <w:rsid w:val="001E1EBA"/>
    <w:rsid w:val="001F021A"/>
    <w:rsid w:val="001F0FF6"/>
    <w:rsid w:val="001F5781"/>
    <w:rsid w:val="001F6F35"/>
    <w:rsid w:val="00202B24"/>
    <w:rsid w:val="00204449"/>
    <w:rsid w:val="002132DD"/>
    <w:rsid w:val="00216203"/>
    <w:rsid w:val="0023080B"/>
    <w:rsid w:val="0023528F"/>
    <w:rsid w:val="00235AC6"/>
    <w:rsid w:val="00236F72"/>
    <w:rsid w:val="00237593"/>
    <w:rsid w:val="00242B5B"/>
    <w:rsid w:val="002456CF"/>
    <w:rsid w:val="00246BFB"/>
    <w:rsid w:val="0024741C"/>
    <w:rsid w:val="002514AB"/>
    <w:rsid w:val="00251DDC"/>
    <w:rsid w:val="00251F10"/>
    <w:rsid w:val="0025730D"/>
    <w:rsid w:val="002605B8"/>
    <w:rsid w:val="00262EF1"/>
    <w:rsid w:val="0026797E"/>
    <w:rsid w:val="0027091F"/>
    <w:rsid w:val="00274B8F"/>
    <w:rsid w:val="00275C04"/>
    <w:rsid w:val="00275E11"/>
    <w:rsid w:val="002772D6"/>
    <w:rsid w:val="00282380"/>
    <w:rsid w:val="00287084"/>
    <w:rsid w:val="002871D3"/>
    <w:rsid w:val="00287C91"/>
    <w:rsid w:val="00290D9D"/>
    <w:rsid w:val="0029623B"/>
    <w:rsid w:val="002A4629"/>
    <w:rsid w:val="002A57CA"/>
    <w:rsid w:val="002A61AE"/>
    <w:rsid w:val="002A73B2"/>
    <w:rsid w:val="002B089A"/>
    <w:rsid w:val="002B17F3"/>
    <w:rsid w:val="002B4D62"/>
    <w:rsid w:val="002B5D7F"/>
    <w:rsid w:val="002C1038"/>
    <w:rsid w:val="002C1EA5"/>
    <w:rsid w:val="002C3058"/>
    <w:rsid w:val="002C38C2"/>
    <w:rsid w:val="002D2706"/>
    <w:rsid w:val="002D2B36"/>
    <w:rsid w:val="002D3036"/>
    <w:rsid w:val="002D38A1"/>
    <w:rsid w:val="002E2065"/>
    <w:rsid w:val="002E2AB7"/>
    <w:rsid w:val="002E53BA"/>
    <w:rsid w:val="002E68AC"/>
    <w:rsid w:val="002F24FA"/>
    <w:rsid w:val="002F5BA9"/>
    <w:rsid w:val="00307B9F"/>
    <w:rsid w:val="00310F24"/>
    <w:rsid w:val="003125FE"/>
    <w:rsid w:val="00315A17"/>
    <w:rsid w:val="0033501C"/>
    <w:rsid w:val="003411C7"/>
    <w:rsid w:val="003446A0"/>
    <w:rsid w:val="003505EB"/>
    <w:rsid w:val="0035400F"/>
    <w:rsid w:val="00361E2F"/>
    <w:rsid w:val="003646D0"/>
    <w:rsid w:val="00364E99"/>
    <w:rsid w:val="00372B3C"/>
    <w:rsid w:val="00376C81"/>
    <w:rsid w:val="003809AF"/>
    <w:rsid w:val="00380C75"/>
    <w:rsid w:val="00380D14"/>
    <w:rsid w:val="00380E92"/>
    <w:rsid w:val="00382EE8"/>
    <w:rsid w:val="00385B6C"/>
    <w:rsid w:val="003867DC"/>
    <w:rsid w:val="00387168"/>
    <w:rsid w:val="003901AC"/>
    <w:rsid w:val="0039040A"/>
    <w:rsid w:val="0039397D"/>
    <w:rsid w:val="00396A95"/>
    <w:rsid w:val="00397D64"/>
    <w:rsid w:val="003A01F7"/>
    <w:rsid w:val="003A2426"/>
    <w:rsid w:val="003B0F2C"/>
    <w:rsid w:val="003B33DF"/>
    <w:rsid w:val="003B6199"/>
    <w:rsid w:val="003B6E2D"/>
    <w:rsid w:val="003C5983"/>
    <w:rsid w:val="003D0037"/>
    <w:rsid w:val="003D382A"/>
    <w:rsid w:val="003D4135"/>
    <w:rsid w:val="003D4306"/>
    <w:rsid w:val="003D4766"/>
    <w:rsid w:val="003D5377"/>
    <w:rsid w:val="003D58DA"/>
    <w:rsid w:val="003D5E62"/>
    <w:rsid w:val="003E539D"/>
    <w:rsid w:val="003F03B1"/>
    <w:rsid w:val="003F4D78"/>
    <w:rsid w:val="003F5BA9"/>
    <w:rsid w:val="00401444"/>
    <w:rsid w:val="00403066"/>
    <w:rsid w:val="004041C7"/>
    <w:rsid w:val="00404EED"/>
    <w:rsid w:val="00405586"/>
    <w:rsid w:val="00410614"/>
    <w:rsid w:val="004145AE"/>
    <w:rsid w:val="00423D77"/>
    <w:rsid w:val="00423E98"/>
    <w:rsid w:val="004272D4"/>
    <w:rsid w:val="00434058"/>
    <w:rsid w:val="00434656"/>
    <w:rsid w:val="0044092A"/>
    <w:rsid w:val="00440A7D"/>
    <w:rsid w:val="00443C1D"/>
    <w:rsid w:val="00443F49"/>
    <w:rsid w:val="00447FD1"/>
    <w:rsid w:val="00452C9B"/>
    <w:rsid w:val="00462C4C"/>
    <w:rsid w:val="004659B2"/>
    <w:rsid w:val="00475D81"/>
    <w:rsid w:val="00476062"/>
    <w:rsid w:val="00481951"/>
    <w:rsid w:val="00496E62"/>
    <w:rsid w:val="004974BE"/>
    <w:rsid w:val="004A2597"/>
    <w:rsid w:val="004A34CA"/>
    <w:rsid w:val="004B19D9"/>
    <w:rsid w:val="004B2AD2"/>
    <w:rsid w:val="004B5C6E"/>
    <w:rsid w:val="004C24A1"/>
    <w:rsid w:val="004C6467"/>
    <w:rsid w:val="004D3CFA"/>
    <w:rsid w:val="004E0DD2"/>
    <w:rsid w:val="004E14C8"/>
    <w:rsid w:val="004E1C0A"/>
    <w:rsid w:val="004F55F7"/>
    <w:rsid w:val="005006D1"/>
    <w:rsid w:val="005036F6"/>
    <w:rsid w:val="00504716"/>
    <w:rsid w:val="00507610"/>
    <w:rsid w:val="00515B07"/>
    <w:rsid w:val="005262AF"/>
    <w:rsid w:val="005266FC"/>
    <w:rsid w:val="00526730"/>
    <w:rsid w:val="005308DC"/>
    <w:rsid w:val="00534984"/>
    <w:rsid w:val="00537FB2"/>
    <w:rsid w:val="00540A49"/>
    <w:rsid w:val="00540D59"/>
    <w:rsid w:val="00543AA7"/>
    <w:rsid w:val="00544FC7"/>
    <w:rsid w:val="00552919"/>
    <w:rsid w:val="00557283"/>
    <w:rsid w:val="00561D3D"/>
    <w:rsid w:val="0056252B"/>
    <w:rsid w:val="00562FB5"/>
    <w:rsid w:val="005655DD"/>
    <w:rsid w:val="00572D32"/>
    <w:rsid w:val="00575EE0"/>
    <w:rsid w:val="00580361"/>
    <w:rsid w:val="005862E6"/>
    <w:rsid w:val="00587D83"/>
    <w:rsid w:val="0059072F"/>
    <w:rsid w:val="0059428F"/>
    <w:rsid w:val="005956E9"/>
    <w:rsid w:val="0059639F"/>
    <w:rsid w:val="005A08CE"/>
    <w:rsid w:val="005A27DE"/>
    <w:rsid w:val="005A3878"/>
    <w:rsid w:val="005A7D5B"/>
    <w:rsid w:val="005B24E9"/>
    <w:rsid w:val="005B5577"/>
    <w:rsid w:val="005C35A5"/>
    <w:rsid w:val="005C3E65"/>
    <w:rsid w:val="005C6111"/>
    <w:rsid w:val="005E01BD"/>
    <w:rsid w:val="005E0A8C"/>
    <w:rsid w:val="005E1C07"/>
    <w:rsid w:val="005F0CB6"/>
    <w:rsid w:val="005F174B"/>
    <w:rsid w:val="005F7982"/>
    <w:rsid w:val="00602F18"/>
    <w:rsid w:val="006044E5"/>
    <w:rsid w:val="00613A38"/>
    <w:rsid w:val="006204A6"/>
    <w:rsid w:val="00622CCB"/>
    <w:rsid w:val="00625138"/>
    <w:rsid w:val="006276CA"/>
    <w:rsid w:val="00631736"/>
    <w:rsid w:val="006338DE"/>
    <w:rsid w:val="00635DA3"/>
    <w:rsid w:val="00635DBB"/>
    <w:rsid w:val="00636907"/>
    <w:rsid w:val="00636912"/>
    <w:rsid w:val="00640176"/>
    <w:rsid w:val="006404E0"/>
    <w:rsid w:val="006406D7"/>
    <w:rsid w:val="0064493E"/>
    <w:rsid w:val="00657FE4"/>
    <w:rsid w:val="006645EC"/>
    <w:rsid w:val="006706DD"/>
    <w:rsid w:val="00672A3B"/>
    <w:rsid w:val="0068073F"/>
    <w:rsid w:val="006904E0"/>
    <w:rsid w:val="00692453"/>
    <w:rsid w:val="00694AFC"/>
    <w:rsid w:val="0069522F"/>
    <w:rsid w:val="006A19F8"/>
    <w:rsid w:val="006A4C81"/>
    <w:rsid w:val="006A7DCA"/>
    <w:rsid w:val="006B51D0"/>
    <w:rsid w:val="006C1F0E"/>
    <w:rsid w:val="006C2069"/>
    <w:rsid w:val="006C25DE"/>
    <w:rsid w:val="006C4680"/>
    <w:rsid w:val="006C7C18"/>
    <w:rsid w:val="006D0DA3"/>
    <w:rsid w:val="006D3E80"/>
    <w:rsid w:val="006D7DE4"/>
    <w:rsid w:val="006E0AA5"/>
    <w:rsid w:val="006F40EC"/>
    <w:rsid w:val="006F6C78"/>
    <w:rsid w:val="007055C6"/>
    <w:rsid w:val="00707D1D"/>
    <w:rsid w:val="007169D7"/>
    <w:rsid w:val="00717A69"/>
    <w:rsid w:val="00727002"/>
    <w:rsid w:val="0073350D"/>
    <w:rsid w:val="00740D3F"/>
    <w:rsid w:val="007411DF"/>
    <w:rsid w:val="0074166C"/>
    <w:rsid w:val="0074277B"/>
    <w:rsid w:val="007437A5"/>
    <w:rsid w:val="00743DFB"/>
    <w:rsid w:val="00747684"/>
    <w:rsid w:val="0075134B"/>
    <w:rsid w:val="00753C46"/>
    <w:rsid w:val="007575C5"/>
    <w:rsid w:val="00761287"/>
    <w:rsid w:val="00761683"/>
    <w:rsid w:val="00762FC1"/>
    <w:rsid w:val="007631E2"/>
    <w:rsid w:val="00764B2C"/>
    <w:rsid w:val="007668B9"/>
    <w:rsid w:val="00770EF4"/>
    <w:rsid w:val="0077190F"/>
    <w:rsid w:val="00772D65"/>
    <w:rsid w:val="00783582"/>
    <w:rsid w:val="0079248D"/>
    <w:rsid w:val="00796D09"/>
    <w:rsid w:val="007972B5"/>
    <w:rsid w:val="007A176E"/>
    <w:rsid w:val="007A1FCC"/>
    <w:rsid w:val="007A2FDE"/>
    <w:rsid w:val="007A6AFB"/>
    <w:rsid w:val="007B1575"/>
    <w:rsid w:val="007B4610"/>
    <w:rsid w:val="007B4DEB"/>
    <w:rsid w:val="007C22A2"/>
    <w:rsid w:val="007C5659"/>
    <w:rsid w:val="007C5841"/>
    <w:rsid w:val="007C6075"/>
    <w:rsid w:val="007D0578"/>
    <w:rsid w:val="007D29F6"/>
    <w:rsid w:val="007D39F0"/>
    <w:rsid w:val="007D782B"/>
    <w:rsid w:val="007E4C57"/>
    <w:rsid w:val="007E5C5B"/>
    <w:rsid w:val="007E747C"/>
    <w:rsid w:val="007F46C8"/>
    <w:rsid w:val="00800CDB"/>
    <w:rsid w:val="00805A1E"/>
    <w:rsid w:val="00814763"/>
    <w:rsid w:val="008147B5"/>
    <w:rsid w:val="0082251C"/>
    <w:rsid w:val="00824AAF"/>
    <w:rsid w:val="00824C2B"/>
    <w:rsid w:val="0082675C"/>
    <w:rsid w:val="00826D98"/>
    <w:rsid w:val="008279DB"/>
    <w:rsid w:val="00831376"/>
    <w:rsid w:val="0083172F"/>
    <w:rsid w:val="008350A0"/>
    <w:rsid w:val="008353B3"/>
    <w:rsid w:val="008449FB"/>
    <w:rsid w:val="00846887"/>
    <w:rsid w:val="00850FE9"/>
    <w:rsid w:val="00851B2A"/>
    <w:rsid w:val="008541BA"/>
    <w:rsid w:val="00861AC4"/>
    <w:rsid w:val="00863A1B"/>
    <w:rsid w:val="00870C2E"/>
    <w:rsid w:val="008773FC"/>
    <w:rsid w:val="00881110"/>
    <w:rsid w:val="00881C89"/>
    <w:rsid w:val="0088281A"/>
    <w:rsid w:val="00882F45"/>
    <w:rsid w:val="008846C1"/>
    <w:rsid w:val="00885877"/>
    <w:rsid w:val="008863D4"/>
    <w:rsid w:val="00887D7F"/>
    <w:rsid w:val="00890AAD"/>
    <w:rsid w:val="00891FD8"/>
    <w:rsid w:val="00893CF0"/>
    <w:rsid w:val="00893FF6"/>
    <w:rsid w:val="008A24C1"/>
    <w:rsid w:val="008A691A"/>
    <w:rsid w:val="008A78C2"/>
    <w:rsid w:val="008B2ECF"/>
    <w:rsid w:val="008C1579"/>
    <w:rsid w:val="008C2D7D"/>
    <w:rsid w:val="008D0700"/>
    <w:rsid w:val="008D2FD3"/>
    <w:rsid w:val="008D4A74"/>
    <w:rsid w:val="008D5DD0"/>
    <w:rsid w:val="008E2BF9"/>
    <w:rsid w:val="008E38D0"/>
    <w:rsid w:val="008E671E"/>
    <w:rsid w:val="008F30A6"/>
    <w:rsid w:val="008F3D6F"/>
    <w:rsid w:val="008F4E4A"/>
    <w:rsid w:val="008F6342"/>
    <w:rsid w:val="0090443B"/>
    <w:rsid w:val="00906F37"/>
    <w:rsid w:val="009109E8"/>
    <w:rsid w:val="00910F09"/>
    <w:rsid w:val="00912545"/>
    <w:rsid w:val="0092098E"/>
    <w:rsid w:val="00922FC5"/>
    <w:rsid w:val="00926D3A"/>
    <w:rsid w:val="00926F7B"/>
    <w:rsid w:val="00927B03"/>
    <w:rsid w:val="00927EB5"/>
    <w:rsid w:val="009312A6"/>
    <w:rsid w:val="00931759"/>
    <w:rsid w:val="009350B3"/>
    <w:rsid w:val="009415E8"/>
    <w:rsid w:val="00943E65"/>
    <w:rsid w:val="0094470C"/>
    <w:rsid w:val="00945D14"/>
    <w:rsid w:val="00951103"/>
    <w:rsid w:val="00952268"/>
    <w:rsid w:val="009522BB"/>
    <w:rsid w:val="00953E92"/>
    <w:rsid w:val="00955478"/>
    <w:rsid w:val="00956DAD"/>
    <w:rsid w:val="00957D0A"/>
    <w:rsid w:val="00964742"/>
    <w:rsid w:val="00970641"/>
    <w:rsid w:val="00974EBA"/>
    <w:rsid w:val="00977446"/>
    <w:rsid w:val="0097764D"/>
    <w:rsid w:val="009779B5"/>
    <w:rsid w:val="00981396"/>
    <w:rsid w:val="00986C27"/>
    <w:rsid w:val="0099081A"/>
    <w:rsid w:val="009942CE"/>
    <w:rsid w:val="009A10B2"/>
    <w:rsid w:val="009A3B18"/>
    <w:rsid w:val="009A46F6"/>
    <w:rsid w:val="009B6B34"/>
    <w:rsid w:val="009C0638"/>
    <w:rsid w:val="009C3007"/>
    <w:rsid w:val="009C4F61"/>
    <w:rsid w:val="009E33CD"/>
    <w:rsid w:val="009E51B2"/>
    <w:rsid w:val="009F0578"/>
    <w:rsid w:val="009F163D"/>
    <w:rsid w:val="009F1B96"/>
    <w:rsid w:val="009F1EC9"/>
    <w:rsid w:val="009F2E47"/>
    <w:rsid w:val="009F4EC5"/>
    <w:rsid w:val="009F6629"/>
    <w:rsid w:val="00A0573D"/>
    <w:rsid w:val="00A05D26"/>
    <w:rsid w:val="00A13ABA"/>
    <w:rsid w:val="00A15FA5"/>
    <w:rsid w:val="00A16F6B"/>
    <w:rsid w:val="00A24838"/>
    <w:rsid w:val="00A2657C"/>
    <w:rsid w:val="00A2694E"/>
    <w:rsid w:val="00A31764"/>
    <w:rsid w:val="00A351A8"/>
    <w:rsid w:val="00A35504"/>
    <w:rsid w:val="00A42B0F"/>
    <w:rsid w:val="00A4491D"/>
    <w:rsid w:val="00A44E8E"/>
    <w:rsid w:val="00A464B7"/>
    <w:rsid w:val="00A47439"/>
    <w:rsid w:val="00A51D02"/>
    <w:rsid w:val="00A61224"/>
    <w:rsid w:val="00A617FC"/>
    <w:rsid w:val="00A6481C"/>
    <w:rsid w:val="00A67D93"/>
    <w:rsid w:val="00A67E02"/>
    <w:rsid w:val="00A77D2B"/>
    <w:rsid w:val="00A82EC3"/>
    <w:rsid w:val="00A854F5"/>
    <w:rsid w:val="00A86822"/>
    <w:rsid w:val="00A86B90"/>
    <w:rsid w:val="00A92272"/>
    <w:rsid w:val="00A947A9"/>
    <w:rsid w:val="00A97F09"/>
    <w:rsid w:val="00AA309D"/>
    <w:rsid w:val="00AA77F9"/>
    <w:rsid w:val="00AB0CE1"/>
    <w:rsid w:val="00AB1556"/>
    <w:rsid w:val="00AB2411"/>
    <w:rsid w:val="00AB3FA5"/>
    <w:rsid w:val="00AB6473"/>
    <w:rsid w:val="00AC16B1"/>
    <w:rsid w:val="00AC701F"/>
    <w:rsid w:val="00AC75D2"/>
    <w:rsid w:val="00AD0346"/>
    <w:rsid w:val="00AD05C6"/>
    <w:rsid w:val="00AD08FC"/>
    <w:rsid w:val="00AD28FF"/>
    <w:rsid w:val="00AD295F"/>
    <w:rsid w:val="00AD633B"/>
    <w:rsid w:val="00AD7257"/>
    <w:rsid w:val="00AF1F31"/>
    <w:rsid w:val="00B00B05"/>
    <w:rsid w:val="00B03AF2"/>
    <w:rsid w:val="00B05C6B"/>
    <w:rsid w:val="00B05F0A"/>
    <w:rsid w:val="00B0629F"/>
    <w:rsid w:val="00B12027"/>
    <w:rsid w:val="00B12E4D"/>
    <w:rsid w:val="00B15E09"/>
    <w:rsid w:val="00B30F02"/>
    <w:rsid w:val="00B320ED"/>
    <w:rsid w:val="00B33A1C"/>
    <w:rsid w:val="00B3651D"/>
    <w:rsid w:val="00B433FD"/>
    <w:rsid w:val="00B47983"/>
    <w:rsid w:val="00B53B84"/>
    <w:rsid w:val="00B53E5C"/>
    <w:rsid w:val="00B62D30"/>
    <w:rsid w:val="00B63A2B"/>
    <w:rsid w:val="00B64EA1"/>
    <w:rsid w:val="00B65C03"/>
    <w:rsid w:val="00B70308"/>
    <w:rsid w:val="00B816E9"/>
    <w:rsid w:val="00B81FBA"/>
    <w:rsid w:val="00B83A78"/>
    <w:rsid w:val="00B84B1A"/>
    <w:rsid w:val="00B9249D"/>
    <w:rsid w:val="00B96B23"/>
    <w:rsid w:val="00BA2065"/>
    <w:rsid w:val="00BA4009"/>
    <w:rsid w:val="00BB0096"/>
    <w:rsid w:val="00BB3EF4"/>
    <w:rsid w:val="00BB5028"/>
    <w:rsid w:val="00BB6622"/>
    <w:rsid w:val="00BC0D08"/>
    <w:rsid w:val="00BD0B5A"/>
    <w:rsid w:val="00BD0D2D"/>
    <w:rsid w:val="00BD29CF"/>
    <w:rsid w:val="00BD2C8D"/>
    <w:rsid w:val="00BD4B88"/>
    <w:rsid w:val="00BE0547"/>
    <w:rsid w:val="00BE22EF"/>
    <w:rsid w:val="00BF17F5"/>
    <w:rsid w:val="00BF3B7A"/>
    <w:rsid w:val="00BF76C7"/>
    <w:rsid w:val="00BF7F12"/>
    <w:rsid w:val="00C00C7B"/>
    <w:rsid w:val="00C0250F"/>
    <w:rsid w:val="00C037FD"/>
    <w:rsid w:val="00C13880"/>
    <w:rsid w:val="00C14B95"/>
    <w:rsid w:val="00C1647B"/>
    <w:rsid w:val="00C20930"/>
    <w:rsid w:val="00C21EFC"/>
    <w:rsid w:val="00C23BB7"/>
    <w:rsid w:val="00C2486C"/>
    <w:rsid w:val="00C311B5"/>
    <w:rsid w:val="00C32711"/>
    <w:rsid w:val="00C351DD"/>
    <w:rsid w:val="00C41FA7"/>
    <w:rsid w:val="00C42925"/>
    <w:rsid w:val="00C433FB"/>
    <w:rsid w:val="00C43575"/>
    <w:rsid w:val="00C45E70"/>
    <w:rsid w:val="00C46244"/>
    <w:rsid w:val="00C54737"/>
    <w:rsid w:val="00C6003C"/>
    <w:rsid w:val="00C6065D"/>
    <w:rsid w:val="00C61701"/>
    <w:rsid w:val="00C62199"/>
    <w:rsid w:val="00C65402"/>
    <w:rsid w:val="00C71950"/>
    <w:rsid w:val="00C74BF5"/>
    <w:rsid w:val="00C75776"/>
    <w:rsid w:val="00C823E8"/>
    <w:rsid w:val="00C85E0C"/>
    <w:rsid w:val="00C8696A"/>
    <w:rsid w:val="00C92657"/>
    <w:rsid w:val="00CA273B"/>
    <w:rsid w:val="00CB00F8"/>
    <w:rsid w:val="00CB1F65"/>
    <w:rsid w:val="00CB6933"/>
    <w:rsid w:val="00CB7FAD"/>
    <w:rsid w:val="00CD0847"/>
    <w:rsid w:val="00CD5AFC"/>
    <w:rsid w:val="00CD67B0"/>
    <w:rsid w:val="00CE35B9"/>
    <w:rsid w:val="00CE78BB"/>
    <w:rsid w:val="00CF1029"/>
    <w:rsid w:val="00CF4397"/>
    <w:rsid w:val="00CF472C"/>
    <w:rsid w:val="00CF7772"/>
    <w:rsid w:val="00D00399"/>
    <w:rsid w:val="00D049F6"/>
    <w:rsid w:val="00D13678"/>
    <w:rsid w:val="00D14C86"/>
    <w:rsid w:val="00D14F87"/>
    <w:rsid w:val="00D15E5D"/>
    <w:rsid w:val="00D16C6F"/>
    <w:rsid w:val="00D1799F"/>
    <w:rsid w:val="00D20900"/>
    <w:rsid w:val="00D20FCA"/>
    <w:rsid w:val="00D35820"/>
    <w:rsid w:val="00D3768B"/>
    <w:rsid w:val="00D433D1"/>
    <w:rsid w:val="00D471B8"/>
    <w:rsid w:val="00D5035F"/>
    <w:rsid w:val="00D52B1B"/>
    <w:rsid w:val="00D6307E"/>
    <w:rsid w:val="00D673C8"/>
    <w:rsid w:val="00D748E8"/>
    <w:rsid w:val="00D74E9B"/>
    <w:rsid w:val="00D81233"/>
    <w:rsid w:val="00D8225A"/>
    <w:rsid w:val="00D87FEA"/>
    <w:rsid w:val="00D92321"/>
    <w:rsid w:val="00D95D18"/>
    <w:rsid w:val="00D969AA"/>
    <w:rsid w:val="00D96B6E"/>
    <w:rsid w:val="00DA27F4"/>
    <w:rsid w:val="00DA3BA4"/>
    <w:rsid w:val="00DB0132"/>
    <w:rsid w:val="00DB29D3"/>
    <w:rsid w:val="00DB4AE8"/>
    <w:rsid w:val="00DB5DCC"/>
    <w:rsid w:val="00DB630D"/>
    <w:rsid w:val="00DC0845"/>
    <w:rsid w:val="00DC12BC"/>
    <w:rsid w:val="00DC7035"/>
    <w:rsid w:val="00DC79CC"/>
    <w:rsid w:val="00DD12D5"/>
    <w:rsid w:val="00DD1EE2"/>
    <w:rsid w:val="00DE01B1"/>
    <w:rsid w:val="00DE3B64"/>
    <w:rsid w:val="00DE71C7"/>
    <w:rsid w:val="00DE7A89"/>
    <w:rsid w:val="00DF1A47"/>
    <w:rsid w:val="00E013B6"/>
    <w:rsid w:val="00E11018"/>
    <w:rsid w:val="00E1111E"/>
    <w:rsid w:val="00E1162C"/>
    <w:rsid w:val="00E12358"/>
    <w:rsid w:val="00E164E4"/>
    <w:rsid w:val="00E210FA"/>
    <w:rsid w:val="00E21A84"/>
    <w:rsid w:val="00E21B1E"/>
    <w:rsid w:val="00E22B1D"/>
    <w:rsid w:val="00E24E2D"/>
    <w:rsid w:val="00E313F2"/>
    <w:rsid w:val="00E35414"/>
    <w:rsid w:val="00E42D24"/>
    <w:rsid w:val="00E43042"/>
    <w:rsid w:val="00E44AFC"/>
    <w:rsid w:val="00E5109A"/>
    <w:rsid w:val="00E542F3"/>
    <w:rsid w:val="00E60939"/>
    <w:rsid w:val="00E61289"/>
    <w:rsid w:val="00E61306"/>
    <w:rsid w:val="00E65AF3"/>
    <w:rsid w:val="00E7013F"/>
    <w:rsid w:val="00E71240"/>
    <w:rsid w:val="00E71488"/>
    <w:rsid w:val="00E72B75"/>
    <w:rsid w:val="00E73334"/>
    <w:rsid w:val="00E75D35"/>
    <w:rsid w:val="00E7794E"/>
    <w:rsid w:val="00E801EE"/>
    <w:rsid w:val="00E82038"/>
    <w:rsid w:val="00E85A9D"/>
    <w:rsid w:val="00E86CA1"/>
    <w:rsid w:val="00E92337"/>
    <w:rsid w:val="00E96195"/>
    <w:rsid w:val="00EA315B"/>
    <w:rsid w:val="00EA5F0A"/>
    <w:rsid w:val="00EA6BCC"/>
    <w:rsid w:val="00EB32A6"/>
    <w:rsid w:val="00EB4779"/>
    <w:rsid w:val="00EB616E"/>
    <w:rsid w:val="00EB71B4"/>
    <w:rsid w:val="00EC3BB7"/>
    <w:rsid w:val="00ED0656"/>
    <w:rsid w:val="00ED468F"/>
    <w:rsid w:val="00ED6BF2"/>
    <w:rsid w:val="00EE2625"/>
    <w:rsid w:val="00EE31CE"/>
    <w:rsid w:val="00EE3449"/>
    <w:rsid w:val="00EE6DC4"/>
    <w:rsid w:val="00EE7CF6"/>
    <w:rsid w:val="00EF1585"/>
    <w:rsid w:val="00EF3533"/>
    <w:rsid w:val="00EF3B93"/>
    <w:rsid w:val="00EF4F75"/>
    <w:rsid w:val="00EF7CF3"/>
    <w:rsid w:val="00F1054A"/>
    <w:rsid w:val="00F113B6"/>
    <w:rsid w:val="00F13CE4"/>
    <w:rsid w:val="00F14489"/>
    <w:rsid w:val="00F162E1"/>
    <w:rsid w:val="00F23809"/>
    <w:rsid w:val="00F247A4"/>
    <w:rsid w:val="00F32FCD"/>
    <w:rsid w:val="00F350F4"/>
    <w:rsid w:val="00F4242D"/>
    <w:rsid w:val="00F47AFB"/>
    <w:rsid w:val="00F50024"/>
    <w:rsid w:val="00F51DB2"/>
    <w:rsid w:val="00F57700"/>
    <w:rsid w:val="00F57800"/>
    <w:rsid w:val="00F6197F"/>
    <w:rsid w:val="00F631A9"/>
    <w:rsid w:val="00F638E5"/>
    <w:rsid w:val="00F63E6F"/>
    <w:rsid w:val="00F63FAD"/>
    <w:rsid w:val="00F65853"/>
    <w:rsid w:val="00F66FAA"/>
    <w:rsid w:val="00F67D28"/>
    <w:rsid w:val="00F76F53"/>
    <w:rsid w:val="00F81AA4"/>
    <w:rsid w:val="00F837D2"/>
    <w:rsid w:val="00F849A6"/>
    <w:rsid w:val="00F87147"/>
    <w:rsid w:val="00FA10FE"/>
    <w:rsid w:val="00FA59A0"/>
    <w:rsid w:val="00FA6FA8"/>
    <w:rsid w:val="00FB0C3E"/>
    <w:rsid w:val="00FB218A"/>
    <w:rsid w:val="00FB626A"/>
    <w:rsid w:val="00FB6F2A"/>
    <w:rsid w:val="00FC16A0"/>
    <w:rsid w:val="00FC6BCE"/>
    <w:rsid w:val="00FD10F8"/>
    <w:rsid w:val="00FD3E5D"/>
    <w:rsid w:val="00FD50A2"/>
    <w:rsid w:val="00FE407C"/>
    <w:rsid w:val="00FE45FE"/>
    <w:rsid w:val="00FE5C63"/>
    <w:rsid w:val="00FF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47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70C"/>
  </w:style>
  <w:style w:type="paragraph" w:styleId="Footer">
    <w:name w:val="footer"/>
    <w:basedOn w:val="Normal"/>
    <w:link w:val="FooterChar"/>
    <w:uiPriority w:val="99"/>
    <w:unhideWhenUsed/>
    <w:rsid w:val="009447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70C"/>
  </w:style>
  <w:style w:type="paragraph" w:styleId="BalloonText">
    <w:name w:val="Balloon Text"/>
    <w:basedOn w:val="Normal"/>
    <w:link w:val="BalloonTextChar"/>
    <w:uiPriority w:val="99"/>
    <w:semiHidden/>
    <w:unhideWhenUsed/>
    <w:rsid w:val="00DE7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1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47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70C"/>
  </w:style>
  <w:style w:type="paragraph" w:styleId="Footer">
    <w:name w:val="footer"/>
    <w:basedOn w:val="Normal"/>
    <w:link w:val="FooterChar"/>
    <w:uiPriority w:val="99"/>
    <w:unhideWhenUsed/>
    <w:rsid w:val="009447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70C"/>
  </w:style>
  <w:style w:type="paragraph" w:styleId="BalloonText">
    <w:name w:val="Balloon Text"/>
    <w:basedOn w:val="Normal"/>
    <w:link w:val="BalloonTextChar"/>
    <w:uiPriority w:val="99"/>
    <w:semiHidden/>
    <w:unhideWhenUsed/>
    <w:rsid w:val="00DE7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1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7416795C.dotm</Template>
  <TotalTime>211</TotalTime>
  <Pages>3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M Young</dc:creator>
  <cp:lastModifiedBy>Jessica M Young</cp:lastModifiedBy>
  <cp:revision>5</cp:revision>
  <dcterms:created xsi:type="dcterms:W3CDTF">2016-03-11T23:09:00Z</dcterms:created>
  <dcterms:modified xsi:type="dcterms:W3CDTF">2016-04-13T20:11:00Z</dcterms:modified>
</cp:coreProperties>
</file>