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F5A67" w14:textId="77777777" w:rsidR="00A54D94" w:rsidRDefault="0083490A">
      <w:bookmarkStart w:id="0" w:name="_GoBack"/>
      <w:bookmarkEnd w:id="0"/>
      <w:r>
        <w:rPr>
          <w:noProof/>
        </w:rPr>
        <w:drawing>
          <wp:inline distT="0" distB="0" distL="0" distR="0" wp14:anchorId="4A7C12C9" wp14:editId="14E97C0B">
            <wp:extent cx="5943600" cy="2863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 - Centurion Welcome Scree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86F5C" wp14:editId="61E5138E">
            <wp:extent cx="5943600" cy="2863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 - overvie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C2772" wp14:editId="34F219BB">
            <wp:extent cx="5943600" cy="2863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 - reporting optio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1E231" wp14:editId="7CDF41AC">
            <wp:extent cx="5943600" cy="2863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 - step 1 report dashboa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75574" wp14:editId="14C60142">
            <wp:extent cx="5943600" cy="28632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-2 - location li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B0AB6" wp14:editId="0D469168">
            <wp:extent cx="5943600" cy="28632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 - Add loca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4F97A" wp14:editId="5C23AE16">
            <wp:extent cx="5943600" cy="2863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 - add loc confirma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A69FE" wp14:editId="5921139B">
            <wp:extent cx="5943600" cy="2863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 - Delete Location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A1572" wp14:editId="6915A515">
            <wp:extent cx="5943600" cy="2863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 - Confirm deleti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AFB54" wp14:editId="6938CA83">
            <wp:extent cx="5943600" cy="2863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- spreadsheet select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DED50" wp14:editId="0B45FB38">
            <wp:extent cx="5943600" cy="2863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- download wi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34F10" wp14:editId="5DBCE9BC">
            <wp:extent cx="5943600" cy="2863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- Download confirma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FB1BB" wp14:editId="79322401">
            <wp:extent cx="5943600" cy="28632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- Notification popu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C28BC" wp14:editId="68D37D33">
            <wp:extent cx="5943600" cy="28632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- Message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7039E" wp14:editId="34D28211">
            <wp:extent cx="5943600" cy="2863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 - Download ready messa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48C76" wp14:editId="171D4CE2">
            <wp:extent cx="5943600" cy="28632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 - Upload wizar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B2E8D" wp14:editId="5FD5B6C1">
            <wp:extent cx="5943600" cy="2863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 - Summary dat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0FAA8" wp14:editId="002CD222">
            <wp:extent cx="5943600" cy="28886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 - form vi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60052" wp14:editId="79C73CCD">
            <wp:extent cx="5943600" cy="28632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 - step 2 revi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48C17" wp14:editId="712F45DD">
            <wp:extent cx="5943600" cy="28632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 - Step 3 submi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824B3" wp14:editId="10C4B2C8">
            <wp:extent cx="5943600" cy="59232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 - Submission_2017013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B6EA2" wp14:editId="02A01DBD">
            <wp:extent cx="5943600" cy="11925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- Submission_2017013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189D1" wp14:editId="7730EC91">
            <wp:extent cx="5943600" cy="48691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- Submission_2017013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07F1F" wp14:editId="67499942">
            <wp:extent cx="5943600" cy="20872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 - Submission_2017013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96062" wp14:editId="6A433630">
            <wp:extent cx="5943600" cy="29222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 - Submission_2017013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90A"/>
    <w:rsid w:val="000B642D"/>
    <w:rsid w:val="0083490A"/>
    <w:rsid w:val="00A5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6D662"/>
  <w15:chartTrackingRefBased/>
  <w15:docId w15:val="{9BBD7149-F21D-4811-92A6-5B02EB06F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B1609887</Template>
  <TotalTime>0</TotalTime>
  <Pages>13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Aryn Hernandez (CENSUS/ESMD FED)</dc:creator>
  <cp:keywords/>
  <dc:description/>
  <cp:lastModifiedBy>Temika Holland (CENSUS/ESMD FED)</cp:lastModifiedBy>
  <cp:revision>2</cp:revision>
  <dcterms:created xsi:type="dcterms:W3CDTF">2017-02-15T20:34:00Z</dcterms:created>
  <dcterms:modified xsi:type="dcterms:W3CDTF">2017-02-15T20:34:00Z</dcterms:modified>
</cp:coreProperties>
</file>