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32727" w14:textId="77777777" w:rsidR="00856C04" w:rsidRDefault="00856C04" w:rsidP="00856C04">
      <w:pPr>
        <w:jc w:val="center"/>
      </w:pPr>
      <w:bookmarkStart w:id="0" w:name="_GoBack"/>
      <w:bookmarkEnd w:id="0"/>
    </w:p>
    <w:p w14:paraId="02832728" w14:textId="77777777" w:rsidR="00856C04" w:rsidRDefault="00856C04" w:rsidP="00856C04">
      <w:pPr>
        <w:jc w:val="center"/>
      </w:pPr>
    </w:p>
    <w:p w14:paraId="02832729" w14:textId="77777777" w:rsidR="00856C04" w:rsidRDefault="00856C04" w:rsidP="00856C04">
      <w:pPr>
        <w:jc w:val="center"/>
      </w:pPr>
    </w:p>
    <w:p w14:paraId="0283272A" w14:textId="77777777" w:rsidR="00856C04" w:rsidRDefault="00856C04" w:rsidP="00856C04">
      <w:pPr>
        <w:jc w:val="center"/>
      </w:pPr>
    </w:p>
    <w:p w14:paraId="0283272B" w14:textId="77777777" w:rsidR="00856C04" w:rsidRDefault="00856C04" w:rsidP="00856C04">
      <w:pPr>
        <w:jc w:val="center"/>
      </w:pPr>
    </w:p>
    <w:p w14:paraId="0283272C" w14:textId="77777777" w:rsidR="00856C04" w:rsidRPr="00130178" w:rsidRDefault="00856C04" w:rsidP="00856C04">
      <w:pPr>
        <w:jc w:val="center"/>
      </w:pPr>
    </w:p>
    <w:p w14:paraId="0283272D" w14:textId="77777777" w:rsidR="00856C04" w:rsidRPr="00130178" w:rsidRDefault="00856C04" w:rsidP="00856C04">
      <w:pPr>
        <w:pStyle w:val="SSALogo"/>
        <w:rPr>
          <w:szCs w:val="24"/>
        </w:rPr>
      </w:pPr>
      <w:r w:rsidRPr="00130178">
        <w:rPr>
          <w:noProof/>
          <w:szCs w:val="24"/>
        </w:rPr>
        <w:drawing>
          <wp:inline distT="0" distB="0" distL="0" distR="0" wp14:anchorId="02832995" wp14:editId="02832996">
            <wp:extent cx="1211580" cy="1211580"/>
            <wp:effectExtent l="0" t="0" r="7620" b="7620"/>
            <wp:docPr id="336" name="Picture 6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3272E" w14:textId="77777777" w:rsidR="00856C04" w:rsidRPr="00130178" w:rsidRDefault="00856C04" w:rsidP="00856C04">
      <w:pPr>
        <w:jc w:val="center"/>
        <w:rPr>
          <w:rStyle w:val="BookTitle"/>
          <w:sz w:val="24"/>
        </w:rPr>
      </w:pPr>
    </w:p>
    <w:p w14:paraId="0283272F" w14:textId="77777777" w:rsidR="00856C04" w:rsidRDefault="00856C04" w:rsidP="00856C04">
      <w:pPr>
        <w:jc w:val="center"/>
      </w:pPr>
    </w:p>
    <w:p w14:paraId="02832730" w14:textId="77777777" w:rsidR="00856C04" w:rsidRDefault="00856C04" w:rsidP="00856C04">
      <w:pPr>
        <w:jc w:val="center"/>
      </w:pPr>
    </w:p>
    <w:p w14:paraId="02832731" w14:textId="77777777" w:rsidR="00856C04" w:rsidRPr="00130178" w:rsidRDefault="00856C04" w:rsidP="00856C04">
      <w:pPr>
        <w:jc w:val="center"/>
      </w:pPr>
    </w:p>
    <w:p w14:paraId="02832732" w14:textId="77777777" w:rsidR="00856C04" w:rsidRDefault="00856C04" w:rsidP="00856C04">
      <w:pPr>
        <w:jc w:val="center"/>
        <w:rPr>
          <w:rStyle w:val="BookTitle"/>
        </w:rPr>
      </w:pPr>
      <w:r>
        <w:rPr>
          <w:rStyle w:val="BookTitle"/>
        </w:rPr>
        <w:t>Screen Shots</w:t>
      </w:r>
      <w:r w:rsidRPr="00130178">
        <w:rPr>
          <w:rStyle w:val="BookTitle"/>
        </w:rPr>
        <w:t xml:space="preserve"> Document</w:t>
      </w:r>
    </w:p>
    <w:p w14:paraId="02832733" w14:textId="77777777" w:rsidR="00856C04" w:rsidRPr="00130178" w:rsidRDefault="00856C04" w:rsidP="00856C04">
      <w:pPr>
        <w:jc w:val="center"/>
        <w:rPr>
          <w:rStyle w:val="BookTitle"/>
        </w:rPr>
      </w:pPr>
      <w:r>
        <w:rPr>
          <w:rStyle w:val="BookTitle"/>
        </w:rPr>
        <w:t>Grouped by Scenario</w:t>
      </w:r>
    </w:p>
    <w:p w14:paraId="02832734" w14:textId="77777777" w:rsidR="00856C04" w:rsidRDefault="00856C04" w:rsidP="00856C04">
      <w:pPr>
        <w:jc w:val="center"/>
      </w:pPr>
    </w:p>
    <w:p w14:paraId="02832735" w14:textId="77777777" w:rsidR="00856C04" w:rsidRDefault="00856C04" w:rsidP="00856C04">
      <w:pPr>
        <w:jc w:val="center"/>
        <w:rPr>
          <w:rStyle w:val="BookTitle"/>
        </w:rPr>
      </w:pPr>
      <w:r>
        <w:rPr>
          <w:rStyle w:val="BookTitle"/>
        </w:rPr>
        <w:t>Electronic Access Multi-Factor Authentication</w:t>
      </w:r>
    </w:p>
    <w:p w14:paraId="02832736" w14:textId="77777777" w:rsidR="00A7799D" w:rsidRPr="00282A26" w:rsidRDefault="00A7799D" w:rsidP="00856C04">
      <w:pPr>
        <w:jc w:val="center"/>
        <w:rPr>
          <w:rStyle w:val="BookTitle"/>
        </w:rPr>
      </w:pPr>
    </w:p>
    <w:p w14:paraId="02832737" w14:textId="77777777" w:rsidR="00856C04" w:rsidRPr="00A7799D" w:rsidRDefault="00A7799D" w:rsidP="00856C04">
      <w:pPr>
        <w:jc w:val="center"/>
        <w:rPr>
          <w:rStyle w:val="BookTitle"/>
          <w:sz w:val="36"/>
          <w:szCs w:val="36"/>
        </w:rPr>
      </w:pPr>
      <w:r w:rsidRPr="00A7799D">
        <w:rPr>
          <w:rStyle w:val="BookTitle"/>
          <w:sz w:val="36"/>
          <w:szCs w:val="36"/>
        </w:rPr>
        <w:t>April 2</w:t>
      </w:r>
      <w:r w:rsidR="00A12A85">
        <w:rPr>
          <w:rStyle w:val="BookTitle"/>
          <w:sz w:val="36"/>
          <w:szCs w:val="36"/>
        </w:rPr>
        <w:t>1</w:t>
      </w:r>
      <w:r w:rsidRPr="00A7799D">
        <w:rPr>
          <w:rStyle w:val="BookTitle"/>
          <w:sz w:val="36"/>
          <w:szCs w:val="36"/>
        </w:rPr>
        <w:t>, 2016</w:t>
      </w:r>
    </w:p>
    <w:p w14:paraId="02832738" w14:textId="77777777" w:rsidR="00856C04" w:rsidRPr="00130178" w:rsidRDefault="00856C04" w:rsidP="00856C04">
      <w:pPr>
        <w:jc w:val="center"/>
        <w:rPr>
          <w:rStyle w:val="BookTitle"/>
          <w:sz w:val="24"/>
        </w:rPr>
      </w:pPr>
    </w:p>
    <w:p w14:paraId="02832739" w14:textId="77777777" w:rsidR="00856C04" w:rsidRPr="00130178" w:rsidRDefault="00856C04" w:rsidP="00856C04">
      <w:pPr>
        <w:jc w:val="center"/>
        <w:rPr>
          <w:rStyle w:val="BookTitle"/>
          <w:sz w:val="24"/>
        </w:rPr>
      </w:pPr>
    </w:p>
    <w:p w14:paraId="0283273A" w14:textId="77777777" w:rsidR="00856C04" w:rsidRDefault="00856C04" w:rsidP="00856C04">
      <w:pPr>
        <w:jc w:val="center"/>
        <w:rPr>
          <w:rStyle w:val="BookTitle"/>
          <w:sz w:val="24"/>
        </w:rPr>
      </w:pPr>
    </w:p>
    <w:p w14:paraId="0283273B" w14:textId="77777777" w:rsidR="00856C04" w:rsidRDefault="00856C04" w:rsidP="00856C04">
      <w:pPr>
        <w:jc w:val="center"/>
        <w:rPr>
          <w:rStyle w:val="BookTitle"/>
          <w:sz w:val="24"/>
        </w:rPr>
      </w:pPr>
    </w:p>
    <w:p w14:paraId="0283273C" w14:textId="77777777" w:rsidR="00856C04" w:rsidRDefault="00856C04" w:rsidP="00856C04">
      <w:pPr>
        <w:jc w:val="center"/>
        <w:rPr>
          <w:rStyle w:val="BookTitle"/>
          <w:sz w:val="24"/>
        </w:rPr>
      </w:pPr>
    </w:p>
    <w:p w14:paraId="0283273D" w14:textId="77777777" w:rsidR="00856C04" w:rsidRDefault="00856C04" w:rsidP="00856C04">
      <w:pPr>
        <w:jc w:val="center"/>
        <w:rPr>
          <w:rStyle w:val="BookTitle"/>
          <w:sz w:val="24"/>
        </w:rPr>
      </w:pPr>
    </w:p>
    <w:p w14:paraId="0283273E" w14:textId="77777777" w:rsidR="00856C04" w:rsidRDefault="00856C04" w:rsidP="00856C04">
      <w:pPr>
        <w:rPr>
          <w:rStyle w:val="BookTitle"/>
          <w:sz w:val="24"/>
        </w:rPr>
      </w:pPr>
    </w:p>
    <w:p w14:paraId="0283273F" w14:textId="77777777" w:rsidR="00856C04" w:rsidRDefault="00856C04" w:rsidP="00856C04">
      <w:pPr>
        <w:jc w:val="center"/>
        <w:rPr>
          <w:rStyle w:val="BookTitle"/>
          <w:sz w:val="24"/>
        </w:rPr>
      </w:pPr>
    </w:p>
    <w:p w14:paraId="02832740" w14:textId="77777777" w:rsidR="00856C04" w:rsidRPr="00130178" w:rsidRDefault="00856C04" w:rsidP="00856C04">
      <w:pPr>
        <w:jc w:val="center"/>
        <w:rPr>
          <w:rStyle w:val="BookTitle"/>
          <w:sz w:val="24"/>
        </w:rPr>
      </w:pPr>
    </w:p>
    <w:p w14:paraId="02832741" w14:textId="77777777" w:rsidR="00856C04" w:rsidRPr="00130178" w:rsidRDefault="00856C04" w:rsidP="00856C04">
      <w:pPr>
        <w:jc w:val="center"/>
        <w:rPr>
          <w:rStyle w:val="BookTitle"/>
          <w:sz w:val="24"/>
        </w:rPr>
      </w:pPr>
    </w:p>
    <w:p w14:paraId="02832742" w14:textId="77777777" w:rsidR="00856C04" w:rsidRPr="00130178" w:rsidRDefault="00856C04" w:rsidP="00856C04">
      <w:pPr>
        <w:jc w:val="center"/>
        <w:rPr>
          <w:rStyle w:val="BookTitle"/>
          <w:sz w:val="24"/>
        </w:rPr>
      </w:pPr>
      <w:r>
        <w:rPr>
          <w:noProof/>
        </w:rPr>
        <w:drawing>
          <wp:inline distT="0" distB="0" distL="0" distR="0" wp14:anchorId="02832997" wp14:editId="02832998">
            <wp:extent cx="2019300" cy="1464548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_logoWithTa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837" cy="14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743" w14:textId="77777777" w:rsidR="00856C04" w:rsidRDefault="00856C04" w:rsidP="00856C04">
      <w:pPr>
        <w:pStyle w:val="AxureHeading2"/>
        <w:numPr>
          <w:ilvl w:val="0"/>
          <w:numId w:val="0"/>
        </w:numPr>
        <w:sectPr w:rsidR="00856C04" w:rsidSect="00856C04">
          <w:headerReference w:type="default" r:id="rId14"/>
          <w:pgSz w:w="12240" w:h="15840"/>
          <w:pgMar w:top="720" w:right="720" w:bottom="720" w:left="720" w:header="288" w:footer="288" w:gutter="0"/>
          <w:cols w:space="720"/>
        </w:sectPr>
      </w:pPr>
    </w:p>
    <w:p w14:paraId="02832744" w14:textId="77777777" w:rsidR="00856C04" w:rsidRDefault="00856C04" w:rsidP="00856C04">
      <w:pPr>
        <w:pStyle w:val="AxureHeading2"/>
        <w:numPr>
          <w:ilvl w:val="0"/>
          <w:numId w:val="0"/>
        </w:numPr>
      </w:pPr>
      <w:r>
        <w:lastRenderedPageBreak/>
        <w:t>Table of Contents</w:t>
      </w:r>
    </w:p>
    <w:sdt>
      <w:sdtPr>
        <w:rPr>
          <w:i/>
          <w:sz w:val="24"/>
          <w:szCs w:val="20"/>
        </w:rPr>
        <w:id w:val="2046954718"/>
        <w:docPartObj>
          <w:docPartGallery w:val="Table of Contents"/>
          <w:docPartUnique/>
        </w:docPartObj>
      </w:sdtPr>
      <w:sdtEndPr>
        <w:rPr>
          <w:sz w:val="20"/>
          <w:szCs w:val="24"/>
        </w:rPr>
      </w:sdtEndPr>
      <w:sdtContent>
        <w:p w14:paraId="02832745" w14:textId="77777777" w:rsidR="00506B38" w:rsidRDefault="00174391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sz w:val="24"/>
              <w:szCs w:val="20"/>
            </w:rPr>
            <w:fldChar w:fldCharType="begin"/>
          </w:r>
          <w:r>
            <w:instrText xml:space="preserve"> TOC \o "2-3" \h \z \t "Heading 1,1" </w:instrText>
          </w:r>
          <w:r>
            <w:rPr>
              <w:sz w:val="24"/>
              <w:szCs w:val="20"/>
            </w:rPr>
            <w:fldChar w:fldCharType="separate"/>
          </w:r>
          <w:hyperlink w:anchor="_Toc449002966" w:history="1">
            <w:r w:rsidR="00506B38" w:rsidRPr="009178E5">
              <w:rPr>
                <w:rStyle w:val="Hyperlink"/>
                <w:noProof/>
              </w:rPr>
              <w:t>Scenario 1:  Create LOA2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_Toc449002966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6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67" w:history="1">
            <w:r w:rsidR="00506B38" w:rsidRPr="009178E5">
              <w:rPr>
                <w:rStyle w:val="Hyperlink"/>
                <w:noProof/>
              </w:rPr>
              <w:t>S1-P1 -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_Toc449002967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7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68" w:history="1">
            <w:r w:rsidR="00506B38" w:rsidRPr="009178E5">
              <w:rPr>
                <w:rStyle w:val="Hyperlink"/>
                <w:noProof/>
              </w:rPr>
              <w:t>S1-P2 - Terms of Service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_Toc449002968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69" w:history="1">
            <w:r w:rsidR="00506B38" w:rsidRPr="009178E5">
              <w:rPr>
                <w:rStyle w:val="Hyperlink"/>
                <w:noProof/>
              </w:rPr>
              <w:t>S1-P3 - Verify Identity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_Toc449002969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0" w:history="1">
            <w:r w:rsidR="00506B38" w:rsidRPr="009178E5">
              <w:rPr>
                <w:rStyle w:val="Hyperlink"/>
                <w:noProof/>
              </w:rPr>
              <w:t>S1-P4 - Secure Identity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1" w:history="1">
            <w:r w:rsidR="00506B38" w:rsidRPr="009178E5">
              <w:rPr>
                <w:rStyle w:val="Hyperlink"/>
                <w:noProof/>
              </w:rPr>
              <w:t>S1-P5 - Create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2" w:history="1">
            <w:r w:rsidR="00506B38" w:rsidRPr="009178E5">
              <w:rPr>
                <w:rStyle w:val="Hyperlink"/>
                <w:noProof/>
              </w:rPr>
              <w:t>S1-P6 – Provide Cell Phone Number_Create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C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3" w:history="1">
            <w:r w:rsidR="00506B38" w:rsidRPr="009178E5">
              <w:rPr>
                <w:rStyle w:val="Hyperlink"/>
                <w:noProof/>
              </w:rPr>
              <w:t>S1-P7 - Enter Texted Security Code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D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4" w:history="1">
            <w:r w:rsidR="00506B38" w:rsidRPr="009178E5">
              <w:rPr>
                <w:rStyle w:val="Hyperlink"/>
                <w:noProof/>
              </w:rPr>
              <w:t>S1-P8 – Confirmation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E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2975" w:history="1">
            <w:r w:rsidR="00506B38" w:rsidRPr="009178E5">
              <w:rPr>
                <w:rStyle w:val="Hyperlink"/>
                <w:noProof/>
              </w:rPr>
              <w:t>Scenario 2: Create LOA3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4F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6" w:history="1">
            <w:r w:rsidR="00506B38" w:rsidRPr="009178E5">
              <w:rPr>
                <w:rStyle w:val="Hyperlink"/>
                <w:noProof/>
              </w:rPr>
              <w:t>S2-P1 -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0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7" w:history="1">
            <w:r w:rsidR="00506B38" w:rsidRPr="009178E5">
              <w:rPr>
                <w:rStyle w:val="Hyperlink"/>
                <w:noProof/>
              </w:rPr>
              <w:t>S2-P2 - Terms of Service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1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8" w:history="1">
            <w:r w:rsidR="00506B38" w:rsidRPr="009178E5">
              <w:rPr>
                <w:rStyle w:val="Hyperlink"/>
                <w:noProof/>
              </w:rPr>
              <w:t>S2-P3 - Verify Identity – User Chooses to Upgrade to LOA3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2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79" w:history="1">
            <w:r w:rsidR="00506B38" w:rsidRPr="009178E5">
              <w:rPr>
                <w:rStyle w:val="Hyperlink"/>
                <w:noProof/>
              </w:rPr>
              <w:t>S2-P4 - Secure Identity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_Toc449002979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3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0" w:history="1">
            <w:r w:rsidR="00506B38" w:rsidRPr="009178E5">
              <w:rPr>
                <w:rStyle w:val="Hyperlink"/>
                <w:noProof/>
              </w:rPr>
              <w:t>S2-P5 - Create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4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1" w:history="1">
            <w:r w:rsidR="00506B38" w:rsidRPr="009178E5">
              <w:rPr>
                <w:rStyle w:val="Hyperlink"/>
                <w:noProof/>
              </w:rPr>
              <w:t>S2-P6 – Provide Cell Phone Number – Create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5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2" w:history="1">
            <w:r w:rsidR="00506B38" w:rsidRPr="009178E5">
              <w:rPr>
                <w:rStyle w:val="Hyperlink"/>
                <w:noProof/>
              </w:rPr>
              <w:t>S2-P7 - Enter Texted Security Code_Create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6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3" w:history="1">
            <w:r w:rsidR="00506B38" w:rsidRPr="009178E5">
              <w:rPr>
                <w:rStyle w:val="Hyperlink"/>
                <w:noProof/>
              </w:rPr>
              <w:t>S2-P8 - Confirmation_Set Up New Account_With Upgrade Selected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7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4" w:history="1">
            <w:r w:rsidR="00506B38" w:rsidRPr="009178E5">
              <w:rPr>
                <w:rStyle w:val="Hyperlink"/>
                <w:noProof/>
              </w:rPr>
              <w:t>S2-P10 - Second Sign In, After Receiving Upgrade Code Letter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5" w:history="1">
            <w:r w:rsidR="00506B38" w:rsidRPr="009178E5">
              <w:rPr>
                <w:rStyle w:val="Hyperlink"/>
                <w:noProof/>
              </w:rPr>
              <w:t>S2-P11 – Verify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6" w:history="1">
            <w:r w:rsidR="00506B38" w:rsidRPr="009178E5">
              <w:rPr>
                <w:rStyle w:val="Hyperlink"/>
                <w:noProof/>
              </w:rPr>
              <w:t>S2-P12 - Enter Texted Security Code_No Steps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19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7" w:history="1">
            <w:r w:rsidR="00506B38" w:rsidRPr="009178E5">
              <w:rPr>
                <w:rStyle w:val="Hyperlink"/>
                <w:noProof/>
              </w:rPr>
              <w:t>S2-P13 - Do You Have Your Upgrade Code Letter?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8" w:history="1">
            <w:r w:rsidR="00506B38" w:rsidRPr="009178E5">
              <w:rPr>
                <w:rStyle w:val="Hyperlink"/>
                <w:noProof/>
              </w:rPr>
              <w:t>S2-P14 - Enter Upgrade Code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C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89" w:history="1">
            <w:r w:rsidR="00506B38" w:rsidRPr="009178E5">
              <w:rPr>
                <w:rStyle w:val="Hyperlink"/>
                <w:noProof/>
              </w:rPr>
              <w:t>S2-P15 - Confirmation_Upgrade to LOA3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_Toc449002989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D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2990" w:history="1">
            <w:r w:rsidR="00506B38" w:rsidRPr="009178E5">
              <w:rPr>
                <w:rStyle w:val="Hyperlink"/>
                <w:noProof/>
              </w:rPr>
              <w:t>Scenario 3:  Collect Cell Phone Number (2</w:t>
            </w:r>
            <w:r w:rsidR="00506B38" w:rsidRPr="009178E5">
              <w:rPr>
                <w:rStyle w:val="Hyperlink"/>
                <w:noProof/>
                <w:vertAlign w:val="superscript"/>
              </w:rPr>
              <w:t>nd</w:t>
            </w:r>
            <w:r w:rsidR="00506B38" w:rsidRPr="009178E5">
              <w:rPr>
                <w:rStyle w:val="Hyperlink"/>
                <w:noProof/>
              </w:rPr>
              <w:t xml:space="preserve"> Factor) for Existing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E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1" w:history="1">
            <w:r w:rsidR="00506B38" w:rsidRPr="009178E5">
              <w:rPr>
                <w:rStyle w:val="Hyperlink"/>
                <w:noProof/>
              </w:rPr>
              <w:t>S3-P1 -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5F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2" w:history="1">
            <w:r w:rsidR="00506B38" w:rsidRPr="009178E5">
              <w:rPr>
                <w:rStyle w:val="Hyperlink"/>
                <w:noProof/>
              </w:rPr>
              <w:t>S3-P3 - Provide Cell Phone Number_Grandfathered Account_No Steps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0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3" w:history="1">
            <w:r w:rsidR="00506B38" w:rsidRPr="009178E5">
              <w:rPr>
                <w:rStyle w:val="Hyperlink"/>
                <w:noProof/>
              </w:rPr>
              <w:t>S3-P4 - Enter Texted Security Code_No Steps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1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4" w:history="1">
            <w:r w:rsidR="00506B38" w:rsidRPr="009178E5">
              <w:rPr>
                <w:rStyle w:val="Hyperlink"/>
                <w:noProof/>
              </w:rPr>
              <w:t>S3-P5 – Confirmation – Set Up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2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2995" w:history="1">
            <w:r w:rsidR="00506B38" w:rsidRPr="009178E5">
              <w:rPr>
                <w:rStyle w:val="Hyperlink"/>
                <w:noProof/>
              </w:rPr>
              <w:t>Scenario 4: Update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3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6" w:history="1">
            <w:r w:rsidR="00506B38" w:rsidRPr="009178E5">
              <w:rPr>
                <w:rStyle w:val="Hyperlink"/>
                <w:noProof/>
              </w:rPr>
              <w:t>S4-P1 -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4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7" w:history="1">
            <w:r w:rsidR="00506B38" w:rsidRPr="009178E5">
              <w:rPr>
                <w:rStyle w:val="Hyperlink"/>
                <w:noProof/>
              </w:rPr>
              <w:t>S4-P2 – Verify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5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8" w:history="1">
            <w:r w:rsidR="00506B38" w:rsidRPr="009178E5">
              <w:rPr>
                <w:rStyle w:val="Hyperlink"/>
                <w:noProof/>
              </w:rPr>
              <w:t>S4-P3 – Change Cell Phone Number Terms of Service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29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6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2999" w:history="1">
            <w:r w:rsidR="00506B38" w:rsidRPr="009178E5">
              <w:rPr>
                <w:rStyle w:val="Hyperlink"/>
                <w:noProof/>
              </w:rPr>
              <w:t>Change Cell Phone Number Terms of Service Error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_Toc449002999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7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0" w:history="1">
            <w:r w:rsidR="00506B38" w:rsidRPr="009178E5">
              <w:rPr>
                <w:rStyle w:val="Hyperlink"/>
                <w:noProof/>
              </w:rPr>
              <w:t>S4-P4 - Update Phone Number - Provide Info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1" w:history="1">
            <w:r w:rsidR="00506B38" w:rsidRPr="009178E5">
              <w:rPr>
                <w:rStyle w:val="Hyperlink"/>
                <w:noProof/>
              </w:rPr>
              <w:t>S4-P5 - Confirmation of Letter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2" w:history="1">
            <w:r w:rsidR="00506B38" w:rsidRPr="009178E5">
              <w:rPr>
                <w:rStyle w:val="Hyperlink"/>
                <w:noProof/>
              </w:rPr>
              <w:t>S4-P7 - Sign In After Receiving Cell Phone Reset Code Letter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3" w:history="1">
            <w:r w:rsidR="00506B38" w:rsidRPr="009178E5">
              <w:rPr>
                <w:rStyle w:val="Hyperlink"/>
                <w:noProof/>
              </w:rPr>
              <w:t>S4-P9 – Do you have your cell phone reset letter?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4" w:history="1">
            <w:r w:rsidR="00506B38" w:rsidRPr="009178E5">
              <w:rPr>
                <w:rStyle w:val="Hyperlink"/>
                <w:noProof/>
              </w:rPr>
              <w:t>S4-P10 - Provide New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C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5" w:history="1">
            <w:r w:rsidR="00506B38" w:rsidRPr="009178E5">
              <w:rPr>
                <w:rStyle w:val="Hyperlink"/>
                <w:noProof/>
              </w:rPr>
              <w:t>S4-P11 - Enter Texted Security Code_No Steps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D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6" w:history="1">
            <w:r w:rsidR="00506B38" w:rsidRPr="009178E5">
              <w:rPr>
                <w:rStyle w:val="Hyperlink"/>
                <w:noProof/>
              </w:rPr>
              <w:t>S4-P11.1 – Enter Your Cell Phone Reset Code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E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7" w:history="1">
            <w:r w:rsidR="00506B38" w:rsidRPr="009178E5">
              <w:rPr>
                <w:rStyle w:val="Hyperlink"/>
                <w:noProof/>
              </w:rPr>
              <w:t>S4-P12 - Confirmation_New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6F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08" w:history="1">
            <w:r w:rsidR="00506B38" w:rsidRPr="009178E5">
              <w:rPr>
                <w:rStyle w:val="Hyperlink"/>
                <w:noProof/>
              </w:rPr>
              <w:t>Scenario 5: Update Cell Phone Number on Account with Expired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0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09" w:history="1">
            <w:r w:rsidR="00506B38" w:rsidRPr="009178E5">
              <w:rPr>
                <w:rStyle w:val="Hyperlink"/>
                <w:noProof/>
              </w:rPr>
              <w:t>S5-P1 -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_Toc449003009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39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1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0" w:history="1">
            <w:r w:rsidR="00506B38" w:rsidRPr="009178E5">
              <w:rPr>
                <w:rStyle w:val="Hyperlink"/>
                <w:noProof/>
              </w:rPr>
              <w:t>S5-P3- Provide Cell Phone Number_Grandfathered Account_No Steps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2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1" w:history="1">
            <w:r w:rsidR="00506B38" w:rsidRPr="009178E5">
              <w:rPr>
                <w:rStyle w:val="Hyperlink"/>
                <w:noProof/>
              </w:rPr>
              <w:t>S5-P4 - Enter Texted Security Code_Phone Added Immediately Prior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3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2" w:history="1">
            <w:r w:rsidR="00506B38" w:rsidRPr="009178E5">
              <w:rPr>
                <w:rStyle w:val="Hyperlink"/>
                <w:noProof/>
              </w:rPr>
              <w:t>S5-P5 - Expired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4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3" w:history="1">
            <w:r w:rsidR="00506B38" w:rsidRPr="009178E5">
              <w:rPr>
                <w:rStyle w:val="Hyperlink"/>
                <w:noProof/>
              </w:rPr>
              <w:t>S5-P6 - Confirmation of Password Change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5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14" w:history="1">
            <w:r w:rsidR="00506B38" w:rsidRPr="009178E5">
              <w:rPr>
                <w:rStyle w:val="Hyperlink"/>
                <w:noProof/>
              </w:rPr>
              <w:t>Scenario 6: Update Cell Phone Number on Account, User Has Forgotten Password, Uses Reset Questions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6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5" w:history="1">
            <w:r w:rsidR="00506B38" w:rsidRPr="009178E5">
              <w:rPr>
                <w:rStyle w:val="Hyperlink"/>
                <w:noProof/>
              </w:rPr>
              <w:t>S6-P1 -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7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6" w:history="1">
            <w:r w:rsidR="00506B38" w:rsidRPr="009178E5">
              <w:rPr>
                <w:rStyle w:val="Hyperlink"/>
                <w:noProof/>
              </w:rPr>
              <w:t>S6-P3 - Forgot Password_Grandfathered User_ Verify Identity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7" w:history="1">
            <w:r w:rsidR="00506B38" w:rsidRPr="009178E5">
              <w:rPr>
                <w:rStyle w:val="Hyperlink"/>
                <w:noProof/>
              </w:rPr>
              <w:t>S6-P4 - Forgot Password_Grandfathered User_Provide Answers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8" w:history="1">
            <w:r w:rsidR="00506B38" w:rsidRPr="009178E5">
              <w:rPr>
                <w:rStyle w:val="Hyperlink"/>
                <w:noProof/>
              </w:rPr>
              <w:t>S6-P5 - Provide Cell Phone Number_ Grandfathered User_ Forgot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19" w:history="1">
            <w:r w:rsidR="00506B38" w:rsidRPr="009178E5">
              <w:rPr>
                <w:rStyle w:val="Hyperlink"/>
                <w:noProof/>
              </w:rPr>
              <w:t>S6-P6 - Enter Texted Security Code_Grandfathered User_Forgot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_Toc449003019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0" w:history="1">
            <w:r w:rsidR="00506B38" w:rsidRPr="009178E5">
              <w:rPr>
                <w:rStyle w:val="Hyperlink"/>
                <w:noProof/>
              </w:rPr>
              <w:t>S6-P7 - Update Password_Grandfathered User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49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C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1" w:history="1">
            <w:r w:rsidR="00506B38" w:rsidRPr="009178E5">
              <w:rPr>
                <w:rStyle w:val="Hyperlink"/>
                <w:noProof/>
              </w:rPr>
              <w:t>S6-P8 - Confirmation of Password Change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D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22" w:history="1">
            <w:r w:rsidR="00506B38" w:rsidRPr="009178E5">
              <w:rPr>
                <w:rStyle w:val="Hyperlink"/>
                <w:noProof/>
              </w:rPr>
              <w:t>Scenario 7: Update Cell Phone Number on Account, User Has Forgotten Password and Reset Question Answers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E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3" w:history="1">
            <w:r w:rsidR="00506B38" w:rsidRPr="009178E5">
              <w:rPr>
                <w:rStyle w:val="Hyperlink"/>
                <w:noProof/>
              </w:rPr>
              <w:t>S7-P1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7F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4" w:history="1">
            <w:r w:rsidR="00506B38" w:rsidRPr="009178E5">
              <w:rPr>
                <w:rStyle w:val="Hyperlink"/>
                <w:noProof/>
              </w:rPr>
              <w:t>S7-P3 - Forgot Password_Grandfathered User_ Verify Identity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0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5" w:history="1">
            <w:r w:rsidR="00506B38" w:rsidRPr="009178E5">
              <w:rPr>
                <w:rStyle w:val="Hyperlink"/>
                <w:noProof/>
              </w:rPr>
              <w:t>S7-P4 - Forgot Password_Grandfathered User_Provide Answers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1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6" w:history="1">
            <w:r w:rsidR="00506B38" w:rsidRPr="009178E5">
              <w:rPr>
                <w:rStyle w:val="Hyperlink"/>
                <w:noProof/>
              </w:rPr>
              <w:t>S7-P5 - Forgot Password - Send Temporary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2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7" w:history="1">
            <w:r w:rsidR="00506B38" w:rsidRPr="009178E5">
              <w:rPr>
                <w:rStyle w:val="Hyperlink"/>
                <w:noProof/>
              </w:rPr>
              <w:t>S7-P6 - Email Confirmation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3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8" w:history="1">
            <w:r w:rsidR="00506B38" w:rsidRPr="009178E5">
              <w:rPr>
                <w:rStyle w:val="Hyperlink"/>
                <w:noProof/>
              </w:rPr>
              <w:t>S7-P9 - Provide Cell Phone Number_ Grandfathered User_ Forgot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4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29" w:history="1">
            <w:r w:rsidR="00506B38" w:rsidRPr="009178E5">
              <w:rPr>
                <w:rStyle w:val="Hyperlink"/>
                <w:noProof/>
              </w:rPr>
              <w:t>S7-P10 - Enter Texted Security Code_Grandfathered User_Forgot Password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_Toc449003029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5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0" w:history="1">
            <w:r w:rsidR="00506B38" w:rsidRPr="009178E5">
              <w:rPr>
                <w:rStyle w:val="Hyperlink"/>
                <w:noProof/>
              </w:rPr>
              <w:t>S7-P11 - Update Password_Grandfathered User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6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1" w:history="1">
            <w:r w:rsidR="00506B38" w:rsidRPr="009178E5">
              <w:rPr>
                <w:rStyle w:val="Hyperlink"/>
                <w:noProof/>
              </w:rPr>
              <w:t>S7-P12 - Confirmation of Password Change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59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7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32" w:history="1">
            <w:r w:rsidR="00506B38" w:rsidRPr="009178E5">
              <w:rPr>
                <w:rStyle w:val="Hyperlink"/>
                <w:noProof/>
              </w:rPr>
              <w:t>Scenario 8: Login Happy Path (All Users)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3" w:history="1">
            <w:r w:rsidR="00506B38" w:rsidRPr="009178E5">
              <w:rPr>
                <w:rStyle w:val="Hyperlink"/>
                <w:noProof/>
              </w:rPr>
              <w:t>S8-P1 Sign In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4" w:history="1">
            <w:r w:rsidR="00506B38" w:rsidRPr="009178E5">
              <w:rPr>
                <w:rStyle w:val="Hyperlink"/>
                <w:noProof/>
              </w:rPr>
              <w:t>S8-P2 Verify Cell Phone Number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5" w:history="1">
            <w:r w:rsidR="00506B38" w:rsidRPr="009178E5">
              <w:rPr>
                <w:rStyle w:val="Hyperlink"/>
                <w:noProof/>
              </w:rPr>
              <w:t>S8-P3 Enter Texted Security Code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6" w:history="1">
            <w:r w:rsidR="00506B38" w:rsidRPr="009178E5">
              <w:rPr>
                <w:rStyle w:val="Hyperlink"/>
                <w:noProof/>
              </w:rPr>
              <w:t xml:space="preserve">S8-P4 </w:t>
            </w:r>
            <w:r w:rsidR="00506B38" w:rsidRPr="009178E5">
              <w:rPr>
                <w:rStyle w:val="Hyperlink"/>
                <w:rFonts w:ascii="Georgia" w:hAnsi="Georgia"/>
                <w:noProof/>
              </w:rPr>
              <w:t>my Social Security</w:t>
            </w:r>
            <w:r w:rsidR="00506B38" w:rsidRPr="009178E5">
              <w:rPr>
                <w:rStyle w:val="Hyperlink"/>
                <w:noProof/>
              </w:rPr>
              <w:t xml:space="preserve"> Terms of Service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C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37" w:history="1">
            <w:r w:rsidR="00506B38" w:rsidRPr="009178E5">
              <w:rPr>
                <w:rStyle w:val="Hyperlink"/>
                <w:noProof/>
              </w:rPr>
              <w:t>Finish Setting Up Account Terms of Service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64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D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38" w:history="1">
            <w:r w:rsidR="00506B38" w:rsidRPr="009178E5">
              <w:rPr>
                <w:rStyle w:val="Hyperlink"/>
                <w:rFonts w:ascii="Georgia" w:hAnsi="Georgia"/>
                <w:i/>
                <w:noProof/>
              </w:rPr>
              <w:t>my</w:t>
            </w:r>
            <w:r w:rsidR="00506B38" w:rsidRPr="009178E5">
              <w:rPr>
                <w:rStyle w:val="Hyperlink"/>
                <w:rFonts w:ascii="Georgia" w:hAnsi="Georgia"/>
                <w:noProof/>
              </w:rPr>
              <w:t xml:space="preserve"> Social Security</w:t>
            </w:r>
            <w:r w:rsidR="00506B38" w:rsidRPr="009178E5">
              <w:rPr>
                <w:rStyle w:val="Hyperlink"/>
                <w:noProof/>
              </w:rPr>
              <w:t xml:space="preserve"> - Security Settings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E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39" w:history="1">
            <w:r w:rsidR="00506B38" w:rsidRPr="009178E5">
              <w:rPr>
                <w:rStyle w:val="Hyperlink"/>
                <w:noProof/>
              </w:rPr>
              <w:t>Standard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_Toc449003039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65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8F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0" w:history="1">
            <w:r w:rsidR="00506B38" w:rsidRPr="009178E5">
              <w:rPr>
                <w:rStyle w:val="Hyperlink"/>
                <w:noProof/>
              </w:rPr>
              <w:t>Standard Account (No Longer Using Extra Security)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0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1" w:history="1">
            <w:r w:rsidR="00506B38" w:rsidRPr="009178E5">
              <w:rPr>
                <w:rStyle w:val="Hyperlink"/>
                <w:noProof/>
              </w:rPr>
              <w:t>Enhanced (Pending)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1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2" w:history="1">
            <w:r w:rsidR="00506B38" w:rsidRPr="009178E5">
              <w:rPr>
                <w:rStyle w:val="Hyperlink"/>
                <w:noProof/>
              </w:rPr>
              <w:t>Enhanced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68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2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3" w:history="1">
            <w:r w:rsidR="00506B38" w:rsidRPr="009178E5">
              <w:rPr>
                <w:rStyle w:val="Hyperlink"/>
                <w:noProof/>
              </w:rPr>
              <w:t>Deactivate Account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3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4" w:history="1">
            <w:r w:rsidR="00506B38" w:rsidRPr="009178E5">
              <w:rPr>
                <w:rStyle w:val="Hyperlink"/>
                <w:noProof/>
              </w:rPr>
              <w:t>Disable Extra Security (DES)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_Toc449003044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69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4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45" w:history="1">
            <w:r w:rsidR="00506B38" w:rsidRPr="009178E5">
              <w:rPr>
                <w:rStyle w:val="Hyperlink"/>
                <w:noProof/>
              </w:rPr>
              <w:t>Disable Extra Security Confirmation (DESCM)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_Toc449003045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5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46" w:history="1">
            <w:r w:rsidR="00506B38" w:rsidRPr="009178E5">
              <w:rPr>
                <w:rStyle w:val="Hyperlink"/>
                <w:noProof/>
              </w:rPr>
              <w:t>Cancel Extra Security Confirmation (CESCC)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_Toc449003046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6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47" w:history="1">
            <w:r w:rsidR="00506B38" w:rsidRPr="009178E5">
              <w:rPr>
                <w:rStyle w:val="Hyperlink"/>
                <w:noProof/>
              </w:rPr>
              <w:t>Upgrade Code Temporary Lockout (ERRUCT)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_Toc449003047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70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7" w14:textId="77777777" w:rsidR="00506B38" w:rsidRDefault="0088199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003048" w:history="1">
            <w:r w:rsidR="00506B38" w:rsidRPr="009178E5">
              <w:rPr>
                <w:rStyle w:val="Hyperlink"/>
                <w:noProof/>
              </w:rPr>
              <w:t>Help Pages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_Toc449003048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8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49" w:history="1">
            <w:r w:rsidR="00506B38" w:rsidRPr="009178E5">
              <w:rPr>
                <w:rStyle w:val="Hyperlink"/>
                <w:noProof/>
              </w:rPr>
              <w:t>Security Feature FAQ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_Toc449003049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71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9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50" w:history="1">
            <w:r w:rsidR="00506B38" w:rsidRPr="009178E5">
              <w:rPr>
                <w:rStyle w:val="Hyperlink"/>
                <w:noProof/>
              </w:rPr>
              <w:t>Privacy and Security Questions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_Toc449003050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72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A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51" w:history="1">
            <w:r w:rsidR="00506B38" w:rsidRPr="009178E5">
              <w:rPr>
                <w:rStyle w:val="Hyperlink"/>
                <w:noProof/>
              </w:rPr>
              <w:t>Privacy and Security Questions (HPS)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_Toc449003051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73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B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52" w:history="1">
            <w:r w:rsidR="00506B38" w:rsidRPr="009178E5">
              <w:rPr>
                <w:rStyle w:val="Hyperlink"/>
                <w:noProof/>
              </w:rPr>
              <w:t>How Does This Work? (HDTW)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_Toc449003052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76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C" w14:textId="77777777" w:rsidR="00506B38" w:rsidRDefault="0088199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003053" w:history="1">
            <w:r w:rsidR="00506B38" w:rsidRPr="009178E5">
              <w:rPr>
                <w:rStyle w:val="Hyperlink"/>
                <w:noProof/>
              </w:rPr>
              <w:t>Show Me How It Works (HSMHTW)</w:t>
            </w:r>
            <w:r w:rsidR="00506B38">
              <w:rPr>
                <w:noProof/>
                <w:webHidden/>
              </w:rPr>
              <w:tab/>
            </w:r>
            <w:r w:rsidR="00506B38">
              <w:rPr>
                <w:noProof/>
                <w:webHidden/>
              </w:rPr>
              <w:fldChar w:fldCharType="begin"/>
            </w:r>
            <w:r w:rsidR="00506B38">
              <w:rPr>
                <w:noProof/>
                <w:webHidden/>
              </w:rPr>
              <w:instrText xml:space="preserve"> PAGEREF _Toc449003053 \h </w:instrText>
            </w:r>
            <w:r w:rsidR="00506B38">
              <w:rPr>
                <w:noProof/>
                <w:webHidden/>
              </w:rPr>
            </w:r>
            <w:r w:rsidR="00506B38">
              <w:rPr>
                <w:noProof/>
                <w:webHidden/>
              </w:rPr>
              <w:fldChar w:fldCharType="separate"/>
            </w:r>
            <w:r w:rsidR="00506B38">
              <w:rPr>
                <w:noProof/>
                <w:webHidden/>
              </w:rPr>
              <w:t>77</w:t>
            </w:r>
            <w:r w:rsidR="00506B38">
              <w:rPr>
                <w:noProof/>
                <w:webHidden/>
              </w:rPr>
              <w:fldChar w:fldCharType="end"/>
            </w:r>
          </w:hyperlink>
        </w:p>
        <w:p w14:paraId="0283279D" w14:textId="77777777" w:rsidR="00174391" w:rsidRDefault="00174391" w:rsidP="00856C04">
          <w:pPr>
            <w:pStyle w:val="AxureHeading2"/>
            <w:numPr>
              <w:ilvl w:val="0"/>
              <w:numId w:val="0"/>
            </w:numPr>
          </w:pPr>
          <w:r>
            <w:fldChar w:fldCharType="end"/>
          </w:r>
        </w:p>
      </w:sdtContent>
    </w:sdt>
    <w:p w14:paraId="0283279E" w14:textId="77777777" w:rsidR="00856C04" w:rsidRDefault="00856C04" w:rsidP="00856C04">
      <w:pPr>
        <w:pStyle w:val="AxureHeading2"/>
        <w:numPr>
          <w:ilvl w:val="0"/>
          <w:numId w:val="0"/>
        </w:numPr>
        <w:sectPr w:rsidR="00856C04" w:rsidSect="00856C04">
          <w:pgSz w:w="12240" w:h="15840"/>
          <w:pgMar w:top="720" w:right="720" w:bottom="720" w:left="720" w:header="288" w:footer="288" w:gutter="0"/>
          <w:cols w:space="720"/>
        </w:sectPr>
      </w:pPr>
    </w:p>
    <w:p w14:paraId="0283279F" w14:textId="77777777" w:rsidR="00F260CC" w:rsidRDefault="00F260CC" w:rsidP="00F260CC">
      <w:pPr>
        <w:pStyle w:val="AxureHeading1"/>
        <w:spacing w:before="120" w:after="240"/>
      </w:pPr>
      <w:bookmarkStart w:id="1" w:name="_Toc419378054"/>
      <w:r>
        <w:lastRenderedPageBreak/>
        <w:t>Document Version Information</w:t>
      </w:r>
      <w:bookmarkEnd w:id="1"/>
    </w:p>
    <w:tbl>
      <w:tblPr>
        <w:tblStyle w:val="TableGrid"/>
        <w:tblW w:w="10674" w:type="dxa"/>
        <w:tblLayout w:type="fixed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1080"/>
        <w:gridCol w:w="6480"/>
        <w:gridCol w:w="648"/>
        <w:gridCol w:w="882"/>
      </w:tblGrid>
      <w:tr w:rsidR="00F260CC" w14:paraId="028327A5" w14:textId="77777777" w:rsidTr="004E2FC2">
        <w:tc>
          <w:tcPr>
            <w:tcW w:w="1584" w:type="dxa"/>
            <w:shd w:val="clear" w:color="auto" w:fill="D9D9D9" w:themeFill="background1" w:themeFillShade="D9"/>
          </w:tcPr>
          <w:p w14:paraId="028327A0" w14:textId="77777777"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 xml:space="preserve">Version </w:t>
            </w:r>
            <w:r>
              <w:br/>
            </w:r>
            <w:r w:rsidRPr="00B17096">
              <w:t>Number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028327A1" w14:textId="77777777"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>Date</w:t>
            </w:r>
          </w:p>
        </w:tc>
        <w:tc>
          <w:tcPr>
            <w:tcW w:w="6480" w:type="dxa"/>
            <w:shd w:val="clear" w:color="auto" w:fill="D9D9D9" w:themeFill="background1" w:themeFillShade="D9"/>
          </w:tcPr>
          <w:p w14:paraId="028327A2" w14:textId="77777777" w:rsidR="00F260CC" w:rsidRPr="00B17096" w:rsidRDefault="00F260CC" w:rsidP="00F260CC">
            <w:pPr>
              <w:pStyle w:val="AxureTableHeaderText"/>
              <w:rPr>
                <w:b w:val="0"/>
              </w:rPr>
            </w:pPr>
            <w:r w:rsidRPr="00B17096">
              <w:t>Content Revisions</w:t>
            </w:r>
            <w:r>
              <w:t xml:space="preserve"> </w:t>
            </w:r>
          </w:p>
        </w:tc>
        <w:tc>
          <w:tcPr>
            <w:tcW w:w="648" w:type="dxa"/>
            <w:shd w:val="clear" w:color="auto" w:fill="D9D9D9" w:themeFill="background1" w:themeFillShade="D9"/>
          </w:tcPr>
          <w:p w14:paraId="028327A3" w14:textId="77777777" w:rsidR="00F260CC" w:rsidRPr="00B17096" w:rsidRDefault="00F260CC" w:rsidP="00F260CC">
            <w:pPr>
              <w:pStyle w:val="AxureTableHeaderText"/>
              <w:rPr>
                <w:b w:val="0"/>
              </w:rPr>
            </w:pPr>
            <w:r>
              <w:t xml:space="preserve">Page </w:t>
            </w:r>
            <w:r>
              <w:br/>
              <w:t>#</w:t>
            </w:r>
          </w:p>
        </w:tc>
        <w:tc>
          <w:tcPr>
            <w:tcW w:w="882" w:type="dxa"/>
            <w:shd w:val="clear" w:color="auto" w:fill="D9D9D9" w:themeFill="background1" w:themeFillShade="D9"/>
          </w:tcPr>
          <w:p w14:paraId="028327A4" w14:textId="77777777" w:rsidR="00F260CC" w:rsidRDefault="00F260CC" w:rsidP="00F260CC">
            <w:pPr>
              <w:pStyle w:val="AxureTableHeaderText"/>
              <w:rPr>
                <w:b w:val="0"/>
              </w:rPr>
            </w:pPr>
            <w:r>
              <w:t>Revised by</w:t>
            </w:r>
          </w:p>
        </w:tc>
      </w:tr>
      <w:tr w:rsidR="00F260CC" w14:paraId="028327AC" w14:textId="77777777" w:rsidTr="004E2FC2">
        <w:tc>
          <w:tcPr>
            <w:tcW w:w="1584" w:type="dxa"/>
          </w:tcPr>
          <w:p w14:paraId="028327A6" w14:textId="77777777" w:rsidR="00F260CC" w:rsidRPr="00F65DAB" w:rsidRDefault="00F260CC" w:rsidP="00F260CC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65DAB">
              <w:rPr>
                <w:rFonts w:ascii="Arial" w:hAnsi="Arial" w:cs="Arial"/>
                <w:sz w:val="18"/>
                <w:szCs w:val="18"/>
              </w:rPr>
              <w:t>(Draft)</w:t>
            </w:r>
          </w:p>
          <w:p w14:paraId="028327A7" w14:textId="77777777" w:rsidR="00F260CC" w:rsidRPr="00F65DAB" w:rsidRDefault="00F260CC" w:rsidP="00F260CC">
            <w:pPr>
              <w:pStyle w:val="ListParagraph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28327A8" w14:textId="77777777" w:rsidR="00F260CC" w:rsidRPr="00F65DAB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11</w:t>
            </w:r>
            <w:r w:rsidRPr="00F65DAB">
              <w:rPr>
                <w:szCs w:val="18"/>
              </w:rPr>
              <w:t>/</w:t>
            </w:r>
            <w:r>
              <w:rPr>
                <w:szCs w:val="18"/>
              </w:rPr>
              <w:t>04/2015</w:t>
            </w:r>
          </w:p>
        </w:tc>
        <w:tc>
          <w:tcPr>
            <w:tcW w:w="6480" w:type="dxa"/>
          </w:tcPr>
          <w:p w14:paraId="028327A9" w14:textId="77777777" w:rsidR="00F260CC" w:rsidRPr="00F65DAB" w:rsidRDefault="00F260CC" w:rsidP="00F260CC">
            <w:pPr>
              <w:rPr>
                <w:szCs w:val="18"/>
              </w:rPr>
            </w:pPr>
            <w:r w:rsidRPr="00F65DAB">
              <w:rPr>
                <w:szCs w:val="18"/>
              </w:rPr>
              <w:t>Initial Version</w:t>
            </w:r>
          </w:p>
        </w:tc>
        <w:tc>
          <w:tcPr>
            <w:tcW w:w="648" w:type="dxa"/>
          </w:tcPr>
          <w:p w14:paraId="028327AA" w14:textId="77777777"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</w:tcPr>
          <w:p w14:paraId="028327AB" w14:textId="77777777" w:rsidR="00F260CC" w:rsidRPr="00F65DAB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260CC" w14:paraId="028327B2" w14:textId="77777777" w:rsidTr="004E2FC2">
        <w:tc>
          <w:tcPr>
            <w:tcW w:w="1584" w:type="dxa"/>
            <w:shd w:val="clear" w:color="auto" w:fill="FFFFFF" w:themeFill="background1"/>
          </w:tcPr>
          <w:p w14:paraId="028327AD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0.2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AE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11/05/2015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AF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Minor wording changes to Having Trouble containers on screens where user has added cell phone number immediately prior.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B0" w14:textId="77777777"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B1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260CC" w14:paraId="028327C2" w14:textId="77777777" w:rsidTr="004E2FC2">
        <w:tc>
          <w:tcPr>
            <w:tcW w:w="1584" w:type="dxa"/>
            <w:shd w:val="clear" w:color="auto" w:fill="FFFFFF" w:themeFill="background1"/>
          </w:tcPr>
          <w:p w14:paraId="028327B3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0.3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B4" w14:textId="77777777" w:rsidR="00F260CC" w:rsidRDefault="00B90FB5" w:rsidP="00F260CC">
            <w:pPr>
              <w:rPr>
                <w:szCs w:val="18"/>
              </w:rPr>
            </w:pPr>
            <w:r>
              <w:rPr>
                <w:szCs w:val="18"/>
              </w:rPr>
              <w:t>11/20</w:t>
            </w:r>
            <w:r w:rsidR="00F260CC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B5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23E50">
              <w:rPr>
                <w:rFonts w:ascii="Arial" w:hAnsi="Arial" w:cs="Arial"/>
                <w:sz w:val="18"/>
                <w:szCs w:val="18"/>
              </w:rPr>
              <w:t>Globally changed formatting of “my Social Security”.</w:t>
            </w:r>
            <w:proofErr w:type="gramEnd"/>
          </w:p>
          <w:p w14:paraId="028327B6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Globally masked first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6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digits of user’s cell phone number.</w:t>
            </w:r>
          </w:p>
          <w:p w14:paraId="028327B7" w14:textId="77777777" w:rsidR="00F260CC" w:rsidRPr="00C23E50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pages collecting address, removed link for user to add a street address line and removed square brackets from State/Territory label.</w:t>
            </w:r>
          </w:p>
          <w:p w14:paraId="028327B8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Added bullet about SMS-enabled </w:t>
            </w:r>
            <w:r w:rsidRPr="00C23E50">
              <w:rPr>
                <w:rFonts w:ascii="Arial" w:hAnsi="Arial" w:cs="Arial"/>
                <w:sz w:val="18"/>
                <w:szCs w:val="18"/>
              </w:rPr>
              <w:t xml:space="preserve">cell phone to </w:t>
            </w:r>
            <w:r>
              <w:rPr>
                <w:rFonts w:ascii="Arial" w:hAnsi="Arial" w:cs="Arial"/>
                <w:sz w:val="18"/>
                <w:szCs w:val="18"/>
              </w:rPr>
              <w:t xml:space="preserve">Sign In and Create Account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  <w:p w14:paraId="028327B9" w14:textId="77777777" w:rsidR="00F260CC" w:rsidRPr="00C23E50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Fixed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capitization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of “Do” in footer on Sign In screen.</w:t>
            </w:r>
            <w:proofErr w:type="gramEnd"/>
          </w:p>
          <w:p w14:paraId="028327BA" w14:textId="77777777" w:rsidR="00F260CC" w:rsidRPr="003E0CA5" w:rsidRDefault="00F260CC" w:rsidP="00F260CC">
            <w:pPr>
              <w:pStyle w:val="ListParagraph"/>
              <w:numPr>
                <w:ilvl w:val="0"/>
                <w:numId w:val="12"/>
              </w:numPr>
              <w:spacing w:after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3E0CA5">
              <w:rPr>
                <w:rFonts w:ascii="Arial" w:hAnsi="Arial" w:cs="Arial"/>
                <w:sz w:val="18"/>
                <w:szCs w:val="18"/>
              </w:rPr>
              <w:t>On Verify Info page, remove “add another line” from Address input areas where it is not applicable.</w:t>
            </w:r>
          </w:p>
          <w:p w14:paraId="028327BB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C23E50">
              <w:rPr>
                <w:rFonts w:ascii="Arial" w:hAnsi="Arial" w:cs="Arial"/>
                <w:sz w:val="18"/>
                <w:szCs w:val="18"/>
              </w:rPr>
              <w:t>On all Provide Your Cell Phone Number screens, updated message in yellow container to emphasize that a cell phone number is required to access, rather than secure, your account.</w:t>
            </w:r>
          </w:p>
          <w:p w14:paraId="028327BC" w14:textId="77777777" w:rsidR="0053407B" w:rsidRDefault="0053407B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Provide Your Cell Phone Number screens for existing accounts, added link to block access.</w:t>
            </w:r>
          </w:p>
          <w:p w14:paraId="028327BD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Modified heading and text on the Do You have Your Upgrade Code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Letter?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screen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to remove references to the user’s cell phone.</w:t>
            </w:r>
          </w:p>
          <w:p w14:paraId="028327BE" w14:textId="77777777" w:rsidR="00F260CC" w:rsidRDefault="00F260CC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Having Trouble container from Enter Upgrade Code screen.</w:t>
            </w:r>
            <w:proofErr w:type="gramEnd"/>
          </w:p>
          <w:p w14:paraId="028327BF" w14:textId="77777777" w:rsidR="00BB2A54" w:rsidRPr="00111BAD" w:rsidRDefault="00BB2A54" w:rsidP="00F260C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sign-in happy path screens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C0" w14:textId="77777777" w:rsidR="00F260CC" w:rsidRPr="00F65DAB" w:rsidRDefault="00F260CC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C1" w14:textId="77777777" w:rsidR="00F260CC" w:rsidRDefault="00F260CC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413E7B" w14:paraId="028327CB" w14:textId="77777777" w:rsidTr="004E2FC2">
        <w:tc>
          <w:tcPr>
            <w:tcW w:w="1584" w:type="dxa"/>
            <w:shd w:val="clear" w:color="auto" w:fill="FFFFFF" w:themeFill="background1"/>
          </w:tcPr>
          <w:p w14:paraId="028327C3" w14:textId="77777777" w:rsidR="00413E7B" w:rsidRDefault="007C6493" w:rsidP="00F260CC">
            <w:pPr>
              <w:rPr>
                <w:szCs w:val="18"/>
              </w:rPr>
            </w:pPr>
            <w:r>
              <w:rPr>
                <w:szCs w:val="18"/>
              </w:rPr>
              <w:t>0.4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C4" w14:textId="77777777" w:rsidR="00413E7B" w:rsidRDefault="00EE7833" w:rsidP="00F260CC">
            <w:pPr>
              <w:rPr>
                <w:szCs w:val="18"/>
              </w:rPr>
            </w:pPr>
            <w:r>
              <w:rPr>
                <w:szCs w:val="18"/>
              </w:rPr>
              <w:t>12/02</w:t>
            </w:r>
            <w:r w:rsidR="007C6493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C5" w14:textId="77777777" w:rsidR="00440D23" w:rsidRDefault="00440D23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Added hyphen to “SMS-enabled” on Sign In (S1-P1,</w:t>
            </w:r>
            <w:r w:rsidRPr="00332C6E">
              <w:rPr>
                <w:rFonts w:ascii="Arial" w:hAnsi="Arial" w:cs="Arial"/>
                <w:sz w:val="18"/>
                <w:szCs w:val="18"/>
              </w:rPr>
              <w:t xml:space="preserve"> S2-P1, S2-P10, S3-P1, S4-P1, S4-P7, S5-P1, S6-P1, S7-P1</w:t>
            </w:r>
            <w:r>
              <w:rPr>
                <w:rFonts w:ascii="Arial" w:hAnsi="Arial" w:cs="Arial"/>
                <w:sz w:val="18"/>
                <w:szCs w:val="18"/>
              </w:rPr>
              <w:t>) and Create Account (</w:t>
            </w:r>
            <w:r w:rsidRPr="00332C6E">
              <w:rPr>
                <w:rFonts w:ascii="Arial" w:hAnsi="Arial" w:cs="Arial"/>
                <w:sz w:val="18"/>
                <w:szCs w:val="18"/>
              </w:rPr>
              <w:t xml:space="preserve">S1-P2, S2-P2, S2-P11, S3-P2, S4-P2, S4-P8, S5-P2, S6-P2, S7-P2, S7-P8) </w:t>
            </w:r>
            <w:r>
              <w:rPr>
                <w:rFonts w:ascii="Arial" w:hAnsi="Arial" w:cs="Arial"/>
                <w:sz w:val="18"/>
                <w:szCs w:val="18"/>
              </w:rPr>
              <w:t>screens.</w:t>
            </w:r>
            <w:proofErr w:type="gramEnd"/>
          </w:p>
          <w:p w14:paraId="028327C6" w14:textId="77777777" w:rsidR="00440D23" w:rsidRDefault="00413E7B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Removed Previous buttons from Provide Cell Phone Number screens (S1-P6, S2-P6, S3-P3, 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 xml:space="preserve">S5-P3, </w:t>
            </w:r>
            <w:r w:rsidRPr="00473CD2">
              <w:rPr>
                <w:rFonts w:ascii="Arial" w:hAnsi="Arial" w:cs="Arial"/>
                <w:sz w:val="18"/>
                <w:szCs w:val="18"/>
              </w:rPr>
              <w:t>S6-P5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 xml:space="preserve">, S7-P3, </w:t>
            </w:r>
            <w:proofErr w:type="gramStart"/>
            <w:r w:rsidR="007C6493" w:rsidRPr="00473CD2">
              <w:rPr>
                <w:rFonts w:ascii="Arial" w:hAnsi="Arial" w:cs="Arial"/>
                <w:sz w:val="18"/>
                <w:szCs w:val="18"/>
              </w:rPr>
              <w:t>S7</w:t>
            </w:r>
            <w:proofErr w:type="gramEnd"/>
            <w:r w:rsidR="007C6493" w:rsidRPr="00473CD2">
              <w:rPr>
                <w:rFonts w:ascii="Arial" w:hAnsi="Arial" w:cs="Arial"/>
                <w:sz w:val="18"/>
                <w:szCs w:val="18"/>
              </w:rPr>
              <w:t>-P9</w:t>
            </w:r>
            <w:r w:rsidRPr="00473CD2">
              <w:rPr>
                <w:rFonts w:ascii="Arial" w:hAnsi="Arial" w:cs="Arial"/>
                <w:sz w:val="18"/>
                <w:szCs w:val="18"/>
              </w:rPr>
              <w:t>) and Update Password screens (S6-P7</w:t>
            </w:r>
            <w:r w:rsidR="007C6493" w:rsidRPr="00473CD2">
              <w:rPr>
                <w:rFonts w:ascii="Arial" w:hAnsi="Arial" w:cs="Arial"/>
                <w:sz w:val="18"/>
                <w:szCs w:val="18"/>
              </w:rPr>
              <w:t>, S7-P11).</w:t>
            </w:r>
            <w:r w:rsidR="003F2AF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28327C7" w14:textId="77777777" w:rsidR="00440D23" w:rsidRDefault="003F2AF1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Corrected steps on Entered Texted Security Code for grandfathered account when user has forgotten password (S6-P6</w:t>
            </w:r>
            <w:r w:rsidR="00B93D56">
              <w:rPr>
                <w:rFonts w:ascii="Arial" w:hAnsi="Arial" w:cs="Arial"/>
                <w:sz w:val="18"/>
                <w:szCs w:val="18"/>
              </w:rPr>
              <w:t>, S7-P4</w:t>
            </w:r>
            <w:r w:rsidR="006C17E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 w:rsidR="006C17E4">
              <w:rPr>
                <w:rFonts w:ascii="Arial" w:hAnsi="Arial" w:cs="Arial"/>
                <w:sz w:val="18"/>
                <w:szCs w:val="18"/>
              </w:rPr>
              <w:t>S7</w:t>
            </w:r>
            <w:proofErr w:type="gramEnd"/>
            <w:r w:rsidR="006C17E4">
              <w:rPr>
                <w:rFonts w:ascii="Arial" w:hAnsi="Arial" w:cs="Arial"/>
                <w:sz w:val="18"/>
                <w:szCs w:val="18"/>
              </w:rPr>
              <w:t>-P10</w:t>
            </w:r>
            <w:r>
              <w:rPr>
                <w:rFonts w:ascii="Arial" w:hAnsi="Arial" w:cs="Arial"/>
                <w:sz w:val="18"/>
                <w:szCs w:val="18"/>
              </w:rPr>
              <w:t xml:space="preserve">).  </w:t>
            </w:r>
          </w:p>
          <w:p w14:paraId="028327C8" w14:textId="77777777" w:rsidR="00413E7B" w:rsidRPr="00C23E50" w:rsidRDefault="003F2AF1" w:rsidP="003F2AF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Updated language on Update Phone Number screen (S4-P4) to refer to cell phone update code letter consistently. 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C9" w14:textId="77777777" w:rsidR="00413E7B" w:rsidRPr="00F65DAB" w:rsidRDefault="00413E7B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CA" w14:textId="77777777" w:rsidR="00413E7B" w:rsidRDefault="007C6493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D35215" w14:paraId="028327DF" w14:textId="77777777" w:rsidTr="004E2FC2">
        <w:tc>
          <w:tcPr>
            <w:tcW w:w="1584" w:type="dxa"/>
            <w:shd w:val="clear" w:color="auto" w:fill="FFFFFF" w:themeFill="background1"/>
          </w:tcPr>
          <w:p w14:paraId="028327CC" w14:textId="77777777" w:rsidR="00D35215" w:rsidRDefault="00D35215" w:rsidP="00F260CC">
            <w:pPr>
              <w:rPr>
                <w:szCs w:val="18"/>
              </w:rPr>
            </w:pPr>
            <w:r>
              <w:rPr>
                <w:szCs w:val="18"/>
              </w:rPr>
              <w:t>0.5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CD" w14:textId="77777777" w:rsidR="00D35215" w:rsidRDefault="00CA6EDE" w:rsidP="00F260CC">
            <w:pPr>
              <w:rPr>
                <w:szCs w:val="18"/>
              </w:rPr>
            </w:pPr>
            <w:r>
              <w:rPr>
                <w:szCs w:val="18"/>
              </w:rPr>
              <w:t>12/17</w:t>
            </w:r>
            <w:r w:rsidR="00D35215">
              <w:rPr>
                <w:szCs w:val="18"/>
              </w:rPr>
              <w:t>/2015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CE" w14:textId="77777777" w:rsidR="001138D6" w:rsidRDefault="001138D6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Globally modified capitalization of container (gray box) titles, except on Reset Password Questions screen (which mirror production screen).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Generally, the first word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is capitalized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, the follow words are not.</w:t>
            </w:r>
          </w:p>
          <w:p w14:paraId="028327CF" w14:textId="77777777" w:rsidR="00D35215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Globally changed “email” to “E-mail”. </w:t>
            </w:r>
          </w:p>
          <w:p w14:paraId="028327D0" w14:textId="77777777"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Changed “SMS-enabled cell phone” to “cell phone that can receive text messages” on Sign In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Create Account Terms of Service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screens.</w:t>
            </w:r>
          </w:p>
          <w:p w14:paraId="028327D1" w14:textId="77777777" w:rsidR="00CA6EDE" w:rsidRDefault="00CA6ED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“SMS” from Enter Texted Code screens.</w:t>
            </w:r>
            <w:proofErr w:type="gramEnd"/>
          </w:p>
          <w:p w14:paraId="028327D2" w14:textId="77777777"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“We use their fraud prevention services…theft.” on Create Account Terms of Service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screen.</w:t>
            </w:r>
          </w:p>
          <w:p w14:paraId="028327D3" w14:textId="77777777"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Changed container heading from “Upgrade your security” to “Add extra security” on Verify Identity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screen.</w:t>
            </w:r>
            <w:proofErr w:type="gramEnd"/>
          </w:p>
          <w:p w14:paraId="028327D4" w14:textId="77777777" w:rsidR="00EE384E" w:rsidRDefault="00EE384E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“For your protection,” from second sentence in yellow container on Provide Your Cell Phone Number screens.</w:t>
            </w:r>
          </w:p>
          <w:p w14:paraId="028327D5" w14:textId="77777777" w:rsidR="0022047A" w:rsidRDefault="0022047A" w:rsidP="00440D2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What If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???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Container on Provide Your Cell Phone Number screens, made slight wording changes and changed order of questions. </w:t>
            </w:r>
          </w:p>
          <w:p w14:paraId="028327D6" w14:textId="77777777" w:rsidR="00EE384E" w:rsidRDefault="00925CE8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When first 6 digits of cell phone number is masked, added a space before and after the hyphen, e.g. “(***) *** - 1234.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Affects Verify Cell Phone Number screen and Enter Security Code from Text Message screen.</w:t>
            </w:r>
            <w:proofErr w:type="gramEnd"/>
          </w:p>
          <w:p w14:paraId="028327D7" w14:textId="77777777" w:rsidR="006B650F" w:rsidRDefault="0007093B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>Globally revised references to “upgrading security level” to “adding extra security”, and “upgrade code letter” to “extra security letter</w:t>
            </w:r>
            <w:r w:rsidR="006B650F" w:rsidRPr="006B650F">
              <w:rPr>
                <w:rFonts w:ascii="Arial" w:hAnsi="Arial" w:cs="Arial"/>
                <w:sz w:val="18"/>
                <w:szCs w:val="18"/>
              </w:rPr>
              <w:t>”</w:t>
            </w:r>
            <w:r w:rsidRPr="006B650F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65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6B650F">
              <w:rPr>
                <w:rFonts w:ascii="Arial" w:hAnsi="Arial" w:cs="Arial"/>
                <w:sz w:val="18"/>
                <w:szCs w:val="18"/>
              </w:rPr>
              <w:t>Affects Add Extra Security screens.</w:t>
            </w:r>
            <w:proofErr w:type="gramEnd"/>
          </w:p>
          <w:p w14:paraId="028327D8" w14:textId="77777777" w:rsidR="006B650F" w:rsidRDefault="006B650F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steps on Add Extra Security screens.</w:t>
            </w:r>
            <w:proofErr w:type="gramEnd"/>
          </w:p>
          <w:p w14:paraId="028327D9" w14:textId="77777777" w:rsidR="00925CE8" w:rsidRPr="006B650F" w:rsidRDefault="0007093B" w:rsidP="00925CE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6B650F">
              <w:rPr>
                <w:rFonts w:ascii="Arial" w:hAnsi="Arial" w:cs="Arial"/>
                <w:sz w:val="18"/>
                <w:szCs w:val="18"/>
              </w:rPr>
              <w:t xml:space="preserve">Globally revised “update cell phone </w:t>
            </w: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 xml:space="preserve">number” to “change cell phone </w:t>
            </w:r>
            <w:r w:rsidRPr="006B650F">
              <w:rPr>
                <w:rFonts w:ascii="Arial" w:hAnsi="Arial" w:cs="Arial"/>
                <w:sz w:val="18"/>
                <w:szCs w:val="18"/>
              </w:rPr>
              <w:lastRenderedPageBreak/>
              <w:t>number”, and “update code” to “reset code”</w:t>
            </w:r>
            <w:proofErr w:type="gramEnd"/>
            <w:r w:rsidRPr="006B650F">
              <w:rPr>
                <w:rFonts w:ascii="Arial" w:hAnsi="Arial" w:cs="Arial"/>
                <w:sz w:val="18"/>
                <w:szCs w:val="18"/>
              </w:rPr>
              <w:t xml:space="preserve">.  </w:t>
            </w:r>
            <w:proofErr w:type="gramStart"/>
            <w:r w:rsidRPr="006B650F">
              <w:rPr>
                <w:rFonts w:ascii="Arial" w:hAnsi="Arial" w:cs="Arial"/>
                <w:sz w:val="18"/>
                <w:szCs w:val="18"/>
              </w:rPr>
              <w:t xml:space="preserve">Affects </w:t>
            </w:r>
            <w:r w:rsidR="006B650F">
              <w:rPr>
                <w:rFonts w:ascii="Arial" w:hAnsi="Arial" w:cs="Arial"/>
                <w:sz w:val="18"/>
                <w:szCs w:val="18"/>
              </w:rPr>
              <w:t>Change Cell Phone Number screen and related Confirmation of Letter screen.</w:t>
            </w:r>
            <w:proofErr w:type="gramEnd"/>
          </w:p>
          <w:p w14:paraId="028327DA" w14:textId="77777777" w:rsidR="006B650F" w:rsidRDefault="006B650F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Modified capitalization of “your” in steps on Forgot Password screens to mirror production screens.</w:t>
            </w:r>
          </w:p>
          <w:p w14:paraId="028327DB" w14:textId="77777777" w:rsidR="00CA6EDE" w:rsidRDefault="00CA6EDE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FAQs screen.</w:t>
            </w:r>
          </w:p>
          <w:p w14:paraId="028327DC" w14:textId="77777777" w:rsidR="002466B4" w:rsidRPr="001138D6" w:rsidRDefault="002466B4" w:rsidP="001138D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screen S4-P9.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DD" w14:textId="77777777" w:rsidR="00D35215" w:rsidRPr="00F65DAB" w:rsidRDefault="00D35215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DE" w14:textId="77777777" w:rsidR="00D35215" w:rsidRDefault="006B650F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F6133" w14:paraId="028327E8" w14:textId="77777777" w:rsidTr="004E2FC2">
        <w:tc>
          <w:tcPr>
            <w:tcW w:w="1584" w:type="dxa"/>
            <w:shd w:val="clear" w:color="auto" w:fill="FFFFFF" w:themeFill="background1"/>
          </w:tcPr>
          <w:p w14:paraId="028327E0" w14:textId="77777777" w:rsidR="00FF6133" w:rsidRDefault="00FF6133" w:rsidP="003167D2">
            <w:pPr>
              <w:rPr>
                <w:szCs w:val="18"/>
              </w:rPr>
            </w:pPr>
            <w:r>
              <w:rPr>
                <w:szCs w:val="18"/>
              </w:rPr>
              <w:lastRenderedPageBreak/>
              <w:t>0.</w:t>
            </w:r>
            <w:r w:rsidR="003167D2">
              <w:rPr>
                <w:szCs w:val="18"/>
              </w:rPr>
              <w:t>6</w:t>
            </w:r>
            <w:r>
              <w:rPr>
                <w:szCs w:val="18"/>
              </w:rPr>
              <w:t xml:space="preserve">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E1" w14:textId="77777777" w:rsidR="00FF6133" w:rsidRDefault="00FF6133" w:rsidP="00F260CC">
            <w:pPr>
              <w:rPr>
                <w:szCs w:val="18"/>
              </w:rPr>
            </w:pPr>
            <w:r>
              <w:rPr>
                <w:szCs w:val="18"/>
              </w:rPr>
              <w:t>12/23/2015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E2" w14:textId="77777777"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Updated text for S1-P6 confirmation notification</w:t>
            </w:r>
          </w:p>
          <w:p w14:paraId="028327E3" w14:textId="77777777"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Added “I don’t have a phone number” to primary phone number box on S4-P4</w:t>
            </w:r>
          </w:p>
          <w:p w14:paraId="028327E4" w14:textId="77777777" w:rsidR="00FF6133" w:rsidRP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Added page S4-P9 into scenario 4</w:t>
            </w:r>
          </w:p>
          <w:p w14:paraId="028327E5" w14:textId="77777777" w:rsidR="00FF6133" w:rsidRDefault="00FF613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FF6133">
              <w:rPr>
                <w:rFonts w:ascii="Arial" w:hAnsi="Arial" w:cs="Arial"/>
                <w:sz w:val="18"/>
                <w:szCs w:val="18"/>
              </w:rPr>
              <w:t>Updated text for new requirements on S4-P9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E6" w14:textId="77777777" w:rsidR="00FF6133" w:rsidRPr="00F65DAB" w:rsidRDefault="00FF6133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E7" w14:textId="77777777" w:rsidR="00FF6133" w:rsidRDefault="00FF6133" w:rsidP="00F260CC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4E2FC2" w14:paraId="028327F2" w14:textId="77777777" w:rsidTr="004E2FC2">
        <w:tc>
          <w:tcPr>
            <w:tcW w:w="1584" w:type="dxa"/>
            <w:shd w:val="clear" w:color="auto" w:fill="FFFFFF" w:themeFill="background1"/>
          </w:tcPr>
          <w:p w14:paraId="028327E9" w14:textId="77777777" w:rsidR="004E2FC2" w:rsidRDefault="004E2FC2" w:rsidP="003167D2">
            <w:pPr>
              <w:rPr>
                <w:szCs w:val="18"/>
              </w:rPr>
            </w:pPr>
            <w:r>
              <w:rPr>
                <w:szCs w:val="18"/>
              </w:rPr>
              <w:t>0.7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EA" w14:textId="77777777" w:rsidR="004E2FC2" w:rsidRDefault="000B3C3E" w:rsidP="00F260CC">
            <w:pPr>
              <w:rPr>
                <w:szCs w:val="18"/>
              </w:rPr>
            </w:pPr>
            <w:r>
              <w:rPr>
                <w:szCs w:val="18"/>
              </w:rPr>
              <w:t>1/8</w:t>
            </w:r>
            <w:r w:rsidR="004E2FC2">
              <w:rPr>
                <w:szCs w:val="18"/>
              </w:rPr>
              <w:t>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EB" w14:textId="77777777" w:rsidR="004E2FC2" w:rsidRDefault="004E2F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Updated text for S1-P6 and S2-P6 notification.</w:t>
            </w:r>
            <w:proofErr w:type="gramEnd"/>
          </w:p>
          <w:p w14:paraId="028327EC" w14:textId="77777777" w:rsidR="008B1BC7" w:rsidRDefault="008B1BC7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screen S4-P3.</w:t>
            </w:r>
          </w:p>
          <w:p w14:paraId="028327ED" w14:textId="77777777" w:rsidR="004E2FC2" w:rsidRDefault="004E2F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Removed “I don’t have a phone number” link from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primary phone number field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on S4-P4</w:t>
            </w:r>
            <w:r w:rsidR="001A4FF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8327EE" w14:textId="77777777" w:rsidR="000B3C3E" w:rsidRDefault="000B3C3E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Corrected font of prog</w:t>
            </w:r>
            <w:r w:rsidR="00B15671">
              <w:rPr>
                <w:rFonts w:ascii="Arial" w:hAnsi="Arial" w:cs="Arial"/>
                <w:sz w:val="18"/>
                <w:szCs w:val="18"/>
              </w:rPr>
              <w:t>ress steps in Scenarios 6 and 7 (S6-P4, S6-P5, S6-P7, S7-P4, S7-P9, S7-P11).</w:t>
            </w:r>
            <w:proofErr w:type="gramEnd"/>
          </w:p>
          <w:p w14:paraId="028327EF" w14:textId="77777777" w:rsidR="00A552C2" w:rsidRPr="00FF6133" w:rsidRDefault="00A552C2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Removed FAQs screen, pending feedback from OCOMM and OEST.</w:t>
            </w:r>
            <w:proofErr w:type="gramEnd"/>
          </w:p>
        </w:tc>
        <w:tc>
          <w:tcPr>
            <w:tcW w:w="648" w:type="dxa"/>
            <w:shd w:val="clear" w:color="auto" w:fill="FFFFFF" w:themeFill="background1"/>
          </w:tcPr>
          <w:p w14:paraId="028327F0" w14:textId="77777777" w:rsidR="004E2FC2" w:rsidRPr="00F65DAB" w:rsidRDefault="004E2FC2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F1" w14:textId="77777777" w:rsidR="004E2FC2" w:rsidRDefault="004E2FC2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9809D1" w14:paraId="028327F9" w14:textId="77777777" w:rsidTr="004E2FC2">
        <w:tc>
          <w:tcPr>
            <w:tcW w:w="1584" w:type="dxa"/>
            <w:shd w:val="clear" w:color="auto" w:fill="FFFFFF" w:themeFill="background1"/>
          </w:tcPr>
          <w:p w14:paraId="028327F3" w14:textId="77777777" w:rsidR="009809D1" w:rsidRDefault="009809D1" w:rsidP="003167D2">
            <w:pPr>
              <w:rPr>
                <w:szCs w:val="18"/>
              </w:rPr>
            </w:pPr>
            <w:r>
              <w:rPr>
                <w:szCs w:val="18"/>
              </w:rPr>
              <w:t>0.8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F4" w14:textId="77777777" w:rsidR="009809D1" w:rsidRDefault="009809D1" w:rsidP="00F260CC">
            <w:pPr>
              <w:rPr>
                <w:szCs w:val="18"/>
              </w:rPr>
            </w:pPr>
            <w:r>
              <w:rPr>
                <w:szCs w:val="18"/>
              </w:rPr>
              <w:t>1/11/2016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F5" w14:textId="77777777" w:rsidR="009809D1" w:rsidRDefault="009809D1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Added FAQs screen into package, reflecting language provided by OCOMM</w:t>
            </w:r>
            <w:r w:rsidR="008E77E8">
              <w:rPr>
                <w:rFonts w:ascii="Arial" w:hAnsi="Arial" w:cs="Arial"/>
                <w:sz w:val="18"/>
                <w:szCs w:val="18"/>
              </w:rPr>
              <w:t xml:space="preserve"> on 1/11/2016.</w:t>
            </w:r>
          </w:p>
          <w:p w14:paraId="028327F6" w14:textId="77777777" w:rsidR="0052236A" w:rsidRDefault="0052236A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Added </w:t>
            </w:r>
            <w:r w:rsidRPr="0052236A">
              <w:rPr>
                <w:rFonts w:ascii="Arial" w:hAnsi="Arial" w:cs="Arial"/>
                <w:i/>
                <w:color w:val="FF0000"/>
                <w:sz w:val="18"/>
                <w:szCs w:val="18"/>
              </w:rPr>
              <w:t>my</w:t>
            </w:r>
            <w:r w:rsidRPr="0052236A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52236A">
              <w:rPr>
                <w:rFonts w:ascii="Arial" w:hAnsi="Arial" w:cs="Arial"/>
                <w:color w:val="1F497D" w:themeColor="text2"/>
                <w:sz w:val="18"/>
                <w:szCs w:val="18"/>
              </w:rPr>
              <w:t xml:space="preserve">Social Security </w:t>
            </w:r>
            <w:r>
              <w:rPr>
                <w:rFonts w:ascii="Arial" w:hAnsi="Arial" w:cs="Arial"/>
                <w:sz w:val="18"/>
                <w:szCs w:val="18"/>
              </w:rPr>
              <w:t>– Security Settings screens.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F7" w14:textId="77777777" w:rsidR="009809D1" w:rsidRPr="00F65DAB" w:rsidRDefault="009809D1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7F8" w14:textId="77777777" w:rsidR="009809D1" w:rsidRDefault="009809D1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F74ED3" w14:paraId="02832801" w14:textId="77777777" w:rsidTr="004E2FC2">
        <w:tc>
          <w:tcPr>
            <w:tcW w:w="1584" w:type="dxa"/>
            <w:shd w:val="clear" w:color="auto" w:fill="FFFFFF" w:themeFill="background1"/>
          </w:tcPr>
          <w:p w14:paraId="028327FA" w14:textId="77777777" w:rsidR="00F74ED3" w:rsidRDefault="00F74ED3" w:rsidP="003167D2">
            <w:pPr>
              <w:rPr>
                <w:szCs w:val="18"/>
              </w:rPr>
            </w:pPr>
            <w:r>
              <w:rPr>
                <w:szCs w:val="18"/>
              </w:rPr>
              <w:t>0.9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7FB" w14:textId="77777777" w:rsidR="00F74ED3" w:rsidRDefault="00F74ED3" w:rsidP="00F260CC">
            <w:pPr>
              <w:rPr>
                <w:szCs w:val="18"/>
              </w:rPr>
            </w:pPr>
            <w:r>
              <w:rPr>
                <w:szCs w:val="18"/>
              </w:rPr>
              <w:t>1/12/2016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7FC" w14:textId="77777777"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F74ED3">
              <w:rPr>
                <w:rFonts w:ascii="Arial" w:hAnsi="Arial" w:cs="Arial"/>
                <w:sz w:val="18"/>
                <w:szCs w:val="18"/>
              </w:rPr>
              <w:t xml:space="preserve">dded explanatory language to page containing </w:t>
            </w:r>
            <w:r>
              <w:rPr>
                <w:rFonts w:ascii="Arial" w:hAnsi="Arial" w:cs="Arial"/>
                <w:sz w:val="18"/>
                <w:szCs w:val="18"/>
              </w:rPr>
              <w:t xml:space="preserve">screen </w:t>
            </w:r>
            <w:r w:rsidRPr="00F74ED3">
              <w:rPr>
                <w:rFonts w:ascii="Arial" w:hAnsi="Arial" w:cs="Arial"/>
                <w:sz w:val="18"/>
                <w:szCs w:val="18"/>
              </w:rPr>
              <w:t>S4-P4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  <w:p w14:paraId="028327FD" w14:textId="77777777"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Changed the title of the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page containing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screen S4-P7.</w:t>
            </w:r>
          </w:p>
          <w:p w14:paraId="028327FE" w14:textId="77777777" w:rsidR="00F74ED3" w:rsidRDefault="00F74ED3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Corrected S4-P9, replacing “update” with “reset”.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Also, added the word “code” to the container heading.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7FF" w14:textId="77777777" w:rsidR="00F74ED3" w:rsidRPr="00F65DAB" w:rsidRDefault="00F74ED3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800" w14:textId="77777777" w:rsidR="00F74ED3" w:rsidRDefault="00F74ED3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5F5E67" w14:paraId="02832807" w14:textId="77777777" w:rsidTr="004E2FC2">
        <w:tc>
          <w:tcPr>
            <w:tcW w:w="1584" w:type="dxa"/>
            <w:shd w:val="clear" w:color="auto" w:fill="FFFFFF" w:themeFill="background1"/>
          </w:tcPr>
          <w:p w14:paraId="02832802" w14:textId="77777777" w:rsidR="005F5E67" w:rsidRDefault="005F5E67" w:rsidP="003167D2">
            <w:pPr>
              <w:rPr>
                <w:szCs w:val="18"/>
              </w:rPr>
            </w:pPr>
            <w:r>
              <w:rPr>
                <w:szCs w:val="18"/>
              </w:rPr>
              <w:t>0.10 (Draft)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803" w14:textId="77777777" w:rsidR="005F5E67" w:rsidRDefault="005F5E67" w:rsidP="00F260CC">
            <w:pPr>
              <w:rPr>
                <w:szCs w:val="18"/>
              </w:rPr>
            </w:pPr>
            <w:r>
              <w:rPr>
                <w:szCs w:val="18"/>
              </w:rPr>
              <w:t>1/13/2016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804" w14:textId="77777777" w:rsidR="005F5E67" w:rsidRDefault="005F5E67" w:rsidP="00FF6133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Removed “Why?” link from Provide Cell Phone Number screens.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805" w14:textId="77777777" w:rsidR="005F5E67" w:rsidRPr="00F65DAB" w:rsidRDefault="005F5E67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806" w14:textId="77777777" w:rsidR="005F5E67" w:rsidRDefault="005F5E67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51790F" w14:paraId="0283281C" w14:textId="77777777" w:rsidTr="004E2FC2">
        <w:tc>
          <w:tcPr>
            <w:tcW w:w="1584" w:type="dxa"/>
            <w:shd w:val="clear" w:color="auto" w:fill="FFFFFF" w:themeFill="background1"/>
          </w:tcPr>
          <w:p w14:paraId="02832808" w14:textId="77777777" w:rsidR="0051790F" w:rsidRDefault="0051790F" w:rsidP="003167D2">
            <w:pPr>
              <w:rPr>
                <w:szCs w:val="18"/>
              </w:rPr>
            </w:pPr>
            <w:r>
              <w:rPr>
                <w:szCs w:val="18"/>
              </w:rPr>
              <w:t>1.0 (Final)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809" w14:textId="77777777" w:rsidR="0051790F" w:rsidRDefault="0051790F" w:rsidP="00F260CC">
            <w:pPr>
              <w:rPr>
                <w:szCs w:val="18"/>
              </w:rPr>
            </w:pPr>
            <w:r>
              <w:rPr>
                <w:szCs w:val="18"/>
              </w:rPr>
              <w:t>2/22/2016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80A" w14:textId="77777777" w:rsidR="0051790F" w:rsidRDefault="0051790F" w:rsidP="0051790F">
            <w:pPr>
              <w:rPr>
                <w:szCs w:val="18"/>
              </w:rPr>
            </w:pPr>
            <w:r w:rsidRPr="0051790F">
              <w:rPr>
                <w:szCs w:val="18"/>
              </w:rPr>
              <w:t>Per feedback received during AC rev</w:t>
            </w:r>
            <w:r>
              <w:rPr>
                <w:szCs w:val="18"/>
              </w:rPr>
              <w:t>iew:</w:t>
            </w:r>
          </w:p>
          <w:p w14:paraId="0283280B" w14:textId="77777777" w:rsidR="0051790F" w:rsidRDefault="00473CFE" w:rsidP="0051790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Updated Security Feature FAQ</w:t>
            </w:r>
            <w:r w:rsidR="0051790F" w:rsidRPr="00460C96">
              <w:rPr>
                <w:rFonts w:ascii="Arial" w:hAnsi="Arial" w:cs="Arial"/>
                <w:sz w:val="18"/>
                <w:szCs w:val="18"/>
              </w:rPr>
              <w:t xml:space="preserve"> screen </w:t>
            </w:r>
          </w:p>
          <w:p w14:paraId="0283280C" w14:textId="77777777" w:rsidR="00BD1260" w:rsidRDefault="00BD1260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Changed container title from “New Security Features” to “New Security Feature”.</w:t>
            </w:r>
            <w:proofErr w:type="gramEnd"/>
          </w:p>
          <w:p w14:paraId="0283280D" w14:textId="77777777" w:rsidR="00473CFE" w:rsidRDefault="00473CFE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In first sentence, changed “my Social Security has…” to “The Social Security Administration has…”</w:t>
            </w:r>
            <w:proofErr w:type="gramEnd"/>
          </w:p>
          <w:p w14:paraId="0283280E" w14:textId="77777777" w:rsidR="00473CFE" w:rsidRPr="00460C96" w:rsidRDefault="00473CFE" w:rsidP="00473CFE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 second sentence, changed “</w:t>
            </w:r>
            <w:r w:rsidRPr="00473CFE">
              <w:rPr>
                <w:rFonts w:ascii="Arial" w:hAnsi="Arial" w:cs="Arial"/>
                <w:sz w:val="18"/>
                <w:szCs w:val="18"/>
              </w:rPr>
              <w:t>This … my Social Security account…” to “This … personal my Social Security account</w:t>
            </w:r>
            <w:r w:rsidR="002968B0">
              <w:rPr>
                <w:rFonts w:ascii="Arial" w:hAnsi="Arial" w:cs="Arial"/>
                <w:sz w:val="18"/>
                <w:szCs w:val="18"/>
              </w:rPr>
              <w:t>…</w:t>
            </w:r>
            <w:r w:rsidR="002968B0" w:rsidRPr="002968B0">
              <w:rPr>
                <w:sz w:val="20"/>
              </w:rPr>
              <w:t>”</w:t>
            </w:r>
          </w:p>
          <w:p w14:paraId="0283280F" w14:textId="77777777" w:rsidR="00460C96" w:rsidRPr="00460C96" w:rsidRDefault="00460C96" w:rsidP="00460C9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60C96">
              <w:rPr>
                <w:rFonts w:ascii="Arial" w:hAnsi="Arial" w:cs="Arial"/>
                <w:sz w:val="18"/>
                <w:szCs w:val="18"/>
              </w:rPr>
              <w:t>Changed</w:t>
            </w:r>
            <w:r w:rsidR="002C455C">
              <w:rPr>
                <w:rFonts w:ascii="Arial" w:hAnsi="Arial" w:cs="Arial"/>
                <w:sz w:val="18"/>
                <w:szCs w:val="18"/>
              </w:rPr>
              <w:t xml:space="preserve"> link on following screens from “…</w:t>
            </w:r>
            <w:proofErr w:type="gramEnd"/>
            <w:r w:rsidR="002C45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C96">
              <w:rPr>
                <w:rFonts w:ascii="Arial" w:hAnsi="Arial" w:cs="Arial"/>
                <w:sz w:val="18"/>
                <w:szCs w:val="18"/>
              </w:rPr>
              <w:t>Security Features FAQ” to “</w:t>
            </w:r>
            <w:r w:rsidR="002C455C">
              <w:rPr>
                <w:rFonts w:ascii="Arial" w:hAnsi="Arial" w:cs="Arial"/>
                <w:sz w:val="18"/>
                <w:szCs w:val="18"/>
              </w:rPr>
              <w:t xml:space="preserve">… </w:t>
            </w:r>
            <w:r w:rsidRPr="00460C96">
              <w:rPr>
                <w:rFonts w:ascii="Arial" w:hAnsi="Arial" w:cs="Arial"/>
                <w:sz w:val="18"/>
                <w:szCs w:val="18"/>
              </w:rPr>
              <w:t>Security Feature FAQ”</w:t>
            </w:r>
          </w:p>
          <w:p w14:paraId="02832810" w14:textId="77777777" w:rsidR="00460C96" w:rsidRP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S1-P6</w:t>
            </w:r>
          </w:p>
          <w:p w14:paraId="02832811" w14:textId="77777777" w:rsid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S2-P6</w:t>
            </w:r>
          </w:p>
          <w:p w14:paraId="02832812" w14:textId="77777777" w:rsidR="00313596" w:rsidRDefault="003135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S3-</w:t>
            </w:r>
            <w:r w:rsidR="009E510A">
              <w:rPr>
                <w:rFonts w:ascii="Arial" w:hAnsi="Arial" w:cs="Arial"/>
                <w:sz w:val="18"/>
                <w:szCs w:val="18"/>
              </w:rPr>
              <w:t>P3</w:t>
            </w:r>
          </w:p>
          <w:p w14:paraId="02832813" w14:textId="77777777" w:rsidR="009E510A" w:rsidRPr="00C5529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C5529D">
              <w:rPr>
                <w:rFonts w:ascii="Arial" w:hAnsi="Arial" w:cs="Arial"/>
                <w:sz w:val="18"/>
                <w:szCs w:val="18"/>
              </w:rPr>
              <w:t>S5-P3</w:t>
            </w:r>
          </w:p>
          <w:p w14:paraId="02832814" w14:textId="77777777" w:rsidR="009E510A" w:rsidRPr="00A3064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A3064D">
              <w:rPr>
                <w:rFonts w:ascii="Arial" w:hAnsi="Arial" w:cs="Arial"/>
                <w:sz w:val="18"/>
                <w:szCs w:val="18"/>
              </w:rPr>
              <w:t>S6-P5</w:t>
            </w:r>
          </w:p>
          <w:p w14:paraId="02832815" w14:textId="77777777" w:rsidR="009E510A" w:rsidRPr="00A3064D" w:rsidRDefault="009E510A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A3064D">
              <w:rPr>
                <w:rFonts w:ascii="Arial" w:hAnsi="Arial" w:cs="Arial"/>
                <w:sz w:val="18"/>
                <w:szCs w:val="18"/>
              </w:rPr>
              <w:t>S7-P9</w:t>
            </w:r>
          </w:p>
          <w:p w14:paraId="02832816" w14:textId="77777777" w:rsidR="00460C96" w:rsidRPr="00460C96" w:rsidRDefault="00460C96" w:rsidP="00460C9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Updated “features” to “feature” on following screens</w:t>
            </w:r>
          </w:p>
          <w:p w14:paraId="02832817" w14:textId="77777777" w:rsidR="00460C96" w:rsidRDefault="00460C96" w:rsidP="00460C96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 w:rsidRPr="00460C96">
              <w:rPr>
                <w:rFonts w:ascii="Arial" w:hAnsi="Arial" w:cs="Arial"/>
                <w:sz w:val="18"/>
                <w:szCs w:val="18"/>
              </w:rPr>
              <w:t>S2-P1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  <w:p w14:paraId="02832818" w14:textId="77777777" w:rsidR="00460C96" w:rsidRPr="00C5529D" w:rsidRDefault="00460C96" w:rsidP="00C5529D">
            <w:pPr>
              <w:pStyle w:val="ListParagraph"/>
              <w:numPr>
                <w:ilvl w:val="1"/>
                <w:numId w:val="1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S2-P15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819" w14:textId="77777777" w:rsidR="0051790F" w:rsidRPr="00F65DAB" w:rsidRDefault="0051790F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81A" w14:textId="77777777" w:rsidR="0051790F" w:rsidRDefault="00460C96" w:rsidP="00F260CC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  <w:p w14:paraId="0283281B" w14:textId="77777777" w:rsidR="00460C96" w:rsidRDefault="00460C96" w:rsidP="00F260CC">
            <w:pPr>
              <w:rPr>
                <w:szCs w:val="18"/>
              </w:rPr>
            </w:pPr>
          </w:p>
        </w:tc>
      </w:tr>
      <w:tr w:rsidR="00447D5E" w14:paraId="02832825" w14:textId="77777777" w:rsidTr="004E2FC2">
        <w:tc>
          <w:tcPr>
            <w:tcW w:w="1584" w:type="dxa"/>
            <w:shd w:val="clear" w:color="auto" w:fill="FFFFFF" w:themeFill="background1"/>
          </w:tcPr>
          <w:p w14:paraId="0283281D" w14:textId="77777777" w:rsidR="00447D5E" w:rsidRDefault="00447D5E" w:rsidP="00AC6DCF">
            <w:pPr>
              <w:rPr>
                <w:szCs w:val="18"/>
              </w:rPr>
            </w:pPr>
            <w:r>
              <w:rPr>
                <w:szCs w:val="18"/>
              </w:rPr>
              <w:t>1.1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81E" w14:textId="77777777" w:rsidR="00447D5E" w:rsidRDefault="00447D5E" w:rsidP="00F260CC">
            <w:pPr>
              <w:rPr>
                <w:szCs w:val="18"/>
              </w:rPr>
            </w:pPr>
            <w:r>
              <w:rPr>
                <w:szCs w:val="18"/>
              </w:rPr>
              <w:t>3/21/2016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81F" w14:textId="77777777" w:rsidR="00447D5E" w:rsidRPr="00B078BE" w:rsidRDefault="00447D5E" w:rsidP="0051790F">
            <w:pPr>
              <w:rPr>
                <w:szCs w:val="18"/>
              </w:rPr>
            </w:pPr>
            <w:r w:rsidRPr="00B078BE">
              <w:rPr>
                <w:szCs w:val="18"/>
              </w:rPr>
              <w:t>Per DESCM language inquiry</w:t>
            </w:r>
          </w:p>
          <w:p w14:paraId="02832820" w14:textId="77777777" w:rsidR="00447D5E" w:rsidRPr="00B078BE" w:rsidRDefault="00447D5E" w:rsidP="00447D5E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Created a new screen for Disable Extra Security – Confirmation</w:t>
            </w:r>
          </w:p>
          <w:p w14:paraId="02832821" w14:textId="77777777" w:rsidR="00447D5E" w:rsidRPr="00B078BE" w:rsidRDefault="000062EA" w:rsidP="000062E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 xml:space="preserve">Revised </w:t>
            </w:r>
            <w:r w:rsidR="00447D5E" w:rsidRPr="00B078BE">
              <w:rPr>
                <w:rFonts w:ascii="Arial" w:hAnsi="Arial" w:cs="Arial"/>
                <w:sz w:val="18"/>
                <w:szCs w:val="18"/>
              </w:rPr>
              <w:t>screen confirmation language</w:t>
            </w:r>
          </w:p>
          <w:p w14:paraId="02832822" w14:textId="77777777" w:rsidR="00097F98" w:rsidRPr="00B078BE" w:rsidRDefault="00B60C51" w:rsidP="00097F98">
            <w:pPr>
              <w:rPr>
                <w:szCs w:val="18"/>
              </w:rPr>
            </w:pPr>
            <w:r w:rsidRPr="00B078BE">
              <w:rPr>
                <w:szCs w:val="18"/>
              </w:rPr>
              <w:t xml:space="preserve">Removed steps in scenarios </w:t>
            </w:r>
            <w:r w:rsidR="00097F98" w:rsidRPr="00B078BE">
              <w:rPr>
                <w:szCs w:val="18"/>
              </w:rPr>
              <w:t xml:space="preserve"> 6 and 7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823" w14:textId="77777777" w:rsidR="00447D5E" w:rsidRPr="00F65DAB" w:rsidRDefault="00447D5E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824" w14:textId="77777777" w:rsidR="00447D5E" w:rsidRDefault="00447D5E" w:rsidP="00F260CC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AC6DCF" w14:paraId="0283283E" w14:textId="77777777" w:rsidTr="004E2FC2">
        <w:tc>
          <w:tcPr>
            <w:tcW w:w="1584" w:type="dxa"/>
            <w:shd w:val="clear" w:color="auto" w:fill="FFFFFF" w:themeFill="background1"/>
          </w:tcPr>
          <w:p w14:paraId="02832826" w14:textId="77777777" w:rsidR="00AC6DCF" w:rsidRDefault="00AC6DCF" w:rsidP="003167D2">
            <w:pPr>
              <w:rPr>
                <w:szCs w:val="18"/>
              </w:rPr>
            </w:pPr>
            <w:r>
              <w:rPr>
                <w:szCs w:val="18"/>
              </w:rPr>
              <w:t>1.2 (Final)</w:t>
            </w:r>
          </w:p>
        </w:tc>
        <w:tc>
          <w:tcPr>
            <w:tcW w:w="1080" w:type="dxa"/>
            <w:shd w:val="clear" w:color="auto" w:fill="FFFFFF" w:themeFill="background1"/>
          </w:tcPr>
          <w:p w14:paraId="02832827" w14:textId="77777777" w:rsidR="00AC6DCF" w:rsidRDefault="00AC6DCF" w:rsidP="00A12A85">
            <w:pPr>
              <w:rPr>
                <w:szCs w:val="18"/>
              </w:rPr>
            </w:pPr>
            <w:r>
              <w:rPr>
                <w:szCs w:val="18"/>
              </w:rPr>
              <w:t>4/2</w:t>
            </w:r>
            <w:r w:rsidR="00A12A85">
              <w:rPr>
                <w:szCs w:val="18"/>
              </w:rPr>
              <w:t>1</w:t>
            </w:r>
            <w:r>
              <w:rPr>
                <w:szCs w:val="18"/>
              </w:rPr>
              <w:t>/2016</w:t>
            </w:r>
          </w:p>
        </w:tc>
        <w:tc>
          <w:tcPr>
            <w:tcW w:w="6480" w:type="dxa"/>
            <w:shd w:val="clear" w:color="auto" w:fill="FFFFFF" w:themeFill="background1"/>
          </w:tcPr>
          <w:p w14:paraId="02832828" w14:textId="77777777" w:rsidR="00B804C8" w:rsidRPr="00B078BE" w:rsidRDefault="00B804C8" w:rsidP="000E652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 xml:space="preserve">Change Cell Phone Number: </w:t>
            </w:r>
          </w:p>
          <w:p w14:paraId="02832829" w14:textId="77777777" w:rsidR="00AC6DCF" w:rsidRPr="00B078BE" w:rsidRDefault="000E6525" w:rsidP="00B804C8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Modified screen</w:t>
            </w:r>
            <w:r w:rsidR="00235C6F" w:rsidRPr="00B078BE">
              <w:rPr>
                <w:rFonts w:ascii="Arial" w:hAnsi="Arial" w:cs="Arial"/>
                <w:sz w:val="18"/>
                <w:szCs w:val="18"/>
              </w:rPr>
              <w:t xml:space="preserve"> path</w:t>
            </w:r>
          </w:p>
          <w:p w14:paraId="0283282A" w14:textId="77777777" w:rsidR="00B804C8" w:rsidRPr="00B078BE" w:rsidRDefault="00B804C8" w:rsidP="00B804C8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Added Change cell phone number terms of service</w:t>
            </w:r>
          </w:p>
          <w:p w14:paraId="0283282B" w14:textId="77777777" w:rsidR="00B804C8" w:rsidRPr="00B078BE" w:rsidRDefault="00B804C8" w:rsidP="00B804C8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lastRenderedPageBreak/>
              <w:t>Added Change cell phone number terms of service error</w:t>
            </w:r>
          </w:p>
          <w:p w14:paraId="0283282C" w14:textId="77777777" w:rsidR="00491084" w:rsidRPr="00B078BE" w:rsidRDefault="00B804C8" w:rsidP="00B07B2A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 xml:space="preserve">Removed Reset Code field from 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S4-P9 – Have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y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ou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re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ceived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y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our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c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ell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p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hone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r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eset code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l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>etter?</w:t>
            </w:r>
          </w:p>
          <w:p w14:paraId="0283282D" w14:textId="77777777" w:rsidR="003F4005" w:rsidRPr="00B078BE" w:rsidRDefault="00B804C8" w:rsidP="00B07B2A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 xml:space="preserve">Added 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>S4-P</w:t>
            </w:r>
            <w:r w:rsidRPr="00B078BE">
              <w:rPr>
                <w:rFonts w:ascii="Arial" w:hAnsi="Arial" w:cs="Arial"/>
                <w:sz w:val="18"/>
                <w:szCs w:val="18"/>
              </w:rPr>
              <w:t>11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.1 – Enter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c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ell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phone r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 xml:space="preserve">eset </w:t>
            </w:r>
            <w:r w:rsidR="006C0CF6" w:rsidRPr="00B078BE">
              <w:rPr>
                <w:rFonts w:ascii="Arial" w:hAnsi="Arial" w:cs="Arial"/>
                <w:sz w:val="18"/>
                <w:szCs w:val="18"/>
              </w:rPr>
              <w:t>c</w:t>
            </w:r>
            <w:r w:rsidR="003F4005" w:rsidRPr="00B078BE">
              <w:rPr>
                <w:rFonts w:ascii="Arial" w:hAnsi="Arial" w:cs="Arial"/>
                <w:sz w:val="18"/>
                <w:szCs w:val="18"/>
              </w:rPr>
              <w:t>ode</w:t>
            </w:r>
          </w:p>
          <w:p w14:paraId="0283282E" w14:textId="77777777" w:rsidR="000E6525" w:rsidRPr="00B078BE" w:rsidRDefault="000E6525" w:rsidP="000E652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Added the following screens:</w:t>
            </w:r>
          </w:p>
          <w:p w14:paraId="0283282F" w14:textId="77777777" w:rsidR="00FA2AC6" w:rsidRPr="00B078BE" w:rsidRDefault="00FA2AC6" w:rsidP="00DC0156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Extra Security</w:t>
            </w:r>
          </w:p>
          <w:p w14:paraId="02832830" w14:textId="77777777" w:rsidR="000E6525" w:rsidRPr="00B078BE" w:rsidRDefault="006C0CF6" w:rsidP="00FA2AC6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Disable Extra Security – Confirmation Login (DESCM)</w:t>
            </w:r>
          </w:p>
          <w:p w14:paraId="02832831" w14:textId="77777777" w:rsidR="006C0CF6" w:rsidRPr="00B078BE" w:rsidRDefault="006C0CF6" w:rsidP="00FA2AC6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Disable Extra Security (DES)</w:t>
            </w:r>
          </w:p>
          <w:p w14:paraId="02832832" w14:textId="77777777" w:rsidR="00FA2AC6" w:rsidRPr="00B078BE" w:rsidRDefault="00FA2AC6" w:rsidP="00FA2AC6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Cancel Extra Security (CESCC)</w:t>
            </w:r>
          </w:p>
          <w:p w14:paraId="02832833" w14:textId="77777777" w:rsidR="00FA2AC6" w:rsidRPr="00B078BE" w:rsidRDefault="00FA2AC6" w:rsidP="00DC0156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Deactivate Account</w:t>
            </w:r>
          </w:p>
          <w:p w14:paraId="02832834" w14:textId="77777777" w:rsidR="006C0CF6" w:rsidRPr="00B078BE" w:rsidRDefault="006C0CF6" w:rsidP="00DC0156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Finish Setting Up Account Terms of Service</w:t>
            </w:r>
          </w:p>
          <w:p w14:paraId="02832835" w14:textId="77777777" w:rsidR="0062774A" w:rsidRPr="00B078BE" w:rsidRDefault="0062774A" w:rsidP="00DC0156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Help Pages</w:t>
            </w:r>
          </w:p>
          <w:p w14:paraId="02832836" w14:textId="77777777" w:rsidR="006C0CF6" w:rsidRPr="00B078BE" w:rsidRDefault="006C0CF6" w:rsidP="0062774A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Privacy and Security (HPS)</w:t>
            </w:r>
          </w:p>
          <w:p w14:paraId="02832837" w14:textId="77777777" w:rsidR="0062774A" w:rsidRPr="00B078BE" w:rsidRDefault="0062774A" w:rsidP="0062774A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How does this work?</w:t>
            </w:r>
          </w:p>
          <w:p w14:paraId="02832838" w14:textId="77777777" w:rsidR="0062774A" w:rsidRPr="00B078BE" w:rsidRDefault="005E7478" w:rsidP="0062774A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is Extra Security?</w:t>
            </w:r>
          </w:p>
          <w:p w14:paraId="02832839" w14:textId="77777777" w:rsidR="0062774A" w:rsidRPr="00B078BE" w:rsidRDefault="0062774A" w:rsidP="0062774A">
            <w:pPr>
              <w:pStyle w:val="ListParagraph"/>
              <w:numPr>
                <w:ilvl w:val="2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Help pages (HSMHTW)</w:t>
            </w:r>
          </w:p>
          <w:p w14:paraId="0283283A" w14:textId="77777777" w:rsidR="0062774A" w:rsidRDefault="0062774A" w:rsidP="00F81326">
            <w:pPr>
              <w:pStyle w:val="ListParagraph"/>
              <w:numPr>
                <w:ilvl w:val="1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B078BE">
              <w:rPr>
                <w:rFonts w:ascii="Arial" w:hAnsi="Arial" w:cs="Arial"/>
                <w:sz w:val="18"/>
                <w:szCs w:val="18"/>
              </w:rPr>
              <w:t>Upgrade Code Temporary Lockout (ERRUCT)</w:t>
            </w:r>
          </w:p>
          <w:p w14:paraId="0283283B" w14:textId="77777777" w:rsidR="00DA7972" w:rsidRPr="00B078BE" w:rsidRDefault="00DA7972" w:rsidP="00A12A8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 help scree</w:t>
            </w:r>
            <w:r w:rsidR="00F839E4">
              <w:rPr>
                <w:rFonts w:ascii="Arial" w:hAnsi="Arial" w:cs="Arial"/>
                <w:sz w:val="18"/>
                <w:szCs w:val="18"/>
              </w:rPr>
              <w:t>ns, added reference to Discover</w:t>
            </w:r>
            <w:r>
              <w:rPr>
                <w:rFonts w:ascii="Arial" w:hAnsi="Arial" w:cs="Arial"/>
                <w:sz w:val="18"/>
                <w:szCs w:val="18"/>
              </w:rPr>
              <w:t xml:space="preserve"> Card, where Visa and MasterCard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were mentioned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48" w:type="dxa"/>
            <w:shd w:val="clear" w:color="auto" w:fill="FFFFFF" w:themeFill="background1"/>
          </w:tcPr>
          <w:p w14:paraId="0283283C" w14:textId="77777777" w:rsidR="00AC6DCF" w:rsidRPr="00F65DAB" w:rsidRDefault="00AC6DCF" w:rsidP="00F260CC">
            <w:pPr>
              <w:rPr>
                <w:szCs w:val="18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14:paraId="0283283D" w14:textId="77777777" w:rsidR="00AC6DCF" w:rsidRDefault="005846DC" w:rsidP="00F260CC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</w:tbl>
    <w:p w14:paraId="0283283F" w14:textId="77777777" w:rsidR="00F260CC" w:rsidRDefault="00F260CC" w:rsidP="00F260CC">
      <w:pPr>
        <w:pStyle w:val="AxureHeading1"/>
        <w:numPr>
          <w:ilvl w:val="0"/>
          <w:numId w:val="0"/>
        </w:numPr>
        <w:sectPr w:rsidR="00F260CC" w:rsidSect="00F260CC">
          <w:headerReference w:type="default" r:id="rId15"/>
          <w:footerReference w:type="default" r:id="rId16"/>
          <w:pgSz w:w="12240" w:h="15840"/>
          <w:pgMar w:top="720" w:right="1080" w:bottom="720" w:left="720" w:header="288" w:footer="288" w:gutter="0"/>
          <w:pgNumType w:start="1"/>
          <w:cols w:space="720"/>
        </w:sectPr>
      </w:pPr>
    </w:p>
    <w:p w14:paraId="02832840" w14:textId="77777777" w:rsidR="00856C04" w:rsidRDefault="00856C04" w:rsidP="00174391">
      <w:pPr>
        <w:pStyle w:val="Heading1"/>
      </w:pPr>
      <w:bookmarkStart w:id="2" w:name="_Toc449002966"/>
      <w:r>
        <w:lastRenderedPageBreak/>
        <w:t>Scenario 1:  Create LOA2 Account</w:t>
      </w:r>
      <w:bookmarkEnd w:id="2"/>
    </w:p>
    <w:p w14:paraId="02832841" w14:textId="77777777" w:rsidR="00856C04" w:rsidRDefault="00856C04" w:rsidP="00856C04">
      <w:pPr>
        <w:rPr>
          <w:b/>
          <w:sz w:val="20"/>
          <w:szCs w:val="20"/>
        </w:rPr>
      </w:pPr>
    </w:p>
    <w:p w14:paraId="02832842" w14:textId="77777777" w:rsidR="00A5444D" w:rsidRDefault="00A5444D" w:rsidP="00A5444D">
      <w:pPr>
        <w:pStyle w:val="Heading2"/>
      </w:pPr>
      <w:bookmarkStart w:id="3" w:name="_Toc449002967"/>
      <w:r>
        <w:t>S1-P1 - Sign In</w:t>
      </w:r>
      <w:bookmarkEnd w:id="3"/>
    </w:p>
    <w:p w14:paraId="02832843" w14:textId="77777777" w:rsidR="00A5444D" w:rsidRPr="00A5444D" w:rsidRDefault="00A5444D" w:rsidP="00A5444D"/>
    <w:p w14:paraId="02832844" w14:textId="77777777" w:rsidR="00A5444D" w:rsidRDefault="00D35215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2832999" wp14:editId="0283299A">
                <wp:simplePos x="0" y="0"/>
                <wp:positionH relativeFrom="column">
                  <wp:posOffset>4686300</wp:posOffset>
                </wp:positionH>
                <wp:positionV relativeFrom="paragraph">
                  <wp:posOffset>2968625</wp:posOffset>
                </wp:positionV>
                <wp:extent cx="1554480" cy="563880"/>
                <wp:effectExtent l="2895600" t="666750" r="26670" b="26670"/>
                <wp:wrapNone/>
                <wp:docPr id="29" name="Line Callout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3414"/>
                            <a:gd name="adj4" fmla="val -18555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9F" w14:textId="77777777" w:rsidR="00F211BF" w:rsidRPr="000E44B6" w:rsidRDefault="00F211BF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“email” to “E-mail”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9" o:spid="_x0000_s1026" type="#_x0000_t47" style="position:absolute;margin-left:369pt;margin-top:233.75pt;width:122.4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" adj="-40080,-24497" fillcolor="#4f81bd" strokecolor="#385d8a" strokeweight="2pt">
                <v:textbox>
                  <w:txbxContent>
                    <w:p w14:paraId="02832B9F" w14:textId="77777777" w:rsidR="00F211BF" w:rsidRPr="000E44B6" w:rsidRDefault="00F211BF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“email” to “E-mail”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A5444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83299B" wp14:editId="0283299C">
                <wp:simplePos x="0" y="0"/>
                <wp:positionH relativeFrom="column">
                  <wp:posOffset>4930140</wp:posOffset>
                </wp:positionH>
                <wp:positionV relativeFrom="paragraph">
                  <wp:posOffset>248285</wp:posOffset>
                </wp:positionV>
                <wp:extent cx="1554480" cy="944880"/>
                <wp:effectExtent l="2686050" t="0" r="26670" b="902970"/>
                <wp:wrapNone/>
                <wp:docPr id="95" name="Line Callout 1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44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2057"/>
                            <a:gd name="adj4" fmla="val -1713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0" w14:textId="77777777" w:rsidR="00F211BF" w:rsidRDefault="00F211BF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  Added hyphen to “SMS-enabled” on 12/02/2015.</w:t>
                            </w:r>
                          </w:p>
                          <w:p w14:paraId="02832BA1" w14:textId="77777777" w:rsidR="00F211BF" w:rsidRPr="000E44B6" w:rsidRDefault="00F211BF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5" o:spid="_x0000_s1027" type="#_x0000_t47" style="position:absolute;margin-left:388.2pt;margin-top:19.55pt;width:122.4pt;height:74.4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" adj="-37009,41484" fillcolor="#4f81bd" strokecolor="#385d8a" strokeweight="2pt">
                <v:textbox>
                  <w:txbxContent>
                    <w:p w14:paraId="02832BA0" w14:textId="77777777" w:rsidR="00F211BF" w:rsidRDefault="00F211BF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  Added hyphen to “SMS-enabled” on 12/02/2015.</w:t>
                      </w:r>
                    </w:p>
                    <w:p w14:paraId="02832BA1" w14:textId="77777777" w:rsidR="00F211BF" w:rsidRPr="000E44B6" w:rsidRDefault="00F211BF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99D" wp14:editId="0283299E">
            <wp:extent cx="6858000" cy="5495925"/>
            <wp:effectExtent l="0" t="0" r="0" b="9525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45" w14:textId="77777777" w:rsidR="007F1674" w:rsidRDefault="00A5444D" w:rsidP="00A5444D">
      <w:pPr>
        <w:pStyle w:val="Heading2"/>
      </w:pPr>
      <w:r>
        <w:br w:type="page"/>
      </w:r>
      <w:bookmarkStart w:id="4" w:name="_Toc449002968"/>
      <w:r w:rsidR="00856C04">
        <w:lastRenderedPageBreak/>
        <w:t>S1-P2 - Terms of Service</w:t>
      </w:r>
      <w:bookmarkEnd w:id="4"/>
    </w:p>
    <w:p w14:paraId="02832846" w14:textId="77777777" w:rsidR="007F1674" w:rsidRDefault="007F1674" w:rsidP="000556AC">
      <w:pPr>
        <w:pStyle w:val="AxureImageParagraph"/>
        <w:jc w:val="left"/>
      </w:pPr>
    </w:p>
    <w:p w14:paraId="02832847" w14:textId="77777777" w:rsidR="00856C04" w:rsidRDefault="00D36974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83299F" wp14:editId="028329A0">
                <wp:simplePos x="0" y="0"/>
                <wp:positionH relativeFrom="column">
                  <wp:posOffset>5082540</wp:posOffset>
                </wp:positionH>
                <wp:positionV relativeFrom="paragraph">
                  <wp:posOffset>841375</wp:posOffset>
                </wp:positionV>
                <wp:extent cx="1554480" cy="1005840"/>
                <wp:effectExtent l="3181350" t="0" r="26670" b="22860"/>
                <wp:wrapNone/>
                <wp:docPr id="42" name="Line Callout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005840"/>
                        </a:xfrm>
                        <a:prstGeom prst="borderCallout1">
                          <a:avLst>
                            <a:gd name="adj1" fmla="val 65720"/>
                            <a:gd name="adj2" fmla="val -2941"/>
                            <a:gd name="adj3" fmla="val 63685"/>
                            <a:gd name="adj4" fmla="val -2036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2" w14:textId="77777777" w:rsidR="00F211BF" w:rsidRPr="000E44B6" w:rsidRDefault="00F211BF" w:rsidP="00440D2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  Added hyphen to “SMS-enabled” on 12/02/2015. 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2" o:spid="_x0000_s1028" type="#_x0000_t47" style="position:absolute;margin-left:400.2pt;margin-top:66.25pt;width:122.4pt;height:79.2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" adj="-43998,13756,-635,14196" fillcolor="#4f81bd" strokecolor="#385d8a" strokeweight="2pt">
                <v:textbox>
                  <w:txbxContent>
                    <w:p w14:paraId="02832BA2" w14:textId="77777777" w:rsidR="00F211BF" w:rsidRPr="000E44B6" w:rsidRDefault="00F211BF" w:rsidP="00440D2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  Added hyphen to “SMS-enabled” on 12/02/2015. Modified wording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8329A1" wp14:editId="028329A2">
                <wp:simplePos x="0" y="0"/>
                <wp:positionH relativeFrom="column">
                  <wp:posOffset>5082540</wp:posOffset>
                </wp:positionH>
                <wp:positionV relativeFrom="paragraph">
                  <wp:posOffset>2670175</wp:posOffset>
                </wp:positionV>
                <wp:extent cx="1554480" cy="563880"/>
                <wp:effectExtent l="2305050" t="0" r="26670" b="26670"/>
                <wp:wrapNone/>
                <wp:docPr id="79" name="Line Callout 1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55237"/>
                            <a:gd name="adj2" fmla="val -2451"/>
                            <a:gd name="adj3" fmla="val 59560"/>
                            <a:gd name="adj4" fmla="val -14781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3" w14:textId="77777777" w:rsidR="00F211BF" w:rsidRPr="000E44B6" w:rsidRDefault="00F211BF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spacing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79" o:spid="_x0000_s1029" type="#_x0000_t47" style="position:absolute;margin-left:400.2pt;margin-top:210.25pt;width:122.4pt;height:44.4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" adj="-31927,12865,-529,11931" fillcolor="#4f81bd" strokecolor="#385d8a" strokeweight="2pt">
                <v:textbox>
                  <w:txbxContent>
                    <w:p w14:paraId="02832BA3" w14:textId="77777777" w:rsidR="00F211BF" w:rsidRPr="000E44B6" w:rsidRDefault="00F211BF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spacing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28329A3" wp14:editId="028329A4">
                <wp:simplePos x="0" y="0"/>
                <wp:positionH relativeFrom="column">
                  <wp:posOffset>5082540</wp:posOffset>
                </wp:positionH>
                <wp:positionV relativeFrom="paragraph">
                  <wp:posOffset>3308350</wp:posOffset>
                </wp:positionV>
                <wp:extent cx="1554480" cy="739140"/>
                <wp:effectExtent l="3790950" t="0" r="26670" b="22860"/>
                <wp:wrapNone/>
                <wp:docPr id="78" name="Line Callout 1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739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83"/>
                            <a:gd name="adj4" fmla="val -24290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4" w14:textId="77777777" w:rsidR="00F211BF" w:rsidRPr="000E44B6" w:rsidRDefault="00F211BF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“We used their fraud prevention services…theft.”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78" o:spid="_x0000_s1030" type="#_x0000_t47" style="position:absolute;margin-left:400.2pt;margin-top:260.5pt;width:122.4pt;height:58.2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" adj="-52468,4662" fillcolor="#4f81bd" strokecolor="#385d8a" strokeweight="2pt">
                <v:textbox>
                  <w:txbxContent>
                    <w:p w14:paraId="02832BA4" w14:textId="77777777" w:rsidR="00F211BF" w:rsidRPr="000E44B6" w:rsidRDefault="00F211BF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“We used their fraud prevention services…theft.”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28329A5" wp14:editId="028329A6">
                <wp:simplePos x="0" y="0"/>
                <wp:positionH relativeFrom="column">
                  <wp:posOffset>5082540</wp:posOffset>
                </wp:positionH>
                <wp:positionV relativeFrom="paragraph">
                  <wp:posOffset>1974850</wp:posOffset>
                </wp:positionV>
                <wp:extent cx="1554480" cy="563880"/>
                <wp:effectExtent l="3810000" t="419100" r="26670" b="26670"/>
                <wp:wrapNone/>
                <wp:docPr id="50" name="Line Callout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638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2873"/>
                            <a:gd name="adj4" fmla="val -24339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5" w14:textId="77777777" w:rsidR="00F211BF" w:rsidRPr="000E44B6" w:rsidRDefault="00F211BF" w:rsidP="00D35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“email” to “E-mail”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0" o:spid="_x0000_s1031" type="#_x0000_t47" style="position:absolute;margin-left:400.2pt;margin-top:155.5pt;width:122.4pt;height:44.4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" adj="-52574,-15741" fillcolor="#4f81bd" strokecolor="#385d8a" strokeweight="2pt">
                <v:textbox>
                  <w:txbxContent>
                    <w:p w14:paraId="02832BA5" w14:textId="77777777" w:rsidR="00F211BF" w:rsidRPr="000E44B6" w:rsidRDefault="00F211BF" w:rsidP="00D35215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“email” to “E-mail”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D35215">
        <w:rPr>
          <w:noProof/>
        </w:rPr>
        <w:drawing>
          <wp:inline distT="0" distB="0" distL="0" distR="0" wp14:anchorId="028329A7" wp14:editId="028329A8">
            <wp:extent cx="4886325" cy="7315200"/>
            <wp:effectExtent l="0" t="0" r="0" b="0"/>
            <wp:docPr id="64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04">
        <w:br w:type="page"/>
      </w:r>
    </w:p>
    <w:p w14:paraId="02832848" w14:textId="77777777" w:rsidR="007F1674" w:rsidRDefault="00856C04">
      <w:pPr>
        <w:pStyle w:val="Heading2"/>
      </w:pPr>
      <w:bookmarkStart w:id="5" w:name="_Toc449002969"/>
      <w:r>
        <w:lastRenderedPageBreak/>
        <w:t>S1-P3 - Verify Identity</w:t>
      </w:r>
      <w:bookmarkEnd w:id="5"/>
    </w:p>
    <w:p w14:paraId="02832849" w14:textId="77777777" w:rsidR="00856C04" w:rsidRPr="00856C04" w:rsidRDefault="00856C04" w:rsidP="00856C04"/>
    <w:p w14:paraId="0283284A" w14:textId="77777777" w:rsidR="007F1674" w:rsidRDefault="00CC7FF5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28329A9" wp14:editId="028329AA">
                <wp:simplePos x="0" y="0"/>
                <wp:positionH relativeFrom="column">
                  <wp:posOffset>5234940</wp:posOffset>
                </wp:positionH>
                <wp:positionV relativeFrom="paragraph">
                  <wp:posOffset>4613275</wp:posOffset>
                </wp:positionV>
                <wp:extent cx="1554480" cy="495300"/>
                <wp:effectExtent l="2609850" t="0" r="26670" b="1905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953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8817"/>
                            <a:gd name="adj4" fmla="val -1667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6" w14:textId="77777777" w:rsidR="00F211BF" w:rsidRPr="00CC7FF5" w:rsidRDefault="00F211BF" w:rsidP="00CC7FF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7FF5">
                              <w:rPr>
                                <w:b/>
                                <w:color w:val="FFFFFF" w:themeColor="background1"/>
                              </w:rPr>
                              <w:t>Changed from Action Link to Help link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1" o:spid="_x0000_s1032" type="#_x0000_t47" style="position:absolute;margin-left:412.2pt;margin-top:363.25pt;width:122.4pt;height:39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" adj="-36021,14864" fillcolor="#4f81bd" strokecolor="#385d8a" strokeweight="2pt">
                <v:textbox>
                  <w:txbxContent>
                    <w:p w14:paraId="02832BA6" w14:textId="77777777" w:rsidR="00F211BF" w:rsidRPr="00CC7FF5" w:rsidRDefault="00F211BF" w:rsidP="00CC7FF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C7FF5">
                        <w:rPr>
                          <w:b/>
                          <w:color w:val="FFFFFF" w:themeColor="background1"/>
                        </w:rPr>
                        <w:t>Changed from Action Link to Help link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329AB" wp14:editId="028329AC">
                <wp:simplePos x="0" y="0"/>
                <wp:positionH relativeFrom="column">
                  <wp:posOffset>5234940</wp:posOffset>
                </wp:positionH>
                <wp:positionV relativeFrom="paragraph">
                  <wp:posOffset>5962015</wp:posOffset>
                </wp:positionV>
                <wp:extent cx="955040" cy="251460"/>
                <wp:effectExtent l="971550" t="0" r="16510" b="15240"/>
                <wp:wrapNone/>
                <wp:docPr id="341" name="Line Callout 1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0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7" w14:textId="77777777" w:rsidR="00F211BF" w:rsidRPr="00856C04" w:rsidRDefault="00F211BF" w:rsidP="00856C0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Text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1" o:spid="_x0000_s1033" type="#_x0000_t47" style="position:absolute;margin-left:412.2pt;margin-top:469.45pt;width:75.2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" adj="-22154,4664" fillcolor="#4f81bd" strokecolor="#385d8a" strokeweight="2pt">
                <v:textbox>
                  <w:txbxContent>
                    <w:p w14:paraId="02832BA7" w14:textId="77777777" w:rsidR="00F211BF" w:rsidRPr="00856C04" w:rsidRDefault="00F211BF" w:rsidP="00856C0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Text change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8329AD" wp14:editId="028329AE">
                <wp:simplePos x="0" y="0"/>
                <wp:positionH relativeFrom="column">
                  <wp:posOffset>5234940</wp:posOffset>
                </wp:positionH>
                <wp:positionV relativeFrom="paragraph">
                  <wp:posOffset>5207635</wp:posOffset>
                </wp:positionV>
                <wp:extent cx="1630680" cy="548640"/>
                <wp:effectExtent l="1123950" t="0" r="26670" b="22860"/>
                <wp:wrapNone/>
                <wp:docPr id="330" name="Line Callout 1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548640"/>
                        </a:xfrm>
                        <a:prstGeom prst="borderCallout1">
                          <a:avLst>
                            <a:gd name="adj1" fmla="val 84028"/>
                            <a:gd name="adj2" fmla="val -5062"/>
                            <a:gd name="adj3" fmla="val 90783"/>
                            <a:gd name="adj4" fmla="val -6810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8" w14:textId="77777777" w:rsidR="00F211BF" w:rsidRPr="00856C04" w:rsidRDefault="00F211BF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Restored container heading to “Add extra security”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0" o:spid="_x0000_s1034" type="#_x0000_t47" style="position:absolute;margin-left:412.2pt;margin-top:410.05pt;width:128.4pt;height:43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" adj="-14711,19609,-1093,18150" fillcolor="#4f81bd" strokecolor="#385d8a" strokeweight="2pt">
                <v:textbox>
                  <w:txbxContent>
                    <w:p w14:paraId="02832BA8" w14:textId="77777777" w:rsidR="00F211BF" w:rsidRPr="00856C04" w:rsidRDefault="00F211BF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Restored container heading to “Add extra security”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6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329AF" wp14:editId="028329B0">
                <wp:simplePos x="0" y="0"/>
                <wp:positionH relativeFrom="column">
                  <wp:posOffset>5735320</wp:posOffset>
                </wp:positionH>
                <wp:positionV relativeFrom="paragraph">
                  <wp:posOffset>1111885</wp:posOffset>
                </wp:positionV>
                <wp:extent cx="1076960" cy="251460"/>
                <wp:effectExtent l="609600" t="0" r="27940" b="15240"/>
                <wp:wrapNone/>
                <wp:docPr id="75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9" w14:textId="77777777" w:rsidR="00F211BF" w:rsidRPr="00856C04" w:rsidRDefault="00F211BF" w:rsidP="00856C0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0" o:spid="_x0000_s1035" type="#_x0000_t47" style="position:absolute;margin-left:451.6pt;margin-top:87.55pt;width:84.8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" adj="-11986,11209" fillcolor="#4f81bd" strokecolor="#385d8a" strokeweight="2pt">
                <v:textbox>
                  <w:txbxContent>
                    <w:p w14:paraId="02832BA9" w14:textId="77777777" w:rsidR="00F211BF" w:rsidRPr="00856C04" w:rsidRDefault="00F211BF" w:rsidP="00856C0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5215">
        <w:rPr>
          <w:noProof/>
        </w:rPr>
        <w:drawing>
          <wp:inline distT="0" distB="0" distL="0" distR="0" wp14:anchorId="028329B1" wp14:editId="028329B2">
            <wp:extent cx="5989320" cy="7141464"/>
            <wp:effectExtent l="0" t="0" r="0" b="2540"/>
            <wp:docPr id="328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29166"/>
                    <a:stretch/>
                  </pic:blipFill>
                  <pic:spPr bwMode="auto">
                    <a:xfrm>
                      <a:off x="0" y="0"/>
                      <a:ext cx="5989320" cy="714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4B" w14:textId="77777777" w:rsidR="00856C04" w:rsidRDefault="00856C04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84C" w14:textId="77777777" w:rsidR="007F1674" w:rsidRDefault="00856C04">
      <w:pPr>
        <w:pStyle w:val="Heading2"/>
      </w:pPr>
      <w:bookmarkStart w:id="6" w:name="_Toc449002970"/>
      <w:r>
        <w:lastRenderedPageBreak/>
        <w:t>S1-P4 - Secure Identity</w:t>
      </w:r>
      <w:bookmarkEnd w:id="6"/>
    </w:p>
    <w:p w14:paraId="0283284D" w14:textId="77777777" w:rsidR="00856C04" w:rsidRDefault="00856C04" w:rsidP="00856C04"/>
    <w:p w14:paraId="0283284E" w14:textId="77777777"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329B3" wp14:editId="028329B4">
                <wp:simplePos x="0" y="0"/>
                <wp:positionH relativeFrom="column">
                  <wp:posOffset>5243830</wp:posOffset>
                </wp:positionH>
                <wp:positionV relativeFrom="paragraph">
                  <wp:posOffset>1066165</wp:posOffset>
                </wp:positionV>
                <wp:extent cx="1076960" cy="251460"/>
                <wp:effectExtent l="609600" t="0" r="27940" b="15240"/>
                <wp:wrapNone/>
                <wp:docPr id="74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A" w14:textId="77777777" w:rsidR="00F211BF" w:rsidRPr="00856C04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47" style="position:absolute;margin-left:412.9pt;margin-top:83.95pt;width:84.8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" adj="-11986,11209" fillcolor="#4f81bd" strokecolor="#385d8a" strokeweight="2pt">
                <v:textbox>
                  <w:txbxContent>
                    <w:p w14:paraId="02832BAA" w14:textId="77777777" w:rsidR="00F211BF" w:rsidRPr="00856C04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9B5" wp14:editId="028329B6">
            <wp:extent cx="5797296" cy="6144768"/>
            <wp:effectExtent l="0" t="0" r="0" b="889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4F" w14:textId="77777777" w:rsidR="007F1674" w:rsidRDefault="00856C04">
      <w:pPr>
        <w:pStyle w:val="Heading2"/>
      </w:pPr>
      <w:r>
        <w:br w:type="page"/>
      </w:r>
      <w:bookmarkStart w:id="7" w:name="_Toc449002971"/>
      <w:r>
        <w:lastRenderedPageBreak/>
        <w:t>S1-P5 - Create Account</w:t>
      </w:r>
      <w:bookmarkEnd w:id="7"/>
    </w:p>
    <w:p w14:paraId="02832850" w14:textId="77777777" w:rsidR="000078A1" w:rsidRPr="000078A1" w:rsidRDefault="000078A1" w:rsidP="000078A1"/>
    <w:p w14:paraId="02832851" w14:textId="77777777"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329B7" wp14:editId="028329B8">
                <wp:simplePos x="0" y="0"/>
                <wp:positionH relativeFrom="column">
                  <wp:posOffset>4889500</wp:posOffset>
                </wp:positionH>
                <wp:positionV relativeFrom="paragraph">
                  <wp:posOffset>923290</wp:posOffset>
                </wp:positionV>
                <wp:extent cx="1076960" cy="251460"/>
                <wp:effectExtent l="609600" t="0" r="27940" b="15240"/>
                <wp:wrapNone/>
                <wp:docPr id="340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B" w14:textId="77777777" w:rsidR="00F211BF" w:rsidRPr="00856C04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47" style="position:absolute;margin-left:385pt;margin-top:72.7pt;width:84.8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" adj="-11986,11209" fillcolor="#4f81bd" strokecolor="#385d8a" strokeweight="2pt">
                <v:textbox>
                  <w:txbxContent>
                    <w:p w14:paraId="02832BAB" w14:textId="77777777" w:rsidR="00F211BF" w:rsidRPr="00856C04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9B9" wp14:editId="028329BA">
            <wp:extent cx="5105400" cy="7315200"/>
            <wp:effectExtent l="0" t="0" r="0" b="0"/>
            <wp:docPr id="6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52" w14:textId="77777777" w:rsidR="007F1674" w:rsidRDefault="00856C04">
      <w:pPr>
        <w:pStyle w:val="Heading2"/>
      </w:pPr>
      <w:r>
        <w:br w:type="page"/>
      </w:r>
      <w:bookmarkStart w:id="8" w:name="_Toc449002972"/>
      <w:r>
        <w:lastRenderedPageBreak/>
        <w:t xml:space="preserve">S1-P6 </w:t>
      </w:r>
      <w:r w:rsidR="000078A1">
        <w:t>–</w:t>
      </w:r>
      <w:r>
        <w:t xml:space="preserve"> </w:t>
      </w:r>
      <w:r w:rsidR="000078A1">
        <w:t xml:space="preserve">Provide Cell </w:t>
      </w:r>
      <w:r>
        <w:t>Phone</w:t>
      </w:r>
      <w:r w:rsidR="000078A1">
        <w:t xml:space="preserve"> </w:t>
      </w:r>
      <w:proofErr w:type="spellStart"/>
      <w:r w:rsidR="000078A1">
        <w:t>Number</w:t>
      </w:r>
      <w:r>
        <w:t>_</w:t>
      </w:r>
      <w:r w:rsidR="000078A1">
        <w:t>Create</w:t>
      </w:r>
      <w:proofErr w:type="spellEnd"/>
      <w:r w:rsidR="000078A1">
        <w:t xml:space="preserve"> Account</w:t>
      </w:r>
      <w:bookmarkEnd w:id="8"/>
    </w:p>
    <w:p w14:paraId="02832853" w14:textId="77777777" w:rsidR="000078A1" w:rsidRPr="000078A1" w:rsidRDefault="000078A1" w:rsidP="000078A1"/>
    <w:p w14:paraId="02832854" w14:textId="77777777" w:rsidR="00C0184A" w:rsidRDefault="0051790F" w:rsidP="00C5529D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329BB" wp14:editId="028329BC">
                <wp:simplePos x="0" y="0"/>
                <wp:positionH relativeFrom="column">
                  <wp:posOffset>5706110</wp:posOffset>
                </wp:positionH>
                <wp:positionV relativeFrom="paragraph">
                  <wp:posOffset>4129405</wp:posOffset>
                </wp:positionV>
                <wp:extent cx="1524000" cy="250825"/>
                <wp:effectExtent l="1714500" t="914400" r="19050" b="15875"/>
                <wp:wrapNone/>
                <wp:docPr id="7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08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64266"/>
                            <a:gd name="adj4" fmla="val -111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C" w14:textId="77777777" w:rsidR="00F211BF" w:rsidRPr="007034DE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2" o:spid="_x0000_s1038" type="#_x0000_t47" style="position:absolute;margin-left:449.3pt;margin-top:325.15pt;width:120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" adj="-24106,-78681" fillcolor="#4f81bd" strokecolor="#385d8a" strokeweight="2pt">
                <v:textbox>
                  <w:txbxContent>
                    <w:p w14:paraId="02832BAC" w14:textId="77777777" w:rsidR="00F211BF" w:rsidRPr="007034DE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8329BD" wp14:editId="028329BE">
                <wp:simplePos x="0" y="0"/>
                <wp:positionH relativeFrom="column">
                  <wp:posOffset>5689177</wp:posOffset>
                </wp:positionH>
                <wp:positionV relativeFrom="paragraph">
                  <wp:posOffset>3401695</wp:posOffset>
                </wp:positionV>
                <wp:extent cx="1524000" cy="668655"/>
                <wp:effectExtent l="990600" t="323850" r="19050" b="17145"/>
                <wp:wrapNone/>
                <wp:docPr id="82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68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6947"/>
                            <a:gd name="adj4" fmla="val -649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D" w14:textId="77777777" w:rsidR="00F211BF" w:rsidRPr="007034DE" w:rsidRDefault="00F211BF" w:rsidP="0051790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47" style="position:absolute;margin-left:447.95pt;margin-top:267.85pt;width:120pt;height:52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" adj="-14026,-10141" fillcolor="#4f81bd" strokecolor="#385d8a" strokeweight="2pt">
                <v:textbox>
                  <w:txbxContent>
                    <w:p w14:paraId="02832BAD" w14:textId="77777777" w:rsidR="00F211BF" w:rsidRPr="007034DE" w:rsidRDefault="00F211BF" w:rsidP="0051790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8329BF" wp14:editId="028329C0">
                <wp:simplePos x="0" y="0"/>
                <wp:positionH relativeFrom="column">
                  <wp:posOffset>5706110</wp:posOffset>
                </wp:positionH>
                <wp:positionV relativeFrom="paragraph">
                  <wp:posOffset>5111750</wp:posOffset>
                </wp:positionV>
                <wp:extent cx="1524000" cy="501015"/>
                <wp:effectExtent l="4000500" t="1524000" r="19050" b="13335"/>
                <wp:wrapNone/>
                <wp:docPr id="326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1015"/>
                        </a:xfrm>
                        <a:prstGeom prst="borderCallout1">
                          <a:avLst>
                            <a:gd name="adj1" fmla="val 33902"/>
                            <a:gd name="adj2" fmla="val -4833"/>
                            <a:gd name="adj3" fmla="val -307532"/>
                            <a:gd name="adj4" fmla="val -26251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E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47" style="position:absolute;margin-left:449.3pt;margin-top:402.5pt;width:120pt;height:39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" adj="-56703,-66427,-1044,7323" fillcolor="#4f81bd" strokecolor="#385d8a" strokeweight="2pt">
                <v:textbox>
                  <w:txbxContent>
                    <w:p w14:paraId="02832BAE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8329C1" wp14:editId="028329C2">
                <wp:simplePos x="0" y="0"/>
                <wp:positionH relativeFrom="column">
                  <wp:posOffset>5706110</wp:posOffset>
                </wp:positionH>
                <wp:positionV relativeFrom="paragraph">
                  <wp:posOffset>4510405</wp:posOffset>
                </wp:positionV>
                <wp:extent cx="1524000" cy="501015"/>
                <wp:effectExtent l="3790950" t="1962150" r="19050" b="13335"/>
                <wp:wrapNone/>
                <wp:docPr id="2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1015"/>
                        </a:xfrm>
                        <a:prstGeom prst="borderCallout1">
                          <a:avLst>
                            <a:gd name="adj1" fmla="val 33902"/>
                            <a:gd name="adj2" fmla="val -4833"/>
                            <a:gd name="adj3" fmla="val -395300"/>
                            <a:gd name="adj4" fmla="val -24862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AF" w14:textId="77777777" w:rsidR="00F211BF" w:rsidRPr="007034DE" w:rsidRDefault="00F211BF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47" style="position:absolute;margin-left:449.3pt;margin-top:355.15pt;width:120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" adj="-53703,-85385,-1044,7323" fillcolor="#4f81bd" strokecolor="#385d8a" strokeweight="2pt">
                <v:textbox>
                  <w:txbxContent>
                    <w:p w14:paraId="02832BAF" w14:textId="77777777" w:rsidR="00F211BF" w:rsidRPr="007034DE" w:rsidRDefault="00F211BF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329C3" wp14:editId="028329C4">
                <wp:simplePos x="0" y="0"/>
                <wp:positionH relativeFrom="column">
                  <wp:posOffset>5647055</wp:posOffset>
                </wp:positionH>
                <wp:positionV relativeFrom="paragraph">
                  <wp:posOffset>598805</wp:posOffset>
                </wp:positionV>
                <wp:extent cx="1524000" cy="251460"/>
                <wp:effectExtent l="1162050" t="0" r="19050" b="34290"/>
                <wp:wrapNone/>
                <wp:docPr id="72" name="Line Callout 1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5454"/>
                            <a:gd name="adj2" fmla="val -5000"/>
                            <a:gd name="adj3" fmla="val 105134"/>
                            <a:gd name="adj4" fmla="val -76333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2BB0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8" o:spid="_x0000_s1042" type="#_x0000_t47" style="position:absolute;margin-left:444.65pt;margin-top:47.15pt;width:120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" adj="-16488,22709,-1080,9818" fillcolor="#4f81bd" strokecolor="#385d8a" strokeweight="2pt">
                <v:textbox>
                  <w:txbxContent>
                    <w:p w14:paraId="02832BB0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28329C5" wp14:editId="028329C6">
                <wp:simplePos x="0" y="0"/>
                <wp:positionH relativeFrom="column">
                  <wp:posOffset>5647267</wp:posOffset>
                </wp:positionH>
                <wp:positionV relativeFrom="paragraph">
                  <wp:posOffset>167428</wp:posOffset>
                </wp:positionV>
                <wp:extent cx="1524000" cy="368300"/>
                <wp:effectExtent l="3733800" t="0" r="19050" b="908050"/>
                <wp:wrapNone/>
                <wp:docPr id="65" name="Line Callout 1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8300"/>
                        </a:xfrm>
                        <a:prstGeom prst="borderCallout1">
                          <a:avLst>
                            <a:gd name="adj1" fmla="val 55893"/>
                            <a:gd name="adj2" fmla="val -4333"/>
                            <a:gd name="adj3" fmla="val 345887"/>
                            <a:gd name="adj4" fmla="val -24544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1" w14:textId="77777777" w:rsidR="00F211BF" w:rsidRPr="007034DE" w:rsidRDefault="00F211BF" w:rsidP="00FF61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wording on 1/7/2016.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65" o:spid="_x0000_s1043" type="#_x0000_t47" style="position:absolute;margin-left:444.65pt;margin-top:13.2pt;width:120pt;height:2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" adj="-53017,74712,-936,12073" fillcolor="#4f81bd" strokecolor="#385d8a" strokeweight="2pt">
                <v:textbox>
                  <w:txbxContent>
                    <w:p w14:paraId="02832BB1" w14:textId="77777777" w:rsidR="00F211BF" w:rsidRPr="007034DE" w:rsidRDefault="00F211BF" w:rsidP="00FF61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Revised wording on 1/7/2016.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329C7" wp14:editId="028329C8">
                <wp:simplePos x="0" y="0"/>
                <wp:positionH relativeFrom="column">
                  <wp:posOffset>5638800</wp:posOffset>
                </wp:positionH>
                <wp:positionV relativeFrom="paragraph">
                  <wp:posOffset>1030605</wp:posOffset>
                </wp:positionV>
                <wp:extent cx="1524000" cy="251460"/>
                <wp:effectExtent l="1066800" t="0" r="19050" b="15240"/>
                <wp:wrapNone/>
                <wp:docPr id="71" name="Line Callout 1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5454"/>
                            <a:gd name="adj2" fmla="val -5000"/>
                            <a:gd name="adj3" fmla="val 65410"/>
                            <a:gd name="adj4" fmla="val -69666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32BB2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7" o:spid="_x0000_s1044" type="#_x0000_t47" style="position:absolute;margin-left:444pt;margin-top:81.15pt;width:120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" adj="-15048,14129,-1080,9818" fillcolor="#4f81bd" strokecolor="#385d8a" strokeweight="2pt">
                <v:textbox>
                  <w:txbxContent>
                    <w:p w14:paraId="02832BB2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613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28329C9" wp14:editId="028329CA">
                <wp:simplePos x="0" y="0"/>
                <wp:positionH relativeFrom="column">
                  <wp:posOffset>5666740</wp:posOffset>
                </wp:positionH>
                <wp:positionV relativeFrom="paragraph">
                  <wp:posOffset>2580640</wp:posOffset>
                </wp:positionV>
                <wp:extent cx="1524000" cy="655320"/>
                <wp:effectExtent l="571500" t="0" r="19050" b="11430"/>
                <wp:wrapNone/>
                <wp:docPr id="37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905"/>
                            <a:gd name="adj4" fmla="val -380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3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47" style="position:absolute;margin-left:446.2pt;margin-top:203.2pt;width:120pt;height:51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" adj="-8216,5811" fillcolor="#4f81bd" strokecolor="#385d8a" strokeweight="2pt">
                <v:textbox>
                  <w:txbxContent>
                    <w:p w14:paraId="02832BB3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329CB" wp14:editId="028329CC">
                <wp:simplePos x="0" y="0"/>
                <wp:positionH relativeFrom="column">
                  <wp:posOffset>5654040</wp:posOffset>
                </wp:positionH>
                <wp:positionV relativeFrom="paragraph">
                  <wp:posOffset>2281555</wp:posOffset>
                </wp:positionV>
                <wp:extent cx="1524000" cy="251460"/>
                <wp:effectExtent l="2971800" t="0" r="19050" b="15240"/>
                <wp:wrapNone/>
                <wp:docPr id="349" name="Line Callout 1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8864"/>
                            <a:gd name="adj4" fmla="val -194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4" w14:textId="77777777" w:rsidR="00F211BF" w:rsidRPr="00181AFC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9" o:spid="_x0000_s1046" type="#_x0000_t47" style="position:absolute;margin-left:445.2pt;margin-top:179.65pt;width:12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" adj="-42118,10555" fillcolor="#4f81bd" strokecolor="#385d8a" strokeweight="2pt">
                <v:textbox>
                  <w:txbxContent>
                    <w:p w14:paraId="02832BB4" w14:textId="77777777" w:rsidR="00F211BF" w:rsidRPr="00181AFC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8329CD" wp14:editId="028329CE">
                <wp:simplePos x="0" y="0"/>
                <wp:positionH relativeFrom="column">
                  <wp:posOffset>5654040</wp:posOffset>
                </wp:positionH>
                <wp:positionV relativeFrom="paragraph">
                  <wp:posOffset>1435735</wp:posOffset>
                </wp:positionV>
                <wp:extent cx="1524000" cy="800100"/>
                <wp:effectExtent l="495300" t="0" r="19050" b="19050"/>
                <wp:wrapNone/>
                <wp:docPr id="346" name="Line Callout 1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800100"/>
                        </a:xfrm>
                        <a:prstGeom prst="borderCallout1">
                          <a:avLst>
                            <a:gd name="adj1" fmla="val 55893"/>
                            <a:gd name="adj2" fmla="val -4333"/>
                            <a:gd name="adj3" fmla="val 57022"/>
                            <a:gd name="adj4" fmla="val -32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5" w14:textId="77777777" w:rsidR="00F211BF" w:rsidRPr="007034DE" w:rsidRDefault="00F211BF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on 11/19/2015.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6" o:spid="_x0000_s1047" type="#_x0000_t47" style="position:absolute;margin-left:445.2pt;margin-top:113.05pt;width:12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" adj="-7018,12317,-936,12073" fillcolor="#4f81bd" strokecolor="#385d8a" strokeweight="2pt">
                <v:textbox>
                  <w:txbxContent>
                    <w:p w14:paraId="02832BB5" w14:textId="77777777" w:rsidR="00F211BF" w:rsidRPr="007034DE" w:rsidRDefault="00F211BF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9CF" wp14:editId="028329D0">
            <wp:extent cx="5705856" cy="3941064"/>
            <wp:effectExtent l="0" t="0" r="9525" b="2540"/>
            <wp:docPr id="81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04">
        <w:br w:type="page"/>
      </w:r>
    </w:p>
    <w:p w14:paraId="02832855" w14:textId="77777777" w:rsidR="007F1674" w:rsidRDefault="00856C04">
      <w:pPr>
        <w:pStyle w:val="Heading2"/>
      </w:pPr>
      <w:bookmarkStart w:id="9" w:name="_Toc449002973"/>
      <w:r>
        <w:lastRenderedPageBreak/>
        <w:t>S1-P7</w:t>
      </w:r>
      <w:r w:rsidR="005E132D">
        <w:t xml:space="preserve"> </w:t>
      </w:r>
      <w:r>
        <w:t xml:space="preserve">- Enter </w:t>
      </w:r>
      <w:r w:rsidR="00A44D24">
        <w:t>Texted Security Code</w:t>
      </w:r>
      <w:bookmarkEnd w:id="9"/>
    </w:p>
    <w:p w14:paraId="02832856" w14:textId="77777777" w:rsidR="00A5444D" w:rsidRPr="00A5444D" w:rsidRDefault="00A5444D" w:rsidP="00A5444D"/>
    <w:p w14:paraId="02832857" w14:textId="77777777" w:rsidR="007F1674" w:rsidRDefault="00687AC9" w:rsidP="000556AC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28329D1" wp14:editId="028329D2">
                <wp:simplePos x="0" y="0"/>
                <wp:positionH relativeFrom="column">
                  <wp:posOffset>5882640</wp:posOffset>
                </wp:positionH>
                <wp:positionV relativeFrom="paragraph">
                  <wp:posOffset>2136775</wp:posOffset>
                </wp:positionV>
                <wp:extent cx="1363980" cy="556260"/>
                <wp:effectExtent l="876300" t="228600" r="26670" b="15240"/>
                <wp:wrapNone/>
                <wp:docPr id="332" name="Line Callout 1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988"/>
                            <a:gd name="adj4" fmla="val -641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6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32" o:spid="_x0000_s1048" type="#_x0000_t47" style="position:absolute;margin-left:463.2pt;margin-top:168.25pt;width:107.4pt;height:43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" adj="-13846,-8637" fillcolor="#4f81bd" strokecolor="#385d8a" strokeweight="2pt">
                <v:textbox>
                  <w:txbxContent>
                    <w:p w14:paraId="02832BB6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8329D3" wp14:editId="028329D4">
                <wp:simplePos x="0" y="0"/>
                <wp:positionH relativeFrom="column">
                  <wp:posOffset>5882640</wp:posOffset>
                </wp:positionH>
                <wp:positionV relativeFrom="paragraph">
                  <wp:posOffset>1588135</wp:posOffset>
                </wp:positionV>
                <wp:extent cx="1363980" cy="449580"/>
                <wp:effectExtent l="495300" t="0" r="26670" b="2667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7807"/>
                            <a:gd name="adj4" fmla="val -361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7" w14:textId="77777777" w:rsidR="00F211BF" w:rsidRPr="000E44B6" w:rsidRDefault="00F211BF" w:rsidP="006670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6" o:spid="_x0000_s1049" type="#_x0000_t47" style="position:absolute;margin-left:463.2pt;margin-top:125.05pt;width:107.4pt;height:35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" adj="-7812,6006" fillcolor="#4f81bd" strokecolor="#385d8a" strokeweight="2pt">
                <v:textbox>
                  <w:txbxContent>
                    <w:p w14:paraId="02832BB7" w14:textId="77777777" w:rsidR="00F211BF" w:rsidRPr="000E44B6" w:rsidRDefault="00F211BF" w:rsidP="0066702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329D5" wp14:editId="028329D6">
                <wp:simplePos x="0" y="0"/>
                <wp:positionH relativeFrom="column">
                  <wp:posOffset>5882640</wp:posOffset>
                </wp:positionH>
                <wp:positionV relativeFrom="paragraph">
                  <wp:posOffset>1009015</wp:posOffset>
                </wp:positionV>
                <wp:extent cx="1107440" cy="251460"/>
                <wp:effectExtent l="857250" t="0" r="16510" b="15240"/>
                <wp:wrapNone/>
                <wp:docPr id="350" name="Line Callout 1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7854"/>
                            <a:gd name="adj4" fmla="val -7750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8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0" o:spid="_x0000_s1050" type="#_x0000_t47" style="position:absolute;margin-left:463.2pt;margin-top:79.45pt;width:87.2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" adj="-16742,10336" fillcolor="#4f81bd" strokecolor="#385d8a" strokeweight="2pt">
                <v:textbox>
                  <w:txbxContent>
                    <w:p w14:paraId="02832BB8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329D7" wp14:editId="028329D8">
                <wp:simplePos x="0" y="0"/>
                <wp:positionH relativeFrom="column">
                  <wp:posOffset>5920740</wp:posOffset>
                </wp:positionH>
                <wp:positionV relativeFrom="paragraph">
                  <wp:posOffset>536575</wp:posOffset>
                </wp:positionV>
                <wp:extent cx="1107440" cy="251460"/>
                <wp:effectExtent l="2571750" t="0" r="16510" b="110490"/>
                <wp:wrapNone/>
                <wp:docPr id="351" name="Line Callout 1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6742"/>
                            <a:gd name="adj4" fmla="val -23347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9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1" o:spid="_x0000_s1051" type="#_x0000_t47" style="position:absolute;margin-left:466.2pt;margin-top:42.25pt;width:87.2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" adj="-50430,29536" fillcolor="#4f81bd" strokecolor="#385d8a" strokeweight="2pt">
                <v:textbox>
                  <w:txbxContent>
                    <w:p w14:paraId="02832BB9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028329D9" wp14:editId="028329DA">
            <wp:extent cx="5797296" cy="3154680"/>
            <wp:effectExtent l="0" t="0" r="0" b="7620"/>
            <wp:docPr id="23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58" w14:textId="77777777" w:rsidR="007F1674" w:rsidRDefault="00856C04">
      <w:pPr>
        <w:pStyle w:val="Heading2"/>
      </w:pPr>
      <w:r>
        <w:br w:type="page"/>
      </w:r>
      <w:bookmarkStart w:id="10" w:name="_Toc449002974"/>
      <w:r>
        <w:lastRenderedPageBreak/>
        <w:t xml:space="preserve">S1-P8 </w:t>
      </w:r>
      <w:r w:rsidR="002B3A4D">
        <w:t>–</w:t>
      </w:r>
      <w:r>
        <w:t xml:space="preserve"> Confirmation</w:t>
      </w:r>
      <w:bookmarkEnd w:id="10"/>
    </w:p>
    <w:p w14:paraId="02832859" w14:textId="77777777" w:rsidR="002B3A4D" w:rsidRPr="002B3A4D" w:rsidRDefault="002B3A4D" w:rsidP="002B3A4D"/>
    <w:p w14:paraId="0283285A" w14:textId="77777777"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8329DB" wp14:editId="028329DC">
                <wp:simplePos x="0" y="0"/>
                <wp:positionH relativeFrom="column">
                  <wp:posOffset>5173345</wp:posOffset>
                </wp:positionH>
                <wp:positionV relativeFrom="paragraph">
                  <wp:posOffset>2454910</wp:posOffset>
                </wp:positionV>
                <wp:extent cx="1553845" cy="419100"/>
                <wp:effectExtent l="876300" t="0" r="27305" b="19050"/>
                <wp:wrapNone/>
                <wp:docPr id="70" name="Line Callout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845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A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Modified text in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52" type="#_x0000_t47" style="position:absolute;margin-left:407.35pt;margin-top:193.3pt;width:122.3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" adj="-11986,11209" fillcolor="#4f81bd" strokecolor="#385d8a" strokeweight="2pt">
                <v:textbox>
                  <w:txbxContent>
                    <w:p w14:paraId="02832BBA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Modified text in container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8329DD" wp14:editId="028329DE">
                <wp:simplePos x="0" y="0"/>
                <wp:positionH relativeFrom="column">
                  <wp:posOffset>5174615</wp:posOffset>
                </wp:positionH>
                <wp:positionV relativeFrom="paragraph">
                  <wp:posOffset>1226185</wp:posOffset>
                </wp:positionV>
                <wp:extent cx="1552575" cy="449580"/>
                <wp:effectExtent l="876300" t="0" r="28575" b="26670"/>
                <wp:wrapNone/>
                <wp:docPr id="69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B" w14:textId="77777777" w:rsidR="00F211BF" w:rsidRPr="007034DE" w:rsidRDefault="00F211BF" w:rsidP="00007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53" type="#_x0000_t47" style="position:absolute;margin-left:407.45pt;margin-top:96.55pt;width:122.25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" adj="-11986,11209" fillcolor="#4f81bd" strokecolor="#385d8a" strokeweight="2pt">
                <v:textbox>
                  <w:txbxContent>
                    <w:p w14:paraId="02832BBB" w14:textId="77777777" w:rsidR="00F211BF" w:rsidRPr="007034DE" w:rsidRDefault="00F211BF" w:rsidP="000078A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60CC">
        <w:rPr>
          <w:noProof/>
        </w:rPr>
        <w:drawing>
          <wp:inline distT="0" distB="0" distL="0" distR="0" wp14:anchorId="028329DF" wp14:editId="028329E0">
            <wp:extent cx="6858000" cy="4057650"/>
            <wp:effectExtent l="0" t="0" r="0" b="0"/>
            <wp:docPr id="77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43651"/>
                    <a:stretch/>
                  </pic:blipFill>
                  <pic:spPr bwMode="auto">
                    <a:xfrm>
                      <a:off x="0" y="0"/>
                      <a:ext cx="68580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5B" w14:textId="77777777" w:rsidR="00174391" w:rsidRDefault="00856C04">
      <w:pPr>
        <w:pStyle w:val="Heading2"/>
      </w:pPr>
      <w:r>
        <w:br w:type="page"/>
      </w:r>
    </w:p>
    <w:p w14:paraId="0283285C" w14:textId="77777777" w:rsidR="00174391" w:rsidRDefault="00A24675" w:rsidP="00174391">
      <w:pPr>
        <w:pStyle w:val="Heading1"/>
      </w:pPr>
      <w:bookmarkStart w:id="11" w:name="_Toc44900297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28329E1" wp14:editId="028329E2">
                <wp:simplePos x="0" y="0"/>
                <wp:positionH relativeFrom="column">
                  <wp:posOffset>4053840</wp:posOffset>
                </wp:positionH>
                <wp:positionV relativeFrom="paragraph">
                  <wp:posOffset>156210</wp:posOffset>
                </wp:positionV>
                <wp:extent cx="1760220" cy="403860"/>
                <wp:effectExtent l="0" t="0" r="11430" b="1524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BC" w14:textId="77777777" w:rsidR="00F211BF" w:rsidRPr="00A24675" w:rsidRDefault="00F211BF" w:rsidP="00A246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54" style="position:absolute;margin-left:319.2pt;margin-top:12.3pt;width:138.6pt;height:31.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" fillcolor="#4f81bd [3204]" strokecolor="#243f60 [1604]" strokeweight="2pt">
                <v:textbox>
                  <w:txbxContent>
                    <w:p w14:paraId="02832BBC" w14:textId="77777777" w:rsidR="00F211BF" w:rsidRPr="00A24675" w:rsidRDefault="00F211BF" w:rsidP="00A24675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174391">
        <w:t>Scenario 2: Create LOA3 Account</w:t>
      </w:r>
      <w:bookmarkEnd w:id="11"/>
    </w:p>
    <w:p w14:paraId="0283285D" w14:textId="77777777" w:rsidR="007F1674" w:rsidRDefault="00856C04">
      <w:pPr>
        <w:pStyle w:val="Heading2"/>
      </w:pPr>
      <w:bookmarkStart w:id="12" w:name="_Toc449002976"/>
      <w:r>
        <w:t>S2-P1 - Sign In</w:t>
      </w:r>
      <w:bookmarkEnd w:id="12"/>
    </w:p>
    <w:p w14:paraId="0283285E" w14:textId="77777777" w:rsidR="000078A1" w:rsidRPr="000078A1" w:rsidRDefault="000078A1" w:rsidP="000078A1"/>
    <w:p w14:paraId="0283285F" w14:textId="77777777" w:rsidR="007F1674" w:rsidRDefault="00DA695C" w:rsidP="000556AC">
      <w:pPr>
        <w:pStyle w:val="AxureImageParagraph"/>
        <w:jc w:val="left"/>
      </w:pPr>
      <w:r>
        <w:rPr>
          <w:noProof/>
        </w:rPr>
        <w:drawing>
          <wp:inline distT="0" distB="0" distL="0" distR="0" wp14:anchorId="028329E3" wp14:editId="028329E4">
            <wp:extent cx="6858000" cy="5495925"/>
            <wp:effectExtent l="0" t="0" r="0" b="9525"/>
            <wp:docPr id="164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60" w14:textId="77777777" w:rsidR="007F1674" w:rsidRDefault="00856C04">
      <w:pPr>
        <w:pStyle w:val="Heading2"/>
      </w:pPr>
      <w:r>
        <w:br w:type="page"/>
      </w:r>
      <w:bookmarkStart w:id="13" w:name="_Toc449002977"/>
      <w:r>
        <w:lastRenderedPageBreak/>
        <w:t>S2-P2 - Terms of Service</w:t>
      </w:r>
      <w:bookmarkEnd w:id="13"/>
    </w:p>
    <w:p w14:paraId="02832861" w14:textId="77777777" w:rsidR="000078A1" w:rsidRDefault="00A24675" w:rsidP="000078A1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8329E5" wp14:editId="028329E6">
                <wp:simplePos x="0" y="0"/>
                <wp:positionH relativeFrom="column">
                  <wp:posOffset>3070860</wp:posOffset>
                </wp:positionH>
                <wp:positionV relativeFrom="paragraph">
                  <wp:posOffset>-353060</wp:posOffset>
                </wp:positionV>
                <wp:extent cx="1760220" cy="403860"/>
                <wp:effectExtent l="0" t="0" r="11430" b="1524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D" w14:textId="77777777" w:rsidR="00F211BF" w:rsidRPr="00A24675" w:rsidRDefault="00F211BF" w:rsidP="00A246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Please see S1-P2</w:t>
                            </w:r>
                            <w:r w:rsidRPr="00A24675">
                              <w:rPr>
                                <w:b/>
                                <w:color w:val="FFFFFF" w:themeColor="background1"/>
                              </w:rPr>
                              <w:t xml:space="preserve"> for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description of </w:t>
                            </w:r>
                            <w:r w:rsidRPr="00A24675">
                              <w:rPr>
                                <w:b/>
                                <w:color w:val="FFFFFF" w:themeColor="background1"/>
                              </w:rPr>
                              <w:t>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55" style="position:absolute;margin-left:241.8pt;margin-top:-27.8pt;width:138.6pt;height:31.8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" fillcolor="#4f81bd" strokecolor="#385d8a" strokeweight="2pt">
                <v:textbox>
                  <w:txbxContent>
                    <w:p w14:paraId="02832BBD" w14:textId="77777777" w:rsidR="00F211BF" w:rsidRPr="00A24675" w:rsidRDefault="00F211BF" w:rsidP="00A2467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Please see S1-P2</w:t>
                      </w:r>
                      <w:r w:rsidRPr="00A24675">
                        <w:rPr>
                          <w:b/>
                          <w:color w:val="FFFFFF" w:themeColor="background1"/>
                        </w:rPr>
                        <w:t xml:space="preserve"> for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description of </w:t>
                      </w:r>
                      <w:r w:rsidRPr="00A24675">
                        <w:rPr>
                          <w:b/>
                          <w:color w:val="FFFFFF" w:themeColor="background1"/>
                        </w:rPr>
                        <w:t>changes.</w:t>
                      </w:r>
                    </w:p>
                  </w:txbxContent>
                </v:textbox>
              </v:rect>
            </w:pict>
          </mc:Fallback>
        </mc:AlternateContent>
      </w:r>
    </w:p>
    <w:p w14:paraId="02832862" w14:textId="77777777" w:rsidR="007F1674" w:rsidRDefault="00D36974" w:rsidP="000556AC">
      <w:pPr>
        <w:pStyle w:val="AxureImageParagraph"/>
        <w:jc w:val="left"/>
      </w:pPr>
      <w:r>
        <w:rPr>
          <w:noProof/>
        </w:rPr>
        <w:drawing>
          <wp:inline distT="0" distB="0" distL="0" distR="0" wp14:anchorId="028329E7" wp14:editId="028329E8">
            <wp:extent cx="4886325" cy="7315200"/>
            <wp:effectExtent l="0" t="0" r="0" b="0"/>
            <wp:docPr id="334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63" w14:textId="77777777" w:rsidR="007F1674" w:rsidRDefault="00856C04" w:rsidP="00667020">
      <w:pPr>
        <w:pStyle w:val="Heading2"/>
      </w:pPr>
      <w:r>
        <w:br w:type="page"/>
      </w:r>
    </w:p>
    <w:p w14:paraId="02832864" w14:textId="77777777" w:rsidR="000078A1" w:rsidRDefault="000078A1" w:rsidP="000078A1">
      <w:pPr>
        <w:pStyle w:val="Heading2"/>
      </w:pPr>
      <w:bookmarkStart w:id="14" w:name="_Toc449002978"/>
      <w:r>
        <w:lastRenderedPageBreak/>
        <w:t>S2-P3 - Verify Identity – User Chooses to Upgrade to LOA3</w:t>
      </w:r>
      <w:bookmarkEnd w:id="14"/>
    </w:p>
    <w:p w14:paraId="02832865" w14:textId="77777777" w:rsidR="000078A1" w:rsidRDefault="000078A1"/>
    <w:p w14:paraId="02832866" w14:textId="77777777" w:rsidR="000078A1" w:rsidRDefault="00467035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8329E9" wp14:editId="028329EA">
                <wp:simplePos x="0" y="0"/>
                <wp:positionH relativeFrom="column">
                  <wp:posOffset>4937760</wp:posOffset>
                </wp:positionH>
                <wp:positionV relativeFrom="paragraph">
                  <wp:posOffset>5893435</wp:posOffset>
                </wp:positionV>
                <wp:extent cx="955040" cy="251460"/>
                <wp:effectExtent l="971550" t="0" r="16510" b="15240"/>
                <wp:wrapNone/>
                <wp:docPr id="412" name="Line Callout 1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0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E" w14:textId="77777777" w:rsidR="00F211BF" w:rsidRPr="00856C04" w:rsidRDefault="00F211BF" w:rsidP="00D343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Text 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2" o:spid="_x0000_s1056" type="#_x0000_t47" style="position:absolute;margin-left:388.8pt;margin-top:464.05pt;width:75.2pt;height:19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" adj="-22154,4664" fillcolor="#4f81bd" strokecolor="#385d8a" strokeweight="2pt">
                <v:textbox>
                  <w:txbxContent>
                    <w:p w14:paraId="02832BBE" w14:textId="77777777" w:rsidR="00F211BF" w:rsidRPr="00856C04" w:rsidRDefault="00F211BF" w:rsidP="00D3437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Text change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28329EB" wp14:editId="028329EC">
                <wp:simplePos x="0" y="0"/>
                <wp:positionH relativeFrom="column">
                  <wp:posOffset>4937760</wp:posOffset>
                </wp:positionH>
                <wp:positionV relativeFrom="paragraph">
                  <wp:posOffset>5207635</wp:posOffset>
                </wp:positionV>
                <wp:extent cx="1630680" cy="548640"/>
                <wp:effectExtent l="1123950" t="0" r="26670" b="22860"/>
                <wp:wrapNone/>
                <wp:docPr id="411" name="Line Callout 1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548640"/>
                        </a:xfrm>
                        <a:prstGeom prst="borderCallout1">
                          <a:avLst>
                            <a:gd name="adj1" fmla="val 84028"/>
                            <a:gd name="adj2" fmla="val -5062"/>
                            <a:gd name="adj3" fmla="val 90783"/>
                            <a:gd name="adj4" fmla="val -6810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BF" w14:textId="77777777" w:rsidR="00F211BF" w:rsidRPr="00856C04" w:rsidRDefault="00F211BF" w:rsidP="00D3437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Restored container heading to “Add extra security”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1" o:spid="_x0000_s1057" type="#_x0000_t47" style="position:absolute;margin-left:388.8pt;margin-top:410.05pt;width:128.4pt;height:43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" adj="-14711,19609,-1093,18150" fillcolor="#4f81bd" strokecolor="#385d8a" strokeweight="2pt">
                <v:textbox>
                  <w:txbxContent>
                    <w:p w14:paraId="02832BBF" w14:textId="77777777" w:rsidR="00F211BF" w:rsidRPr="00856C04" w:rsidRDefault="00F211BF" w:rsidP="00D3437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Restored container heading to “Add extra security”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4371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8329ED" wp14:editId="028329EE">
                <wp:simplePos x="0" y="0"/>
                <wp:positionH relativeFrom="column">
                  <wp:posOffset>4945380</wp:posOffset>
                </wp:positionH>
                <wp:positionV relativeFrom="paragraph">
                  <wp:posOffset>6602095</wp:posOffset>
                </wp:positionV>
                <wp:extent cx="1577340" cy="510540"/>
                <wp:effectExtent l="1619250" t="0" r="22860" b="22860"/>
                <wp:wrapNone/>
                <wp:docPr id="413" name="Line Callout 1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7340" cy="5105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591"/>
                            <a:gd name="adj4" fmla="val -10256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0" w14:textId="77777777" w:rsidR="00F211BF" w:rsidRPr="00856C04" w:rsidRDefault="00F211BF" w:rsidP="00D34371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</w:t>
                            </w: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hange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 “upgrade code” to lower case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13" o:spid="_x0000_s1058" type="#_x0000_t47" style="position:absolute;margin-left:389.4pt;margin-top:519.85pt;width:124.2pt;height:40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" adj="-22154,4664" fillcolor="#4f81bd" strokecolor="#385d8a" strokeweight="2pt">
                <v:textbox>
                  <w:txbxContent>
                    <w:p w14:paraId="02832BC0" w14:textId="77777777" w:rsidR="00F211BF" w:rsidRPr="00856C04" w:rsidRDefault="00F211BF" w:rsidP="00D34371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</w:t>
                      </w:r>
                      <w:r w:rsidRPr="00856C04">
                        <w:rPr>
                          <w:b/>
                          <w:color w:val="FFFFFF" w:themeColor="background1"/>
                        </w:rPr>
                        <w:t>hange</w:t>
                      </w:r>
                      <w:r>
                        <w:rPr>
                          <w:b/>
                          <w:color w:val="FFFFFF" w:themeColor="background1"/>
                        </w:rPr>
                        <w:t>d “upgrade code” to lower case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4371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28329EF" wp14:editId="028329F0">
                <wp:simplePos x="0" y="0"/>
                <wp:positionH relativeFrom="column">
                  <wp:posOffset>5727700</wp:posOffset>
                </wp:positionH>
                <wp:positionV relativeFrom="paragraph">
                  <wp:posOffset>1012825</wp:posOffset>
                </wp:positionV>
                <wp:extent cx="1076960" cy="251460"/>
                <wp:effectExtent l="609600" t="0" r="27940" b="15240"/>
                <wp:wrapNone/>
                <wp:docPr id="410" name="Line Callout 1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1" w14:textId="77777777" w:rsidR="00F211BF" w:rsidRPr="00856C04" w:rsidRDefault="00F211BF" w:rsidP="00D3437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56C04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47" style="position:absolute;margin-left:451pt;margin-top:79.75pt;width:84.8pt;height:19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" adj="-11986,11209" fillcolor="#4f81bd" strokecolor="#385d8a" strokeweight="2pt">
                <v:textbox>
                  <w:txbxContent>
                    <w:p w14:paraId="02832BC1" w14:textId="77777777" w:rsidR="00F211BF" w:rsidRPr="00856C04" w:rsidRDefault="00F211BF" w:rsidP="00D3437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56C04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9F1" wp14:editId="028329F2">
            <wp:extent cx="5824728" cy="8174736"/>
            <wp:effectExtent l="0" t="0" r="5080" b="0"/>
            <wp:docPr id="87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b="21771"/>
                    <a:stretch/>
                  </pic:blipFill>
                  <pic:spPr bwMode="auto">
                    <a:xfrm>
                      <a:off x="0" y="0"/>
                      <a:ext cx="5824728" cy="817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67" w14:textId="77777777" w:rsidR="007F1674" w:rsidRDefault="00856C04">
      <w:pPr>
        <w:pStyle w:val="Heading2"/>
      </w:pPr>
      <w:bookmarkStart w:id="15" w:name="_Toc449002979"/>
      <w:r>
        <w:lastRenderedPageBreak/>
        <w:t>S2-P4 - Secure Identity</w:t>
      </w:r>
      <w:bookmarkEnd w:id="15"/>
    </w:p>
    <w:p w14:paraId="02832868" w14:textId="77777777" w:rsidR="000078A1" w:rsidRPr="000078A1" w:rsidRDefault="000078A1" w:rsidP="000078A1"/>
    <w:p w14:paraId="02832869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8329F3" wp14:editId="028329F4">
                <wp:simplePos x="0" y="0"/>
                <wp:positionH relativeFrom="column">
                  <wp:posOffset>5890260</wp:posOffset>
                </wp:positionH>
                <wp:positionV relativeFrom="paragraph">
                  <wp:posOffset>1256665</wp:posOffset>
                </wp:positionV>
                <wp:extent cx="1026160" cy="251460"/>
                <wp:effectExtent l="571500" t="0" r="21590" b="15240"/>
                <wp:wrapNone/>
                <wp:docPr id="358" name="Line Callout 1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1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2" w14:textId="77777777" w:rsidR="00F211BF" w:rsidRPr="007034DE" w:rsidRDefault="00F211BF" w:rsidP="000078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Step </w:t>
                            </w:r>
                            <w:r w:rsidRPr="00864F05"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8" o:spid="_x0000_s1060" type="#_x0000_t47" style="position:absolute;left:0;text-align:left;margin-left:463.8pt;margin-top:98.95pt;width:80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" adj="-11986,11209" fillcolor="#4f81bd" strokecolor="#385d8a" strokeweight="2pt">
                <v:textbox>
                  <w:txbxContent>
                    <w:p w14:paraId="02832BC2" w14:textId="77777777" w:rsidR="00F211BF" w:rsidRPr="007034DE" w:rsidRDefault="00F211BF" w:rsidP="000078A1">
                      <w:pPr>
                        <w:jc w:val="center"/>
                        <w:rPr>
                          <w:b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Step </w:t>
                      </w:r>
                      <w:r w:rsidRPr="00864F05"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9F5" wp14:editId="028329F6">
            <wp:extent cx="6858000" cy="7267575"/>
            <wp:effectExtent l="0" t="0" r="0" b="0"/>
            <wp:docPr id="13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6A" w14:textId="77777777" w:rsidR="007F1674" w:rsidRDefault="00856C04">
      <w:pPr>
        <w:pStyle w:val="Heading2"/>
      </w:pPr>
      <w:r>
        <w:br w:type="page"/>
      </w:r>
      <w:bookmarkStart w:id="16" w:name="_Toc449002980"/>
      <w:r>
        <w:lastRenderedPageBreak/>
        <w:t>S2-P5 - Create Account</w:t>
      </w:r>
      <w:bookmarkEnd w:id="16"/>
    </w:p>
    <w:p w14:paraId="0283286B" w14:textId="77777777" w:rsidR="000078A1" w:rsidRPr="000078A1" w:rsidRDefault="000078A1" w:rsidP="000078A1"/>
    <w:p w14:paraId="0283286C" w14:textId="77777777" w:rsidR="007F1674" w:rsidRDefault="00A212DB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8329F7" wp14:editId="028329F8">
                <wp:simplePos x="0" y="0"/>
                <wp:positionH relativeFrom="column">
                  <wp:posOffset>5171440</wp:posOffset>
                </wp:positionH>
                <wp:positionV relativeFrom="paragraph">
                  <wp:posOffset>1056640</wp:posOffset>
                </wp:positionV>
                <wp:extent cx="1158240" cy="251460"/>
                <wp:effectExtent l="647700" t="0" r="22860" b="15240"/>
                <wp:wrapNone/>
                <wp:docPr id="359" name="Line Callout 1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82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3" w14:textId="77777777" w:rsidR="00F211BF" w:rsidRPr="000078A1" w:rsidRDefault="00F211BF" w:rsidP="000078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078A1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9" o:spid="_x0000_s1061" type="#_x0000_t47" style="position:absolute;margin-left:407.2pt;margin-top:83.2pt;width:91.2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" adj="-11986,11209" fillcolor="#4f81bd" strokecolor="#385d8a" strokeweight="2pt">
                <v:textbox>
                  <w:txbxContent>
                    <w:p w14:paraId="02832BC3" w14:textId="77777777" w:rsidR="00F211BF" w:rsidRPr="000078A1" w:rsidRDefault="00F211BF" w:rsidP="000078A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078A1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9F9" wp14:editId="028329FA">
            <wp:extent cx="5788152" cy="7854696"/>
            <wp:effectExtent l="0" t="0" r="0" b="0"/>
            <wp:docPr id="14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5208"/>
                    <a:stretch/>
                  </pic:blipFill>
                  <pic:spPr bwMode="auto">
                    <a:xfrm>
                      <a:off x="0" y="0"/>
                      <a:ext cx="5788152" cy="785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6D" w14:textId="77777777" w:rsidR="007F1674" w:rsidRDefault="007F1674"/>
    <w:p w14:paraId="0283286E" w14:textId="77777777" w:rsidR="007F1674" w:rsidRDefault="00856C04">
      <w:pPr>
        <w:pStyle w:val="Heading2"/>
      </w:pPr>
      <w:r>
        <w:br w:type="page"/>
      </w:r>
      <w:bookmarkStart w:id="17" w:name="_Toc449002981"/>
      <w:r>
        <w:lastRenderedPageBreak/>
        <w:t xml:space="preserve">S2-P6 </w:t>
      </w:r>
      <w:r w:rsidR="000078A1">
        <w:t>–</w:t>
      </w:r>
      <w:r>
        <w:t xml:space="preserve"> </w:t>
      </w:r>
      <w:r w:rsidR="000078A1">
        <w:t xml:space="preserve">Provide Cell </w:t>
      </w:r>
      <w:r>
        <w:t>Phone</w:t>
      </w:r>
      <w:r w:rsidR="000078A1">
        <w:t xml:space="preserve"> Number – Create Account</w:t>
      </w:r>
      <w:bookmarkEnd w:id="17"/>
    </w:p>
    <w:p w14:paraId="0283286F" w14:textId="77777777" w:rsidR="00CE1AD9" w:rsidRPr="00CE1AD9" w:rsidRDefault="00CE1AD9" w:rsidP="00CE1AD9"/>
    <w:p w14:paraId="02832870" w14:textId="77777777" w:rsidR="007F1674" w:rsidRDefault="0051790F" w:rsidP="000556AC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28329FB" wp14:editId="028329FC">
                <wp:simplePos x="0" y="0"/>
                <wp:positionH relativeFrom="column">
                  <wp:posOffset>5672667</wp:posOffset>
                </wp:positionH>
                <wp:positionV relativeFrom="paragraph">
                  <wp:posOffset>3291628</wp:posOffset>
                </wp:positionV>
                <wp:extent cx="1524000" cy="609600"/>
                <wp:effectExtent l="857250" t="133350" r="19050" b="19050"/>
                <wp:wrapNone/>
                <wp:docPr id="8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1861"/>
                            <a:gd name="adj4" fmla="val -56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4" w14:textId="77777777" w:rsidR="00F211BF" w:rsidRPr="007034DE" w:rsidRDefault="00F211BF" w:rsidP="0051790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47" style="position:absolute;margin-left:446.65pt;margin-top:259.2pt;width:120pt;height:4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" adj="-12226,-4722" fillcolor="#4f81bd" strokecolor="#385d8a" strokeweight="2pt">
                <v:textbox>
                  <w:txbxContent>
                    <w:p w14:paraId="02832BC4" w14:textId="77777777" w:rsidR="00F211BF" w:rsidRPr="007034DE" w:rsidRDefault="00F211BF" w:rsidP="0051790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8329FD" wp14:editId="028329FE">
                <wp:simplePos x="0" y="0"/>
                <wp:positionH relativeFrom="column">
                  <wp:posOffset>5672455</wp:posOffset>
                </wp:positionH>
                <wp:positionV relativeFrom="paragraph">
                  <wp:posOffset>709295</wp:posOffset>
                </wp:positionV>
                <wp:extent cx="1524000" cy="251460"/>
                <wp:effectExtent l="1047750" t="0" r="19050" b="15240"/>
                <wp:wrapNone/>
                <wp:docPr id="362" name="Line Callout 1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3341"/>
                            <a:gd name="adj4" fmla="val -68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5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2" o:spid="_x0000_s1063" type="#_x0000_t47" style="position:absolute;margin-left:446.65pt;margin-top:55.85pt;width:120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" adj="-14902,13682" fillcolor="#4f81bd" strokecolor="#385d8a" strokeweight="2pt">
                <v:textbox>
                  <w:txbxContent>
                    <w:p w14:paraId="02832BC5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2FC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28329FF" wp14:editId="02832A00">
                <wp:simplePos x="0" y="0"/>
                <wp:positionH relativeFrom="column">
                  <wp:posOffset>5672667</wp:posOffset>
                </wp:positionH>
                <wp:positionV relativeFrom="paragraph">
                  <wp:posOffset>209762</wp:posOffset>
                </wp:positionV>
                <wp:extent cx="1524000" cy="386715"/>
                <wp:effectExtent l="2724150" t="0" r="19050" b="870585"/>
                <wp:wrapNone/>
                <wp:docPr id="335" name="Line Callout 1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8671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4474"/>
                            <a:gd name="adj4" fmla="val -17831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6" w14:textId="77777777" w:rsidR="00F211BF" w:rsidRPr="00BE4AF5" w:rsidRDefault="00F211BF" w:rsidP="00D172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Revised wording on 1/7/2016.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5" o:spid="_x0000_s1064" type="#_x0000_t47" style="position:absolute;margin-left:446.65pt;margin-top:16.5pt;width:120pt;height:30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" adj="-38517,70086" fillcolor="#4f81bd" strokecolor="#385d8a" strokeweight="2pt">
                <v:textbox>
                  <w:txbxContent>
                    <w:p w14:paraId="02832BC6" w14:textId="77777777" w:rsidR="00F211BF" w:rsidRPr="00BE4AF5" w:rsidRDefault="00F211BF" w:rsidP="00D172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Revised wording on 1/7/2016.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01" wp14:editId="02832A02">
            <wp:extent cx="5705856" cy="3941064"/>
            <wp:effectExtent l="0" t="0" r="9525" b="2540"/>
            <wp:docPr id="86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832A03" wp14:editId="02832A04">
                <wp:simplePos x="0" y="0"/>
                <wp:positionH relativeFrom="column">
                  <wp:posOffset>5669280</wp:posOffset>
                </wp:positionH>
                <wp:positionV relativeFrom="paragraph">
                  <wp:posOffset>2563495</wp:posOffset>
                </wp:positionV>
                <wp:extent cx="1524000" cy="655320"/>
                <wp:effectExtent l="800100" t="0" r="19050" b="11430"/>
                <wp:wrapNone/>
                <wp:docPr id="3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7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47" style="position:absolute;margin-left:446.4pt;margin-top:201.85pt;width:120pt;height:51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" adj="-11338,2751" fillcolor="#4f81bd" strokecolor="#385d8a" strokeweight="2pt">
                <v:textbox>
                  <w:txbxContent>
                    <w:p w14:paraId="02832BC7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832A05" wp14:editId="02832A06">
                <wp:simplePos x="0" y="0"/>
                <wp:positionH relativeFrom="column">
                  <wp:posOffset>5669280</wp:posOffset>
                </wp:positionH>
                <wp:positionV relativeFrom="paragraph">
                  <wp:posOffset>2251075</wp:posOffset>
                </wp:positionV>
                <wp:extent cx="1524000" cy="251460"/>
                <wp:effectExtent l="3143250" t="19050" r="19050" b="15240"/>
                <wp:wrapNone/>
                <wp:docPr id="363" name="Line Callout 1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651"/>
                            <a:gd name="adj4" fmla="val -206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8" w14:textId="77777777" w:rsidR="00F211BF" w:rsidRPr="00181AFC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3" o:spid="_x0000_s1066" type="#_x0000_t47" style="position:absolute;margin-left:446.4pt;margin-top:177.25pt;width:120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" adj="-44602,-573" fillcolor="#4f81bd" strokecolor="#385d8a" strokeweight="2pt">
                <v:textbox>
                  <w:txbxContent>
                    <w:p w14:paraId="02832BC8" w14:textId="77777777" w:rsidR="00F211BF" w:rsidRPr="00181AFC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22047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832A07" wp14:editId="02832A08">
                <wp:simplePos x="0" y="0"/>
                <wp:positionH relativeFrom="column">
                  <wp:posOffset>5669280</wp:posOffset>
                </wp:positionH>
                <wp:positionV relativeFrom="paragraph">
                  <wp:posOffset>1435735</wp:posOffset>
                </wp:positionV>
                <wp:extent cx="1524000" cy="754380"/>
                <wp:effectExtent l="914400" t="0" r="19050" b="26670"/>
                <wp:wrapNone/>
                <wp:docPr id="360" name="Line Callout 1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543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860"/>
                            <a:gd name="adj4" fmla="val -5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9" w14:textId="77777777" w:rsidR="00F211BF" w:rsidRPr="007034DE" w:rsidRDefault="00F211BF" w:rsidP="00D3697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on 11/19/2015.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0" o:spid="_x0000_s1067" type="#_x0000_t47" style="position:absolute;margin-left:446.4pt;margin-top:113.05pt;width:120pt;height:5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" adj="-12850,6450" fillcolor="#4f81bd" strokecolor="#385d8a" strokeweight="2pt">
                <v:textbox>
                  <w:txbxContent>
                    <w:p w14:paraId="02832BC9" w14:textId="77777777" w:rsidR="00F211BF" w:rsidRPr="007034DE" w:rsidRDefault="00F211BF" w:rsidP="00D3697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25A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832A09" wp14:editId="02832A0A">
                <wp:simplePos x="0" y="0"/>
                <wp:positionH relativeFrom="column">
                  <wp:posOffset>5669280</wp:posOffset>
                </wp:positionH>
                <wp:positionV relativeFrom="paragraph">
                  <wp:posOffset>1108075</wp:posOffset>
                </wp:positionV>
                <wp:extent cx="1524000" cy="251460"/>
                <wp:effectExtent l="1219200" t="0" r="19050" b="15240"/>
                <wp:wrapNone/>
                <wp:docPr id="361" name="Line Callout 1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6743"/>
                            <a:gd name="adj4" fmla="val -79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A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1" o:spid="_x0000_s1068" type="#_x0000_t47" style="position:absolute;margin-left:446.4pt;margin-top:87.25pt;width:120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" adj="-17278,7936" fillcolor="#4f81bd" strokecolor="#385d8a" strokeweight="2pt">
                <v:textbox>
                  <w:txbxContent>
                    <w:p w14:paraId="02832BCA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2832871" w14:textId="77777777" w:rsidR="00BE4AF5" w:rsidRDefault="0051790F" w:rsidP="00BE4AF5">
      <w:pPr>
        <w:pStyle w:val="Heading2"/>
      </w:pPr>
      <w:bookmarkStart w:id="18" w:name="_Toc449002982"/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2832A0B" wp14:editId="02832A0C">
                <wp:simplePos x="0" y="0"/>
                <wp:positionH relativeFrom="column">
                  <wp:posOffset>5664200</wp:posOffset>
                </wp:positionH>
                <wp:positionV relativeFrom="paragraph">
                  <wp:posOffset>1160145</wp:posOffset>
                </wp:positionV>
                <wp:extent cx="1524000" cy="502920"/>
                <wp:effectExtent l="4000500" t="1504950" r="19050" b="11430"/>
                <wp:wrapNone/>
                <wp:docPr id="9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03830"/>
                            <a:gd name="adj4" fmla="val -2616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B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47" style="position:absolute;margin-left:446pt;margin-top:91.35pt;width:120pt;height:39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" adj="-56518,-65627" fillcolor="#4f81bd" strokecolor="#385d8a" strokeweight="2pt">
                <v:textbox>
                  <w:txbxContent>
                    <w:p w14:paraId="02832BCB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832A0D" wp14:editId="02832A0E">
                <wp:simplePos x="0" y="0"/>
                <wp:positionH relativeFrom="column">
                  <wp:posOffset>5664200</wp:posOffset>
                </wp:positionH>
                <wp:positionV relativeFrom="paragraph">
                  <wp:posOffset>508212</wp:posOffset>
                </wp:positionV>
                <wp:extent cx="1524000" cy="502285"/>
                <wp:effectExtent l="3733800" t="1905000" r="19050" b="12065"/>
                <wp:wrapNone/>
                <wp:docPr id="3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2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81486"/>
                            <a:gd name="adj4" fmla="val -244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C" w14:textId="77777777" w:rsidR="00F211BF" w:rsidRPr="007034DE" w:rsidRDefault="00F211BF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47" style="position:absolute;margin-left:446pt;margin-top:40pt;width:120pt;height:39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" adj="-52918,-82401" fillcolor="#4f81bd" strokecolor="#385d8a" strokeweight="2pt">
                <v:textbox>
                  <w:txbxContent>
                    <w:p w14:paraId="02832BCC" w14:textId="77777777" w:rsidR="00F211BF" w:rsidRPr="007034DE" w:rsidRDefault="00F211BF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32A0F" wp14:editId="02832A10">
                <wp:simplePos x="0" y="0"/>
                <wp:positionH relativeFrom="column">
                  <wp:posOffset>5664200</wp:posOffset>
                </wp:positionH>
                <wp:positionV relativeFrom="paragraph">
                  <wp:posOffset>135678</wp:posOffset>
                </wp:positionV>
                <wp:extent cx="1524000" cy="250190"/>
                <wp:effectExtent l="1924050" t="819150" r="19050" b="16510"/>
                <wp:wrapNone/>
                <wp:docPr id="6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01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29711"/>
                            <a:gd name="adj4" fmla="val -1256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D" w14:textId="77777777" w:rsidR="00F211BF" w:rsidRPr="007034DE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47" style="position:absolute;margin-left:446pt;margin-top:10.7pt;width:120pt;height:1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" adj="-27142,-71218" fillcolor="#4f81bd" strokecolor="#385d8a" strokeweight="2pt">
                <v:textbox>
                  <w:txbxContent>
                    <w:p w14:paraId="02832BCD" w14:textId="77777777" w:rsidR="00F211BF" w:rsidRPr="007034DE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 w:rsidR="00856C04">
        <w:br w:type="page"/>
      </w:r>
      <w:r w:rsidR="00856C04">
        <w:lastRenderedPageBreak/>
        <w:t xml:space="preserve">S2-P7 - </w:t>
      </w:r>
      <w:bookmarkStart w:id="19" w:name="_Toc434401520"/>
      <w:r w:rsidR="00BE4AF5">
        <w:t xml:space="preserve">Enter Texted Security </w:t>
      </w:r>
      <w:proofErr w:type="spellStart"/>
      <w:r w:rsidR="00BE4AF5">
        <w:t>Code_Create</w:t>
      </w:r>
      <w:proofErr w:type="spellEnd"/>
      <w:r w:rsidR="00BE4AF5">
        <w:t xml:space="preserve"> Account</w:t>
      </w:r>
      <w:bookmarkEnd w:id="18"/>
      <w:bookmarkEnd w:id="19"/>
    </w:p>
    <w:p w14:paraId="02832872" w14:textId="77777777" w:rsidR="00BE4AF5" w:rsidRPr="00BE4AF5" w:rsidRDefault="00BE4AF5" w:rsidP="00BE4AF5"/>
    <w:p w14:paraId="02832873" w14:textId="77777777" w:rsidR="007F1674" w:rsidRDefault="00687AC9" w:rsidP="00D325A0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2832A11" wp14:editId="02832A12">
                <wp:simplePos x="0" y="0"/>
                <wp:positionH relativeFrom="column">
                  <wp:posOffset>5539740</wp:posOffset>
                </wp:positionH>
                <wp:positionV relativeFrom="paragraph">
                  <wp:posOffset>2098675</wp:posOffset>
                </wp:positionV>
                <wp:extent cx="1363980" cy="556260"/>
                <wp:effectExtent l="247650" t="0" r="26670" b="15240"/>
                <wp:wrapNone/>
                <wp:docPr id="89" name="Line Callout 1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327"/>
                            <a:gd name="adj4" fmla="val -182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E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9" o:spid="_x0000_s1072" type="#_x0000_t47" style="position:absolute;margin-left:436.2pt;margin-top:165.25pt;width:107.4pt;height:43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" adj="-3951,2015" fillcolor="#4f81bd" strokecolor="#385d8a" strokeweight="2pt">
                <v:textbox>
                  <w:txbxContent>
                    <w:p w14:paraId="02832BCE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832A13" wp14:editId="02832A14">
                <wp:simplePos x="0" y="0"/>
                <wp:positionH relativeFrom="column">
                  <wp:posOffset>5532120</wp:posOffset>
                </wp:positionH>
                <wp:positionV relativeFrom="paragraph">
                  <wp:posOffset>1519555</wp:posOffset>
                </wp:positionV>
                <wp:extent cx="1554480" cy="449580"/>
                <wp:effectExtent l="400050" t="0" r="26670" b="2667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112"/>
                            <a:gd name="adj4" fmla="val -2558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CF" w14:textId="77777777" w:rsidR="00F211BF" w:rsidRPr="000E44B6" w:rsidRDefault="00F211BF" w:rsidP="006670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dded 1</w:t>
                            </w:r>
                            <w:r w:rsidRPr="000D662F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5" o:spid="_x0000_s1073" type="#_x0000_t47" style="position:absolute;margin-left:435.6pt;margin-top:119.65pt;width:122.4pt;height:35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" adj="-5527,5640" fillcolor="#4f81bd" strokecolor="#385d8a" strokeweight="2pt">
                <v:textbox>
                  <w:txbxContent>
                    <w:p w14:paraId="02832BCF" w14:textId="77777777" w:rsidR="00F211BF" w:rsidRPr="000E44B6" w:rsidRDefault="00F211BF" w:rsidP="0066702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0E44B6">
                        <w:rPr>
                          <w:b/>
                          <w:color w:val="FFFFFF" w:themeColor="background1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</w:rPr>
                        <w:t>dded 1</w:t>
                      </w:r>
                      <w:r w:rsidRPr="000D662F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11/19/2015.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832A15" wp14:editId="02832A16">
                <wp:simplePos x="0" y="0"/>
                <wp:positionH relativeFrom="column">
                  <wp:posOffset>5532120</wp:posOffset>
                </wp:positionH>
                <wp:positionV relativeFrom="paragraph">
                  <wp:posOffset>1115695</wp:posOffset>
                </wp:positionV>
                <wp:extent cx="1107440" cy="251460"/>
                <wp:effectExtent l="590550" t="0" r="16510" b="15240"/>
                <wp:wrapNone/>
                <wp:docPr id="364" name="Line Callout 1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561"/>
                            <a:gd name="adj4" fmla="val -527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0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Added Step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4" o:spid="_x0000_s1074" type="#_x0000_t47" style="position:absolute;margin-left:435.6pt;margin-top:87.85pt;width:87.2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" adj="-11391,4009" fillcolor="#4f81bd" strokecolor="#385d8a" strokeweight="2pt">
                <v:textbox>
                  <w:txbxContent>
                    <w:p w14:paraId="02832BD0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Added Step 4</w:t>
                      </w:r>
                    </w:p>
                  </w:txbxContent>
                </v:textbox>
              </v:shape>
            </w:pict>
          </mc:Fallback>
        </mc:AlternateContent>
      </w:r>
      <w:r w:rsidR="00CE16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32A17" wp14:editId="02832A18">
                <wp:simplePos x="0" y="0"/>
                <wp:positionH relativeFrom="column">
                  <wp:posOffset>5528310</wp:posOffset>
                </wp:positionH>
                <wp:positionV relativeFrom="paragraph">
                  <wp:posOffset>774065</wp:posOffset>
                </wp:positionV>
                <wp:extent cx="1107440" cy="251460"/>
                <wp:effectExtent l="609600" t="0" r="16510" b="15240"/>
                <wp:wrapNone/>
                <wp:docPr id="365" name="Line Callout 1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1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5" o:spid="_x0000_s1075" type="#_x0000_t47" style="position:absolute;margin-left:435.3pt;margin-top:60.95pt;width:87.2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" adj="-11986,11209" fillcolor="#4f81bd" strokecolor="#385d8a" strokeweight="2pt">
                <v:textbox>
                  <w:txbxContent>
                    <w:p w14:paraId="02832BD1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02832A19" wp14:editId="02832A1A">
            <wp:extent cx="5797296" cy="3154680"/>
            <wp:effectExtent l="0" t="0" r="0" b="7620"/>
            <wp:docPr id="31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74" w14:textId="77777777" w:rsidR="007F1674" w:rsidRDefault="00856C04">
      <w:pPr>
        <w:pStyle w:val="Heading2"/>
      </w:pPr>
      <w:r>
        <w:br w:type="page"/>
      </w:r>
      <w:bookmarkStart w:id="20" w:name="_Toc449002983"/>
      <w:r>
        <w:lastRenderedPageBreak/>
        <w:t xml:space="preserve">S2-P8 - </w:t>
      </w:r>
      <w:bookmarkStart w:id="21" w:name="_Toc434401524"/>
      <w:proofErr w:type="spellStart"/>
      <w:r w:rsidR="00BE4AF5">
        <w:t>Confirmation_Set</w:t>
      </w:r>
      <w:proofErr w:type="spellEnd"/>
      <w:r w:rsidR="00BE4AF5">
        <w:t xml:space="preserve"> </w:t>
      </w:r>
      <w:proofErr w:type="gramStart"/>
      <w:r w:rsidR="00BE4AF5">
        <w:t>Up</w:t>
      </w:r>
      <w:proofErr w:type="gramEnd"/>
      <w:r w:rsidR="00BE4AF5">
        <w:t xml:space="preserve"> New </w:t>
      </w:r>
      <w:proofErr w:type="spellStart"/>
      <w:r w:rsidR="00BE4AF5">
        <w:t>Account_With</w:t>
      </w:r>
      <w:proofErr w:type="spellEnd"/>
      <w:r w:rsidR="00BE4AF5">
        <w:t xml:space="preserve"> Upgrade Selected</w:t>
      </w:r>
      <w:bookmarkEnd w:id="20"/>
      <w:bookmarkEnd w:id="21"/>
    </w:p>
    <w:p w14:paraId="02832875" w14:textId="77777777" w:rsidR="00BE4AF5" w:rsidRPr="00BE4AF5" w:rsidRDefault="00BE4AF5" w:rsidP="00BE4AF5"/>
    <w:p w14:paraId="02832876" w14:textId="77777777" w:rsidR="007F1674" w:rsidRDefault="00A212DB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832A1B" wp14:editId="02832A1C">
                <wp:simplePos x="0" y="0"/>
                <wp:positionH relativeFrom="column">
                  <wp:posOffset>4615815</wp:posOffset>
                </wp:positionH>
                <wp:positionV relativeFrom="paragraph">
                  <wp:posOffset>1475740</wp:posOffset>
                </wp:positionV>
                <wp:extent cx="2156460" cy="251460"/>
                <wp:effectExtent l="1200150" t="0" r="15240" b="15240"/>
                <wp:wrapNone/>
                <wp:docPr id="366" name="Line Callout 1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2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6" o:spid="_x0000_s1076" type="#_x0000_t47" style="position:absolute;margin-left:363.45pt;margin-top:116.2pt;width:169.8pt;height:1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" adj="-11986,11209" fillcolor="#4f81bd" strokecolor="#385d8a" strokeweight="2pt">
                <v:textbox>
                  <w:txbxContent>
                    <w:p w14:paraId="02832BD2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3841">
        <w:rPr>
          <w:noProof/>
        </w:rPr>
        <w:drawing>
          <wp:inline distT="0" distB="0" distL="0" distR="0" wp14:anchorId="02832A1D" wp14:editId="02832A1E">
            <wp:extent cx="5943600" cy="401002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77" w14:textId="77777777" w:rsidR="007F1674" w:rsidRDefault="00856C04">
      <w:pPr>
        <w:pStyle w:val="Heading2"/>
      </w:pPr>
      <w:r>
        <w:br w:type="page"/>
      </w:r>
    </w:p>
    <w:p w14:paraId="02832878" w14:textId="77777777" w:rsidR="007F1674" w:rsidRDefault="00856C04">
      <w:pPr>
        <w:pStyle w:val="Heading2"/>
      </w:pPr>
      <w:bookmarkStart w:id="22" w:name="_Toc449002984"/>
      <w:r>
        <w:lastRenderedPageBreak/>
        <w:t>S2-P10 - Second Sign In, After Receiving Upgrade Code Letter</w:t>
      </w:r>
      <w:bookmarkEnd w:id="22"/>
    </w:p>
    <w:p w14:paraId="02832879" w14:textId="77777777" w:rsidR="00BE4AF5" w:rsidRDefault="00BE4AF5" w:rsidP="00BE4AF5"/>
    <w:p w14:paraId="0283287A" w14:textId="77777777" w:rsidR="007F1674" w:rsidRDefault="00DA695C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2832A1F" wp14:editId="02832A20">
                <wp:simplePos x="0" y="0"/>
                <wp:positionH relativeFrom="column">
                  <wp:posOffset>3444240</wp:posOffset>
                </wp:positionH>
                <wp:positionV relativeFrom="paragraph">
                  <wp:posOffset>252730</wp:posOffset>
                </wp:positionV>
                <wp:extent cx="1760220" cy="403860"/>
                <wp:effectExtent l="0" t="0" r="11430" b="1524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3" w14:textId="77777777" w:rsidR="00F211BF" w:rsidRPr="00DA695C" w:rsidRDefault="00F211BF" w:rsidP="00DA6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A695C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77" style="position:absolute;margin-left:271.2pt;margin-top:19.9pt;width:138.6pt;height:31.8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" fillcolor="#4f81bd" strokecolor="#385d8a" strokeweight="2pt">
                <v:textbox>
                  <w:txbxContent>
                    <w:p w14:paraId="02832BD3" w14:textId="77777777" w:rsidR="00F211BF" w:rsidRPr="00DA695C" w:rsidRDefault="00F211BF" w:rsidP="00DA695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A695C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832A21" wp14:editId="02832A22">
            <wp:extent cx="6858000" cy="5495925"/>
            <wp:effectExtent l="0" t="0" r="0" b="9525"/>
            <wp:docPr id="16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7B" w14:textId="77777777" w:rsidR="00BE4AF5" w:rsidRPr="008728D1" w:rsidRDefault="00856C04" w:rsidP="00AE3841">
      <w:pPr>
        <w:pStyle w:val="Heading2"/>
        <w:rPr>
          <w:b w:val="0"/>
          <w:sz w:val="20"/>
          <w:szCs w:val="20"/>
        </w:rPr>
      </w:pPr>
      <w:r>
        <w:br w:type="page"/>
      </w:r>
    </w:p>
    <w:p w14:paraId="0283287C" w14:textId="77777777" w:rsidR="00CE1AD9" w:rsidRDefault="00CE1AD9" w:rsidP="00CE1AD9">
      <w:pPr>
        <w:pStyle w:val="Heading2"/>
      </w:pPr>
      <w:bookmarkStart w:id="23" w:name="_Toc449002985"/>
      <w:r>
        <w:lastRenderedPageBreak/>
        <w:t>S2-P11 – Verify Cell Phone Number</w:t>
      </w:r>
      <w:bookmarkEnd w:id="23"/>
    </w:p>
    <w:p w14:paraId="0283287D" w14:textId="77777777" w:rsidR="00CE1AD9" w:rsidRDefault="00CE1AD9"/>
    <w:p w14:paraId="0283287E" w14:textId="77777777" w:rsidR="00CE1AD9" w:rsidRPr="00CE1AD9" w:rsidRDefault="00CE1AD9">
      <w:pPr>
        <w:rPr>
          <w:b/>
        </w:rPr>
      </w:pPr>
      <w:r w:rsidRPr="00CE1AD9">
        <w:rPr>
          <w:b/>
        </w:rPr>
        <w:t>New screen</w:t>
      </w:r>
    </w:p>
    <w:p w14:paraId="0283287F" w14:textId="77777777" w:rsidR="00CE1AD9" w:rsidRDefault="00CE1AD9"/>
    <w:p w14:paraId="02832880" w14:textId="77777777" w:rsidR="00CE1AD9" w:rsidRDefault="00A24675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832A23" wp14:editId="02832A24">
                <wp:simplePos x="0" y="0"/>
                <wp:positionH relativeFrom="column">
                  <wp:posOffset>4876800</wp:posOffset>
                </wp:positionH>
                <wp:positionV relativeFrom="paragraph">
                  <wp:posOffset>890905</wp:posOffset>
                </wp:positionV>
                <wp:extent cx="2156460" cy="312420"/>
                <wp:effectExtent l="1200150" t="0" r="15240" b="11430"/>
                <wp:wrapNone/>
                <wp:docPr id="34" name="Line Callout 1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12420"/>
                        </a:xfrm>
                        <a:prstGeom prst="borderCallout1">
                          <a:avLst>
                            <a:gd name="adj1" fmla="val 50457"/>
                            <a:gd name="adj2" fmla="val -5860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4" w14:textId="77777777" w:rsidR="00F211BF" w:rsidRPr="00BE4AF5" w:rsidRDefault="00F211BF" w:rsidP="00CE1AD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Added screen on 11/19/2015.</w:t>
                            </w: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" o:spid="_x0000_s1078" type="#_x0000_t47" style="position:absolute;margin-left:384pt;margin-top:70.15pt;width:169.8pt;height:24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" adj="-11986,11209,-1266,10899" fillcolor="#4f81bd" strokecolor="#385d8a" strokeweight="2pt">
                <v:textbox>
                  <w:txbxContent>
                    <w:p w14:paraId="02832BD4" w14:textId="77777777" w:rsidR="00F211BF" w:rsidRPr="00BE4AF5" w:rsidRDefault="00F211BF" w:rsidP="00CE1AD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Added screen on 11/19/2015.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832A25" wp14:editId="02832A26">
                <wp:simplePos x="0" y="0"/>
                <wp:positionH relativeFrom="column">
                  <wp:posOffset>4892040</wp:posOffset>
                </wp:positionH>
                <wp:positionV relativeFrom="paragraph">
                  <wp:posOffset>2376805</wp:posOffset>
                </wp:positionV>
                <wp:extent cx="2156460" cy="396240"/>
                <wp:effectExtent l="838200" t="0" r="15240" b="22860"/>
                <wp:wrapNone/>
                <wp:docPr id="102" name="Line Callout 1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30740"/>
                            <a:gd name="adj4" fmla="val -3923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5" w14:textId="77777777" w:rsidR="00F211BF" w:rsidRPr="00BE4AF5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2" o:spid="_x0000_s1079" type="#_x0000_t47" style="position:absolute;margin-left:385.2pt;margin-top:187.15pt;width:169.8pt;height:31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" adj="-8475,6640,-1418,9941" fillcolor="#4f81bd" strokecolor="#385d8a" strokeweight="2pt">
                <v:textbox>
                  <w:txbxContent>
                    <w:p w14:paraId="02832BD5" w14:textId="77777777" w:rsidR="00F211BF" w:rsidRPr="00BE4AF5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2832A27" wp14:editId="02832A28">
                <wp:simplePos x="0" y="0"/>
                <wp:positionH relativeFrom="column">
                  <wp:posOffset>4892040</wp:posOffset>
                </wp:positionH>
                <wp:positionV relativeFrom="paragraph">
                  <wp:posOffset>1386205</wp:posOffset>
                </wp:positionV>
                <wp:extent cx="2156460" cy="396240"/>
                <wp:effectExtent l="704850" t="0" r="15240" b="60960"/>
                <wp:wrapNone/>
                <wp:docPr id="101" name="Line Callout 1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107663"/>
                            <a:gd name="adj4" fmla="val -3252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6" w14:textId="77777777" w:rsidR="00F211BF" w:rsidRPr="00BE4AF5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1" o:spid="_x0000_s1080" type="#_x0000_t47" style="position:absolute;margin-left:385.2pt;margin-top:109.15pt;width:169.8pt;height:31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" adj="-7025,23255,-1418,9941" fillcolor="#4f81bd" strokecolor="#385d8a" strokeweight="2pt">
                <v:textbox>
                  <w:txbxContent>
                    <w:p w14:paraId="02832BD6" w14:textId="77777777" w:rsidR="00F211BF" w:rsidRPr="00BE4AF5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832A29" wp14:editId="02832A2A">
                <wp:simplePos x="0" y="0"/>
                <wp:positionH relativeFrom="column">
                  <wp:posOffset>4884420</wp:posOffset>
                </wp:positionH>
                <wp:positionV relativeFrom="paragraph">
                  <wp:posOffset>1866265</wp:posOffset>
                </wp:positionV>
                <wp:extent cx="2156460" cy="396240"/>
                <wp:effectExtent l="1200150" t="0" r="15240" b="22860"/>
                <wp:wrapNone/>
                <wp:docPr id="100" name="Line Callout 1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396240"/>
                        </a:xfrm>
                        <a:prstGeom prst="borderCallout1">
                          <a:avLst>
                            <a:gd name="adj1" fmla="val 46023"/>
                            <a:gd name="adj2" fmla="val -6566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7" w14:textId="77777777" w:rsidR="00F211BF" w:rsidRPr="00BE4AF5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Added space before and after hyphen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0" o:spid="_x0000_s1081" type="#_x0000_t47" style="position:absolute;margin-left:384.6pt;margin-top:146.95pt;width:169.8pt;height:31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" adj="-11986,11209,-1418,9941" fillcolor="#4f81bd" strokecolor="#385d8a" strokeweight="2pt">
                <v:textbox>
                  <w:txbxContent>
                    <w:p w14:paraId="02832BD7" w14:textId="77777777" w:rsidR="00F211BF" w:rsidRPr="00BE4AF5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Added space before and after hyphen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36974">
        <w:rPr>
          <w:noProof/>
        </w:rPr>
        <w:drawing>
          <wp:inline distT="0" distB="0" distL="0" distR="0" wp14:anchorId="02832A2B" wp14:editId="02832A2C">
            <wp:extent cx="6858000" cy="4305300"/>
            <wp:effectExtent l="0" t="0" r="0" b="0"/>
            <wp:docPr id="99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AD9">
        <w:br w:type="page"/>
      </w:r>
    </w:p>
    <w:p w14:paraId="02832881" w14:textId="77777777" w:rsidR="00BE4AF5" w:rsidRDefault="00856C04" w:rsidP="00BE4AF5">
      <w:pPr>
        <w:pStyle w:val="Heading2"/>
        <w:rPr>
          <w:noProof/>
        </w:rPr>
      </w:pPr>
      <w:bookmarkStart w:id="24" w:name="_Toc449002986"/>
      <w:r>
        <w:lastRenderedPageBreak/>
        <w:t xml:space="preserve">S2-P12 - </w:t>
      </w:r>
      <w:bookmarkStart w:id="25" w:name="_Toc434401521"/>
      <w:r w:rsidR="00BE4AF5">
        <w:t xml:space="preserve">Enter Texted Security </w:t>
      </w:r>
      <w:proofErr w:type="spellStart"/>
      <w:r w:rsidR="00BE4AF5">
        <w:t>Code_No</w:t>
      </w:r>
      <w:proofErr w:type="spellEnd"/>
      <w:r w:rsidR="00BE4AF5">
        <w:t xml:space="preserve"> Steps</w:t>
      </w:r>
      <w:bookmarkEnd w:id="24"/>
      <w:bookmarkEnd w:id="25"/>
      <w:r w:rsidR="00BE4AF5">
        <w:rPr>
          <w:noProof/>
        </w:rPr>
        <w:t xml:space="preserve"> </w:t>
      </w:r>
    </w:p>
    <w:p w14:paraId="02832882" w14:textId="77777777" w:rsidR="005D0291" w:rsidRPr="005D0291" w:rsidRDefault="005D0291" w:rsidP="005D0291"/>
    <w:p w14:paraId="02832883" w14:textId="77777777" w:rsidR="007F1674" w:rsidRDefault="00687AC9" w:rsidP="00174391">
      <w:pPr>
        <w:rPr>
          <w:noProof/>
        </w:rPr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2832A2D" wp14:editId="02832A2E">
                <wp:simplePos x="0" y="0"/>
                <wp:positionH relativeFrom="column">
                  <wp:posOffset>5471160</wp:posOffset>
                </wp:positionH>
                <wp:positionV relativeFrom="paragraph">
                  <wp:posOffset>1588135</wp:posOffset>
                </wp:positionV>
                <wp:extent cx="1363980" cy="556260"/>
                <wp:effectExtent l="400050" t="0" r="26670" b="15240"/>
                <wp:wrapNone/>
                <wp:docPr id="91" name="Line Callout 1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916"/>
                            <a:gd name="adj4" fmla="val -2946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8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1" o:spid="_x0000_s1082" type="#_x0000_t47" style="position:absolute;margin-left:430.8pt;margin-top:125.05pt;width:107.4pt;height:43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" adj="-6364,4086" fillcolor="#4f81bd" strokecolor="#385d8a" strokeweight="2pt">
                <v:textbox>
                  <w:txbxContent>
                    <w:p w14:paraId="02832BD8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832A2F" wp14:editId="02832A30">
                <wp:simplePos x="0" y="0"/>
                <wp:positionH relativeFrom="column">
                  <wp:posOffset>4549140</wp:posOffset>
                </wp:positionH>
                <wp:positionV relativeFrom="paragraph">
                  <wp:posOffset>3127375</wp:posOffset>
                </wp:positionV>
                <wp:extent cx="2156460" cy="739140"/>
                <wp:effectExtent l="2133600" t="1162050" r="15240" b="22860"/>
                <wp:wrapNone/>
                <wp:docPr id="7" name="Line Callout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6460" cy="739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55535"/>
                            <a:gd name="adj4" fmla="val -9930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9" w14:textId="77777777" w:rsidR="00F211BF" w:rsidRPr="00BE4AF5" w:rsidRDefault="00F211BF" w:rsidP="004D28A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Masked 1</w:t>
                            </w:r>
                            <w:r w:rsidRPr="00A5444D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6 digits of cell phone number on 11/19/2015.  Added space before and after hyphen on 12/17/2015.</w:t>
                            </w: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7" o:spid="_x0000_s1083" type="#_x0000_t47" style="position:absolute;margin-left:358.2pt;margin-top:246.25pt;width:169.8pt;height:5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" adj="-21450,-33596" fillcolor="#4f81bd" strokecolor="#385d8a" strokeweight="2pt">
                <v:textbox>
                  <w:txbxContent>
                    <w:p w14:paraId="02832BD9" w14:textId="77777777" w:rsidR="00F211BF" w:rsidRPr="00BE4AF5" w:rsidRDefault="00F211BF" w:rsidP="004D28A2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Masked 1</w:t>
                      </w:r>
                      <w:r w:rsidRPr="00A5444D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6 digits of cell phone number on 11/19/2015.  Added space before and after hyphen on 12/17/2015.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25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832A31" wp14:editId="02832A32">
                <wp:simplePos x="0" y="0"/>
                <wp:positionH relativeFrom="column">
                  <wp:posOffset>5024755</wp:posOffset>
                </wp:positionH>
                <wp:positionV relativeFrom="paragraph">
                  <wp:posOffset>1040765</wp:posOffset>
                </wp:positionV>
                <wp:extent cx="1107440" cy="251460"/>
                <wp:effectExtent l="609600" t="0" r="16510" b="15240"/>
                <wp:wrapNone/>
                <wp:docPr id="367" name="Line Callout 1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A" w14:textId="77777777" w:rsidR="00F211BF" w:rsidRPr="0017140F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7" o:spid="_x0000_s1084" type="#_x0000_t47" style="position:absolute;margin-left:395.65pt;margin-top:81.95pt;width:87.2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" adj="-11986,11209" fillcolor="#4f81bd" strokecolor="#385d8a" strokeweight="2pt">
                <v:textbox>
                  <w:txbxContent>
                    <w:p w14:paraId="02832BDA" w14:textId="77777777" w:rsidR="00F211BF" w:rsidRPr="0017140F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0291" w:rsidRPr="005D0291">
        <w:rPr>
          <w:noProof/>
        </w:rPr>
        <w:t xml:space="preserve"> </w:t>
      </w:r>
      <w:r w:rsidR="00373631">
        <w:rPr>
          <w:noProof/>
        </w:rPr>
        <w:drawing>
          <wp:inline distT="0" distB="0" distL="0" distR="0" wp14:anchorId="02832A33" wp14:editId="02832A34">
            <wp:extent cx="5897880" cy="3209544"/>
            <wp:effectExtent l="0" t="0" r="7620" b="0"/>
            <wp:docPr id="54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3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84" w14:textId="77777777" w:rsidR="007F1674" w:rsidRDefault="00856C04">
      <w:pPr>
        <w:pStyle w:val="Heading2"/>
      </w:pPr>
      <w:r>
        <w:br w:type="page"/>
      </w:r>
      <w:bookmarkStart w:id="26" w:name="_Toc449002987"/>
      <w:r>
        <w:lastRenderedPageBreak/>
        <w:t xml:space="preserve">S2-P13 - </w:t>
      </w:r>
      <w:bookmarkStart w:id="27" w:name="_Toc434401529"/>
      <w:r w:rsidR="00BE4AF5">
        <w:t>Do You Have Your Upgrade Code Letter?</w:t>
      </w:r>
      <w:bookmarkEnd w:id="26"/>
      <w:bookmarkEnd w:id="27"/>
    </w:p>
    <w:p w14:paraId="02832885" w14:textId="77777777" w:rsidR="00BE4AF5" w:rsidRPr="00BE4AF5" w:rsidRDefault="00BE4AF5" w:rsidP="00BE4AF5"/>
    <w:p w14:paraId="02832886" w14:textId="77777777" w:rsidR="007F1674" w:rsidRDefault="007F1674">
      <w:pPr>
        <w:pStyle w:val="AxureImageParagraph"/>
      </w:pPr>
    </w:p>
    <w:p w14:paraId="02832887" w14:textId="77777777" w:rsidR="00053B11" w:rsidRDefault="00687AC9" w:rsidP="00053B11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832A35" wp14:editId="02832A36">
                <wp:simplePos x="0" y="0"/>
                <wp:positionH relativeFrom="column">
                  <wp:posOffset>5654040</wp:posOffset>
                </wp:positionH>
                <wp:positionV relativeFrom="paragraph">
                  <wp:posOffset>2332990</wp:posOffset>
                </wp:positionV>
                <wp:extent cx="1554480" cy="701040"/>
                <wp:effectExtent l="2628900" t="190500" r="26670" b="22860"/>
                <wp:wrapNone/>
                <wp:docPr id="107" name="Line Callout 1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701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4620"/>
                            <a:gd name="adj4" fmla="val -1682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B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in radio button labels to use “extra security”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7" o:spid="_x0000_s1085" type="#_x0000_t47" style="position:absolute;margin-left:445.2pt;margin-top:183.7pt;width:122.4pt;height:55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" adj="-36339,-5318" fillcolor="#4f81bd" strokecolor="#385d8a" strokeweight="2pt">
                <v:textbox>
                  <w:txbxContent>
                    <w:p w14:paraId="02832BDB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in radio button labels to use “extra security”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2832A37" wp14:editId="02832A38">
                <wp:simplePos x="0" y="0"/>
                <wp:positionH relativeFrom="column">
                  <wp:posOffset>5654040</wp:posOffset>
                </wp:positionH>
                <wp:positionV relativeFrom="paragraph">
                  <wp:posOffset>1510030</wp:posOffset>
                </wp:positionV>
                <wp:extent cx="1554480" cy="701040"/>
                <wp:effectExtent l="2705100" t="38100" r="26670" b="22860"/>
                <wp:wrapNone/>
                <wp:docPr id="106" name="Line Callout 1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701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054"/>
                            <a:gd name="adj4" fmla="val -1731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C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“upgrade code letter” to “extra security letter”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6" o:spid="_x0000_s1086" type="#_x0000_t47" style="position:absolute;margin-left:445.2pt;margin-top:118.9pt;width:122.4pt;height:55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" adj="-37398,-1092" fillcolor="#4f81bd" strokecolor="#385d8a" strokeweight="2pt">
                <v:textbox>
                  <w:txbxContent>
                    <w:p w14:paraId="02832BDC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“upgrade code letter” to “extra security letter”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832A39" wp14:editId="02832A3A">
                <wp:simplePos x="0" y="0"/>
                <wp:positionH relativeFrom="column">
                  <wp:posOffset>5654040</wp:posOffset>
                </wp:positionH>
                <wp:positionV relativeFrom="paragraph">
                  <wp:posOffset>519430</wp:posOffset>
                </wp:positionV>
                <wp:extent cx="1554480" cy="411480"/>
                <wp:effectExtent l="3429000" t="0" r="26670" b="350520"/>
                <wp:wrapNone/>
                <wp:docPr id="108" name="Line Callout 1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1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4454"/>
                            <a:gd name="adj4" fmla="val -2192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D" w14:textId="77777777" w:rsidR="00F211BF" w:rsidRPr="000E44B6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page heading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08" o:spid="_x0000_s1087" type="#_x0000_t47" style="position:absolute;margin-left:445.2pt;margin-top:40.9pt;width:122.4pt;height:32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" adj="-47351,37682" fillcolor="#4f81bd" strokecolor="#385d8a" strokeweight="2pt">
                <v:textbox>
                  <w:txbxContent>
                    <w:p w14:paraId="02832BDD" w14:textId="77777777" w:rsidR="00F211BF" w:rsidRPr="000E44B6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page heading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832A3B" wp14:editId="02832A3C">
                <wp:simplePos x="0" y="0"/>
                <wp:positionH relativeFrom="column">
                  <wp:posOffset>5646420</wp:posOffset>
                </wp:positionH>
                <wp:positionV relativeFrom="paragraph">
                  <wp:posOffset>1022350</wp:posOffset>
                </wp:positionV>
                <wp:extent cx="1554480" cy="411480"/>
                <wp:effectExtent l="2686050" t="0" r="26670" b="45720"/>
                <wp:wrapNone/>
                <wp:docPr id="368" name="Line Callout 1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1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0380"/>
                            <a:gd name="adj4" fmla="val -171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E" w14:textId="77777777" w:rsidR="00F211BF" w:rsidRPr="000E44B6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</w:t>
                            </w:r>
                            <w:r w:rsidRPr="000E44B6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steps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8" o:spid="_x0000_s1088" type="#_x0000_t47" style="position:absolute;margin-left:444.6pt;margin-top:80.5pt;width:122.4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" adj="-37080,21682" fillcolor="#4f81bd" strokecolor="#385d8a" strokeweight="2pt">
                <v:textbox>
                  <w:txbxContent>
                    <w:p w14:paraId="02832BDE" w14:textId="77777777" w:rsidR="00F211BF" w:rsidRPr="000E44B6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</w:t>
                      </w:r>
                      <w:r w:rsidRPr="000E44B6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steps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w:drawing>
          <wp:inline distT="0" distB="0" distL="0" distR="0" wp14:anchorId="02832A3D" wp14:editId="02832A3E">
            <wp:extent cx="6858000" cy="3733800"/>
            <wp:effectExtent l="0" t="0" r="0" b="0"/>
            <wp:docPr id="105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88" w14:textId="77777777" w:rsidR="007F1674" w:rsidRPr="00460C96" w:rsidRDefault="00856C04" w:rsidP="00053B11">
      <w:pPr>
        <w:pStyle w:val="Heading2"/>
      </w:pPr>
      <w:r>
        <w:br w:type="page"/>
      </w:r>
      <w:bookmarkStart w:id="28" w:name="_Toc449002988"/>
      <w:r w:rsidRPr="00460C96">
        <w:lastRenderedPageBreak/>
        <w:t xml:space="preserve">S2-P14 - </w:t>
      </w:r>
      <w:bookmarkStart w:id="29" w:name="_Toc434401530"/>
      <w:r w:rsidR="00BE4AF5" w:rsidRPr="00460C96">
        <w:t>Enter Upgrade Code</w:t>
      </w:r>
      <w:bookmarkEnd w:id="28"/>
      <w:bookmarkEnd w:id="29"/>
    </w:p>
    <w:p w14:paraId="02832889" w14:textId="77777777" w:rsidR="00BE4AF5" w:rsidRPr="00BE4AF5" w:rsidRDefault="00BE4AF5" w:rsidP="00BE4AF5"/>
    <w:p w14:paraId="0283288A" w14:textId="77777777" w:rsidR="007F1674" w:rsidRDefault="00460C96" w:rsidP="00053B1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832A3F" wp14:editId="02832A40">
                <wp:simplePos x="0" y="0"/>
                <wp:positionH relativeFrom="column">
                  <wp:posOffset>5554133</wp:posOffset>
                </wp:positionH>
                <wp:positionV relativeFrom="paragraph">
                  <wp:posOffset>2793153</wp:posOffset>
                </wp:positionV>
                <wp:extent cx="1554480" cy="403860"/>
                <wp:effectExtent l="1028700" t="438150" r="26670" b="15240"/>
                <wp:wrapNone/>
                <wp:docPr id="370" name="Line Callout 1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08847"/>
                            <a:gd name="adj4" fmla="val -658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DF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2nd</w:t>
                            </w: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 xml:space="preserve"> container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0" o:spid="_x0000_s1089" type="#_x0000_t47" style="position:absolute;margin-left:437.35pt;margin-top:219.95pt;width:122.4pt;height:3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" adj="-14221,-23511" fillcolor="#4f81bd" strokecolor="#385d8a" strokeweight="2pt">
                <v:textbox>
                  <w:txbxContent>
                    <w:p w14:paraId="02832BDF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2nd</w:t>
                      </w:r>
                      <w:r w:rsidRPr="00BE4AF5">
                        <w:rPr>
                          <w:b/>
                          <w:color w:val="FFFFFF" w:themeColor="background1"/>
                        </w:rPr>
                        <w:t xml:space="preserve"> container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on 11/19/2015.</w:t>
                      </w:r>
                    </w:p>
                  </w:txbxContent>
                </v:textbox>
              </v:shape>
            </w:pict>
          </mc:Fallback>
        </mc:AlternateContent>
      </w:r>
      <w:r w:rsidR="0051790F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2832A41" wp14:editId="02832A42">
                <wp:simplePos x="0" y="0"/>
                <wp:positionH relativeFrom="column">
                  <wp:posOffset>5554133</wp:posOffset>
                </wp:positionH>
                <wp:positionV relativeFrom="paragraph">
                  <wp:posOffset>2259753</wp:posOffset>
                </wp:positionV>
                <wp:extent cx="1554480" cy="403860"/>
                <wp:effectExtent l="1257300" t="571500" r="26670" b="15240"/>
                <wp:wrapNone/>
                <wp:docPr id="345" name="Line Callout 1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42389"/>
                            <a:gd name="adj4" fmla="val -8054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0" w14:textId="77777777" w:rsidR="00F211BF" w:rsidRPr="00BE4AF5" w:rsidRDefault="00F211BF" w:rsidP="005179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“features” to “feature”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5" o:spid="_x0000_s1090" type="#_x0000_t47" style="position:absolute;margin-left:437.35pt;margin-top:177.95pt;width:122.4pt;height:31.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" adj="-17398,-30756" fillcolor="#4f81bd" strokecolor="#385d8a" strokeweight="2pt">
                <v:textbox>
                  <w:txbxContent>
                    <w:p w14:paraId="02832BE0" w14:textId="77777777" w:rsidR="00F211BF" w:rsidRPr="00BE4AF5" w:rsidRDefault="00F211BF" w:rsidP="0051790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“features” to “feature”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2832A43" wp14:editId="02832A44">
                <wp:simplePos x="0" y="0"/>
                <wp:positionH relativeFrom="column">
                  <wp:posOffset>5562600</wp:posOffset>
                </wp:positionH>
                <wp:positionV relativeFrom="paragraph">
                  <wp:posOffset>1633855</wp:posOffset>
                </wp:positionV>
                <wp:extent cx="1554480" cy="518160"/>
                <wp:effectExtent l="990600" t="57150" r="26670" b="15240"/>
                <wp:wrapNone/>
                <wp:docPr id="111" name="Line Callout 1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181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652"/>
                            <a:gd name="adj4" fmla="val -6382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1" w14:textId="77777777" w:rsidR="00F211BF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wording to use “extra security features”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1" o:spid="_x0000_s1091" type="#_x0000_t47" style="position:absolute;margin-left:438pt;margin-top:128.65pt;width:122.4pt;height:40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" adj="-13786,-1653" fillcolor="#4f81bd" strokecolor="#385d8a" strokeweight="2pt">
                <v:textbox>
                  <w:txbxContent>
                    <w:p w14:paraId="02832BE1" w14:textId="77777777" w:rsidR="00F211BF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wording to use “extra security features”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2832A45" wp14:editId="02832A46">
                <wp:simplePos x="0" y="0"/>
                <wp:positionH relativeFrom="column">
                  <wp:posOffset>5562600</wp:posOffset>
                </wp:positionH>
                <wp:positionV relativeFrom="paragraph">
                  <wp:posOffset>574675</wp:posOffset>
                </wp:positionV>
                <wp:extent cx="1554480" cy="457200"/>
                <wp:effectExtent l="2590800" t="0" r="26670" b="38100"/>
                <wp:wrapNone/>
                <wp:docPr id="110" name="Line Callout 1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88750"/>
                            <a:gd name="adj2" fmla="val -2451"/>
                            <a:gd name="adj3" fmla="val 100682"/>
                            <a:gd name="adj4" fmla="val -16627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2" w14:textId="77777777" w:rsidR="00F211BF" w:rsidRDefault="00F211BF" w:rsidP="004D28A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page heading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10" o:spid="_x0000_s1092" type="#_x0000_t47" style="position:absolute;margin-left:438pt;margin-top:45.25pt;width:122.4pt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" adj="-35915,21747,-529,19170" fillcolor="#4f81bd" strokecolor="#385d8a" strokeweight="2pt">
                <v:textbox>
                  <w:txbxContent>
                    <w:p w14:paraId="02832BE2" w14:textId="77777777" w:rsidR="00F211BF" w:rsidRDefault="00F211BF" w:rsidP="004D28A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page heading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A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32A47" wp14:editId="02832A48">
                <wp:simplePos x="0" y="0"/>
                <wp:positionH relativeFrom="column">
                  <wp:posOffset>5562600</wp:posOffset>
                </wp:positionH>
                <wp:positionV relativeFrom="paragraph">
                  <wp:posOffset>1123315</wp:posOffset>
                </wp:positionV>
                <wp:extent cx="1554480" cy="457200"/>
                <wp:effectExtent l="2590800" t="0" r="26670" b="19050"/>
                <wp:wrapNone/>
                <wp:docPr id="369" name="Line Callout 1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4015"/>
                            <a:gd name="adj4" fmla="val -16529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3" w14:textId="77777777" w:rsidR="00F211BF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9" o:spid="_x0000_s1093" type="#_x0000_t47" style="position:absolute;margin-left:438pt;margin-top:88.45pt;width:122.4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" adj="-35704,13827" fillcolor="#4f81bd" strokecolor="#385d8a" strokeweight="2pt">
                <v:textbox>
                  <w:txbxContent>
                    <w:p w14:paraId="02832BE3" w14:textId="77777777" w:rsidR="00F211BF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1790F">
        <w:rPr>
          <w:noProof/>
        </w:rPr>
        <w:drawing>
          <wp:inline distT="0" distB="0" distL="0" distR="0" wp14:anchorId="02832A49" wp14:editId="02832A4A">
            <wp:extent cx="6858000" cy="2886075"/>
            <wp:effectExtent l="0" t="0" r="0" b="9525"/>
            <wp:docPr id="88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U1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8B" w14:textId="77777777" w:rsidR="00BE4AF5" w:rsidRDefault="00856C04" w:rsidP="00BE4AF5">
      <w:pPr>
        <w:pStyle w:val="Heading2"/>
      </w:pPr>
      <w:r>
        <w:br w:type="page"/>
      </w:r>
      <w:bookmarkStart w:id="30" w:name="_Toc449002989"/>
      <w:r>
        <w:lastRenderedPageBreak/>
        <w:t xml:space="preserve">S2-P15 - </w:t>
      </w:r>
      <w:bookmarkStart w:id="31" w:name="_Toc434401526"/>
      <w:proofErr w:type="spellStart"/>
      <w:r w:rsidR="00BE4AF5">
        <w:t>Confirmation_</w:t>
      </w:r>
      <w:bookmarkEnd w:id="31"/>
      <w:r w:rsidR="00A5444D">
        <w:t>Upgrade</w:t>
      </w:r>
      <w:proofErr w:type="spellEnd"/>
      <w:r w:rsidR="00A5444D">
        <w:t xml:space="preserve"> to LOA3</w:t>
      </w:r>
      <w:bookmarkEnd w:id="30"/>
    </w:p>
    <w:p w14:paraId="0283288C" w14:textId="77777777" w:rsidR="00A5444D" w:rsidRPr="00A5444D" w:rsidRDefault="00A5444D" w:rsidP="00A5444D"/>
    <w:p w14:paraId="0283288D" w14:textId="77777777" w:rsidR="007F1674" w:rsidRDefault="00460C96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832A4B" wp14:editId="02832A4C">
                <wp:simplePos x="0" y="0"/>
                <wp:positionH relativeFrom="column">
                  <wp:posOffset>5037455</wp:posOffset>
                </wp:positionH>
                <wp:positionV relativeFrom="paragraph">
                  <wp:posOffset>2656205</wp:posOffset>
                </wp:positionV>
                <wp:extent cx="1554480" cy="403860"/>
                <wp:effectExtent l="1714500" t="990600" r="26670" b="15240"/>
                <wp:wrapNone/>
                <wp:docPr id="127" name="Line Callout 1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03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47211"/>
                            <a:gd name="adj4" fmla="val -1094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4" w14:textId="77777777" w:rsidR="00F211BF" w:rsidRPr="00BE4AF5" w:rsidRDefault="00F211BF" w:rsidP="00460C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“features” to “feature”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27" o:spid="_x0000_s1094" type="#_x0000_t47" style="position:absolute;margin-left:396.65pt;margin-top:209.15pt;width:122.4pt;height:31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" adj="-23633,-53398" fillcolor="#4f81bd" strokecolor="#385d8a" strokeweight="2pt">
                <v:textbox>
                  <w:txbxContent>
                    <w:p w14:paraId="02832BE4" w14:textId="77777777" w:rsidR="00F211BF" w:rsidRPr="00BE4AF5" w:rsidRDefault="00F211BF" w:rsidP="00460C9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“features” to “feature”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832A4D" wp14:editId="02832A4E">
                <wp:simplePos x="0" y="0"/>
                <wp:positionH relativeFrom="column">
                  <wp:posOffset>5029200</wp:posOffset>
                </wp:positionH>
                <wp:positionV relativeFrom="paragraph">
                  <wp:posOffset>1268095</wp:posOffset>
                </wp:positionV>
                <wp:extent cx="1554480" cy="487680"/>
                <wp:effectExtent l="1504950" t="0" r="26670" b="26670"/>
                <wp:wrapNone/>
                <wp:docPr id="371" name="Line Callout 1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876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6269"/>
                            <a:gd name="adj4" fmla="val -9688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5" w14:textId="77777777" w:rsidR="00F211BF" w:rsidRPr="000E44B6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71" o:spid="_x0000_s1095" type="#_x0000_t47" style="position:absolute;margin-left:396pt;margin-top:99.85pt;width:122.4pt;height:3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" adj="-20927,7834" fillcolor="#4f81bd" strokecolor="#385d8a" strokeweight="2pt">
                <v:textbox>
                  <w:txbxContent>
                    <w:p w14:paraId="02832BE5" w14:textId="77777777" w:rsidR="00F211BF" w:rsidRPr="000E44B6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2832A4F" wp14:editId="02832A50">
                <wp:simplePos x="0" y="0"/>
                <wp:positionH relativeFrom="column">
                  <wp:posOffset>5029200</wp:posOffset>
                </wp:positionH>
                <wp:positionV relativeFrom="paragraph">
                  <wp:posOffset>1843405</wp:posOffset>
                </wp:positionV>
                <wp:extent cx="1554480" cy="678180"/>
                <wp:effectExtent l="1600200" t="304800" r="26670" b="26670"/>
                <wp:wrapNone/>
                <wp:docPr id="80" name="Line Callout 1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678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3112"/>
                            <a:gd name="adj4" fmla="val -10233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6" w14:textId="77777777" w:rsidR="00F211BF" w:rsidRPr="000E44B6" w:rsidRDefault="00F211BF" w:rsidP="0042066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 to “… added your extra security features”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0" o:spid="_x0000_s1096" type="#_x0000_t47" style="position:absolute;margin-left:396pt;margin-top:145.15pt;width:122.4pt;height:53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" adj="-22103,-9312" fillcolor="#4f81bd" strokecolor="#385d8a" strokeweight="2pt">
                <v:textbox>
                  <w:txbxContent>
                    <w:p w14:paraId="02832BE6" w14:textId="77777777" w:rsidR="00F211BF" w:rsidRPr="000E44B6" w:rsidRDefault="00F211BF" w:rsidP="00420669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 to “… added your extra security features”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51" wp14:editId="02832A52">
            <wp:extent cx="6858000" cy="2676525"/>
            <wp:effectExtent l="0" t="0" r="0" b="9525"/>
            <wp:docPr id="122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XU1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8E" w14:textId="77777777" w:rsidR="00174391" w:rsidRDefault="00856C04">
      <w:pPr>
        <w:pStyle w:val="Heading2"/>
      </w:pPr>
      <w:r>
        <w:br w:type="page"/>
      </w:r>
    </w:p>
    <w:p w14:paraId="0283288F" w14:textId="77777777" w:rsidR="007F1674" w:rsidRDefault="00174391" w:rsidP="003F23A8">
      <w:pPr>
        <w:pStyle w:val="Heading1"/>
      </w:pPr>
      <w:bookmarkStart w:id="32" w:name="_Toc449002990"/>
      <w:r>
        <w:lastRenderedPageBreak/>
        <w:t>Scenario 3:  Collect Cell Phone Number (2</w:t>
      </w:r>
      <w:r w:rsidRPr="00174391">
        <w:rPr>
          <w:vertAlign w:val="superscript"/>
        </w:rPr>
        <w:t>nd</w:t>
      </w:r>
      <w:r>
        <w:t xml:space="preserve"> Factor) for Existing Account</w:t>
      </w:r>
      <w:bookmarkEnd w:id="32"/>
    </w:p>
    <w:p w14:paraId="02832890" w14:textId="77777777" w:rsidR="00BE4AF5" w:rsidRDefault="00BE4AF5" w:rsidP="00BE4AF5">
      <w:pPr>
        <w:rPr>
          <w:b/>
          <w:sz w:val="20"/>
          <w:szCs w:val="20"/>
        </w:rPr>
      </w:pPr>
    </w:p>
    <w:p w14:paraId="02832891" w14:textId="77777777" w:rsidR="00A5444D" w:rsidRDefault="00A5444D" w:rsidP="00A5444D">
      <w:pPr>
        <w:pStyle w:val="Heading2"/>
      </w:pPr>
      <w:bookmarkStart w:id="33" w:name="_Toc449002991"/>
      <w:r>
        <w:t>S3-P1 - Sign In</w:t>
      </w:r>
      <w:bookmarkEnd w:id="33"/>
    </w:p>
    <w:p w14:paraId="02832892" w14:textId="77777777" w:rsidR="00BE4AF5" w:rsidRPr="00BE4AF5" w:rsidRDefault="00BE4AF5" w:rsidP="00BE4AF5"/>
    <w:p w14:paraId="02832893" w14:textId="77777777"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2832A53" wp14:editId="02832A54">
                <wp:simplePos x="0" y="0"/>
                <wp:positionH relativeFrom="column">
                  <wp:posOffset>3863340</wp:posOffset>
                </wp:positionH>
                <wp:positionV relativeFrom="paragraph">
                  <wp:posOffset>319405</wp:posOffset>
                </wp:positionV>
                <wp:extent cx="1760220" cy="403860"/>
                <wp:effectExtent l="0" t="0" r="11430" b="1524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E7" w14:textId="77777777" w:rsidR="00F211BF" w:rsidRPr="00A24675" w:rsidRDefault="00F211BF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6" o:spid="_x0000_s1097" style="position:absolute;left:0;text-align:left;margin-left:304.2pt;margin-top:25.15pt;width:138.6pt;height:31.8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" fillcolor="#4f81bd [3204]" strokecolor="#243f60 [1604]" strokeweight="2pt">
                <v:textbox>
                  <w:txbxContent>
                    <w:p w14:paraId="02832BE7" w14:textId="77777777" w:rsidR="00F211BF" w:rsidRPr="00A24675" w:rsidRDefault="00F211BF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02832A55" wp14:editId="02832A56">
            <wp:extent cx="6858000" cy="5495925"/>
            <wp:effectExtent l="0" t="0" r="0" b="9525"/>
            <wp:docPr id="166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94" w14:textId="77777777" w:rsidR="00BE4AF5" w:rsidRDefault="00BE4AF5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895" w14:textId="77777777" w:rsidR="007F1674" w:rsidRDefault="00856C04">
      <w:pPr>
        <w:pStyle w:val="Heading2"/>
      </w:pPr>
      <w:bookmarkStart w:id="34" w:name="_Toc449002992"/>
      <w:r>
        <w:lastRenderedPageBreak/>
        <w:t xml:space="preserve">S3-P3 - </w:t>
      </w:r>
      <w:bookmarkStart w:id="35" w:name="_Toc434401518"/>
      <w:r w:rsidR="00BE4AF5">
        <w:t xml:space="preserve">Provide Cell Phone </w:t>
      </w:r>
      <w:proofErr w:type="spellStart"/>
      <w:r w:rsidR="00BE4AF5">
        <w:t>Number_Grandfathered</w:t>
      </w:r>
      <w:proofErr w:type="spellEnd"/>
      <w:r w:rsidR="00BE4AF5">
        <w:t xml:space="preserve"> </w:t>
      </w:r>
      <w:proofErr w:type="spellStart"/>
      <w:r w:rsidR="00BE4AF5">
        <w:t>Account_No</w:t>
      </w:r>
      <w:proofErr w:type="spellEnd"/>
      <w:r w:rsidR="00BE4AF5">
        <w:t xml:space="preserve"> Steps</w:t>
      </w:r>
      <w:bookmarkEnd w:id="34"/>
      <w:bookmarkEnd w:id="35"/>
    </w:p>
    <w:p w14:paraId="02832896" w14:textId="77777777" w:rsidR="00BE4AF5" w:rsidRPr="00BE4AF5" w:rsidRDefault="00BE4AF5" w:rsidP="00BE4AF5"/>
    <w:p w14:paraId="02832897" w14:textId="77777777" w:rsidR="007F1674" w:rsidRDefault="009E510A" w:rsidP="00621D06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2832A57" wp14:editId="02832A58">
                <wp:simplePos x="0" y="0"/>
                <wp:positionH relativeFrom="column">
                  <wp:posOffset>5545667</wp:posOffset>
                </wp:positionH>
                <wp:positionV relativeFrom="paragraph">
                  <wp:posOffset>2986828</wp:posOffset>
                </wp:positionV>
                <wp:extent cx="1524000" cy="643255"/>
                <wp:effectExtent l="819150" t="457200" r="19050" b="23495"/>
                <wp:wrapNone/>
                <wp:docPr id="356" name="Line Callout 1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432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68545"/>
                            <a:gd name="adj4" fmla="val -530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8" w14:textId="77777777" w:rsidR="00F211BF" w:rsidRPr="007034DE" w:rsidRDefault="00F211BF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56" o:spid="_x0000_s1098" type="#_x0000_t47" style="position:absolute;margin-left:436.65pt;margin-top:235.2pt;width:120pt;height:50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" adj="-11458,-14806" fillcolor="#4f81bd" strokecolor="#385d8a" strokeweight="2pt">
                <v:textbox>
                  <w:txbxContent>
                    <w:p w14:paraId="02832BE8" w14:textId="77777777" w:rsidR="00F211BF" w:rsidRPr="007034DE" w:rsidRDefault="00F211BF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4D531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832A59" wp14:editId="02832A5A">
                <wp:simplePos x="0" y="0"/>
                <wp:positionH relativeFrom="column">
                  <wp:posOffset>5539740</wp:posOffset>
                </wp:positionH>
                <wp:positionV relativeFrom="paragraph">
                  <wp:posOffset>711835</wp:posOffset>
                </wp:positionV>
                <wp:extent cx="1524000" cy="251460"/>
                <wp:effectExtent l="2038350" t="0" r="19050" b="15240"/>
                <wp:wrapNone/>
                <wp:docPr id="374" name="Line Callout 1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7044"/>
                            <a:gd name="adj4" fmla="val -133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9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4" o:spid="_x0000_s1099" type="#_x0000_t47" style="position:absolute;margin-left:436.2pt;margin-top:56.05pt;width:120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" adj="-28834,14482" fillcolor="#4f81bd" strokecolor="#385d8a" strokeweight="2pt">
                <v:textbox>
                  <w:txbxContent>
                    <w:p w14:paraId="02832BE9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2832A5B" wp14:editId="02832A5C">
                <wp:simplePos x="0" y="0"/>
                <wp:positionH relativeFrom="column">
                  <wp:posOffset>5539740</wp:posOffset>
                </wp:positionH>
                <wp:positionV relativeFrom="paragraph">
                  <wp:posOffset>2258695</wp:posOffset>
                </wp:positionV>
                <wp:extent cx="1524000" cy="655320"/>
                <wp:effectExtent l="742950" t="95250" r="19050" b="11430"/>
                <wp:wrapNone/>
                <wp:docPr id="39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2847"/>
                            <a:gd name="adj4" fmla="val -48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A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47" style="position:absolute;margin-left:436.2pt;margin-top:177.85pt;width:120pt;height:51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" adj="-10582,-2775" fillcolor="#4f81bd" strokecolor="#385d8a" strokeweight="2pt">
                <v:textbox>
                  <w:txbxContent>
                    <w:p w14:paraId="02832BEA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B031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832A5D" wp14:editId="02832A5E">
                <wp:simplePos x="0" y="0"/>
                <wp:positionH relativeFrom="column">
                  <wp:posOffset>5539740</wp:posOffset>
                </wp:positionH>
                <wp:positionV relativeFrom="paragraph">
                  <wp:posOffset>1938655</wp:posOffset>
                </wp:positionV>
                <wp:extent cx="1524000" cy="251460"/>
                <wp:effectExtent l="3333750" t="133350" r="19050" b="15240"/>
                <wp:wrapNone/>
                <wp:docPr id="375" name="Line Callout 1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1136"/>
                            <a:gd name="adj4" fmla="val -218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B" w14:textId="77777777" w:rsidR="00F211BF" w:rsidRPr="00181AFC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5" o:spid="_x0000_s1101" type="#_x0000_t47" style="position:absolute;margin-left:436.2pt;margin-top:152.65pt;width:120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" adj="-47194,-11045" fillcolor="#4f81bd" strokecolor="#385d8a" strokeweight="2pt">
                <v:textbox>
                  <w:txbxContent>
                    <w:p w14:paraId="02832BEB" w14:textId="77777777" w:rsidR="00F211BF" w:rsidRPr="00181AFC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A2467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832A5F" wp14:editId="02832A60">
                <wp:simplePos x="0" y="0"/>
                <wp:positionH relativeFrom="column">
                  <wp:posOffset>5547360</wp:posOffset>
                </wp:positionH>
                <wp:positionV relativeFrom="paragraph">
                  <wp:posOffset>1054735</wp:posOffset>
                </wp:positionV>
                <wp:extent cx="1524000" cy="784860"/>
                <wp:effectExtent l="914400" t="0" r="19050" b="15240"/>
                <wp:wrapNone/>
                <wp:docPr id="373" name="Line Callout 1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84860"/>
                        </a:xfrm>
                        <a:prstGeom prst="borderCallout1">
                          <a:avLst>
                            <a:gd name="adj1" fmla="val 43993"/>
                            <a:gd name="adj2" fmla="val -1833"/>
                            <a:gd name="adj3" fmla="val 44202"/>
                            <a:gd name="adj4" fmla="val -5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C" w14:textId="77777777" w:rsidR="00F211BF" w:rsidRPr="007034DE" w:rsidRDefault="00F211BF" w:rsidP="00A2467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11/19/2015. 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3" o:spid="_x0000_s1102" type="#_x0000_t47" style="position:absolute;margin-left:436.8pt;margin-top:83.05pt;width:120pt;height:6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" adj="-12850,9548,-396,9502" fillcolor="#4f81bd" strokecolor="#385d8a" strokeweight="2pt">
                <v:textbox>
                  <w:txbxContent>
                    <w:p w14:paraId="02832BEC" w14:textId="77777777" w:rsidR="00F211BF" w:rsidRPr="007034DE" w:rsidRDefault="00F211BF" w:rsidP="00A2467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11/19/2015. 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61" wp14:editId="02832A62">
            <wp:extent cx="5715000" cy="3602736"/>
            <wp:effectExtent l="0" t="0" r="0" b="0"/>
            <wp:docPr id="354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98" w14:textId="77777777" w:rsidR="007F1674" w:rsidRDefault="00DE1FBA">
      <w:pPr>
        <w:pStyle w:val="Heading2"/>
      </w:pPr>
      <w:bookmarkStart w:id="36" w:name="_Toc449002993"/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832A63" wp14:editId="02832A64">
                <wp:simplePos x="0" y="0"/>
                <wp:positionH relativeFrom="column">
                  <wp:posOffset>5537200</wp:posOffset>
                </wp:positionH>
                <wp:positionV relativeFrom="paragraph">
                  <wp:posOffset>458470</wp:posOffset>
                </wp:positionV>
                <wp:extent cx="1524000" cy="396240"/>
                <wp:effectExtent l="1809750" t="1257300" r="19050" b="22860"/>
                <wp:wrapNone/>
                <wp:docPr id="16" name="Line Callout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240"/>
                        </a:xfrm>
                        <a:prstGeom prst="borderCallout1">
                          <a:avLst>
                            <a:gd name="adj1" fmla="val 41827"/>
                            <a:gd name="adj2" fmla="val -6833"/>
                            <a:gd name="adj3" fmla="val -310303"/>
                            <a:gd name="adj4" fmla="val -1181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D" w14:textId="77777777" w:rsidR="00F211BF" w:rsidRPr="007034DE" w:rsidRDefault="00F211BF" w:rsidP="00E25D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6" o:spid="_x0000_s1103" type="#_x0000_t47" style="position:absolute;margin-left:436pt;margin-top:36.1pt;width:120pt;height:31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" adj="-25522,-67025,-1476,9035" fillcolor="#4f81bd" strokecolor="#385d8a" strokeweight="2pt">
                <v:textbox>
                  <w:txbxContent>
                    <w:p w14:paraId="02832BED" w14:textId="77777777" w:rsidR="00F211BF" w:rsidRPr="007034DE" w:rsidRDefault="00F211BF" w:rsidP="00E25D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832A65" wp14:editId="02832A66">
                <wp:simplePos x="0" y="0"/>
                <wp:positionH relativeFrom="column">
                  <wp:posOffset>5545455</wp:posOffset>
                </wp:positionH>
                <wp:positionV relativeFrom="paragraph">
                  <wp:posOffset>120015</wp:posOffset>
                </wp:positionV>
                <wp:extent cx="1524000" cy="251460"/>
                <wp:effectExtent l="1066800" t="857250" r="19050" b="15240"/>
                <wp:wrapNone/>
                <wp:docPr id="372" name="Line Callout 1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4401"/>
                            <a:gd name="adj4" fmla="val -6971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E" w14:textId="77777777" w:rsidR="00F211BF" w:rsidRPr="007034DE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2" o:spid="_x0000_s1104" type="#_x0000_t47" style="position:absolute;margin-left:436.65pt;margin-top:9.45pt;width:120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" adj="-15058,-74391" fillcolor="#4f81bd" strokecolor="#385d8a" strokeweight="2pt">
                <v:textbox>
                  <w:txbxContent>
                    <w:p w14:paraId="02832BEE" w14:textId="77777777" w:rsidR="00F211BF" w:rsidRPr="007034DE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2832A67" wp14:editId="02832A68">
                <wp:simplePos x="0" y="0"/>
                <wp:positionH relativeFrom="column">
                  <wp:posOffset>5545455</wp:posOffset>
                </wp:positionH>
                <wp:positionV relativeFrom="paragraph">
                  <wp:posOffset>1542415</wp:posOffset>
                </wp:positionV>
                <wp:extent cx="1524000" cy="502920"/>
                <wp:effectExtent l="3771900" t="1885950" r="19050" b="11430"/>
                <wp:wrapNone/>
                <wp:docPr id="112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79925"/>
                            <a:gd name="adj4" fmla="val -247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EF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47" style="position:absolute;margin-left:436.65pt;margin-top:121.45pt;width:120pt;height:39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" adj="-53434,-82064" fillcolor="#4f81bd" strokecolor="#385d8a" strokeweight="2pt">
                <v:textbox>
                  <w:txbxContent>
                    <w:p w14:paraId="02832BEF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832A69" wp14:editId="02832A6A">
                <wp:simplePos x="0" y="0"/>
                <wp:positionH relativeFrom="column">
                  <wp:posOffset>5545455</wp:posOffset>
                </wp:positionH>
                <wp:positionV relativeFrom="paragraph">
                  <wp:posOffset>958427</wp:posOffset>
                </wp:positionV>
                <wp:extent cx="1524000" cy="502920"/>
                <wp:effectExtent l="3581400" t="2381250" r="19050" b="11430"/>
                <wp:wrapNone/>
                <wp:docPr id="4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77568"/>
                            <a:gd name="adj4" fmla="val -234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0" w14:textId="77777777" w:rsidR="00F211BF" w:rsidRPr="007034DE" w:rsidRDefault="00F211BF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47" style="position:absolute;margin-left:436.65pt;margin-top:75.45pt;width:120pt;height:39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" adj="-50674,-103155" fillcolor="#4f81bd" strokecolor="#385d8a" strokeweight="2pt">
                <v:textbox>
                  <w:txbxContent>
                    <w:p w14:paraId="02832BF0" w14:textId="77777777" w:rsidR="00F211BF" w:rsidRPr="007034DE" w:rsidRDefault="00F211BF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 w:rsidR="00856C04">
        <w:br w:type="page"/>
      </w:r>
      <w:r w:rsidR="00856C04">
        <w:lastRenderedPageBreak/>
        <w:t xml:space="preserve">S3-P4 - </w:t>
      </w:r>
      <w:r w:rsidR="00BE4AF5">
        <w:t xml:space="preserve">Enter Texted Security </w:t>
      </w:r>
      <w:proofErr w:type="spellStart"/>
      <w:r w:rsidR="00BE4AF5">
        <w:t>Code_No</w:t>
      </w:r>
      <w:proofErr w:type="spellEnd"/>
      <w:r w:rsidR="00BE4AF5">
        <w:t xml:space="preserve"> Steps</w:t>
      </w:r>
      <w:bookmarkEnd w:id="36"/>
    </w:p>
    <w:p w14:paraId="02832899" w14:textId="77777777" w:rsidR="00BE4AF5" w:rsidRPr="00BE4AF5" w:rsidRDefault="00BE4AF5" w:rsidP="00BE4AF5"/>
    <w:p w14:paraId="0283289A" w14:textId="77777777" w:rsidR="007F1674" w:rsidRDefault="00687AC9" w:rsidP="00687AC9">
      <w:pPr>
        <w:pStyle w:val="AxureImageParagraph"/>
        <w:jc w:val="left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2832A6B" wp14:editId="02832A6C">
                <wp:simplePos x="0" y="0"/>
                <wp:positionH relativeFrom="column">
                  <wp:posOffset>5394960</wp:posOffset>
                </wp:positionH>
                <wp:positionV relativeFrom="paragraph">
                  <wp:posOffset>1671955</wp:posOffset>
                </wp:positionV>
                <wp:extent cx="1363980" cy="556260"/>
                <wp:effectExtent l="704850" t="0" r="26670" b="15240"/>
                <wp:wrapNone/>
                <wp:docPr id="93" name="Line Callout 1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916"/>
                            <a:gd name="adj4" fmla="val -5180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1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3" o:spid="_x0000_s1107" type="#_x0000_t47" style="position:absolute;margin-left:424.8pt;margin-top:131.65pt;width:107.4pt;height:43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" adj="-11191,4086" fillcolor="#4f81bd" strokecolor="#385d8a" strokeweight="2pt">
                <v:textbox>
                  <w:txbxContent>
                    <w:p w14:paraId="02832BF1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12D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832A6D" wp14:editId="02832A6E">
                <wp:simplePos x="0" y="0"/>
                <wp:positionH relativeFrom="column">
                  <wp:posOffset>5187315</wp:posOffset>
                </wp:positionH>
                <wp:positionV relativeFrom="paragraph">
                  <wp:posOffset>784225</wp:posOffset>
                </wp:positionV>
                <wp:extent cx="1107440" cy="251460"/>
                <wp:effectExtent l="609600" t="0" r="16510" b="15240"/>
                <wp:wrapNone/>
                <wp:docPr id="376" name="Line Callout 1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2" w14:textId="77777777" w:rsidR="00F211BF" w:rsidRPr="0017140F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6" o:spid="_x0000_s1108" type="#_x0000_t47" style="position:absolute;margin-left:408.45pt;margin-top:61.75pt;width:87.2pt;height:19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" adj="-11986,11209" fillcolor="#4f81bd" strokecolor="#385d8a" strokeweight="2pt">
                <v:textbox>
                  <w:txbxContent>
                    <w:p w14:paraId="02832BF2" w14:textId="77777777" w:rsidR="00F211BF" w:rsidRPr="0017140F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02832A6F" wp14:editId="02832A70">
            <wp:extent cx="5897880" cy="3209544"/>
            <wp:effectExtent l="0" t="0" r="7620" b="0"/>
            <wp:docPr id="3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9B" w14:textId="77777777" w:rsidR="007F1674" w:rsidRDefault="00856C04">
      <w:pPr>
        <w:pStyle w:val="Heading2"/>
      </w:pPr>
      <w:r>
        <w:br w:type="page"/>
      </w:r>
      <w:bookmarkStart w:id="37" w:name="_Toc449002994"/>
      <w:r>
        <w:lastRenderedPageBreak/>
        <w:t xml:space="preserve">S3-P5 </w:t>
      </w:r>
      <w:r w:rsidR="00BE4AF5">
        <w:t>–</w:t>
      </w:r>
      <w:r>
        <w:t xml:space="preserve"> Confirmation</w:t>
      </w:r>
      <w:r w:rsidR="00BE4AF5">
        <w:t xml:space="preserve"> – Set Up Account</w:t>
      </w:r>
      <w:bookmarkEnd w:id="37"/>
    </w:p>
    <w:p w14:paraId="0283289C" w14:textId="77777777" w:rsidR="00BE4AF5" w:rsidRPr="00BE4AF5" w:rsidRDefault="00BE4AF5" w:rsidP="00BE4AF5"/>
    <w:p w14:paraId="0283289D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832A71" wp14:editId="02832A72">
                <wp:simplePos x="0" y="0"/>
                <wp:positionH relativeFrom="column">
                  <wp:posOffset>5273675</wp:posOffset>
                </wp:positionH>
                <wp:positionV relativeFrom="paragraph">
                  <wp:posOffset>2854960</wp:posOffset>
                </wp:positionV>
                <wp:extent cx="1553845" cy="419100"/>
                <wp:effectExtent l="876300" t="0" r="27305" b="19050"/>
                <wp:wrapNone/>
                <wp:docPr id="67" name="Line Callout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845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3" w14:textId="77777777" w:rsidR="00F211BF" w:rsidRPr="00BE4AF5" w:rsidRDefault="00F211BF" w:rsidP="00BE4A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BE4AF5">
                              <w:rPr>
                                <w:b/>
                                <w:color w:val="FFFFFF" w:themeColor="background1"/>
                              </w:rPr>
                              <w:t>Modified text in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47" style="position:absolute;left:0;text-align:left;margin-left:415.25pt;margin-top:224.8pt;width:122.3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" adj="-11986,11209" fillcolor="#4f81bd" strokecolor="#385d8a" strokeweight="2pt">
                <v:textbox>
                  <w:txbxContent>
                    <w:p w14:paraId="02832BF3" w14:textId="77777777" w:rsidR="00F211BF" w:rsidRPr="00BE4AF5" w:rsidRDefault="00F211BF" w:rsidP="00BE4AF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E4AF5">
                        <w:rPr>
                          <w:b/>
                          <w:color w:val="FFFFFF" w:themeColor="background1"/>
                        </w:rPr>
                        <w:t>Modified text in container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832A73" wp14:editId="02832A74">
                <wp:simplePos x="0" y="0"/>
                <wp:positionH relativeFrom="column">
                  <wp:posOffset>5250815</wp:posOffset>
                </wp:positionH>
                <wp:positionV relativeFrom="paragraph">
                  <wp:posOffset>1559560</wp:posOffset>
                </wp:positionV>
                <wp:extent cx="1552575" cy="449580"/>
                <wp:effectExtent l="876300" t="0" r="28575" b="26670"/>
                <wp:wrapNone/>
                <wp:docPr id="18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4495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4" w14:textId="77777777" w:rsidR="00F211BF" w:rsidRPr="007034DE" w:rsidRDefault="00F211BF" w:rsidP="00BE4A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47" style="position:absolute;left:0;text-align:left;margin-left:413.45pt;margin-top:122.8pt;width:122.25pt;height:3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" adj="-11986,11209" fillcolor="#4f81bd" strokecolor="#385d8a" strokeweight="2pt">
                <v:textbox>
                  <w:txbxContent>
                    <w:p w14:paraId="02832BF4" w14:textId="77777777" w:rsidR="00F211BF" w:rsidRPr="007034DE" w:rsidRDefault="00F211BF" w:rsidP="00BE4A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3841">
        <w:rPr>
          <w:noProof/>
        </w:rPr>
        <w:drawing>
          <wp:inline distT="0" distB="0" distL="0" distR="0" wp14:anchorId="02832A75" wp14:editId="02832A76">
            <wp:extent cx="6858000" cy="4029075"/>
            <wp:effectExtent l="0" t="0" r="0" b="9525"/>
            <wp:docPr id="84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44561"/>
                    <a:stretch/>
                  </pic:blipFill>
                  <pic:spPr bwMode="auto"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9E" w14:textId="77777777" w:rsidR="003F23A8" w:rsidRDefault="003F23A8" w:rsidP="004F3D9B"/>
    <w:p w14:paraId="0283289F" w14:textId="77777777" w:rsidR="003F23A8" w:rsidRDefault="003F23A8" w:rsidP="004F3D9B"/>
    <w:p w14:paraId="028328A0" w14:textId="77777777" w:rsidR="002B3A4D" w:rsidRDefault="002B3A4D">
      <w:pPr>
        <w:rPr>
          <w:b/>
          <w:bCs/>
          <w:kern w:val="32"/>
          <w:sz w:val="32"/>
          <w:szCs w:val="32"/>
        </w:rPr>
      </w:pPr>
      <w:r>
        <w:br w:type="page"/>
      </w:r>
    </w:p>
    <w:p w14:paraId="028328A1" w14:textId="77777777" w:rsidR="003F23A8" w:rsidRDefault="003F23A8" w:rsidP="003F23A8">
      <w:pPr>
        <w:pStyle w:val="Heading1"/>
        <w:tabs>
          <w:tab w:val="left" w:pos="6300"/>
        </w:tabs>
      </w:pPr>
      <w:bookmarkStart w:id="38" w:name="_Toc449002995"/>
      <w:r>
        <w:lastRenderedPageBreak/>
        <w:t>Scenario 4: Update Cell Phone Number</w:t>
      </w:r>
      <w:bookmarkEnd w:id="38"/>
    </w:p>
    <w:p w14:paraId="028328A2" w14:textId="77777777" w:rsidR="007F1674" w:rsidRDefault="00856C04">
      <w:pPr>
        <w:pStyle w:val="Heading2"/>
      </w:pPr>
      <w:bookmarkStart w:id="39" w:name="_Toc449002996"/>
      <w:r>
        <w:t>S4-P1 - Sign In</w:t>
      </w:r>
      <w:bookmarkEnd w:id="39"/>
    </w:p>
    <w:p w14:paraId="028328A3" w14:textId="77777777" w:rsidR="00BE4AF5" w:rsidRPr="00BE4AF5" w:rsidRDefault="00BE4AF5" w:rsidP="00BE4AF5"/>
    <w:p w14:paraId="028328A4" w14:textId="77777777" w:rsidR="007F1674" w:rsidRDefault="00DA695C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2832A77" wp14:editId="02832A78">
                <wp:simplePos x="0" y="0"/>
                <wp:positionH relativeFrom="column">
                  <wp:posOffset>3421380</wp:posOffset>
                </wp:positionH>
                <wp:positionV relativeFrom="paragraph">
                  <wp:posOffset>257175</wp:posOffset>
                </wp:positionV>
                <wp:extent cx="1760220" cy="403860"/>
                <wp:effectExtent l="0" t="0" r="11430" b="1524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5" w14:textId="77777777" w:rsidR="00F211BF" w:rsidRPr="00A24675" w:rsidRDefault="00F211BF" w:rsidP="00DA69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5" o:spid="_x0000_s1111" style="position:absolute;left:0;text-align:left;margin-left:269.4pt;margin-top:20.25pt;width:138.6pt;height:31.8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" fillcolor="#4f81bd [3204]" strokecolor="#243f60 [1604]" strokeweight="2pt">
                <v:textbox>
                  <w:txbxContent>
                    <w:p w14:paraId="02832BF5" w14:textId="77777777" w:rsidR="00F211BF" w:rsidRPr="00A24675" w:rsidRDefault="00F211BF" w:rsidP="00DA695C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832A79" wp14:editId="02832A7A">
            <wp:extent cx="6858000" cy="5495925"/>
            <wp:effectExtent l="0" t="0" r="0" b="9525"/>
            <wp:docPr id="167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A5" w14:textId="77777777" w:rsidR="00BE4AF5" w:rsidRPr="008728D1" w:rsidRDefault="00856C04" w:rsidP="00AE3841">
      <w:pPr>
        <w:pStyle w:val="Heading2"/>
        <w:rPr>
          <w:b w:val="0"/>
          <w:sz w:val="20"/>
          <w:szCs w:val="20"/>
        </w:rPr>
      </w:pPr>
      <w:r>
        <w:br w:type="page"/>
      </w:r>
    </w:p>
    <w:p w14:paraId="028328A6" w14:textId="77777777" w:rsidR="00043034" w:rsidRDefault="00043034" w:rsidP="00043034">
      <w:pPr>
        <w:pStyle w:val="Heading2"/>
      </w:pPr>
      <w:bookmarkStart w:id="40" w:name="_Toc449002997"/>
      <w:r>
        <w:lastRenderedPageBreak/>
        <w:t>S4-P2 – Verify Cell Phone Number</w:t>
      </w:r>
      <w:bookmarkEnd w:id="40"/>
    </w:p>
    <w:p w14:paraId="028328A7" w14:textId="77777777" w:rsidR="00043034" w:rsidRDefault="00043034" w:rsidP="00043034"/>
    <w:p w14:paraId="028328A8" w14:textId="77777777" w:rsidR="00043034" w:rsidRPr="00CE1AD9" w:rsidRDefault="001177C9" w:rsidP="00043034">
      <w:pPr>
        <w:rPr>
          <w:b/>
        </w:rPr>
      </w:pPr>
      <w:r>
        <w:rPr>
          <w:b/>
        </w:rPr>
        <w:t>S</w:t>
      </w:r>
      <w:r w:rsidR="00043034" w:rsidRPr="00CE1AD9">
        <w:rPr>
          <w:b/>
        </w:rPr>
        <w:t>creen</w:t>
      </w:r>
      <w:r>
        <w:rPr>
          <w:b/>
        </w:rPr>
        <w:t xml:space="preserve"> added on 11/19/2015.</w:t>
      </w:r>
    </w:p>
    <w:p w14:paraId="028328A9" w14:textId="77777777" w:rsidR="00043034" w:rsidRDefault="00043034" w:rsidP="00043034"/>
    <w:p w14:paraId="028328AA" w14:textId="77777777" w:rsidR="00E64F1F" w:rsidRDefault="00CC1B4F" w:rsidP="00043034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2832A7B" wp14:editId="02832A7C">
                <wp:simplePos x="0" y="0"/>
                <wp:positionH relativeFrom="column">
                  <wp:posOffset>3581400</wp:posOffset>
                </wp:positionH>
                <wp:positionV relativeFrom="paragraph">
                  <wp:posOffset>266065</wp:posOffset>
                </wp:positionV>
                <wp:extent cx="1760220" cy="403860"/>
                <wp:effectExtent l="0" t="0" r="11430" b="1524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6" w14:textId="77777777" w:rsidR="00F211BF" w:rsidRPr="001177C9" w:rsidRDefault="00F211BF" w:rsidP="00A246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Please see S2-P11 for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112" style="position:absolute;margin-left:282pt;margin-top:20.95pt;width:138.6pt;height:31.8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" fillcolor="#4f81bd" strokecolor="#385d8a" strokeweight="2pt">
                <v:textbox>
                  <w:txbxContent>
                    <w:p w14:paraId="02832BF6" w14:textId="77777777" w:rsidR="00F211BF" w:rsidRPr="001177C9" w:rsidRDefault="00F211BF" w:rsidP="00A24675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>Please see S2-P11 for changes.</w:t>
                      </w:r>
                    </w:p>
                  </w:txbxContent>
                </v:textbox>
              </v:rect>
            </w:pict>
          </mc:Fallback>
        </mc:AlternateContent>
      </w:r>
      <w:r w:rsidR="00A24675">
        <w:rPr>
          <w:noProof/>
        </w:rPr>
        <w:drawing>
          <wp:inline distT="0" distB="0" distL="0" distR="0" wp14:anchorId="02832A7D" wp14:editId="02832A7E">
            <wp:extent cx="6858000" cy="4305300"/>
            <wp:effectExtent l="0" t="0" r="0" b="0"/>
            <wp:docPr id="116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2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AB" w14:textId="77777777" w:rsidR="00E64F1F" w:rsidRDefault="00E64F1F">
      <w:r>
        <w:br w:type="page"/>
      </w:r>
    </w:p>
    <w:p w14:paraId="028328AC" w14:textId="77777777" w:rsidR="00343F01" w:rsidRDefault="00343F01" w:rsidP="00343F01">
      <w:pPr>
        <w:pStyle w:val="Heading2"/>
      </w:pPr>
      <w:bookmarkStart w:id="41" w:name="_Toc449002998"/>
      <w:r>
        <w:lastRenderedPageBreak/>
        <w:t>S4-P3 – Change Cell Phone Number Terms of Service</w:t>
      </w:r>
      <w:bookmarkEnd w:id="41"/>
    </w:p>
    <w:p w14:paraId="028328AD" w14:textId="77777777" w:rsidR="00343F01" w:rsidRPr="00343F01" w:rsidRDefault="00343F01" w:rsidP="00343F01">
      <w:proofErr w:type="gramStart"/>
      <w:r>
        <w:t>Added on 4/20/2016.</w:t>
      </w:r>
      <w:proofErr w:type="gramEnd"/>
    </w:p>
    <w:p w14:paraId="028328AE" w14:textId="77777777" w:rsidR="00343F01" w:rsidRPr="00343F01" w:rsidRDefault="00343F01" w:rsidP="00343F01"/>
    <w:p w14:paraId="028328AF" w14:textId="77777777" w:rsidR="00E64F1F" w:rsidRDefault="00A44DB2" w:rsidP="00043034"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2832A7F" wp14:editId="02832A80">
                <wp:simplePos x="0" y="0"/>
                <wp:positionH relativeFrom="column">
                  <wp:posOffset>4152900</wp:posOffset>
                </wp:positionH>
                <wp:positionV relativeFrom="paragraph">
                  <wp:posOffset>3984625</wp:posOffset>
                </wp:positionV>
                <wp:extent cx="2028825" cy="628650"/>
                <wp:effectExtent l="2019300" t="0" r="28575" b="19050"/>
                <wp:wrapNone/>
                <wp:docPr id="434" name="Line Callout 1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286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046"/>
                            <a:gd name="adj4" fmla="val -988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7" w14:textId="77777777" w:rsidR="00F211BF" w:rsidRPr="00A44DB2" w:rsidRDefault="00F211BF" w:rsidP="00A44D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Revised text to “12 months” from “24 months”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434" o:spid="_x0000_s1113" type="#_x0000_t47" style="position:absolute;margin-left:327pt;margin-top:313.75pt;width:159.75pt;height:49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" adj="-21362,3682" fillcolor="#4f81bd [3204]" strokecolor="#243f60 [1604]" strokeweight="2pt">
                <v:textbox>
                  <w:txbxContent>
                    <w:p w14:paraId="02832BF7" w14:textId="77777777" w:rsidR="00F211BF" w:rsidRPr="00A44DB2" w:rsidRDefault="00F211BF" w:rsidP="00A44D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Revised text to “12 months” from “24 months” 4/20/16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81" wp14:editId="02832A82">
            <wp:extent cx="5629275" cy="7315200"/>
            <wp:effectExtent l="0" t="0" r="9525" b="0"/>
            <wp:docPr id="433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B0" w14:textId="77777777" w:rsidR="00E64F1F" w:rsidRDefault="00E64F1F">
      <w:r>
        <w:br w:type="page"/>
      </w:r>
    </w:p>
    <w:p w14:paraId="028328B1" w14:textId="77777777" w:rsidR="00343F01" w:rsidRDefault="00343F01" w:rsidP="00343F01">
      <w:pPr>
        <w:pStyle w:val="Heading2"/>
      </w:pPr>
      <w:bookmarkStart w:id="42" w:name="_Toc449002999"/>
      <w:r>
        <w:lastRenderedPageBreak/>
        <w:t>Change Cell Phone Number Terms of Service Error</w:t>
      </w:r>
      <w:bookmarkEnd w:id="42"/>
    </w:p>
    <w:p w14:paraId="028328B2" w14:textId="77777777" w:rsidR="00343F01" w:rsidRPr="00343F01" w:rsidRDefault="00343F01" w:rsidP="00343F01">
      <w:proofErr w:type="gramStart"/>
      <w:r>
        <w:t>Added on 4/20/2016.</w:t>
      </w:r>
      <w:proofErr w:type="gramEnd"/>
    </w:p>
    <w:p w14:paraId="028328B3" w14:textId="77777777" w:rsidR="00343F01" w:rsidRDefault="00343F01" w:rsidP="00043034"/>
    <w:p w14:paraId="028328B4" w14:textId="77777777" w:rsidR="00343F01" w:rsidRDefault="00E64F1F" w:rsidP="00043034">
      <w:r>
        <w:rPr>
          <w:noProof/>
        </w:rPr>
        <w:drawing>
          <wp:inline distT="0" distB="0" distL="0" distR="0" wp14:anchorId="02832A83" wp14:editId="02832A84">
            <wp:extent cx="5153025" cy="1913466"/>
            <wp:effectExtent l="0" t="0" r="0" b="0"/>
            <wp:docPr id="30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b="73843"/>
                    <a:stretch/>
                  </pic:blipFill>
                  <pic:spPr bwMode="auto">
                    <a:xfrm>
                      <a:off x="0" y="0"/>
                      <a:ext cx="5153025" cy="191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B5" w14:textId="77777777" w:rsidR="00343F01" w:rsidRDefault="00343F01" w:rsidP="00043034"/>
    <w:p w14:paraId="028328B6" w14:textId="77777777" w:rsidR="00043034" w:rsidRDefault="00043034" w:rsidP="00043034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8B7" w14:textId="77777777" w:rsidR="007F1674" w:rsidRDefault="00856C04">
      <w:pPr>
        <w:pStyle w:val="Heading2"/>
      </w:pPr>
      <w:bookmarkStart w:id="43" w:name="_Toc449003000"/>
      <w:r>
        <w:lastRenderedPageBreak/>
        <w:t>S4-P4 - Update Phone Number - Provide Info</w:t>
      </w:r>
      <w:bookmarkEnd w:id="43"/>
    </w:p>
    <w:p w14:paraId="028328B8" w14:textId="77777777" w:rsidR="00D92751" w:rsidRDefault="00D92751" w:rsidP="00D92751"/>
    <w:p w14:paraId="028328B9" w14:textId="77777777" w:rsidR="00D92751" w:rsidRPr="00D92751" w:rsidRDefault="00D92751" w:rsidP="00D92751">
      <w:r>
        <w:t xml:space="preserve">This screen </w:t>
      </w:r>
      <w:proofErr w:type="gramStart"/>
      <w:r>
        <w:t>is displayed</w:t>
      </w:r>
      <w:proofErr w:type="gramEnd"/>
      <w:r>
        <w:t xml:space="preserve"> only if the user selects “No…” to the question “Is the number listed above correct?” on screen S4-P2, thereby indicating that they need to change their cell phone number in SSA’s records.</w:t>
      </w:r>
    </w:p>
    <w:p w14:paraId="028328BA" w14:textId="77777777" w:rsidR="005E53D4" w:rsidRPr="005E53D4" w:rsidRDefault="005E53D4" w:rsidP="005E53D4"/>
    <w:p w14:paraId="028328BB" w14:textId="77777777" w:rsidR="007F1674" w:rsidRDefault="00FF6133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2832A85" wp14:editId="02832A86">
                <wp:simplePos x="0" y="0"/>
                <wp:positionH relativeFrom="column">
                  <wp:posOffset>5613991</wp:posOffset>
                </wp:positionH>
                <wp:positionV relativeFrom="paragraph">
                  <wp:posOffset>3835858</wp:posOffset>
                </wp:positionV>
                <wp:extent cx="1554480" cy="520700"/>
                <wp:effectExtent l="2609850" t="0" r="26670" b="12700"/>
                <wp:wrapNone/>
                <wp:docPr id="322" name="Line Callout 1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207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376"/>
                            <a:gd name="adj4" fmla="val -167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8" w14:textId="77777777" w:rsidR="00F211BF" w:rsidRPr="007034DE" w:rsidRDefault="00F211BF" w:rsidP="00FF61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Removed “I don’t have a phone number” link on 1/7/2016.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2" o:spid="_x0000_s1114" type="#_x0000_t47" style="position:absolute;margin-left:442.05pt;margin-top:302.05pt;width:122.4pt;height:41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" adj="-36075,3321" fillcolor="#4f81bd [3204]" strokecolor="#243f60 [1604]" strokeweight="2pt">
                <v:textbox>
                  <w:txbxContent>
                    <w:p w14:paraId="02832BF8" w14:textId="77777777" w:rsidR="00F211BF" w:rsidRPr="007034DE" w:rsidRDefault="00F211BF" w:rsidP="00FF61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Removed “I don’t have a phone number” link on 1/7/2016.</w:t>
                      </w:r>
                    </w:p>
                  </w:txbxContent>
                </v:textbox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832A87" wp14:editId="02832A88">
                <wp:simplePos x="0" y="0"/>
                <wp:positionH relativeFrom="column">
                  <wp:posOffset>3189767</wp:posOffset>
                </wp:positionH>
                <wp:positionV relativeFrom="paragraph">
                  <wp:posOffset>8137</wp:posOffset>
                </wp:positionV>
                <wp:extent cx="1760220" cy="784860"/>
                <wp:effectExtent l="723900" t="0" r="11430" b="110490"/>
                <wp:wrapNone/>
                <wp:docPr id="126" name="Line Callout 1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784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2603"/>
                            <a:gd name="adj4" fmla="val -407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9" w14:textId="77777777" w:rsidR="00F211BF" w:rsidRPr="007034DE" w:rsidRDefault="00F211BF" w:rsidP="001177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Modified to use “change”, rather than “update”, and “reset code”, rather than “update code” on 12/17/2015.</w:t>
                            </w:r>
                          </w:p>
                          <w:p w14:paraId="02832BFA" w14:textId="77777777" w:rsidR="00F211BF" w:rsidRDefault="00F211BF" w:rsidP="00117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26" o:spid="_x0000_s1115" type="#_x0000_t47" style="position:absolute;margin-left:251.15pt;margin-top:.65pt;width:138.6pt;height:61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" adj="-8797,24322" fillcolor="#4f81bd [3204]" strokecolor="#243f60 [1604]" strokeweight="2pt">
                <v:textbox>
                  <w:txbxContent>
                    <w:p w14:paraId="02832BF9" w14:textId="77777777" w:rsidR="00F211BF" w:rsidRPr="007034DE" w:rsidRDefault="00F211BF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to use “change”, rather than “update”, and “reset code”, rather than “update code” on 12/17/2015.</w:t>
                      </w:r>
                    </w:p>
                    <w:p w14:paraId="02832BFA" w14:textId="77777777" w:rsidR="00F211BF" w:rsidRDefault="00F211BF" w:rsidP="001177C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832A89" wp14:editId="02832A8A">
                <wp:simplePos x="0" y="0"/>
                <wp:positionH relativeFrom="column">
                  <wp:posOffset>5615940</wp:posOffset>
                </wp:positionH>
                <wp:positionV relativeFrom="paragraph">
                  <wp:posOffset>2693035</wp:posOffset>
                </wp:positionV>
                <wp:extent cx="1554480" cy="982980"/>
                <wp:effectExtent l="1943100" t="19050" r="26670" b="26670"/>
                <wp:wrapNone/>
                <wp:docPr id="44" name="Line Callout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829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60"/>
                            <a:gd name="adj4" fmla="val -1246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B" w14:textId="77777777" w:rsidR="00F211BF" w:rsidRPr="007034DE" w:rsidRDefault="00F211BF" w:rsidP="001177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Modified question to refer specifically to </w:t>
                            </w:r>
                            <w:r w:rsidRPr="00473CD2">
                              <w:rPr>
                                <w:b/>
                                <w:i/>
                              </w:rPr>
                              <w:t>cell</w:t>
                            </w:r>
                            <w:r>
                              <w:rPr>
                                <w:b/>
                              </w:rPr>
                              <w:t xml:space="preserve"> phone on 12/02/2015.  Modified to reference cell phone </w:t>
                            </w:r>
                            <w:r w:rsidRPr="001177C9">
                              <w:rPr>
                                <w:b/>
                                <w:i/>
                              </w:rPr>
                              <w:t>number</w:t>
                            </w:r>
                            <w:r>
                              <w:rPr>
                                <w:b/>
                              </w:rPr>
                              <w:t xml:space="preserve">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4" o:spid="_x0000_s1116" type="#_x0000_t47" style="position:absolute;margin-left:442.2pt;margin-top:212.05pt;width:122.4pt;height:77.4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" adj="-26915,-207" fillcolor="#4f81bd [3204]" strokecolor="#243f60 [1604]" strokeweight="2pt">
                <v:textbox>
                  <w:txbxContent>
                    <w:p w14:paraId="02832BFB" w14:textId="77777777" w:rsidR="00F211BF" w:rsidRPr="007034DE" w:rsidRDefault="00F211BF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Modified question to refer specifically to </w:t>
                      </w:r>
                      <w:r w:rsidRPr="00473CD2">
                        <w:rPr>
                          <w:b/>
                          <w:i/>
                        </w:rPr>
                        <w:t>cell</w:t>
                      </w:r>
                      <w:r>
                        <w:rPr>
                          <w:b/>
                        </w:rPr>
                        <w:t xml:space="preserve"> phone on 12/02/2015.  Modified to reference cell phone </w:t>
                      </w:r>
                      <w:r w:rsidRPr="001177C9">
                        <w:rPr>
                          <w:b/>
                          <w:i/>
                        </w:rPr>
                        <w:t>number</w:t>
                      </w:r>
                      <w:r>
                        <w:rPr>
                          <w:b/>
                        </w:rPr>
                        <w:t xml:space="preserve">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4E2FC2">
        <w:rPr>
          <w:noProof/>
        </w:rPr>
        <w:drawing>
          <wp:inline distT="0" distB="0" distL="0" distR="0" wp14:anchorId="02832A8B" wp14:editId="02832A8C">
            <wp:extent cx="6858000" cy="5276850"/>
            <wp:effectExtent l="0" t="0" r="0" b="0"/>
            <wp:docPr id="331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2832A8D" wp14:editId="02832A8E">
                <wp:simplePos x="0" y="0"/>
                <wp:positionH relativeFrom="column">
                  <wp:posOffset>5615940</wp:posOffset>
                </wp:positionH>
                <wp:positionV relativeFrom="paragraph">
                  <wp:posOffset>1565275</wp:posOffset>
                </wp:positionV>
                <wp:extent cx="1554480" cy="975360"/>
                <wp:effectExtent l="742950" t="0" r="26670" b="15240"/>
                <wp:wrapNone/>
                <wp:docPr id="168" name="Line Callout 1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975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801"/>
                            <a:gd name="adj4" fmla="val -481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C" w14:textId="77777777" w:rsidR="00F211BF" w:rsidRPr="007034DE" w:rsidRDefault="00F211BF" w:rsidP="001177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Added paragraph on 11/19/2015.  Modified paragraph to refer to updating a cell phone consistently on 12/02/2015.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68" o:spid="_x0000_s1117" type="#_x0000_t47" style="position:absolute;margin-left:442.2pt;margin-top:123.25pt;width:122.4pt;height:76.8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" adj="-10398,4061" fillcolor="#4f81bd [3204]" strokecolor="#243f60 [1604]" strokeweight="2pt">
                <v:textbox>
                  <w:txbxContent>
                    <w:p w14:paraId="02832BFC" w14:textId="77777777" w:rsidR="00F211BF" w:rsidRPr="007034DE" w:rsidRDefault="00F211BF" w:rsidP="001177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Added paragraph on 11/19/2015.  Modified paragraph to refer to updating a cell phone consistently on 12/02/2015.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77C9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2832A8F" wp14:editId="02832A90">
                <wp:simplePos x="0" y="0"/>
                <wp:positionH relativeFrom="column">
                  <wp:posOffset>5615940</wp:posOffset>
                </wp:positionH>
                <wp:positionV relativeFrom="paragraph">
                  <wp:posOffset>902335</wp:posOffset>
                </wp:positionV>
                <wp:extent cx="1554480" cy="548640"/>
                <wp:effectExtent l="742950" t="0" r="26670" b="22860"/>
                <wp:wrapNone/>
                <wp:docPr id="125" name="Line Callout 1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5486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621"/>
                            <a:gd name="adj4" fmla="val -471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BFD" w14:textId="77777777" w:rsidR="00F211BF" w:rsidRPr="007034DE" w:rsidRDefault="00F211BF" w:rsidP="001177C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Modified page title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25" o:spid="_x0000_s1118" type="#_x0000_t47" style="position:absolute;margin-left:442.2pt;margin-top:71.05pt;width:122.4pt;height:43.2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" adj="-10186,5318" fillcolor="#4f81bd [3204]" strokecolor="#243f60 [1604]" strokeweight="2pt">
                <v:textbox>
                  <w:txbxContent>
                    <w:p w14:paraId="02832BFD" w14:textId="77777777" w:rsidR="00F211BF" w:rsidRPr="007034DE" w:rsidRDefault="00F211BF" w:rsidP="001177C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page title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28328BC" w14:textId="77777777" w:rsidR="007F1674" w:rsidRDefault="00856C04">
      <w:pPr>
        <w:pStyle w:val="Heading2"/>
      </w:pPr>
      <w:r>
        <w:br w:type="page"/>
      </w:r>
      <w:bookmarkStart w:id="44" w:name="_Toc449003001"/>
      <w:r>
        <w:lastRenderedPageBreak/>
        <w:t>S4-P5 - Confirmation of Letter</w:t>
      </w:r>
      <w:bookmarkEnd w:id="44"/>
    </w:p>
    <w:p w14:paraId="028328BD" w14:textId="77777777" w:rsidR="005E53D4" w:rsidRPr="005E53D4" w:rsidRDefault="005E53D4" w:rsidP="005E53D4"/>
    <w:p w14:paraId="028328BE" w14:textId="77777777" w:rsidR="007F1674" w:rsidRDefault="001177C9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832A91" wp14:editId="02832A92">
                <wp:simplePos x="0" y="0"/>
                <wp:positionH relativeFrom="column">
                  <wp:posOffset>5539740</wp:posOffset>
                </wp:positionH>
                <wp:positionV relativeFrom="paragraph">
                  <wp:posOffset>2693035</wp:posOffset>
                </wp:positionV>
                <wp:extent cx="1554480" cy="678180"/>
                <wp:effectExtent l="742950" t="0" r="26670" b="26670"/>
                <wp:wrapNone/>
                <wp:docPr id="353" name="Line Callout 1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781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621"/>
                            <a:gd name="adj4" fmla="val -471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E" w14:textId="77777777" w:rsidR="00F211BF" w:rsidRPr="001177C9" w:rsidRDefault="00F211BF" w:rsidP="001177C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 xml:space="preserve">Changed “update code” to “reset code” on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12/17/2015</w:t>
                            </w: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53" o:spid="_x0000_s1119" type="#_x0000_t47" style="position:absolute;margin-left:436.2pt;margin-top:212.05pt;width:122.4pt;height:53.4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" adj="-10186,5318" fillcolor="#4f81bd" strokecolor="#385d8a" strokeweight="2pt">
                <v:textbox>
                  <w:txbxContent>
                    <w:p w14:paraId="02832BFE" w14:textId="77777777" w:rsidR="00F211BF" w:rsidRPr="001177C9" w:rsidRDefault="00F211BF" w:rsidP="001177C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 xml:space="preserve">Changed “update code” to “reset code” on </w:t>
                      </w:r>
                      <w:r>
                        <w:rPr>
                          <w:b/>
                          <w:color w:val="FFFFFF" w:themeColor="background1"/>
                        </w:rPr>
                        <w:t>12/17/2015</w:t>
                      </w:r>
                      <w:r w:rsidRPr="001177C9">
                        <w:rPr>
                          <w:b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93" wp14:editId="02832A94">
            <wp:extent cx="6858000" cy="4276725"/>
            <wp:effectExtent l="0" t="0" r="0" b="9525"/>
            <wp:docPr id="352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BF" w14:textId="77777777" w:rsidR="005E53D4" w:rsidRDefault="00856C04" w:rsidP="005E53D4">
      <w:pPr>
        <w:pStyle w:val="Heading2"/>
      </w:pPr>
      <w:r>
        <w:br w:type="page"/>
      </w:r>
    </w:p>
    <w:p w14:paraId="028328C0" w14:textId="77777777" w:rsidR="007F1674" w:rsidRDefault="00856C04">
      <w:pPr>
        <w:pStyle w:val="Heading2"/>
      </w:pPr>
      <w:bookmarkStart w:id="45" w:name="_Toc449003002"/>
      <w:r>
        <w:lastRenderedPageBreak/>
        <w:t>S4-P7 - Sign In</w:t>
      </w:r>
      <w:r w:rsidR="005E53D4">
        <w:t xml:space="preserve"> After Receiving Cell Phone </w:t>
      </w:r>
      <w:r w:rsidR="00D92751">
        <w:t>Reset</w:t>
      </w:r>
      <w:r w:rsidR="005E53D4">
        <w:t xml:space="preserve"> </w:t>
      </w:r>
      <w:r w:rsidR="00D92751">
        <w:t xml:space="preserve">Code </w:t>
      </w:r>
      <w:r w:rsidR="005E53D4">
        <w:t>Letter</w:t>
      </w:r>
      <w:bookmarkEnd w:id="45"/>
    </w:p>
    <w:p w14:paraId="028328C1" w14:textId="77777777" w:rsidR="005E53D4" w:rsidRDefault="005E53D4" w:rsidP="005E53D4"/>
    <w:p w14:paraId="028328C2" w14:textId="77777777" w:rsidR="007F1674" w:rsidRDefault="00CC1B4F" w:rsidP="00033031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2832A95" wp14:editId="02832A96">
                <wp:simplePos x="0" y="0"/>
                <wp:positionH relativeFrom="column">
                  <wp:posOffset>3337560</wp:posOffset>
                </wp:positionH>
                <wp:positionV relativeFrom="paragraph">
                  <wp:posOffset>170815</wp:posOffset>
                </wp:positionV>
                <wp:extent cx="1760220" cy="403860"/>
                <wp:effectExtent l="0" t="0" r="11430" b="1524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BFF" w14:textId="77777777" w:rsidR="00F211BF" w:rsidRPr="00CC1B4F" w:rsidRDefault="00F211BF" w:rsidP="00CC1B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1B4F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120" style="position:absolute;margin-left:262.8pt;margin-top:13.45pt;width:138.6pt;height:31.8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" fillcolor="#4f81bd" strokecolor="#385d8a" strokeweight="2pt">
                <v:textbox>
                  <w:txbxContent>
                    <w:p w14:paraId="02832BFF" w14:textId="77777777" w:rsidR="00F211BF" w:rsidRPr="00CC1B4F" w:rsidRDefault="00F211BF" w:rsidP="00CC1B4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C1B4F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02832A97" wp14:editId="02832A98">
            <wp:extent cx="6858000" cy="5495925"/>
            <wp:effectExtent l="0" t="0" r="0" b="9525"/>
            <wp:docPr id="16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C3" w14:textId="77777777" w:rsidR="005E53D4" w:rsidRPr="005E53D4" w:rsidRDefault="00856C04" w:rsidP="00AE3841">
      <w:pPr>
        <w:pStyle w:val="Heading2"/>
      </w:pPr>
      <w:r>
        <w:br w:type="page"/>
      </w:r>
    </w:p>
    <w:p w14:paraId="028328C4" w14:textId="77777777" w:rsidR="00FF6133" w:rsidRDefault="00FF6133" w:rsidP="00FF6133">
      <w:pPr>
        <w:pStyle w:val="Heading2"/>
      </w:pPr>
      <w:bookmarkStart w:id="46" w:name="_Toc449003003"/>
      <w:r>
        <w:lastRenderedPageBreak/>
        <w:t>S4-P9 – Do you have your cell phone reset letter?</w:t>
      </w:r>
      <w:bookmarkEnd w:id="46"/>
    </w:p>
    <w:p w14:paraId="028328C5" w14:textId="77777777" w:rsidR="006648B8" w:rsidRPr="006648B8" w:rsidRDefault="006648B8" w:rsidP="006648B8"/>
    <w:p w14:paraId="028328C6" w14:textId="77777777" w:rsidR="005E53D4" w:rsidRDefault="00813EFA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2832A99" wp14:editId="02832A9A">
                <wp:simplePos x="0" y="0"/>
                <wp:positionH relativeFrom="column">
                  <wp:posOffset>5316855</wp:posOffset>
                </wp:positionH>
                <wp:positionV relativeFrom="paragraph">
                  <wp:posOffset>2258695</wp:posOffset>
                </wp:positionV>
                <wp:extent cx="1554480" cy="414655"/>
                <wp:effectExtent l="2743200" t="152400" r="26670" b="23495"/>
                <wp:wrapNone/>
                <wp:docPr id="85" name="Line Callout 1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4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3976"/>
                            <a:gd name="adj4" fmla="val -1761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0" w14:textId="77777777" w:rsidR="00F211BF" w:rsidRPr="001177C9" w:rsidRDefault="00F211BF" w:rsidP="006648B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Updated language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85" o:spid="_x0000_s1121" type="#_x0000_t47" style="position:absolute;margin-left:418.65pt;margin-top:177.85pt;width:122.4pt;height:32.6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" adj="-38046,-7339" fillcolor="#4f81bd" strokecolor="#385d8a" strokeweight="2pt">
                <v:textbox>
                  <w:txbxContent>
                    <w:p w14:paraId="02832C00" w14:textId="77777777" w:rsidR="00F211BF" w:rsidRPr="001177C9" w:rsidRDefault="00F211BF" w:rsidP="006648B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Updated language on 1/12/2016.</w:t>
                      </w:r>
                    </w:p>
                  </w:txbxContent>
                </v:textbox>
              </v:shape>
            </w:pict>
          </mc:Fallback>
        </mc:AlternateContent>
      </w:r>
      <w:r w:rsidR="006648B8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2832A9B" wp14:editId="02832A9C">
                <wp:simplePos x="0" y="0"/>
                <wp:positionH relativeFrom="column">
                  <wp:posOffset>5317067</wp:posOffset>
                </wp:positionH>
                <wp:positionV relativeFrom="paragraph">
                  <wp:posOffset>1293495</wp:posOffset>
                </wp:positionV>
                <wp:extent cx="1554480" cy="414655"/>
                <wp:effectExtent l="1924050" t="0" r="26670" b="23495"/>
                <wp:wrapNone/>
                <wp:docPr id="92" name="Line Callout 1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4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322"/>
                            <a:gd name="adj4" fmla="val -12330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1" w14:textId="77777777" w:rsidR="00F211BF" w:rsidRPr="001177C9" w:rsidRDefault="00F211BF" w:rsidP="006648B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Updated language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2" o:spid="_x0000_s1122" type="#_x0000_t47" style="position:absolute;margin-left:418.65pt;margin-top:101.85pt;width:122.4pt;height:32.6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" adj="-26635,6334" fillcolor="#4f81bd" strokecolor="#385d8a" strokeweight="2pt">
                <v:textbox>
                  <w:txbxContent>
                    <w:p w14:paraId="02832C01" w14:textId="77777777" w:rsidR="00F211BF" w:rsidRPr="001177C9" w:rsidRDefault="00F211BF" w:rsidP="006648B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Updated language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9D" wp14:editId="02832A9E">
            <wp:extent cx="6854474" cy="2849880"/>
            <wp:effectExtent l="0" t="0" r="3810" b="7620"/>
            <wp:docPr id="348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b="23045"/>
                    <a:stretch/>
                  </pic:blipFill>
                  <pic:spPr bwMode="auto">
                    <a:xfrm>
                      <a:off x="0" y="0"/>
                      <a:ext cx="6858000" cy="285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C7" w14:textId="77777777" w:rsidR="00FF6133" w:rsidRDefault="00813EFA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2832A9F" wp14:editId="02832AA0">
                <wp:simplePos x="0" y="0"/>
                <wp:positionH relativeFrom="column">
                  <wp:posOffset>5300133</wp:posOffset>
                </wp:positionH>
                <wp:positionV relativeFrom="paragraph">
                  <wp:posOffset>2328</wp:posOffset>
                </wp:positionV>
                <wp:extent cx="1554480" cy="1049655"/>
                <wp:effectExtent l="3409950" t="609600" r="26670" b="17145"/>
                <wp:wrapNone/>
                <wp:docPr id="333" name="Line Callout 1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049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6700"/>
                            <a:gd name="adj4" fmla="val -21862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2" w14:textId="77777777" w:rsidR="00F211BF" w:rsidRPr="001177C9" w:rsidRDefault="00F211BF" w:rsidP="00FF61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“Enter  your cell phone reset code” section under Yes/No. This content is now found on S4-P9.1.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33" o:spid="_x0000_s1123" type="#_x0000_t47" style="position:absolute;margin-left:417.35pt;margin-top:.2pt;width:122.4pt;height:82.6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" adj="-47223,-12247" fillcolor="#4f81bd" strokecolor="#385d8a" strokeweight="2pt">
                <v:textbox>
                  <w:txbxContent>
                    <w:p w14:paraId="02832C02" w14:textId="77777777" w:rsidR="00F211BF" w:rsidRPr="001177C9" w:rsidRDefault="00F211BF" w:rsidP="00FF61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“Enter  your cell phone reset code” section under Yes/No. This content is now found on S4-P9.1. 4/20/16</w:t>
                      </w:r>
                    </w:p>
                  </w:txbxContent>
                </v:textbox>
              </v:shape>
            </w:pict>
          </mc:Fallback>
        </mc:AlternateContent>
      </w:r>
    </w:p>
    <w:p w14:paraId="028328C8" w14:textId="77777777" w:rsidR="00FF6133" w:rsidRDefault="00FF6133">
      <w:pPr>
        <w:rPr>
          <w:b/>
          <w:bCs/>
          <w:i/>
          <w:iCs/>
          <w:sz w:val="28"/>
          <w:szCs w:val="28"/>
        </w:rPr>
      </w:pPr>
    </w:p>
    <w:p w14:paraId="028328C9" w14:textId="77777777" w:rsidR="00FF6133" w:rsidRDefault="00FF613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br w:type="page"/>
      </w:r>
    </w:p>
    <w:p w14:paraId="028328CA" w14:textId="77777777" w:rsidR="005E53D4" w:rsidRDefault="00856C04" w:rsidP="005E53D4">
      <w:pPr>
        <w:pStyle w:val="Heading2"/>
      </w:pPr>
      <w:bookmarkStart w:id="47" w:name="_Toc449003004"/>
      <w:r>
        <w:lastRenderedPageBreak/>
        <w:t xml:space="preserve">S4-P10 - </w:t>
      </w:r>
      <w:bookmarkStart w:id="48" w:name="_Toc434401535"/>
      <w:r w:rsidR="005E53D4">
        <w:t>Provide New Cell Phone Number</w:t>
      </w:r>
      <w:bookmarkEnd w:id="47"/>
      <w:bookmarkEnd w:id="48"/>
    </w:p>
    <w:p w14:paraId="028328CB" w14:textId="77777777" w:rsidR="005E53D4" w:rsidRPr="005E53D4" w:rsidRDefault="005E53D4" w:rsidP="005E53D4"/>
    <w:p w14:paraId="028328CC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832AA1" wp14:editId="02832AA2">
                <wp:simplePos x="0" y="0"/>
                <wp:positionH relativeFrom="column">
                  <wp:posOffset>5135880</wp:posOffset>
                </wp:positionH>
                <wp:positionV relativeFrom="paragraph">
                  <wp:posOffset>895985</wp:posOffset>
                </wp:positionV>
                <wp:extent cx="1798320" cy="541020"/>
                <wp:effectExtent l="1009650" t="0" r="11430" b="11430"/>
                <wp:wrapNone/>
                <wp:docPr id="381" name="Line Callout 1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320" cy="5410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263"/>
                            <a:gd name="adj4" fmla="val -559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3" w14:textId="77777777" w:rsidR="00F211BF" w:rsidRPr="000C12CD" w:rsidRDefault="00F211BF" w:rsidP="005E53D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text. Revised “Update” to “Change”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81" o:spid="_x0000_s1124" type="#_x0000_t47" style="position:absolute;left:0;text-align:left;margin-left:404.4pt;margin-top:70.55pt;width:141.6pt;height:4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" adj="-12077,5241" fillcolor="#4f81bd" strokecolor="#385d8a" strokeweight="2pt">
                <v:textbox>
                  <w:txbxContent>
                    <w:p w14:paraId="02832C03" w14:textId="77777777" w:rsidR="00F211BF" w:rsidRPr="000C12CD" w:rsidRDefault="00F211BF" w:rsidP="005E53D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text. Revised “Update” to “Change”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832AA3" wp14:editId="02832AA4">
                <wp:simplePos x="0" y="0"/>
                <wp:positionH relativeFrom="column">
                  <wp:posOffset>5130165</wp:posOffset>
                </wp:positionH>
                <wp:positionV relativeFrom="paragraph">
                  <wp:posOffset>2415540</wp:posOffset>
                </wp:positionV>
                <wp:extent cx="1798320" cy="266700"/>
                <wp:effectExtent l="1009650" t="0" r="11430" b="19050"/>
                <wp:wrapNone/>
                <wp:docPr id="382" name="Line Callout 1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8320" cy="2667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263"/>
                            <a:gd name="adj4" fmla="val -559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4" w14:textId="77777777" w:rsidR="00F211BF" w:rsidRPr="000C12CD" w:rsidRDefault="00F211BF" w:rsidP="005E53D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warning message.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82" o:spid="_x0000_s1125" type="#_x0000_t47" style="position:absolute;left:0;text-align:left;margin-left:403.95pt;margin-top:190.2pt;width:141.6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" adj="-12077,5241" fillcolor="#4f81bd" strokecolor="#385d8a" strokeweight="2pt">
                <v:textbox>
                  <w:txbxContent>
                    <w:p w14:paraId="02832C04" w14:textId="77777777" w:rsidR="00F211BF" w:rsidRPr="000C12CD" w:rsidRDefault="00F211BF" w:rsidP="005E53D4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warning message.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40C9D">
        <w:rPr>
          <w:noProof/>
        </w:rPr>
        <w:drawing>
          <wp:inline distT="0" distB="0" distL="0" distR="0" wp14:anchorId="02832AA5" wp14:editId="02832AA6">
            <wp:extent cx="6858000" cy="3324225"/>
            <wp:effectExtent l="0" t="0" r="0" b="9525"/>
            <wp:docPr id="355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3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CD" w14:textId="77777777" w:rsidR="007F1674" w:rsidRDefault="00856C04">
      <w:pPr>
        <w:pStyle w:val="Heading2"/>
      </w:pPr>
      <w:r>
        <w:br w:type="page"/>
      </w:r>
      <w:bookmarkStart w:id="49" w:name="_Toc449003005"/>
      <w:r>
        <w:lastRenderedPageBreak/>
        <w:t xml:space="preserve">S4-P11 </w:t>
      </w:r>
      <w:r w:rsidRPr="00A44D24">
        <w:t xml:space="preserve">- </w:t>
      </w:r>
      <w:r w:rsidR="005E53D4" w:rsidRPr="00A44D24">
        <w:t xml:space="preserve">Enter Texted Security </w:t>
      </w:r>
      <w:proofErr w:type="spellStart"/>
      <w:r w:rsidR="005E53D4" w:rsidRPr="00A44D24">
        <w:t>Code_No</w:t>
      </w:r>
      <w:proofErr w:type="spellEnd"/>
      <w:r w:rsidR="005E53D4" w:rsidRPr="00A44D24">
        <w:t xml:space="preserve"> Steps</w:t>
      </w:r>
      <w:bookmarkEnd w:id="49"/>
    </w:p>
    <w:p w14:paraId="028328CE" w14:textId="77777777" w:rsidR="005E53D4" w:rsidRPr="005E53D4" w:rsidRDefault="005E53D4" w:rsidP="005E53D4"/>
    <w:p w14:paraId="028328CF" w14:textId="77777777" w:rsidR="007F1674" w:rsidRDefault="00687AC9">
      <w:pPr>
        <w:pStyle w:val="AxureImageParagraph"/>
      </w:pPr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832AA7" wp14:editId="02832AA8">
                <wp:simplePos x="0" y="0"/>
                <wp:positionH relativeFrom="column">
                  <wp:posOffset>5882640</wp:posOffset>
                </wp:positionH>
                <wp:positionV relativeFrom="paragraph">
                  <wp:posOffset>1687195</wp:posOffset>
                </wp:positionV>
                <wp:extent cx="1363980" cy="556260"/>
                <wp:effectExtent l="552450" t="0" r="26670" b="15240"/>
                <wp:wrapNone/>
                <wp:docPr id="94" name="Line Callout 1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177"/>
                            <a:gd name="adj4" fmla="val -4063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5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94" o:spid="_x0000_s1126" type="#_x0000_t47" style="position:absolute;left:0;text-align:left;margin-left:463.2pt;margin-top:132.85pt;width:107.4pt;height:43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" adj="-8778,3494" fillcolor="#4f81bd" strokecolor="#385d8a" strokeweight="2pt">
                <v:textbox>
                  <w:txbxContent>
                    <w:p w14:paraId="02832C05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A212D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832AA9" wp14:editId="02832AAA">
                <wp:simplePos x="0" y="0"/>
                <wp:positionH relativeFrom="column">
                  <wp:posOffset>5271135</wp:posOffset>
                </wp:positionH>
                <wp:positionV relativeFrom="paragraph">
                  <wp:posOffset>923290</wp:posOffset>
                </wp:positionV>
                <wp:extent cx="1107440" cy="251460"/>
                <wp:effectExtent l="609600" t="0" r="16510" b="15240"/>
                <wp:wrapNone/>
                <wp:docPr id="383" name="Line Callout 1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6" w14:textId="77777777" w:rsidR="00F211BF" w:rsidRPr="0017140F" w:rsidRDefault="00F211BF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140F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3" o:spid="_x0000_s1127" type="#_x0000_t47" style="position:absolute;left:0;text-align:left;margin-left:415.05pt;margin-top:72.7pt;width:87.2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" adj="-11986,11209" fillcolor="#4f81bd" strokecolor="#385d8a" strokeweight="2pt">
                <v:textbox>
                  <w:txbxContent>
                    <w:p w14:paraId="02832C06" w14:textId="77777777" w:rsidR="00F211BF" w:rsidRPr="0017140F" w:rsidRDefault="00F211BF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7140F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02832AAB" wp14:editId="02832AAC">
            <wp:extent cx="5897880" cy="3209544"/>
            <wp:effectExtent l="0" t="0" r="7620" b="0"/>
            <wp:docPr id="52" name="AXU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3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D0" w14:textId="77777777" w:rsidR="00B804C8" w:rsidRDefault="00B804C8">
      <w:r>
        <w:br w:type="page"/>
      </w:r>
    </w:p>
    <w:p w14:paraId="028328D1" w14:textId="77777777" w:rsidR="00B804C8" w:rsidRDefault="00B804C8" w:rsidP="00B804C8">
      <w:pPr>
        <w:pStyle w:val="Heading2"/>
      </w:pPr>
      <w:bookmarkStart w:id="50" w:name="_Toc449003006"/>
      <w:r>
        <w:lastRenderedPageBreak/>
        <w:t>S4-P11.1 – Enter Your Cell Phone Reset Code</w:t>
      </w:r>
      <w:bookmarkEnd w:id="50"/>
    </w:p>
    <w:p w14:paraId="028328D2" w14:textId="77777777" w:rsidR="00B804C8" w:rsidRDefault="00B804C8" w:rsidP="00B804C8">
      <w:proofErr w:type="gramStart"/>
      <w:r>
        <w:t>Added on 4/20/2016.</w:t>
      </w:r>
      <w:proofErr w:type="gramEnd"/>
      <w:r>
        <w:br/>
      </w:r>
    </w:p>
    <w:p w14:paraId="028328D3" w14:textId="77777777" w:rsidR="00B804C8" w:rsidRDefault="00B804C8" w:rsidP="00B804C8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2832AAD" wp14:editId="02832AAE">
                <wp:simplePos x="0" y="0"/>
                <wp:positionH relativeFrom="column">
                  <wp:posOffset>3877733</wp:posOffset>
                </wp:positionH>
                <wp:positionV relativeFrom="paragraph">
                  <wp:posOffset>1323339</wp:posOffset>
                </wp:positionV>
                <wp:extent cx="1548765" cy="795867"/>
                <wp:effectExtent l="762000" t="0" r="13335" b="23495"/>
                <wp:wrapNone/>
                <wp:docPr id="378" name="Line Callout 1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795867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781"/>
                            <a:gd name="adj4" fmla="val -492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07" w14:textId="77777777" w:rsidR="00F211BF" w:rsidRPr="00813EFA" w:rsidRDefault="00F211BF" w:rsidP="00B804C8">
                            <w:pPr>
                              <w:rPr>
                                <w:b/>
                              </w:rPr>
                            </w:pPr>
                            <w:r w:rsidRPr="00813EFA">
                              <w:rPr>
                                <w:b/>
                              </w:rPr>
                              <w:t>New screen added</w:t>
                            </w:r>
                            <w:r>
                              <w:rPr>
                                <w:b/>
                              </w:rPr>
                              <w:t>, asking users to enter their cell phone reset code.</w:t>
                            </w:r>
                            <w:r w:rsidRPr="00813EFA">
                              <w:rPr>
                                <w:b/>
                              </w:rPr>
                              <w:t xml:space="preserve">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78" o:spid="_x0000_s1128" type="#_x0000_t47" style="position:absolute;margin-left:305.35pt;margin-top:104.2pt;width:121.95pt;height:62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" adj="-10641,5353" fillcolor="#4f81bd [3204]" strokecolor="#243f60 [1604]" strokeweight="2pt">
                <v:textbox>
                  <w:txbxContent>
                    <w:p w14:paraId="02832C07" w14:textId="77777777" w:rsidR="00F211BF" w:rsidRPr="00813EFA" w:rsidRDefault="00F211BF" w:rsidP="00B804C8">
                      <w:pPr>
                        <w:rPr>
                          <w:b/>
                        </w:rPr>
                      </w:pPr>
                      <w:r w:rsidRPr="00813EFA">
                        <w:rPr>
                          <w:b/>
                        </w:rPr>
                        <w:t>New screen added</w:t>
                      </w:r>
                      <w:r>
                        <w:rPr>
                          <w:b/>
                        </w:rPr>
                        <w:t>, asking users to enter their cell phone reset code.</w:t>
                      </w:r>
                      <w:r w:rsidRPr="00813EFA">
                        <w:rPr>
                          <w:b/>
                        </w:rPr>
                        <w:t xml:space="preserve"> 4/20/16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AF" wp14:editId="02832AB0">
            <wp:extent cx="6858000" cy="3019425"/>
            <wp:effectExtent l="0" t="0" r="0" b="9525"/>
            <wp:docPr id="357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D4" w14:textId="77777777" w:rsidR="00B804C8" w:rsidRDefault="00B804C8" w:rsidP="00B804C8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8D5" w14:textId="77777777" w:rsidR="007F1674" w:rsidRDefault="00856C04" w:rsidP="00A44DB2">
      <w:pPr>
        <w:pStyle w:val="Heading2"/>
      </w:pPr>
      <w:bookmarkStart w:id="51" w:name="_Toc449003007"/>
      <w:r>
        <w:lastRenderedPageBreak/>
        <w:t xml:space="preserve">S4-P12 - </w:t>
      </w:r>
      <w:bookmarkStart w:id="52" w:name="_Toc434401528"/>
      <w:proofErr w:type="spellStart"/>
      <w:r w:rsidR="005E53D4">
        <w:t>Confirmation_New</w:t>
      </w:r>
      <w:proofErr w:type="spellEnd"/>
      <w:r w:rsidR="005E53D4">
        <w:t xml:space="preserve"> Cell Phone Number</w:t>
      </w:r>
      <w:bookmarkEnd w:id="51"/>
      <w:bookmarkEnd w:id="52"/>
    </w:p>
    <w:p w14:paraId="028328D6" w14:textId="77777777" w:rsidR="00FC294B" w:rsidRPr="00FC294B" w:rsidRDefault="00FC294B" w:rsidP="00FC294B"/>
    <w:p w14:paraId="028328D7" w14:textId="77777777" w:rsidR="007F1674" w:rsidRDefault="00BA4A54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832AB1" wp14:editId="02832AB2">
                <wp:simplePos x="0" y="0"/>
                <wp:positionH relativeFrom="column">
                  <wp:posOffset>5387340</wp:posOffset>
                </wp:positionH>
                <wp:positionV relativeFrom="paragraph">
                  <wp:posOffset>1420495</wp:posOffset>
                </wp:positionV>
                <wp:extent cx="1524000" cy="480060"/>
                <wp:effectExtent l="933450" t="0" r="19050" b="15240"/>
                <wp:wrapNone/>
                <wp:docPr id="8" name="Line Callout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800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285"/>
                            <a:gd name="adj4" fmla="val -61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8" w14:textId="77777777" w:rsidR="00F211BF" w:rsidRPr="005E53D4" w:rsidRDefault="00F211BF" w:rsidP="00BA4A5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in 1</w:t>
                            </w:r>
                            <w:r w:rsidRPr="00BA4A54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sentence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8" o:spid="_x0000_s1129" type="#_x0000_t47" style="position:absolute;margin-left:424.2pt;margin-top:111.85pt;width:120pt;height:37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" adj="-13282,2654" fillcolor="#4f81bd" strokecolor="#385d8a" strokeweight="2pt">
                <v:textbox>
                  <w:txbxContent>
                    <w:p w14:paraId="02832C08" w14:textId="77777777" w:rsidR="00F211BF" w:rsidRPr="005E53D4" w:rsidRDefault="00F211BF" w:rsidP="00BA4A5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in 1</w:t>
                      </w:r>
                      <w:r w:rsidRPr="00BA4A54">
                        <w:rPr>
                          <w:b/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sentence on 11/19/2015.</w:t>
                      </w:r>
                    </w:p>
                  </w:txbxContent>
                </v:textbox>
              </v:shape>
            </w:pict>
          </mc:Fallback>
        </mc:AlternateContent>
      </w:r>
      <w:r w:rsidR="00FC294B">
        <w:rPr>
          <w:noProof/>
        </w:rPr>
        <w:drawing>
          <wp:inline distT="0" distB="0" distL="0" distR="0" wp14:anchorId="02832AB3" wp14:editId="02832AB4">
            <wp:extent cx="6858000" cy="3152775"/>
            <wp:effectExtent l="0" t="0" r="0" b="9525"/>
            <wp:docPr id="327" name="AXU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XU7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D8" w14:textId="77777777" w:rsidR="003F23A8" w:rsidRDefault="00856C04">
      <w:pPr>
        <w:pStyle w:val="Heading2"/>
      </w:pPr>
      <w:r>
        <w:br w:type="page"/>
      </w:r>
    </w:p>
    <w:p w14:paraId="028328D9" w14:textId="77777777" w:rsidR="003F23A8" w:rsidRDefault="003F23A8" w:rsidP="003F23A8">
      <w:pPr>
        <w:pStyle w:val="Heading1"/>
        <w:tabs>
          <w:tab w:val="left" w:pos="6300"/>
        </w:tabs>
      </w:pPr>
      <w:bookmarkStart w:id="53" w:name="_Toc449003008"/>
      <w:r>
        <w:lastRenderedPageBreak/>
        <w:t>Scenario 5: Update Cell Phone Number on Account with Expired Password</w:t>
      </w:r>
      <w:bookmarkEnd w:id="53"/>
    </w:p>
    <w:p w14:paraId="028328DA" w14:textId="77777777" w:rsidR="007F1674" w:rsidRDefault="00856C04">
      <w:pPr>
        <w:pStyle w:val="Heading2"/>
      </w:pPr>
      <w:bookmarkStart w:id="54" w:name="_Toc449003009"/>
      <w:r w:rsidRPr="00FC294B">
        <w:t>S5-P1 - Sign In</w:t>
      </w:r>
      <w:bookmarkEnd w:id="54"/>
    </w:p>
    <w:p w14:paraId="028328DB" w14:textId="77777777" w:rsidR="005E53D4" w:rsidRDefault="005E53D4" w:rsidP="005E53D4"/>
    <w:p w14:paraId="028328DC" w14:textId="77777777"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2832AB5" wp14:editId="02832AB6">
                <wp:simplePos x="0" y="0"/>
                <wp:positionH relativeFrom="column">
                  <wp:posOffset>3383280</wp:posOffset>
                </wp:positionH>
                <wp:positionV relativeFrom="paragraph">
                  <wp:posOffset>206375</wp:posOffset>
                </wp:positionV>
                <wp:extent cx="1760220" cy="403860"/>
                <wp:effectExtent l="0" t="0" r="11430" b="1524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09" w14:textId="77777777" w:rsidR="00F211BF" w:rsidRPr="00A24675" w:rsidRDefault="00F211BF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8" o:spid="_x0000_s1130" style="position:absolute;left:0;text-align:left;margin-left:266.4pt;margin-top:16.25pt;width:138.6pt;height:31.8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" fillcolor="#4f81bd [3204]" strokecolor="#243f60 [1604]" strokeweight="2pt">
                <v:textbox>
                  <w:txbxContent>
                    <w:p w14:paraId="02832C09" w14:textId="77777777" w:rsidR="00F211BF" w:rsidRPr="00A24675" w:rsidRDefault="00F211BF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7E08C3">
        <w:rPr>
          <w:noProof/>
        </w:rPr>
        <w:drawing>
          <wp:inline distT="0" distB="0" distL="0" distR="0" wp14:anchorId="02832AB7" wp14:editId="02832AB8">
            <wp:extent cx="6858000" cy="5495925"/>
            <wp:effectExtent l="0" t="0" r="0" b="9525"/>
            <wp:docPr id="43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DD" w14:textId="77777777" w:rsidR="005E53D4" w:rsidRDefault="005E53D4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8DE" w14:textId="77777777" w:rsidR="005E53D4" w:rsidRDefault="00856C04" w:rsidP="005E53D4">
      <w:pPr>
        <w:pStyle w:val="Heading2"/>
      </w:pPr>
      <w:bookmarkStart w:id="55" w:name="_Toc449003010"/>
      <w:r>
        <w:lastRenderedPageBreak/>
        <w:t xml:space="preserve">S5-P3- </w:t>
      </w:r>
      <w:r w:rsidR="005E53D4">
        <w:t xml:space="preserve">Provide Cell Phone </w:t>
      </w:r>
      <w:proofErr w:type="spellStart"/>
      <w:r w:rsidR="005E53D4">
        <w:t>Number_Grandfathered</w:t>
      </w:r>
      <w:proofErr w:type="spellEnd"/>
      <w:r w:rsidR="005E53D4">
        <w:t xml:space="preserve"> </w:t>
      </w:r>
      <w:proofErr w:type="spellStart"/>
      <w:r w:rsidR="005E53D4">
        <w:t>Account_No</w:t>
      </w:r>
      <w:proofErr w:type="spellEnd"/>
      <w:r w:rsidR="005E53D4">
        <w:t xml:space="preserve"> Steps</w:t>
      </w:r>
      <w:bookmarkEnd w:id="55"/>
    </w:p>
    <w:p w14:paraId="028328DF" w14:textId="77777777" w:rsidR="005E53D4" w:rsidRPr="005E53D4" w:rsidRDefault="005E53D4" w:rsidP="005E53D4"/>
    <w:p w14:paraId="028328E0" w14:textId="77777777" w:rsidR="00033031" w:rsidRDefault="00A3064D" w:rsidP="00033031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832AB9" wp14:editId="02832ABA">
                <wp:simplePos x="0" y="0"/>
                <wp:positionH relativeFrom="column">
                  <wp:posOffset>5672455</wp:posOffset>
                </wp:positionH>
                <wp:positionV relativeFrom="paragraph">
                  <wp:posOffset>2917613</wp:posOffset>
                </wp:positionV>
                <wp:extent cx="1524000" cy="702733"/>
                <wp:effectExtent l="990600" t="438150" r="19050" b="21590"/>
                <wp:wrapNone/>
                <wp:docPr id="16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02733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62200"/>
                            <a:gd name="adj4" fmla="val -652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A" w14:textId="77777777" w:rsidR="00F211BF" w:rsidRPr="007034DE" w:rsidRDefault="00F211BF" w:rsidP="00A3064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Security Feature FAQ” 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47" style="position:absolute;margin-left:446.65pt;margin-top:229.75pt;width:120pt;height:55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" adj="-14098,-13435" fillcolor="#4f81bd" strokecolor="#385d8a" strokeweight="2pt">
                <v:textbox>
                  <w:txbxContent>
                    <w:p w14:paraId="02832C0A" w14:textId="77777777" w:rsidR="00F211BF" w:rsidRPr="007034DE" w:rsidRDefault="00F211BF" w:rsidP="00A3064D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Security Feature FAQ”  on 2/22/2016.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832ABB" wp14:editId="02832ABC">
                <wp:simplePos x="0" y="0"/>
                <wp:positionH relativeFrom="column">
                  <wp:posOffset>5672455</wp:posOffset>
                </wp:positionH>
                <wp:positionV relativeFrom="paragraph">
                  <wp:posOffset>3706495</wp:posOffset>
                </wp:positionV>
                <wp:extent cx="1524000" cy="251460"/>
                <wp:effectExtent l="1314450" t="876300" r="19050" b="15240"/>
                <wp:wrapNone/>
                <wp:docPr id="384" name="Line Callout 1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42993"/>
                            <a:gd name="adj2" fmla="val -5333"/>
                            <a:gd name="adj3" fmla="val -354504"/>
                            <a:gd name="adj4" fmla="val -8604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B" w14:textId="77777777" w:rsidR="00F211BF" w:rsidRPr="007034DE" w:rsidRDefault="00F211BF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4" o:spid="_x0000_s1132" type="#_x0000_t47" style="position:absolute;margin-left:446.65pt;margin-top:291.85pt;width:120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" adj="-18586,-76573,-1152,9286" fillcolor="#4f81bd" strokecolor="#385d8a" strokeweight="2pt">
                <v:textbox>
                  <w:txbxContent>
                    <w:p w14:paraId="02832C0B" w14:textId="77777777" w:rsidR="00F211BF" w:rsidRPr="007034DE" w:rsidRDefault="00F211BF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832ABD" wp14:editId="02832ABE">
                <wp:simplePos x="0" y="0"/>
                <wp:positionH relativeFrom="column">
                  <wp:posOffset>5672455</wp:posOffset>
                </wp:positionH>
                <wp:positionV relativeFrom="paragraph">
                  <wp:posOffset>4036695</wp:posOffset>
                </wp:positionV>
                <wp:extent cx="1524000" cy="365760"/>
                <wp:effectExtent l="1885950" t="1238250" r="19050" b="15240"/>
                <wp:wrapNone/>
                <wp:docPr id="22" name="Line Callout 1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57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0256"/>
                            <a:gd name="adj4" fmla="val -123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C" w14:textId="77777777" w:rsidR="00F211BF" w:rsidRPr="007034DE" w:rsidRDefault="00F211BF" w:rsidP="00E25D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22" o:spid="_x0000_s1133" type="#_x0000_t47" style="position:absolute;margin-left:446.65pt;margin-top:317.85pt;width:120pt;height:28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" adj="-26650,-73495" fillcolor="#4f81bd" strokecolor="#385d8a" strokeweight="2pt">
                <v:textbox>
                  <w:txbxContent>
                    <w:p w14:paraId="02832C0C" w14:textId="77777777" w:rsidR="00F211BF" w:rsidRPr="007034DE" w:rsidRDefault="00F211BF" w:rsidP="00E25DC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832ABF" wp14:editId="02832AC0">
                <wp:simplePos x="0" y="0"/>
                <wp:positionH relativeFrom="column">
                  <wp:posOffset>5664200</wp:posOffset>
                </wp:positionH>
                <wp:positionV relativeFrom="paragraph">
                  <wp:posOffset>4468495</wp:posOffset>
                </wp:positionV>
                <wp:extent cx="1524000" cy="502920"/>
                <wp:effectExtent l="3733800" t="2305050" r="19050" b="11430"/>
                <wp:wrapNone/>
                <wp:docPr id="45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65616"/>
                            <a:gd name="adj4" fmla="val -24515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D" w14:textId="77777777" w:rsidR="00F211BF" w:rsidRPr="007034DE" w:rsidRDefault="00F211BF" w:rsidP="00473C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47" style="position:absolute;margin-left:446pt;margin-top:351.85pt;width:120pt;height:39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" adj="-52954,-100573" fillcolor="#4f81bd" strokecolor="#385d8a" strokeweight="2pt">
                <v:textbox>
                  <w:txbxContent>
                    <w:p w14:paraId="02832C0D" w14:textId="77777777" w:rsidR="00F211BF" w:rsidRPr="007034DE" w:rsidRDefault="00F211BF" w:rsidP="00473CD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2832AC1" wp14:editId="02832AC2">
                <wp:simplePos x="0" y="0"/>
                <wp:positionH relativeFrom="column">
                  <wp:posOffset>5664200</wp:posOffset>
                </wp:positionH>
                <wp:positionV relativeFrom="paragraph">
                  <wp:posOffset>5078095</wp:posOffset>
                </wp:positionV>
                <wp:extent cx="1524000" cy="502920"/>
                <wp:effectExtent l="4000500" t="1924050" r="19050" b="11430"/>
                <wp:wrapNone/>
                <wp:docPr id="115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88174"/>
                            <a:gd name="adj4" fmla="val -26237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E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47" style="position:absolute;margin-left:446pt;margin-top:399.85pt;width:120pt;height:39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" adj="-56674,-83846" fillcolor="#4f81bd" strokecolor="#385d8a" strokeweight="2pt">
                <v:textbox>
                  <w:txbxContent>
                    <w:p w14:paraId="02832C0E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832AC3" wp14:editId="02832AC4">
                <wp:simplePos x="0" y="0"/>
                <wp:positionH relativeFrom="column">
                  <wp:posOffset>5672455</wp:posOffset>
                </wp:positionH>
                <wp:positionV relativeFrom="paragraph">
                  <wp:posOffset>1868805</wp:posOffset>
                </wp:positionV>
                <wp:extent cx="1524000" cy="251460"/>
                <wp:effectExtent l="3390900" t="19050" r="19050" b="15240"/>
                <wp:wrapNone/>
                <wp:docPr id="387" name="Line Callout 1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365"/>
                            <a:gd name="adj4" fmla="val -222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0F" w14:textId="77777777" w:rsidR="00F211BF" w:rsidRPr="00181AFC" w:rsidRDefault="00F211BF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7" o:spid="_x0000_s1136" type="#_x0000_t47" style="position:absolute;margin-left:446.65pt;margin-top:147.15pt;width:120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" adj="-48166,-1591" fillcolor="#4f81bd" strokecolor="#385d8a" strokeweight="2pt">
                <v:textbox>
                  <w:txbxContent>
                    <w:p w14:paraId="02832C0F" w14:textId="77777777" w:rsidR="00F211BF" w:rsidRPr="00181AFC" w:rsidRDefault="00F211BF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2832AC5" wp14:editId="02832AC6">
                <wp:simplePos x="0" y="0"/>
                <wp:positionH relativeFrom="column">
                  <wp:posOffset>5669280</wp:posOffset>
                </wp:positionH>
                <wp:positionV relativeFrom="paragraph">
                  <wp:posOffset>2197735</wp:posOffset>
                </wp:positionV>
                <wp:extent cx="1524000" cy="655320"/>
                <wp:effectExtent l="800100" t="0" r="19050" b="11430"/>
                <wp:wrapNone/>
                <wp:docPr id="4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0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47" style="position:absolute;margin-left:446.4pt;margin-top:173.05pt;width:120pt;height:51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" adj="-11338,2751" fillcolor="#4f81bd" strokecolor="#385d8a" strokeweight="2pt">
                <v:textbox>
                  <w:txbxContent>
                    <w:p w14:paraId="02832C10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832AC7" wp14:editId="02832AC8">
                <wp:simplePos x="0" y="0"/>
                <wp:positionH relativeFrom="column">
                  <wp:posOffset>5669280</wp:posOffset>
                </wp:positionH>
                <wp:positionV relativeFrom="paragraph">
                  <wp:posOffset>643255</wp:posOffset>
                </wp:positionV>
                <wp:extent cx="1524000" cy="251460"/>
                <wp:effectExtent l="647700" t="0" r="19050" b="15240"/>
                <wp:wrapNone/>
                <wp:docPr id="386" name="Line Callout 1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58144"/>
                            <a:gd name="adj2" fmla="val -7833"/>
                            <a:gd name="adj3" fmla="val 64015"/>
                            <a:gd name="adj4" fmla="val -41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1" w14:textId="77777777" w:rsidR="00F211BF" w:rsidRPr="005E53D4" w:rsidRDefault="00F211BF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6" o:spid="_x0000_s1138" type="#_x0000_t47" style="position:absolute;margin-left:446.4pt;margin-top:50.65pt;width:120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" adj="-9070,13827,-1692,12559" fillcolor="#4f81bd" strokecolor="#385d8a" strokeweight="2pt">
                <v:textbox>
                  <w:txbxContent>
                    <w:p w14:paraId="02832C11" w14:textId="77777777" w:rsidR="00F211BF" w:rsidRPr="005E53D4" w:rsidRDefault="00F211BF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832AC9" wp14:editId="02832ACA">
                <wp:simplePos x="0" y="0"/>
                <wp:positionH relativeFrom="column">
                  <wp:posOffset>5669280</wp:posOffset>
                </wp:positionH>
                <wp:positionV relativeFrom="paragraph">
                  <wp:posOffset>978535</wp:posOffset>
                </wp:positionV>
                <wp:extent cx="1524000" cy="800100"/>
                <wp:effectExtent l="838200" t="0" r="19050" b="19050"/>
                <wp:wrapNone/>
                <wp:docPr id="385" name="Line Callout 1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800100"/>
                        </a:xfrm>
                        <a:prstGeom prst="borderCallout1">
                          <a:avLst>
                            <a:gd name="adj1" fmla="val 60914"/>
                            <a:gd name="adj2" fmla="val -2833"/>
                            <a:gd name="adj3" fmla="val 61244"/>
                            <a:gd name="adj4" fmla="val -54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2" w14:textId="77777777" w:rsidR="00F211BF" w:rsidRPr="007034DE" w:rsidRDefault="00F211BF" w:rsidP="007E08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11/19/2015.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5" o:spid="_x0000_s1139" type="#_x0000_t47" style="position:absolute;margin-left:446.4pt;margin-top:77.05pt;width:120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" adj="-11878,13229,-612,13157" fillcolor="#4f81bd" strokecolor="#385d8a" strokeweight="2pt">
                <v:textbox>
                  <w:txbxContent>
                    <w:p w14:paraId="02832C12" w14:textId="77777777" w:rsidR="00F211BF" w:rsidRPr="007034DE" w:rsidRDefault="00F211BF" w:rsidP="007E08C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CB" wp14:editId="02832ACC">
            <wp:extent cx="5715000" cy="3602736"/>
            <wp:effectExtent l="0" t="0" r="0" b="0"/>
            <wp:docPr id="380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1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E1" w14:textId="77777777" w:rsidR="00033031" w:rsidRDefault="00033031">
      <w:r>
        <w:br w:type="page"/>
      </w:r>
    </w:p>
    <w:p w14:paraId="028328E2" w14:textId="77777777" w:rsidR="005E53D4" w:rsidRDefault="00856C04" w:rsidP="00033031">
      <w:pPr>
        <w:pStyle w:val="Heading2"/>
      </w:pPr>
      <w:bookmarkStart w:id="56" w:name="_Toc449003011"/>
      <w:r w:rsidRPr="00FE3905">
        <w:lastRenderedPageBreak/>
        <w:t xml:space="preserve">S5-P4 - </w:t>
      </w:r>
      <w:r w:rsidR="005E53D4" w:rsidRPr="00FE3905">
        <w:t xml:space="preserve">Enter Texted Security </w:t>
      </w:r>
      <w:proofErr w:type="spellStart"/>
      <w:r w:rsidR="005E53D4" w:rsidRPr="00FE3905">
        <w:t>Code_</w:t>
      </w:r>
      <w:r w:rsidR="004E5D69" w:rsidRPr="00FE3905">
        <w:t>Phone</w:t>
      </w:r>
      <w:proofErr w:type="spellEnd"/>
      <w:r w:rsidR="004E5D69" w:rsidRPr="00FE3905">
        <w:t xml:space="preserve"> </w:t>
      </w:r>
      <w:r w:rsidR="00845E46" w:rsidRPr="00FE3905">
        <w:t>Added</w:t>
      </w:r>
      <w:r w:rsidR="004E5D69" w:rsidRPr="00FE3905">
        <w:t xml:space="preserve"> Immediately Prior</w:t>
      </w:r>
      <w:bookmarkEnd w:id="56"/>
    </w:p>
    <w:p w14:paraId="028328E3" w14:textId="77777777" w:rsidR="00FC294B" w:rsidRPr="00FC294B" w:rsidRDefault="00FC294B" w:rsidP="00FC294B"/>
    <w:p w14:paraId="028328E4" w14:textId="77777777" w:rsidR="007F1674" w:rsidRDefault="00687AC9" w:rsidP="00174391">
      <w:r w:rsidRPr="003F4209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832ACD" wp14:editId="02832ACE">
                <wp:simplePos x="0" y="0"/>
                <wp:positionH relativeFrom="column">
                  <wp:posOffset>5379720</wp:posOffset>
                </wp:positionH>
                <wp:positionV relativeFrom="paragraph">
                  <wp:posOffset>1641475</wp:posOffset>
                </wp:positionV>
                <wp:extent cx="1363980" cy="556260"/>
                <wp:effectExtent l="685800" t="0" r="26670" b="15240"/>
                <wp:wrapNone/>
                <wp:docPr id="320" name="Line Callout 1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656"/>
                            <a:gd name="adj4" fmla="val -5013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3" w14:textId="77777777" w:rsidR="00F211BF" w:rsidRPr="000E44B6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0" o:spid="_x0000_s1140" type="#_x0000_t47" style="position:absolute;margin-left:423.6pt;margin-top:129.25pt;width:107.4pt;height:43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" adj="-10829,4678" fillcolor="#4f81bd" strokecolor="#385d8a" strokeweight="2pt">
                <v:textbox>
                  <w:txbxContent>
                    <w:p w14:paraId="02832C13" w14:textId="77777777" w:rsidR="00F211BF" w:rsidRPr="000E44B6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B2A5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832ACF" wp14:editId="02832AD0">
                <wp:simplePos x="0" y="0"/>
                <wp:positionH relativeFrom="column">
                  <wp:posOffset>5375910</wp:posOffset>
                </wp:positionH>
                <wp:positionV relativeFrom="paragraph">
                  <wp:posOffset>934720</wp:posOffset>
                </wp:positionV>
                <wp:extent cx="1107440" cy="251460"/>
                <wp:effectExtent l="609600" t="0" r="16510" b="15240"/>
                <wp:wrapNone/>
                <wp:docPr id="389" name="Line Callout 1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4" w14:textId="77777777" w:rsidR="00F211BF" w:rsidRPr="005E53D4" w:rsidRDefault="00F211BF" w:rsidP="005E5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E53D4">
                              <w:rPr>
                                <w:b/>
                                <w:color w:val="FFFFFF" w:themeColor="background1"/>
                              </w:rPr>
                              <w:t>Changed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89" o:spid="_x0000_s1141" type="#_x0000_t47" style="position:absolute;margin-left:423.3pt;margin-top:73.6pt;width:87.2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" adj="-11986,11209" fillcolor="#4f81bd" strokecolor="#385d8a" strokeweight="2pt">
                <v:textbox>
                  <w:txbxContent>
                    <w:p w14:paraId="02832C14" w14:textId="77777777" w:rsidR="00F211BF" w:rsidRPr="005E53D4" w:rsidRDefault="00F211BF" w:rsidP="005E53D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E53D4">
                        <w:rPr>
                          <w:b/>
                          <w:color w:val="FFFFFF" w:themeColor="background1"/>
                        </w:rPr>
                        <w:t>Changed text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A6EDE">
        <w:rPr>
          <w:noProof/>
        </w:rPr>
        <w:drawing>
          <wp:inline distT="0" distB="0" distL="0" distR="0" wp14:anchorId="02832AD1" wp14:editId="02832AD2">
            <wp:extent cx="5888736" cy="3209544"/>
            <wp:effectExtent l="0" t="0" r="0" b="0"/>
            <wp:docPr id="27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4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E5" w14:textId="77777777" w:rsidR="007F1674" w:rsidRDefault="00856C04">
      <w:pPr>
        <w:pStyle w:val="Heading2"/>
      </w:pPr>
      <w:r>
        <w:br w:type="page"/>
      </w:r>
      <w:bookmarkStart w:id="57" w:name="_Toc449003012"/>
      <w:r>
        <w:lastRenderedPageBreak/>
        <w:t>S5-P5 - Expired Password</w:t>
      </w:r>
      <w:bookmarkEnd w:id="57"/>
    </w:p>
    <w:p w14:paraId="028328E6" w14:textId="77777777" w:rsidR="005E53D4" w:rsidRPr="008728D1" w:rsidRDefault="005E53D4" w:rsidP="005E53D4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14:paraId="028328E7" w14:textId="77777777" w:rsidR="005E53D4" w:rsidRPr="005E53D4" w:rsidRDefault="005E53D4" w:rsidP="005E53D4"/>
    <w:p w14:paraId="028328E8" w14:textId="77777777" w:rsidR="007F1674" w:rsidRDefault="00856C04">
      <w:pPr>
        <w:pStyle w:val="AxureImageParagraph"/>
      </w:pPr>
      <w:r>
        <w:rPr>
          <w:noProof/>
        </w:rPr>
        <w:drawing>
          <wp:inline distT="0" distB="0" distL="0" distR="0" wp14:anchorId="02832AD3" wp14:editId="02832AD4">
            <wp:extent cx="6858000" cy="4648200"/>
            <wp:effectExtent l="0" t="0" r="0" b="0"/>
            <wp:docPr id="46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b="15425"/>
                    <a:stretch/>
                  </pic:blipFill>
                  <pic:spPr bwMode="auto">
                    <a:xfrm>
                      <a:off x="0" y="0"/>
                      <a:ext cx="68580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E9" w14:textId="77777777" w:rsidR="007F1674" w:rsidRDefault="00856C04">
      <w:pPr>
        <w:pStyle w:val="Heading2"/>
      </w:pPr>
      <w:r>
        <w:br w:type="page"/>
      </w:r>
      <w:bookmarkStart w:id="58" w:name="_Toc449003013"/>
      <w:r>
        <w:lastRenderedPageBreak/>
        <w:t>S5-P6 - Confirmation of Password Change</w:t>
      </w:r>
      <w:bookmarkEnd w:id="58"/>
    </w:p>
    <w:p w14:paraId="028328EA" w14:textId="77777777" w:rsidR="005517DC" w:rsidRPr="005517DC" w:rsidRDefault="005517DC" w:rsidP="005517DC"/>
    <w:p w14:paraId="028328EB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832AD5" wp14:editId="02832AD6">
                <wp:simplePos x="0" y="0"/>
                <wp:positionH relativeFrom="column">
                  <wp:posOffset>4989195</wp:posOffset>
                </wp:positionH>
                <wp:positionV relativeFrom="paragraph">
                  <wp:posOffset>1523365</wp:posOffset>
                </wp:positionV>
                <wp:extent cx="1554480" cy="419100"/>
                <wp:effectExtent l="876300" t="0" r="26670" b="19050"/>
                <wp:wrapNone/>
                <wp:docPr id="390" name="Line Callout 1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5" w14:textId="77777777" w:rsidR="00F211BF" w:rsidRPr="000E44B6" w:rsidRDefault="00F211BF" w:rsidP="005517D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90" o:spid="_x0000_s1142" type="#_x0000_t47" style="position:absolute;left:0;text-align:left;margin-left:392.85pt;margin-top:119.95pt;width:122.4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" adj="-11986,11209" fillcolor="#4f81bd" strokecolor="#385d8a" strokeweight="2pt">
                <v:textbox>
                  <w:txbxContent>
                    <w:p w14:paraId="02832C15" w14:textId="77777777" w:rsidR="00F211BF" w:rsidRPr="000E44B6" w:rsidRDefault="00F211BF" w:rsidP="005517D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AD7" wp14:editId="02832AD8">
            <wp:extent cx="6858000" cy="2828925"/>
            <wp:effectExtent l="0" t="0" r="0" b="0"/>
            <wp:docPr id="47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61075"/>
                    <a:stretch/>
                  </pic:blipFill>
                  <pic:spPr bwMode="auto">
                    <a:xfrm>
                      <a:off x="0" y="0"/>
                      <a:ext cx="68580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EC" w14:textId="77777777" w:rsidR="003F23A8" w:rsidRDefault="00856C04" w:rsidP="003F23A8">
      <w:pPr>
        <w:pStyle w:val="Heading1"/>
        <w:tabs>
          <w:tab w:val="left" w:pos="6300"/>
        </w:tabs>
      </w:pPr>
      <w:r>
        <w:br w:type="page"/>
      </w:r>
      <w:bookmarkStart w:id="59" w:name="_Toc449003014"/>
      <w:r w:rsidR="003F23A8">
        <w:lastRenderedPageBreak/>
        <w:t>Scenario 6: Update Cell Phone Number on Account, User Has Forgotten Password, Uses Reset Questions</w:t>
      </w:r>
      <w:bookmarkEnd w:id="59"/>
    </w:p>
    <w:p w14:paraId="028328ED" w14:textId="77777777" w:rsidR="007F1674" w:rsidRDefault="00856C04">
      <w:pPr>
        <w:pStyle w:val="Heading2"/>
      </w:pPr>
      <w:bookmarkStart w:id="60" w:name="_Toc449003015"/>
      <w:r>
        <w:t>S6-P1 - Sign In</w:t>
      </w:r>
      <w:bookmarkEnd w:id="60"/>
    </w:p>
    <w:p w14:paraId="028328EE" w14:textId="77777777" w:rsidR="005517DC" w:rsidRDefault="005517DC" w:rsidP="005517DC"/>
    <w:p w14:paraId="028328EF" w14:textId="77777777"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2832AD9" wp14:editId="02832ADA">
                <wp:simplePos x="0" y="0"/>
                <wp:positionH relativeFrom="column">
                  <wp:posOffset>3566160</wp:posOffset>
                </wp:positionH>
                <wp:positionV relativeFrom="paragraph">
                  <wp:posOffset>335915</wp:posOffset>
                </wp:positionV>
                <wp:extent cx="1760220" cy="403860"/>
                <wp:effectExtent l="0" t="0" r="11430" b="1524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6" w14:textId="77777777" w:rsidR="00F211BF" w:rsidRPr="00CC1B4F" w:rsidRDefault="00F211BF" w:rsidP="00CC1B4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1B4F">
                              <w:rPr>
                                <w:b/>
                                <w:color w:val="FFFFFF" w:themeColor="background1"/>
                              </w:rPr>
                              <w:t>Please see S1-P1 for description of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143" style="position:absolute;left:0;text-align:left;margin-left:280.8pt;margin-top:26.45pt;width:138.6pt;height:31.8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" fillcolor="#4f81bd" strokecolor="#385d8a" strokeweight="2pt">
                <v:textbox>
                  <w:txbxContent>
                    <w:p w14:paraId="02832C16" w14:textId="77777777" w:rsidR="00F211BF" w:rsidRPr="00CC1B4F" w:rsidRDefault="00F211BF" w:rsidP="00CC1B4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C1B4F">
                        <w:rPr>
                          <w:b/>
                          <w:color w:val="FFFFFF" w:themeColor="background1"/>
                        </w:rPr>
                        <w:t>Please see S1-P1 for description of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02832ADB" wp14:editId="02832ADC">
            <wp:extent cx="6858000" cy="5495925"/>
            <wp:effectExtent l="0" t="0" r="0" b="9525"/>
            <wp:docPr id="170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F0" w14:textId="77777777" w:rsidR="005517DC" w:rsidRPr="008728D1" w:rsidRDefault="00856C04" w:rsidP="00FC294B">
      <w:pPr>
        <w:pStyle w:val="Heading2"/>
        <w:rPr>
          <w:b w:val="0"/>
          <w:sz w:val="20"/>
          <w:szCs w:val="20"/>
        </w:rPr>
      </w:pPr>
      <w:r>
        <w:br w:type="page"/>
      </w:r>
    </w:p>
    <w:p w14:paraId="028328F1" w14:textId="77777777" w:rsidR="007F1674" w:rsidRDefault="00856C04">
      <w:pPr>
        <w:pStyle w:val="Heading2"/>
      </w:pPr>
      <w:bookmarkStart w:id="61" w:name="_Toc449003016"/>
      <w:r>
        <w:lastRenderedPageBreak/>
        <w:t xml:space="preserve">S6-P3 - </w:t>
      </w:r>
      <w:bookmarkStart w:id="62" w:name="_Toc434401537"/>
      <w:r w:rsidR="005517DC" w:rsidRPr="00CA5580">
        <w:t>Forgot</w:t>
      </w:r>
      <w:r w:rsidR="005517DC">
        <w:t xml:space="preserve"> </w:t>
      </w:r>
      <w:proofErr w:type="spellStart"/>
      <w:r w:rsidR="005517DC">
        <w:t>Password_Grandfathered</w:t>
      </w:r>
      <w:proofErr w:type="spellEnd"/>
      <w:r w:rsidR="005517DC">
        <w:t xml:space="preserve"> User_</w:t>
      </w:r>
      <w:r w:rsidR="005517DC" w:rsidRPr="000B194A">
        <w:t xml:space="preserve"> </w:t>
      </w:r>
      <w:r w:rsidR="005517DC">
        <w:t>Verify Identity</w:t>
      </w:r>
      <w:bookmarkEnd w:id="61"/>
      <w:bookmarkEnd w:id="62"/>
    </w:p>
    <w:p w14:paraId="028328F2" w14:textId="77777777" w:rsidR="005517DC" w:rsidRPr="005517DC" w:rsidRDefault="005517DC" w:rsidP="005517DC"/>
    <w:p w14:paraId="028328F3" w14:textId="77777777" w:rsidR="00536248" w:rsidRDefault="00536248">
      <w:pPr>
        <w:pStyle w:val="AxureImageParagraph"/>
        <w:rPr>
          <w:noProof/>
        </w:rPr>
      </w:pPr>
    </w:p>
    <w:p w14:paraId="028328F4" w14:textId="77777777" w:rsidR="007F1674" w:rsidRDefault="0053624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832ADD" wp14:editId="02832ADE">
                <wp:simplePos x="0" y="0"/>
                <wp:positionH relativeFrom="column">
                  <wp:posOffset>5231130</wp:posOffset>
                </wp:positionH>
                <wp:positionV relativeFrom="paragraph">
                  <wp:posOffset>1677035</wp:posOffset>
                </wp:positionV>
                <wp:extent cx="1554480" cy="594360"/>
                <wp:effectExtent l="2495550" t="419100" r="26670" b="15240"/>
                <wp:wrapNone/>
                <wp:docPr id="17" name="Line Callout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94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0930"/>
                            <a:gd name="adj4" fmla="val -16010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7" w14:textId="77777777" w:rsidR="00F211BF" w:rsidRPr="000E44B6" w:rsidRDefault="00F211BF" w:rsidP="00EE783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47" style="position:absolute;left:0;text-align:left;margin-left:411.9pt;margin-top:132.05pt;width:122.4pt;height:46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" adj="-34583,-15321" fillcolor="#4f81bd" strokecolor="#385d8a" strokeweight="2pt">
                <v:textbox>
                  <w:txbxContent>
                    <w:p w14:paraId="02832C17" w14:textId="77777777" w:rsidR="00F211BF" w:rsidRPr="000E44B6" w:rsidRDefault="00F211BF" w:rsidP="00EE783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(3/21/16)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DF" wp14:editId="02832AE0">
            <wp:extent cx="6690744" cy="3785191"/>
            <wp:effectExtent l="0" t="0" r="0" b="6350"/>
            <wp:docPr id="15" name="AXU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/>
                  </pic:nvPicPr>
                  <pic:blipFill rotWithShape="1">
                    <a:blip r:embed="rId45"/>
                    <a:srcRect b="8671"/>
                    <a:stretch/>
                  </pic:blipFill>
                  <pic:spPr bwMode="auto">
                    <a:xfrm>
                      <a:off x="0" y="0"/>
                      <a:ext cx="6695953" cy="378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F5" w14:textId="77777777" w:rsidR="007F1674" w:rsidRDefault="00856C04">
      <w:pPr>
        <w:pStyle w:val="Heading2"/>
      </w:pPr>
      <w:r>
        <w:br w:type="page"/>
      </w:r>
      <w:bookmarkStart w:id="63" w:name="_Toc449003017"/>
      <w:r>
        <w:lastRenderedPageBreak/>
        <w:t xml:space="preserve">S6-P4 - Forgot </w:t>
      </w:r>
      <w:proofErr w:type="spellStart"/>
      <w:r>
        <w:t>Password</w:t>
      </w:r>
      <w:r w:rsidR="00492AAE">
        <w:t>_Grandfathered</w:t>
      </w:r>
      <w:proofErr w:type="spellEnd"/>
      <w:r w:rsidR="00492AAE">
        <w:t xml:space="preserve"> </w:t>
      </w:r>
      <w:proofErr w:type="spellStart"/>
      <w:r w:rsidR="00492AAE">
        <w:t>User_Provide</w:t>
      </w:r>
      <w:proofErr w:type="spellEnd"/>
      <w:r w:rsidR="00492AAE">
        <w:t xml:space="preserve"> Answers</w:t>
      </w:r>
      <w:bookmarkEnd w:id="63"/>
    </w:p>
    <w:p w14:paraId="028328F6" w14:textId="77777777" w:rsidR="00492AAE" w:rsidRPr="00492AAE" w:rsidRDefault="00492AAE" w:rsidP="00492AAE"/>
    <w:p w14:paraId="028328F7" w14:textId="77777777" w:rsidR="00536248" w:rsidRDefault="00536248">
      <w:pPr>
        <w:pStyle w:val="AxureImageParagraph"/>
        <w:rPr>
          <w:noProof/>
        </w:rPr>
      </w:pPr>
    </w:p>
    <w:p w14:paraId="028328F8" w14:textId="77777777" w:rsidR="007F1674" w:rsidRDefault="0053624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2832AE1" wp14:editId="02832AE2">
                <wp:simplePos x="0" y="0"/>
                <wp:positionH relativeFrom="column">
                  <wp:posOffset>4763135</wp:posOffset>
                </wp:positionH>
                <wp:positionV relativeFrom="paragraph">
                  <wp:posOffset>290195</wp:posOffset>
                </wp:positionV>
                <wp:extent cx="1554480" cy="422910"/>
                <wp:effectExtent l="2647950" t="0" r="26670" b="453390"/>
                <wp:wrapNone/>
                <wp:docPr id="76" name="Line Callout 1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229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0728"/>
                            <a:gd name="adj4" fmla="val -16918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8" w14:textId="77777777" w:rsidR="00F211BF" w:rsidRPr="000E44B6" w:rsidRDefault="00F211BF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76" o:spid="_x0000_s1145" type="#_x0000_t47" style="position:absolute;left:0;text-align:left;margin-left:375.05pt;margin-top:22.85pt;width:122.4pt;height:33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" adj="-36544,43357" fillcolor="#4f81bd" strokecolor="#385d8a" strokeweight="2pt">
                <v:textbox>
                  <w:txbxContent>
                    <w:p w14:paraId="02832C18" w14:textId="77777777" w:rsidR="00F211BF" w:rsidRPr="000E44B6" w:rsidRDefault="00F211BF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AE3" wp14:editId="02832AE4">
            <wp:extent cx="6215277" cy="3827720"/>
            <wp:effectExtent l="0" t="0" r="0" b="1905"/>
            <wp:docPr id="329" name="AXU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/>
                  </pic:nvPicPr>
                  <pic:blipFill rotWithShape="1">
                    <a:blip r:embed="rId46"/>
                    <a:srcRect b="12020"/>
                    <a:stretch/>
                  </pic:blipFill>
                  <pic:spPr bwMode="auto">
                    <a:xfrm>
                      <a:off x="0" y="0"/>
                      <a:ext cx="6220045" cy="383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8F9" w14:textId="77777777" w:rsidR="007F1674" w:rsidRPr="00313876" w:rsidRDefault="00856C04" w:rsidP="00313876">
      <w:pPr>
        <w:pStyle w:val="Heading2"/>
      </w:pPr>
      <w:r>
        <w:br w:type="page"/>
      </w:r>
      <w:bookmarkStart w:id="64" w:name="_Toc449003018"/>
      <w:r w:rsidRPr="00313876">
        <w:lastRenderedPageBreak/>
        <w:t xml:space="preserve">S6-P5 - </w:t>
      </w:r>
      <w:bookmarkStart w:id="65" w:name="_Toc434401519"/>
      <w:r w:rsidR="00492AAE" w:rsidRPr="00313876">
        <w:t>Provide Cell Phone Number_ Grandfathered User_ Forgot Password</w:t>
      </w:r>
      <w:bookmarkEnd w:id="64"/>
      <w:bookmarkEnd w:id="65"/>
    </w:p>
    <w:p w14:paraId="028328FA" w14:textId="77777777" w:rsidR="00492AAE" w:rsidRPr="00492AAE" w:rsidRDefault="000B3C3E" w:rsidP="00492AAE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2832AE5" wp14:editId="02832AE6">
                <wp:simplePos x="0" y="0"/>
                <wp:positionH relativeFrom="column">
                  <wp:posOffset>5571067</wp:posOffset>
                </wp:positionH>
                <wp:positionV relativeFrom="paragraph">
                  <wp:posOffset>61807</wp:posOffset>
                </wp:positionV>
                <wp:extent cx="1524000" cy="359410"/>
                <wp:effectExtent l="4248150" t="0" r="19050" b="821690"/>
                <wp:wrapNone/>
                <wp:docPr id="338" name="Line Callout 1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594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17058"/>
                            <a:gd name="adj4" fmla="val -2789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9" w14:textId="77777777" w:rsidR="00F211BF" w:rsidRPr="00492AAE" w:rsidRDefault="00F211BF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38" o:spid="_x0000_s1146" type="#_x0000_t47" style="position:absolute;margin-left:438.65pt;margin-top:4.85pt;width:120pt;height:28.3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" adj="-60250,68485" fillcolor="#4f81bd" strokecolor="#385d8a" strokeweight="2pt">
                <v:textbox>
                  <w:txbxContent>
                    <w:p w14:paraId="02832C19" w14:textId="77777777" w:rsidR="00F211BF" w:rsidRPr="00492AAE" w:rsidRDefault="00F211BF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28328FB" w14:textId="77777777" w:rsidR="00313876" w:rsidRDefault="009E510A" w:rsidP="00A16F7C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2832AE7" wp14:editId="02832AE8">
                <wp:simplePos x="0" y="0"/>
                <wp:positionH relativeFrom="column">
                  <wp:posOffset>5596255</wp:posOffset>
                </wp:positionH>
                <wp:positionV relativeFrom="paragraph">
                  <wp:posOffset>4849495</wp:posOffset>
                </wp:positionV>
                <wp:extent cx="1524000" cy="502920"/>
                <wp:effectExtent l="3810000" t="1447800" r="19050" b="11430"/>
                <wp:wrapNone/>
                <wp:docPr id="117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92382"/>
                            <a:gd name="adj4" fmla="val -2498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A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47" style="position:absolute;margin-left:440.65pt;margin-top:381.85pt;width:120pt;height:39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" adj="-53974,-63155" fillcolor="#4f81bd" strokecolor="#385d8a" strokeweight="2pt">
                <v:textbox>
                  <w:txbxContent>
                    <w:p w14:paraId="02832C1A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832AE9" wp14:editId="02832AEA">
                <wp:simplePos x="0" y="0"/>
                <wp:positionH relativeFrom="column">
                  <wp:posOffset>5588000</wp:posOffset>
                </wp:positionH>
                <wp:positionV relativeFrom="paragraph">
                  <wp:posOffset>4231005</wp:posOffset>
                </wp:positionV>
                <wp:extent cx="1524000" cy="502920"/>
                <wp:effectExtent l="3638550" t="1847850" r="19050" b="11430"/>
                <wp:wrapNone/>
                <wp:docPr id="49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71507"/>
                            <a:gd name="adj4" fmla="val -23821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B" w14:textId="77777777" w:rsidR="00F211BF" w:rsidRPr="007034DE" w:rsidRDefault="00F211BF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47" style="position:absolute;margin-left:440pt;margin-top:333.15pt;width:120pt;height:39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" adj="-51454,-80246" fillcolor="#4f81bd" strokecolor="#385d8a" strokeweight="2pt">
                <v:textbox>
                  <w:txbxContent>
                    <w:p w14:paraId="02832C1B" w14:textId="77777777" w:rsidR="00F211BF" w:rsidRPr="007034DE" w:rsidRDefault="00F211BF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832AEB" wp14:editId="02832AEC">
                <wp:simplePos x="0" y="0"/>
                <wp:positionH relativeFrom="column">
                  <wp:posOffset>5596467</wp:posOffset>
                </wp:positionH>
                <wp:positionV relativeFrom="paragraph">
                  <wp:posOffset>3765762</wp:posOffset>
                </wp:positionV>
                <wp:extent cx="1524000" cy="365760"/>
                <wp:effectExtent l="1390650" t="742950" r="19050" b="15240"/>
                <wp:wrapNone/>
                <wp:docPr id="32" name="Line Callout 1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65760"/>
                        </a:xfrm>
                        <a:prstGeom prst="borderCallout1">
                          <a:avLst>
                            <a:gd name="adj1" fmla="val 27083"/>
                            <a:gd name="adj2" fmla="val -6833"/>
                            <a:gd name="adj3" fmla="val -202757"/>
                            <a:gd name="adj4" fmla="val -9060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C" w14:textId="77777777" w:rsidR="00F211BF" w:rsidRPr="007034DE" w:rsidRDefault="00F211BF" w:rsidP="009E510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2" o:spid="_x0000_s1149" type="#_x0000_t47" style="position:absolute;margin-left:440.65pt;margin-top:296.5pt;width:120pt;height:2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" adj="-19570,-43796,-1476,5850" fillcolor="#4f81bd" strokecolor="#385d8a" strokeweight="2pt">
                <v:textbox>
                  <w:txbxContent>
                    <w:p w14:paraId="02832C1C" w14:textId="77777777" w:rsidR="00F211BF" w:rsidRPr="007034DE" w:rsidRDefault="00F211BF" w:rsidP="009E510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32AED" wp14:editId="02832AEE">
                <wp:simplePos x="0" y="0"/>
                <wp:positionH relativeFrom="column">
                  <wp:posOffset>5596255</wp:posOffset>
                </wp:positionH>
                <wp:positionV relativeFrom="paragraph">
                  <wp:posOffset>3003550</wp:posOffset>
                </wp:positionV>
                <wp:extent cx="1524000" cy="668655"/>
                <wp:effectExtent l="857250" t="228600" r="19050" b="17145"/>
                <wp:wrapNone/>
                <wp:docPr id="393" name="Line Callout 1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68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4066"/>
                            <a:gd name="adj4" fmla="val -5538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D" w14:textId="77777777" w:rsidR="00F211BF" w:rsidRPr="007034DE" w:rsidRDefault="00F211BF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3" o:spid="_x0000_s1150" type="#_x0000_t47" style="position:absolute;margin-left:440.65pt;margin-top:236.5pt;width:120pt;height:5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" adj="-11962,-7358" fillcolor="#4f81bd" strokecolor="#385d8a" strokeweight="2pt">
                <v:textbox>
                  <w:txbxContent>
                    <w:p w14:paraId="02832C1D" w14:textId="77777777" w:rsidR="00F211BF" w:rsidRPr="007034DE" w:rsidRDefault="00F211BF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 on 2/22/2016.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2832AEF" wp14:editId="02832AF0">
                <wp:simplePos x="0" y="0"/>
                <wp:positionH relativeFrom="column">
                  <wp:posOffset>5593080</wp:posOffset>
                </wp:positionH>
                <wp:positionV relativeFrom="paragraph">
                  <wp:posOffset>2266315</wp:posOffset>
                </wp:positionV>
                <wp:extent cx="1524000" cy="655320"/>
                <wp:effectExtent l="819150" t="0" r="19050" b="11430"/>
                <wp:wrapNone/>
                <wp:docPr id="48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595"/>
                            <a:gd name="adj4" fmla="val -53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E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12/17/15.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47" style="position:absolute;margin-left:440.4pt;margin-top:178.45pt;width:120pt;height:51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" adj="-11662,993" fillcolor="#4f81bd" strokecolor="#385d8a" strokeweight="2pt">
                <v:textbox>
                  <w:txbxContent>
                    <w:p w14:paraId="02832C1E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12/17/15.</w:t>
                      </w:r>
                    </w:p>
                  </w:txbxContent>
                </v:textbox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832AF1" wp14:editId="02832AF2">
                <wp:simplePos x="0" y="0"/>
                <wp:positionH relativeFrom="column">
                  <wp:posOffset>5593080</wp:posOffset>
                </wp:positionH>
                <wp:positionV relativeFrom="paragraph">
                  <wp:posOffset>1953895</wp:posOffset>
                </wp:positionV>
                <wp:extent cx="1524000" cy="251460"/>
                <wp:effectExtent l="3067050" t="0" r="19050" b="15240"/>
                <wp:wrapNone/>
                <wp:docPr id="397" name="Line Callout 1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4924"/>
                            <a:gd name="adj4" fmla="val -200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1F" w14:textId="77777777" w:rsidR="00F211BF" w:rsidRPr="00181AFC" w:rsidRDefault="00F211BF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7" o:spid="_x0000_s1152" type="#_x0000_t47" style="position:absolute;margin-left:440.4pt;margin-top:153.85pt;width:120pt;height:1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" adj="-43414,11864" fillcolor="#4f81bd" strokecolor="#385d8a" strokeweight="2pt">
                <v:textbox>
                  <w:txbxContent>
                    <w:p w14:paraId="02832C1F" w14:textId="77777777" w:rsidR="00F211BF" w:rsidRPr="00181AFC" w:rsidRDefault="00F211BF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832AF3" wp14:editId="02832AF4">
                <wp:simplePos x="0" y="0"/>
                <wp:positionH relativeFrom="column">
                  <wp:posOffset>5593080</wp:posOffset>
                </wp:positionH>
                <wp:positionV relativeFrom="paragraph">
                  <wp:posOffset>1085215</wp:posOffset>
                </wp:positionV>
                <wp:extent cx="1524000" cy="792480"/>
                <wp:effectExtent l="914400" t="0" r="19050" b="26670"/>
                <wp:wrapNone/>
                <wp:docPr id="394" name="Line Callout 1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924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4182"/>
                            <a:gd name="adj4" fmla="val -599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0" w14:textId="77777777" w:rsidR="00F211BF" w:rsidRPr="007034DE" w:rsidRDefault="00F211BF" w:rsidP="001A2A0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on 11/19/2015. 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4" o:spid="_x0000_s1153" type="#_x0000_t47" style="position:absolute;margin-left:440.4pt;margin-top:85.45pt;width:120pt;height:6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" adj="-12958,13863" fillcolor="#4f81bd" strokecolor="#385d8a" strokeweight="2pt">
                <v:textbox>
                  <w:txbxContent>
                    <w:p w14:paraId="02832C20" w14:textId="77777777" w:rsidR="00F211BF" w:rsidRPr="007034DE" w:rsidRDefault="00F211BF" w:rsidP="001A2A0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F40D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32AF5" wp14:editId="02832AF6">
                <wp:simplePos x="0" y="0"/>
                <wp:positionH relativeFrom="column">
                  <wp:posOffset>5570220</wp:posOffset>
                </wp:positionH>
                <wp:positionV relativeFrom="paragraph">
                  <wp:posOffset>361315</wp:posOffset>
                </wp:positionV>
                <wp:extent cx="1524000" cy="274955"/>
                <wp:effectExtent l="3048000" t="0" r="19050" b="258445"/>
                <wp:wrapNone/>
                <wp:docPr id="396" name="Line Callout 1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749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7222"/>
                            <a:gd name="adj4" fmla="val -199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1" w14:textId="77777777" w:rsidR="00F211BF" w:rsidRPr="00492AAE" w:rsidRDefault="00F211BF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2AAE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6" o:spid="_x0000_s1154" type="#_x0000_t47" style="position:absolute;margin-left:438.6pt;margin-top:28.45pt;width:120pt;height:21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" adj="-43090,40440" fillcolor="#4f81bd" strokecolor="#385d8a" strokeweight="2pt">
                <v:textbox>
                  <w:txbxContent>
                    <w:p w14:paraId="02832C21" w14:textId="77777777" w:rsidR="00F211BF" w:rsidRPr="00492AAE" w:rsidRDefault="00F211BF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2AAE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6248">
        <w:rPr>
          <w:noProof/>
        </w:rPr>
        <w:drawing>
          <wp:inline distT="0" distB="0" distL="0" distR="0" wp14:anchorId="02832AF7" wp14:editId="02832AF8">
            <wp:extent cx="5943600" cy="4102735"/>
            <wp:effectExtent l="0" t="0" r="0" b="0"/>
            <wp:docPr id="97" name="AXU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8FC" w14:textId="77777777" w:rsidR="007F1674" w:rsidRDefault="00856C04" w:rsidP="00313876">
      <w:pPr>
        <w:pStyle w:val="Heading2"/>
      </w:pPr>
      <w:r>
        <w:br w:type="page"/>
      </w:r>
      <w:bookmarkStart w:id="66" w:name="_Toc449003019"/>
      <w:r w:rsidRPr="009E510A">
        <w:lastRenderedPageBreak/>
        <w:t xml:space="preserve">S6-P6 - </w:t>
      </w:r>
      <w:bookmarkStart w:id="67" w:name="_Toc434401522"/>
      <w:r w:rsidR="00492AAE" w:rsidRPr="009E510A">
        <w:t xml:space="preserve">Enter Texted Security </w:t>
      </w:r>
      <w:proofErr w:type="spellStart"/>
      <w:r w:rsidR="00492AAE" w:rsidRPr="009E510A">
        <w:t>Code_Grandfathered</w:t>
      </w:r>
      <w:proofErr w:type="spellEnd"/>
      <w:r w:rsidR="00492AAE" w:rsidRPr="009E510A">
        <w:t xml:space="preserve"> </w:t>
      </w:r>
      <w:proofErr w:type="spellStart"/>
      <w:r w:rsidR="00492AAE" w:rsidRPr="009E510A">
        <w:t>User_Forgot</w:t>
      </w:r>
      <w:proofErr w:type="spellEnd"/>
      <w:r w:rsidR="00492AAE" w:rsidRPr="009E510A">
        <w:t xml:space="preserve"> Password</w:t>
      </w:r>
      <w:bookmarkEnd w:id="66"/>
      <w:bookmarkEnd w:id="67"/>
    </w:p>
    <w:p w14:paraId="028328FD" w14:textId="77777777" w:rsidR="00492AAE" w:rsidRDefault="00492AAE" w:rsidP="00492AAE"/>
    <w:p w14:paraId="028328FE" w14:textId="77777777" w:rsidR="00313876" w:rsidRPr="00492AAE" w:rsidRDefault="00313876" w:rsidP="00492AAE"/>
    <w:p w14:paraId="028328FF" w14:textId="77777777" w:rsidR="007F1674" w:rsidRDefault="00536248" w:rsidP="00313876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2832AF9" wp14:editId="02832AFA">
                <wp:simplePos x="0" y="0"/>
                <wp:positionH relativeFrom="column">
                  <wp:posOffset>2817628</wp:posOffset>
                </wp:positionH>
                <wp:positionV relativeFrom="paragraph">
                  <wp:posOffset>592042</wp:posOffset>
                </wp:positionV>
                <wp:extent cx="818707" cy="531627"/>
                <wp:effectExtent l="0" t="0" r="19685" b="2095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07" cy="531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3" o:spid="_x0000_s1026" style="position:absolute;flip:x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85pt,46.6pt" to="286.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2832AFB" wp14:editId="02832AFC">
                <wp:simplePos x="0" y="0"/>
                <wp:positionH relativeFrom="column">
                  <wp:posOffset>3636335</wp:posOffset>
                </wp:positionH>
                <wp:positionV relativeFrom="paragraph">
                  <wp:posOffset>241167</wp:posOffset>
                </wp:positionV>
                <wp:extent cx="1828800" cy="552893"/>
                <wp:effectExtent l="0" t="0" r="19050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528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22" w14:textId="77777777" w:rsidR="00F211BF" w:rsidRDefault="00F211BF" w:rsidP="00536248">
                            <w:pPr>
                              <w:jc w:val="center"/>
                            </w:pPr>
                            <w: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155" style="position:absolute;margin-left:286.35pt;margin-top:19pt;width:2in;height:43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" fillcolor="#4f81bd [3204]" strokecolor="#243f60 [1604]" strokeweight="2pt">
                <v:textbox>
                  <w:txbxContent>
                    <w:p w14:paraId="02832C22" w14:textId="77777777" w:rsidR="00F211BF" w:rsidRDefault="00F211BF" w:rsidP="00536248">
                      <w:pPr>
                        <w:jc w:val="center"/>
                      </w:pPr>
                      <w:r>
                        <w:t>Removed steps (03/21/16)</w:t>
                      </w:r>
                    </w:p>
                  </w:txbxContent>
                </v:textbox>
              </v:rect>
            </w:pict>
          </mc:Fallback>
        </mc:AlternateContent>
      </w:r>
      <w:r w:rsidR="0002667B" w:rsidRPr="003F4209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2832AFD" wp14:editId="02832AFE">
                <wp:simplePos x="0" y="0"/>
                <wp:positionH relativeFrom="column">
                  <wp:posOffset>5859780</wp:posOffset>
                </wp:positionH>
                <wp:positionV relativeFrom="paragraph">
                  <wp:posOffset>1862455</wp:posOffset>
                </wp:positionV>
                <wp:extent cx="1363980" cy="556260"/>
                <wp:effectExtent l="419100" t="0" r="26670" b="15240"/>
                <wp:wrapNone/>
                <wp:docPr id="323" name="Line Callout 1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285"/>
                            <a:gd name="adj4" fmla="val -311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3" w14:textId="77777777" w:rsidR="00F211BF" w:rsidRPr="000E44B6" w:rsidRDefault="00F211BF" w:rsidP="000266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3" o:spid="_x0000_s1156" type="#_x0000_t47" style="position:absolute;margin-left:461.4pt;margin-top:146.65pt;width:107.4pt;height:43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" adj="-6726,4382" fillcolor="#4f81bd" strokecolor="#385d8a" strokeweight="2pt">
                <v:textbox>
                  <w:txbxContent>
                    <w:p w14:paraId="02832C23" w14:textId="77777777" w:rsidR="00F211BF" w:rsidRPr="000E44B6" w:rsidRDefault="00F211BF" w:rsidP="0002667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84E7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832AFF" wp14:editId="02832B00">
                <wp:simplePos x="0" y="0"/>
                <wp:positionH relativeFrom="column">
                  <wp:posOffset>5570220</wp:posOffset>
                </wp:positionH>
                <wp:positionV relativeFrom="paragraph">
                  <wp:posOffset>734695</wp:posOffset>
                </wp:positionV>
                <wp:extent cx="1524000" cy="754380"/>
                <wp:effectExtent l="666750" t="0" r="19050" b="26670"/>
                <wp:wrapNone/>
                <wp:docPr id="53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543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5630"/>
                            <a:gd name="adj4" fmla="val -42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4" w14:textId="77777777" w:rsidR="00F211BF" w:rsidRPr="007034DE" w:rsidRDefault="00F211BF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steps on 12/02/2015.  Changed capitalization of “your”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47" style="position:absolute;margin-left:438.6pt;margin-top:57.85pt;width:120pt;height:59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" adj="-9286,16336" fillcolor="#4f81bd" strokecolor="#385d8a" strokeweight="2pt">
                <v:textbox>
                  <w:txbxContent>
                    <w:p w14:paraId="02832C24" w14:textId="77777777" w:rsidR="00F211BF" w:rsidRPr="007034DE" w:rsidRDefault="00F211BF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steps on 12/02/2015.  Changed capitalization of “your”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01" wp14:editId="02832B02">
            <wp:extent cx="5943600" cy="3211195"/>
            <wp:effectExtent l="0" t="0" r="0" b="8255"/>
            <wp:docPr id="104" name="AXU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6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00" w14:textId="77777777" w:rsidR="007F1674" w:rsidRDefault="00856C04">
      <w:pPr>
        <w:pStyle w:val="Heading2"/>
      </w:pPr>
      <w:r>
        <w:br w:type="page"/>
      </w:r>
      <w:bookmarkStart w:id="68" w:name="_Toc449003020"/>
      <w:r>
        <w:lastRenderedPageBreak/>
        <w:t xml:space="preserve">S6-P7 - </w:t>
      </w:r>
      <w:bookmarkStart w:id="69" w:name="_Toc434401539"/>
      <w:r w:rsidR="00492AAE">
        <w:t xml:space="preserve">Update </w:t>
      </w:r>
      <w:proofErr w:type="spellStart"/>
      <w:r w:rsidR="00492AAE">
        <w:t>Password_Grandfathered</w:t>
      </w:r>
      <w:proofErr w:type="spellEnd"/>
      <w:r w:rsidR="00492AAE">
        <w:t xml:space="preserve"> User</w:t>
      </w:r>
      <w:bookmarkEnd w:id="68"/>
      <w:bookmarkEnd w:id="69"/>
    </w:p>
    <w:p w14:paraId="02832901" w14:textId="77777777" w:rsidR="00492AAE" w:rsidRPr="00492AAE" w:rsidRDefault="00492AAE" w:rsidP="00492AAE"/>
    <w:p w14:paraId="02832902" w14:textId="77777777" w:rsidR="007F1674" w:rsidRDefault="0053624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832B03" wp14:editId="02832B04">
                <wp:simplePos x="0" y="0"/>
                <wp:positionH relativeFrom="column">
                  <wp:posOffset>5081905</wp:posOffset>
                </wp:positionH>
                <wp:positionV relativeFrom="paragraph">
                  <wp:posOffset>3803650</wp:posOffset>
                </wp:positionV>
                <wp:extent cx="1524000" cy="502920"/>
                <wp:effectExtent l="3429000" t="476250" r="19050" b="11430"/>
                <wp:wrapNone/>
                <wp:docPr id="56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4277"/>
                            <a:gd name="adj4" fmla="val -22539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5" w14:textId="77777777" w:rsidR="00F211BF" w:rsidRPr="007034DE" w:rsidRDefault="00F211BF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8" type="#_x0000_t47" style="position:absolute;left:0;text-align:left;margin-left:400.15pt;margin-top:299.5pt;width:120pt;height:39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" adj="-48686,-20364" fillcolor="#4f81bd" strokecolor="#385d8a" strokeweight="2pt">
                <v:textbox>
                  <w:txbxContent>
                    <w:p w14:paraId="02832C25" w14:textId="77777777" w:rsidR="00F211BF" w:rsidRPr="007034DE" w:rsidRDefault="00F211BF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832B05" wp14:editId="02832B06">
                <wp:simplePos x="0" y="0"/>
                <wp:positionH relativeFrom="column">
                  <wp:posOffset>5050465</wp:posOffset>
                </wp:positionH>
                <wp:positionV relativeFrom="paragraph">
                  <wp:posOffset>933169</wp:posOffset>
                </wp:positionV>
                <wp:extent cx="1554480" cy="435610"/>
                <wp:effectExtent l="1390650" t="0" r="26670" b="21590"/>
                <wp:wrapNone/>
                <wp:docPr id="399" name="Line Callout 1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356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2897"/>
                            <a:gd name="adj4" fmla="val -885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6" w14:textId="77777777" w:rsidR="00F211BF" w:rsidRPr="000E44B6" w:rsidRDefault="00F211BF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99" o:spid="_x0000_s1159" type="#_x0000_t47" style="position:absolute;left:0;text-align:left;margin-left:397.65pt;margin-top:73.5pt;width:122.4pt;height:34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" adj="-19124,9266" fillcolor="#4f81bd" strokecolor="#385d8a" strokeweight="2pt">
                <v:textbox>
                  <w:txbxContent>
                    <w:p w14:paraId="02832C26" w14:textId="77777777" w:rsidR="00F211BF" w:rsidRPr="000E44B6" w:rsidRDefault="00F211BF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A2A02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2832B07" wp14:editId="02832B08">
                <wp:simplePos x="0" y="0"/>
                <wp:positionH relativeFrom="column">
                  <wp:posOffset>5052060</wp:posOffset>
                </wp:positionH>
                <wp:positionV relativeFrom="paragraph">
                  <wp:posOffset>1664335</wp:posOffset>
                </wp:positionV>
                <wp:extent cx="1554480" cy="419100"/>
                <wp:effectExtent l="2781300" t="190500" r="26670" b="19050"/>
                <wp:wrapNone/>
                <wp:docPr id="185" name="Line Callout 1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2044"/>
                            <a:gd name="adj4" fmla="val -17804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7" w14:textId="77777777" w:rsidR="00F211BF" w:rsidRPr="000E44B6" w:rsidRDefault="00F211BF" w:rsidP="001A2A0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capitalization of “your”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85" o:spid="_x0000_s1160" type="#_x0000_t47" style="position:absolute;left:0;text-align:left;margin-left:397.8pt;margin-top:131.05pt;width:122.4pt;height:3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" adj="-38457,-9082" fillcolor="#4f81bd" strokecolor="#385d8a" strokeweight="2pt">
                <v:textbox>
                  <w:txbxContent>
                    <w:p w14:paraId="02832C27" w14:textId="77777777" w:rsidR="00F211BF" w:rsidRPr="000E44B6" w:rsidRDefault="00F211BF" w:rsidP="001A2A0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capitalization of “your” on 12/17/2015.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09" wp14:editId="02832B0A">
            <wp:extent cx="5943600" cy="3921125"/>
            <wp:effectExtent l="0" t="0" r="0" b="3175"/>
            <wp:docPr id="118" name="AXU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8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03" w14:textId="77777777" w:rsidR="00492AAE" w:rsidRDefault="00492AAE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904" w14:textId="77777777" w:rsidR="007F1674" w:rsidRDefault="00856C04">
      <w:pPr>
        <w:pStyle w:val="Heading2"/>
      </w:pPr>
      <w:bookmarkStart w:id="70" w:name="_Toc449003021"/>
      <w:r>
        <w:lastRenderedPageBreak/>
        <w:t>S6-P8 - Confirmation of Password Change</w:t>
      </w:r>
      <w:bookmarkEnd w:id="70"/>
    </w:p>
    <w:p w14:paraId="02832905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832B0B" wp14:editId="02832B0C">
                <wp:simplePos x="0" y="0"/>
                <wp:positionH relativeFrom="column">
                  <wp:posOffset>5017770</wp:posOffset>
                </wp:positionH>
                <wp:positionV relativeFrom="paragraph">
                  <wp:posOffset>1473835</wp:posOffset>
                </wp:positionV>
                <wp:extent cx="1554480" cy="419100"/>
                <wp:effectExtent l="876300" t="0" r="26670" b="19050"/>
                <wp:wrapNone/>
                <wp:docPr id="400" name="Line Callout 1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8" w14:textId="77777777" w:rsidR="00F211BF" w:rsidRPr="000E44B6" w:rsidRDefault="00F211BF" w:rsidP="00492A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0" o:spid="_x0000_s1161" type="#_x0000_t47" style="position:absolute;left:0;text-align:left;margin-left:395.1pt;margin-top:116.05pt;width:122.4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" adj="-11986,11209" fillcolor="#4f81bd" strokecolor="#385d8a" strokeweight="2pt">
                <v:textbox>
                  <w:txbxContent>
                    <w:p w14:paraId="02832C28" w14:textId="77777777" w:rsidR="00F211BF" w:rsidRPr="000E44B6" w:rsidRDefault="00F211BF" w:rsidP="00492A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B0D" wp14:editId="02832B0E">
            <wp:extent cx="6858000" cy="2657475"/>
            <wp:effectExtent l="0" t="0" r="0" b="0"/>
            <wp:docPr id="55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63434"/>
                    <a:stretch/>
                  </pic:blipFill>
                  <pic:spPr bwMode="auto"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06" w14:textId="77777777" w:rsidR="003F23A8" w:rsidRDefault="00856C04" w:rsidP="003F23A8">
      <w:pPr>
        <w:pStyle w:val="Heading1"/>
        <w:tabs>
          <w:tab w:val="left" w:pos="6300"/>
        </w:tabs>
      </w:pPr>
      <w:r>
        <w:br w:type="page"/>
      </w:r>
      <w:bookmarkStart w:id="71" w:name="_Toc449003022"/>
      <w:r w:rsidR="003F23A8">
        <w:lastRenderedPageBreak/>
        <w:t>Scenario 7: Update Cell Phone Number on Account, User Has Forgotten Password and Reset Question Answers</w:t>
      </w:r>
      <w:bookmarkEnd w:id="71"/>
    </w:p>
    <w:p w14:paraId="02832907" w14:textId="77777777" w:rsidR="007F1674" w:rsidRDefault="00856C04">
      <w:pPr>
        <w:pStyle w:val="Heading2"/>
      </w:pPr>
      <w:bookmarkStart w:id="72" w:name="_Toc449003023"/>
      <w:r>
        <w:t>S7-P1 Sign In</w:t>
      </w:r>
      <w:bookmarkEnd w:id="72"/>
    </w:p>
    <w:p w14:paraId="02832908" w14:textId="77777777" w:rsidR="00492AAE" w:rsidRPr="00492AAE" w:rsidRDefault="00492AAE" w:rsidP="00492AAE"/>
    <w:p w14:paraId="02832909" w14:textId="77777777" w:rsidR="007F1674" w:rsidRDefault="00CC1B4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2832B0F" wp14:editId="02832B10">
                <wp:simplePos x="0" y="0"/>
                <wp:positionH relativeFrom="column">
                  <wp:posOffset>3223260</wp:posOffset>
                </wp:positionH>
                <wp:positionV relativeFrom="paragraph">
                  <wp:posOffset>145415</wp:posOffset>
                </wp:positionV>
                <wp:extent cx="1760220" cy="403860"/>
                <wp:effectExtent l="0" t="0" r="11430" b="1524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29" w14:textId="77777777" w:rsidR="00F211BF" w:rsidRPr="00A24675" w:rsidRDefault="00F211BF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162" style="position:absolute;left:0;text-align:left;margin-left:253.8pt;margin-top:11.45pt;width:138.6pt;height:31.8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" fillcolor="#4f81bd [3204]" strokecolor="#243f60 [1604]" strokeweight="2pt">
                <v:textbox>
                  <w:txbxContent>
                    <w:p w14:paraId="02832C29" w14:textId="77777777" w:rsidR="00F211BF" w:rsidRPr="00A24675" w:rsidRDefault="00F211BF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02832B11" wp14:editId="02832B12">
            <wp:extent cx="6858000" cy="5495925"/>
            <wp:effectExtent l="0" t="0" r="0" b="9525"/>
            <wp:docPr id="17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0A" w14:textId="77777777" w:rsidR="00492AAE" w:rsidRDefault="00856C04" w:rsidP="00FC294B">
      <w:pPr>
        <w:pStyle w:val="Heading2"/>
        <w:rPr>
          <w:b w:val="0"/>
          <w:sz w:val="20"/>
          <w:szCs w:val="20"/>
        </w:rPr>
      </w:pPr>
      <w:r>
        <w:br w:type="page"/>
      </w:r>
    </w:p>
    <w:p w14:paraId="0283290B" w14:textId="77777777" w:rsidR="00492AAE" w:rsidRDefault="00856C04" w:rsidP="00492AAE">
      <w:pPr>
        <w:pStyle w:val="Heading2"/>
      </w:pPr>
      <w:bookmarkStart w:id="73" w:name="_Toc449003024"/>
      <w:r>
        <w:lastRenderedPageBreak/>
        <w:t xml:space="preserve">S7-P3 - </w:t>
      </w:r>
      <w:r w:rsidR="00492AAE" w:rsidRPr="00CA5580">
        <w:t>Forgot</w:t>
      </w:r>
      <w:r w:rsidR="00492AAE">
        <w:t xml:space="preserve"> </w:t>
      </w:r>
      <w:proofErr w:type="spellStart"/>
      <w:r w:rsidR="00492AAE">
        <w:t>Password_Grandfathered</w:t>
      </w:r>
      <w:proofErr w:type="spellEnd"/>
      <w:r w:rsidR="00492AAE">
        <w:t xml:space="preserve"> User_</w:t>
      </w:r>
      <w:r w:rsidR="00492AAE" w:rsidRPr="000B194A">
        <w:t xml:space="preserve"> </w:t>
      </w:r>
      <w:r w:rsidR="00492AAE">
        <w:t>Verify Identity</w:t>
      </w:r>
      <w:bookmarkEnd w:id="73"/>
    </w:p>
    <w:p w14:paraId="0283290C" w14:textId="77777777" w:rsidR="00FC294B" w:rsidRPr="00FC294B" w:rsidRDefault="00FC294B" w:rsidP="00FC294B"/>
    <w:p w14:paraId="0283290D" w14:textId="77777777" w:rsidR="007F1674" w:rsidRDefault="00284E76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832B13" wp14:editId="02832B14">
                <wp:simplePos x="0" y="0"/>
                <wp:positionH relativeFrom="column">
                  <wp:posOffset>5039833</wp:posOffset>
                </wp:positionH>
                <wp:positionV relativeFrom="paragraph">
                  <wp:posOffset>1808583</wp:posOffset>
                </wp:positionV>
                <wp:extent cx="1554480" cy="594360"/>
                <wp:effectExtent l="2628900" t="704850" r="26670" b="15240"/>
                <wp:wrapNone/>
                <wp:docPr id="57" name="Line Callout 1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5943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19230"/>
                            <a:gd name="adj4" fmla="val -16831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A" w14:textId="77777777" w:rsidR="00F211BF" w:rsidRPr="000E44B6" w:rsidRDefault="00F211BF" w:rsidP="00284E7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57" o:spid="_x0000_s1163" type="#_x0000_t47" style="position:absolute;margin-left:396.85pt;margin-top:142.4pt;width:122.4pt;height:46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" adj="-36356,-25754" fillcolor="#4f81bd" strokecolor="#385d8a" strokeweight="2pt">
                <v:textbox>
                  <w:txbxContent>
                    <w:p w14:paraId="02832C2A" w14:textId="77777777" w:rsidR="00F211BF" w:rsidRPr="000E44B6" w:rsidRDefault="00F211BF" w:rsidP="00284E76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</v:shape>
            </w:pict>
          </mc:Fallback>
        </mc:AlternateContent>
      </w:r>
      <w:r w:rsidR="00536248">
        <w:rPr>
          <w:noProof/>
        </w:rPr>
        <w:drawing>
          <wp:inline distT="0" distB="0" distL="0" distR="0" wp14:anchorId="02832B15" wp14:editId="02832B16">
            <wp:extent cx="5943600" cy="3747770"/>
            <wp:effectExtent l="0" t="0" r="0" b="5080"/>
            <wp:docPr id="120" name="AXU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10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0E" w14:textId="77777777" w:rsidR="007F1674" w:rsidRDefault="00856C04">
      <w:pPr>
        <w:pStyle w:val="Heading2"/>
      </w:pPr>
      <w:r>
        <w:br w:type="page"/>
      </w:r>
      <w:bookmarkStart w:id="74" w:name="_Toc449003025"/>
      <w:r>
        <w:lastRenderedPageBreak/>
        <w:t xml:space="preserve">S7-P4 - </w:t>
      </w:r>
      <w:bookmarkStart w:id="75" w:name="_Toc434401538"/>
      <w:r w:rsidR="00B61C68">
        <w:t xml:space="preserve">Forgot </w:t>
      </w:r>
      <w:proofErr w:type="spellStart"/>
      <w:r w:rsidR="00B61C68">
        <w:t>Password_Grandfathered</w:t>
      </w:r>
      <w:proofErr w:type="spellEnd"/>
      <w:r w:rsidR="00B61C68">
        <w:t xml:space="preserve"> </w:t>
      </w:r>
      <w:proofErr w:type="spellStart"/>
      <w:r w:rsidR="00B61C68">
        <w:t>User_Provide</w:t>
      </w:r>
      <w:proofErr w:type="spellEnd"/>
      <w:r w:rsidR="00B61C68">
        <w:t xml:space="preserve"> Answers</w:t>
      </w:r>
      <w:bookmarkEnd w:id="74"/>
      <w:bookmarkEnd w:id="75"/>
    </w:p>
    <w:p w14:paraId="0283290F" w14:textId="77777777" w:rsidR="00B61C68" w:rsidRPr="00B61C68" w:rsidRDefault="00B61C68" w:rsidP="00B61C68"/>
    <w:p w14:paraId="02832910" w14:textId="77777777" w:rsidR="00536248" w:rsidRDefault="00536248">
      <w:pPr>
        <w:pStyle w:val="AxureImageParagraph"/>
        <w:rPr>
          <w:noProof/>
        </w:rPr>
      </w:pPr>
    </w:p>
    <w:p w14:paraId="02832911" w14:textId="77777777" w:rsidR="007F1674" w:rsidRDefault="0053624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2832B17" wp14:editId="02832B18">
                <wp:simplePos x="0" y="0"/>
                <wp:positionH relativeFrom="column">
                  <wp:posOffset>4911725</wp:posOffset>
                </wp:positionH>
                <wp:positionV relativeFrom="paragraph">
                  <wp:posOffset>110490</wp:posOffset>
                </wp:positionV>
                <wp:extent cx="1554480" cy="422910"/>
                <wp:effectExtent l="3524250" t="0" r="26670" b="624840"/>
                <wp:wrapNone/>
                <wp:docPr id="344" name="Line Callout 1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229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4776"/>
                            <a:gd name="adj4" fmla="val -22571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B" w14:textId="77777777" w:rsidR="00F211BF" w:rsidRPr="000E44B6" w:rsidRDefault="00F211BF" w:rsidP="0053624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44" o:spid="_x0000_s1164" type="#_x0000_t47" style="position:absolute;left:0;text-align:left;margin-left:386.75pt;margin-top:8.7pt;width:122.4pt;height:33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" adj="-48754,52872" fillcolor="#4f81bd" strokecolor="#385d8a" strokeweight="2pt">
                <v:textbox>
                  <w:txbxContent>
                    <w:p w14:paraId="02832C2B" w14:textId="77777777" w:rsidR="00F211BF" w:rsidRPr="000E44B6" w:rsidRDefault="00F211BF" w:rsidP="0053624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19" wp14:editId="02832B1A">
            <wp:extent cx="5943600" cy="3774558"/>
            <wp:effectExtent l="0" t="0" r="0" b="0"/>
            <wp:docPr id="377" name="AXU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XU12.png"/>
                    <pic:cNvPicPr/>
                  </pic:nvPicPr>
                  <pic:blipFill rotWithShape="1">
                    <a:blip r:embed="rId51"/>
                    <a:srcRect b="13564"/>
                    <a:stretch/>
                  </pic:blipFill>
                  <pic:spPr bwMode="auto">
                    <a:xfrm>
                      <a:off x="0" y="0"/>
                      <a:ext cx="5943600" cy="377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12" w14:textId="77777777" w:rsidR="007F1674" w:rsidRDefault="00536248">
      <w:pPr>
        <w:pStyle w:val="Heading2"/>
      </w:pPr>
      <w:bookmarkStart w:id="76" w:name="_Toc449003026"/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832B1B" wp14:editId="02832B1C">
                <wp:simplePos x="0" y="0"/>
                <wp:positionH relativeFrom="column">
                  <wp:posOffset>4752340</wp:posOffset>
                </wp:positionH>
                <wp:positionV relativeFrom="paragraph">
                  <wp:posOffset>78740</wp:posOffset>
                </wp:positionV>
                <wp:extent cx="1554480" cy="457200"/>
                <wp:effectExtent l="3181350" t="266700" r="26670" b="19050"/>
                <wp:wrapNone/>
                <wp:docPr id="59" name="Line Callout 1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572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58197"/>
                            <a:gd name="adj4" fmla="val -20307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C" w14:textId="77777777" w:rsidR="00F211BF" w:rsidRPr="000E44B6" w:rsidRDefault="00F211BF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59" o:spid="_x0000_s1165" type="#_x0000_t47" style="position:absolute;margin-left:374.2pt;margin-top:6.2pt;width:122.4pt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" adj="-43864,-12571" fillcolor="#4f81bd" strokecolor="#385d8a" strokeweight="2pt">
                <v:textbox>
                  <w:txbxContent>
                    <w:p w14:paraId="02832C2C" w14:textId="77777777" w:rsidR="00F211BF" w:rsidRPr="000E44B6" w:rsidRDefault="00F211BF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856C04">
        <w:br w:type="page"/>
      </w:r>
      <w:r w:rsidR="00856C04">
        <w:lastRenderedPageBreak/>
        <w:t>S7-P5 - Forgot Password - Send Temporary Password</w:t>
      </w:r>
      <w:bookmarkEnd w:id="76"/>
    </w:p>
    <w:p w14:paraId="02832913" w14:textId="77777777" w:rsidR="00B61C68" w:rsidRPr="008728D1" w:rsidRDefault="00B61C68" w:rsidP="00B61C68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14:paraId="02832914" w14:textId="77777777" w:rsidR="00B61C68" w:rsidRPr="00B61C68" w:rsidRDefault="00B61C68" w:rsidP="00B61C68"/>
    <w:p w14:paraId="02832915" w14:textId="77777777" w:rsidR="007F1674" w:rsidRDefault="00856C04">
      <w:pPr>
        <w:pStyle w:val="AxureImageParagraph"/>
      </w:pPr>
      <w:r>
        <w:rPr>
          <w:noProof/>
        </w:rPr>
        <w:drawing>
          <wp:inline distT="0" distB="0" distL="0" distR="0" wp14:anchorId="02832B1D" wp14:editId="02832B1E">
            <wp:extent cx="6858000" cy="2371725"/>
            <wp:effectExtent l="0" t="0" r="0" b="0"/>
            <wp:docPr id="60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b="14726"/>
                    <a:stretch/>
                  </pic:blipFill>
                  <pic:spPr bwMode="auto"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16" w14:textId="77777777" w:rsidR="007F1674" w:rsidRDefault="00856C04">
      <w:pPr>
        <w:pStyle w:val="Heading2"/>
      </w:pPr>
      <w:r>
        <w:br w:type="page"/>
      </w:r>
      <w:bookmarkStart w:id="77" w:name="_Toc449003027"/>
      <w:r>
        <w:lastRenderedPageBreak/>
        <w:t>S7-P6 - Email Confirmation</w:t>
      </w:r>
      <w:bookmarkEnd w:id="77"/>
    </w:p>
    <w:p w14:paraId="02832917" w14:textId="77777777" w:rsidR="00B61C68" w:rsidRPr="008728D1" w:rsidRDefault="00B61C68" w:rsidP="00B61C68">
      <w:pPr>
        <w:rPr>
          <w:b/>
          <w:sz w:val="20"/>
          <w:szCs w:val="20"/>
        </w:rPr>
      </w:pPr>
      <w:proofErr w:type="gramStart"/>
      <w:r w:rsidRPr="008728D1">
        <w:rPr>
          <w:b/>
          <w:sz w:val="20"/>
          <w:szCs w:val="20"/>
        </w:rPr>
        <w:t>No changes in this release.</w:t>
      </w:r>
      <w:proofErr w:type="gramEnd"/>
    </w:p>
    <w:p w14:paraId="02832918" w14:textId="77777777" w:rsidR="00B61C68" w:rsidRPr="00B61C68" w:rsidRDefault="00B61C68" w:rsidP="00B61C68"/>
    <w:p w14:paraId="02832919" w14:textId="77777777" w:rsidR="007F1674" w:rsidRDefault="006F49A9">
      <w:pPr>
        <w:pStyle w:val="AxureImageParagraph"/>
      </w:pPr>
      <w:r>
        <w:rPr>
          <w:noProof/>
        </w:rPr>
        <w:drawing>
          <wp:inline distT="0" distB="0" distL="0" distR="0" wp14:anchorId="02832B1F" wp14:editId="02832B20">
            <wp:extent cx="6858000" cy="4457700"/>
            <wp:effectExtent l="0" t="0" r="0" b="0"/>
            <wp:docPr id="103" name="AXU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XU1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1A" w14:textId="77777777" w:rsidR="00B61C68" w:rsidRPr="008728D1" w:rsidRDefault="00856C04" w:rsidP="006F49A9">
      <w:pPr>
        <w:pStyle w:val="Heading2"/>
        <w:rPr>
          <w:b w:val="0"/>
          <w:sz w:val="20"/>
          <w:szCs w:val="20"/>
        </w:rPr>
      </w:pPr>
      <w:r>
        <w:br w:type="page"/>
      </w:r>
    </w:p>
    <w:p w14:paraId="0283291B" w14:textId="77777777" w:rsidR="007F1674" w:rsidRDefault="00856C04">
      <w:pPr>
        <w:pStyle w:val="Heading2"/>
      </w:pPr>
      <w:bookmarkStart w:id="78" w:name="_Toc449003028"/>
      <w:r>
        <w:lastRenderedPageBreak/>
        <w:t xml:space="preserve">S7-P9 - </w:t>
      </w:r>
      <w:r w:rsidR="00B61C68">
        <w:t>Provide Cell Phone Number_ Grandfathered User_ Forgot Password</w:t>
      </w:r>
      <w:bookmarkEnd w:id="78"/>
    </w:p>
    <w:p w14:paraId="0283291C" w14:textId="77777777" w:rsidR="007F1674" w:rsidRDefault="000B3C3E" w:rsidP="00D325A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2832B21" wp14:editId="02832B22">
                <wp:simplePos x="0" y="0"/>
                <wp:positionH relativeFrom="column">
                  <wp:posOffset>5621867</wp:posOffset>
                </wp:positionH>
                <wp:positionV relativeFrom="paragraph">
                  <wp:posOffset>121073</wp:posOffset>
                </wp:positionV>
                <wp:extent cx="1524000" cy="381000"/>
                <wp:effectExtent l="3505200" t="0" r="19050" b="838200"/>
                <wp:wrapNone/>
                <wp:docPr id="347" name="Line Callout 1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81000"/>
                        </a:xfrm>
                        <a:prstGeom prst="borderCallout1">
                          <a:avLst>
                            <a:gd name="adj1" fmla="val 58144"/>
                            <a:gd name="adj2" fmla="val -4333"/>
                            <a:gd name="adj3" fmla="val 312904"/>
                            <a:gd name="adj4" fmla="val -23015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D" w14:textId="77777777" w:rsidR="00F211BF" w:rsidRPr="00993BB9" w:rsidRDefault="00F211BF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6" type="#_x0000_t47" style="position:absolute;margin-left:442.65pt;margin-top:9.55pt;width:120pt;height:30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" adj="-49714,67587,-936,12559" fillcolor="#4f81bd" strokecolor="#385d8a" strokeweight="2pt">
                <v:textbox>
                  <w:txbxContent>
                    <w:p w14:paraId="02832C2D" w14:textId="77777777" w:rsidR="00F211BF" w:rsidRPr="00993BB9" w:rsidRDefault="00F211BF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283291D" w14:textId="77777777" w:rsidR="00DE1FBA" w:rsidRDefault="00536248" w:rsidP="00DE1FBA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832B23" wp14:editId="02832B24">
                <wp:simplePos x="0" y="0"/>
                <wp:positionH relativeFrom="column">
                  <wp:posOffset>5613400</wp:posOffset>
                </wp:positionH>
                <wp:positionV relativeFrom="paragraph">
                  <wp:posOffset>447040</wp:posOffset>
                </wp:positionV>
                <wp:extent cx="1524000" cy="251460"/>
                <wp:effectExtent l="2667000" t="0" r="19050" b="529590"/>
                <wp:wrapNone/>
                <wp:docPr id="405" name="Line Callout 1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58144"/>
                            <a:gd name="adj2" fmla="val -4333"/>
                            <a:gd name="adj3" fmla="val 304020"/>
                            <a:gd name="adj4" fmla="val -17433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E" w14:textId="77777777" w:rsidR="00F211BF" w:rsidRPr="00993BB9" w:rsidRDefault="00F211BF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93BB9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5" o:spid="_x0000_s1167" type="#_x0000_t47" style="position:absolute;margin-left:442pt;margin-top:35.2pt;width:120pt;height:19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" adj="-37655,65668,-936,12559" fillcolor="#4f81bd" strokecolor="#385d8a" strokeweight="2pt">
                <v:textbox>
                  <w:txbxContent>
                    <w:p w14:paraId="02832C2E" w14:textId="77777777" w:rsidR="00F211BF" w:rsidRPr="00993BB9" w:rsidRDefault="00F211BF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93BB9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E1FBA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2832B25" wp14:editId="02832B26">
                <wp:simplePos x="0" y="0"/>
                <wp:positionH relativeFrom="column">
                  <wp:posOffset>5621867</wp:posOffset>
                </wp:positionH>
                <wp:positionV relativeFrom="paragraph">
                  <wp:posOffset>3054562</wp:posOffset>
                </wp:positionV>
                <wp:extent cx="1524000" cy="626110"/>
                <wp:effectExtent l="857250" t="247650" r="19050" b="21590"/>
                <wp:wrapNone/>
                <wp:docPr id="379" name="Line Callout 1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261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101"/>
                            <a:gd name="adj4" fmla="val -5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2F" w14:textId="77777777" w:rsidR="00F211BF" w:rsidRPr="007034DE" w:rsidRDefault="00F211BF" w:rsidP="00DE1FB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Changed “Security Features FAQ” to “Security Feature FAQ” on 2/22/2016.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79" o:spid="_x0000_s1168" type="#_x0000_t47" style="position:absolute;margin-left:442.65pt;margin-top:240.5pt;width:120pt;height:49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" adj="-12046,-8446" fillcolor="#4f81bd" strokecolor="#385d8a" strokeweight="2pt">
                <v:textbox>
                  <w:txbxContent>
                    <w:p w14:paraId="02832C2F" w14:textId="77777777" w:rsidR="00F211BF" w:rsidRPr="007034DE" w:rsidRDefault="00F211BF" w:rsidP="00DE1FB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Changed “Security Features FAQ” to “Security Feature FAQ” on 2/22/2016.</w:t>
                      </w:r>
                    </w:p>
                  </w:txbxContent>
                </v:textbox>
              </v:shape>
            </w:pict>
          </mc:Fallback>
        </mc:AlternateContent>
      </w:r>
      <w:r w:rsidR="00DE1F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832B27" wp14:editId="02832B28">
                <wp:simplePos x="0" y="0"/>
                <wp:positionH relativeFrom="column">
                  <wp:posOffset>5621867</wp:posOffset>
                </wp:positionH>
                <wp:positionV relativeFrom="paragraph">
                  <wp:posOffset>3757295</wp:posOffset>
                </wp:positionV>
                <wp:extent cx="1524000" cy="251460"/>
                <wp:effectExtent l="1162050" t="666750" r="19050" b="15240"/>
                <wp:wrapNone/>
                <wp:docPr id="402" name="Line Callout 1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65277"/>
                            <a:gd name="adj4" fmla="val -7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0" w14:textId="77777777" w:rsidR="00F211BF" w:rsidRPr="007034DE" w:rsidRDefault="00F211BF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2" o:spid="_x0000_s1169" type="#_x0000_t47" style="position:absolute;margin-left:442.65pt;margin-top:295.85pt;width:120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" adj="-16366,-57300" fillcolor="#4f81bd" strokecolor="#385d8a" strokeweight="2pt">
                <v:textbox>
                  <w:txbxContent>
                    <w:p w14:paraId="02832C30" w14:textId="77777777" w:rsidR="00F211BF" w:rsidRPr="007034DE" w:rsidRDefault="00F211BF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832B29" wp14:editId="02832B2A">
                <wp:simplePos x="0" y="0"/>
                <wp:positionH relativeFrom="column">
                  <wp:posOffset>5621867</wp:posOffset>
                </wp:positionH>
                <wp:positionV relativeFrom="paragraph">
                  <wp:posOffset>1090295</wp:posOffset>
                </wp:positionV>
                <wp:extent cx="1524000" cy="777240"/>
                <wp:effectExtent l="400050" t="0" r="19050" b="22860"/>
                <wp:wrapNone/>
                <wp:docPr id="403" name="Line Callout 1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77240"/>
                        </a:xfrm>
                        <a:prstGeom prst="borderCallout1">
                          <a:avLst>
                            <a:gd name="adj1" fmla="val 29861"/>
                            <a:gd name="adj2" fmla="val -333"/>
                            <a:gd name="adj3" fmla="val 67145"/>
                            <a:gd name="adj4" fmla="val -2582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1" w14:textId="77777777" w:rsidR="00F211BF" w:rsidRPr="007034DE" w:rsidRDefault="00F211BF" w:rsidP="00D100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>Added warning notice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  Revised on 11/19/2015. Removed “For your protection,”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3" o:spid="_x0000_s1170" type="#_x0000_t47" style="position:absolute;margin-left:442.65pt;margin-top:85.85pt;width:120pt;height:61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" adj="-5578,14503,-72,6450" fillcolor="#4f81bd" strokecolor="#385d8a" strokeweight="2pt">
                <v:textbox>
                  <w:txbxContent>
                    <w:p w14:paraId="02832C31" w14:textId="77777777" w:rsidR="00F211BF" w:rsidRPr="007034DE" w:rsidRDefault="00F211BF" w:rsidP="00D1007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>Added warning notice</w:t>
                      </w:r>
                      <w:r>
                        <w:rPr>
                          <w:b/>
                          <w:color w:val="FFFFFF" w:themeColor="background1"/>
                        </w:rPr>
                        <w:t>.  Revised on 11/19/2015. Removed “For your protection,”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832B2B" wp14:editId="02832B2C">
                <wp:simplePos x="0" y="0"/>
                <wp:positionH relativeFrom="column">
                  <wp:posOffset>5621867</wp:posOffset>
                </wp:positionH>
                <wp:positionV relativeFrom="paragraph">
                  <wp:posOffset>1953895</wp:posOffset>
                </wp:positionV>
                <wp:extent cx="1524000" cy="251460"/>
                <wp:effectExtent l="3409950" t="0" r="19050" b="15240"/>
                <wp:wrapNone/>
                <wp:docPr id="406" name="Line Callout 1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2514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2634"/>
                            <a:gd name="adj4" fmla="val -22410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2" w14:textId="77777777" w:rsidR="00F211BF" w:rsidRPr="00181AFC" w:rsidRDefault="00F211BF" w:rsidP="00B61C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81AFC">
                              <w:rPr>
                                <w:b/>
                                <w:color w:val="FFFFFF" w:themeColor="background1"/>
                              </w:rPr>
                              <w:t>Changed 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406" o:spid="_x0000_s1171" type="#_x0000_t47" style="position:absolute;margin-left:442.65pt;margin-top:153.85pt;width:120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" adj="-48406,20009" fillcolor="#4f81bd" strokecolor="#385d8a" strokeweight="2pt">
                <v:textbox>
                  <w:txbxContent>
                    <w:p w14:paraId="02832C32" w14:textId="77777777" w:rsidR="00F211BF" w:rsidRPr="00181AFC" w:rsidRDefault="00F211BF" w:rsidP="00B61C6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81AFC">
                        <w:rPr>
                          <w:b/>
                          <w:color w:val="FFFFFF" w:themeColor="background1"/>
                        </w:rPr>
                        <w:t>Changed wording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3064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2832B2D" wp14:editId="02832B2E">
                <wp:simplePos x="0" y="0"/>
                <wp:positionH relativeFrom="column">
                  <wp:posOffset>5615940</wp:posOffset>
                </wp:positionH>
                <wp:positionV relativeFrom="paragraph">
                  <wp:posOffset>2295525</wp:posOffset>
                </wp:positionV>
                <wp:extent cx="1524000" cy="655320"/>
                <wp:effectExtent l="800100" t="0" r="19050" b="11430"/>
                <wp:wrapNone/>
                <wp:docPr id="6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655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735"/>
                            <a:gd name="adj4" fmla="val -524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3" w14:textId="77777777" w:rsidR="00F211BF" w:rsidRPr="007034DE" w:rsidRDefault="00F211BF" w:rsidP="002204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Changed “own” to “have”, “cannot” to “can’t” and reordered </w:t>
                            </w: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questions on 12/16/15.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2" type="#_x0000_t47" style="position:absolute;margin-left:442.2pt;margin-top:180.75pt;width:120pt;height:51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" adj="-11338,2751" fillcolor="#4f81bd" strokecolor="#385d8a" strokeweight="2pt">
                <v:textbox>
                  <w:txbxContent>
                    <w:p w14:paraId="02832C33" w14:textId="77777777" w:rsidR="00F211BF" w:rsidRPr="007034DE" w:rsidRDefault="00F211BF" w:rsidP="0022047A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Changed “own” to “have”, “cannot” to “can’t” and reordered </w:t>
                      </w:r>
                      <w:r w:rsidRPr="007034D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</w:rPr>
                        <w:t>questions on 12/16/15.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2F" wp14:editId="02832B30">
            <wp:extent cx="5943600" cy="4160520"/>
            <wp:effectExtent l="0" t="0" r="0" b="0"/>
            <wp:docPr id="161" name="AXU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18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1E" w14:textId="77777777" w:rsidR="00DE1FBA" w:rsidRDefault="00536248"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2832B31" wp14:editId="02832B32">
                <wp:simplePos x="0" y="0"/>
                <wp:positionH relativeFrom="column">
                  <wp:posOffset>5613400</wp:posOffset>
                </wp:positionH>
                <wp:positionV relativeFrom="paragraph">
                  <wp:posOffset>1050290</wp:posOffset>
                </wp:positionV>
                <wp:extent cx="1524000" cy="396875"/>
                <wp:effectExtent l="3905250" t="1790700" r="19050" b="22225"/>
                <wp:wrapNone/>
                <wp:docPr id="121" name="Line Callout 1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875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446341"/>
                            <a:gd name="adj4" fmla="val -25576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4" w14:textId="77777777" w:rsidR="00F211BF" w:rsidRPr="007034DE" w:rsidRDefault="00F211BF" w:rsidP="005F5E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21" o:spid="_x0000_s1173" type="#_x0000_t47" style="position:absolute;margin-left:442pt;margin-top:82.7pt;width:120pt;height:31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" adj="-55246,-96410,-1260,9000" fillcolor="#4f81bd" strokecolor="#385d8a" strokeweight="2pt">
                <v:textbox>
                  <w:txbxContent>
                    <w:p w14:paraId="02832C34" w14:textId="77777777" w:rsidR="00F211BF" w:rsidRPr="007034DE" w:rsidRDefault="00F211BF" w:rsidP="005F5E6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DE1FBA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832B33" wp14:editId="02832B34">
                <wp:simplePos x="0" y="0"/>
                <wp:positionH relativeFrom="column">
                  <wp:posOffset>5621655</wp:posOffset>
                </wp:positionH>
                <wp:positionV relativeFrom="paragraph">
                  <wp:posOffset>127000</wp:posOffset>
                </wp:positionV>
                <wp:extent cx="1524000" cy="400050"/>
                <wp:effectExtent l="2000250" t="1028700" r="19050" b="19050"/>
                <wp:wrapNone/>
                <wp:docPr id="36" name="Line Callout 1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400050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256526"/>
                            <a:gd name="adj4" fmla="val -13043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5" w14:textId="77777777" w:rsidR="00F211BF" w:rsidRPr="007034DE" w:rsidRDefault="00F211BF" w:rsidP="008C30B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034DE">
                              <w:rPr>
                                <w:b/>
                                <w:color w:val="FFFFFF" w:themeColor="background1"/>
                              </w:rPr>
                              <w:t xml:space="preserve">Added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text on 11/19/2015.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36" o:spid="_x0000_s1174" type="#_x0000_t47" style="position:absolute;margin-left:442.65pt;margin-top:10pt;width:120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" adj="-28174,-55410,-1260,9000" fillcolor="#4f81bd" strokecolor="#385d8a" strokeweight="2pt">
                <v:textbox>
                  <w:txbxContent>
                    <w:p w14:paraId="02832C35" w14:textId="77777777" w:rsidR="00F211BF" w:rsidRPr="007034DE" w:rsidRDefault="00F211BF" w:rsidP="008C30B0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034DE">
                        <w:rPr>
                          <w:b/>
                          <w:color w:val="FFFFFF" w:themeColor="background1"/>
                        </w:rPr>
                        <w:t xml:space="preserve">Added </w:t>
                      </w:r>
                      <w:r>
                        <w:rPr>
                          <w:b/>
                          <w:color w:val="FFFFFF" w:themeColor="background1"/>
                        </w:rPr>
                        <w:t>text on 11/19/2015.</w:t>
                      </w:r>
                    </w:p>
                  </w:txbxContent>
                </v:textbox>
              </v:shape>
            </w:pict>
          </mc:Fallback>
        </mc:AlternateContent>
      </w:r>
      <w:r w:rsidR="00DE1FBA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2832B35" wp14:editId="02832B36">
                <wp:simplePos x="0" y="0"/>
                <wp:positionH relativeFrom="column">
                  <wp:posOffset>5621655</wp:posOffset>
                </wp:positionH>
                <wp:positionV relativeFrom="paragraph">
                  <wp:posOffset>592455</wp:posOffset>
                </wp:positionV>
                <wp:extent cx="1524000" cy="396875"/>
                <wp:effectExtent l="3676650" t="2190750" r="19050" b="22225"/>
                <wp:wrapNone/>
                <wp:docPr id="63" name="Line Callout 1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96875"/>
                        </a:xfrm>
                        <a:prstGeom prst="borderCallout1">
                          <a:avLst>
                            <a:gd name="adj1" fmla="val 41667"/>
                            <a:gd name="adj2" fmla="val -5833"/>
                            <a:gd name="adj3" fmla="val -543731"/>
                            <a:gd name="adj4" fmla="val -2407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6" w14:textId="77777777" w:rsidR="00F211BF" w:rsidRPr="007034DE" w:rsidRDefault="00F211BF" w:rsidP="00284E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“Why?” link on 1/13/2016.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63" o:spid="_x0000_s1175" type="#_x0000_t47" style="position:absolute;margin-left:442.65pt;margin-top:46.65pt;width:120pt;height:3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" adj="-52006,-117446,-1260,9000" fillcolor="#4f81bd" strokecolor="#385d8a" strokeweight="2pt">
                <v:textbox>
                  <w:txbxContent>
                    <w:p w14:paraId="02832C36" w14:textId="77777777" w:rsidR="00F211BF" w:rsidRPr="007034DE" w:rsidRDefault="00F211BF" w:rsidP="00284E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“Why?” link on 1/13/2016.</w:t>
                      </w:r>
                    </w:p>
                  </w:txbxContent>
                </v:textbox>
              </v:shape>
            </w:pict>
          </mc:Fallback>
        </mc:AlternateContent>
      </w:r>
      <w:r w:rsidR="00DE1FBA">
        <w:br w:type="page"/>
      </w:r>
    </w:p>
    <w:p w14:paraId="0283291F" w14:textId="77777777" w:rsidR="00993BB9" w:rsidRDefault="00856C04" w:rsidP="00DE1FBA">
      <w:pPr>
        <w:pStyle w:val="Heading2"/>
      </w:pPr>
      <w:bookmarkStart w:id="79" w:name="_Toc449003029"/>
      <w:r>
        <w:lastRenderedPageBreak/>
        <w:t xml:space="preserve">S7-P10 - </w:t>
      </w:r>
      <w:r w:rsidR="00993BB9" w:rsidRPr="00F27DC7">
        <w:t xml:space="preserve">Enter Texted Security </w:t>
      </w:r>
      <w:proofErr w:type="spellStart"/>
      <w:r w:rsidR="00993BB9" w:rsidRPr="00F27DC7">
        <w:t>Code_Grandfathered</w:t>
      </w:r>
      <w:proofErr w:type="spellEnd"/>
      <w:r w:rsidR="00993BB9" w:rsidRPr="00F27DC7">
        <w:t xml:space="preserve"> </w:t>
      </w:r>
      <w:proofErr w:type="spellStart"/>
      <w:r w:rsidR="00993BB9" w:rsidRPr="00F27DC7">
        <w:t>User_Forgot</w:t>
      </w:r>
      <w:proofErr w:type="spellEnd"/>
      <w:r w:rsidR="00993BB9" w:rsidRPr="00F27DC7">
        <w:t xml:space="preserve"> Password</w:t>
      </w:r>
      <w:bookmarkEnd w:id="79"/>
    </w:p>
    <w:p w14:paraId="02832920" w14:textId="77777777" w:rsidR="00CC0C73" w:rsidRDefault="00CC0C73" w:rsidP="00174391"/>
    <w:p w14:paraId="02832921" w14:textId="77777777" w:rsidR="00CC0C73" w:rsidRDefault="00536248" w:rsidP="00174391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2832B37" wp14:editId="02832B38">
                <wp:simplePos x="0" y="0"/>
                <wp:positionH relativeFrom="column">
                  <wp:posOffset>5730875</wp:posOffset>
                </wp:positionH>
                <wp:positionV relativeFrom="paragraph">
                  <wp:posOffset>692150</wp:posOffset>
                </wp:positionV>
                <wp:extent cx="1201420" cy="541655"/>
                <wp:effectExtent l="514350" t="0" r="17780" b="10795"/>
                <wp:wrapNone/>
                <wp:docPr id="321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1420" cy="541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5630"/>
                            <a:gd name="adj4" fmla="val -42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7" w14:textId="77777777" w:rsidR="00F211BF" w:rsidRPr="007034DE" w:rsidRDefault="00F211BF" w:rsidP="00687A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6" type="#_x0000_t47" style="position:absolute;margin-left:451.25pt;margin-top:54.5pt;width:94.6pt;height:42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" adj="-9286,16336" fillcolor="#4f81bd" strokecolor="#385d8a" strokeweight="2pt">
                <v:textbox>
                  <w:txbxContent>
                    <w:p w14:paraId="02832C37" w14:textId="77777777" w:rsidR="00F211BF" w:rsidRPr="007034DE" w:rsidRDefault="00F211BF" w:rsidP="00687AC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2667B" w:rsidRPr="003F4209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2832B39" wp14:editId="02832B3A">
                <wp:simplePos x="0" y="0"/>
                <wp:positionH relativeFrom="column">
                  <wp:posOffset>5692140</wp:posOffset>
                </wp:positionH>
                <wp:positionV relativeFrom="paragraph">
                  <wp:posOffset>1816735</wp:posOffset>
                </wp:positionV>
                <wp:extent cx="1363980" cy="556260"/>
                <wp:effectExtent l="495300" t="0" r="26670" b="15240"/>
                <wp:wrapNone/>
                <wp:docPr id="324" name="Line Callout 1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56260"/>
                        </a:xfrm>
                        <a:prstGeom prst="borderCallout1">
                          <a:avLst>
                            <a:gd name="adj1" fmla="val 22860"/>
                            <a:gd name="adj2" fmla="val -7774"/>
                            <a:gd name="adj3" fmla="val 23025"/>
                            <a:gd name="adj4" fmla="val -361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8" w14:textId="77777777" w:rsidR="00F211BF" w:rsidRPr="000E44B6" w:rsidRDefault="00F211BF" w:rsidP="000266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“SMS” from 2</w:t>
                            </w:r>
                            <w:r w:rsidRPr="0026142C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bullet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24" o:spid="_x0000_s1177" type="#_x0000_t47" style="position:absolute;margin-left:448.2pt;margin-top:143.05pt;width:107.4pt;height:43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" adj="-7812,4973,-1679,4938" fillcolor="#4f81bd" strokecolor="#385d8a" strokeweight="2pt">
                <v:textbox>
                  <w:txbxContent>
                    <w:p w14:paraId="02832C38" w14:textId="77777777" w:rsidR="00F211BF" w:rsidRPr="000E44B6" w:rsidRDefault="00F211BF" w:rsidP="0002667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“SMS” from 2</w:t>
                      </w:r>
                      <w:r w:rsidRPr="0026142C">
                        <w:rPr>
                          <w:b/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bullet on 12/17/2015.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3B" wp14:editId="02832B3C">
            <wp:extent cx="5943600" cy="3211195"/>
            <wp:effectExtent l="0" t="0" r="0" b="8255"/>
            <wp:docPr id="184" name="AXU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20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22" w14:textId="77777777" w:rsidR="007F1674" w:rsidRDefault="00856C04">
      <w:pPr>
        <w:pStyle w:val="Heading2"/>
      </w:pPr>
      <w:r>
        <w:br w:type="page"/>
      </w:r>
      <w:bookmarkStart w:id="80" w:name="_Toc449003030"/>
      <w:r>
        <w:lastRenderedPageBreak/>
        <w:t xml:space="preserve">S7-P11 - </w:t>
      </w:r>
      <w:r w:rsidR="00993BB9">
        <w:t xml:space="preserve">Update </w:t>
      </w:r>
      <w:proofErr w:type="spellStart"/>
      <w:r w:rsidR="00993BB9">
        <w:t>Password_Grandfathered</w:t>
      </w:r>
      <w:proofErr w:type="spellEnd"/>
      <w:r w:rsidR="00993BB9">
        <w:t xml:space="preserve"> User</w:t>
      </w:r>
      <w:bookmarkEnd w:id="80"/>
    </w:p>
    <w:p w14:paraId="02832923" w14:textId="77777777" w:rsidR="00993BB9" w:rsidRPr="00993BB9" w:rsidRDefault="00993BB9" w:rsidP="00993BB9"/>
    <w:p w14:paraId="02832924" w14:textId="77777777" w:rsidR="007F1674" w:rsidRDefault="000B3C3E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2832B3D" wp14:editId="02832B3E">
                <wp:simplePos x="0" y="0"/>
                <wp:positionH relativeFrom="column">
                  <wp:posOffset>4720856</wp:posOffset>
                </wp:positionH>
                <wp:positionV relativeFrom="paragraph">
                  <wp:posOffset>210155</wp:posOffset>
                </wp:positionV>
                <wp:extent cx="1554480" cy="448310"/>
                <wp:effectExtent l="2286000" t="0" r="26670" b="523240"/>
                <wp:wrapNone/>
                <wp:docPr id="96" name="Line Callout 1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483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8477"/>
                            <a:gd name="adj4" fmla="val -14649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9" w14:textId="77777777" w:rsidR="00F211BF" w:rsidRPr="000E44B6" w:rsidRDefault="00F211BF" w:rsidP="000B3C3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steps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96" o:spid="_x0000_s1178" type="#_x0000_t47" style="position:absolute;left:0;text-align:left;margin-left:371.7pt;margin-top:16.55pt;width:122.4pt;height:35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" adj="-31644,45031" fillcolor="#4f81bd" strokecolor="#385d8a" strokeweight="2pt">
                <v:textbox>
                  <w:txbxContent>
                    <w:p w14:paraId="02832C39" w14:textId="77777777" w:rsidR="00F211BF" w:rsidRPr="000E44B6" w:rsidRDefault="00F211BF" w:rsidP="000B3C3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steps (03/21/16)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1007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832B3F" wp14:editId="02832B40">
                <wp:simplePos x="0" y="0"/>
                <wp:positionH relativeFrom="column">
                  <wp:posOffset>5227320</wp:posOffset>
                </wp:positionH>
                <wp:positionV relativeFrom="paragraph">
                  <wp:posOffset>3912235</wp:posOffset>
                </wp:positionV>
                <wp:extent cx="1524000" cy="502920"/>
                <wp:effectExtent l="1657350" t="0" r="19050" b="11430"/>
                <wp:wrapNone/>
                <wp:docPr id="90" name="Line Callout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5029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025"/>
                            <a:gd name="adj4" fmla="val -10899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A" w14:textId="77777777" w:rsidR="00F211BF" w:rsidRPr="007034DE" w:rsidRDefault="00F211BF" w:rsidP="00BA3D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Removed Previous button on 12/02/2015.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9" type="#_x0000_t47" style="position:absolute;left:0;text-align:left;margin-left:411.6pt;margin-top:308.05pt;width:120pt;height:39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" adj="-23542,3245" fillcolor="#4f81bd" strokecolor="#385d8a" strokeweight="2pt">
                <v:textbox>
                  <w:txbxContent>
                    <w:p w14:paraId="02832C3A" w14:textId="77777777" w:rsidR="00F211BF" w:rsidRPr="007034DE" w:rsidRDefault="00F211BF" w:rsidP="00BA3DC1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Removed Previous button on 12/02/2015.</w:t>
                      </w:r>
                    </w:p>
                  </w:txbxContent>
                </v:textbox>
              </v:shape>
            </w:pict>
          </mc:Fallback>
        </mc:AlternateContent>
      </w:r>
      <w:r w:rsidR="00D10078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2832B41" wp14:editId="02832B42">
                <wp:simplePos x="0" y="0"/>
                <wp:positionH relativeFrom="column">
                  <wp:posOffset>4808220</wp:posOffset>
                </wp:positionH>
                <wp:positionV relativeFrom="paragraph">
                  <wp:posOffset>1831975</wp:posOffset>
                </wp:positionV>
                <wp:extent cx="1554480" cy="434340"/>
                <wp:effectExtent l="2552700" t="342900" r="26670" b="22860"/>
                <wp:wrapNone/>
                <wp:docPr id="191" name="Line Callout 1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343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5378"/>
                            <a:gd name="adj4" fmla="val -163824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B" w14:textId="77777777" w:rsidR="00F211BF" w:rsidRPr="000E44B6" w:rsidRDefault="00F211BF" w:rsidP="00D1007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Corrected capitalization on Step 2 on 12/17/2015.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1 191" o:spid="_x0000_s1180" type="#_x0000_t47" style="position:absolute;left:0;text-align:left;margin-left:378.6pt;margin-top:144.25pt;width:122.4pt;height:34.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" adj="-35386,-16282" fillcolor="#4f81bd" strokecolor="#385d8a" strokeweight="2pt">
                <v:textbox>
                  <w:txbxContent>
                    <w:p w14:paraId="02832C3B" w14:textId="77777777" w:rsidR="00F211BF" w:rsidRPr="000E44B6" w:rsidRDefault="00F211BF" w:rsidP="00D1007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Corrected capitalization on Step 2 on 12/17/2015.</w:t>
                      </w:r>
                    </w:p>
                  </w:txbxContent>
                </v:textbox>
              </v:shape>
            </w:pict>
          </mc:Fallback>
        </mc:AlternateContent>
      </w:r>
      <w:r w:rsidR="00536248">
        <w:rPr>
          <w:noProof/>
        </w:rPr>
        <w:drawing>
          <wp:inline distT="0" distB="0" distL="0" distR="0" wp14:anchorId="02832B43" wp14:editId="02832B44">
            <wp:extent cx="5943600" cy="3921125"/>
            <wp:effectExtent l="0" t="0" r="0" b="3175"/>
            <wp:docPr id="186" name="AXU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XU2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25" w14:textId="77777777" w:rsidR="007F1674" w:rsidRDefault="00856C04">
      <w:pPr>
        <w:pStyle w:val="Heading2"/>
      </w:pPr>
      <w:r>
        <w:br w:type="page"/>
      </w:r>
      <w:bookmarkStart w:id="81" w:name="_Toc449003031"/>
      <w:r>
        <w:lastRenderedPageBreak/>
        <w:t>S7-P12 - Confirmation of Password Change</w:t>
      </w:r>
      <w:bookmarkEnd w:id="81"/>
    </w:p>
    <w:p w14:paraId="02832926" w14:textId="77777777" w:rsidR="00993BB9" w:rsidRPr="00993BB9" w:rsidRDefault="00993BB9" w:rsidP="00993BB9"/>
    <w:p w14:paraId="02832927" w14:textId="77777777" w:rsidR="007F1674" w:rsidRDefault="00A212D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832B45" wp14:editId="02832B46">
                <wp:simplePos x="0" y="0"/>
                <wp:positionH relativeFrom="column">
                  <wp:posOffset>5236845</wp:posOffset>
                </wp:positionH>
                <wp:positionV relativeFrom="paragraph">
                  <wp:posOffset>1464310</wp:posOffset>
                </wp:positionV>
                <wp:extent cx="1554480" cy="419100"/>
                <wp:effectExtent l="876300" t="0" r="26670" b="19050"/>
                <wp:wrapNone/>
                <wp:docPr id="409" name="Line Callout 1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4480" cy="4191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1894"/>
                            <a:gd name="adj4" fmla="val -5549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C" w14:textId="77777777" w:rsidR="00F211BF" w:rsidRPr="000E44B6" w:rsidRDefault="00F211BF" w:rsidP="00993BB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Modified confirmation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9" o:spid="_x0000_s1181" type="#_x0000_t47" style="position:absolute;left:0;text-align:left;margin-left:412.35pt;margin-top:115.3pt;width:122.4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" adj="-11986,11209" fillcolor="#4f81bd" strokecolor="#385d8a" strokeweight="2pt">
                <v:textbox>
                  <w:txbxContent>
                    <w:p w14:paraId="02832C3C" w14:textId="77777777" w:rsidR="00F211BF" w:rsidRPr="000E44B6" w:rsidRDefault="00F211BF" w:rsidP="00993BB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Modified confirmation message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56C04">
        <w:rPr>
          <w:noProof/>
        </w:rPr>
        <w:drawing>
          <wp:inline distT="0" distB="0" distL="0" distR="0" wp14:anchorId="02832B47" wp14:editId="02832B48">
            <wp:extent cx="6858000" cy="2743200"/>
            <wp:effectExtent l="0" t="0" r="0" b="0"/>
            <wp:docPr id="66" name="AXU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62254"/>
                    <a:stretch/>
                  </pic:blipFill>
                  <pic:spPr bwMode="auto"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28" w14:textId="77777777" w:rsidR="00BB2A54" w:rsidRDefault="00BB2A54">
      <w:pPr>
        <w:pStyle w:val="AxureImageParagraph"/>
      </w:pPr>
    </w:p>
    <w:p w14:paraId="02832929" w14:textId="77777777" w:rsidR="00BB2A54" w:rsidRDefault="00BB2A54">
      <w:r>
        <w:br w:type="page"/>
      </w:r>
    </w:p>
    <w:p w14:paraId="0283292A" w14:textId="77777777" w:rsidR="00BB2A54" w:rsidRDefault="00BB2A54" w:rsidP="00BB2A54">
      <w:pPr>
        <w:pStyle w:val="Heading1"/>
        <w:tabs>
          <w:tab w:val="left" w:pos="6300"/>
        </w:tabs>
      </w:pPr>
      <w:bookmarkStart w:id="82" w:name="_Toc449003032"/>
      <w:r>
        <w:lastRenderedPageBreak/>
        <w:t>Scenario 8: Login Happy Path</w:t>
      </w:r>
      <w:r w:rsidR="00CC1B4F">
        <w:t xml:space="preserve"> (All Users)</w:t>
      </w:r>
      <w:bookmarkEnd w:id="82"/>
    </w:p>
    <w:p w14:paraId="0283292B" w14:textId="77777777" w:rsidR="00BB2A54" w:rsidRDefault="00BB2A54" w:rsidP="00BB2A54">
      <w:pPr>
        <w:pStyle w:val="Heading2"/>
      </w:pPr>
      <w:bookmarkStart w:id="83" w:name="_Toc449003033"/>
      <w:r>
        <w:t>S8-P1 Sign In</w:t>
      </w:r>
      <w:bookmarkEnd w:id="83"/>
    </w:p>
    <w:p w14:paraId="0283292C" w14:textId="77777777" w:rsidR="00BB2A54" w:rsidRPr="00BB2A54" w:rsidRDefault="00BB2A54" w:rsidP="00BB2A54"/>
    <w:p w14:paraId="0283292D" w14:textId="77777777" w:rsidR="00BB2A54" w:rsidRPr="00BB2A54" w:rsidRDefault="00CC1B4F" w:rsidP="00BB2A54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832B49" wp14:editId="02832B4A">
                <wp:simplePos x="0" y="0"/>
                <wp:positionH relativeFrom="column">
                  <wp:posOffset>3253740</wp:posOffset>
                </wp:positionH>
                <wp:positionV relativeFrom="paragraph">
                  <wp:posOffset>257175</wp:posOffset>
                </wp:positionV>
                <wp:extent cx="1760220" cy="403860"/>
                <wp:effectExtent l="0" t="0" r="11430" b="1524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3D" w14:textId="77777777" w:rsidR="00F211BF" w:rsidRPr="00A24675" w:rsidRDefault="00F211BF" w:rsidP="00CC1B4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675">
                              <w:rPr>
                                <w:b/>
                              </w:rPr>
                              <w:t>Please see S1-P1 for</w:t>
                            </w:r>
                            <w:r>
                              <w:rPr>
                                <w:b/>
                              </w:rPr>
                              <w:t xml:space="preserve"> description of</w:t>
                            </w:r>
                            <w:r w:rsidRPr="00A24675">
                              <w:rPr>
                                <w:b/>
                              </w:rPr>
                              <w:t xml:space="preserve">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182" style="position:absolute;margin-left:256.2pt;margin-top:20.25pt;width:138.6pt;height:31.8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" fillcolor="#4f81bd [3204]" strokecolor="#243f60 [1604]" strokeweight="2pt">
                <v:textbox>
                  <w:txbxContent>
                    <w:p w14:paraId="02832C3D" w14:textId="77777777" w:rsidR="00F211BF" w:rsidRPr="00A24675" w:rsidRDefault="00F211BF" w:rsidP="00CC1B4F">
                      <w:pPr>
                        <w:jc w:val="center"/>
                        <w:rPr>
                          <w:b/>
                        </w:rPr>
                      </w:pPr>
                      <w:r w:rsidRPr="00A24675">
                        <w:rPr>
                          <w:b/>
                        </w:rPr>
                        <w:t>Please see S1-P1 for</w:t>
                      </w:r>
                      <w:r>
                        <w:rPr>
                          <w:b/>
                        </w:rPr>
                        <w:t xml:space="preserve"> description of</w:t>
                      </w:r>
                      <w:r w:rsidRPr="00A24675">
                        <w:rPr>
                          <w:b/>
                        </w:rPr>
                        <w:t xml:space="preserve"> changes.</w:t>
                      </w:r>
                    </w:p>
                  </w:txbxContent>
                </v:textbox>
              </v:rect>
            </w:pict>
          </mc:Fallback>
        </mc:AlternateContent>
      </w:r>
      <w:r w:rsidR="00DA695C">
        <w:rPr>
          <w:noProof/>
        </w:rPr>
        <w:drawing>
          <wp:inline distT="0" distB="0" distL="0" distR="0" wp14:anchorId="02832B4B" wp14:editId="02832B4C">
            <wp:extent cx="6858000" cy="5495925"/>
            <wp:effectExtent l="0" t="0" r="0" b="9525"/>
            <wp:docPr id="17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2E" w14:textId="77777777" w:rsidR="00BB2A54" w:rsidRPr="00492AAE" w:rsidRDefault="00BB2A54" w:rsidP="00BB2A54"/>
    <w:p w14:paraId="0283292F" w14:textId="77777777" w:rsidR="00BB2A54" w:rsidRDefault="00BB2A54">
      <w:r>
        <w:br w:type="page"/>
      </w:r>
    </w:p>
    <w:p w14:paraId="02832930" w14:textId="77777777" w:rsidR="00BB2A54" w:rsidRDefault="00BB2A54" w:rsidP="00BB2A54">
      <w:pPr>
        <w:pStyle w:val="Heading2"/>
      </w:pPr>
      <w:bookmarkStart w:id="84" w:name="_Toc449003034"/>
      <w:r>
        <w:lastRenderedPageBreak/>
        <w:t>S8-P2 Verify Cell Phone Number</w:t>
      </w:r>
      <w:bookmarkEnd w:id="84"/>
    </w:p>
    <w:p w14:paraId="02832931" w14:textId="77777777" w:rsidR="00BB2A54" w:rsidRDefault="00BB2A54" w:rsidP="00BB2A54"/>
    <w:p w14:paraId="02832932" w14:textId="77777777" w:rsidR="00BB2A54" w:rsidRDefault="00DA695C" w:rsidP="00BB2A54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2832B4D" wp14:editId="02832B4E">
                <wp:simplePos x="0" y="0"/>
                <wp:positionH relativeFrom="column">
                  <wp:posOffset>3368040</wp:posOffset>
                </wp:positionH>
                <wp:positionV relativeFrom="paragraph">
                  <wp:posOffset>214630</wp:posOffset>
                </wp:positionV>
                <wp:extent cx="1760220" cy="403860"/>
                <wp:effectExtent l="0" t="0" r="11430" b="1524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4038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3E" w14:textId="77777777" w:rsidR="00F211BF" w:rsidRPr="001177C9" w:rsidRDefault="00F211BF" w:rsidP="00DA695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177C9">
                              <w:rPr>
                                <w:b/>
                                <w:color w:val="FFFFFF" w:themeColor="background1"/>
                              </w:rPr>
                              <w:t>Please see S2-P11 for changes.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o:spid="_x0000_s1183" style="position:absolute;margin-left:265.2pt;margin-top:16.9pt;width:138.6pt;height:31.8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" fillcolor="#4f81bd" strokecolor="#385d8a" strokeweight="2pt">
                <v:textbox>
                  <w:txbxContent>
                    <w:p w14:paraId="02832C3E" w14:textId="77777777" w:rsidR="00F211BF" w:rsidRPr="001177C9" w:rsidRDefault="00F211BF" w:rsidP="00DA695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177C9">
                        <w:rPr>
                          <w:b/>
                          <w:color w:val="FFFFFF" w:themeColor="background1"/>
                        </w:rPr>
                        <w:t>Please see S2-P11 for changes.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832B4F" wp14:editId="02832B50">
            <wp:extent cx="6858000" cy="4305300"/>
            <wp:effectExtent l="0" t="0" r="0" b="0"/>
            <wp:docPr id="163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33" w14:textId="77777777" w:rsidR="00BB2A54" w:rsidRDefault="00BB2A54">
      <w:r>
        <w:br w:type="page"/>
      </w:r>
    </w:p>
    <w:p w14:paraId="02832934" w14:textId="77777777" w:rsidR="00BB2A54" w:rsidRDefault="00BB2A54" w:rsidP="00BB2A54">
      <w:pPr>
        <w:pStyle w:val="Heading2"/>
      </w:pPr>
      <w:bookmarkStart w:id="85" w:name="_Toc449003035"/>
      <w:r>
        <w:lastRenderedPageBreak/>
        <w:t>S8-P3 Enter Texted Security Code</w:t>
      </w:r>
      <w:bookmarkEnd w:id="85"/>
    </w:p>
    <w:p w14:paraId="02832935" w14:textId="77777777" w:rsidR="00BB2A54" w:rsidRDefault="00BB2A54" w:rsidP="00BB2A54"/>
    <w:p w14:paraId="02832936" w14:textId="77777777" w:rsidR="00BB2A54" w:rsidRPr="00BB2A54" w:rsidRDefault="00CA6EDE" w:rsidP="00BB2A54">
      <w:r>
        <w:rPr>
          <w:noProof/>
        </w:rPr>
        <w:drawing>
          <wp:inline distT="0" distB="0" distL="0" distR="0" wp14:anchorId="02832B51" wp14:editId="02832B52">
            <wp:extent cx="6858000" cy="3733800"/>
            <wp:effectExtent l="0" t="0" r="0" b="0"/>
            <wp:docPr id="35" name="AXU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XU6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37" w14:textId="77777777" w:rsidR="00BB2A54" w:rsidRDefault="00BB2A54">
      <w:r>
        <w:br w:type="page"/>
      </w:r>
    </w:p>
    <w:p w14:paraId="02832938" w14:textId="77777777" w:rsidR="00BB2A54" w:rsidRDefault="00B84958" w:rsidP="00BB2A54">
      <w:pPr>
        <w:pStyle w:val="Heading2"/>
      </w:pPr>
      <w:bookmarkStart w:id="86" w:name="_Toc449003036"/>
      <w:r>
        <w:lastRenderedPageBreak/>
        <w:t xml:space="preserve">S8-P4 </w:t>
      </w:r>
      <w:r w:rsidRPr="0064103C">
        <w:rPr>
          <w:rFonts w:ascii="Georgia" w:hAnsi="Georgia"/>
          <w:b w:val="0"/>
          <w:color w:val="FF0000"/>
        </w:rPr>
        <w:t>m</w:t>
      </w:r>
      <w:r w:rsidR="00BB2A54" w:rsidRPr="0064103C">
        <w:rPr>
          <w:rFonts w:ascii="Georgia" w:hAnsi="Georgia"/>
          <w:b w:val="0"/>
          <w:color w:val="FF0000"/>
        </w:rPr>
        <w:t>y</w:t>
      </w:r>
      <w:r w:rsidR="00BB2A54" w:rsidRPr="0064103C">
        <w:rPr>
          <w:rFonts w:ascii="Georgia" w:hAnsi="Georgia"/>
          <w:b w:val="0"/>
          <w:color w:val="1F497D" w:themeColor="text2"/>
        </w:rPr>
        <w:t xml:space="preserve"> </w:t>
      </w:r>
      <w:r w:rsidR="002C74A2" w:rsidRPr="002C74A2">
        <w:rPr>
          <w:rFonts w:ascii="Georgia" w:hAnsi="Georgia"/>
          <w:b w:val="0"/>
          <w:i w:val="0"/>
          <w:color w:val="0054A6"/>
        </w:rPr>
        <w:t>Social</w:t>
      </w:r>
      <w:r w:rsidR="002C74A2">
        <w:rPr>
          <w:rFonts w:ascii="Georgia" w:hAnsi="Georgia"/>
          <w:b w:val="0"/>
          <w:i w:val="0"/>
          <w:color w:val="0054A6"/>
        </w:rPr>
        <w:t xml:space="preserve"> Security</w:t>
      </w:r>
      <w:r w:rsidR="00BB2A54">
        <w:t xml:space="preserve"> Terms of Service</w:t>
      </w:r>
      <w:bookmarkEnd w:id="86"/>
    </w:p>
    <w:p w14:paraId="02832939" w14:textId="77777777" w:rsidR="00BB2A54" w:rsidRDefault="00BB2A54" w:rsidP="00BB2A54"/>
    <w:p w14:paraId="0283293A" w14:textId="77777777" w:rsidR="00BB2A54" w:rsidRDefault="00BB2A54" w:rsidP="00BB2A54">
      <w:r>
        <w:rPr>
          <w:noProof/>
        </w:rPr>
        <w:drawing>
          <wp:inline distT="0" distB="0" distL="0" distR="0" wp14:anchorId="02832B53" wp14:editId="02832B54">
            <wp:extent cx="5943600" cy="5646420"/>
            <wp:effectExtent l="0" t="0" r="0" b="0"/>
            <wp:docPr id="114" name="AXU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XU112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3B" w14:textId="77777777" w:rsidR="00B804C8" w:rsidRDefault="00B804C8"/>
    <w:p w14:paraId="0283293C" w14:textId="77777777" w:rsidR="00B804C8" w:rsidRDefault="00B804C8">
      <w:r>
        <w:br w:type="page"/>
      </w:r>
    </w:p>
    <w:p w14:paraId="0283293D" w14:textId="77777777" w:rsidR="00B804C8" w:rsidRDefault="00B804C8" w:rsidP="00B804C8">
      <w:pPr>
        <w:pStyle w:val="Heading1"/>
      </w:pPr>
      <w:bookmarkStart w:id="87" w:name="_Toc449003037"/>
      <w:r>
        <w:lastRenderedPageBreak/>
        <w:t xml:space="preserve">Finish Setting </w:t>
      </w:r>
      <w:proofErr w:type="gramStart"/>
      <w:r>
        <w:t>Up</w:t>
      </w:r>
      <w:proofErr w:type="gramEnd"/>
      <w:r>
        <w:t xml:space="preserve"> Account Terms of </w:t>
      </w:r>
      <w:r w:rsidRPr="001C07B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2832B55" wp14:editId="02832B56">
                <wp:simplePos x="0" y="0"/>
                <wp:positionH relativeFrom="column">
                  <wp:posOffset>3390900</wp:posOffset>
                </wp:positionH>
                <wp:positionV relativeFrom="paragraph">
                  <wp:posOffset>3461385</wp:posOffset>
                </wp:positionV>
                <wp:extent cx="1543050" cy="476250"/>
                <wp:effectExtent l="666750" t="0" r="19050" b="19050"/>
                <wp:wrapNone/>
                <wp:docPr id="419" name="Line Callout 1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762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500"/>
                            <a:gd name="adj4" fmla="val -426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3F" w14:textId="77777777" w:rsidR="00F211BF" w:rsidRPr="001C07BE" w:rsidRDefault="00F211BF" w:rsidP="00B804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Added revised language:  cell phone.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419" o:spid="_x0000_s1184" type="#_x0000_t47" style="position:absolute;margin-left:267pt;margin-top:272.55pt;width:121.5pt;height:37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" adj="-9213,972" fillcolor="#4f81bd [3204]" strokecolor="#243f60 [1604]" strokeweight="2pt">
                <v:textbox>
                  <w:txbxContent>
                    <w:p w14:paraId="02832C3F" w14:textId="77777777" w:rsidR="00F211BF" w:rsidRPr="001C07BE" w:rsidRDefault="00F211BF" w:rsidP="00B804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Added revised language:  cell phone. 4/20/16</w:t>
                      </w:r>
                    </w:p>
                  </w:txbxContent>
                </v:textbox>
              </v:shape>
            </w:pict>
          </mc:Fallback>
        </mc:AlternateContent>
      </w:r>
      <w:r>
        <w:t>Service</w:t>
      </w:r>
      <w:bookmarkEnd w:id="87"/>
    </w:p>
    <w:p w14:paraId="0283293E" w14:textId="77777777" w:rsidR="00B804C8" w:rsidRPr="00B804C8" w:rsidRDefault="00B804C8" w:rsidP="00B804C8">
      <w:r>
        <w:t>Added on 4/20/2016</w:t>
      </w:r>
    </w:p>
    <w:p w14:paraId="0283293F" w14:textId="77777777" w:rsidR="00B804C8" w:rsidRDefault="00B804C8" w:rsidP="00B804C8"/>
    <w:p w14:paraId="02832940" w14:textId="77777777" w:rsidR="00B804C8" w:rsidRDefault="00B804C8" w:rsidP="00B804C8">
      <w:r>
        <w:rPr>
          <w:noProof/>
        </w:rPr>
        <w:drawing>
          <wp:inline distT="0" distB="0" distL="0" distR="0" wp14:anchorId="02832B57" wp14:editId="02832B58">
            <wp:extent cx="6661546" cy="3714750"/>
            <wp:effectExtent l="0" t="0" r="6350" b="0"/>
            <wp:docPr id="41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/>
                    <a:srcRect b="78725"/>
                    <a:stretch/>
                  </pic:blipFill>
                  <pic:spPr bwMode="auto">
                    <a:xfrm>
                      <a:off x="0" y="0"/>
                      <a:ext cx="6677697" cy="372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41" w14:textId="77777777" w:rsidR="009809D1" w:rsidRDefault="009809D1">
      <w:r>
        <w:br w:type="page"/>
      </w:r>
    </w:p>
    <w:p w14:paraId="02832942" w14:textId="77777777" w:rsidR="000B7753" w:rsidRDefault="002C74A2" w:rsidP="000B7753">
      <w:pPr>
        <w:pStyle w:val="Heading1"/>
      </w:pPr>
      <w:bookmarkStart w:id="88" w:name="_Toc449003038"/>
      <w:proofErr w:type="gramStart"/>
      <w:r w:rsidRPr="002C74A2">
        <w:rPr>
          <w:rFonts w:ascii="Georgia" w:hAnsi="Georgia"/>
          <w:b w:val="0"/>
          <w:i/>
          <w:color w:val="FF0000"/>
        </w:rPr>
        <w:lastRenderedPageBreak/>
        <w:t>my</w:t>
      </w:r>
      <w:proofErr w:type="gramEnd"/>
      <w:r w:rsidRPr="0064103C">
        <w:rPr>
          <w:rFonts w:ascii="Georgia" w:hAnsi="Georgia"/>
          <w:b w:val="0"/>
          <w:color w:val="1F497D" w:themeColor="text2"/>
        </w:rPr>
        <w:t xml:space="preserve"> </w:t>
      </w:r>
      <w:r w:rsidRPr="00DC6389">
        <w:rPr>
          <w:rFonts w:ascii="Georgia" w:hAnsi="Georgia"/>
          <w:b w:val="0"/>
          <w:color w:val="365F91" w:themeColor="accent1" w:themeShade="BF"/>
        </w:rPr>
        <w:t>Social Security</w:t>
      </w:r>
      <w:r w:rsidR="00B84958" w:rsidRPr="00DC6389">
        <w:rPr>
          <w:color w:val="365F91" w:themeColor="accent1" w:themeShade="BF"/>
        </w:rPr>
        <w:t xml:space="preserve"> </w:t>
      </w:r>
      <w:r w:rsidR="00B84958">
        <w:t xml:space="preserve">- </w:t>
      </w:r>
      <w:r w:rsidR="00F6232F">
        <w:t>Security</w:t>
      </w:r>
      <w:r w:rsidR="000B7753">
        <w:t xml:space="preserve"> Settings</w:t>
      </w:r>
      <w:bookmarkEnd w:id="88"/>
    </w:p>
    <w:p w14:paraId="02832943" w14:textId="77777777" w:rsidR="000B7753" w:rsidRDefault="000B7753">
      <w:pPr>
        <w:pStyle w:val="AxureImageParagraph"/>
      </w:pPr>
    </w:p>
    <w:p w14:paraId="02832944" w14:textId="77777777" w:rsidR="000B7753" w:rsidRDefault="00F6232F" w:rsidP="00F6232F">
      <w:pPr>
        <w:pStyle w:val="Heading2"/>
      </w:pPr>
      <w:bookmarkStart w:id="89" w:name="_Toc449003039"/>
      <w:r>
        <w:t>Standard Account</w:t>
      </w:r>
      <w:bookmarkEnd w:id="89"/>
    </w:p>
    <w:p w14:paraId="02832945" w14:textId="77777777" w:rsidR="0064103C" w:rsidRPr="0064103C" w:rsidRDefault="0064103C" w:rsidP="0064103C"/>
    <w:p w14:paraId="02832946" w14:textId="77777777" w:rsidR="00F6232F" w:rsidRDefault="00F6232F" w:rsidP="00745F1E">
      <w:r>
        <w:rPr>
          <w:noProof/>
        </w:rPr>
        <w:drawing>
          <wp:inline distT="0" distB="0" distL="0" distR="0" wp14:anchorId="02832B59" wp14:editId="02832B5A">
            <wp:extent cx="6858000" cy="5086350"/>
            <wp:effectExtent l="0" t="0" r="0" b="0"/>
            <wp:docPr id="1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47" w14:textId="77777777" w:rsidR="00F6232F" w:rsidRDefault="00F6232F">
      <w:r>
        <w:br w:type="page"/>
      </w:r>
    </w:p>
    <w:p w14:paraId="02832948" w14:textId="77777777" w:rsidR="007C13EE" w:rsidRDefault="007C13EE" w:rsidP="00F6232F">
      <w:pPr>
        <w:pStyle w:val="Heading2"/>
      </w:pPr>
      <w:bookmarkStart w:id="90" w:name="_Toc449003040"/>
      <w:r>
        <w:lastRenderedPageBreak/>
        <w:t>Standard Account (No Longer Using Extra Security)</w:t>
      </w:r>
      <w:bookmarkEnd w:id="90"/>
    </w:p>
    <w:p w14:paraId="02832949" w14:textId="77777777" w:rsidR="00B804C8" w:rsidRPr="00B804C8" w:rsidRDefault="00B804C8" w:rsidP="00B804C8"/>
    <w:bookmarkStart w:id="91" w:name="_Toc446321380"/>
    <w:bookmarkStart w:id="92" w:name="_Toc446405347"/>
    <w:bookmarkStart w:id="93" w:name="_Toc448915730"/>
    <w:bookmarkStart w:id="94" w:name="_Toc448915986"/>
    <w:p w14:paraId="0283294A" w14:textId="77777777" w:rsidR="007C13EE" w:rsidRDefault="007C13EE" w:rsidP="00B804C8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2832B5B" wp14:editId="02832B5C">
                <wp:simplePos x="0" y="0"/>
                <wp:positionH relativeFrom="column">
                  <wp:posOffset>3359888</wp:posOffset>
                </wp:positionH>
                <wp:positionV relativeFrom="paragraph">
                  <wp:posOffset>951200</wp:posOffset>
                </wp:positionV>
                <wp:extent cx="1020726" cy="414670"/>
                <wp:effectExtent l="38100" t="0" r="27305" b="80645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0726" cy="414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5" o:spid="_x0000_s1026" type="#_x0000_t32" style="position:absolute;margin-left:264.55pt;margin-top:74.9pt;width:80.35pt;height:32.65pt;flip:x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2832B5D" wp14:editId="02832B5E">
                <wp:simplePos x="0" y="0"/>
                <wp:positionH relativeFrom="column">
                  <wp:posOffset>4380615</wp:posOffset>
                </wp:positionH>
                <wp:positionV relativeFrom="paragraph">
                  <wp:posOffset>387675</wp:posOffset>
                </wp:positionV>
                <wp:extent cx="1446028" cy="850605"/>
                <wp:effectExtent l="0" t="0" r="20955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028" cy="850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0" w14:textId="77777777" w:rsidR="00F211BF" w:rsidRDefault="00F211BF" w:rsidP="007C13EE">
                            <w:pPr>
                              <w:jc w:val="center"/>
                            </w:pPr>
                            <w:r>
                              <w:t>Added new confirmation message (03/21/16)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185" style="position:absolute;margin-left:344.95pt;margin-top:30.55pt;width:113.85pt;height:67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" fillcolor="#4f81bd [3204]" strokecolor="#243f60 [1604]" strokeweight="2pt">
                <v:textbox>
                  <w:txbxContent>
                    <w:p w14:paraId="02832C40" w14:textId="77777777" w:rsidR="00F211BF" w:rsidRDefault="00F211BF" w:rsidP="007C13EE">
                      <w:pPr>
                        <w:jc w:val="center"/>
                      </w:pPr>
                      <w:r>
                        <w:t>Added new confirmation message (03/21/16)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832B5F" wp14:editId="02832B60">
            <wp:extent cx="6858000" cy="5610225"/>
            <wp:effectExtent l="0" t="0" r="0" b="9525"/>
            <wp:docPr id="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1"/>
      <w:bookmarkEnd w:id="92"/>
      <w:bookmarkEnd w:id="93"/>
      <w:bookmarkEnd w:id="94"/>
    </w:p>
    <w:p w14:paraId="0283294B" w14:textId="77777777" w:rsidR="007C13EE" w:rsidRDefault="007C13EE" w:rsidP="00400946"/>
    <w:p w14:paraId="0283294C" w14:textId="77777777" w:rsidR="007C13EE" w:rsidRDefault="007C13EE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94D" w14:textId="77777777" w:rsidR="00F6232F" w:rsidRDefault="00F6232F" w:rsidP="00F6232F">
      <w:pPr>
        <w:pStyle w:val="Heading2"/>
      </w:pPr>
      <w:bookmarkStart w:id="95" w:name="_Toc449003041"/>
      <w:r>
        <w:lastRenderedPageBreak/>
        <w:t>Enhanced (Pending) Account</w:t>
      </w:r>
      <w:bookmarkEnd w:id="95"/>
    </w:p>
    <w:p w14:paraId="0283294E" w14:textId="77777777" w:rsidR="00F6232F" w:rsidRDefault="00F6232F" w:rsidP="00F6232F"/>
    <w:p w14:paraId="0283294F" w14:textId="77777777" w:rsidR="00F6232F" w:rsidRDefault="00F6232F" w:rsidP="00B804C8">
      <w:r>
        <w:rPr>
          <w:noProof/>
        </w:rPr>
        <w:drawing>
          <wp:inline distT="0" distB="0" distL="0" distR="0" wp14:anchorId="02832B61" wp14:editId="02832B62">
            <wp:extent cx="6858000" cy="5153025"/>
            <wp:effectExtent l="0" t="0" r="0" b="9525"/>
            <wp:docPr id="51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50" w14:textId="77777777" w:rsidR="00F6232F" w:rsidRDefault="00F6232F">
      <w:r>
        <w:br w:type="page"/>
      </w:r>
    </w:p>
    <w:p w14:paraId="02832951" w14:textId="77777777" w:rsidR="001C07BE" w:rsidRDefault="001C07BE" w:rsidP="001C07BE">
      <w:pPr>
        <w:pStyle w:val="Heading2"/>
      </w:pPr>
      <w:bookmarkStart w:id="96" w:name="_Toc449003042"/>
      <w:r>
        <w:lastRenderedPageBreak/>
        <w:t>Enhanced Account</w:t>
      </w:r>
      <w:bookmarkEnd w:id="96"/>
      <w:r>
        <w:t xml:space="preserve"> </w:t>
      </w:r>
    </w:p>
    <w:p w14:paraId="02832952" w14:textId="77777777" w:rsidR="001C07BE" w:rsidRPr="001C07BE" w:rsidRDefault="001C07BE" w:rsidP="001C07BE"/>
    <w:p w14:paraId="02832953" w14:textId="77777777" w:rsidR="001C07BE" w:rsidRPr="001C07BE" w:rsidRDefault="001C07BE" w:rsidP="001C07BE">
      <w:r>
        <w:rPr>
          <w:noProof/>
        </w:rPr>
        <w:drawing>
          <wp:inline distT="0" distB="0" distL="0" distR="0" wp14:anchorId="02832B63" wp14:editId="02832B64">
            <wp:extent cx="6858000" cy="5429250"/>
            <wp:effectExtent l="0" t="0" r="0" b="0"/>
            <wp:docPr id="416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54" w14:textId="77777777" w:rsidR="00E64F1F" w:rsidRDefault="00E64F1F">
      <w:r>
        <w:br w:type="page"/>
      </w:r>
    </w:p>
    <w:p w14:paraId="02832955" w14:textId="77777777" w:rsidR="00BC0A9C" w:rsidRDefault="00BC0A9C" w:rsidP="00BC0A9C">
      <w:pPr>
        <w:pStyle w:val="Heading2"/>
      </w:pPr>
      <w:bookmarkStart w:id="97" w:name="_Toc449003043"/>
      <w:r>
        <w:lastRenderedPageBreak/>
        <w:t>Deactivate Account</w:t>
      </w:r>
      <w:bookmarkEnd w:id="97"/>
    </w:p>
    <w:p w14:paraId="02832956" w14:textId="77777777" w:rsidR="00B804C8" w:rsidRDefault="00B804C8" w:rsidP="00B804C8">
      <w:proofErr w:type="gramStart"/>
      <w:r>
        <w:t>Added on 4/20/2016.</w:t>
      </w:r>
      <w:proofErr w:type="gramEnd"/>
    </w:p>
    <w:p w14:paraId="02832957" w14:textId="77777777" w:rsidR="00B804C8" w:rsidRDefault="00B804C8" w:rsidP="00B804C8"/>
    <w:p w14:paraId="02832958" w14:textId="77777777" w:rsidR="00B804C8" w:rsidRPr="00B804C8" w:rsidRDefault="00B804C8" w:rsidP="00B804C8"/>
    <w:p w14:paraId="02832959" w14:textId="77777777" w:rsidR="00BC0A9C" w:rsidRDefault="00BC0A9C" w:rsidP="00B804C8">
      <w:bookmarkStart w:id="98" w:name="_Toc448915735"/>
      <w:bookmarkStart w:id="99" w:name="_Toc448915990"/>
      <w:r>
        <w:rPr>
          <w:noProof/>
        </w:rPr>
        <w:drawing>
          <wp:inline distT="0" distB="0" distL="0" distR="0" wp14:anchorId="02832B65" wp14:editId="02832B66">
            <wp:extent cx="6849621" cy="1562100"/>
            <wp:effectExtent l="0" t="0" r="8890" b="0"/>
            <wp:docPr id="43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/>
                    <a:srcRect t="13144" b="60917"/>
                    <a:stretch/>
                  </pic:blipFill>
                  <pic:spPr bwMode="auto">
                    <a:xfrm>
                      <a:off x="0" y="0"/>
                      <a:ext cx="6858000" cy="156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8"/>
      <w:bookmarkEnd w:id="99"/>
    </w:p>
    <w:p w14:paraId="0283295A" w14:textId="77777777" w:rsidR="00BC0A9C" w:rsidRDefault="00BC0A9C" w:rsidP="00BC0A9C">
      <w:pPr>
        <w:pStyle w:val="Heading2"/>
      </w:pPr>
      <w:bookmarkStart w:id="100" w:name="_Toc449003044"/>
      <w:r>
        <w:t>Disable Extra Security (DES)</w:t>
      </w:r>
      <w:bookmarkEnd w:id="100"/>
    </w:p>
    <w:p w14:paraId="0283295B" w14:textId="77777777" w:rsidR="00B804C8" w:rsidRPr="00B804C8" w:rsidRDefault="00B804C8" w:rsidP="00B804C8">
      <w:r>
        <w:t>Added on 4/20/2016</w:t>
      </w:r>
    </w:p>
    <w:p w14:paraId="0283295C" w14:textId="77777777" w:rsidR="00BC0A9C" w:rsidRDefault="00BC0A9C" w:rsidP="00BC0A9C"/>
    <w:p w14:paraId="0283295D" w14:textId="77777777" w:rsidR="00BC0A9C" w:rsidRDefault="00BC0A9C" w:rsidP="00BC0A9C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2832B67" wp14:editId="02832B68">
                <wp:simplePos x="0" y="0"/>
                <wp:positionH relativeFrom="column">
                  <wp:posOffset>5173133</wp:posOffset>
                </wp:positionH>
                <wp:positionV relativeFrom="paragraph">
                  <wp:posOffset>1970828</wp:posOffset>
                </wp:positionV>
                <wp:extent cx="1684655" cy="609600"/>
                <wp:effectExtent l="400050" t="304800" r="10795" b="19050"/>
                <wp:wrapNone/>
                <wp:docPr id="187" name="Line Callout 1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8611"/>
                            <a:gd name="adj4" fmla="val -237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1" w14:textId="77777777" w:rsidR="00F211BF" w:rsidRPr="003300CB" w:rsidRDefault="00F211BF" w:rsidP="00BC0A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Modified language: Added “cell phone” to banner.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187" o:spid="_x0000_s1186" type="#_x0000_t47" style="position:absolute;margin-left:407.35pt;margin-top:155.2pt;width:132.65pt;height:4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" adj="-5132,-10500" fillcolor="#4f81bd [3204]" strokecolor="#243f60 [1604]" strokeweight="2pt">
                <v:textbox>
                  <w:txbxContent>
                    <w:p w14:paraId="02832C41" w14:textId="77777777" w:rsidR="00F211BF" w:rsidRPr="003300CB" w:rsidRDefault="00F211BF" w:rsidP="00BC0A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language: Added “cell phone” to banner. 4/20/16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69" wp14:editId="02832B6A">
            <wp:extent cx="6858000" cy="2752725"/>
            <wp:effectExtent l="0" t="0" r="0" b="9525"/>
            <wp:docPr id="9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/>
                    <a:srcRect b="54345"/>
                    <a:stretch/>
                  </pic:blipFill>
                  <pic:spPr bwMode="auto">
                    <a:xfrm>
                      <a:off x="0" y="0"/>
                      <a:ext cx="68580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5E" w14:textId="77777777" w:rsidR="00BC0A9C" w:rsidRDefault="00BC0A9C" w:rsidP="00BC0A9C"/>
    <w:p w14:paraId="0283295F" w14:textId="77777777" w:rsidR="00BC0A9C" w:rsidRDefault="00BC0A9C"/>
    <w:p w14:paraId="02832960" w14:textId="77777777" w:rsidR="00BC0A9C" w:rsidRDefault="00BC0A9C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961" w14:textId="77777777" w:rsidR="00E64F1F" w:rsidRDefault="003300CB" w:rsidP="00BC0A9C">
      <w:pPr>
        <w:pStyle w:val="Heading1"/>
      </w:pPr>
      <w:bookmarkStart w:id="101" w:name="_Toc4490030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2832B6B" wp14:editId="02832B6C">
                <wp:simplePos x="0" y="0"/>
                <wp:positionH relativeFrom="column">
                  <wp:posOffset>5170714</wp:posOffset>
                </wp:positionH>
                <wp:positionV relativeFrom="paragraph">
                  <wp:posOffset>259624</wp:posOffset>
                </wp:positionV>
                <wp:extent cx="1684655" cy="609600"/>
                <wp:effectExtent l="2000250" t="0" r="10795" b="19050"/>
                <wp:wrapNone/>
                <wp:docPr id="189" name="Line Callout 1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9048"/>
                            <a:gd name="adj4" fmla="val -1191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2" w14:textId="77777777" w:rsidR="00F211BF" w:rsidRPr="003300CB" w:rsidRDefault="00F211BF" w:rsidP="003300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Modified language: Added “cell phone” to banner.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189" o:spid="_x0000_s1187" type="#_x0000_t47" style="position:absolute;margin-left:407.15pt;margin-top:20.45pt;width:132.65pt;height:4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" adj="-25742,14914" fillcolor="#4f81bd [3204]" strokecolor="#243f60 [1604]" strokeweight="2pt">
                <v:textbox>
                  <w:txbxContent>
                    <w:p w14:paraId="02832C42" w14:textId="77777777" w:rsidR="00F211BF" w:rsidRPr="003300CB" w:rsidRDefault="00F211BF" w:rsidP="003300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language: Added “cell phone” to banner. 4/20/16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64F1F">
        <w:t>Disable Extra Security Confirmation (DESCM)</w:t>
      </w:r>
      <w:bookmarkEnd w:id="101"/>
    </w:p>
    <w:p w14:paraId="02832962" w14:textId="77777777" w:rsidR="00B804C8" w:rsidRPr="00B804C8" w:rsidRDefault="00B804C8" w:rsidP="00B804C8">
      <w:r>
        <w:t>Added on 4/20/2016</w:t>
      </w:r>
    </w:p>
    <w:p w14:paraId="02832963" w14:textId="77777777" w:rsidR="00E64F1F" w:rsidRDefault="00F81326" w:rsidP="00A5744D">
      <w:r>
        <w:rPr>
          <w:noProof/>
        </w:rPr>
        <w:drawing>
          <wp:inline distT="0" distB="0" distL="0" distR="0" wp14:anchorId="02832B6D" wp14:editId="02832B6E">
            <wp:extent cx="6469380" cy="571500"/>
            <wp:effectExtent l="0" t="0" r="7620" b="0"/>
            <wp:docPr id="1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/>
                    <a:srcRect l="3112" t="20480" r="2525" b="70038"/>
                    <a:stretch/>
                  </pic:blipFill>
                  <pic:spPr bwMode="auto">
                    <a:xfrm>
                      <a:off x="0" y="0"/>
                      <a:ext cx="6471429" cy="57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64" w14:textId="77777777" w:rsidR="00B804C8" w:rsidRDefault="00B804C8" w:rsidP="00400946"/>
    <w:p w14:paraId="02832965" w14:textId="77777777" w:rsidR="00E64F1F" w:rsidRDefault="00E64F1F" w:rsidP="00BC0A9C">
      <w:pPr>
        <w:pStyle w:val="Heading1"/>
      </w:pPr>
      <w:bookmarkStart w:id="102" w:name="_Toc449003046"/>
      <w:r>
        <w:t>Cancel Extra Security Confirmation (CESCC)</w:t>
      </w:r>
      <w:bookmarkEnd w:id="102"/>
    </w:p>
    <w:p w14:paraId="02832966" w14:textId="77777777" w:rsidR="00B804C8" w:rsidRPr="00B804C8" w:rsidRDefault="00B804C8" w:rsidP="00B804C8">
      <w:r>
        <w:t>Added on 4/20/2016</w:t>
      </w:r>
    </w:p>
    <w:p w14:paraId="02832967" w14:textId="77777777" w:rsidR="00E64F1F" w:rsidRDefault="00E64F1F" w:rsidP="00E64F1F"/>
    <w:p w14:paraId="02832968" w14:textId="77777777" w:rsidR="00E64F1F" w:rsidRDefault="003300CB" w:rsidP="00E64F1F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2832B6F" wp14:editId="02832B70">
                <wp:simplePos x="0" y="0"/>
                <wp:positionH relativeFrom="column">
                  <wp:posOffset>5223933</wp:posOffset>
                </wp:positionH>
                <wp:positionV relativeFrom="paragraph">
                  <wp:posOffset>966682</wp:posOffset>
                </wp:positionV>
                <wp:extent cx="1684655" cy="609600"/>
                <wp:effectExtent l="2190750" t="0" r="10795" b="19050"/>
                <wp:wrapNone/>
                <wp:docPr id="391" name="Line Callout 1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5278"/>
                            <a:gd name="adj4" fmla="val -1308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3" w14:textId="77777777" w:rsidR="00F211BF" w:rsidRPr="003300CB" w:rsidRDefault="00F211BF" w:rsidP="003300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Modified language: Added “cell phone” to banner.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391" o:spid="_x0000_s1188" type="#_x0000_t47" style="position:absolute;margin-left:411.35pt;margin-top:76.1pt;width:132.65pt;height:4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" adj="-28255,14100" fillcolor="#4f81bd [3204]" strokecolor="#243f60 [1604]" strokeweight="2pt">
                <v:textbox>
                  <w:txbxContent>
                    <w:p w14:paraId="02832C43" w14:textId="77777777" w:rsidR="00F211BF" w:rsidRPr="003300CB" w:rsidRDefault="00F211BF" w:rsidP="003300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Modified language: Added “cell phone” to banner. 4/20/16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64F1F">
        <w:rPr>
          <w:noProof/>
        </w:rPr>
        <w:drawing>
          <wp:inline distT="0" distB="0" distL="0" distR="0" wp14:anchorId="02832B71" wp14:editId="02832B72">
            <wp:extent cx="5952067" cy="2082001"/>
            <wp:effectExtent l="0" t="0" r="0" b="0"/>
            <wp:docPr id="24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/>
                    <a:srcRect r="12995" b="66999"/>
                    <a:stretch/>
                  </pic:blipFill>
                  <pic:spPr bwMode="auto">
                    <a:xfrm>
                      <a:off x="0" y="0"/>
                      <a:ext cx="5966800" cy="208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69" w14:textId="77777777" w:rsidR="00E64F1F" w:rsidRDefault="00E64F1F" w:rsidP="00E64F1F"/>
    <w:p w14:paraId="0283296A" w14:textId="77777777" w:rsidR="003300CB" w:rsidRDefault="008679D6" w:rsidP="00BC0A9C">
      <w:pPr>
        <w:pStyle w:val="Heading1"/>
      </w:pPr>
      <w:bookmarkStart w:id="103" w:name="_Toc449003047"/>
      <w:r>
        <w:t>Upgrade Code Temporary Lockout (ERRUCT)</w:t>
      </w:r>
      <w:bookmarkEnd w:id="103"/>
    </w:p>
    <w:p w14:paraId="0283296B" w14:textId="77777777" w:rsidR="00B804C8" w:rsidRPr="00B804C8" w:rsidRDefault="00B804C8" w:rsidP="00B804C8">
      <w:r>
        <w:t>Added on 4/20/2016</w:t>
      </w:r>
    </w:p>
    <w:p w14:paraId="0283296C" w14:textId="77777777" w:rsidR="003300CB" w:rsidRDefault="003300CB" w:rsidP="003300CB"/>
    <w:p w14:paraId="0283296D" w14:textId="77777777" w:rsidR="003300CB" w:rsidRDefault="008679D6" w:rsidP="003300CB">
      <w:r>
        <w:rPr>
          <w:noProof/>
        </w:rPr>
        <w:drawing>
          <wp:inline distT="0" distB="0" distL="0" distR="0" wp14:anchorId="02832B73" wp14:editId="02832B74">
            <wp:extent cx="6181725" cy="2796540"/>
            <wp:effectExtent l="0" t="0" r="9525" b="3810"/>
            <wp:docPr id="428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/>
                    <a:srcRect r="9861" b="57326"/>
                    <a:stretch/>
                  </pic:blipFill>
                  <pic:spPr bwMode="auto">
                    <a:xfrm>
                      <a:off x="0" y="0"/>
                      <a:ext cx="618172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6E" w14:textId="77777777" w:rsidR="003300CB" w:rsidRPr="003300CB" w:rsidRDefault="003300CB" w:rsidP="003300CB"/>
    <w:p w14:paraId="0283296F" w14:textId="77777777" w:rsidR="003300CB" w:rsidRDefault="003300CB" w:rsidP="003300CB"/>
    <w:p w14:paraId="02832970" w14:textId="77777777" w:rsidR="003300CB" w:rsidRDefault="003300CB" w:rsidP="003300CB"/>
    <w:p w14:paraId="02832971" w14:textId="77777777" w:rsidR="003300CB" w:rsidRDefault="003300CB" w:rsidP="003300CB"/>
    <w:p w14:paraId="02832972" w14:textId="77777777" w:rsidR="00A44DB2" w:rsidRDefault="00A44DB2" w:rsidP="00BC0A9C">
      <w:pPr>
        <w:pStyle w:val="Heading1"/>
      </w:pPr>
      <w:bookmarkStart w:id="104" w:name="_Toc449003048"/>
      <w:r>
        <w:lastRenderedPageBreak/>
        <w:t>Help Pages</w:t>
      </w:r>
      <w:bookmarkEnd w:id="104"/>
    </w:p>
    <w:p w14:paraId="02832973" w14:textId="77777777" w:rsidR="00343F01" w:rsidRDefault="00343F01" w:rsidP="003300CB">
      <w:pPr>
        <w:pStyle w:val="Heading2"/>
      </w:pPr>
      <w:bookmarkStart w:id="105" w:name="_Toc449003049"/>
      <w:r>
        <w:t>Security Feature FAQ</w:t>
      </w:r>
      <w:bookmarkEnd w:id="105"/>
    </w:p>
    <w:p w14:paraId="02832974" w14:textId="77777777" w:rsidR="00343F01" w:rsidRPr="00745F1E" w:rsidRDefault="00343F01" w:rsidP="00343F01"/>
    <w:p w14:paraId="02832975" w14:textId="77777777" w:rsidR="00343F01" w:rsidRDefault="00343F01" w:rsidP="00343F01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2832B75" wp14:editId="02832B76">
                <wp:simplePos x="0" y="0"/>
                <wp:positionH relativeFrom="column">
                  <wp:posOffset>4419600</wp:posOffset>
                </wp:positionH>
                <wp:positionV relativeFrom="paragraph">
                  <wp:posOffset>1704552</wp:posOffset>
                </wp:positionV>
                <wp:extent cx="2192655" cy="2167466"/>
                <wp:effectExtent l="552450" t="361950" r="17145" b="23495"/>
                <wp:wrapNone/>
                <wp:docPr id="183" name="Line Callout 1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2655" cy="2167466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6612"/>
                            <a:gd name="adj4" fmla="val -2461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44" w14:textId="77777777" w:rsidR="00F211BF" w:rsidRPr="00E350ED" w:rsidRDefault="00F211BF" w:rsidP="00343F0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E350ED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Cs w:val="18"/>
                              </w:rPr>
                              <w:t>On 2/22/2016:</w:t>
                            </w:r>
                          </w:p>
                          <w:p w14:paraId="02832C45" w14:textId="77777777" w:rsidR="00F211BF" w:rsidRDefault="00F211BF" w:rsidP="00343F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container title from “New Security Features” to “New Security Feature”.</w:t>
                            </w:r>
                          </w:p>
                          <w:p w14:paraId="02832C46" w14:textId="77777777" w:rsidR="00F211BF" w:rsidRDefault="00F211BF" w:rsidP="00343F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350ED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first sentence from “my Social Security has…” to “The Social Security Administration has…”</w:t>
                            </w:r>
                          </w:p>
                          <w:p w14:paraId="02832C47" w14:textId="77777777" w:rsidR="00F211BF" w:rsidRPr="00E350ED" w:rsidRDefault="00F211BF" w:rsidP="00343F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Changed second sentence from “This … my Social Security account…” to “This … personal my Social Security account…”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3" o:spid="_x0000_s1189" type="#_x0000_t47" style="position:absolute;margin-left:348pt;margin-top:134.2pt;width:172.65pt;height:170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" adj="-5317,-3588" fillcolor="#4f81bd" strokecolor="#385d8a" strokeweight="2pt">
                <v:textbox>
                  <w:txbxContent>
                    <w:p w14:paraId="02832C44" w14:textId="77777777" w:rsidR="00F211BF" w:rsidRPr="00E350ED" w:rsidRDefault="00F211BF" w:rsidP="00343F0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Cs w:val="18"/>
                        </w:rPr>
                      </w:pPr>
                      <w:r w:rsidRPr="00E350ED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Cs w:val="18"/>
                        </w:rPr>
                        <w:t>On 2/22/2016:</w:t>
                      </w:r>
                    </w:p>
                    <w:p w14:paraId="02832C45" w14:textId="77777777" w:rsidR="00F211BF" w:rsidRDefault="00F211BF" w:rsidP="00343F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Changed container title from “New Security Features” to “New Security Feature”.</w:t>
                      </w:r>
                    </w:p>
                    <w:p w14:paraId="02832C46" w14:textId="77777777" w:rsidR="00F211BF" w:rsidRDefault="00F211BF" w:rsidP="00343F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350ED">
                        <w:rPr>
                          <w:b/>
                          <w:color w:val="FFFFFF" w:themeColor="background1"/>
                          <w:sz w:val="20"/>
                        </w:rPr>
                        <w:t>Changed first sentence from “my Social Security has…” to “The Social Security Administration has…”</w:t>
                      </w:r>
                    </w:p>
                    <w:p w14:paraId="02832C47" w14:textId="77777777" w:rsidR="00F211BF" w:rsidRPr="00E350ED" w:rsidRDefault="00F211BF" w:rsidP="00343F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Changed second sentence from “This … my Social Security account…” to “This … personal my Social Security account…”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77" wp14:editId="02832B78">
            <wp:extent cx="5418667" cy="6917267"/>
            <wp:effectExtent l="0" t="0" r="0" b="0"/>
            <wp:docPr id="18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/>
                    <a:srcRect b="5421"/>
                    <a:stretch/>
                  </pic:blipFill>
                  <pic:spPr bwMode="auto">
                    <a:xfrm>
                      <a:off x="0" y="0"/>
                      <a:ext cx="5419725" cy="691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76" w14:textId="77777777" w:rsidR="00343F01" w:rsidRDefault="00343F01">
      <w:r>
        <w:br w:type="page"/>
      </w:r>
    </w:p>
    <w:p w14:paraId="02832977" w14:textId="77777777" w:rsidR="0064005D" w:rsidRDefault="0064005D" w:rsidP="0064005D">
      <w:pPr>
        <w:pStyle w:val="Heading2"/>
      </w:pPr>
      <w:bookmarkStart w:id="106" w:name="_Toc449003050"/>
      <w:r>
        <w:lastRenderedPageBreak/>
        <w:t>Privacy and Security Questions</w:t>
      </w:r>
      <w:bookmarkEnd w:id="106"/>
    </w:p>
    <w:p w14:paraId="02832978" w14:textId="77777777" w:rsidR="0064005D" w:rsidRPr="00343F01" w:rsidRDefault="0064005D" w:rsidP="0064005D">
      <w:proofErr w:type="gramStart"/>
      <w:r>
        <w:t>Added on 4/20/2016.</w:t>
      </w:r>
      <w:proofErr w:type="gramEnd"/>
    </w:p>
    <w:p w14:paraId="02832979" w14:textId="77777777" w:rsidR="0064005D" w:rsidRPr="00343F01" w:rsidRDefault="0064005D" w:rsidP="0064005D"/>
    <w:p w14:paraId="0283297A" w14:textId="77777777" w:rsidR="0064005D" w:rsidRPr="00C27C36" w:rsidRDefault="0064005D" w:rsidP="0064005D"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2832B79" wp14:editId="02832B7A">
                <wp:simplePos x="0" y="0"/>
                <wp:positionH relativeFrom="column">
                  <wp:posOffset>5257800</wp:posOffset>
                </wp:positionH>
                <wp:positionV relativeFrom="paragraph">
                  <wp:posOffset>1090930</wp:posOffset>
                </wp:positionV>
                <wp:extent cx="1456055" cy="719455"/>
                <wp:effectExtent l="133350" t="0" r="10795" b="23495"/>
                <wp:wrapNone/>
                <wp:docPr id="395" name="Line Callout 1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7194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062"/>
                            <a:gd name="adj4" fmla="val -67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8" w14:textId="77777777" w:rsidR="0064005D" w:rsidRPr="00F1652C" w:rsidRDefault="0064005D" w:rsidP="0064005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Revised language.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4/21/16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395" o:spid="_x0000_s1190" type="#_x0000_t47" style="position:absolute;margin-left:414pt;margin-top:85.9pt;width:114.65pt;height:56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" adj="-1460,4549" fillcolor="#4f81bd [3204]" strokecolor="#243f60 [1604]" strokeweight="2pt">
                <v:textbox>
                  <w:txbxContent>
                    <w:p w14:paraId="02832C48" w14:textId="77777777" w:rsidR="0064005D" w:rsidRPr="00F1652C" w:rsidRDefault="0064005D" w:rsidP="0064005D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Revised language.</w:t>
                      </w:r>
                      <w:proofErr w:type="gramEnd"/>
                      <w:r>
                        <w:rPr>
                          <w:b/>
                        </w:rPr>
                        <w:t xml:space="preserve"> 4/21/16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563F7">
        <w:rPr>
          <w:noProof/>
        </w:rPr>
        <w:drawing>
          <wp:inline distT="0" distB="0" distL="0" distR="0" wp14:anchorId="02832B7B" wp14:editId="02832B7C">
            <wp:extent cx="5438775" cy="4657725"/>
            <wp:effectExtent l="0" t="0" r="0" b="0"/>
            <wp:docPr id="28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7B" w14:textId="77777777" w:rsidR="0064005D" w:rsidRDefault="0064005D" w:rsidP="0064005D">
      <w:pPr>
        <w:rPr>
          <w:b/>
          <w:i/>
        </w:rPr>
      </w:pPr>
    </w:p>
    <w:p w14:paraId="0283297C" w14:textId="77777777" w:rsidR="0064005D" w:rsidRDefault="0064005D">
      <w:pPr>
        <w:rPr>
          <w:b/>
          <w:bCs/>
          <w:i/>
          <w:iCs/>
          <w:sz w:val="28"/>
          <w:szCs w:val="28"/>
        </w:rPr>
      </w:pPr>
      <w:r>
        <w:br w:type="page"/>
      </w:r>
    </w:p>
    <w:p w14:paraId="0283297D" w14:textId="77777777" w:rsidR="005E7478" w:rsidRDefault="005E7478" w:rsidP="005E7478">
      <w:pPr>
        <w:pStyle w:val="Heading2"/>
      </w:pPr>
      <w:bookmarkStart w:id="107" w:name="_Toc449003051"/>
      <w:r>
        <w:lastRenderedPageBreak/>
        <w:t>Privacy and Security Questions (HPS)</w:t>
      </w:r>
      <w:bookmarkEnd w:id="107"/>
    </w:p>
    <w:p w14:paraId="0283297E" w14:textId="77777777" w:rsidR="005E7478" w:rsidRDefault="005E7478">
      <w:r>
        <w:t>Added on 4/20/16</w:t>
      </w:r>
    </w:p>
    <w:p w14:paraId="0283297F" w14:textId="77777777" w:rsidR="005E7478" w:rsidRDefault="005E7478"/>
    <w:p w14:paraId="02832980" w14:textId="77777777" w:rsidR="00400946" w:rsidRDefault="00400946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2832B7D" wp14:editId="02832B7E">
                <wp:simplePos x="0" y="0"/>
                <wp:positionH relativeFrom="column">
                  <wp:posOffset>4434840</wp:posOffset>
                </wp:positionH>
                <wp:positionV relativeFrom="paragraph">
                  <wp:posOffset>6958330</wp:posOffset>
                </wp:positionV>
                <wp:extent cx="1692910" cy="795655"/>
                <wp:effectExtent l="857250" t="0" r="21590" b="23495"/>
                <wp:wrapNone/>
                <wp:docPr id="188" name="Line Callout 1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795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794"/>
                            <a:gd name="adj4" fmla="val -5073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49" w14:textId="77777777" w:rsidR="00F211BF" w:rsidRPr="00400946" w:rsidRDefault="00F211BF" w:rsidP="0040094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00946">
                              <w:rPr>
                                <w:b/>
                                <w:color w:val="FFFFFF" w:themeColor="background1"/>
                              </w:rPr>
                              <w:t>Revised language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188" o:spid="_x0000_s1191" type="#_x0000_t47" style="position:absolute;margin-left:349.2pt;margin-top:547.9pt;width:133.3pt;height:62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" adj="-10959,3844" fillcolor="#4f81bd" strokecolor="#385d8a" strokeweight="2pt">
                <v:textbox>
                  <w:txbxContent>
                    <w:p w14:paraId="02832C49" w14:textId="77777777" w:rsidR="00F211BF" w:rsidRPr="00400946" w:rsidRDefault="00F211BF" w:rsidP="0040094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00946">
                        <w:rPr>
                          <w:b/>
                          <w:color w:val="FFFFFF" w:themeColor="background1"/>
                        </w:rPr>
                        <w:t>Revised language 4/20/16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32B7F" wp14:editId="02832B80">
            <wp:extent cx="3776472" cy="8037576"/>
            <wp:effectExtent l="0" t="0" r="0" b="1905"/>
            <wp:docPr id="5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/>
                    <a:srcRect b="62847"/>
                    <a:stretch/>
                  </pic:blipFill>
                  <pic:spPr bwMode="auto">
                    <a:xfrm>
                      <a:off x="0" y="0"/>
                      <a:ext cx="3776472" cy="803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81" w14:textId="77777777" w:rsidR="00400946" w:rsidRDefault="00400946">
      <w:pPr>
        <w:rPr>
          <w:noProof/>
        </w:rPr>
      </w:pPr>
    </w:p>
    <w:p w14:paraId="02832982" w14:textId="77777777" w:rsidR="00660464" w:rsidRDefault="0066046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2832B81" wp14:editId="02832B82">
                <wp:simplePos x="0" y="0"/>
                <wp:positionH relativeFrom="column">
                  <wp:posOffset>4701540</wp:posOffset>
                </wp:positionH>
                <wp:positionV relativeFrom="paragraph">
                  <wp:posOffset>681990</wp:posOffset>
                </wp:positionV>
                <wp:extent cx="1692910" cy="795655"/>
                <wp:effectExtent l="171450" t="0" r="21590" b="23495"/>
                <wp:wrapNone/>
                <wp:docPr id="62" name="Line Callout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795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836"/>
                            <a:gd name="adj4" fmla="val -932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4A" w14:textId="77777777" w:rsidR="00F211BF" w:rsidRPr="00400946" w:rsidRDefault="00F211BF" w:rsidP="0040094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00946">
                              <w:rPr>
                                <w:b/>
                                <w:color w:val="FFFFFF" w:themeColor="background1"/>
                              </w:rPr>
                              <w:t>Revised language 4/2</w:t>
                            </w:r>
                            <w:r w:rsidR="008F5B6F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400946">
                              <w:rPr>
                                <w:b/>
                                <w:color w:val="FFFFFF" w:themeColor="background1"/>
                              </w:rPr>
                              <w:t>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62" o:spid="_x0000_s1192" type="#_x0000_t47" style="position:absolute;margin-left:370.2pt;margin-top:53.7pt;width:133.3pt;height:62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" adj="-2014,3637" fillcolor="#4f81bd" strokecolor="#385d8a" strokeweight="2pt">
                <v:textbox>
                  <w:txbxContent>
                    <w:p w14:paraId="02832C4A" w14:textId="77777777" w:rsidR="00F211BF" w:rsidRPr="00400946" w:rsidRDefault="00F211BF" w:rsidP="0040094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00946">
                        <w:rPr>
                          <w:b/>
                          <w:color w:val="FFFFFF" w:themeColor="background1"/>
                        </w:rPr>
                        <w:t>Revised language 4/2</w:t>
                      </w:r>
                      <w:r w:rsidR="008F5B6F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Pr="00400946">
                        <w:rPr>
                          <w:b/>
                          <w:color w:val="FFFFFF" w:themeColor="background1"/>
                        </w:rPr>
                        <w:t>/16</w:t>
                      </w:r>
                    </w:p>
                  </w:txbxContent>
                </v:textbox>
              </v:shape>
            </w:pict>
          </mc:Fallback>
        </mc:AlternateContent>
      </w:r>
    </w:p>
    <w:p w14:paraId="02832983" w14:textId="77777777" w:rsidR="00660464" w:rsidRDefault="00660464">
      <w:pPr>
        <w:rPr>
          <w:noProof/>
        </w:rPr>
      </w:pPr>
      <w:r>
        <w:rPr>
          <w:noProof/>
        </w:rPr>
        <w:drawing>
          <wp:inline distT="0" distB="0" distL="0" distR="0" wp14:anchorId="02832B83" wp14:editId="02832B84">
            <wp:extent cx="4468091" cy="7744689"/>
            <wp:effectExtent l="0" t="0" r="8890" b="8890"/>
            <wp:docPr id="33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/>
                    <a:srcRect t="37109" b="32422"/>
                    <a:stretch/>
                  </pic:blipFill>
                  <pic:spPr bwMode="auto">
                    <a:xfrm>
                      <a:off x="0" y="0"/>
                      <a:ext cx="4464624" cy="773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32984" w14:textId="77777777" w:rsidR="00660464" w:rsidRDefault="00660464">
      <w:pPr>
        <w:rPr>
          <w:noProof/>
        </w:rPr>
      </w:pPr>
    </w:p>
    <w:p w14:paraId="02832985" w14:textId="77777777" w:rsidR="00660464" w:rsidRDefault="00660464">
      <w:pPr>
        <w:rPr>
          <w:noProof/>
        </w:rPr>
      </w:pPr>
      <w:r>
        <w:rPr>
          <w:noProof/>
        </w:rPr>
        <w:br w:type="page"/>
      </w:r>
    </w:p>
    <w:p w14:paraId="02832986" w14:textId="77777777" w:rsidR="00660464" w:rsidRDefault="00660464"/>
    <w:p w14:paraId="02832987" w14:textId="77777777" w:rsidR="00400946" w:rsidRDefault="00400946"/>
    <w:p w14:paraId="02832988" w14:textId="77777777" w:rsidR="005E7478" w:rsidRDefault="00660464">
      <w:pPr>
        <w:rPr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2832B85" wp14:editId="02832B86">
                <wp:simplePos x="0" y="0"/>
                <wp:positionH relativeFrom="column">
                  <wp:posOffset>5120640</wp:posOffset>
                </wp:positionH>
                <wp:positionV relativeFrom="paragraph">
                  <wp:posOffset>4267200</wp:posOffset>
                </wp:positionV>
                <wp:extent cx="1692910" cy="795655"/>
                <wp:effectExtent l="857250" t="0" r="21590" b="23495"/>
                <wp:wrapNone/>
                <wp:docPr id="342" name="Line Callout 1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795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794"/>
                            <a:gd name="adj4" fmla="val -5073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832C4B" w14:textId="77777777" w:rsidR="00660464" w:rsidRPr="00400946" w:rsidRDefault="00660464" w:rsidP="0066046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00946">
                              <w:rPr>
                                <w:b/>
                                <w:color w:val="FFFFFF" w:themeColor="background1"/>
                              </w:rPr>
                              <w:t>Revised language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ine Callout 1 342" o:spid="_x0000_s1193" type="#_x0000_t47" style="position:absolute;margin-left:403.2pt;margin-top:336pt;width:133.3pt;height:62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" adj="-10959,3844" fillcolor="#4f81bd" strokecolor="#385d8a" strokeweight="2pt">
                <v:textbox>
                  <w:txbxContent>
                    <w:p w14:paraId="02832C4B" w14:textId="77777777" w:rsidR="00660464" w:rsidRPr="00400946" w:rsidRDefault="00660464" w:rsidP="0066046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00946">
                        <w:rPr>
                          <w:b/>
                          <w:color w:val="FFFFFF" w:themeColor="background1"/>
                        </w:rPr>
                        <w:t>Revised language 4/20/16</w:t>
                      </w:r>
                    </w:p>
                  </w:txbxContent>
                </v:textbox>
              </v:shape>
            </w:pict>
          </mc:Fallback>
        </mc:AlternateContent>
      </w:r>
      <w:r w:rsidR="00451914">
        <w:rPr>
          <w:noProof/>
        </w:rPr>
        <w:drawing>
          <wp:inline distT="0" distB="0" distL="0" distR="0" wp14:anchorId="02832B87" wp14:editId="02832B88">
            <wp:extent cx="4533900" cy="8295845"/>
            <wp:effectExtent l="0" t="0" r="0" b="0"/>
            <wp:docPr id="388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/>
                    <a:srcRect t="67329" b="-1"/>
                    <a:stretch/>
                  </pic:blipFill>
                  <pic:spPr bwMode="auto">
                    <a:xfrm>
                      <a:off x="0" y="0"/>
                      <a:ext cx="4535424" cy="829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478">
        <w:br w:type="page"/>
      </w:r>
    </w:p>
    <w:p w14:paraId="02832989" w14:textId="77777777" w:rsidR="00343F01" w:rsidRDefault="00343F01" w:rsidP="00343F01">
      <w:pPr>
        <w:pStyle w:val="Heading2"/>
      </w:pPr>
      <w:bookmarkStart w:id="108" w:name="_Toc449003052"/>
      <w:r w:rsidRPr="00343F01">
        <w:lastRenderedPageBreak/>
        <w:t>How Does This Work?</w:t>
      </w:r>
      <w:r w:rsidR="00451914">
        <w:t xml:space="preserve"> (HDTW)</w:t>
      </w:r>
      <w:bookmarkEnd w:id="108"/>
    </w:p>
    <w:p w14:paraId="0283298A" w14:textId="77777777" w:rsidR="00343F01" w:rsidRPr="00343F01" w:rsidRDefault="00343F01" w:rsidP="00343F01">
      <w:proofErr w:type="gramStart"/>
      <w:r>
        <w:t>Added on 4/20/2016.</w:t>
      </w:r>
      <w:proofErr w:type="gramEnd"/>
    </w:p>
    <w:p w14:paraId="0283298B" w14:textId="77777777" w:rsidR="00343F01" w:rsidRPr="00343F01" w:rsidRDefault="00343F01" w:rsidP="00343F01"/>
    <w:p w14:paraId="0283298C" w14:textId="77777777" w:rsidR="00343F01" w:rsidRDefault="00F1652C" w:rsidP="00343F01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2832B89" wp14:editId="02832B8A">
                <wp:simplePos x="0" y="0"/>
                <wp:positionH relativeFrom="column">
                  <wp:posOffset>5081905</wp:posOffset>
                </wp:positionH>
                <wp:positionV relativeFrom="paragraph">
                  <wp:posOffset>1250950</wp:posOffset>
                </wp:positionV>
                <wp:extent cx="1692910" cy="795655"/>
                <wp:effectExtent l="152400" t="0" r="21590" b="23495"/>
                <wp:wrapNone/>
                <wp:docPr id="392" name="Line Callout 1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795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836"/>
                            <a:gd name="adj4" fmla="val -75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C" w14:textId="77777777" w:rsidR="00F211BF" w:rsidRPr="00F1652C" w:rsidRDefault="00F211BF" w:rsidP="00F165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  <w:r w:rsidR="008F5B6F">
                              <w:rPr>
                                <w:b/>
                              </w:rPr>
                              <w:t>evised language 4/21</w:t>
                            </w:r>
                            <w:r>
                              <w:rPr>
                                <w:b/>
                              </w:rPr>
                              <w:t>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ine Callout 1 392" o:spid="_x0000_s1194" type="#_x0000_t47" style="position:absolute;margin-left:400.15pt;margin-top:98.5pt;width:133.3pt;height:62.6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" adj="-1625,3637" fillcolor="#4f81bd [3204]" strokecolor="#243f60 [1604]" strokeweight="2pt">
                <v:textbox>
                  <w:txbxContent>
                    <w:p w14:paraId="02832C4C" w14:textId="77777777" w:rsidR="00F211BF" w:rsidRPr="00F1652C" w:rsidRDefault="00F211BF" w:rsidP="00F165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</w:t>
                      </w:r>
                      <w:r w:rsidR="008F5B6F">
                        <w:rPr>
                          <w:b/>
                        </w:rPr>
                        <w:t>evised language 4/21</w:t>
                      </w:r>
                      <w:r>
                        <w:rPr>
                          <w:b/>
                        </w:rPr>
                        <w:t>/16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563F7">
        <w:rPr>
          <w:noProof/>
        </w:rPr>
        <w:drawing>
          <wp:inline distT="0" distB="0" distL="0" distR="0" wp14:anchorId="02832B8B" wp14:editId="02832B8C">
            <wp:extent cx="5343525" cy="4848225"/>
            <wp:effectExtent l="0" t="0" r="0" b="0"/>
            <wp:docPr id="11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8D" w14:textId="77777777" w:rsidR="00343F01" w:rsidRDefault="00343F01" w:rsidP="00400946"/>
    <w:p w14:paraId="0283298E" w14:textId="77777777" w:rsidR="00343F01" w:rsidRDefault="00343F01" w:rsidP="00343F01">
      <w:pPr>
        <w:rPr>
          <w:rFonts w:ascii="Times New Roman" w:hAnsi="Times New Roman" w:cs="Arial Unicode MS"/>
          <w:i/>
          <w:iCs/>
          <w:kern w:val="28"/>
          <w:szCs w:val="28"/>
          <w:u w:val="single"/>
        </w:rPr>
      </w:pPr>
      <w:r>
        <w:br w:type="page"/>
      </w:r>
    </w:p>
    <w:p w14:paraId="0283298F" w14:textId="77777777" w:rsidR="00343F01" w:rsidRDefault="007F395B" w:rsidP="00343F01">
      <w:pPr>
        <w:pStyle w:val="Heading2"/>
      </w:pPr>
      <w:bookmarkStart w:id="109" w:name="_Toc449003053"/>
      <w:r>
        <w:lastRenderedPageBreak/>
        <w:t xml:space="preserve">Show </w:t>
      </w:r>
      <w:r w:rsidR="00451914">
        <w:t>M</w:t>
      </w:r>
      <w:r>
        <w:t xml:space="preserve">e </w:t>
      </w:r>
      <w:r w:rsidR="00451914">
        <w:t>H</w:t>
      </w:r>
      <w:r>
        <w:t xml:space="preserve">ow </w:t>
      </w:r>
      <w:r w:rsidR="00451914">
        <w:t>I</w:t>
      </w:r>
      <w:r>
        <w:t xml:space="preserve">t </w:t>
      </w:r>
      <w:r w:rsidR="00451914">
        <w:t>W</w:t>
      </w:r>
      <w:r>
        <w:t>orks</w:t>
      </w:r>
      <w:r w:rsidR="00451914">
        <w:t xml:space="preserve"> (HSMHTW)</w:t>
      </w:r>
      <w:bookmarkEnd w:id="109"/>
    </w:p>
    <w:p w14:paraId="02832990" w14:textId="77777777" w:rsidR="00343F01" w:rsidRDefault="00343F01" w:rsidP="00343F01">
      <w:proofErr w:type="gramStart"/>
      <w:r>
        <w:t>Added on 4/20/2016.</w:t>
      </w:r>
      <w:proofErr w:type="gramEnd"/>
    </w:p>
    <w:p w14:paraId="02832991" w14:textId="77777777" w:rsidR="00697FDD" w:rsidRPr="00343F01" w:rsidRDefault="00697FDD" w:rsidP="00343F01"/>
    <w:p w14:paraId="02832992" w14:textId="77777777" w:rsidR="00343F01" w:rsidRPr="00343F01" w:rsidRDefault="00343F01" w:rsidP="00343F01"/>
    <w:p w14:paraId="02832993" w14:textId="77777777" w:rsidR="00343F01" w:rsidRDefault="008F5B6F" w:rsidP="00343F01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2832B8D" wp14:editId="02832B8E">
                <wp:simplePos x="0" y="0"/>
                <wp:positionH relativeFrom="column">
                  <wp:posOffset>4820920</wp:posOffset>
                </wp:positionH>
                <wp:positionV relativeFrom="paragraph">
                  <wp:posOffset>1068705</wp:posOffset>
                </wp:positionV>
                <wp:extent cx="1858645" cy="668655"/>
                <wp:effectExtent l="1314450" t="0" r="27305" b="17145"/>
                <wp:wrapNone/>
                <wp:docPr id="401" name="Line Callout 1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66865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189"/>
                            <a:gd name="adj4" fmla="val -700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D" w14:textId="77777777" w:rsidR="00F211BF" w:rsidRPr="00F1652C" w:rsidRDefault="00F211BF" w:rsidP="00F1652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Removed outdated phone image.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1" o:spid="_x0000_s1195" type="#_x0000_t47" style="position:absolute;margin-left:379.6pt;margin-top:84.15pt;width:146.35pt;height:52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" adj="-15124,4145" fillcolor="#4f81bd [3204]" strokecolor="#243f60 [1604]" strokeweight="2pt">
                <v:textbox>
                  <w:txbxContent>
                    <w:p w14:paraId="02832C4D" w14:textId="77777777" w:rsidR="00F211BF" w:rsidRPr="00F1652C" w:rsidRDefault="00F211BF" w:rsidP="00F1652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Removed outdated phone image. 4/20/16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00FB0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2832B8F" wp14:editId="02832B90">
                <wp:simplePos x="0" y="0"/>
                <wp:positionH relativeFrom="column">
                  <wp:posOffset>4800600</wp:posOffset>
                </wp:positionH>
                <wp:positionV relativeFrom="paragraph">
                  <wp:posOffset>414655</wp:posOffset>
                </wp:positionV>
                <wp:extent cx="1304925" cy="438785"/>
                <wp:effectExtent l="971550" t="0" r="28575" b="18415"/>
                <wp:wrapNone/>
                <wp:docPr id="404" name="Line Callout 1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387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157"/>
                            <a:gd name="adj4" fmla="val -733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32C4E" w14:textId="77777777" w:rsidR="00F211BF" w:rsidRPr="00C00FB0" w:rsidRDefault="00F211BF" w:rsidP="00C00FB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Revised text. 4/20/16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04" o:spid="_x0000_s1196" type="#_x0000_t47" style="position:absolute;margin-left:378pt;margin-top:32.65pt;width:102.75pt;height:34.5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" adj="-15848,4138" fillcolor="#4f81bd [3204]" strokecolor="#243f60 [1604]" strokeweight="2pt">
                <v:textbox>
                  <w:txbxContent>
                    <w:p w14:paraId="02832C4E" w14:textId="77777777" w:rsidR="00F211BF" w:rsidRPr="00C00FB0" w:rsidRDefault="00F211BF" w:rsidP="00C00FB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Revised text. 4/20/16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652C">
        <w:rPr>
          <w:noProof/>
        </w:rPr>
        <w:drawing>
          <wp:inline distT="0" distB="0" distL="0" distR="0" wp14:anchorId="02832B91" wp14:editId="02832B92">
            <wp:extent cx="5248275" cy="3762375"/>
            <wp:effectExtent l="0" t="0" r="9525" b="9525"/>
            <wp:docPr id="398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0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2994" w14:textId="77777777" w:rsidR="00E64F1F" w:rsidRPr="00E64F1F" w:rsidRDefault="00E64F1F" w:rsidP="00E64F1F"/>
    <w:sectPr w:rsidR="00E64F1F" w:rsidRPr="00E64F1F" w:rsidSect="002838AE">
      <w:footerReference w:type="default" r:id="rId7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32B95" w14:textId="77777777" w:rsidR="00DB6ECE" w:rsidRDefault="00DB6ECE" w:rsidP="00AE25C6">
      <w:r>
        <w:separator/>
      </w:r>
    </w:p>
  </w:endnote>
  <w:endnote w:type="continuationSeparator" w:id="0">
    <w:p w14:paraId="02832B96" w14:textId="77777777" w:rsidR="00DB6ECE" w:rsidRDefault="00DB6ECE" w:rsidP="00AE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812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832B99" w14:textId="77777777" w:rsidR="00F211BF" w:rsidRDefault="00F211BF" w:rsidP="00F260CC">
        <w:pPr>
          <w:pStyle w:val="TOC3"/>
        </w:pPr>
      </w:p>
      <w:p w14:paraId="02832B9A" w14:textId="77777777" w:rsidR="00F211BF" w:rsidRPr="0068771D" w:rsidRDefault="0088199A" w:rsidP="00F260CC">
        <w:pPr>
          <w:pStyle w:val="TOC3"/>
        </w:pPr>
      </w:p>
    </w:sdtContent>
  </w:sdt>
  <w:p w14:paraId="02832B9B" w14:textId="77777777" w:rsidR="00F211BF" w:rsidRDefault="00F211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2B9C" w14:textId="77777777" w:rsidR="00F211BF" w:rsidRDefault="00F211BF" w:rsidP="002838AE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OITEBS/DUEAA/UXG</w:t>
    </w:r>
    <w:r>
      <w:fldChar w:fldCharType="begin"/>
    </w:r>
    <w:r>
      <w:instrText xml:space="preserve"> SUBJECT   \* MERGEFORMAT </w:instrText>
    </w:r>
    <w: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 \@ "MMMM d, yyyy"  \* MERGEFORMAT </w:instrText>
    </w:r>
    <w:r>
      <w:rPr>
        <w:rFonts w:ascii="Arial" w:hAnsi="Arial" w:cs="Arial"/>
        <w:sz w:val="16"/>
        <w:szCs w:val="16"/>
      </w:rPr>
      <w:fldChar w:fldCharType="separate"/>
    </w:r>
    <w:r w:rsidR="0088199A">
      <w:rPr>
        <w:rFonts w:ascii="Arial" w:hAnsi="Arial" w:cs="Arial"/>
        <w:noProof/>
        <w:sz w:val="16"/>
        <w:szCs w:val="16"/>
      </w:rPr>
      <w:t>June 20, 2016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 xml:space="preserve">Page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 w:rsidR="0088199A">
      <w:rPr>
        <w:rFonts w:ascii="Arial" w:hAnsi="Arial" w:cs="Arial"/>
        <w:noProof/>
        <w:sz w:val="16"/>
        <w:szCs w:val="16"/>
      </w:rPr>
      <w:t>77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of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NUMPAGES </w:instrText>
    </w:r>
    <w:r>
      <w:rPr>
        <w:rFonts w:ascii="Arial" w:hAnsi="Arial" w:cs="Arial"/>
        <w:sz w:val="16"/>
        <w:szCs w:val="16"/>
      </w:rPr>
      <w:fldChar w:fldCharType="separate"/>
    </w:r>
    <w:r w:rsidR="0088199A">
      <w:rPr>
        <w:rFonts w:ascii="Arial" w:hAnsi="Arial" w:cs="Arial"/>
        <w:noProof/>
        <w:sz w:val="16"/>
        <w:szCs w:val="16"/>
      </w:rPr>
      <w:t>83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32B93" w14:textId="77777777" w:rsidR="00DB6ECE" w:rsidRDefault="00DB6ECE" w:rsidP="00AE25C6">
      <w:r>
        <w:separator/>
      </w:r>
    </w:p>
  </w:footnote>
  <w:footnote w:type="continuationSeparator" w:id="0">
    <w:p w14:paraId="02832B94" w14:textId="77777777" w:rsidR="00DB6ECE" w:rsidRDefault="00DB6ECE" w:rsidP="00AE2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618513"/>
      <w:docPartObj>
        <w:docPartGallery w:val="Watermarks"/>
        <w:docPartUnique/>
      </w:docPartObj>
    </w:sdtPr>
    <w:sdtEndPr/>
    <w:sdtContent>
      <w:p w14:paraId="02832B97" w14:textId="77777777" w:rsidR="00F211BF" w:rsidRPr="00FF0874" w:rsidRDefault="0088199A" w:rsidP="00856C04">
        <w:pPr>
          <w:pStyle w:val="Header"/>
          <w:tabs>
            <w:tab w:val="left" w:pos="3390"/>
          </w:tabs>
        </w:pPr>
        <w:r>
          <w:rPr>
            <w:noProof/>
          </w:rPr>
          <w:pict w14:anchorId="02832B9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49" type="#_x0000_t136" style="position:absolute;margin-left:0;margin-top:0;width:532.95pt;height:76.1pt;rotation:315;z-index:-25165875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Arial&quot;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2B98" w14:textId="77777777" w:rsidR="00F211BF" w:rsidRPr="00FF0874" w:rsidRDefault="0088199A" w:rsidP="00F260CC">
    <w:pPr>
      <w:pStyle w:val="Header"/>
      <w:tabs>
        <w:tab w:val="left" w:pos="3390"/>
      </w:tabs>
    </w:pPr>
    <w:sdt>
      <w:sdtPr>
        <w:id w:val="137535420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2832B9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532.95pt;height:76.1pt;rotation:315;z-index:-251657728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Arial&quot;;font-size:1pt" string="DRAFT"/>
              <w10:wrap anchorx="margin" anchory="margin"/>
            </v:shape>
          </w:pict>
        </w:r>
      </w:sdtContent>
    </w:sdt>
    <w:r w:rsidR="00F211BF">
      <w:t>Screen Shots for eAccess MFA v1.2</w:t>
    </w:r>
    <w:r w:rsidR="00F211BF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06772DE0"/>
    <w:multiLevelType w:val="hybridMultilevel"/>
    <w:tmpl w:val="344EF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8FD28FC"/>
    <w:multiLevelType w:val="multilevel"/>
    <w:tmpl w:val="19CE7E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2F922917"/>
    <w:multiLevelType w:val="hybridMultilevel"/>
    <w:tmpl w:val="6C1AAB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E8A47C2"/>
    <w:multiLevelType w:val="hybridMultilevel"/>
    <w:tmpl w:val="90FEF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70BA8"/>
    <w:multiLevelType w:val="multilevel"/>
    <w:tmpl w:val="BA5A872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67F3134"/>
    <w:multiLevelType w:val="hybridMultilevel"/>
    <w:tmpl w:val="B8A2A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BB22584"/>
    <w:multiLevelType w:val="multilevel"/>
    <w:tmpl w:val="0298D7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415124"/>
    <w:multiLevelType w:val="hybridMultilevel"/>
    <w:tmpl w:val="4ECE9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4"/>
  </w:num>
  <w:num w:numId="5">
    <w:abstractNumId w:val="3"/>
  </w:num>
  <w:num w:numId="6">
    <w:abstractNumId w:val="4"/>
  </w:num>
  <w:num w:numId="7">
    <w:abstractNumId w:val="10"/>
  </w:num>
  <w:num w:numId="8">
    <w:abstractNumId w:val="15"/>
  </w:num>
  <w:num w:numId="9">
    <w:abstractNumId w:val="1"/>
  </w:num>
  <w:num w:numId="10">
    <w:abstractNumId w:val="0"/>
  </w:num>
  <w:num w:numId="11">
    <w:abstractNumId w:val="12"/>
  </w:num>
  <w:num w:numId="12">
    <w:abstractNumId w:val="9"/>
  </w:num>
  <w:num w:numId="13">
    <w:abstractNumId w:val="11"/>
  </w:num>
  <w:num w:numId="14">
    <w:abstractNumId w:val="13"/>
  </w:num>
  <w:num w:numId="15">
    <w:abstractNumId w:val="1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048D6"/>
    <w:rsid w:val="000062EA"/>
    <w:rsid w:val="000078A1"/>
    <w:rsid w:val="0002667B"/>
    <w:rsid w:val="00030CAA"/>
    <w:rsid w:val="00031A31"/>
    <w:rsid w:val="00033031"/>
    <w:rsid w:val="00040C9D"/>
    <w:rsid w:val="00043034"/>
    <w:rsid w:val="00050CE1"/>
    <w:rsid w:val="00053B11"/>
    <w:rsid w:val="000556AC"/>
    <w:rsid w:val="00057B70"/>
    <w:rsid w:val="0007093B"/>
    <w:rsid w:val="00075991"/>
    <w:rsid w:val="00080207"/>
    <w:rsid w:val="00097F98"/>
    <w:rsid w:val="000A0635"/>
    <w:rsid w:val="000A2E13"/>
    <w:rsid w:val="000A4636"/>
    <w:rsid w:val="000B3C3E"/>
    <w:rsid w:val="000B7753"/>
    <w:rsid w:val="000C07F5"/>
    <w:rsid w:val="000E6525"/>
    <w:rsid w:val="001138D6"/>
    <w:rsid w:val="001177C9"/>
    <w:rsid w:val="001240FE"/>
    <w:rsid w:val="0013113E"/>
    <w:rsid w:val="001561A0"/>
    <w:rsid w:val="0016569E"/>
    <w:rsid w:val="001672E3"/>
    <w:rsid w:val="001724C8"/>
    <w:rsid w:val="00174391"/>
    <w:rsid w:val="00185206"/>
    <w:rsid w:val="00191DA6"/>
    <w:rsid w:val="001A2A02"/>
    <w:rsid w:val="001A4FFF"/>
    <w:rsid w:val="001B6568"/>
    <w:rsid w:val="001C07BE"/>
    <w:rsid w:val="001C5100"/>
    <w:rsid w:val="001D6134"/>
    <w:rsid w:val="001E14FF"/>
    <w:rsid w:val="0020301D"/>
    <w:rsid w:val="00214C5B"/>
    <w:rsid w:val="0021768A"/>
    <w:rsid w:val="0022047A"/>
    <w:rsid w:val="0022056A"/>
    <w:rsid w:val="00221722"/>
    <w:rsid w:val="00235C6F"/>
    <w:rsid w:val="002466B4"/>
    <w:rsid w:val="00257AD2"/>
    <w:rsid w:val="00280274"/>
    <w:rsid w:val="002838AE"/>
    <w:rsid w:val="00284E76"/>
    <w:rsid w:val="00295600"/>
    <w:rsid w:val="002968B0"/>
    <w:rsid w:val="00297715"/>
    <w:rsid w:val="00297DB6"/>
    <w:rsid w:val="002A34F4"/>
    <w:rsid w:val="002B3A4D"/>
    <w:rsid w:val="002C455C"/>
    <w:rsid w:val="002C512F"/>
    <w:rsid w:val="002C59F4"/>
    <w:rsid w:val="002C74A2"/>
    <w:rsid w:val="002E1E30"/>
    <w:rsid w:val="00313596"/>
    <w:rsid w:val="00313876"/>
    <w:rsid w:val="0031511F"/>
    <w:rsid w:val="003167D2"/>
    <w:rsid w:val="00327F56"/>
    <w:rsid w:val="003300CB"/>
    <w:rsid w:val="00336B3A"/>
    <w:rsid w:val="00343F01"/>
    <w:rsid w:val="00360CB9"/>
    <w:rsid w:val="003622CF"/>
    <w:rsid w:val="00373436"/>
    <w:rsid w:val="00373631"/>
    <w:rsid w:val="003771D6"/>
    <w:rsid w:val="00395CE9"/>
    <w:rsid w:val="003A7FBD"/>
    <w:rsid w:val="003C2EAF"/>
    <w:rsid w:val="003D6E40"/>
    <w:rsid w:val="003D7B4B"/>
    <w:rsid w:val="003F23A8"/>
    <w:rsid w:val="003F2AF1"/>
    <w:rsid w:val="003F4005"/>
    <w:rsid w:val="00400946"/>
    <w:rsid w:val="00413E7B"/>
    <w:rsid w:val="00420669"/>
    <w:rsid w:val="004211CC"/>
    <w:rsid w:val="0042475B"/>
    <w:rsid w:val="00440362"/>
    <w:rsid w:val="00440D23"/>
    <w:rsid w:val="0044417F"/>
    <w:rsid w:val="00447D5E"/>
    <w:rsid w:val="00451914"/>
    <w:rsid w:val="00460C96"/>
    <w:rsid w:val="00467035"/>
    <w:rsid w:val="00473CD2"/>
    <w:rsid w:val="00473CFE"/>
    <w:rsid w:val="004819BE"/>
    <w:rsid w:val="00491084"/>
    <w:rsid w:val="00492AAE"/>
    <w:rsid w:val="004A0066"/>
    <w:rsid w:val="004A1967"/>
    <w:rsid w:val="004A5DF5"/>
    <w:rsid w:val="004B02B0"/>
    <w:rsid w:val="004C1052"/>
    <w:rsid w:val="004C1B23"/>
    <w:rsid w:val="004D04E9"/>
    <w:rsid w:val="004D28A2"/>
    <w:rsid w:val="004D531F"/>
    <w:rsid w:val="004E2FC2"/>
    <w:rsid w:val="004E5D69"/>
    <w:rsid w:val="004F276A"/>
    <w:rsid w:val="004F3D9B"/>
    <w:rsid w:val="004F3DEB"/>
    <w:rsid w:val="00506B38"/>
    <w:rsid w:val="00515073"/>
    <w:rsid w:val="0051790F"/>
    <w:rsid w:val="0052236A"/>
    <w:rsid w:val="00526A97"/>
    <w:rsid w:val="00533413"/>
    <w:rsid w:val="0053407B"/>
    <w:rsid w:val="00536149"/>
    <w:rsid w:val="00536248"/>
    <w:rsid w:val="005517DC"/>
    <w:rsid w:val="0056270F"/>
    <w:rsid w:val="00563365"/>
    <w:rsid w:val="00572B8D"/>
    <w:rsid w:val="005846DC"/>
    <w:rsid w:val="005868CF"/>
    <w:rsid w:val="0059757A"/>
    <w:rsid w:val="005A0C00"/>
    <w:rsid w:val="005B166B"/>
    <w:rsid w:val="005B5061"/>
    <w:rsid w:val="005B740F"/>
    <w:rsid w:val="005B7DEE"/>
    <w:rsid w:val="005C76A0"/>
    <w:rsid w:val="005D0291"/>
    <w:rsid w:val="005D7962"/>
    <w:rsid w:val="005E132D"/>
    <w:rsid w:val="005E224A"/>
    <w:rsid w:val="005E53D4"/>
    <w:rsid w:val="005E7478"/>
    <w:rsid w:val="005F5E67"/>
    <w:rsid w:val="006171D3"/>
    <w:rsid w:val="00621D06"/>
    <w:rsid w:val="006263DC"/>
    <w:rsid w:val="00627250"/>
    <w:rsid w:val="0062774A"/>
    <w:rsid w:val="00634D62"/>
    <w:rsid w:val="0064005D"/>
    <w:rsid w:val="0064103C"/>
    <w:rsid w:val="0064794F"/>
    <w:rsid w:val="006542A9"/>
    <w:rsid w:val="006565F8"/>
    <w:rsid w:val="00660464"/>
    <w:rsid w:val="006648B8"/>
    <w:rsid w:val="00667020"/>
    <w:rsid w:val="00687AC9"/>
    <w:rsid w:val="00697FDD"/>
    <w:rsid w:val="006B4EC6"/>
    <w:rsid w:val="006B650F"/>
    <w:rsid w:val="006B6EA2"/>
    <w:rsid w:val="006C0CF6"/>
    <w:rsid w:val="006C1134"/>
    <w:rsid w:val="006C17E4"/>
    <w:rsid w:val="006C3A87"/>
    <w:rsid w:val="006C565E"/>
    <w:rsid w:val="006F49A9"/>
    <w:rsid w:val="006F7FE4"/>
    <w:rsid w:val="00705EC7"/>
    <w:rsid w:val="00745F1E"/>
    <w:rsid w:val="0074616D"/>
    <w:rsid w:val="00757241"/>
    <w:rsid w:val="00772CBA"/>
    <w:rsid w:val="007738B0"/>
    <w:rsid w:val="00797384"/>
    <w:rsid w:val="007A6BBB"/>
    <w:rsid w:val="007C13EE"/>
    <w:rsid w:val="007C1E23"/>
    <w:rsid w:val="007C53D2"/>
    <w:rsid w:val="007C6493"/>
    <w:rsid w:val="007D1422"/>
    <w:rsid w:val="007E08C3"/>
    <w:rsid w:val="007F1674"/>
    <w:rsid w:val="007F395B"/>
    <w:rsid w:val="007F7969"/>
    <w:rsid w:val="00805DC0"/>
    <w:rsid w:val="00812B47"/>
    <w:rsid w:val="008131F8"/>
    <w:rsid w:val="00813BF6"/>
    <w:rsid w:val="00813EFA"/>
    <w:rsid w:val="00825681"/>
    <w:rsid w:val="00835A59"/>
    <w:rsid w:val="00845E46"/>
    <w:rsid w:val="00851648"/>
    <w:rsid w:val="00856C04"/>
    <w:rsid w:val="0086676B"/>
    <w:rsid w:val="008679D6"/>
    <w:rsid w:val="0088199A"/>
    <w:rsid w:val="008857EE"/>
    <w:rsid w:val="008B1BC7"/>
    <w:rsid w:val="008B234E"/>
    <w:rsid w:val="008C0F2A"/>
    <w:rsid w:val="008C30B0"/>
    <w:rsid w:val="008C502E"/>
    <w:rsid w:val="008D4E5E"/>
    <w:rsid w:val="008E2E2E"/>
    <w:rsid w:val="008E77E8"/>
    <w:rsid w:val="008F10CC"/>
    <w:rsid w:val="008F5B6F"/>
    <w:rsid w:val="008F5FA2"/>
    <w:rsid w:val="00901672"/>
    <w:rsid w:val="00905DE8"/>
    <w:rsid w:val="00925CE8"/>
    <w:rsid w:val="009276DC"/>
    <w:rsid w:val="009363B0"/>
    <w:rsid w:val="009522BD"/>
    <w:rsid w:val="00953C09"/>
    <w:rsid w:val="009809D1"/>
    <w:rsid w:val="00993BB9"/>
    <w:rsid w:val="009B7CDA"/>
    <w:rsid w:val="009E510A"/>
    <w:rsid w:val="009F0F7E"/>
    <w:rsid w:val="009F60F5"/>
    <w:rsid w:val="00A12A85"/>
    <w:rsid w:val="00A16F7C"/>
    <w:rsid w:val="00A212DB"/>
    <w:rsid w:val="00A24675"/>
    <w:rsid w:val="00A3064D"/>
    <w:rsid w:val="00A44D24"/>
    <w:rsid w:val="00A44DB2"/>
    <w:rsid w:val="00A5444D"/>
    <w:rsid w:val="00A552C2"/>
    <w:rsid w:val="00A563F7"/>
    <w:rsid w:val="00A5744D"/>
    <w:rsid w:val="00A634DE"/>
    <w:rsid w:val="00A7373E"/>
    <w:rsid w:val="00A7799D"/>
    <w:rsid w:val="00AB21BB"/>
    <w:rsid w:val="00AB3545"/>
    <w:rsid w:val="00AB4A64"/>
    <w:rsid w:val="00AB7F17"/>
    <w:rsid w:val="00AC49FE"/>
    <w:rsid w:val="00AC6DCF"/>
    <w:rsid w:val="00AE0B8D"/>
    <w:rsid w:val="00AE0C55"/>
    <w:rsid w:val="00AE25C6"/>
    <w:rsid w:val="00AE33D3"/>
    <w:rsid w:val="00AE3841"/>
    <w:rsid w:val="00AE4E73"/>
    <w:rsid w:val="00B007A7"/>
    <w:rsid w:val="00B02B98"/>
    <w:rsid w:val="00B078BE"/>
    <w:rsid w:val="00B07B2A"/>
    <w:rsid w:val="00B13A5A"/>
    <w:rsid w:val="00B14927"/>
    <w:rsid w:val="00B15671"/>
    <w:rsid w:val="00B539A3"/>
    <w:rsid w:val="00B60C51"/>
    <w:rsid w:val="00B61C68"/>
    <w:rsid w:val="00B713A5"/>
    <w:rsid w:val="00B77DA9"/>
    <w:rsid w:val="00B804C8"/>
    <w:rsid w:val="00B84958"/>
    <w:rsid w:val="00B90FB5"/>
    <w:rsid w:val="00B9135D"/>
    <w:rsid w:val="00B92771"/>
    <w:rsid w:val="00B93D56"/>
    <w:rsid w:val="00BA3DC1"/>
    <w:rsid w:val="00BA4A54"/>
    <w:rsid w:val="00BA7C24"/>
    <w:rsid w:val="00BB2A54"/>
    <w:rsid w:val="00BB4EDF"/>
    <w:rsid w:val="00BC0A9C"/>
    <w:rsid w:val="00BC68B5"/>
    <w:rsid w:val="00BD1260"/>
    <w:rsid w:val="00BE1302"/>
    <w:rsid w:val="00BE4AF5"/>
    <w:rsid w:val="00BE62AC"/>
    <w:rsid w:val="00C00FB0"/>
    <w:rsid w:val="00C01339"/>
    <w:rsid w:val="00C0184A"/>
    <w:rsid w:val="00C040A9"/>
    <w:rsid w:val="00C12B25"/>
    <w:rsid w:val="00C23712"/>
    <w:rsid w:val="00C3790F"/>
    <w:rsid w:val="00C5529D"/>
    <w:rsid w:val="00C5657F"/>
    <w:rsid w:val="00C56DEA"/>
    <w:rsid w:val="00C56E90"/>
    <w:rsid w:val="00C613BD"/>
    <w:rsid w:val="00C759A9"/>
    <w:rsid w:val="00C810A5"/>
    <w:rsid w:val="00CA69B0"/>
    <w:rsid w:val="00CA6EDE"/>
    <w:rsid w:val="00CB1DD0"/>
    <w:rsid w:val="00CC0C73"/>
    <w:rsid w:val="00CC1B4F"/>
    <w:rsid w:val="00CC7FF5"/>
    <w:rsid w:val="00CE16DC"/>
    <w:rsid w:val="00CE1AD9"/>
    <w:rsid w:val="00CF1989"/>
    <w:rsid w:val="00D10078"/>
    <w:rsid w:val="00D11BFD"/>
    <w:rsid w:val="00D14796"/>
    <w:rsid w:val="00D1491D"/>
    <w:rsid w:val="00D17254"/>
    <w:rsid w:val="00D325A0"/>
    <w:rsid w:val="00D328AF"/>
    <w:rsid w:val="00D34371"/>
    <w:rsid w:val="00D35179"/>
    <w:rsid w:val="00D35215"/>
    <w:rsid w:val="00D36974"/>
    <w:rsid w:val="00D57A88"/>
    <w:rsid w:val="00D66AE6"/>
    <w:rsid w:val="00D71E2D"/>
    <w:rsid w:val="00D85BDD"/>
    <w:rsid w:val="00D87C97"/>
    <w:rsid w:val="00D90021"/>
    <w:rsid w:val="00D9099A"/>
    <w:rsid w:val="00D92751"/>
    <w:rsid w:val="00DA695C"/>
    <w:rsid w:val="00DA7972"/>
    <w:rsid w:val="00DB031C"/>
    <w:rsid w:val="00DB6D53"/>
    <w:rsid w:val="00DB6ECE"/>
    <w:rsid w:val="00DC0156"/>
    <w:rsid w:val="00DC3497"/>
    <w:rsid w:val="00DC6389"/>
    <w:rsid w:val="00DE1FBA"/>
    <w:rsid w:val="00DF40DC"/>
    <w:rsid w:val="00E11AC0"/>
    <w:rsid w:val="00E25DC2"/>
    <w:rsid w:val="00E32133"/>
    <w:rsid w:val="00E34B5B"/>
    <w:rsid w:val="00E350ED"/>
    <w:rsid w:val="00E64F1F"/>
    <w:rsid w:val="00E752A1"/>
    <w:rsid w:val="00E842D5"/>
    <w:rsid w:val="00E87BAA"/>
    <w:rsid w:val="00E92606"/>
    <w:rsid w:val="00E930C6"/>
    <w:rsid w:val="00EA6142"/>
    <w:rsid w:val="00EA737E"/>
    <w:rsid w:val="00EA7991"/>
    <w:rsid w:val="00ED6D0E"/>
    <w:rsid w:val="00EE2562"/>
    <w:rsid w:val="00EE384E"/>
    <w:rsid w:val="00EE7833"/>
    <w:rsid w:val="00EF7834"/>
    <w:rsid w:val="00F106E6"/>
    <w:rsid w:val="00F139F5"/>
    <w:rsid w:val="00F1652C"/>
    <w:rsid w:val="00F211BF"/>
    <w:rsid w:val="00F260CC"/>
    <w:rsid w:val="00F47C4F"/>
    <w:rsid w:val="00F6232F"/>
    <w:rsid w:val="00F74ED3"/>
    <w:rsid w:val="00F81326"/>
    <w:rsid w:val="00F82732"/>
    <w:rsid w:val="00F839E4"/>
    <w:rsid w:val="00F876E6"/>
    <w:rsid w:val="00F9281C"/>
    <w:rsid w:val="00FA2AC6"/>
    <w:rsid w:val="00FA56BB"/>
    <w:rsid w:val="00FB48F5"/>
    <w:rsid w:val="00FC294B"/>
    <w:rsid w:val="00FE3905"/>
    <w:rsid w:val="00FE62E5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028327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semiHidden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Footer">
    <w:name w:val="footer"/>
    <w:basedOn w:val="Normal"/>
    <w:link w:val="FooterChar"/>
    <w:uiPriority w:val="99"/>
    <w:qFormat/>
    <w:rsid w:val="009F60F5"/>
    <w:pPr>
      <w:tabs>
        <w:tab w:val="center" w:pos="4320"/>
        <w:tab w:val="right" w:pos="8640"/>
      </w:tabs>
      <w:spacing w:line="288" w:lineRule="auto"/>
    </w:pPr>
    <w:rPr>
      <w:rFonts w:ascii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F60F5"/>
    <w:rPr>
      <w:sz w:val="22"/>
      <w:szCs w:val="22"/>
    </w:rPr>
  </w:style>
  <w:style w:type="paragraph" w:styleId="BodyText2">
    <w:name w:val="Body Text 2"/>
    <w:basedOn w:val="Normal"/>
    <w:link w:val="BodyText2Char"/>
    <w:rsid w:val="009F60F5"/>
    <w:pPr>
      <w:spacing w:line="288" w:lineRule="auto"/>
      <w:jc w:val="center"/>
    </w:pPr>
    <w:rPr>
      <w:rFonts w:ascii="Times New Roman" w:hAnsi="Times New Roman" w:cs="Times New Roman"/>
      <w:b/>
      <w:bCs/>
      <w:sz w:val="56"/>
      <w:szCs w:val="56"/>
    </w:rPr>
  </w:style>
  <w:style w:type="character" w:customStyle="1" w:styleId="BodyText2Char">
    <w:name w:val="Body Text 2 Char"/>
    <w:basedOn w:val="DefaultParagraphFont"/>
    <w:link w:val="BodyText2"/>
    <w:rsid w:val="009F60F5"/>
    <w:rPr>
      <w:b/>
      <w:bCs/>
      <w:sz w:val="56"/>
      <w:szCs w:val="56"/>
    </w:rPr>
  </w:style>
  <w:style w:type="paragraph" w:styleId="CommentText">
    <w:name w:val="annotation text"/>
    <w:basedOn w:val="Normal"/>
    <w:link w:val="CommentTextChar"/>
    <w:rsid w:val="009F60F5"/>
    <w:pPr>
      <w:spacing w:after="120" w:line="288" w:lineRule="auto"/>
      <w:jc w:val="both"/>
    </w:pPr>
    <w:rPr>
      <w:rFonts w:ascii="Times New Roman" w:hAnsi="Times New Roman" w:cs="Times New Roman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9F60F5"/>
    <w:rPr>
      <w:sz w:val="22"/>
      <w:szCs w:val="22"/>
    </w:rPr>
  </w:style>
  <w:style w:type="paragraph" w:customStyle="1" w:styleId="HeadingDocumentTitle">
    <w:name w:val="Heading: Document Title"/>
    <w:basedOn w:val="Normal"/>
    <w:rsid w:val="00C613BD"/>
    <w:pPr>
      <w:spacing w:before="120" w:after="120"/>
      <w:jc w:val="center"/>
    </w:pPr>
    <w:rPr>
      <w:rFonts w:ascii="Times New Roman" w:eastAsia="SimSun" w:hAnsi="Times New Roman" w:cs="Times New Roman"/>
      <w:smallCaps/>
      <w:kern w:val="24"/>
      <w:sz w:val="64"/>
      <w:szCs w:val="64"/>
      <w:lang w:eastAsia="zh-CN"/>
    </w:rPr>
  </w:style>
  <w:style w:type="paragraph" w:customStyle="1" w:styleId="HeadingCenteredTitle">
    <w:name w:val="Heading: Centered Title"/>
    <w:basedOn w:val="Normal"/>
    <w:rsid w:val="00C613BD"/>
    <w:pPr>
      <w:keepNext/>
      <w:spacing w:before="240" w:after="120" w:line="288" w:lineRule="auto"/>
      <w:jc w:val="center"/>
      <w:outlineLvl w:val="3"/>
    </w:pPr>
    <w:rPr>
      <w:rFonts w:ascii="Times New Roman" w:eastAsia="SimSun" w:hAnsi="Times New Roman"/>
      <w:bCs/>
      <w:smallCaps/>
      <w:kern w:val="32"/>
      <w:sz w:val="36"/>
      <w:szCs w:val="32"/>
      <w:lang w:eastAsia="zh-CN"/>
    </w:rPr>
  </w:style>
  <w:style w:type="paragraph" w:styleId="Header">
    <w:name w:val="header"/>
    <w:basedOn w:val="Normal"/>
    <w:link w:val="HeaderChar"/>
    <w:rsid w:val="00C56D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56DEA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qFormat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customStyle="1" w:styleId="SSALogo">
    <w:name w:val="SSA Logo"/>
    <w:uiPriority w:val="3"/>
    <w:qFormat/>
    <w:rsid w:val="00856C04"/>
    <w:pPr>
      <w:jc w:val="center"/>
    </w:pPr>
    <w:rPr>
      <w:rFonts w:ascii="Cambria" w:hAnsi="Cambria"/>
      <w:sz w:val="24"/>
    </w:rPr>
  </w:style>
  <w:style w:type="character" w:styleId="BookTitle">
    <w:name w:val="Book Title"/>
    <w:basedOn w:val="DefaultParagraphFont"/>
    <w:uiPriority w:val="33"/>
    <w:qFormat/>
    <w:rsid w:val="00856C04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F260CC"/>
    <w:pPr>
      <w:spacing w:after="240"/>
      <w:ind w:left="720"/>
      <w:contextualSpacing/>
    </w:pPr>
    <w:rPr>
      <w:rFonts w:ascii="Calibri" w:hAnsi="Calibri" w:cs="Times New Roman"/>
      <w:sz w:val="24"/>
      <w:szCs w:val="20"/>
    </w:rPr>
  </w:style>
  <w:style w:type="character" w:styleId="CommentReference">
    <w:name w:val="annotation reference"/>
    <w:basedOn w:val="DefaultParagraphFont"/>
    <w:rsid w:val="00F260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260CC"/>
    <w:pPr>
      <w:spacing w:after="0" w:line="240" w:lineRule="auto"/>
      <w:jc w:val="left"/>
    </w:pPr>
    <w:rPr>
      <w:rFonts w:ascii="Arial" w:hAnsi="Arial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260CC"/>
    <w:rPr>
      <w:rFonts w:ascii="Arial" w:hAnsi="Arial" w:cs="Arial"/>
      <w:b/>
      <w:bCs/>
      <w:sz w:val="22"/>
      <w:szCs w:val="22"/>
    </w:rPr>
  </w:style>
  <w:style w:type="table" w:customStyle="1" w:styleId="TableSSADefault">
    <w:name w:val="Table SSA Default"/>
    <w:basedOn w:val="TableNormal"/>
    <w:uiPriority w:val="99"/>
    <w:rsid w:val="007C1E23"/>
    <w:pPr>
      <w:jc w:val="center"/>
    </w:pPr>
    <w:rPr>
      <w:rFonts w:ascii="Calibri" w:hAnsi="Calibri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semiHidden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Footer">
    <w:name w:val="footer"/>
    <w:basedOn w:val="Normal"/>
    <w:link w:val="FooterChar"/>
    <w:uiPriority w:val="99"/>
    <w:qFormat/>
    <w:rsid w:val="009F60F5"/>
    <w:pPr>
      <w:tabs>
        <w:tab w:val="center" w:pos="4320"/>
        <w:tab w:val="right" w:pos="8640"/>
      </w:tabs>
      <w:spacing w:line="288" w:lineRule="auto"/>
    </w:pPr>
    <w:rPr>
      <w:rFonts w:ascii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F60F5"/>
    <w:rPr>
      <w:sz w:val="22"/>
      <w:szCs w:val="22"/>
    </w:rPr>
  </w:style>
  <w:style w:type="paragraph" w:styleId="BodyText2">
    <w:name w:val="Body Text 2"/>
    <w:basedOn w:val="Normal"/>
    <w:link w:val="BodyText2Char"/>
    <w:rsid w:val="009F60F5"/>
    <w:pPr>
      <w:spacing w:line="288" w:lineRule="auto"/>
      <w:jc w:val="center"/>
    </w:pPr>
    <w:rPr>
      <w:rFonts w:ascii="Times New Roman" w:hAnsi="Times New Roman" w:cs="Times New Roman"/>
      <w:b/>
      <w:bCs/>
      <w:sz w:val="56"/>
      <w:szCs w:val="56"/>
    </w:rPr>
  </w:style>
  <w:style w:type="character" w:customStyle="1" w:styleId="BodyText2Char">
    <w:name w:val="Body Text 2 Char"/>
    <w:basedOn w:val="DefaultParagraphFont"/>
    <w:link w:val="BodyText2"/>
    <w:rsid w:val="009F60F5"/>
    <w:rPr>
      <w:b/>
      <w:bCs/>
      <w:sz w:val="56"/>
      <w:szCs w:val="56"/>
    </w:rPr>
  </w:style>
  <w:style w:type="paragraph" w:styleId="CommentText">
    <w:name w:val="annotation text"/>
    <w:basedOn w:val="Normal"/>
    <w:link w:val="CommentTextChar"/>
    <w:rsid w:val="009F60F5"/>
    <w:pPr>
      <w:spacing w:after="120" w:line="288" w:lineRule="auto"/>
      <w:jc w:val="both"/>
    </w:pPr>
    <w:rPr>
      <w:rFonts w:ascii="Times New Roman" w:hAnsi="Times New Roman" w:cs="Times New Roman"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rsid w:val="009F60F5"/>
    <w:rPr>
      <w:sz w:val="22"/>
      <w:szCs w:val="22"/>
    </w:rPr>
  </w:style>
  <w:style w:type="paragraph" w:customStyle="1" w:styleId="HeadingDocumentTitle">
    <w:name w:val="Heading: Document Title"/>
    <w:basedOn w:val="Normal"/>
    <w:rsid w:val="00C613BD"/>
    <w:pPr>
      <w:spacing w:before="120" w:after="120"/>
      <w:jc w:val="center"/>
    </w:pPr>
    <w:rPr>
      <w:rFonts w:ascii="Times New Roman" w:eastAsia="SimSun" w:hAnsi="Times New Roman" w:cs="Times New Roman"/>
      <w:smallCaps/>
      <w:kern w:val="24"/>
      <w:sz w:val="64"/>
      <w:szCs w:val="64"/>
      <w:lang w:eastAsia="zh-CN"/>
    </w:rPr>
  </w:style>
  <w:style w:type="paragraph" w:customStyle="1" w:styleId="HeadingCenteredTitle">
    <w:name w:val="Heading: Centered Title"/>
    <w:basedOn w:val="Normal"/>
    <w:rsid w:val="00C613BD"/>
    <w:pPr>
      <w:keepNext/>
      <w:spacing w:before="240" w:after="120" w:line="288" w:lineRule="auto"/>
      <w:jc w:val="center"/>
      <w:outlineLvl w:val="3"/>
    </w:pPr>
    <w:rPr>
      <w:rFonts w:ascii="Times New Roman" w:eastAsia="SimSun" w:hAnsi="Times New Roman"/>
      <w:bCs/>
      <w:smallCaps/>
      <w:kern w:val="32"/>
      <w:sz w:val="36"/>
      <w:szCs w:val="32"/>
      <w:lang w:eastAsia="zh-CN"/>
    </w:rPr>
  </w:style>
  <w:style w:type="paragraph" w:styleId="Header">
    <w:name w:val="header"/>
    <w:basedOn w:val="Normal"/>
    <w:link w:val="HeaderChar"/>
    <w:rsid w:val="00C56D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56DEA"/>
    <w:rPr>
      <w:rFonts w:ascii="Arial" w:hAnsi="Arial" w:cs="Arial"/>
      <w:sz w:val="18"/>
      <w:szCs w:val="24"/>
    </w:rPr>
  </w:style>
  <w:style w:type="paragraph" w:customStyle="1" w:styleId="AxureImageParagraph">
    <w:name w:val="AxureImageParagraph"/>
    <w:basedOn w:val="Normal"/>
    <w:qFormat/>
    <w:rsid w:val="00DF0E9A"/>
    <w:pPr>
      <w:jc w:val="center"/>
    </w:pPr>
  </w:style>
  <w:style w:type="paragraph" w:customStyle="1" w:styleId="AxureHiddenParagraph">
    <w:name w:val="AxureHiddenParagraph"/>
    <w:basedOn w:val="Normal"/>
    <w:rsid w:val="00DF0E9A"/>
    <w:rPr>
      <w:sz w:val="2"/>
    </w:rPr>
  </w:style>
  <w:style w:type="paragraph" w:customStyle="1" w:styleId="SSALogo">
    <w:name w:val="SSA Logo"/>
    <w:uiPriority w:val="3"/>
    <w:qFormat/>
    <w:rsid w:val="00856C04"/>
    <w:pPr>
      <w:jc w:val="center"/>
    </w:pPr>
    <w:rPr>
      <w:rFonts w:ascii="Cambria" w:hAnsi="Cambria"/>
      <w:sz w:val="24"/>
    </w:rPr>
  </w:style>
  <w:style w:type="character" w:styleId="BookTitle">
    <w:name w:val="Book Title"/>
    <w:basedOn w:val="DefaultParagraphFont"/>
    <w:uiPriority w:val="33"/>
    <w:qFormat/>
    <w:rsid w:val="00856C04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F260CC"/>
    <w:pPr>
      <w:spacing w:after="240"/>
      <w:ind w:left="720"/>
      <w:contextualSpacing/>
    </w:pPr>
    <w:rPr>
      <w:rFonts w:ascii="Calibri" w:hAnsi="Calibri" w:cs="Times New Roman"/>
      <w:sz w:val="24"/>
      <w:szCs w:val="20"/>
    </w:rPr>
  </w:style>
  <w:style w:type="character" w:styleId="CommentReference">
    <w:name w:val="annotation reference"/>
    <w:basedOn w:val="DefaultParagraphFont"/>
    <w:rsid w:val="00F260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260CC"/>
    <w:pPr>
      <w:spacing w:after="0" w:line="240" w:lineRule="auto"/>
      <w:jc w:val="left"/>
    </w:pPr>
    <w:rPr>
      <w:rFonts w:ascii="Arial" w:hAnsi="Arial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260CC"/>
    <w:rPr>
      <w:rFonts w:ascii="Arial" w:hAnsi="Arial" w:cs="Arial"/>
      <w:b/>
      <w:bCs/>
      <w:sz w:val="22"/>
      <w:szCs w:val="22"/>
    </w:rPr>
  </w:style>
  <w:style w:type="table" w:customStyle="1" w:styleId="TableSSADefault">
    <w:name w:val="Table SSA Default"/>
    <w:basedOn w:val="TableNormal"/>
    <w:uiPriority w:val="99"/>
    <w:rsid w:val="007C1E23"/>
    <w:pPr>
      <w:jc w:val="center"/>
    </w:pPr>
    <w:rPr>
      <w:rFonts w:ascii="Calibri" w:hAnsi="Calibri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customXml" Target="../customXml/item3.xml"/><Relationship Id="rId12" Type="http://schemas.openxmlformats.org/officeDocument/2006/relationships/image" Target="media/image1.tiff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eam_Has_Lead xmlns="0a5e3055-ec11-444b-85c2-07f1f6683339">Yes</Team_Has_Lea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5979110A88E44AC5A07C3CE9F7253" ma:contentTypeVersion="5" ma:contentTypeDescription="Create a new document." ma:contentTypeScope="" ma:versionID="eaf4cddaf7f7854ae9c2aa1a89f698b5">
  <xsd:schema xmlns:xsd="http://www.w3.org/2001/XMLSchema" xmlns:xs="http://www.w3.org/2001/XMLSchema" xmlns:p="http://schemas.microsoft.com/office/2006/metadata/properties" xmlns:ns2="http://schemas.microsoft.com/sharepoint/v4" xmlns:ns3="0a5e3055-ec11-444b-85c2-07f1f6683339" targetNamespace="http://schemas.microsoft.com/office/2006/metadata/properties" ma:root="true" ma:fieldsID="8758aaffc1d52b76b029e91c925ec5b4" ns2:_="" ns3:_="">
    <xsd:import namespace="http://schemas.microsoft.com/sharepoint/v4"/>
    <xsd:import namespace="0a5e3055-ec11-444b-85c2-07f1f6683339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Team_Has_Lea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e3055-ec11-444b-85c2-07f1f6683339" elementFormDefault="qualified">
    <xsd:import namespace="http://schemas.microsoft.com/office/2006/documentManagement/types"/>
    <xsd:import namespace="http://schemas.microsoft.com/office/infopath/2007/PartnerControls"/>
    <xsd:element name="Team_Has_Lead" ma:index="9" ma:displayName="Team_Has_Lead" ma:default="Yes" ma:format="Dropdown" ma:internalName="Team_Has_Lead" ma:readOnly="false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6B2CA-B59A-4B71-8ADD-F2011B80375B}">
  <ds:schemaRefs>
    <ds:schemaRef ds:uri="http://schemas.microsoft.com/sharepoint/v4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a5e3055-ec11-444b-85c2-07f1f6683339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F576A1C-53F4-4F27-B49F-6814B52E3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0a5e3055-ec11-444b-85c2-07f1f6683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1B6C00-6751-4687-88C0-6231C03E89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080FA-77C1-4C1D-82F3-CC0856FA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2</TotalTime>
  <Pages>83</Pages>
  <Words>3078</Words>
  <Characters>17550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20587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Chatel Madison, OEST, DSA</cp:lastModifiedBy>
  <cp:revision>2</cp:revision>
  <cp:lastPrinted>2015-12-04T14:16:00Z</cp:lastPrinted>
  <dcterms:created xsi:type="dcterms:W3CDTF">2016-06-20T15:12:00Z</dcterms:created>
  <dcterms:modified xsi:type="dcterms:W3CDTF">2016-06-20T15:12:00Z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0x0101003E75979110A88E44AC5A07C3CE9F7253</vt:lpwstr>
  </property>
</Properties>
</file>