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EC20B" w14:textId="77777777" w:rsidR="00682881" w:rsidRDefault="00682881" w:rsidP="00682881">
      <w:pPr>
        <w:rPr>
          <w:b/>
          <w:bCs/>
        </w:rPr>
      </w:pPr>
    </w:p>
    <w:p w14:paraId="03B70860" w14:textId="77777777" w:rsidR="00682881" w:rsidRDefault="00682881" w:rsidP="00682881">
      <w:pPr>
        <w:rPr>
          <w:b/>
          <w:bCs/>
        </w:rPr>
      </w:pPr>
    </w:p>
    <w:p w14:paraId="1FC8FF54" w14:textId="77777777" w:rsidR="00682881" w:rsidRDefault="00682881" w:rsidP="00682881">
      <w:pPr>
        <w:rPr>
          <w:b/>
          <w:bCs/>
        </w:rPr>
      </w:pPr>
    </w:p>
    <w:p w14:paraId="7CF7F2AF" w14:textId="77777777" w:rsidR="00682881" w:rsidRDefault="00682881" w:rsidP="00682881">
      <w:pPr>
        <w:rPr>
          <w:b/>
          <w:bCs/>
        </w:rPr>
      </w:pPr>
    </w:p>
    <w:p w14:paraId="221C9F84" w14:textId="770A55DA" w:rsidR="00682881" w:rsidRPr="00682881" w:rsidRDefault="00682881" w:rsidP="00682881">
      <w:pPr>
        <w:rPr>
          <w:rFonts w:ascii="Times New Roman" w:eastAsia="SimSun" w:hAnsi="Times New Roman" w:cs="Times New Roman"/>
          <w:sz w:val="24"/>
          <w:szCs w:val="24"/>
          <w:lang w:val="es-US" w:eastAsia="en-US"/>
        </w:rPr>
      </w:pPr>
      <w:proofErr w:type="gramStart"/>
      <w:r w:rsidRPr="00682881">
        <w:rPr>
          <w:rFonts w:ascii="Times New Roman" w:eastAsia="SimSun" w:hAnsi="Times New Roman" w:cs="Times New Roman"/>
          <w:sz w:val="24"/>
          <w:szCs w:val="24"/>
          <w:lang w:eastAsia="en-US"/>
        </w:rPr>
        <w:t>Appendix</w:t>
      </w:r>
      <w:r w:rsidR="00FF251A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B-3-2</w:t>
      </w:r>
      <w:r w:rsidR="00DF318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.</w:t>
      </w:r>
      <w:proofErr w:type="gramEnd"/>
      <w:r w:rsidR="00DF318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DF318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Glossy</w:t>
      </w:r>
      <w:proofErr w:type="spellEnd"/>
      <w:r w:rsidR="00DF318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DF318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Fact</w:t>
      </w:r>
      <w:proofErr w:type="spellEnd"/>
      <w:r w:rsidR="00E733F6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E733F6">
        <w:rPr>
          <w:rFonts w:ascii="Times New Roman" w:eastAsia="SimSun" w:hAnsi="Times New Roman" w:cs="Times New Roman"/>
          <w:sz w:val="24"/>
          <w:szCs w:val="24"/>
          <w:lang w:val="es-US" w:eastAsia="en-US"/>
        </w:rPr>
        <w:t>Sheet</w:t>
      </w:r>
      <w:proofErr w:type="spellEnd"/>
      <w:r w:rsidR="00E733F6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E733F6">
        <w:rPr>
          <w:rFonts w:ascii="Times New Roman" w:eastAsia="SimSun" w:hAnsi="Times New Roman" w:cs="Times New Roman"/>
          <w:sz w:val="24"/>
          <w:szCs w:val="24"/>
          <w:lang w:val="es-US" w:eastAsia="en-US"/>
        </w:rPr>
        <w:t>for</w:t>
      </w:r>
      <w:proofErr w:type="spellEnd"/>
      <w:r w:rsidR="00E733F6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E733F6">
        <w:rPr>
          <w:rFonts w:ascii="Times New Roman" w:eastAsia="SimSun" w:hAnsi="Times New Roman" w:cs="Times New Roman"/>
          <w:sz w:val="24"/>
          <w:szCs w:val="24"/>
          <w:lang w:val="es-US" w:eastAsia="en-US"/>
        </w:rPr>
        <w:t>Parent</w:t>
      </w:r>
      <w:proofErr w:type="spellEnd"/>
    </w:p>
    <w:p w14:paraId="5C407E62" w14:textId="77777777" w:rsidR="00682881" w:rsidRPr="00DF318C" w:rsidRDefault="00682881">
      <w:pPr>
        <w:rPr>
          <w:lang w:val="es-US"/>
        </w:rPr>
      </w:pPr>
    </w:p>
    <w:tbl>
      <w:tblPr>
        <w:tblStyle w:val="TableLayout"/>
        <w:tblW w:w="14079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20"/>
        <w:gridCol w:w="2790"/>
        <w:gridCol w:w="720"/>
      </w:tblGrid>
      <w:tr w:rsidR="001B4008" w14:paraId="187FE13E" w14:textId="77777777" w:rsidTr="0021440E">
        <w:trPr>
          <w:gridAfter w:val="1"/>
          <w:wAfter w:w="720" w:type="dxa"/>
          <w:trHeight w:hRule="exact" w:val="10800"/>
          <w:jc w:val="center"/>
        </w:trPr>
        <w:tc>
          <w:tcPr>
            <w:tcW w:w="3840" w:type="dxa"/>
          </w:tcPr>
          <w:p w14:paraId="4FAAAD0D" w14:textId="7E8555FB" w:rsidR="00EB771F" w:rsidRPr="00365742" w:rsidRDefault="007874F8" w:rsidP="00E577B7">
            <w:pPr>
              <w:pStyle w:val="Heading1"/>
            </w:pPr>
            <w:r w:rsidRPr="00884BDB"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6CC6ED86" wp14:editId="2693198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133350</wp:posOffset>
                  </wp:positionV>
                  <wp:extent cx="1041400" cy="690245"/>
                  <wp:effectExtent l="0" t="0" r="6350" b="0"/>
                  <wp:wrapThrough wrapText="bothSides">
                    <wp:wrapPolygon edited="0">
                      <wp:start x="0" y="0"/>
                      <wp:lineTo x="0" y="20865"/>
                      <wp:lineTo x="21337" y="20865"/>
                      <wp:lineTo x="21337" y="0"/>
                      <wp:lineTo x="0" y="0"/>
                    </wp:wrapPolygon>
                  </wp:wrapThrough>
                  <wp:docPr id="16" name="Picture 16" descr="C:\Users\Erika\Downloads\cacfp op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rika\Downloads\cacfp opt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742" w:rsidRPr="00365742">
              <w:t>P</w:t>
            </w:r>
            <w:bookmarkStart w:id="0" w:name="_GoBack"/>
            <w:bookmarkEnd w:id="0"/>
            <w:r w:rsidR="00365742">
              <w:t>rivacy</w:t>
            </w:r>
          </w:p>
          <w:p w14:paraId="61BDBB4A" w14:textId="77777777" w:rsidR="001E7C82" w:rsidRPr="001E7C82" w:rsidRDefault="001E7C82" w:rsidP="001E7C82">
            <w:pPr>
              <w:rPr>
                <w:rFonts w:ascii="Arial Narrow" w:hAnsi="Arial Narrow"/>
              </w:rPr>
            </w:pPr>
            <w:r w:rsidRPr="001E7C82">
              <w:rPr>
                <w:rFonts w:ascii="Arial Narrow" w:hAnsi="Arial Narrow"/>
              </w:rPr>
              <w:t xml:space="preserve">The study uses strict security protocols to ensure the </w:t>
            </w:r>
            <w:r w:rsidR="00B64520">
              <w:rPr>
                <w:rFonts w:ascii="Arial Narrow" w:hAnsi="Arial Narrow"/>
              </w:rPr>
              <w:t>privacy</w:t>
            </w:r>
            <w:r w:rsidR="00B64520" w:rsidRPr="001E7C82">
              <w:rPr>
                <w:rFonts w:ascii="Arial Narrow" w:hAnsi="Arial Narrow"/>
              </w:rPr>
              <w:t xml:space="preserve"> </w:t>
            </w:r>
            <w:r w:rsidRPr="001E7C82">
              <w:rPr>
                <w:rFonts w:ascii="Arial Narrow" w:hAnsi="Arial Narrow"/>
              </w:rPr>
              <w:t>and security of your information.</w:t>
            </w:r>
          </w:p>
          <w:p w14:paraId="46C6F17B" w14:textId="77777777" w:rsidR="00EB771F" w:rsidRPr="001E7C82" w:rsidRDefault="00535F57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  <w:r w:rsidRPr="001E7C82">
              <w:rPr>
                <w:rFonts w:ascii="Arial Narrow" w:hAnsi="Arial Narrow"/>
              </w:rPr>
              <w:t>The study team will keep all information you provide private, to the full extent allowed by law, and will use the information only for the purposes of this study</w:t>
            </w:r>
            <w:r w:rsidR="00EB05F2">
              <w:rPr>
                <w:rFonts w:ascii="Arial Narrow" w:hAnsi="Arial Narrow"/>
              </w:rPr>
              <w:t xml:space="preserve">.  </w:t>
            </w:r>
          </w:p>
          <w:p w14:paraId="592ACF3A" w14:textId="2559273B" w:rsidR="001B4008" w:rsidRDefault="0009065C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462C06" wp14:editId="4313CAE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600710</wp:posOffset>
                      </wp:positionV>
                      <wp:extent cx="2410460" cy="4456430"/>
                      <wp:effectExtent l="0" t="0" r="27940" b="2032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0460" cy="4456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F3209" w14:textId="77777777" w:rsidR="000C1EE3" w:rsidRPr="007324A1" w:rsidRDefault="000C1EE3" w:rsidP="00E47C64">
                                  <w:pPr>
                                    <w:spacing w:before="240"/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7324A1"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  <w:t>Frequently Asked Questions</w:t>
                                  </w:r>
                                </w:p>
                                <w:p w14:paraId="5F1F5B3C" w14:textId="77777777" w:rsidR="000C1EE3" w:rsidRPr="00CA711C" w:rsidRDefault="000C1EE3" w:rsidP="00CA711C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</w:rPr>
                                    <w:t xml:space="preserve">How do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</w:rPr>
                                    <w:t xml:space="preserve">parents 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</w:rPr>
                                    <w:t>access the technology for the study?</w:t>
                                  </w:r>
                                </w:p>
                                <w:p w14:paraId="50FBF013" w14:textId="77777777" w:rsidR="000C1EE3" w:rsidRPr="002417F9" w:rsidRDefault="000C1EE3" w:rsidP="00CA711C">
                                  <w:pPr>
                                    <w:spacing w:after="0" w:line="240" w:lineRule="auto"/>
                                    <w:ind w:left="360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2417F9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</w:p>
                                <w:p w14:paraId="6C35FC97" w14:textId="059B124D" w:rsidR="000C1EE3" w:rsidRPr="00CA711C" w:rsidRDefault="000C1EE3" w:rsidP="00E47C64">
                                  <w:pPr>
                                    <w:tabs>
                                      <w:tab w:val="left" w:pos="18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Parents will be able to enroll their cell phones in the study using easy 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</w:rPr>
                                    <w:t>steps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. Parents can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download and 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</w:rPr>
                                    <w:t xml:space="preserve">access 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the 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</w:rPr>
                                    <w:t>application (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app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</w:rPr>
                                    <w:t>)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</w:rPr>
                                    <w:t xml:space="preserve"> on a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>ny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</w:rPr>
                                    <w:t xml:space="preserve"> laptop computer</w:t>
                                  </w:r>
                                  <w:r w:rsidR="006D6020">
                                    <w:rPr>
                                      <w:rFonts w:ascii="Arial Narrow" w:hAnsi="Arial Narrow"/>
                                    </w:rPr>
                                    <w:t xml:space="preserve"> or t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</w:rPr>
                                    <w:t>ablet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.  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</w:rPr>
                                    <w:t>The application is free</w:t>
                                  </w:r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. </w:t>
                                  </w:r>
                                </w:p>
                                <w:p w14:paraId="6E281813" w14:textId="77777777" w:rsidR="000C1EE3" w:rsidRDefault="000C1EE3" w:rsidP="00CA711C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13308E69" w14:textId="6321259D" w:rsidR="000C1EE3" w:rsidRPr="00CA711C" w:rsidRDefault="000C1EE3" w:rsidP="00E47C64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ind w:left="36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Is there a Spanish version of the technology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parents 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are being asked </w:t>
                                  </w:r>
                                  <w:r w:rsidR="006D6020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br/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>to use?</w:t>
                                  </w:r>
                                </w:p>
                                <w:p w14:paraId="48D40F36" w14:textId="77777777" w:rsidR="000C1EE3" w:rsidRDefault="000C1EE3" w:rsidP="00CA711C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0A5865E2" w14:textId="2919D370" w:rsidR="000C1EE3" w:rsidRDefault="000C1EE3" w:rsidP="00E47C64">
                                  <w:pPr>
                                    <w:pStyle w:val="NoSpacing"/>
                                    <w:ind w:left="36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Yes. Parents can choose </w:t>
                                  </w:r>
                                  <w:r w:rsidR="00AD6316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their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language preference from the </w:t>
                                  </w:r>
                                  <w:r w:rsidR="006D602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app’s 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main screen</w:t>
                                  </w:r>
                                  <w:r w:rsidR="006D602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.</w:t>
                                  </w:r>
                                </w:p>
                                <w:p w14:paraId="7C494BB7" w14:textId="77777777" w:rsidR="000C1EE3" w:rsidRDefault="000C1EE3" w:rsidP="00E47C64">
                                  <w:pPr>
                                    <w:pStyle w:val="NoSpacing"/>
                                    <w:ind w:left="36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22EAA9A9" w14:textId="77777777" w:rsidR="000C1EE3" w:rsidRPr="00CA711C" w:rsidRDefault="000C1EE3" w:rsidP="00CA711C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ind w:left="36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How long will it take 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parent </w:t>
                                  </w:r>
                                  <w:r w:rsidRPr="00CA711C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>to complete this reporting?</w:t>
                                  </w:r>
                                </w:p>
                                <w:p w14:paraId="1F7B8DBD" w14:textId="77777777" w:rsidR="000C1EE3" w:rsidRDefault="000C1EE3" w:rsidP="00CA711C">
                                  <w:pPr>
                                    <w:pStyle w:val="NoSpacing"/>
                                    <w:ind w:left="45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61F9613A" w14:textId="77777777" w:rsidR="000C1EE3" w:rsidRDefault="000C1EE3" w:rsidP="0065465D">
                                  <w:pPr>
                                    <w:pStyle w:val="NoSpacing"/>
                                    <w:ind w:left="36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The reporting time </w:t>
                                  </w:r>
                                  <w:r w:rsidR="00AD6316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varies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depending on how many children </w:t>
                                  </w:r>
                                  <w:r w:rsidR="00AD6316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a parent has enrolled in</w:t>
                                  </w:r>
                                  <w:r w:rsidR="00402826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day care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, but is generally 5 minutes or less per day.</w:t>
                                  </w:r>
                                </w:p>
                                <w:p w14:paraId="3713D88B" w14:textId="77777777" w:rsidR="000C1EE3" w:rsidRPr="00CA711C" w:rsidRDefault="000C1EE3" w:rsidP="00CA711C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</w:rPr>
                                  </w:pPr>
                                </w:p>
                                <w:p w14:paraId="0F672A9C" w14:textId="77777777" w:rsidR="000C1EE3" w:rsidRDefault="000C1EE3" w:rsidP="002417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03DA5B8C" w14:textId="77777777" w:rsidR="000C1EE3" w:rsidRDefault="000C1EE3" w:rsidP="002417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6AF6B82A" w14:textId="77777777" w:rsidR="000C1EE3" w:rsidRPr="002417F9" w:rsidRDefault="000C1EE3" w:rsidP="002417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462C06" id="Rectangle 4" o:spid="_x0000_s1026" style="position:absolute;margin-left:.75pt;margin-top:47.3pt;width:189.8pt;height:35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" fillcolor="#297c52 [2406]" strokecolor="#4c661a [1604]" strokeweight="1pt">
                      <v:textbox>
                        <w:txbxContent>
                          <w:p w14:paraId="5FAF3209" w14:textId="77777777" w:rsidR="000C1EE3" w:rsidRPr="007324A1" w:rsidRDefault="000C1EE3" w:rsidP="00E47C64">
                            <w:pPr>
                              <w:spacing w:before="240"/>
                              <w:rPr>
                                <w:b/>
                                <w:smallCaps/>
                                <w:color w:val="CCFF3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324A1">
                              <w:rPr>
                                <w:b/>
                                <w:smallCaps/>
                                <w:color w:val="CCFF33"/>
                                <w:sz w:val="28"/>
                                <w:szCs w:val="28"/>
                                <w:u w:val="single"/>
                              </w:rPr>
                              <w:t>Frequently Asked Questions</w:t>
                            </w:r>
                          </w:p>
                          <w:p w14:paraId="5F1F5B3C" w14:textId="77777777" w:rsidR="000C1EE3" w:rsidRPr="00CA711C" w:rsidRDefault="000C1EE3" w:rsidP="00CA711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CA711C">
                              <w:rPr>
                                <w:rFonts w:ascii="Arial Narrow" w:hAnsi="Arial Narrow"/>
                                <w:b/>
                              </w:rPr>
                              <w:t xml:space="preserve">How do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parents </w:t>
                            </w:r>
                            <w:r w:rsidRPr="00CA711C">
                              <w:rPr>
                                <w:rFonts w:ascii="Arial Narrow" w:hAnsi="Arial Narrow"/>
                                <w:b/>
                              </w:rPr>
                              <w:t>access the technology for the study?</w:t>
                            </w:r>
                          </w:p>
                          <w:p w14:paraId="50FBF013" w14:textId="77777777" w:rsidR="000C1EE3" w:rsidRPr="002417F9" w:rsidRDefault="000C1EE3" w:rsidP="00CA711C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</w:rPr>
                            </w:pPr>
                            <w:r w:rsidRPr="002417F9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14:paraId="6C35FC97" w14:textId="059B124D" w:rsidR="000C1EE3" w:rsidRPr="00CA711C" w:rsidRDefault="000C1EE3" w:rsidP="00E47C64">
                            <w:pPr>
                              <w:tabs>
                                <w:tab w:val="left" w:pos="180"/>
                              </w:tabs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Parents will be able to enroll their cell phones in the study using easy </w:t>
                            </w:r>
                            <w:r w:rsidR="00402826">
                              <w:rPr>
                                <w:rFonts w:ascii="Arial Narrow" w:hAnsi="Arial Narrow"/>
                              </w:rPr>
                              <w:t>steps</w:t>
                            </w:r>
                            <w:r>
                              <w:rPr>
                                <w:rFonts w:ascii="Arial Narrow" w:hAnsi="Arial Narrow"/>
                              </w:rPr>
                              <w:t>. Parents can</w:t>
                            </w:r>
                            <w:r w:rsidRPr="00CA711C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download and </w:t>
                            </w:r>
                            <w:r w:rsidRPr="00CA711C">
                              <w:rPr>
                                <w:rFonts w:ascii="Arial Narrow" w:hAnsi="Arial Narrow"/>
                              </w:rPr>
                              <w:t xml:space="preserve">access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the </w:t>
                            </w:r>
                            <w:r w:rsidR="00402826">
                              <w:rPr>
                                <w:rFonts w:ascii="Arial Narrow" w:hAnsi="Arial Narrow"/>
                              </w:rPr>
                              <w:t>application (</w:t>
                            </w:r>
                            <w:r>
                              <w:rPr>
                                <w:rFonts w:ascii="Arial Narrow" w:hAnsi="Arial Narrow"/>
                              </w:rPr>
                              <w:t>app</w:t>
                            </w:r>
                            <w:r w:rsidR="00402826">
                              <w:rPr>
                                <w:rFonts w:ascii="Arial Narrow" w:hAnsi="Arial Narrow"/>
                              </w:rPr>
                              <w:t>)</w:t>
                            </w:r>
                            <w:r w:rsidRPr="00CA711C">
                              <w:rPr>
                                <w:rFonts w:ascii="Arial Narrow" w:hAnsi="Arial Narrow"/>
                              </w:rPr>
                              <w:t xml:space="preserve"> on a</w:t>
                            </w:r>
                            <w:r>
                              <w:rPr>
                                <w:rFonts w:ascii="Arial Narrow" w:hAnsi="Arial Narrow"/>
                              </w:rPr>
                              <w:t>ny</w:t>
                            </w:r>
                            <w:r w:rsidRPr="00CA711C">
                              <w:rPr>
                                <w:rFonts w:ascii="Arial Narrow" w:hAnsi="Arial Narrow"/>
                              </w:rPr>
                              <w:t xml:space="preserve"> laptop computer</w:t>
                            </w:r>
                            <w:r w:rsidR="006D6020">
                              <w:rPr>
                                <w:rFonts w:ascii="Arial Narrow" w:hAnsi="Arial Narrow"/>
                              </w:rPr>
                              <w:t xml:space="preserve"> or t</w:t>
                            </w:r>
                            <w:r w:rsidRPr="00CA711C">
                              <w:rPr>
                                <w:rFonts w:ascii="Arial Narrow" w:hAnsi="Arial Narrow"/>
                              </w:rPr>
                              <w:t>ablet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.  </w:t>
                            </w:r>
                            <w:r w:rsidR="00402826">
                              <w:rPr>
                                <w:rFonts w:ascii="Arial Narrow" w:hAnsi="Arial Narrow"/>
                              </w:rPr>
                              <w:t>The application is free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. </w:t>
                            </w:r>
                          </w:p>
                          <w:p w14:paraId="6E281813" w14:textId="77777777" w:rsidR="000C1EE3" w:rsidRDefault="000C1EE3" w:rsidP="00CA711C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3308E69" w14:textId="6321259D" w:rsidR="000C1EE3" w:rsidRPr="00CA711C" w:rsidRDefault="000C1EE3" w:rsidP="00E47C64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CA711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Is there a Spanish version of the technology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parents </w:t>
                            </w:r>
                            <w:r w:rsidRPr="00CA711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are being asked </w:t>
                            </w:r>
                            <w:r w:rsidR="006D602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CA711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to use?</w:t>
                            </w:r>
                          </w:p>
                          <w:p w14:paraId="48D40F36" w14:textId="77777777" w:rsidR="000C1EE3" w:rsidRDefault="000C1EE3" w:rsidP="00CA711C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A5865E2" w14:textId="2919D370" w:rsidR="000C1EE3" w:rsidRDefault="000C1EE3" w:rsidP="00E47C64">
                            <w:pPr>
                              <w:pStyle w:val="NoSpacing"/>
                              <w:ind w:left="36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Yes. Parents can choose </w:t>
                            </w:r>
                            <w:r w:rsidR="00AD6316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their</w:t>
                            </w:r>
                            <w:r w:rsidR="00402826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language preference from the </w:t>
                            </w:r>
                            <w:r w:rsidR="006D602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app’s </w:t>
                            </w:r>
                            <w:r w:rsidR="00402826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main screen</w:t>
                            </w:r>
                            <w:r w:rsidR="006D602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7C494BB7" w14:textId="77777777" w:rsidR="000C1EE3" w:rsidRDefault="000C1EE3" w:rsidP="00E47C64">
                            <w:pPr>
                              <w:pStyle w:val="NoSpacing"/>
                              <w:ind w:left="36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2EAA9A9" w14:textId="77777777" w:rsidR="000C1EE3" w:rsidRPr="00CA711C" w:rsidRDefault="000C1EE3" w:rsidP="00CA711C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CA711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How long will it take 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parent </w:t>
                            </w:r>
                            <w:r w:rsidRPr="00CA711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to complete this reporting?</w:t>
                            </w:r>
                          </w:p>
                          <w:p w14:paraId="1F7B8DBD" w14:textId="77777777" w:rsidR="000C1EE3" w:rsidRDefault="000C1EE3" w:rsidP="00CA711C">
                            <w:pPr>
                              <w:pStyle w:val="NoSpacing"/>
                              <w:ind w:left="45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61F9613A" w14:textId="77777777" w:rsidR="000C1EE3" w:rsidRDefault="000C1EE3" w:rsidP="0065465D">
                            <w:pPr>
                              <w:pStyle w:val="NoSpacing"/>
                              <w:ind w:left="36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The reporting time </w:t>
                            </w:r>
                            <w:r w:rsidR="00AD6316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varies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depending on how many children </w:t>
                            </w:r>
                            <w:r w:rsidR="00AD6316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a parent has enrolled in</w:t>
                            </w:r>
                            <w:r w:rsidR="00402826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day care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, but is generally 5 minutes or less per day.</w:t>
                            </w:r>
                          </w:p>
                          <w:p w14:paraId="3713D88B" w14:textId="77777777" w:rsidR="000C1EE3" w:rsidRPr="00CA711C" w:rsidRDefault="000C1EE3" w:rsidP="00CA711C">
                            <w:pPr>
                              <w:pStyle w:val="NoSpacing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F672A9C" w14:textId="77777777" w:rsidR="000C1EE3" w:rsidRDefault="000C1EE3" w:rsidP="002417F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3DA5B8C" w14:textId="77777777" w:rsidR="000C1EE3" w:rsidRDefault="000C1EE3" w:rsidP="002417F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AF6B82A" w14:textId="77777777" w:rsidR="000C1EE3" w:rsidRPr="002417F9" w:rsidRDefault="000C1EE3" w:rsidP="002417F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35F57" w:rsidRPr="001E7C82">
              <w:rPr>
                <w:rFonts w:ascii="Arial Narrow" w:hAnsi="Arial Narrow"/>
              </w:rPr>
              <w:t xml:space="preserve">The study team will not identify participating </w:t>
            </w:r>
            <w:r w:rsidR="0065465D">
              <w:rPr>
                <w:rFonts w:ascii="Arial Narrow" w:hAnsi="Arial Narrow"/>
              </w:rPr>
              <w:t xml:space="preserve">providers or parents </w:t>
            </w:r>
            <w:r w:rsidR="00535F57" w:rsidRPr="001E7C82">
              <w:rPr>
                <w:rFonts w:ascii="Arial Narrow" w:hAnsi="Arial Narrow"/>
              </w:rPr>
              <w:t xml:space="preserve">in any </w:t>
            </w:r>
            <w:r w:rsidR="00402826">
              <w:rPr>
                <w:rFonts w:ascii="Arial Narrow" w:hAnsi="Arial Narrow"/>
              </w:rPr>
              <w:t>reports</w:t>
            </w:r>
            <w:r w:rsidR="00FF4BD5">
              <w:rPr>
                <w:rFonts w:ascii="Arial Narrow" w:hAnsi="Arial Narrow"/>
              </w:rPr>
              <w:t>, data files</w:t>
            </w:r>
            <w:proofErr w:type="gramStart"/>
            <w:r w:rsidR="00FF4BD5">
              <w:rPr>
                <w:rFonts w:ascii="Arial Narrow" w:hAnsi="Arial Narrow"/>
              </w:rPr>
              <w:t>,</w:t>
            </w:r>
            <w:proofErr w:type="gramEnd"/>
            <w:r w:rsidR="00FF4BD5">
              <w:rPr>
                <w:rFonts w:ascii="Arial Narrow" w:hAnsi="Arial Narrow"/>
              </w:rPr>
              <w:br/>
              <w:t>or</w:t>
            </w:r>
            <w:r w:rsidR="00402826">
              <w:rPr>
                <w:rFonts w:ascii="Arial Narrow" w:hAnsi="Arial Narrow"/>
              </w:rPr>
              <w:t xml:space="preserve"> correspondence </w:t>
            </w:r>
            <w:r w:rsidR="004D7370">
              <w:rPr>
                <w:rFonts w:ascii="Arial Narrow" w:hAnsi="Arial Narrow"/>
              </w:rPr>
              <w:t>provided to FNS</w:t>
            </w:r>
            <w:r w:rsidR="00535F57" w:rsidRPr="001E7C82">
              <w:rPr>
                <w:rFonts w:ascii="Arial Narrow" w:hAnsi="Arial Narrow"/>
              </w:rPr>
              <w:t>.</w:t>
            </w:r>
          </w:p>
          <w:p w14:paraId="5A5CD237" w14:textId="77777777" w:rsidR="00CA711C" w:rsidRDefault="00CA711C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</w:p>
          <w:p w14:paraId="35F96245" w14:textId="77777777" w:rsidR="002417F9" w:rsidRDefault="002417F9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</w:p>
          <w:p w14:paraId="3B3BC630" w14:textId="77777777" w:rsidR="002417F9" w:rsidRPr="001E7C82" w:rsidRDefault="002417F9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</w:p>
          <w:p w14:paraId="7F2EE019" w14:textId="77777777" w:rsidR="001E7C82" w:rsidRDefault="001E7C82" w:rsidP="00535F57">
            <w:pPr>
              <w:pStyle w:val="ListBullet"/>
              <w:numPr>
                <w:ilvl w:val="0"/>
                <w:numId w:val="0"/>
              </w:numPr>
            </w:pPr>
          </w:p>
          <w:p w14:paraId="445815EB" w14:textId="77777777" w:rsidR="001E7C82" w:rsidRDefault="001E7C82" w:rsidP="00CA056B"/>
        </w:tc>
        <w:tc>
          <w:tcPr>
            <w:tcW w:w="713" w:type="dxa"/>
          </w:tcPr>
          <w:p w14:paraId="024DB583" w14:textId="77777777" w:rsidR="001B4008" w:rsidRDefault="001B4008"/>
        </w:tc>
        <w:tc>
          <w:tcPr>
            <w:tcW w:w="713" w:type="dxa"/>
          </w:tcPr>
          <w:p w14:paraId="7A390D98" w14:textId="77777777" w:rsidR="001B4008" w:rsidRDefault="001B4008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B4008" w14:paraId="2E9EEE75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79CB8A76" w14:textId="77777777" w:rsidR="001B4008" w:rsidRDefault="00406848" w:rsidP="00E577B7">
                  <w:pPr>
                    <w:pStyle w:val="Heading1"/>
                  </w:pPr>
                  <w:r>
                    <w:t>Contact Us</w:t>
                  </w:r>
                </w:p>
                <w:p w14:paraId="108BC695" w14:textId="77777777" w:rsidR="00CA056B" w:rsidRDefault="00CA056B" w:rsidP="00CA056B">
                  <w:pPr>
                    <w:pStyle w:val="Heading2"/>
                    <w:rPr>
                      <w:rFonts w:ascii="Arial Narrow" w:hAnsi="Arial Narrow"/>
                    </w:rPr>
                  </w:pPr>
                  <w:r>
                    <w:t>Have a Question or Need Help?</w:t>
                  </w:r>
                </w:p>
                <w:p w14:paraId="5D4E0364" w14:textId="6842DAEC" w:rsidR="00CA056B" w:rsidRPr="00CA056B" w:rsidRDefault="00CA056B" w:rsidP="00CA056B">
                  <w:pPr>
                    <w:rPr>
                      <w:rFonts w:ascii="Arial Narrow" w:hAnsi="Arial Narrow"/>
                    </w:rPr>
                  </w:pPr>
                  <w:r w:rsidRPr="00CA056B">
                    <w:rPr>
                      <w:rFonts w:ascii="Arial Narrow" w:hAnsi="Arial Narrow"/>
                    </w:rPr>
                    <w:t xml:space="preserve">Please contact us toll-free at </w:t>
                  </w:r>
                  <w:r w:rsidRPr="002E2491">
                    <w:rPr>
                      <w:rFonts w:ascii="Arial Narrow" w:hAnsi="Arial Narrow"/>
                      <w:b/>
                    </w:rPr>
                    <w:t>1-800-912-9384</w:t>
                  </w:r>
                  <w:r w:rsidRPr="00CA056B">
                    <w:rPr>
                      <w:rFonts w:ascii="Arial Narrow" w:hAnsi="Arial Narrow"/>
                    </w:rPr>
                    <w:t xml:space="preserve"> or email us at </w:t>
                  </w:r>
                  <w:r w:rsidR="000F4D9B">
                    <w:rPr>
                      <w:rFonts w:ascii="Arial Narrow" w:hAnsi="Arial Narrow"/>
                      <w:b/>
                      <w:u w:val="single"/>
                    </w:rPr>
                    <w:t>CACFP</w:t>
                  </w:r>
                  <w:r w:rsidRPr="00CA056B">
                    <w:rPr>
                      <w:rFonts w:ascii="Arial Narrow" w:hAnsi="Arial Narrow"/>
                      <w:b/>
                      <w:u w:val="single"/>
                    </w:rPr>
                    <w:t>@ma</w:t>
                  </w:r>
                  <w:r w:rsidR="006D6020">
                    <w:rPr>
                      <w:rFonts w:ascii="Arial Narrow" w:hAnsi="Arial Narrow"/>
                      <w:b/>
                      <w:u w:val="single"/>
                    </w:rPr>
                    <w:t>n</w:t>
                  </w:r>
                  <w:r w:rsidRPr="00CA056B">
                    <w:rPr>
                      <w:rFonts w:ascii="Arial Narrow" w:hAnsi="Arial Narrow"/>
                      <w:b/>
                      <w:u w:val="single"/>
                    </w:rPr>
                    <w:t>hattanstrategy.com</w:t>
                  </w:r>
                  <w:r w:rsidR="00EB05F2" w:rsidRPr="00732A7E">
                    <w:rPr>
                      <w:rFonts w:ascii="Arial Narrow" w:hAnsi="Arial Narrow"/>
                      <w:b/>
                    </w:rPr>
                    <w:t xml:space="preserve">. </w:t>
                  </w:r>
                  <w:r w:rsidR="006D6020">
                    <w:rPr>
                      <w:rFonts w:ascii="Arial Narrow" w:hAnsi="Arial Narrow"/>
                    </w:rPr>
                    <w:br/>
                  </w:r>
                  <w:r w:rsidRPr="00CA056B">
                    <w:rPr>
                      <w:rFonts w:ascii="Arial Narrow" w:hAnsi="Arial Narrow"/>
                    </w:rPr>
                    <w:t xml:space="preserve">We </w:t>
                  </w:r>
                  <w:r w:rsidR="00CE7773">
                    <w:rPr>
                      <w:rFonts w:ascii="Arial Narrow" w:hAnsi="Arial Narrow"/>
                    </w:rPr>
                    <w:t>look forward to working with you</w:t>
                  </w:r>
                  <w:r w:rsidR="00EB05F2">
                    <w:rPr>
                      <w:rFonts w:ascii="Arial Narrow" w:hAnsi="Arial Narrow"/>
                    </w:rPr>
                    <w:t xml:space="preserve">.  </w:t>
                  </w:r>
                </w:p>
                <w:p w14:paraId="14E4F530" w14:textId="77777777" w:rsidR="001B4008" w:rsidRDefault="00032078" w:rsidP="00CA056B">
                  <w:r w:rsidRPr="00F32099">
                    <w:rPr>
                      <w:rFonts w:ascii="Arial Narrow" w:hAnsi="Arial Narrow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695CE3E6" wp14:editId="0DCDB401">
                            <wp:simplePos x="0" y="0"/>
                            <wp:positionH relativeFrom="column">
                              <wp:posOffset>-57785</wp:posOffset>
                            </wp:positionH>
                            <wp:positionV relativeFrom="paragraph">
                              <wp:posOffset>1320800</wp:posOffset>
                            </wp:positionV>
                            <wp:extent cx="2450306" cy="2563336"/>
                            <wp:effectExtent l="0" t="0" r="7620" b="889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50306" cy="25633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C24E63B" w14:textId="5FAFBBFB" w:rsidR="00787381" w:rsidRPr="00787381" w:rsidRDefault="00787381" w:rsidP="00787381">
                                        <w:pPr>
                                          <w:ind w:right="11"/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87381"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                                  </w:r>
                                        <w:r w:rsidRPr="00DC16C3"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0584-xxxx</w:t>
                                        </w:r>
                                        <w:r w:rsidRPr="00787381"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.  The time required to complete this information collection is estimated to average </w:t>
                                        </w:r>
                                        <w:r w:rsidR="006724B1"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minutes</w:t>
                                        </w:r>
                                        <w:r w:rsidRPr="00787381">
                                          <w:rPr>
                                            <w:rFonts w:ascii="Arial" w:eastAsia="Times New Roman" w:hAnsi="Arial" w:cs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per response, including the time for reviewing instructions, searching existing data sources, gathering and maintaining the data needed, and completing and reviewing the collection of information.</w:t>
                                        </w:r>
                                      </w:p>
                                      <w:p w14:paraId="633D6028" w14:textId="77777777" w:rsidR="00032078" w:rsidRDefault="0003207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7" type="#_x0000_t202" style="position:absolute;margin-left:-4.55pt;margin-top:104pt;width:192.95pt;height:20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" fillcolor="white [3201]" stroked="f" strokeweight=".5pt">
                            <v:textbox>
                              <w:txbxContent>
                                <w:p w14:paraId="1C24E63B" w14:textId="5FAFBBFB" w:rsidR="00787381" w:rsidRPr="00787381" w:rsidRDefault="00787381" w:rsidP="00787381">
                                  <w:pPr>
                                    <w:ind w:right="11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787381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                            </w:r>
                                  <w:r w:rsidRPr="00DC16C3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0584-xxxx</w:t>
                                  </w:r>
                                  <w:r w:rsidRPr="00787381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.  The time required to complete this information collection is estimated to average </w:t>
                                  </w:r>
                                  <w:r w:rsidR="006724B1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minutes</w:t>
                                  </w:r>
                                  <w:r w:rsidRPr="00787381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per response, including the time for reviewing instructions, searching existing data sources, gathering and maintaining the data needed, and completing and reviewing the collection of information.</w:t>
                                  </w:r>
                                </w:p>
                                <w:p w14:paraId="633D6028" w14:textId="77777777" w:rsidR="00032078" w:rsidRDefault="0003207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874F8">
                    <w:rPr>
                      <w:rFonts w:ascii="Arial Narrow" w:hAnsi="Arial Narrow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171FBD5" wp14:editId="7CD6DC9D">
                            <wp:simplePos x="0" y="0"/>
                            <wp:positionH relativeFrom="column">
                              <wp:posOffset>-18934</wp:posOffset>
                            </wp:positionH>
                            <wp:positionV relativeFrom="paragraph">
                              <wp:posOffset>211001</wp:posOffset>
                            </wp:positionV>
                            <wp:extent cx="2303813" cy="0"/>
                            <wp:effectExtent l="57150" t="57150" r="58420" b="57150"/>
                            <wp:wrapNone/>
                            <wp:docPr id="14" name="Straight Connector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303813" cy="0"/>
                                    </a:xfrm>
                                    <a:prstGeom prst="line">
                                      <a:avLst/>
                                    </a:prstGeom>
                                    <a:ln w="69850" cap="sq" cmpd="thinThick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74F2F3AA" id="Straight Connector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6.6pt" to="179.9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" strokecolor="#4a7b29 [2405]" strokeweight="5.5pt">
                            <v:stroke linestyle="thinThick" endcap="square"/>
                          </v:line>
                        </w:pict>
                      </mc:Fallback>
                    </mc:AlternateContent>
                  </w:r>
                </w:p>
              </w:tc>
            </w:tr>
            <w:tr w:rsidR="001B4008" w14:paraId="7745FB22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222EC4F0" w14:textId="77777777" w:rsidR="001B4008" w:rsidRDefault="00CA056B">
                  <w:r w:rsidRPr="009E0234">
                    <w:rPr>
                      <w:rFonts w:ascii="Times New Roman" w:hAnsi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 wp14:anchorId="59DA62C1" wp14:editId="2A0B595C">
                        <wp:simplePos x="0" y="0"/>
                        <wp:positionH relativeFrom="column">
                          <wp:posOffset>530860</wp:posOffset>
                        </wp:positionH>
                        <wp:positionV relativeFrom="paragraph">
                          <wp:posOffset>-1162050</wp:posOffset>
                        </wp:positionV>
                        <wp:extent cx="1000760" cy="504190"/>
                        <wp:effectExtent l="0" t="0" r="8890" b="0"/>
                        <wp:wrapNone/>
                        <wp:docPr id="277" name="Pictur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76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2C04049" w14:textId="77777777" w:rsidR="001B4008" w:rsidRDefault="001B4008"/>
        </w:tc>
        <w:tc>
          <w:tcPr>
            <w:tcW w:w="720" w:type="dxa"/>
          </w:tcPr>
          <w:p w14:paraId="346F10F4" w14:textId="77777777" w:rsidR="001B4008" w:rsidRDefault="001B4008"/>
        </w:tc>
        <w:tc>
          <w:tcPr>
            <w:tcW w:w="720" w:type="dxa"/>
          </w:tcPr>
          <w:p w14:paraId="23EA31B7" w14:textId="77777777" w:rsidR="001B4008" w:rsidRDefault="001B4008"/>
        </w:tc>
        <w:tc>
          <w:tcPr>
            <w:tcW w:w="2810" w:type="dxa"/>
            <w:gridSpan w:val="2"/>
          </w:tcPr>
          <w:p w14:paraId="6A82017C" w14:textId="77777777" w:rsidR="001B4008" w:rsidRDefault="00406848">
            <w:r>
              <w:rPr>
                <w:rFonts w:ascii="Times New Roman" w:hAnsi="Times New Roman" w:cs="Times New Roman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106FF0B2" wp14:editId="3171A113">
                      <wp:simplePos x="0" y="0"/>
                      <wp:positionH relativeFrom="column">
                        <wp:posOffset>74325</wp:posOffset>
                      </wp:positionH>
                      <wp:positionV relativeFrom="paragraph">
                        <wp:posOffset>2775098</wp:posOffset>
                      </wp:positionV>
                      <wp:extent cx="2203450" cy="2359561"/>
                      <wp:effectExtent l="209550" t="209550" r="215900" b="212725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3450" cy="2359561"/>
                                <a:chOff x="0" y="0"/>
                                <a:chExt cx="2203450" cy="2359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 descr="C:\Users\Erika\Pictures\pict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50" t="39570" b="426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03450" cy="12395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C:\Users\Erika\Downloads\cacfp opt 10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905" r="-1"/>
                                <a:stretch/>
                              </pic:blipFill>
                              <pic:spPr bwMode="auto">
                                <a:xfrm>
                                  <a:off x="1140031" y="1318161"/>
                                  <a:ext cx="1052195" cy="104140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1431" y="1318225"/>
                                  <a:ext cx="1024128" cy="10424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41275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43AF1C8" id="Group 24" o:spid="_x0000_s1026" style="position:absolute;margin-left:5.85pt;margin-top:218.5pt;width:173.5pt;height:185.8pt;z-index:251691008" coordsize="22034,23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width:22034;height:1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095nDAAAA2wAAAA8AAABkcnMvZG93bnJldi54bWxEj91qwkAUhO+FvsNyCr0zG20tJbqKCP2B&#10;etOkD3DIHneD2bMhu8bUp3cLgpfDzDfDrDaja8VAfWg8K5hlOQji2uuGjYLf6n36BiJEZI2tZ1Lw&#10;RwE264fJCgvtz/xDQxmNSCUcClRgY+wKKUNtyWHIfEecvIPvHcYkeyN1j+dU7lo5z/NX6bDhtGCx&#10;o52l+lienIL55/77QxprduXlZdHK56Gq3EGpp8dxuwQRaYz38I3+0ombwf+X9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T3mcMAAADbAAAADwAAAAAAAAAAAAAAAACf&#10;AgAAZHJzL2Rvd25yZXYueG1sUEsFBgAAAAAEAAQA9wAAAI8DAAAAAA==&#10;" stroked="t" strokecolor="white [3212]" strokeweight="1.5pt">
                        <v:imagedata r:id="rId16" o:title="pict2" croptop="25933f" cropbottom="27960f" cropleft="39158f"/>
                        <v:shadow on="t" color="black" opacity="45875f" origin="-.5,-.5" offset="0,0"/>
                        <v:path arrowok="t"/>
                      </v:shape>
                      <v:shape id="Picture 8" o:spid="_x0000_s1028" type="#_x0000_t75" style="position:absolute;left:11400;top:13181;width:10522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GzwjDAAAA2gAAAA8AAABkcnMvZG93bnJldi54bWxET01rwkAQvQv+h2UK3nTTiKWkrlKLEQ8V&#10;jC2U3obsNAlmZ9PsmsT+evdQ8Ph438v1YGrRUesqywoeZxEI4tzqigsFnx/p9BmE88gaa8uk4EoO&#10;1qvxaImJtj1n1J18IUIIuwQVlN43iZQuL8mgm9mGOHA/tjXoA2wLqVvsQ7ipZRxFT9JgxaGhxIbe&#10;SsrPp4tR8L4pdsff/Duef53p8JduB7/oM6UmD8PrCwhPg7+L/917rSBsDVfC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bPCMMAAADaAAAADwAAAAAAAAAAAAAAAACf&#10;AgAAZHJzL2Rvd25yZXYueG1sUEsFBgAAAAAEAAQA9wAAAI8DAAAAAA==&#10;" stroked="t" strokecolor="white [3212]" strokeweight="1.5pt">
                        <v:imagedata r:id="rId17" o:title="cacfp opt 10" cropleft="45813f" cropright="-1f"/>
                        <v:shadow on="t" color="black" opacity="45875f" origin="-.5,-.5" offset="0,0"/>
                        <v:path arrowok="t"/>
                        <o:lock v:ext="edit" aspectratio="f"/>
                      </v:shape>
                      <v:shape id="Picture 23" o:spid="_x0000_s1029" type="#_x0000_t75" style="position:absolute;left:114;top:13181;width:10241;height:10425;rotation: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9tfFAAAA2wAAAA8AAABkcnMvZG93bnJldi54bWxEj0FrwkAUhO+C/2F5hV6kbmqhhugqtkXx&#10;WE0Rj4/sM0mTfZvubjX+e7dQ8DjMzDfMfNmbVpzJ+dqygudxAoK4sLrmUsFXvn5KQfiArLG1TAqu&#10;5GG5GA7mmGl74R2d96EUEcI+QwVVCF0mpS8qMujHtiOO3sk6gyFKV0rt8BLhppWTJHmVBmuOCxV2&#10;9F5R0ex/jYLDR9Nv8mvayM91nh4332709jNV6vGhX81ABOrDPfzf3moFkxf4+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vbXxQAAANsAAAAPAAAAAAAAAAAAAAAA&#10;AJ8CAABkcnMvZG93bnJldi54bWxQSwUGAAAAAAQABAD3AAAAkQMAAAAA&#10;" filled="t" fillcolor="white [3212]" stroked="t" strokecolor="white [3212]" strokeweight="3.25pt">
                        <v:imagedata r:id="rId18" o:title="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  <w:r w:rsidRPr="009E0234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6F3D2985" wp14:editId="186EC86F">
                  <wp:simplePos x="0" y="0"/>
                  <wp:positionH relativeFrom="margin">
                    <wp:posOffset>1261745</wp:posOffset>
                  </wp:positionH>
                  <wp:positionV relativeFrom="paragraph">
                    <wp:posOffset>6015355</wp:posOffset>
                  </wp:positionV>
                  <wp:extent cx="1018540" cy="641350"/>
                  <wp:effectExtent l="0" t="0" r="0" b="6350"/>
                  <wp:wrapTopAndBottom/>
                  <wp:docPr id="449" name="Picture 449" descr="http://www.snap-step1.usda.gov/fns/fnsimages/fns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nap-step1.usda.gov/fns/fnsimages/fns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50E3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D0BFA33" wp14:editId="7F8A7959">
                      <wp:simplePos x="0" y="0"/>
                      <wp:positionH relativeFrom="column">
                        <wp:posOffset>-155925</wp:posOffset>
                      </wp:positionH>
                      <wp:positionV relativeFrom="paragraph">
                        <wp:posOffset>0</wp:posOffset>
                      </wp:positionV>
                      <wp:extent cx="2680138" cy="6951980"/>
                      <wp:effectExtent l="0" t="0" r="44450" b="2032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0138" cy="69519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E8E2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67408E" w14:textId="77777777" w:rsidR="004B5879" w:rsidRPr="004B5879" w:rsidRDefault="004B5879" w:rsidP="004B5879">
                                  <w:pPr>
                                    <w:pStyle w:val="Title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4B5879">
                                    <w:rPr>
                                      <w:sz w:val="20"/>
                                    </w:rPr>
                                    <w:t>OMB Number:  0584-XXXX</w:t>
                                  </w:r>
                                </w:p>
                                <w:p w14:paraId="42C7E6AC" w14:textId="6524293A" w:rsidR="000C1EE3" w:rsidRPr="00CA056B" w:rsidRDefault="004B5879" w:rsidP="004B5879">
                                  <w:pPr>
                                    <w:pStyle w:val="Title"/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4B5879">
                                    <w:rPr>
                                      <w:sz w:val="20"/>
                                    </w:rPr>
                                    <w:t>Expiration Date:  XX/XX/XXXX</w:t>
                                  </w:r>
                                </w:p>
                                <w:p w14:paraId="09E9379E" w14:textId="77777777" w:rsidR="000C1EE3" w:rsidRPr="005C317B" w:rsidRDefault="000C1EE3" w:rsidP="00CA056B">
                                  <w:pPr>
                                    <w:pStyle w:val="Title"/>
                                    <w:jc w:val="center"/>
                                    <w:rPr>
                                      <w:rFonts w:asciiTheme="minorHAnsi" w:hAnsiTheme="minorHAnsi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30767C9" w14:textId="77777777" w:rsidR="000C1EE3" w:rsidRPr="00406848" w:rsidRDefault="000C1EE3" w:rsidP="00CA056B">
                                  <w:pPr>
                                    <w:pStyle w:val="Title"/>
                                    <w:jc w:val="center"/>
                                    <w:rPr>
                                      <w:rFonts w:asciiTheme="minorHAnsi" w:hAnsiTheme="minorHAnsi"/>
                                      <w:sz w:val="52"/>
                                      <w:szCs w:val="52"/>
                                    </w:rPr>
                                  </w:pPr>
                                  <w:r w:rsidRPr="00406848">
                                    <w:rPr>
                                      <w:rFonts w:asciiTheme="minorHAnsi" w:hAnsiTheme="minorHAnsi"/>
                                      <w:sz w:val="52"/>
                                      <w:szCs w:val="52"/>
                                    </w:rPr>
                                    <w:t xml:space="preserve">CACFP </w:t>
                                  </w:r>
                                  <w:r w:rsidRPr="00406848">
                                    <w:rPr>
                                      <w:rFonts w:asciiTheme="minorHAnsi" w:hAnsiTheme="minorHAnsi"/>
                                      <w:caps w:val="0"/>
                                      <w:sz w:val="52"/>
                                      <w:szCs w:val="52"/>
                                    </w:rPr>
                                    <w:t>Meal Claims Feasibility</w:t>
                                  </w:r>
                                </w:p>
                                <w:p w14:paraId="5E257D7C" w14:textId="77777777" w:rsidR="000C1EE3" w:rsidRPr="00406848" w:rsidRDefault="000C1EE3" w:rsidP="00CA056B">
                                  <w:pPr>
                                    <w:pStyle w:val="Title"/>
                                    <w:jc w:val="center"/>
                                    <w:rPr>
                                      <w:rFonts w:asciiTheme="minorHAnsi" w:hAnsiTheme="minorHAnsi"/>
                                      <w:sz w:val="52"/>
                                      <w:szCs w:val="52"/>
                                    </w:rPr>
                                  </w:pPr>
                                  <w:r w:rsidRPr="00406848">
                                    <w:rPr>
                                      <w:rFonts w:asciiTheme="minorHAnsi" w:hAnsiTheme="minorHAnsi"/>
                                      <w:caps w:val="0"/>
                                      <w:sz w:val="52"/>
                                      <w:szCs w:val="52"/>
                                    </w:rPr>
                                    <w:t>Study</w:t>
                                  </w:r>
                                </w:p>
                                <w:p w14:paraId="5F4BD45D" w14:textId="77777777" w:rsidR="000C1EE3" w:rsidRDefault="000C1EE3" w:rsidP="0070681A"/>
                                <w:p w14:paraId="7B1ED736" w14:textId="77777777" w:rsidR="000C1EE3" w:rsidRDefault="000C1EE3" w:rsidP="0070681A"/>
                                <w:p w14:paraId="6933343E" w14:textId="77777777" w:rsidR="000C1EE3" w:rsidRDefault="000C1EE3" w:rsidP="0070681A"/>
                                <w:p w14:paraId="6C6811A7" w14:textId="77777777" w:rsidR="000C1EE3" w:rsidRDefault="000C1EE3" w:rsidP="0070681A"/>
                                <w:p w14:paraId="6F7A196B" w14:textId="77777777" w:rsidR="000C1EE3" w:rsidRDefault="000C1EE3" w:rsidP="0070681A"/>
                                <w:p w14:paraId="3A2E117C" w14:textId="77777777" w:rsidR="000C1EE3" w:rsidRDefault="000C1EE3" w:rsidP="0070681A"/>
                                <w:p w14:paraId="1461A661" w14:textId="77777777" w:rsidR="000C1EE3" w:rsidRDefault="000C1EE3" w:rsidP="0070681A"/>
                                <w:p w14:paraId="01389309" w14:textId="77777777" w:rsidR="000C1EE3" w:rsidRDefault="000C1EE3" w:rsidP="0070681A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26D71CB" w14:textId="77777777" w:rsidR="000C1EE3" w:rsidRDefault="000C1EE3" w:rsidP="0070681A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BB37B6B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F92BB38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B253D38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EAA5A11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84E3E60" w14:textId="77777777" w:rsidR="000C1EE3" w:rsidRDefault="000C1EE3" w:rsidP="00406848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0681A">
                                    <w:rPr>
                                      <w:color w:val="FFFFFF" w:themeColor="background1"/>
                                    </w:rPr>
                                    <w:t xml:space="preserve">Study conducted for </w:t>
                                  </w:r>
                                </w:p>
                                <w:p w14:paraId="1CBBE0FD" w14:textId="77777777" w:rsidR="000C1EE3" w:rsidRDefault="000C1EE3" w:rsidP="00406848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gramStart"/>
                                  <w:r w:rsidRPr="0070681A">
                                    <w:rPr>
                                      <w:color w:val="FFFFFF" w:themeColor="background1"/>
                                    </w:rPr>
                                    <w:t>the</w:t>
                                  </w:r>
                                  <w:proofErr w:type="gramEnd"/>
                                  <w:r w:rsidRPr="0070681A">
                                    <w:rPr>
                                      <w:color w:val="FFFFFF" w:themeColor="background1"/>
                                    </w:rPr>
                                    <w:t xml:space="preserve"> Food and </w:t>
                                  </w:r>
                                </w:p>
                                <w:p w14:paraId="6EB303E7" w14:textId="77777777" w:rsidR="000C1EE3" w:rsidRPr="0070681A" w:rsidRDefault="000C1EE3" w:rsidP="00406848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0681A">
                                    <w:rPr>
                                      <w:color w:val="FFFFFF" w:themeColor="background1"/>
                                    </w:rPr>
                                    <w:t>Nutrition Service</w:t>
                                  </w:r>
                                </w:p>
                                <w:p w14:paraId="64A9A562" w14:textId="77777777" w:rsidR="000C1EE3" w:rsidRDefault="000C1EE3" w:rsidP="0070681A"/>
                                <w:p w14:paraId="5B3A932A" w14:textId="77777777" w:rsidR="000C1EE3" w:rsidRDefault="000C1EE3" w:rsidP="0070681A"/>
                                <w:p w14:paraId="712CA80B" w14:textId="77777777" w:rsidR="000C1EE3" w:rsidRPr="0070681A" w:rsidRDefault="000C1EE3" w:rsidP="0070681A"/>
                                <w:p w14:paraId="59379C84" w14:textId="77777777" w:rsidR="000C1EE3" w:rsidRDefault="000C1E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D0BFA33" id="Rounded Rectangle 1" o:spid="_x0000_s1028" style="position:absolute;margin-left:-12.3pt;margin-top:0;width:211.05pt;height:54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" fillcolor="#3e8e22" strokecolor="#4c661a [1604]" strokeweight="1pt">
                      <v:textbox>
                        <w:txbxContent>
                          <w:p w14:paraId="0567408E" w14:textId="77777777" w:rsidR="004B5879" w:rsidRPr="004B5879" w:rsidRDefault="004B5879" w:rsidP="004B5879">
                            <w:pPr>
                              <w:pStyle w:val="Title"/>
                              <w:jc w:val="right"/>
                              <w:rPr>
                                <w:sz w:val="20"/>
                              </w:rPr>
                            </w:pPr>
                            <w:bookmarkStart w:id="3" w:name="_GoBack"/>
                            <w:r w:rsidRPr="004B5879">
                              <w:rPr>
                                <w:sz w:val="20"/>
                              </w:rPr>
                              <w:t>OMB Number:  0584-XXXX</w:t>
                            </w:r>
                          </w:p>
                          <w:p w14:paraId="42C7E6AC" w14:textId="6524293A" w:rsidR="000C1EE3" w:rsidRPr="00CA056B" w:rsidRDefault="004B5879" w:rsidP="004B5879">
                            <w:pPr>
                              <w:pStyle w:val="Title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4B5879">
                              <w:rPr>
                                <w:sz w:val="20"/>
                              </w:rPr>
                              <w:t>Expiration Date:  XX/XX/XXXX</w:t>
                            </w:r>
                          </w:p>
                          <w:bookmarkEnd w:id="3"/>
                          <w:p w14:paraId="09E9379E" w14:textId="77777777" w:rsidR="000C1EE3" w:rsidRPr="005C317B" w:rsidRDefault="000C1EE3" w:rsidP="00CA056B">
                            <w:pPr>
                              <w:pStyle w:val="Title"/>
                              <w:jc w:val="center"/>
                              <w:rPr>
                                <w:rFonts w:asciiTheme="minorHAnsi" w:hAnsiTheme="minorHAnsi"/>
                                <w:sz w:val="48"/>
                                <w:szCs w:val="48"/>
                              </w:rPr>
                            </w:pPr>
                          </w:p>
                          <w:p w14:paraId="530767C9" w14:textId="77777777" w:rsidR="000C1EE3" w:rsidRPr="00406848" w:rsidRDefault="000C1EE3" w:rsidP="00CA056B">
                            <w:pPr>
                              <w:pStyle w:val="Title"/>
                              <w:jc w:val="center"/>
                              <w:rPr>
                                <w:rFonts w:asciiTheme="minorHAnsi" w:hAnsiTheme="minorHAnsi"/>
                                <w:sz w:val="52"/>
                                <w:szCs w:val="52"/>
                              </w:rPr>
                            </w:pPr>
                            <w:r w:rsidRPr="00406848">
                              <w:rPr>
                                <w:rFonts w:asciiTheme="minorHAnsi" w:hAnsiTheme="minorHAnsi"/>
                                <w:sz w:val="52"/>
                                <w:szCs w:val="52"/>
                              </w:rPr>
                              <w:t xml:space="preserve">CACFP </w:t>
                            </w:r>
                            <w:r w:rsidRPr="00406848">
                              <w:rPr>
                                <w:rFonts w:asciiTheme="minorHAnsi" w:hAnsiTheme="minorHAnsi"/>
                                <w:caps w:val="0"/>
                                <w:sz w:val="52"/>
                                <w:szCs w:val="52"/>
                              </w:rPr>
                              <w:t>Meal Claims Feasibility</w:t>
                            </w:r>
                          </w:p>
                          <w:p w14:paraId="5E257D7C" w14:textId="77777777" w:rsidR="000C1EE3" w:rsidRPr="00406848" w:rsidRDefault="000C1EE3" w:rsidP="00CA056B">
                            <w:pPr>
                              <w:pStyle w:val="Title"/>
                              <w:jc w:val="center"/>
                              <w:rPr>
                                <w:rFonts w:asciiTheme="minorHAnsi" w:hAnsiTheme="minorHAnsi"/>
                                <w:sz w:val="52"/>
                                <w:szCs w:val="52"/>
                              </w:rPr>
                            </w:pPr>
                            <w:r w:rsidRPr="00406848">
                              <w:rPr>
                                <w:rFonts w:asciiTheme="minorHAnsi" w:hAnsiTheme="minorHAnsi"/>
                                <w:caps w:val="0"/>
                                <w:sz w:val="52"/>
                                <w:szCs w:val="52"/>
                              </w:rPr>
                              <w:t>Study</w:t>
                            </w:r>
                          </w:p>
                          <w:p w14:paraId="5F4BD45D" w14:textId="77777777" w:rsidR="000C1EE3" w:rsidRDefault="000C1EE3" w:rsidP="0070681A"/>
                          <w:p w14:paraId="7B1ED736" w14:textId="77777777" w:rsidR="000C1EE3" w:rsidRDefault="000C1EE3" w:rsidP="0070681A"/>
                          <w:p w14:paraId="6933343E" w14:textId="77777777" w:rsidR="000C1EE3" w:rsidRDefault="000C1EE3" w:rsidP="0070681A"/>
                          <w:p w14:paraId="6C6811A7" w14:textId="77777777" w:rsidR="000C1EE3" w:rsidRDefault="000C1EE3" w:rsidP="0070681A"/>
                          <w:p w14:paraId="6F7A196B" w14:textId="77777777" w:rsidR="000C1EE3" w:rsidRDefault="000C1EE3" w:rsidP="0070681A"/>
                          <w:p w14:paraId="3A2E117C" w14:textId="77777777" w:rsidR="000C1EE3" w:rsidRDefault="000C1EE3" w:rsidP="0070681A"/>
                          <w:p w14:paraId="1461A661" w14:textId="77777777" w:rsidR="000C1EE3" w:rsidRDefault="000C1EE3" w:rsidP="0070681A"/>
                          <w:p w14:paraId="01389309" w14:textId="77777777" w:rsidR="000C1EE3" w:rsidRDefault="000C1EE3" w:rsidP="0070681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26D71CB" w14:textId="77777777" w:rsidR="000C1EE3" w:rsidRDefault="000C1EE3" w:rsidP="0070681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BB37B6B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F92BB38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B253D38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EAA5A11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84E3E60" w14:textId="77777777" w:rsidR="000C1EE3" w:rsidRDefault="000C1EE3" w:rsidP="004068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681A">
                              <w:rPr>
                                <w:color w:val="FFFFFF" w:themeColor="background1"/>
                              </w:rPr>
                              <w:t xml:space="preserve">Study conducted for </w:t>
                            </w:r>
                          </w:p>
                          <w:p w14:paraId="1CBBE0FD" w14:textId="77777777" w:rsidR="000C1EE3" w:rsidRDefault="000C1EE3" w:rsidP="004068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681A">
                              <w:rPr>
                                <w:color w:val="FFFFFF" w:themeColor="background1"/>
                              </w:rPr>
                              <w:t xml:space="preserve">the Food and </w:t>
                            </w:r>
                          </w:p>
                          <w:p w14:paraId="6EB303E7" w14:textId="77777777" w:rsidR="000C1EE3" w:rsidRPr="0070681A" w:rsidRDefault="000C1EE3" w:rsidP="004068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681A">
                              <w:rPr>
                                <w:color w:val="FFFFFF" w:themeColor="background1"/>
                              </w:rPr>
                              <w:t>Nutrition Service</w:t>
                            </w:r>
                          </w:p>
                          <w:p w14:paraId="64A9A562" w14:textId="77777777" w:rsidR="000C1EE3" w:rsidRDefault="000C1EE3" w:rsidP="0070681A"/>
                          <w:p w14:paraId="5B3A932A" w14:textId="77777777" w:rsidR="000C1EE3" w:rsidRDefault="000C1EE3" w:rsidP="0070681A"/>
                          <w:p w14:paraId="712CA80B" w14:textId="77777777" w:rsidR="000C1EE3" w:rsidRPr="0070681A" w:rsidRDefault="000C1EE3" w:rsidP="0070681A"/>
                          <w:p w14:paraId="59379C84" w14:textId="77777777" w:rsidR="000C1EE3" w:rsidRDefault="000C1EE3"/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17118" w14:paraId="461FFBE5" w14:textId="77777777" w:rsidTr="0021440E">
        <w:trPr>
          <w:trHeight w:hRule="exact" w:val="10800"/>
          <w:jc w:val="center"/>
        </w:trPr>
        <w:tc>
          <w:tcPr>
            <w:tcW w:w="3840" w:type="dxa"/>
          </w:tcPr>
          <w:p w14:paraId="3D731BF2" w14:textId="77777777" w:rsidR="00E17118" w:rsidRPr="00EB771F" w:rsidRDefault="00E17118" w:rsidP="00E577B7">
            <w:pPr>
              <w:pStyle w:val="Heading1"/>
              <w:rPr>
                <w:rFonts w:asciiTheme="minorHAnsi" w:eastAsiaTheme="minorHAnsi" w:hAnsiTheme="minorHAnsi" w:cstheme="minorBidi"/>
                <w:color w:val="auto"/>
                <w:sz w:val="20"/>
              </w:rPr>
            </w:pPr>
            <w:r>
              <w:lastRenderedPageBreak/>
              <w:t>What is the CACFP Meals Claims Feasibility Study?</w:t>
            </w:r>
            <w:r w:rsidRPr="00EB771F">
              <w:rPr>
                <w:rFonts w:asciiTheme="minorHAnsi" w:eastAsiaTheme="minorHAnsi" w:hAnsiTheme="minorHAnsi" w:cstheme="minorBidi"/>
                <w:color w:val="auto"/>
                <w:sz w:val="20"/>
              </w:rPr>
              <w:t xml:space="preserve">  </w:t>
            </w:r>
          </w:p>
          <w:p w14:paraId="0403D8FA" w14:textId="77777777" w:rsidR="00E17118" w:rsidRDefault="00E17118" w:rsidP="00941076">
            <w:pPr>
              <w:rPr>
                <w:rFonts w:ascii="Arial Narrow" w:hAnsi="Arial Narrow"/>
              </w:rPr>
            </w:pPr>
            <w:r w:rsidRPr="00884BDB">
              <w:rPr>
                <w:noProof/>
                <w:lang w:eastAsia="en-US"/>
              </w:rPr>
              <w:drawing>
                <wp:anchor distT="0" distB="0" distL="114300" distR="114300" simplePos="0" relativeHeight="251697152" behindDoc="0" locked="0" layoutInCell="1" allowOverlap="1" wp14:anchorId="7E5E513A" wp14:editId="035F0EB1">
                  <wp:simplePos x="0" y="0"/>
                  <wp:positionH relativeFrom="column">
                    <wp:posOffset>10633</wp:posOffset>
                  </wp:positionH>
                  <wp:positionV relativeFrom="paragraph">
                    <wp:posOffset>20246</wp:posOffset>
                  </wp:positionV>
                  <wp:extent cx="2281114" cy="511810"/>
                  <wp:effectExtent l="0" t="0" r="5080" b="2540"/>
                  <wp:wrapNone/>
                  <wp:docPr id="18" name="Picture 18" descr="C:\Users\Erika\Downloads\cacfp 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ika\Downloads\cacfp op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154"/>
                          <a:stretch/>
                        </pic:blipFill>
                        <pic:spPr bwMode="auto">
                          <a:xfrm>
                            <a:off x="0" y="0"/>
                            <a:ext cx="2282828" cy="51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A79BEE" w14:textId="77777777" w:rsidR="00E17118" w:rsidRDefault="00E17118" w:rsidP="00941076">
            <w:pPr>
              <w:rPr>
                <w:rFonts w:ascii="Arial Narrow" w:hAnsi="Arial Narrow"/>
              </w:rPr>
            </w:pPr>
          </w:p>
          <w:p w14:paraId="1315BA47" w14:textId="7CC4725B" w:rsidR="00E17118" w:rsidRDefault="00E17118" w:rsidP="00213EB2">
            <w:pPr>
              <w:spacing w:before="48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The Food and Nutrition Service (FNS)</w:t>
            </w:r>
            <w:r w:rsidRPr="0090470D">
              <w:rPr>
                <w:rStyle w:val="NoSpacingChar"/>
                <w:rFonts w:ascii="Arial Narrow" w:hAnsi="Arial Narrow"/>
              </w:rPr>
              <w:t xml:space="preserve"> pays part </w:t>
            </w:r>
            <w:r>
              <w:rPr>
                <w:rStyle w:val="NoSpacingChar"/>
                <w:rFonts w:ascii="Arial Narrow" w:hAnsi="Arial Narrow"/>
              </w:rPr>
              <w:br/>
            </w:r>
            <w:r w:rsidRPr="0090470D">
              <w:rPr>
                <w:rStyle w:val="NoSpacingChar"/>
                <w:rFonts w:ascii="Arial Narrow" w:hAnsi="Arial Narrow"/>
              </w:rPr>
              <w:t>of the cost for meals and snacks that your child receives at day</w:t>
            </w:r>
            <w:r>
              <w:rPr>
                <w:rStyle w:val="NoSpacingChar"/>
                <w:rFonts w:ascii="Arial Narrow" w:hAnsi="Arial Narrow"/>
              </w:rPr>
              <w:t xml:space="preserve"> </w:t>
            </w:r>
            <w:r w:rsidRPr="0090470D">
              <w:rPr>
                <w:rStyle w:val="NoSpacingChar"/>
                <w:rFonts w:ascii="Arial Narrow" w:hAnsi="Arial Narrow"/>
              </w:rPr>
              <w:t>care</w:t>
            </w:r>
            <w:r>
              <w:rPr>
                <w:rStyle w:val="NoSpacingChar"/>
                <w:rFonts w:ascii="Arial Narrow" w:hAnsi="Arial Narrow"/>
              </w:rPr>
              <w:t xml:space="preserve"> </w:t>
            </w:r>
            <w:r w:rsidRPr="0090470D">
              <w:rPr>
                <w:rStyle w:val="NoSpacingChar"/>
                <w:rFonts w:ascii="Arial Narrow" w:hAnsi="Arial Narrow"/>
              </w:rPr>
              <w:t>through the Child and Adult Care Food Program (CACFP)</w:t>
            </w:r>
            <w:r>
              <w:rPr>
                <w:rStyle w:val="NoSpacingChar"/>
                <w:rFonts w:ascii="Arial Narrow" w:hAnsi="Arial Narrow"/>
              </w:rPr>
              <w:t xml:space="preserve">. </w:t>
            </w:r>
            <w:r w:rsidRPr="0058301C">
              <w:rPr>
                <w:rFonts w:ascii="Arial Narrow" w:hAnsi="Arial Narrow"/>
              </w:rPr>
              <w:t xml:space="preserve">The </w:t>
            </w:r>
            <w:r>
              <w:rPr>
                <w:rFonts w:ascii="Arial Narrow" w:hAnsi="Arial Narrow"/>
              </w:rPr>
              <w:t xml:space="preserve">agency is conducting a </w:t>
            </w:r>
            <w:r w:rsidRPr="0058301C">
              <w:rPr>
                <w:rFonts w:ascii="Arial Narrow" w:hAnsi="Arial Narrow"/>
              </w:rPr>
              <w:t>study to test the feasibility of a new method for find</w:t>
            </w:r>
            <w:r>
              <w:rPr>
                <w:rFonts w:ascii="Arial Narrow" w:hAnsi="Arial Narrow"/>
              </w:rPr>
              <w:t>ing</w:t>
            </w:r>
            <w:r w:rsidRPr="0058301C">
              <w:rPr>
                <w:rFonts w:ascii="Arial Narrow" w:hAnsi="Arial Narrow"/>
              </w:rPr>
              <w:t xml:space="preserve"> out </w:t>
            </w:r>
            <w:r>
              <w:rPr>
                <w:rFonts w:ascii="Arial Narrow" w:hAnsi="Arial Narrow"/>
              </w:rPr>
              <w:t>whether</w:t>
            </w:r>
            <w:r w:rsidRPr="0058301C">
              <w:rPr>
                <w:rFonts w:ascii="Arial Narrow" w:hAnsi="Arial Narrow"/>
              </w:rPr>
              <w:t xml:space="preserve"> day care providers are claiming and receiving the correct amount of reimbursement</w:t>
            </w:r>
            <w:r>
              <w:rPr>
                <w:rFonts w:ascii="Arial Narrow" w:hAnsi="Arial Narrow"/>
              </w:rPr>
              <w:t xml:space="preserve"> for the meals they serve. </w:t>
            </w:r>
          </w:p>
          <w:p w14:paraId="4397EDD7" w14:textId="27407FC7" w:rsidR="00E17118" w:rsidRDefault="00E17118" w:rsidP="00D27313">
            <w:pPr>
              <w:rPr>
                <w:rFonts w:ascii="Arial Narrow" w:hAnsi="Arial Narrow"/>
              </w:rPr>
            </w:pPr>
            <w:r w:rsidRPr="0058301C">
              <w:rPr>
                <w:rFonts w:ascii="Arial Narrow" w:hAnsi="Arial Narrow"/>
              </w:rPr>
              <w:t>FNS has contracted with Manhattan Strategy Group (MSG), an experienced program evaluation a</w:t>
            </w:r>
            <w:r>
              <w:rPr>
                <w:rFonts w:ascii="Arial Narrow" w:hAnsi="Arial Narrow"/>
              </w:rPr>
              <w:t>nd research firm, to:</w:t>
            </w:r>
          </w:p>
          <w:p w14:paraId="368C25DA" w14:textId="0439BBCF" w:rsidR="00E17118" w:rsidRPr="00D76325" w:rsidRDefault="00E17118" w:rsidP="00D2731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Design two technologies</w:t>
            </w:r>
            <w:r w:rsidRPr="00D7632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that provide </w:t>
            </w:r>
            <w:r w:rsidRPr="00D76325">
              <w:rPr>
                <w:rFonts w:ascii="Arial Narrow" w:hAnsi="Arial Narrow"/>
              </w:rPr>
              <w:t xml:space="preserve">simple means for providers to report meal serving times and </w:t>
            </w:r>
            <w:r>
              <w:rPr>
                <w:rFonts w:ascii="Arial Narrow" w:hAnsi="Arial Narrow"/>
              </w:rPr>
              <w:t xml:space="preserve">for </w:t>
            </w:r>
            <w:r w:rsidRPr="00D76325">
              <w:rPr>
                <w:rFonts w:ascii="Arial Narrow" w:hAnsi="Arial Narrow"/>
              </w:rPr>
              <w:t>parents to report child attendance</w:t>
            </w:r>
            <w:r>
              <w:rPr>
                <w:rFonts w:ascii="Arial Narrow" w:hAnsi="Arial Narrow"/>
              </w:rPr>
              <w:t>.</w:t>
            </w:r>
          </w:p>
          <w:p w14:paraId="3994E061" w14:textId="77777777" w:rsidR="00E17118" w:rsidRPr="0058301C" w:rsidRDefault="00E17118" w:rsidP="00D27313">
            <w:pPr>
              <w:spacing w:after="0"/>
              <w:rPr>
                <w:rFonts w:ascii="Arial Narrow" w:hAnsi="Arial Narrow"/>
              </w:rPr>
            </w:pPr>
          </w:p>
          <w:p w14:paraId="1F70CE52" w14:textId="35E69552" w:rsidR="00E17118" w:rsidRPr="00D27313" w:rsidRDefault="00E17118" w:rsidP="00D27313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ascii="Arial Narrow" w:hAnsi="Arial Narrow"/>
              </w:rPr>
              <w:t>Test the technology for a month to c</w:t>
            </w:r>
            <w:r w:rsidRPr="0058301C">
              <w:rPr>
                <w:rFonts w:ascii="Arial Narrow" w:hAnsi="Arial Narrow"/>
              </w:rPr>
              <w:t>ollect data from s</w:t>
            </w:r>
            <w:r>
              <w:rPr>
                <w:rFonts w:ascii="Arial Narrow" w:hAnsi="Arial Narrow"/>
              </w:rPr>
              <w:t>ome</w:t>
            </w:r>
            <w:r w:rsidRPr="0058301C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sponsors, </w:t>
            </w:r>
            <w:r w:rsidRPr="0058301C">
              <w:rPr>
                <w:rFonts w:ascii="Arial Narrow" w:hAnsi="Arial Narrow"/>
              </w:rPr>
              <w:t>providers</w:t>
            </w:r>
            <w:r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br/>
              <w:t xml:space="preserve">and parents.  </w:t>
            </w:r>
          </w:p>
          <w:p w14:paraId="45A7D48A" w14:textId="77777777" w:rsidR="00E17118" w:rsidRDefault="00E17118" w:rsidP="00D27313">
            <w:pPr>
              <w:pStyle w:val="ListParagraph"/>
            </w:pPr>
          </w:p>
          <w:p w14:paraId="5291872D" w14:textId="77777777" w:rsidR="00E17118" w:rsidRPr="00D27313" w:rsidRDefault="00E17118" w:rsidP="004028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providers and parents selected </w:t>
            </w:r>
            <w:r w:rsidRPr="00D27313">
              <w:rPr>
                <w:rFonts w:ascii="Arial Narrow" w:hAnsi="Arial Narrow"/>
              </w:rPr>
              <w:t xml:space="preserve">will be asked to </w:t>
            </w:r>
            <w:r>
              <w:rPr>
                <w:rFonts w:ascii="Arial Narrow" w:hAnsi="Arial Narrow"/>
              </w:rPr>
              <w:t xml:space="preserve">use the technologies to </w:t>
            </w:r>
            <w:r w:rsidRPr="00D27313">
              <w:rPr>
                <w:rFonts w:ascii="Arial Narrow" w:hAnsi="Arial Narrow"/>
              </w:rPr>
              <w:t xml:space="preserve">report data for the study during the month of March 2017. </w:t>
            </w:r>
          </w:p>
        </w:tc>
        <w:tc>
          <w:tcPr>
            <w:tcW w:w="713" w:type="dxa"/>
          </w:tcPr>
          <w:p w14:paraId="33FBA968" w14:textId="77777777" w:rsidR="00E17118" w:rsidRDefault="00E17118"/>
        </w:tc>
        <w:tc>
          <w:tcPr>
            <w:tcW w:w="713" w:type="dxa"/>
          </w:tcPr>
          <w:p w14:paraId="589ECF60" w14:textId="77777777" w:rsidR="00E17118" w:rsidRDefault="00E17118"/>
        </w:tc>
        <w:tc>
          <w:tcPr>
            <w:tcW w:w="3843" w:type="dxa"/>
          </w:tcPr>
          <w:p w14:paraId="5F86727C" w14:textId="77777777" w:rsidR="00E17118" w:rsidRDefault="00E17118" w:rsidP="00E577B7">
            <w:pPr>
              <w:pStyle w:val="Heading1"/>
            </w:pPr>
            <w:r>
              <w:t>Your Role in the Study</w:t>
            </w:r>
          </w:p>
          <w:p w14:paraId="43E2EC5E" w14:textId="69FB2934" w:rsidR="00E17118" w:rsidRDefault="00E17118" w:rsidP="00D27313">
            <w:pPr>
              <w:rPr>
                <w:rFonts w:ascii="Arial Narrow" w:hAnsi="Arial Narrow"/>
              </w:rPr>
            </w:pPr>
            <w:r w:rsidRPr="00732A7E">
              <w:rPr>
                <w:rFonts w:ascii="Arial Narrow" w:hAnsi="Arial Narrow" w:cs="Times New Roman"/>
                <w:b/>
                <w:szCs w:val="24"/>
              </w:rPr>
              <w:t xml:space="preserve">You have been randomly selected to participate in the study. </w:t>
            </w:r>
            <w:r>
              <w:rPr>
                <w:rFonts w:ascii="Arial Narrow" w:hAnsi="Arial Narrow"/>
              </w:rPr>
              <w:t xml:space="preserve">Your provider is also participating in the study. </w:t>
            </w:r>
            <w:r w:rsidRPr="0058301C">
              <w:rPr>
                <w:rFonts w:ascii="Arial Narrow" w:hAnsi="Arial Narrow"/>
              </w:rPr>
              <w:t>The MSG study team would like to partner with you for the study</w:t>
            </w:r>
            <w:r>
              <w:rPr>
                <w:rFonts w:ascii="Arial Narrow" w:hAnsi="Arial Narrow"/>
              </w:rPr>
              <w:t>.</w:t>
            </w:r>
          </w:p>
          <w:p w14:paraId="7392AC82" w14:textId="768B03B6" w:rsidR="00E17118" w:rsidRDefault="00E17118" w:rsidP="00EB771F">
            <w:pPr>
              <w:rPr>
                <w:rFonts w:cs="Times New Roman"/>
                <w:b/>
                <w:szCs w:val="24"/>
              </w:rPr>
            </w:pPr>
            <w:r>
              <w:rPr>
                <w:rFonts w:ascii="Arial Narrow" w:hAnsi="Arial Narrow"/>
              </w:rPr>
              <w:t xml:space="preserve">The study </w:t>
            </w:r>
            <w:r w:rsidRPr="0090470D">
              <w:rPr>
                <w:rFonts w:ascii="Arial Narrow" w:hAnsi="Arial Narrow"/>
              </w:rPr>
              <w:t>require</w:t>
            </w:r>
            <w:r>
              <w:rPr>
                <w:rFonts w:ascii="Arial Narrow" w:hAnsi="Arial Narrow"/>
              </w:rPr>
              <w:t>s</w:t>
            </w:r>
            <w:r w:rsidRPr="0090470D">
              <w:rPr>
                <w:rFonts w:ascii="Arial Narrow" w:hAnsi="Arial Narrow"/>
              </w:rPr>
              <w:t xml:space="preserve"> that all of the parents in the day care be invited to </w:t>
            </w:r>
            <w:r>
              <w:rPr>
                <w:rFonts w:ascii="Arial Narrow" w:hAnsi="Arial Narrow"/>
              </w:rPr>
              <w:t>it</w:t>
            </w:r>
            <w:r w:rsidRPr="0090470D">
              <w:rPr>
                <w:rFonts w:ascii="Arial Narrow" w:hAnsi="Arial Narrow"/>
              </w:rPr>
              <w:t xml:space="preserve">. </w:t>
            </w:r>
            <w:r>
              <w:rPr>
                <w:rFonts w:ascii="Arial Narrow" w:hAnsi="Arial Narrow"/>
              </w:rPr>
              <w:t xml:space="preserve">Your </w:t>
            </w:r>
            <w:r w:rsidRPr="0058301C">
              <w:rPr>
                <w:rFonts w:ascii="Arial Narrow" w:hAnsi="Arial Narrow"/>
              </w:rPr>
              <w:t xml:space="preserve">participation is crucial to ensure </w:t>
            </w:r>
            <w:r>
              <w:rPr>
                <w:rFonts w:ascii="Arial Narrow" w:hAnsi="Arial Narrow"/>
              </w:rPr>
              <w:t>the success of this study and w</w:t>
            </w:r>
            <w:r w:rsidRPr="0058301C">
              <w:rPr>
                <w:rFonts w:ascii="Arial Narrow" w:hAnsi="Arial Narrow"/>
              </w:rPr>
              <w:t>e greatly appreciate your cooperation and support.</w:t>
            </w:r>
          </w:p>
          <w:p w14:paraId="5CF0F9AD" w14:textId="77777777" w:rsidR="00E17118" w:rsidRPr="0058301C" w:rsidRDefault="00E17118" w:rsidP="00D7632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0C35013" wp14:editId="0FE3D67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134117</wp:posOffset>
                      </wp:positionV>
                      <wp:extent cx="2303813" cy="0"/>
                      <wp:effectExtent l="57150" t="57150" r="58420" b="571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3813" cy="0"/>
                              </a:xfrm>
                              <a:prstGeom prst="line">
                                <a:avLst/>
                              </a:prstGeom>
                              <a:ln w="69850" cap="sq" cmpd="thinThick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CE35D9C" id="Straight Connector 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0.55pt" to="181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" strokecolor="#4a7b29 [2405]" strokeweight="5.5pt">
                      <v:stroke linestyle="thinThick" endcap="square"/>
                    </v:line>
                  </w:pict>
                </mc:Fallback>
              </mc:AlternateContent>
            </w:r>
          </w:p>
          <w:p w14:paraId="23A744D4" w14:textId="77777777" w:rsidR="00E17118" w:rsidRPr="00AF6D6A" w:rsidRDefault="00E17118" w:rsidP="00E577B7">
            <w:pPr>
              <w:pStyle w:val="Heading1"/>
            </w:pPr>
            <w:r>
              <w:t xml:space="preserve">How Parents Participate in </w:t>
            </w:r>
            <w:r w:rsidRPr="00AF6D6A">
              <w:t>in the Study</w:t>
            </w:r>
          </w:p>
          <w:p w14:paraId="630850D4" w14:textId="3BD1BA1F" w:rsidR="00E17118" w:rsidRPr="00732A7E" w:rsidRDefault="00E17118" w:rsidP="00E577B7">
            <w:pPr>
              <w:rPr>
                <w:rStyle w:val="NoSpacingChar"/>
                <w:rFonts w:ascii="Arial Narrow" w:hAnsi="Arial Narrow"/>
                <w:b/>
              </w:rPr>
            </w:pPr>
            <w:r w:rsidRPr="00732A7E">
              <w:rPr>
                <w:rStyle w:val="NoSpacingChar"/>
                <w:rFonts w:ascii="Arial Narrow" w:hAnsi="Arial Narrow"/>
                <w:b/>
              </w:rPr>
              <w:t xml:space="preserve">Your participation in this study will not affect your provider, your agreement with your provider, or meal services your child </w:t>
            </w:r>
            <w:r w:rsidRPr="00732A7E">
              <w:rPr>
                <w:rStyle w:val="NoSpacingChar"/>
                <w:rFonts w:ascii="Arial Narrow" w:hAnsi="Arial Narrow"/>
                <w:b/>
              </w:rPr>
              <w:br/>
              <w:t xml:space="preserve">currently receives.  </w:t>
            </w:r>
          </w:p>
          <w:p w14:paraId="5111D0B9" w14:textId="77777777" w:rsidR="00E17118" w:rsidRPr="00424F9F" w:rsidRDefault="00E17118" w:rsidP="00E577B7">
            <w:pPr>
              <w:rPr>
                <w:rFonts w:ascii="Arial Narrow" w:hAnsi="Arial Narrow" w:cs="Times New Roman"/>
              </w:rPr>
            </w:pPr>
            <w:r w:rsidRPr="00424F9F">
              <w:rPr>
                <w:rFonts w:ascii="Arial Narrow" w:hAnsi="Arial Narrow" w:cs="Times New Roman"/>
              </w:rPr>
              <w:t xml:space="preserve">As a study participant, </w:t>
            </w:r>
            <w:r>
              <w:rPr>
                <w:rFonts w:ascii="Arial Narrow" w:hAnsi="Arial Narrow" w:cs="Times New Roman"/>
              </w:rPr>
              <w:t>you will</w:t>
            </w:r>
            <w:r w:rsidRPr="00424F9F">
              <w:rPr>
                <w:rFonts w:ascii="Arial Narrow" w:hAnsi="Arial Narrow" w:cs="Times New Roman"/>
              </w:rPr>
              <w:t xml:space="preserve"> </w:t>
            </w:r>
            <w:r>
              <w:rPr>
                <w:rFonts w:ascii="Arial Narrow" w:hAnsi="Arial Narrow" w:cs="Times New Roman"/>
              </w:rPr>
              <w:t xml:space="preserve">use </w:t>
            </w:r>
            <w:r w:rsidRPr="00424F9F">
              <w:rPr>
                <w:rFonts w:ascii="Arial Narrow" w:hAnsi="Arial Narrow"/>
              </w:rPr>
              <w:t xml:space="preserve">the </w:t>
            </w:r>
            <w:r>
              <w:rPr>
                <w:rFonts w:ascii="Arial Narrow" w:hAnsi="Arial Narrow"/>
              </w:rPr>
              <w:t xml:space="preserve">Child Attendance Reporting System (CARS) </w:t>
            </w:r>
            <w:r>
              <w:rPr>
                <w:rFonts w:ascii="Arial Narrow" w:hAnsi="Arial Narrow" w:cs="Times New Roman"/>
              </w:rPr>
              <w:t>to</w:t>
            </w:r>
            <w:r w:rsidRPr="00424F9F">
              <w:rPr>
                <w:rFonts w:ascii="Arial Narrow" w:hAnsi="Arial Narrow" w:cs="Times New Roman"/>
              </w:rPr>
              <w:t xml:space="preserve"> report </w:t>
            </w:r>
            <w:r>
              <w:rPr>
                <w:rFonts w:ascii="Arial Narrow" w:hAnsi="Arial Narrow" w:cs="Times New Roman"/>
              </w:rPr>
              <w:t xml:space="preserve">your child’s attendance at the day care </w:t>
            </w:r>
            <w:r w:rsidRPr="00424F9F">
              <w:rPr>
                <w:rFonts w:ascii="Arial Narrow" w:hAnsi="Arial Narrow" w:cs="Times New Roman"/>
              </w:rPr>
              <w:t>for the month of March 2017</w:t>
            </w:r>
            <w:r>
              <w:rPr>
                <w:rFonts w:ascii="Arial Narrow" w:hAnsi="Arial Narrow" w:cs="Times New Roman"/>
              </w:rPr>
              <w:t>.</w:t>
            </w:r>
            <w:r w:rsidRPr="00D27313">
              <w:rPr>
                <w:rFonts w:ascii="Arial Narrow" w:hAnsi="Arial Narrow"/>
              </w:rPr>
              <w:t xml:space="preserve"> The reporting system functions like the sign-in/sign-out log you already complete at your day care provider</w:t>
            </w:r>
            <w:r>
              <w:rPr>
                <w:rFonts w:ascii="Arial Narrow" w:hAnsi="Arial Narrow"/>
              </w:rPr>
              <w:t>, but it allows you to</w:t>
            </w:r>
            <w:r w:rsidRPr="00424F9F">
              <w:rPr>
                <w:rFonts w:ascii="Arial Narrow" w:hAnsi="Arial Narrow"/>
              </w:rPr>
              <w:t xml:space="preserve"> report </w:t>
            </w:r>
            <w:r>
              <w:rPr>
                <w:rFonts w:ascii="Arial Narrow" w:hAnsi="Arial Narrow"/>
              </w:rPr>
              <w:t xml:space="preserve">via text messaging on your cell phone or on a reporting website. </w:t>
            </w:r>
          </w:p>
          <w:p w14:paraId="33811EC7" w14:textId="77777777" w:rsidR="00E17118" w:rsidRDefault="00E17118" w:rsidP="00D27313"/>
        </w:tc>
        <w:tc>
          <w:tcPr>
            <w:tcW w:w="720" w:type="dxa"/>
          </w:tcPr>
          <w:p w14:paraId="6CF29C50" w14:textId="77777777" w:rsidR="00E17118" w:rsidRDefault="00E17118"/>
        </w:tc>
        <w:tc>
          <w:tcPr>
            <w:tcW w:w="720" w:type="dxa"/>
          </w:tcPr>
          <w:p w14:paraId="7B867C66" w14:textId="1A273395" w:rsidR="00E17118" w:rsidRDefault="00E17118"/>
        </w:tc>
        <w:tc>
          <w:tcPr>
            <w:tcW w:w="20" w:type="dxa"/>
          </w:tcPr>
          <w:p w14:paraId="715F5986" w14:textId="77777777" w:rsidR="00E17118" w:rsidRDefault="00E17118"/>
        </w:tc>
        <w:tc>
          <w:tcPr>
            <w:tcW w:w="3510" w:type="dxa"/>
            <w:gridSpan w:val="2"/>
          </w:tcPr>
          <w:p w14:paraId="71FA6F46" w14:textId="77777777" w:rsidR="00E17118" w:rsidRDefault="00E17118" w:rsidP="0021440E">
            <w:pPr>
              <w:pStyle w:val="Heading2"/>
              <w:ind w:left="270" w:hanging="39"/>
            </w:pPr>
            <w:r w:rsidRPr="00884BDB">
              <w:rPr>
                <w:noProof/>
                <w:lang w:eastAsia="en-US"/>
              </w:rPr>
              <w:drawing>
                <wp:anchor distT="0" distB="0" distL="114300" distR="114300" simplePos="0" relativeHeight="251698176" behindDoc="0" locked="0" layoutInCell="1" allowOverlap="1" wp14:anchorId="32A6C2D5" wp14:editId="428D430A">
                  <wp:simplePos x="0" y="0"/>
                  <wp:positionH relativeFrom="column">
                    <wp:posOffset>5005</wp:posOffset>
                  </wp:positionH>
                  <wp:positionV relativeFrom="paragraph">
                    <wp:posOffset>-5938</wp:posOffset>
                  </wp:positionV>
                  <wp:extent cx="2398815" cy="1596303"/>
                  <wp:effectExtent l="0" t="0" r="1905" b="4445"/>
                  <wp:wrapNone/>
                  <wp:docPr id="17" name="Picture 17" descr="C:\Users\Erika\Downloads\cacfp op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rika\Downloads\cacfp opt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83" cy="159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8BCB8A" w14:textId="77777777" w:rsidR="00E17118" w:rsidRDefault="00E17118" w:rsidP="00AF6D6A">
            <w:pPr>
              <w:pStyle w:val="Heading2"/>
            </w:pPr>
          </w:p>
          <w:p w14:paraId="210C3165" w14:textId="77777777" w:rsidR="00E17118" w:rsidRDefault="00E17118" w:rsidP="00AF6D6A">
            <w:pPr>
              <w:pStyle w:val="Heading2"/>
            </w:pPr>
          </w:p>
          <w:p w14:paraId="6BCFB55F" w14:textId="77777777" w:rsidR="00E17118" w:rsidRDefault="00E17118" w:rsidP="00AF6D6A">
            <w:pPr>
              <w:pStyle w:val="Heading2"/>
            </w:pPr>
            <w:r>
              <w:rPr>
                <w:rFonts w:ascii="Arial Narrow" w:hAnsi="Arial Narrow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51B26C" wp14:editId="1936A04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400080</wp:posOffset>
                      </wp:positionV>
                      <wp:extent cx="2303813" cy="0"/>
                      <wp:effectExtent l="57150" t="57150" r="58420" b="571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3813" cy="0"/>
                              </a:xfrm>
                              <a:prstGeom prst="line">
                                <a:avLst/>
                              </a:prstGeom>
                              <a:ln w="69850" cap="sq" cmpd="thinThick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9B1D0F" id="Straight Connector 1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31.5pt" to="182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" strokecolor="#4a7b29 [2405]" strokeweight="5.5pt">
                      <v:stroke linestyle="thinThick" endcap="square"/>
                    </v:line>
                  </w:pict>
                </mc:Fallback>
              </mc:AlternateContent>
            </w:r>
          </w:p>
          <w:p w14:paraId="1A6DFADF" w14:textId="77777777" w:rsidR="00E17118" w:rsidRDefault="00E17118" w:rsidP="00CE7773">
            <w:pPr>
              <w:rPr>
                <w:rFonts w:ascii="Arial Narrow" w:hAnsi="Arial Narrow"/>
              </w:rPr>
            </w:pPr>
          </w:p>
          <w:p w14:paraId="083DEC25" w14:textId="5BE1EB07" w:rsidR="00E17118" w:rsidRPr="00CE7773" w:rsidRDefault="00E17118" w:rsidP="00CE7773">
            <w:pPr>
              <w:rPr>
                <w:rFonts w:ascii="Arial Narrow" w:hAnsi="Arial Narrow"/>
              </w:rPr>
            </w:pPr>
            <w:r w:rsidRPr="00CE7773">
              <w:rPr>
                <w:rFonts w:ascii="Arial Narrow" w:hAnsi="Arial Narrow"/>
              </w:rPr>
              <w:t xml:space="preserve">The reporting will take only a couple of minutes every day. For your participation in the study, we will provide you with a </w:t>
            </w:r>
            <w:r w:rsidR="00B5627D">
              <w:rPr>
                <w:rFonts w:ascii="Arial Narrow" w:hAnsi="Arial Narrow"/>
              </w:rPr>
              <w:t>Visa gift card</w:t>
            </w:r>
            <w:r w:rsidRPr="00CE7773">
              <w:rPr>
                <w:rFonts w:ascii="Arial Narrow" w:hAnsi="Arial Narrow"/>
              </w:rPr>
              <w:t xml:space="preserve"> of $</w:t>
            </w:r>
            <w:r w:rsidR="00732A7E">
              <w:rPr>
                <w:rFonts w:ascii="Arial Narrow" w:hAnsi="Arial Narrow"/>
              </w:rPr>
              <w:t>2</w:t>
            </w:r>
            <w:r w:rsidRPr="00CE7773">
              <w:rPr>
                <w:rFonts w:ascii="Arial Narrow" w:hAnsi="Arial Narrow"/>
              </w:rPr>
              <w:t>5.</w:t>
            </w:r>
          </w:p>
          <w:p w14:paraId="4A990495" w14:textId="3C651E74" w:rsidR="00E17118" w:rsidRDefault="00E17118" w:rsidP="00424F9F">
            <w:pPr>
              <w:rPr>
                <w:rFonts w:ascii="Arial Narrow" w:hAnsi="Arial Narrow"/>
              </w:rPr>
            </w:pPr>
            <w:r w:rsidRPr="00424F9F">
              <w:rPr>
                <w:rFonts w:ascii="Arial Narrow" w:hAnsi="Arial Narrow"/>
              </w:rPr>
              <w:t>You will receive an easy</w:t>
            </w:r>
            <w:r>
              <w:rPr>
                <w:rFonts w:ascii="Arial Narrow" w:hAnsi="Arial Narrow"/>
              </w:rPr>
              <w:t>-</w:t>
            </w:r>
            <w:r w:rsidRPr="00424F9F">
              <w:rPr>
                <w:rFonts w:ascii="Arial Narrow" w:hAnsi="Arial Narrow"/>
              </w:rPr>
              <w:t>to</w:t>
            </w:r>
            <w:r>
              <w:rPr>
                <w:rFonts w:ascii="Arial Narrow" w:hAnsi="Arial Narrow"/>
              </w:rPr>
              <w:t>-</w:t>
            </w:r>
            <w:r w:rsidRPr="00424F9F">
              <w:rPr>
                <w:rFonts w:ascii="Arial Narrow" w:hAnsi="Arial Narrow"/>
              </w:rPr>
              <w:t xml:space="preserve">follow user guide and </w:t>
            </w:r>
            <w:r>
              <w:rPr>
                <w:rFonts w:ascii="Arial Narrow" w:hAnsi="Arial Narrow"/>
              </w:rPr>
              <w:t>t</w:t>
            </w:r>
            <w:r w:rsidRPr="00424F9F">
              <w:rPr>
                <w:rFonts w:ascii="Arial Narrow" w:hAnsi="Arial Narrow"/>
              </w:rPr>
              <w:t>raining on how to use the technology before the study starts</w:t>
            </w:r>
            <w:r>
              <w:rPr>
                <w:rFonts w:ascii="Arial Narrow" w:hAnsi="Arial Narrow"/>
              </w:rPr>
              <w:t xml:space="preserve">. </w:t>
            </w:r>
            <w:r w:rsidRPr="00424F9F">
              <w:rPr>
                <w:rFonts w:ascii="Arial Narrow" w:hAnsi="Arial Narrow"/>
              </w:rPr>
              <w:t>Technical assistance will be available to help you us</w:t>
            </w:r>
            <w:r>
              <w:rPr>
                <w:rFonts w:ascii="Arial Narrow" w:hAnsi="Arial Narrow"/>
              </w:rPr>
              <w:t>e</w:t>
            </w:r>
            <w:r w:rsidRPr="00424F9F">
              <w:rPr>
                <w:rFonts w:ascii="Arial Narrow" w:hAnsi="Arial Narrow"/>
              </w:rPr>
              <w:t xml:space="preserve"> the system </w:t>
            </w:r>
            <w:r>
              <w:rPr>
                <w:rFonts w:ascii="Arial Narrow" w:hAnsi="Arial Narrow"/>
              </w:rPr>
              <w:t>when you need it during the study.</w:t>
            </w:r>
          </w:p>
          <w:p w14:paraId="6B51AA5C" w14:textId="77777777" w:rsidR="00E17118" w:rsidRDefault="00E17118" w:rsidP="00535F57">
            <w:pPr>
              <w:spacing w:line="312" w:lineRule="auto"/>
              <w:rPr>
                <w:szCs w:val="24"/>
              </w:rPr>
            </w:pPr>
          </w:p>
          <w:p w14:paraId="37016A48" w14:textId="77777777" w:rsidR="00E17118" w:rsidRPr="00494CD1" w:rsidRDefault="00E17118" w:rsidP="00535F57">
            <w:pPr>
              <w:spacing w:line="312" w:lineRule="auto"/>
              <w:rPr>
                <w:szCs w:val="24"/>
              </w:rPr>
            </w:pPr>
            <w:r w:rsidRPr="00494CD1">
              <w:rPr>
                <w:szCs w:val="24"/>
              </w:rPr>
              <w:t xml:space="preserve"> </w:t>
            </w:r>
          </w:p>
          <w:p w14:paraId="4C57247F" w14:textId="77777777" w:rsidR="00E17118" w:rsidRDefault="00E17118"/>
        </w:tc>
      </w:tr>
    </w:tbl>
    <w:p w14:paraId="540F5F46" w14:textId="77777777" w:rsidR="001B4008" w:rsidRDefault="001B4008">
      <w:pPr>
        <w:pStyle w:val="NoSpacing"/>
      </w:pPr>
    </w:p>
    <w:sectPr w:rsidR="001B4008" w:rsidSect="00682881">
      <w:footerReference w:type="default" r:id="rId22"/>
      <w:headerReference w:type="first" r:id="rId23"/>
      <w:footerReference w:type="first" r:id="rId24"/>
      <w:pgSz w:w="15840" w:h="12240" w:orient="landscape" w:code="1"/>
      <w:pgMar w:top="720" w:right="720" w:bottom="432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AD7C9E" w15:done="0"/>
  <w15:commentEx w15:paraId="1C101C6A" w15:paraIdParent="47AD7C9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DB8E7" w14:textId="77777777" w:rsidR="00D053F5" w:rsidRDefault="00D053F5" w:rsidP="00682881">
      <w:pPr>
        <w:spacing w:after="0" w:line="240" w:lineRule="auto"/>
      </w:pPr>
      <w:r>
        <w:separator/>
      </w:r>
    </w:p>
  </w:endnote>
  <w:endnote w:type="continuationSeparator" w:id="0">
    <w:p w14:paraId="589A4DA2" w14:textId="77777777" w:rsidR="00D053F5" w:rsidRDefault="00D053F5" w:rsidP="0068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A6222" w14:textId="454AA62E" w:rsidR="0023102E" w:rsidRDefault="0023102E">
    <w:pPr>
      <w:pStyle w:val="Footer"/>
      <w:jc w:val="center"/>
    </w:pPr>
    <w:r>
      <w:t>B-3-</w:t>
    </w:r>
    <w:r w:rsidR="00FF251A">
      <w:t>2</w:t>
    </w:r>
    <w:r>
      <w:t>.</w:t>
    </w:r>
    <w:sdt>
      <w:sdtPr>
        <w:id w:val="-477641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16C3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A823E3C" w14:textId="77777777" w:rsidR="0023102E" w:rsidRDefault="002310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814DF" w14:textId="742DCE61" w:rsidR="00DF318C" w:rsidRDefault="00FF251A">
    <w:pPr>
      <w:pStyle w:val="Footer"/>
      <w:jc w:val="center"/>
    </w:pPr>
    <w:r>
      <w:t>B-3-2</w:t>
    </w:r>
    <w:r w:rsidR="0023102E">
      <w:t>.</w:t>
    </w:r>
    <w:sdt>
      <w:sdtPr>
        <w:id w:val="-7764860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F318C">
          <w:fldChar w:fldCharType="begin"/>
        </w:r>
        <w:r w:rsidR="00DF318C">
          <w:instrText xml:space="preserve"> PAGE   \* MERGEFORMAT </w:instrText>
        </w:r>
        <w:r w:rsidR="00DF318C">
          <w:fldChar w:fldCharType="separate"/>
        </w:r>
        <w:r w:rsidR="00DC16C3">
          <w:rPr>
            <w:noProof/>
          </w:rPr>
          <w:t>1</w:t>
        </w:r>
        <w:r w:rsidR="00DF318C">
          <w:rPr>
            <w:noProof/>
          </w:rPr>
          <w:fldChar w:fldCharType="end"/>
        </w:r>
      </w:sdtContent>
    </w:sdt>
  </w:p>
  <w:p w14:paraId="785126BD" w14:textId="77777777" w:rsidR="00DF318C" w:rsidRDefault="00DF31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40F32" w14:textId="77777777" w:rsidR="00D053F5" w:rsidRDefault="00D053F5" w:rsidP="00682881">
      <w:pPr>
        <w:spacing w:after="0" w:line="240" w:lineRule="auto"/>
      </w:pPr>
      <w:r>
        <w:separator/>
      </w:r>
    </w:p>
  </w:footnote>
  <w:footnote w:type="continuationSeparator" w:id="0">
    <w:p w14:paraId="05BD4B28" w14:textId="77777777" w:rsidR="00D053F5" w:rsidRDefault="00D053F5" w:rsidP="0068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CE924" w14:textId="77777777" w:rsidR="00682881" w:rsidRPr="00682881" w:rsidRDefault="00682881" w:rsidP="00682881">
    <w:pPr>
      <w:widowControl w:val="0"/>
      <w:tabs>
        <w:tab w:val="center" w:pos="4680"/>
        <w:tab w:val="right" w:pos="9360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SimSun" w:hAnsi="Times New Roman" w:cs="Times New Roman"/>
        <w:sz w:val="16"/>
        <w:szCs w:val="16"/>
        <w:lang w:eastAsia="en-US"/>
      </w:rPr>
    </w:pPr>
    <w:r>
      <w:rPr>
        <w:rFonts w:ascii="Times New Roman" w:eastAsia="SimSun" w:hAnsi="Times New Roman" w:cs="Times New Roman"/>
        <w:sz w:val="16"/>
        <w:szCs w:val="16"/>
        <w:lang w:eastAsia="en-US"/>
      </w:rPr>
      <w:t xml:space="preserve">                                                       </w:t>
    </w:r>
    <w:r w:rsidRPr="00682881">
      <w:rPr>
        <w:rFonts w:ascii="Times New Roman" w:eastAsia="SimSun" w:hAnsi="Times New Roman" w:cs="Times New Roman"/>
        <w:sz w:val="16"/>
        <w:szCs w:val="16"/>
        <w:lang w:eastAsia="en-US"/>
      </w:rPr>
      <w:t>OMB Control Number 0584-NEW:  Child and Adult Care Food Program (CACFP) Family Day Care Homes Meal Claims Feasibility Study</w:t>
    </w:r>
  </w:p>
  <w:p w14:paraId="027D0770" w14:textId="77777777" w:rsidR="00682881" w:rsidRDefault="006828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</w:abstractNum>
  <w:abstractNum w:abstractNumId="1">
    <w:nsid w:val="098B5BC7"/>
    <w:multiLevelType w:val="hybridMultilevel"/>
    <w:tmpl w:val="5AA4A032"/>
    <w:lvl w:ilvl="0" w:tplc="2A266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43A9D"/>
    <w:multiLevelType w:val="hybridMultilevel"/>
    <w:tmpl w:val="A23A1570"/>
    <w:lvl w:ilvl="0" w:tplc="E828D7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B6F0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C3707"/>
    <w:multiLevelType w:val="hybridMultilevel"/>
    <w:tmpl w:val="BF4C79F0"/>
    <w:lvl w:ilvl="0" w:tplc="63320E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07C7A"/>
    <w:multiLevelType w:val="hybridMultilevel"/>
    <w:tmpl w:val="B4ACB180"/>
    <w:lvl w:ilvl="0" w:tplc="E828D7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B6F0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30168"/>
    <w:multiLevelType w:val="hybridMultilevel"/>
    <w:tmpl w:val="DB0E34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36260"/>
    <w:multiLevelType w:val="hybridMultilevel"/>
    <w:tmpl w:val="84BE1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F6387"/>
    <w:multiLevelType w:val="hybridMultilevel"/>
    <w:tmpl w:val="FFE6E834"/>
    <w:lvl w:ilvl="0" w:tplc="CC0CA3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13D34"/>
    <w:multiLevelType w:val="hybridMultilevel"/>
    <w:tmpl w:val="8EB079C8"/>
    <w:lvl w:ilvl="0" w:tplc="CC0CA3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47C14"/>
    <w:multiLevelType w:val="hybridMultilevel"/>
    <w:tmpl w:val="C5500CA2"/>
    <w:lvl w:ilvl="0" w:tplc="CC0CA3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5024EC"/>
    <w:multiLevelType w:val="hybridMultilevel"/>
    <w:tmpl w:val="3F645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5"/>
  </w:num>
  <w:num w:numId="15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ing Zhang">
    <w15:presenceInfo w15:providerId="Windows Live" w15:userId="204124f01c762a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C2C"/>
    <w:rsid w:val="00030C40"/>
    <w:rsid w:val="00032078"/>
    <w:rsid w:val="00067307"/>
    <w:rsid w:val="0008081A"/>
    <w:rsid w:val="0009065C"/>
    <w:rsid w:val="000C1EE3"/>
    <w:rsid w:val="000F4D9B"/>
    <w:rsid w:val="001625EA"/>
    <w:rsid w:val="00163C2C"/>
    <w:rsid w:val="001B4008"/>
    <w:rsid w:val="001E7C82"/>
    <w:rsid w:val="00213EB2"/>
    <w:rsid w:val="0021440E"/>
    <w:rsid w:val="0023102E"/>
    <w:rsid w:val="002417F9"/>
    <w:rsid w:val="002E2491"/>
    <w:rsid w:val="00365742"/>
    <w:rsid w:val="003934C2"/>
    <w:rsid w:val="00402826"/>
    <w:rsid w:val="0040596E"/>
    <w:rsid w:val="00406848"/>
    <w:rsid w:val="00424F9F"/>
    <w:rsid w:val="00466D06"/>
    <w:rsid w:val="004B5879"/>
    <w:rsid w:val="004D7370"/>
    <w:rsid w:val="004F6D16"/>
    <w:rsid w:val="005218E1"/>
    <w:rsid w:val="00535F57"/>
    <w:rsid w:val="0058301C"/>
    <w:rsid w:val="005C317B"/>
    <w:rsid w:val="0065465D"/>
    <w:rsid w:val="006701A7"/>
    <w:rsid w:val="006724B1"/>
    <w:rsid w:val="00674D50"/>
    <w:rsid w:val="00682881"/>
    <w:rsid w:val="006A6563"/>
    <w:rsid w:val="006D6020"/>
    <w:rsid w:val="0070681A"/>
    <w:rsid w:val="007324A1"/>
    <w:rsid w:val="00732A7E"/>
    <w:rsid w:val="00787381"/>
    <w:rsid w:val="007874F8"/>
    <w:rsid w:val="007A467C"/>
    <w:rsid w:val="007D0D35"/>
    <w:rsid w:val="00805951"/>
    <w:rsid w:val="00857683"/>
    <w:rsid w:val="0090470D"/>
    <w:rsid w:val="00941076"/>
    <w:rsid w:val="00946925"/>
    <w:rsid w:val="00964814"/>
    <w:rsid w:val="009874F5"/>
    <w:rsid w:val="00A50964"/>
    <w:rsid w:val="00AD6316"/>
    <w:rsid w:val="00AF6D6A"/>
    <w:rsid w:val="00B5627D"/>
    <w:rsid w:val="00B64520"/>
    <w:rsid w:val="00C37176"/>
    <w:rsid w:val="00C550E3"/>
    <w:rsid w:val="00CA012B"/>
    <w:rsid w:val="00CA056B"/>
    <w:rsid w:val="00CA711C"/>
    <w:rsid w:val="00CE7773"/>
    <w:rsid w:val="00D053F5"/>
    <w:rsid w:val="00D27313"/>
    <w:rsid w:val="00D37690"/>
    <w:rsid w:val="00D76325"/>
    <w:rsid w:val="00DC16C3"/>
    <w:rsid w:val="00DE1EC0"/>
    <w:rsid w:val="00DF318C"/>
    <w:rsid w:val="00E17118"/>
    <w:rsid w:val="00E47C64"/>
    <w:rsid w:val="00E5128D"/>
    <w:rsid w:val="00E577B7"/>
    <w:rsid w:val="00E733F6"/>
    <w:rsid w:val="00E94F03"/>
    <w:rsid w:val="00EB05F2"/>
    <w:rsid w:val="00EB771F"/>
    <w:rsid w:val="00F0706D"/>
    <w:rsid w:val="00F32099"/>
    <w:rsid w:val="00F41C69"/>
    <w:rsid w:val="00F664B7"/>
    <w:rsid w:val="00FF251A"/>
    <w:rsid w:val="00FF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C5D0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0E3"/>
    <w:rPr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577B7"/>
    <w:pPr>
      <w:keepNext/>
      <w:keepLines/>
      <w:spacing w:before="200" w:after="120" w:line="216" w:lineRule="auto"/>
      <w:outlineLvl w:val="0"/>
    </w:pPr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8301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58301C"/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577B7"/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729928" w:themeColor="accent1" w:themeShade="BF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aliases w:val="body text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729928" w:themeColor="accent1" w:themeShade="BF"/>
        <w:bottom w:val="single" w:sz="4" w:space="14" w:color="729928" w:themeColor="accent1" w:themeShade="BF"/>
      </w:pBdr>
      <w:spacing w:before="480" w:after="480" w:line="336" w:lineRule="auto"/>
    </w:pPr>
    <w:rPr>
      <w:i/>
      <w:iCs/>
      <w:color w:val="729928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729928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941076"/>
    <w:pPr>
      <w:ind w:left="720"/>
      <w:contextualSpacing/>
    </w:pPr>
  </w:style>
  <w:style w:type="character" w:customStyle="1" w:styleId="NoSpacingChar">
    <w:name w:val="No Spacing Char"/>
    <w:aliases w:val="body text Char"/>
    <w:basedOn w:val="DefaultParagraphFont"/>
    <w:link w:val="NoSpacing"/>
    <w:uiPriority w:val="1"/>
    <w:rsid w:val="002417F9"/>
  </w:style>
  <w:style w:type="paragraph" w:styleId="BalloonText">
    <w:name w:val="Balloon Text"/>
    <w:basedOn w:val="Normal"/>
    <w:link w:val="BalloonTextChar"/>
    <w:uiPriority w:val="99"/>
    <w:semiHidden/>
    <w:unhideWhenUsed/>
    <w:rsid w:val="0040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826"/>
    <w:rPr>
      <w:rFonts w:ascii="Tahoma" w:hAnsi="Tahoma" w:cs="Tahoma"/>
      <w:color w:val="auto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71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17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176"/>
    <w:rPr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1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176"/>
    <w:rPr>
      <w:b/>
      <w:bCs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FF4BD5"/>
    <w:pPr>
      <w:spacing w:after="0" w:line="240" w:lineRule="auto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881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0E3"/>
    <w:rPr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577B7"/>
    <w:pPr>
      <w:keepNext/>
      <w:keepLines/>
      <w:spacing w:before="200" w:after="120" w:line="216" w:lineRule="auto"/>
      <w:outlineLvl w:val="0"/>
    </w:pPr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8301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58301C"/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577B7"/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729928" w:themeColor="accent1" w:themeShade="BF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aliases w:val="body text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729928" w:themeColor="accent1" w:themeShade="BF"/>
        <w:bottom w:val="single" w:sz="4" w:space="14" w:color="729928" w:themeColor="accent1" w:themeShade="BF"/>
      </w:pBdr>
      <w:spacing w:before="480" w:after="480" w:line="336" w:lineRule="auto"/>
    </w:pPr>
    <w:rPr>
      <w:i/>
      <w:iCs/>
      <w:color w:val="729928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729928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941076"/>
    <w:pPr>
      <w:ind w:left="720"/>
      <w:contextualSpacing/>
    </w:pPr>
  </w:style>
  <w:style w:type="character" w:customStyle="1" w:styleId="NoSpacingChar">
    <w:name w:val="No Spacing Char"/>
    <w:aliases w:val="body text Char"/>
    <w:basedOn w:val="DefaultParagraphFont"/>
    <w:link w:val="NoSpacing"/>
    <w:uiPriority w:val="1"/>
    <w:rsid w:val="002417F9"/>
  </w:style>
  <w:style w:type="paragraph" w:styleId="BalloonText">
    <w:name w:val="Balloon Text"/>
    <w:basedOn w:val="Normal"/>
    <w:link w:val="BalloonTextChar"/>
    <w:uiPriority w:val="99"/>
    <w:semiHidden/>
    <w:unhideWhenUsed/>
    <w:rsid w:val="0040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826"/>
    <w:rPr>
      <w:rFonts w:ascii="Tahoma" w:hAnsi="Tahoma" w:cs="Tahoma"/>
      <w:color w:val="auto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71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17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176"/>
    <w:rPr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1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176"/>
    <w:rPr>
      <w:b/>
      <w:bCs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FF4BD5"/>
    <w:pPr>
      <w:spacing w:after="0" w:line="240" w:lineRule="auto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881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2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23" Type="http://schemas.openxmlformats.org/officeDocument/2006/relationships/header" Target="header1.xml"/><Relationship Id="rId28" Type="http://schemas.microsoft.com/office/2011/relationships/commentsExtended" Target="commentsExtended.xml"/><Relationship Id="rId10" Type="http://schemas.openxmlformats.org/officeDocument/2006/relationships/image" Target="media/image1.jpeg"/><Relationship Id="rId19" Type="http://schemas.openxmlformats.org/officeDocument/2006/relationships/image" Target="media/image6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Brochure(2).dotx" TargetMode="External"/></Relationships>
</file>

<file path=word/theme/theme1.xml><?xml version="1.0" encoding="utf-8"?>
<a:theme xmlns:a="http://schemas.openxmlformats.org/drawingml/2006/main" name="Small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24EDEB-1DD8-474A-AE5D-C1049FB5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11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Manhattan Strategy Group 8120 Woodmont Avenue Suite 850, Bethesda MD 20814 301-828-1515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CS</cp:lastModifiedBy>
  <cp:revision>12</cp:revision>
  <cp:lastPrinted>2016-06-04T17:42:00Z</cp:lastPrinted>
  <dcterms:created xsi:type="dcterms:W3CDTF">2016-07-21T20:59:00Z</dcterms:created>
  <dcterms:modified xsi:type="dcterms:W3CDTF">2016-08-24T17:02:00Z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