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80680" w14:textId="77777777" w:rsidR="009D3302" w:rsidRDefault="009D3302" w:rsidP="009D3302">
      <w:pPr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</w:pPr>
      <w:bookmarkStart w:id="0" w:name="_Toc437881792"/>
    </w:p>
    <w:p w14:paraId="763E2ED8" w14:textId="77777777" w:rsidR="009D3302" w:rsidRDefault="009D3302" w:rsidP="009D3302">
      <w:pPr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</w:pPr>
    </w:p>
    <w:p w14:paraId="4A980636" w14:textId="77777777" w:rsidR="009D3302" w:rsidRDefault="009D3302" w:rsidP="009D3302">
      <w:pPr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</w:pPr>
    </w:p>
    <w:p w14:paraId="3C3C0B49" w14:textId="6B8BC46F" w:rsidR="009D3302" w:rsidRPr="009D3302" w:rsidRDefault="009D3302" w:rsidP="009D3302">
      <w:pP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</w:pPr>
      <w:proofErr w:type="gramStart"/>
      <w:r w:rsidRPr="009D3302"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  <w:t>Appendix</w:t>
      </w:r>
      <w:r w:rsidRPr="009D3302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A</w:t>
      </w:r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-8</w:t>
      </w:r>
      <w:r w:rsidRPr="009D3302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.</w:t>
      </w:r>
      <w:proofErr w:type="gramEnd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Parent</w:t>
      </w:r>
      <w:proofErr w:type="spellEnd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User</w:t>
      </w:r>
      <w:proofErr w:type="spellEnd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Guide</w:t>
      </w:r>
      <w:proofErr w:type="spellEnd"/>
      <w:r w:rsid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for</w:t>
      </w:r>
      <w:proofErr w:type="spellEnd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Child</w:t>
      </w:r>
      <w:proofErr w:type="spellEnd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Attendance</w:t>
      </w:r>
      <w:proofErr w:type="spellEnd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Reporting</w:t>
      </w:r>
      <w:proofErr w:type="spellEnd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</w:t>
      </w:r>
      <w:proofErr w:type="spellStart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>System</w:t>
      </w:r>
      <w:proofErr w:type="spellEnd"/>
      <w:r w:rsidR="000A17BF" w:rsidRPr="000A17BF">
        <w:rPr>
          <w:rFonts w:ascii="Times New Roman" w:eastAsia="SimSun" w:hAnsi="Times New Roman" w:cs="Times New Roman"/>
          <w:color w:val="auto"/>
          <w:sz w:val="24"/>
          <w:szCs w:val="24"/>
          <w:lang w:val="es-US" w:eastAsia="en-US"/>
        </w:rPr>
        <w:t xml:space="preserve"> (CARS)</w:t>
      </w:r>
    </w:p>
    <w:p w14:paraId="30D727BE" w14:textId="491C5FBE" w:rsidR="009D3302" w:rsidRPr="009D3302" w:rsidRDefault="009D3302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  <w:gridCol w:w="774"/>
        <w:gridCol w:w="90"/>
        <w:gridCol w:w="6192"/>
      </w:tblGrid>
      <w:tr w:rsidR="005D48A3" w:rsidRPr="001E13D1" w14:paraId="4F96BF91" w14:textId="77777777">
        <w:trPr>
          <w:trHeight w:hRule="exact" w:val="10152"/>
        </w:trPr>
        <w:tc>
          <w:tcPr>
            <w:tcW w:w="6192" w:type="dxa"/>
          </w:tcPr>
          <w:p w14:paraId="682F9CE3" w14:textId="77777777" w:rsidR="0054653B" w:rsidRPr="00E349FF" w:rsidRDefault="0054653B" w:rsidP="0054653B">
            <w:pPr>
              <w:jc w:val="right"/>
              <w:rPr>
                <w:rFonts w:ascii="Arial" w:hAnsi="Arial" w:cs="Arial"/>
              </w:rPr>
            </w:pPr>
            <w:r w:rsidRPr="00E349FF">
              <w:rPr>
                <w:rFonts w:ascii="Arial" w:hAnsi="Arial" w:cs="Arial"/>
              </w:rPr>
              <w:lastRenderedPageBreak/>
              <w:t>OMB Number:  0584-XXXX</w:t>
            </w:r>
          </w:p>
          <w:p w14:paraId="48F8908A" w14:textId="25993E97" w:rsidR="005D48A3" w:rsidRDefault="0054653B" w:rsidP="00542A04">
            <w:pPr>
              <w:pStyle w:val="NoSpacing"/>
              <w:jc w:val="right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6"/>
                <w:szCs w:val="24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0F2D2889" wp14:editId="6A70DA2C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4048760</wp:posOffset>
                      </wp:positionV>
                      <wp:extent cx="3736340" cy="124333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6340" cy="1243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ABC8A" w14:textId="348EF64D" w:rsidR="00D928D8" w:rsidRDefault="006458B6" w:rsidP="009722BF">
                                  <w:pPr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6458B6"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                            </w:r>
                                  <w:r w:rsidRPr="00EB4074"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  <w:highlight w:val="yellow"/>
                                    </w:rPr>
                                    <w:t>0584-XXXX</w:t>
                                  </w:r>
                                  <w:r w:rsidRPr="006458B6"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  <w:t xml:space="preserve">.  The time required to complete this information collection is estimated to average 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  <w:r w:rsidRPr="006458B6"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  <w:t xml:space="preserve"> minutes per response, including the time for reviewing instructions, searching existing data sources, gathering and maintaining the data needed, and completing and reviewing the collection of information.</w:t>
                                  </w:r>
                                </w:p>
                                <w:p w14:paraId="4ED3DD6B" w14:textId="77777777" w:rsidR="006458B6" w:rsidRDefault="006458B6" w:rsidP="009722BF">
                                  <w:pPr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E2348E" w14:textId="77777777" w:rsidR="006458B6" w:rsidRPr="00EB4074" w:rsidRDefault="006458B6" w:rsidP="009722BF">
                                  <w:pPr>
                                    <w:rPr>
                                      <w:rFonts w:ascii="Calibri" w:eastAsia="Calibri" w:hAnsi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9FF5C3" w14:textId="77777777" w:rsidR="00D928D8" w:rsidRDefault="00D928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.45pt;margin-top:318.8pt;width:294.2pt;height:97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" stroked="f">
                      <v:textbox>
                        <w:txbxContent>
                          <w:p w14:paraId="677ABC8A" w14:textId="348EF64D" w:rsidR="00D928D8" w:rsidRDefault="006458B6" w:rsidP="009722BF">
                            <w:pP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</w:pPr>
                            <w:r w:rsidRPr="006458B6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                      </w:r>
                            <w:r w:rsidRPr="00EB4074">
                              <w:rPr>
                                <w:rFonts w:ascii="Calibri" w:eastAsia="Calibri" w:hAnsi="Calibri"/>
                                <w:sz w:val="16"/>
                                <w:szCs w:val="16"/>
                                <w:highlight w:val="yellow"/>
                              </w:rPr>
                              <w:t>0584-XXXX</w:t>
                            </w:r>
                            <w:r w:rsidRPr="006458B6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 xml:space="preserve">.  The time required to complete this information collection is estimated to average </w:t>
                            </w: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15</w:t>
                            </w:r>
                            <w:r w:rsidRPr="006458B6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 xml:space="preserve"> minutes per response, including the time for reviewing instructions, searching existing data sources, gathering and maintaining the data needed, and completing and reviewing the collection of information.</w:t>
                            </w:r>
                          </w:p>
                          <w:p w14:paraId="4ED3DD6B" w14:textId="77777777" w:rsidR="006458B6" w:rsidRDefault="006458B6" w:rsidP="009722BF">
                            <w:pP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30E2348E" w14:textId="77777777" w:rsidR="006458B6" w:rsidRPr="00EB4074" w:rsidRDefault="006458B6" w:rsidP="009722BF">
                            <w:pP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6A9FF5C3" w14:textId="77777777" w:rsidR="00D928D8" w:rsidRDefault="00D928D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349FF">
              <w:rPr>
                <w:rFonts w:ascii="Arial" w:hAnsi="Arial" w:cs="Arial"/>
              </w:rPr>
              <w:t>Expiration Date:  XX/XX/XXXX</w:t>
            </w:r>
            <w:r w:rsidRPr="004C0BC6" w:rsidDel="0054653B">
              <w:t xml:space="preserve"> </w:t>
            </w:r>
            <w:bookmarkEnd w:id="0"/>
          </w:p>
        </w:tc>
        <w:tc>
          <w:tcPr>
            <w:tcW w:w="864" w:type="dxa"/>
          </w:tcPr>
          <w:p w14:paraId="02CDD4C1" w14:textId="77777777" w:rsidR="005D48A3" w:rsidRDefault="005D48A3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2D67A2B1" w14:textId="77777777" w:rsidR="005D48A3" w:rsidRDefault="005D48A3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92"/>
            </w:tblGrid>
            <w:tr w:rsidR="005D48A3" w:rsidRPr="001E13D1" w14:paraId="3A0981FB" w14:textId="77777777" w:rsidTr="00D301A3">
              <w:trPr>
                <w:trHeight w:val="3400"/>
              </w:trPr>
              <w:tc>
                <w:tcPr>
                  <w:tcW w:w="5000" w:type="pct"/>
                  <w:vAlign w:val="center"/>
                </w:tcPr>
                <w:p w14:paraId="7BD92B14" w14:textId="77777777" w:rsidR="00D301A3" w:rsidRPr="001E13D1" w:rsidRDefault="00D301A3" w:rsidP="00D301A3">
                  <w:pPr>
                    <w:pStyle w:val="Title"/>
                    <w:rPr>
                      <w:sz w:val="72"/>
                      <w:szCs w:val="72"/>
                    </w:rPr>
                  </w:pPr>
                  <w:r w:rsidRPr="001E13D1">
                    <w:rPr>
                      <w:rFonts w:ascii="Times New Roman" w:hAnsi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730944" behindDoc="1" locked="0" layoutInCell="1" allowOverlap="1" wp14:anchorId="7DB35BE2" wp14:editId="64D8EA4E">
                        <wp:simplePos x="0" y="0"/>
                        <wp:positionH relativeFrom="page">
                          <wp:posOffset>2453640</wp:posOffset>
                        </wp:positionH>
                        <wp:positionV relativeFrom="paragraph">
                          <wp:posOffset>925195</wp:posOffset>
                        </wp:positionV>
                        <wp:extent cx="1273175" cy="1273175"/>
                        <wp:effectExtent l="0" t="0" r="3175" b="3175"/>
                        <wp:wrapNone/>
                        <wp:docPr id="451" name="Picture 4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cacfp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273175" cy="1273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sz w:val="72"/>
                      <w:szCs w:val="72"/>
                    </w:rPr>
                    <w:t>Child Attendance</w:t>
                  </w:r>
                  <w:r w:rsidR="00945568" w:rsidRPr="001E13D1">
                    <w:rPr>
                      <w:sz w:val="72"/>
                      <w:szCs w:val="72"/>
                    </w:rPr>
                    <w:t xml:space="preserve"> Reporting System </w:t>
                  </w:r>
                </w:p>
                <w:p w14:paraId="555699BF" w14:textId="77777777" w:rsidR="00D301A3" w:rsidRPr="001E13D1" w:rsidRDefault="00D301A3" w:rsidP="00D301A3">
                  <w:pPr>
                    <w:pStyle w:val="Title"/>
                    <w:rPr>
                      <w:sz w:val="72"/>
                      <w:szCs w:val="72"/>
                    </w:rPr>
                  </w:pPr>
                </w:p>
                <w:p w14:paraId="76551B69" w14:textId="77777777" w:rsidR="005D48A3" w:rsidRPr="001E13D1" w:rsidRDefault="002D0B77" w:rsidP="00D301A3">
                  <w:pPr>
                    <w:pStyle w:val="Title"/>
                    <w:rPr>
                      <w:sz w:val="72"/>
                      <w:szCs w:val="72"/>
                    </w:rPr>
                  </w:pPr>
                  <w:r w:rsidRPr="001E13D1">
                    <w:rPr>
                      <w:noProof/>
                      <w:color w:val="00B050"/>
                      <w:sz w:val="56"/>
                      <w:szCs w:val="5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70A1A041" wp14:editId="038DC95D">
                            <wp:simplePos x="0" y="0"/>
                            <wp:positionH relativeFrom="column">
                              <wp:posOffset>48895</wp:posOffset>
                            </wp:positionH>
                            <wp:positionV relativeFrom="paragraph">
                              <wp:posOffset>577850</wp:posOffset>
                            </wp:positionV>
                            <wp:extent cx="2287270" cy="0"/>
                            <wp:effectExtent l="0" t="19050" r="36830" b="19050"/>
                            <wp:wrapNone/>
                            <wp:docPr id="2" name="Straight Connector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87732" cy="0"/>
                                    </a:xfrm>
                                    <a:prstGeom prst="line">
                                      <a:avLst/>
                                    </a:prstGeom>
                                    <a:ln w="44450"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7F013213" id="Straight Connector 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5pt,45.5pt" to="183.9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" strokecolor="#00b050" strokeweight="3.5pt">
                            <v:stroke joinstyle="miter"/>
                          </v:line>
                        </w:pict>
                      </mc:Fallback>
                    </mc:AlternateContent>
                  </w:r>
                  <w:r w:rsidR="00945568" w:rsidRPr="001E13D1">
                    <w:rPr>
                      <w:sz w:val="56"/>
                      <w:szCs w:val="56"/>
                    </w:rPr>
                    <w:t>User Guide</w:t>
                  </w:r>
                </w:p>
              </w:tc>
            </w:tr>
            <w:tr w:rsidR="005D48A3" w:rsidRPr="001E13D1" w14:paraId="12DF58A4" w14:textId="77777777" w:rsidTr="00D301A3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6"/>
                  </w:tblGrid>
                  <w:tr w:rsidR="005D48A3" w:rsidRPr="001E13D1" w14:paraId="4F3EB629" w14:textId="77777777" w:rsidTr="00D301A3">
                    <w:tc>
                      <w:tcPr>
                        <w:tcW w:w="0" w:type="auto"/>
                      </w:tcPr>
                      <w:p w14:paraId="19CC5752" w14:textId="77777777" w:rsidR="005D48A3" w:rsidRPr="001E13D1" w:rsidRDefault="005D48A3">
                        <w:pPr>
                          <w:pStyle w:val="Photo"/>
                        </w:pPr>
                      </w:p>
                    </w:tc>
                  </w:tr>
                </w:tbl>
                <w:p w14:paraId="33DF26C6" w14:textId="77777777" w:rsidR="005D48A3" w:rsidRPr="001E13D1" w:rsidRDefault="00A3616C" w:rsidP="00DB0817">
                  <w:pPr>
                    <w:pStyle w:val="NoSpacing"/>
                    <w:jc w:val="center"/>
                  </w:pPr>
                  <w:r w:rsidRPr="001E13D1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789312" behindDoc="0" locked="0" layoutInCell="1" allowOverlap="1" wp14:anchorId="7172B00D" wp14:editId="57D8D690">
                        <wp:simplePos x="0" y="0"/>
                        <wp:positionH relativeFrom="column">
                          <wp:posOffset>180340</wp:posOffset>
                        </wp:positionH>
                        <wp:positionV relativeFrom="paragraph">
                          <wp:posOffset>-119380</wp:posOffset>
                        </wp:positionV>
                        <wp:extent cx="1447800" cy="1280160"/>
                        <wp:effectExtent l="0" t="0" r="0" b="0"/>
                        <wp:wrapNone/>
                        <wp:docPr id="450" name="Picture 4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0" name="cacpf opt 17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88" t="9332" r="45057" b="165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788288" behindDoc="0" locked="0" layoutInCell="1" allowOverlap="1" wp14:anchorId="34AC2542" wp14:editId="4B1E31BD">
                        <wp:simplePos x="0" y="0"/>
                        <wp:positionH relativeFrom="column">
                          <wp:posOffset>1792605</wp:posOffset>
                        </wp:positionH>
                        <wp:positionV relativeFrom="paragraph">
                          <wp:posOffset>-118745</wp:posOffset>
                        </wp:positionV>
                        <wp:extent cx="1924050" cy="1280160"/>
                        <wp:effectExtent l="0" t="0" r="0" b="0"/>
                        <wp:wrapNone/>
                        <wp:docPr id="448" name="Picture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" name="cacfp opt 1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771904" behindDoc="0" locked="0" layoutInCell="1" allowOverlap="1" wp14:anchorId="6066F48D" wp14:editId="68C0BDB5">
                        <wp:simplePos x="0" y="0"/>
                        <wp:positionH relativeFrom="column">
                          <wp:posOffset>1796415</wp:posOffset>
                        </wp:positionH>
                        <wp:positionV relativeFrom="paragraph">
                          <wp:posOffset>1220470</wp:posOffset>
                        </wp:positionV>
                        <wp:extent cx="1920240" cy="1280160"/>
                        <wp:effectExtent l="0" t="0" r="3810" b="0"/>
                        <wp:wrapNone/>
                        <wp:docPr id="12" name="Picture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cacfp opt 9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090" r="102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240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782144" behindDoc="0" locked="0" layoutInCell="1" allowOverlap="1" wp14:anchorId="453AA597" wp14:editId="75EF6DB7">
                        <wp:simplePos x="0" y="0"/>
                        <wp:positionH relativeFrom="column">
                          <wp:posOffset>187325</wp:posOffset>
                        </wp:positionH>
                        <wp:positionV relativeFrom="paragraph">
                          <wp:posOffset>1217295</wp:posOffset>
                        </wp:positionV>
                        <wp:extent cx="1457325" cy="1280160"/>
                        <wp:effectExtent l="19050" t="19050" r="28575" b="15240"/>
                        <wp:wrapNone/>
                        <wp:docPr id="21" name="Picture 21" descr="C:\Users\Erika\Downloads\cacfp opt 1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 descr="C:\Users\Erika\Downloads\cacfp opt 10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905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7325" cy="128016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360" behindDoc="1" locked="0" layoutInCell="1" allowOverlap="1" wp14:anchorId="7D50F9D7" wp14:editId="268DB0C2">
                            <wp:simplePos x="0" y="0"/>
                            <wp:positionH relativeFrom="column">
                              <wp:posOffset>51435</wp:posOffset>
                            </wp:positionH>
                            <wp:positionV relativeFrom="paragraph">
                              <wp:posOffset>-246380</wp:posOffset>
                            </wp:positionV>
                            <wp:extent cx="3840480" cy="2880360"/>
                            <wp:effectExtent l="0" t="0" r="26670" b="15240"/>
                            <wp:wrapNone/>
                            <wp:docPr id="459" name="Rectangle 4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40480" cy="2880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33CC33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7BE15017" id="Rectangle 459" o:spid="_x0000_s1026" style="position:absolute;margin-left:4.05pt;margin-top:-19.4pt;width:302.4pt;height:226.8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" fillcolor="white [3201]" strokecolor="#3c3" strokeweight="1pt"/>
                        </w:pict>
                      </mc:Fallback>
                    </mc:AlternateContent>
                  </w:r>
                </w:p>
              </w:tc>
            </w:tr>
            <w:tr w:rsidR="005D48A3" w:rsidRPr="001E13D1" w14:paraId="2E7E2B4E" w14:textId="77777777" w:rsidTr="00D301A3">
              <w:trPr>
                <w:trHeight w:val="2626"/>
              </w:trPr>
              <w:tc>
                <w:tcPr>
                  <w:tcW w:w="5000" w:type="pct"/>
                </w:tcPr>
                <w:p w14:paraId="1D5855D6" w14:textId="77777777" w:rsidR="00A3616C" w:rsidRPr="001E13D1" w:rsidRDefault="003E09B0" w:rsidP="003E09B0">
                  <w:pPr>
                    <w:pStyle w:val="Organization"/>
                    <w:ind w:right="152"/>
                    <w:jc w:val="center"/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</w:pPr>
                  <w:r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 xml:space="preserve">                                          </w:t>
                  </w:r>
                  <w:r w:rsidR="00871070"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 xml:space="preserve">          </w:t>
                  </w:r>
                </w:p>
                <w:p w14:paraId="60E1A671" w14:textId="77777777" w:rsidR="00A3616C" w:rsidRPr="001E13D1" w:rsidRDefault="00A3616C" w:rsidP="003E09B0">
                  <w:pPr>
                    <w:pStyle w:val="Organization"/>
                    <w:ind w:right="152"/>
                    <w:jc w:val="center"/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</w:pPr>
                </w:p>
                <w:p w14:paraId="4BBB23A1" w14:textId="77777777" w:rsidR="005D48A3" w:rsidRPr="001E13D1" w:rsidRDefault="00A3616C" w:rsidP="00A3616C">
                  <w:pPr>
                    <w:pStyle w:val="Organization"/>
                    <w:tabs>
                      <w:tab w:val="left" w:pos="5936"/>
                    </w:tabs>
                    <w:ind w:right="152"/>
                    <w:jc w:val="center"/>
                    <w:rPr>
                      <w:color w:val="7F7F7F" w:themeColor="text1" w:themeTint="80"/>
                      <w:sz w:val="28"/>
                      <w:szCs w:val="28"/>
                    </w:rPr>
                  </w:pPr>
                  <w:r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 xml:space="preserve">                                                   </w:t>
                  </w:r>
                  <w:r w:rsidR="00CD4ACD"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 xml:space="preserve">November </w:t>
                  </w:r>
                  <w:r w:rsidR="002B3786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>2017</w:t>
                  </w:r>
                  <w:r w:rsidR="00871070"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 xml:space="preserve"> v. 3.</w:t>
                  </w:r>
                  <w:r w:rsidR="00CD4ACD" w:rsidRPr="001E13D1">
                    <w:rPr>
                      <w:caps w:val="0"/>
                      <w:color w:val="7F7F7F" w:themeColor="text1" w:themeTint="80"/>
                      <w:sz w:val="28"/>
                      <w:szCs w:val="28"/>
                    </w:rPr>
                    <w:t>1</w:t>
                  </w:r>
                </w:p>
                <w:p w14:paraId="6552A483" w14:textId="77777777" w:rsidR="005D48A3" w:rsidRPr="001E13D1" w:rsidRDefault="00D301A3" w:rsidP="00945568">
                  <w:pPr>
                    <w:pStyle w:val="Subtitle"/>
                  </w:pPr>
                  <w:r w:rsidRPr="001E13D1">
                    <w:rPr>
                      <w:rFonts w:ascii="Times New Roman" w:hAnsi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728896" behindDoc="1" locked="1" layoutInCell="1" allowOverlap="1" wp14:anchorId="24C2BB80" wp14:editId="4E8C55BA">
                        <wp:simplePos x="0" y="0"/>
                        <wp:positionH relativeFrom="column">
                          <wp:posOffset>2950845</wp:posOffset>
                        </wp:positionH>
                        <wp:positionV relativeFrom="paragraph">
                          <wp:posOffset>368935</wp:posOffset>
                        </wp:positionV>
                        <wp:extent cx="777240" cy="393065"/>
                        <wp:effectExtent l="0" t="0" r="3810" b="6985"/>
                        <wp:wrapNone/>
                        <wp:docPr id="277" name="Pictur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240" cy="393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13D1">
                    <w:rPr>
                      <w:rFonts w:ascii="Times New Roman" w:hAnsi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727872" behindDoc="0" locked="1" layoutInCell="1" allowOverlap="1" wp14:anchorId="5871295C" wp14:editId="4EDDC8DA">
                        <wp:simplePos x="0" y="0"/>
                        <wp:positionH relativeFrom="margin">
                          <wp:posOffset>78740</wp:posOffset>
                        </wp:positionH>
                        <wp:positionV relativeFrom="paragraph">
                          <wp:posOffset>346710</wp:posOffset>
                        </wp:positionV>
                        <wp:extent cx="895985" cy="420370"/>
                        <wp:effectExtent l="0" t="0" r="0" b="0"/>
                        <wp:wrapNone/>
                        <wp:docPr id="449" name="Picture 449" descr="http://www.snap-step1.usda.gov/fns/fnsimages/fns_log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nap-step1.usda.gov/fns/fnsimages/fns_log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9501086" w14:textId="77777777" w:rsidR="005D48A3" w:rsidRPr="001E13D1" w:rsidRDefault="005D48A3">
            <w:pPr>
              <w:pStyle w:val="NoSpacing"/>
            </w:pPr>
          </w:p>
        </w:tc>
      </w:tr>
      <w:tr w:rsidR="005D48A3" w:rsidRPr="001E13D1" w14:paraId="1A7EA431" w14:textId="77777777" w:rsidTr="0034498B">
        <w:trPr>
          <w:trHeight w:hRule="exact" w:val="9910"/>
        </w:trPr>
        <w:tc>
          <w:tcPr>
            <w:tcW w:w="6192" w:type="dxa"/>
          </w:tcPr>
          <w:p w14:paraId="63ED1EC4" w14:textId="097973D4" w:rsidR="005D48A3" w:rsidRPr="008C1F0D" w:rsidRDefault="00285492" w:rsidP="004C0BC6">
            <w:pPr>
              <w:pStyle w:val="TOCHeading"/>
              <w:rPr>
                <w:sz w:val="20"/>
                <w:szCs w:val="20"/>
              </w:rPr>
            </w:pPr>
            <w:r w:rsidRPr="008C1F0D">
              <w:rPr>
                <w:sz w:val="20"/>
                <w:szCs w:val="20"/>
              </w:rPr>
              <w:lastRenderedPageBreak/>
              <w:t>Contents</w:t>
            </w:r>
          </w:p>
          <w:p w14:paraId="1AC23F0A" w14:textId="77777777" w:rsidR="00294D5F" w:rsidRPr="008C1F0D" w:rsidRDefault="009024DF" w:rsidP="008C1F0D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82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Welcome to CARS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1</w:t>
              </w:r>
            </w:hyperlink>
          </w:p>
          <w:p w14:paraId="28F92373" w14:textId="530452C7" w:rsidR="00294D5F" w:rsidRPr="008C1F0D" w:rsidRDefault="00552B90" w:rsidP="008C1F0D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183" w:history="1"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What </w:t>
              </w:r>
              <w:r w:rsidR="007F6C43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Is </w:t>
              </w:r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CARS?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1</w:t>
              </w:r>
            </w:hyperlink>
          </w:p>
          <w:p w14:paraId="78D1AAD2" w14:textId="273FA138" w:rsidR="00294D5F" w:rsidRPr="008C1F0D" w:rsidRDefault="00552B90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184" w:history="1"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What </w:t>
              </w:r>
              <w:r w:rsidR="007F6C43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Is </w:t>
              </w:r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CARS Asking Me </w:t>
              </w:r>
              <w:r w:rsidR="007F6C43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To </w:t>
              </w:r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Report?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1</w:t>
              </w:r>
            </w:hyperlink>
          </w:p>
          <w:p w14:paraId="1E933566" w14:textId="7B62AE2A" w:rsidR="00294D5F" w:rsidRPr="008C1F0D" w:rsidRDefault="00552B90">
            <w:pPr>
              <w:pStyle w:val="TOC2"/>
              <w:rPr>
                <w:color w:val="000000"/>
                <w:sz w:val="20"/>
                <w:szCs w:val="20"/>
                <w:lang w:eastAsia="en-US"/>
                <w14:textFill>
                  <w14:solidFill>
                    <w14:srgbClr w14:val="000000">
                      <w14:lumMod w14:val="25000"/>
                    </w14:srgbClr>
                  </w14:solidFill>
                </w14:textFill>
              </w:rPr>
            </w:pPr>
            <w:r>
              <w:t xml:space="preserve">   </w:t>
            </w:r>
            <w:hyperlink w:anchor="_Toc428280185" w:history="1"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How Will My Information Be Protected?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</w:r>
              <w:r w:rsidR="00382336" w:rsidRPr="008C1F0D">
                <w:rPr>
                  <w:webHidden/>
                  <w:sz w:val="20"/>
                  <w:szCs w:val="20"/>
                </w:rPr>
                <w:t>2</w:t>
              </w:r>
            </w:hyperlink>
          </w:p>
          <w:p w14:paraId="10744E51" w14:textId="6F00D6A0" w:rsidR="00294D5F" w:rsidRPr="008C1F0D" w:rsidRDefault="009024DF" w:rsidP="008C1F0D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86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Getting Started: Using CARS on </w:t>
              </w:r>
              <w:r w:rsidR="007F6C43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My </w:t>
              </w:r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Cell Phone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2</w:t>
              </w:r>
            </w:hyperlink>
          </w:p>
          <w:p w14:paraId="58ED3F1C" w14:textId="7BAA173C" w:rsidR="00294D5F" w:rsidRPr="008C1F0D" w:rsidRDefault="00552B90" w:rsidP="008C1F0D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187" w:history="1"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Setting Up My Phone </w:t>
              </w:r>
              <w:r w:rsidR="007F6C43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 xml:space="preserve">To </w:t>
              </w:r>
              <w:r w:rsidR="00294D5F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Use CARS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2</w:t>
              </w:r>
            </w:hyperlink>
          </w:p>
          <w:p w14:paraId="209AEC2A" w14:textId="104D263B" w:rsidR="00294D5F" w:rsidRPr="008C1F0D" w:rsidRDefault="00552B90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532169" w:rsidRPr="00720E38">
              <w:rPr>
                <w:rStyle w:val="Hyperlink"/>
                <w:color w:val="393939" w:themeColor="background2" w:themeShade="40"/>
                <w:u w:val="none"/>
              </w:rPr>
              <w:t xml:space="preserve">How </w:t>
            </w:r>
            <w:hyperlink w:anchor="_Toc428280188" w:history="1">
              <w:r w:rsidR="008C1F0D" w:rsidRPr="00720E38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t</w:t>
              </w:r>
              <w:r w:rsidR="007F6C43" w:rsidRPr="008C1F0D">
                <w:rPr>
                  <w:rStyle w:val="Hyperlink"/>
                  <w:color w:val="393939" w:themeColor="background2" w:themeShade="40"/>
                  <w:sz w:val="20"/>
                  <w:szCs w:val="20"/>
                  <w:u w:val="none"/>
                </w:rPr>
                <w:t>o Unsubscribe</w:t>
              </w:r>
              <w:r w:rsidR="007F6C43" w:rsidRPr="00720E38">
                <w:rPr>
                  <w:rStyle w:val="Hyperlink"/>
                  <w:webHidden/>
                  <w:color w:val="393939" w:themeColor="background2" w:themeShade="40"/>
                  <w:u w:val="none"/>
                </w:rPr>
                <w:tab/>
                <w:t>3</w:t>
              </w:r>
            </w:hyperlink>
          </w:p>
          <w:p w14:paraId="7262DCAC" w14:textId="493B7593" w:rsidR="00294D5F" w:rsidRPr="008C1F0D" w:rsidRDefault="009024DF" w:rsidP="008C1F0D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91" w:history="1">
              <w:r w:rsidR="00431CDD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Using the Correct Format </w:t>
              </w:r>
              <w:r w:rsidR="007F6C43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To </w:t>
              </w:r>
              <w:r w:rsidR="00431CDD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Text CARS</w:t>
              </w:r>
              <w:r w:rsidR="00431CDD" w:rsidRPr="008C1F0D">
                <w:rPr>
                  <w:webHidden/>
                  <w:sz w:val="20"/>
                  <w:szCs w:val="20"/>
                </w:rPr>
                <w:tab/>
                <w:t>3</w:t>
              </w:r>
            </w:hyperlink>
          </w:p>
          <w:p w14:paraId="55B8B562" w14:textId="0D2F8D6C" w:rsidR="00294D5F" w:rsidRPr="008C1F0D" w:rsidRDefault="00552B90" w:rsidP="008C1F0D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192" w:history="1">
              <w:r w:rsidR="00431CDD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Reporting a Drop-Off</w:t>
              </w:r>
              <w:r w:rsidR="00431CDD" w:rsidRPr="008C1F0D">
                <w:rPr>
                  <w:webHidden/>
                  <w:sz w:val="20"/>
                  <w:szCs w:val="20"/>
                </w:rPr>
                <w:tab/>
                <w:t>4</w:t>
              </w:r>
            </w:hyperlink>
          </w:p>
          <w:p w14:paraId="2A135708" w14:textId="2936392A" w:rsidR="00294D5F" w:rsidRPr="008C1F0D" w:rsidRDefault="00552B90">
            <w:pPr>
              <w:pStyle w:val="TOC2"/>
              <w:rPr>
                <w:color w:val="000000"/>
                <w:sz w:val="20"/>
                <w:szCs w:val="20"/>
                <w:lang w:eastAsia="en-US"/>
                <w14:textFill>
                  <w14:solidFill>
                    <w14:srgbClr w14:val="000000">
                      <w14:lumMod w14:val="25000"/>
                    </w14:srgbClr>
                  </w14:solidFill>
                </w14:textFill>
              </w:rPr>
            </w:pPr>
            <w:r>
              <w:t xml:space="preserve">   </w:t>
            </w:r>
            <w:hyperlink w:anchor="_Toc428280193" w:history="1">
              <w:r w:rsidR="00431CDD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Reporting a Pick-Up</w:t>
              </w:r>
              <w:r w:rsidR="00431CDD" w:rsidRPr="008C1F0D">
                <w:rPr>
                  <w:webHidden/>
                  <w:color w:val="000000"/>
                  <w:sz w:val="20"/>
                  <w:szCs w:val="20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ab/>
                <w:t>4</w:t>
              </w:r>
            </w:hyperlink>
          </w:p>
          <w:p w14:paraId="42FE8CFF" w14:textId="05B35448" w:rsidR="00294D5F" w:rsidRPr="008C1F0D" w:rsidRDefault="00552B90">
            <w:pPr>
              <w:pStyle w:val="TOC2"/>
              <w:rPr>
                <w:color w:val="000000"/>
                <w:sz w:val="20"/>
                <w:szCs w:val="20"/>
                <w:lang w:eastAsia="en-US"/>
                <w14:textFill>
                  <w14:solidFill>
                    <w14:srgbClr w14:val="000000">
                      <w14:lumMod w14:val="25000"/>
                    </w14:srgbClr>
                  </w14:solidFill>
                </w14:textFill>
              </w:rPr>
            </w:pPr>
            <w:r>
              <w:t xml:space="preserve">   </w:t>
            </w:r>
            <w:hyperlink w:anchor="_Toc428280194" w:history="1">
              <w:r w:rsidR="00294D5F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Reporting an Absence</w:t>
              </w:r>
              <w:r w:rsidR="00294D5F" w:rsidRPr="008C1F0D">
                <w:rPr>
                  <w:webHidden/>
                  <w:color w:val="000000"/>
                  <w:sz w:val="20"/>
                  <w:szCs w:val="20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ab/>
                <w:t>5</w:t>
              </w:r>
            </w:hyperlink>
          </w:p>
          <w:p w14:paraId="3A73EA3B" w14:textId="04FF9C5A" w:rsidR="00431CDD" w:rsidRPr="008C1F0D" w:rsidRDefault="00552B90">
            <w:pPr>
              <w:pStyle w:val="TOC2"/>
              <w:rPr>
                <w:color w:val="000000"/>
                <w:sz w:val="20"/>
                <w:szCs w:val="20"/>
                <w:lang w:eastAsia="en-US"/>
                <w14:textFill>
                  <w14:solidFill>
                    <w14:srgbClr w14:val="000000">
                      <w14:lumMod w14:val="25000"/>
                    </w14:srgbClr>
                  </w14:solidFill>
                </w14:textFill>
              </w:rPr>
            </w:pPr>
            <w:r>
              <w:t xml:space="preserve">   </w:t>
            </w:r>
            <w:hyperlink w:anchor="_Toc428280194" w:history="1">
              <w:r w:rsidR="00431CDD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Reporting a Closure</w:t>
              </w:r>
              <w:r w:rsidR="00431CDD" w:rsidRPr="008C1F0D">
                <w:rPr>
                  <w:webHidden/>
                  <w:color w:val="000000"/>
                  <w:sz w:val="20"/>
                  <w:szCs w:val="20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ab/>
                <w:t>5</w:t>
              </w:r>
            </w:hyperlink>
          </w:p>
          <w:p w14:paraId="0BED99E0" w14:textId="4CBAF182" w:rsidR="00294D5F" w:rsidRPr="008C1F0D" w:rsidRDefault="00552B90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195" w:history="1">
              <w:r w:rsidR="00294D5F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Texting CARS for Multiple Children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6</w:t>
              </w:r>
            </w:hyperlink>
          </w:p>
          <w:p w14:paraId="3534E1F2" w14:textId="77777777" w:rsidR="00294D5F" w:rsidRPr="008C1F0D" w:rsidRDefault="009024DF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96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Special Reporting 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9</w:t>
              </w:r>
            </w:hyperlink>
          </w:p>
          <w:p w14:paraId="48CCC3E6" w14:textId="76C9D902" w:rsidR="00294D5F" w:rsidRPr="008C1F0D" w:rsidRDefault="009024DF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97" w:history="1">
              <w:r w:rsidR="007F6C43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How Do I Correct My Response?</w:t>
              </w:r>
              <w:r w:rsidR="007F6C43" w:rsidRPr="008C1F0D">
                <w:rPr>
                  <w:webHidden/>
                  <w:sz w:val="20"/>
                  <w:szCs w:val="20"/>
                </w:rPr>
                <w:tab/>
                <w:t>10</w:t>
              </w:r>
            </w:hyperlink>
          </w:p>
          <w:p w14:paraId="7284373A" w14:textId="689251B8" w:rsidR="00294D5F" w:rsidRPr="008C1F0D" w:rsidRDefault="009024DF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98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What If </w:t>
              </w:r>
              <w:r w:rsidR="007F6C43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I </w:t>
              </w:r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Receive an Error Message</w:t>
              </w:r>
              <w:r w:rsidR="007F6C43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?</w:t>
              </w:r>
              <w:r w:rsidR="00294D5F" w:rsidRPr="008C1F0D">
                <w:rPr>
                  <w:webHidden/>
                  <w:sz w:val="20"/>
                  <w:szCs w:val="20"/>
                </w:rPr>
                <w:tab/>
                <w:t>10</w:t>
              </w:r>
            </w:hyperlink>
          </w:p>
          <w:p w14:paraId="5547A2C1" w14:textId="77777777" w:rsidR="00294D5F" w:rsidRPr="008C1F0D" w:rsidRDefault="009024DF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199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Getting Help with CARS Text</w:t>
              </w:r>
              <w:r w:rsidR="00AE2FFC" w:rsidRPr="008C1F0D">
                <w:rPr>
                  <w:rStyle w:val="Hyperlink"/>
                  <w:webHidden/>
                  <w:color w:val="auto"/>
                  <w:sz w:val="20"/>
                  <w:szCs w:val="20"/>
                  <w:u w:val="none"/>
                </w:rPr>
                <w:tab/>
              </w:r>
              <w:r w:rsidR="00294D5F" w:rsidRPr="008C1F0D">
                <w:rPr>
                  <w:webHidden/>
                  <w:sz w:val="20"/>
                  <w:szCs w:val="20"/>
                </w:rPr>
                <w:t>10</w:t>
              </w:r>
            </w:hyperlink>
          </w:p>
          <w:p w14:paraId="383BBB87" w14:textId="77777777" w:rsidR="00294D5F" w:rsidRPr="008C1F0D" w:rsidRDefault="009024DF">
            <w:pPr>
              <w:pStyle w:val="TOC1"/>
              <w:rPr>
                <w:sz w:val="20"/>
                <w:szCs w:val="20"/>
                <w:lang w:eastAsia="en-US"/>
              </w:rPr>
            </w:pPr>
            <w:hyperlink w:anchor="_Toc428280200" w:history="1">
              <w:r w:rsidR="00294D5F" w:rsidRPr="008C1F0D">
                <w:rPr>
                  <w:rStyle w:val="Hyperlink"/>
                  <w:color w:val="auto"/>
                  <w:sz w:val="20"/>
                  <w:szCs w:val="20"/>
                  <w:u w:val="none"/>
                </w:rPr>
                <w:t>Using CARS on the Web</w:t>
              </w:r>
              <w:r w:rsidR="00AE2FFC" w:rsidRPr="008C1F0D">
                <w:rPr>
                  <w:webHidden/>
                  <w:sz w:val="20"/>
                  <w:szCs w:val="20"/>
                </w:rPr>
                <w:tab/>
              </w:r>
              <w:r w:rsidR="00294D5F" w:rsidRPr="008C1F0D">
                <w:rPr>
                  <w:webHidden/>
                  <w:sz w:val="20"/>
                  <w:szCs w:val="20"/>
                </w:rPr>
                <w:t>11</w:t>
              </w:r>
            </w:hyperlink>
          </w:p>
          <w:p w14:paraId="6695F5B8" w14:textId="3BA4C06D" w:rsidR="00294D5F" w:rsidRPr="008C1F0D" w:rsidRDefault="00552B90" w:rsidP="008C1F0D">
            <w:pPr>
              <w:pStyle w:val="TOC2"/>
              <w:rPr>
                <w:sz w:val="20"/>
                <w:szCs w:val="20"/>
                <w:lang w:eastAsia="en-US"/>
              </w:rPr>
            </w:pPr>
            <w:r>
              <w:t xml:space="preserve">   </w:t>
            </w:r>
            <w:hyperlink w:anchor="_Toc428280201" w:history="1">
              <w:r w:rsidR="00294D5F" w:rsidRPr="008C1F0D">
                <w:rPr>
                  <w:rStyle w:val="Hyperlink"/>
                  <w:color w:val="000000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 xml:space="preserve">Accessing and Logging In to CARS </w:t>
              </w:r>
              <w:r w:rsidR="00294D5F" w:rsidRPr="008C1F0D">
                <w:rPr>
                  <w:rStyle w:val="Hyperlink"/>
                  <w:color w:val="000000"/>
                  <w:spacing w:val="-3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Web</w:t>
              </w:r>
              <w:r w:rsidR="008C1F0D" w:rsidRPr="008C1F0D">
                <w:rPr>
                  <w:rStyle w:val="Hyperlink"/>
                  <w:webHidden/>
                  <w:color w:val="000000"/>
                  <w:spacing w:val="-3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ab/>
              </w:r>
              <w:r w:rsidR="00294D5F" w:rsidRPr="008C1F0D">
                <w:rPr>
                  <w:rStyle w:val="Hyperlink"/>
                  <w:color w:val="000000"/>
                  <w:spacing w:val="-3"/>
                  <w:sz w:val="20"/>
                  <w:szCs w:val="20"/>
                  <w:u w:val="none"/>
                  <w14:textFill>
                    <w14:solidFill>
                      <w14:srgbClr w14:val="000000">
                        <w14:lumMod w14:val="25000"/>
                      </w14:srgbClr>
                    </w14:solidFill>
                  </w14:textFill>
                </w:rPr>
                <w:t>11</w:t>
              </w:r>
            </w:hyperlink>
          </w:p>
          <w:p w14:paraId="22007F38" w14:textId="4E06E8F8" w:rsidR="00294D5F" w:rsidRPr="008C1F0D" w:rsidRDefault="009024D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hyperlink w:anchor="_Toc428280202" w:history="1">
              <w:r w:rsidR="00C42629" w:rsidRPr="008C1F0D">
                <w:rPr>
                  <w:rStyle w:val="Hyperlink"/>
                  <w:rFonts w:ascii="Cambria" w:hAnsi="Cambria" w:cs="Times New Roman"/>
                  <w:noProof/>
                  <w:color w:val="auto"/>
                  <w:u w:val="none"/>
                </w:rPr>
                <w:t xml:space="preserve">Retrieving </w:t>
              </w:r>
              <w:r w:rsidR="00F7125F" w:rsidRPr="008C1F0D">
                <w:rPr>
                  <w:rStyle w:val="Hyperlink"/>
                  <w:rFonts w:ascii="Cambria" w:hAnsi="Cambria" w:cs="Times New Roman"/>
                  <w:noProof/>
                  <w:color w:val="auto"/>
                  <w:u w:val="none"/>
                </w:rPr>
                <w:t xml:space="preserve">My </w:t>
              </w:r>
              <w:r w:rsidR="00C42629" w:rsidRPr="008C1F0D">
                <w:rPr>
                  <w:rStyle w:val="Hyperlink"/>
                  <w:rFonts w:ascii="Cambria" w:hAnsi="Cambria" w:cs="Times New Roman"/>
                  <w:noProof/>
                  <w:color w:val="auto"/>
                  <w:u w:val="none"/>
                </w:rPr>
                <w:t>Password</w:t>
              </w:r>
              <w:r w:rsidR="008C1F0D">
                <w:rPr>
                  <w:rStyle w:val="Hyperlink"/>
                  <w:rFonts w:ascii="Cambria" w:hAnsi="Cambria" w:cs="Times New Roman"/>
                  <w:noProof/>
                  <w:webHidden/>
                  <w:color w:val="auto"/>
                  <w:u w:val="none"/>
                </w:rPr>
                <w:t>……………………………………………………………</w:t>
              </w:r>
              <w:r w:rsidR="00294D5F" w:rsidRPr="008C1F0D">
                <w:rPr>
                  <w:rFonts w:ascii="Cambria" w:hAnsi="Cambria" w:cs="Times New Roman"/>
                  <w:noProof/>
                  <w:webHidden/>
                  <w:color w:val="auto"/>
                </w:rPr>
                <w:t>12</w:t>
              </w:r>
            </w:hyperlink>
          </w:p>
          <w:p w14:paraId="081D45FD" w14:textId="32755DDB" w:rsidR="00294D5F" w:rsidRPr="008C1F0D" w:rsidRDefault="00294D5F" w:rsidP="0062176C">
            <w:pPr>
              <w:spacing w:before="60" w:after="40" w:line="240" w:lineRule="auto"/>
              <w:ind w:left="18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Reporting Child A</w:t>
            </w:r>
            <w:r w:rsidR="00532169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ttendance on the CARS Website………</w:t>
            </w:r>
            <w:r w:rsidR="0062176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</w:t>
            </w:r>
            <w:r w:rsidR="00AE2FF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……</w:t>
            </w:r>
            <w:r w:rsid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…………</w:t>
            </w:r>
            <w:r w:rsidR="000B1892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12</w:t>
            </w:r>
          </w:p>
          <w:p w14:paraId="6612A8B0" w14:textId="1041C826" w:rsidR="00294D5F" w:rsidRPr="008C1F0D" w:rsidRDefault="00294D5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Select</w:t>
            </w:r>
            <w:r w:rsidR="002D0B77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ing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 xml:space="preserve"> a Date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…………………………………………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13</w:t>
            </w:r>
          </w:p>
          <w:p w14:paraId="74DE6776" w14:textId="361E6FF9" w:rsidR="00294D5F" w:rsidRPr="008C1F0D" w:rsidRDefault="00294D5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Reportng a Drop-Off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………………………………………………</w:t>
            </w:r>
            <w:r w:rsidR="002D0B77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</w:t>
            </w:r>
            <w:r w:rsidR="0062176C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</w:t>
            </w:r>
            <w:r w:rsidR="00666D10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……….....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14</w:t>
            </w:r>
          </w:p>
          <w:p w14:paraId="13341FEB" w14:textId="2EC6D0CE" w:rsidR="00294D5F" w:rsidRPr="008C1F0D" w:rsidRDefault="00294D5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Reporting a Pick-Up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………………………………………………………</w:t>
            </w:r>
            <w:r w:rsidR="0062176C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………..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15</w:t>
            </w:r>
          </w:p>
          <w:p w14:paraId="51B92C33" w14:textId="088591B5" w:rsidR="00C92F69" w:rsidRPr="008C1F0D" w:rsidRDefault="00F7125F" w:rsidP="00C92F69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</w:t>
            </w:r>
            <w:r w:rsidR="00C92F69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ing Additional Drop-off and Pick-Up Times</w:t>
            </w:r>
            <w:r w:rsidR="00C92F69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</w:t>
            </w:r>
            <w:r w:rsidR="00C92F69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</w:t>
            </w:r>
            <w:r w:rsidR="0034498B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5</w:t>
            </w:r>
          </w:p>
          <w:p w14:paraId="47E17259" w14:textId="1E37C0AF" w:rsidR="00294D5F" w:rsidRPr="008C1F0D" w:rsidRDefault="00294D5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Reporting an Absence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……………………………………………………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.</w:t>
            </w:r>
            <w:r w:rsidR="0062176C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6</w:t>
            </w:r>
          </w:p>
          <w:p w14:paraId="2EECA7A9" w14:textId="22BB4377" w:rsidR="00C92F69" w:rsidRPr="008C1F0D" w:rsidRDefault="00C92F69" w:rsidP="00C92F69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Reporting a Closure….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………………………………………………………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………..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16</w:t>
            </w:r>
          </w:p>
          <w:p w14:paraId="47E8C461" w14:textId="13FF2CC5" w:rsidR="00294D5F" w:rsidRPr="008C1F0D" w:rsidRDefault="00294D5F" w:rsidP="0062176C">
            <w:pPr>
              <w:spacing w:before="60" w:after="40" w:line="240" w:lineRule="auto"/>
              <w:ind w:left="36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Website Access for Additional Parents……………………………</w:t>
            </w:r>
            <w:r w:rsidR="000B1892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…………</w:t>
            </w:r>
            <w:r w:rsidR="00871070"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.</w:t>
            </w:r>
            <w:r w:rsidRPr="008C1F0D">
              <w:rPr>
                <w:rStyle w:val="Hyperlink"/>
                <w:rFonts w:ascii="Cambria" w:hAnsi="Cambria" w:cs="Times New Roman"/>
                <w:noProof/>
                <w:webHidden/>
                <w:color w:val="auto"/>
                <w:u w:val="none"/>
              </w:rPr>
              <w:t>16</w:t>
            </w:r>
          </w:p>
          <w:p w14:paraId="47C289BD" w14:textId="14CDB682" w:rsidR="00294D5F" w:rsidRPr="008C1F0D" w:rsidRDefault="00294D5F" w:rsidP="0062176C">
            <w:pPr>
              <w:spacing w:before="60" w:after="40" w:line="240" w:lineRule="auto"/>
              <w:ind w:left="180"/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Getting Help</w:t>
            </w:r>
            <w:r w:rsidR="0062176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 xml:space="preserve"> with CARS Web..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……………………………………</w:t>
            </w:r>
            <w:r w:rsidR="00AE2FF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….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</w:t>
            </w:r>
            <w:r w:rsidR="00871070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</w:t>
            </w:r>
            <w:r w:rsidR="000B1892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…………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17</w:t>
            </w:r>
          </w:p>
          <w:p w14:paraId="0D2B02F6" w14:textId="7D65A419" w:rsidR="00294D5F" w:rsidRPr="008C1F0D" w:rsidRDefault="00294D5F" w:rsidP="0062176C">
            <w:pPr>
              <w:spacing w:before="60" w:after="40" w:line="240" w:lineRule="auto"/>
              <w:ind w:left="180"/>
              <w:rPr>
                <w:rFonts w:ascii="Cambria" w:hAnsi="Cambria" w:cs="Times New Roman"/>
                <w:color w:val="auto"/>
              </w:rPr>
            </w:pP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 xml:space="preserve">Additional Examples of How to </w:t>
            </w:r>
            <w:r w:rsidR="00382336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Text CARS…………...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……</w:t>
            </w:r>
            <w:r w:rsidR="00AE2FF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…..</w:t>
            </w:r>
            <w:r w:rsidR="00871070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..…</w:t>
            </w:r>
            <w:r w:rsidR="00AE2FFC"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...</w:t>
            </w:r>
            <w:r w:rsidR="000B1892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.............</w:t>
            </w:r>
            <w:r w:rsidRPr="008C1F0D">
              <w:rPr>
                <w:rStyle w:val="Hyperlink"/>
                <w:rFonts w:ascii="Cambria" w:hAnsi="Cambria" w:cs="Times New Roman"/>
                <w:noProof/>
                <w:color w:val="auto"/>
                <w:u w:val="none"/>
              </w:rPr>
              <w:t>18</w:t>
            </w:r>
          </w:p>
          <w:p w14:paraId="461D4F0A" w14:textId="77777777" w:rsidR="00294D5F" w:rsidRPr="008C1F0D" w:rsidRDefault="00294D5F" w:rsidP="00294D5F">
            <w:pPr>
              <w:spacing w:before="60" w:after="40" w:line="240" w:lineRule="auto"/>
            </w:pPr>
          </w:p>
          <w:p w14:paraId="6D6E0AE5" w14:textId="77777777" w:rsidR="002D6E89" w:rsidRPr="00D928D8" w:rsidRDefault="002D6E89"/>
          <w:p w14:paraId="31A4F259" w14:textId="77777777" w:rsidR="005D48A3" w:rsidRPr="008C1F0D" w:rsidRDefault="005D48A3">
            <w:pPr>
              <w:pStyle w:val="TOC1"/>
              <w:rPr>
                <w:sz w:val="20"/>
                <w:szCs w:val="20"/>
              </w:rPr>
            </w:pPr>
          </w:p>
        </w:tc>
        <w:tc>
          <w:tcPr>
            <w:tcW w:w="864" w:type="dxa"/>
          </w:tcPr>
          <w:p w14:paraId="1FF1FD40" w14:textId="77777777" w:rsidR="005D48A3" w:rsidRPr="001E13D1" w:rsidRDefault="005D48A3">
            <w:pPr>
              <w:pStyle w:val="NoSpacing"/>
            </w:pPr>
          </w:p>
        </w:tc>
        <w:tc>
          <w:tcPr>
            <w:tcW w:w="774" w:type="dxa"/>
          </w:tcPr>
          <w:p w14:paraId="218D4D94" w14:textId="77777777" w:rsidR="005D48A3" w:rsidRPr="001E13D1" w:rsidRDefault="005D48A3">
            <w:pPr>
              <w:pStyle w:val="NoSpacing"/>
            </w:pPr>
          </w:p>
        </w:tc>
        <w:tc>
          <w:tcPr>
            <w:tcW w:w="6282" w:type="dxa"/>
            <w:gridSpan w:val="2"/>
          </w:tcPr>
          <w:p w14:paraId="44E5EBA0" w14:textId="77777777" w:rsidR="005D48A3" w:rsidRPr="001E13D1" w:rsidRDefault="007068FD" w:rsidP="004C0BC6">
            <w:pPr>
              <w:pStyle w:val="Heading1"/>
            </w:pPr>
            <w:r w:rsidRPr="001E13D1">
              <w:t>Notes</w:t>
            </w:r>
          </w:p>
          <w:p w14:paraId="438D3031" w14:textId="77777777" w:rsidR="005D48A3" w:rsidRPr="001E13D1" w:rsidRDefault="005D48A3"/>
        </w:tc>
      </w:tr>
      <w:tr w:rsidR="007068FD" w:rsidRPr="001E13D1" w14:paraId="5CD3571E" w14:textId="77777777" w:rsidTr="00247889">
        <w:trPr>
          <w:trHeight w:hRule="exact" w:val="8802"/>
        </w:trPr>
        <w:tc>
          <w:tcPr>
            <w:tcW w:w="6192" w:type="dxa"/>
          </w:tcPr>
          <w:p w14:paraId="287B9684" w14:textId="77777777" w:rsidR="007068FD" w:rsidRPr="001E13D1" w:rsidRDefault="007068FD" w:rsidP="004C0BC6">
            <w:pPr>
              <w:pStyle w:val="Heading1"/>
            </w:pPr>
            <w:r w:rsidRPr="001E13D1">
              <w:rPr>
                <w:rFonts w:eastAsiaTheme="majorEastAsia"/>
              </w:rPr>
              <w:lastRenderedPageBreak/>
              <w:t>Notes</w:t>
            </w:r>
          </w:p>
          <w:p w14:paraId="284A0340" w14:textId="77777777" w:rsidR="007068FD" w:rsidRPr="001E13D1" w:rsidRDefault="007068FD" w:rsidP="004E0F7E">
            <w:pPr>
              <w:pStyle w:val="BodyText"/>
            </w:pPr>
          </w:p>
          <w:p w14:paraId="3A6B68B2" w14:textId="77777777" w:rsidR="007068FD" w:rsidRPr="001E13D1" w:rsidRDefault="007068FD">
            <w:pPr>
              <w:pStyle w:val="Heading2"/>
            </w:pPr>
          </w:p>
        </w:tc>
        <w:tc>
          <w:tcPr>
            <w:tcW w:w="864" w:type="dxa"/>
          </w:tcPr>
          <w:p w14:paraId="459C4237" w14:textId="77777777" w:rsidR="007068FD" w:rsidRPr="001E13D1" w:rsidRDefault="007068FD" w:rsidP="007068FD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16A511BF" w14:textId="77777777" w:rsidR="007068FD" w:rsidRPr="001E13D1" w:rsidRDefault="007068FD" w:rsidP="007068FD">
            <w:pPr>
              <w:pStyle w:val="NoSpacing"/>
            </w:pPr>
          </w:p>
        </w:tc>
        <w:tc>
          <w:tcPr>
            <w:tcW w:w="6192" w:type="dxa"/>
          </w:tcPr>
          <w:p w14:paraId="55A69717" w14:textId="77777777" w:rsidR="007068FD" w:rsidRPr="001E13D1" w:rsidRDefault="007068FD" w:rsidP="004C0BC6">
            <w:pPr>
              <w:pStyle w:val="Heading1"/>
            </w:pPr>
            <w:bookmarkStart w:id="1" w:name="_Toc428280182"/>
            <w:r w:rsidRPr="001E13D1">
              <w:t>Welcome to CARS</w:t>
            </w:r>
            <w:bookmarkEnd w:id="1"/>
            <w:r w:rsidRPr="001E13D1">
              <w:t xml:space="preserve"> </w:t>
            </w:r>
          </w:p>
          <w:p w14:paraId="72FF2ADD" w14:textId="76DAA848" w:rsidR="007068FD" w:rsidRPr="001E13D1" w:rsidRDefault="007068FD" w:rsidP="004E0F7E">
            <w:pPr>
              <w:pStyle w:val="BodyText"/>
            </w:pPr>
            <w:r w:rsidRPr="001E13D1">
              <w:t>This user guide describes how to use the Child Attendance Reporting System (CARS) on your</w:t>
            </w:r>
            <w:r w:rsidRPr="001E13D1">
              <w:rPr>
                <w:spacing w:val="8"/>
              </w:rPr>
              <w:t xml:space="preserve"> </w:t>
            </w:r>
            <w:r w:rsidRPr="001E13D1">
              <w:t xml:space="preserve">phone or online </w:t>
            </w:r>
            <w:r w:rsidRPr="001E13D1">
              <w:rPr>
                <w:rFonts w:cs="Times New Roman"/>
              </w:rPr>
              <w:t>to report</w:t>
            </w:r>
            <w:r w:rsidR="00AE2FFC" w:rsidRPr="001E13D1">
              <w:rPr>
                <w:rFonts w:cs="Times New Roman"/>
              </w:rPr>
              <w:t xml:space="preserve"> your child’s attendance at </w:t>
            </w:r>
            <w:r w:rsidR="006C07C4">
              <w:rPr>
                <w:rFonts w:cs="Times New Roman"/>
              </w:rPr>
              <w:t>his or her</w:t>
            </w:r>
            <w:r w:rsidR="006C07C4" w:rsidRPr="001E13D1">
              <w:rPr>
                <w:rFonts w:cs="Times New Roman"/>
              </w:rPr>
              <w:t xml:space="preserve"> </w:t>
            </w:r>
            <w:r w:rsidRPr="001E13D1">
              <w:rPr>
                <w:rFonts w:cs="Times New Roman"/>
              </w:rPr>
              <w:t>day care</w:t>
            </w:r>
            <w:r w:rsidR="00AE2FFC" w:rsidRPr="001E13D1">
              <w:rPr>
                <w:rFonts w:cs="Times New Roman"/>
              </w:rPr>
              <w:t xml:space="preserve"> home</w:t>
            </w:r>
            <w:r w:rsidRPr="001E13D1">
              <w:rPr>
                <w:rFonts w:cs="Times New Roman"/>
              </w:rPr>
              <w:t xml:space="preserve">. </w:t>
            </w:r>
            <w:r w:rsidR="00AE2FFC" w:rsidRPr="001E13D1">
              <w:t xml:space="preserve">CARS is being used to help </w:t>
            </w:r>
            <w:r w:rsidR="006C07C4">
              <w:t xml:space="preserve">the </w:t>
            </w:r>
            <w:r w:rsidR="002B3786">
              <w:t>Food and Nutrition Service (FNS)</w:t>
            </w:r>
            <w:r w:rsidR="00AE2FFC" w:rsidRPr="001E13D1">
              <w:t xml:space="preserve"> </w:t>
            </w:r>
            <w:r w:rsidRPr="001E13D1">
              <w:t>determin</w:t>
            </w:r>
            <w:r w:rsidR="00AE2FFC" w:rsidRPr="001E13D1">
              <w:t>e</w:t>
            </w:r>
            <w:r w:rsidRPr="001E13D1">
              <w:t xml:space="preserve"> if your day care provider is receiving the correct amount</w:t>
            </w:r>
            <w:r w:rsidR="00C31B99" w:rsidRPr="001E13D1">
              <w:t xml:space="preserve"> </w:t>
            </w:r>
            <w:r w:rsidR="00AE2FFC" w:rsidRPr="001E13D1">
              <w:t xml:space="preserve">of reimbursement for the </w:t>
            </w:r>
            <w:r w:rsidRPr="001E13D1">
              <w:t xml:space="preserve">meals they serve. </w:t>
            </w:r>
            <w:r w:rsidRPr="001E13D1">
              <w:rPr>
                <w:b/>
                <w:u w:val="single"/>
              </w:rPr>
              <w:t xml:space="preserve">Your participation in the study will have no effect on </w:t>
            </w:r>
            <w:r w:rsidR="00AE2FFC" w:rsidRPr="001E13D1">
              <w:rPr>
                <w:b/>
                <w:u w:val="single"/>
              </w:rPr>
              <w:t>your child</w:t>
            </w:r>
            <w:r w:rsidR="006C07C4">
              <w:rPr>
                <w:b/>
                <w:u w:val="single"/>
              </w:rPr>
              <w:t>’s</w:t>
            </w:r>
            <w:r w:rsidR="00AE2FFC" w:rsidRPr="001E13D1">
              <w:rPr>
                <w:b/>
                <w:u w:val="single"/>
              </w:rPr>
              <w:t xml:space="preserve"> </w:t>
            </w:r>
            <w:r w:rsidRPr="001E13D1">
              <w:rPr>
                <w:b/>
                <w:u w:val="single"/>
              </w:rPr>
              <w:t xml:space="preserve">or your provider’s </w:t>
            </w:r>
            <w:r w:rsidR="00AE2FFC" w:rsidRPr="001E13D1">
              <w:rPr>
                <w:b/>
                <w:u w:val="single"/>
              </w:rPr>
              <w:t>eligibility</w:t>
            </w:r>
            <w:r w:rsidR="002B3786">
              <w:rPr>
                <w:b/>
                <w:u w:val="single"/>
              </w:rPr>
              <w:t xml:space="preserve"> in</w:t>
            </w:r>
            <w:r w:rsidR="00AE2FFC" w:rsidRPr="001E13D1">
              <w:rPr>
                <w:b/>
                <w:u w:val="single"/>
              </w:rPr>
              <w:t xml:space="preserve"> the Child and Adult Care Food Program (CACFP), which you may know simply as the </w:t>
            </w:r>
            <w:r w:rsidR="00AB56BD" w:rsidRPr="001E13D1">
              <w:rPr>
                <w:b/>
                <w:u w:val="single"/>
              </w:rPr>
              <w:t>Food P</w:t>
            </w:r>
            <w:r w:rsidR="00AE2FFC" w:rsidRPr="001E13D1">
              <w:rPr>
                <w:b/>
                <w:u w:val="single"/>
              </w:rPr>
              <w:t>rogram</w:t>
            </w:r>
            <w:r w:rsidRPr="001E13D1">
              <w:rPr>
                <w:b/>
                <w:u w:val="single"/>
              </w:rPr>
              <w:t>.</w:t>
            </w:r>
            <w:r w:rsidRPr="001E13D1">
              <w:t xml:space="preserve"> </w:t>
            </w:r>
          </w:p>
          <w:p w14:paraId="421C5480" w14:textId="582BFFE3" w:rsidR="007068FD" w:rsidRPr="001E13D1" w:rsidRDefault="007068FD">
            <w:pPr>
              <w:pStyle w:val="Heading2"/>
            </w:pPr>
            <w:bookmarkStart w:id="2" w:name="_Toc428280183"/>
            <w:r w:rsidRPr="001E13D1">
              <w:t xml:space="preserve">What </w:t>
            </w:r>
            <w:r w:rsidR="008A22E9">
              <w:t>I</w:t>
            </w:r>
            <w:r w:rsidR="008A22E9" w:rsidRPr="001E13D1">
              <w:t xml:space="preserve">s </w:t>
            </w:r>
            <w:r w:rsidRPr="001E13D1">
              <w:t>CARS?</w:t>
            </w:r>
            <w:bookmarkEnd w:id="2"/>
            <w:r w:rsidRPr="001E13D1">
              <w:tab/>
            </w:r>
          </w:p>
          <w:p w14:paraId="53E281D9" w14:textId="77777777" w:rsidR="007068FD" w:rsidRPr="001E13D1" w:rsidRDefault="007068FD" w:rsidP="004E0F7E">
            <w:pPr>
              <w:pStyle w:val="BodyText"/>
            </w:pPr>
            <w:r w:rsidRPr="001E13D1">
              <w:t xml:space="preserve">CARS is a text-based attendance reporting system. It functions like the sign-in, sign-out log you already complete at your </w:t>
            </w:r>
            <w:r w:rsidR="00997B4D" w:rsidRPr="001E13D1">
              <w:t>child’s day care home</w:t>
            </w:r>
            <w:r w:rsidRPr="001E13D1">
              <w:t xml:space="preserve">. </w:t>
            </w:r>
            <w:r w:rsidR="00997B4D" w:rsidRPr="001E13D1">
              <w:t xml:space="preserve">You can access </w:t>
            </w:r>
            <w:r w:rsidRPr="001E13D1">
              <w:t xml:space="preserve">CARS </w:t>
            </w:r>
            <w:r w:rsidR="00997B4D" w:rsidRPr="001E13D1">
              <w:t>from your</w:t>
            </w:r>
            <w:r w:rsidRPr="001E13D1">
              <w:t xml:space="preserve"> cell phone. CARS also has a website you can access from any computer.</w:t>
            </w:r>
            <w:r w:rsidRPr="001E13D1">
              <w:rPr>
                <w:spacing w:val="18"/>
              </w:rPr>
              <w:t xml:space="preserve"> </w:t>
            </w:r>
          </w:p>
          <w:p w14:paraId="339C4962" w14:textId="116E2664" w:rsidR="007068FD" w:rsidRPr="001E13D1" w:rsidRDefault="007068FD">
            <w:pPr>
              <w:pStyle w:val="Heading2"/>
            </w:pPr>
            <w:bookmarkStart w:id="3" w:name="_Toc428280184"/>
            <w:r w:rsidRPr="001E13D1">
              <w:t xml:space="preserve">What </w:t>
            </w:r>
            <w:r w:rsidR="008A22E9">
              <w:t>I</w:t>
            </w:r>
            <w:r w:rsidR="008A22E9" w:rsidRPr="001E13D1">
              <w:t xml:space="preserve">s </w:t>
            </w:r>
            <w:r w:rsidRPr="001E13D1">
              <w:t xml:space="preserve">CARS Asking Me </w:t>
            </w:r>
            <w:r w:rsidR="00431CDD" w:rsidRPr="001E13D1">
              <w:t>t</w:t>
            </w:r>
            <w:r w:rsidRPr="001E13D1">
              <w:t>o Report?</w:t>
            </w:r>
            <w:bookmarkEnd w:id="3"/>
          </w:p>
          <w:p w14:paraId="0DB80F7E" w14:textId="3EDF1C38" w:rsidR="007068FD" w:rsidRPr="001E13D1" w:rsidRDefault="007068FD" w:rsidP="004E0F7E">
            <w:pPr>
              <w:pStyle w:val="BodyText"/>
            </w:pPr>
            <w:r w:rsidRPr="001E13D1">
              <w:t xml:space="preserve">CARS asks you to text the drop-off and </w:t>
            </w:r>
            <w:r w:rsidR="00DE0A17" w:rsidRPr="001E13D1">
              <w:t>pick-up</w:t>
            </w:r>
            <w:r w:rsidRPr="001E13D1">
              <w:t xml:space="preserve"> times for your child on a daily basis. You will be texting</w:t>
            </w:r>
            <w:r w:rsidR="006C07C4">
              <w:t xml:space="preserve"> </w:t>
            </w:r>
            <w:r w:rsidR="006C07C4" w:rsidRPr="001E13D1">
              <w:t>only</w:t>
            </w:r>
            <w:r w:rsidRPr="001E13D1">
              <w:t xml:space="preserve"> the times and the first name of your child.  CARS does not collect any other personally identifying information.  </w:t>
            </w:r>
          </w:p>
          <w:p w14:paraId="693714E9" w14:textId="77777777" w:rsidR="007068FD" w:rsidRPr="001E13D1" w:rsidRDefault="007068FD" w:rsidP="004E0F7E">
            <w:pPr>
              <w:pStyle w:val="BodyText"/>
            </w:pPr>
          </w:p>
          <w:p w14:paraId="475D2EA5" w14:textId="67DFFF77" w:rsidR="007068FD" w:rsidRPr="001E13D1" w:rsidRDefault="007068FD" w:rsidP="00247889">
            <w:pPr>
              <w:pStyle w:val="BodyText"/>
            </w:pPr>
            <w:r w:rsidRPr="001E13D1">
              <w:t xml:space="preserve">CARS asks you to report the drop-off and pick-up times for your child </w:t>
            </w:r>
            <w:r w:rsidR="006C07C4">
              <w:t>every day</w:t>
            </w:r>
            <w:r w:rsidR="006C07C4" w:rsidRPr="001E13D1">
              <w:t xml:space="preserve"> </w:t>
            </w:r>
            <w:r w:rsidRPr="001E13D1">
              <w:rPr>
                <w:b/>
              </w:rPr>
              <w:t>no later than 12 midnight</w:t>
            </w:r>
            <w:r w:rsidRPr="001E13D1">
              <w:t xml:space="preserve">. The system also sends two text reminders daily to help you remember to report in. </w:t>
            </w:r>
          </w:p>
        </w:tc>
      </w:tr>
      <w:tr w:rsidR="007068FD" w:rsidRPr="001E13D1" w14:paraId="32515FF7" w14:textId="77777777" w:rsidTr="0034498B">
        <w:trPr>
          <w:trHeight w:hRule="exact" w:val="504"/>
        </w:trPr>
        <w:tc>
          <w:tcPr>
            <w:tcW w:w="6192" w:type="dxa"/>
            <w:vAlign w:val="bottom"/>
          </w:tcPr>
          <w:p w14:paraId="32C203C6" w14:textId="77777777" w:rsidR="007068FD" w:rsidRPr="001E13D1" w:rsidRDefault="007068FD" w:rsidP="007068FD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20</w:t>
            </w:r>
          </w:p>
        </w:tc>
        <w:tc>
          <w:tcPr>
            <w:tcW w:w="864" w:type="dxa"/>
            <w:vAlign w:val="bottom"/>
          </w:tcPr>
          <w:p w14:paraId="58178FA8" w14:textId="77777777" w:rsidR="007068FD" w:rsidRPr="001E13D1" w:rsidRDefault="007068FD" w:rsidP="007068FD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1AEEF9DF" w14:textId="77777777" w:rsidR="007068FD" w:rsidRPr="001E13D1" w:rsidRDefault="007068FD" w:rsidP="007068FD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5CF4B1AF" w14:textId="77777777" w:rsidR="007068FD" w:rsidRPr="001E13D1" w:rsidRDefault="007068FD" w:rsidP="007068FD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</w:t>
            </w:r>
          </w:p>
        </w:tc>
      </w:tr>
      <w:tr w:rsidR="008D1606" w:rsidRPr="001E13D1" w14:paraId="6D419308" w14:textId="77777777" w:rsidTr="00247889">
        <w:trPr>
          <w:trHeight w:hRule="exact" w:val="8982"/>
        </w:trPr>
        <w:tc>
          <w:tcPr>
            <w:tcW w:w="6192" w:type="dxa"/>
          </w:tcPr>
          <w:p w14:paraId="575706C1" w14:textId="17209BBB" w:rsidR="007068FD" w:rsidRPr="001E13D1" w:rsidRDefault="007068FD">
            <w:pPr>
              <w:pStyle w:val="Heading2"/>
            </w:pPr>
            <w:bookmarkStart w:id="4" w:name="_Toc428280185"/>
            <w:r w:rsidRPr="001E13D1">
              <w:lastRenderedPageBreak/>
              <w:t>How Will My Information Be Protected?</w:t>
            </w:r>
            <w:bookmarkEnd w:id="4"/>
          </w:p>
          <w:p w14:paraId="40AB0C87" w14:textId="750233C7" w:rsidR="007068FD" w:rsidRPr="001E13D1" w:rsidRDefault="007068FD" w:rsidP="004E0F7E">
            <w:pPr>
              <w:pStyle w:val="BodyText"/>
            </w:pPr>
            <w:r w:rsidRPr="001E13D1">
              <w:t>Information</w:t>
            </w:r>
            <w:r w:rsidRPr="001E13D1">
              <w:rPr>
                <w:spacing w:val="14"/>
              </w:rPr>
              <w:t xml:space="preserve"> </w:t>
            </w:r>
            <w:r w:rsidRPr="001E13D1">
              <w:t>you</w:t>
            </w:r>
            <w:r w:rsidRPr="001E13D1">
              <w:rPr>
                <w:spacing w:val="14"/>
              </w:rPr>
              <w:t xml:space="preserve"> </w:t>
            </w:r>
            <w:r w:rsidRPr="001E13D1">
              <w:t>share</w:t>
            </w:r>
            <w:r w:rsidRPr="001E13D1">
              <w:rPr>
                <w:spacing w:val="14"/>
              </w:rPr>
              <w:t xml:space="preserve"> </w:t>
            </w:r>
            <w:r w:rsidRPr="001E13D1">
              <w:t>by</w:t>
            </w:r>
            <w:r w:rsidRPr="001E13D1">
              <w:rPr>
                <w:spacing w:val="11"/>
              </w:rPr>
              <w:t xml:space="preserve"> </w:t>
            </w:r>
            <w:r w:rsidRPr="001E13D1">
              <w:t>using</w:t>
            </w:r>
            <w:r w:rsidRPr="001E13D1">
              <w:rPr>
                <w:spacing w:val="11"/>
              </w:rPr>
              <w:t xml:space="preserve"> </w:t>
            </w:r>
            <w:r w:rsidRPr="001E13D1">
              <w:t>CARS</w:t>
            </w:r>
            <w:r w:rsidRPr="001E13D1">
              <w:rPr>
                <w:spacing w:val="16"/>
              </w:rPr>
              <w:t xml:space="preserve"> </w:t>
            </w:r>
            <w:r w:rsidRPr="001E13D1">
              <w:t>is anonymous and cannot be linked. It cannot</w:t>
            </w:r>
            <w:r w:rsidRPr="001E13D1">
              <w:rPr>
                <w:spacing w:val="19"/>
              </w:rPr>
              <w:t xml:space="preserve"> </w:t>
            </w:r>
            <w:r w:rsidRPr="001E13D1">
              <w:t>be</w:t>
            </w:r>
            <w:r w:rsidRPr="001E13D1">
              <w:rPr>
                <w:spacing w:val="16"/>
              </w:rPr>
              <w:t xml:space="preserve"> </w:t>
            </w:r>
            <w:r w:rsidRPr="001E13D1">
              <w:t>used</w:t>
            </w:r>
            <w:r w:rsidRPr="001E13D1">
              <w:rPr>
                <w:spacing w:val="18"/>
              </w:rPr>
              <w:t xml:space="preserve"> </w:t>
            </w:r>
            <w:r w:rsidRPr="001E13D1">
              <w:t>to</w:t>
            </w:r>
            <w:r w:rsidRPr="001E13D1">
              <w:rPr>
                <w:spacing w:val="18"/>
              </w:rPr>
              <w:t xml:space="preserve"> </w:t>
            </w:r>
            <w:r w:rsidRPr="001E13D1">
              <w:t>make</w:t>
            </w:r>
            <w:r w:rsidRPr="001E13D1">
              <w:rPr>
                <w:spacing w:val="18"/>
              </w:rPr>
              <w:t xml:space="preserve"> </w:t>
            </w:r>
            <w:r w:rsidRPr="001E13D1">
              <w:t>any</w:t>
            </w:r>
            <w:r w:rsidRPr="001E13D1">
              <w:rPr>
                <w:spacing w:val="16"/>
              </w:rPr>
              <w:t xml:space="preserve"> </w:t>
            </w:r>
            <w:r w:rsidRPr="001E13D1">
              <w:t>contact</w:t>
            </w:r>
            <w:r w:rsidRPr="001E13D1">
              <w:rPr>
                <w:spacing w:val="16"/>
              </w:rPr>
              <w:t xml:space="preserve"> </w:t>
            </w:r>
            <w:r w:rsidRPr="001E13D1">
              <w:t>with</w:t>
            </w:r>
            <w:r w:rsidRPr="001E13D1">
              <w:rPr>
                <w:spacing w:val="18"/>
              </w:rPr>
              <w:t xml:space="preserve"> </w:t>
            </w:r>
            <w:r w:rsidRPr="001E13D1">
              <w:t>you</w:t>
            </w:r>
            <w:r w:rsidRPr="001E13D1">
              <w:rPr>
                <w:spacing w:val="18"/>
              </w:rPr>
              <w:t xml:space="preserve"> </w:t>
            </w:r>
            <w:r w:rsidRPr="001E13D1">
              <w:t>or</w:t>
            </w:r>
            <w:r w:rsidRPr="001E13D1">
              <w:rPr>
                <w:spacing w:val="18"/>
              </w:rPr>
              <w:t xml:space="preserve"> </w:t>
            </w:r>
            <w:r w:rsidRPr="001E13D1">
              <w:t>your</w:t>
            </w:r>
            <w:r w:rsidRPr="001E13D1">
              <w:rPr>
                <w:spacing w:val="18"/>
              </w:rPr>
              <w:t xml:space="preserve"> </w:t>
            </w:r>
            <w:r w:rsidRPr="001E13D1">
              <w:t>child.</w:t>
            </w:r>
            <w:r w:rsidRPr="001E13D1">
              <w:rPr>
                <w:spacing w:val="22"/>
              </w:rPr>
              <w:t xml:space="preserve"> </w:t>
            </w:r>
            <w:r w:rsidRPr="001E13D1">
              <w:t>The</w:t>
            </w:r>
            <w:r w:rsidRPr="001E13D1">
              <w:rPr>
                <w:spacing w:val="18"/>
              </w:rPr>
              <w:t xml:space="preserve"> </w:t>
            </w:r>
            <w:r w:rsidRPr="001E13D1">
              <w:t>CARS</w:t>
            </w:r>
            <w:r w:rsidRPr="001E13D1">
              <w:rPr>
                <w:spacing w:val="17"/>
              </w:rPr>
              <w:t xml:space="preserve"> </w:t>
            </w:r>
            <w:r w:rsidRPr="001E13D1">
              <w:t>system</w:t>
            </w:r>
            <w:r w:rsidRPr="001E13D1">
              <w:rPr>
                <w:spacing w:val="14"/>
              </w:rPr>
              <w:t xml:space="preserve"> </w:t>
            </w:r>
            <w:r w:rsidRPr="001E13D1">
              <w:t>cannot share</w:t>
            </w:r>
            <w:r w:rsidRPr="001E13D1">
              <w:rPr>
                <w:spacing w:val="12"/>
              </w:rPr>
              <w:t xml:space="preserve"> </w:t>
            </w:r>
            <w:r w:rsidRPr="001E13D1">
              <w:t>your</w:t>
            </w:r>
            <w:r w:rsidRPr="001E13D1">
              <w:rPr>
                <w:spacing w:val="13"/>
              </w:rPr>
              <w:t xml:space="preserve"> </w:t>
            </w:r>
            <w:r w:rsidRPr="001E13D1">
              <w:t>phone</w:t>
            </w:r>
            <w:r w:rsidRPr="001E13D1">
              <w:rPr>
                <w:spacing w:val="12"/>
              </w:rPr>
              <w:t xml:space="preserve"> </w:t>
            </w:r>
            <w:r w:rsidRPr="001E13D1">
              <w:t>number</w:t>
            </w:r>
            <w:r w:rsidRPr="001E13D1">
              <w:rPr>
                <w:spacing w:val="11"/>
              </w:rPr>
              <w:t xml:space="preserve"> </w:t>
            </w:r>
            <w:r w:rsidRPr="001E13D1">
              <w:t>with</w:t>
            </w:r>
            <w:r w:rsidRPr="001E13D1">
              <w:rPr>
                <w:spacing w:val="12"/>
              </w:rPr>
              <w:t xml:space="preserve"> </w:t>
            </w:r>
            <w:r w:rsidRPr="001E13D1">
              <w:t>others.</w:t>
            </w:r>
            <w:r w:rsidRPr="001E13D1">
              <w:rPr>
                <w:spacing w:val="16"/>
              </w:rPr>
              <w:t xml:space="preserve"> </w:t>
            </w:r>
            <w:r w:rsidRPr="001E13D1">
              <w:t>All</w:t>
            </w:r>
            <w:r w:rsidRPr="001E13D1">
              <w:rPr>
                <w:spacing w:val="-3"/>
              </w:rPr>
              <w:t xml:space="preserve"> </w:t>
            </w:r>
            <w:r w:rsidRPr="001E13D1">
              <w:t>data</w:t>
            </w:r>
            <w:r w:rsidRPr="001E13D1">
              <w:rPr>
                <w:spacing w:val="-5"/>
              </w:rPr>
              <w:t xml:space="preserve"> </w:t>
            </w:r>
            <w:r w:rsidRPr="001E13D1">
              <w:t>are securely</w:t>
            </w:r>
            <w:r w:rsidRPr="001E13D1">
              <w:rPr>
                <w:spacing w:val="-3"/>
              </w:rPr>
              <w:t xml:space="preserve"> </w:t>
            </w:r>
            <w:r w:rsidRPr="001E13D1">
              <w:t>stored</w:t>
            </w:r>
            <w:r w:rsidRPr="001E13D1">
              <w:rPr>
                <w:spacing w:val="-6"/>
              </w:rPr>
              <w:t xml:space="preserve"> </w:t>
            </w:r>
            <w:r w:rsidRPr="001E13D1">
              <w:t>in</w:t>
            </w:r>
            <w:r w:rsidRPr="001E13D1">
              <w:rPr>
                <w:spacing w:val="-4"/>
              </w:rPr>
              <w:t xml:space="preserve"> </w:t>
            </w:r>
            <w:r w:rsidRPr="001E13D1">
              <w:t>an</w:t>
            </w:r>
            <w:r w:rsidRPr="001E13D1">
              <w:rPr>
                <w:spacing w:val="-4"/>
              </w:rPr>
              <w:t xml:space="preserve"> </w:t>
            </w:r>
            <w:r w:rsidRPr="001E13D1">
              <w:t>encrypted</w:t>
            </w:r>
            <w:r w:rsidRPr="001E13D1">
              <w:rPr>
                <w:spacing w:val="-6"/>
              </w:rPr>
              <w:t xml:space="preserve"> </w:t>
            </w:r>
            <w:r w:rsidRPr="001E13D1">
              <w:t xml:space="preserve">format to prevent the data from being compromised in any way. </w:t>
            </w:r>
          </w:p>
          <w:p w14:paraId="7D0C7EE4" w14:textId="77777777" w:rsidR="007068FD" w:rsidRPr="001E13D1" w:rsidRDefault="007068FD" w:rsidP="004C0BC6">
            <w:pPr>
              <w:pStyle w:val="Heading1"/>
            </w:pPr>
            <w:bookmarkStart w:id="5" w:name="_Toc428280186"/>
          </w:p>
          <w:p w14:paraId="636CE796" w14:textId="165ECEAA" w:rsidR="007068FD" w:rsidRPr="001E13D1" w:rsidRDefault="007068FD" w:rsidP="004C0BC6">
            <w:pPr>
              <w:pStyle w:val="Heading1"/>
            </w:pPr>
            <w:r w:rsidRPr="001E13D1">
              <w:t xml:space="preserve">Getting Started: Using CARS on </w:t>
            </w:r>
            <w:r w:rsidR="008A22E9">
              <w:t>My</w:t>
            </w:r>
            <w:r w:rsidR="008A22E9" w:rsidRPr="001E13D1">
              <w:t xml:space="preserve"> </w:t>
            </w:r>
            <w:r w:rsidRPr="001E13D1">
              <w:t>Cell Phone</w:t>
            </w:r>
            <w:bookmarkEnd w:id="5"/>
          </w:p>
          <w:p w14:paraId="63FD61F2" w14:textId="1094808B" w:rsidR="007068FD" w:rsidRPr="001E13D1" w:rsidRDefault="007068FD">
            <w:pPr>
              <w:pStyle w:val="Heading2"/>
            </w:pPr>
            <w:bookmarkStart w:id="6" w:name="_Toc428280187"/>
            <w:r w:rsidRPr="001E13D1">
              <w:t>Setting Up My Phone to Use CARS</w:t>
            </w:r>
            <w:bookmarkEnd w:id="6"/>
          </w:p>
          <w:p w14:paraId="0AA375CE" w14:textId="2C141D67" w:rsidR="007068FD" w:rsidRPr="001E13D1" w:rsidRDefault="004E0F7E" w:rsidP="004E0F7E">
            <w:pPr>
              <w:pStyle w:val="BodyText"/>
            </w:pPr>
            <w:r w:rsidRPr="001E13D1">
              <mc:AlternateContent>
                <mc:Choice Requires="wps">
                  <w:drawing>
                    <wp:anchor distT="0" distB="0" distL="114300" distR="114300" simplePos="0" relativeHeight="251848704" behindDoc="1" locked="0" layoutInCell="1" allowOverlap="1" wp14:anchorId="4DF97175" wp14:editId="6EB5E4A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17780</wp:posOffset>
                      </wp:positionV>
                      <wp:extent cx="2121535" cy="2004695"/>
                      <wp:effectExtent l="0" t="0" r="12065" b="14605"/>
                      <wp:wrapThrough wrapText="bothSides">
                        <wp:wrapPolygon edited="0">
                          <wp:start x="2133" y="0"/>
                          <wp:lineTo x="0" y="1026"/>
                          <wp:lineTo x="0" y="20115"/>
                          <wp:lineTo x="1552" y="21552"/>
                          <wp:lineTo x="1940" y="21552"/>
                          <wp:lineTo x="19589" y="21552"/>
                          <wp:lineTo x="19977" y="21552"/>
                          <wp:lineTo x="21529" y="20115"/>
                          <wp:lineTo x="21529" y="1026"/>
                          <wp:lineTo x="19395" y="0"/>
                          <wp:lineTo x="2133" y="0"/>
                        </wp:wrapPolygon>
                      </wp:wrapThrough>
                      <wp:docPr id="3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1535" cy="20046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10ACBDE" w14:textId="77777777" w:rsidR="004E0F7E" w:rsidRPr="00247889" w:rsidRDefault="004E0F7E" w:rsidP="004E0F7E">
                                  <w:pPr>
                                    <w:pStyle w:val="CARSboxtext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>“Please enroll in the Child Attendance Rep</w:t>
                                  </w:r>
                                  <w:r w:rsidRPr="0024788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 xml:space="preserve">rting System (CARS) to report the time you drop-off and pick-up your </w:t>
                                  </w:r>
                                  <w:proofErr w:type="gramStart"/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>child(</w:t>
                                  </w:r>
                                  <w:proofErr w:type="spellStart"/>
                                  <w:proofErr w:type="gramEnd"/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proofErr w:type="spellEnd"/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 xml:space="preserve">). The valid OMB control number for this information collection is 0584-XXXX.  The time required for a respondent to complete this information collection is estimated at 3.75 hours. </w:t>
                                  </w:r>
                                  <w:proofErr w:type="gramStart"/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>Text 1 for ENROLL</w:t>
                                  </w:r>
                                  <w:proofErr w:type="gramEnd"/>
                                  <w:r w:rsidRPr="00247889">
                                    <w:rPr>
                                      <w:sz w:val="16"/>
                                      <w:szCs w:val="16"/>
                                    </w:rPr>
                                    <w:t xml:space="preserve"> ME NOW. </w:t>
                                  </w:r>
                                </w:p>
                                <w:p w14:paraId="663BC5E2" w14:textId="77777777" w:rsidR="004E0F7E" w:rsidRDefault="004E0F7E" w:rsidP="004E0F7E"/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DF97175" id="Rounded Rectangle 3" o:spid="_x0000_s1027" style="position:absolute;left:0;text-align:left;margin-left:140.65pt;margin-top:1.4pt;width:167.05pt;height:157.8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" fillcolor="#9fc" strokecolor="#0fc">
                      <v:textbox inset="8.64pt,8.64pt,8.64pt,8.64pt">
                        <w:txbxContent>
                          <w:p w14:paraId="110ACBDE" w14:textId="77777777" w:rsidR="004E0F7E" w:rsidRPr="00247889" w:rsidRDefault="004E0F7E" w:rsidP="004E0F7E">
                            <w:pPr>
                              <w:pStyle w:val="CARSboxtext2"/>
                              <w:rPr>
                                <w:sz w:val="16"/>
                                <w:szCs w:val="16"/>
                              </w:rPr>
                            </w:pPr>
                            <w:r w:rsidRPr="00247889">
                              <w:rPr>
                                <w:sz w:val="16"/>
                                <w:szCs w:val="16"/>
                              </w:rPr>
                              <w:t>“Please enroll in the Child Attendance Rep</w:t>
                            </w:r>
                            <w:r w:rsidRPr="00247889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247889">
                              <w:rPr>
                                <w:sz w:val="16"/>
                                <w:szCs w:val="16"/>
                              </w:rPr>
                              <w:t xml:space="preserve">rting System (CARS) to report the time you drop-off and pick-up your child(ren). The valid OMB control number for this information collection is 0584-XXXX.  The time required for a respondent to complete this information collection is estimated at 3.75 hours. Text 1 for ENROLL ME NOW. </w:t>
                            </w:r>
                          </w:p>
                          <w:p w14:paraId="663BC5E2" w14:textId="77777777" w:rsidR="004E0F7E" w:rsidRDefault="004E0F7E" w:rsidP="004E0F7E"/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3BEB2119" w14:textId="7B78104C" w:rsidR="007068FD" w:rsidRPr="001E13D1" w:rsidRDefault="007068FD" w:rsidP="004E0F7E">
            <w:pPr>
              <w:pStyle w:val="BodyText"/>
            </w:pPr>
            <w:r w:rsidRPr="001E13D1">
              <w:rPr>
                <w:b/>
                <w:u w:val="single"/>
              </w:rPr>
              <w:t>Step 1</w:t>
            </w:r>
            <w:r w:rsidRPr="008C1F0D">
              <w:rPr>
                <w:b/>
              </w:rPr>
              <w:t>:</w:t>
            </w:r>
            <w:r w:rsidRPr="001E13D1">
              <w:t xml:space="preserve"> The number for CARS is </w:t>
            </w:r>
            <w:r w:rsidR="000A6794" w:rsidRPr="001E13D1">
              <w:rPr>
                <w:b/>
              </w:rPr>
              <w:t>510-85</w:t>
            </w:r>
            <w:r w:rsidRPr="001E13D1">
              <w:rPr>
                <w:b/>
              </w:rPr>
              <w:t>8-2277</w:t>
            </w:r>
            <w:r w:rsidRPr="001E13D1">
              <w:t xml:space="preserve">. Once you agree to participate in the study, CARS will send a text message to your cell phone. </w:t>
            </w:r>
            <w:r w:rsidR="00382336" w:rsidRPr="001E13D1">
              <w:t xml:space="preserve">It </w:t>
            </w:r>
            <w:r w:rsidRPr="001E13D1">
              <w:t>will read:</w:t>
            </w:r>
          </w:p>
          <w:p w14:paraId="46619DF0" w14:textId="77777777" w:rsidR="007068FD" w:rsidRPr="001E13D1" w:rsidRDefault="007068FD" w:rsidP="007068FD">
            <w:pPr>
              <w:rPr>
                <w:rFonts w:ascii="Times New Roman" w:eastAsia="Times New Roman" w:hAnsi="Times New Roman" w:cs="Times New Roman"/>
              </w:rPr>
            </w:pPr>
          </w:p>
          <w:p w14:paraId="7FCA4BA0" w14:textId="5FA6CEB1" w:rsidR="004E0F7E" w:rsidRPr="001E13D1" w:rsidRDefault="00247889" w:rsidP="007068FD">
            <w:r w:rsidRPr="001E13D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57184" behindDoc="1" locked="0" layoutInCell="1" allowOverlap="1" wp14:anchorId="0425C60B" wp14:editId="4514F913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281940</wp:posOffset>
                      </wp:positionV>
                      <wp:extent cx="2187575" cy="777240"/>
                      <wp:effectExtent l="0" t="0" r="22225" b="22860"/>
                      <wp:wrapThrough wrapText="bothSides">
                        <wp:wrapPolygon edited="0">
                          <wp:start x="376" y="0"/>
                          <wp:lineTo x="0" y="1059"/>
                          <wp:lineTo x="0" y="20647"/>
                          <wp:lineTo x="376" y="21706"/>
                          <wp:lineTo x="21443" y="21706"/>
                          <wp:lineTo x="21631" y="20647"/>
                          <wp:lineTo x="21631" y="1059"/>
                          <wp:lineTo x="21255" y="0"/>
                          <wp:lineTo x="376" y="0"/>
                        </wp:wrapPolygon>
                      </wp:wrapThrough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7575" cy="777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B63ED7A" w14:textId="77777777" w:rsidR="00D928D8" w:rsidRDefault="00D928D8" w:rsidP="006155F0">
                                  <w:pPr>
                                    <w:pStyle w:val="CARSboxtext2"/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“</w:t>
                                  </w:r>
                                  <w:r>
                                    <w:t>Welcome to CARS. You have successfully enrolled. Please save this number as</w:t>
                                  </w:r>
                                  <w:r>
                                    <w:rPr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t>CARS.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425C60B" id="Rounded Rectangle 4" o:spid="_x0000_s1028" style="position:absolute;margin-left:147.75pt;margin-top:22.2pt;width:172.25pt;height:61.2pt;z-index:-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" fillcolor="#9fc" strokecolor="#0fc">
                      <v:textbox inset="8.64pt,8.64pt,8.64pt,8.64pt">
                        <w:txbxContent>
                          <w:p w14:paraId="4B63ED7A" w14:textId="77777777" w:rsidR="00D928D8" w:rsidRDefault="00D928D8" w:rsidP="006155F0">
                            <w:pPr>
                              <w:pStyle w:val="CARSboxtext2"/>
                            </w:pPr>
                            <w:r>
                              <w:rPr>
                                <w:rFonts w:cs="Times New Roman"/>
                              </w:rPr>
                              <w:t>“</w:t>
                            </w:r>
                            <w:r>
                              <w:t>Welcome to CARS. You have successfully enrolled. Please save this number as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CARS.</w:t>
                            </w:r>
                            <w:r>
                              <w:rPr>
                                <w:rFonts w:cs="Times New Roman"/>
                              </w:rPr>
                              <w:t>”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32A4C179" w14:textId="4F3C8428" w:rsidR="007068FD" w:rsidRPr="001E13D1" w:rsidRDefault="007068FD" w:rsidP="004E0F7E">
            <w:pPr>
              <w:pStyle w:val="BodyText"/>
            </w:pPr>
            <w:r w:rsidRPr="001E13D1">
              <w:rPr>
                <w:b/>
                <w:u w:val="single"/>
              </w:rPr>
              <w:t>Step 2</w:t>
            </w:r>
            <w:r w:rsidRPr="008C1F0D">
              <w:rPr>
                <w:b/>
              </w:rPr>
              <w:t>:</w:t>
            </w:r>
            <w:r w:rsidRPr="001E13D1">
              <w:t xml:space="preserve"> If you respond with “1</w:t>
            </w:r>
            <w:r w:rsidR="00E758EE">
              <w:t>,</w:t>
            </w:r>
            <w:r w:rsidRPr="001E13D1">
              <w:t>” CARS will send you another message that reads:</w:t>
            </w:r>
          </w:p>
          <w:p w14:paraId="759F0EE7" w14:textId="21C48E91" w:rsidR="008D1606" w:rsidRPr="001E13D1" w:rsidRDefault="008D1606">
            <w:pPr>
              <w:pStyle w:val="Heading2"/>
            </w:pPr>
          </w:p>
        </w:tc>
        <w:tc>
          <w:tcPr>
            <w:tcW w:w="864" w:type="dxa"/>
          </w:tcPr>
          <w:p w14:paraId="720BACD9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44F307A1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6192" w:type="dxa"/>
          </w:tcPr>
          <w:p w14:paraId="3B524831" w14:textId="77777777" w:rsidR="007068FD" w:rsidRPr="001E13D1" w:rsidRDefault="007068FD" w:rsidP="004E0F7E">
            <w:pPr>
              <w:pStyle w:val="BodyText"/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787"/>
              <w:gridCol w:w="2385"/>
            </w:tblGrid>
            <w:tr w:rsidR="00D27FDB" w:rsidRPr="001E13D1" w14:paraId="78591EB7" w14:textId="77777777" w:rsidTr="0045416C">
              <w:trPr>
                <w:trHeight w:hRule="exact" w:val="721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00CC99"/>
                </w:tcPr>
                <w:p w14:paraId="5EA84482" w14:textId="77777777" w:rsidR="00D27FDB" w:rsidRPr="001E13D1" w:rsidRDefault="00D27FDB" w:rsidP="00D27FDB">
                  <w:pPr>
                    <w:pStyle w:val="TableParagraph"/>
                    <w:tabs>
                      <w:tab w:val="left" w:pos="325"/>
                    </w:tabs>
                    <w:spacing w:before="60"/>
                    <w:ind w:left="955" w:right="928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 xml:space="preserve">YOU ARE A PARENT WITH MULTIPLE </w:t>
                  </w:r>
                  <w:r w:rsidR="00C4705E"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 xml:space="preserve">CHILDREN </w:t>
                  </w: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ENROLLED AT</w:t>
                  </w:r>
                  <w:r w:rsidRPr="001E13D1">
                    <w:rPr>
                      <w:rFonts w:ascii="Calibri"/>
                      <w:b/>
                      <w:color w:val="FFFFFF"/>
                      <w:spacing w:val="-17"/>
                      <w:sz w:val="24"/>
                      <w:szCs w:val="24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DAY</w:t>
                  </w:r>
                  <w:r w:rsidRPr="001E13D1">
                    <w:rPr>
                      <w:rFonts w:ascii="Calibri"/>
                      <w:b/>
                      <w:color w:val="FFFFFF"/>
                      <w:w w:val="99"/>
                      <w:sz w:val="24"/>
                      <w:szCs w:val="24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CARE:</w:t>
                  </w:r>
                </w:p>
              </w:tc>
            </w:tr>
            <w:tr w:rsidR="00D27FDB" w:rsidRPr="001E13D1" w14:paraId="6024181B" w14:textId="77777777" w:rsidTr="0045416C">
              <w:trPr>
                <w:trHeight w:hRule="exact" w:val="721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00CC99"/>
                </w:tcPr>
                <w:p w14:paraId="0DFC5D7A" w14:textId="77777777" w:rsidR="00D27FDB" w:rsidRPr="001E13D1" w:rsidRDefault="00D27FDB" w:rsidP="00D27FDB">
                  <w:pPr>
                    <w:pStyle w:val="TableParagraph"/>
                    <w:spacing w:before="120"/>
                    <w:ind w:left="101" w:right="180"/>
                    <w:jc w:val="center"/>
                    <w:rPr>
                      <w:rFonts w:ascii="Calibri" w:eastAsia="Calibri" w:hAnsi="Calibri" w:cs="Calibri"/>
                      <w:color w:val="FFFFFF" w:themeColor="background1"/>
                      <w:sz w:val="22"/>
                    </w:rPr>
                  </w:pP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Parent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pacing w:val="-4"/>
                      <w:sz w:val="22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Actions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00CC99"/>
                  <w:vAlign w:val="center"/>
                </w:tcPr>
                <w:p w14:paraId="259AC2B3" w14:textId="77777777" w:rsidR="004E42BF" w:rsidRPr="001E13D1" w:rsidRDefault="0045416C" w:rsidP="004E42BF">
                  <w:pPr>
                    <w:pStyle w:val="TableParagraph"/>
                    <w:ind w:left="101" w:right="86"/>
                    <w:jc w:val="center"/>
                    <w:rPr>
                      <w:rFonts w:ascii="Calibri"/>
                      <w:b/>
                      <w:color w:val="FFFFFF" w:themeColor="background1"/>
                      <w:sz w:val="22"/>
                    </w:rPr>
                  </w:pP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 xml:space="preserve">Texts </w:t>
                  </w:r>
                  <w:r w:rsidR="00D27FDB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You</w:t>
                  </w:r>
                  <w:r w:rsidR="004E42BF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 xml:space="preserve"> </w:t>
                  </w:r>
                  <w:r w:rsidR="00D27FDB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 xml:space="preserve">Send </w:t>
                  </w:r>
                </w:p>
                <w:p w14:paraId="3D2C1B67" w14:textId="352E1FB3" w:rsidR="00D27FDB" w:rsidRPr="001E13D1" w:rsidRDefault="00E758EE" w:rsidP="004E42BF">
                  <w:pPr>
                    <w:pStyle w:val="TableParagraph"/>
                    <w:ind w:left="101" w:right="86"/>
                    <w:jc w:val="center"/>
                    <w:rPr>
                      <w:rFonts w:ascii="Calibri" w:eastAsia="Calibri" w:hAnsi="Calibri" w:cs="Calibri"/>
                      <w:color w:val="FFFFFF" w:themeColor="background1"/>
                      <w:sz w:val="22"/>
                    </w:rPr>
                  </w:pPr>
                  <w:r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t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o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pacing w:val="-12"/>
                      <w:sz w:val="22"/>
                    </w:rPr>
                    <w:t xml:space="preserve"> </w:t>
                  </w:r>
                  <w:r w:rsidR="00D27FDB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CARS</w:t>
                  </w:r>
                </w:p>
              </w:tc>
            </w:tr>
            <w:tr w:rsidR="00D27FDB" w:rsidRPr="001E13D1" w14:paraId="0EAC1C1D" w14:textId="77777777" w:rsidTr="0045416C">
              <w:trPr>
                <w:trHeight w:hRule="exact" w:val="775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63BDADE8" w14:textId="77777777" w:rsidR="00D27FDB" w:rsidRPr="001E13D1" w:rsidRDefault="00D27FDB" w:rsidP="00D27FDB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</w:p>
                <w:p w14:paraId="7EC57EE9" w14:textId="77777777" w:rsidR="00D27FDB" w:rsidRPr="001E13D1" w:rsidRDefault="00D27FDB" w:rsidP="00D27FDB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 just dropped off ALL of your children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at the day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care.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79A2A47B" w14:textId="77777777" w:rsidR="00D27FDB" w:rsidRPr="001E13D1" w:rsidRDefault="00D27FDB" w:rsidP="00D27FDB">
                  <w:pPr>
                    <w:pStyle w:val="TableParagraph"/>
                    <w:spacing w:before="5"/>
                    <w:rPr>
                      <w:rFonts w:ascii="Arial Narrow" w:eastAsia="Times New Roman" w:hAnsi="Arial Narrow" w:cs="Times New Roman"/>
                      <w:color w:val="000000" w:themeColor="text1"/>
                      <w:sz w:val="32"/>
                      <w:szCs w:val="32"/>
                    </w:rPr>
                  </w:pPr>
                </w:p>
                <w:p w14:paraId="6F8CFBFD" w14:textId="77777777" w:rsidR="00D27FDB" w:rsidRPr="001E13D1" w:rsidRDefault="00D27FDB" w:rsidP="00D27FDB">
                  <w:pPr>
                    <w:pStyle w:val="TableParagraph"/>
                    <w:ind w:left="103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D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7:30am</w:t>
                  </w:r>
                </w:p>
              </w:tc>
            </w:tr>
            <w:tr w:rsidR="00D27FDB" w:rsidRPr="001E13D1" w14:paraId="77018021" w14:textId="77777777" w:rsidTr="0045416C">
              <w:trPr>
                <w:trHeight w:hRule="exact" w:val="784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7BBF3A1B" w14:textId="77777777" w:rsidR="00D27FDB" w:rsidRPr="001E13D1" w:rsidRDefault="00D27FDB" w:rsidP="00D27FDB">
                  <w:pPr>
                    <w:pStyle w:val="TableParagraph"/>
                    <w:spacing w:before="9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  <w:sz w:val="21"/>
                      <w:szCs w:val="21"/>
                    </w:rPr>
                  </w:pPr>
                </w:p>
                <w:p w14:paraId="72251923" w14:textId="77777777" w:rsidR="00D27FDB" w:rsidRPr="001E13D1" w:rsidRDefault="00D27FDB" w:rsidP="00C4705E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 just picked up ALL of your children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9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from the day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care.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14425352" w14:textId="77777777" w:rsidR="00D27FDB" w:rsidRPr="001E13D1" w:rsidRDefault="00D27FDB" w:rsidP="00D27FDB">
                  <w:pPr>
                    <w:pStyle w:val="TableParagraph"/>
                    <w:spacing w:before="5"/>
                    <w:rPr>
                      <w:rFonts w:ascii="Arial Narrow" w:eastAsia="Times New Roman" w:hAnsi="Arial Narrow" w:cs="Times New Roman"/>
                      <w:color w:val="000000" w:themeColor="text1"/>
                      <w:sz w:val="32"/>
                      <w:szCs w:val="32"/>
                    </w:rPr>
                  </w:pPr>
                </w:p>
                <w:p w14:paraId="4F833127" w14:textId="77777777" w:rsidR="00D27FDB" w:rsidRPr="001E13D1" w:rsidRDefault="00D27FDB" w:rsidP="00D27FDB">
                  <w:pPr>
                    <w:pStyle w:val="TableParagraph"/>
                    <w:ind w:left="103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P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5:15pm</w:t>
                  </w:r>
                </w:p>
              </w:tc>
            </w:tr>
            <w:tr w:rsidR="00D27FDB" w:rsidRPr="001E13D1" w14:paraId="4C8FD98D" w14:textId="77777777" w:rsidTr="0045416C">
              <w:trPr>
                <w:trHeight w:hRule="exact" w:val="595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  <w:vAlign w:val="center"/>
                </w:tcPr>
                <w:p w14:paraId="0F9D5F76" w14:textId="77777777" w:rsidR="00D27FDB" w:rsidRPr="001E13D1" w:rsidRDefault="00D27FDB" w:rsidP="004E42BF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ALL of your children will be absent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today.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  <w:vAlign w:val="center"/>
                </w:tcPr>
                <w:p w14:paraId="2363F3E2" w14:textId="77777777" w:rsidR="00D27FDB" w:rsidRPr="001E13D1" w:rsidRDefault="00D27FDB" w:rsidP="004E42BF">
                  <w:pPr>
                    <w:pStyle w:val="TableParagraph"/>
                    <w:ind w:left="103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A</w:t>
                  </w:r>
                </w:p>
              </w:tc>
            </w:tr>
            <w:tr w:rsidR="0045416C" w:rsidRPr="001E13D1" w14:paraId="530C2920" w14:textId="77777777" w:rsidTr="0045416C">
              <w:trPr>
                <w:trHeight w:hRule="exact" w:val="595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  <w:vAlign w:val="center"/>
                </w:tcPr>
                <w:p w14:paraId="4599D5C2" w14:textId="77777777" w:rsidR="0045416C" w:rsidRPr="001E13D1" w:rsidRDefault="0045416C" w:rsidP="004E42BF">
                  <w:pPr>
                    <w:pStyle w:val="TableParagraph"/>
                    <w:ind w:left="235" w:right="125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Your child’s day care is closed today.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  <w:vAlign w:val="center"/>
                </w:tcPr>
                <w:p w14:paraId="39AA3DA8" w14:textId="77777777" w:rsidR="0045416C" w:rsidRPr="001E13D1" w:rsidRDefault="0045416C" w:rsidP="004E42BF">
                  <w:pPr>
                    <w:pStyle w:val="TableParagraph"/>
                    <w:ind w:left="103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C</w:t>
                  </w:r>
                </w:p>
              </w:tc>
            </w:tr>
            <w:tr w:rsidR="00D27FDB" w:rsidRPr="001E13D1" w14:paraId="2FB3209F" w14:textId="77777777" w:rsidTr="0045416C">
              <w:trPr>
                <w:trHeight w:hRule="exact" w:val="1459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14929B53" w14:textId="0CD1A8AE" w:rsidR="00D27FDB" w:rsidRPr="001E13D1" w:rsidRDefault="00D27FDB">
                  <w:pPr>
                    <w:pStyle w:val="TableParagraph"/>
                    <w:spacing w:before="44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One of your children, Billy, is absent</w:t>
                  </w:r>
                  <w:r w:rsidR="00AC1D45">
                    <w:rPr>
                      <w:rFonts w:ascii="Arial Narrow" w:hAnsi="Arial Narrow"/>
                      <w:color w:val="000000" w:themeColor="text1"/>
                    </w:rPr>
                    <w:t>.</w:t>
                  </w:r>
                  <w:r w:rsidR="00AC1D45" w:rsidRPr="001E13D1">
                    <w:rPr>
                      <w:rFonts w:ascii="Arial Narrow" w:hAnsi="Arial Narrow"/>
                      <w:color w:val="000000" w:themeColor="text1"/>
                      <w:spacing w:val="-9"/>
                    </w:rPr>
                    <w:t xml:space="preserve"> </w:t>
                  </w:r>
                  <w:r w:rsidR="00AC1D45">
                    <w:rPr>
                      <w:rFonts w:ascii="Arial Narrow" w:hAnsi="Arial Narrow"/>
                      <w:color w:val="000000" w:themeColor="text1"/>
                    </w:rPr>
                    <w:t>T</w:t>
                  </w:r>
                  <w:r w:rsidR="00AC1D45" w:rsidRPr="001E13D1">
                    <w:rPr>
                      <w:rFonts w:ascii="Arial Narrow" w:hAnsi="Arial Narrow"/>
                      <w:color w:val="000000" w:themeColor="text1"/>
                    </w:rPr>
                    <w:t xml:space="preserve">he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others, Lisa and Jayda, are dropped off at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4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day care</w:t>
                  </w:r>
                  <w:r w:rsidR="00AC1D45">
                    <w:rPr>
                      <w:rFonts w:ascii="Arial Narrow" w:hAnsi="Arial Narrow"/>
                      <w:color w:val="000000" w:themeColor="text1"/>
                    </w:rPr>
                    <w:t xml:space="preserve"> a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nd picked up</w:t>
                  </w:r>
                  <w:r w:rsidR="00AC1D45">
                    <w:rPr>
                      <w:rFonts w:ascii="Arial Narrow" w:hAnsi="Arial Narrow"/>
                      <w:color w:val="000000" w:themeColor="text1"/>
                    </w:rPr>
                    <w:t xml:space="preserve"> together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 xml:space="preserve"> in the evening.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575D8BCE" w14:textId="77777777" w:rsidR="00D27FDB" w:rsidRPr="001E13D1" w:rsidRDefault="00D27FDB" w:rsidP="00D27FDB">
                  <w:pPr>
                    <w:pStyle w:val="TableParagraph"/>
                    <w:spacing w:before="39"/>
                    <w:ind w:left="103" w:right="237"/>
                    <w:rPr>
                      <w:rFonts w:ascii="Arial Narrow" w:hAnsi="Arial Narrow"/>
                      <w:i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1: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A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18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Billy</w:t>
                  </w:r>
                </w:p>
                <w:p w14:paraId="3AC930B5" w14:textId="77777777" w:rsidR="00D27FDB" w:rsidRPr="001E13D1" w:rsidRDefault="00D27FDB" w:rsidP="00D27FDB">
                  <w:pPr>
                    <w:pStyle w:val="TableParagraph"/>
                    <w:spacing w:before="39"/>
                    <w:ind w:left="103" w:right="237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2: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D 7:30am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5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 xml:space="preserve">Lisa </w:t>
                  </w:r>
                </w:p>
                <w:p w14:paraId="535E658C" w14:textId="77777777" w:rsidR="00D27FDB" w:rsidRPr="001E13D1" w:rsidRDefault="00D27FDB" w:rsidP="00D27FDB">
                  <w:pPr>
                    <w:pStyle w:val="TableParagraph"/>
                    <w:spacing w:before="39"/>
                    <w:ind w:left="103" w:right="237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3: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D 7:30am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Jayda</w:t>
                  </w:r>
                </w:p>
                <w:p w14:paraId="7C78571E" w14:textId="6240DC8C" w:rsidR="00D27FDB" w:rsidRPr="001E13D1" w:rsidRDefault="00D27FDB">
                  <w:pPr>
                    <w:pStyle w:val="TableParagraph"/>
                    <w:spacing w:before="39"/>
                    <w:ind w:left="103" w:right="237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eastAsia="Times New Roman" w:hAnsi="Arial Narrow" w:cs="Times New Roman"/>
                      <w:i/>
                      <w:color w:val="000000" w:themeColor="text1"/>
                    </w:rPr>
                    <w:t>Text 4: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 xml:space="preserve"> P 5:45pm</w:t>
                  </w:r>
                </w:p>
              </w:tc>
            </w:tr>
            <w:tr w:rsidR="00D27FDB" w:rsidRPr="001E13D1" w14:paraId="3B78EC5C" w14:textId="77777777" w:rsidTr="0045416C">
              <w:trPr>
                <w:trHeight w:hRule="exact" w:val="1801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05F73E05" w14:textId="77777777" w:rsidR="00D27FDB" w:rsidRPr="001E13D1" w:rsidRDefault="00D27FDB" w:rsidP="00D27FDB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</w:p>
                <w:p w14:paraId="7912F984" w14:textId="6D59CFAE" w:rsidR="00D27FDB" w:rsidRPr="001E13D1" w:rsidRDefault="00D27FDB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 dropped off all of your children at the same time. You pick</w:t>
                  </w:r>
                  <w:r w:rsidR="00AC1D45">
                    <w:rPr>
                      <w:rFonts w:ascii="Arial Narrow" w:hAnsi="Arial Narrow"/>
                      <w:color w:val="000000" w:themeColor="text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up one of your children, Billy,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from day care at noon for a dentist appointment,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but the others, Lisa and Jayda, are picked up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6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later.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67FB2387" w14:textId="77777777" w:rsidR="00D27FDB" w:rsidRPr="001E13D1" w:rsidRDefault="00D27FDB" w:rsidP="00D27FDB">
                  <w:pPr>
                    <w:pStyle w:val="TableParagraph"/>
                    <w:spacing w:before="7"/>
                    <w:ind w:right="237"/>
                    <w:rPr>
                      <w:rFonts w:ascii="Arial Narrow" w:eastAsia="Times New Roman" w:hAnsi="Arial Narrow" w:cs="Times New Roman"/>
                      <w:color w:val="000000" w:themeColor="text1"/>
                      <w:sz w:val="21"/>
                      <w:szCs w:val="21"/>
                    </w:rPr>
                  </w:pPr>
                </w:p>
                <w:p w14:paraId="288EE582" w14:textId="77777777" w:rsidR="00D27FDB" w:rsidRPr="001E13D1" w:rsidRDefault="00D27FDB" w:rsidP="00D27FDB">
                  <w:pPr>
                    <w:pStyle w:val="TableParagraph"/>
                    <w:ind w:left="103" w:right="237"/>
                    <w:rPr>
                      <w:rFonts w:ascii="Arial Narrow" w:hAnsi="Arial Narrow"/>
                      <w:i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1: </w:t>
                  </w:r>
                  <w:r w:rsidRPr="008C1F0D">
                    <w:rPr>
                      <w:rFonts w:ascii="Arial Narrow" w:hAnsi="Arial Narrow"/>
                      <w:color w:val="000000" w:themeColor="text1"/>
                    </w:rPr>
                    <w:t>D 6:30am</w:t>
                  </w:r>
                </w:p>
                <w:p w14:paraId="0D07828C" w14:textId="77777777" w:rsidR="00D27FDB" w:rsidRPr="001E13D1" w:rsidRDefault="00D27FDB" w:rsidP="00D27FDB">
                  <w:pPr>
                    <w:pStyle w:val="TableParagraph"/>
                    <w:ind w:left="103" w:right="237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2: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P 12:00pm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 xml:space="preserve">Billy </w:t>
                  </w:r>
                </w:p>
                <w:p w14:paraId="2E64D3F6" w14:textId="77777777" w:rsidR="00AC1D45" w:rsidRDefault="00D27FDB" w:rsidP="00B23EA6">
                  <w:pPr>
                    <w:pStyle w:val="TableParagraph"/>
                    <w:ind w:left="103" w:right="237"/>
                    <w:rPr>
                      <w:rFonts w:ascii="Arial Narrow" w:hAnsi="Arial Narrow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3: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P 5:45pm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4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 xml:space="preserve">Lisa </w:t>
                  </w:r>
                </w:p>
                <w:p w14:paraId="7427F1EC" w14:textId="7BB6C9B3" w:rsidR="00D27FDB" w:rsidRPr="001E13D1" w:rsidRDefault="00D27FDB" w:rsidP="00B23EA6">
                  <w:pPr>
                    <w:pStyle w:val="TableParagraph"/>
                    <w:ind w:left="103" w:right="237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000000" w:themeColor="text1"/>
                    </w:rPr>
                    <w:t xml:space="preserve">Text 4: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P 5:45pm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6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Jayda</w:t>
                  </w:r>
                </w:p>
              </w:tc>
            </w:tr>
            <w:tr w:rsidR="00D27FDB" w:rsidRPr="001E13D1" w14:paraId="2F1B4921" w14:textId="77777777" w:rsidTr="0045416C">
              <w:trPr>
                <w:trHeight w:hRule="exact" w:val="1360"/>
                <w:jc w:val="center"/>
              </w:trPr>
              <w:tc>
                <w:tcPr>
                  <w:tcW w:w="3068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2910688E" w14:textId="77777777" w:rsidR="00D27FDB" w:rsidRPr="001E13D1" w:rsidRDefault="00D27FDB" w:rsidP="00D27FDB">
                  <w:pPr>
                    <w:pStyle w:val="TableParagraph"/>
                    <w:spacing w:before="9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  <w:sz w:val="21"/>
                      <w:szCs w:val="21"/>
                    </w:rPr>
                  </w:pPr>
                </w:p>
                <w:p w14:paraId="7587CEF9" w14:textId="29814AD6" w:rsidR="00D27FDB" w:rsidRPr="001E13D1" w:rsidRDefault="00D27FDB">
                  <w:pPr>
                    <w:pStyle w:val="TableParagraph"/>
                    <w:ind w:left="235" w:right="125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 texted an incorrect pick-up time for one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13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of the children, Jayda, and want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to correct your</w:t>
                  </w:r>
                  <w:r w:rsidRPr="001E13D1">
                    <w:rPr>
                      <w:rFonts w:ascii="Arial Narrow" w:hAnsi="Arial Narrow"/>
                      <w:color w:val="000000" w:themeColor="text1"/>
                      <w:spacing w:val="-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000000" w:themeColor="text1"/>
                    </w:rPr>
                    <w:t>response.</w:t>
                  </w:r>
                </w:p>
              </w:tc>
              <w:tc>
                <w:tcPr>
                  <w:tcW w:w="1932" w:type="pct"/>
                  <w:tcBorders>
                    <w:top w:val="single" w:sz="8" w:space="0" w:color="00926C"/>
                    <w:left w:val="single" w:sz="8" w:space="0" w:color="00926C"/>
                    <w:bottom w:val="single" w:sz="8" w:space="0" w:color="00926C"/>
                    <w:right w:val="single" w:sz="8" w:space="0" w:color="00926C"/>
                  </w:tcBorders>
                  <w:shd w:val="clear" w:color="auto" w:fill="auto"/>
                </w:tcPr>
                <w:p w14:paraId="761C19EB" w14:textId="62A73F64" w:rsidR="00D27FDB" w:rsidRPr="001E13D1" w:rsidRDefault="00D27FDB" w:rsidP="00D27FDB">
                  <w:pPr>
                    <w:pStyle w:val="TableParagraph"/>
                    <w:ind w:left="103" w:right="104"/>
                    <w:rPr>
                      <w:rFonts w:ascii="Arial Narrow" w:eastAsia="Times New Roman" w:hAnsi="Arial Narrow" w:cs="Times New Roman"/>
                      <w:color w:val="000000" w:themeColor="text1"/>
                    </w:rPr>
                  </w:pP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Text “1</w:t>
                  </w:r>
                  <w:r w:rsidR="006B47F2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,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” then text the correct pick-up time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with the child’s name, for example, P 5:30pm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  <w:spacing w:val="-11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Jayda</w:t>
                  </w:r>
                  <w:r w:rsidR="00AC1D45">
                    <w:rPr>
                      <w:rFonts w:ascii="Arial Narrow" w:eastAsia="Times New Roman" w:hAnsi="Arial Narrow" w:cs="Times New Roman"/>
                      <w:color w:val="000000" w:themeColor="text1"/>
                    </w:rPr>
                    <w:t>.</w:t>
                  </w:r>
                </w:p>
              </w:tc>
            </w:tr>
          </w:tbl>
          <w:p w14:paraId="44D13B19" w14:textId="77777777" w:rsidR="007068FD" w:rsidRPr="001E13D1" w:rsidRDefault="007068FD" w:rsidP="004E0F7E">
            <w:pPr>
              <w:pStyle w:val="BodyText"/>
            </w:pPr>
          </w:p>
          <w:p w14:paraId="29D50C32" w14:textId="77777777" w:rsidR="007068FD" w:rsidRPr="001E13D1" w:rsidRDefault="007068FD" w:rsidP="004E0F7E">
            <w:pPr>
              <w:pStyle w:val="BodyText"/>
            </w:pPr>
          </w:p>
        </w:tc>
      </w:tr>
      <w:tr w:rsidR="001A4B3B" w:rsidRPr="001E13D1" w14:paraId="73E3F780" w14:textId="77777777" w:rsidTr="00247889">
        <w:trPr>
          <w:trHeight w:hRule="exact" w:val="522"/>
        </w:trPr>
        <w:tc>
          <w:tcPr>
            <w:tcW w:w="6192" w:type="dxa"/>
            <w:vAlign w:val="bottom"/>
          </w:tcPr>
          <w:p w14:paraId="07B294F1" w14:textId="77777777" w:rsidR="008D1606" w:rsidRPr="001E13D1" w:rsidRDefault="007068FD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2</w:t>
            </w:r>
          </w:p>
        </w:tc>
        <w:tc>
          <w:tcPr>
            <w:tcW w:w="864" w:type="dxa"/>
            <w:vAlign w:val="bottom"/>
          </w:tcPr>
          <w:p w14:paraId="69089EEA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0AC56E26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531F53F0" w14:textId="77777777" w:rsidR="008D1606" w:rsidRPr="001E13D1" w:rsidRDefault="007068FD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19</w:t>
            </w:r>
          </w:p>
        </w:tc>
      </w:tr>
      <w:tr w:rsidR="008D1606" w:rsidRPr="001E13D1" w14:paraId="513D958B" w14:textId="77777777" w:rsidTr="00247889">
        <w:trPr>
          <w:trHeight w:hRule="exact" w:val="8982"/>
        </w:trPr>
        <w:tc>
          <w:tcPr>
            <w:tcW w:w="6192" w:type="dxa"/>
          </w:tcPr>
          <w:p w14:paraId="4E3B9036" w14:textId="7E4A027C" w:rsidR="007068FD" w:rsidRPr="001E13D1" w:rsidRDefault="008D1606" w:rsidP="004C0BC6">
            <w:pPr>
              <w:pStyle w:val="Heading1"/>
              <w:rPr>
                <w:rFonts w:eastAsia="Arial Narrow" w:cs="Arial Narrow"/>
                <w:szCs w:val="32"/>
              </w:rPr>
            </w:pPr>
            <w:r w:rsidRPr="001E13D1">
              <w:lastRenderedPageBreak/>
              <w:br w:type="page"/>
            </w:r>
            <w:bookmarkStart w:id="7" w:name="_Toc428280211"/>
            <w:r w:rsidR="00AC1D45">
              <w:t>More</w:t>
            </w:r>
            <w:r w:rsidR="00AC1D45" w:rsidRPr="001E13D1">
              <w:t xml:space="preserve"> </w:t>
            </w:r>
            <w:r w:rsidR="00382336" w:rsidRPr="001E13D1">
              <w:t xml:space="preserve">Examples of How to Text </w:t>
            </w:r>
            <w:r w:rsidR="007068FD" w:rsidRPr="001E13D1">
              <w:t>CARS</w:t>
            </w:r>
            <w:r w:rsidR="007068FD" w:rsidRPr="001E13D1">
              <w:rPr>
                <w:spacing w:val="-7"/>
              </w:rPr>
              <w:t xml:space="preserve"> </w:t>
            </w:r>
            <w:bookmarkEnd w:id="7"/>
          </w:p>
          <w:p w14:paraId="5E183A30" w14:textId="6A286E66" w:rsidR="007068FD" w:rsidRPr="001E13D1" w:rsidRDefault="007068FD" w:rsidP="004E0F7E">
            <w:pPr>
              <w:pStyle w:val="BodyText"/>
            </w:pPr>
            <w:r w:rsidRPr="001E13D1">
              <w:t xml:space="preserve">Use this </w:t>
            </w:r>
            <w:r w:rsidR="006B47F2" w:rsidRPr="001E13D1">
              <w:t>two</w:t>
            </w:r>
            <w:r w:rsidR="006B47F2">
              <w:t>-</w:t>
            </w:r>
            <w:r w:rsidRPr="001E13D1">
              <w:t xml:space="preserve">page guide for additional help texting CARS. </w:t>
            </w:r>
          </w:p>
          <w:tbl>
            <w:tblPr>
              <w:tblW w:w="5000" w:type="pct"/>
              <w:jc w:val="center"/>
              <w:tblBorders>
                <w:top w:val="single" w:sz="8" w:space="0" w:color="00926C"/>
                <w:left w:val="single" w:sz="8" w:space="0" w:color="00926C"/>
                <w:bottom w:val="single" w:sz="8" w:space="0" w:color="00926C"/>
                <w:right w:val="single" w:sz="8" w:space="0" w:color="00926C"/>
                <w:insideH w:val="single" w:sz="8" w:space="0" w:color="00926C"/>
                <w:insideV w:val="single" w:sz="8" w:space="0" w:color="00926C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737"/>
              <w:gridCol w:w="2435"/>
            </w:tblGrid>
            <w:tr w:rsidR="00D27FDB" w:rsidRPr="001E13D1" w14:paraId="75D03357" w14:textId="77777777" w:rsidTr="0045416C">
              <w:trPr>
                <w:trHeight w:hRule="exact" w:val="721"/>
                <w:jc w:val="center"/>
              </w:trPr>
              <w:tc>
                <w:tcPr>
                  <w:tcW w:w="5000" w:type="pct"/>
                  <w:gridSpan w:val="2"/>
                  <w:shd w:val="clear" w:color="auto" w:fill="00CC99"/>
                </w:tcPr>
                <w:p w14:paraId="627D23B8" w14:textId="77777777" w:rsidR="00D27FDB" w:rsidRPr="001E13D1" w:rsidRDefault="00D27FDB" w:rsidP="00D27FDB">
                  <w:pPr>
                    <w:pStyle w:val="TableParagraph"/>
                    <w:tabs>
                      <w:tab w:val="left" w:pos="325"/>
                    </w:tabs>
                    <w:spacing w:before="60"/>
                    <w:ind w:left="955" w:right="928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YOU ARE A PARENT WITH ONE CHILD ENROLLED AT</w:t>
                  </w:r>
                  <w:r w:rsidRPr="001E13D1">
                    <w:rPr>
                      <w:rFonts w:ascii="Calibri"/>
                      <w:b/>
                      <w:color w:val="FFFFFF"/>
                      <w:spacing w:val="-17"/>
                      <w:sz w:val="24"/>
                      <w:szCs w:val="24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DAY</w:t>
                  </w:r>
                  <w:r w:rsidR="006B47F2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/>
                      <w:sz w:val="24"/>
                      <w:szCs w:val="24"/>
                    </w:rPr>
                    <w:t>CARE:</w:t>
                  </w:r>
                </w:p>
              </w:tc>
            </w:tr>
            <w:tr w:rsidR="00D27FDB" w:rsidRPr="001E13D1" w14:paraId="0DAC0045" w14:textId="77777777" w:rsidTr="0045416C">
              <w:trPr>
                <w:trHeight w:hRule="exact" w:val="479"/>
                <w:jc w:val="center"/>
              </w:trPr>
              <w:tc>
                <w:tcPr>
                  <w:tcW w:w="3027" w:type="pct"/>
                  <w:shd w:val="clear" w:color="auto" w:fill="00CC99"/>
                </w:tcPr>
                <w:p w14:paraId="4F4E8737" w14:textId="77777777" w:rsidR="00D27FDB" w:rsidRPr="001E13D1" w:rsidRDefault="00D27FDB" w:rsidP="00D27FDB">
                  <w:pPr>
                    <w:pStyle w:val="TableParagraph"/>
                    <w:spacing w:before="120"/>
                    <w:ind w:left="101" w:right="180"/>
                    <w:jc w:val="center"/>
                    <w:rPr>
                      <w:rFonts w:ascii="Calibri" w:eastAsia="Calibri" w:hAnsi="Calibri" w:cs="Calibri"/>
                      <w:color w:val="FFFFFF" w:themeColor="background1"/>
                      <w:sz w:val="22"/>
                    </w:rPr>
                  </w:pP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Parent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pacing w:val="-4"/>
                      <w:sz w:val="22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Actions</w:t>
                  </w:r>
                </w:p>
              </w:tc>
              <w:tc>
                <w:tcPr>
                  <w:tcW w:w="1973" w:type="pct"/>
                  <w:shd w:val="clear" w:color="auto" w:fill="00CC99"/>
                </w:tcPr>
                <w:p w14:paraId="12A63781" w14:textId="6BD15C87" w:rsidR="00D27FDB" w:rsidRPr="001E13D1" w:rsidRDefault="00D27FDB">
                  <w:pPr>
                    <w:pStyle w:val="TableParagraph"/>
                    <w:spacing w:before="120"/>
                    <w:ind w:left="101" w:right="92"/>
                    <w:jc w:val="center"/>
                    <w:rPr>
                      <w:rFonts w:ascii="Calibri" w:eastAsia="Calibri" w:hAnsi="Calibri" w:cs="Calibri"/>
                      <w:color w:val="FFFFFF" w:themeColor="background1"/>
                      <w:sz w:val="22"/>
                    </w:rPr>
                  </w:pP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Text</w:t>
                  </w:r>
                  <w:r w:rsidR="0045416C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s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 xml:space="preserve"> You Send </w:t>
                  </w:r>
                  <w:r w:rsidR="006B47F2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t</w:t>
                  </w:r>
                  <w:r w:rsidR="006B47F2"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o</w:t>
                  </w:r>
                  <w:r w:rsidR="006B47F2" w:rsidRPr="001E13D1">
                    <w:rPr>
                      <w:rFonts w:ascii="Calibri"/>
                      <w:b/>
                      <w:color w:val="FFFFFF" w:themeColor="background1"/>
                      <w:spacing w:val="-12"/>
                      <w:sz w:val="22"/>
                    </w:rPr>
                    <w:t xml:space="preserve"> </w:t>
                  </w:r>
                  <w:r w:rsidRPr="001E13D1">
                    <w:rPr>
                      <w:rFonts w:ascii="Calibri"/>
                      <w:b/>
                      <w:color w:val="FFFFFF" w:themeColor="background1"/>
                      <w:sz w:val="22"/>
                    </w:rPr>
                    <w:t>CARS</w:t>
                  </w:r>
                </w:p>
              </w:tc>
            </w:tr>
            <w:tr w:rsidR="00D27FDB" w:rsidRPr="001E13D1" w14:paraId="1BD03963" w14:textId="77777777" w:rsidTr="0045416C">
              <w:trPr>
                <w:trHeight w:hRule="exact" w:val="767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1A931795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17FC71AB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>You just dropped off your child at the</w:t>
                  </w:r>
                  <w:r w:rsidRPr="001E13D1">
                    <w:rPr>
                      <w:rFonts w:ascii="Arial Narrow" w:hAnsi="Arial Narrow"/>
                      <w:color w:val="auto"/>
                      <w:spacing w:val="-6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day</w:t>
                  </w:r>
                  <w:r w:rsidR="006B47F2">
                    <w:rPr>
                      <w:rFonts w:ascii="Arial Narrow" w:hAnsi="Arial Narrow"/>
                      <w:color w:val="auto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care.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4AA16BFC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2DB88B99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>D</w:t>
                  </w:r>
                  <w:r w:rsidRPr="001E13D1">
                    <w:rPr>
                      <w:rFonts w:ascii="Arial Narrow" w:hAnsi="Arial Narrow"/>
                      <w:color w:val="auto"/>
                      <w:spacing w:val="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7:30am</w:t>
                  </w:r>
                </w:p>
              </w:tc>
            </w:tr>
            <w:tr w:rsidR="00D27FDB" w:rsidRPr="001E13D1" w14:paraId="24CAFD58" w14:textId="77777777" w:rsidTr="008C1F0D">
              <w:trPr>
                <w:trHeight w:hRule="exact" w:val="713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1E364569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  <w:sz w:val="18"/>
                    </w:rPr>
                  </w:pPr>
                </w:p>
                <w:p w14:paraId="23119AB3" w14:textId="77777777" w:rsidR="00D27FDB" w:rsidRPr="008C1F0D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8C1F0D">
                    <w:rPr>
                      <w:rFonts w:ascii="Arial Narrow" w:hAnsi="Arial Narrow"/>
                      <w:color w:val="auto"/>
                    </w:rPr>
                    <w:t>You just picked up your child from the</w:t>
                  </w:r>
                  <w:r w:rsidRPr="008C1F0D">
                    <w:rPr>
                      <w:rFonts w:ascii="Arial Narrow" w:hAnsi="Arial Narrow"/>
                      <w:color w:val="auto"/>
                      <w:spacing w:val="-5"/>
                    </w:rPr>
                    <w:t xml:space="preserve"> </w:t>
                  </w:r>
                  <w:r w:rsidR="00C4705E" w:rsidRPr="008C1F0D">
                    <w:rPr>
                      <w:rFonts w:ascii="Arial Narrow" w:hAnsi="Arial Narrow"/>
                      <w:color w:val="auto"/>
                    </w:rPr>
                    <w:t>day</w:t>
                  </w:r>
                  <w:r w:rsidR="006B47F2" w:rsidRPr="008C1F0D">
                    <w:rPr>
                      <w:rFonts w:ascii="Arial Narrow" w:hAnsi="Arial Narrow"/>
                      <w:color w:val="auto"/>
                    </w:rPr>
                    <w:t xml:space="preserve"> </w:t>
                  </w:r>
                  <w:r w:rsidRPr="008C1F0D">
                    <w:rPr>
                      <w:rFonts w:ascii="Arial Narrow" w:hAnsi="Arial Narrow"/>
                      <w:color w:val="auto"/>
                    </w:rPr>
                    <w:t>care.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7568786D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43E0DEAA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>P</w:t>
                  </w:r>
                  <w:r w:rsidRPr="001E13D1">
                    <w:rPr>
                      <w:rFonts w:ascii="Arial Narrow" w:hAnsi="Arial Narrow"/>
                      <w:color w:val="auto"/>
                      <w:spacing w:val="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5:15pm</w:t>
                  </w:r>
                </w:p>
              </w:tc>
            </w:tr>
            <w:tr w:rsidR="00D27FDB" w:rsidRPr="001E13D1" w14:paraId="1F8874F9" w14:textId="77777777" w:rsidTr="00247889">
              <w:trPr>
                <w:trHeight w:hRule="exact" w:val="533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1A65EDCA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53602989" w14:textId="59D788F9" w:rsidR="00D27FDB" w:rsidRPr="001E13D1" w:rsidRDefault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 xml:space="preserve">Your </w:t>
                  </w:r>
                  <w:r w:rsidR="0045416C" w:rsidRPr="001E13D1">
                    <w:rPr>
                      <w:rFonts w:ascii="Arial Narrow" w:hAnsi="Arial Narrow"/>
                      <w:color w:val="auto"/>
                    </w:rPr>
                    <w:t>child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 xml:space="preserve"> is sick and </w:t>
                  </w:r>
                  <w:r w:rsidR="00AC1D45">
                    <w:rPr>
                      <w:rFonts w:ascii="Arial Narrow" w:hAnsi="Arial Narrow"/>
                      <w:color w:val="auto"/>
                    </w:rPr>
                    <w:t>is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 xml:space="preserve"> absent</w:t>
                  </w:r>
                  <w:r w:rsidRPr="001E13D1">
                    <w:rPr>
                      <w:rFonts w:ascii="Arial Narrow" w:hAnsi="Arial Narrow"/>
                      <w:color w:val="auto"/>
                      <w:spacing w:val="-5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today.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2B264DBA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7780B40E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</w:rPr>
                    <w:t>A</w:t>
                  </w:r>
                </w:p>
              </w:tc>
            </w:tr>
            <w:tr w:rsidR="0045416C" w:rsidRPr="001E13D1" w14:paraId="58B227C4" w14:textId="77777777" w:rsidTr="00247889">
              <w:trPr>
                <w:trHeight w:hRule="exact" w:val="524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50FC3FE9" w14:textId="77777777" w:rsidR="0045416C" w:rsidRPr="001E13D1" w:rsidRDefault="0045416C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782CA41C" w14:textId="77777777" w:rsidR="0045416C" w:rsidRPr="001E13D1" w:rsidRDefault="00CD4ACD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000000" w:themeColor="text1"/>
                    </w:rPr>
                    <w:t>Your child’s day care is closed today.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63A0B789" w14:textId="77777777" w:rsidR="0045416C" w:rsidRPr="001E13D1" w:rsidRDefault="0045416C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27ADFC3B" w14:textId="77777777" w:rsidR="0045416C" w:rsidRPr="001E13D1" w:rsidRDefault="0045416C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eastAsia="Times New Roman" w:hAnsi="Arial Narrow"/>
                      <w:color w:val="auto"/>
                    </w:rPr>
                    <w:t>C</w:t>
                  </w:r>
                </w:p>
              </w:tc>
            </w:tr>
            <w:tr w:rsidR="00D27FDB" w:rsidRPr="001E13D1" w14:paraId="481E77C1" w14:textId="77777777" w:rsidTr="0045416C">
              <w:trPr>
                <w:trHeight w:hRule="exact" w:val="1082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45AC7D38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054CA038" w14:textId="3CAEA1E2" w:rsidR="00D27FDB" w:rsidRPr="001E13D1" w:rsidRDefault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>Your child attended day care in</w:t>
                  </w:r>
                  <w:r w:rsidRPr="001E13D1">
                    <w:rPr>
                      <w:rFonts w:ascii="Arial Narrow" w:hAnsi="Arial Narrow"/>
                      <w:color w:val="auto"/>
                      <w:spacing w:val="-7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the morning, but was picked up early because</w:t>
                  </w:r>
                  <w:r w:rsidRPr="001E13D1">
                    <w:rPr>
                      <w:rFonts w:ascii="Arial Narrow" w:hAnsi="Arial Narrow"/>
                      <w:color w:val="auto"/>
                      <w:spacing w:val="-6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the child became</w:t>
                  </w:r>
                  <w:r w:rsidRPr="001E13D1">
                    <w:rPr>
                      <w:rFonts w:ascii="Arial Narrow" w:hAnsi="Arial Narrow"/>
                      <w:color w:val="auto"/>
                      <w:spacing w:val="-5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ill.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67AB33C5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2DEE0BF2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1: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D</w:t>
                  </w:r>
                  <w:r w:rsidRPr="001E13D1">
                    <w:rPr>
                      <w:rFonts w:ascii="Arial Narrow" w:hAnsi="Arial Narrow"/>
                      <w:color w:val="auto"/>
                      <w:spacing w:val="-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8:45am</w:t>
                  </w:r>
                </w:p>
                <w:p w14:paraId="204D14AA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2: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P</w:t>
                  </w:r>
                  <w:r w:rsidRPr="001E13D1">
                    <w:rPr>
                      <w:rFonts w:ascii="Arial Narrow" w:hAnsi="Arial Narrow"/>
                      <w:color w:val="auto"/>
                      <w:spacing w:val="-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1:15pm</w:t>
                  </w:r>
                </w:p>
              </w:tc>
            </w:tr>
            <w:tr w:rsidR="00D27FDB" w:rsidRPr="001E13D1" w14:paraId="4E809C34" w14:textId="77777777" w:rsidTr="0045416C">
              <w:trPr>
                <w:trHeight w:hRule="exact" w:val="1703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53E4F137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1106BD79" w14:textId="3F2B9C2C" w:rsidR="00D27FDB" w:rsidRPr="001E13D1" w:rsidRDefault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Your child </w:t>
                  </w:r>
                  <w:r w:rsidR="006B47F2">
                    <w:rPr>
                      <w:rFonts w:ascii="Arial Narrow" w:eastAsia="Times New Roman" w:hAnsi="Arial Narrow"/>
                      <w:bCs/>
                      <w:color w:val="auto"/>
                    </w:rPr>
                    <w:t>was</w:t>
                  </w:r>
                  <w:r w:rsidR="006B47F2"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dropped off at the day care in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the morning, but you pick</w:t>
                  </w:r>
                  <w:r w:rsidR="006B47F2">
                    <w:rPr>
                      <w:rFonts w:ascii="Arial Narrow" w:eastAsia="Times New Roman" w:hAnsi="Arial Narrow"/>
                      <w:bCs/>
                      <w:color w:val="auto"/>
                    </w:rPr>
                    <w:t>ed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 </w:t>
                  </w:r>
                  <w:r w:rsidR="00AC1D45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up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your child for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-6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a doctor’s appointment in the afternoon.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-5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After the appointment, you </w:t>
                  </w:r>
                  <w:r w:rsidR="008C1F0D"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dro</w:t>
                  </w:r>
                  <w:r w:rsidR="008C1F0D">
                    <w:rPr>
                      <w:rFonts w:ascii="Arial Narrow" w:eastAsia="Times New Roman" w:hAnsi="Arial Narrow"/>
                      <w:bCs/>
                      <w:color w:val="auto"/>
                    </w:rPr>
                    <w:t>pped</w:t>
                  </w:r>
                  <w:r w:rsidR="006B47F2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off the child at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the day care again and pick</w:t>
                  </w:r>
                  <w:r w:rsidR="006B47F2">
                    <w:rPr>
                      <w:rFonts w:ascii="Arial Narrow" w:eastAsia="Times New Roman" w:hAnsi="Arial Narrow"/>
                      <w:bCs/>
                      <w:color w:val="auto"/>
                    </w:rPr>
                    <w:t xml:space="preserve">ed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up the child at the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-5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end of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  <w:spacing w:val="2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bCs/>
                      <w:color w:val="auto"/>
                    </w:rPr>
                    <w:t>day.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4A9F936A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66E715C8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4A3B9669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hAnsi="Arial Narrow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1: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D</w:t>
                  </w:r>
                  <w:r w:rsidRPr="001E13D1">
                    <w:rPr>
                      <w:rFonts w:ascii="Arial Narrow" w:hAnsi="Arial Narrow"/>
                      <w:color w:val="auto"/>
                      <w:spacing w:val="-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7:15am</w:t>
                  </w:r>
                </w:p>
                <w:p w14:paraId="6B06248A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hAnsi="Arial Narrow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2: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P</w:t>
                  </w:r>
                  <w:r w:rsidRPr="001E13D1">
                    <w:rPr>
                      <w:rFonts w:ascii="Arial Narrow" w:hAnsi="Arial Narrow"/>
                      <w:color w:val="auto"/>
                      <w:spacing w:val="-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11:15pm</w:t>
                  </w:r>
                </w:p>
                <w:p w14:paraId="65B4BFA3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hAnsi="Arial Narrow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3: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D</w:t>
                  </w:r>
                  <w:r w:rsidRPr="001E13D1">
                    <w:rPr>
                      <w:rFonts w:ascii="Arial Narrow" w:hAnsi="Arial Narrow"/>
                      <w:color w:val="auto"/>
                      <w:spacing w:val="-2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1:30pm</w:t>
                  </w:r>
                </w:p>
                <w:p w14:paraId="6228B3A5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i/>
                      <w:color w:val="auto"/>
                    </w:rPr>
                    <w:t xml:space="preserve">Text 4: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P</w:t>
                  </w:r>
                  <w:r w:rsidRPr="001E13D1">
                    <w:rPr>
                      <w:rFonts w:ascii="Arial Narrow" w:hAnsi="Arial Narrow"/>
                      <w:color w:val="auto"/>
                      <w:spacing w:val="-1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5:00pm</w:t>
                  </w:r>
                </w:p>
              </w:tc>
            </w:tr>
            <w:tr w:rsidR="00D27FDB" w:rsidRPr="001E13D1" w14:paraId="579FF741" w14:textId="77777777" w:rsidTr="0045416C">
              <w:trPr>
                <w:trHeight w:hRule="exact" w:val="1023"/>
                <w:jc w:val="center"/>
              </w:trPr>
              <w:tc>
                <w:tcPr>
                  <w:tcW w:w="3027" w:type="pct"/>
                  <w:shd w:val="clear" w:color="auto" w:fill="auto"/>
                </w:tcPr>
                <w:p w14:paraId="36F559DF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7D8597D3" w14:textId="77777777" w:rsidR="00D27FDB" w:rsidRPr="001E13D1" w:rsidRDefault="00D27FDB" w:rsidP="00D27FDB">
                  <w:pPr>
                    <w:pStyle w:val="NoSpacing"/>
                    <w:ind w:left="235" w:right="180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hAnsi="Arial Narrow"/>
                      <w:color w:val="auto"/>
                    </w:rPr>
                    <w:t>You texted the incorrect pick-up time to</w:t>
                  </w:r>
                  <w:r w:rsidRPr="001E13D1">
                    <w:rPr>
                      <w:rFonts w:ascii="Arial Narrow" w:hAnsi="Arial Narrow"/>
                      <w:color w:val="auto"/>
                      <w:spacing w:val="-13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CARS and want to correct your</w:t>
                  </w:r>
                  <w:r w:rsidRPr="001E13D1">
                    <w:rPr>
                      <w:rFonts w:ascii="Arial Narrow" w:hAnsi="Arial Narrow"/>
                      <w:color w:val="auto"/>
                      <w:spacing w:val="-8"/>
                    </w:rPr>
                    <w:t xml:space="preserve"> </w:t>
                  </w:r>
                  <w:r w:rsidRPr="001E13D1">
                    <w:rPr>
                      <w:rFonts w:ascii="Arial Narrow" w:hAnsi="Arial Narrow"/>
                      <w:color w:val="auto"/>
                    </w:rPr>
                    <w:t>response</w:t>
                  </w:r>
                  <w:r w:rsidR="006B47F2">
                    <w:rPr>
                      <w:rFonts w:ascii="Arial Narrow" w:hAnsi="Arial Narrow"/>
                      <w:color w:val="auto"/>
                    </w:rPr>
                    <w:t>.</w:t>
                  </w:r>
                </w:p>
              </w:tc>
              <w:tc>
                <w:tcPr>
                  <w:tcW w:w="1973" w:type="pct"/>
                  <w:shd w:val="clear" w:color="auto" w:fill="auto"/>
                </w:tcPr>
                <w:p w14:paraId="091E755D" w14:textId="77777777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</w:p>
                <w:p w14:paraId="70892010" w14:textId="07131DAC" w:rsidR="00D27FDB" w:rsidRPr="001E13D1" w:rsidRDefault="00D27FDB" w:rsidP="00D27FDB">
                  <w:pPr>
                    <w:pStyle w:val="NoSpacing"/>
                    <w:ind w:left="149" w:right="92" w:firstLine="90"/>
                    <w:jc w:val="center"/>
                    <w:rPr>
                      <w:rFonts w:ascii="Arial Narrow" w:eastAsia="Times New Roman" w:hAnsi="Arial Narrow"/>
                      <w:color w:val="auto"/>
                    </w:rPr>
                  </w:pPr>
                  <w:r w:rsidRPr="001E13D1">
                    <w:rPr>
                      <w:rFonts w:ascii="Arial Narrow" w:eastAsia="Times New Roman" w:hAnsi="Arial Narrow"/>
                      <w:color w:val="auto"/>
                    </w:rPr>
                    <w:t>Text “1” then text the correct pick-up time,</w:t>
                  </w:r>
                  <w:r w:rsidRPr="001E13D1">
                    <w:rPr>
                      <w:rFonts w:ascii="Arial Narrow" w:eastAsia="Times New Roman" w:hAnsi="Arial Narrow"/>
                      <w:color w:val="auto"/>
                      <w:spacing w:val="-10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color w:val="auto"/>
                    </w:rPr>
                    <w:t xml:space="preserve">for example, </w:t>
                  </w:r>
                  <w:r w:rsidR="006B47F2">
                    <w:rPr>
                      <w:rFonts w:ascii="Arial Narrow" w:eastAsia="Times New Roman" w:hAnsi="Arial Narrow"/>
                      <w:color w:val="auto"/>
                    </w:rPr>
                    <w:br/>
                  </w:r>
                  <w:r w:rsidRPr="001E13D1">
                    <w:rPr>
                      <w:rFonts w:ascii="Arial Narrow" w:eastAsia="Times New Roman" w:hAnsi="Arial Narrow"/>
                      <w:color w:val="auto"/>
                    </w:rPr>
                    <w:t>P</w:t>
                  </w:r>
                  <w:r w:rsidRPr="001E13D1">
                    <w:rPr>
                      <w:rFonts w:ascii="Arial Narrow" w:eastAsia="Times New Roman" w:hAnsi="Arial Narrow"/>
                      <w:color w:val="auto"/>
                      <w:spacing w:val="-1"/>
                    </w:rPr>
                    <w:t xml:space="preserve"> </w:t>
                  </w:r>
                  <w:r w:rsidRPr="001E13D1">
                    <w:rPr>
                      <w:rFonts w:ascii="Arial Narrow" w:eastAsia="Times New Roman" w:hAnsi="Arial Narrow"/>
                      <w:color w:val="auto"/>
                    </w:rPr>
                    <w:t>5:30pm</w:t>
                  </w:r>
                </w:p>
              </w:tc>
            </w:tr>
          </w:tbl>
          <w:p w14:paraId="2EDD52C1" w14:textId="77777777" w:rsidR="008D1606" w:rsidRPr="001E13D1" w:rsidRDefault="008D1606" w:rsidP="004E0F7E">
            <w:pPr>
              <w:pStyle w:val="BodyText"/>
            </w:pPr>
          </w:p>
        </w:tc>
        <w:tc>
          <w:tcPr>
            <w:tcW w:w="864" w:type="dxa"/>
          </w:tcPr>
          <w:p w14:paraId="7BBC7D4B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091F9585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6192" w:type="dxa"/>
          </w:tcPr>
          <w:p w14:paraId="1BB7B8C1" w14:textId="77777777" w:rsidR="002A0DDD" w:rsidRPr="001E13D1" w:rsidRDefault="002A0DDD" w:rsidP="002A0DDD">
            <w:pPr>
              <w:pStyle w:val="NoSpacing"/>
            </w:pPr>
          </w:p>
          <w:p w14:paraId="723788BF" w14:textId="77777777" w:rsidR="007068FD" w:rsidRPr="001E13D1" w:rsidRDefault="007068FD" w:rsidP="004E0F7E">
            <w:pPr>
              <w:pStyle w:val="BodyText"/>
            </w:pPr>
            <w:r w:rsidRPr="001E13D1">
              <w:rPr>
                <w:b/>
                <w:u w:val="single"/>
              </w:rPr>
              <w:t>Step 3</w:t>
            </w:r>
            <w:r w:rsidRPr="008C1F0D">
              <w:rPr>
                <w:b/>
              </w:rPr>
              <w:t>:</w:t>
            </w:r>
            <w:r w:rsidRPr="001E13D1">
              <w:t xml:space="preserve"> </w:t>
            </w:r>
            <w:r w:rsidR="00A124F2" w:rsidRPr="001E13D1">
              <w:t>Please s</w:t>
            </w:r>
            <w:r w:rsidRPr="001E13D1">
              <w:t xml:space="preserve">ave the number, </w:t>
            </w:r>
            <w:r w:rsidR="000A6794" w:rsidRPr="001E13D1">
              <w:rPr>
                <w:b/>
              </w:rPr>
              <w:t>510-85</w:t>
            </w:r>
            <w:r w:rsidRPr="001E13D1">
              <w:rPr>
                <w:b/>
              </w:rPr>
              <w:t>8-2277</w:t>
            </w:r>
            <w:r w:rsidR="00A124F2" w:rsidRPr="001E13D1">
              <w:rPr>
                <w:b/>
              </w:rPr>
              <w:t>,</w:t>
            </w:r>
            <w:r w:rsidRPr="001E13D1">
              <w:t xml:space="preserve"> as a contact in your phone</w:t>
            </w:r>
            <w:r w:rsidR="00A124F2" w:rsidRPr="001E13D1">
              <w:t xml:space="preserve"> and name it “CARS.”</w:t>
            </w:r>
            <w:r w:rsidRPr="001E13D1">
              <w:t xml:space="preserve"> </w:t>
            </w:r>
          </w:p>
          <w:p w14:paraId="5785EFE9" w14:textId="72C900FE" w:rsidR="007068FD" w:rsidRPr="001E13D1" w:rsidRDefault="00532169">
            <w:pPr>
              <w:pStyle w:val="Heading2"/>
            </w:pPr>
            <w:bookmarkStart w:id="8" w:name="_Toc428280188"/>
            <w:r w:rsidRPr="001E13D1">
              <w:t>How t</w:t>
            </w:r>
            <w:r w:rsidR="007068FD" w:rsidRPr="001E13D1">
              <w:t>o Unsubscribe</w:t>
            </w:r>
            <w:bookmarkEnd w:id="8"/>
          </w:p>
          <w:p w14:paraId="4851A678" w14:textId="77777777" w:rsidR="008D1606" w:rsidRPr="001E13D1" w:rsidRDefault="007068FD" w:rsidP="004E0F7E">
            <w:pPr>
              <w:pStyle w:val="BodyText"/>
              <w:rPr>
                <w:rStyle w:val="Bodytext1Char"/>
                <w:rFonts w:cs="Times New Roman"/>
                <w:b/>
                <w:bCs/>
              </w:rPr>
            </w:pPr>
            <w:r w:rsidRPr="001E13D1">
              <w:rPr>
                <w:rStyle w:val="Bodytext1Char"/>
              </w:rPr>
              <w:t>If you decide you no longer wish to participate in the study, please call the</w:t>
            </w:r>
            <w:r w:rsidR="00532169" w:rsidRPr="001E13D1">
              <w:rPr>
                <w:rStyle w:val="Bodytext1Char"/>
              </w:rPr>
              <w:t xml:space="preserve"> hotline at </w:t>
            </w:r>
            <w:r w:rsidR="00532169" w:rsidRPr="001E13D1">
              <w:rPr>
                <w:rStyle w:val="Bodytext1Char"/>
                <w:b/>
              </w:rPr>
              <w:t>1-800-912-9384</w:t>
            </w:r>
            <w:r w:rsidR="00532169" w:rsidRPr="001E13D1">
              <w:rPr>
                <w:rStyle w:val="Bodytext1Char"/>
              </w:rPr>
              <w:t>.  Then text</w:t>
            </w:r>
            <w:r w:rsidRPr="001E13D1">
              <w:rPr>
                <w:rStyle w:val="Bodytext1Char"/>
              </w:rPr>
              <w:t xml:space="preserve"> </w:t>
            </w:r>
            <w:r w:rsidR="00A124F2" w:rsidRPr="001E13D1">
              <w:rPr>
                <w:rStyle w:val="Bodytext1Char"/>
              </w:rPr>
              <w:t>“</w:t>
            </w:r>
            <w:r w:rsidRPr="001E13D1">
              <w:rPr>
                <w:rStyle w:val="Bodytext1Char"/>
              </w:rPr>
              <w:t>STOP</w:t>
            </w:r>
            <w:r w:rsidR="00A124F2" w:rsidRPr="001E13D1">
              <w:rPr>
                <w:rStyle w:val="Bodytext1Char"/>
              </w:rPr>
              <w:t>”</w:t>
            </w:r>
            <w:r w:rsidRPr="001E13D1">
              <w:rPr>
                <w:rStyle w:val="Bodytext1Char"/>
              </w:rPr>
              <w:t xml:space="preserve"> to CARS.</w:t>
            </w:r>
          </w:p>
          <w:p w14:paraId="7F6C27DA" w14:textId="77777777" w:rsidR="004C4197" w:rsidRPr="001E13D1" w:rsidRDefault="004C4197" w:rsidP="004E0F7E">
            <w:pPr>
              <w:pStyle w:val="BodyText"/>
              <w:rPr>
                <w:rStyle w:val="Bodytext1Char"/>
              </w:rPr>
            </w:pPr>
          </w:p>
          <w:p w14:paraId="7341C35D" w14:textId="77777777" w:rsidR="004C4197" w:rsidRPr="001E13D1" w:rsidRDefault="004C4197" w:rsidP="004C0BC6">
            <w:pPr>
              <w:pStyle w:val="Heading1"/>
              <w:rPr>
                <w:bCs/>
              </w:rPr>
            </w:pPr>
            <w:r w:rsidRPr="001E13D1">
              <w:t xml:space="preserve">Using the Correct Format to </w:t>
            </w:r>
            <w:r w:rsidR="006B47F2">
              <w:br/>
            </w:r>
            <w:r w:rsidRPr="001E13D1">
              <w:t xml:space="preserve">Text CARS </w:t>
            </w:r>
          </w:p>
          <w:p w14:paraId="3CF0B9A7" w14:textId="77777777" w:rsidR="004C4197" w:rsidRPr="001E13D1" w:rsidRDefault="004C4197" w:rsidP="004E0F7E">
            <w:pPr>
              <w:pStyle w:val="BodyText"/>
            </w:pPr>
            <w:r w:rsidRPr="001E13D1">
              <w:t>CARS asks you to report:</w:t>
            </w:r>
          </w:p>
          <w:p w14:paraId="7A0F00AC" w14:textId="55CE72F8" w:rsidR="004C4197" w:rsidRPr="001E13D1" w:rsidRDefault="004C4197" w:rsidP="004E0F7E">
            <w:pPr>
              <w:pStyle w:val="BodyText"/>
              <w:numPr>
                <w:ilvl w:val="0"/>
                <w:numId w:val="13"/>
              </w:numPr>
            </w:pPr>
            <w:r w:rsidRPr="001E13D1">
              <w:t xml:space="preserve">The drop-off and pick-up times for your child </w:t>
            </w:r>
            <w:r w:rsidRPr="001E13D1">
              <w:rPr>
                <w:b/>
                <w:u w:val="single"/>
              </w:rPr>
              <w:t>every day</w:t>
            </w:r>
            <w:r w:rsidRPr="001E13D1">
              <w:t xml:space="preserve"> if </w:t>
            </w:r>
            <w:r w:rsidR="008A22E9">
              <w:t>he or she is</w:t>
            </w:r>
            <w:r w:rsidRPr="001E13D1">
              <w:t xml:space="preserve"> in care</w:t>
            </w:r>
            <w:r w:rsidR="006B47F2">
              <w:t>.</w:t>
            </w:r>
          </w:p>
          <w:p w14:paraId="2C99D1DA" w14:textId="3F518408" w:rsidR="004C4197" w:rsidRPr="001E13D1" w:rsidRDefault="00AB56BD" w:rsidP="004E0F7E">
            <w:pPr>
              <w:pStyle w:val="BodyText"/>
              <w:numPr>
                <w:ilvl w:val="0"/>
                <w:numId w:val="13"/>
              </w:numPr>
            </w:pPr>
            <w:r w:rsidRPr="001E13D1">
              <w:t xml:space="preserve">An </w:t>
            </w:r>
            <w:r w:rsidR="00892FDC" w:rsidRPr="001E13D1">
              <w:t>a</w:t>
            </w:r>
            <w:r w:rsidR="004C4197" w:rsidRPr="001E13D1">
              <w:t>bsence if your child</w:t>
            </w:r>
            <w:r w:rsidR="008A22E9">
              <w:t xml:space="preserve"> is</w:t>
            </w:r>
            <w:r w:rsidR="004C4197" w:rsidRPr="001E13D1">
              <w:t xml:space="preserve"> not in care.</w:t>
            </w:r>
          </w:p>
          <w:p w14:paraId="24146C58" w14:textId="77777777" w:rsidR="004C4197" w:rsidRPr="001E13D1" w:rsidRDefault="004C4197" w:rsidP="004E0F7E">
            <w:pPr>
              <w:pStyle w:val="BodyText"/>
              <w:numPr>
                <w:ilvl w:val="0"/>
                <w:numId w:val="13"/>
              </w:numPr>
            </w:pPr>
            <w:r w:rsidRPr="001E13D1">
              <w:t>Whether your child is not in attendance because the day care is closed.</w:t>
            </w:r>
          </w:p>
          <w:p w14:paraId="3E8D1EC5" w14:textId="77777777" w:rsidR="004C4197" w:rsidRPr="001E13D1" w:rsidRDefault="004C4197" w:rsidP="004E0F7E">
            <w:pPr>
              <w:pStyle w:val="BodyText"/>
            </w:pPr>
          </w:p>
          <w:p w14:paraId="46E24B40" w14:textId="77777777" w:rsidR="004C4197" w:rsidRPr="001E13D1" w:rsidRDefault="004C4197" w:rsidP="004E0F7E">
            <w:pPr>
              <w:pStyle w:val="BodyText"/>
            </w:pPr>
            <w:r w:rsidRPr="001E13D1">
              <w:t xml:space="preserve">You must text CARS no later than 12 midnight daily. </w:t>
            </w:r>
          </w:p>
          <w:p w14:paraId="726DAE5D" w14:textId="237EB178" w:rsidR="004C4197" w:rsidRPr="001E13D1" w:rsidRDefault="004C4197" w:rsidP="004E0F7E">
            <w:pPr>
              <w:pStyle w:val="BodyText"/>
            </w:pPr>
            <w:r w:rsidRPr="001E13D1">
              <w:rPr>
                <w:u w:val="single"/>
              </w:rPr>
              <w:t>Report</w:t>
            </w:r>
            <w:r w:rsidRPr="001E13D1">
              <w:rPr>
                <w:spacing w:val="-5"/>
                <w:u w:val="single"/>
              </w:rPr>
              <w:t xml:space="preserve"> an </w:t>
            </w:r>
            <w:r w:rsidRPr="001E13D1">
              <w:rPr>
                <w:u w:val="single"/>
              </w:rPr>
              <w:t>absence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only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if</w:t>
            </w:r>
            <w:r w:rsidRPr="001E13D1">
              <w:rPr>
                <w:spacing w:val="-3"/>
                <w:u w:val="single"/>
              </w:rPr>
              <w:t xml:space="preserve"> </w:t>
            </w:r>
            <w:r w:rsidRPr="001E13D1">
              <w:rPr>
                <w:u w:val="single"/>
              </w:rPr>
              <w:t>your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child</w:t>
            </w:r>
            <w:r w:rsidRPr="001E13D1">
              <w:rPr>
                <w:spacing w:val="-7"/>
                <w:u w:val="single"/>
              </w:rPr>
              <w:t xml:space="preserve"> </w:t>
            </w:r>
            <w:r w:rsidRPr="001E13D1">
              <w:rPr>
                <w:u w:val="single"/>
              </w:rPr>
              <w:t>is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absent</w:t>
            </w:r>
            <w:r w:rsidRPr="001E13D1">
              <w:rPr>
                <w:spacing w:val="-8"/>
                <w:u w:val="single"/>
              </w:rPr>
              <w:t xml:space="preserve"> </w:t>
            </w:r>
            <w:r w:rsidRPr="001E13D1">
              <w:rPr>
                <w:u w:val="single"/>
              </w:rPr>
              <w:t>from</w:t>
            </w:r>
            <w:r w:rsidRPr="001E13D1">
              <w:rPr>
                <w:spacing w:val="-7"/>
                <w:u w:val="single"/>
              </w:rPr>
              <w:t xml:space="preserve"> </w:t>
            </w:r>
            <w:r w:rsidRPr="001E13D1">
              <w:rPr>
                <w:u w:val="single"/>
              </w:rPr>
              <w:t>the</w:t>
            </w:r>
            <w:r w:rsidRPr="001E13D1">
              <w:rPr>
                <w:spacing w:val="-9"/>
                <w:u w:val="single"/>
              </w:rPr>
              <w:t xml:space="preserve"> </w:t>
            </w:r>
            <w:r w:rsidRPr="001E13D1">
              <w:rPr>
                <w:u w:val="single"/>
              </w:rPr>
              <w:t>day</w:t>
            </w:r>
            <w:r w:rsidR="006B47F2">
              <w:rPr>
                <w:u w:val="single"/>
              </w:rPr>
              <w:t xml:space="preserve"> </w:t>
            </w:r>
            <w:r w:rsidRPr="001E13D1">
              <w:rPr>
                <w:u w:val="single"/>
              </w:rPr>
              <w:t>care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home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all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day</w:t>
            </w:r>
            <w:r w:rsidRPr="008C1F0D">
              <w:t>.</w:t>
            </w:r>
            <w:r w:rsidRPr="001E13D1">
              <w:rPr>
                <w:b/>
                <w:spacing w:val="-4"/>
              </w:rPr>
              <w:t xml:space="preserve"> </w:t>
            </w:r>
            <w:r w:rsidRPr="001E13D1">
              <w:t>If</w:t>
            </w:r>
            <w:r w:rsidRPr="001E13D1">
              <w:rPr>
                <w:spacing w:val="-5"/>
              </w:rPr>
              <w:t xml:space="preserve"> </w:t>
            </w:r>
            <w:r w:rsidRPr="001E13D1">
              <w:t>your</w:t>
            </w:r>
            <w:r w:rsidRPr="001E13D1">
              <w:rPr>
                <w:spacing w:val="-5"/>
              </w:rPr>
              <w:t xml:space="preserve"> </w:t>
            </w:r>
            <w:r w:rsidRPr="001E13D1">
              <w:t>child</w:t>
            </w:r>
            <w:r w:rsidRPr="001E13D1">
              <w:rPr>
                <w:spacing w:val="-6"/>
              </w:rPr>
              <w:t xml:space="preserve"> </w:t>
            </w:r>
            <w:r w:rsidRPr="001E13D1">
              <w:t>was</w:t>
            </w:r>
            <w:r w:rsidRPr="001E13D1">
              <w:rPr>
                <w:spacing w:val="-5"/>
              </w:rPr>
              <w:t xml:space="preserve"> </w:t>
            </w:r>
            <w:r w:rsidRPr="001E13D1">
              <w:t>absent</w:t>
            </w:r>
            <w:r w:rsidRPr="001E13D1">
              <w:rPr>
                <w:spacing w:val="-5"/>
              </w:rPr>
              <w:t xml:space="preserve"> </w:t>
            </w:r>
            <w:r w:rsidRPr="001E13D1">
              <w:t xml:space="preserve">for only part of the day, make sure to enter the times your child </w:t>
            </w:r>
            <w:r w:rsidR="006B47F2">
              <w:t>wa</w:t>
            </w:r>
            <w:r w:rsidR="006B47F2" w:rsidRPr="001E13D1">
              <w:t xml:space="preserve">s </w:t>
            </w:r>
            <w:r w:rsidRPr="001E13D1">
              <w:t>dropped off and picked</w:t>
            </w:r>
            <w:r w:rsidRPr="001E13D1">
              <w:rPr>
                <w:spacing w:val="-20"/>
              </w:rPr>
              <w:t xml:space="preserve"> </w:t>
            </w:r>
            <w:r w:rsidRPr="001E13D1">
              <w:t xml:space="preserve">up. You will also text CARS when </w:t>
            </w:r>
            <w:r w:rsidR="006B47F2" w:rsidRPr="001E13D1">
              <w:t>the day care is closed</w:t>
            </w:r>
            <w:r w:rsidR="006B47F2">
              <w:t xml:space="preserve"> and </w:t>
            </w:r>
            <w:r w:rsidRPr="001E13D1">
              <w:t xml:space="preserve">your child is not in care. </w:t>
            </w:r>
          </w:p>
          <w:p w14:paraId="74C71700" w14:textId="77777777" w:rsidR="004C4197" w:rsidRPr="001E13D1" w:rsidRDefault="004C4197" w:rsidP="004E0F7E">
            <w:pPr>
              <w:pStyle w:val="BodyText"/>
            </w:pPr>
          </w:p>
          <w:p w14:paraId="14CA4686" w14:textId="77777777" w:rsidR="004C4197" w:rsidRPr="001E13D1" w:rsidRDefault="004C4197" w:rsidP="004E0F7E">
            <w:pPr>
              <w:pStyle w:val="BodyText"/>
              <w:rPr>
                <w:spacing w:val="11"/>
              </w:rPr>
            </w:pPr>
            <w:r w:rsidRPr="001E13D1">
              <w:t xml:space="preserve">CARS requires </w:t>
            </w:r>
            <w:r w:rsidR="00463721">
              <w:t xml:space="preserve">that </w:t>
            </w:r>
            <w:r w:rsidRPr="001E13D1">
              <w:t xml:space="preserve">you use a specific format to send your responses to the system. The format you use is as follows: </w:t>
            </w:r>
          </w:p>
          <w:p w14:paraId="2F004F55" w14:textId="77777777" w:rsidR="004C4197" w:rsidRPr="001E13D1" w:rsidRDefault="004C4197" w:rsidP="004E0F7E">
            <w:pPr>
              <w:pStyle w:val="BodyText"/>
            </w:pPr>
          </w:p>
          <w:p w14:paraId="39F042C0" w14:textId="77777777" w:rsidR="007068FD" w:rsidRPr="001E13D1" w:rsidRDefault="007068FD" w:rsidP="00892FDC">
            <w:pPr>
              <w:spacing w:before="10"/>
            </w:pPr>
          </w:p>
        </w:tc>
      </w:tr>
      <w:tr w:rsidR="00D301A3" w:rsidRPr="001E13D1" w14:paraId="463DECDA" w14:textId="77777777" w:rsidTr="0045416C">
        <w:trPr>
          <w:trHeight w:hRule="exact" w:val="504"/>
        </w:trPr>
        <w:tc>
          <w:tcPr>
            <w:tcW w:w="6192" w:type="dxa"/>
            <w:vAlign w:val="bottom"/>
          </w:tcPr>
          <w:p w14:paraId="429ECE83" w14:textId="77777777" w:rsidR="008D1606" w:rsidRPr="001E13D1" w:rsidRDefault="007068FD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18</w:t>
            </w:r>
          </w:p>
        </w:tc>
        <w:tc>
          <w:tcPr>
            <w:tcW w:w="864" w:type="dxa"/>
            <w:vAlign w:val="bottom"/>
          </w:tcPr>
          <w:p w14:paraId="61654956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05BB489B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7CDD060C" w14:textId="77777777" w:rsidR="008D1606" w:rsidRPr="001E13D1" w:rsidRDefault="007068FD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3</w:t>
            </w:r>
          </w:p>
        </w:tc>
      </w:tr>
      <w:tr w:rsidR="008D1606" w:rsidRPr="001E13D1" w14:paraId="1AE50A9A" w14:textId="77777777" w:rsidTr="00247889">
        <w:trPr>
          <w:trHeight w:hRule="exact" w:val="9072"/>
        </w:trPr>
        <w:tc>
          <w:tcPr>
            <w:tcW w:w="6192" w:type="dxa"/>
          </w:tcPr>
          <w:p w14:paraId="2B94E5F2" w14:textId="7BF03EBB" w:rsidR="005C2D14" w:rsidRPr="001E13D1" w:rsidRDefault="005C2D14">
            <w:pPr>
              <w:pStyle w:val="Heading2"/>
            </w:pPr>
            <w:bookmarkStart w:id="9" w:name="_Toc428280192"/>
            <w:r w:rsidRPr="001E13D1">
              <w:lastRenderedPageBreak/>
              <w:t>Reporting a Drop-Off</w:t>
            </w:r>
            <w:bookmarkEnd w:id="9"/>
          </w:p>
          <w:p w14:paraId="5470240B" w14:textId="0844F652" w:rsidR="005C2D14" w:rsidRPr="001E13D1" w:rsidRDefault="005C2D14" w:rsidP="004E0F7E">
            <w:pPr>
              <w:pStyle w:val="BodyText"/>
            </w:pPr>
            <w:r w:rsidRPr="001E13D1">
              <w:t xml:space="preserve">To report a drop-off, text “D” and then </w:t>
            </w:r>
            <w:r w:rsidR="00D928D8">
              <w:t>enter</w:t>
            </w:r>
            <w:r w:rsidR="009F0B35" w:rsidRPr="001E13D1">
              <w:t xml:space="preserve"> </w:t>
            </w:r>
            <w:r w:rsidRPr="001E13D1">
              <w:t>the time in the HH:MMam/pm format. For example:</w:t>
            </w:r>
            <w:r w:rsidR="001C2F82">
              <w:t xml:space="preserve"> f</w:t>
            </w:r>
            <w:r w:rsidR="009F0B35">
              <w:t>or a</w:t>
            </w:r>
            <w:r w:rsidR="009F0B35" w:rsidRPr="001E13D1">
              <w:t xml:space="preserve"> </w:t>
            </w:r>
            <w:r w:rsidR="009F0B35">
              <w:t>d</w:t>
            </w:r>
            <w:r w:rsidR="009F0B35" w:rsidRPr="001E13D1">
              <w:t>rop</w:t>
            </w:r>
            <w:r w:rsidR="009F0B35">
              <w:t>-</w:t>
            </w:r>
            <w:r w:rsidR="009F0B35" w:rsidRPr="001E13D1">
              <w:t>off at 7:35</w:t>
            </w:r>
            <w:r w:rsidR="009F0B35" w:rsidRPr="001E13D1">
              <w:rPr>
                <w:spacing w:val="-3"/>
              </w:rPr>
              <w:t xml:space="preserve"> </w:t>
            </w:r>
            <w:r w:rsidR="009F0B35" w:rsidRPr="001E13D1">
              <w:t>am</w:t>
            </w:r>
            <w:r w:rsidR="009F0B35">
              <w:t xml:space="preserve">, </w:t>
            </w:r>
            <w:r w:rsidR="00D928D8">
              <w:t xml:space="preserve">simply </w:t>
            </w:r>
            <w:r w:rsidR="001C2F82">
              <w:t>t</w:t>
            </w:r>
            <w:r w:rsidR="006B47F2">
              <w:t>ext</w:t>
            </w:r>
            <w:r w:rsidRPr="001E13D1">
              <w:t xml:space="preserve"> </w:t>
            </w:r>
            <w:r w:rsidR="006B47F2">
              <w:t>“</w:t>
            </w:r>
            <w:r w:rsidRPr="001E13D1">
              <w:t>D</w:t>
            </w:r>
            <w:r w:rsidRPr="001E13D1">
              <w:rPr>
                <w:spacing w:val="-3"/>
              </w:rPr>
              <w:t xml:space="preserve"> </w:t>
            </w:r>
            <w:r w:rsidR="00463721">
              <w:t>7:35am</w:t>
            </w:r>
            <w:r w:rsidR="006B47F2">
              <w:t>”</w:t>
            </w:r>
            <w:r w:rsidR="00463721">
              <w:t xml:space="preserve"> </w:t>
            </w:r>
            <w:r w:rsidRPr="001E13D1">
              <mc:AlternateContent>
                <mc:Choice Requires="wps">
                  <w:drawing>
                    <wp:anchor distT="0" distB="0" distL="114300" distR="114300" simplePos="0" relativeHeight="251422720" behindDoc="1" locked="1" layoutInCell="1" allowOverlap="1" wp14:anchorId="7002B762" wp14:editId="334229C2">
                      <wp:simplePos x="0" y="0"/>
                      <wp:positionH relativeFrom="margin">
                        <wp:posOffset>2078355</wp:posOffset>
                      </wp:positionH>
                      <wp:positionV relativeFrom="paragraph">
                        <wp:posOffset>1096645</wp:posOffset>
                      </wp:positionV>
                      <wp:extent cx="1828800" cy="1543685"/>
                      <wp:effectExtent l="0" t="0" r="19050" b="18415"/>
                      <wp:wrapThrough wrapText="bothSides">
                        <wp:wrapPolygon edited="0">
                          <wp:start x="1575" y="0"/>
                          <wp:lineTo x="0" y="1333"/>
                          <wp:lineTo x="0" y="19992"/>
                          <wp:lineTo x="1125" y="21325"/>
                          <wp:lineTo x="1575" y="21591"/>
                          <wp:lineTo x="20250" y="21591"/>
                          <wp:lineTo x="21600" y="19992"/>
                          <wp:lineTo x="21600" y="1333"/>
                          <wp:lineTo x="20025" y="0"/>
                          <wp:lineTo x="1575" y="0"/>
                        </wp:wrapPolygon>
                      </wp:wrapThrough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543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223BFCD" w14:textId="77777777" w:rsidR="00D928D8" w:rsidRPr="006155F0" w:rsidRDefault="00D928D8" w:rsidP="00892FDC">
                                  <w:pPr>
                                    <w:pStyle w:val="CARSboxtext2"/>
                                  </w:pPr>
                                  <w:r w:rsidRPr="00892FDC">
                                    <w:rPr>
                                      <w:b/>
                                    </w:rPr>
                                    <w:t>CARS 11/26/15</w:t>
                                  </w:r>
                                  <w:r w:rsidRPr="006155F0">
                                    <w:t xml:space="preserve">: </w:t>
                                  </w:r>
                                </w:p>
                                <w:p w14:paraId="10820D24" w14:textId="77777777" w:rsidR="00D928D8" w:rsidRDefault="00D928D8" w:rsidP="00892FDC">
                                  <w:pPr>
                                    <w:pStyle w:val="CARSboxtext2"/>
                                  </w:pPr>
                                  <w:r w:rsidRPr="00CF26C4">
                                    <w:t>Thank you for reporting the drop-off time. If you’d like to make a correction, please text “1”.</w:t>
                                  </w:r>
                                </w:p>
                                <w:p w14:paraId="683EE69B" w14:textId="77777777" w:rsidR="00D928D8" w:rsidRDefault="00D928D8" w:rsidP="00892FDC">
                                  <w:pPr>
                                    <w:pStyle w:val="CARSboxtext2"/>
                                  </w:pPr>
                                  <w:r>
                                    <w:t xml:space="preserve">                    7:36 am</w:t>
                                  </w:r>
                                </w:p>
                                <w:p w14:paraId="5021C1EB" w14:textId="77777777" w:rsidR="00D928D8" w:rsidRDefault="00D928D8" w:rsidP="004E0F7E">
                                  <w:pPr>
                                    <w:pStyle w:val="BodyText"/>
                                  </w:pPr>
                                </w:p>
                                <w:p w14:paraId="3A1926A5" w14:textId="77777777" w:rsidR="00D928D8" w:rsidRDefault="00D928D8" w:rsidP="006155F0">
                                  <w:pPr>
                                    <w:pStyle w:val="CARSboxtext2"/>
                                  </w:pP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002B762" id="Rounded Rectangle 7" o:spid="_x0000_s1029" style="position:absolute;left:0;text-align:left;margin-left:163.65pt;margin-top:86.35pt;width:2in;height:121.55pt;z-index:-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" fillcolor="#9fc" strokecolor="#0fc">
                      <v:textbox inset="8.64pt,8.64pt,8.64pt,8.64pt">
                        <w:txbxContent>
                          <w:p w14:paraId="6223BFCD" w14:textId="77777777" w:rsidR="00D928D8" w:rsidRPr="006155F0" w:rsidRDefault="00D928D8" w:rsidP="00892FDC">
                            <w:pPr>
                              <w:pStyle w:val="CARSboxtext2"/>
                            </w:pPr>
                            <w:r w:rsidRPr="00892FDC">
                              <w:rPr>
                                <w:b/>
                              </w:rPr>
                              <w:t>CARS 11/26/15</w:t>
                            </w:r>
                            <w:r w:rsidRPr="006155F0">
                              <w:t xml:space="preserve">: </w:t>
                            </w:r>
                          </w:p>
                          <w:p w14:paraId="10820D24" w14:textId="77777777" w:rsidR="00D928D8" w:rsidRDefault="00D928D8" w:rsidP="00892FDC">
                            <w:pPr>
                              <w:pStyle w:val="CARSboxtext2"/>
                            </w:pPr>
                            <w:r w:rsidRPr="00CF26C4">
                              <w:t>Thank you for reporting the drop-off time. If you’d like to make a correction, please text “1”.</w:t>
                            </w:r>
                          </w:p>
                          <w:p w14:paraId="683EE69B" w14:textId="77777777" w:rsidR="00D928D8" w:rsidRDefault="00D928D8" w:rsidP="00892FDC">
                            <w:pPr>
                              <w:pStyle w:val="CARSboxtext2"/>
                            </w:pPr>
                            <w:r>
                              <w:t xml:space="preserve">                    7:36 am</w:t>
                            </w:r>
                          </w:p>
                          <w:p w14:paraId="5021C1EB" w14:textId="77777777" w:rsidR="00D928D8" w:rsidRDefault="00D928D8" w:rsidP="004E0F7E">
                            <w:pPr>
                              <w:pStyle w:val="BodyText"/>
                            </w:pPr>
                          </w:p>
                          <w:p w14:paraId="3A1926A5" w14:textId="77777777" w:rsidR="00D928D8" w:rsidRDefault="00D928D8" w:rsidP="006155F0">
                            <w:pPr>
                              <w:pStyle w:val="CARSboxtext2"/>
                            </w:pPr>
                          </w:p>
                        </w:txbxContent>
                      </v:textbox>
                      <w10:wrap type="through" anchorx="margin"/>
                      <w10:anchorlock/>
                    </v:roundrect>
                  </w:pict>
                </mc:Fallback>
              </mc:AlternateContent>
            </w:r>
          </w:p>
          <w:p w14:paraId="6D238E4A" w14:textId="77777777" w:rsidR="009F0B35" w:rsidRDefault="009F0B35" w:rsidP="004E0F7E">
            <w:pPr>
              <w:pStyle w:val="BodyText"/>
            </w:pPr>
          </w:p>
          <w:p w14:paraId="081693FD" w14:textId="77777777" w:rsidR="009F0B35" w:rsidRDefault="009F0B35" w:rsidP="004E0F7E">
            <w:pPr>
              <w:pStyle w:val="BodyText"/>
            </w:pPr>
            <w:r w:rsidRPr="001E13D1">
              <w:t>No space is needed between the time and am</w:t>
            </w:r>
            <w:r>
              <w:t xml:space="preserve"> or </w:t>
            </w:r>
            <w:r w:rsidRPr="001E13D1">
              <w:t xml:space="preserve">pm.  </w:t>
            </w:r>
          </w:p>
          <w:p w14:paraId="653801FC" w14:textId="77777777" w:rsidR="009F0B35" w:rsidRDefault="009F0B35" w:rsidP="004E0F7E">
            <w:pPr>
              <w:pStyle w:val="BodyText"/>
            </w:pPr>
          </w:p>
          <w:p w14:paraId="30B11FC7" w14:textId="77777777" w:rsidR="005C2D14" w:rsidRPr="001E13D1" w:rsidRDefault="005C2D14" w:rsidP="004E0F7E">
            <w:pPr>
              <w:pStyle w:val="BodyText"/>
            </w:pPr>
            <w:r w:rsidRPr="001E13D1">
              <w:t xml:space="preserve">CARS will send you a confirmation message after you report a drop-off time: </w:t>
            </w:r>
          </w:p>
          <w:p w14:paraId="161CD91B" w14:textId="77777777" w:rsidR="005C2D14" w:rsidRPr="001E13D1" w:rsidRDefault="005C2D14" w:rsidP="004E0F7E">
            <w:pPr>
              <w:pStyle w:val="BodyText"/>
            </w:pPr>
          </w:p>
          <w:p w14:paraId="6BC1A30B" w14:textId="77777777" w:rsidR="005C2D14" w:rsidRPr="001E13D1" w:rsidRDefault="005C2D14" w:rsidP="004E0F7E">
            <w:pPr>
              <w:pStyle w:val="BodyText"/>
            </w:pPr>
          </w:p>
          <w:p w14:paraId="7E98CCB6" w14:textId="77777777" w:rsidR="001C2F82" w:rsidRDefault="001C2F82">
            <w:pPr>
              <w:pStyle w:val="Heading2"/>
            </w:pPr>
          </w:p>
          <w:p w14:paraId="46F25BBA" w14:textId="77777777" w:rsidR="00091FAC" w:rsidRPr="001E13D1" w:rsidRDefault="00091FAC">
            <w:pPr>
              <w:pStyle w:val="Heading2"/>
            </w:pPr>
            <w:r w:rsidRPr="001E13D1">
              <w:t>Reporting a Pick-Up</w:t>
            </w:r>
          </w:p>
          <w:p w14:paraId="435A0F40" w14:textId="65A0FACA" w:rsidR="00091FAC" w:rsidRPr="001E13D1" w:rsidRDefault="00091FAC" w:rsidP="004E0F7E">
            <w:pPr>
              <w:pStyle w:val="BodyText"/>
              <w:rPr>
                <w:rFonts w:eastAsia="Georgia" w:cs="Georgia"/>
              </w:rPr>
            </w:pPr>
            <w:r w:rsidRPr="001E13D1">
              <w:t xml:space="preserve">To report a pick-up, text “P” and then </w:t>
            </w:r>
            <w:r w:rsidR="00D928D8">
              <w:t>enter</w:t>
            </w:r>
            <w:r w:rsidR="00D928D8" w:rsidRPr="001E13D1">
              <w:t xml:space="preserve"> </w:t>
            </w:r>
            <w:r w:rsidRPr="001E13D1">
              <w:t xml:space="preserve">the time in the HH:MMam/pm format. For example: </w:t>
            </w:r>
            <w:r w:rsidR="001C2F82">
              <w:t>for a p</w:t>
            </w:r>
            <w:r w:rsidR="001C2F82" w:rsidRPr="001E13D1">
              <w:t>ick-up at 6:30 pm</w:t>
            </w:r>
            <w:r w:rsidR="001C2F82">
              <w:t xml:space="preserve">, </w:t>
            </w:r>
            <w:r w:rsidR="00D928D8">
              <w:t xml:space="preserve">simply </w:t>
            </w:r>
            <w:r w:rsidR="001C2F82">
              <w:t>t</w:t>
            </w:r>
            <w:r w:rsidR="009F0B35">
              <w:t>ext “</w:t>
            </w:r>
            <w:r w:rsidRPr="001E13D1">
              <w:t>P</w:t>
            </w:r>
            <w:r w:rsidRPr="001E13D1">
              <w:rPr>
                <w:spacing w:val="-3"/>
              </w:rPr>
              <w:t xml:space="preserve"> </w:t>
            </w:r>
            <w:r w:rsidRPr="001E13D1">
              <w:t>6:30pm</w:t>
            </w:r>
            <w:r w:rsidR="009F0B35">
              <w:t>”</w:t>
            </w:r>
            <w:r w:rsidRPr="001E13D1">
              <w:t xml:space="preserve"> </w:t>
            </w:r>
          </w:p>
          <w:p w14:paraId="7107D95F" w14:textId="440B8E56" w:rsidR="00091FAC" w:rsidRPr="001E13D1" w:rsidRDefault="004E0F7E" w:rsidP="004E0F7E">
            <w:pPr>
              <w:pStyle w:val="BodyText"/>
            </w:pPr>
            <w:r w:rsidRPr="001E13D1">
              <mc:AlternateContent>
                <mc:Choice Requires="wps">
                  <w:drawing>
                    <wp:anchor distT="0" distB="0" distL="114300" distR="114300" simplePos="0" relativeHeight="251881472" behindDoc="1" locked="1" layoutInCell="1" allowOverlap="1" wp14:anchorId="0A604E5D" wp14:editId="26F08081">
                      <wp:simplePos x="0" y="0"/>
                      <wp:positionH relativeFrom="margin">
                        <wp:posOffset>2225040</wp:posOffset>
                      </wp:positionH>
                      <wp:positionV relativeFrom="paragraph">
                        <wp:posOffset>157480</wp:posOffset>
                      </wp:positionV>
                      <wp:extent cx="1737360" cy="1463040"/>
                      <wp:effectExtent l="0" t="0" r="15240" b="22860"/>
                      <wp:wrapThrough wrapText="bothSides">
                        <wp:wrapPolygon edited="0">
                          <wp:start x="1658" y="0"/>
                          <wp:lineTo x="0" y="1406"/>
                          <wp:lineTo x="0" y="19969"/>
                          <wp:lineTo x="1421" y="21656"/>
                          <wp:lineTo x="20132" y="21656"/>
                          <wp:lineTo x="21553" y="19969"/>
                          <wp:lineTo x="21553" y="844"/>
                          <wp:lineTo x="19895" y="0"/>
                          <wp:lineTo x="1658" y="0"/>
                        </wp:wrapPolygon>
                      </wp:wrapThrough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63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D759B14" w14:textId="77777777" w:rsidR="004E0F7E" w:rsidRPr="00E970EB" w:rsidRDefault="004E0F7E" w:rsidP="004E0F7E">
                                  <w:pPr>
                                    <w:pStyle w:val="CARSboxtext2"/>
                                    <w:rPr>
                                      <w:b/>
                                    </w:rPr>
                                  </w:pPr>
                                  <w:r w:rsidRPr="00E970EB">
                                    <w:rPr>
                                      <w:b/>
                                    </w:rPr>
                                    <w:t xml:space="preserve">CARS 11/26/15: </w:t>
                                  </w:r>
                                </w:p>
                                <w:p w14:paraId="63CB1C0A" w14:textId="77777777" w:rsidR="004E0F7E" w:rsidRDefault="004E0F7E" w:rsidP="004E0F7E">
                                  <w:pPr>
                                    <w:pStyle w:val="CARSboxtext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5E532F">
                                    <w:t>Thank you for reporting the pick-up time. If you’d like to make a correction, please</w:t>
                                  </w:r>
                                  <w:r w:rsidRPr="005E532F"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</w:rPr>
                                    <w:t xml:space="preserve"> </w:t>
                                  </w:r>
                                  <w:r w:rsidRPr="005E532F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text “1”.</w:t>
                                  </w:r>
                                </w:p>
                                <w:p w14:paraId="01FF9A4E" w14:textId="77777777" w:rsidR="004E0F7E" w:rsidRDefault="004E0F7E" w:rsidP="004E0F7E">
                                  <w:pPr>
                                    <w:pStyle w:val="CARSboxtext2"/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6:32 pm</w:t>
                                  </w:r>
                                </w:p>
                                <w:p w14:paraId="45CF60AD" w14:textId="77777777" w:rsidR="004E0F7E" w:rsidRDefault="004E0F7E" w:rsidP="004E0F7E">
                                  <w:pPr>
                                    <w:pStyle w:val="BodyText"/>
                                  </w:pPr>
                                </w:p>
                                <w:p w14:paraId="3FBCAB7C" w14:textId="77777777" w:rsidR="004E0F7E" w:rsidRDefault="004E0F7E" w:rsidP="004E0F7E">
                                  <w:pPr>
                                    <w:pStyle w:val="CARSboxtext2"/>
                                  </w:pP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A604E5D" id="Rounded Rectangle 15" o:spid="_x0000_s1030" style="position:absolute;left:0;text-align:left;margin-left:175.2pt;margin-top:12.4pt;width:136.8pt;height:115.2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" fillcolor="#9fc" strokecolor="#0fc">
                      <v:textbox inset="8.64pt,8.64pt,8.64pt,8.64pt">
                        <w:txbxContent>
                          <w:p w14:paraId="3D759B14" w14:textId="77777777" w:rsidR="004E0F7E" w:rsidRPr="00E970EB" w:rsidRDefault="004E0F7E" w:rsidP="004E0F7E">
                            <w:pPr>
                              <w:pStyle w:val="CARSboxtext2"/>
                              <w:rPr>
                                <w:b/>
                              </w:rPr>
                            </w:pPr>
                            <w:r w:rsidRPr="00E970EB">
                              <w:rPr>
                                <w:b/>
                              </w:rPr>
                              <w:t xml:space="preserve">CARS 11/26/15: </w:t>
                            </w:r>
                          </w:p>
                          <w:p w14:paraId="63CB1C0A" w14:textId="77777777" w:rsidR="004E0F7E" w:rsidRDefault="004E0F7E" w:rsidP="004E0F7E">
                            <w:pPr>
                              <w:pStyle w:val="CARSboxtext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E532F">
                              <w:t>Thank you for reporting the pick-up time. If you’d like to make a correction, please</w:t>
                            </w:r>
                            <w:r w:rsidRPr="005E532F">
                              <w:rPr>
                                <w:rFonts w:ascii="Times New Roman" w:eastAsia="Times New Roman" w:hAnsi="Times New Roman" w:cs="Times New Roman"/>
                                <w:spacing w:val="-8"/>
                              </w:rPr>
                              <w:t xml:space="preserve"> </w:t>
                            </w:r>
                            <w:r w:rsidRPr="005E532F">
                              <w:rPr>
                                <w:rFonts w:ascii="Times New Roman" w:eastAsia="Times New Roman" w:hAnsi="Times New Roman" w:cs="Times New Roman"/>
                              </w:rPr>
                              <w:t>text “1”.</w:t>
                            </w:r>
                          </w:p>
                          <w:p w14:paraId="01FF9A4E" w14:textId="77777777" w:rsidR="004E0F7E" w:rsidRDefault="004E0F7E" w:rsidP="004E0F7E">
                            <w:pPr>
                              <w:pStyle w:val="CARSboxtext2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6:32 pm</w:t>
                            </w:r>
                          </w:p>
                          <w:p w14:paraId="45CF60AD" w14:textId="77777777" w:rsidR="004E0F7E" w:rsidRDefault="004E0F7E" w:rsidP="004E0F7E">
                            <w:pPr>
                              <w:pStyle w:val="BodyText"/>
                            </w:pPr>
                          </w:p>
                          <w:p w14:paraId="3FBCAB7C" w14:textId="77777777" w:rsidR="004E0F7E" w:rsidRDefault="004E0F7E" w:rsidP="004E0F7E">
                            <w:pPr>
                              <w:pStyle w:val="CARSboxtext2"/>
                            </w:pPr>
                          </w:p>
                        </w:txbxContent>
                      </v:textbox>
                      <w10:wrap type="through" anchorx="margin"/>
                      <w10:anchorlock/>
                    </v:roundrect>
                  </w:pict>
                </mc:Fallback>
              </mc:AlternateContent>
            </w:r>
          </w:p>
          <w:p w14:paraId="552B0A85" w14:textId="6C33F563" w:rsidR="001C2F82" w:rsidRDefault="001C2F82" w:rsidP="004E0F7E">
            <w:pPr>
              <w:pStyle w:val="BodyText"/>
            </w:pPr>
            <w:r w:rsidRPr="001E13D1">
              <w:t>No space is needed between the minute and am</w:t>
            </w:r>
            <w:r w:rsidR="008A22E9">
              <w:t xml:space="preserve"> or pm</w:t>
            </w:r>
            <w:r w:rsidRPr="001E13D1">
              <w:t xml:space="preserve">. </w:t>
            </w:r>
          </w:p>
          <w:p w14:paraId="6F3F77A4" w14:textId="77777777" w:rsidR="001C2F82" w:rsidRDefault="001C2F82" w:rsidP="004E0F7E">
            <w:pPr>
              <w:pStyle w:val="BodyText"/>
            </w:pPr>
          </w:p>
          <w:p w14:paraId="70DDBAEC" w14:textId="77777777" w:rsidR="00091FAC" w:rsidRPr="001E13D1" w:rsidRDefault="00091FAC" w:rsidP="004E0F7E">
            <w:pPr>
              <w:pStyle w:val="BodyText"/>
            </w:pPr>
            <w:r w:rsidRPr="001E13D1">
              <w:t xml:space="preserve">CARS will send you a confirmation message after you report a pick-up time: </w:t>
            </w:r>
          </w:p>
          <w:p w14:paraId="0558E2C1" w14:textId="77777777" w:rsidR="00091FAC" w:rsidRPr="001E13D1" w:rsidRDefault="00091FAC" w:rsidP="00091FAC">
            <w:pPr>
              <w:pStyle w:val="NoSpacing"/>
            </w:pPr>
          </w:p>
          <w:p w14:paraId="3DFFB2B2" w14:textId="77777777" w:rsidR="00091FAC" w:rsidRPr="001E13D1" w:rsidRDefault="00091FAC" w:rsidP="00091FAC">
            <w:r w:rsidRPr="001E13D1">
              <w:br w:type="page"/>
            </w:r>
          </w:p>
          <w:p w14:paraId="1577336E" w14:textId="77777777" w:rsidR="00091FAC" w:rsidRPr="001E13D1" w:rsidRDefault="00091FAC" w:rsidP="00091FAC">
            <w:pPr>
              <w:spacing w:before="10"/>
            </w:pPr>
          </w:p>
          <w:p w14:paraId="18FCB17E" w14:textId="77777777" w:rsidR="00091FAC" w:rsidRPr="001E13D1" w:rsidRDefault="00091FAC">
            <w:pPr>
              <w:pStyle w:val="Heading2"/>
            </w:pPr>
          </w:p>
          <w:p w14:paraId="313200E5" w14:textId="77777777" w:rsidR="008D1606" w:rsidRPr="001E13D1" w:rsidRDefault="008D1606" w:rsidP="004E0F7E">
            <w:pPr>
              <w:pStyle w:val="BodyText"/>
            </w:pPr>
          </w:p>
        </w:tc>
        <w:tc>
          <w:tcPr>
            <w:tcW w:w="864" w:type="dxa"/>
          </w:tcPr>
          <w:p w14:paraId="66592E07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06479E69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6192" w:type="dxa"/>
          </w:tcPr>
          <w:p w14:paraId="0494C9C9" w14:textId="77777777" w:rsidR="007068FD" w:rsidRPr="001E13D1" w:rsidRDefault="007068FD" w:rsidP="004C0BC6">
            <w:pPr>
              <w:pStyle w:val="Heading1"/>
            </w:pPr>
            <w:bookmarkStart w:id="10" w:name="_Toc428280210"/>
            <w:r w:rsidRPr="001E13D1">
              <w:t>Getting Help</w:t>
            </w:r>
            <w:bookmarkEnd w:id="10"/>
            <w:r w:rsidRPr="001E13D1">
              <w:t xml:space="preserve"> </w:t>
            </w:r>
            <w:r w:rsidR="0062176C" w:rsidRPr="001E13D1">
              <w:t>with CARS Web</w:t>
            </w:r>
          </w:p>
          <w:p w14:paraId="5B0DDADE" w14:textId="147210FC" w:rsidR="007068FD" w:rsidRPr="001E13D1" w:rsidRDefault="007068FD" w:rsidP="004E0F7E">
            <w:pPr>
              <w:pStyle w:val="BodyText"/>
            </w:pPr>
            <w:r w:rsidRPr="001E13D1">
              <w:rPr>
                <w:rFonts w:cs="Times New Roman"/>
                <w:position w:val="-3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389952" behindDoc="0" locked="1" layoutInCell="1" allowOverlap="1" wp14:anchorId="37CD08AD" wp14:editId="4FD2ABEA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478790</wp:posOffset>
                      </wp:positionV>
                      <wp:extent cx="3419475" cy="9144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1150"/>
                          <wp:lineTo x="21540" y="21150"/>
                          <wp:lineTo x="21540" y="0"/>
                          <wp:lineTo x="0" y="0"/>
                        </wp:wrapPolygon>
                      </wp:wrapThrough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9475" cy="914400"/>
                                <a:chOff x="1133" y="-301"/>
                                <a:chExt cx="8348" cy="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-301"/>
                                  <a:ext cx="834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69" y="-28"/>
                                  <a:ext cx="886" cy="557"/>
                                  <a:chOff x="7569" y="-28"/>
                                  <a:chExt cx="886" cy="557"/>
                                </a:xfrm>
                              </wpg:grpSpPr>
                              <wps:wsp>
                                <wps:cNvPr id="30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69" y="-28"/>
                                    <a:ext cx="886" cy="557"/>
                                  </a:xfrm>
                                  <a:custGeom>
                                    <a:avLst/>
                                    <a:gdLst>
                                      <a:gd name="T0" fmla="+- 0 7321 7321"/>
                                      <a:gd name="T1" fmla="*/ T0 w 886"/>
                                      <a:gd name="T2" fmla="+- 0 668 390"/>
                                      <a:gd name="T3" fmla="*/ 668 h 557"/>
                                      <a:gd name="T4" fmla="+- 0 7334 7321"/>
                                      <a:gd name="T5" fmla="*/ T4 w 886"/>
                                      <a:gd name="T6" fmla="+- 0 601 390"/>
                                      <a:gd name="T7" fmla="*/ 601 h 557"/>
                                      <a:gd name="T8" fmla="+- 0 7371 7321"/>
                                      <a:gd name="T9" fmla="*/ T8 w 886"/>
                                      <a:gd name="T10" fmla="+- 0 540 390"/>
                                      <a:gd name="T11" fmla="*/ 540 h 557"/>
                                      <a:gd name="T12" fmla="+- 0 7428 7321"/>
                                      <a:gd name="T13" fmla="*/ T12 w 886"/>
                                      <a:gd name="T14" fmla="+- 0 487 390"/>
                                      <a:gd name="T15" fmla="*/ 487 h 557"/>
                                      <a:gd name="T16" fmla="+- 0 7502 7321"/>
                                      <a:gd name="T17" fmla="*/ T16 w 886"/>
                                      <a:gd name="T18" fmla="+- 0 444 390"/>
                                      <a:gd name="T19" fmla="*/ 444 h 557"/>
                                      <a:gd name="T20" fmla="+- 0 7560 7321"/>
                                      <a:gd name="T21" fmla="*/ T20 w 886"/>
                                      <a:gd name="T22" fmla="+- 0 421 390"/>
                                      <a:gd name="T23" fmla="*/ 421 h 557"/>
                                      <a:gd name="T24" fmla="+- 0 7624 7321"/>
                                      <a:gd name="T25" fmla="*/ T24 w 886"/>
                                      <a:gd name="T26" fmla="+- 0 404 390"/>
                                      <a:gd name="T27" fmla="*/ 404 h 557"/>
                                      <a:gd name="T28" fmla="+- 0 7692 7321"/>
                                      <a:gd name="T29" fmla="*/ T28 w 886"/>
                                      <a:gd name="T30" fmla="+- 0 394 390"/>
                                      <a:gd name="T31" fmla="*/ 394 h 557"/>
                                      <a:gd name="T32" fmla="+- 0 7764 7321"/>
                                      <a:gd name="T33" fmla="*/ T32 w 886"/>
                                      <a:gd name="T34" fmla="+- 0 390 390"/>
                                      <a:gd name="T35" fmla="*/ 390 h 557"/>
                                      <a:gd name="T36" fmla="+- 0 7800 7321"/>
                                      <a:gd name="T37" fmla="*/ T36 w 886"/>
                                      <a:gd name="T38" fmla="+- 0 391 390"/>
                                      <a:gd name="T39" fmla="*/ 391 h 557"/>
                                      <a:gd name="T40" fmla="+- 0 7870 7321"/>
                                      <a:gd name="T41" fmla="*/ T40 w 886"/>
                                      <a:gd name="T42" fmla="+- 0 398 390"/>
                                      <a:gd name="T43" fmla="*/ 398 h 557"/>
                                      <a:gd name="T44" fmla="+- 0 7936 7321"/>
                                      <a:gd name="T45" fmla="*/ T44 w 886"/>
                                      <a:gd name="T46" fmla="+- 0 412 390"/>
                                      <a:gd name="T47" fmla="*/ 412 h 557"/>
                                      <a:gd name="T48" fmla="+- 0 7997 7321"/>
                                      <a:gd name="T49" fmla="*/ T48 w 886"/>
                                      <a:gd name="T50" fmla="+- 0 432 390"/>
                                      <a:gd name="T51" fmla="*/ 432 h 557"/>
                                      <a:gd name="T52" fmla="+- 0 8052 7321"/>
                                      <a:gd name="T53" fmla="*/ T52 w 886"/>
                                      <a:gd name="T54" fmla="+- 0 457 390"/>
                                      <a:gd name="T55" fmla="*/ 457 h 557"/>
                                      <a:gd name="T56" fmla="+- 0 8121 7321"/>
                                      <a:gd name="T57" fmla="*/ T56 w 886"/>
                                      <a:gd name="T58" fmla="+- 0 504 390"/>
                                      <a:gd name="T59" fmla="*/ 504 h 557"/>
                                      <a:gd name="T60" fmla="+- 0 8172 7321"/>
                                      <a:gd name="T61" fmla="*/ T60 w 886"/>
                                      <a:gd name="T62" fmla="+- 0 560 390"/>
                                      <a:gd name="T63" fmla="*/ 560 h 557"/>
                                      <a:gd name="T64" fmla="+- 0 8201 7321"/>
                                      <a:gd name="T65" fmla="*/ T64 w 886"/>
                                      <a:gd name="T66" fmla="+- 0 623 390"/>
                                      <a:gd name="T67" fmla="*/ 623 h 557"/>
                                      <a:gd name="T68" fmla="+- 0 8207 7321"/>
                                      <a:gd name="T69" fmla="*/ T68 w 886"/>
                                      <a:gd name="T70" fmla="+- 0 668 390"/>
                                      <a:gd name="T71" fmla="*/ 668 h 557"/>
                                      <a:gd name="T72" fmla="+- 0 8205 7321"/>
                                      <a:gd name="T73" fmla="*/ T72 w 886"/>
                                      <a:gd name="T74" fmla="+- 0 691 390"/>
                                      <a:gd name="T75" fmla="*/ 691 h 557"/>
                                      <a:gd name="T76" fmla="+- 0 8184 7321"/>
                                      <a:gd name="T77" fmla="*/ T76 w 886"/>
                                      <a:gd name="T78" fmla="+- 0 756 390"/>
                                      <a:gd name="T79" fmla="*/ 756 h 557"/>
                                      <a:gd name="T80" fmla="+- 0 8140 7321"/>
                                      <a:gd name="T81" fmla="*/ T80 w 886"/>
                                      <a:gd name="T82" fmla="+- 0 815 390"/>
                                      <a:gd name="T83" fmla="*/ 815 h 557"/>
                                      <a:gd name="T84" fmla="+- 0 8077 7321"/>
                                      <a:gd name="T85" fmla="*/ T84 w 886"/>
                                      <a:gd name="T86" fmla="+- 0 865 390"/>
                                      <a:gd name="T87" fmla="*/ 865 h 557"/>
                                      <a:gd name="T88" fmla="+- 0 7997 7321"/>
                                      <a:gd name="T89" fmla="*/ T88 w 886"/>
                                      <a:gd name="T90" fmla="+- 0 905 390"/>
                                      <a:gd name="T91" fmla="*/ 905 h 557"/>
                                      <a:gd name="T92" fmla="+- 0 7936 7321"/>
                                      <a:gd name="T93" fmla="*/ T92 w 886"/>
                                      <a:gd name="T94" fmla="+- 0 925 390"/>
                                      <a:gd name="T95" fmla="*/ 925 h 557"/>
                                      <a:gd name="T96" fmla="+- 0 7870 7321"/>
                                      <a:gd name="T97" fmla="*/ T96 w 886"/>
                                      <a:gd name="T98" fmla="+- 0 939 390"/>
                                      <a:gd name="T99" fmla="*/ 939 h 557"/>
                                      <a:gd name="T100" fmla="+- 0 7800 7321"/>
                                      <a:gd name="T101" fmla="*/ T100 w 886"/>
                                      <a:gd name="T102" fmla="+- 0 946 390"/>
                                      <a:gd name="T103" fmla="*/ 946 h 557"/>
                                      <a:gd name="T104" fmla="+- 0 7764 7321"/>
                                      <a:gd name="T105" fmla="*/ T104 w 886"/>
                                      <a:gd name="T106" fmla="+- 0 947 390"/>
                                      <a:gd name="T107" fmla="*/ 947 h 557"/>
                                      <a:gd name="T108" fmla="+- 0 7728 7321"/>
                                      <a:gd name="T109" fmla="*/ T108 w 886"/>
                                      <a:gd name="T110" fmla="+- 0 946 390"/>
                                      <a:gd name="T111" fmla="*/ 946 h 557"/>
                                      <a:gd name="T112" fmla="+- 0 7658 7321"/>
                                      <a:gd name="T113" fmla="*/ T112 w 886"/>
                                      <a:gd name="T114" fmla="+- 0 939 390"/>
                                      <a:gd name="T115" fmla="*/ 939 h 557"/>
                                      <a:gd name="T116" fmla="+- 0 7592 7321"/>
                                      <a:gd name="T117" fmla="*/ T116 w 886"/>
                                      <a:gd name="T118" fmla="+- 0 925 390"/>
                                      <a:gd name="T119" fmla="*/ 925 h 557"/>
                                      <a:gd name="T120" fmla="+- 0 7531 7321"/>
                                      <a:gd name="T121" fmla="*/ T120 w 886"/>
                                      <a:gd name="T122" fmla="+- 0 905 390"/>
                                      <a:gd name="T123" fmla="*/ 905 h 557"/>
                                      <a:gd name="T124" fmla="+- 0 7476 7321"/>
                                      <a:gd name="T125" fmla="*/ T124 w 886"/>
                                      <a:gd name="T126" fmla="+- 0 880 390"/>
                                      <a:gd name="T127" fmla="*/ 880 h 557"/>
                                      <a:gd name="T128" fmla="+- 0 7407 7321"/>
                                      <a:gd name="T129" fmla="*/ T128 w 886"/>
                                      <a:gd name="T130" fmla="+- 0 833 390"/>
                                      <a:gd name="T131" fmla="*/ 833 h 557"/>
                                      <a:gd name="T132" fmla="+- 0 7356 7321"/>
                                      <a:gd name="T133" fmla="*/ T132 w 886"/>
                                      <a:gd name="T134" fmla="+- 0 777 390"/>
                                      <a:gd name="T135" fmla="*/ 777 h 557"/>
                                      <a:gd name="T136" fmla="+- 0 7327 7321"/>
                                      <a:gd name="T137" fmla="*/ T136 w 886"/>
                                      <a:gd name="T138" fmla="+- 0 714 390"/>
                                      <a:gd name="T139" fmla="*/ 714 h 557"/>
                                      <a:gd name="T140" fmla="+- 0 7321 7321"/>
                                      <a:gd name="T141" fmla="*/ T140 w 886"/>
                                      <a:gd name="T142" fmla="+- 0 668 390"/>
                                      <a:gd name="T143" fmla="*/ 668 h 55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</a:cxnLst>
                                    <a:rect l="0" t="0" r="r" b="b"/>
                                    <a:pathLst>
                                      <a:path w="886" h="557">
                                        <a:moveTo>
                                          <a:pt x="0" y="278"/>
                                        </a:moveTo>
                                        <a:lnTo>
                                          <a:pt x="13" y="211"/>
                                        </a:lnTo>
                                        <a:lnTo>
                                          <a:pt x="50" y="150"/>
                                        </a:lnTo>
                                        <a:lnTo>
                                          <a:pt x="107" y="97"/>
                                        </a:lnTo>
                                        <a:lnTo>
                                          <a:pt x="181" y="54"/>
                                        </a:lnTo>
                                        <a:lnTo>
                                          <a:pt x="239" y="31"/>
                                        </a:lnTo>
                                        <a:lnTo>
                                          <a:pt x="303" y="14"/>
                                        </a:lnTo>
                                        <a:lnTo>
                                          <a:pt x="371" y="4"/>
                                        </a:lnTo>
                                        <a:lnTo>
                                          <a:pt x="443" y="0"/>
                                        </a:lnTo>
                                        <a:lnTo>
                                          <a:pt x="479" y="1"/>
                                        </a:lnTo>
                                        <a:lnTo>
                                          <a:pt x="549" y="8"/>
                                        </a:lnTo>
                                        <a:lnTo>
                                          <a:pt x="615" y="22"/>
                                        </a:lnTo>
                                        <a:lnTo>
                                          <a:pt x="676" y="42"/>
                                        </a:lnTo>
                                        <a:lnTo>
                                          <a:pt x="731" y="67"/>
                                        </a:lnTo>
                                        <a:lnTo>
                                          <a:pt x="800" y="114"/>
                                        </a:lnTo>
                                        <a:lnTo>
                                          <a:pt x="851" y="170"/>
                                        </a:lnTo>
                                        <a:lnTo>
                                          <a:pt x="880" y="233"/>
                                        </a:lnTo>
                                        <a:lnTo>
                                          <a:pt x="886" y="278"/>
                                        </a:lnTo>
                                        <a:lnTo>
                                          <a:pt x="884" y="301"/>
                                        </a:lnTo>
                                        <a:lnTo>
                                          <a:pt x="863" y="366"/>
                                        </a:lnTo>
                                        <a:lnTo>
                                          <a:pt x="819" y="425"/>
                                        </a:lnTo>
                                        <a:lnTo>
                                          <a:pt x="756" y="475"/>
                                        </a:lnTo>
                                        <a:lnTo>
                                          <a:pt x="676" y="515"/>
                                        </a:lnTo>
                                        <a:lnTo>
                                          <a:pt x="615" y="535"/>
                                        </a:lnTo>
                                        <a:lnTo>
                                          <a:pt x="549" y="549"/>
                                        </a:lnTo>
                                        <a:lnTo>
                                          <a:pt x="479" y="556"/>
                                        </a:lnTo>
                                        <a:lnTo>
                                          <a:pt x="443" y="557"/>
                                        </a:lnTo>
                                        <a:lnTo>
                                          <a:pt x="407" y="556"/>
                                        </a:lnTo>
                                        <a:lnTo>
                                          <a:pt x="337" y="549"/>
                                        </a:lnTo>
                                        <a:lnTo>
                                          <a:pt x="271" y="535"/>
                                        </a:lnTo>
                                        <a:lnTo>
                                          <a:pt x="210" y="515"/>
                                        </a:lnTo>
                                        <a:lnTo>
                                          <a:pt x="155" y="490"/>
                                        </a:lnTo>
                                        <a:lnTo>
                                          <a:pt x="86" y="443"/>
                                        </a:lnTo>
                                        <a:lnTo>
                                          <a:pt x="35" y="387"/>
                                        </a:lnTo>
                                        <a:lnTo>
                                          <a:pt x="6" y="324"/>
                                        </a:lnTo>
                                        <a:lnTo>
                                          <a:pt x="0" y="2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77AF10D" id="Group 24" o:spid="_x0000_s1026" style="position:absolute;margin-left:26.95pt;margin-top:37.7pt;width:269.25pt;height:1in;z-index:251389952" coordorigin="1133,-301" coordsize="8348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1133;top:-301;width:8348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p1fCAAAA2wAAAA8AAABkcnMvZG93bnJldi54bWxEj92KwjAUhO8XfIdwBG+WbWovinSNIoIi&#10;KBR/HuDQnP5oc1KaqPXtzcKCl8PMfMPMl4NpxYN611hWMI1iEMSF1Q1XCi7nzc8MhPPIGlvLpOBF&#10;DpaL0dccM22ffKTHyVciQNhlqKD2vsukdEVNBl1kO+LglbY36IPsK6l7fAa4aWUSx6k02HBYqLGj&#10;dU3F7XQ3CtL4sl8l17MrZjLn7SHPzfW7VGoyHla/IDwN/hP+b++0giSFvy/hB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9KdXwgAAANsAAAAPAAAAAAAAAAAAAAAAAJ8C&#10;AABkcnMvZG93bnJldi54bWxQSwUGAAAAAAQABAD3AAAAjgMAAAAA&#10;">
                        <v:imagedata r:id="rId20" o:title=""/>
                      </v:shape>
                      <v:group id="Group 6" o:spid="_x0000_s1028" style="position:absolute;left:7569;top:-28;width:886;height:557" coordorigin="7569,-28" coordsize="886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Freeform 7" o:spid="_x0000_s1029" style="position:absolute;left:7569;top:-28;width:886;height:557;visibility:visible;mso-wrap-style:square;v-text-anchor:top" coordsize="88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9TMAA&#10;AADbAAAADwAAAGRycy9kb3ducmV2LnhtbERPu27CMBTdkfgH6yJ1Iw59CaUxiLaKxMBCWvar+JJY&#10;2Ndp7JLw9/WA1PHovMvt5Ky40hCMZwWrLAdB3HhtuFXw/VUt1yBCRNZoPZOCGwXYbuazEgvtRz7S&#10;tY6tSCEcClTQxdgXUoamI4ch8z1x4s5+cBgTHFqpBxxTuLPyMc9fpUPDqaHDnj46ai71r1NwMs9V&#10;qCvzebzZd/uCp/X+Zzwo9bCYdm8gIk3xX3x377WCp7Q+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N9TMAAAADbAAAADwAAAAAAAAAAAAAAAACYAgAAZHJzL2Rvd25y&#10;ZXYueG1sUEsFBgAAAAAEAAQA9QAAAIUDAAAAAA==&#10;" path="m,278l13,211,50,150,107,97,181,54,239,31,303,14,371,4,443,r36,1l549,8r66,14l676,42r55,25l800,114r51,56l880,233r6,45l884,301r-21,65l819,425r-63,50l676,515r-61,20l549,549r-70,7l443,557r-36,-1l337,549,271,535,210,515,155,490,86,443,35,387,6,324,,278xe" filled="f" strokecolor="red" strokeweight="3pt">
                          <v:path arrowok="t" o:connecttype="custom" o:connectlocs="0,668;13,601;50,540;107,487;181,444;239,421;303,404;371,394;443,390;479,391;549,398;615,412;676,432;731,457;800,504;851,560;880,623;886,668;884,691;863,756;819,815;756,865;676,905;615,925;549,939;479,946;443,947;407,946;337,939;271,925;210,905;155,880;86,833;35,777;6,714;0,668" o:connectangles="0,0,0,0,0,0,0,0,0,0,0,0,0,0,0,0,0,0,0,0,0,0,0,0,0,0,0,0,0,0,0,0,0,0,0,0"/>
                        </v:shape>
                      </v:group>
                      <w10:wrap type="through"/>
                      <w10:anchorlock/>
                    </v:group>
                  </w:pict>
                </mc:Fallback>
              </mc:AlternateContent>
            </w:r>
            <w:r w:rsidRPr="001E13D1">
              <w:t xml:space="preserve">To get help with CARS Web, click the </w:t>
            </w:r>
            <w:r w:rsidR="00AC1D45" w:rsidRPr="001E13D1">
              <w:t>HEL</w:t>
            </w:r>
            <w:r w:rsidR="00AC1D45">
              <w:t>P</w:t>
            </w:r>
            <w:r w:rsidR="00463721">
              <w:t xml:space="preserve"> icon located in the top right</w:t>
            </w:r>
            <w:r w:rsidRPr="001E13D1">
              <w:t xml:space="preserve"> corner:</w:t>
            </w:r>
          </w:p>
          <w:p w14:paraId="3D924EFD" w14:textId="77777777" w:rsidR="007068FD" w:rsidRPr="001E13D1" w:rsidRDefault="007068FD" w:rsidP="004E0F7E">
            <w:pPr>
              <w:pStyle w:val="BodyText"/>
            </w:pPr>
          </w:p>
          <w:p w14:paraId="30ED1FAB" w14:textId="77777777" w:rsidR="007068FD" w:rsidRPr="001E13D1" w:rsidRDefault="007068FD" w:rsidP="004E0F7E">
            <w:pPr>
              <w:pStyle w:val="BodyText"/>
            </w:pPr>
            <w:r w:rsidRPr="001E13D1">
              <w:t>This will take you to the help scree</w:t>
            </w:r>
            <w:r w:rsidR="00463721">
              <w:t>n, where you can view the toll-</w:t>
            </w:r>
            <w:r w:rsidRPr="001E13D1">
              <w:t>free hotline number, email the study team for assistance, or download the user guide.</w:t>
            </w:r>
          </w:p>
          <w:p w14:paraId="13E4C235" w14:textId="77777777" w:rsidR="007068FD" w:rsidRPr="001E13D1" w:rsidRDefault="007068FD" w:rsidP="004E0F7E">
            <w:pPr>
              <w:pStyle w:val="BodyText"/>
            </w:pPr>
          </w:p>
          <w:p w14:paraId="49FB31FC" w14:textId="0C5C9F37" w:rsidR="007068FD" w:rsidRPr="001E13D1" w:rsidRDefault="007068FD" w:rsidP="004E0F7E">
            <w:pPr>
              <w:pStyle w:val="BodyText"/>
            </w:pPr>
            <w:r w:rsidRPr="001E13D1">
              <w:t xml:space="preserve">Email us for help at  </w:t>
            </w:r>
            <w:hyperlink r:id="rId21">
              <w:r w:rsidRPr="001E13D1">
                <w:rPr>
                  <w:color w:val="00B0F0"/>
                  <w:u w:val="single"/>
                </w:rPr>
                <w:t>cars@manhattanstrategy.com</w:t>
              </w:r>
              <w:r w:rsidRPr="001E13D1">
                <w:t>,</w:t>
              </w:r>
            </w:hyperlink>
            <w:r w:rsidRPr="001E13D1">
              <w:t xml:space="preserve"> or call us at 1-800-912-9384. Email and telephone assistance are available from 9 am to 5 pm EDT. If you call or email after </w:t>
            </w:r>
            <w:r w:rsidR="001C2F82">
              <w:br/>
            </w:r>
            <w:r w:rsidRPr="001E13D1">
              <w:t>5 pm, we will contact you the next business day.</w:t>
            </w:r>
          </w:p>
          <w:p w14:paraId="44B97C5E" w14:textId="77777777" w:rsidR="008D1606" w:rsidRPr="001E13D1" w:rsidRDefault="008D1606" w:rsidP="00285492"/>
        </w:tc>
      </w:tr>
      <w:tr w:rsidR="008D1606" w:rsidRPr="001E13D1" w14:paraId="1544E0DB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5FD4715D" w14:textId="77777777" w:rsidR="008D1606" w:rsidRPr="001E13D1" w:rsidRDefault="007068FD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4</w:t>
            </w:r>
          </w:p>
        </w:tc>
        <w:tc>
          <w:tcPr>
            <w:tcW w:w="864" w:type="dxa"/>
            <w:vAlign w:val="bottom"/>
          </w:tcPr>
          <w:p w14:paraId="740DD832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522BE715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794CE046" w14:textId="77777777" w:rsidR="008D1606" w:rsidRPr="001E13D1" w:rsidRDefault="007068FD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17</w:t>
            </w:r>
          </w:p>
        </w:tc>
      </w:tr>
      <w:tr w:rsidR="008D1606" w:rsidRPr="001E13D1" w14:paraId="18526E66" w14:textId="77777777" w:rsidTr="00247889">
        <w:trPr>
          <w:trHeight w:hRule="exact" w:val="9072"/>
        </w:trPr>
        <w:tc>
          <w:tcPr>
            <w:tcW w:w="6192" w:type="dxa"/>
          </w:tcPr>
          <w:p w14:paraId="6C3EB41B" w14:textId="2A0CCC09" w:rsidR="005C2D14" w:rsidRPr="001E13D1" w:rsidRDefault="005C2D14">
            <w:pPr>
              <w:pStyle w:val="Heading2"/>
            </w:pPr>
            <w:bookmarkStart w:id="11" w:name="_Toc428280208"/>
            <w:r w:rsidRPr="001E13D1">
              <w:lastRenderedPageBreak/>
              <w:t>Reporting an Absence</w:t>
            </w:r>
            <w:bookmarkEnd w:id="11"/>
          </w:p>
          <w:p w14:paraId="3C906C44" w14:textId="77777777" w:rsidR="005C2D14" w:rsidRPr="001E13D1" w:rsidRDefault="005C2D14" w:rsidP="005C2D14">
            <w:r w:rsidRPr="001E13D1">
              <w:rPr>
                <w:rFonts w:ascii="Times New Roman" w:eastAsia="Times New Roman" w:hAnsi="Times New Roman" w:cs="Times New Roman"/>
                <w:noProof/>
                <w:position w:val="-27"/>
                <w:lang w:eastAsia="en-US"/>
              </w:rPr>
              <w:drawing>
                <wp:anchor distT="0" distB="0" distL="114300" distR="114300" simplePos="0" relativeHeight="251455488" behindDoc="0" locked="1" layoutInCell="1" allowOverlap="1" wp14:anchorId="601A0C65" wp14:editId="625A571B">
                  <wp:simplePos x="0" y="0"/>
                  <wp:positionH relativeFrom="column">
                    <wp:posOffset>2214880</wp:posOffset>
                  </wp:positionH>
                  <wp:positionV relativeFrom="paragraph">
                    <wp:posOffset>184785</wp:posOffset>
                  </wp:positionV>
                  <wp:extent cx="1554480" cy="713232"/>
                  <wp:effectExtent l="0" t="0" r="7620" b="0"/>
                  <wp:wrapThrough wrapText="bothSides">
                    <wp:wrapPolygon edited="0">
                      <wp:start x="0" y="0"/>
                      <wp:lineTo x="0" y="20773"/>
                      <wp:lineTo x="21441" y="20773"/>
                      <wp:lineTo x="21441" y="0"/>
                      <wp:lineTo x="0" y="0"/>
                    </wp:wrapPolygon>
                  </wp:wrapThrough>
                  <wp:docPr id="476" name="image2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63B4E" w14:textId="523F49BD" w:rsidR="005C2D14" w:rsidRPr="001E13D1" w:rsidRDefault="005C2D14" w:rsidP="004E0F7E">
            <w:pPr>
              <w:pStyle w:val="BodyText"/>
            </w:pPr>
            <w:r w:rsidRPr="001E13D1">
              <w:t xml:space="preserve">Click the “Report Absence” button:  </w:t>
            </w:r>
          </w:p>
          <w:p w14:paraId="1D6DE792" w14:textId="77777777" w:rsidR="005C2D14" w:rsidRPr="001E13D1" w:rsidRDefault="005C2D14" w:rsidP="005C2D14">
            <w:pPr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C59836A" w14:textId="77777777" w:rsidR="005C2D14" w:rsidRPr="001E13D1" w:rsidRDefault="005C2D14" w:rsidP="004E0F7E">
            <w:pPr>
              <w:pStyle w:val="BodyText"/>
            </w:pPr>
          </w:p>
          <w:p w14:paraId="311335E7" w14:textId="7AB9FC92" w:rsidR="005C2D14" w:rsidRPr="001E13D1" w:rsidRDefault="000B1892" w:rsidP="004E0F7E">
            <w:pPr>
              <w:pStyle w:val="BodyText"/>
            </w:pPr>
            <w:r w:rsidRPr="000B1892">
              <w:t>T</w:t>
            </w:r>
            <w:r w:rsidR="005C2D14" w:rsidRPr="001E13D1">
              <w:t>he</w:t>
            </w:r>
            <w:r w:rsidR="005C2D14" w:rsidRPr="001E13D1">
              <w:rPr>
                <w:spacing w:val="18"/>
              </w:rPr>
              <w:t xml:space="preserve"> </w:t>
            </w:r>
            <w:r w:rsidR="005C2D14" w:rsidRPr="001E13D1">
              <w:t>absence</w:t>
            </w:r>
            <w:r w:rsidR="005C2D14" w:rsidRPr="001E13D1">
              <w:rPr>
                <w:spacing w:val="19"/>
              </w:rPr>
              <w:t xml:space="preserve"> </w:t>
            </w:r>
            <w:r w:rsidR="005C2D14" w:rsidRPr="001E13D1">
              <w:t>is</w:t>
            </w:r>
            <w:r w:rsidR="005C2D14" w:rsidRPr="001E13D1">
              <w:rPr>
                <w:spacing w:val="19"/>
              </w:rPr>
              <w:t xml:space="preserve"> </w:t>
            </w:r>
            <w:r w:rsidR="005C2D14" w:rsidRPr="001E13D1">
              <w:t>recorded</w:t>
            </w:r>
            <w:r w:rsidR="005C2D14" w:rsidRPr="001E13D1">
              <w:rPr>
                <w:spacing w:val="19"/>
              </w:rPr>
              <w:t xml:space="preserve"> </w:t>
            </w:r>
            <w:r w:rsidR="005C2D14" w:rsidRPr="001E13D1">
              <w:t>immediately.</w:t>
            </w:r>
            <w:r w:rsidR="005C2D14" w:rsidRPr="001E13D1">
              <w:rPr>
                <w:spacing w:val="19"/>
              </w:rPr>
              <w:t xml:space="preserve"> </w:t>
            </w:r>
            <w:r w:rsidR="005C2D14" w:rsidRPr="001E13D1">
              <w:t>The</w:t>
            </w:r>
            <w:r w:rsidR="005C2D14" w:rsidRPr="001E13D1">
              <w:rPr>
                <w:spacing w:val="21"/>
              </w:rPr>
              <w:t xml:space="preserve"> </w:t>
            </w:r>
            <w:r w:rsidR="005C2D14" w:rsidRPr="001E13D1">
              <w:t>absent</w:t>
            </w:r>
            <w:r w:rsidR="005C2D14" w:rsidRPr="001E13D1">
              <w:rPr>
                <w:spacing w:val="20"/>
              </w:rPr>
              <w:t xml:space="preserve"> </w:t>
            </w:r>
            <w:r w:rsidR="005C2D14" w:rsidRPr="001E13D1">
              <w:t>child</w:t>
            </w:r>
            <w:r w:rsidR="005C2D14" w:rsidRPr="001E13D1">
              <w:rPr>
                <w:spacing w:val="19"/>
              </w:rPr>
              <w:t xml:space="preserve"> </w:t>
            </w:r>
            <w:r w:rsidR="005C2D14" w:rsidRPr="001E13D1">
              <w:t>is</w:t>
            </w:r>
            <w:r w:rsidR="005C2D14" w:rsidRPr="001E13D1">
              <w:rPr>
                <w:spacing w:val="19"/>
              </w:rPr>
              <w:t xml:space="preserve"> </w:t>
            </w:r>
            <w:r w:rsidR="003B7664">
              <w:t>recorded</w:t>
            </w:r>
            <w:r w:rsidR="003B7664" w:rsidRPr="001E13D1">
              <w:rPr>
                <w:spacing w:val="19"/>
              </w:rPr>
              <w:t xml:space="preserve"> </w:t>
            </w:r>
            <w:r w:rsidR="005C2D14" w:rsidRPr="001E13D1">
              <w:rPr>
                <w:rFonts w:cs="Times New Roman"/>
              </w:rPr>
              <w:t>as</w:t>
            </w:r>
            <w:r w:rsidR="005C2D14" w:rsidRPr="001E13D1">
              <w:rPr>
                <w:rFonts w:cs="Times New Roman"/>
                <w:spacing w:val="20"/>
              </w:rPr>
              <w:t xml:space="preserve"> </w:t>
            </w:r>
            <w:r w:rsidR="005C2D14" w:rsidRPr="001E13D1">
              <w:rPr>
                <w:rFonts w:cs="Times New Roman"/>
              </w:rPr>
              <w:t>“Absent</w:t>
            </w:r>
            <w:r w:rsidR="005C2D14" w:rsidRPr="001E13D1">
              <w:rPr>
                <w:rFonts w:cs="Times New Roman"/>
                <w:spacing w:val="17"/>
              </w:rPr>
              <w:t xml:space="preserve"> </w:t>
            </w:r>
            <w:r w:rsidR="005C2D14" w:rsidRPr="001E13D1">
              <w:rPr>
                <w:rFonts w:cs="Times New Roman"/>
              </w:rPr>
              <w:t>Today</w:t>
            </w:r>
            <w:r w:rsidR="005C2D14" w:rsidRPr="001E13D1">
              <w:t>,</w:t>
            </w:r>
            <w:r w:rsidR="005C2D14" w:rsidRPr="001E13D1">
              <w:rPr>
                <w:rFonts w:cs="Times New Roman"/>
              </w:rPr>
              <w:t>”</w:t>
            </w:r>
            <w:r w:rsidR="005C2D14" w:rsidRPr="001E13D1">
              <w:rPr>
                <w:rFonts w:cs="Times New Roman"/>
                <w:spacing w:val="19"/>
              </w:rPr>
              <w:t xml:space="preserve"> </w:t>
            </w:r>
            <w:r w:rsidR="005C2D14" w:rsidRPr="001E13D1">
              <w:rPr>
                <w:rFonts w:cs="Times New Roman"/>
              </w:rPr>
              <w:t>as</w:t>
            </w:r>
            <w:r w:rsidR="005C2D14" w:rsidRPr="001E13D1">
              <w:rPr>
                <w:rFonts w:cs="Times New Roman"/>
                <w:spacing w:val="20"/>
              </w:rPr>
              <w:t xml:space="preserve"> </w:t>
            </w:r>
            <w:r w:rsidR="005C2D14" w:rsidRPr="001E13D1">
              <w:rPr>
                <w:rFonts w:cs="Times New Roman"/>
              </w:rPr>
              <w:t xml:space="preserve">shown </w:t>
            </w:r>
            <w:r w:rsidR="005C2D14" w:rsidRPr="001E13D1">
              <w:t>below</w:t>
            </w:r>
            <w:r w:rsidR="003B7664">
              <w:t>:</w:t>
            </w:r>
          </w:p>
          <w:p w14:paraId="4907A1D4" w14:textId="77777777" w:rsidR="005C2D14" w:rsidRPr="001E13D1" w:rsidRDefault="005C2D14" w:rsidP="004E0F7E">
            <w:pPr>
              <w:pStyle w:val="BodyText"/>
            </w:pPr>
            <w:r w:rsidRPr="001E13D1">
              <w:drawing>
                <wp:anchor distT="0" distB="0" distL="114300" distR="114300" simplePos="0" relativeHeight="251488256" behindDoc="0" locked="1" layoutInCell="1" allowOverlap="1" wp14:anchorId="3ECC8D89" wp14:editId="485E9BB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163195</wp:posOffset>
                  </wp:positionV>
                  <wp:extent cx="3657600" cy="804672"/>
                  <wp:effectExtent l="0" t="0" r="0" b="0"/>
                  <wp:wrapThrough wrapText="bothSides">
                    <wp:wrapPolygon edited="0">
                      <wp:start x="0" y="0"/>
                      <wp:lineTo x="0" y="20969"/>
                      <wp:lineTo x="21488" y="20969"/>
                      <wp:lineTo x="21488" y="0"/>
                      <wp:lineTo x="0" y="0"/>
                    </wp:wrapPolygon>
                  </wp:wrapThrough>
                  <wp:docPr id="477" name="image2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823B9" w14:textId="77777777" w:rsidR="00D950A6" w:rsidRPr="001E13D1" w:rsidRDefault="00D950A6" w:rsidP="008C1F0D">
            <w:pPr>
              <w:pStyle w:val="Heading2"/>
            </w:pPr>
            <w:bookmarkStart w:id="12" w:name="_Toc428280209"/>
            <w:r w:rsidRPr="001E13D1">
              <w:t>Reporting a Closure</w:t>
            </w:r>
          </w:p>
          <w:p w14:paraId="32DF44A7" w14:textId="77777777" w:rsidR="00431CDD" w:rsidRPr="001E13D1" w:rsidRDefault="009024DF" w:rsidP="004E0F7E">
            <w:pPr>
              <w:pStyle w:val="BodyText"/>
            </w:pPr>
            <w:r>
              <w:pict w14:anchorId="735493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189.25pt;margin-top:1.9pt;width:109pt;height:37pt;z-index:251807744" wrapcoords="-149 0 -149 21159 21600 21159 21600 0 -149 0">
                  <v:imagedata r:id="rId24" o:title=""/>
                  <w10:wrap type="tight"/>
                  <w10:anchorlock/>
                </v:shape>
              </w:pict>
            </w:r>
            <w:r w:rsidR="00431CDD" w:rsidRPr="001E13D1">
              <w:rPr>
                <w:rStyle w:val="BodyTextChar"/>
              </w:rPr>
              <w:t xml:space="preserve">To report when your child is not in attendance because the day care is closed, </w:t>
            </w:r>
            <w:r w:rsidR="00431CDD" w:rsidRPr="001E13D1">
              <w:t>click the red REPORT CLOSURE button.</w:t>
            </w:r>
          </w:p>
          <w:p w14:paraId="17F6C42C" w14:textId="7C5DEF50" w:rsidR="005C2D14" w:rsidRPr="001E13D1" w:rsidRDefault="005C2D14">
            <w:pPr>
              <w:pStyle w:val="Heading2"/>
            </w:pPr>
            <w:r w:rsidRPr="001E13D1">
              <w:rPr>
                <w:spacing w:val="-3"/>
              </w:rPr>
              <w:t>Website</w:t>
            </w:r>
            <w:r w:rsidRPr="001E13D1">
              <w:t xml:space="preserve"> Access for Additional Parents</w:t>
            </w:r>
            <w:bookmarkEnd w:id="12"/>
          </w:p>
          <w:p w14:paraId="70D07F3C" w14:textId="4D33A87C" w:rsidR="005C2D14" w:rsidRPr="001E13D1" w:rsidRDefault="00AC1D45" w:rsidP="004E0F7E">
            <w:pPr>
              <w:pStyle w:val="BodyText"/>
            </w:pPr>
            <w:r>
              <w:t>You</w:t>
            </w:r>
            <w:r w:rsidR="005C2D14" w:rsidRPr="001E13D1">
              <w:t xml:space="preserve"> may choose to share </w:t>
            </w:r>
            <w:r>
              <w:t>you</w:t>
            </w:r>
            <w:r w:rsidR="005C2D14" w:rsidRPr="001E13D1">
              <w:t xml:space="preserve">r login information with additional parents/guardians so they can access </w:t>
            </w:r>
            <w:r w:rsidR="003B7664">
              <w:t xml:space="preserve">the </w:t>
            </w:r>
            <w:r w:rsidR="005C2D14" w:rsidRPr="001E13D1">
              <w:t>CARS website.</w:t>
            </w:r>
          </w:p>
          <w:p w14:paraId="09AE03EE" w14:textId="77777777" w:rsidR="008D1606" w:rsidRPr="001E13D1" w:rsidRDefault="008D1606" w:rsidP="004E0F7E">
            <w:pPr>
              <w:pStyle w:val="BodyText"/>
            </w:pPr>
          </w:p>
          <w:p w14:paraId="73D980EC" w14:textId="77777777" w:rsidR="00A91507" w:rsidRPr="001E13D1" w:rsidRDefault="00A91507" w:rsidP="004E0F7E">
            <w:pPr>
              <w:pStyle w:val="BodyText"/>
            </w:pPr>
            <w:r w:rsidRPr="001E13D1">
              <w:t xml:space="preserve">     </w:t>
            </w:r>
          </w:p>
          <w:p w14:paraId="7A33D82A" w14:textId="77777777" w:rsidR="00A91507" w:rsidRPr="001E13D1" w:rsidRDefault="00A91507" w:rsidP="004E0F7E">
            <w:pPr>
              <w:pStyle w:val="BodyText"/>
            </w:pPr>
            <w:r w:rsidRPr="001E13D1">
              <w:t xml:space="preserve"> </w:t>
            </w:r>
          </w:p>
        </w:tc>
        <w:tc>
          <w:tcPr>
            <w:tcW w:w="864" w:type="dxa"/>
          </w:tcPr>
          <w:p w14:paraId="31F8BBF8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2E4FE48C" w14:textId="77777777" w:rsidR="008D1606" w:rsidRPr="001E13D1" w:rsidRDefault="008D1606" w:rsidP="00285492">
            <w:pPr>
              <w:pStyle w:val="NoSpacing"/>
            </w:pPr>
          </w:p>
        </w:tc>
        <w:tc>
          <w:tcPr>
            <w:tcW w:w="6192" w:type="dxa"/>
          </w:tcPr>
          <w:p w14:paraId="49FFA554" w14:textId="77777777" w:rsidR="00091FAC" w:rsidRPr="001E13D1" w:rsidRDefault="00091FAC">
            <w:pPr>
              <w:pStyle w:val="Heading2"/>
            </w:pPr>
            <w:r w:rsidRPr="001E13D1">
              <w:t>Reporting an Absence</w:t>
            </w:r>
          </w:p>
          <w:p w14:paraId="6F765284" w14:textId="77777777" w:rsidR="00091FAC" w:rsidRPr="001E13D1" w:rsidRDefault="00091FAC" w:rsidP="004E0F7E">
            <w:pPr>
              <w:pStyle w:val="BodyText"/>
            </w:pPr>
            <w:r w:rsidRPr="001E13D1">
              <w:rPr>
                <w:rStyle w:val="BodyTextChar"/>
              </w:rPr>
              <w:t>To report an absence, text “A</w:t>
            </w:r>
            <w:r w:rsidRPr="001E13D1">
              <w:t>.”</w:t>
            </w:r>
          </w:p>
          <w:p w14:paraId="29488B57" w14:textId="77777777" w:rsidR="00091FAC" w:rsidRPr="001E13D1" w:rsidRDefault="00091FAC" w:rsidP="00091FAC">
            <w:pPr>
              <w:pStyle w:val="NoSpacing"/>
            </w:pPr>
            <w:r w:rsidRPr="001E13D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1" layoutInCell="1" allowOverlap="1" wp14:anchorId="5CC551B7" wp14:editId="18DCD3B1">
                      <wp:simplePos x="0" y="0"/>
                      <wp:positionH relativeFrom="margin">
                        <wp:posOffset>2074545</wp:posOffset>
                      </wp:positionH>
                      <wp:positionV relativeFrom="paragraph">
                        <wp:posOffset>-255270</wp:posOffset>
                      </wp:positionV>
                      <wp:extent cx="1737360" cy="1463040"/>
                      <wp:effectExtent l="0" t="0" r="15240" b="22860"/>
                      <wp:wrapThrough wrapText="bothSides">
                        <wp:wrapPolygon edited="0">
                          <wp:start x="1658" y="0"/>
                          <wp:lineTo x="0" y="1406"/>
                          <wp:lineTo x="0" y="19969"/>
                          <wp:lineTo x="1421" y="21656"/>
                          <wp:lineTo x="20132" y="21656"/>
                          <wp:lineTo x="21553" y="19969"/>
                          <wp:lineTo x="21553" y="844"/>
                          <wp:lineTo x="19895" y="0"/>
                          <wp:lineTo x="1658" y="0"/>
                        </wp:wrapPolygon>
                      </wp:wrapThrough>
                      <wp:docPr id="16" name="Rounded 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63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B6EE92E" w14:textId="77777777" w:rsidR="00D928D8" w:rsidRPr="002D1A7A" w:rsidRDefault="00D928D8" w:rsidP="00091FAC">
                                  <w:pPr>
                                    <w:pStyle w:val="CARSboxtext2"/>
                                    <w:rPr>
                                      <w:b/>
                                    </w:rPr>
                                  </w:pPr>
                                  <w:r w:rsidRPr="002D1A7A">
                                    <w:rPr>
                                      <w:b/>
                                    </w:rPr>
                                    <w:t xml:space="preserve">CARS 11/26/15: </w:t>
                                  </w:r>
                                </w:p>
                                <w:p w14:paraId="28F44E6C" w14:textId="77777777" w:rsidR="00D928D8" w:rsidRDefault="00D928D8" w:rsidP="00091FAC">
                                  <w:pPr>
                                    <w:pStyle w:val="CARSboxtext2"/>
                                    <w:rPr>
                                      <w:rFonts w:cs="Times New Roman"/>
                                    </w:rPr>
                                  </w:pPr>
                                  <w:r w:rsidRPr="000651F2">
                                    <w:t>Thank you for</w:t>
                                  </w:r>
                                  <w:r w:rsidRPr="000651F2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0651F2">
                                    <w:t xml:space="preserve">reporting </w:t>
                                  </w:r>
                                  <w:r>
                                    <w:t xml:space="preserve">an </w:t>
                                  </w:r>
                                  <w:r w:rsidRPr="000651F2">
                                    <w:t>absence. If you’d like to</w:t>
                                  </w:r>
                                  <w:r w:rsidRPr="000651F2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0651F2">
                                    <w:t>make a correction, please text</w:t>
                                  </w:r>
                                  <w:r w:rsidRPr="000651F2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0651F2">
                                    <w:t>“1”.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ab/>
                                    <w:t>6:32 pm</w:t>
                                  </w:r>
                                </w:p>
                                <w:p w14:paraId="3F714E5D" w14:textId="77777777" w:rsidR="00D928D8" w:rsidRDefault="00D928D8" w:rsidP="004E0F7E">
                                  <w:pPr>
                                    <w:pStyle w:val="BodyText"/>
                                  </w:pPr>
                                </w:p>
                                <w:p w14:paraId="78D82A69" w14:textId="77777777" w:rsidR="00D928D8" w:rsidRDefault="00D928D8" w:rsidP="00091FAC">
                                  <w:pPr>
                                    <w:pStyle w:val="CARSboxtext2"/>
                                  </w:pP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CC551B7" id="Rounded Rectangle 16" o:spid="_x0000_s1031" style="position:absolute;margin-left:163.35pt;margin-top:-20.1pt;width:136.8pt;height:115.2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" fillcolor="#9fc" strokecolor="#0fc">
                      <v:textbox inset="8.64pt,8.64pt,8.64pt,8.64pt">
                        <w:txbxContent>
                          <w:p w14:paraId="3B6EE92E" w14:textId="77777777" w:rsidR="00D928D8" w:rsidRPr="002D1A7A" w:rsidRDefault="00D928D8" w:rsidP="00091FAC">
                            <w:pPr>
                              <w:pStyle w:val="CARSboxtext2"/>
                              <w:rPr>
                                <w:b/>
                              </w:rPr>
                            </w:pPr>
                            <w:r w:rsidRPr="002D1A7A">
                              <w:rPr>
                                <w:b/>
                              </w:rPr>
                              <w:t xml:space="preserve">CARS 11/26/15: </w:t>
                            </w:r>
                          </w:p>
                          <w:p w14:paraId="28F44E6C" w14:textId="77777777" w:rsidR="00D928D8" w:rsidRDefault="00D928D8" w:rsidP="00091FAC">
                            <w:pPr>
                              <w:pStyle w:val="CARSboxtext2"/>
                              <w:rPr>
                                <w:rFonts w:cs="Times New Roman"/>
                              </w:rPr>
                            </w:pPr>
                            <w:r w:rsidRPr="000651F2">
                              <w:t>Thank you for</w:t>
                            </w:r>
                            <w:r w:rsidRPr="000651F2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651F2">
                              <w:t xml:space="preserve">reporting </w:t>
                            </w:r>
                            <w:r>
                              <w:t xml:space="preserve">an </w:t>
                            </w:r>
                            <w:r w:rsidRPr="000651F2">
                              <w:t>absence. If you’d like to</w:t>
                            </w:r>
                            <w:r w:rsidRPr="000651F2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0651F2">
                              <w:t>make a correction, please text</w:t>
                            </w:r>
                            <w:r w:rsidRPr="000651F2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0651F2">
                              <w:t>“1”.</w:t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ab/>
                              <w:t>6:32 pm</w:t>
                            </w:r>
                          </w:p>
                          <w:p w14:paraId="3F714E5D" w14:textId="77777777" w:rsidR="00D928D8" w:rsidRDefault="00D928D8" w:rsidP="004E0F7E">
                            <w:pPr>
                              <w:pStyle w:val="BodyText"/>
                            </w:pPr>
                          </w:p>
                          <w:p w14:paraId="78D82A69" w14:textId="77777777" w:rsidR="00D928D8" w:rsidRDefault="00D928D8" w:rsidP="00091FAC">
                            <w:pPr>
                              <w:pStyle w:val="CARSboxtext2"/>
                            </w:pPr>
                          </w:p>
                        </w:txbxContent>
                      </v:textbox>
                      <w10:wrap type="through" anchorx="margin"/>
                      <w10:anchorlock/>
                    </v:roundrect>
                  </w:pict>
                </mc:Fallback>
              </mc:AlternateContent>
            </w:r>
          </w:p>
          <w:p w14:paraId="5F1645F8" w14:textId="3995C7DA" w:rsidR="00091FAC" w:rsidRPr="001E13D1" w:rsidRDefault="00091FAC" w:rsidP="004E0F7E">
            <w:pPr>
              <w:pStyle w:val="BodyText"/>
            </w:pPr>
            <w:r w:rsidRPr="001E13D1">
              <w:t xml:space="preserve">CARS will send you a confirmation message after you report an absence: </w:t>
            </w:r>
          </w:p>
          <w:p w14:paraId="7487323A" w14:textId="77777777" w:rsidR="00091FAC" w:rsidRPr="001E13D1" w:rsidRDefault="00091FAC" w:rsidP="004E0F7E">
            <w:pPr>
              <w:pStyle w:val="BodyText"/>
            </w:pPr>
          </w:p>
          <w:p w14:paraId="019ED3EF" w14:textId="77777777" w:rsidR="00091FAC" w:rsidRPr="001E13D1" w:rsidRDefault="00091FAC" w:rsidP="00091FAC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45352ADA" w14:textId="77777777" w:rsidR="00091FAC" w:rsidRPr="001E13D1" w:rsidRDefault="00091FAC" w:rsidP="00091FAC">
            <w:pPr>
              <w:spacing w:before="10"/>
            </w:pPr>
          </w:p>
          <w:p w14:paraId="23B9BB6C" w14:textId="0E5D9F14" w:rsidR="00091FAC" w:rsidRPr="001E13D1" w:rsidRDefault="00091FAC" w:rsidP="004E0F7E">
            <w:pPr>
              <w:pStyle w:val="BodyText"/>
            </w:pPr>
            <w:r w:rsidRPr="001E13D1">
              <w:t xml:space="preserve">If you have only one child enrolled in day care, you do not need to </w:t>
            </w:r>
            <w:r w:rsidR="008A22E9">
              <w:t>put</w:t>
            </w:r>
            <w:r w:rsidRPr="001E13D1">
              <w:t xml:space="preserve"> your child’s name </w:t>
            </w:r>
            <w:r w:rsidR="008A22E9">
              <w:t>in</w:t>
            </w:r>
            <w:r w:rsidR="008A22E9" w:rsidRPr="001E13D1">
              <w:t xml:space="preserve"> </w:t>
            </w:r>
            <w:r w:rsidRPr="001E13D1">
              <w:t>your text.</w:t>
            </w:r>
          </w:p>
          <w:p w14:paraId="2757F574" w14:textId="77777777" w:rsidR="00091FAC" w:rsidRPr="001E13D1" w:rsidRDefault="00091FAC">
            <w:pPr>
              <w:pStyle w:val="Heading2"/>
            </w:pPr>
            <w:r w:rsidRPr="001E13D1">
              <w:t>Reporting a Closure</w:t>
            </w:r>
          </w:p>
          <w:p w14:paraId="74702719" w14:textId="77777777" w:rsidR="00091FAC" w:rsidRPr="001E13D1" w:rsidRDefault="00091FAC" w:rsidP="004E0F7E">
            <w:pPr>
              <w:pStyle w:val="BodyText"/>
            </w:pPr>
            <w:r w:rsidRPr="001E13D1">
              <w:rPr>
                <w:rStyle w:val="BodyTextChar"/>
              </w:rPr>
              <w:t>To report when your child is not in attendance because the day care is closed, text “C</w:t>
            </w:r>
            <w:r w:rsidRPr="001E13D1">
              <w:t>.”</w:t>
            </w:r>
          </w:p>
          <w:p w14:paraId="0D98E09F" w14:textId="2443CB07" w:rsidR="00091FAC" w:rsidRPr="001E13D1" w:rsidRDefault="004E0F7E" w:rsidP="00091FAC">
            <w:pPr>
              <w:pStyle w:val="NoSpacing"/>
            </w:pPr>
            <w:r w:rsidRPr="001E13D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1" layoutInCell="1" allowOverlap="1" wp14:anchorId="57D09CEA" wp14:editId="0F5EAA3F">
                      <wp:simplePos x="0" y="0"/>
                      <wp:positionH relativeFrom="margin">
                        <wp:posOffset>2070100</wp:posOffset>
                      </wp:positionH>
                      <wp:positionV relativeFrom="paragraph">
                        <wp:posOffset>-43180</wp:posOffset>
                      </wp:positionV>
                      <wp:extent cx="1737360" cy="1463040"/>
                      <wp:effectExtent l="0" t="0" r="15240" b="22860"/>
                      <wp:wrapThrough wrapText="bothSides">
                        <wp:wrapPolygon edited="0">
                          <wp:start x="1658" y="0"/>
                          <wp:lineTo x="0" y="1406"/>
                          <wp:lineTo x="0" y="19969"/>
                          <wp:lineTo x="1421" y="21656"/>
                          <wp:lineTo x="20132" y="21656"/>
                          <wp:lineTo x="21553" y="19969"/>
                          <wp:lineTo x="21553" y="844"/>
                          <wp:lineTo x="19895" y="0"/>
                          <wp:lineTo x="1658" y="0"/>
                        </wp:wrapPolygon>
                      </wp:wrapThrough>
                      <wp:docPr id="1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63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9FFCC"/>
                              </a:solidFill>
                              <a:ln w="9525">
                                <a:solidFill>
                                  <a:srgbClr val="00FFCC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DA81582" w14:textId="77777777" w:rsidR="004E0F7E" w:rsidRPr="00E970EB" w:rsidRDefault="004E0F7E" w:rsidP="004E0F7E">
                                  <w:pPr>
                                    <w:pStyle w:val="CARSboxtext2"/>
                                    <w:rPr>
                                      <w:b/>
                                    </w:rPr>
                                  </w:pPr>
                                  <w:r w:rsidRPr="00E970EB">
                                    <w:rPr>
                                      <w:b/>
                                    </w:rPr>
                                    <w:t xml:space="preserve">CARS 11/26/15: </w:t>
                                  </w:r>
                                </w:p>
                                <w:p w14:paraId="544DD77E" w14:textId="77777777" w:rsidR="004E0F7E" w:rsidRDefault="004E0F7E" w:rsidP="004E0F7E">
                                  <w:pPr>
                                    <w:pStyle w:val="CARSboxtext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5E532F">
                                    <w:t>Thank you for reporting the pick-up time. If you’d like to make a correction, please</w:t>
                                  </w:r>
                                  <w:r w:rsidRPr="005E532F"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</w:rPr>
                                    <w:t xml:space="preserve"> </w:t>
                                  </w:r>
                                  <w:r w:rsidRPr="005E532F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text “1”.</w:t>
                                  </w:r>
                                </w:p>
                                <w:p w14:paraId="4950F09D" w14:textId="77777777" w:rsidR="004E0F7E" w:rsidRDefault="004E0F7E" w:rsidP="004E0F7E">
                                  <w:pPr>
                                    <w:pStyle w:val="CARSboxtext2"/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6:32 pm</w:t>
                                  </w:r>
                                </w:p>
                                <w:p w14:paraId="412B89D5" w14:textId="77777777" w:rsidR="004E0F7E" w:rsidRDefault="004E0F7E" w:rsidP="004E0F7E">
                                  <w:pPr>
                                    <w:pStyle w:val="BodyText"/>
                                  </w:pPr>
                                </w:p>
                                <w:p w14:paraId="3E537F34" w14:textId="77777777" w:rsidR="004E0F7E" w:rsidRDefault="004E0F7E" w:rsidP="004E0F7E">
                                  <w:pPr>
                                    <w:pStyle w:val="CARSboxtext2"/>
                                  </w:pP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7D09CEA" id="Rounded Rectangle 1" o:spid="_x0000_s1032" style="position:absolute;margin-left:163pt;margin-top:-3.4pt;width:136.8pt;height:115.2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" fillcolor="#9fc" strokecolor="#0fc">
                      <v:textbox inset="8.64pt,8.64pt,8.64pt,8.64pt">
                        <w:txbxContent>
                          <w:p w14:paraId="1DA81582" w14:textId="77777777" w:rsidR="004E0F7E" w:rsidRPr="00E970EB" w:rsidRDefault="004E0F7E" w:rsidP="004E0F7E">
                            <w:pPr>
                              <w:pStyle w:val="CARSboxtext2"/>
                              <w:rPr>
                                <w:b/>
                              </w:rPr>
                            </w:pPr>
                            <w:r w:rsidRPr="00E970EB">
                              <w:rPr>
                                <w:b/>
                              </w:rPr>
                              <w:t xml:space="preserve">CARS 11/26/15: </w:t>
                            </w:r>
                          </w:p>
                          <w:p w14:paraId="544DD77E" w14:textId="77777777" w:rsidR="004E0F7E" w:rsidRDefault="004E0F7E" w:rsidP="004E0F7E">
                            <w:pPr>
                              <w:pStyle w:val="CARSboxtext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E532F">
                              <w:t>Thank you for reporting the pick-up time. If you’d like to make a correction, please</w:t>
                            </w:r>
                            <w:r w:rsidRPr="005E532F">
                              <w:rPr>
                                <w:rFonts w:ascii="Times New Roman" w:eastAsia="Times New Roman" w:hAnsi="Times New Roman" w:cs="Times New Roman"/>
                                <w:spacing w:val="-8"/>
                              </w:rPr>
                              <w:t xml:space="preserve"> </w:t>
                            </w:r>
                            <w:r w:rsidRPr="005E532F">
                              <w:rPr>
                                <w:rFonts w:ascii="Times New Roman" w:eastAsia="Times New Roman" w:hAnsi="Times New Roman" w:cs="Times New Roman"/>
                              </w:rPr>
                              <w:t>text “1”.</w:t>
                            </w:r>
                          </w:p>
                          <w:p w14:paraId="4950F09D" w14:textId="77777777" w:rsidR="004E0F7E" w:rsidRDefault="004E0F7E" w:rsidP="004E0F7E">
                            <w:pPr>
                              <w:pStyle w:val="CARSboxtext2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6:32 pm</w:t>
                            </w:r>
                          </w:p>
                          <w:p w14:paraId="412B89D5" w14:textId="77777777" w:rsidR="004E0F7E" w:rsidRDefault="004E0F7E" w:rsidP="004E0F7E">
                            <w:pPr>
                              <w:pStyle w:val="BodyText"/>
                            </w:pPr>
                          </w:p>
                          <w:p w14:paraId="3E537F34" w14:textId="77777777" w:rsidR="004E0F7E" w:rsidRDefault="004E0F7E" w:rsidP="004E0F7E">
                            <w:pPr>
                              <w:pStyle w:val="CARSboxtext2"/>
                            </w:pPr>
                          </w:p>
                        </w:txbxContent>
                      </v:textbox>
                      <w10:wrap type="through" anchorx="margin"/>
                      <w10:anchorlock/>
                    </v:roundrect>
                  </w:pict>
                </mc:Fallback>
              </mc:AlternateContent>
            </w:r>
          </w:p>
          <w:p w14:paraId="3CEDF506" w14:textId="38AC8D6B" w:rsidR="00091FAC" w:rsidRPr="001E13D1" w:rsidRDefault="00091FAC" w:rsidP="004E0F7E">
            <w:pPr>
              <w:pStyle w:val="BodyText"/>
            </w:pPr>
            <w:r w:rsidRPr="001E13D1">
              <w:t>CARS will</w:t>
            </w:r>
            <w:r w:rsidR="003B7664">
              <w:t xml:space="preserve"> </w:t>
            </w:r>
            <w:r w:rsidRPr="001E13D1">
              <w:t>send you a</w:t>
            </w:r>
            <w:r w:rsidR="00463721">
              <w:t xml:space="preserve"> confirmation message after you</w:t>
            </w:r>
            <w:r w:rsidRPr="001E13D1">
              <w:t xml:space="preserve"> report a closure: </w:t>
            </w:r>
          </w:p>
          <w:p w14:paraId="0FDDC90A" w14:textId="77777777" w:rsidR="00091FAC" w:rsidRPr="001E13D1" w:rsidRDefault="00091FAC">
            <w:pPr>
              <w:pStyle w:val="Heading2"/>
            </w:pPr>
          </w:p>
          <w:p w14:paraId="4A7640A6" w14:textId="77777777" w:rsidR="00091FAC" w:rsidRPr="001E13D1" w:rsidRDefault="00091FAC" w:rsidP="004E0F7E">
            <w:pPr>
              <w:pStyle w:val="BodyText"/>
            </w:pPr>
          </w:p>
          <w:p w14:paraId="359B0D1A" w14:textId="77777777" w:rsidR="008D1606" w:rsidRPr="001E13D1" w:rsidRDefault="008D1606" w:rsidP="004E0F7E">
            <w:pPr>
              <w:pStyle w:val="BodyText"/>
            </w:pPr>
          </w:p>
        </w:tc>
      </w:tr>
      <w:tr w:rsidR="008D1606" w:rsidRPr="001E13D1" w14:paraId="67EE6CEF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2D61EB44" w14:textId="77777777" w:rsidR="008D1606" w:rsidRPr="001E13D1" w:rsidRDefault="005C2D14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16</w:t>
            </w:r>
          </w:p>
        </w:tc>
        <w:tc>
          <w:tcPr>
            <w:tcW w:w="864" w:type="dxa"/>
            <w:vAlign w:val="bottom"/>
          </w:tcPr>
          <w:p w14:paraId="208B49A0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1A944243" w14:textId="77777777" w:rsidR="008D1606" w:rsidRPr="001E13D1" w:rsidRDefault="008D1606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44BED497" w14:textId="77777777" w:rsidR="008D1606" w:rsidRPr="001E13D1" w:rsidRDefault="005C2D14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5</w:t>
            </w:r>
          </w:p>
        </w:tc>
      </w:tr>
      <w:tr w:rsidR="000F6EA0" w:rsidRPr="001E13D1" w14:paraId="57DA1707" w14:textId="77777777" w:rsidTr="00247889">
        <w:trPr>
          <w:trHeight w:hRule="exact" w:val="8982"/>
        </w:trPr>
        <w:tc>
          <w:tcPr>
            <w:tcW w:w="6192" w:type="dxa"/>
          </w:tcPr>
          <w:p w14:paraId="6D3D688B" w14:textId="60FCC368" w:rsidR="007C351D" w:rsidRPr="001E13D1" w:rsidRDefault="008D1606">
            <w:pPr>
              <w:pStyle w:val="Heading2"/>
            </w:pPr>
            <w:r w:rsidRPr="001E13D1">
              <w:lastRenderedPageBreak/>
              <w:br w:type="page"/>
            </w:r>
            <w:bookmarkStart w:id="13" w:name="_Toc428280195"/>
            <w:r w:rsidR="007C351D" w:rsidRPr="001E13D1">
              <w:t>Texting CARS for Multiple Children</w:t>
            </w:r>
            <w:bookmarkEnd w:id="13"/>
          </w:p>
          <w:p w14:paraId="67E08505" w14:textId="3354F863" w:rsidR="007C351D" w:rsidRPr="001E13D1" w:rsidRDefault="007C351D" w:rsidP="004E0F7E">
            <w:pPr>
              <w:pStyle w:val="Bodytext1"/>
            </w:pPr>
            <w:r w:rsidRPr="001E13D1">
              <w:t>If you have multiple children attending the day</w:t>
            </w:r>
            <w:r w:rsidR="00463721">
              <w:t xml:space="preserve"> care</w:t>
            </w:r>
            <w:r w:rsidR="003B7664">
              <w:t xml:space="preserve"> who</w:t>
            </w:r>
            <w:r w:rsidR="00463721">
              <w:t xml:space="preserve"> are dropped off and picked </w:t>
            </w:r>
            <w:r w:rsidRPr="001E13D1">
              <w:t xml:space="preserve">up at the same time, you can send one text for each drop-off or pick-up that will count for all of your children.   </w:t>
            </w:r>
          </w:p>
          <w:p w14:paraId="2B5BF9A5" w14:textId="77777777" w:rsidR="00224BB9" w:rsidRPr="001E13D1" w:rsidRDefault="00224BB9" w:rsidP="004E0F7E">
            <w:pPr>
              <w:pStyle w:val="Bodytext1"/>
            </w:pPr>
          </w:p>
          <w:p w14:paraId="0284E6D8" w14:textId="77777777" w:rsidR="007C351D" w:rsidRPr="001E13D1" w:rsidRDefault="00BF5998" w:rsidP="004E0F7E">
            <w:pPr>
              <w:pStyle w:val="Bodytext1"/>
            </w:pPr>
            <w:r w:rsidRPr="001E13D1">
              <w:t>I</w:t>
            </w:r>
            <w:r w:rsidR="007C351D" w:rsidRPr="001E13D1">
              <w:t>n some cases, CARS will require you to send one text per child and add the name of your child after the drop-off or pick-up time so that it can tell which child you are reporting for:</w:t>
            </w:r>
          </w:p>
          <w:p w14:paraId="3F988CEA" w14:textId="77777777" w:rsidR="007C351D" w:rsidRPr="001E13D1" w:rsidRDefault="007C351D" w:rsidP="004E0F7E">
            <w:pPr>
              <w:pStyle w:val="Bodytext1"/>
            </w:pPr>
          </w:p>
          <w:p w14:paraId="5A62B970" w14:textId="2F3708AE" w:rsidR="007C351D" w:rsidRPr="001E13D1" w:rsidRDefault="007C351D" w:rsidP="004E0F7E">
            <w:pPr>
              <w:pStyle w:val="BodyText"/>
              <w:numPr>
                <w:ilvl w:val="0"/>
                <w:numId w:val="12"/>
              </w:numPr>
            </w:pPr>
            <w:r w:rsidRPr="001E13D1">
              <w:t>If your children have different drop-off and pick-up times, send</w:t>
            </w:r>
            <w:r w:rsidR="00BF5998" w:rsidRPr="001E13D1">
              <w:t xml:space="preserve"> a separate text for each child </w:t>
            </w:r>
            <w:r w:rsidR="003B7664">
              <w:t xml:space="preserve">to </w:t>
            </w:r>
            <w:r w:rsidR="00BF5998" w:rsidRPr="001E13D1">
              <w:t xml:space="preserve">report </w:t>
            </w:r>
            <w:r w:rsidR="003B7664">
              <w:t>his or her</w:t>
            </w:r>
            <w:r w:rsidR="003B7664" w:rsidRPr="001E13D1">
              <w:t xml:space="preserve"> </w:t>
            </w:r>
            <w:r w:rsidR="00BF5998" w:rsidRPr="001E13D1">
              <w:t>unique drop-off or pick-up time, followed by th</w:t>
            </w:r>
            <w:r w:rsidR="003B7664">
              <w:t xml:space="preserve">at child’s </w:t>
            </w:r>
            <w:r w:rsidR="00BF5998" w:rsidRPr="001E13D1">
              <w:t>name</w:t>
            </w:r>
            <w:r w:rsidRPr="001E13D1">
              <w:t xml:space="preserve">. </w:t>
            </w:r>
          </w:p>
          <w:p w14:paraId="1870D2A9" w14:textId="69647211" w:rsidR="007C351D" w:rsidRPr="001E13D1" w:rsidRDefault="007C351D" w:rsidP="004E0F7E">
            <w:pPr>
              <w:pStyle w:val="BodyText"/>
              <w:numPr>
                <w:ilvl w:val="0"/>
                <w:numId w:val="12"/>
              </w:numPr>
            </w:pPr>
            <w:r w:rsidRPr="001E13D1">
              <w:t>If one of your children attends day care, but the other is absent, send separate texts for each child to report drop-off/pick-up times</w:t>
            </w:r>
            <w:r w:rsidR="003B7664">
              <w:t xml:space="preserve"> and the absence</w:t>
            </w:r>
            <w:r w:rsidRPr="001E13D1">
              <w:t xml:space="preserve">. </w:t>
            </w:r>
          </w:p>
          <w:p w14:paraId="3B4E501F" w14:textId="77777777" w:rsidR="007C351D" w:rsidRPr="001E13D1" w:rsidRDefault="007C351D" w:rsidP="004E0F7E">
            <w:pPr>
              <w:pStyle w:val="BodyText"/>
            </w:pPr>
          </w:p>
          <w:p w14:paraId="46648DFA" w14:textId="4D78E3CC" w:rsidR="007C351D" w:rsidRPr="001E13D1" w:rsidRDefault="007C351D" w:rsidP="004E0F7E">
            <w:pPr>
              <w:pStyle w:val="Bodytext1"/>
            </w:pPr>
            <w:r w:rsidRPr="001E13D1">
              <w:t xml:space="preserve">Below are examples of each of these situations and how you should </w:t>
            </w:r>
            <w:r w:rsidR="008A22E9">
              <w:br/>
            </w:r>
            <w:r w:rsidRPr="001E13D1">
              <w:t>text CARS.</w:t>
            </w:r>
          </w:p>
          <w:p w14:paraId="1AA78C0F" w14:textId="4CF81BA1" w:rsidR="007C351D" w:rsidRPr="001E13D1" w:rsidRDefault="007C351D" w:rsidP="004E0F7E">
            <w:pPr>
              <w:pStyle w:val="Bodytext1"/>
            </w:pPr>
          </w:p>
          <w:p w14:paraId="28B4E5EE" w14:textId="6548DDB5" w:rsidR="007C351D" w:rsidRPr="001E13D1" w:rsidRDefault="004E0F7E" w:rsidP="004E0F7E">
            <w:pPr>
              <w:pStyle w:val="BodyText"/>
            </w:pPr>
            <w:r w:rsidRPr="001E13D1">
              <w:rPr>
                <w:b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5F6485CF" wp14:editId="1D1A2617">
                      <wp:simplePos x="0" y="0"/>
                      <wp:positionH relativeFrom="margin">
                        <wp:posOffset>2165350</wp:posOffset>
                      </wp:positionH>
                      <wp:positionV relativeFrom="paragraph">
                        <wp:posOffset>12700</wp:posOffset>
                      </wp:positionV>
                      <wp:extent cx="1645920" cy="545465"/>
                      <wp:effectExtent l="0" t="0" r="11430" b="26035"/>
                      <wp:wrapThrough wrapText="bothSides">
                        <wp:wrapPolygon edited="0">
                          <wp:start x="250" y="0"/>
                          <wp:lineTo x="0" y="754"/>
                          <wp:lineTo x="0" y="21877"/>
                          <wp:lineTo x="21500" y="21877"/>
                          <wp:lineTo x="21500" y="0"/>
                          <wp:lineTo x="250" y="0"/>
                        </wp:wrapPolygon>
                      </wp:wrapThrough>
                      <wp:docPr id="10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45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A2C7AC" w14:textId="77777777" w:rsidR="004E0F7E" w:rsidRPr="00C55BC8" w:rsidRDefault="004E0F7E" w:rsidP="004E0F7E">
                                  <w:pPr>
                                    <w:pStyle w:val="CARSboxtext2"/>
                                  </w:pPr>
                                  <w:r w:rsidRPr="00C55BC8">
                                    <w:t>D 7:15am</w:t>
                                  </w: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F6485CF" id="Rounded Rectangle 10" o:spid="_x0000_s1033" style="position:absolute;left:0;text-align:left;margin-left:170.5pt;margin-top:1pt;width:129.6pt;height:42.9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" fillcolor="#ff9" strokecolor="yellow">
                      <v:textbox inset="8.64pt,8.64pt,8.64pt,8.64pt">
                        <w:txbxContent>
                          <w:p w14:paraId="41A2C7AC" w14:textId="77777777" w:rsidR="004E0F7E" w:rsidRPr="00C55BC8" w:rsidRDefault="004E0F7E" w:rsidP="004E0F7E">
                            <w:pPr>
                              <w:pStyle w:val="CARSboxtext2"/>
                            </w:pPr>
                            <w:r w:rsidRPr="00C55BC8">
                              <w:t>D 7:15am</w:t>
                            </w:r>
                          </w:p>
                        </w:txbxContent>
                      </v:textbox>
                      <w10:wrap type="through" anchorx="margin"/>
                    </v:roundrect>
                  </w:pict>
                </mc:Fallback>
              </mc:AlternateContent>
            </w:r>
            <w:r w:rsidR="007C351D" w:rsidRPr="001E13D1">
              <w:rPr>
                <w:b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586560" behindDoc="1" locked="0" layoutInCell="1" allowOverlap="1" wp14:anchorId="73F223CB" wp14:editId="41296B95">
                      <wp:simplePos x="0" y="0"/>
                      <wp:positionH relativeFrom="margin">
                        <wp:posOffset>2164715</wp:posOffset>
                      </wp:positionH>
                      <wp:positionV relativeFrom="paragraph">
                        <wp:posOffset>742315</wp:posOffset>
                      </wp:positionV>
                      <wp:extent cx="1645920" cy="545465"/>
                      <wp:effectExtent l="0" t="0" r="11430" b="26035"/>
                      <wp:wrapThrough wrapText="bothSides">
                        <wp:wrapPolygon edited="0">
                          <wp:start x="250" y="0"/>
                          <wp:lineTo x="0" y="754"/>
                          <wp:lineTo x="0" y="21877"/>
                          <wp:lineTo x="21500" y="21877"/>
                          <wp:lineTo x="21500" y="0"/>
                          <wp:lineTo x="250" y="0"/>
                        </wp:wrapPolygon>
                      </wp:wrapThrough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45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D515A2A" w14:textId="77777777" w:rsidR="00D928D8" w:rsidRPr="00C55BC8" w:rsidRDefault="00D928D8" w:rsidP="006155F0">
                                  <w:pPr>
                                    <w:pStyle w:val="CARSboxtext2"/>
                                  </w:pPr>
                                  <w:r w:rsidRPr="00C55BC8">
                                    <w:t>P 6:30pm</w:t>
                                  </w:r>
                                </w:p>
                              </w:txbxContent>
                            </wps:txbx>
                            <wps:bodyPr rot="0" vert="horz" wrap="square" lIns="109728" tIns="109728" rIns="109728" bIns="10972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3F223CB" id="Rounded Rectangle 11" o:spid="_x0000_s1034" style="position:absolute;left:0;text-align:left;margin-left:170.45pt;margin-top:58.45pt;width:129.6pt;height:42.95pt;z-index:-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" fillcolor="#ff9" strokecolor="yellow">
                      <v:textbox inset="8.64pt,8.64pt,8.64pt,8.64pt">
                        <w:txbxContent>
                          <w:p w14:paraId="1D515A2A" w14:textId="77777777" w:rsidR="00D928D8" w:rsidRPr="00C55BC8" w:rsidRDefault="00D928D8" w:rsidP="006155F0">
                            <w:pPr>
                              <w:pStyle w:val="CARSboxtext2"/>
                            </w:pPr>
                            <w:r w:rsidRPr="00C55BC8">
                              <w:t>P 6:30pm</w:t>
                            </w:r>
                          </w:p>
                        </w:txbxContent>
                      </v:textbox>
                      <w10:wrap type="through" anchorx="margin"/>
                    </v:roundrect>
                  </w:pict>
                </mc:Fallback>
              </mc:AlternateContent>
            </w:r>
            <w:r w:rsidR="007C351D" w:rsidRPr="001E13D1">
              <w:rPr>
                <w:b/>
                <w:u w:val="single"/>
              </w:rPr>
              <w:t>Example 1</w:t>
            </w:r>
            <w:r w:rsidR="007C351D" w:rsidRPr="008C1F0D">
              <w:rPr>
                <w:b/>
              </w:rPr>
              <w:t>:</w:t>
            </w:r>
            <w:r w:rsidR="007C351D" w:rsidRPr="001E13D1">
              <w:t xml:space="preserve">  You have two children in the day care, Garry and Mary. If they are both dropped off at 7:15 am and picked up at 6:30 pm, your texts to CARS would look like this:  </w:t>
            </w:r>
          </w:p>
          <w:p w14:paraId="3EE5A411" w14:textId="77777777" w:rsidR="000F6EA0" w:rsidRPr="001E13D1" w:rsidRDefault="000F6EA0">
            <w:pPr>
              <w:pStyle w:val="Heading2"/>
            </w:pPr>
          </w:p>
        </w:tc>
        <w:tc>
          <w:tcPr>
            <w:tcW w:w="864" w:type="dxa"/>
          </w:tcPr>
          <w:p w14:paraId="0AD3FA65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01399C7C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6192" w:type="dxa"/>
          </w:tcPr>
          <w:p w14:paraId="1A34DF78" w14:textId="77777777" w:rsidR="007C351D" w:rsidRPr="001E13D1" w:rsidRDefault="007C351D">
            <w:pPr>
              <w:pStyle w:val="Heading2"/>
            </w:pPr>
            <w:bookmarkStart w:id="14" w:name="_Toc428280207"/>
            <w:r w:rsidRPr="001E13D1">
              <w:rPr>
                <w:noProof/>
                <w:position w:val="-22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521024" behindDoc="0" locked="1" layoutInCell="1" allowOverlap="1" wp14:anchorId="631B69CD" wp14:editId="2DB6D3DC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805180</wp:posOffset>
                  </wp:positionV>
                  <wp:extent cx="1556385" cy="713105"/>
                  <wp:effectExtent l="0" t="0" r="5715" b="0"/>
                  <wp:wrapThrough wrapText="bothSides">
                    <wp:wrapPolygon edited="0">
                      <wp:start x="0" y="0"/>
                      <wp:lineTo x="0" y="20773"/>
                      <wp:lineTo x="21415" y="20773"/>
                      <wp:lineTo x="21415" y="0"/>
                      <wp:lineTo x="0" y="0"/>
                    </wp:wrapPolygon>
                  </wp:wrapThrough>
                  <wp:docPr id="478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3D1">
              <w:t>Reporting a Pick-Up</w:t>
            </w:r>
            <w:bookmarkEnd w:id="14"/>
          </w:p>
          <w:p w14:paraId="796DCEB1" w14:textId="77777777" w:rsidR="007C351D" w:rsidRPr="001E13D1" w:rsidRDefault="007C351D" w:rsidP="007C351D"/>
          <w:p w14:paraId="049F4850" w14:textId="6A41AC5E" w:rsidR="007C351D" w:rsidRPr="001E13D1" w:rsidRDefault="007C351D" w:rsidP="004E0F7E">
            <w:pPr>
              <w:pStyle w:val="BodyText"/>
            </w:pPr>
            <w:r w:rsidRPr="001E13D1">
              <w:t xml:space="preserve">Follow the same steps described above to report a </w:t>
            </w:r>
            <w:r w:rsidR="00DE0A17" w:rsidRPr="001E13D1">
              <w:t>pick-up</w:t>
            </w:r>
            <w:r w:rsidRPr="001E13D1">
              <w:t xml:space="preserve"> time, using the blue </w:t>
            </w:r>
            <w:r w:rsidR="00821B02" w:rsidRPr="001E13D1">
              <w:t>Log Pick-Up Time</w:t>
            </w:r>
            <w:r w:rsidRPr="001E13D1">
              <w:t xml:space="preserve"> button.</w:t>
            </w:r>
            <w:r w:rsidRPr="001E13D1">
              <w:rPr>
                <w:position w:val="-22"/>
                <w:szCs w:val="20"/>
              </w:rPr>
              <w:t xml:space="preserve"> </w:t>
            </w:r>
            <w:r w:rsidRPr="001E13D1">
              <w:t xml:space="preserve"> </w:t>
            </w:r>
          </w:p>
          <w:p w14:paraId="6DA5E56C" w14:textId="77777777" w:rsidR="007C351D" w:rsidRPr="001E13D1" w:rsidRDefault="007C351D" w:rsidP="004E0F7E">
            <w:pPr>
              <w:pStyle w:val="BodyText"/>
            </w:pPr>
          </w:p>
          <w:p w14:paraId="105F6190" w14:textId="5F247802" w:rsidR="007C351D" w:rsidRPr="001E13D1" w:rsidRDefault="007C351D" w:rsidP="004E0F7E">
            <w:pPr>
              <w:pStyle w:val="BodyText"/>
            </w:pPr>
            <w:r w:rsidRPr="001E13D1">
              <w:rPr>
                <w:rFonts w:eastAsia="Times New Roman" w:cs="Times New Roman"/>
                <w:position w:val="-24"/>
              </w:rPr>
              <mc:AlternateContent>
                <mc:Choice Requires="wpg">
                  <w:drawing>
                    <wp:anchor distT="0" distB="0" distL="114300" distR="114300" simplePos="0" relativeHeight="251553792" behindDoc="0" locked="1" layoutInCell="1" allowOverlap="1" wp14:anchorId="59EA7876" wp14:editId="131C2308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536575</wp:posOffset>
                      </wp:positionV>
                      <wp:extent cx="3291840" cy="786765"/>
                      <wp:effectExtent l="0" t="0" r="3810" b="0"/>
                      <wp:wrapThrough wrapText="bothSides">
                        <wp:wrapPolygon edited="0">
                          <wp:start x="0" y="0"/>
                          <wp:lineTo x="0" y="20920"/>
                          <wp:lineTo x="21500" y="20920"/>
                          <wp:lineTo x="21500" y="0"/>
                          <wp:lineTo x="0" y="0"/>
                        </wp:wrapPolygon>
                      </wp:wrapThrough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91840" cy="786765"/>
                                <a:chOff x="0" y="0"/>
                                <a:chExt cx="9157" cy="1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7" cy="1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3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21" y="486"/>
                                  <a:ext cx="2055" cy="720"/>
                                  <a:chOff x="4021" y="486"/>
                                  <a:chExt cx="2055" cy="720"/>
                                </a:xfrm>
                              </wpg:grpSpPr>
                              <wps:wsp>
                                <wps:cNvPr id="34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1" y="486"/>
                                    <a:ext cx="2055" cy="720"/>
                                  </a:xfrm>
                                  <a:custGeom>
                                    <a:avLst/>
                                    <a:gdLst>
                                      <a:gd name="T0" fmla="+- 0 4021 4021"/>
                                      <a:gd name="T1" fmla="*/ T0 w 2055"/>
                                      <a:gd name="T2" fmla="+- 0 846 486"/>
                                      <a:gd name="T3" fmla="*/ 846 h 720"/>
                                      <a:gd name="T4" fmla="+- 0 4051 4021"/>
                                      <a:gd name="T5" fmla="*/ T4 w 2055"/>
                                      <a:gd name="T6" fmla="+- 0 759 486"/>
                                      <a:gd name="T7" fmla="*/ 759 h 720"/>
                                      <a:gd name="T8" fmla="+- 0 4102 4021"/>
                                      <a:gd name="T9" fmla="*/ T8 w 2055"/>
                                      <a:gd name="T10" fmla="+- 0 706 486"/>
                                      <a:gd name="T11" fmla="*/ 706 h 720"/>
                                      <a:gd name="T12" fmla="+- 0 4175 4021"/>
                                      <a:gd name="T13" fmla="*/ T12 w 2055"/>
                                      <a:gd name="T14" fmla="+- 0 656 486"/>
                                      <a:gd name="T15" fmla="*/ 656 h 720"/>
                                      <a:gd name="T16" fmla="+- 0 4268 4021"/>
                                      <a:gd name="T17" fmla="*/ T16 w 2055"/>
                                      <a:gd name="T18" fmla="+- 0 612 486"/>
                                      <a:gd name="T19" fmla="*/ 612 h 720"/>
                                      <a:gd name="T20" fmla="+- 0 4380 4021"/>
                                      <a:gd name="T21" fmla="*/ T20 w 2055"/>
                                      <a:gd name="T22" fmla="+- 0 573 486"/>
                                      <a:gd name="T23" fmla="*/ 573 h 720"/>
                                      <a:gd name="T24" fmla="+- 0 4442 4021"/>
                                      <a:gd name="T25" fmla="*/ T24 w 2055"/>
                                      <a:gd name="T26" fmla="+- 0 555 486"/>
                                      <a:gd name="T27" fmla="*/ 555 h 720"/>
                                      <a:gd name="T28" fmla="+- 0 4507 4021"/>
                                      <a:gd name="T29" fmla="*/ T28 w 2055"/>
                                      <a:gd name="T30" fmla="+- 0 540 486"/>
                                      <a:gd name="T31" fmla="*/ 540 h 720"/>
                                      <a:gd name="T32" fmla="+- 0 4576 4021"/>
                                      <a:gd name="T33" fmla="*/ T32 w 2055"/>
                                      <a:gd name="T34" fmla="+- 0 526 486"/>
                                      <a:gd name="T35" fmla="*/ 526 h 720"/>
                                      <a:gd name="T36" fmla="+- 0 4649 4021"/>
                                      <a:gd name="T37" fmla="*/ T36 w 2055"/>
                                      <a:gd name="T38" fmla="+- 0 514 486"/>
                                      <a:gd name="T39" fmla="*/ 514 h 720"/>
                                      <a:gd name="T40" fmla="+- 0 4724 4021"/>
                                      <a:gd name="T41" fmla="*/ T40 w 2055"/>
                                      <a:gd name="T42" fmla="+- 0 504 486"/>
                                      <a:gd name="T43" fmla="*/ 504 h 720"/>
                                      <a:gd name="T44" fmla="+- 0 4802 4021"/>
                                      <a:gd name="T45" fmla="*/ T44 w 2055"/>
                                      <a:gd name="T46" fmla="+- 0 496 486"/>
                                      <a:gd name="T47" fmla="*/ 496 h 720"/>
                                      <a:gd name="T48" fmla="+- 0 4882 4021"/>
                                      <a:gd name="T49" fmla="*/ T48 w 2055"/>
                                      <a:gd name="T50" fmla="+- 0 491 486"/>
                                      <a:gd name="T51" fmla="*/ 491 h 720"/>
                                      <a:gd name="T52" fmla="+- 0 4964 4021"/>
                                      <a:gd name="T53" fmla="*/ T52 w 2055"/>
                                      <a:gd name="T54" fmla="+- 0 487 486"/>
                                      <a:gd name="T55" fmla="*/ 487 h 720"/>
                                      <a:gd name="T56" fmla="+- 0 5048 4021"/>
                                      <a:gd name="T57" fmla="*/ T56 w 2055"/>
                                      <a:gd name="T58" fmla="+- 0 486 486"/>
                                      <a:gd name="T59" fmla="*/ 486 h 720"/>
                                      <a:gd name="T60" fmla="+- 0 5133 4021"/>
                                      <a:gd name="T61" fmla="*/ T60 w 2055"/>
                                      <a:gd name="T62" fmla="+- 0 487 486"/>
                                      <a:gd name="T63" fmla="*/ 487 h 720"/>
                                      <a:gd name="T64" fmla="+- 0 5215 4021"/>
                                      <a:gd name="T65" fmla="*/ T64 w 2055"/>
                                      <a:gd name="T66" fmla="+- 0 491 486"/>
                                      <a:gd name="T67" fmla="*/ 491 h 720"/>
                                      <a:gd name="T68" fmla="+- 0 5295 4021"/>
                                      <a:gd name="T69" fmla="*/ T68 w 2055"/>
                                      <a:gd name="T70" fmla="+- 0 496 486"/>
                                      <a:gd name="T71" fmla="*/ 496 h 720"/>
                                      <a:gd name="T72" fmla="+- 0 5373 4021"/>
                                      <a:gd name="T73" fmla="*/ T72 w 2055"/>
                                      <a:gd name="T74" fmla="+- 0 504 486"/>
                                      <a:gd name="T75" fmla="*/ 504 h 720"/>
                                      <a:gd name="T76" fmla="+- 0 5448 4021"/>
                                      <a:gd name="T77" fmla="*/ T76 w 2055"/>
                                      <a:gd name="T78" fmla="+- 0 514 486"/>
                                      <a:gd name="T79" fmla="*/ 514 h 720"/>
                                      <a:gd name="T80" fmla="+- 0 5520 4021"/>
                                      <a:gd name="T81" fmla="*/ T80 w 2055"/>
                                      <a:gd name="T82" fmla="+- 0 526 486"/>
                                      <a:gd name="T83" fmla="*/ 526 h 720"/>
                                      <a:gd name="T84" fmla="+- 0 5590 4021"/>
                                      <a:gd name="T85" fmla="*/ T84 w 2055"/>
                                      <a:gd name="T86" fmla="+- 0 540 486"/>
                                      <a:gd name="T87" fmla="*/ 540 h 720"/>
                                      <a:gd name="T88" fmla="+- 0 5655 4021"/>
                                      <a:gd name="T89" fmla="*/ T88 w 2055"/>
                                      <a:gd name="T90" fmla="+- 0 555 486"/>
                                      <a:gd name="T91" fmla="*/ 555 h 720"/>
                                      <a:gd name="T92" fmla="+- 0 5717 4021"/>
                                      <a:gd name="T93" fmla="*/ T92 w 2055"/>
                                      <a:gd name="T94" fmla="+- 0 573 486"/>
                                      <a:gd name="T95" fmla="*/ 573 h 720"/>
                                      <a:gd name="T96" fmla="+- 0 5775 4021"/>
                                      <a:gd name="T97" fmla="*/ T96 w 2055"/>
                                      <a:gd name="T98" fmla="+- 0 591 486"/>
                                      <a:gd name="T99" fmla="*/ 591 h 720"/>
                                      <a:gd name="T100" fmla="+- 0 5877 4021"/>
                                      <a:gd name="T101" fmla="*/ T100 w 2055"/>
                                      <a:gd name="T102" fmla="+- 0 633 486"/>
                                      <a:gd name="T103" fmla="*/ 633 h 720"/>
                                      <a:gd name="T104" fmla="+- 0 5961 4021"/>
                                      <a:gd name="T105" fmla="*/ T104 w 2055"/>
                                      <a:gd name="T106" fmla="+- 0 681 486"/>
                                      <a:gd name="T107" fmla="*/ 681 h 720"/>
                                      <a:gd name="T108" fmla="+- 0 6023 4021"/>
                                      <a:gd name="T109" fmla="*/ T108 w 2055"/>
                                      <a:gd name="T110" fmla="+- 0 732 486"/>
                                      <a:gd name="T111" fmla="*/ 732 h 720"/>
                                      <a:gd name="T112" fmla="+- 0 6062 4021"/>
                                      <a:gd name="T113" fmla="*/ T112 w 2055"/>
                                      <a:gd name="T114" fmla="+- 0 788 486"/>
                                      <a:gd name="T115" fmla="*/ 788 h 720"/>
                                      <a:gd name="T116" fmla="+- 0 6076 4021"/>
                                      <a:gd name="T117" fmla="*/ T116 w 2055"/>
                                      <a:gd name="T118" fmla="+- 0 846 486"/>
                                      <a:gd name="T119" fmla="*/ 846 h 720"/>
                                      <a:gd name="T120" fmla="+- 0 6072 4021"/>
                                      <a:gd name="T121" fmla="*/ T120 w 2055"/>
                                      <a:gd name="T122" fmla="+- 0 876 486"/>
                                      <a:gd name="T123" fmla="*/ 876 h 720"/>
                                      <a:gd name="T124" fmla="+- 0 6046 4021"/>
                                      <a:gd name="T125" fmla="*/ T124 w 2055"/>
                                      <a:gd name="T126" fmla="+- 0 933 486"/>
                                      <a:gd name="T127" fmla="*/ 933 h 720"/>
                                      <a:gd name="T128" fmla="+- 0 5995 4021"/>
                                      <a:gd name="T129" fmla="*/ T128 w 2055"/>
                                      <a:gd name="T130" fmla="+- 0 986 486"/>
                                      <a:gd name="T131" fmla="*/ 986 h 720"/>
                                      <a:gd name="T132" fmla="+- 0 5922 4021"/>
                                      <a:gd name="T133" fmla="*/ T132 w 2055"/>
                                      <a:gd name="T134" fmla="+- 0 1036 486"/>
                                      <a:gd name="T135" fmla="*/ 1036 h 720"/>
                                      <a:gd name="T136" fmla="+- 0 5828 4021"/>
                                      <a:gd name="T137" fmla="*/ T136 w 2055"/>
                                      <a:gd name="T138" fmla="+- 0 1080 486"/>
                                      <a:gd name="T139" fmla="*/ 1080 h 720"/>
                                      <a:gd name="T140" fmla="+- 0 5717 4021"/>
                                      <a:gd name="T141" fmla="*/ T140 w 2055"/>
                                      <a:gd name="T142" fmla="+- 0 1119 486"/>
                                      <a:gd name="T143" fmla="*/ 1119 h 720"/>
                                      <a:gd name="T144" fmla="+- 0 5655 4021"/>
                                      <a:gd name="T145" fmla="*/ T144 w 2055"/>
                                      <a:gd name="T146" fmla="+- 0 1137 486"/>
                                      <a:gd name="T147" fmla="*/ 1137 h 720"/>
                                      <a:gd name="T148" fmla="+- 0 5590 4021"/>
                                      <a:gd name="T149" fmla="*/ T148 w 2055"/>
                                      <a:gd name="T150" fmla="+- 0 1152 486"/>
                                      <a:gd name="T151" fmla="*/ 1152 h 720"/>
                                      <a:gd name="T152" fmla="+- 0 5520 4021"/>
                                      <a:gd name="T153" fmla="*/ T152 w 2055"/>
                                      <a:gd name="T154" fmla="+- 0 1166 486"/>
                                      <a:gd name="T155" fmla="*/ 1166 h 720"/>
                                      <a:gd name="T156" fmla="+- 0 5448 4021"/>
                                      <a:gd name="T157" fmla="*/ T156 w 2055"/>
                                      <a:gd name="T158" fmla="+- 0 1178 486"/>
                                      <a:gd name="T159" fmla="*/ 1178 h 720"/>
                                      <a:gd name="T160" fmla="+- 0 5373 4021"/>
                                      <a:gd name="T161" fmla="*/ T160 w 2055"/>
                                      <a:gd name="T162" fmla="+- 0 1188 486"/>
                                      <a:gd name="T163" fmla="*/ 1188 h 720"/>
                                      <a:gd name="T164" fmla="+- 0 5295 4021"/>
                                      <a:gd name="T165" fmla="*/ T164 w 2055"/>
                                      <a:gd name="T166" fmla="+- 0 1196 486"/>
                                      <a:gd name="T167" fmla="*/ 1196 h 720"/>
                                      <a:gd name="T168" fmla="+- 0 5215 4021"/>
                                      <a:gd name="T169" fmla="*/ T168 w 2055"/>
                                      <a:gd name="T170" fmla="+- 0 1201 486"/>
                                      <a:gd name="T171" fmla="*/ 1201 h 720"/>
                                      <a:gd name="T172" fmla="+- 0 5133 4021"/>
                                      <a:gd name="T173" fmla="*/ T172 w 2055"/>
                                      <a:gd name="T174" fmla="+- 0 1205 486"/>
                                      <a:gd name="T175" fmla="*/ 1205 h 720"/>
                                      <a:gd name="T176" fmla="+- 0 5048 4021"/>
                                      <a:gd name="T177" fmla="*/ T176 w 2055"/>
                                      <a:gd name="T178" fmla="+- 0 1206 486"/>
                                      <a:gd name="T179" fmla="*/ 1206 h 720"/>
                                      <a:gd name="T180" fmla="+- 0 4964 4021"/>
                                      <a:gd name="T181" fmla="*/ T180 w 2055"/>
                                      <a:gd name="T182" fmla="+- 0 1205 486"/>
                                      <a:gd name="T183" fmla="*/ 1205 h 720"/>
                                      <a:gd name="T184" fmla="+- 0 4882 4021"/>
                                      <a:gd name="T185" fmla="*/ T184 w 2055"/>
                                      <a:gd name="T186" fmla="+- 0 1201 486"/>
                                      <a:gd name="T187" fmla="*/ 1201 h 720"/>
                                      <a:gd name="T188" fmla="+- 0 4802 4021"/>
                                      <a:gd name="T189" fmla="*/ T188 w 2055"/>
                                      <a:gd name="T190" fmla="+- 0 1196 486"/>
                                      <a:gd name="T191" fmla="*/ 1196 h 720"/>
                                      <a:gd name="T192" fmla="+- 0 4724 4021"/>
                                      <a:gd name="T193" fmla="*/ T192 w 2055"/>
                                      <a:gd name="T194" fmla="+- 0 1188 486"/>
                                      <a:gd name="T195" fmla="*/ 1188 h 720"/>
                                      <a:gd name="T196" fmla="+- 0 4649 4021"/>
                                      <a:gd name="T197" fmla="*/ T196 w 2055"/>
                                      <a:gd name="T198" fmla="+- 0 1178 486"/>
                                      <a:gd name="T199" fmla="*/ 1178 h 720"/>
                                      <a:gd name="T200" fmla="+- 0 4576 4021"/>
                                      <a:gd name="T201" fmla="*/ T200 w 2055"/>
                                      <a:gd name="T202" fmla="+- 0 1166 486"/>
                                      <a:gd name="T203" fmla="*/ 1166 h 720"/>
                                      <a:gd name="T204" fmla="+- 0 4507 4021"/>
                                      <a:gd name="T205" fmla="*/ T204 w 2055"/>
                                      <a:gd name="T206" fmla="+- 0 1152 486"/>
                                      <a:gd name="T207" fmla="*/ 1152 h 720"/>
                                      <a:gd name="T208" fmla="+- 0 4442 4021"/>
                                      <a:gd name="T209" fmla="*/ T208 w 2055"/>
                                      <a:gd name="T210" fmla="+- 0 1137 486"/>
                                      <a:gd name="T211" fmla="*/ 1137 h 720"/>
                                      <a:gd name="T212" fmla="+- 0 4380 4021"/>
                                      <a:gd name="T213" fmla="*/ T212 w 2055"/>
                                      <a:gd name="T214" fmla="+- 0 1119 486"/>
                                      <a:gd name="T215" fmla="*/ 1119 h 720"/>
                                      <a:gd name="T216" fmla="+- 0 4322 4021"/>
                                      <a:gd name="T217" fmla="*/ T216 w 2055"/>
                                      <a:gd name="T218" fmla="+- 0 1101 486"/>
                                      <a:gd name="T219" fmla="*/ 1101 h 720"/>
                                      <a:gd name="T220" fmla="+- 0 4219 4021"/>
                                      <a:gd name="T221" fmla="*/ T220 w 2055"/>
                                      <a:gd name="T222" fmla="+- 0 1059 486"/>
                                      <a:gd name="T223" fmla="*/ 1059 h 720"/>
                                      <a:gd name="T224" fmla="+- 0 4136 4021"/>
                                      <a:gd name="T225" fmla="*/ T224 w 2055"/>
                                      <a:gd name="T226" fmla="+- 0 1011 486"/>
                                      <a:gd name="T227" fmla="*/ 1011 h 720"/>
                                      <a:gd name="T228" fmla="+- 0 4074 4021"/>
                                      <a:gd name="T229" fmla="*/ T228 w 2055"/>
                                      <a:gd name="T230" fmla="+- 0 960 486"/>
                                      <a:gd name="T231" fmla="*/ 960 h 720"/>
                                      <a:gd name="T232" fmla="+- 0 4035 4021"/>
                                      <a:gd name="T233" fmla="*/ T232 w 2055"/>
                                      <a:gd name="T234" fmla="+- 0 904 486"/>
                                      <a:gd name="T235" fmla="*/ 904 h 720"/>
                                      <a:gd name="T236" fmla="+- 0 4021 4021"/>
                                      <a:gd name="T237" fmla="*/ T236 w 2055"/>
                                      <a:gd name="T238" fmla="+- 0 846 486"/>
                                      <a:gd name="T239" fmla="*/ 846 h 7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</a:cxnLst>
                                    <a:rect l="0" t="0" r="r" b="b"/>
                                    <a:pathLst>
                                      <a:path w="2055" h="720">
                                        <a:moveTo>
                                          <a:pt x="0" y="360"/>
                                        </a:moveTo>
                                        <a:lnTo>
                                          <a:pt x="30" y="273"/>
                                        </a:lnTo>
                                        <a:lnTo>
                                          <a:pt x="81" y="220"/>
                                        </a:lnTo>
                                        <a:lnTo>
                                          <a:pt x="154" y="170"/>
                                        </a:lnTo>
                                        <a:lnTo>
                                          <a:pt x="247" y="126"/>
                                        </a:lnTo>
                                        <a:lnTo>
                                          <a:pt x="359" y="87"/>
                                        </a:lnTo>
                                        <a:lnTo>
                                          <a:pt x="421" y="69"/>
                                        </a:lnTo>
                                        <a:lnTo>
                                          <a:pt x="486" y="54"/>
                                        </a:lnTo>
                                        <a:lnTo>
                                          <a:pt x="555" y="40"/>
                                        </a:lnTo>
                                        <a:lnTo>
                                          <a:pt x="628" y="28"/>
                                        </a:lnTo>
                                        <a:lnTo>
                                          <a:pt x="703" y="18"/>
                                        </a:lnTo>
                                        <a:lnTo>
                                          <a:pt x="781" y="10"/>
                                        </a:lnTo>
                                        <a:lnTo>
                                          <a:pt x="861" y="5"/>
                                        </a:lnTo>
                                        <a:lnTo>
                                          <a:pt x="943" y="1"/>
                                        </a:lnTo>
                                        <a:lnTo>
                                          <a:pt x="1027" y="0"/>
                                        </a:lnTo>
                                        <a:lnTo>
                                          <a:pt x="1112" y="1"/>
                                        </a:lnTo>
                                        <a:lnTo>
                                          <a:pt x="1194" y="5"/>
                                        </a:lnTo>
                                        <a:lnTo>
                                          <a:pt x="1274" y="10"/>
                                        </a:lnTo>
                                        <a:lnTo>
                                          <a:pt x="1352" y="18"/>
                                        </a:lnTo>
                                        <a:lnTo>
                                          <a:pt x="1427" y="28"/>
                                        </a:lnTo>
                                        <a:lnTo>
                                          <a:pt x="1499" y="40"/>
                                        </a:lnTo>
                                        <a:lnTo>
                                          <a:pt x="1569" y="54"/>
                                        </a:lnTo>
                                        <a:lnTo>
                                          <a:pt x="1634" y="69"/>
                                        </a:lnTo>
                                        <a:lnTo>
                                          <a:pt x="1696" y="87"/>
                                        </a:lnTo>
                                        <a:lnTo>
                                          <a:pt x="1754" y="105"/>
                                        </a:lnTo>
                                        <a:lnTo>
                                          <a:pt x="1856" y="147"/>
                                        </a:lnTo>
                                        <a:lnTo>
                                          <a:pt x="1940" y="195"/>
                                        </a:lnTo>
                                        <a:lnTo>
                                          <a:pt x="2002" y="246"/>
                                        </a:lnTo>
                                        <a:lnTo>
                                          <a:pt x="2041" y="302"/>
                                        </a:lnTo>
                                        <a:lnTo>
                                          <a:pt x="2055" y="360"/>
                                        </a:lnTo>
                                        <a:lnTo>
                                          <a:pt x="2051" y="390"/>
                                        </a:lnTo>
                                        <a:lnTo>
                                          <a:pt x="2025" y="447"/>
                                        </a:lnTo>
                                        <a:lnTo>
                                          <a:pt x="1974" y="500"/>
                                        </a:lnTo>
                                        <a:lnTo>
                                          <a:pt x="1901" y="550"/>
                                        </a:lnTo>
                                        <a:lnTo>
                                          <a:pt x="1807" y="594"/>
                                        </a:lnTo>
                                        <a:lnTo>
                                          <a:pt x="1696" y="633"/>
                                        </a:lnTo>
                                        <a:lnTo>
                                          <a:pt x="1634" y="651"/>
                                        </a:lnTo>
                                        <a:lnTo>
                                          <a:pt x="1569" y="666"/>
                                        </a:lnTo>
                                        <a:lnTo>
                                          <a:pt x="1499" y="680"/>
                                        </a:lnTo>
                                        <a:lnTo>
                                          <a:pt x="1427" y="692"/>
                                        </a:lnTo>
                                        <a:lnTo>
                                          <a:pt x="1352" y="702"/>
                                        </a:lnTo>
                                        <a:lnTo>
                                          <a:pt x="1274" y="710"/>
                                        </a:lnTo>
                                        <a:lnTo>
                                          <a:pt x="1194" y="715"/>
                                        </a:lnTo>
                                        <a:lnTo>
                                          <a:pt x="1112" y="719"/>
                                        </a:lnTo>
                                        <a:lnTo>
                                          <a:pt x="1027" y="720"/>
                                        </a:lnTo>
                                        <a:lnTo>
                                          <a:pt x="943" y="719"/>
                                        </a:lnTo>
                                        <a:lnTo>
                                          <a:pt x="861" y="715"/>
                                        </a:lnTo>
                                        <a:lnTo>
                                          <a:pt x="781" y="710"/>
                                        </a:lnTo>
                                        <a:lnTo>
                                          <a:pt x="703" y="702"/>
                                        </a:lnTo>
                                        <a:lnTo>
                                          <a:pt x="628" y="692"/>
                                        </a:lnTo>
                                        <a:lnTo>
                                          <a:pt x="555" y="680"/>
                                        </a:lnTo>
                                        <a:lnTo>
                                          <a:pt x="486" y="666"/>
                                        </a:lnTo>
                                        <a:lnTo>
                                          <a:pt x="421" y="651"/>
                                        </a:lnTo>
                                        <a:lnTo>
                                          <a:pt x="359" y="633"/>
                                        </a:lnTo>
                                        <a:lnTo>
                                          <a:pt x="301" y="615"/>
                                        </a:lnTo>
                                        <a:lnTo>
                                          <a:pt x="198" y="573"/>
                                        </a:lnTo>
                                        <a:lnTo>
                                          <a:pt x="115" y="525"/>
                                        </a:lnTo>
                                        <a:lnTo>
                                          <a:pt x="53" y="474"/>
                                        </a:lnTo>
                                        <a:lnTo>
                                          <a:pt x="14" y="418"/>
                                        </a:lnTo>
                                        <a:lnTo>
                                          <a:pt x="0" y="3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30A92B8" id="Group 31" o:spid="_x0000_s1026" style="position:absolute;margin-left:36.05pt;margin-top:42.25pt;width:259.2pt;height:61.95pt;z-index:251553792" coordsize="9157,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">
                      <v:shape id="Picture 9" o:spid="_x0000_s1027" type="#_x0000_t75" style="position:absolute;width:9157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S/C/AAAA2wAAAA8AAABkcnMvZG93bnJldi54bWxEj80KwjAQhO+C7xBW8KapCiLVKCoK4s2f&#10;g8elWdtis6lN1NanN4LgcZiZb5jZojaFeFLlcssKBv0IBHFidc6pgvNp25uAcB5ZY2GZFDTkYDFv&#10;t2YYa/viAz2PPhUBwi5GBZn3ZSylSzIy6Pq2JA7e1VYGfZBVKnWFrwA3hRxG0VgazDksZFjSOqPk&#10;dnwYBQfeNKf0am6r5nHZu8t75PDOSnU79XIKwlPt/+Ffe6cVjIb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q0vwvwAAANsAAAAPAAAAAAAAAAAAAAAAAJ8CAABk&#10;cnMvZG93bnJldi54bWxQSwUGAAAAAAQABAD3AAAAiwMAAAAA&#10;">
                        <v:imagedata r:id="rId27" o:title=""/>
                      </v:shape>
                      <v:group id="Group 10" o:spid="_x0000_s1028" style="position:absolute;left:4021;top:486;width:2055;height:720" coordorigin="4021,486" coordsize="205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eform 11" o:spid="_x0000_s1029" style="position:absolute;left:4021;top:486;width:2055;height:720;visibility:visible;mso-wrap-style:square;v-text-anchor:top" coordsize="205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jdMIA&#10;AADbAAAADwAAAGRycy9kb3ducmV2LnhtbESPQYvCMBSE74L/ITzBm6ZVkaUai4jCsretsudn82yL&#10;zUttsm33328EweMwM98w23QwteiodZVlBfE8AkGcW11xoeByPs0+QDiPrLG2TAr+yEG6G4+2mGjb&#10;8zd1mS9EgLBLUEHpfZNI6fKSDLq5bYiDd7OtQR9kW0jdYh/gppaLKFpLgxWHhRIbOpSU37Nfo+Dr&#10;55gtrqvs0Rh5iqO669eXvlBqOhn2GxCeBv8Ov9qfWsFyBc8v4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aN0wgAAANsAAAAPAAAAAAAAAAAAAAAAAJgCAABkcnMvZG93&#10;bnJldi54bWxQSwUGAAAAAAQABAD1AAAAhwMAAAAA&#10;" path="m,360l30,273,81,220r73,-50l247,126,359,87,421,69,486,54,555,40,628,28,703,18r78,-8l861,5,943,1,1027,r85,1l1194,5r80,5l1352,18r75,10l1499,40r70,14l1634,69r62,18l1754,105r102,42l1940,195r62,51l2041,302r14,58l2051,390r-26,57l1974,500r-73,50l1807,594r-111,39l1634,651r-65,15l1499,680r-72,12l1352,702r-78,8l1194,715r-82,4l1027,720r-84,-1l861,715r-80,-5l703,702,628,692,555,680,486,666,421,651,359,633,301,615,198,573,115,525,53,474,14,418,,360xe" filled="f" strokecolor="red" strokeweight="3pt">
                          <v:path arrowok="t" o:connecttype="custom" o:connectlocs="0,846;30,759;81,706;154,656;247,612;359,573;421,555;486,540;555,526;628,514;703,504;781,496;861,491;943,487;1027,486;1112,487;1194,491;1274,496;1352,504;1427,514;1499,526;1569,540;1634,555;1696,573;1754,591;1856,633;1940,681;2002,732;2041,788;2055,846;2051,876;2025,933;1974,986;1901,1036;1807,1080;1696,1119;1634,1137;1569,1152;1499,1166;1427,1178;1352,1188;1274,1196;1194,1201;1112,1205;1027,1206;943,1205;861,1201;781,1196;703,1188;628,1178;555,1166;486,1152;421,1137;359,1119;301,1101;198,1059;115,1011;53,960;14,904;0,846" o:connectangles="0,0,0,0,0,0,0,0,0,0,0,0,0,0,0,0,0,0,0,0,0,0,0,0,0,0,0,0,0,0,0,0,0,0,0,0,0,0,0,0,0,0,0,0,0,0,0,0,0,0,0,0,0,0,0,0,0,0,0,0"/>
                        </v:shape>
                      </v:group>
                      <w10:wrap type="through"/>
                      <w10:anchorlock/>
                    </v:group>
                  </w:pict>
                </mc:Fallback>
              </mc:AlternateContent>
            </w:r>
            <w:r w:rsidRPr="001E13D1">
              <w:t>When you</w:t>
            </w:r>
            <w:r w:rsidR="00CA439B">
              <w:t xml:space="preserve"> </w:t>
            </w:r>
            <w:r w:rsidRPr="001E13D1">
              <w:t xml:space="preserve">select a pick-up time, </w:t>
            </w:r>
            <w:r w:rsidR="00821B02">
              <w:t>this</w:t>
            </w:r>
            <w:r w:rsidR="00821B02" w:rsidRPr="001E13D1">
              <w:t xml:space="preserve"> </w:t>
            </w:r>
            <w:r w:rsidR="00821B02">
              <w:t xml:space="preserve">is </w:t>
            </w:r>
            <w:r w:rsidRPr="001E13D1">
              <w:t>shown in green, circled in red below:</w:t>
            </w:r>
          </w:p>
          <w:p w14:paraId="362E9892" w14:textId="77777777" w:rsidR="009371E7" w:rsidRPr="001E13D1" w:rsidRDefault="009371E7" w:rsidP="004E0F7E">
            <w:pPr>
              <w:pStyle w:val="BodyText"/>
            </w:pPr>
          </w:p>
          <w:p w14:paraId="349FE8EA" w14:textId="0B34CD70" w:rsidR="007B2F1E" w:rsidRPr="001E13D1" w:rsidRDefault="00CA439B">
            <w:pPr>
              <w:pStyle w:val="Heading2"/>
              <w:rPr>
                <w:rStyle w:val="Heading2Char"/>
                <w:b/>
                <w:bCs/>
                <w:noProof/>
                <w:lang w:eastAsia="en-US"/>
              </w:rPr>
            </w:pPr>
            <w:r>
              <w:t xml:space="preserve">Reporting </w:t>
            </w:r>
            <w:r w:rsidR="00D814CC" w:rsidRPr="001E13D1">
              <w:t xml:space="preserve">Additional Drop-Off and </w:t>
            </w:r>
            <w:r>
              <w:br/>
            </w:r>
            <w:r w:rsidR="00D814CC" w:rsidRPr="001E13D1">
              <w:t xml:space="preserve">Pick-Up </w:t>
            </w:r>
            <w:r w:rsidR="007B2F1E" w:rsidRPr="001E13D1">
              <w:rPr>
                <w:rStyle w:val="Heading2Char"/>
                <w:b/>
              </w:rPr>
              <w:t xml:space="preserve">Times </w:t>
            </w:r>
          </w:p>
          <w:p w14:paraId="75B7249C" w14:textId="1BF8321A" w:rsidR="007B2F1E" w:rsidRPr="001E13D1" w:rsidRDefault="007B2F1E" w:rsidP="004E0F7E">
            <w:pPr>
              <w:pStyle w:val="BodyText"/>
            </w:pPr>
            <w:r w:rsidRPr="001E13D1">
              <w:t xml:space="preserve">If your child leaves and </w:t>
            </w:r>
            <w:r w:rsidR="00821B02">
              <w:t xml:space="preserve">then </w:t>
            </w:r>
            <w:r w:rsidRPr="001E13D1">
              <w:t>returns to the day care</w:t>
            </w:r>
            <w:r w:rsidR="00821B02">
              <w:t xml:space="preserve"> on the same day</w:t>
            </w:r>
            <w:r w:rsidRPr="001E13D1">
              <w:t xml:space="preserve">, report the additional drop-off and pick-up times </w:t>
            </w:r>
            <w:r w:rsidR="00821B02">
              <w:br/>
            </w:r>
            <w:r w:rsidRPr="001E13D1">
              <w:t xml:space="preserve">by </w:t>
            </w:r>
            <w:r w:rsidR="00892FDC" w:rsidRPr="001E13D1">
              <w:t xml:space="preserve">clicking </w:t>
            </w:r>
            <w:r w:rsidRPr="001E13D1">
              <w:t xml:space="preserve">the </w:t>
            </w:r>
            <w:r w:rsidR="00821B02">
              <w:t>+</w:t>
            </w:r>
            <w:r w:rsidR="00CA439B" w:rsidRPr="001E13D1">
              <w:t>M</w:t>
            </w:r>
            <w:r w:rsidR="00CA439B">
              <w:t>ore</w:t>
            </w:r>
            <w:r w:rsidR="00CA439B" w:rsidRPr="001E13D1">
              <w:t xml:space="preserve"> </w:t>
            </w:r>
            <w:r w:rsidRPr="001E13D1">
              <w:t xml:space="preserve">feature, displayed </w:t>
            </w:r>
            <w:r w:rsidR="00892FDC" w:rsidRPr="001E13D1">
              <w:t xml:space="preserve">under your </w:t>
            </w:r>
            <w:r w:rsidR="00821B02">
              <w:br/>
            </w:r>
            <w:r w:rsidR="00892FDC" w:rsidRPr="001E13D1">
              <w:t xml:space="preserve">child’s name. </w:t>
            </w:r>
          </w:p>
          <w:p w14:paraId="0E045914" w14:textId="77777777" w:rsidR="000F6EA0" w:rsidRPr="001E13D1" w:rsidRDefault="009024DF">
            <w:pPr>
              <w:pStyle w:val="Heading2"/>
            </w:pPr>
            <w:r>
              <w:rPr>
                <w:noProof/>
                <w:lang w:eastAsia="en-US"/>
              </w:rPr>
              <w:pict w14:anchorId="62E487C0">
                <v:shape id="_x0000_s1029" type="#_x0000_t75" style="position:absolute;left:0;text-align:left;margin-left:18.25pt;margin-top:-.95pt;width:259.2pt;height:84.6pt;z-index:251805696" o:preferrelative="f" o:allowoverlap="f">
                  <v:imagedata r:id="rId28" o:title="" croptop="40710f" cropbottom="2289f" cropleft="4840f" cropright="6845f"/>
                  <o:lock v:ext="edit" aspectratio="f"/>
                  <w10:anchorlock/>
                </v:shape>
              </w:pict>
            </w:r>
          </w:p>
        </w:tc>
      </w:tr>
      <w:tr w:rsidR="000F6EA0" w:rsidRPr="001E13D1" w14:paraId="0285F8D2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64B23B50" w14:textId="77777777" w:rsidR="000F6EA0" w:rsidRPr="001E13D1" w:rsidRDefault="007C351D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6</w:t>
            </w:r>
          </w:p>
        </w:tc>
        <w:tc>
          <w:tcPr>
            <w:tcW w:w="864" w:type="dxa"/>
            <w:vAlign w:val="bottom"/>
          </w:tcPr>
          <w:p w14:paraId="249A48C0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4DE5BBAD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015DB218" w14:textId="77777777" w:rsidR="000F6EA0" w:rsidRPr="001E13D1" w:rsidRDefault="006377AD" w:rsidP="007C351D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</w:t>
            </w:r>
            <w:r w:rsidR="007C351D" w:rsidRPr="001E13D1">
              <w:rPr>
                <w:rStyle w:val="PageNumber"/>
                <w:color w:val="00CC99"/>
              </w:rPr>
              <w:t>5</w:t>
            </w:r>
          </w:p>
        </w:tc>
      </w:tr>
      <w:tr w:rsidR="008D2D31" w:rsidRPr="001E13D1" w14:paraId="00B845F8" w14:textId="77777777" w:rsidTr="00247889">
        <w:trPr>
          <w:trHeight w:hRule="exact" w:val="9072"/>
        </w:trPr>
        <w:tc>
          <w:tcPr>
            <w:tcW w:w="6192" w:type="dxa"/>
          </w:tcPr>
          <w:p w14:paraId="74B449CD" w14:textId="16778160" w:rsidR="008D2D31" w:rsidRPr="001E13D1" w:rsidRDefault="008D2D31">
            <w:pPr>
              <w:pStyle w:val="Heading2"/>
            </w:pPr>
            <w:bookmarkStart w:id="15" w:name="_Toc428280205"/>
            <w:r w:rsidRPr="001E13D1">
              <w:lastRenderedPageBreak/>
              <w:t>Reporting a Drop-Off</w:t>
            </w:r>
            <w:bookmarkEnd w:id="15"/>
          </w:p>
          <w:p w14:paraId="438036DB" w14:textId="77777777" w:rsidR="008D2D31" w:rsidRPr="001E13D1" w:rsidRDefault="008D2D31" w:rsidP="004E0F7E">
            <w:pPr>
              <w:pStyle w:val="BodyText"/>
            </w:pPr>
            <w:r w:rsidRPr="001E13D1">
              <w:drawing>
                <wp:anchor distT="0" distB="0" distL="114300" distR="114300" simplePos="0" relativeHeight="251652096" behindDoc="0" locked="1" layoutInCell="1" allowOverlap="1" wp14:anchorId="65A1AE98" wp14:editId="06B3FD6D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149225</wp:posOffset>
                  </wp:positionV>
                  <wp:extent cx="1545336" cy="722376"/>
                  <wp:effectExtent l="0" t="0" r="0" b="1905"/>
                  <wp:wrapThrough wrapText="bothSides">
                    <wp:wrapPolygon edited="0">
                      <wp:start x="0" y="0"/>
                      <wp:lineTo x="0" y="21087"/>
                      <wp:lineTo x="21307" y="21087"/>
                      <wp:lineTo x="21307" y="0"/>
                      <wp:lineTo x="0" y="0"/>
                    </wp:wrapPolygon>
                  </wp:wrapThrough>
                  <wp:docPr id="47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5534A" w14:textId="683789B1" w:rsidR="008D2D31" w:rsidRPr="001E13D1" w:rsidRDefault="008D2D31" w:rsidP="004E0F7E">
            <w:pPr>
              <w:pStyle w:val="BodyText"/>
            </w:pPr>
            <w:r w:rsidRPr="001E13D1">
              <w:rPr>
                <w:b/>
                <w:u w:val="single"/>
              </w:rPr>
              <w:t>Step 1</w:t>
            </w:r>
            <w:r w:rsidRPr="008C1F0D">
              <w:rPr>
                <w:b/>
              </w:rPr>
              <w:t>:</w:t>
            </w:r>
            <w:r w:rsidRPr="001E13D1">
              <w:t xml:space="preserve"> Click the blue </w:t>
            </w:r>
            <w:r w:rsidR="00821B02" w:rsidRPr="001E13D1">
              <w:t>Log Drop-Off Time</w:t>
            </w:r>
            <w:r w:rsidRPr="001E13D1">
              <w:t xml:space="preserve"> button to report a drop-off time. </w:t>
            </w:r>
          </w:p>
          <w:p w14:paraId="35190EA8" w14:textId="77777777" w:rsidR="008D2D31" w:rsidRPr="001E13D1" w:rsidRDefault="008D2D31" w:rsidP="004E0F7E">
            <w:pPr>
              <w:pStyle w:val="BodyText"/>
            </w:pPr>
          </w:p>
          <w:p w14:paraId="1D541588" w14:textId="77777777" w:rsidR="008D2D31" w:rsidRPr="001E13D1" w:rsidRDefault="008D2D31" w:rsidP="004E0F7E">
            <w:pPr>
              <w:pStyle w:val="BodyText"/>
            </w:pPr>
          </w:p>
          <w:p w14:paraId="3DCAB55C" w14:textId="46E8D38B" w:rsidR="008D2D31" w:rsidRPr="001E13D1" w:rsidRDefault="008D2D31" w:rsidP="004E0F7E">
            <w:pPr>
              <w:pStyle w:val="BodyText"/>
            </w:pPr>
            <w:r w:rsidRPr="001E13D1">
              <w:rPr>
                <w:rFonts w:eastAsia="Times New Roman" w:cs="Times New Roman"/>
                <w:b/>
                <w:position w:val="-49"/>
                <w:szCs w:val="20"/>
                <w:u w:val="single"/>
              </w:rPr>
              <w:drawing>
                <wp:anchor distT="0" distB="0" distL="114300" distR="114300" simplePos="0" relativeHeight="251619328" behindDoc="0" locked="1" layoutInCell="1" allowOverlap="1" wp14:anchorId="420DE9E8" wp14:editId="2AD342AC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564515</wp:posOffset>
                  </wp:positionV>
                  <wp:extent cx="1550670" cy="1673225"/>
                  <wp:effectExtent l="0" t="0" r="0" b="3175"/>
                  <wp:wrapThrough wrapText="bothSides">
                    <wp:wrapPolygon edited="0">
                      <wp:start x="0" y="0"/>
                      <wp:lineTo x="0" y="21395"/>
                      <wp:lineTo x="21229" y="21395"/>
                      <wp:lineTo x="21229" y="0"/>
                      <wp:lineTo x="0" y="0"/>
                    </wp:wrapPolygon>
                  </wp:wrapThrough>
                  <wp:docPr id="25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3D1">
              <w:rPr>
                <w:rFonts w:cs="Times New Roman"/>
                <w:b/>
                <w:u w:val="single"/>
              </w:rPr>
              <w:t>Step 2</w:t>
            </w:r>
            <w:r w:rsidRPr="008C1F0D">
              <w:rPr>
                <w:rFonts w:cs="Times New Roman"/>
                <w:b/>
              </w:rPr>
              <w:t>:</w:t>
            </w:r>
            <w:r w:rsidRPr="001E13D1">
              <w:rPr>
                <w:rFonts w:cs="Times New Roman"/>
              </w:rPr>
              <w:t xml:space="preserve"> </w:t>
            </w:r>
            <w:r w:rsidRPr="001E13D1">
              <w:rPr>
                <w:rFonts w:eastAsia="Times New Roman" w:cs="Times New Roman"/>
              </w:rPr>
              <w:t xml:space="preserve">On the CARS </w:t>
            </w:r>
            <w:r w:rsidR="00821B02">
              <w:rPr>
                <w:rFonts w:cs="Times New Roman"/>
              </w:rPr>
              <w:t>T</w:t>
            </w:r>
            <w:r w:rsidR="00821B02" w:rsidRPr="001E13D1">
              <w:rPr>
                <w:rFonts w:cs="Times New Roman"/>
              </w:rPr>
              <w:t xml:space="preserve">ime </w:t>
            </w:r>
            <w:r w:rsidR="00821B02">
              <w:rPr>
                <w:rFonts w:cs="Times New Roman"/>
              </w:rPr>
              <w:t>P</w:t>
            </w:r>
            <w:r w:rsidR="00821B02" w:rsidRPr="001E13D1">
              <w:rPr>
                <w:rFonts w:cs="Times New Roman"/>
              </w:rPr>
              <w:t xml:space="preserve">icker </w:t>
            </w:r>
            <w:r w:rsidRPr="001E13D1">
              <w:rPr>
                <w:rFonts w:eastAsia="Times New Roman" w:cs="Times New Roman"/>
              </w:rPr>
              <w:t xml:space="preserve">window, </w:t>
            </w:r>
            <w:r w:rsidRPr="001E13D1">
              <w:t>use</w:t>
            </w:r>
            <w:r w:rsidRPr="001E13D1">
              <w:rPr>
                <w:spacing w:val="14"/>
              </w:rPr>
              <w:t xml:space="preserve"> </w:t>
            </w:r>
            <w:r w:rsidRPr="001E13D1">
              <w:t>the</w:t>
            </w:r>
            <w:r w:rsidRPr="001E13D1">
              <w:rPr>
                <w:spacing w:val="16"/>
              </w:rPr>
              <w:t xml:space="preserve"> </w:t>
            </w:r>
            <w:r w:rsidRPr="001E13D1">
              <w:t>up/down</w:t>
            </w:r>
            <w:r w:rsidRPr="001E13D1">
              <w:rPr>
                <w:spacing w:val="15"/>
              </w:rPr>
              <w:t xml:space="preserve"> </w:t>
            </w:r>
            <w:r w:rsidRPr="001E13D1">
              <w:t>arrows</w:t>
            </w:r>
            <w:r w:rsidRPr="001E13D1">
              <w:rPr>
                <w:spacing w:val="16"/>
              </w:rPr>
              <w:t xml:space="preserve"> </w:t>
            </w:r>
            <w:r w:rsidRPr="001E13D1">
              <w:t>to</w:t>
            </w:r>
            <w:r w:rsidRPr="001E13D1">
              <w:rPr>
                <w:spacing w:val="13"/>
              </w:rPr>
              <w:t xml:space="preserve"> </w:t>
            </w:r>
            <w:r w:rsidRPr="001E13D1">
              <w:t>adjust</w:t>
            </w:r>
            <w:r w:rsidRPr="001E13D1">
              <w:rPr>
                <w:spacing w:val="14"/>
              </w:rPr>
              <w:t xml:space="preserve"> </w:t>
            </w:r>
            <w:r w:rsidRPr="001E13D1">
              <w:t>the hours, minutes, and AM</w:t>
            </w:r>
            <w:r w:rsidR="0037408C">
              <w:t xml:space="preserve"> or </w:t>
            </w:r>
            <w:r w:rsidRPr="001E13D1">
              <w:t xml:space="preserve">PM. </w:t>
            </w:r>
          </w:p>
          <w:p w14:paraId="249C51AE" w14:textId="77777777" w:rsidR="008D2D31" w:rsidRPr="001E13D1" w:rsidRDefault="008D2D31" w:rsidP="004E0F7E">
            <w:pPr>
              <w:pStyle w:val="BodyText"/>
            </w:pPr>
          </w:p>
          <w:p w14:paraId="1BF65016" w14:textId="7293A35C" w:rsidR="008D2D31" w:rsidRPr="001E13D1" w:rsidRDefault="008D2D31" w:rsidP="0063378E">
            <w:pPr>
              <w:pStyle w:val="BodyText"/>
              <w:numPr>
                <w:ilvl w:val="2"/>
                <w:numId w:val="10"/>
              </w:numPr>
              <w:ind w:left="995" w:hanging="180"/>
            </w:pPr>
            <w:r w:rsidRPr="001E13D1">
              <w:t xml:space="preserve">Click the blue Set button to save the drop-off time. </w:t>
            </w:r>
          </w:p>
          <w:p w14:paraId="536B2798" w14:textId="4E85F9A6" w:rsidR="008D2D31" w:rsidRPr="001E13D1" w:rsidRDefault="008D2D31" w:rsidP="0063378E">
            <w:pPr>
              <w:pStyle w:val="BodyText"/>
              <w:numPr>
                <w:ilvl w:val="2"/>
                <w:numId w:val="10"/>
              </w:numPr>
              <w:ind w:left="995" w:hanging="180"/>
            </w:pPr>
            <w:r w:rsidRPr="001E13D1">
              <w:t>Click the</w:t>
            </w:r>
            <w:r w:rsidRPr="001E13D1">
              <w:rPr>
                <w:spacing w:val="-21"/>
              </w:rPr>
              <w:t xml:space="preserve"> </w:t>
            </w:r>
            <w:r w:rsidRPr="001E13D1">
              <w:t>Close button if you want to exit the CARS Time Picker without saving the</w:t>
            </w:r>
            <w:r w:rsidRPr="001E13D1">
              <w:rPr>
                <w:spacing w:val="-19"/>
              </w:rPr>
              <w:t xml:space="preserve"> </w:t>
            </w:r>
            <w:r w:rsidRPr="001E13D1">
              <w:t>changes.</w:t>
            </w:r>
          </w:p>
          <w:p w14:paraId="50DAD69F" w14:textId="77777777" w:rsidR="009D14E8" w:rsidRPr="001E13D1" w:rsidRDefault="009D14E8" w:rsidP="004E0F7E">
            <w:pPr>
              <w:pStyle w:val="BodyText"/>
            </w:pPr>
          </w:p>
          <w:p w14:paraId="76687AE2" w14:textId="3214FA68" w:rsidR="008D2D31" w:rsidRPr="001E13D1" w:rsidRDefault="008D2D31" w:rsidP="004E0F7E">
            <w:pPr>
              <w:pStyle w:val="BodyText"/>
            </w:pPr>
            <w:r w:rsidRPr="001E13D1">
              <w:rPr>
                <w:b/>
                <w:u w:val="single"/>
              </w:rPr>
              <w:t>Step 3</w:t>
            </w:r>
            <w:r w:rsidRPr="008C1F0D">
              <w:rPr>
                <w:b/>
              </w:rPr>
              <w:t>:</w:t>
            </w:r>
            <w:r w:rsidRPr="001E13D1">
              <w:t xml:space="preserve"> The drop-off time is now shown in the green rectangle.</w:t>
            </w:r>
            <w:r w:rsidRPr="001E13D1">
              <w:rPr>
                <w:rFonts w:eastAsia="Times New Roman" w:cs="Times New Roman"/>
                <w:position w:val="-27"/>
                <w:szCs w:val="20"/>
              </w:rPr>
              <w:t xml:space="preserve"> </w:t>
            </w:r>
          </w:p>
          <w:p w14:paraId="213F2A3D" w14:textId="77777777" w:rsidR="008D2D31" w:rsidRPr="001E13D1" w:rsidRDefault="008D2D31">
            <w:pPr>
              <w:pStyle w:val="Heading2"/>
            </w:pPr>
          </w:p>
        </w:tc>
        <w:tc>
          <w:tcPr>
            <w:tcW w:w="864" w:type="dxa"/>
          </w:tcPr>
          <w:p w14:paraId="0F441CA3" w14:textId="77777777" w:rsidR="008D2D31" w:rsidRPr="001E13D1" w:rsidRDefault="008D2D31" w:rsidP="008D2D31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430B4EB7" w14:textId="77777777" w:rsidR="008D2D31" w:rsidRPr="001E13D1" w:rsidRDefault="008D2D31" w:rsidP="008D2D31">
            <w:pPr>
              <w:pStyle w:val="NoSpacing"/>
            </w:pPr>
          </w:p>
        </w:tc>
        <w:tc>
          <w:tcPr>
            <w:tcW w:w="6192" w:type="dxa"/>
          </w:tcPr>
          <w:p w14:paraId="23D7907C" w14:textId="77777777" w:rsidR="008D2D31" w:rsidRPr="001E13D1" w:rsidRDefault="008D2D31" w:rsidP="008D2D31">
            <w:pPr>
              <w:pStyle w:val="NoSpacing"/>
            </w:pPr>
          </w:p>
          <w:p w14:paraId="1FCE9BE6" w14:textId="2A02DB40" w:rsidR="008D2D31" w:rsidRPr="001E13D1" w:rsidRDefault="008D2D31" w:rsidP="004E0F7E">
            <w:pPr>
              <w:pStyle w:val="BodyText"/>
            </w:pPr>
            <w:r w:rsidRPr="001E13D1">
              <w:rPr>
                <w:b/>
                <w:u w:val="single"/>
              </w:rPr>
              <w:t>Example 2</w:t>
            </w:r>
            <w:r w:rsidRPr="008C1F0D">
              <w:rPr>
                <w:b/>
              </w:rPr>
              <w:t>:</w:t>
            </w:r>
            <w:r w:rsidRPr="001E13D1">
              <w:t xml:space="preserve"> Garry and Mary were dropped off at the same time on Tuesday, but Garry was picked</w:t>
            </w:r>
            <w:r w:rsidRPr="001E13D1">
              <w:rPr>
                <w:spacing w:val="33"/>
              </w:rPr>
              <w:t xml:space="preserve"> </w:t>
            </w:r>
            <w:r w:rsidRPr="001E13D1">
              <w:t xml:space="preserve">up </w:t>
            </w:r>
            <w:r w:rsidRPr="001E13D1">
              <w:rPr>
                <w:rFonts w:cs="Times New Roman"/>
              </w:rPr>
              <w:t xml:space="preserve">early for a doctor’s appointment and did not return to the day care, </w:t>
            </w:r>
            <w:r w:rsidR="008A22E9">
              <w:rPr>
                <w:rFonts w:cs="Times New Roman"/>
              </w:rPr>
              <w:br/>
            </w:r>
            <w:r w:rsidRPr="001E13D1">
              <w:rPr>
                <w:rFonts w:cs="Times New Roman"/>
              </w:rPr>
              <w:t xml:space="preserve">while Mary stayed all day. </w:t>
            </w:r>
            <w:r w:rsidRPr="001E13D1">
              <w:t>Your texts to CARS would</w:t>
            </w:r>
            <w:r w:rsidRPr="001E13D1">
              <w:rPr>
                <w:spacing w:val="-14"/>
              </w:rPr>
              <w:t xml:space="preserve"> </w:t>
            </w:r>
            <w:r w:rsidRPr="001E13D1">
              <w:t>be:</w:t>
            </w:r>
          </w:p>
          <w:p w14:paraId="543F7888" w14:textId="77777777" w:rsidR="008D2D31" w:rsidRPr="001E13D1" w:rsidRDefault="008D2D31" w:rsidP="004E0F7E">
            <w:pPr>
              <w:pStyle w:val="BodyText"/>
            </w:pPr>
          </w:p>
          <w:tbl>
            <w:tblPr>
              <w:tblW w:w="0" w:type="auto"/>
              <w:tblInd w:w="802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623"/>
              <w:gridCol w:w="3747"/>
            </w:tblGrid>
            <w:tr w:rsidR="008D2D31" w:rsidRPr="001E13D1" w14:paraId="456299B3" w14:textId="77777777" w:rsidTr="00D27FDB">
              <w:trPr>
                <w:trHeight w:hRule="exact" w:val="559"/>
              </w:trPr>
              <w:tc>
                <w:tcPr>
                  <w:tcW w:w="1623" w:type="dxa"/>
                  <w:vAlign w:val="center"/>
                </w:tcPr>
                <w:p w14:paraId="21FFD92B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D</w:t>
                  </w:r>
                  <w:r w:rsidRPr="001E13D1">
                    <w:rPr>
                      <w:color w:val="393939" w:themeColor="background2" w:themeShade="40"/>
                      <w:spacing w:val="-2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7:30am</w:t>
                  </w:r>
                </w:p>
              </w:tc>
              <w:tc>
                <w:tcPr>
                  <w:tcW w:w="3747" w:type="dxa"/>
                  <w:vAlign w:val="center"/>
                </w:tcPr>
                <w:p w14:paraId="6F3AFF57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proofErr w:type="gramStart"/>
                  <w:r w:rsidRPr="001E13D1">
                    <w:rPr>
                      <w:color w:val="393939" w:themeColor="background2" w:themeShade="40"/>
                    </w:rPr>
                    <w:t>Which</w:t>
                  </w:r>
                  <w:r w:rsidRPr="001E13D1">
                    <w:rPr>
                      <w:color w:val="393939" w:themeColor="background2" w:themeShade="40"/>
                      <w:spacing w:val="-6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means</w:t>
                  </w:r>
                  <w:r w:rsidRPr="001E13D1">
                    <w:rPr>
                      <w:color w:val="393939" w:themeColor="background2" w:themeShade="40"/>
                      <w:spacing w:val="-5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both</w:t>
                  </w:r>
                  <w:r w:rsidRPr="001E13D1">
                    <w:rPr>
                      <w:color w:val="393939" w:themeColor="background2" w:themeShade="40"/>
                      <w:spacing w:val="-6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children</w:t>
                  </w:r>
                  <w:r w:rsidRPr="001E13D1">
                    <w:rPr>
                      <w:color w:val="393939" w:themeColor="background2" w:themeShade="40"/>
                      <w:spacing w:val="-9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were</w:t>
                  </w:r>
                  <w:r w:rsidRPr="001E13D1">
                    <w:rPr>
                      <w:color w:val="393939" w:themeColor="background2" w:themeShade="40"/>
                      <w:spacing w:val="-6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dropped</w:t>
                  </w:r>
                  <w:r w:rsidRPr="001E13D1">
                    <w:rPr>
                      <w:color w:val="393939" w:themeColor="background2" w:themeShade="40"/>
                      <w:spacing w:val="-4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off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at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the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same</w:t>
                  </w:r>
                  <w:r w:rsidRPr="001E13D1">
                    <w:rPr>
                      <w:color w:val="393939" w:themeColor="background2" w:themeShade="40"/>
                      <w:spacing w:val="-6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time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>.</w:t>
                  </w:r>
                  <w:proofErr w:type="gramEnd"/>
                </w:p>
              </w:tc>
            </w:tr>
            <w:tr w:rsidR="008D2D31" w:rsidRPr="001E13D1" w14:paraId="21B57017" w14:textId="77777777" w:rsidTr="00D27FDB">
              <w:trPr>
                <w:trHeight w:hRule="exact" w:val="712"/>
              </w:trPr>
              <w:tc>
                <w:tcPr>
                  <w:tcW w:w="1623" w:type="dxa"/>
                  <w:vAlign w:val="center"/>
                </w:tcPr>
                <w:p w14:paraId="72AF53D9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P 2:15pm</w:t>
                  </w:r>
                  <w:r w:rsidRPr="001E13D1">
                    <w:rPr>
                      <w:color w:val="393939" w:themeColor="background2" w:themeShade="40"/>
                      <w:spacing w:val="-3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Garry</w:t>
                  </w:r>
                </w:p>
              </w:tc>
              <w:tc>
                <w:tcPr>
                  <w:tcW w:w="3747" w:type="dxa"/>
                  <w:vAlign w:val="center"/>
                </w:tcPr>
                <w:p w14:paraId="4B309448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Which means Garry was picked up early at 2:15</w:t>
                  </w:r>
                  <w:r w:rsidRPr="001E13D1">
                    <w:rPr>
                      <w:color w:val="393939" w:themeColor="background2" w:themeShade="40"/>
                      <w:spacing w:val="-7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pm.</w:t>
                  </w:r>
                </w:p>
              </w:tc>
            </w:tr>
            <w:tr w:rsidR="008D2D31" w:rsidRPr="001E13D1" w14:paraId="4756517B" w14:textId="77777777" w:rsidTr="00D27FDB">
              <w:trPr>
                <w:trHeight w:hRule="exact" w:val="568"/>
              </w:trPr>
              <w:tc>
                <w:tcPr>
                  <w:tcW w:w="1623" w:type="dxa"/>
                  <w:vAlign w:val="center"/>
                </w:tcPr>
                <w:p w14:paraId="4899E557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P 5:30pm</w:t>
                  </w:r>
                  <w:r w:rsidRPr="001E13D1">
                    <w:rPr>
                      <w:color w:val="393939" w:themeColor="background2" w:themeShade="40"/>
                      <w:spacing w:val="-3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Mary</w:t>
                  </w:r>
                </w:p>
              </w:tc>
              <w:tc>
                <w:tcPr>
                  <w:tcW w:w="3747" w:type="dxa"/>
                  <w:vAlign w:val="center"/>
                </w:tcPr>
                <w:p w14:paraId="53002348" w14:textId="77777777" w:rsidR="008D2D31" w:rsidRPr="001E13D1" w:rsidRDefault="008D2D31" w:rsidP="000C2CF4">
                  <w:pPr>
                    <w:pStyle w:val="NoSpacing"/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Which means Mary was picked up later at 5:30</w:t>
                  </w:r>
                  <w:r w:rsidRPr="001E13D1">
                    <w:rPr>
                      <w:color w:val="393939" w:themeColor="background2" w:themeShade="40"/>
                      <w:spacing w:val="-10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pm.</w:t>
                  </w:r>
                </w:p>
              </w:tc>
            </w:tr>
          </w:tbl>
          <w:p w14:paraId="5580AABB" w14:textId="77777777" w:rsidR="008D2D31" w:rsidRPr="001E13D1" w:rsidRDefault="008D2D31" w:rsidP="008D2D31">
            <w:pPr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422B9F9" w14:textId="77777777" w:rsidR="0045416C" w:rsidRPr="001E13D1" w:rsidRDefault="0045416C" w:rsidP="004E0F7E">
            <w:pPr>
              <w:pStyle w:val="BodyText"/>
            </w:pPr>
            <w:r w:rsidRPr="001E13D1">
              <w:t xml:space="preserve">Your cell phone would look like this: </w:t>
            </w:r>
          </w:p>
          <w:p w14:paraId="034570D5" w14:textId="77777777" w:rsidR="008D2D31" w:rsidRPr="001E13D1" w:rsidRDefault="008D2D31" w:rsidP="004E0F7E">
            <w:pPr>
              <w:pStyle w:val="BodyText"/>
            </w:pPr>
            <w:r w:rsidRPr="001E13D1">
              <w:drawing>
                <wp:anchor distT="0" distB="0" distL="114300" distR="114300" simplePos="0" relativeHeight="251684864" behindDoc="0" locked="1" layoutInCell="1" allowOverlap="1" wp14:anchorId="05B18EB7" wp14:editId="26CEB869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50800</wp:posOffset>
                  </wp:positionV>
                  <wp:extent cx="2054860" cy="3134995"/>
                  <wp:effectExtent l="0" t="0" r="2540" b="8255"/>
                  <wp:wrapThrough wrapText="bothSides">
                    <wp:wrapPolygon edited="0">
                      <wp:start x="0" y="0"/>
                      <wp:lineTo x="0" y="21526"/>
                      <wp:lineTo x="21426" y="21526"/>
                      <wp:lineTo x="21426" y="0"/>
                      <wp:lineTo x="0" y="0"/>
                    </wp:wrapPolygon>
                  </wp:wrapThrough>
                  <wp:docPr id="25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31"/>
                          <a:stretch/>
                        </pic:blipFill>
                        <pic:spPr bwMode="auto">
                          <a:xfrm>
                            <a:off x="0" y="0"/>
                            <a:ext cx="2054860" cy="313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065A06" w14:textId="77777777" w:rsidR="008D2D31" w:rsidRPr="001E13D1" w:rsidRDefault="008D2D31" w:rsidP="004E0F7E">
            <w:pPr>
              <w:pStyle w:val="BodyText"/>
            </w:pPr>
          </w:p>
        </w:tc>
      </w:tr>
      <w:tr w:rsidR="008D2D31" w:rsidRPr="001E13D1" w14:paraId="50551233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3860DE89" w14:textId="77777777" w:rsidR="008D2D31" w:rsidRPr="001E13D1" w:rsidRDefault="008D2D31" w:rsidP="008D2D31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14</w:t>
            </w:r>
          </w:p>
        </w:tc>
        <w:tc>
          <w:tcPr>
            <w:tcW w:w="864" w:type="dxa"/>
            <w:vAlign w:val="bottom"/>
          </w:tcPr>
          <w:p w14:paraId="77460462" w14:textId="77777777" w:rsidR="008D2D31" w:rsidRPr="001E13D1" w:rsidRDefault="008D2D31" w:rsidP="008D2D31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54232E5E" w14:textId="77777777" w:rsidR="008D2D31" w:rsidRPr="001E13D1" w:rsidRDefault="008D2D31" w:rsidP="008D2D31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64B6B545" w14:textId="77777777" w:rsidR="008D2D31" w:rsidRPr="001E13D1" w:rsidRDefault="008D2D31" w:rsidP="008D2D31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7</w:t>
            </w:r>
          </w:p>
        </w:tc>
      </w:tr>
      <w:tr w:rsidR="000F6EA0" w:rsidRPr="001E13D1" w14:paraId="28BBFEEB" w14:textId="77777777" w:rsidTr="00247889">
        <w:trPr>
          <w:trHeight w:hRule="exact" w:val="9072"/>
        </w:trPr>
        <w:tc>
          <w:tcPr>
            <w:tcW w:w="6192" w:type="dxa"/>
          </w:tcPr>
          <w:p w14:paraId="14863C87" w14:textId="357CD165" w:rsidR="008D2D31" w:rsidRPr="001E13D1" w:rsidRDefault="000F6EA0" w:rsidP="004E0F7E">
            <w:pPr>
              <w:pStyle w:val="BodyText"/>
            </w:pPr>
            <w:r w:rsidRPr="001E13D1">
              <w:lastRenderedPageBreak/>
              <w:br w:type="page"/>
            </w:r>
            <w:r w:rsidR="008D2D31" w:rsidRPr="001E13D1">
              <w:rPr>
                <w:b/>
                <w:u w:val="single"/>
              </w:rPr>
              <w:t>Example 3</w:t>
            </w:r>
            <w:r w:rsidR="008D2D31" w:rsidRPr="008C1F0D">
              <w:rPr>
                <w:b/>
              </w:rPr>
              <w:t>:</w:t>
            </w:r>
            <w:r w:rsidR="008D2D31" w:rsidRPr="001E13D1">
              <w:t xml:space="preserve"> On Wednesday, Garry was</w:t>
            </w:r>
            <w:r w:rsidR="008D2D31" w:rsidRPr="001E13D1">
              <w:rPr>
                <w:spacing w:val="41"/>
              </w:rPr>
              <w:t xml:space="preserve"> </w:t>
            </w:r>
            <w:r w:rsidR="008D2D31" w:rsidRPr="001E13D1">
              <w:t>sick and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stayed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home,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but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Mary</w:t>
            </w:r>
            <w:r w:rsidR="008D2D31" w:rsidRPr="001E13D1">
              <w:rPr>
                <w:spacing w:val="-7"/>
              </w:rPr>
              <w:t xml:space="preserve"> </w:t>
            </w:r>
            <w:r w:rsidR="008D2D31" w:rsidRPr="001E13D1">
              <w:t>went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to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day</w:t>
            </w:r>
            <w:r w:rsidR="008D2D31" w:rsidRPr="001E13D1">
              <w:rPr>
                <w:spacing w:val="-7"/>
              </w:rPr>
              <w:t xml:space="preserve"> </w:t>
            </w:r>
            <w:r w:rsidR="008D2D31" w:rsidRPr="001E13D1">
              <w:t>care.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You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should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report</w:t>
            </w:r>
            <w:r w:rsidR="008D2D31" w:rsidRPr="001E13D1">
              <w:rPr>
                <w:spacing w:val="-3"/>
              </w:rPr>
              <w:t xml:space="preserve"> </w:t>
            </w:r>
            <w:r w:rsidR="008D2D31" w:rsidRPr="001E13D1">
              <w:t>Gary</w:t>
            </w:r>
            <w:r w:rsidR="008D2D31" w:rsidRPr="001E13D1">
              <w:rPr>
                <w:spacing w:val="-7"/>
              </w:rPr>
              <w:t xml:space="preserve"> </w:t>
            </w:r>
            <w:r w:rsidR="008D2D31" w:rsidRPr="001E13D1">
              <w:t>as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absent</w:t>
            </w:r>
            <w:r w:rsidR="008D2D31" w:rsidRPr="001E13D1">
              <w:rPr>
                <w:spacing w:val="-6"/>
              </w:rPr>
              <w:t xml:space="preserve"> </w:t>
            </w:r>
            <w:r w:rsidR="008D2D31" w:rsidRPr="001E13D1">
              <w:t>in</w:t>
            </w:r>
            <w:r w:rsidR="008D2D31" w:rsidRPr="001E13D1">
              <w:rPr>
                <w:spacing w:val="-4"/>
              </w:rPr>
              <w:t xml:space="preserve"> </w:t>
            </w:r>
            <w:r w:rsidR="008D2D31" w:rsidRPr="001E13D1">
              <w:t>one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text,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and</w:t>
            </w:r>
            <w:r w:rsidR="008D2D31" w:rsidRPr="001E13D1">
              <w:rPr>
                <w:spacing w:val="-7"/>
              </w:rPr>
              <w:t xml:space="preserve"> </w:t>
            </w:r>
            <w:r w:rsidR="008D2D31" w:rsidRPr="001E13D1">
              <w:t>the</w:t>
            </w:r>
            <w:r w:rsidR="008D2D31" w:rsidRPr="001E13D1">
              <w:rPr>
                <w:spacing w:val="-5"/>
              </w:rPr>
              <w:t xml:space="preserve"> </w:t>
            </w:r>
            <w:r w:rsidR="008D2D31" w:rsidRPr="001E13D1">
              <w:t>drop-off and pick-up times for Mary in two other texts</w:t>
            </w:r>
            <w:r w:rsidR="008A22E9">
              <w:t>. Your texts to CARS would be</w:t>
            </w:r>
            <w:r w:rsidR="008D2D31" w:rsidRPr="001E13D1">
              <w:t>:</w:t>
            </w:r>
          </w:p>
          <w:p w14:paraId="7CCCBD23" w14:textId="77777777" w:rsidR="008D2D31" w:rsidRPr="001E13D1" w:rsidRDefault="008D2D31" w:rsidP="004E0F7E">
            <w:pPr>
              <w:pStyle w:val="BodyText"/>
            </w:pPr>
          </w:p>
          <w:tbl>
            <w:tblPr>
              <w:tblW w:w="0" w:type="auto"/>
              <w:tblInd w:w="718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617"/>
              <w:gridCol w:w="3837"/>
            </w:tblGrid>
            <w:tr w:rsidR="008D2D31" w:rsidRPr="001E13D1" w14:paraId="22F59F2B" w14:textId="77777777" w:rsidTr="00D27FDB">
              <w:trPr>
                <w:trHeight w:hRule="exact" w:val="586"/>
              </w:trPr>
              <w:tc>
                <w:tcPr>
                  <w:tcW w:w="1617" w:type="dxa"/>
                </w:tcPr>
                <w:p w14:paraId="5580ED76" w14:textId="77777777" w:rsidR="008D2D31" w:rsidRPr="001E13D1" w:rsidRDefault="008D2D31" w:rsidP="000C2CF4">
                  <w:pPr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A</w:t>
                  </w:r>
                  <w:r w:rsidRPr="001E13D1">
                    <w:rPr>
                      <w:color w:val="393939" w:themeColor="background2" w:themeShade="40"/>
                      <w:spacing w:val="-1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Garry</w:t>
                  </w:r>
                </w:p>
              </w:tc>
              <w:tc>
                <w:tcPr>
                  <w:tcW w:w="3837" w:type="dxa"/>
                </w:tcPr>
                <w:p w14:paraId="4E22AA8C" w14:textId="77777777" w:rsidR="008D2D31" w:rsidRPr="001E13D1" w:rsidRDefault="008D2D31" w:rsidP="000C2CF4">
                  <w:pPr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Which means Garry is absent: no other times are reported for</w:t>
                  </w:r>
                  <w:r w:rsidRPr="001E13D1">
                    <w:rPr>
                      <w:color w:val="393939" w:themeColor="background2" w:themeShade="40"/>
                      <w:spacing w:val="-15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him.</w:t>
                  </w:r>
                </w:p>
              </w:tc>
            </w:tr>
            <w:tr w:rsidR="008D2D31" w:rsidRPr="001E13D1" w14:paraId="70ED6C02" w14:textId="77777777" w:rsidTr="00D27FDB">
              <w:trPr>
                <w:trHeight w:hRule="exact" w:val="580"/>
              </w:trPr>
              <w:tc>
                <w:tcPr>
                  <w:tcW w:w="1617" w:type="dxa"/>
                </w:tcPr>
                <w:p w14:paraId="43E7F416" w14:textId="77777777" w:rsidR="008D2D31" w:rsidRPr="001E13D1" w:rsidRDefault="008D2D31" w:rsidP="000C2CF4">
                  <w:pPr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D 8:15am</w:t>
                  </w:r>
                  <w:r w:rsidRPr="001E13D1">
                    <w:rPr>
                      <w:color w:val="393939" w:themeColor="background2" w:themeShade="40"/>
                      <w:spacing w:val="-1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Mary</w:t>
                  </w:r>
                </w:p>
              </w:tc>
              <w:tc>
                <w:tcPr>
                  <w:tcW w:w="3837" w:type="dxa"/>
                </w:tcPr>
                <w:p w14:paraId="348BC410" w14:textId="77777777" w:rsidR="008D2D31" w:rsidRPr="001E13D1" w:rsidRDefault="008D2D31" w:rsidP="000C2CF4">
                  <w:pPr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proofErr w:type="gramStart"/>
                  <w:r w:rsidRPr="001E13D1">
                    <w:rPr>
                      <w:color w:val="393939" w:themeColor="background2" w:themeShade="40"/>
                    </w:rPr>
                    <w:t>Which means that Mary was dropped off at 8:15</w:t>
                  </w:r>
                  <w:r w:rsidRPr="001E13D1">
                    <w:rPr>
                      <w:color w:val="393939" w:themeColor="background2" w:themeShade="40"/>
                      <w:spacing w:val="-6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am.</w:t>
                  </w:r>
                  <w:proofErr w:type="gramEnd"/>
                </w:p>
              </w:tc>
            </w:tr>
            <w:tr w:rsidR="008D2D31" w:rsidRPr="001E13D1" w14:paraId="6368012E" w14:textId="77777777" w:rsidTr="00D27FDB">
              <w:trPr>
                <w:trHeight w:hRule="exact" w:val="505"/>
              </w:trPr>
              <w:tc>
                <w:tcPr>
                  <w:tcW w:w="1617" w:type="dxa"/>
                </w:tcPr>
                <w:p w14:paraId="5F556C88" w14:textId="77777777" w:rsidR="008D2D31" w:rsidRPr="001E13D1" w:rsidRDefault="008D2D31" w:rsidP="000C2CF4">
                  <w:pPr>
                    <w:ind w:right="252"/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P 4:35pm</w:t>
                  </w:r>
                  <w:r w:rsidRPr="001E13D1">
                    <w:rPr>
                      <w:color w:val="393939" w:themeColor="background2" w:themeShade="40"/>
                      <w:spacing w:val="-4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Mary</w:t>
                  </w:r>
                </w:p>
              </w:tc>
              <w:tc>
                <w:tcPr>
                  <w:tcW w:w="3837" w:type="dxa"/>
                </w:tcPr>
                <w:p w14:paraId="6B317525" w14:textId="77777777" w:rsidR="008D2D31" w:rsidRPr="001E13D1" w:rsidRDefault="008D2D31" w:rsidP="000C2CF4">
                  <w:pPr>
                    <w:ind w:right="252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Which means that Mary was picked up at 4:35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pm.</w:t>
                  </w:r>
                </w:p>
              </w:tc>
            </w:tr>
          </w:tbl>
          <w:p w14:paraId="28021B8D" w14:textId="77777777" w:rsidR="0045416C" w:rsidRPr="001E13D1" w:rsidRDefault="0045416C" w:rsidP="004E0F7E">
            <w:pPr>
              <w:pStyle w:val="BodyText"/>
            </w:pPr>
          </w:p>
          <w:p w14:paraId="73E7C1E4" w14:textId="77777777" w:rsidR="008D2D31" w:rsidRPr="001E13D1" w:rsidRDefault="0045416C" w:rsidP="004E0F7E">
            <w:pPr>
              <w:pStyle w:val="BodyText"/>
            </w:pPr>
            <w:r w:rsidRPr="001E13D1">
              <w:t>Your cell phone would look like this:</w:t>
            </w:r>
          </w:p>
          <w:p w14:paraId="1D064795" w14:textId="77777777" w:rsidR="008D2D31" w:rsidRPr="001E13D1" w:rsidRDefault="008D2D31" w:rsidP="004E0F7E">
            <w:pPr>
              <w:pStyle w:val="BodyText"/>
            </w:pPr>
            <w:r w:rsidRPr="001E13D1">
              <w:rPr>
                <w:rFonts w:eastAsia="Times New Roman" w:cs="Times New Roman"/>
                <w:position w:val="-112"/>
                <w:szCs w:val="20"/>
              </w:rPr>
              <w:drawing>
                <wp:anchor distT="0" distB="0" distL="114300" distR="114300" simplePos="0" relativeHeight="251717632" behindDoc="0" locked="1" layoutInCell="1" allowOverlap="1" wp14:anchorId="6B80E1FD" wp14:editId="4A6A87CB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44450</wp:posOffset>
                  </wp:positionV>
                  <wp:extent cx="2103120" cy="3209290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326" y="21412"/>
                      <wp:lineTo x="21326" y="0"/>
                      <wp:lineTo x="0" y="0"/>
                    </wp:wrapPolygon>
                  </wp:wrapThrough>
                  <wp:docPr id="25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09"/>
                          <a:stretch/>
                        </pic:blipFill>
                        <pic:spPr bwMode="auto">
                          <a:xfrm>
                            <a:off x="0" y="0"/>
                            <a:ext cx="2103120" cy="320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3D1">
              <w:br w:type="page"/>
              <w:t xml:space="preserve"> </w:t>
            </w:r>
          </w:p>
          <w:p w14:paraId="14F4ED6F" w14:textId="77777777" w:rsidR="008D2D31" w:rsidRPr="001E13D1" w:rsidRDefault="008D2D31" w:rsidP="008D2D31">
            <w:pPr>
              <w:pStyle w:val="NoSpacing"/>
            </w:pPr>
          </w:p>
          <w:p w14:paraId="134567AF" w14:textId="77777777" w:rsidR="008D2D31" w:rsidRPr="001E13D1" w:rsidRDefault="008D2D31" w:rsidP="008D2D31">
            <w:pPr>
              <w:pStyle w:val="NoSpacing"/>
            </w:pPr>
          </w:p>
          <w:p w14:paraId="68A76C6E" w14:textId="77777777" w:rsidR="008D2D31" w:rsidRPr="001E13D1" w:rsidRDefault="008D2D31" w:rsidP="008D2D31">
            <w:pPr>
              <w:pStyle w:val="NoSpacing"/>
            </w:pPr>
          </w:p>
          <w:p w14:paraId="79F79937" w14:textId="77777777" w:rsidR="008D2D31" w:rsidRPr="001E13D1" w:rsidRDefault="008D2D31" w:rsidP="008D2D31">
            <w:pPr>
              <w:pStyle w:val="NoSpacing"/>
            </w:pPr>
          </w:p>
          <w:p w14:paraId="2ABDCA58" w14:textId="77777777" w:rsidR="008D2D31" w:rsidRPr="001E13D1" w:rsidRDefault="008D2D31" w:rsidP="008D2D31">
            <w:pPr>
              <w:pStyle w:val="NoSpacing"/>
            </w:pPr>
          </w:p>
          <w:p w14:paraId="4E085315" w14:textId="77777777" w:rsidR="008D2D31" w:rsidRPr="001E13D1" w:rsidRDefault="008D2D31" w:rsidP="008D2D31">
            <w:pPr>
              <w:pStyle w:val="NoSpacing"/>
            </w:pPr>
          </w:p>
          <w:p w14:paraId="3068208D" w14:textId="77777777" w:rsidR="008D2D31" w:rsidRPr="001E13D1" w:rsidRDefault="008D2D31" w:rsidP="008D2D31">
            <w:pPr>
              <w:pStyle w:val="NoSpacing"/>
            </w:pPr>
          </w:p>
          <w:p w14:paraId="25B5857C" w14:textId="77777777" w:rsidR="008D2D31" w:rsidRPr="001E13D1" w:rsidRDefault="008D2D31" w:rsidP="008D2D31">
            <w:pPr>
              <w:pStyle w:val="NoSpacing"/>
            </w:pPr>
          </w:p>
          <w:p w14:paraId="3FCEABBB" w14:textId="77777777" w:rsidR="008D2D31" w:rsidRPr="001E13D1" w:rsidRDefault="008D2D31" w:rsidP="008D2D31">
            <w:pPr>
              <w:pStyle w:val="NoSpacing"/>
            </w:pPr>
          </w:p>
          <w:p w14:paraId="769EFBEC" w14:textId="77777777" w:rsidR="008D2D31" w:rsidRPr="001E13D1" w:rsidRDefault="008D2D31" w:rsidP="008D2D31">
            <w:pPr>
              <w:pStyle w:val="NoSpacing"/>
            </w:pPr>
          </w:p>
          <w:p w14:paraId="4C338884" w14:textId="77777777" w:rsidR="008D2D31" w:rsidRPr="001E13D1" w:rsidRDefault="008D2D31" w:rsidP="008D2D31">
            <w:pPr>
              <w:pStyle w:val="NoSpacing"/>
            </w:pPr>
          </w:p>
          <w:p w14:paraId="70090C7D" w14:textId="77777777" w:rsidR="008D2D31" w:rsidRPr="001E13D1" w:rsidRDefault="008D2D31" w:rsidP="008D2D31">
            <w:pPr>
              <w:pStyle w:val="NoSpacing"/>
            </w:pPr>
          </w:p>
          <w:p w14:paraId="2630FDC4" w14:textId="77777777" w:rsidR="008D2D31" w:rsidRPr="001E13D1" w:rsidRDefault="008D2D31" w:rsidP="008D2D31">
            <w:pPr>
              <w:pStyle w:val="NoSpacing"/>
            </w:pPr>
          </w:p>
          <w:p w14:paraId="40840079" w14:textId="77777777" w:rsidR="008D2D31" w:rsidRPr="001E13D1" w:rsidRDefault="008D2D31" w:rsidP="008D2D31">
            <w:pPr>
              <w:pStyle w:val="NoSpacing"/>
            </w:pPr>
          </w:p>
          <w:p w14:paraId="23130B9C" w14:textId="77777777" w:rsidR="008D2D31" w:rsidRPr="001E13D1" w:rsidRDefault="008D2D31" w:rsidP="008D2D31">
            <w:pPr>
              <w:pStyle w:val="NoSpacing"/>
            </w:pPr>
          </w:p>
          <w:p w14:paraId="2CB1177F" w14:textId="77777777" w:rsidR="008D2D31" w:rsidRPr="001E13D1" w:rsidRDefault="008D2D31" w:rsidP="008D2D31">
            <w:pPr>
              <w:pStyle w:val="NoSpacing"/>
            </w:pPr>
          </w:p>
          <w:p w14:paraId="20DF22FA" w14:textId="77777777" w:rsidR="008D2D31" w:rsidRPr="001E13D1" w:rsidRDefault="008D2D31" w:rsidP="008D2D31">
            <w:pPr>
              <w:pStyle w:val="NoSpacing"/>
            </w:pPr>
          </w:p>
          <w:p w14:paraId="2B4DA15F" w14:textId="77777777" w:rsidR="008D2D31" w:rsidRPr="001E13D1" w:rsidRDefault="008D2D31" w:rsidP="008D2D31">
            <w:pPr>
              <w:pStyle w:val="NoSpacing"/>
            </w:pPr>
          </w:p>
          <w:p w14:paraId="5C34771A" w14:textId="77777777" w:rsidR="008D2D31" w:rsidRPr="001E13D1" w:rsidRDefault="008D2D31" w:rsidP="008D2D31">
            <w:pPr>
              <w:pStyle w:val="NoSpacing"/>
            </w:pPr>
          </w:p>
          <w:p w14:paraId="63CA061F" w14:textId="77777777" w:rsidR="008D2D31" w:rsidRPr="001E13D1" w:rsidRDefault="008D2D31" w:rsidP="004E0F7E">
            <w:pPr>
              <w:pStyle w:val="BodyText"/>
            </w:pPr>
          </w:p>
          <w:p w14:paraId="5859BFC2" w14:textId="77777777" w:rsidR="000F6EA0" w:rsidRPr="001E13D1" w:rsidRDefault="000F6EA0" w:rsidP="004E0F7E">
            <w:pPr>
              <w:pStyle w:val="BodyText"/>
            </w:pPr>
          </w:p>
        </w:tc>
        <w:tc>
          <w:tcPr>
            <w:tcW w:w="864" w:type="dxa"/>
          </w:tcPr>
          <w:p w14:paraId="061E4FEB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53ECA710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6192" w:type="dxa"/>
          </w:tcPr>
          <w:p w14:paraId="68E191CD" w14:textId="1079D647" w:rsidR="008D2D31" w:rsidRPr="001E13D1" w:rsidRDefault="0074528A" w:rsidP="004E0F7E">
            <w:pPr>
              <w:pStyle w:val="Bodytext1"/>
            </w:pPr>
            <w:r w:rsidRPr="001E13D1">
              <w:t xml:space="preserve"> </w:t>
            </w:r>
            <w:r w:rsidR="008D2D31" w:rsidRPr="001E13D1">
              <w:rPr>
                <w:b/>
                <w:u w:val="single"/>
              </w:rPr>
              <w:t xml:space="preserve">You must complete CARS </w:t>
            </w:r>
            <w:r w:rsidR="00821B02">
              <w:rPr>
                <w:b/>
                <w:u w:val="single"/>
              </w:rPr>
              <w:t>W</w:t>
            </w:r>
            <w:r w:rsidR="008D2D31" w:rsidRPr="001E13D1">
              <w:rPr>
                <w:b/>
                <w:u w:val="single"/>
              </w:rPr>
              <w:t>eb by 12 midnight of each day.</w:t>
            </w:r>
            <w:r w:rsidR="008D2D31" w:rsidRPr="001E13D1">
              <w:t xml:space="preserve"> You can make changes for the current day, until midnight of the day you are reporting</w:t>
            </w:r>
            <w:r w:rsidR="008D2D31" w:rsidRPr="001E13D1">
              <w:rPr>
                <w:spacing w:val="-33"/>
              </w:rPr>
              <w:t xml:space="preserve"> </w:t>
            </w:r>
            <w:r w:rsidR="008D2D31" w:rsidRPr="001E13D1">
              <w:t xml:space="preserve">for.  </w:t>
            </w:r>
          </w:p>
          <w:p w14:paraId="30A361C8" w14:textId="77777777" w:rsidR="008D2D31" w:rsidRPr="001E13D1" w:rsidRDefault="008D2D31" w:rsidP="004E0F7E">
            <w:pPr>
              <w:pStyle w:val="Bodytext1"/>
            </w:pPr>
          </w:p>
          <w:p w14:paraId="06EAF640" w14:textId="2D1E1951" w:rsidR="008D2D31" w:rsidRPr="001E13D1" w:rsidRDefault="008D2D31" w:rsidP="004E0F7E">
            <w:pPr>
              <w:pStyle w:val="Bodytext1"/>
            </w:pPr>
            <w:r w:rsidRPr="001E13D1">
              <w:t xml:space="preserve">To report your child’s drop-off, pick-up, or absence in CARS </w:t>
            </w:r>
            <w:r w:rsidR="0037408C">
              <w:t>W</w:t>
            </w:r>
            <w:r w:rsidR="0037408C" w:rsidRPr="001E13D1">
              <w:t>eb</w:t>
            </w:r>
            <w:r w:rsidRPr="001E13D1">
              <w:t>, use the following steps:</w:t>
            </w:r>
          </w:p>
          <w:p w14:paraId="7EF59863" w14:textId="7CE1BFA9" w:rsidR="008D2D31" w:rsidRPr="001E13D1" w:rsidRDefault="008D2D31">
            <w:pPr>
              <w:pStyle w:val="Heading2"/>
            </w:pPr>
            <w:bookmarkStart w:id="16" w:name="_Toc428280204"/>
            <w:r w:rsidRPr="001E13D1">
              <w:t>Select</w:t>
            </w:r>
            <w:r w:rsidR="002D0B77" w:rsidRPr="001E13D1">
              <w:t>ing</w:t>
            </w:r>
            <w:r w:rsidRPr="001E13D1">
              <w:t xml:space="preserve"> the Date</w:t>
            </w:r>
            <w:bookmarkEnd w:id="16"/>
          </w:p>
          <w:p w14:paraId="2EE41570" w14:textId="77777777" w:rsidR="008D2D31" w:rsidRPr="001E13D1" w:rsidRDefault="008D2D31" w:rsidP="008D2D31">
            <w:r w:rsidRPr="001E13D1">
              <w:rPr>
                <w:rFonts w:ascii="Times New Roman" w:eastAsia="Times New Roman" w:hAnsi="Times New Roman" w:cs="Times New Roman"/>
                <w:noProof/>
                <w:position w:val="-22"/>
                <w:lang w:eastAsia="en-US"/>
              </w:rPr>
              <w:drawing>
                <wp:anchor distT="0" distB="0" distL="114300" distR="114300" simplePos="0" relativeHeight="251783168" behindDoc="0" locked="1" layoutInCell="1" allowOverlap="1" wp14:anchorId="73E84B56" wp14:editId="319F2538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153670</wp:posOffset>
                  </wp:positionV>
                  <wp:extent cx="1581785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331" y="21340"/>
                      <wp:lineTo x="21331" y="0"/>
                      <wp:lineTo x="0" y="0"/>
                    </wp:wrapPolygon>
                  </wp:wrapThrough>
                  <wp:docPr id="25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72CBF" w14:textId="76BE02C0" w:rsidR="008D2D31" w:rsidRPr="001E13D1" w:rsidRDefault="008D2D31" w:rsidP="004E0F7E">
            <w:pPr>
              <w:pStyle w:val="BodyText"/>
            </w:pPr>
            <w:r w:rsidRPr="001E13D1">
              <w:rPr>
                <w:b/>
                <w:u w:val="single"/>
              </w:rPr>
              <w:t>Step 1</w:t>
            </w:r>
            <w:r w:rsidRPr="008C1F0D">
              <w:rPr>
                <w:b/>
              </w:rPr>
              <w:t>:</w:t>
            </w:r>
            <w:r w:rsidRPr="001E13D1">
              <w:t xml:space="preserve"> Select the date by clicking on the CHOOSE DATE calendar </w:t>
            </w:r>
            <w:r w:rsidR="005420DD">
              <w:t>button</w:t>
            </w:r>
            <w:r w:rsidRPr="001E13D1">
              <w:t xml:space="preserve">.  </w:t>
            </w:r>
          </w:p>
          <w:p w14:paraId="371C8B08" w14:textId="77777777" w:rsidR="008D2D31" w:rsidRPr="001E13D1" w:rsidRDefault="008D2D31" w:rsidP="004E0F7E">
            <w:pPr>
              <w:pStyle w:val="BodyText"/>
            </w:pPr>
          </w:p>
          <w:p w14:paraId="5D0E7E42" w14:textId="77777777" w:rsidR="008D2D31" w:rsidRPr="001E13D1" w:rsidRDefault="008D2D31" w:rsidP="004E0F7E">
            <w:pPr>
              <w:pStyle w:val="BodyText"/>
            </w:pPr>
          </w:p>
          <w:p w14:paraId="100E8757" w14:textId="6795B897" w:rsidR="008D2D31" w:rsidRPr="001E13D1" w:rsidRDefault="008D2D31" w:rsidP="004E0F7E">
            <w:pPr>
              <w:pStyle w:val="BodyText"/>
              <w:rPr>
                <w:position w:val="-69"/>
                <w:szCs w:val="20"/>
              </w:rPr>
            </w:pPr>
            <w:r w:rsidRPr="001E13D1">
              <w:rPr>
                <w:b/>
                <w:position w:val="-69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1" layoutInCell="1" allowOverlap="1" wp14:anchorId="41639C4D" wp14:editId="25701057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112395</wp:posOffset>
                      </wp:positionV>
                      <wp:extent cx="1581785" cy="253936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389"/>
                          <wp:lineTo x="21331" y="21389"/>
                          <wp:lineTo x="21331" y="0"/>
                          <wp:lineTo x="0" y="0"/>
                        </wp:wrapPolygon>
                      </wp:wrapThrough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1785" cy="2539365"/>
                                <a:chOff x="0" y="0"/>
                                <a:chExt cx="2405" cy="3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" cy="3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1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5" y="3076"/>
                                  <a:ext cx="703" cy="319"/>
                                  <a:chOff x="875" y="3076"/>
                                  <a:chExt cx="703" cy="319"/>
                                </a:xfrm>
                              </wpg:grpSpPr>
                              <wps:wsp>
                                <wps:cNvPr id="42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3076"/>
                                    <a:ext cx="703" cy="319"/>
                                  </a:xfrm>
                                  <a:custGeom>
                                    <a:avLst/>
                                    <a:gdLst>
                                      <a:gd name="T0" fmla="+- 0 875 875"/>
                                      <a:gd name="T1" fmla="*/ T0 w 703"/>
                                      <a:gd name="T2" fmla="+- 0 3235 3076"/>
                                      <a:gd name="T3" fmla="*/ 3235 h 319"/>
                                      <a:gd name="T4" fmla="+- 0 904 875"/>
                                      <a:gd name="T5" fmla="*/ T4 w 703"/>
                                      <a:gd name="T6" fmla="+- 0 3171 3076"/>
                                      <a:gd name="T7" fmla="*/ 3171 h 319"/>
                                      <a:gd name="T8" fmla="+- 0 965 875"/>
                                      <a:gd name="T9" fmla="*/ T8 w 703"/>
                                      <a:gd name="T10" fmla="+- 0 3128 3076"/>
                                      <a:gd name="T11" fmla="*/ 3128 h 319"/>
                                      <a:gd name="T12" fmla="+- 0 1028 875"/>
                                      <a:gd name="T13" fmla="*/ T12 w 703"/>
                                      <a:gd name="T14" fmla="+- 0 3103 3076"/>
                                      <a:gd name="T15" fmla="*/ 3103 h 319"/>
                                      <a:gd name="T16" fmla="+- 0 1103 875"/>
                                      <a:gd name="T17" fmla="*/ T16 w 703"/>
                                      <a:gd name="T18" fmla="+- 0 3086 3076"/>
                                      <a:gd name="T19" fmla="*/ 3086 h 319"/>
                                      <a:gd name="T20" fmla="+- 0 1188 875"/>
                                      <a:gd name="T21" fmla="*/ T20 w 703"/>
                                      <a:gd name="T22" fmla="+- 0 3077 3076"/>
                                      <a:gd name="T23" fmla="*/ 3077 h 319"/>
                                      <a:gd name="T24" fmla="+- 0 1217 875"/>
                                      <a:gd name="T25" fmla="*/ T24 w 703"/>
                                      <a:gd name="T26" fmla="+- 0 3076 3076"/>
                                      <a:gd name="T27" fmla="*/ 3076 h 319"/>
                                      <a:gd name="T28" fmla="+- 0 1248 875"/>
                                      <a:gd name="T29" fmla="*/ T28 w 703"/>
                                      <a:gd name="T30" fmla="+- 0 3076 3076"/>
                                      <a:gd name="T31" fmla="*/ 3076 h 319"/>
                                      <a:gd name="T32" fmla="+- 0 1334 875"/>
                                      <a:gd name="T33" fmla="*/ T32 w 703"/>
                                      <a:gd name="T34" fmla="+- 0 3084 3076"/>
                                      <a:gd name="T35" fmla="*/ 3084 h 319"/>
                                      <a:gd name="T36" fmla="+- 0 1411 875"/>
                                      <a:gd name="T37" fmla="*/ T36 w 703"/>
                                      <a:gd name="T38" fmla="+- 0 3100 3076"/>
                                      <a:gd name="T39" fmla="*/ 3100 h 319"/>
                                      <a:gd name="T40" fmla="+- 0 1477 875"/>
                                      <a:gd name="T41" fmla="*/ T40 w 703"/>
                                      <a:gd name="T42" fmla="+- 0 3124 3076"/>
                                      <a:gd name="T43" fmla="*/ 3124 h 319"/>
                                      <a:gd name="T44" fmla="+- 0 1541 875"/>
                                      <a:gd name="T45" fmla="*/ T44 w 703"/>
                                      <a:gd name="T46" fmla="+- 0 3164 3076"/>
                                      <a:gd name="T47" fmla="*/ 3164 h 319"/>
                                      <a:gd name="T48" fmla="+- 0 1577 875"/>
                                      <a:gd name="T49" fmla="*/ T48 w 703"/>
                                      <a:gd name="T50" fmla="+- 0 3226 3076"/>
                                      <a:gd name="T51" fmla="*/ 3226 h 319"/>
                                      <a:gd name="T52" fmla="+- 0 1576 875"/>
                                      <a:gd name="T53" fmla="*/ T52 w 703"/>
                                      <a:gd name="T54" fmla="+- 0 3240 3076"/>
                                      <a:gd name="T55" fmla="*/ 3240 h 319"/>
                                      <a:gd name="T56" fmla="+- 0 1549 875"/>
                                      <a:gd name="T57" fmla="*/ T56 w 703"/>
                                      <a:gd name="T58" fmla="+- 0 3295 3076"/>
                                      <a:gd name="T59" fmla="*/ 3295 h 319"/>
                                      <a:gd name="T60" fmla="+- 0 1490 875"/>
                                      <a:gd name="T61" fmla="*/ T60 w 703"/>
                                      <a:gd name="T62" fmla="+- 0 3340 3076"/>
                                      <a:gd name="T63" fmla="*/ 3340 h 319"/>
                                      <a:gd name="T64" fmla="+- 0 1428 875"/>
                                      <a:gd name="T65" fmla="*/ T64 w 703"/>
                                      <a:gd name="T66" fmla="+- 0 3365 3076"/>
                                      <a:gd name="T67" fmla="*/ 3365 h 319"/>
                                      <a:gd name="T68" fmla="+- 0 1354 875"/>
                                      <a:gd name="T69" fmla="*/ T68 w 703"/>
                                      <a:gd name="T70" fmla="+- 0 3384 3076"/>
                                      <a:gd name="T71" fmla="*/ 3384 h 319"/>
                                      <a:gd name="T72" fmla="+- 0 1272 875"/>
                                      <a:gd name="T73" fmla="*/ T72 w 703"/>
                                      <a:gd name="T74" fmla="+- 0 3393 3076"/>
                                      <a:gd name="T75" fmla="*/ 3393 h 319"/>
                                      <a:gd name="T76" fmla="+- 0 1242 875"/>
                                      <a:gd name="T77" fmla="*/ T76 w 703"/>
                                      <a:gd name="T78" fmla="+- 0 3395 3076"/>
                                      <a:gd name="T79" fmla="*/ 3395 h 319"/>
                                      <a:gd name="T80" fmla="+- 0 1211 875"/>
                                      <a:gd name="T81" fmla="*/ T80 w 703"/>
                                      <a:gd name="T82" fmla="+- 0 3394 3076"/>
                                      <a:gd name="T83" fmla="*/ 3394 h 319"/>
                                      <a:gd name="T84" fmla="+- 0 1123 875"/>
                                      <a:gd name="T85" fmla="*/ T84 w 703"/>
                                      <a:gd name="T86" fmla="+- 0 3387 3076"/>
                                      <a:gd name="T87" fmla="*/ 3387 h 319"/>
                                      <a:gd name="T88" fmla="+- 0 1046 875"/>
                                      <a:gd name="T89" fmla="*/ T88 w 703"/>
                                      <a:gd name="T90" fmla="+- 0 3371 3076"/>
                                      <a:gd name="T91" fmla="*/ 3371 h 319"/>
                                      <a:gd name="T92" fmla="+- 0 980 875"/>
                                      <a:gd name="T93" fmla="*/ T92 w 703"/>
                                      <a:gd name="T94" fmla="+- 0 3348 3076"/>
                                      <a:gd name="T95" fmla="*/ 3348 h 319"/>
                                      <a:gd name="T96" fmla="+- 0 914 875"/>
                                      <a:gd name="T97" fmla="*/ T96 w 703"/>
                                      <a:gd name="T98" fmla="+- 0 3309 3076"/>
                                      <a:gd name="T99" fmla="*/ 3309 h 319"/>
                                      <a:gd name="T100" fmla="+- 0 876 875"/>
                                      <a:gd name="T101" fmla="*/ T100 w 703"/>
                                      <a:gd name="T102" fmla="+- 0 3248 3076"/>
                                      <a:gd name="T103" fmla="*/ 3248 h 319"/>
                                      <a:gd name="T104" fmla="+- 0 875 875"/>
                                      <a:gd name="T105" fmla="*/ T104 w 703"/>
                                      <a:gd name="T106" fmla="+- 0 3235 3076"/>
                                      <a:gd name="T107" fmla="*/ 3235 h 31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703" h="319">
                                        <a:moveTo>
                                          <a:pt x="0" y="159"/>
                                        </a:moveTo>
                                        <a:lnTo>
                                          <a:pt x="29" y="95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153" y="27"/>
                                        </a:lnTo>
                                        <a:lnTo>
                                          <a:pt x="228" y="10"/>
                                        </a:lnTo>
                                        <a:lnTo>
                                          <a:pt x="313" y="1"/>
                                        </a:lnTo>
                                        <a:lnTo>
                                          <a:pt x="342" y="0"/>
                                        </a:lnTo>
                                        <a:lnTo>
                                          <a:pt x="373" y="0"/>
                                        </a:lnTo>
                                        <a:lnTo>
                                          <a:pt x="459" y="8"/>
                                        </a:lnTo>
                                        <a:lnTo>
                                          <a:pt x="536" y="24"/>
                                        </a:lnTo>
                                        <a:lnTo>
                                          <a:pt x="602" y="48"/>
                                        </a:lnTo>
                                        <a:lnTo>
                                          <a:pt x="666" y="88"/>
                                        </a:lnTo>
                                        <a:lnTo>
                                          <a:pt x="702" y="150"/>
                                        </a:lnTo>
                                        <a:lnTo>
                                          <a:pt x="701" y="164"/>
                                        </a:lnTo>
                                        <a:lnTo>
                                          <a:pt x="674" y="219"/>
                                        </a:lnTo>
                                        <a:lnTo>
                                          <a:pt x="615" y="264"/>
                                        </a:lnTo>
                                        <a:lnTo>
                                          <a:pt x="553" y="289"/>
                                        </a:lnTo>
                                        <a:lnTo>
                                          <a:pt x="479" y="308"/>
                                        </a:lnTo>
                                        <a:lnTo>
                                          <a:pt x="397" y="317"/>
                                        </a:lnTo>
                                        <a:lnTo>
                                          <a:pt x="367" y="319"/>
                                        </a:lnTo>
                                        <a:lnTo>
                                          <a:pt x="336" y="318"/>
                                        </a:lnTo>
                                        <a:lnTo>
                                          <a:pt x="248" y="311"/>
                                        </a:lnTo>
                                        <a:lnTo>
                                          <a:pt x="171" y="295"/>
                                        </a:lnTo>
                                        <a:lnTo>
                                          <a:pt x="105" y="272"/>
                                        </a:lnTo>
                                        <a:lnTo>
                                          <a:pt x="39" y="233"/>
                                        </a:lnTo>
                                        <a:lnTo>
                                          <a:pt x="1" y="172"/>
                                        </a:lnTo>
                                        <a:lnTo>
                                          <a:pt x="0" y="1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" y="3090"/>
                                  <a:ext cx="703" cy="305"/>
                                  <a:chOff x="95" y="3090"/>
                                  <a:chExt cx="703" cy="305"/>
                                </a:xfrm>
                              </wpg:grpSpPr>
                              <wps:wsp>
                                <wps:cNvPr id="44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" y="3090"/>
                                    <a:ext cx="703" cy="305"/>
                                  </a:xfrm>
                                  <a:custGeom>
                                    <a:avLst/>
                                    <a:gdLst>
                                      <a:gd name="T0" fmla="+- 0 95 95"/>
                                      <a:gd name="T1" fmla="*/ T0 w 703"/>
                                      <a:gd name="T2" fmla="+- 0 3242 3090"/>
                                      <a:gd name="T3" fmla="*/ 3242 h 305"/>
                                      <a:gd name="T4" fmla="+- 0 125 95"/>
                                      <a:gd name="T5" fmla="*/ T4 w 703"/>
                                      <a:gd name="T6" fmla="+- 0 3181 3090"/>
                                      <a:gd name="T7" fmla="*/ 3181 h 305"/>
                                      <a:gd name="T8" fmla="+- 0 186 95"/>
                                      <a:gd name="T9" fmla="*/ T8 w 703"/>
                                      <a:gd name="T10" fmla="+- 0 3140 3090"/>
                                      <a:gd name="T11" fmla="*/ 3140 h 305"/>
                                      <a:gd name="T12" fmla="+- 0 250 95"/>
                                      <a:gd name="T13" fmla="*/ T12 w 703"/>
                                      <a:gd name="T14" fmla="+- 0 3116 3090"/>
                                      <a:gd name="T15" fmla="*/ 3116 h 305"/>
                                      <a:gd name="T16" fmla="+- 0 326 95"/>
                                      <a:gd name="T17" fmla="*/ T16 w 703"/>
                                      <a:gd name="T18" fmla="+- 0 3099 3090"/>
                                      <a:gd name="T19" fmla="*/ 3099 h 305"/>
                                      <a:gd name="T20" fmla="+- 0 412 95"/>
                                      <a:gd name="T21" fmla="*/ T20 w 703"/>
                                      <a:gd name="T22" fmla="+- 0 3091 3090"/>
                                      <a:gd name="T23" fmla="*/ 3091 h 305"/>
                                      <a:gd name="T24" fmla="+- 0 442 95"/>
                                      <a:gd name="T25" fmla="*/ T24 w 703"/>
                                      <a:gd name="T26" fmla="+- 0 3090 3090"/>
                                      <a:gd name="T27" fmla="*/ 3090 h 305"/>
                                      <a:gd name="T28" fmla="+- 0 472 95"/>
                                      <a:gd name="T29" fmla="*/ T28 w 703"/>
                                      <a:gd name="T30" fmla="+- 0 3091 3090"/>
                                      <a:gd name="T31" fmla="*/ 3091 h 305"/>
                                      <a:gd name="T32" fmla="+- 0 558 95"/>
                                      <a:gd name="T33" fmla="*/ T32 w 703"/>
                                      <a:gd name="T34" fmla="+- 0 3098 3090"/>
                                      <a:gd name="T35" fmla="*/ 3098 h 305"/>
                                      <a:gd name="T36" fmla="+- 0 635 95"/>
                                      <a:gd name="T37" fmla="*/ T36 w 703"/>
                                      <a:gd name="T38" fmla="+- 0 3114 3090"/>
                                      <a:gd name="T39" fmla="*/ 3114 h 305"/>
                                      <a:gd name="T40" fmla="+- 0 700 95"/>
                                      <a:gd name="T41" fmla="*/ T40 w 703"/>
                                      <a:gd name="T42" fmla="+- 0 3137 3090"/>
                                      <a:gd name="T43" fmla="*/ 3137 h 305"/>
                                      <a:gd name="T44" fmla="+- 0 764 95"/>
                                      <a:gd name="T45" fmla="*/ T44 w 703"/>
                                      <a:gd name="T46" fmla="+- 0 3177 3090"/>
                                      <a:gd name="T47" fmla="*/ 3177 h 305"/>
                                      <a:gd name="T48" fmla="+- 0 798 95"/>
                                      <a:gd name="T49" fmla="*/ T48 w 703"/>
                                      <a:gd name="T50" fmla="+- 0 3237 3090"/>
                                      <a:gd name="T51" fmla="*/ 3237 h 305"/>
                                      <a:gd name="T52" fmla="+- 0 797 95"/>
                                      <a:gd name="T53" fmla="*/ T52 w 703"/>
                                      <a:gd name="T54" fmla="+- 0 3251 3090"/>
                                      <a:gd name="T55" fmla="*/ 3251 h 305"/>
                                      <a:gd name="T56" fmla="+- 0 756 95"/>
                                      <a:gd name="T57" fmla="*/ T56 w 703"/>
                                      <a:gd name="T58" fmla="+- 0 3313 3090"/>
                                      <a:gd name="T59" fmla="*/ 3313 h 305"/>
                                      <a:gd name="T60" fmla="+- 0 688 95"/>
                                      <a:gd name="T61" fmla="*/ T60 w 703"/>
                                      <a:gd name="T62" fmla="+- 0 3353 3090"/>
                                      <a:gd name="T63" fmla="*/ 3353 h 305"/>
                                      <a:gd name="T64" fmla="+- 0 620 95"/>
                                      <a:gd name="T65" fmla="*/ T64 w 703"/>
                                      <a:gd name="T66" fmla="+- 0 3375 3090"/>
                                      <a:gd name="T67" fmla="*/ 3375 h 305"/>
                                      <a:gd name="T68" fmla="+- 0 541 95"/>
                                      <a:gd name="T69" fmla="*/ T68 w 703"/>
                                      <a:gd name="T70" fmla="+- 0 3389 3090"/>
                                      <a:gd name="T71" fmla="*/ 3389 h 305"/>
                                      <a:gd name="T72" fmla="+- 0 455 95"/>
                                      <a:gd name="T73" fmla="*/ T72 w 703"/>
                                      <a:gd name="T74" fmla="+- 0 3395 3090"/>
                                      <a:gd name="T75" fmla="*/ 3395 h 305"/>
                                      <a:gd name="T76" fmla="+- 0 424 95"/>
                                      <a:gd name="T77" fmla="*/ T76 w 703"/>
                                      <a:gd name="T78" fmla="+- 0 3394 3090"/>
                                      <a:gd name="T79" fmla="*/ 3394 h 305"/>
                                      <a:gd name="T80" fmla="+- 0 337 95"/>
                                      <a:gd name="T81" fmla="*/ T80 w 703"/>
                                      <a:gd name="T82" fmla="+- 0 3387 3090"/>
                                      <a:gd name="T83" fmla="*/ 3387 h 305"/>
                                      <a:gd name="T84" fmla="+- 0 260 95"/>
                                      <a:gd name="T85" fmla="*/ T84 w 703"/>
                                      <a:gd name="T86" fmla="+- 0 3371 3090"/>
                                      <a:gd name="T87" fmla="*/ 3371 h 305"/>
                                      <a:gd name="T88" fmla="+- 0 194 95"/>
                                      <a:gd name="T89" fmla="*/ T88 w 703"/>
                                      <a:gd name="T90" fmla="+- 0 3348 3090"/>
                                      <a:gd name="T91" fmla="*/ 3348 h 305"/>
                                      <a:gd name="T92" fmla="+- 0 130 95"/>
                                      <a:gd name="T93" fmla="*/ T92 w 703"/>
                                      <a:gd name="T94" fmla="+- 0 3309 3090"/>
                                      <a:gd name="T95" fmla="*/ 3309 h 305"/>
                                      <a:gd name="T96" fmla="+- 0 95 95"/>
                                      <a:gd name="T97" fmla="*/ T96 w 703"/>
                                      <a:gd name="T98" fmla="+- 0 3249 3090"/>
                                      <a:gd name="T99" fmla="*/ 3249 h 305"/>
                                      <a:gd name="T100" fmla="+- 0 95 95"/>
                                      <a:gd name="T101" fmla="*/ T100 w 703"/>
                                      <a:gd name="T102" fmla="+- 0 3242 3090"/>
                                      <a:gd name="T103" fmla="*/ 3242 h 3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703" h="305">
                                        <a:moveTo>
                                          <a:pt x="0" y="152"/>
                                        </a:moveTo>
                                        <a:lnTo>
                                          <a:pt x="30" y="91"/>
                                        </a:lnTo>
                                        <a:lnTo>
                                          <a:pt x="91" y="50"/>
                                        </a:lnTo>
                                        <a:lnTo>
                                          <a:pt x="155" y="26"/>
                                        </a:lnTo>
                                        <a:lnTo>
                                          <a:pt x="231" y="9"/>
                                        </a:lnTo>
                                        <a:lnTo>
                                          <a:pt x="317" y="1"/>
                                        </a:lnTo>
                                        <a:lnTo>
                                          <a:pt x="347" y="0"/>
                                        </a:lnTo>
                                        <a:lnTo>
                                          <a:pt x="377" y="1"/>
                                        </a:lnTo>
                                        <a:lnTo>
                                          <a:pt x="463" y="8"/>
                                        </a:lnTo>
                                        <a:lnTo>
                                          <a:pt x="540" y="24"/>
                                        </a:lnTo>
                                        <a:lnTo>
                                          <a:pt x="605" y="47"/>
                                        </a:lnTo>
                                        <a:lnTo>
                                          <a:pt x="669" y="87"/>
                                        </a:lnTo>
                                        <a:lnTo>
                                          <a:pt x="703" y="147"/>
                                        </a:lnTo>
                                        <a:lnTo>
                                          <a:pt x="702" y="161"/>
                                        </a:lnTo>
                                        <a:lnTo>
                                          <a:pt x="661" y="223"/>
                                        </a:lnTo>
                                        <a:lnTo>
                                          <a:pt x="593" y="263"/>
                                        </a:lnTo>
                                        <a:lnTo>
                                          <a:pt x="525" y="285"/>
                                        </a:lnTo>
                                        <a:lnTo>
                                          <a:pt x="446" y="299"/>
                                        </a:lnTo>
                                        <a:lnTo>
                                          <a:pt x="360" y="305"/>
                                        </a:lnTo>
                                        <a:lnTo>
                                          <a:pt x="329" y="304"/>
                                        </a:lnTo>
                                        <a:lnTo>
                                          <a:pt x="242" y="297"/>
                                        </a:lnTo>
                                        <a:lnTo>
                                          <a:pt x="165" y="281"/>
                                        </a:lnTo>
                                        <a:lnTo>
                                          <a:pt x="99" y="258"/>
                                        </a:lnTo>
                                        <a:lnTo>
                                          <a:pt x="35" y="219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0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00AF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BD1167D" id="Group 39" o:spid="_x0000_s1026" style="position:absolute;margin-left:171.05pt;margin-top:8.85pt;width:124.55pt;height:199.95pt;z-index:251750400" coordsize="2405,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">
                      <v:shape id="Picture 17" o:spid="_x0000_s1027" type="#_x0000_t75" style="position:absolute;width:2405;height: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OMFjDAAAA2wAAAA8AAABkcnMvZG93bnJldi54bWxET1trwjAUfh/sP4Qj+DZTx1hLNcoQhMEQ&#10;mYqXt7PmrC1rTrok2vbfLw8DHz+++3zZm0bcyPnasoLpJAFBXFhdc6ngsF8/ZSB8QNbYWCYFA3lY&#10;Lh4f5phr2/En3XahFDGEfY4KqhDaXEpfVGTQT2xLHLlv6wyGCF0ptcMuhptGPifJqzRYc2yosKVV&#10;RcXP7moUpOeLy4r+9Lv+Gg5bvUrS4+bDKTUe9W8zEIH6cBf/u9+1gpe4Pn6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04wWMMAAADbAAAADwAAAAAAAAAAAAAAAACf&#10;AgAAZHJzL2Rvd25yZXYueG1sUEsFBgAAAAAEAAQA9wAAAI8DAAAAAA==&#10;">
                        <v:imagedata r:id="rId35" o:title=""/>
                      </v:shape>
                      <v:group id="Group 18" o:spid="_x0000_s1028" style="position:absolute;left:875;top:3076;width:703;height:319" coordorigin="875,3076" coordsize="70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19" o:spid="_x0000_s1029" style="position:absolute;left:875;top:3076;width:703;height:319;visibility:visible;mso-wrap-style:square;v-text-anchor:top" coordsize="70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ZBcQA&#10;AADbAAAADwAAAGRycy9kb3ducmV2LnhtbESPT2sCMRTE7wW/Q3hCbzWrtSJbo4hSFE/1Tz2/bt5m&#10;l25elk26pt++EQo9DjPzG2axirYRPXW+dqxgPMpAEBdO12wUXM5vT3MQPiBrbByTgh/ysFoOHhaY&#10;a3fjI/WnYESCsM9RQRVCm0vpi4os+pFriZNXus5iSLIzUnd4S3DbyEmWzaTFmtNChS1tKiq+Tt9W&#10;QV++XOPafBy2eH0vjfx8jtPNTqnHYVy/gggUw3/4r73XCqYTuH9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mQXEAAAA2wAAAA8AAAAAAAAAAAAAAAAAmAIAAGRycy9k&#10;b3ducmV2LnhtbFBLBQYAAAAABAAEAPUAAACJAwAAAAA=&#10;" path="m,159l29,95,90,52,153,27,228,10,313,1,342,r31,l459,8r77,16l602,48r64,40l702,150r-1,14l674,219r-59,45l553,289r-74,19l397,317r-30,2l336,318r-88,-7l171,295,105,272,39,233,1,172,,159xe" filled="f" strokecolor="red" strokeweight="3pt">
                          <v:path arrowok="t" o:connecttype="custom" o:connectlocs="0,3235;29,3171;90,3128;153,3103;228,3086;313,3077;342,3076;373,3076;459,3084;536,3100;602,3124;666,3164;702,3226;701,3240;674,3295;615,3340;553,3365;479,3384;397,3393;367,3395;336,3394;248,3387;171,3371;105,3348;39,3309;1,3248;0,3235" o:connectangles="0,0,0,0,0,0,0,0,0,0,0,0,0,0,0,0,0,0,0,0,0,0,0,0,0,0,0"/>
                        </v:shape>
                      </v:group>
                      <v:group id="Group 20" o:spid="_x0000_s1030" style="position:absolute;left:95;top:3090;width:703;height:305" coordorigin="95,3090" coordsize="703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Freeform 21" o:spid="_x0000_s1031" style="position:absolute;left:95;top:3090;width:703;height:305;visibility:visible;mso-wrap-style:square;v-text-anchor:top" coordsize="70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xn8MA&#10;AADbAAAADwAAAGRycy9kb3ducmV2LnhtbESPQWvCQBSE74L/YXlCb7pRtJTUNZSA4CEXU2mvj+wz&#10;G5t9G3a3Jv33XaHQ4zAz3zD7YrK9uJMPnWMF61UGgrhxuuNWweX9uHwBESKyxt4xKfihAMVhPttj&#10;rt3IZ7rXsRUJwiFHBSbGIZcyNIYshpUbiJN3dd5iTNK3UnscE9z2cpNlz9Jix2nB4ECloear/rYK&#10;dtllPOGtakz4ZL/byOqjrCulnhbT2yuISFP8D/+1T1rBdguPL+kH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xn8MAAADbAAAADwAAAAAAAAAAAAAAAACYAgAAZHJzL2Rv&#10;d25yZXYueG1sUEsFBgAAAAAEAAQA9QAAAIgDAAAAAA==&#10;" path="m,152l30,91,91,50,155,26,231,9,317,1,347,r30,1l463,8r77,16l605,47r64,40l703,147r-1,14l661,223r-68,40l525,285r-79,14l360,305r-31,-1l242,297,165,281,99,258,35,219,,159r,-7xe" filled="f" strokecolor="#00af50" strokeweight="3pt">
                          <v:path arrowok="t" o:connecttype="custom" o:connectlocs="0,3242;30,3181;91,3140;155,3116;231,3099;317,3091;347,3090;377,3091;463,3098;540,3114;605,3137;669,3177;703,3237;702,3251;661,3313;593,3353;525,3375;446,3389;360,3395;329,3394;242,3387;165,3371;99,3348;35,3309;0,3249;0,3242" o:connectangles="0,0,0,0,0,0,0,0,0,0,0,0,0,0,0,0,0,0,0,0,0,0,0,0,0,0"/>
                        </v:shape>
                      </v:group>
                      <w10:wrap type="through"/>
                      <w10:anchorlock/>
                    </v:group>
                  </w:pict>
                </mc:Fallback>
              </mc:AlternateContent>
            </w:r>
            <w:r w:rsidRPr="001E13D1">
              <w:rPr>
                <w:b/>
                <w:u w:val="single"/>
              </w:rPr>
              <w:t>Step 2.</w:t>
            </w:r>
            <w:r w:rsidRPr="001E13D1">
              <w:t xml:space="preserve">  </w:t>
            </w:r>
            <w:r w:rsidR="005420DD" w:rsidRPr="001E13D1">
              <w:t>O</w:t>
            </w:r>
            <w:r w:rsidR="005420DD">
              <w:t>n</w:t>
            </w:r>
            <w:r w:rsidR="005420DD" w:rsidRPr="001E13D1">
              <w:t xml:space="preserve"> </w:t>
            </w:r>
            <w:r w:rsidRPr="001E13D1">
              <w:t>the calendar, select a date. Click the Today button to reset the date to today’s date, circled in</w:t>
            </w:r>
            <w:r w:rsidRPr="001E13D1">
              <w:rPr>
                <w:spacing w:val="-20"/>
              </w:rPr>
              <w:t xml:space="preserve"> </w:t>
            </w:r>
            <w:r w:rsidRPr="001E13D1">
              <w:t>red.</w:t>
            </w:r>
            <w:r w:rsidRPr="001E13D1">
              <w:rPr>
                <w:position w:val="-69"/>
                <w:szCs w:val="20"/>
              </w:rPr>
              <w:t xml:space="preserve"> </w:t>
            </w:r>
          </w:p>
          <w:p w14:paraId="186AD486" w14:textId="77777777" w:rsidR="008D2D31" w:rsidRPr="001E13D1" w:rsidRDefault="008D2D31" w:rsidP="004E0F7E">
            <w:pPr>
              <w:pStyle w:val="BodyText"/>
            </w:pPr>
          </w:p>
          <w:p w14:paraId="5567C9D5" w14:textId="20FED41A" w:rsidR="008D2D31" w:rsidRPr="001E13D1" w:rsidRDefault="008D2D31" w:rsidP="00247889">
            <w:pPr>
              <w:pStyle w:val="BodyText"/>
              <w:numPr>
                <w:ilvl w:val="0"/>
                <w:numId w:val="9"/>
              </w:numPr>
              <w:ind w:left="905"/>
            </w:pPr>
            <w:r w:rsidRPr="001E13D1">
              <w:t xml:space="preserve">To exit the </w:t>
            </w:r>
            <w:r w:rsidR="005420DD">
              <w:t>D</w:t>
            </w:r>
            <w:r w:rsidR="005420DD" w:rsidRPr="001E13D1">
              <w:t xml:space="preserve">ate </w:t>
            </w:r>
            <w:r w:rsidR="005420DD">
              <w:t>P</w:t>
            </w:r>
            <w:r w:rsidR="005420DD" w:rsidRPr="001E13D1">
              <w:t xml:space="preserve">icker </w:t>
            </w:r>
            <w:r w:rsidRPr="001E13D1">
              <w:t>without changing the date, click the Close button, circled in</w:t>
            </w:r>
            <w:r w:rsidRPr="001E13D1">
              <w:rPr>
                <w:spacing w:val="-20"/>
              </w:rPr>
              <w:t xml:space="preserve"> </w:t>
            </w:r>
            <w:r w:rsidRPr="001E13D1">
              <w:t>green.</w:t>
            </w:r>
          </w:p>
          <w:p w14:paraId="09B6D037" w14:textId="1A2EED7F" w:rsidR="008D2D31" w:rsidRPr="001E13D1" w:rsidRDefault="008D2D31" w:rsidP="00247889">
            <w:pPr>
              <w:pStyle w:val="BodyText"/>
              <w:numPr>
                <w:ilvl w:val="0"/>
                <w:numId w:val="9"/>
              </w:numPr>
              <w:ind w:left="905"/>
            </w:pPr>
            <w:r w:rsidRPr="001E13D1">
              <w:t xml:space="preserve">To confirm a selected date, click the </w:t>
            </w:r>
            <w:r w:rsidR="005420DD">
              <w:t xml:space="preserve">blue </w:t>
            </w:r>
            <w:r w:rsidRPr="001E13D1">
              <w:t>Set button. This saves the date.</w:t>
            </w:r>
          </w:p>
          <w:p w14:paraId="455E8DAB" w14:textId="77777777" w:rsidR="008D2D31" w:rsidRPr="001E13D1" w:rsidRDefault="008D2D31" w:rsidP="008D2D31">
            <w:pPr>
              <w:ind w:left="361"/>
              <w:rPr>
                <w:rFonts w:ascii="Times New Roman" w:eastAsia="Times New Roman" w:hAnsi="Times New Roman" w:cs="Times New Roman"/>
              </w:rPr>
            </w:pPr>
          </w:p>
          <w:p w14:paraId="576DC218" w14:textId="77777777" w:rsidR="0074528A" w:rsidRPr="001E13D1" w:rsidRDefault="0074528A" w:rsidP="004C0BC6">
            <w:pPr>
              <w:pStyle w:val="Heading1"/>
            </w:pPr>
          </w:p>
        </w:tc>
      </w:tr>
      <w:tr w:rsidR="000F6EA0" w:rsidRPr="001E13D1" w14:paraId="771F0177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4F2F3BF0" w14:textId="77777777" w:rsidR="000F6EA0" w:rsidRPr="001E13D1" w:rsidRDefault="008D2D31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8</w:t>
            </w:r>
          </w:p>
        </w:tc>
        <w:tc>
          <w:tcPr>
            <w:tcW w:w="864" w:type="dxa"/>
            <w:vAlign w:val="bottom"/>
          </w:tcPr>
          <w:p w14:paraId="621B335D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488E5412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173C15DA" w14:textId="77777777" w:rsidR="000F6EA0" w:rsidRPr="001E13D1" w:rsidRDefault="008D2D31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13</w:t>
            </w:r>
          </w:p>
        </w:tc>
      </w:tr>
      <w:tr w:rsidR="000F6EA0" w:rsidRPr="001E13D1" w14:paraId="6DC64A23" w14:textId="77777777" w:rsidTr="00247889">
        <w:trPr>
          <w:trHeight w:hRule="exact" w:val="9072"/>
        </w:trPr>
        <w:tc>
          <w:tcPr>
            <w:tcW w:w="6192" w:type="dxa"/>
          </w:tcPr>
          <w:p w14:paraId="33DB3473" w14:textId="7EDB5E59" w:rsidR="00142B1A" w:rsidRPr="001E13D1" w:rsidRDefault="00C42629">
            <w:pPr>
              <w:pStyle w:val="Heading2"/>
            </w:pPr>
            <w:bookmarkStart w:id="17" w:name="_Toc428280202"/>
            <w:r w:rsidRPr="001E13D1">
              <w:lastRenderedPageBreak/>
              <w:t>Retrieving</w:t>
            </w:r>
            <w:r w:rsidR="00142B1A" w:rsidRPr="001E13D1">
              <w:t xml:space="preserve"> </w:t>
            </w:r>
            <w:r w:rsidR="0037408C">
              <w:t>My</w:t>
            </w:r>
            <w:r w:rsidR="0037408C" w:rsidRPr="001E13D1">
              <w:t xml:space="preserve"> </w:t>
            </w:r>
            <w:r w:rsidR="00142B1A" w:rsidRPr="001E13D1">
              <w:t>Password</w:t>
            </w:r>
            <w:bookmarkEnd w:id="17"/>
          </w:p>
          <w:p w14:paraId="07F9DF64" w14:textId="3FA393BC" w:rsidR="005420DD" w:rsidRDefault="0037408C" w:rsidP="004E0F7E">
            <w:pPr>
              <w:pStyle w:val="BodyText"/>
            </w:pPr>
            <w:r>
              <w:t>C</w:t>
            </w:r>
            <w:r w:rsidR="00142B1A" w:rsidRPr="001E13D1">
              <w:t>lick the HELP link in the top right corner of the website. This will direct you to the toll-free hotline number</w:t>
            </w:r>
            <w:r w:rsidR="005420DD">
              <w:t>,</w:t>
            </w:r>
            <w:r w:rsidR="00142B1A" w:rsidRPr="001E13D1">
              <w:t xml:space="preserve"> </w:t>
            </w:r>
          </w:p>
          <w:p w14:paraId="7B77DEA4" w14:textId="770C524F" w:rsidR="00142B1A" w:rsidRPr="001E13D1" w:rsidRDefault="00142B1A" w:rsidP="004E0F7E">
            <w:pPr>
              <w:pStyle w:val="BodyText"/>
            </w:pPr>
            <w:r w:rsidRPr="001E13D1">
              <w:t>1-800-912-9384</w:t>
            </w:r>
            <w:r w:rsidR="005420DD">
              <w:t>,</w:t>
            </w:r>
            <w:r w:rsidRPr="001E13D1">
              <w:t xml:space="preserve"> to get help resetting your password any</w:t>
            </w:r>
            <w:r w:rsidR="00463721">
              <w:t xml:space="preserve"> </w:t>
            </w:r>
            <w:r w:rsidRPr="001E13D1">
              <w:t>time between 9 am and 5 pm EDT.</w:t>
            </w:r>
          </w:p>
          <w:p w14:paraId="40A522A1" w14:textId="77777777" w:rsidR="00142B1A" w:rsidRPr="001E13D1" w:rsidRDefault="00142B1A" w:rsidP="004C0BC6">
            <w:pPr>
              <w:pStyle w:val="Heading1"/>
            </w:pPr>
          </w:p>
          <w:p w14:paraId="1A2E4771" w14:textId="77777777" w:rsidR="00142B1A" w:rsidRPr="001E13D1" w:rsidRDefault="00142B1A" w:rsidP="004C0BC6">
            <w:pPr>
              <w:pStyle w:val="Heading1"/>
            </w:pPr>
            <w:bookmarkStart w:id="18" w:name="_Toc428280203"/>
            <w:r w:rsidRPr="001E13D1">
              <w:t>Reporting Child Attendance on the CARS Website</w:t>
            </w:r>
            <w:bookmarkEnd w:id="18"/>
            <w:r w:rsidRPr="001E13D1">
              <w:t xml:space="preserve"> </w:t>
            </w:r>
          </w:p>
          <w:p w14:paraId="7C77826E" w14:textId="18EE1CE6" w:rsidR="00713E5E" w:rsidRPr="001E13D1" w:rsidRDefault="007B2F1E" w:rsidP="004E0F7E">
            <w:pPr>
              <w:pStyle w:val="BodyText"/>
            </w:pPr>
            <w:r w:rsidRPr="001E13D1">
              <w:t>Report the drop-off and</w:t>
            </w:r>
            <w:r w:rsidR="00142B1A" w:rsidRPr="001E13D1">
              <w:t xml:space="preserve"> pick-up times</w:t>
            </w:r>
            <w:r w:rsidRPr="001E13D1">
              <w:t xml:space="preserve">, or absence (including those due to closure of the day care) </w:t>
            </w:r>
            <w:r w:rsidR="00142B1A" w:rsidRPr="001E13D1">
              <w:t>for your child on the Main Reporting Page, below. Your child’s name will be displayed on the screen.</w:t>
            </w:r>
            <w:r w:rsidR="00091FAC" w:rsidRPr="001E13D1">
              <w:t xml:space="preserve"> </w:t>
            </w:r>
          </w:p>
          <w:p w14:paraId="0FD3A1A3" w14:textId="77777777" w:rsidR="007B2F1E" w:rsidRPr="001E13D1" w:rsidRDefault="007B2F1E" w:rsidP="004E0F7E">
            <w:pPr>
              <w:pStyle w:val="BodyText"/>
            </w:pPr>
          </w:p>
          <w:p w14:paraId="44EC9E71" w14:textId="2840F911" w:rsidR="00142B1A" w:rsidRPr="001E13D1" w:rsidRDefault="00142B1A" w:rsidP="004E0F7E">
            <w:pPr>
              <w:pStyle w:val="BodyText"/>
            </w:pPr>
            <w:r w:rsidRPr="001E13D1">
              <w:rPr>
                <w:u w:val="single"/>
              </w:rPr>
              <w:t>Report</w:t>
            </w:r>
            <w:r w:rsidR="00892FDC" w:rsidRPr="001E13D1">
              <w:rPr>
                <w:u w:val="single"/>
              </w:rPr>
              <w:t xml:space="preserve"> an 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absence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only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if</w:t>
            </w:r>
            <w:r w:rsidRPr="001E13D1">
              <w:rPr>
                <w:spacing w:val="-3"/>
                <w:u w:val="single"/>
              </w:rPr>
              <w:t xml:space="preserve"> </w:t>
            </w:r>
            <w:r w:rsidRPr="001E13D1">
              <w:rPr>
                <w:u w:val="single"/>
              </w:rPr>
              <w:t>your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child</w:t>
            </w:r>
            <w:r w:rsidRPr="001E13D1">
              <w:rPr>
                <w:spacing w:val="-7"/>
                <w:u w:val="single"/>
              </w:rPr>
              <w:t xml:space="preserve"> </w:t>
            </w:r>
            <w:r w:rsidRPr="001E13D1">
              <w:rPr>
                <w:u w:val="single"/>
              </w:rPr>
              <w:t>is</w:t>
            </w:r>
            <w:r w:rsidRPr="001E13D1">
              <w:rPr>
                <w:spacing w:val="-5"/>
                <w:u w:val="single"/>
              </w:rPr>
              <w:t xml:space="preserve"> </w:t>
            </w:r>
            <w:r w:rsidRPr="001E13D1">
              <w:rPr>
                <w:u w:val="single"/>
              </w:rPr>
              <w:t>absent</w:t>
            </w:r>
            <w:r w:rsidR="0037408C">
              <w:rPr>
                <w:u w:val="single"/>
              </w:rPr>
              <w:t xml:space="preserve"> all day</w:t>
            </w:r>
            <w:r w:rsidRPr="001E13D1">
              <w:rPr>
                <w:spacing w:val="-8"/>
                <w:u w:val="single"/>
              </w:rPr>
              <w:t xml:space="preserve"> </w:t>
            </w:r>
            <w:r w:rsidRPr="001E13D1">
              <w:rPr>
                <w:u w:val="single"/>
              </w:rPr>
              <w:t>from</w:t>
            </w:r>
            <w:r w:rsidRPr="001E13D1">
              <w:rPr>
                <w:spacing w:val="-7"/>
                <w:u w:val="single"/>
              </w:rPr>
              <w:t xml:space="preserve"> </w:t>
            </w:r>
            <w:r w:rsidRPr="001E13D1">
              <w:rPr>
                <w:u w:val="single"/>
              </w:rPr>
              <w:t>the</w:t>
            </w:r>
            <w:r w:rsidRPr="001E13D1">
              <w:rPr>
                <w:spacing w:val="-9"/>
                <w:u w:val="single"/>
              </w:rPr>
              <w:t xml:space="preserve"> </w:t>
            </w:r>
            <w:r w:rsidRPr="001E13D1">
              <w:rPr>
                <w:u w:val="single"/>
              </w:rPr>
              <w:t>day</w:t>
            </w:r>
            <w:r w:rsidR="00463721">
              <w:rPr>
                <w:u w:val="single"/>
              </w:rPr>
              <w:t xml:space="preserve"> </w:t>
            </w:r>
            <w:r w:rsidRPr="001E13D1">
              <w:rPr>
                <w:u w:val="single"/>
              </w:rPr>
              <w:t>care</w:t>
            </w:r>
            <w:r w:rsidRPr="001E13D1">
              <w:rPr>
                <w:spacing w:val="-6"/>
                <w:u w:val="single"/>
              </w:rPr>
              <w:t xml:space="preserve"> </w:t>
            </w:r>
            <w:r w:rsidRPr="001E13D1">
              <w:rPr>
                <w:u w:val="single"/>
              </w:rPr>
              <w:t>home</w:t>
            </w:r>
            <w:r w:rsidRPr="001E13D1">
              <w:t>.</w:t>
            </w:r>
            <w:r w:rsidRPr="001E13D1">
              <w:rPr>
                <w:b/>
              </w:rPr>
              <w:t xml:space="preserve"> </w:t>
            </w:r>
            <w:r w:rsidRPr="001E13D1">
              <w:rPr>
                <w:b/>
                <w:spacing w:val="-4"/>
              </w:rPr>
              <w:t xml:space="preserve"> </w:t>
            </w:r>
            <w:r w:rsidRPr="001E13D1">
              <w:t>If</w:t>
            </w:r>
            <w:r w:rsidRPr="001E13D1">
              <w:rPr>
                <w:spacing w:val="-5"/>
              </w:rPr>
              <w:t xml:space="preserve"> </w:t>
            </w:r>
            <w:r w:rsidRPr="001E13D1">
              <w:t>your</w:t>
            </w:r>
            <w:r w:rsidRPr="001E13D1">
              <w:rPr>
                <w:spacing w:val="-5"/>
              </w:rPr>
              <w:t xml:space="preserve"> </w:t>
            </w:r>
            <w:r w:rsidRPr="001E13D1">
              <w:t>child</w:t>
            </w:r>
            <w:r w:rsidRPr="001E13D1">
              <w:rPr>
                <w:spacing w:val="-6"/>
              </w:rPr>
              <w:t xml:space="preserve"> </w:t>
            </w:r>
            <w:r w:rsidRPr="001E13D1">
              <w:t>was</w:t>
            </w:r>
            <w:r w:rsidRPr="001E13D1">
              <w:rPr>
                <w:spacing w:val="-5"/>
              </w:rPr>
              <w:t xml:space="preserve"> </w:t>
            </w:r>
            <w:r w:rsidRPr="001E13D1">
              <w:t xml:space="preserve">absent only part of </w:t>
            </w:r>
            <w:r w:rsidR="0037408C">
              <w:br/>
            </w:r>
            <w:r w:rsidRPr="001E13D1">
              <w:t xml:space="preserve">the day, make sure to enter the times </w:t>
            </w:r>
            <w:r w:rsidR="005420DD">
              <w:t>when</w:t>
            </w:r>
            <w:r w:rsidR="005420DD" w:rsidRPr="001E13D1">
              <w:t xml:space="preserve"> </w:t>
            </w:r>
            <w:r w:rsidRPr="001E13D1">
              <w:t xml:space="preserve">your child </w:t>
            </w:r>
            <w:r w:rsidR="005420DD">
              <w:t>was</w:t>
            </w:r>
            <w:r w:rsidR="005420DD" w:rsidRPr="001E13D1">
              <w:t xml:space="preserve"> </w:t>
            </w:r>
            <w:r w:rsidRPr="001E13D1">
              <w:t>dropped off and picked</w:t>
            </w:r>
            <w:r w:rsidRPr="001E13D1">
              <w:rPr>
                <w:spacing w:val="-20"/>
              </w:rPr>
              <w:t xml:space="preserve"> </w:t>
            </w:r>
            <w:r w:rsidRPr="001E13D1">
              <w:t>up.</w:t>
            </w:r>
          </w:p>
          <w:p w14:paraId="44871FAE" w14:textId="77777777" w:rsidR="002F2D45" w:rsidRPr="001E13D1" w:rsidRDefault="009024DF" w:rsidP="004E0F7E">
            <w:pPr>
              <w:pStyle w:val="Bodytext1"/>
            </w:pPr>
            <w:r>
              <w:pict w14:anchorId="6EB2C7E7">
                <v:shape id="_x0000_s1028" type="#_x0000_t75" style="position:absolute;margin-left:33pt;margin-top:7.4pt;width:261.8pt;height:140.5pt;z-index:251804672" o:preferrelative="f" o:allowoverlap="f">
                  <v:imagedata r:id="rId28" o:title=""/>
                  <o:lock v:ext="edit" aspectratio="f"/>
                  <w10:anchorlock/>
                </v:shape>
              </w:pict>
            </w:r>
          </w:p>
        </w:tc>
        <w:tc>
          <w:tcPr>
            <w:tcW w:w="864" w:type="dxa"/>
          </w:tcPr>
          <w:p w14:paraId="0ED72CC2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6FDCBA15" w14:textId="77777777" w:rsidR="000F6EA0" w:rsidRPr="001E13D1" w:rsidRDefault="000F6EA0" w:rsidP="00285492">
            <w:pPr>
              <w:pStyle w:val="NoSpacing"/>
            </w:pPr>
          </w:p>
        </w:tc>
        <w:tc>
          <w:tcPr>
            <w:tcW w:w="6192" w:type="dxa"/>
          </w:tcPr>
          <w:p w14:paraId="01DBACE5" w14:textId="77777777" w:rsidR="00516304" w:rsidRPr="001E13D1" w:rsidRDefault="00516304" w:rsidP="002A5597">
            <w:pPr>
              <w:spacing w:after="0" w:line="240" w:lineRule="auto"/>
            </w:pPr>
            <w:r w:rsidRPr="001E13D1">
              <w:t xml:space="preserve"> </w:t>
            </w:r>
          </w:p>
          <w:p w14:paraId="63848B01" w14:textId="43CEE30D" w:rsidR="00142B1A" w:rsidRPr="001E13D1" w:rsidRDefault="00142B1A" w:rsidP="004C0BC6">
            <w:pPr>
              <w:pStyle w:val="Heading1"/>
            </w:pPr>
            <w:bookmarkStart w:id="19" w:name="_Toc428280196"/>
            <w:r w:rsidRPr="001E13D1">
              <w:t xml:space="preserve">How </w:t>
            </w:r>
            <w:r w:rsidR="008C1F0D">
              <w:t>D</w:t>
            </w:r>
            <w:r w:rsidRPr="001E13D1">
              <w:t>o</w:t>
            </w:r>
            <w:r w:rsidR="008C1F0D">
              <w:t xml:space="preserve"> I</w:t>
            </w:r>
            <w:r w:rsidRPr="001E13D1">
              <w:t xml:space="preserve"> Report </w:t>
            </w:r>
            <w:r w:rsidR="0045416C" w:rsidRPr="001E13D1">
              <w:t>I</w:t>
            </w:r>
            <w:r w:rsidRPr="001E13D1">
              <w:t xml:space="preserve">f </w:t>
            </w:r>
            <w:r w:rsidR="0037408C">
              <w:t>My</w:t>
            </w:r>
            <w:r w:rsidR="0037408C" w:rsidRPr="001E13D1">
              <w:t xml:space="preserve"> </w:t>
            </w:r>
            <w:r w:rsidRPr="001E13D1">
              <w:t>Child Leaves and Returns to Day</w:t>
            </w:r>
            <w:r w:rsidR="007248C6" w:rsidRPr="001E13D1">
              <w:t xml:space="preserve"> C</w:t>
            </w:r>
            <w:r w:rsidRPr="001E13D1">
              <w:t xml:space="preserve">are </w:t>
            </w:r>
            <w:proofErr w:type="gramStart"/>
            <w:r w:rsidR="007248C6" w:rsidRPr="001E13D1">
              <w:t>D</w:t>
            </w:r>
            <w:r w:rsidRPr="001E13D1">
              <w:t>uring</w:t>
            </w:r>
            <w:proofErr w:type="gramEnd"/>
            <w:r w:rsidRPr="001E13D1">
              <w:t xml:space="preserve"> the Day</w:t>
            </w:r>
            <w:bookmarkEnd w:id="19"/>
            <w:r w:rsidRPr="001E13D1">
              <w:t xml:space="preserve"> </w:t>
            </w:r>
          </w:p>
          <w:p w14:paraId="6ED59FF2" w14:textId="72E90BE0" w:rsidR="00142B1A" w:rsidRPr="001E13D1" w:rsidRDefault="00142B1A" w:rsidP="004E0F7E">
            <w:pPr>
              <w:pStyle w:val="Bodytext1"/>
            </w:pPr>
            <w:r w:rsidRPr="001E13D1">
              <w:t>Your child may be picked up for a doctor’s appointment and returned back to day care. If this happens, you should send a text for each drop-off and pick-up for your child. This means you would send four text messages:</w:t>
            </w:r>
          </w:p>
          <w:p w14:paraId="1465FE0E" w14:textId="77777777" w:rsidR="00142B1A" w:rsidRPr="001E13D1" w:rsidRDefault="00142B1A" w:rsidP="004E0F7E">
            <w:pPr>
              <w:pStyle w:val="Bodytext1"/>
            </w:pPr>
          </w:p>
          <w:p w14:paraId="27D00B5F" w14:textId="5E33C061" w:rsidR="00142B1A" w:rsidRPr="001E13D1" w:rsidRDefault="005420DD" w:rsidP="004E0F7E">
            <w:pPr>
              <w:pStyle w:val="BodyText"/>
              <w:numPr>
                <w:ilvl w:val="0"/>
                <w:numId w:val="14"/>
              </w:numPr>
              <w:rPr>
                <w:rFonts w:eastAsia="Times New Roman" w:cs="Times New Roman"/>
              </w:rPr>
            </w:pPr>
            <w:r>
              <w:t>A</w:t>
            </w:r>
            <w:r w:rsidRPr="001E13D1">
              <w:t xml:space="preserve"> </w:t>
            </w:r>
            <w:r w:rsidR="00142B1A" w:rsidRPr="001E13D1">
              <w:t>drop-off time in the</w:t>
            </w:r>
            <w:r w:rsidR="00142B1A" w:rsidRPr="001E13D1">
              <w:rPr>
                <w:spacing w:val="-3"/>
              </w:rPr>
              <w:t xml:space="preserve"> </w:t>
            </w:r>
            <w:r w:rsidR="00142B1A" w:rsidRPr="001E13D1">
              <w:t>morning</w:t>
            </w:r>
          </w:p>
          <w:p w14:paraId="7350FC66" w14:textId="707283CC" w:rsidR="00142B1A" w:rsidRPr="001E13D1" w:rsidRDefault="005420DD" w:rsidP="004E0F7E">
            <w:pPr>
              <w:pStyle w:val="BodyText"/>
              <w:numPr>
                <w:ilvl w:val="0"/>
                <w:numId w:val="14"/>
              </w:numPr>
              <w:rPr>
                <w:rFonts w:eastAsia="Times New Roman" w:cs="Times New Roman"/>
              </w:rPr>
            </w:pPr>
            <w:r>
              <w:t>T</w:t>
            </w:r>
            <w:r w:rsidRPr="001E13D1">
              <w:t xml:space="preserve">he </w:t>
            </w:r>
            <w:r w:rsidR="00142B1A" w:rsidRPr="001E13D1">
              <w:t xml:space="preserve">time </w:t>
            </w:r>
            <w:r w:rsidR="0037408C">
              <w:t xml:space="preserve">when </w:t>
            </w:r>
            <w:r w:rsidR="00142B1A" w:rsidRPr="001E13D1">
              <w:t>your child is picked up for the appointment</w:t>
            </w:r>
          </w:p>
          <w:p w14:paraId="04EFBA70" w14:textId="00A3A87D" w:rsidR="00142B1A" w:rsidRPr="001E13D1" w:rsidRDefault="005420DD" w:rsidP="004E0F7E">
            <w:pPr>
              <w:pStyle w:val="BodyText"/>
              <w:numPr>
                <w:ilvl w:val="0"/>
                <w:numId w:val="14"/>
              </w:numPr>
              <w:rPr>
                <w:rFonts w:eastAsia="Times New Roman" w:cs="Times New Roman"/>
              </w:rPr>
            </w:pPr>
            <w:r>
              <w:t>T</w:t>
            </w:r>
            <w:r w:rsidR="00142B1A" w:rsidRPr="001E13D1">
              <w:t xml:space="preserve">he time </w:t>
            </w:r>
            <w:r w:rsidR="0037408C">
              <w:t xml:space="preserve">when </w:t>
            </w:r>
            <w:r w:rsidR="00142B1A" w:rsidRPr="001E13D1">
              <w:t>your child is dropped off a</w:t>
            </w:r>
            <w:r w:rsidR="000C2CF4" w:rsidRPr="001E13D1">
              <w:t xml:space="preserve">gain after the appointment </w:t>
            </w:r>
          </w:p>
          <w:p w14:paraId="7BD00505" w14:textId="485B57D5" w:rsidR="00142B1A" w:rsidRPr="001E13D1" w:rsidRDefault="005420DD" w:rsidP="004E0F7E">
            <w:pPr>
              <w:pStyle w:val="BodyText"/>
              <w:numPr>
                <w:ilvl w:val="0"/>
                <w:numId w:val="14"/>
              </w:numPr>
              <w:rPr>
                <w:rFonts w:eastAsia="Times New Roman" w:cs="Times New Roman"/>
              </w:rPr>
            </w:pPr>
            <w:r>
              <w:t>T</w:t>
            </w:r>
            <w:r w:rsidRPr="001E13D1">
              <w:t xml:space="preserve">he </w:t>
            </w:r>
            <w:r w:rsidR="00142B1A" w:rsidRPr="001E13D1">
              <w:t xml:space="preserve">time </w:t>
            </w:r>
            <w:r w:rsidR="0037408C">
              <w:t xml:space="preserve">when </w:t>
            </w:r>
            <w:r w:rsidR="00142B1A" w:rsidRPr="001E13D1">
              <w:t xml:space="preserve">you </w:t>
            </w:r>
            <w:r w:rsidR="00463721">
              <w:t xml:space="preserve">pick </w:t>
            </w:r>
            <w:r w:rsidR="00DE0A17" w:rsidRPr="001E13D1">
              <w:t>up</w:t>
            </w:r>
            <w:r w:rsidR="00142B1A" w:rsidRPr="001E13D1">
              <w:t xml:space="preserve"> the child in the</w:t>
            </w:r>
            <w:r w:rsidR="00142B1A" w:rsidRPr="001E13D1">
              <w:rPr>
                <w:spacing w:val="-10"/>
              </w:rPr>
              <w:t xml:space="preserve"> </w:t>
            </w:r>
            <w:r w:rsidR="00142B1A" w:rsidRPr="001E13D1">
              <w:t>evening</w:t>
            </w:r>
          </w:p>
          <w:p w14:paraId="765D82B4" w14:textId="77777777" w:rsidR="00142B1A" w:rsidRPr="001E13D1" w:rsidRDefault="00142B1A" w:rsidP="004E0F7E">
            <w:pPr>
              <w:pStyle w:val="BodyText"/>
            </w:pPr>
          </w:p>
          <w:p w14:paraId="7C6C3730" w14:textId="77777777" w:rsidR="00142B1A" w:rsidRPr="001E13D1" w:rsidRDefault="00142B1A" w:rsidP="004E0F7E">
            <w:pPr>
              <w:pStyle w:val="BodyText"/>
              <w:rPr>
                <w:bCs/>
              </w:rPr>
            </w:pPr>
            <w:r w:rsidRPr="001E13D1">
              <w:t>For example:</w:t>
            </w:r>
          </w:p>
          <w:p w14:paraId="5E8E19C2" w14:textId="77777777" w:rsidR="00142B1A" w:rsidRPr="001E13D1" w:rsidRDefault="00142B1A" w:rsidP="00142B1A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7"/>
                <w:szCs w:val="7"/>
              </w:rPr>
            </w:pPr>
          </w:p>
          <w:tbl>
            <w:tblPr>
              <w:tblW w:w="0" w:type="auto"/>
              <w:tblInd w:w="713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308"/>
              <w:gridCol w:w="3824"/>
            </w:tblGrid>
            <w:tr w:rsidR="00142B1A" w:rsidRPr="001E13D1" w14:paraId="6C27B198" w14:textId="77777777" w:rsidTr="008C1F0D">
              <w:trPr>
                <w:trHeight w:hRule="exact" w:val="361"/>
              </w:trPr>
              <w:tc>
                <w:tcPr>
                  <w:tcW w:w="1308" w:type="dxa"/>
                  <w:vAlign w:val="center"/>
                </w:tcPr>
                <w:p w14:paraId="0C7F01EB" w14:textId="77777777" w:rsidR="00142B1A" w:rsidRPr="001E13D1" w:rsidRDefault="00142B1A">
                  <w:pPr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D 6:15am</w:t>
                  </w:r>
                </w:p>
              </w:tc>
              <w:tc>
                <w:tcPr>
                  <w:tcW w:w="3824" w:type="dxa"/>
                  <w:vAlign w:val="center"/>
                </w:tcPr>
                <w:p w14:paraId="7F79510F" w14:textId="77777777" w:rsidR="00142B1A" w:rsidRPr="001E13D1" w:rsidRDefault="00142B1A">
                  <w:pPr>
                    <w:ind w:right="237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The first drop-off</w:t>
                  </w:r>
                  <w:r w:rsidRPr="001E13D1">
                    <w:rPr>
                      <w:color w:val="393939" w:themeColor="background2" w:themeShade="40"/>
                      <w:spacing w:val="-8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time</w:t>
                  </w:r>
                </w:p>
              </w:tc>
            </w:tr>
            <w:tr w:rsidR="00142B1A" w:rsidRPr="001E13D1" w14:paraId="5B710A01" w14:textId="77777777" w:rsidTr="008C1F0D">
              <w:trPr>
                <w:trHeight w:hRule="exact" w:val="721"/>
              </w:trPr>
              <w:tc>
                <w:tcPr>
                  <w:tcW w:w="1308" w:type="dxa"/>
                  <w:vAlign w:val="center"/>
                </w:tcPr>
                <w:p w14:paraId="49D50BE1" w14:textId="77777777" w:rsidR="00142B1A" w:rsidRPr="001E13D1" w:rsidRDefault="00142B1A">
                  <w:pPr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P 11:45am</w:t>
                  </w:r>
                </w:p>
              </w:tc>
              <w:tc>
                <w:tcPr>
                  <w:tcW w:w="3824" w:type="dxa"/>
                  <w:vAlign w:val="center"/>
                </w:tcPr>
                <w:p w14:paraId="0D3593BA" w14:textId="36E134AE" w:rsidR="00142B1A" w:rsidRPr="001E13D1" w:rsidRDefault="00142B1A">
                  <w:pPr>
                    <w:ind w:right="237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 xml:space="preserve">The first pick-up time: child </w:t>
                  </w:r>
                  <w:r w:rsidR="00160094" w:rsidRPr="001E13D1">
                    <w:rPr>
                      <w:color w:val="393939" w:themeColor="background2" w:themeShade="40"/>
                    </w:rPr>
                    <w:t>leav</w:t>
                  </w:r>
                  <w:r w:rsidR="00160094">
                    <w:rPr>
                      <w:color w:val="393939" w:themeColor="background2" w:themeShade="40"/>
                    </w:rPr>
                    <w:t>es</w:t>
                  </w:r>
                  <w:r w:rsidR="00160094" w:rsidRPr="001E13D1">
                    <w:rPr>
                      <w:color w:val="393939" w:themeColor="background2" w:themeShade="40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 xml:space="preserve">for appointment </w:t>
                  </w:r>
                </w:p>
              </w:tc>
            </w:tr>
            <w:tr w:rsidR="00142B1A" w:rsidRPr="001E13D1" w14:paraId="491E3906" w14:textId="77777777" w:rsidTr="008C1F0D">
              <w:trPr>
                <w:trHeight w:hRule="exact" w:val="721"/>
              </w:trPr>
              <w:tc>
                <w:tcPr>
                  <w:tcW w:w="1308" w:type="dxa"/>
                  <w:vAlign w:val="center"/>
                </w:tcPr>
                <w:p w14:paraId="1A99B47D" w14:textId="77777777" w:rsidR="00142B1A" w:rsidRPr="001E13D1" w:rsidRDefault="00142B1A">
                  <w:pPr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D</w:t>
                  </w:r>
                  <w:r w:rsidRPr="001E13D1">
                    <w:rPr>
                      <w:color w:val="393939" w:themeColor="background2" w:themeShade="40"/>
                      <w:spacing w:val="-1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2:35pm</w:t>
                  </w:r>
                </w:p>
              </w:tc>
              <w:tc>
                <w:tcPr>
                  <w:tcW w:w="3824" w:type="dxa"/>
                  <w:vAlign w:val="center"/>
                </w:tcPr>
                <w:p w14:paraId="15ADD703" w14:textId="78AEBEFD" w:rsidR="00142B1A" w:rsidRPr="001E13D1" w:rsidRDefault="00142B1A">
                  <w:pPr>
                    <w:ind w:right="237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The second drop-off time</w:t>
                  </w:r>
                  <w:r w:rsidR="00160094">
                    <w:rPr>
                      <w:color w:val="393939" w:themeColor="background2" w:themeShade="40"/>
                    </w:rPr>
                    <w:t>:</w:t>
                  </w:r>
                  <w:r w:rsidR="00160094" w:rsidRPr="001E13D1">
                    <w:rPr>
                      <w:color w:val="393939" w:themeColor="background2" w:themeShade="40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child returns to the day care</w:t>
                  </w:r>
                  <w:r w:rsidRPr="001E13D1">
                    <w:rPr>
                      <w:color w:val="393939" w:themeColor="background2" w:themeShade="40"/>
                      <w:spacing w:val="-13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home</w:t>
                  </w:r>
                </w:p>
              </w:tc>
            </w:tr>
            <w:tr w:rsidR="00142B1A" w:rsidRPr="001E13D1" w14:paraId="45851451" w14:textId="77777777" w:rsidTr="008C1F0D">
              <w:trPr>
                <w:trHeight w:hRule="exact" w:val="640"/>
              </w:trPr>
              <w:tc>
                <w:tcPr>
                  <w:tcW w:w="1308" w:type="dxa"/>
                  <w:vAlign w:val="center"/>
                </w:tcPr>
                <w:p w14:paraId="277E7818" w14:textId="77777777" w:rsidR="00142B1A" w:rsidRPr="001E13D1" w:rsidRDefault="00142B1A">
                  <w:pPr>
                    <w:rPr>
                      <w:rFonts w:eastAsia="Georgia" w:hAnsi="Georgia" w:cs="Georgia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>P</w:t>
                  </w:r>
                  <w:r w:rsidRPr="001E13D1">
                    <w:rPr>
                      <w:color w:val="393939" w:themeColor="background2" w:themeShade="40"/>
                      <w:spacing w:val="-1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7:15pm</w:t>
                  </w:r>
                </w:p>
              </w:tc>
              <w:tc>
                <w:tcPr>
                  <w:tcW w:w="3824" w:type="dxa"/>
                  <w:vAlign w:val="center"/>
                </w:tcPr>
                <w:p w14:paraId="39D1ED30" w14:textId="13CBD7DC" w:rsidR="00142B1A" w:rsidRPr="001E13D1" w:rsidRDefault="00142B1A">
                  <w:pPr>
                    <w:ind w:right="237"/>
                    <w:rPr>
                      <w:rFonts w:eastAsia="Times New Roman" w:cs="Times New Roman"/>
                      <w:color w:val="393939" w:themeColor="background2" w:themeShade="40"/>
                    </w:rPr>
                  </w:pPr>
                  <w:r w:rsidRPr="001E13D1">
                    <w:rPr>
                      <w:color w:val="393939" w:themeColor="background2" w:themeShade="40"/>
                    </w:rPr>
                    <w:t xml:space="preserve">The final pick-up time for the child for </w:t>
                  </w:r>
                  <w:r w:rsidR="00160094">
                    <w:rPr>
                      <w:color w:val="393939" w:themeColor="background2" w:themeShade="40"/>
                    </w:rPr>
                    <w:br/>
                  </w:r>
                  <w:r w:rsidRPr="001E13D1">
                    <w:rPr>
                      <w:color w:val="393939" w:themeColor="background2" w:themeShade="40"/>
                    </w:rPr>
                    <w:t>the</w:t>
                  </w:r>
                  <w:r w:rsidRPr="001E13D1">
                    <w:rPr>
                      <w:color w:val="393939" w:themeColor="background2" w:themeShade="40"/>
                      <w:spacing w:val="-20"/>
                    </w:rPr>
                    <w:t xml:space="preserve"> </w:t>
                  </w:r>
                  <w:r w:rsidRPr="001E13D1">
                    <w:rPr>
                      <w:color w:val="393939" w:themeColor="background2" w:themeShade="40"/>
                    </w:rPr>
                    <w:t>day</w:t>
                  </w:r>
                </w:p>
              </w:tc>
            </w:tr>
          </w:tbl>
          <w:p w14:paraId="1D694503" w14:textId="77777777" w:rsidR="00142B1A" w:rsidRPr="001E13D1" w:rsidRDefault="00142B1A" w:rsidP="004E0F7E">
            <w:pPr>
              <w:pStyle w:val="BodyText"/>
            </w:pPr>
          </w:p>
          <w:p w14:paraId="6A8958E8" w14:textId="0FD5D86A" w:rsidR="00142B1A" w:rsidRPr="001E13D1" w:rsidRDefault="00142B1A" w:rsidP="004E0F7E">
            <w:pPr>
              <w:pStyle w:val="Bodytext1"/>
            </w:pPr>
            <w:r w:rsidRPr="001E13D1">
              <w:t>You must</w:t>
            </w:r>
            <w:r w:rsidRPr="001E13D1">
              <w:rPr>
                <w:spacing w:val="32"/>
              </w:rPr>
              <w:t xml:space="preserve"> </w:t>
            </w:r>
            <w:r w:rsidRPr="001E13D1">
              <w:t>text</w:t>
            </w:r>
            <w:r w:rsidRPr="001E13D1">
              <w:rPr>
                <w:spacing w:val="35"/>
              </w:rPr>
              <w:t xml:space="preserve"> </w:t>
            </w:r>
            <w:r w:rsidRPr="001E13D1">
              <w:t>the</w:t>
            </w:r>
            <w:r w:rsidRPr="001E13D1">
              <w:rPr>
                <w:spacing w:val="33"/>
              </w:rPr>
              <w:t xml:space="preserve"> </w:t>
            </w:r>
            <w:r w:rsidRPr="001E13D1">
              <w:t>times</w:t>
            </w:r>
            <w:r w:rsidRPr="001E13D1">
              <w:rPr>
                <w:spacing w:val="35"/>
              </w:rPr>
              <w:t xml:space="preserve"> </w:t>
            </w:r>
            <w:r w:rsidRPr="001E13D1">
              <w:t>sequentially</w:t>
            </w:r>
            <w:r w:rsidRPr="001E13D1">
              <w:rPr>
                <w:spacing w:val="32"/>
              </w:rPr>
              <w:t xml:space="preserve"> </w:t>
            </w:r>
            <w:r w:rsidRPr="001E13D1">
              <w:t>in</w:t>
            </w:r>
            <w:r w:rsidRPr="001E13D1">
              <w:rPr>
                <w:spacing w:val="34"/>
              </w:rPr>
              <w:t xml:space="preserve"> </w:t>
            </w:r>
            <w:r w:rsidRPr="001E13D1">
              <w:t>the</w:t>
            </w:r>
            <w:r w:rsidRPr="001E13D1">
              <w:rPr>
                <w:spacing w:val="35"/>
              </w:rPr>
              <w:t xml:space="preserve"> </w:t>
            </w:r>
            <w:r w:rsidRPr="001E13D1">
              <w:t>order</w:t>
            </w:r>
            <w:r w:rsidRPr="001E13D1">
              <w:rPr>
                <w:spacing w:val="33"/>
              </w:rPr>
              <w:t xml:space="preserve"> </w:t>
            </w:r>
            <w:r w:rsidRPr="001E13D1">
              <w:t>they</w:t>
            </w:r>
            <w:r w:rsidRPr="001E13D1">
              <w:rPr>
                <w:spacing w:val="33"/>
              </w:rPr>
              <w:t xml:space="preserve"> </w:t>
            </w:r>
            <w:r w:rsidRPr="001E13D1">
              <w:t>occurred.</w:t>
            </w:r>
            <w:r w:rsidRPr="001E13D1">
              <w:rPr>
                <w:spacing w:val="41"/>
              </w:rPr>
              <w:t xml:space="preserve"> </w:t>
            </w:r>
            <w:r w:rsidR="00160094">
              <w:rPr>
                <w:spacing w:val="41"/>
              </w:rPr>
              <w:br/>
            </w:r>
            <w:r w:rsidRPr="001E13D1">
              <w:t>Every</w:t>
            </w:r>
            <w:r w:rsidRPr="001E13D1">
              <w:rPr>
                <w:spacing w:val="32"/>
              </w:rPr>
              <w:t xml:space="preserve"> </w:t>
            </w:r>
            <w:r w:rsidRPr="001E13D1">
              <w:t>drop-off</w:t>
            </w:r>
            <w:r w:rsidRPr="001E13D1">
              <w:rPr>
                <w:spacing w:val="35"/>
              </w:rPr>
              <w:t xml:space="preserve"> </w:t>
            </w:r>
            <w:r w:rsidRPr="001E13D1">
              <w:t>time</w:t>
            </w:r>
            <w:r w:rsidRPr="001E13D1">
              <w:rPr>
                <w:spacing w:val="37"/>
              </w:rPr>
              <w:t xml:space="preserve"> </w:t>
            </w:r>
            <w:r w:rsidRPr="001E13D1">
              <w:t>must</w:t>
            </w:r>
            <w:r w:rsidRPr="001E13D1">
              <w:rPr>
                <w:spacing w:val="36"/>
              </w:rPr>
              <w:t xml:space="preserve"> </w:t>
            </w:r>
            <w:r w:rsidRPr="001E13D1">
              <w:t>have</w:t>
            </w:r>
            <w:r w:rsidRPr="001E13D1">
              <w:rPr>
                <w:spacing w:val="35"/>
              </w:rPr>
              <w:t xml:space="preserve"> </w:t>
            </w:r>
            <w:r w:rsidRPr="001E13D1">
              <w:t>a corresponding pick-up time recorded.</w:t>
            </w:r>
          </w:p>
          <w:p w14:paraId="3224ADCC" w14:textId="77777777" w:rsidR="002A5597" w:rsidRPr="001E13D1" w:rsidRDefault="002A5597" w:rsidP="002A5597">
            <w:pPr>
              <w:spacing w:after="0" w:line="240" w:lineRule="auto"/>
            </w:pPr>
          </w:p>
          <w:p w14:paraId="442C4C11" w14:textId="77777777" w:rsidR="002A5597" w:rsidRPr="001E13D1" w:rsidRDefault="002A5597" w:rsidP="002A5597">
            <w:pPr>
              <w:spacing w:after="0" w:line="240" w:lineRule="auto"/>
            </w:pPr>
          </w:p>
          <w:p w14:paraId="726F03A9" w14:textId="77777777" w:rsidR="002A5597" w:rsidRPr="001E13D1" w:rsidRDefault="002A5597" w:rsidP="002A5597">
            <w:pPr>
              <w:spacing w:after="0" w:line="240" w:lineRule="auto"/>
            </w:pPr>
          </w:p>
          <w:p w14:paraId="27EC6248" w14:textId="77777777" w:rsidR="00516304" w:rsidRPr="001E13D1" w:rsidRDefault="00516304" w:rsidP="002A5597">
            <w:pPr>
              <w:spacing w:after="0" w:line="240" w:lineRule="auto"/>
            </w:pPr>
          </w:p>
          <w:p w14:paraId="32832F9C" w14:textId="77777777" w:rsidR="00516304" w:rsidRPr="001E13D1" w:rsidRDefault="00516304" w:rsidP="00285492"/>
        </w:tc>
      </w:tr>
      <w:tr w:rsidR="000F6EA0" w:rsidRPr="001E13D1" w14:paraId="4883C275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6B171214" w14:textId="77777777" w:rsidR="000F6EA0" w:rsidRPr="001E13D1" w:rsidRDefault="00142B1A" w:rsidP="00285492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12</w:t>
            </w:r>
          </w:p>
        </w:tc>
        <w:tc>
          <w:tcPr>
            <w:tcW w:w="864" w:type="dxa"/>
            <w:vAlign w:val="bottom"/>
          </w:tcPr>
          <w:p w14:paraId="6F1D82B9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5A2CDDFB" w14:textId="77777777" w:rsidR="000F6EA0" w:rsidRPr="001E13D1" w:rsidRDefault="000F6EA0" w:rsidP="00285492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064CB9E2" w14:textId="77777777" w:rsidR="000F6EA0" w:rsidRPr="001E13D1" w:rsidRDefault="006377AD" w:rsidP="00285492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9</w:t>
            </w:r>
          </w:p>
        </w:tc>
      </w:tr>
      <w:tr w:rsidR="00142B1A" w:rsidRPr="001E13D1" w14:paraId="796AB2E0" w14:textId="77777777" w:rsidTr="00542A04">
        <w:trPr>
          <w:trHeight w:hRule="exact" w:val="9612"/>
        </w:trPr>
        <w:tc>
          <w:tcPr>
            <w:tcW w:w="6192" w:type="dxa"/>
          </w:tcPr>
          <w:p w14:paraId="6A31FB17" w14:textId="15F3A8A4" w:rsidR="00142B1A" w:rsidRPr="001E13D1" w:rsidRDefault="000F6EA0" w:rsidP="004C0BC6">
            <w:pPr>
              <w:pStyle w:val="Heading1"/>
            </w:pPr>
            <w:r w:rsidRPr="001E13D1">
              <w:lastRenderedPageBreak/>
              <w:br w:type="page"/>
            </w:r>
            <w:r w:rsidR="00294D5F" w:rsidRPr="001E13D1">
              <w:t xml:space="preserve"> </w:t>
            </w:r>
            <w:bookmarkStart w:id="20" w:name="_Toc428280197"/>
            <w:r w:rsidR="0037408C">
              <w:t>How Do I</w:t>
            </w:r>
            <w:r w:rsidR="0037408C" w:rsidRPr="001E13D1">
              <w:t xml:space="preserve"> </w:t>
            </w:r>
            <w:r w:rsidR="00142B1A" w:rsidRPr="001E13D1">
              <w:t xml:space="preserve">Correct My </w:t>
            </w:r>
            <w:bookmarkEnd w:id="20"/>
            <w:r w:rsidR="0037408C" w:rsidRPr="001E13D1">
              <w:t>Response</w:t>
            </w:r>
            <w:r w:rsidR="0037408C">
              <w:t>?</w:t>
            </w:r>
          </w:p>
          <w:p w14:paraId="1A7A8158" w14:textId="2084A07B" w:rsidR="00142B1A" w:rsidRPr="001E13D1" w:rsidRDefault="00142B1A" w:rsidP="004E0F7E">
            <w:pPr>
              <w:pStyle w:val="BodyText"/>
            </w:pPr>
            <w:r w:rsidRPr="001E13D1">
              <w:t xml:space="preserve">If you need to make corrections to your response, text “1” to CARS, and CARS will let you correct your answer in a new text. You can report and make corrections until midnight local time. You can make changes </w:t>
            </w:r>
            <w:r w:rsidR="0037408C" w:rsidRPr="001E13D1">
              <w:t xml:space="preserve">only </w:t>
            </w:r>
            <w:r w:rsidRPr="001E13D1">
              <w:t xml:space="preserve">on the current day. You cannot change any data reported after 12 midnight. </w:t>
            </w:r>
          </w:p>
          <w:p w14:paraId="68C0CB3B" w14:textId="77777777" w:rsidR="00142B1A" w:rsidRPr="001E13D1" w:rsidRDefault="00142B1A" w:rsidP="00142B1A">
            <w:pPr>
              <w:pStyle w:val="NoSpacing"/>
              <w:ind w:right="252"/>
            </w:pPr>
          </w:p>
          <w:p w14:paraId="47419476" w14:textId="2BC89A23" w:rsidR="00142B1A" w:rsidRPr="001E13D1" w:rsidRDefault="00142B1A" w:rsidP="004C0BC6">
            <w:pPr>
              <w:pStyle w:val="Heading1"/>
            </w:pPr>
            <w:bookmarkStart w:id="21" w:name="_Toc428280198"/>
            <w:r w:rsidRPr="001E13D1">
              <w:t xml:space="preserve">What If </w:t>
            </w:r>
            <w:r w:rsidR="0037408C">
              <w:t>I</w:t>
            </w:r>
            <w:r w:rsidR="0037408C" w:rsidRPr="001E13D1">
              <w:t xml:space="preserve"> </w:t>
            </w:r>
            <w:r w:rsidRPr="001E13D1">
              <w:t>Receive an Error Message</w:t>
            </w:r>
            <w:bookmarkEnd w:id="21"/>
            <w:r w:rsidR="0037408C">
              <w:t>?</w:t>
            </w:r>
          </w:p>
          <w:p w14:paraId="39E960A3" w14:textId="77777777" w:rsidR="00142B1A" w:rsidRPr="001E13D1" w:rsidRDefault="00142B1A" w:rsidP="004E0F7E">
            <w:pPr>
              <w:pStyle w:val="BodyText"/>
            </w:pPr>
            <w:r w:rsidRPr="001E13D1">
              <w:t xml:space="preserve">CARS will send you an error message if your information is in a format that CARS can’t recognize or process. If this happens, CARS will provide instructions to help you correct your response so you can resend it. </w:t>
            </w:r>
          </w:p>
          <w:p w14:paraId="492D2B06" w14:textId="77777777" w:rsidR="00142B1A" w:rsidRPr="001E13D1" w:rsidRDefault="00142B1A" w:rsidP="00142B1A">
            <w:pPr>
              <w:pStyle w:val="NoSpacing"/>
              <w:ind w:right="252"/>
            </w:pPr>
          </w:p>
          <w:p w14:paraId="64D86EE7" w14:textId="77777777" w:rsidR="00142B1A" w:rsidRPr="001E13D1" w:rsidRDefault="00142B1A" w:rsidP="004C0BC6">
            <w:pPr>
              <w:pStyle w:val="Heading1"/>
            </w:pPr>
            <w:bookmarkStart w:id="22" w:name="_Toc428280199"/>
            <w:r w:rsidRPr="001E13D1">
              <w:t>Getting Help with CARS Text</w:t>
            </w:r>
            <w:bookmarkEnd w:id="22"/>
          </w:p>
          <w:p w14:paraId="5E237912" w14:textId="77777777" w:rsidR="00142B1A" w:rsidRPr="001E13D1" w:rsidRDefault="00142B1A" w:rsidP="004E0F7E">
            <w:pPr>
              <w:pStyle w:val="BodyText"/>
            </w:pPr>
            <w:r w:rsidRPr="001E13D1">
              <w:t>At the end of this user guide, you will find quick reference tables with more examples for how to text CARS.</w:t>
            </w:r>
          </w:p>
          <w:p w14:paraId="11E889A0" w14:textId="77777777" w:rsidR="00142B1A" w:rsidRPr="001E13D1" w:rsidRDefault="00142B1A" w:rsidP="004E0F7E">
            <w:pPr>
              <w:pStyle w:val="BodyText"/>
            </w:pPr>
          </w:p>
          <w:p w14:paraId="20F469B0" w14:textId="7C6FC9AF" w:rsidR="00142B1A" w:rsidRPr="001E13D1" w:rsidRDefault="00142B1A" w:rsidP="004E0F7E">
            <w:pPr>
              <w:pStyle w:val="BodyText"/>
            </w:pPr>
            <w:r w:rsidRPr="001E13D1">
              <w:t xml:space="preserve">To get help using CARS </w:t>
            </w:r>
            <w:r w:rsidR="0037408C">
              <w:t>T</w:t>
            </w:r>
            <w:r w:rsidR="0037408C" w:rsidRPr="001E13D1">
              <w:t>ext</w:t>
            </w:r>
            <w:r w:rsidRPr="001E13D1">
              <w:t>, text “HELPME” or “helpme” at any time. For simple issues, CARS will send a text that gives basic instructions. For more complex issues, call the help desk.  You can reach the help desk by calling the toll-free hotline</w:t>
            </w:r>
            <w:r w:rsidR="00160094">
              <w:t xml:space="preserve"> at</w:t>
            </w:r>
            <w:r w:rsidRPr="001E13D1">
              <w:t xml:space="preserve"> </w:t>
            </w:r>
            <w:r w:rsidRPr="001E13D1">
              <w:rPr>
                <w:b/>
              </w:rPr>
              <w:t>1-800-912-9384</w:t>
            </w:r>
            <w:r w:rsidRPr="001E13D1">
              <w:t>.</w:t>
            </w:r>
          </w:p>
          <w:p w14:paraId="5B873F01" w14:textId="77777777" w:rsidR="00142B1A" w:rsidRPr="001E13D1" w:rsidRDefault="00142B1A" w:rsidP="004E0F7E">
            <w:pPr>
              <w:pStyle w:val="BodyText"/>
            </w:pPr>
          </w:p>
          <w:p w14:paraId="6E8900CC" w14:textId="77777777" w:rsidR="00532169" w:rsidRPr="001E13D1" w:rsidRDefault="00532169" w:rsidP="004E0F7E">
            <w:pPr>
              <w:pStyle w:val="BodyText"/>
            </w:pPr>
            <w:r w:rsidRPr="001E13D1">
              <w:rPr>
                <w:color w:val="C00000"/>
                <w:u w:val="single"/>
              </w:rPr>
              <w:t>REMINDER</w:t>
            </w:r>
            <w:r w:rsidRPr="008C1F0D">
              <w:rPr>
                <w:color w:val="C00000"/>
              </w:rPr>
              <w:t>:</w:t>
            </w:r>
            <w:r w:rsidRPr="001E13D1">
              <w:rPr>
                <w:color w:val="C00000"/>
              </w:rPr>
              <w:t xml:space="preserve"> </w:t>
            </w:r>
            <w:r w:rsidRPr="001E13D1">
              <w:t xml:space="preserve">You must text CARS no later than 12 midnight daily. </w:t>
            </w:r>
          </w:p>
          <w:p w14:paraId="18F0807B" w14:textId="77777777" w:rsidR="00142B1A" w:rsidRPr="001E13D1" w:rsidRDefault="00142B1A" w:rsidP="004E0F7E">
            <w:pPr>
              <w:pStyle w:val="BodyText"/>
            </w:pPr>
          </w:p>
        </w:tc>
        <w:tc>
          <w:tcPr>
            <w:tcW w:w="864" w:type="dxa"/>
          </w:tcPr>
          <w:p w14:paraId="5D7DB796" w14:textId="77777777" w:rsidR="00142B1A" w:rsidRPr="001E13D1" w:rsidRDefault="00142B1A" w:rsidP="00D27FDB">
            <w:pPr>
              <w:pStyle w:val="NoSpacing"/>
            </w:pPr>
          </w:p>
        </w:tc>
        <w:tc>
          <w:tcPr>
            <w:tcW w:w="864" w:type="dxa"/>
            <w:gridSpan w:val="2"/>
          </w:tcPr>
          <w:p w14:paraId="3AF8EB94" w14:textId="77777777" w:rsidR="00142B1A" w:rsidRPr="001E13D1" w:rsidRDefault="00142B1A" w:rsidP="00D27FDB">
            <w:pPr>
              <w:pStyle w:val="NoSpacing"/>
            </w:pPr>
          </w:p>
        </w:tc>
        <w:tc>
          <w:tcPr>
            <w:tcW w:w="6192" w:type="dxa"/>
          </w:tcPr>
          <w:p w14:paraId="7A7270CB" w14:textId="77777777" w:rsidR="00142B1A" w:rsidRPr="001E13D1" w:rsidRDefault="00142B1A" w:rsidP="004C0BC6">
            <w:pPr>
              <w:pStyle w:val="Heading1"/>
            </w:pPr>
            <w:bookmarkStart w:id="23" w:name="_Toc428280200"/>
            <w:r w:rsidRPr="001E13D1">
              <w:t>Using CARS on the Web</w:t>
            </w:r>
            <w:bookmarkStart w:id="24" w:name="_bookmark30"/>
            <w:bookmarkEnd w:id="23"/>
            <w:bookmarkEnd w:id="24"/>
          </w:p>
          <w:p w14:paraId="135E0865" w14:textId="77777777" w:rsidR="00142B1A" w:rsidRPr="001E13D1" w:rsidRDefault="00142B1A">
            <w:pPr>
              <w:pStyle w:val="Heading2"/>
              <w:rPr>
                <w:rFonts w:ascii="Arial Narrow" w:eastAsia="Arial Narrow" w:hAnsi="Arial Narrow" w:cs="Arial Narrow"/>
                <w:sz w:val="32"/>
                <w:szCs w:val="32"/>
              </w:rPr>
            </w:pPr>
            <w:bookmarkStart w:id="25" w:name="_Toc428280201"/>
            <w:r w:rsidRPr="001E13D1">
              <w:t xml:space="preserve">Accessing and Logging In to CARS </w:t>
            </w:r>
            <w:r w:rsidRPr="001E13D1">
              <w:rPr>
                <w:spacing w:val="-3"/>
              </w:rPr>
              <w:t>Web</w:t>
            </w:r>
            <w:bookmarkEnd w:id="25"/>
          </w:p>
          <w:p w14:paraId="1974CCDB" w14:textId="6501C8E6" w:rsidR="00142B1A" w:rsidRPr="001E13D1" w:rsidRDefault="00142B1A" w:rsidP="004E0F7E">
            <w:pPr>
              <w:pStyle w:val="BodyText"/>
            </w:pPr>
            <w:r w:rsidRPr="001E13D1">
              <w:t xml:space="preserve">You can access CARS on the web by </w:t>
            </w:r>
            <w:r w:rsidR="00160094">
              <w:t>going to</w:t>
            </w:r>
            <w:r w:rsidRPr="001E13D1">
              <w:t xml:space="preserve"> </w:t>
            </w:r>
            <w:hyperlink r:id="rId36" w:history="1">
              <w:r w:rsidRPr="001E13D1">
                <w:rPr>
                  <w:rStyle w:val="Hyperlink"/>
                  <w:u w:color="0462C1"/>
                </w:rPr>
                <w:t>http://cars.manhattanstrategy.com</w:t>
              </w:r>
              <w:r w:rsidRPr="008C1F0D">
                <w:rPr>
                  <w:rStyle w:val="Hyperlink"/>
                  <w:u w:val="none"/>
                </w:rPr>
                <w:t>.</w:t>
              </w:r>
            </w:hyperlink>
            <w:r w:rsidRPr="001E13D1">
              <w:rPr>
                <w:u w:color="0462C1"/>
              </w:rPr>
              <w:t xml:space="preserve"> </w:t>
            </w:r>
            <w:r w:rsidRPr="001E13D1">
              <w:t>To log</w:t>
            </w:r>
            <w:r w:rsidR="00463721">
              <w:t xml:space="preserve"> </w:t>
            </w:r>
            <w:r w:rsidRPr="001E13D1">
              <w:t>in, follow these</w:t>
            </w:r>
            <w:r w:rsidRPr="001E13D1">
              <w:rPr>
                <w:spacing w:val="-10"/>
              </w:rPr>
              <w:t xml:space="preserve"> </w:t>
            </w:r>
            <w:r w:rsidRPr="001E13D1">
              <w:t>steps:</w:t>
            </w:r>
          </w:p>
          <w:p w14:paraId="30E3AFF2" w14:textId="400975B0" w:rsidR="00142B1A" w:rsidRPr="001E13D1" w:rsidRDefault="00271D09" w:rsidP="004E0F7E">
            <w:pPr>
              <w:pStyle w:val="BodyText"/>
            </w:pPr>
            <w:r w:rsidRPr="00271D09">
              <w:drawing>
                <wp:anchor distT="0" distB="0" distL="114300" distR="114300" simplePos="0" relativeHeight="251962368" behindDoc="0" locked="0" layoutInCell="1" allowOverlap="1" wp14:anchorId="380D85B0" wp14:editId="0A7EE730">
                  <wp:simplePos x="0" y="0"/>
                  <wp:positionH relativeFrom="column">
                    <wp:posOffset>1859643</wp:posOffset>
                  </wp:positionH>
                  <wp:positionV relativeFrom="paragraph">
                    <wp:posOffset>180703</wp:posOffset>
                  </wp:positionV>
                  <wp:extent cx="2085340" cy="2742565"/>
                  <wp:effectExtent l="0" t="0" r="0" b="635"/>
                  <wp:wrapSquare wrapText="bothSides"/>
                  <wp:docPr id="5" name="Picture 5" descr="C:\Users\MSG Loaner\AppData\Local\Microsoft\Windows\INetCache\Content.Outlook\LV7N3Q70\CARS - Login - 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G Loaner\AppData\Local\Microsoft\Windows\INetCache\Content.Outlook\LV7N3Q70\CARS - Login - 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E1AE35" w14:textId="160E5CC4" w:rsidR="00142B1A" w:rsidRPr="001E13D1" w:rsidRDefault="00142B1A" w:rsidP="004E0F7E">
            <w:pPr>
              <w:pStyle w:val="BodyText"/>
            </w:pPr>
            <w:r w:rsidRPr="001E13D1">
              <w:rPr>
                <w:b/>
                <w:u w:val="single"/>
              </w:rPr>
              <w:t>Step 1</w:t>
            </w:r>
            <w:r w:rsidRPr="008C1F0D">
              <w:rPr>
                <w:b/>
              </w:rPr>
              <w:t>:</w:t>
            </w:r>
            <w:r w:rsidRPr="001E13D1">
              <w:t xml:space="preserve"> Enter your cell phone number as the username (for example, 4122646975) in the field labeled “USERNAME” (circled in red in the illustration).</w:t>
            </w:r>
          </w:p>
          <w:p w14:paraId="51E4F22E" w14:textId="4A444C80" w:rsidR="00142B1A" w:rsidRPr="001E13D1" w:rsidRDefault="00142B1A" w:rsidP="004E0F7E">
            <w:pPr>
              <w:pStyle w:val="BodyText"/>
            </w:pPr>
          </w:p>
          <w:p w14:paraId="572BC120" w14:textId="6FBE75BB" w:rsidR="00142B1A" w:rsidRPr="001E13D1" w:rsidRDefault="00142B1A" w:rsidP="004E0F7E">
            <w:pPr>
              <w:pStyle w:val="BodyText"/>
            </w:pPr>
            <w:r w:rsidRPr="001E13D1">
              <w:rPr>
                <w:b/>
                <w:u w:val="single"/>
              </w:rPr>
              <w:t>Step 2</w:t>
            </w:r>
            <w:r w:rsidRPr="008C1F0D">
              <w:rPr>
                <w:b/>
              </w:rPr>
              <w:t>:</w:t>
            </w:r>
            <w:r w:rsidRPr="001E13D1">
              <w:t xml:space="preserve"> Enter your password in the field labeled PASSWORD, circled in blue.</w:t>
            </w:r>
            <w:r w:rsidR="00C4705E" w:rsidRPr="001E13D1">
              <w:t xml:space="preserve"> The password is “</w:t>
            </w:r>
            <w:r w:rsidR="00C4705E" w:rsidRPr="001E13D1">
              <w:rPr>
                <w:b/>
              </w:rPr>
              <w:t>srac</w:t>
            </w:r>
            <w:r w:rsidR="00CE72F5" w:rsidRPr="008C1F0D">
              <w:t>.</w:t>
            </w:r>
            <w:r w:rsidR="00C4705E" w:rsidRPr="001E13D1">
              <w:t>”</w:t>
            </w:r>
          </w:p>
          <w:p w14:paraId="449CD07A" w14:textId="7417A75D" w:rsidR="00142B1A" w:rsidRPr="001E13D1" w:rsidRDefault="00142B1A" w:rsidP="004E0F7E">
            <w:pPr>
              <w:pStyle w:val="BodyText"/>
            </w:pPr>
          </w:p>
          <w:p w14:paraId="4EF6A8B8" w14:textId="77777777" w:rsidR="00142B1A" w:rsidRPr="001E13D1" w:rsidRDefault="00142B1A" w:rsidP="004E0F7E">
            <w:pPr>
              <w:pStyle w:val="BodyText"/>
            </w:pPr>
          </w:p>
          <w:p w14:paraId="67B370DC" w14:textId="3877BEBA" w:rsidR="00142B1A" w:rsidRPr="001E13D1" w:rsidRDefault="00142B1A" w:rsidP="004E0F7E">
            <w:pPr>
              <w:pStyle w:val="BodyText"/>
            </w:pPr>
            <w:r w:rsidRPr="001E13D1">
              <w:rPr>
                <w:b/>
                <w:bCs/>
                <w:u w:val="single"/>
              </w:rPr>
              <w:t>Step 3</w:t>
            </w:r>
            <w:r w:rsidRPr="008C1F0D">
              <w:rPr>
                <w:b/>
                <w:bCs/>
              </w:rPr>
              <w:t>:</w:t>
            </w:r>
            <w:r w:rsidRPr="001E13D1">
              <w:rPr>
                <w:b/>
                <w:bCs/>
              </w:rPr>
              <w:t xml:space="preserve"> </w:t>
            </w:r>
            <w:r w:rsidRPr="001E13D1">
              <w:t>Click or press the green “Login” button to</w:t>
            </w:r>
            <w:r w:rsidRPr="001E13D1">
              <w:rPr>
                <w:spacing w:val="4"/>
              </w:rPr>
              <w:t xml:space="preserve"> </w:t>
            </w:r>
            <w:r w:rsidRPr="001E13D1">
              <w:t>access the</w:t>
            </w:r>
            <w:r w:rsidRPr="001E13D1">
              <w:rPr>
                <w:spacing w:val="-5"/>
              </w:rPr>
              <w:t xml:space="preserve"> </w:t>
            </w:r>
            <w:r w:rsidRPr="001E13D1">
              <w:t>system.</w:t>
            </w:r>
          </w:p>
          <w:p w14:paraId="69FD95D7" w14:textId="1DF87AEC" w:rsidR="000C2CF4" w:rsidRPr="001E13D1" w:rsidRDefault="000C2CF4" w:rsidP="004E0F7E">
            <w:pPr>
              <w:pStyle w:val="BodyText"/>
            </w:pPr>
          </w:p>
          <w:p w14:paraId="406A44DA" w14:textId="3A733018" w:rsidR="000C2CF4" w:rsidRPr="001E13D1" w:rsidRDefault="000C2CF4" w:rsidP="004E0F7E">
            <w:pPr>
              <w:pStyle w:val="BodyText"/>
            </w:pPr>
          </w:p>
          <w:p w14:paraId="47E040AD" w14:textId="441158B6" w:rsidR="000C2CF4" w:rsidRPr="001E13D1" w:rsidRDefault="000C2CF4" w:rsidP="004E0F7E">
            <w:pPr>
              <w:pStyle w:val="BodyText"/>
            </w:pPr>
          </w:p>
          <w:p w14:paraId="270B5939" w14:textId="7F65C37C" w:rsidR="00142B1A" w:rsidRPr="001E13D1" w:rsidRDefault="000C2CF4" w:rsidP="0063378E">
            <w:pPr>
              <w:pStyle w:val="BodyText"/>
            </w:pPr>
            <w:r w:rsidRPr="001E13D1">
              <w:rPr>
                <w:b/>
              </w:rPr>
              <w:t>TIP:</w:t>
            </w:r>
            <w:r w:rsidRPr="001E13D1">
              <w:t xml:space="preserve"> If you have trouble locating your password, call the toll-free hotline at 1-800-912-9384 any time from 9 am to 5 pm EDT or</w:t>
            </w:r>
            <w:r w:rsidR="00160094">
              <w:rPr>
                <w:spacing w:val="38"/>
              </w:rPr>
              <w:t xml:space="preserve"> </w:t>
            </w:r>
            <w:r w:rsidRPr="001E13D1">
              <w:t xml:space="preserve">email </w:t>
            </w:r>
            <w:hyperlink r:id="rId38" w:history="1">
              <w:r w:rsidRPr="001E13D1">
                <w:rPr>
                  <w:rStyle w:val="Hyperlink"/>
                  <w:u w:color="0462C1"/>
                </w:rPr>
                <w:t>cars@manhattanstrategy.com</w:t>
              </w:r>
              <w:r w:rsidRPr="001E13D1">
                <w:rPr>
                  <w:rStyle w:val="Hyperlink"/>
                </w:rPr>
                <w:t>.</w:t>
              </w:r>
            </w:hyperlink>
            <w:bookmarkStart w:id="26" w:name="_GoBack"/>
            <w:bookmarkEnd w:id="26"/>
          </w:p>
        </w:tc>
      </w:tr>
      <w:tr w:rsidR="00142B1A" w14:paraId="26539938" w14:textId="77777777" w:rsidTr="004E42BF">
        <w:trPr>
          <w:trHeight w:hRule="exact" w:val="504"/>
        </w:trPr>
        <w:tc>
          <w:tcPr>
            <w:tcW w:w="6192" w:type="dxa"/>
            <w:vAlign w:val="bottom"/>
          </w:tcPr>
          <w:p w14:paraId="0D5D2D0B" w14:textId="77777777" w:rsidR="00142B1A" w:rsidRPr="001E13D1" w:rsidRDefault="00142B1A" w:rsidP="00D27FDB">
            <w:pPr>
              <w:pStyle w:val="NoSpacing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lastRenderedPageBreak/>
              <w:t>10</w:t>
            </w:r>
          </w:p>
        </w:tc>
        <w:tc>
          <w:tcPr>
            <w:tcW w:w="864" w:type="dxa"/>
            <w:vAlign w:val="bottom"/>
          </w:tcPr>
          <w:p w14:paraId="4A95C79A" w14:textId="77777777" w:rsidR="00142B1A" w:rsidRPr="001E13D1" w:rsidRDefault="00142B1A" w:rsidP="00D27FDB">
            <w:pPr>
              <w:pStyle w:val="NoSpacing"/>
              <w:rPr>
                <w:color w:val="00CC99"/>
              </w:rPr>
            </w:pPr>
          </w:p>
        </w:tc>
        <w:tc>
          <w:tcPr>
            <w:tcW w:w="864" w:type="dxa"/>
            <w:gridSpan w:val="2"/>
            <w:vAlign w:val="bottom"/>
          </w:tcPr>
          <w:p w14:paraId="6F173928" w14:textId="77777777" w:rsidR="00142B1A" w:rsidRPr="001E13D1" w:rsidRDefault="00142B1A" w:rsidP="00D27FDB">
            <w:pPr>
              <w:pStyle w:val="NoSpacing"/>
              <w:rPr>
                <w:color w:val="00CC99"/>
              </w:rPr>
            </w:pPr>
          </w:p>
        </w:tc>
        <w:tc>
          <w:tcPr>
            <w:tcW w:w="6192" w:type="dxa"/>
            <w:vAlign w:val="bottom"/>
          </w:tcPr>
          <w:p w14:paraId="68F8A80B" w14:textId="77777777" w:rsidR="00142B1A" w:rsidRPr="00746C7F" w:rsidRDefault="00142B1A" w:rsidP="00D27FDB">
            <w:pPr>
              <w:pStyle w:val="NoSpacing"/>
              <w:jc w:val="right"/>
              <w:rPr>
                <w:rStyle w:val="PageNumber"/>
                <w:color w:val="00CC99"/>
              </w:rPr>
            </w:pPr>
            <w:r w:rsidRPr="001E13D1">
              <w:rPr>
                <w:rStyle w:val="PageNumber"/>
                <w:color w:val="00CC99"/>
              </w:rPr>
              <w:t>11</w:t>
            </w:r>
          </w:p>
        </w:tc>
      </w:tr>
    </w:tbl>
    <w:p w14:paraId="7029D068" w14:textId="77777777" w:rsidR="002D6E89" w:rsidRDefault="002D6E89" w:rsidP="000B1892">
      <w:pPr>
        <w:pStyle w:val="TOC1"/>
        <w:ind w:left="0"/>
      </w:pPr>
    </w:p>
    <w:sectPr w:rsidR="002D6E89" w:rsidSect="009D3302">
      <w:headerReference w:type="default" r:id="rId39"/>
      <w:footerReference w:type="default" r:id="rId40"/>
      <w:headerReference w:type="first" r:id="rId41"/>
      <w:footerReference w:type="first" r:id="rId42"/>
      <w:pgSz w:w="15840" w:h="12240" w:orient="landscape"/>
      <w:pgMar w:top="1224" w:right="864" w:bottom="432" w:left="864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47EC4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6D425" w14:textId="77777777" w:rsidR="009024DF" w:rsidRDefault="009024DF" w:rsidP="0062176C">
      <w:pPr>
        <w:spacing w:after="0" w:line="240" w:lineRule="auto"/>
      </w:pPr>
      <w:r>
        <w:separator/>
      </w:r>
    </w:p>
  </w:endnote>
  <w:endnote w:type="continuationSeparator" w:id="0">
    <w:p w14:paraId="09888F5B" w14:textId="77777777" w:rsidR="009024DF" w:rsidRDefault="009024DF" w:rsidP="00621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7D374" w14:textId="083B413D" w:rsidR="00720E38" w:rsidRDefault="00720E38">
    <w:pPr>
      <w:pStyle w:val="Footer"/>
      <w:jc w:val="center"/>
    </w:pPr>
    <w:r>
      <w:t>A-8.</w:t>
    </w:r>
    <w:sdt>
      <w:sdtPr>
        <w:id w:val="-8262847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2A04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1D78DB3" w14:textId="77777777" w:rsidR="00720E38" w:rsidRDefault="00720E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270D8" w14:textId="4563AEB8" w:rsidR="006E6BD9" w:rsidRDefault="00720E38">
    <w:pPr>
      <w:pStyle w:val="Footer"/>
      <w:jc w:val="center"/>
    </w:pPr>
    <w:r>
      <w:t>A-8.</w:t>
    </w:r>
    <w:sdt>
      <w:sdtPr>
        <w:id w:val="1951280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E6BD9">
          <w:fldChar w:fldCharType="begin"/>
        </w:r>
        <w:r w:rsidR="006E6BD9">
          <w:instrText xml:space="preserve"> PAGE   \* MERGEFORMAT </w:instrText>
        </w:r>
        <w:r w:rsidR="006E6BD9">
          <w:fldChar w:fldCharType="separate"/>
        </w:r>
        <w:r w:rsidR="00542A04">
          <w:rPr>
            <w:noProof/>
          </w:rPr>
          <w:t>1</w:t>
        </w:r>
        <w:r w:rsidR="006E6BD9">
          <w:rPr>
            <w:noProof/>
          </w:rPr>
          <w:fldChar w:fldCharType="end"/>
        </w:r>
      </w:sdtContent>
    </w:sdt>
  </w:p>
  <w:p w14:paraId="5921CF81" w14:textId="77777777" w:rsidR="006E6BD9" w:rsidRDefault="006E6B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6D6CB" w14:textId="77777777" w:rsidR="009024DF" w:rsidRDefault="009024DF" w:rsidP="0062176C">
      <w:pPr>
        <w:spacing w:after="0" w:line="240" w:lineRule="auto"/>
      </w:pPr>
      <w:r>
        <w:separator/>
      </w:r>
    </w:p>
  </w:footnote>
  <w:footnote w:type="continuationSeparator" w:id="0">
    <w:p w14:paraId="71D7E7C3" w14:textId="77777777" w:rsidR="009024DF" w:rsidRDefault="009024DF" w:rsidP="00621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77D68" w14:textId="77777777" w:rsidR="00D928D8" w:rsidRPr="00CC2EEA" w:rsidRDefault="00D928D8" w:rsidP="004C0BC6">
    <w:pPr>
      <w:pStyle w:val="Header"/>
      <w:jc w:val="center"/>
    </w:pPr>
    <w:r w:rsidRPr="003836BD">
      <w:rPr>
        <w:rFonts w:ascii="Times New Roman" w:hAnsi="Times New Roman"/>
        <w:b/>
        <w:bCs/>
        <w:color w:val="808080" w:themeColor="background1" w:themeShade="80"/>
      </w:rPr>
      <w:t>Child and Adult Care Food Program (CACFP) Family Day Care Homes Meal Claims Feasibility Study</w:t>
    </w:r>
  </w:p>
  <w:p w14:paraId="3192B9AD" w14:textId="77777777" w:rsidR="00D928D8" w:rsidRDefault="00D928D8">
    <w:pPr>
      <w:pStyle w:val="Header"/>
    </w:pPr>
  </w:p>
  <w:p w14:paraId="64E9F2D8" w14:textId="77777777" w:rsidR="00D928D8" w:rsidRDefault="00D928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9469E" w14:textId="77777777" w:rsidR="009D3302" w:rsidRPr="009D3302" w:rsidRDefault="009D3302" w:rsidP="00542A04">
    <w:pPr>
      <w:widowControl w:val="0"/>
      <w:tabs>
        <w:tab w:val="center" w:pos="4680"/>
        <w:tab w:val="right" w:pos="936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SimSun" w:hAnsi="Times New Roman" w:cs="Times New Roman"/>
        <w:color w:val="auto"/>
        <w:sz w:val="16"/>
        <w:szCs w:val="16"/>
        <w:lang w:eastAsia="en-US"/>
      </w:rPr>
    </w:pPr>
    <w:r w:rsidRPr="009D3302">
      <w:rPr>
        <w:rFonts w:ascii="Times New Roman" w:eastAsia="SimSun" w:hAnsi="Times New Roman" w:cs="Times New Roman"/>
        <w:color w:val="auto"/>
        <w:sz w:val="16"/>
        <w:szCs w:val="16"/>
        <w:lang w:eastAsia="en-US"/>
      </w:rPr>
      <w:t>OMB Control Number 0584-NEW:  Child and Adult Care Food Program (CACFP) Family Day Care Homes Meal Claims Feasibility Study</w:t>
    </w:r>
  </w:p>
  <w:p w14:paraId="53B18E1D" w14:textId="77777777" w:rsidR="009D3302" w:rsidRDefault="009D33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4A73155"/>
    <w:multiLevelType w:val="hybridMultilevel"/>
    <w:tmpl w:val="AA3077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304849"/>
    <w:multiLevelType w:val="hybridMultilevel"/>
    <w:tmpl w:val="C45ED3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C00B3B"/>
    <w:multiLevelType w:val="multilevel"/>
    <w:tmpl w:val="159097F2"/>
    <w:lvl w:ilvl="0">
      <w:start w:val="1"/>
      <w:numFmt w:val="decimal"/>
      <w:lvlText w:val="%1."/>
      <w:lvlJc w:val="left"/>
      <w:pPr>
        <w:ind w:left="652" w:hanging="292"/>
      </w:pPr>
      <w:rPr>
        <w:rFonts w:ascii="Arial Narrow" w:eastAsia="Arial Narrow" w:hAnsi="Arial Narrow" w:hint="default"/>
        <w:b/>
        <w:bCs/>
        <w:color w:val="528135"/>
        <w:spacing w:val="-1"/>
        <w:w w:val="99"/>
        <w:sz w:val="32"/>
        <w:szCs w:val="32"/>
      </w:rPr>
    </w:lvl>
    <w:lvl w:ilvl="1">
      <w:start w:val="1"/>
      <w:numFmt w:val="decimal"/>
      <w:lvlText w:val="%2."/>
      <w:lvlJc w:val="left"/>
      <w:pPr>
        <w:ind w:left="743" w:hanging="382"/>
      </w:pPr>
      <w:rPr>
        <w:rFonts w:ascii="Times New Roman" w:eastAsia="Times New Roman" w:hAnsi="Times New Roman" w:cs="Times New Roman"/>
        <w:spacing w:val="-2"/>
        <w:w w:val="99"/>
        <w:sz w:val="26"/>
        <w:szCs w:val="26"/>
      </w:rPr>
    </w:lvl>
    <w:lvl w:ilvl="2">
      <w:start w:val="1"/>
      <w:numFmt w:val="decimal"/>
      <w:lvlText w:val="%3)"/>
      <w:lvlJc w:val="left"/>
      <w:pPr>
        <w:ind w:left="1101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8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7" w:hanging="360"/>
      </w:pPr>
      <w:rPr>
        <w:rFonts w:hint="default"/>
      </w:rPr>
    </w:lvl>
  </w:abstractNum>
  <w:abstractNum w:abstractNumId="4">
    <w:nsid w:val="2F626CEA"/>
    <w:multiLevelType w:val="hybridMultilevel"/>
    <w:tmpl w:val="16E6DF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73150B"/>
    <w:multiLevelType w:val="hybridMultilevel"/>
    <w:tmpl w:val="1D2ED21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552667"/>
    <w:multiLevelType w:val="hybridMultilevel"/>
    <w:tmpl w:val="CCBC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57E78"/>
    <w:multiLevelType w:val="hybridMultilevel"/>
    <w:tmpl w:val="362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540CC2"/>
    <w:multiLevelType w:val="hybridMultilevel"/>
    <w:tmpl w:val="4A18E6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7310DD"/>
    <w:multiLevelType w:val="hybridMultilevel"/>
    <w:tmpl w:val="66CE4C8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1C042F4"/>
    <w:multiLevelType w:val="hybridMultilevel"/>
    <w:tmpl w:val="4E9405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800EC"/>
    <w:multiLevelType w:val="hybridMultilevel"/>
    <w:tmpl w:val="248A4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22589D"/>
    <w:multiLevelType w:val="hybridMultilevel"/>
    <w:tmpl w:val="AABEEB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6"/>
  </w:num>
  <w:num w:numId="4">
    <w:abstractNumId w:val="11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12"/>
  </w:num>
  <w:num w:numId="10">
    <w:abstractNumId w:val="10"/>
  </w:num>
  <w:num w:numId="11">
    <w:abstractNumId w:val="3"/>
  </w:num>
  <w:num w:numId="12">
    <w:abstractNumId w:val="5"/>
  </w:num>
  <w:num w:numId="13">
    <w:abstractNumId w:val="9"/>
  </w:num>
  <w:num w:numId="14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ing Zhang">
    <w15:presenceInfo w15:providerId="Windows Live" w15:userId="204124f01c762a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68"/>
    <w:rsid w:val="00070182"/>
    <w:rsid w:val="00091FAC"/>
    <w:rsid w:val="000A17BF"/>
    <w:rsid w:val="000A6794"/>
    <w:rsid w:val="000B1892"/>
    <w:rsid w:val="000C2CF4"/>
    <w:rsid w:val="000C52AF"/>
    <w:rsid w:val="000F4CF3"/>
    <w:rsid w:val="000F6865"/>
    <w:rsid w:val="000F6EA0"/>
    <w:rsid w:val="00142B1A"/>
    <w:rsid w:val="00160094"/>
    <w:rsid w:val="001736F4"/>
    <w:rsid w:val="001A4B3B"/>
    <w:rsid w:val="001A62DB"/>
    <w:rsid w:val="001C2F82"/>
    <w:rsid w:val="001E13D1"/>
    <w:rsid w:val="001E2BE5"/>
    <w:rsid w:val="00224BB9"/>
    <w:rsid w:val="00247889"/>
    <w:rsid w:val="00255F7F"/>
    <w:rsid w:val="00271D09"/>
    <w:rsid w:val="00276ED8"/>
    <w:rsid w:val="00285492"/>
    <w:rsid w:val="00294D5F"/>
    <w:rsid w:val="002950BA"/>
    <w:rsid w:val="002A0DDD"/>
    <w:rsid w:val="002A5597"/>
    <w:rsid w:val="002B3786"/>
    <w:rsid w:val="002D0B77"/>
    <w:rsid w:val="002D6E89"/>
    <w:rsid w:val="002F2D45"/>
    <w:rsid w:val="00306C49"/>
    <w:rsid w:val="003316BD"/>
    <w:rsid w:val="003333F2"/>
    <w:rsid w:val="0034498B"/>
    <w:rsid w:val="003615AF"/>
    <w:rsid w:val="0037408C"/>
    <w:rsid w:val="00376AAC"/>
    <w:rsid w:val="00382336"/>
    <w:rsid w:val="003B7664"/>
    <w:rsid w:val="003E09B0"/>
    <w:rsid w:val="00431CDD"/>
    <w:rsid w:val="0045416C"/>
    <w:rsid w:val="00463721"/>
    <w:rsid w:val="00486C10"/>
    <w:rsid w:val="004A4DA5"/>
    <w:rsid w:val="004C0BC6"/>
    <w:rsid w:val="004C4197"/>
    <w:rsid w:val="004E0F7E"/>
    <w:rsid w:val="004E42BF"/>
    <w:rsid w:val="00516304"/>
    <w:rsid w:val="00532169"/>
    <w:rsid w:val="005420DD"/>
    <w:rsid w:val="00542A04"/>
    <w:rsid w:val="0054653B"/>
    <w:rsid w:val="00552B90"/>
    <w:rsid w:val="00583173"/>
    <w:rsid w:val="005B4987"/>
    <w:rsid w:val="005C2D14"/>
    <w:rsid w:val="005D48A3"/>
    <w:rsid w:val="005F548C"/>
    <w:rsid w:val="006155F0"/>
    <w:rsid w:val="0062176C"/>
    <w:rsid w:val="0063378E"/>
    <w:rsid w:val="006377AD"/>
    <w:rsid w:val="006458B6"/>
    <w:rsid w:val="00666D10"/>
    <w:rsid w:val="006B3411"/>
    <w:rsid w:val="006B47F2"/>
    <w:rsid w:val="006C07C4"/>
    <w:rsid w:val="006D0F06"/>
    <w:rsid w:val="006E6BD9"/>
    <w:rsid w:val="007068FD"/>
    <w:rsid w:val="00713E5E"/>
    <w:rsid w:val="00720E38"/>
    <w:rsid w:val="007248C6"/>
    <w:rsid w:val="007307F4"/>
    <w:rsid w:val="00733C35"/>
    <w:rsid w:val="007353CF"/>
    <w:rsid w:val="0074528A"/>
    <w:rsid w:val="00746AB2"/>
    <w:rsid w:val="00746C7F"/>
    <w:rsid w:val="00766C46"/>
    <w:rsid w:val="007672B2"/>
    <w:rsid w:val="0076734C"/>
    <w:rsid w:val="00795BBD"/>
    <w:rsid w:val="0079601A"/>
    <w:rsid w:val="007B2F1E"/>
    <w:rsid w:val="007C351D"/>
    <w:rsid w:val="007F6C43"/>
    <w:rsid w:val="008039D3"/>
    <w:rsid w:val="00821B02"/>
    <w:rsid w:val="00836B5B"/>
    <w:rsid w:val="00871070"/>
    <w:rsid w:val="008743D2"/>
    <w:rsid w:val="00883B66"/>
    <w:rsid w:val="00885FEA"/>
    <w:rsid w:val="00892FDC"/>
    <w:rsid w:val="008A22E9"/>
    <w:rsid w:val="008A3F06"/>
    <w:rsid w:val="008B4564"/>
    <w:rsid w:val="008C1F0D"/>
    <w:rsid w:val="008D1606"/>
    <w:rsid w:val="008D2D31"/>
    <w:rsid w:val="009024DF"/>
    <w:rsid w:val="00934F80"/>
    <w:rsid w:val="009371E7"/>
    <w:rsid w:val="00945568"/>
    <w:rsid w:val="009722BF"/>
    <w:rsid w:val="00997B4D"/>
    <w:rsid w:val="00997EB8"/>
    <w:rsid w:val="009B345D"/>
    <w:rsid w:val="009D14E8"/>
    <w:rsid w:val="009D3302"/>
    <w:rsid w:val="009F0B35"/>
    <w:rsid w:val="00A124F2"/>
    <w:rsid w:val="00A3616C"/>
    <w:rsid w:val="00A461FE"/>
    <w:rsid w:val="00A66275"/>
    <w:rsid w:val="00A7757B"/>
    <w:rsid w:val="00A808B9"/>
    <w:rsid w:val="00A91507"/>
    <w:rsid w:val="00AB56BD"/>
    <w:rsid w:val="00AC1D45"/>
    <w:rsid w:val="00AE2FFC"/>
    <w:rsid w:val="00B217A2"/>
    <w:rsid w:val="00B23EA6"/>
    <w:rsid w:val="00B34513"/>
    <w:rsid w:val="00B67419"/>
    <w:rsid w:val="00B75CD2"/>
    <w:rsid w:val="00B813E3"/>
    <w:rsid w:val="00B861ED"/>
    <w:rsid w:val="00BC2B37"/>
    <w:rsid w:val="00BF5824"/>
    <w:rsid w:val="00BF5998"/>
    <w:rsid w:val="00C156E1"/>
    <w:rsid w:val="00C1623D"/>
    <w:rsid w:val="00C31B99"/>
    <w:rsid w:val="00C42629"/>
    <w:rsid w:val="00C4705E"/>
    <w:rsid w:val="00C90FF4"/>
    <w:rsid w:val="00C92F69"/>
    <w:rsid w:val="00CA109B"/>
    <w:rsid w:val="00CA1B7E"/>
    <w:rsid w:val="00CA439B"/>
    <w:rsid w:val="00CC6E28"/>
    <w:rsid w:val="00CD4ACD"/>
    <w:rsid w:val="00CE72F5"/>
    <w:rsid w:val="00CF26C4"/>
    <w:rsid w:val="00D27FDB"/>
    <w:rsid w:val="00D301A3"/>
    <w:rsid w:val="00D541F6"/>
    <w:rsid w:val="00D667C2"/>
    <w:rsid w:val="00D7588B"/>
    <w:rsid w:val="00D77F34"/>
    <w:rsid w:val="00D814CC"/>
    <w:rsid w:val="00D928D8"/>
    <w:rsid w:val="00D950A6"/>
    <w:rsid w:val="00DB0817"/>
    <w:rsid w:val="00DE0A17"/>
    <w:rsid w:val="00E02AD0"/>
    <w:rsid w:val="00E355A6"/>
    <w:rsid w:val="00E55716"/>
    <w:rsid w:val="00E758EE"/>
    <w:rsid w:val="00E87165"/>
    <w:rsid w:val="00EA77DD"/>
    <w:rsid w:val="00ED0E08"/>
    <w:rsid w:val="00ED23CF"/>
    <w:rsid w:val="00ED71B2"/>
    <w:rsid w:val="00F518B1"/>
    <w:rsid w:val="00F51D29"/>
    <w:rsid w:val="00F7125F"/>
    <w:rsid w:val="00F8415A"/>
    <w:rsid w:val="00F93C18"/>
    <w:rsid w:val="00FB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BE379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C0BC6"/>
    <w:pPr>
      <w:keepNext/>
      <w:keepLines/>
      <w:spacing w:after="240" w:line="240" w:lineRule="auto"/>
      <w:ind w:left="270" w:right="252"/>
      <w:contextualSpacing/>
      <w:outlineLvl w:val="0"/>
    </w:pPr>
    <w:rPr>
      <w:rFonts w:ascii="Times New Roman" w:eastAsia="Times New Roman" w:hAnsi="Times New Roman" w:cs="Times New Roman"/>
      <w:b/>
      <w:color w:val="auto"/>
      <w:sz w:val="36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A439B"/>
    <w:pPr>
      <w:keepNext/>
      <w:keepLines/>
      <w:spacing w:before="360" w:after="120" w:line="240" w:lineRule="auto"/>
      <w:ind w:left="274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A439B"/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C0BC6"/>
    <w:rPr>
      <w:rFonts w:ascii="Times New Roman" w:eastAsia="Times New Roman" w:hAnsi="Times New Roman" w:cs="Times New Roman"/>
      <w:b/>
      <w:color w:val="auto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39"/>
    <w:unhideWhenUsed/>
    <w:qFormat/>
    <w:rsid w:val="00532169"/>
    <w:pPr>
      <w:spacing w:after="40"/>
      <w:ind w:left="202"/>
    </w:pPr>
    <w:rPr>
      <w:color w:val="393939" w:themeColor="background2" w:themeShade="4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F6C43"/>
    <w:pPr>
      <w:tabs>
        <w:tab w:val="right" w:leader="dot" w:pos="6120"/>
      </w:tabs>
      <w:spacing w:before="60" w:after="60" w:line="240" w:lineRule="auto"/>
      <w:ind w:left="180"/>
    </w:pPr>
    <w:rPr>
      <w:rFonts w:ascii="Cambria" w:hAnsi="Cambria" w:cs="Times New Roman"/>
      <w:noProof/>
      <w:color w:val="auto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odyText">
    <w:name w:val="Body Text"/>
    <w:basedOn w:val="Normal"/>
    <w:link w:val="BodyTextChar"/>
    <w:autoRedefine/>
    <w:uiPriority w:val="1"/>
    <w:qFormat/>
    <w:rsid w:val="004E0F7E"/>
    <w:pPr>
      <w:widowControl w:val="0"/>
      <w:spacing w:after="0" w:line="312" w:lineRule="auto"/>
      <w:ind w:left="275" w:right="252"/>
    </w:pPr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E0F7E"/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paragraph" w:customStyle="1" w:styleId="CARSboxtext2">
    <w:name w:val="CARS box text 2"/>
    <w:basedOn w:val="Normal"/>
    <w:link w:val="CARSboxtext2Char"/>
    <w:autoRedefine/>
    <w:uiPriority w:val="1"/>
    <w:qFormat/>
    <w:rsid w:val="006155F0"/>
    <w:pPr>
      <w:widowControl w:val="0"/>
      <w:numPr>
        <w:ilvl w:val="1"/>
      </w:numPr>
      <w:tabs>
        <w:tab w:val="left" w:pos="180"/>
      </w:tabs>
      <w:spacing w:after="0" w:line="259" w:lineRule="auto"/>
      <w:ind w:right="-234"/>
    </w:pPr>
    <w:rPr>
      <w:rFonts w:ascii="Century" w:hAnsi="Century"/>
      <w:color w:val="auto"/>
      <w:spacing w:val="15"/>
      <w:sz w:val="19"/>
      <w:lang w:eastAsia="en-US"/>
    </w:rPr>
  </w:style>
  <w:style w:type="character" w:customStyle="1" w:styleId="CARSboxtext2Char">
    <w:name w:val="CARS box text 2 Char"/>
    <w:basedOn w:val="DefaultParagraphFont"/>
    <w:link w:val="CARSboxtext2"/>
    <w:uiPriority w:val="1"/>
    <w:rsid w:val="006155F0"/>
    <w:rPr>
      <w:rFonts w:ascii="Century" w:hAnsi="Century"/>
      <w:color w:val="auto"/>
      <w:spacing w:val="15"/>
      <w:sz w:val="19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B6FD6"/>
    <w:pPr>
      <w:widowControl w:val="0"/>
      <w:spacing w:after="0" w:line="240" w:lineRule="auto"/>
    </w:pPr>
    <w:rPr>
      <w:rFonts w:ascii="Century" w:eastAsiaTheme="minorHAnsi" w:hAnsi="Century"/>
      <w:color w:val="auto"/>
      <w:szCs w:val="22"/>
      <w:lang w:eastAsia="en-US"/>
    </w:rPr>
  </w:style>
  <w:style w:type="paragraph" w:customStyle="1" w:styleId="Bodytext1">
    <w:name w:val="Body text 1"/>
    <w:basedOn w:val="BodyText"/>
    <w:link w:val="Bodytext1Char"/>
    <w:qFormat/>
    <w:rsid w:val="002A0DDD"/>
    <w:pPr>
      <w:ind w:left="0" w:right="0"/>
    </w:pPr>
  </w:style>
  <w:style w:type="character" w:styleId="Hyperlink">
    <w:name w:val="Hyperlink"/>
    <w:basedOn w:val="DefaultParagraphFont"/>
    <w:uiPriority w:val="99"/>
    <w:unhideWhenUsed/>
    <w:rsid w:val="00C1623D"/>
    <w:rPr>
      <w:color w:val="0000FF"/>
      <w:u w:val="single"/>
    </w:rPr>
  </w:style>
  <w:style w:type="character" w:customStyle="1" w:styleId="Bodytext1Char">
    <w:name w:val="Body text 1 Char"/>
    <w:basedOn w:val="BodyTextChar"/>
    <w:link w:val="Bodytext1"/>
    <w:rsid w:val="002A0DDD"/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paragraph" w:styleId="ListParagraph">
    <w:name w:val="List Paragraph"/>
    <w:basedOn w:val="Normal"/>
    <w:uiPriority w:val="1"/>
    <w:qFormat/>
    <w:rsid w:val="00746C7F"/>
    <w:pPr>
      <w:widowControl w:val="0"/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D6E89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621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76C"/>
  </w:style>
  <w:style w:type="paragraph" w:styleId="Footer">
    <w:name w:val="footer"/>
    <w:basedOn w:val="Normal"/>
    <w:link w:val="FooterChar"/>
    <w:uiPriority w:val="99"/>
    <w:unhideWhenUsed/>
    <w:rsid w:val="00621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76C"/>
  </w:style>
  <w:style w:type="paragraph" w:styleId="BalloonText">
    <w:name w:val="Balloon Text"/>
    <w:basedOn w:val="Normal"/>
    <w:link w:val="BalloonTextChar"/>
    <w:uiPriority w:val="99"/>
    <w:semiHidden/>
    <w:unhideWhenUsed/>
    <w:rsid w:val="00A12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4F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31B9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A4D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DA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D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D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D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C0BC6"/>
    <w:pPr>
      <w:keepNext/>
      <w:keepLines/>
      <w:spacing w:after="240" w:line="240" w:lineRule="auto"/>
      <w:ind w:left="270" w:right="252"/>
      <w:contextualSpacing/>
      <w:outlineLvl w:val="0"/>
    </w:pPr>
    <w:rPr>
      <w:rFonts w:ascii="Times New Roman" w:eastAsia="Times New Roman" w:hAnsi="Times New Roman" w:cs="Times New Roman"/>
      <w:b/>
      <w:color w:val="auto"/>
      <w:sz w:val="36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A439B"/>
    <w:pPr>
      <w:keepNext/>
      <w:keepLines/>
      <w:spacing w:before="360" w:after="120" w:line="240" w:lineRule="auto"/>
      <w:ind w:left="274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A439B"/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C0BC6"/>
    <w:rPr>
      <w:rFonts w:ascii="Times New Roman" w:eastAsia="Times New Roman" w:hAnsi="Times New Roman" w:cs="Times New Roman"/>
      <w:b/>
      <w:color w:val="auto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39"/>
    <w:unhideWhenUsed/>
    <w:qFormat/>
    <w:rsid w:val="00532169"/>
    <w:pPr>
      <w:spacing w:after="40"/>
      <w:ind w:left="202"/>
    </w:pPr>
    <w:rPr>
      <w:color w:val="393939" w:themeColor="background2" w:themeShade="4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F6C43"/>
    <w:pPr>
      <w:tabs>
        <w:tab w:val="right" w:leader="dot" w:pos="6120"/>
      </w:tabs>
      <w:spacing w:before="60" w:after="60" w:line="240" w:lineRule="auto"/>
      <w:ind w:left="180"/>
    </w:pPr>
    <w:rPr>
      <w:rFonts w:ascii="Cambria" w:hAnsi="Cambria" w:cs="Times New Roman"/>
      <w:noProof/>
      <w:color w:val="auto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odyText">
    <w:name w:val="Body Text"/>
    <w:basedOn w:val="Normal"/>
    <w:link w:val="BodyTextChar"/>
    <w:autoRedefine/>
    <w:uiPriority w:val="1"/>
    <w:qFormat/>
    <w:rsid w:val="004E0F7E"/>
    <w:pPr>
      <w:widowControl w:val="0"/>
      <w:spacing w:after="0" w:line="312" w:lineRule="auto"/>
      <w:ind w:left="275" w:right="252"/>
    </w:pPr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E0F7E"/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paragraph" w:customStyle="1" w:styleId="CARSboxtext2">
    <w:name w:val="CARS box text 2"/>
    <w:basedOn w:val="Normal"/>
    <w:link w:val="CARSboxtext2Char"/>
    <w:autoRedefine/>
    <w:uiPriority w:val="1"/>
    <w:qFormat/>
    <w:rsid w:val="006155F0"/>
    <w:pPr>
      <w:widowControl w:val="0"/>
      <w:numPr>
        <w:ilvl w:val="1"/>
      </w:numPr>
      <w:tabs>
        <w:tab w:val="left" w:pos="180"/>
      </w:tabs>
      <w:spacing w:after="0" w:line="259" w:lineRule="auto"/>
      <w:ind w:right="-234"/>
    </w:pPr>
    <w:rPr>
      <w:rFonts w:ascii="Century" w:hAnsi="Century"/>
      <w:color w:val="auto"/>
      <w:spacing w:val="15"/>
      <w:sz w:val="19"/>
      <w:lang w:eastAsia="en-US"/>
    </w:rPr>
  </w:style>
  <w:style w:type="character" w:customStyle="1" w:styleId="CARSboxtext2Char">
    <w:name w:val="CARS box text 2 Char"/>
    <w:basedOn w:val="DefaultParagraphFont"/>
    <w:link w:val="CARSboxtext2"/>
    <w:uiPriority w:val="1"/>
    <w:rsid w:val="006155F0"/>
    <w:rPr>
      <w:rFonts w:ascii="Century" w:hAnsi="Century"/>
      <w:color w:val="auto"/>
      <w:spacing w:val="15"/>
      <w:sz w:val="19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B6FD6"/>
    <w:pPr>
      <w:widowControl w:val="0"/>
      <w:spacing w:after="0" w:line="240" w:lineRule="auto"/>
    </w:pPr>
    <w:rPr>
      <w:rFonts w:ascii="Century" w:eastAsiaTheme="minorHAnsi" w:hAnsi="Century"/>
      <w:color w:val="auto"/>
      <w:szCs w:val="22"/>
      <w:lang w:eastAsia="en-US"/>
    </w:rPr>
  </w:style>
  <w:style w:type="paragraph" w:customStyle="1" w:styleId="Bodytext1">
    <w:name w:val="Body text 1"/>
    <w:basedOn w:val="BodyText"/>
    <w:link w:val="Bodytext1Char"/>
    <w:qFormat/>
    <w:rsid w:val="002A0DDD"/>
    <w:pPr>
      <w:ind w:left="0" w:right="0"/>
    </w:pPr>
  </w:style>
  <w:style w:type="character" w:styleId="Hyperlink">
    <w:name w:val="Hyperlink"/>
    <w:basedOn w:val="DefaultParagraphFont"/>
    <w:uiPriority w:val="99"/>
    <w:unhideWhenUsed/>
    <w:rsid w:val="00C1623D"/>
    <w:rPr>
      <w:color w:val="0000FF"/>
      <w:u w:val="single"/>
    </w:rPr>
  </w:style>
  <w:style w:type="character" w:customStyle="1" w:styleId="Bodytext1Char">
    <w:name w:val="Body text 1 Char"/>
    <w:basedOn w:val="BodyTextChar"/>
    <w:link w:val="Bodytext1"/>
    <w:rsid w:val="002A0DDD"/>
    <w:rPr>
      <w:rFonts w:ascii="Times New Roman" w:eastAsiaTheme="majorEastAsia" w:hAnsi="Times New Roman"/>
      <w:noProof/>
      <w:color w:val="auto"/>
      <w:sz w:val="21"/>
      <w:szCs w:val="22"/>
      <w:lang w:eastAsia="en-US"/>
    </w:rPr>
  </w:style>
  <w:style w:type="paragraph" w:styleId="ListParagraph">
    <w:name w:val="List Paragraph"/>
    <w:basedOn w:val="Normal"/>
    <w:uiPriority w:val="1"/>
    <w:qFormat/>
    <w:rsid w:val="00746C7F"/>
    <w:pPr>
      <w:widowControl w:val="0"/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D6E89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621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76C"/>
  </w:style>
  <w:style w:type="paragraph" w:styleId="Footer">
    <w:name w:val="footer"/>
    <w:basedOn w:val="Normal"/>
    <w:link w:val="FooterChar"/>
    <w:uiPriority w:val="99"/>
    <w:unhideWhenUsed/>
    <w:rsid w:val="00621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76C"/>
  </w:style>
  <w:style w:type="paragraph" w:styleId="BalloonText">
    <w:name w:val="Balloon Text"/>
    <w:basedOn w:val="Normal"/>
    <w:link w:val="BalloonTextChar"/>
    <w:uiPriority w:val="99"/>
    <w:semiHidden/>
    <w:unhideWhenUsed/>
    <w:rsid w:val="00A12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4F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31B9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A4D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DA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D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D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D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cars@manhattanstrategy.com" TargetMode="External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gif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hyperlink" Target="mailto:cars@manhattanstrategy.com." TargetMode="External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45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yperlink" Target="http://cars.manhattanstrategy.com.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CE7B92-7FF0-40E0-95B6-589099DD0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35</TotalTime>
  <Pages>1</Pages>
  <Words>2411</Words>
  <Characters>13745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CS</cp:lastModifiedBy>
  <cp:revision>11</cp:revision>
  <cp:lastPrinted>2016-05-31T17:17:00Z</cp:lastPrinted>
  <dcterms:created xsi:type="dcterms:W3CDTF">2016-07-21T17:08:00Z</dcterms:created>
  <dcterms:modified xsi:type="dcterms:W3CDTF">2016-08-24T16:37:00Z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