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B5E36" w14:textId="77777777" w:rsidR="00525FEE" w:rsidRPr="009F1C86" w:rsidRDefault="00525FEE" w:rsidP="00AD579B">
      <w:pPr>
        <w:pStyle w:val="ICAMTableCell"/>
        <w:rPr>
          <w:rStyle w:val="IntenseReference"/>
          <w:rFonts w:asciiTheme="majorHAnsi" w:eastAsiaTheme="majorEastAsia" w:hAnsiTheme="majorHAnsi" w:cstheme="majorBidi"/>
          <w:bCs w:val="0"/>
          <w:sz w:val="26"/>
          <w:szCs w:val="26"/>
        </w:rPr>
      </w:pPr>
      <w:bookmarkStart w:id="0" w:name="_GoBack"/>
      <w:bookmarkEnd w:id="0"/>
      <w:r w:rsidRPr="009F1C86">
        <w:rPr>
          <w:rStyle w:val="IntenseReference"/>
          <w:rFonts w:asciiTheme="majorHAnsi" w:eastAsiaTheme="majorEastAsia" w:hAnsiTheme="majorHAnsi" w:cstheme="majorBidi"/>
          <w:bCs w:val="0"/>
          <w:noProof/>
          <w:sz w:val="26"/>
          <w:szCs w:val="26"/>
        </w:rPr>
        <w:drawing>
          <wp:anchor distT="0" distB="0" distL="114300" distR="114300" simplePos="0" relativeHeight="251659007" behindDoc="0" locked="0" layoutInCell="1" allowOverlap="1" wp14:anchorId="265C1B3C" wp14:editId="368D83A5">
            <wp:simplePos x="0" y="0"/>
            <wp:positionH relativeFrom="page">
              <wp:posOffset>123825</wp:posOffset>
            </wp:positionH>
            <wp:positionV relativeFrom="page">
              <wp:posOffset>114300</wp:posOffset>
            </wp:positionV>
            <wp:extent cx="2287270" cy="9601200"/>
            <wp:effectExtent l="0" t="0" r="0" b="0"/>
            <wp:wrapSquare wrapText="bothSides"/>
            <wp:docPr id="1" name="Picture 1" descr="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b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27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125D" w14:textId="77777777" w:rsidR="00525FEE" w:rsidRDefault="00525FEE"/>
    <w:p w14:paraId="68AF54F9" w14:textId="77777777" w:rsidR="00525FEE" w:rsidRDefault="00525FEE">
      <w:r>
        <w:rPr>
          <w:noProof/>
        </w:rPr>
        <w:drawing>
          <wp:anchor distT="0" distB="0" distL="114300" distR="114300" simplePos="0" relativeHeight="251659264" behindDoc="0" locked="0" layoutInCell="1" allowOverlap="1" wp14:anchorId="6E002948" wp14:editId="173C8EEB">
            <wp:simplePos x="0" y="0"/>
            <wp:positionH relativeFrom="page">
              <wp:posOffset>1543050</wp:posOffset>
            </wp:positionH>
            <wp:positionV relativeFrom="page">
              <wp:posOffset>1647825</wp:posOffset>
            </wp:positionV>
            <wp:extent cx="3166745" cy="1127760"/>
            <wp:effectExtent l="0" t="0" r="0" b="0"/>
            <wp:wrapSquare wrapText="bothSides"/>
            <wp:docPr id="2" name="Picture 2" descr="ic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m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7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BB078" w14:textId="77777777" w:rsidR="00525FEE" w:rsidRDefault="00525FEE"/>
    <w:p w14:paraId="3D8DC788" w14:textId="77777777" w:rsidR="00525FEE" w:rsidRDefault="00525FEE"/>
    <w:p w14:paraId="032C8161" w14:textId="77777777" w:rsidR="00525FEE" w:rsidRDefault="00525FEE"/>
    <w:p w14:paraId="5D6C18F7" w14:textId="77777777" w:rsidR="00525FEE" w:rsidRDefault="00525FEE"/>
    <w:p w14:paraId="17069473" w14:textId="77777777" w:rsidR="00525FEE" w:rsidRDefault="00525FEE"/>
    <w:p w14:paraId="7279CCA7" w14:textId="77777777" w:rsidR="00525FEE" w:rsidRDefault="00525FEE"/>
    <w:p w14:paraId="45AD0A72" w14:textId="77777777" w:rsidR="00525FEE" w:rsidRDefault="006A73C5">
      <w:r>
        <w:rPr>
          <w:noProof/>
        </w:rPr>
        <mc:AlternateContent>
          <mc:Choice Requires="wps">
            <w:drawing>
              <wp:anchor distT="45720" distB="45720" distL="114300" distR="114300" simplePos="0" relativeHeight="251658751" behindDoc="0" locked="0" layoutInCell="1" allowOverlap="1" wp14:anchorId="0943863F" wp14:editId="7E81CD30">
                <wp:simplePos x="0" y="0"/>
                <wp:positionH relativeFrom="column">
                  <wp:posOffset>15240</wp:posOffset>
                </wp:positionH>
                <wp:positionV relativeFrom="paragraph">
                  <wp:posOffset>182245</wp:posOffset>
                </wp:positionV>
                <wp:extent cx="52882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404620"/>
                        </a:xfrm>
                        <a:prstGeom prst="rect">
                          <a:avLst/>
                        </a:prstGeom>
                        <a:solidFill>
                          <a:srgbClr val="FFFFFF"/>
                        </a:solidFill>
                        <a:ln w="9525">
                          <a:noFill/>
                          <a:miter lim="800000"/>
                          <a:headEnd/>
                          <a:tailEnd/>
                        </a:ln>
                      </wps:spPr>
                      <wps:txbx>
                        <w:txbxContent>
                          <w:p w14:paraId="099B5012" w14:textId="77777777" w:rsidR="00EF3C6E" w:rsidRDefault="00EF3C6E" w:rsidP="006A73C5">
                            <w:pPr>
                              <w:pStyle w:val="ICAMSubTitle"/>
                            </w:pPr>
                            <w:r>
                              <w:t>Office of the Chief Information Officer</w:t>
                            </w:r>
                          </w:p>
                          <w:p w14:paraId="265B7412" w14:textId="77777777" w:rsidR="00EF3C6E" w:rsidRDefault="00EF3C6E" w:rsidP="006A73C5">
                            <w:pPr>
                              <w:pStyle w:val="ICAMSubTitle"/>
                            </w:pPr>
                            <w:r>
                              <w:t>Identity, Credential, and Access Management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43863F" id="_x0000_t202" coordsize="21600,21600" o:spt="202" path="m,l,21600r21600,l21600,xe">
                <v:stroke joinstyle="miter"/>
                <v:path gradientshapeok="t" o:connecttype="rect"/>
              </v:shapetype>
              <v:shape id="_x0000_s1026" type="#_x0000_t202" style="position:absolute;margin-left:1.2pt;margin-top:14.35pt;width:416.4pt;height:110.6pt;z-index:2516587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N7IA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" stroked="f">
                <v:textbox style="mso-fit-shape-to-text:t">
                  <w:txbxContent>
                    <w:p w14:paraId="099B5012" w14:textId="77777777" w:rsidR="00EF3C6E" w:rsidRDefault="00EF3C6E" w:rsidP="006A73C5">
                      <w:pPr>
                        <w:pStyle w:val="ICAMSubTitle"/>
                      </w:pPr>
                      <w:r>
                        <w:t>Office of the Chief Information Officer</w:t>
                      </w:r>
                    </w:p>
                    <w:p w14:paraId="265B7412" w14:textId="77777777" w:rsidR="00EF3C6E" w:rsidRDefault="00EF3C6E" w:rsidP="006A73C5">
                      <w:pPr>
                        <w:pStyle w:val="ICAMSubTitle"/>
                      </w:pPr>
                      <w:r>
                        <w:t>Identity, Credential, and Access Management Program</w:t>
                      </w:r>
                    </w:p>
                  </w:txbxContent>
                </v:textbox>
                <w10:wrap type="square"/>
              </v:shape>
            </w:pict>
          </mc:Fallback>
        </mc:AlternateContent>
      </w:r>
    </w:p>
    <w:p w14:paraId="1A7680EC" w14:textId="77777777" w:rsidR="00525FEE" w:rsidRDefault="00525FEE"/>
    <w:p w14:paraId="4F3C987A" w14:textId="77777777" w:rsidR="00525FEE" w:rsidRDefault="00EA2AAE">
      <w:r>
        <w:rPr>
          <w:noProof/>
        </w:rPr>
        <mc:AlternateContent>
          <mc:Choice Requires="wps">
            <w:drawing>
              <wp:anchor distT="0" distB="0" distL="114300" distR="114300" simplePos="0" relativeHeight="251658878" behindDoc="0" locked="0" layoutInCell="1" allowOverlap="1" wp14:anchorId="54A9B461" wp14:editId="0D79D684">
                <wp:simplePos x="0" y="0"/>
                <wp:positionH relativeFrom="column">
                  <wp:posOffset>-228600</wp:posOffset>
                </wp:positionH>
                <wp:positionV relativeFrom="paragraph">
                  <wp:posOffset>158115</wp:posOffset>
                </wp:positionV>
                <wp:extent cx="6027420" cy="3642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27420" cy="3642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A68DB" w14:textId="77777777" w:rsidR="00EF3C6E" w:rsidRDefault="00EF3C6E" w:rsidP="00700A96">
                            <w:pPr>
                              <w:pStyle w:val="ICAMTitle"/>
                            </w:pPr>
                            <w:bookmarkStart w:id="1" w:name="_Toc431191723"/>
                            <w:bookmarkStart w:id="2" w:name="_Toc431195058"/>
                            <w:bookmarkStart w:id="3" w:name="_Toc434396370"/>
                          </w:p>
                          <w:p w14:paraId="29B58468" w14:textId="77777777" w:rsidR="00EF3C6E" w:rsidRPr="00DA00D9" w:rsidRDefault="00EF3C6E" w:rsidP="00700A96">
                            <w:pPr>
                              <w:pStyle w:val="ICAMTitle"/>
                            </w:pPr>
                            <w:bookmarkStart w:id="4" w:name="_Toc443484551"/>
                            <w:bookmarkStart w:id="5" w:name="_Toc443906913"/>
                            <w:bookmarkStart w:id="6" w:name="_Toc443992950"/>
                            <w:bookmarkStart w:id="7" w:name="_Toc445879314"/>
                            <w:bookmarkStart w:id="8" w:name="_Toc445901528"/>
                            <w:bookmarkStart w:id="9" w:name="_Toc445903142"/>
                            <w:bookmarkEnd w:id="1"/>
                            <w:bookmarkEnd w:id="2"/>
                            <w:bookmarkEnd w:id="3"/>
                            <w:proofErr w:type="spellStart"/>
                            <w:proofErr w:type="gramStart"/>
                            <w:r>
                              <w:t>eAuthentication</w:t>
                            </w:r>
                            <w:proofErr w:type="spellEnd"/>
                            <w:proofErr w:type="gramEnd"/>
                            <w:r>
                              <w:t xml:space="preserve"> Account Registration Requirements</w:t>
                            </w:r>
                            <w:bookmarkEnd w:id="4"/>
                            <w:bookmarkEnd w:id="5"/>
                            <w:bookmarkEnd w:id="6"/>
                            <w:bookmarkEnd w:id="7"/>
                            <w:bookmarkEnd w:id="8"/>
                            <w:bookmarkEnd w:id="9"/>
                          </w:p>
                          <w:p w14:paraId="33A5645F" w14:textId="77777777" w:rsidR="00EF3C6E" w:rsidRDefault="00EF3C6E" w:rsidP="00EA2AAE">
                            <w:pPr>
                              <w:pStyle w:val="ICAMTitle"/>
                            </w:pPr>
                          </w:p>
                          <w:p w14:paraId="6B085B23" w14:textId="77777777" w:rsidR="00EF3C6E" w:rsidRDefault="00EF3C6E" w:rsidP="00EA2AAE">
                            <w:pPr>
                              <w:pStyle w:val="ICAMTitle"/>
                            </w:pPr>
                          </w:p>
                          <w:p w14:paraId="3A9D4A9F" w14:textId="77777777" w:rsidR="00EF3C6E" w:rsidRDefault="00EF3C6E" w:rsidP="00EA2AAE">
                            <w:pPr>
                              <w:pStyle w:val="ICAMTitle"/>
                            </w:pPr>
                          </w:p>
                          <w:p w14:paraId="3F4487CF" w14:textId="77777777" w:rsidR="00EF3C6E" w:rsidRPr="00DA00D9" w:rsidRDefault="00EF3C6E" w:rsidP="00EA2AAE">
                            <w:pPr>
                              <w:pStyle w:val="ICAMDate"/>
                            </w:pPr>
                            <w:r>
                              <w:t>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B461" id="Text Box 8" o:spid="_x0000_s1027" type="#_x0000_t202" style="position:absolute;margin-left:-18pt;margin-top:12.45pt;width:474.6pt;height:286.8pt;z-index:251658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" fillcolor="white [3201]" stroked="f" strokeweight=".5pt">
                <v:textbox>
                  <w:txbxContent>
                    <w:p w14:paraId="679A68DB" w14:textId="77777777" w:rsidR="00EF3C6E" w:rsidRDefault="00EF3C6E" w:rsidP="00700A96">
                      <w:pPr>
                        <w:pStyle w:val="ICAMTitle"/>
                      </w:pPr>
                      <w:bookmarkStart w:id="9" w:name="_Toc431191723"/>
                      <w:bookmarkStart w:id="10" w:name="_Toc431195058"/>
                      <w:bookmarkStart w:id="11" w:name="_Toc434396370"/>
                    </w:p>
                    <w:p w14:paraId="29B58468" w14:textId="77777777" w:rsidR="00EF3C6E" w:rsidRPr="00DA00D9" w:rsidRDefault="00EF3C6E" w:rsidP="00700A96">
                      <w:pPr>
                        <w:pStyle w:val="ICAMTitle"/>
                      </w:pPr>
                      <w:bookmarkStart w:id="12" w:name="_Toc443484551"/>
                      <w:bookmarkStart w:id="13" w:name="_Toc443906913"/>
                      <w:bookmarkStart w:id="14" w:name="_Toc443992950"/>
                      <w:bookmarkStart w:id="15" w:name="_Toc445879314"/>
                      <w:bookmarkStart w:id="16" w:name="_Toc445901528"/>
                      <w:bookmarkStart w:id="17" w:name="_Toc445903142"/>
                      <w:bookmarkEnd w:id="9"/>
                      <w:bookmarkEnd w:id="10"/>
                      <w:bookmarkEnd w:id="11"/>
                      <w:r>
                        <w:t>eAuthentication Account Registration Requirements</w:t>
                      </w:r>
                      <w:bookmarkEnd w:id="12"/>
                      <w:bookmarkEnd w:id="13"/>
                      <w:bookmarkEnd w:id="14"/>
                      <w:bookmarkEnd w:id="15"/>
                      <w:bookmarkEnd w:id="16"/>
                      <w:bookmarkEnd w:id="17"/>
                    </w:p>
                    <w:p w14:paraId="33A5645F" w14:textId="77777777" w:rsidR="00EF3C6E" w:rsidRDefault="00EF3C6E" w:rsidP="00EA2AAE">
                      <w:pPr>
                        <w:pStyle w:val="ICAMTitle"/>
                      </w:pPr>
                    </w:p>
                    <w:p w14:paraId="6B085B23" w14:textId="77777777" w:rsidR="00EF3C6E" w:rsidRDefault="00EF3C6E" w:rsidP="00EA2AAE">
                      <w:pPr>
                        <w:pStyle w:val="ICAMTitle"/>
                      </w:pPr>
                    </w:p>
                    <w:p w14:paraId="3A9D4A9F" w14:textId="77777777" w:rsidR="00EF3C6E" w:rsidRDefault="00EF3C6E" w:rsidP="00EA2AAE">
                      <w:pPr>
                        <w:pStyle w:val="ICAMTitle"/>
                      </w:pPr>
                    </w:p>
                    <w:p w14:paraId="3F4487CF" w14:textId="77777777" w:rsidR="00EF3C6E" w:rsidRPr="00DA00D9" w:rsidRDefault="00EF3C6E" w:rsidP="00EA2AAE">
                      <w:pPr>
                        <w:pStyle w:val="ICAMDate"/>
                      </w:pPr>
                      <w:r>
                        <w:t>February 2016</w:t>
                      </w:r>
                    </w:p>
                  </w:txbxContent>
                </v:textbox>
              </v:shape>
            </w:pict>
          </mc:Fallback>
        </mc:AlternateContent>
      </w:r>
    </w:p>
    <w:p w14:paraId="62B269BE" w14:textId="77777777" w:rsidR="00525FEE" w:rsidRPr="00184BDF" w:rsidRDefault="00525FEE"/>
    <w:p w14:paraId="718F8DAA" w14:textId="77777777" w:rsidR="00525FEE" w:rsidRPr="00184BDF" w:rsidRDefault="00525FEE"/>
    <w:p w14:paraId="2B3AA553" w14:textId="77777777" w:rsidR="00525FEE" w:rsidRPr="00BD7DCC" w:rsidRDefault="0054750B" w:rsidP="00A6671A">
      <w:pPr>
        <w:pStyle w:val="ICAMTitle"/>
        <w:ind w:left="2610" w:right="-900"/>
        <w:rPr>
          <w:sz w:val="64"/>
          <w:szCs w:val="64"/>
        </w:rPr>
      </w:pPr>
      <w:bookmarkStart w:id="10" w:name="_Toc431191724"/>
      <w:bookmarkStart w:id="11" w:name="_Toc431195059"/>
      <w:bookmarkStart w:id="12" w:name="_Toc434396371"/>
      <w:bookmarkStart w:id="13" w:name="_Toc436028287"/>
      <w:bookmarkStart w:id="14" w:name="_Toc442879843"/>
      <w:bookmarkStart w:id="15" w:name="_Toc442946678"/>
      <w:bookmarkStart w:id="16" w:name="_Toc443026725"/>
      <w:bookmarkStart w:id="17" w:name="_Toc443033461"/>
      <w:bookmarkStart w:id="18" w:name="_Toc443033740"/>
      <w:bookmarkStart w:id="19" w:name="_Toc443466223"/>
      <w:bookmarkStart w:id="20" w:name="_Toc443466254"/>
      <w:bookmarkStart w:id="21" w:name="_Toc443484552"/>
      <w:bookmarkStart w:id="22" w:name="_Toc443906914"/>
      <w:bookmarkStart w:id="23" w:name="_Toc443992951"/>
      <w:bookmarkStart w:id="24" w:name="_Toc445879315"/>
      <w:bookmarkStart w:id="25" w:name="_Toc445901529"/>
      <w:bookmarkStart w:id="26" w:name="_Toc445903143"/>
      <w:r>
        <w:rPr>
          <w:sz w:val="64"/>
          <w:szCs w:val="64"/>
        </w:rPr>
        <w:t>Document Title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3E530A8" w14:textId="77777777" w:rsidR="00525FEE" w:rsidRPr="00184BDF" w:rsidRDefault="00525FEE"/>
    <w:p w14:paraId="0A8845CC" w14:textId="77777777" w:rsidR="00525FEE" w:rsidRDefault="0054750B" w:rsidP="00525FEE">
      <w:pPr>
        <w:pStyle w:val="ICAMDate"/>
        <w:ind w:left="2610"/>
      </w:pPr>
      <w:r>
        <w:t>MM YYYY</w:t>
      </w:r>
    </w:p>
    <w:p w14:paraId="28EA4F65" w14:textId="77777777" w:rsidR="00525FEE" w:rsidRDefault="00525FEE"/>
    <w:p w14:paraId="3FF49694" w14:textId="77777777" w:rsidR="00525FEE" w:rsidRDefault="00525FEE"/>
    <w:p w14:paraId="25419125" w14:textId="77777777" w:rsidR="00DA115E" w:rsidRDefault="00DA115E"/>
    <w:p w14:paraId="5F6A0910" w14:textId="77777777" w:rsidR="00525FEE" w:rsidRDefault="00525FEE"/>
    <w:p w14:paraId="01EA95BD" w14:textId="77777777" w:rsidR="00525FEE" w:rsidRDefault="00525FEE"/>
    <w:p w14:paraId="1F7F2EDB" w14:textId="77777777" w:rsidR="00866778" w:rsidRDefault="00866778">
      <w:r>
        <w:br w:type="page"/>
      </w:r>
    </w:p>
    <w:p w14:paraId="6D354E11" w14:textId="77777777" w:rsidR="00DF5D13" w:rsidRPr="00832AA7" w:rsidRDefault="00DF5D13" w:rsidP="008D4221">
      <w:pPr>
        <w:pStyle w:val="ICAMUnnumberedHeading"/>
        <w:rPr>
          <w:caps/>
          <w:color w:val="365F91" w:themeColor="accent1" w:themeShade="BF"/>
        </w:rPr>
      </w:pPr>
      <w:bookmarkStart w:id="27" w:name="_Toc434396372"/>
      <w:bookmarkStart w:id="28" w:name="_Toc436028288"/>
      <w:r w:rsidRPr="008D4221">
        <w:rPr>
          <w:rStyle w:val="ICAMUnnumberedHeadingChar"/>
          <w:b/>
        </w:rPr>
        <w:lastRenderedPageBreak/>
        <w:t>Owner Details</w:t>
      </w:r>
      <w:bookmarkEnd w:id="27"/>
      <w:bookmarkEnd w:id="28"/>
      <w:r w:rsidRPr="00832AA7">
        <w:rPr>
          <w:color w:val="365F91" w:themeColor="accent1" w:themeShade="BF"/>
        </w:rPr>
        <w:br/>
      </w:r>
    </w:p>
    <w:tbl>
      <w:tblPr>
        <w:tblStyle w:val="TableGrid"/>
        <w:tblW w:w="0" w:type="auto"/>
        <w:tblLook w:val="0480" w:firstRow="0" w:lastRow="0" w:firstColumn="1" w:lastColumn="0" w:noHBand="0" w:noVBand="1"/>
      </w:tblPr>
      <w:tblGrid>
        <w:gridCol w:w="2131"/>
        <w:gridCol w:w="7219"/>
      </w:tblGrid>
      <w:tr w:rsidR="00DF5D13" w14:paraId="26ECDA96" w14:textId="77777777" w:rsidTr="00DA00D9">
        <w:trPr>
          <w:trHeight w:val="216"/>
        </w:trPr>
        <w:tc>
          <w:tcPr>
            <w:tcW w:w="2178" w:type="dxa"/>
            <w:shd w:val="clear" w:color="auto" w:fill="0076AF"/>
          </w:tcPr>
          <w:p w14:paraId="3100D019" w14:textId="77777777" w:rsidR="00DF5D13" w:rsidRPr="0010134F" w:rsidRDefault="00DF5D13" w:rsidP="0010134F">
            <w:pPr>
              <w:pStyle w:val="ICAMTableHeading"/>
            </w:pPr>
            <w:r w:rsidRPr="0010134F">
              <w:t>NAME</w:t>
            </w:r>
          </w:p>
        </w:tc>
        <w:tc>
          <w:tcPr>
            <w:tcW w:w="7398" w:type="dxa"/>
          </w:tcPr>
          <w:p w14:paraId="073C148B" w14:textId="77777777" w:rsidR="00DF5D13" w:rsidRPr="002625B6" w:rsidRDefault="002625B6" w:rsidP="002625B6">
            <w:pPr>
              <w:pStyle w:val="ICAMTableCell"/>
              <w:rPr>
                <w:rFonts w:ascii="Arial" w:hAnsi="Arial" w:cs="Arial"/>
              </w:rPr>
            </w:pPr>
            <w:r w:rsidRPr="002625B6">
              <w:rPr>
                <w:rFonts w:ascii="Arial" w:hAnsi="Arial" w:cs="Arial"/>
              </w:rPr>
              <w:t>Jacob Guzman</w:t>
            </w:r>
          </w:p>
        </w:tc>
      </w:tr>
      <w:tr w:rsidR="00DF5D13" w14:paraId="6583D700" w14:textId="77777777" w:rsidTr="00DA00D9">
        <w:tc>
          <w:tcPr>
            <w:tcW w:w="2178" w:type="dxa"/>
            <w:shd w:val="clear" w:color="auto" w:fill="0076AF"/>
          </w:tcPr>
          <w:p w14:paraId="678A67E9" w14:textId="77777777" w:rsidR="00DF5D13" w:rsidRPr="0010134F" w:rsidRDefault="00DF5D13" w:rsidP="0010134F">
            <w:pPr>
              <w:pStyle w:val="ICAMTableHeading"/>
            </w:pPr>
            <w:r w:rsidRPr="0010134F">
              <w:t>CONTACT NUMBER</w:t>
            </w:r>
          </w:p>
        </w:tc>
        <w:tc>
          <w:tcPr>
            <w:tcW w:w="7398" w:type="dxa"/>
          </w:tcPr>
          <w:p w14:paraId="43C1310F" w14:textId="77777777" w:rsidR="00DF5D13" w:rsidRPr="002625B6" w:rsidRDefault="002625B6" w:rsidP="002625B6">
            <w:pPr>
              <w:pStyle w:val="ICAMTableCell"/>
              <w:rPr>
                <w:rFonts w:ascii="Arial" w:hAnsi="Arial" w:cs="Arial"/>
              </w:rPr>
            </w:pPr>
            <w:r>
              <w:rPr>
                <w:rFonts w:ascii="Arial" w:hAnsi="Arial" w:cs="Arial"/>
              </w:rPr>
              <w:t>970-295-5150</w:t>
            </w:r>
          </w:p>
        </w:tc>
      </w:tr>
      <w:tr w:rsidR="00DF5D13" w14:paraId="03D8A1AF" w14:textId="77777777" w:rsidTr="00DA00D9">
        <w:tc>
          <w:tcPr>
            <w:tcW w:w="2178" w:type="dxa"/>
            <w:shd w:val="clear" w:color="auto" w:fill="0076AF"/>
          </w:tcPr>
          <w:p w14:paraId="0DDC10F1" w14:textId="77777777" w:rsidR="00DF5D13" w:rsidRPr="0010134F" w:rsidRDefault="00DF5D13" w:rsidP="0010134F">
            <w:pPr>
              <w:pStyle w:val="ICAMTableHeading"/>
            </w:pPr>
            <w:r w:rsidRPr="0010134F">
              <w:t>EMAIL ADDRESS</w:t>
            </w:r>
          </w:p>
        </w:tc>
        <w:tc>
          <w:tcPr>
            <w:tcW w:w="7398" w:type="dxa"/>
          </w:tcPr>
          <w:p w14:paraId="4E829D48" w14:textId="77777777" w:rsidR="00DF5D13" w:rsidRPr="002625B6" w:rsidRDefault="002625B6" w:rsidP="002625B6">
            <w:pPr>
              <w:pStyle w:val="ICAMTableCell"/>
              <w:rPr>
                <w:rFonts w:ascii="Arial" w:hAnsi="Arial" w:cs="Arial"/>
              </w:rPr>
            </w:pPr>
            <w:r>
              <w:rPr>
                <w:rFonts w:ascii="Arial" w:hAnsi="Arial" w:cs="Arial"/>
              </w:rPr>
              <w:t>Jacob.Guzman@ocio.usda.gov</w:t>
            </w:r>
          </w:p>
        </w:tc>
      </w:tr>
    </w:tbl>
    <w:p w14:paraId="28BF77D7" w14:textId="77777777" w:rsidR="00DF5D13" w:rsidRPr="008D4221" w:rsidRDefault="00DF5D13" w:rsidP="008D4221">
      <w:pPr>
        <w:pStyle w:val="ICAMUnnumberedHeading"/>
        <w:rPr>
          <w:rStyle w:val="ICAMUnnumberedHeadingChar"/>
          <w:b/>
        </w:rPr>
      </w:pPr>
      <w:bookmarkStart w:id="29" w:name="_Toc434396373"/>
      <w:bookmarkStart w:id="30" w:name="_Toc436028289"/>
      <w:r w:rsidRPr="008D4221">
        <w:rPr>
          <w:rStyle w:val="ICAMUnnumberedHeadingChar"/>
          <w:b/>
        </w:rPr>
        <w:t>Document Revision and History</w:t>
      </w:r>
      <w:bookmarkEnd w:id="29"/>
      <w:bookmarkEnd w:id="30"/>
    </w:p>
    <w:p w14:paraId="54652E99" w14:textId="77777777" w:rsidR="00DF5D13" w:rsidRPr="009A6D08" w:rsidRDefault="00DF5D13" w:rsidP="00DF5D13">
      <w:pPr>
        <w:pStyle w:val="ICAMTableCaption"/>
        <w:rPr>
          <w:color w:val="0076AF"/>
          <w:szCs w:val="24"/>
        </w:rPr>
      </w:pPr>
      <w:r w:rsidRPr="009A6D08">
        <w:rPr>
          <w:rStyle w:val="ICAMTable"/>
          <w:color w:val="0076AF"/>
          <w:sz w:val="24"/>
          <w:szCs w:val="24"/>
        </w:rPr>
        <w:t>Table 1</w:t>
      </w:r>
      <w:r w:rsidRPr="009A6D08">
        <w:rPr>
          <w:color w:val="0076AF"/>
          <w:szCs w:val="24"/>
        </w:rPr>
        <w:t xml:space="preserve">: Document revision </w:t>
      </w:r>
      <w:r w:rsidR="00644747">
        <w:rPr>
          <w:color w:val="0076AF"/>
          <w:szCs w:val="24"/>
        </w:rPr>
        <w:t>and</w:t>
      </w:r>
      <w:r w:rsidRPr="009A6D08">
        <w:rPr>
          <w:color w:val="0076AF"/>
          <w:szCs w:val="24"/>
        </w:rPr>
        <w:t xml:space="preserve"> version information</w:t>
      </w:r>
    </w:p>
    <w:tbl>
      <w:tblPr>
        <w:tblW w:w="9360" w:type="dxa"/>
        <w:jc w:val="center"/>
        <w:tblBorders>
          <w:top w:val="single" w:sz="2" w:space="0" w:color="201F1D"/>
          <w:left w:val="single" w:sz="2" w:space="0" w:color="201F1D"/>
          <w:bottom w:val="single" w:sz="2" w:space="0" w:color="201F1D"/>
          <w:right w:val="single" w:sz="2" w:space="0" w:color="201F1D"/>
          <w:insideH w:val="single" w:sz="2" w:space="0" w:color="201F1D"/>
          <w:insideV w:val="single" w:sz="2" w:space="0" w:color="201F1D"/>
        </w:tblBorders>
        <w:tblLayout w:type="fixed"/>
        <w:tblCellMar>
          <w:top w:w="72" w:type="dxa"/>
          <w:left w:w="101" w:type="dxa"/>
          <w:bottom w:w="72" w:type="dxa"/>
          <w:right w:w="101" w:type="dxa"/>
        </w:tblCellMar>
        <w:tblLook w:val="04A0" w:firstRow="1" w:lastRow="0" w:firstColumn="1" w:lastColumn="0" w:noHBand="0" w:noVBand="1"/>
      </w:tblPr>
      <w:tblGrid>
        <w:gridCol w:w="1440"/>
        <w:gridCol w:w="1170"/>
        <w:gridCol w:w="2952"/>
        <w:gridCol w:w="3798"/>
      </w:tblGrid>
      <w:tr w:rsidR="00DF5D13" w:rsidRPr="006143F9" w14:paraId="185A0FF0" w14:textId="77777777" w:rsidTr="00F76362">
        <w:trPr>
          <w:jc w:val="center"/>
        </w:trPr>
        <w:tc>
          <w:tcPr>
            <w:tcW w:w="1440" w:type="dxa"/>
            <w:shd w:val="clear" w:color="auto" w:fill="0076AF"/>
          </w:tcPr>
          <w:p w14:paraId="48B985F6" w14:textId="77777777" w:rsidR="00DF5D13" w:rsidRPr="00D7696D" w:rsidRDefault="00DF5D13" w:rsidP="00D0357D">
            <w:pPr>
              <w:pStyle w:val="ICAMTableHeading"/>
            </w:pPr>
            <w:r w:rsidRPr="00D7696D">
              <w:t>Version No.</w:t>
            </w:r>
          </w:p>
        </w:tc>
        <w:tc>
          <w:tcPr>
            <w:tcW w:w="1170" w:type="dxa"/>
            <w:shd w:val="clear" w:color="auto" w:fill="0076AF"/>
          </w:tcPr>
          <w:p w14:paraId="10551B2B" w14:textId="77777777" w:rsidR="00DF5D13" w:rsidRPr="00D7696D" w:rsidRDefault="00DF5D13" w:rsidP="00D0357D">
            <w:pPr>
              <w:pStyle w:val="ICAMTableHeading"/>
            </w:pPr>
            <w:r w:rsidRPr="00D7696D">
              <w:t>Date</w:t>
            </w:r>
          </w:p>
        </w:tc>
        <w:tc>
          <w:tcPr>
            <w:tcW w:w="2952" w:type="dxa"/>
            <w:shd w:val="clear" w:color="auto" w:fill="0076AF"/>
          </w:tcPr>
          <w:p w14:paraId="2BFFEA35" w14:textId="77777777" w:rsidR="00DF5D13" w:rsidRPr="00D7696D" w:rsidRDefault="00DF5D13" w:rsidP="00D0357D">
            <w:pPr>
              <w:pStyle w:val="ICAMTableHeading"/>
            </w:pPr>
            <w:r w:rsidRPr="00D7696D">
              <w:t>Description</w:t>
            </w:r>
          </w:p>
        </w:tc>
        <w:tc>
          <w:tcPr>
            <w:tcW w:w="3798" w:type="dxa"/>
            <w:shd w:val="clear" w:color="auto" w:fill="0076AF"/>
          </w:tcPr>
          <w:p w14:paraId="13C8C5D4" w14:textId="77777777" w:rsidR="00DF5D13" w:rsidRPr="00D7696D" w:rsidRDefault="00644747" w:rsidP="00D0357D">
            <w:pPr>
              <w:pStyle w:val="ICAMTableHeading"/>
            </w:pPr>
            <w:r>
              <w:t>Responsible Party</w:t>
            </w:r>
          </w:p>
        </w:tc>
      </w:tr>
      <w:tr w:rsidR="00F76362" w:rsidRPr="006143F9" w14:paraId="4BADC0AE" w14:textId="77777777" w:rsidTr="00F76362">
        <w:trPr>
          <w:jc w:val="center"/>
        </w:trPr>
        <w:tc>
          <w:tcPr>
            <w:tcW w:w="1440" w:type="dxa"/>
            <w:shd w:val="clear" w:color="auto" w:fill="FFFFFF" w:themeFill="background1"/>
          </w:tcPr>
          <w:p w14:paraId="52222D53" w14:textId="77777777" w:rsidR="00F76362" w:rsidRPr="00F76362" w:rsidRDefault="00644747" w:rsidP="00F76362">
            <w:pPr>
              <w:rPr>
                <w:sz w:val="18"/>
                <w:szCs w:val="18"/>
              </w:rPr>
            </w:pPr>
            <w:r>
              <w:rPr>
                <w:sz w:val="18"/>
                <w:szCs w:val="18"/>
              </w:rPr>
              <w:t>2.0</w:t>
            </w:r>
          </w:p>
        </w:tc>
        <w:tc>
          <w:tcPr>
            <w:tcW w:w="1170" w:type="dxa"/>
            <w:shd w:val="clear" w:color="auto" w:fill="FFFFFF" w:themeFill="background1"/>
          </w:tcPr>
          <w:p w14:paraId="04319968" w14:textId="77777777" w:rsidR="00F76362" w:rsidRPr="00204172" w:rsidRDefault="00644747" w:rsidP="00F76362">
            <w:pPr>
              <w:rPr>
                <w:sz w:val="18"/>
                <w:szCs w:val="18"/>
              </w:rPr>
            </w:pPr>
            <w:r>
              <w:rPr>
                <w:sz w:val="18"/>
                <w:szCs w:val="18"/>
              </w:rPr>
              <w:t>2/2016</w:t>
            </w:r>
          </w:p>
        </w:tc>
        <w:tc>
          <w:tcPr>
            <w:tcW w:w="2952" w:type="dxa"/>
            <w:shd w:val="clear" w:color="auto" w:fill="FFFFFF" w:themeFill="background1"/>
          </w:tcPr>
          <w:p w14:paraId="7DD6CC7F" w14:textId="77777777" w:rsidR="00F76362" w:rsidRPr="00F76362" w:rsidRDefault="00644747" w:rsidP="00F76362">
            <w:pPr>
              <w:pStyle w:val="ICAMTableCell"/>
              <w:rPr>
                <w:sz w:val="18"/>
                <w:szCs w:val="18"/>
              </w:rPr>
            </w:pPr>
            <w:r>
              <w:rPr>
                <w:sz w:val="18"/>
                <w:szCs w:val="18"/>
              </w:rPr>
              <w:t>Revision and update</w:t>
            </w:r>
          </w:p>
        </w:tc>
        <w:tc>
          <w:tcPr>
            <w:tcW w:w="3798" w:type="dxa"/>
            <w:shd w:val="clear" w:color="auto" w:fill="FFFFFF" w:themeFill="background1"/>
          </w:tcPr>
          <w:p w14:paraId="34701A4D" w14:textId="77777777" w:rsidR="00F76362" w:rsidRDefault="00644747" w:rsidP="00F76362">
            <w:pPr>
              <w:rPr>
                <w:sz w:val="18"/>
                <w:szCs w:val="18"/>
              </w:rPr>
            </w:pPr>
            <w:r>
              <w:rPr>
                <w:sz w:val="18"/>
                <w:szCs w:val="18"/>
              </w:rPr>
              <w:t>Jacob Guzman</w:t>
            </w:r>
          </w:p>
        </w:tc>
      </w:tr>
      <w:tr w:rsidR="00DF5D13" w:rsidRPr="006143F9" w14:paraId="7909F306" w14:textId="77777777" w:rsidTr="00F76362">
        <w:trPr>
          <w:jc w:val="center"/>
        </w:trPr>
        <w:tc>
          <w:tcPr>
            <w:tcW w:w="1440" w:type="dxa"/>
            <w:shd w:val="clear" w:color="auto" w:fill="FFFFFF" w:themeFill="background1"/>
          </w:tcPr>
          <w:p w14:paraId="63C5C2B4" w14:textId="77777777" w:rsidR="00DF5D13" w:rsidRPr="00204172" w:rsidRDefault="00DF5D13" w:rsidP="00D0357D">
            <w:pPr>
              <w:rPr>
                <w:sz w:val="18"/>
                <w:szCs w:val="18"/>
              </w:rPr>
            </w:pPr>
          </w:p>
        </w:tc>
        <w:tc>
          <w:tcPr>
            <w:tcW w:w="1170" w:type="dxa"/>
            <w:shd w:val="clear" w:color="auto" w:fill="FFFFFF" w:themeFill="background1"/>
          </w:tcPr>
          <w:p w14:paraId="34CB5805" w14:textId="77777777" w:rsidR="00DF5D13" w:rsidRPr="00204172" w:rsidRDefault="00DF5D13" w:rsidP="00D0357D">
            <w:pPr>
              <w:rPr>
                <w:sz w:val="18"/>
                <w:szCs w:val="18"/>
              </w:rPr>
            </w:pPr>
          </w:p>
        </w:tc>
        <w:tc>
          <w:tcPr>
            <w:tcW w:w="2952" w:type="dxa"/>
            <w:shd w:val="clear" w:color="auto" w:fill="FFFFFF" w:themeFill="background1"/>
          </w:tcPr>
          <w:p w14:paraId="77FC8F7B" w14:textId="77777777" w:rsidR="00DF5D13" w:rsidRPr="00204172" w:rsidRDefault="00DF5D13" w:rsidP="00D0357D">
            <w:pPr>
              <w:rPr>
                <w:sz w:val="18"/>
                <w:szCs w:val="18"/>
              </w:rPr>
            </w:pPr>
          </w:p>
        </w:tc>
        <w:tc>
          <w:tcPr>
            <w:tcW w:w="3798" w:type="dxa"/>
            <w:shd w:val="clear" w:color="auto" w:fill="FFFFFF" w:themeFill="background1"/>
          </w:tcPr>
          <w:p w14:paraId="2F194F74" w14:textId="77777777" w:rsidR="00DF5D13" w:rsidRPr="00204172" w:rsidRDefault="00DF5D13" w:rsidP="00D0357D">
            <w:pPr>
              <w:rPr>
                <w:sz w:val="18"/>
                <w:szCs w:val="18"/>
              </w:rPr>
            </w:pPr>
          </w:p>
        </w:tc>
      </w:tr>
      <w:tr w:rsidR="00DF5D13" w:rsidRPr="006143F9" w14:paraId="263AA453" w14:textId="77777777" w:rsidTr="00F76362">
        <w:trPr>
          <w:jc w:val="center"/>
        </w:trPr>
        <w:tc>
          <w:tcPr>
            <w:tcW w:w="1440" w:type="dxa"/>
            <w:shd w:val="clear" w:color="auto" w:fill="FFFFFF" w:themeFill="background1"/>
          </w:tcPr>
          <w:p w14:paraId="0DBD1DE0" w14:textId="77777777" w:rsidR="00DF5D13" w:rsidRPr="00204172" w:rsidRDefault="00DF5D13" w:rsidP="00D0357D">
            <w:pPr>
              <w:rPr>
                <w:sz w:val="18"/>
                <w:szCs w:val="18"/>
              </w:rPr>
            </w:pPr>
          </w:p>
        </w:tc>
        <w:tc>
          <w:tcPr>
            <w:tcW w:w="1170" w:type="dxa"/>
            <w:shd w:val="clear" w:color="auto" w:fill="FFFFFF" w:themeFill="background1"/>
          </w:tcPr>
          <w:p w14:paraId="2B2FD50C" w14:textId="77777777" w:rsidR="00DF5D13" w:rsidRPr="00204172" w:rsidRDefault="00DF5D13" w:rsidP="00D0357D">
            <w:pPr>
              <w:rPr>
                <w:sz w:val="18"/>
                <w:szCs w:val="18"/>
              </w:rPr>
            </w:pPr>
          </w:p>
        </w:tc>
        <w:tc>
          <w:tcPr>
            <w:tcW w:w="2952" w:type="dxa"/>
            <w:shd w:val="clear" w:color="auto" w:fill="FFFFFF" w:themeFill="background1"/>
          </w:tcPr>
          <w:p w14:paraId="650CE973" w14:textId="77777777" w:rsidR="00DF5D13" w:rsidRPr="00204172" w:rsidRDefault="00DF5D13" w:rsidP="00D0357D">
            <w:pPr>
              <w:rPr>
                <w:sz w:val="18"/>
                <w:szCs w:val="18"/>
              </w:rPr>
            </w:pPr>
          </w:p>
        </w:tc>
        <w:tc>
          <w:tcPr>
            <w:tcW w:w="3798" w:type="dxa"/>
            <w:shd w:val="clear" w:color="auto" w:fill="FFFFFF" w:themeFill="background1"/>
          </w:tcPr>
          <w:p w14:paraId="3B64D48B" w14:textId="77777777" w:rsidR="00DF5D13" w:rsidRPr="00204172" w:rsidRDefault="00DF5D13" w:rsidP="00D0357D">
            <w:pPr>
              <w:rPr>
                <w:sz w:val="18"/>
                <w:szCs w:val="18"/>
              </w:rPr>
            </w:pPr>
          </w:p>
        </w:tc>
      </w:tr>
    </w:tbl>
    <w:p w14:paraId="32BED719" w14:textId="77777777" w:rsidR="00DF5D13" w:rsidRPr="008D4221" w:rsidRDefault="00DF5D13" w:rsidP="008D4221">
      <w:pPr>
        <w:pStyle w:val="ICAMUnnumberedHeading"/>
        <w:rPr>
          <w:rStyle w:val="ICAMUnnumberedHeadingChar"/>
          <w:b/>
        </w:rPr>
      </w:pPr>
      <w:bookmarkStart w:id="31" w:name="_Toc434396374"/>
      <w:bookmarkStart w:id="32" w:name="_Toc436028290"/>
      <w:r w:rsidRPr="008D4221">
        <w:rPr>
          <w:rStyle w:val="ICAMUnnumberedHeadingChar"/>
          <w:b/>
        </w:rPr>
        <w:t>Distribution</w:t>
      </w:r>
      <w:bookmarkEnd w:id="31"/>
      <w:bookmarkEnd w:id="32"/>
    </w:p>
    <w:p w14:paraId="5E4EB6D7" w14:textId="77777777" w:rsidR="00DF5D13" w:rsidRPr="00DA00D9" w:rsidRDefault="00DF5D13" w:rsidP="00DF5D13">
      <w:pPr>
        <w:pStyle w:val="ICAMTableTitle"/>
      </w:pPr>
      <w:r w:rsidRPr="00DA00D9">
        <w:rPr>
          <w:rStyle w:val="ICAMTable"/>
        </w:rPr>
        <w:t>Table 2</w:t>
      </w:r>
      <w:r w:rsidRPr="00DA00D9">
        <w:t xml:space="preserve">: </w:t>
      </w:r>
      <w:r w:rsidR="00644747">
        <w:t>Distribution details</w:t>
      </w:r>
    </w:p>
    <w:tbl>
      <w:tblPr>
        <w:tblW w:w="9360" w:type="dxa"/>
        <w:jc w:val="center"/>
        <w:tblBorders>
          <w:top w:val="single" w:sz="2" w:space="0" w:color="201F1D"/>
          <w:left w:val="single" w:sz="2" w:space="0" w:color="201F1D"/>
          <w:bottom w:val="single" w:sz="2" w:space="0" w:color="201F1D"/>
          <w:right w:val="single" w:sz="2" w:space="0" w:color="201F1D"/>
          <w:insideH w:val="single" w:sz="2" w:space="0" w:color="201F1D"/>
          <w:insideV w:val="single" w:sz="2" w:space="0" w:color="201F1D"/>
        </w:tblBorders>
        <w:tblLayout w:type="fixed"/>
        <w:tblCellMar>
          <w:top w:w="72" w:type="dxa"/>
          <w:left w:w="101" w:type="dxa"/>
          <w:bottom w:w="72" w:type="dxa"/>
          <w:right w:w="101" w:type="dxa"/>
        </w:tblCellMar>
        <w:tblLook w:val="04A0" w:firstRow="1" w:lastRow="0" w:firstColumn="1" w:lastColumn="0" w:noHBand="0" w:noVBand="1"/>
      </w:tblPr>
      <w:tblGrid>
        <w:gridCol w:w="1440"/>
        <w:gridCol w:w="1170"/>
        <w:gridCol w:w="2952"/>
        <w:gridCol w:w="3798"/>
      </w:tblGrid>
      <w:tr w:rsidR="00DF5D13" w:rsidRPr="006143F9" w14:paraId="365607D7" w14:textId="77777777" w:rsidTr="00F76362">
        <w:trPr>
          <w:jc w:val="center"/>
        </w:trPr>
        <w:tc>
          <w:tcPr>
            <w:tcW w:w="1440" w:type="dxa"/>
            <w:shd w:val="clear" w:color="auto" w:fill="0076AF"/>
          </w:tcPr>
          <w:p w14:paraId="0CC9515E" w14:textId="77777777" w:rsidR="00DF5D13" w:rsidRPr="00D7696D" w:rsidRDefault="00DF5D13" w:rsidP="00D0357D">
            <w:pPr>
              <w:pStyle w:val="ICAMTableHeading"/>
            </w:pPr>
            <w:r>
              <w:t>Name</w:t>
            </w:r>
          </w:p>
        </w:tc>
        <w:tc>
          <w:tcPr>
            <w:tcW w:w="1170" w:type="dxa"/>
            <w:shd w:val="clear" w:color="auto" w:fill="0076AF"/>
          </w:tcPr>
          <w:p w14:paraId="22432EE9" w14:textId="77777777" w:rsidR="00DF5D13" w:rsidRPr="00D7696D" w:rsidRDefault="00DF5D13" w:rsidP="00D0357D">
            <w:pPr>
              <w:pStyle w:val="ICAMTableHeading"/>
            </w:pPr>
            <w:r>
              <w:t>Title</w:t>
            </w:r>
          </w:p>
        </w:tc>
        <w:tc>
          <w:tcPr>
            <w:tcW w:w="2952" w:type="dxa"/>
            <w:shd w:val="clear" w:color="auto" w:fill="0076AF"/>
          </w:tcPr>
          <w:p w14:paraId="066B571F" w14:textId="77777777" w:rsidR="00DF5D13" w:rsidRPr="00D7696D" w:rsidRDefault="00DF5D13" w:rsidP="00D0357D">
            <w:pPr>
              <w:pStyle w:val="ICAMTableHeading"/>
            </w:pPr>
            <w:r>
              <w:t>Agency</w:t>
            </w:r>
          </w:p>
        </w:tc>
        <w:tc>
          <w:tcPr>
            <w:tcW w:w="3798" w:type="dxa"/>
            <w:shd w:val="clear" w:color="auto" w:fill="0076AF"/>
          </w:tcPr>
          <w:p w14:paraId="5EF9F5C2" w14:textId="77777777" w:rsidR="00DF5D13" w:rsidRPr="00D7696D" w:rsidRDefault="00DF5D13" w:rsidP="00D0357D">
            <w:pPr>
              <w:pStyle w:val="ICAMTableHeading"/>
            </w:pPr>
            <w:r>
              <w:t>Contact Information</w:t>
            </w:r>
          </w:p>
        </w:tc>
      </w:tr>
      <w:tr w:rsidR="00DF5D13" w14:paraId="40A6A9F3" w14:textId="77777777" w:rsidTr="002625B6">
        <w:trPr>
          <w:jc w:val="center"/>
        </w:trPr>
        <w:tc>
          <w:tcPr>
            <w:tcW w:w="1440" w:type="dxa"/>
            <w:shd w:val="clear" w:color="auto" w:fill="auto"/>
          </w:tcPr>
          <w:p w14:paraId="1D77A052" w14:textId="77777777" w:rsidR="00DF5D13" w:rsidRPr="00204172" w:rsidRDefault="00DF5D13" w:rsidP="00D0357D">
            <w:pPr>
              <w:rPr>
                <w:sz w:val="18"/>
                <w:szCs w:val="18"/>
              </w:rPr>
            </w:pPr>
          </w:p>
        </w:tc>
        <w:tc>
          <w:tcPr>
            <w:tcW w:w="1170" w:type="dxa"/>
            <w:shd w:val="clear" w:color="auto" w:fill="auto"/>
          </w:tcPr>
          <w:p w14:paraId="114E1BC5" w14:textId="77777777" w:rsidR="00DF5D13" w:rsidRPr="00204172" w:rsidRDefault="00DF5D13" w:rsidP="00D0357D">
            <w:pPr>
              <w:rPr>
                <w:sz w:val="18"/>
                <w:szCs w:val="18"/>
              </w:rPr>
            </w:pPr>
          </w:p>
        </w:tc>
        <w:tc>
          <w:tcPr>
            <w:tcW w:w="2952" w:type="dxa"/>
            <w:shd w:val="clear" w:color="auto" w:fill="auto"/>
          </w:tcPr>
          <w:p w14:paraId="7C8C0DF5" w14:textId="77777777" w:rsidR="00DF5D13" w:rsidRPr="00204172" w:rsidRDefault="00DF5D13" w:rsidP="00D0357D">
            <w:pPr>
              <w:rPr>
                <w:sz w:val="18"/>
                <w:szCs w:val="18"/>
              </w:rPr>
            </w:pPr>
          </w:p>
        </w:tc>
        <w:tc>
          <w:tcPr>
            <w:tcW w:w="3798" w:type="dxa"/>
            <w:shd w:val="clear" w:color="auto" w:fill="auto"/>
          </w:tcPr>
          <w:p w14:paraId="24007574" w14:textId="77777777" w:rsidR="00DF5D13" w:rsidRPr="00204172" w:rsidRDefault="00DF5D13" w:rsidP="00D0357D">
            <w:pPr>
              <w:rPr>
                <w:sz w:val="18"/>
                <w:szCs w:val="18"/>
              </w:rPr>
            </w:pPr>
          </w:p>
        </w:tc>
      </w:tr>
      <w:tr w:rsidR="00F76362" w:rsidRPr="006143F9" w14:paraId="02A4DB25" w14:textId="77777777" w:rsidTr="002625B6">
        <w:trPr>
          <w:jc w:val="center"/>
        </w:trPr>
        <w:tc>
          <w:tcPr>
            <w:tcW w:w="1440" w:type="dxa"/>
            <w:shd w:val="clear" w:color="auto" w:fill="auto"/>
          </w:tcPr>
          <w:p w14:paraId="54D29BB4" w14:textId="77777777" w:rsidR="00F76362" w:rsidRPr="00204172" w:rsidRDefault="00F76362" w:rsidP="00F76362">
            <w:pPr>
              <w:rPr>
                <w:sz w:val="18"/>
                <w:szCs w:val="18"/>
              </w:rPr>
            </w:pPr>
          </w:p>
        </w:tc>
        <w:tc>
          <w:tcPr>
            <w:tcW w:w="1170" w:type="dxa"/>
            <w:shd w:val="clear" w:color="auto" w:fill="auto"/>
          </w:tcPr>
          <w:p w14:paraId="2EAC2CB9" w14:textId="77777777" w:rsidR="00F76362" w:rsidRPr="00204172" w:rsidRDefault="00F76362" w:rsidP="00F76362">
            <w:pPr>
              <w:rPr>
                <w:sz w:val="18"/>
                <w:szCs w:val="18"/>
              </w:rPr>
            </w:pPr>
          </w:p>
        </w:tc>
        <w:tc>
          <w:tcPr>
            <w:tcW w:w="2952" w:type="dxa"/>
            <w:shd w:val="clear" w:color="auto" w:fill="auto"/>
          </w:tcPr>
          <w:p w14:paraId="1E3C7101" w14:textId="77777777" w:rsidR="00F76362" w:rsidRPr="00204172" w:rsidRDefault="00F76362" w:rsidP="00F76362">
            <w:pPr>
              <w:rPr>
                <w:sz w:val="18"/>
                <w:szCs w:val="18"/>
              </w:rPr>
            </w:pPr>
          </w:p>
        </w:tc>
        <w:tc>
          <w:tcPr>
            <w:tcW w:w="3798" w:type="dxa"/>
            <w:shd w:val="clear" w:color="auto" w:fill="auto"/>
          </w:tcPr>
          <w:p w14:paraId="0FC7E4E5" w14:textId="77777777" w:rsidR="00F76362" w:rsidRPr="00204172" w:rsidRDefault="00F76362" w:rsidP="00F76362">
            <w:pPr>
              <w:rPr>
                <w:sz w:val="18"/>
                <w:szCs w:val="18"/>
              </w:rPr>
            </w:pPr>
          </w:p>
        </w:tc>
      </w:tr>
      <w:tr w:rsidR="00F76362" w:rsidRPr="006143F9" w14:paraId="1425DA79" w14:textId="77777777" w:rsidTr="002625B6">
        <w:trPr>
          <w:jc w:val="center"/>
        </w:trPr>
        <w:tc>
          <w:tcPr>
            <w:tcW w:w="1440" w:type="dxa"/>
            <w:shd w:val="clear" w:color="auto" w:fill="auto"/>
          </w:tcPr>
          <w:p w14:paraId="0977C587" w14:textId="77777777" w:rsidR="00F76362" w:rsidRPr="00F76362" w:rsidRDefault="00F76362" w:rsidP="00F76362">
            <w:pPr>
              <w:rPr>
                <w:color w:val="73B637"/>
                <w:sz w:val="18"/>
                <w:szCs w:val="18"/>
              </w:rPr>
            </w:pPr>
          </w:p>
        </w:tc>
        <w:tc>
          <w:tcPr>
            <w:tcW w:w="1170" w:type="dxa"/>
            <w:shd w:val="clear" w:color="auto" w:fill="auto"/>
          </w:tcPr>
          <w:p w14:paraId="52E19087" w14:textId="77777777" w:rsidR="00F76362" w:rsidRPr="00F76362" w:rsidRDefault="00F76362" w:rsidP="00F76362">
            <w:pPr>
              <w:rPr>
                <w:color w:val="73B637"/>
                <w:sz w:val="18"/>
                <w:szCs w:val="18"/>
              </w:rPr>
            </w:pPr>
          </w:p>
        </w:tc>
        <w:tc>
          <w:tcPr>
            <w:tcW w:w="2952" w:type="dxa"/>
            <w:shd w:val="clear" w:color="auto" w:fill="auto"/>
          </w:tcPr>
          <w:p w14:paraId="32727CA0" w14:textId="77777777" w:rsidR="00F76362" w:rsidRPr="00F76362" w:rsidRDefault="00F76362" w:rsidP="00F76362">
            <w:pPr>
              <w:rPr>
                <w:color w:val="73B637"/>
                <w:sz w:val="18"/>
                <w:szCs w:val="18"/>
              </w:rPr>
            </w:pPr>
          </w:p>
        </w:tc>
        <w:tc>
          <w:tcPr>
            <w:tcW w:w="3798" w:type="dxa"/>
            <w:shd w:val="clear" w:color="auto" w:fill="auto"/>
          </w:tcPr>
          <w:p w14:paraId="6D23DEC3" w14:textId="77777777" w:rsidR="00F76362" w:rsidRPr="00F76362" w:rsidRDefault="00F76362" w:rsidP="00F76362">
            <w:pPr>
              <w:rPr>
                <w:color w:val="73B637"/>
                <w:sz w:val="18"/>
                <w:szCs w:val="18"/>
              </w:rPr>
            </w:pPr>
          </w:p>
        </w:tc>
      </w:tr>
      <w:tr w:rsidR="00DF5D13" w:rsidRPr="006143F9" w14:paraId="05982382" w14:textId="77777777" w:rsidTr="00F76362">
        <w:trPr>
          <w:jc w:val="center"/>
        </w:trPr>
        <w:tc>
          <w:tcPr>
            <w:tcW w:w="1440" w:type="dxa"/>
            <w:shd w:val="clear" w:color="auto" w:fill="FFFFFF" w:themeFill="background1"/>
          </w:tcPr>
          <w:p w14:paraId="0B3B22B6" w14:textId="77777777" w:rsidR="00DF5D13" w:rsidRPr="00204172" w:rsidRDefault="00DF5D13" w:rsidP="00D0357D">
            <w:pPr>
              <w:rPr>
                <w:sz w:val="18"/>
                <w:szCs w:val="18"/>
              </w:rPr>
            </w:pPr>
          </w:p>
        </w:tc>
        <w:tc>
          <w:tcPr>
            <w:tcW w:w="1170" w:type="dxa"/>
            <w:shd w:val="clear" w:color="auto" w:fill="FFFFFF" w:themeFill="background1"/>
          </w:tcPr>
          <w:p w14:paraId="76AF4FEB" w14:textId="77777777" w:rsidR="00DF5D13" w:rsidRPr="00204172" w:rsidRDefault="00DF5D13" w:rsidP="00D0357D">
            <w:pPr>
              <w:rPr>
                <w:sz w:val="18"/>
                <w:szCs w:val="18"/>
              </w:rPr>
            </w:pPr>
          </w:p>
        </w:tc>
        <w:tc>
          <w:tcPr>
            <w:tcW w:w="2952" w:type="dxa"/>
            <w:shd w:val="clear" w:color="auto" w:fill="FFFFFF" w:themeFill="background1"/>
          </w:tcPr>
          <w:p w14:paraId="3E99E63A" w14:textId="77777777" w:rsidR="00DF5D13" w:rsidRPr="00204172" w:rsidRDefault="00DF5D13" w:rsidP="00D0357D">
            <w:pPr>
              <w:rPr>
                <w:sz w:val="18"/>
                <w:szCs w:val="18"/>
              </w:rPr>
            </w:pPr>
          </w:p>
        </w:tc>
        <w:tc>
          <w:tcPr>
            <w:tcW w:w="3798" w:type="dxa"/>
            <w:shd w:val="clear" w:color="auto" w:fill="FFFFFF" w:themeFill="background1"/>
          </w:tcPr>
          <w:p w14:paraId="312222A7" w14:textId="77777777" w:rsidR="00DF5D13" w:rsidRPr="00204172" w:rsidRDefault="00DF5D13" w:rsidP="00D0357D">
            <w:pPr>
              <w:rPr>
                <w:sz w:val="18"/>
                <w:szCs w:val="18"/>
              </w:rPr>
            </w:pPr>
          </w:p>
        </w:tc>
      </w:tr>
    </w:tbl>
    <w:p w14:paraId="3896E69A" w14:textId="77777777" w:rsidR="00DF5D13" w:rsidRDefault="00DF5D13" w:rsidP="00DF5D13"/>
    <w:p w14:paraId="10197A84" w14:textId="77777777" w:rsidR="00DF5D13" w:rsidRDefault="00DF5D13" w:rsidP="00DF5D13">
      <w:r>
        <w:br w:type="page"/>
      </w:r>
    </w:p>
    <w:p w14:paraId="3C7DC1E4" w14:textId="77777777" w:rsidR="00525FEE" w:rsidRDefault="007E082B">
      <w:r>
        <w:rPr>
          <w:noProof/>
        </w:rPr>
        <w:lastRenderedPageBreak/>
        <w:drawing>
          <wp:anchor distT="0" distB="0" distL="114300" distR="114300" simplePos="0" relativeHeight="251663360" behindDoc="0" locked="0" layoutInCell="1" allowOverlap="1" wp14:anchorId="1627414D" wp14:editId="7B00D50D">
            <wp:simplePos x="0" y="0"/>
            <wp:positionH relativeFrom="page">
              <wp:posOffset>117475</wp:posOffset>
            </wp:positionH>
            <wp:positionV relativeFrom="page">
              <wp:posOffset>9608185</wp:posOffset>
            </wp:positionV>
            <wp:extent cx="7315200" cy="109855"/>
            <wp:effectExtent l="19050" t="0" r="0" b="0"/>
            <wp:wrapNone/>
            <wp:docPr id="22" name="Picture 22" descr="footer_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er_stripe.jpg"/>
                    <pic:cNvPicPr>
                      <a:picLocks noChangeAspect="1" noChangeArrowheads="1"/>
                    </pic:cNvPicPr>
                  </pic:nvPicPr>
                  <pic:blipFill>
                    <a:blip r:embed="rId13"/>
                    <a:srcRect/>
                    <a:stretch>
                      <a:fillRect/>
                    </a:stretch>
                  </pic:blipFill>
                  <pic:spPr bwMode="auto">
                    <a:xfrm>
                      <a:off x="0" y="0"/>
                      <a:ext cx="7315200" cy="109855"/>
                    </a:xfrm>
                    <a:prstGeom prst="rect">
                      <a:avLst/>
                    </a:prstGeom>
                    <a:noFill/>
                    <a:ln w="9525">
                      <a:noFill/>
                      <a:miter lim="800000"/>
                      <a:headEnd/>
                      <a:tailEnd/>
                    </a:ln>
                  </pic:spPr>
                </pic:pic>
              </a:graphicData>
            </a:graphic>
          </wp:anchor>
        </w:drawing>
      </w:r>
    </w:p>
    <w:sdt>
      <w:sdtPr>
        <w:rPr>
          <w:rFonts w:ascii="Calibri" w:eastAsia="Times New Roman" w:hAnsi="Calibri" w:cs="Times New Roman"/>
          <w:b/>
          <w:bCs/>
          <w:noProof/>
          <w:color w:val="393531"/>
          <w:sz w:val="20"/>
          <w:szCs w:val="20"/>
        </w:rPr>
        <w:id w:val="1265420954"/>
        <w:docPartObj>
          <w:docPartGallery w:val="Table of Contents"/>
          <w:docPartUnique/>
        </w:docPartObj>
      </w:sdtPr>
      <w:sdtEndPr>
        <w:rPr>
          <w:color w:val="000000" w:themeColor="text1"/>
        </w:rPr>
      </w:sdtEndPr>
      <w:sdtContent>
        <w:p w14:paraId="3F841A8D" w14:textId="77777777" w:rsidR="007E082B" w:rsidRPr="009A6D08" w:rsidRDefault="007E082B" w:rsidP="00700A96">
          <w:pPr>
            <w:rPr>
              <w:rStyle w:val="ICAMTOCTitleChar"/>
              <w:b w:val="0"/>
              <w:sz w:val="22"/>
              <w:szCs w:val="22"/>
            </w:rPr>
          </w:pPr>
          <w:r w:rsidRPr="009A6D08">
            <w:rPr>
              <w:rStyle w:val="ICAMTOCTitleChar"/>
            </w:rPr>
            <w:t>Table of Contents</w:t>
          </w:r>
        </w:p>
        <w:p w14:paraId="49FB5B14" w14:textId="77777777" w:rsidR="00353CFE" w:rsidRDefault="007E082B">
          <w:pPr>
            <w:pStyle w:val="TOC1"/>
            <w:rPr>
              <w:rFonts w:asciiTheme="minorHAnsi" w:eastAsiaTheme="minorEastAsia" w:hAnsiTheme="minorHAnsi" w:cstheme="minorBidi"/>
              <w:b w:val="0"/>
              <w:bCs w:val="0"/>
              <w:color w:val="auto"/>
              <w:sz w:val="22"/>
              <w:szCs w:val="22"/>
            </w:rPr>
          </w:pPr>
          <w:r w:rsidRPr="00E328A0">
            <w:rPr>
              <w:noProof w:val="0"/>
            </w:rPr>
            <w:fldChar w:fldCharType="begin"/>
          </w:r>
          <w:r w:rsidRPr="00E328A0">
            <w:instrText xml:space="preserve"> TOC \o "1-3" \h \z \u </w:instrText>
          </w:r>
          <w:r w:rsidRPr="00E328A0">
            <w:rPr>
              <w:noProof w:val="0"/>
            </w:rPr>
            <w:fldChar w:fldCharType="separate"/>
          </w:r>
          <w:hyperlink w:anchor="_Toc445903144" w:history="1">
            <w:r w:rsidR="00353CFE" w:rsidRPr="002E1BFC">
              <w:rPr>
                <w:rStyle w:val="Hyperlink"/>
                <w:caps/>
              </w:rPr>
              <w:t>1</w:t>
            </w:r>
            <w:r w:rsidR="00353CFE">
              <w:rPr>
                <w:rFonts w:asciiTheme="minorHAnsi" w:eastAsiaTheme="minorEastAsia" w:hAnsiTheme="minorHAnsi" w:cstheme="minorBidi"/>
                <w:b w:val="0"/>
                <w:bCs w:val="0"/>
                <w:color w:val="auto"/>
                <w:sz w:val="22"/>
                <w:szCs w:val="22"/>
              </w:rPr>
              <w:tab/>
            </w:r>
            <w:r w:rsidR="00353CFE" w:rsidRPr="002E1BFC">
              <w:rPr>
                <w:rStyle w:val="Hyperlink"/>
              </w:rPr>
              <w:t>Introduction</w:t>
            </w:r>
            <w:r w:rsidR="00353CFE">
              <w:rPr>
                <w:webHidden/>
              </w:rPr>
              <w:tab/>
            </w:r>
            <w:r w:rsidR="00353CFE">
              <w:rPr>
                <w:webHidden/>
              </w:rPr>
              <w:fldChar w:fldCharType="begin"/>
            </w:r>
            <w:r w:rsidR="00353CFE">
              <w:rPr>
                <w:webHidden/>
              </w:rPr>
              <w:instrText xml:space="preserve"> PAGEREF _Toc445903144 \h </w:instrText>
            </w:r>
            <w:r w:rsidR="00353CFE">
              <w:rPr>
                <w:webHidden/>
              </w:rPr>
            </w:r>
            <w:r w:rsidR="00353CFE">
              <w:rPr>
                <w:webHidden/>
              </w:rPr>
              <w:fldChar w:fldCharType="separate"/>
            </w:r>
            <w:r w:rsidR="00353CFE">
              <w:rPr>
                <w:webHidden/>
              </w:rPr>
              <w:t>6</w:t>
            </w:r>
            <w:r w:rsidR="00353CFE">
              <w:rPr>
                <w:webHidden/>
              </w:rPr>
              <w:fldChar w:fldCharType="end"/>
            </w:r>
          </w:hyperlink>
        </w:p>
        <w:p w14:paraId="4AE1EF86" w14:textId="77777777" w:rsidR="00353CFE" w:rsidRDefault="00EC5D9F">
          <w:pPr>
            <w:pStyle w:val="TOC2"/>
            <w:tabs>
              <w:tab w:val="left" w:pos="880"/>
              <w:tab w:val="right" w:leader="dot" w:pos="9350"/>
            </w:tabs>
            <w:rPr>
              <w:rFonts w:eastAsiaTheme="minorEastAsia"/>
              <w:noProof/>
            </w:rPr>
          </w:pPr>
          <w:hyperlink w:anchor="_Toc445903145" w:history="1">
            <w:r w:rsidR="00353CFE" w:rsidRPr="002E1BFC">
              <w:rPr>
                <w:rStyle w:val="Hyperlink"/>
                <w:noProof/>
              </w:rPr>
              <w:t>1.1</w:t>
            </w:r>
            <w:r w:rsidR="00353CFE">
              <w:rPr>
                <w:rFonts w:eastAsiaTheme="minorEastAsia"/>
                <w:noProof/>
              </w:rPr>
              <w:tab/>
            </w:r>
            <w:r w:rsidR="00353CFE" w:rsidRPr="002E1BFC">
              <w:rPr>
                <w:rStyle w:val="Hyperlink"/>
                <w:noProof/>
              </w:rPr>
              <w:t>Purpose</w:t>
            </w:r>
            <w:r w:rsidR="00353CFE">
              <w:rPr>
                <w:noProof/>
                <w:webHidden/>
              </w:rPr>
              <w:tab/>
            </w:r>
            <w:r w:rsidR="00353CFE">
              <w:rPr>
                <w:noProof/>
                <w:webHidden/>
              </w:rPr>
              <w:fldChar w:fldCharType="begin"/>
            </w:r>
            <w:r w:rsidR="00353CFE">
              <w:rPr>
                <w:noProof/>
                <w:webHidden/>
              </w:rPr>
              <w:instrText xml:space="preserve"> PAGEREF _Toc445903145 \h </w:instrText>
            </w:r>
            <w:r w:rsidR="00353CFE">
              <w:rPr>
                <w:noProof/>
                <w:webHidden/>
              </w:rPr>
            </w:r>
            <w:r w:rsidR="00353CFE">
              <w:rPr>
                <w:noProof/>
                <w:webHidden/>
              </w:rPr>
              <w:fldChar w:fldCharType="separate"/>
            </w:r>
            <w:r w:rsidR="00353CFE">
              <w:rPr>
                <w:noProof/>
                <w:webHidden/>
              </w:rPr>
              <w:t>6</w:t>
            </w:r>
            <w:r w:rsidR="00353CFE">
              <w:rPr>
                <w:noProof/>
                <w:webHidden/>
              </w:rPr>
              <w:fldChar w:fldCharType="end"/>
            </w:r>
          </w:hyperlink>
        </w:p>
        <w:p w14:paraId="58AEB8AD" w14:textId="77777777" w:rsidR="00353CFE" w:rsidRDefault="00EC5D9F">
          <w:pPr>
            <w:pStyle w:val="TOC2"/>
            <w:tabs>
              <w:tab w:val="left" w:pos="880"/>
              <w:tab w:val="right" w:leader="dot" w:pos="9350"/>
            </w:tabs>
            <w:rPr>
              <w:rFonts w:eastAsiaTheme="minorEastAsia"/>
              <w:noProof/>
            </w:rPr>
          </w:pPr>
          <w:hyperlink w:anchor="_Toc445903146" w:history="1">
            <w:r w:rsidR="00353CFE" w:rsidRPr="002E1BFC">
              <w:rPr>
                <w:rStyle w:val="Hyperlink"/>
                <w:noProof/>
              </w:rPr>
              <w:t>1.2</w:t>
            </w:r>
            <w:r w:rsidR="00353CFE">
              <w:rPr>
                <w:rFonts w:eastAsiaTheme="minorEastAsia"/>
                <w:noProof/>
              </w:rPr>
              <w:tab/>
            </w:r>
            <w:r w:rsidR="00353CFE" w:rsidRPr="002E1BFC">
              <w:rPr>
                <w:rStyle w:val="Hyperlink"/>
                <w:noProof/>
              </w:rPr>
              <w:t>Audience</w:t>
            </w:r>
            <w:r w:rsidR="00353CFE">
              <w:rPr>
                <w:noProof/>
                <w:webHidden/>
              </w:rPr>
              <w:tab/>
            </w:r>
            <w:r w:rsidR="00353CFE">
              <w:rPr>
                <w:noProof/>
                <w:webHidden/>
              </w:rPr>
              <w:fldChar w:fldCharType="begin"/>
            </w:r>
            <w:r w:rsidR="00353CFE">
              <w:rPr>
                <w:noProof/>
                <w:webHidden/>
              </w:rPr>
              <w:instrText xml:space="preserve"> PAGEREF _Toc445903146 \h </w:instrText>
            </w:r>
            <w:r w:rsidR="00353CFE">
              <w:rPr>
                <w:noProof/>
                <w:webHidden/>
              </w:rPr>
            </w:r>
            <w:r w:rsidR="00353CFE">
              <w:rPr>
                <w:noProof/>
                <w:webHidden/>
              </w:rPr>
              <w:fldChar w:fldCharType="separate"/>
            </w:r>
            <w:r w:rsidR="00353CFE">
              <w:rPr>
                <w:noProof/>
                <w:webHidden/>
              </w:rPr>
              <w:t>6</w:t>
            </w:r>
            <w:r w:rsidR="00353CFE">
              <w:rPr>
                <w:noProof/>
                <w:webHidden/>
              </w:rPr>
              <w:fldChar w:fldCharType="end"/>
            </w:r>
          </w:hyperlink>
        </w:p>
        <w:p w14:paraId="41EFAC40" w14:textId="77777777" w:rsidR="00353CFE" w:rsidRDefault="00EC5D9F">
          <w:pPr>
            <w:pStyle w:val="TOC2"/>
            <w:tabs>
              <w:tab w:val="left" w:pos="880"/>
              <w:tab w:val="right" w:leader="dot" w:pos="9350"/>
            </w:tabs>
            <w:rPr>
              <w:rFonts w:eastAsiaTheme="minorEastAsia"/>
              <w:noProof/>
            </w:rPr>
          </w:pPr>
          <w:hyperlink w:anchor="_Toc445903147" w:history="1">
            <w:r w:rsidR="00353CFE" w:rsidRPr="002E1BFC">
              <w:rPr>
                <w:rStyle w:val="Hyperlink"/>
                <w:noProof/>
              </w:rPr>
              <w:t>1.3</w:t>
            </w:r>
            <w:r w:rsidR="00353CFE">
              <w:rPr>
                <w:rFonts w:eastAsiaTheme="minorEastAsia"/>
                <w:noProof/>
              </w:rPr>
              <w:tab/>
            </w:r>
            <w:r w:rsidR="00353CFE" w:rsidRPr="002E1BFC">
              <w:rPr>
                <w:rStyle w:val="Hyperlink"/>
                <w:noProof/>
              </w:rPr>
              <w:t>Scope</w:t>
            </w:r>
            <w:r w:rsidR="00353CFE">
              <w:rPr>
                <w:noProof/>
                <w:webHidden/>
              </w:rPr>
              <w:tab/>
            </w:r>
            <w:r w:rsidR="00353CFE">
              <w:rPr>
                <w:noProof/>
                <w:webHidden/>
              </w:rPr>
              <w:fldChar w:fldCharType="begin"/>
            </w:r>
            <w:r w:rsidR="00353CFE">
              <w:rPr>
                <w:noProof/>
                <w:webHidden/>
              </w:rPr>
              <w:instrText xml:space="preserve"> PAGEREF _Toc445903147 \h </w:instrText>
            </w:r>
            <w:r w:rsidR="00353CFE">
              <w:rPr>
                <w:noProof/>
                <w:webHidden/>
              </w:rPr>
            </w:r>
            <w:r w:rsidR="00353CFE">
              <w:rPr>
                <w:noProof/>
                <w:webHidden/>
              </w:rPr>
              <w:fldChar w:fldCharType="separate"/>
            </w:r>
            <w:r w:rsidR="00353CFE">
              <w:rPr>
                <w:noProof/>
                <w:webHidden/>
              </w:rPr>
              <w:t>6</w:t>
            </w:r>
            <w:r w:rsidR="00353CFE">
              <w:rPr>
                <w:noProof/>
                <w:webHidden/>
              </w:rPr>
              <w:fldChar w:fldCharType="end"/>
            </w:r>
          </w:hyperlink>
        </w:p>
        <w:p w14:paraId="22AFE034" w14:textId="77777777" w:rsidR="00353CFE" w:rsidRDefault="00EC5D9F">
          <w:pPr>
            <w:pStyle w:val="TOC2"/>
            <w:tabs>
              <w:tab w:val="left" w:pos="880"/>
              <w:tab w:val="right" w:leader="dot" w:pos="9350"/>
            </w:tabs>
            <w:rPr>
              <w:rFonts w:eastAsiaTheme="minorEastAsia"/>
              <w:noProof/>
            </w:rPr>
          </w:pPr>
          <w:hyperlink w:anchor="_Toc445903148" w:history="1">
            <w:r w:rsidR="00353CFE" w:rsidRPr="002E1BFC">
              <w:rPr>
                <w:rStyle w:val="Hyperlink"/>
                <w:noProof/>
              </w:rPr>
              <w:t>1.4</w:t>
            </w:r>
            <w:r w:rsidR="00353CFE">
              <w:rPr>
                <w:rFonts w:eastAsiaTheme="minorEastAsia"/>
                <w:noProof/>
              </w:rPr>
              <w:tab/>
            </w:r>
            <w:r w:rsidR="00353CFE" w:rsidRPr="002E1BFC">
              <w:rPr>
                <w:rStyle w:val="Hyperlink"/>
                <w:noProof/>
              </w:rPr>
              <w:t>Terms and Definitions</w:t>
            </w:r>
            <w:r w:rsidR="00353CFE">
              <w:rPr>
                <w:noProof/>
                <w:webHidden/>
              </w:rPr>
              <w:tab/>
            </w:r>
            <w:r w:rsidR="00353CFE">
              <w:rPr>
                <w:noProof/>
                <w:webHidden/>
              </w:rPr>
              <w:fldChar w:fldCharType="begin"/>
            </w:r>
            <w:r w:rsidR="00353CFE">
              <w:rPr>
                <w:noProof/>
                <w:webHidden/>
              </w:rPr>
              <w:instrText xml:space="preserve"> PAGEREF _Toc445903148 \h </w:instrText>
            </w:r>
            <w:r w:rsidR="00353CFE">
              <w:rPr>
                <w:noProof/>
                <w:webHidden/>
              </w:rPr>
            </w:r>
            <w:r w:rsidR="00353CFE">
              <w:rPr>
                <w:noProof/>
                <w:webHidden/>
              </w:rPr>
              <w:fldChar w:fldCharType="separate"/>
            </w:r>
            <w:r w:rsidR="00353CFE">
              <w:rPr>
                <w:noProof/>
                <w:webHidden/>
              </w:rPr>
              <w:t>7</w:t>
            </w:r>
            <w:r w:rsidR="00353CFE">
              <w:rPr>
                <w:noProof/>
                <w:webHidden/>
              </w:rPr>
              <w:fldChar w:fldCharType="end"/>
            </w:r>
          </w:hyperlink>
        </w:p>
        <w:p w14:paraId="5038F345"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49" w:history="1">
            <w:r w:rsidR="00353CFE" w:rsidRPr="002E1BFC">
              <w:rPr>
                <w:rStyle w:val="Hyperlink"/>
              </w:rPr>
              <w:t>2</w:t>
            </w:r>
            <w:r w:rsidR="00353CFE">
              <w:rPr>
                <w:rFonts w:asciiTheme="minorHAnsi" w:eastAsiaTheme="minorEastAsia" w:hAnsiTheme="minorHAnsi" w:cstheme="minorBidi"/>
                <w:b w:val="0"/>
                <w:bCs w:val="0"/>
                <w:color w:val="auto"/>
                <w:sz w:val="22"/>
                <w:szCs w:val="22"/>
              </w:rPr>
              <w:tab/>
            </w:r>
            <w:r w:rsidR="00353CFE" w:rsidRPr="002E1BFC">
              <w:rPr>
                <w:rStyle w:val="Hyperlink"/>
              </w:rPr>
              <w:t>Determining Type of Access</w:t>
            </w:r>
            <w:r w:rsidR="00353CFE">
              <w:rPr>
                <w:webHidden/>
              </w:rPr>
              <w:tab/>
            </w:r>
            <w:r w:rsidR="00353CFE">
              <w:rPr>
                <w:webHidden/>
              </w:rPr>
              <w:fldChar w:fldCharType="begin"/>
            </w:r>
            <w:r w:rsidR="00353CFE">
              <w:rPr>
                <w:webHidden/>
              </w:rPr>
              <w:instrText xml:space="preserve"> PAGEREF _Toc445903149 \h </w:instrText>
            </w:r>
            <w:r w:rsidR="00353CFE">
              <w:rPr>
                <w:webHidden/>
              </w:rPr>
            </w:r>
            <w:r w:rsidR="00353CFE">
              <w:rPr>
                <w:webHidden/>
              </w:rPr>
              <w:fldChar w:fldCharType="separate"/>
            </w:r>
            <w:r w:rsidR="00353CFE">
              <w:rPr>
                <w:webHidden/>
              </w:rPr>
              <w:t>7</w:t>
            </w:r>
            <w:r w:rsidR="00353CFE">
              <w:rPr>
                <w:webHidden/>
              </w:rPr>
              <w:fldChar w:fldCharType="end"/>
            </w:r>
          </w:hyperlink>
        </w:p>
        <w:p w14:paraId="33D989BD" w14:textId="77777777" w:rsidR="00353CFE" w:rsidRDefault="00EC5D9F">
          <w:pPr>
            <w:pStyle w:val="TOC2"/>
            <w:tabs>
              <w:tab w:val="left" w:pos="880"/>
              <w:tab w:val="right" w:leader="dot" w:pos="9350"/>
            </w:tabs>
            <w:rPr>
              <w:rFonts w:eastAsiaTheme="minorEastAsia"/>
              <w:noProof/>
            </w:rPr>
          </w:pPr>
          <w:hyperlink w:anchor="_Toc445903150" w:history="1">
            <w:r w:rsidR="00353CFE" w:rsidRPr="002E1BFC">
              <w:rPr>
                <w:rStyle w:val="Hyperlink"/>
                <w:noProof/>
              </w:rPr>
              <w:t>2.1</w:t>
            </w:r>
            <w:r w:rsidR="00353CFE">
              <w:rPr>
                <w:rFonts w:eastAsiaTheme="minorEastAsia"/>
                <w:noProof/>
              </w:rPr>
              <w:tab/>
            </w:r>
            <w:r w:rsidR="00353CFE" w:rsidRPr="002E1BFC">
              <w:rPr>
                <w:rStyle w:val="Hyperlink"/>
                <w:noProof/>
              </w:rPr>
              <w:t>Getting Started for Customer Access</w:t>
            </w:r>
            <w:r w:rsidR="00353CFE">
              <w:rPr>
                <w:noProof/>
                <w:webHidden/>
              </w:rPr>
              <w:tab/>
            </w:r>
            <w:r w:rsidR="00353CFE">
              <w:rPr>
                <w:noProof/>
                <w:webHidden/>
              </w:rPr>
              <w:fldChar w:fldCharType="begin"/>
            </w:r>
            <w:r w:rsidR="00353CFE">
              <w:rPr>
                <w:noProof/>
                <w:webHidden/>
              </w:rPr>
              <w:instrText xml:space="preserve"> PAGEREF _Toc445903150 \h </w:instrText>
            </w:r>
            <w:r w:rsidR="00353CFE">
              <w:rPr>
                <w:noProof/>
                <w:webHidden/>
              </w:rPr>
            </w:r>
            <w:r w:rsidR="00353CFE">
              <w:rPr>
                <w:noProof/>
                <w:webHidden/>
              </w:rPr>
              <w:fldChar w:fldCharType="separate"/>
            </w:r>
            <w:r w:rsidR="00353CFE">
              <w:rPr>
                <w:noProof/>
                <w:webHidden/>
              </w:rPr>
              <w:t>9</w:t>
            </w:r>
            <w:r w:rsidR="00353CFE">
              <w:rPr>
                <w:noProof/>
                <w:webHidden/>
              </w:rPr>
              <w:fldChar w:fldCharType="end"/>
            </w:r>
          </w:hyperlink>
        </w:p>
        <w:p w14:paraId="3B85F22D"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51" w:history="1">
            <w:r w:rsidR="00353CFE" w:rsidRPr="002E1BFC">
              <w:rPr>
                <w:rStyle w:val="Hyperlink"/>
              </w:rPr>
              <w:t>3</w:t>
            </w:r>
            <w:r w:rsidR="00353CFE">
              <w:rPr>
                <w:rFonts w:asciiTheme="minorHAnsi" w:eastAsiaTheme="minorEastAsia" w:hAnsiTheme="minorHAnsi" w:cstheme="minorBidi"/>
                <w:b w:val="0"/>
                <w:bCs w:val="0"/>
                <w:color w:val="auto"/>
                <w:sz w:val="22"/>
                <w:szCs w:val="22"/>
              </w:rPr>
              <w:tab/>
            </w:r>
            <w:r w:rsidR="00353CFE" w:rsidRPr="002E1BFC">
              <w:rPr>
                <w:rStyle w:val="Hyperlink"/>
              </w:rPr>
              <w:t>Obtaining Level 1 Access</w:t>
            </w:r>
            <w:r w:rsidR="00353CFE">
              <w:rPr>
                <w:webHidden/>
              </w:rPr>
              <w:tab/>
            </w:r>
            <w:r w:rsidR="00353CFE">
              <w:rPr>
                <w:webHidden/>
              </w:rPr>
              <w:fldChar w:fldCharType="begin"/>
            </w:r>
            <w:r w:rsidR="00353CFE">
              <w:rPr>
                <w:webHidden/>
              </w:rPr>
              <w:instrText xml:space="preserve"> PAGEREF _Toc445903151 \h </w:instrText>
            </w:r>
            <w:r w:rsidR="00353CFE">
              <w:rPr>
                <w:webHidden/>
              </w:rPr>
            </w:r>
            <w:r w:rsidR="00353CFE">
              <w:rPr>
                <w:webHidden/>
              </w:rPr>
              <w:fldChar w:fldCharType="separate"/>
            </w:r>
            <w:r w:rsidR="00353CFE">
              <w:rPr>
                <w:webHidden/>
              </w:rPr>
              <w:t>10</w:t>
            </w:r>
            <w:r w:rsidR="00353CFE">
              <w:rPr>
                <w:webHidden/>
              </w:rPr>
              <w:fldChar w:fldCharType="end"/>
            </w:r>
          </w:hyperlink>
        </w:p>
        <w:p w14:paraId="1CA86C03" w14:textId="77777777" w:rsidR="00353CFE" w:rsidRDefault="00EC5D9F">
          <w:pPr>
            <w:pStyle w:val="TOC2"/>
            <w:tabs>
              <w:tab w:val="left" w:pos="880"/>
              <w:tab w:val="right" w:leader="dot" w:pos="9350"/>
            </w:tabs>
            <w:rPr>
              <w:rFonts w:eastAsiaTheme="minorEastAsia"/>
              <w:noProof/>
            </w:rPr>
          </w:pPr>
          <w:hyperlink w:anchor="_Toc445903152" w:history="1">
            <w:r w:rsidR="00353CFE" w:rsidRPr="002E1BFC">
              <w:rPr>
                <w:rStyle w:val="Hyperlink"/>
                <w:rFonts w:eastAsia="Times New Roman"/>
                <w:noProof/>
              </w:rPr>
              <w:t>3.1</w:t>
            </w:r>
            <w:r w:rsidR="00353CFE">
              <w:rPr>
                <w:rFonts w:eastAsiaTheme="minorEastAsia"/>
                <w:noProof/>
              </w:rPr>
              <w:tab/>
            </w:r>
            <w:r w:rsidR="00353CFE" w:rsidRPr="002E1BFC">
              <w:rPr>
                <w:rStyle w:val="Hyperlink"/>
                <w:rFonts w:eastAsia="Times New Roman"/>
                <w:noProof/>
              </w:rPr>
              <w:t>Registering a Level 1 Account</w:t>
            </w:r>
            <w:r w:rsidR="00353CFE">
              <w:rPr>
                <w:noProof/>
                <w:webHidden/>
              </w:rPr>
              <w:tab/>
            </w:r>
            <w:r w:rsidR="00353CFE">
              <w:rPr>
                <w:noProof/>
                <w:webHidden/>
              </w:rPr>
              <w:fldChar w:fldCharType="begin"/>
            </w:r>
            <w:r w:rsidR="00353CFE">
              <w:rPr>
                <w:noProof/>
                <w:webHidden/>
              </w:rPr>
              <w:instrText xml:space="preserve"> PAGEREF _Toc445903152 \h </w:instrText>
            </w:r>
            <w:r w:rsidR="00353CFE">
              <w:rPr>
                <w:noProof/>
                <w:webHidden/>
              </w:rPr>
            </w:r>
            <w:r w:rsidR="00353CFE">
              <w:rPr>
                <w:noProof/>
                <w:webHidden/>
              </w:rPr>
              <w:fldChar w:fldCharType="separate"/>
            </w:r>
            <w:r w:rsidR="00353CFE">
              <w:rPr>
                <w:noProof/>
                <w:webHidden/>
              </w:rPr>
              <w:t>11</w:t>
            </w:r>
            <w:r w:rsidR="00353CFE">
              <w:rPr>
                <w:noProof/>
                <w:webHidden/>
              </w:rPr>
              <w:fldChar w:fldCharType="end"/>
            </w:r>
          </w:hyperlink>
        </w:p>
        <w:p w14:paraId="04446365" w14:textId="77777777" w:rsidR="00353CFE" w:rsidRDefault="00EC5D9F">
          <w:pPr>
            <w:pStyle w:val="TOC2"/>
            <w:tabs>
              <w:tab w:val="left" w:pos="880"/>
              <w:tab w:val="right" w:leader="dot" w:pos="9350"/>
            </w:tabs>
            <w:rPr>
              <w:rFonts w:eastAsiaTheme="minorEastAsia"/>
              <w:noProof/>
            </w:rPr>
          </w:pPr>
          <w:hyperlink w:anchor="_Toc445903153" w:history="1">
            <w:r w:rsidR="00353CFE" w:rsidRPr="002E1BFC">
              <w:rPr>
                <w:rStyle w:val="Hyperlink"/>
                <w:rFonts w:eastAsia="Times New Roman"/>
                <w:noProof/>
              </w:rPr>
              <w:t>3.2</w:t>
            </w:r>
            <w:r w:rsidR="00353CFE">
              <w:rPr>
                <w:rFonts w:eastAsiaTheme="minorEastAsia"/>
                <w:noProof/>
              </w:rPr>
              <w:tab/>
            </w:r>
            <w:r w:rsidR="00353CFE" w:rsidRPr="002E1BFC">
              <w:rPr>
                <w:rStyle w:val="Hyperlink"/>
                <w:rFonts w:eastAsia="Times New Roman"/>
                <w:noProof/>
              </w:rPr>
              <w:t>Verifying Level 1 User Information</w:t>
            </w:r>
            <w:r w:rsidR="00353CFE">
              <w:rPr>
                <w:noProof/>
                <w:webHidden/>
              </w:rPr>
              <w:tab/>
            </w:r>
            <w:r w:rsidR="00353CFE">
              <w:rPr>
                <w:noProof/>
                <w:webHidden/>
              </w:rPr>
              <w:fldChar w:fldCharType="begin"/>
            </w:r>
            <w:r w:rsidR="00353CFE">
              <w:rPr>
                <w:noProof/>
                <w:webHidden/>
              </w:rPr>
              <w:instrText xml:space="preserve"> PAGEREF _Toc445903153 \h </w:instrText>
            </w:r>
            <w:r w:rsidR="00353CFE">
              <w:rPr>
                <w:noProof/>
                <w:webHidden/>
              </w:rPr>
            </w:r>
            <w:r w:rsidR="00353CFE">
              <w:rPr>
                <w:noProof/>
                <w:webHidden/>
              </w:rPr>
              <w:fldChar w:fldCharType="separate"/>
            </w:r>
            <w:r w:rsidR="00353CFE">
              <w:rPr>
                <w:noProof/>
                <w:webHidden/>
              </w:rPr>
              <w:t>13</w:t>
            </w:r>
            <w:r w:rsidR="00353CFE">
              <w:rPr>
                <w:noProof/>
                <w:webHidden/>
              </w:rPr>
              <w:fldChar w:fldCharType="end"/>
            </w:r>
          </w:hyperlink>
        </w:p>
        <w:p w14:paraId="4EA5C4ED" w14:textId="77777777" w:rsidR="00353CFE" w:rsidRDefault="00EC5D9F">
          <w:pPr>
            <w:pStyle w:val="TOC2"/>
            <w:tabs>
              <w:tab w:val="left" w:pos="880"/>
              <w:tab w:val="right" w:leader="dot" w:pos="9350"/>
            </w:tabs>
            <w:rPr>
              <w:rFonts w:eastAsiaTheme="minorEastAsia"/>
              <w:noProof/>
            </w:rPr>
          </w:pPr>
          <w:hyperlink w:anchor="_Toc445903154" w:history="1">
            <w:r w:rsidR="00353CFE" w:rsidRPr="002E1BFC">
              <w:rPr>
                <w:rStyle w:val="Hyperlink"/>
                <w:rFonts w:eastAsia="Times New Roman"/>
                <w:noProof/>
              </w:rPr>
              <w:t>3.3</w:t>
            </w:r>
            <w:r w:rsidR="00353CFE">
              <w:rPr>
                <w:rFonts w:eastAsiaTheme="minorEastAsia"/>
                <w:noProof/>
              </w:rPr>
              <w:tab/>
            </w:r>
            <w:r w:rsidR="00353CFE" w:rsidRPr="002E1BFC">
              <w:rPr>
                <w:rStyle w:val="Hyperlink"/>
                <w:rFonts w:eastAsia="Times New Roman"/>
                <w:noProof/>
              </w:rPr>
              <w:t>Receiving Activation Email</w:t>
            </w:r>
            <w:r w:rsidR="00353CFE">
              <w:rPr>
                <w:noProof/>
                <w:webHidden/>
              </w:rPr>
              <w:tab/>
            </w:r>
            <w:r w:rsidR="00353CFE">
              <w:rPr>
                <w:noProof/>
                <w:webHidden/>
              </w:rPr>
              <w:fldChar w:fldCharType="begin"/>
            </w:r>
            <w:r w:rsidR="00353CFE">
              <w:rPr>
                <w:noProof/>
                <w:webHidden/>
              </w:rPr>
              <w:instrText xml:space="preserve"> PAGEREF _Toc445903154 \h </w:instrText>
            </w:r>
            <w:r w:rsidR="00353CFE">
              <w:rPr>
                <w:noProof/>
                <w:webHidden/>
              </w:rPr>
            </w:r>
            <w:r w:rsidR="00353CFE">
              <w:rPr>
                <w:noProof/>
                <w:webHidden/>
              </w:rPr>
              <w:fldChar w:fldCharType="separate"/>
            </w:r>
            <w:r w:rsidR="00353CFE">
              <w:rPr>
                <w:noProof/>
                <w:webHidden/>
              </w:rPr>
              <w:t>13</w:t>
            </w:r>
            <w:r w:rsidR="00353CFE">
              <w:rPr>
                <w:noProof/>
                <w:webHidden/>
              </w:rPr>
              <w:fldChar w:fldCharType="end"/>
            </w:r>
          </w:hyperlink>
        </w:p>
        <w:p w14:paraId="48808A85"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55" w:history="1">
            <w:r w:rsidR="00353CFE" w:rsidRPr="002E1BFC">
              <w:rPr>
                <w:rStyle w:val="Hyperlink"/>
              </w:rPr>
              <w:t>4</w:t>
            </w:r>
            <w:r w:rsidR="00353CFE">
              <w:rPr>
                <w:rFonts w:asciiTheme="minorHAnsi" w:eastAsiaTheme="minorEastAsia" w:hAnsiTheme="minorHAnsi" w:cstheme="minorBidi"/>
                <w:b w:val="0"/>
                <w:bCs w:val="0"/>
                <w:color w:val="auto"/>
                <w:sz w:val="22"/>
                <w:szCs w:val="22"/>
              </w:rPr>
              <w:tab/>
            </w:r>
            <w:r w:rsidR="00353CFE" w:rsidRPr="002E1BFC">
              <w:rPr>
                <w:rStyle w:val="Hyperlink"/>
              </w:rPr>
              <w:t>Obtaining Level 2 Access</w:t>
            </w:r>
            <w:r w:rsidR="00353CFE">
              <w:rPr>
                <w:webHidden/>
              </w:rPr>
              <w:tab/>
            </w:r>
            <w:r w:rsidR="00353CFE">
              <w:rPr>
                <w:webHidden/>
              </w:rPr>
              <w:fldChar w:fldCharType="begin"/>
            </w:r>
            <w:r w:rsidR="00353CFE">
              <w:rPr>
                <w:webHidden/>
              </w:rPr>
              <w:instrText xml:space="preserve"> PAGEREF _Toc445903155 \h </w:instrText>
            </w:r>
            <w:r w:rsidR="00353CFE">
              <w:rPr>
                <w:webHidden/>
              </w:rPr>
            </w:r>
            <w:r w:rsidR="00353CFE">
              <w:rPr>
                <w:webHidden/>
              </w:rPr>
              <w:fldChar w:fldCharType="separate"/>
            </w:r>
            <w:r w:rsidR="00353CFE">
              <w:rPr>
                <w:webHidden/>
              </w:rPr>
              <w:t>14</w:t>
            </w:r>
            <w:r w:rsidR="00353CFE">
              <w:rPr>
                <w:webHidden/>
              </w:rPr>
              <w:fldChar w:fldCharType="end"/>
            </w:r>
          </w:hyperlink>
        </w:p>
        <w:p w14:paraId="064EE2AB" w14:textId="77777777" w:rsidR="00353CFE" w:rsidRDefault="00EC5D9F">
          <w:pPr>
            <w:pStyle w:val="TOC2"/>
            <w:tabs>
              <w:tab w:val="left" w:pos="880"/>
              <w:tab w:val="right" w:leader="dot" w:pos="9350"/>
            </w:tabs>
            <w:rPr>
              <w:rFonts w:eastAsiaTheme="minorEastAsia"/>
              <w:noProof/>
            </w:rPr>
          </w:pPr>
          <w:hyperlink w:anchor="_Toc445903156" w:history="1">
            <w:r w:rsidR="00353CFE" w:rsidRPr="002E1BFC">
              <w:rPr>
                <w:rStyle w:val="Hyperlink"/>
                <w:rFonts w:eastAsia="Times New Roman"/>
                <w:noProof/>
              </w:rPr>
              <w:t>4.1</w:t>
            </w:r>
            <w:r w:rsidR="00353CFE">
              <w:rPr>
                <w:rFonts w:eastAsiaTheme="minorEastAsia"/>
                <w:noProof/>
              </w:rPr>
              <w:tab/>
            </w:r>
            <w:r w:rsidR="00353CFE" w:rsidRPr="002E1BFC">
              <w:rPr>
                <w:rStyle w:val="Hyperlink"/>
                <w:rFonts w:eastAsia="Times New Roman"/>
                <w:noProof/>
              </w:rPr>
              <w:t>Registering a Level 2 Account</w:t>
            </w:r>
            <w:r w:rsidR="00353CFE">
              <w:rPr>
                <w:noProof/>
                <w:webHidden/>
              </w:rPr>
              <w:tab/>
            </w:r>
            <w:r w:rsidR="00353CFE">
              <w:rPr>
                <w:noProof/>
                <w:webHidden/>
              </w:rPr>
              <w:fldChar w:fldCharType="begin"/>
            </w:r>
            <w:r w:rsidR="00353CFE">
              <w:rPr>
                <w:noProof/>
                <w:webHidden/>
              </w:rPr>
              <w:instrText xml:space="preserve"> PAGEREF _Toc445903156 \h </w:instrText>
            </w:r>
            <w:r w:rsidR="00353CFE">
              <w:rPr>
                <w:noProof/>
                <w:webHidden/>
              </w:rPr>
            </w:r>
            <w:r w:rsidR="00353CFE">
              <w:rPr>
                <w:noProof/>
                <w:webHidden/>
              </w:rPr>
              <w:fldChar w:fldCharType="separate"/>
            </w:r>
            <w:r w:rsidR="00353CFE">
              <w:rPr>
                <w:noProof/>
                <w:webHidden/>
              </w:rPr>
              <w:t>16</w:t>
            </w:r>
            <w:r w:rsidR="00353CFE">
              <w:rPr>
                <w:noProof/>
                <w:webHidden/>
              </w:rPr>
              <w:fldChar w:fldCharType="end"/>
            </w:r>
          </w:hyperlink>
        </w:p>
        <w:p w14:paraId="1B5A5F23" w14:textId="77777777" w:rsidR="00353CFE" w:rsidRDefault="00EC5D9F">
          <w:pPr>
            <w:pStyle w:val="TOC2"/>
            <w:tabs>
              <w:tab w:val="left" w:pos="880"/>
              <w:tab w:val="right" w:leader="dot" w:pos="9350"/>
            </w:tabs>
            <w:rPr>
              <w:rFonts w:eastAsiaTheme="minorEastAsia"/>
              <w:noProof/>
            </w:rPr>
          </w:pPr>
          <w:hyperlink w:anchor="_Toc445903157" w:history="1">
            <w:r w:rsidR="00353CFE" w:rsidRPr="002E1BFC">
              <w:rPr>
                <w:rStyle w:val="Hyperlink"/>
                <w:rFonts w:eastAsia="Times New Roman"/>
                <w:noProof/>
              </w:rPr>
              <w:t>4.2</w:t>
            </w:r>
            <w:r w:rsidR="00353CFE">
              <w:rPr>
                <w:rFonts w:eastAsiaTheme="minorEastAsia"/>
                <w:noProof/>
              </w:rPr>
              <w:tab/>
            </w:r>
            <w:r w:rsidR="00353CFE" w:rsidRPr="002E1BFC">
              <w:rPr>
                <w:rStyle w:val="Hyperlink"/>
                <w:rFonts w:eastAsia="Times New Roman"/>
                <w:noProof/>
              </w:rPr>
              <w:t>Verifying Level 2 User Information</w:t>
            </w:r>
            <w:r w:rsidR="00353CFE">
              <w:rPr>
                <w:noProof/>
                <w:webHidden/>
              </w:rPr>
              <w:tab/>
            </w:r>
            <w:r w:rsidR="00353CFE">
              <w:rPr>
                <w:noProof/>
                <w:webHidden/>
              </w:rPr>
              <w:fldChar w:fldCharType="begin"/>
            </w:r>
            <w:r w:rsidR="00353CFE">
              <w:rPr>
                <w:noProof/>
                <w:webHidden/>
              </w:rPr>
              <w:instrText xml:space="preserve"> PAGEREF _Toc445903157 \h </w:instrText>
            </w:r>
            <w:r w:rsidR="00353CFE">
              <w:rPr>
                <w:noProof/>
                <w:webHidden/>
              </w:rPr>
            </w:r>
            <w:r w:rsidR="00353CFE">
              <w:rPr>
                <w:noProof/>
                <w:webHidden/>
              </w:rPr>
              <w:fldChar w:fldCharType="separate"/>
            </w:r>
            <w:r w:rsidR="00353CFE">
              <w:rPr>
                <w:noProof/>
                <w:webHidden/>
              </w:rPr>
              <w:t>19</w:t>
            </w:r>
            <w:r w:rsidR="00353CFE">
              <w:rPr>
                <w:noProof/>
                <w:webHidden/>
              </w:rPr>
              <w:fldChar w:fldCharType="end"/>
            </w:r>
          </w:hyperlink>
        </w:p>
        <w:p w14:paraId="75009136" w14:textId="77777777" w:rsidR="00353CFE" w:rsidRDefault="00EC5D9F">
          <w:pPr>
            <w:pStyle w:val="TOC2"/>
            <w:tabs>
              <w:tab w:val="left" w:pos="880"/>
              <w:tab w:val="right" w:leader="dot" w:pos="9350"/>
            </w:tabs>
            <w:rPr>
              <w:rFonts w:eastAsiaTheme="minorEastAsia"/>
              <w:noProof/>
            </w:rPr>
          </w:pPr>
          <w:hyperlink w:anchor="_Toc445903158" w:history="1">
            <w:r w:rsidR="00353CFE" w:rsidRPr="002E1BFC">
              <w:rPr>
                <w:rStyle w:val="Hyperlink"/>
                <w:rFonts w:eastAsia="Times New Roman"/>
                <w:noProof/>
              </w:rPr>
              <w:t>4.3</w:t>
            </w:r>
            <w:r w:rsidR="00353CFE">
              <w:rPr>
                <w:rFonts w:eastAsiaTheme="minorEastAsia"/>
                <w:noProof/>
              </w:rPr>
              <w:tab/>
            </w:r>
            <w:r w:rsidR="00353CFE" w:rsidRPr="002E1BFC">
              <w:rPr>
                <w:rStyle w:val="Hyperlink"/>
                <w:rFonts w:eastAsia="Times New Roman"/>
                <w:noProof/>
              </w:rPr>
              <w:t>Receiving Activation Email</w:t>
            </w:r>
            <w:r w:rsidR="00353CFE">
              <w:rPr>
                <w:noProof/>
                <w:webHidden/>
              </w:rPr>
              <w:tab/>
            </w:r>
            <w:r w:rsidR="00353CFE">
              <w:rPr>
                <w:noProof/>
                <w:webHidden/>
              </w:rPr>
              <w:fldChar w:fldCharType="begin"/>
            </w:r>
            <w:r w:rsidR="00353CFE">
              <w:rPr>
                <w:noProof/>
                <w:webHidden/>
              </w:rPr>
              <w:instrText xml:space="preserve"> PAGEREF _Toc445903158 \h </w:instrText>
            </w:r>
            <w:r w:rsidR="00353CFE">
              <w:rPr>
                <w:noProof/>
                <w:webHidden/>
              </w:rPr>
            </w:r>
            <w:r w:rsidR="00353CFE">
              <w:rPr>
                <w:noProof/>
                <w:webHidden/>
              </w:rPr>
              <w:fldChar w:fldCharType="separate"/>
            </w:r>
            <w:r w:rsidR="00353CFE">
              <w:rPr>
                <w:noProof/>
                <w:webHidden/>
              </w:rPr>
              <w:t>20</w:t>
            </w:r>
            <w:r w:rsidR="00353CFE">
              <w:rPr>
                <w:noProof/>
                <w:webHidden/>
              </w:rPr>
              <w:fldChar w:fldCharType="end"/>
            </w:r>
          </w:hyperlink>
        </w:p>
        <w:p w14:paraId="31CFBA1B" w14:textId="77777777" w:rsidR="00353CFE" w:rsidRDefault="00EC5D9F">
          <w:pPr>
            <w:pStyle w:val="TOC2"/>
            <w:tabs>
              <w:tab w:val="left" w:pos="880"/>
              <w:tab w:val="right" w:leader="dot" w:pos="9350"/>
            </w:tabs>
            <w:rPr>
              <w:rFonts w:eastAsiaTheme="minorEastAsia"/>
              <w:noProof/>
            </w:rPr>
          </w:pPr>
          <w:hyperlink w:anchor="_Toc445903159" w:history="1">
            <w:r w:rsidR="00353CFE" w:rsidRPr="002E1BFC">
              <w:rPr>
                <w:rStyle w:val="Hyperlink"/>
                <w:rFonts w:eastAsia="Times New Roman"/>
                <w:noProof/>
              </w:rPr>
              <w:t>4.4</w:t>
            </w:r>
            <w:r w:rsidR="00353CFE">
              <w:rPr>
                <w:rFonts w:eastAsiaTheme="minorEastAsia"/>
                <w:noProof/>
              </w:rPr>
              <w:tab/>
            </w:r>
            <w:r w:rsidR="00353CFE" w:rsidRPr="002E1BFC">
              <w:rPr>
                <w:rStyle w:val="Hyperlink"/>
                <w:rFonts w:eastAsia="Times New Roman"/>
                <w:noProof/>
              </w:rPr>
              <w:t>Identity Proofing</w:t>
            </w:r>
            <w:r w:rsidR="00353CFE">
              <w:rPr>
                <w:noProof/>
                <w:webHidden/>
              </w:rPr>
              <w:tab/>
            </w:r>
            <w:r w:rsidR="00353CFE">
              <w:rPr>
                <w:noProof/>
                <w:webHidden/>
              </w:rPr>
              <w:fldChar w:fldCharType="begin"/>
            </w:r>
            <w:r w:rsidR="00353CFE">
              <w:rPr>
                <w:noProof/>
                <w:webHidden/>
              </w:rPr>
              <w:instrText xml:space="preserve"> PAGEREF _Toc445903159 \h </w:instrText>
            </w:r>
            <w:r w:rsidR="00353CFE">
              <w:rPr>
                <w:noProof/>
                <w:webHidden/>
              </w:rPr>
            </w:r>
            <w:r w:rsidR="00353CFE">
              <w:rPr>
                <w:noProof/>
                <w:webHidden/>
              </w:rPr>
              <w:fldChar w:fldCharType="separate"/>
            </w:r>
            <w:r w:rsidR="00353CFE">
              <w:rPr>
                <w:noProof/>
                <w:webHidden/>
              </w:rPr>
              <w:t>22</w:t>
            </w:r>
            <w:r w:rsidR="00353CFE">
              <w:rPr>
                <w:noProof/>
                <w:webHidden/>
              </w:rPr>
              <w:fldChar w:fldCharType="end"/>
            </w:r>
          </w:hyperlink>
        </w:p>
        <w:p w14:paraId="09237075"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60" w:history="1">
            <w:r w:rsidR="00353CFE" w:rsidRPr="002E1BFC">
              <w:rPr>
                <w:rStyle w:val="Hyperlink"/>
              </w:rPr>
              <w:t>5</w:t>
            </w:r>
            <w:r w:rsidR="00353CFE">
              <w:rPr>
                <w:rFonts w:asciiTheme="minorHAnsi" w:eastAsiaTheme="minorEastAsia" w:hAnsiTheme="minorHAnsi" w:cstheme="minorBidi"/>
                <w:b w:val="0"/>
                <w:bCs w:val="0"/>
                <w:color w:val="auto"/>
                <w:sz w:val="22"/>
                <w:szCs w:val="22"/>
              </w:rPr>
              <w:tab/>
            </w:r>
            <w:r w:rsidR="00353CFE" w:rsidRPr="002E1BFC">
              <w:rPr>
                <w:rStyle w:val="Hyperlink"/>
              </w:rPr>
              <w:t>Visiting a Local Registration Authority (LRA) for Identity Proofing</w:t>
            </w:r>
            <w:r w:rsidR="00353CFE">
              <w:rPr>
                <w:webHidden/>
              </w:rPr>
              <w:tab/>
            </w:r>
            <w:r w:rsidR="00353CFE">
              <w:rPr>
                <w:webHidden/>
              </w:rPr>
              <w:fldChar w:fldCharType="begin"/>
            </w:r>
            <w:r w:rsidR="00353CFE">
              <w:rPr>
                <w:webHidden/>
              </w:rPr>
              <w:instrText xml:space="preserve"> PAGEREF _Toc445903160 \h </w:instrText>
            </w:r>
            <w:r w:rsidR="00353CFE">
              <w:rPr>
                <w:webHidden/>
              </w:rPr>
            </w:r>
            <w:r w:rsidR="00353CFE">
              <w:rPr>
                <w:webHidden/>
              </w:rPr>
              <w:fldChar w:fldCharType="separate"/>
            </w:r>
            <w:r w:rsidR="00353CFE">
              <w:rPr>
                <w:webHidden/>
              </w:rPr>
              <w:t>23</w:t>
            </w:r>
            <w:r w:rsidR="00353CFE">
              <w:rPr>
                <w:webHidden/>
              </w:rPr>
              <w:fldChar w:fldCharType="end"/>
            </w:r>
          </w:hyperlink>
        </w:p>
        <w:p w14:paraId="2F9DF965"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61" w:history="1">
            <w:r w:rsidR="00353CFE" w:rsidRPr="002E1BFC">
              <w:rPr>
                <w:rStyle w:val="Hyperlink"/>
              </w:rPr>
              <w:t>6</w:t>
            </w:r>
            <w:r w:rsidR="00353CFE">
              <w:rPr>
                <w:rFonts w:asciiTheme="minorHAnsi" w:eastAsiaTheme="minorEastAsia" w:hAnsiTheme="minorHAnsi" w:cstheme="minorBidi"/>
                <w:b w:val="0"/>
                <w:bCs w:val="0"/>
                <w:color w:val="auto"/>
                <w:sz w:val="22"/>
                <w:szCs w:val="22"/>
              </w:rPr>
              <w:tab/>
            </w:r>
            <w:r w:rsidR="00353CFE" w:rsidRPr="002E1BFC">
              <w:rPr>
                <w:rStyle w:val="Hyperlink"/>
              </w:rPr>
              <w:t>Using Online Identity Proofing (OIDP)</w:t>
            </w:r>
            <w:r w:rsidR="00353CFE">
              <w:rPr>
                <w:webHidden/>
              </w:rPr>
              <w:tab/>
            </w:r>
            <w:r w:rsidR="00353CFE">
              <w:rPr>
                <w:webHidden/>
              </w:rPr>
              <w:fldChar w:fldCharType="begin"/>
            </w:r>
            <w:r w:rsidR="00353CFE">
              <w:rPr>
                <w:webHidden/>
              </w:rPr>
              <w:instrText xml:space="preserve"> PAGEREF _Toc445903161 \h </w:instrText>
            </w:r>
            <w:r w:rsidR="00353CFE">
              <w:rPr>
                <w:webHidden/>
              </w:rPr>
            </w:r>
            <w:r w:rsidR="00353CFE">
              <w:rPr>
                <w:webHidden/>
              </w:rPr>
              <w:fldChar w:fldCharType="separate"/>
            </w:r>
            <w:r w:rsidR="00353CFE">
              <w:rPr>
                <w:webHidden/>
              </w:rPr>
              <w:t>25</w:t>
            </w:r>
            <w:r w:rsidR="00353CFE">
              <w:rPr>
                <w:webHidden/>
              </w:rPr>
              <w:fldChar w:fldCharType="end"/>
            </w:r>
          </w:hyperlink>
        </w:p>
        <w:p w14:paraId="5A7556B4"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62" w:history="1">
            <w:r w:rsidR="00353CFE" w:rsidRPr="002E1BFC">
              <w:rPr>
                <w:rStyle w:val="Hyperlink"/>
              </w:rPr>
              <w:t>7</w:t>
            </w:r>
            <w:r w:rsidR="00353CFE">
              <w:rPr>
                <w:rFonts w:asciiTheme="minorHAnsi" w:eastAsiaTheme="minorEastAsia" w:hAnsiTheme="minorHAnsi" w:cstheme="minorBidi"/>
                <w:b w:val="0"/>
                <w:bCs w:val="0"/>
                <w:color w:val="auto"/>
                <w:sz w:val="22"/>
                <w:szCs w:val="22"/>
              </w:rPr>
              <w:tab/>
            </w:r>
            <w:r w:rsidR="00353CFE" w:rsidRPr="002E1BFC">
              <w:rPr>
                <w:rStyle w:val="Hyperlink"/>
              </w:rPr>
              <w:t>Registering for an ICAMaaS PIV/CAC Account</w:t>
            </w:r>
            <w:r w:rsidR="00353CFE">
              <w:rPr>
                <w:webHidden/>
              </w:rPr>
              <w:tab/>
            </w:r>
            <w:r w:rsidR="00353CFE">
              <w:rPr>
                <w:webHidden/>
              </w:rPr>
              <w:fldChar w:fldCharType="begin"/>
            </w:r>
            <w:r w:rsidR="00353CFE">
              <w:rPr>
                <w:webHidden/>
              </w:rPr>
              <w:instrText xml:space="preserve"> PAGEREF _Toc445903162 \h </w:instrText>
            </w:r>
            <w:r w:rsidR="00353CFE">
              <w:rPr>
                <w:webHidden/>
              </w:rPr>
            </w:r>
            <w:r w:rsidR="00353CFE">
              <w:rPr>
                <w:webHidden/>
              </w:rPr>
              <w:fldChar w:fldCharType="separate"/>
            </w:r>
            <w:r w:rsidR="00353CFE">
              <w:rPr>
                <w:webHidden/>
              </w:rPr>
              <w:t>32</w:t>
            </w:r>
            <w:r w:rsidR="00353CFE">
              <w:rPr>
                <w:webHidden/>
              </w:rPr>
              <w:fldChar w:fldCharType="end"/>
            </w:r>
          </w:hyperlink>
        </w:p>
        <w:p w14:paraId="628C2E60"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63" w:history="1">
            <w:r w:rsidR="00353CFE" w:rsidRPr="002E1BFC">
              <w:rPr>
                <w:rStyle w:val="Hyperlink"/>
              </w:rPr>
              <w:t>8</w:t>
            </w:r>
            <w:r w:rsidR="00353CFE">
              <w:rPr>
                <w:rFonts w:asciiTheme="minorHAnsi" w:eastAsiaTheme="minorEastAsia" w:hAnsiTheme="minorHAnsi" w:cstheme="minorBidi"/>
                <w:b w:val="0"/>
                <w:bCs w:val="0"/>
                <w:color w:val="auto"/>
                <w:sz w:val="22"/>
                <w:szCs w:val="22"/>
              </w:rPr>
              <w:tab/>
            </w:r>
            <w:r w:rsidR="00353CFE" w:rsidRPr="002E1BFC">
              <w:rPr>
                <w:rStyle w:val="Hyperlink"/>
              </w:rPr>
              <w:t>Registering for a Federation Account</w:t>
            </w:r>
            <w:r w:rsidR="00353CFE">
              <w:rPr>
                <w:webHidden/>
              </w:rPr>
              <w:tab/>
            </w:r>
            <w:r w:rsidR="00353CFE">
              <w:rPr>
                <w:webHidden/>
              </w:rPr>
              <w:fldChar w:fldCharType="begin"/>
            </w:r>
            <w:r w:rsidR="00353CFE">
              <w:rPr>
                <w:webHidden/>
              </w:rPr>
              <w:instrText xml:space="preserve"> PAGEREF _Toc445903163 \h </w:instrText>
            </w:r>
            <w:r w:rsidR="00353CFE">
              <w:rPr>
                <w:webHidden/>
              </w:rPr>
            </w:r>
            <w:r w:rsidR="00353CFE">
              <w:rPr>
                <w:webHidden/>
              </w:rPr>
              <w:fldChar w:fldCharType="separate"/>
            </w:r>
            <w:r w:rsidR="00353CFE">
              <w:rPr>
                <w:webHidden/>
              </w:rPr>
              <w:t>37</w:t>
            </w:r>
            <w:r w:rsidR="00353CFE">
              <w:rPr>
                <w:webHidden/>
              </w:rPr>
              <w:fldChar w:fldCharType="end"/>
            </w:r>
          </w:hyperlink>
        </w:p>
        <w:p w14:paraId="36DC03CC"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64" w:history="1">
            <w:r w:rsidR="00353CFE" w:rsidRPr="002E1BFC">
              <w:rPr>
                <w:rStyle w:val="Hyperlink"/>
              </w:rPr>
              <w:t>9</w:t>
            </w:r>
            <w:r w:rsidR="00353CFE">
              <w:rPr>
                <w:rFonts w:asciiTheme="minorHAnsi" w:eastAsiaTheme="minorEastAsia" w:hAnsiTheme="minorHAnsi" w:cstheme="minorBidi"/>
                <w:b w:val="0"/>
                <w:bCs w:val="0"/>
                <w:color w:val="auto"/>
                <w:sz w:val="22"/>
                <w:szCs w:val="22"/>
              </w:rPr>
              <w:tab/>
            </w:r>
            <w:r w:rsidR="00353CFE" w:rsidRPr="002E1BFC">
              <w:rPr>
                <w:rStyle w:val="Hyperlink"/>
              </w:rPr>
              <w:t>Registering for an Internal Account</w:t>
            </w:r>
            <w:r w:rsidR="00353CFE">
              <w:rPr>
                <w:webHidden/>
              </w:rPr>
              <w:tab/>
            </w:r>
            <w:r w:rsidR="00353CFE">
              <w:rPr>
                <w:webHidden/>
              </w:rPr>
              <w:fldChar w:fldCharType="begin"/>
            </w:r>
            <w:r w:rsidR="00353CFE">
              <w:rPr>
                <w:webHidden/>
              </w:rPr>
              <w:instrText xml:space="preserve"> PAGEREF _Toc445903164 \h </w:instrText>
            </w:r>
            <w:r w:rsidR="00353CFE">
              <w:rPr>
                <w:webHidden/>
              </w:rPr>
            </w:r>
            <w:r w:rsidR="00353CFE">
              <w:rPr>
                <w:webHidden/>
              </w:rPr>
              <w:fldChar w:fldCharType="separate"/>
            </w:r>
            <w:r w:rsidR="00353CFE">
              <w:rPr>
                <w:webHidden/>
              </w:rPr>
              <w:t>40</w:t>
            </w:r>
            <w:r w:rsidR="00353CFE">
              <w:rPr>
                <w:webHidden/>
              </w:rPr>
              <w:fldChar w:fldCharType="end"/>
            </w:r>
          </w:hyperlink>
        </w:p>
        <w:p w14:paraId="318A8AAB" w14:textId="77777777" w:rsidR="00353CFE" w:rsidRDefault="00EC5D9F">
          <w:pPr>
            <w:pStyle w:val="TOC2"/>
            <w:tabs>
              <w:tab w:val="left" w:pos="880"/>
              <w:tab w:val="right" w:leader="dot" w:pos="9350"/>
            </w:tabs>
            <w:rPr>
              <w:rFonts w:eastAsiaTheme="minorEastAsia"/>
              <w:noProof/>
            </w:rPr>
          </w:pPr>
          <w:hyperlink w:anchor="_Toc445903165" w:history="1">
            <w:r w:rsidR="00353CFE" w:rsidRPr="002E1BFC">
              <w:rPr>
                <w:rStyle w:val="Hyperlink"/>
                <w:noProof/>
              </w:rPr>
              <w:t>9.1</w:t>
            </w:r>
            <w:r w:rsidR="00353CFE">
              <w:rPr>
                <w:rFonts w:eastAsiaTheme="minorEastAsia"/>
                <w:noProof/>
              </w:rPr>
              <w:tab/>
            </w:r>
            <w:r w:rsidR="00353CFE" w:rsidRPr="002E1BFC">
              <w:rPr>
                <w:rStyle w:val="Hyperlink"/>
                <w:noProof/>
              </w:rPr>
              <w:t>Verifying Identity</w:t>
            </w:r>
            <w:r w:rsidR="00353CFE">
              <w:rPr>
                <w:noProof/>
                <w:webHidden/>
              </w:rPr>
              <w:tab/>
            </w:r>
            <w:r w:rsidR="00353CFE">
              <w:rPr>
                <w:noProof/>
                <w:webHidden/>
              </w:rPr>
              <w:fldChar w:fldCharType="begin"/>
            </w:r>
            <w:r w:rsidR="00353CFE">
              <w:rPr>
                <w:noProof/>
                <w:webHidden/>
              </w:rPr>
              <w:instrText xml:space="preserve"> PAGEREF _Toc445903165 \h </w:instrText>
            </w:r>
            <w:r w:rsidR="00353CFE">
              <w:rPr>
                <w:noProof/>
                <w:webHidden/>
              </w:rPr>
            </w:r>
            <w:r w:rsidR="00353CFE">
              <w:rPr>
                <w:noProof/>
                <w:webHidden/>
              </w:rPr>
              <w:fldChar w:fldCharType="separate"/>
            </w:r>
            <w:r w:rsidR="00353CFE">
              <w:rPr>
                <w:noProof/>
                <w:webHidden/>
              </w:rPr>
              <w:t>42</w:t>
            </w:r>
            <w:r w:rsidR="00353CFE">
              <w:rPr>
                <w:noProof/>
                <w:webHidden/>
              </w:rPr>
              <w:fldChar w:fldCharType="end"/>
            </w:r>
          </w:hyperlink>
        </w:p>
        <w:p w14:paraId="2AF688A1" w14:textId="77777777" w:rsidR="00353CFE" w:rsidRDefault="00EC5D9F">
          <w:pPr>
            <w:pStyle w:val="TOC2"/>
            <w:tabs>
              <w:tab w:val="left" w:pos="880"/>
              <w:tab w:val="right" w:leader="dot" w:pos="9350"/>
            </w:tabs>
            <w:rPr>
              <w:rFonts w:eastAsiaTheme="minorEastAsia"/>
              <w:noProof/>
            </w:rPr>
          </w:pPr>
          <w:hyperlink w:anchor="_Toc445903166" w:history="1">
            <w:r w:rsidR="00353CFE" w:rsidRPr="002E1BFC">
              <w:rPr>
                <w:rStyle w:val="Hyperlink"/>
                <w:noProof/>
              </w:rPr>
              <w:t>9.2</w:t>
            </w:r>
            <w:r w:rsidR="00353CFE">
              <w:rPr>
                <w:rFonts w:eastAsiaTheme="minorEastAsia"/>
                <w:noProof/>
              </w:rPr>
              <w:tab/>
            </w:r>
            <w:r w:rsidR="00353CFE" w:rsidRPr="002E1BFC">
              <w:rPr>
                <w:rStyle w:val="Hyperlink"/>
                <w:noProof/>
              </w:rPr>
              <w:t>Confirming Identity Verification</w:t>
            </w:r>
            <w:r w:rsidR="00353CFE">
              <w:rPr>
                <w:noProof/>
                <w:webHidden/>
              </w:rPr>
              <w:tab/>
            </w:r>
            <w:r w:rsidR="00353CFE">
              <w:rPr>
                <w:noProof/>
                <w:webHidden/>
              </w:rPr>
              <w:fldChar w:fldCharType="begin"/>
            </w:r>
            <w:r w:rsidR="00353CFE">
              <w:rPr>
                <w:noProof/>
                <w:webHidden/>
              </w:rPr>
              <w:instrText xml:space="preserve"> PAGEREF _Toc445903166 \h </w:instrText>
            </w:r>
            <w:r w:rsidR="00353CFE">
              <w:rPr>
                <w:noProof/>
                <w:webHidden/>
              </w:rPr>
            </w:r>
            <w:r w:rsidR="00353CFE">
              <w:rPr>
                <w:noProof/>
                <w:webHidden/>
              </w:rPr>
              <w:fldChar w:fldCharType="separate"/>
            </w:r>
            <w:r w:rsidR="00353CFE">
              <w:rPr>
                <w:noProof/>
                <w:webHidden/>
              </w:rPr>
              <w:t>44</w:t>
            </w:r>
            <w:r w:rsidR="00353CFE">
              <w:rPr>
                <w:noProof/>
                <w:webHidden/>
              </w:rPr>
              <w:fldChar w:fldCharType="end"/>
            </w:r>
          </w:hyperlink>
        </w:p>
        <w:p w14:paraId="4EE45F68" w14:textId="77777777" w:rsidR="00353CFE" w:rsidRDefault="00EC5D9F">
          <w:pPr>
            <w:pStyle w:val="TOC2"/>
            <w:tabs>
              <w:tab w:val="left" w:pos="880"/>
              <w:tab w:val="right" w:leader="dot" w:pos="9350"/>
            </w:tabs>
            <w:rPr>
              <w:rFonts w:eastAsiaTheme="minorEastAsia"/>
              <w:noProof/>
            </w:rPr>
          </w:pPr>
          <w:hyperlink w:anchor="_Toc445903167" w:history="1">
            <w:r w:rsidR="00353CFE" w:rsidRPr="002E1BFC">
              <w:rPr>
                <w:rStyle w:val="Hyperlink"/>
                <w:noProof/>
              </w:rPr>
              <w:t>9.3</w:t>
            </w:r>
            <w:r w:rsidR="00353CFE">
              <w:rPr>
                <w:rFonts w:eastAsiaTheme="minorEastAsia"/>
                <w:noProof/>
              </w:rPr>
              <w:tab/>
            </w:r>
            <w:r w:rsidR="00353CFE" w:rsidRPr="002E1BFC">
              <w:rPr>
                <w:rStyle w:val="Hyperlink"/>
                <w:noProof/>
              </w:rPr>
              <w:t>Submitting Account Request Form</w:t>
            </w:r>
            <w:r w:rsidR="00353CFE">
              <w:rPr>
                <w:noProof/>
                <w:webHidden/>
              </w:rPr>
              <w:tab/>
            </w:r>
            <w:r w:rsidR="00353CFE">
              <w:rPr>
                <w:noProof/>
                <w:webHidden/>
              </w:rPr>
              <w:fldChar w:fldCharType="begin"/>
            </w:r>
            <w:r w:rsidR="00353CFE">
              <w:rPr>
                <w:noProof/>
                <w:webHidden/>
              </w:rPr>
              <w:instrText xml:space="preserve"> PAGEREF _Toc445903167 \h </w:instrText>
            </w:r>
            <w:r w:rsidR="00353CFE">
              <w:rPr>
                <w:noProof/>
                <w:webHidden/>
              </w:rPr>
            </w:r>
            <w:r w:rsidR="00353CFE">
              <w:rPr>
                <w:noProof/>
                <w:webHidden/>
              </w:rPr>
              <w:fldChar w:fldCharType="separate"/>
            </w:r>
            <w:r w:rsidR="00353CFE">
              <w:rPr>
                <w:noProof/>
                <w:webHidden/>
              </w:rPr>
              <w:t>45</w:t>
            </w:r>
            <w:r w:rsidR="00353CFE">
              <w:rPr>
                <w:noProof/>
                <w:webHidden/>
              </w:rPr>
              <w:fldChar w:fldCharType="end"/>
            </w:r>
          </w:hyperlink>
        </w:p>
        <w:p w14:paraId="2A2CE73C" w14:textId="77777777" w:rsidR="00353CFE" w:rsidRDefault="00EC5D9F">
          <w:pPr>
            <w:pStyle w:val="TOC3"/>
            <w:tabs>
              <w:tab w:val="left" w:pos="1320"/>
              <w:tab w:val="right" w:leader="dot" w:pos="9350"/>
            </w:tabs>
            <w:rPr>
              <w:rFonts w:eastAsiaTheme="minorEastAsia"/>
              <w:noProof/>
            </w:rPr>
          </w:pPr>
          <w:hyperlink w:anchor="_Toc445903168" w:history="1">
            <w:r w:rsidR="00353CFE" w:rsidRPr="002E1BFC">
              <w:rPr>
                <w:rStyle w:val="Hyperlink"/>
                <w:noProof/>
              </w:rPr>
              <w:t>9.3.1</w:t>
            </w:r>
            <w:r w:rsidR="00353CFE">
              <w:rPr>
                <w:rFonts w:eastAsiaTheme="minorEastAsia"/>
                <w:noProof/>
              </w:rPr>
              <w:tab/>
            </w:r>
            <w:r w:rsidR="00353CFE" w:rsidRPr="002E1BFC">
              <w:rPr>
                <w:rStyle w:val="Hyperlink"/>
                <w:noProof/>
              </w:rPr>
              <w:t>Security Questions</w:t>
            </w:r>
            <w:r w:rsidR="00353CFE">
              <w:rPr>
                <w:noProof/>
                <w:webHidden/>
              </w:rPr>
              <w:tab/>
            </w:r>
            <w:r w:rsidR="00353CFE">
              <w:rPr>
                <w:noProof/>
                <w:webHidden/>
              </w:rPr>
              <w:fldChar w:fldCharType="begin"/>
            </w:r>
            <w:r w:rsidR="00353CFE">
              <w:rPr>
                <w:noProof/>
                <w:webHidden/>
              </w:rPr>
              <w:instrText xml:space="preserve"> PAGEREF _Toc445903168 \h </w:instrText>
            </w:r>
            <w:r w:rsidR="00353CFE">
              <w:rPr>
                <w:noProof/>
                <w:webHidden/>
              </w:rPr>
            </w:r>
            <w:r w:rsidR="00353CFE">
              <w:rPr>
                <w:noProof/>
                <w:webHidden/>
              </w:rPr>
              <w:fldChar w:fldCharType="separate"/>
            </w:r>
            <w:r w:rsidR="00353CFE">
              <w:rPr>
                <w:noProof/>
                <w:webHidden/>
              </w:rPr>
              <w:t>45</w:t>
            </w:r>
            <w:r w:rsidR="00353CFE">
              <w:rPr>
                <w:noProof/>
                <w:webHidden/>
              </w:rPr>
              <w:fldChar w:fldCharType="end"/>
            </w:r>
          </w:hyperlink>
        </w:p>
        <w:p w14:paraId="17AFA318" w14:textId="77777777" w:rsidR="00353CFE" w:rsidRDefault="00EC5D9F">
          <w:pPr>
            <w:pStyle w:val="TOC3"/>
            <w:tabs>
              <w:tab w:val="left" w:pos="1320"/>
              <w:tab w:val="right" w:leader="dot" w:pos="9350"/>
            </w:tabs>
            <w:rPr>
              <w:rFonts w:eastAsiaTheme="minorEastAsia"/>
              <w:noProof/>
            </w:rPr>
          </w:pPr>
          <w:hyperlink w:anchor="_Toc445903169" w:history="1">
            <w:r w:rsidR="00353CFE" w:rsidRPr="002E1BFC">
              <w:rPr>
                <w:rStyle w:val="Hyperlink"/>
                <w:noProof/>
              </w:rPr>
              <w:t>9.3.2</w:t>
            </w:r>
            <w:r w:rsidR="00353CFE">
              <w:rPr>
                <w:rFonts w:eastAsiaTheme="minorEastAsia"/>
                <w:noProof/>
              </w:rPr>
              <w:tab/>
            </w:r>
            <w:r w:rsidR="00353CFE" w:rsidRPr="002E1BFC">
              <w:rPr>
                <w:rStyle w:val="Hyperlink"/>
                <w:noProof/>
              </w:rPr>
              <w:t>Email Address Information</w:t>
            </w:r>
            <w:r w:rsidR="00353CFE">
              <w:rPr>
                <w:noProof/>
                <w:webHidden/>
              </w:rPr>
              <w:tab/>
            </w:r>
            <w:r w:rsidR="00353CFE">
              <w:rPr>
                <w:noProof/>
                <w:webHidden/>
              </w:rPr>
              <w:fldChar w:fldCharType="begin"/>
            </w:r>
            <w:r w:rsidR="00353CFE">
              <w:rPr>
                <w:noProof/>
                <w:webHidden/>
              </w:rPr>
              <w:instrText xml:space="preserve"> PAGEREF _Toc445903169 \h </w:instrText>
            </w:r>
            <w:r w:rsidR="00353CFE">
              <w:rPr>
                <w:noProof/>
                <w:webHidden/>
              </w:rPr>
            </w:r>
            <w:r w:rsidR="00353CFE">
              <w:rPr>
                <w:noProof/>
                <w:webHidden/>
              </w:rPr>
              <w:fldChar w:fldCharType="separate"/>
            </w:r>
            <w:r w:rsidR="00353CFE">
              <w:rPr>
                <w:noProof/>
                <w:webHidden/>
              </w:rPr>
              <w:t>47</w:t>
            </w:r>
            <w:r w:rsidR="00353CFE">
              <w:rPr>
                <w:noProof/>
                <w:webHidden/>
              </w:rPr>
              <w:fldChar w:fldCharType="end"/>
            </w:r>
          </w:hyperlink>
        </w:p>
        <w:p w14:paraId="48108F55" w14:textId="77777777" w:rsidR="00353CFE" w:rsidRDefault="00EC5D9F">
          <w:pPr>
            <w:pStyle w:val="TOC3"/>
            <w:tabs>
              <w:tab w:val="left" w:pos="1320"/>
              <w:tab w:val="right" w:leader="dot" w:pos="9350"/>
            </w:tabs>
            <w:rPr>
              <w:rFonts w:eastAsiaTheme="minorEastAsia"/>
              <w:noProof/>
            </w:rPr>
          </w:pPr>
          <w:hyperlink w:anchor="_Toc445903170" w:history="1">
            <w:r w:rsidR="00353CFE" w:rsidRPr="002E1BFC">
              <w:rPr>
                <w:rStyle w:val="Hyperlink"/>
                <w:noProof/>
              </w:rPr>
              <w:t>9.3.3</w:t>
            </w:r>
            <w:r w:rsidR="00353CFE">
              <w:rPr>
                <w:rFonts w:eastAsiaTheme="minorEastAsia"/>
                <w:noProof/>
              </w:rPr>
              <w:tab/>
            </w:r>
            <w:r w:rsidR="00353CFE" w:rsidRPr="002E1BFC">
              <w:rPr>
                <w:rStyle w:val="Hyperlink"/>
                <w:noProof/>
              </w:rPr>
              <w:t>Security Information</w:t>
            </w:r>
            <w:r w:rsidR="00353CFE">
              <w:rPr>
                <w:noProof/>
                <w:webHidden/>
              </w:rPr>
              <w:tab/>
            </w:r>
            <w:r w:rsidR="00353CFE">
              <w:rPr>
                <w:noProof/>
                <w:webHidden/>
              </w:rPr>
              <w:fldChar w:fldCharType="begin"/>
            </w:r>
            <w:r w:rsidR="00353CFE">
              <w:rPr>
                <w:noProof/>
                <w:webHidden/>
              </w:rPr>
              <w:instrText xml:space="preserve"> PAGEREF _Toc445903170 \h </w:instrText>
            </w:r>
            <w:r w:rsidR="00353CFE">
              <w:rPr>
                <w:noProof/>
                <w:webHidden/>
              </w:rPr>
            </w:r>
            <w:r w:rsidR="00353CFE">
              <w:rPr>
                <w:noProof/>
                <w:webHidden/>
              </w:rPr>
              <w:fldChar w:fldCharType="separate"/>
            </w:r>
            <w:r w:rsidR="00353CFE">
              <w:rPr>
                <w:noProof/>
                <w:webHidden/>
              </w:rPr>
              <w:t>48</w:t>
            </w:r>
            <w:r w:rsidR="00353CFE">
              <w:rPr>
                <w:noProof/>
                <w:webHidden/>
              </w:rPr>
              <w:fldChar w:fldCharType="end"/>
            </w:r>
          </w:hyperlink>
        </w:p>
        <w:p w14:paraId="3E5791E3" w14:textId="77777777" w:rsidR="00353CFE" w:rsidRDefault="00EC5D9F">
          <w:pPr>
            <w:pStyle w:val="TOC2"/>
            <w:tabs>
              <w:tab w:val="left" w:pos="880"/>
              <w:tab w:val="right" w:leader="dot" w:pos="9350"/>
            </w:tabs>
            <w:rPr>
              <w:rFonts w:eastAsiaTheme="minorEastAsia"/>
              <w:noProof/>
            </w:rPr>
          </w:pPr>
          <w:hyperlink w:anchor="_Toc445903171" w:history="1">
            <w:r w:rsidR="00353CFE" w:rsidRPr="002E1BFC">
              <w:rPr>
                <w:rStyle w:val="Hyperlink"/>
                <w:rFonts w:eastAsia="Times New Roman"/>
                <w:noProof/>
              </w:rPr>
              <w:t>9.4</w:t>
            </w:r>
            <w:r w:rsidR="00353CFE">
              <w:rPr>
                <w:rFonts w:eastAsiaTheme="minorEastAsia"/>
                <w:noProof/>
              </w:rPr>
              <w:tab/>
            </w:r>
            <w:r w:rsidR="00353CFE" w:rsidRPr="002E1BFC">
              <w:rPr>
                <w:rStyle w:val="Hyperlink"/>
                <w:rFonts w:eastAsia="Times New Roman"/>
                <w:noProof/>
              </w:rPr>
              <w:t>Request Form Confirmation</w:t>
            </w:r>
            <w:r w:rsidR="00353CFE">
              <w:rPr>
                <w:noProof/>
                <w:webHidden/>
              </w:rPr>
              <w:tab/>
            </w:r>
            <w:r w:rsidR="00353CFE">
              <w:rPr>
                <w:noProof/>
                <w:webHidden/>
              </w:rPr>
              <w:fldChar w:fldCharType="begin"/>
            </w:r>
            <w:r w:rsidR="00353CFE">
              <w:rPr>
                <w:noProof/>
                <w:webHidden/>
              </w:rPr>
              <w:instrText xml:space="preserve"> PAGEREF _Toc445903171 \h </w:instrText>
            </w:r>
            <w:r w:rsidR="00353CFE">
              <w:rPr>
                <w:noProof/>
                <w:webHidden/>
              </w:rPr>
            </w:r>
            <w:r w:rsidR="00353CFE">
              <w:rPr>
                <w:noProof/>
                <w:webHidden/>
              </w:rPr>
              <w:fldChar w:fldCharType="separate"/>
            </w:r>
            <w:r w:rsidR="00353CFE">
              <w:rPr>
                <w:noProof/>
                <w:webHidden/>
              </w:rPr>
              <w:t>48</w:t>
            </w:r>
            <w:r w:rsidR="00353CFE">
              <w:rPr>
                <w:noProof/>
                <w:webHidden/>
              </w:rPr>
              <w:fldChar w:fldCharType="end"/>
            </w:r>
          </w:hyperlink>
        </w:p>
        <w:p w14:paraId="40847B6B" w14:textId="77777777" w:rsidR="00353CFE" w:rsidRDefault="00EC5D9F">
          <w:pPr>
            <w:pStyle w:val="TOC2"/>
            <w:tabs>
              <w:tab w:val="left" w:pos="880"/>
              <w:tab w:val="right" w:leader="dot" w:pos="9350"/>
            </w:tabs>
            <w:rPr>
              <w:rFonts w:eastAsiaTheme="minorEastAsia"/>
              <w:noProof/>
            </w:rPr>
          </w:pPr>
          <w:hyperlink w:anchor="_Toc445903172" w:history="1">
            <w:r w:rsidR="00353CFE" w:rsidRPr="002E1BFC">
              <w:rPr>
                <w:rStyle w:val="Hyperlink"/>
                <w:rFonts w:eastAsia="Times New Roman"/>
                <w:noProof/>
              </w:rPr>
              <w:t>9.5</w:t>
            </w:r>
            <w:r w:rsidR="00353CFE">
              <w:rPr>
                <w:rFonts w:eastAsiaTheme="minorEastAsia"/>
                <w:noProof/>
              </w:rPr>
              <w:tab/>
            </w:r>
            <w:r w:rsidR="00353CFE" w:rsidRPr="002E1BFC">
              <w:rPr>
                <w:rStyle w:val="Hyperlink"/>
                <w:rFonts w:eastAsia="Times New Roman"/>
                <w:noProof/>
              </w:rPr>
              <w:t>Registering Your User ID and Password</w:t>
            </w:r>
            <w:r w:rsidR="00353CFE">
              <w:rPr>
                <w:noProof/>
                <w:webHidden/>
              </w:rPr>
              <w:tab/>
            </w:r>
            <w:r w:rsidR="00353CFE">
              <w:rPr>
                <w:noProof/>
                <w:webHidden/>
              </w:rPr>
              <w:fldChar w:fldCharType="begin"/>
            </w:r>
            <w:r w:rsidR="00353CFE">
              <w:rPr>
                <w:noProof/>
                <w:webHidden/>
              </w:rPr>
              <w:instrText xml:space="preserve"> PAGEREF _Toc445903172 \h </w:instrText>
            </w:r>
            <w:r w:rsidR="00353CFE">
              <w:rPr>
                <w:noProof/>
                <w:webHidden/>
              </w:rPr>
            </w:r>
            <w:r w:rsidR="00353CFE">
              <w:rPr>
                <w:noProof/>
                <w:webHidden/>
              </w:rPr>
              <w:fldChar w:fldCharType="separate"/>
            </w:r>
            <w:r w:rsidR="00353CFE">
              <w:rPr>
                <w:noProof/>
                <w:webHidden/>
              </w:rPr>
              <w:t>49</w:t>
            </w:r>
            <w:r w:rsidR="00353CFE">
              <w:rPr>
                <w:noProof/>
                <w:webHidden/>
              </w:rPr>
              <w:fldChar w:fldCharType="end"/>
            </w:r>
          </w:hyperlink>
        </w:p>
        <w:p w14:paraId="357F9C6D" w14:textId="77777777" w:rsidR="00353CFE" w:rsidRDefault="00EC5D9F">
          <w:pPr>
            <w:pStyle w:val="TOC2"/>
            <w:tabs>
              <w:tab w:val="left" w:pos="880"/>
              <w:tab w:val="right" w:leader="dot" w:pos="9350"/>
            </w:tabs>
            <w:rPr>
              <w:rFonts w:eastAsiaTheme="minorEastAsia"/>
              <w:noProof/>
            </w:rPr>
          </w:pPr>
          <w:hyperlink w:anchor="_Toc445903173" w:history="1">
            <w:r w:rsidR="00353CFE" w:rsidRPr="002E1BFC">
              <w:rPr>
                <w:rStyle w:val="Hyperlink"/>
                <w:rFonts w:eastAsia="Times New Roman"/>
                <w:noProof/>
              </w:rPr>
              <w:t>9.6</w:t>
            </w:r>
            <w:r w:rsidR="00353CFE">
              <w:rPr>
                <w:rFonts w:eastAsiaTheme="minorEastAsia"/>
                <w:noProof/>
              </w:rPr>
              <w:tab/>
            </w:r>
            <w:r w:rsidR="00353CFE" w:rsidRPr="002E1BFC">
              <w:rPr>
                <w:rStyle w:val="Hyperlink"/>
                <w:rFonts w:eastAsia="Times New Roman"/>
                <w:noProof/>
              </w:rPr>
              <w:t>Registration Completion</w:t>
            </w:r>
            <w:r w:rsidR="00353CFE">
              <w:rPr>
                <w:noProof/>
                <w:webHidden/>
              </w:rPr>
              <w:tab/>
            </w:r>
            <w:r w:rsidR="00353CFE">
              <w:rPr>
                <w:noProof/>
                <w:webHidden/>
              </w:rPr>
              <w:fldChar w:fldCharType="begin"/>
            </w:r>
            <w:r w:rsidR="00353CFE">
              <w:rPr>
                <w:noProof/>
                <w:webHidden/>
              </w:rPr>
              <w:instrText xml:space="preserve"> PAGEREF _Toc445903173 \h </w:instrText>
            </w:r>
            <w:r w:rsidR="00353CFE">
              <w:rPr>
                <w:noProof/>
                <w:webHidden/>
              </w:rPr>
            </w:r>
            <w:r w:rsidR="00353CFE">
              <w:rPr>
                <w:noProof/>
                <w:webHidden/>
              </w:rPr>
              <w:fldChar w:fldCharType="separate"/>
            </w:r>
            <w:r w:rsidR="00353CFE">
              <w:rPr>
                <w:noProof/>
                <w:webHidden/>
              </w:rPr>
              <w:t>50</w:t>
            </w:r>
            <w:r w:rsidR="00353CFE">
              <w:rPr>
                <w:noProof/>
                <w:webHidden/>
              </w:rPr>
              <w:fldChar w:fldCharType="end"/>
            </w:r>
          </w:hyperlink>
        </w:p>
        <w:p w14:paraId="7BA0D24B" w14:textId="77777777" w:rsidR="00353CFE" w:rsidRDefault="00EC5D9F">
          <w:pPr>
            <w:pStyle w:val="TOC1"/>
            <w:rPr>
              <w:rFonts w:asciiTheme="minorHAnsi" w:eastAsiaTheme="minorEastAsia" w:hAnsiTheme="minorHAnsi" w:cstheme="minorBidi"/>
              <w:b w:val="0"/>
              <w:bCs w:val="0"/>
              <w:color w:val="auto"/>
              <w:sz w:val="22"/>
              <w:szCs w:val="22"/>
            </w:rPr>
          </w:pPr>
          <w:hyperlink w:anchor="_Toc445903174" w:history="1">
            <w:r w:rsidR="00353CFE" w:rsidRPr="002E1BFC">
              <w:rPr>
                <w:rStyle w:val="Hyperlink"/>
                <w:iCs/>
              </w:rPr>
              <w:t>10</w:t>
            </w:r>
            <w:r w:rsidR="00353CFE">
              <w:rPr>
                <w:rFonts w:asciiTheme="minorHAnsi" w:eastAsiaTheme="minorEastAsia" w:hAnsiTheme="minorHAnsi" w:cstheme="minorBidi"/>
                <w:b w:val="0"/>
                <w:bCs w:val="0"/>
                <w:color w:val="auto"/>
                <w:sz w:val="22"/>
                <w:szCs w:val="22"/>
              </w:rPr>
              <w:tab/>
            </w:r>
            <w:r w:rsidR="00353CFE" w:rsidRPr="002E1BFC">
              <w:rPr>
                <w:rStyle w:val="Hyperlink"/>
                <w:iCs/>
              </w:rPr>
              <w:t>For More Information</w:t>
            </w:r>
            <w:r w:rsidR="00353CFE">
              <w:rPr>
                <w:webHidden/>
              </w:rPr>
              <w:tab/>
            </w:r>
            <w:r w:rsidR="00353CFE">
              <w:rPr>
                <w:webHidden/>
              </w:rPr>
              <w:fldChar w:fldCharType="begin"/>
            </w:r>
            <w:r w:rsidR="00353CFE">
              <w:rPr>
                <w:webHidden/>
              </w:rPr>
              <w:instrText xml:space="preserve"> PAGEREF _Toc445903174 \h </w:instrText>
            </w:r>
            <w:r w:rsidR="00353CFE">
              <w:rPr>
                <w:webHidden/>
              </w:rPr>
            </w:r>
            <w:r w:rsidR="00353CFE">
              <w:rPr>
                <w:webHidden/>
              </w:rPr>
              <w:fldChar w:fldCharType="separate"/>
            </w:r>
            <w:r w:rsidR="00353CFE">
              <w:rPr>
                <w:webHidden/>
              </w:rPr>
              <w:t>51</w:t>
            </w:r>
            <w:r w:rsidR="00353CFE">
              <w:rPr>
                <w:webHidden/>
              </w:rPr>
              <w:fldChar w:fldCharType="end"/>
            </w:r>
          </w:hyperlink>
        </w:p>
        <w:p w14:paraId="63B07923" w14:textId="77777777" w:rsidR="00DF5D13" w:rsidRDefault="007E082B" w:rsidP="00DF5D13">
          <w:pPr>
            <w:pStyle w:val="TOC1"/>
          </w:pPr>
          <w:r w:rsidRPr="00E328A0">
            <w:fldChar w:fldCharType="end"/>
          </w:r>
        </w:p>
      </w:sdtContent>
    </w:sdt>
    <w:bookmarkStart w:id="33" w:name="_Toc393092940" w:displacedByCustomXml="prev"/>
    <w:bookmarkEnd w:id="33"/>
    <w:p w14:paraId="04241128" w14:textId="77777777" w:rsidR="000F552A" w:rsidRDefault="000F552A" w:rsidP="000F552A">
      <w:pPr>
        <w:pStyle w:val="ICAMTOCTitle"/>
      </w:pPr>
      <w:r>
        <w:t>List of Figures</w:t>
      </w:r>
    </w:p>
    <w:p w14:paraId="76B2CC0C" w14:textId="77777777" w:rsidR="00353CFE" w:rsidRDefault="000F552A">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45903175" w:history="1">
        <w:r w:rsidR="00353CFE" w:rsidRPr="00216EAA">
          <w:rPr>
            <w:rStyle w:val="Hyperlink"/>
            <w:noProof/>
          </w:rPr>
          <w:t>Figure 1 Account registration page</w:t>
        </w:r>
        <w:r w:rsidR="00353CFE">
          <w:rPr>
            <w:noProof/>
            <w:webHidden/>
          </w:rPr>
          <w:tab/>
        </w:r>
        <w:r w:rsidR="00353CFE">
          <w:rPr>
            <w:noProof/>
            <w:webHidden/>
          </w:rPr>
          <w:fldChar w:fldCharType="begin"/>
        </w:r>
        <w:r w:rsidR="00353CFE">
          <w:rPr>
            <w:noProof/>
            <w:webHidden/>
          </w:rPr>
          <w:instrText xml:space="preserve"> PAGEREF _Toc445903175 \h </w:instrText>
        </w:r>
        <w:r w:rsidR="00353CFE">
          <w:rPr>
            <w:noProof/>
            <w:webHidden/>
          </w:rPr>
        </w:r>
        <w:r w:rsidR="00353CFE">
          <w:rPr>
            <w:noProof/>
            <w:webHidden/>
          </w:rPr>
          <w:fldChar w:fldCharType="separate"/>
        </w:r>
        <w:r w:rsidR="00353CFE">
          <w:rPr>
            <w:noProof/>
            <w:webHidden/>
          </w:rPr>
          <w:t>9</w:t>
        </w:r>
        <w:r w:rsidR="00353CFE">
          <w:rPr>
            <w:noProof/>
            <w:webHidden/>
          </w:rPr>
          <w:fldChar w:fldCharType="end"/>
        </w:r>
      </w:hyperlink>
    </w:p>
    <w:p w14:paraId="444AE21E" w14:textId="77777777" w:rsidR="00353CFE" w:rsidRDefault="00EC5D9F">
      <w:pPr>
        <w:pStyle w:val="TableofFigures"/>
        <w:tabs>
          <w:tab w:val="right" w:leader="dot" w:pos="9350"/>
        </w:tabs>
        <w:rPr>
          <w:rFonts w:eastAsiaTheme="minorEastAsia"/>
          <w:noProof/>
        </w:rPr>
      </w:pPr>
      <w:hyperlink w:anchor="_Toc445903176" w:history="1">
        <w:r w:rsidR="00353CFE" w:rsidRPr="00216EAA">
          <w:rPr>
            <w:rStyle w:val="Hyperlink"/>
            <w:noProof/>
          </w:rPr>
          <w:t>Figure 2 Level 1 account registration fields</w:t>
        </w:r>
        <w:r w:rsidR="00353CFE">
          <w:rPr>
            <w:noProof/>
            <w:webHidden/>
          </w:rPr>
          <w:tab/>
        </w:r>
        <w:r w:rsidR="00353CFE">
          <w:rPr>
            <w:noProof/>
            <w:webHidden/>
          </w:rPr>
          <w:fldChar w:fldCharType="begin"/>
        </w:r>
        <w:r w:rsidR="00353CFE">
          <w:rPr>
            <w:noProof/>
            <w:webHidden/>
          </w:rPr>
          <w:instrText xml:space="preserve"> PAGEREF _Toc445903176 \h </w:instrText>
        </w:r>
        <w:r w:rsidR="00353CFE">
          <w:rPr>
            <w:noProof/>
            <w:webHidden/>
          </w:rPr>
        </w:r>
        <w:r w:rsidR="00353CFE">
          <w:rPr>
            <w:noProof/>
            <w:webHidden/>
          </w:rPr>
          <w:fldChar w:fldCharType="separate"/>
        </w:r>
        <w:r w:rsidR="00353CFE">
          <w:rPr>
            <w:noProof/>
            <w:webHidden/>
          </w:rPr>
          <w:t>11</w:t>
        </w:r>
        <w:r w:rsidR="00353CFE">
          <w:rPr>
            <w:noProof/>
            <w:webHidden/>
          </w:rPr>
          <w:fldChar w:fldCharType="end"/>
        </w:r>
      </w:hyperlink>
    </w:p>
    <w:p w14:paraId="07D1792F" w14:textId="77777777" w:rsidR="00353CFE" w:rsidRDefault="00EC5D9F">
      <w:pPr>
        <w:pStyle w:val="TableofFigures"/>
        <w:tabs>
          <w:tab w:val="right" w:leader="dot" w:pos="9350"/>
        </w:tabs>
        <w:rPr>
          <w:rFonts w:eastAsiaTheme="minorEastAsia"/>
          <w:noProof/>
        </w:rPr>
      </w:pPr>
      <w:hyperlink w:anchor="_Toc445903177" w:history="1">
        <w:r w:rsidR="00353CFE" w:rsidRPr="00216EAA">
          <w:rPr>
            <w:rStyle w:val="Hyperlink"/>
            <w:noProof/>
          </w:rPr>
          <w:t>Figure 3 Security questions</w:t>
        </w:r>
        <w:r w:rsidR="00353CFE">
          <w:rPr>
            <w:noProof/>
            <w:webHidden/>
          </w:rPr>
          <w:tab/>
        </w:r>
        <w:r w:rsidR="00353CFE">
          <w:rPr>
            <w:noProof/>
            <w:webHidden/>
          </w:rPr>
          <w:fldChar w:fldCharType="begin"/>
        </w:r>
        <w:r w:rsidR="00353CFE">
          <w:rPr>
            <w:noProof/>
            <w:webHidden/>
          </w:rPr>
          <w:instrText xml:space="preserve"> PAGEREF _Toc445903177 \h </w:instrText>
        </w:r>
        <w:r w:rsidR="00353CFE">
          <w:rPr>
            <w:noProof/>
            <w:webHidden/>
          </w:rPr>
        </w:r>
        <w:r w:rsidR="00353CFE">
          <w:rPr>
            <w:noProof/>
            <w:webHidden/>
          </w:rPr>
          <w:fldChar w:fldCharType="separate"/>
        </w:r>
        <w:r w:rsidR="00353CFE">
          <w:rPr>
            <w:noProof/>
            <w:webHidden/>
          </w:rPr>
          <w:t>13</w:t>
        </w:r>
        <w:r w:rsidR="00353CFE">
          <w:rPr>
            <w:noProof/>
            <w:webHidden/>
          </w:rPr>
          <w:fldChar w:fldCharType="end"/>
        </w:r>
      </w:hyperlink>
    </w:p>
    <w:p w14:paraId="0A22C337" w14:textId="77777777" w:rsidR="00353CFE" w:rsidRDefault="00EC5D9F">
      <w:pPr>
        <w:pStyle w:val="TableofFigures"/>
        <w:tabs>
          <w:tab w:val="right" w:leader="dot" w:pos="9350"/>
        </w:tabs>
        <w:rPr>
          <w:rFonts w:eastAsiaTheme="minorEastAsia"/>
          <w:noProof/>
        </w:rPr>
      </w:pPr>
      <w:hyperlink w:anchor="_Toc445903178" w:history="1">
        <w:r w:rsidR="00353CFE" w:rsidRPr="00216EAA">
          <w:rPr>
            <w:rStyle w:val="Hyperlink"/>
            <w:noProof/>
          </w:rPr>
          <w:t>Figure 4 Level 1 account verification</w:t>
        </w:r>
        <w:r w:rsidR="00353CFE">
          <w:rPr>
            <w:noProof/>
            <w:webHidden/>
          </w:rPr>
          <w:tab/>
        </w:r>
        <w:r w:rsidR="00353CFE">
          <w:rPr>
            <w:noProof/>
            <w:webHidden/>
          </w:rPr>
          <w:fldChar w:fldCharType="begin"/>
        </w:r>
        <w:r w:rsidR="00353CFE">
          <w:rPr>
            <w:noProof/>
            <w:webHidden/>
          </w:rPr>
          <w:instrText xml:space="preserve"> PAGEREF _Toc445903178 \h </w:instrText>
        </w:r>
        <w:r w:rsidR="00353CFE">
          <w:rPr>
            <w:noProof/>
            <w:webHidden/>
          </w:rPr>
        </w:r>
        <w:r w:rsidR="00353CFE">
          <w:rPr>
            <w:noProof/>
            <w:webHidden/>
          </w:rPr>
          <w:fldChar w:fldCharType="separate"/>
        </w:r>
        <w:r w:rsidR="00353CFE">
          <w:rPr>
            <w:noProof/>
            <w:webHidden/>
          </w:rPr>
          <w:t>14</w:t>
        </w:r>
        <w:r w:rsidR="00353CFE">
          <w:rPr>
            <w:noProof/>
            <w:webHidden/>
          </w:rPr>
          <w:fldChar w:fldCharType="end"/>
        </w:r>
      </w:hyperlink>
    </w:p>
    <w:p w14:paraId="72A7BEDD" w14:textId="77777777" w:rsidR="00353CFE" w:rsidRDefault="00EC5D9F">
      <w:pPr>
        <w:pStyle w:val="TableofFigures"/>
        <w:tabs>
          <w:tab w:val="right" w:leader="dot" w:pos="9350"/>
        </w:tabs>
        <w:rPr>
          <w:rFonts w:eastAsiaTheme="minorEastAsia"/>
          <w:noProof/>
        </w:rPr>
      </w:pPr>
      <w:hyperlink w:anchor="_Toc445903179" w:history="1">
        <w:r w:rsidR="00353CFE" w:rsidRPr="00216EAA">
          <w:rPr>
            <w:rStyle w:val="Hyperlink"/>
            <w:noProof/>
          </w:rPr>
          <w:t>Figure 5 Level 2 Account Registration</w:t>
        </w:r>
        <w:r w:rsidR="00353CFE">
          <w:rPr>
            <w:noProof/>
            <w:webHidden/>
          </w:rPr>
          <w:tab/>
        </w:r>
        <w:r w:rsidR="00353CFE">
          <w:rPr>
            <w:noProof/>
            <w:webHidden/>
          </w:rPr>
          <w:fldChar w:fldCharType="begin"/>
        </w:r>
        <w:r w:rsidR="00353CFE">
          <w:rPr>
            <w:noProof/>
            <w:webHidden/>
          </w:rPr>
          <w:instrText xml:space="preserve"> PAGEREF _Toc445903179 \h </w:instrText>
        </w:r>
        <w:r w:rsidR="00353CFE">
          <w:rPr>
            <w:noProof/>
            <w:webHidden/>
          </w:rPr>
        </w:r>
        <w:r w:rsidR="00353CFE">
          <w:rPr>
            <w:noProof/>
            <w:webHidden/>
          </w:rPr>
          <w:fldChar w:fldCharType="separate"/>
        </w:r>
        <w:r w:rsidR="00353CFE">
          <w:rPr>
            <w:noProof/>
            <w:webHidden/>
          </w:rPr>
          <w:t>15</w:t>
        </w:r>
        <w:r w:rsidR="00353CFE">
          <w:rPr>
            <w:noProof/>
            <w:webHidden/>
          </w:rPr>
          <w:fldChar w:fldCharType="end"/>
        </w:r>
      </w:hyperlink>
    </w:p>
    <w:p w14:paraId="285212BB" w14:textId="77777777" w:rsidR="00353CFE" w:rsidRDefault="00EC5D9F">
      <w:pPr>
        <w:pStyle w:val="TableofFigures"/>
        <w:tabs>
          <w:tab w:val="right" w:leader="dot" w:pos="9350"/>
        </w:tabs>
        <w:rPr>
          <w:rFonts w:eastAsiaTheme="minorEastAsia"/>
          <w:noProof/>
        </w:rPr>
      </w:pPr>
      <w:hyperlink w:anchor="_Toc445903180" w:history="1">
        <w:r w:rsidR="00353CFE" w:rsidRPr="00216EAA">
          <w:rPr>
            <w:rStyle w:val="Hyperlink"/>
            <w:noProof/>
          </w:rPr>
          <w:t>Figure 6 Level 2 account registration</w:t>
        </w:r>
        <w:r w:rsidR="00353CFE">
          <w:rPr>
            <w:noProof/>
            <w:webHidden/>
          </w:rPr>
          <w:tab/>
        </w:r>
        <w:r w:rsidR="00353CFE">
          <w:rPr>
            <w:noProof/>
            <w:webHidden/>
          </w:rPr>
          <w:fldChar w:fldCharType="begin"/>
        </w:r>
        <w:r w:rsidR="00353CFE">
          <w:rPr>
            <w:noProof/>
            <w:webHidden/>
          </w:rPr>
          <w:instrText xml:space="preserve"> PAGEREF _Toc445903180 \h </w:instrText>
        </w:r>
        <w:r w:rsidR="00353CFE">
          <w:rPr>
            <w:noProof/>
            <w:webHidden/>
          </w:rPr>
        </w:r>
        <w:r w:rsidR="00353CFE">
          <w:rPr>
            <w:noProof/>
            <w:webHidden/>
          </w:rPr>
          <w:fldChar w:fldCharType="separate"/>
        </w:r>
        <w:r w:rsidR="00353CFE">
          <w:rPr>
            <w:noProof/>
            <w:webHidden/>
          </w:rPr>
          <w:t>17</w:t>
        </w:r>
        <w:r w:rsidR="00353CFE">
          <w:rPr>
            <w:noProof/>
            <w:webHidden/>
          </w:rPr>
          <w:fldChar w:fldCharType="end"/>
        </w:r>
      </w:hyperlink>
    </w:p>
    <w:p w14:paraId="6FA55FE1" w14:textId="77777777" w:rsidR="00353CFE" w:rsidRDefault="00EC5D9F">
      <w:pPr>
        <w:pStyle w:val="TableofFigures"/>
        <w:tabs>
          <w:tab w:val="right" w:leader="dot" w:pos="9350"/>
        </w:tabs>
        <w:rPr>
          <w:rFonts w:eastAsiaTheme="minorEastAsia"/>
          <w:noProof/>
        </w:rPr>
      </w:pPr>
      <w:hyperlink w:anchor="_Toc445903181" w:history="1">
        <w:r w:rsidR="00353CFE" w:rsidRPr="00216EAA">
          <w:rPr>
            <w:rStyle w:val="Hyperlink"/>
            <w:noProof/>
          </w:rPr>
          <w:t>Figure 7 Security questions</w:t>
        </w:r>
        <w:r w:rsidR="00353CFE">
          <w:rPr>
            <w:noProof/>
            <w:webHidden/>
          </w:rPr>
          <w:tab/>
        </w:r>
        <w:r w:rsidR="00353CFE">
          <w:rPr>
            <w:noProof/>
            <w:webHidden/>
          </w:rPr>
          <w:fldChar w:fldCharType="begin"/>
        </w:r>
        <w:r w:rsidR="00353CFE">
          <w:rPr>
            <w:noProof/>
            <w:webHidden/>
          </w:rPr>
          <w:instrText xml:space="preserve"> PAGEREF _Toc445903181 \h </w:instrText>
        </w:r>
        <w:r w:rsidR="00353CFE">
          <w:rPr>
            <w:noProof/>
            <w:webHidden/>
          </w:rPr>
        </w:r>
        <w:r w:rsidR="00353CFE">
          <w:rPr>
            <w:noProof/>
            <w:webHidden/>
          </w:rPr>
          <w:fldChar w:fldCharType="separate"/>
        </w:r>
        <w:r w:rsidR="00353CFE">
          <w:rPr>
            <w:noProof/>
            <w:webHidden/>
          </w:rPr>
          <w:t>19</w:t>
        </w:r>
        <w:r w:rsidR="00353CFE">
          <w:rPr>
            <w:noProof/>
            <w:webHidden/>
          </w:rPr>
          <w:fldChar w:fldCharType="end"/>
        </w:r>
      </w:hyperlink>
    </w:p>
    <w:p w14:paraId="365C33AC" w14:textId="77777777" w:rsidR="00353CFE" w:rsidRDefault="00EC5D9F">
      <w:pPr>
        <w:pStyle w:val="TableofFigures"/>
        <w:tabs>
          <w:tab w:val="right" w:leader="dot" w:pos="9350"/>
        </w:tabs>
        <w:rPr>
          <w:rFonts w:eastAsiaTheme="minorEastAsia"/>
          <w:noProof/>
        </w:rPr>
      </w:pPr>
      <w:hyperlink w:anchor="_Toc445903182" w:history="1">
        <w:r w:rsidR="00353CFE" w:rsidRPr="00216EAA">
          <w:rPr>
            <w:rStyle w:val="Hyperlink"/>
            <w:noProof/>
          </w:rPr>
          <w:t>Figure 8 Level 2 account verification</w:t>
        </w:r>
        <w:r w:rsidR="00353CFE">
          <w:rPr>
            <w:noProof/>
            <w:webHidden/>
          </w:rPr>
          <w:tab/>
        </w:r>
        <w:r w:rsidR="00353CFE">
          <w:rPr>
            <w:noProof/>
            <w:webHidden/>
          </w:rPr>
          <w:fldChar w:fldCharType="begin"/>
        </w:r>
        <w:r w:rsidR="00353CFE">
          <w:rPr>
            <w:noProof/>
            <w:webHidden/>
          </w:rPr>
          <w:instrText xml:space="preserve"> PAGEREF _Toc445903182 \h </w:instrText>
        </w:r>
        <w:r w:rsidR="00353CFE">
          <w:rPr>
            <w:noProof/>
            <w:webHidden/>
          </w:rPr>
        </w:r>
        <w:r w:rsidR="00353CFE">
          <w:rPr>
            <w:noProof/>
            <w:webHidden/>
          </w:rPr>
          <w:fldChar w:fldCharType="separate"/>
        </w:r>
        <w:r w:rsidR="00353CFE">
          <w:rPr>
            <w:noProof/>
            <w:webHidden/>
          </w:rPr>
          <w:t>21</w:t>
        </w:r>
        <w:r w:rsidR="00353CFE">
          <w:rPr>
            <w:noProof/>
            <w:webHidden/>
          </w:rPr>
          <w:fldChar w:fldCharType="end"/>
        </w:r>
      </w:hyperlink>
    </w:p>
    <w:p w14:paraId="0A372DEC" w14:textId="77777777" w:rsidR="00353CFE" w:rsidRDefault="00EC5D9F">
      <w:pPr>
        <w:pStyle w:val="TableofFigures"/>
        <w:tabs>
          <w:tab w:val="right" w:leader="dot" w:pos="9350"/>
        </w:tabs>
        <w:rPr>
          <w:rFonts w:eastAsiaTheme="minorEastAsia"/>
          <w:noProof/>
        </w:rPr>
      </w:pPr>
      <w:hyperlink w:anchor="_Toc445903183" w:history="1">
        <w:r w:rsidR="00353CFE" w:rsidRPr="00216EAA">
          <w:rPr>
            <w:rStyle w:val="Hyperlink"/>
            <w:noProof/>
          </w:rPr>
          <w:t>Figure 9 Activation Email instructions</w:t>
        </w:r>
        <w:r w:rsidR="00353CFE">
          <w:rPr>
            <w:noProof/>
            <w:webHidden/>
          </w:rPr>
          <w:tab/>
        </w:r>
        <w:r w:rsidR="00353CFE">
          <w:rPr>
            <w:noProof/>
            <w:webHidden/>
          </w:rPr>
          <w:fldChar w:fldCharType="begin"/>
        </w:r>
        <w:r w:rsidR="00353CFE">
          <w:rPr>
            <w:noProof/>
            <w:webHidden/>
          </w:rPr>
          <w:instrText xml:space="preserve"> PAGEREF _Toc445903183 \h </w:instrText>
        </w:r>
        <w:r w:rsidR="00353CFE">
          <w:rPr>
            <w:noProof/>
            <w:webHidden/>
          </w:rPr>
        </w:r>
        <w:r w:rsidR="00353CFE">
          <w:rPr>
            <w:noProof/>
            <w:webHidden/>
          </w:rPr>
          <w:fldChar w:fldCharType="separate"/>
        </w:r>
        <w:r w:rsidR="00353CFE">
          <w:rPr>
            <w:noProof/>
            <w:webHidden/>
          </w:rPr>
          <w:t>22</w:t>
        </w:r>
        <w:r w:rsidR="00353CFE">
          <w:rPr>
            <w:noProof/>
            <w:webHidden/>
          </w:rPr>
          <w:fldChar w:fldCharType="end"/>
        </w:r>
      </w:hyperlink>
    </w:p>
    <w:p w14:paraId="01E96173" w14:textId="77777777" w:rsidR="00353CFE" w:rsidRDefault="00EC5D9F">
      <w:pPr>
        <w:pStyle w:val="TableofFigures"/>
        <w:tabs>
          <w:tab w:val="right" w:leader="dot" w:pos="9350"/>
        </w:tabs>
        <w:rPr>
          <w:rFonts w:eastAsiaTheme="minorEastAsia"/>
          <w:noProof/>
        </w:rPr>
      </w:pPr>
      <w:hyperlink w:anchor="_Toc445903184" w:history="1">
        <w:r w:rsidR="00353CFE" w:rsidRPr="00216EAA">
          <w:rPr>
            <w:rStyle w:val="Hyperlink"/>
            <w:noProof/>
          </w:rPr>
          <w:t>Figure 10 LRA authority locations</w:t>
        </w:r>
        <w:r w:rsidR="00353CFE">
          <w:rPr>
            <w:noProof/>
            <w:webHidden/>
          </w:rPr>
          <w:tab/>
        </w:r>
        <w:r w:rsidR="00353CFE">
          <w:rPr>
            <w:noProof/>
            <w:webHidden/>
          </w:rPr>
          <w:fldChar w:fldCharType="begin"/>
        </w:r>
        <w:r w:rsidR="00353CFE">
          <w:rPr>
            <w:noProof/>
            <w:webHidden/>
          </w:rPr>
          <w:instrText xml:space="preserve"> PAGEREF _Toc445903184 \h </w:instrText>
        </w:r>
        <w:r w:rsidR="00353CFE">
          <w:rPr>
            <w:noProof/>
            <w:webHidden/>
          </w:rPr>
        </w:r>
        <w:r w:rsidR="00353CFE">
          <w:rPr>
            <w:noProof/>
            <w:webHidden/>
          </w:rPr>
          <w:fldChar w:fldCharType="separate"/>
        </w:r>
        <w:r w:rsidR="00353CFE">
          <w:rPr>
            <w:noProof/>
            <w:webHidden/>
          </w:rPr>
          <w:t>24</w:t>
        </w:r>
        <w:r w:rsidR="00353CFE">
          <w:rPr>
            <w:noProof/>
            <w:webHidden/>
          </w:rPr>
          <w:fldChar w:fldCharType="end"/>
        </w:r>
      </w:hyperlink>
    </w:p>
    <w:p w14:paraId="714C1A6B" w14:textId="77777777" w:rsidR="00353CFE" w:rsidRDefault="00EC5D9F">
      <w:pPr>
        <w:pStyle w:val="TableofFigures"/>
        <w:tabs>
          <w:tab w:val="right" w:leader="dot" w:pos="9350"/>
        </w:tabs>
        <w:rPr>
          <w:rFonts w:eastAsiaTheme="minorEastAsia"/>
          <w:noProof/>
        </w:rPr>
      </w:pPr>
      <w:hyperlink w:anchor="_Toc445903185" w:history="1">
        <w:r w:rsidR="00353CFE" w:rsidRPr="00216EAA">
          <w:rPr>
            <w:rStyle w:val="Hyperlink"/>
            <w:noProof/>
          </w:rPr>
          <w:t>Figure 11 eAuthentication Home</w:t>
        </w:r>
        <w:r w:rsidR="00353CFE">
          <w:rPr>
            <w:noProof/>
            <w:webHidden/>
          </w:rPr>
          <w:tab/>
        </w:r>
        <w:r w:rsidR="00353CFE">
          <w:rPr>
            <w:noProof/>
            <w:webHidden/>
          </w:rPr>
          <w:fldChar w:fldCharType="begin"/>
        </w:r>
        <w:r w:rsidR="00353CFE">
          <w:rPr>
            <w:noProof/>
            <w:webHidden/>
          </w:rPr>
          <w:instrText xml:space="preserve"> PAGEREF _Toc445903185 \h </w:instrText>
        </w:r>
        <w:r w:rsidR="00353CFE">
          <w:rPr>
            <w:noProof/>
            <w:webHidden/>
          </w:rPr>
        </w:r>
        <w:r w:rsidR="00353CFE">
          <w:rPr>
            <w:noProof/>
            <w:webHidden/>
          </w:rPr>
          <w:fldChar w:fldCharType="separate"/>
        </w:r>
        <w:r w:rsidR="00353CFE">
          <w:rPr>
            <w:noProof/>
            <w:webHidden/>
          </w:rPr>
          <w:t>26</w:t>
        </w:r>
        <w:r w:rsidR="00353CFE">
          <w:rPr>
            <w:noProof/>
            <w:webHidden/>
          </w:rPr>
          <w:fldChar w:fldCharType="end"/>
        </w:r>
      </w:hyperlink>
    </w:p>
    <w:p w14:paraId="0F9E6A12" w14:textId="77777777" w:rsidR="00353CFE" w:rsidRDefault="00EC5D9F">
      <w:pPr>
        <w:pStyle w:val="TableofFigures"/>
        <w:tabs>
          <w:tab w:val="right" w:leader="dot" w:pos="9350"/>
        </w:tabs>
        <w:rPr>
          <w:rFonts w:eastAsiaTheme="minorEastAsia"/>
          <w:noProof/>
        </w:rPr>
      </w:pPr>
      <w:hyperlink w:anchor="_Toc445903186" w:history="1">
        <w:r w:rsidR="00353CFE" w:rsidRPr="00216EAA">
          <w:rPr>
            <w:rStyle w:val="Hyperlink"/>
            <w:noProof/>
          </w:rPr>
          <w:t>Figure 12 User's tab</w:t>
        </w:r>
        <w:r w:rsidR="00353CFE">
          <w:rPr>
            <w:noProof/>
            <w:webHidden/>
          </w:rPr>
          <w:tab/>
        </w:r>
        <w:r w:rsidR="00353CFE">
          <w:rPr>
            <w:noProof/>
            <w:webHidden/>
          </w:rPr>
          <w:fldChar w:fldCharType="begin"/>
        </w:r>
        <w:r w:rsidR="00353CFE">
          <w:rPr>
            <w:noProof/>
            <w:webHidden/>
          </w:rPr>
          <w:instrText xml:space="preserve"> PAGEREF _Toc445903186 \h </w:instrText>
        </w:r>
        <w:r w:rsidR="00353CFE">
          <w:rPr>
            <w:noProof/>
            <w:webHidden/>
          </w:rPr>
        </w:r>
        <w:r w:rsidR="00353CFE">
          <w:rPr>
            <w:noProof/>
            <w:webHidden/>
          </w:rPr>
          <w:fldChar w:fldCharType="separate"/>
        </w:r>
        <w:r w:rsidR="00353CFE">
          <w:rPr>
            <w:noProof/>
            <w:webHidden/>
          </w:rPr>
          <w:t>27</w:t>
        </w:r>
        <w:r w:rsidR="00353CFE">
          <w:rPr>
            <w:noProof/>
            <w:webHidden/>
          </w:rPr>
          <w:fldChar w:fldCharType="end"/>
        </w:r>
      </w:hyperlink>
    </w:p>
    <w:p w14:paraId="4B57EE02" w14:textId="77777777" w:rsidR="00353CFE" w:rsidRDefault="00EC5D9F">
      <w:pPr>
        <w:pStyle w:val="TableofFigures"/>
        <w:tabs>
          <w:tab w:val="right" w:leader="dot" w:pos="9350"/>
        </w:tabs>
        <w:rPr>
          <w:rFonts w:eastAsiaTheme="minorEastAsia"/>
          <w:noProof/>
        </w:rPr>
      </w:pPr>
      <w:hyperlink w:anchor="_Toc445903187" w:history="1">
        <w:r w:rsidR="00353CFE" w:rsidRPr="00216EAA">
          <w:rPr>
            <w:rStyle w:val="Hyperlink"/>
            <w:noProof/>
          </w:rPr>
          <w:t>Figure 13 Drop down menu</w:t>
        </w:r>
        <w:r w:rsidR="00353CFE">
          <w:rPr>
            <w:noProof/>
            <w:webHidden/>
          </w:rPr>
          <w:tab/>
        </w:r>
        <w:r w:rsidR="00353CFE">
          <w:rPr>
            <w:noProof/>
            <w:webHidden/>
          </w:rPr>
          <w:fldChar w:fldCharType="begin"/>
        </w:r>
        <w:r w:rsidR="00353CFE">
          <w:rPr>
            <w:noProof/>
            <w:webHidden/>
          </w:rPr>
          <w:instrText xml:space="preserve"> PAGEREF _Toc445903187 \h </w:instrText>
        </w:r>
        <w:r w:rsidR="00353CFE">
          <w:rPr>
            <w:noProof/>
            <w:webHidden/>
          </w:rPr>
        </w:r>
        <w:r w:rsidR="00353CFE">
          <w:rPr>
            <w:noProof/>
            <w:webHidden/>
          </w:rPr>
          <w:fldChar w:fldCharType="separate"/>
        </w:r>
        <w:r w:rsidR="00353CFE">
          <w:rPr>
            <w:noProof/>
            <w:webHidden/>
          </w:rPr>
          <w:t>27</w:t>
        </w:r>
        <w:r w:rsidR="00353CFE">
          <w:rPr>
            <w:noProof/>
            <w:webHidden/>
          </w:rPr>
          <w:fldChar w:fldCharType="end"/>
        </w:r>
      </w:hyperlink>
    </w:p>
    <w:p w14:paraId="0752A8C8" w14:textId="77777777" w:rsidR="00353CFE" w:rsidRDefault="00EC5D9F">
      <w:pPr>
        <w:pStyle w:val="TableofFigures"/>
        <w:tabs>
          <w:tab w:val="right" w:leader="dot" w:pos="9350"/>
        </w:tabs>
        <w:rPr>
          <w:rFonts w:eastAsiaTheme="minorEastAsia"/>
          <w:noProof/>
        </w:rPr>
      </w:pPr>
      <w:hyperlink w:anchor="_Toc445903188" w:history="1">
        <w:r w:rsidR="00353CFE" w:rsidRPr="00216EAA">
          <w:rPr>
            <w:rStyle w:val="Hyperlink"/>
            <w:noProof/>
          </w:rPr>
          <w:t>Figure 14 Entering user names</w:t>
        </w:r>
        <w:r w:rsidR="00353CFE">
          <w:rPr>
            <w:noProof/>
            <w:webHidden/>
          </w:rPr>
          <w:tab/>
        </w:r>
        <w:r w:rsidR="00353CFE">
          <w:rPr>
            <w:noProof/>
            <w:webHidden/>
          </w:rPr>
          <w:fldChar w:fldCharType="begin"/>
        </w:r>
        <w:r w:rsidR="00353CFE">
          <w:rPr>
            <w:noProof/>
            <w:webHidden/>
          </w:rPr>
          <w:instrText xml:space="preserve"> PAGEREF _Toc445903188 \h </w:instrText>
        </w:r>
        <w:r w:rsidR="00353CFE">
          <w:rPr>
            <w:noProof/>
            <w:webHidden/>
          </w:rPr>
        </w:r>
        <w:r w:rsidR="00353CFE">
          <w:rPr>
            <w:noProof/>
            <w:webHidden/>
          </w:rPr>
          <w:fldChar w:fldCharType="separate"/>
        </w:r>
        <w:r w:rsidR="00353CFE">
          <w:rPr>
            <w:noProof/>
            <w:webHidden/>
          </w:rPr>
          <w:t>28</w:t>
        </w:r>
        <w:r w:rsidR="00353CFE">
          <w:rPr>
            <w:noProof/>
            <w:webHidden/>
          </w:rPr>
          <w:fldChar w:fldCharType="end"/>
        </w:r>
      </w:hyperlink>
    </w:p>
    <w:p w14:paraId="0921C345" w14:textId="77777777" w:rsidR="00353CFE" w:rsidRDefault="00EC5D9F">
      <w:pPr>
        <w:pStyle w:val="TableofFigures"/>
        <w:tabs>
          <w:tab w:val="right" w:leader="dot" w:pos="9350"/>
        </w:tabs>
        <w:rPr>
          <w:rFonts w:eastAsiaTheme="minorEastAsia"/>
          <w:noProof/>
        </w:rPr>
      </w:pPr>
      <w:hyperlink w:anchor="_Toc445903189" w:history="1">
        <w:r w:rsidR="00353CFE" w:rsidRPr="00216EAA">
          <w:rPr>
            <w:rStyle w:val="Hyperlink"/>
            <w:noProof/>
          </w:rPr>
          <w:t>Figure 15 Assurance level</w:t>
        </w:r>
        <w:r w:rsidR="00353CFE">
          <w:rPr>
            <w:noProof/>
            <w:webHidden/>
          </w:rPr>
          <w:tab/>
        </w:r>
        <w:r w:rsidR="00353CFE">
          <w:rPr>
            <w:noProof/>
            <w:webHidden/>
          </w:rPr>
          <w:fldChar w:fldCharType="begin"/>
        </w:r>
        <w:r w:rsidR="00353CFE">
          <w:rPr>
            <w:noProof/>
            <w:webHidden/>
          </w:rPr>
          <w:instrText xml:space="preserve"> PAGEREF _Toc445903189 \h </w:instrText>
        </w:r>
        <w:r w:rsidR="00353CFE">
          <w:rPr>
            <w:noProof/>
            <w:webHidden/>
          </w:rPr>
        </w:r>
        <w:r w:rsidR="00353CFE">
          <w:rPr>
            <w:noProof/>
            <w:webHidden/>
          </w:rPr>
          <w:fldChar w:fldCharType="separate"/>
        </w:r>
        <w:r w:rsidR="00353CFE">
          <w:rPr>
            <w:noProof/>
            <w:webHidden/>
          </w:rPr>
          <w:t>28</w:t>
        </w:r>
        <w:r w:rsidR="00353CFE">
          <w:rPr>
            <w:noProof/>
            <w:webHidden/>
          </w:rPr>
          <w:fldChar w:fldCharType="end"/>
        </w:r>
      </w:hyperlink>
    </w:p>
    <w:p w14:paraId="6F4CF3E6" w14:textId="77777777" w:rsidR="00353CFE" w:rsidRDefault="00EC5D9F">
      <w:pPr>
        <w:pStyle w:val="TableofFigures"/>
        <w:tabs>
          <w:tab w:val="right" w:leader="dot" w:pos="9350"/>
        </w:tabs>
        <w:rPr>
          <w:rFonts w:eastAsiaTheme="minorEastAsia"/>
          <w:noProof/>
        </w:rPr>
      </w:pPr>
      <w:hyperlink w:anchor="_Toc445903190" w:history="1">
        <w:r w:rsidR="00353CFE" w:rsidRPr="00216EAA">
          <w:rPr>
            <w:rStyle w:val="Hyperlink"/>
            <w:noProof/>
          </w:rPr>
          <w:t>Figure 16 Level 2 customer validation</w:t>
        </w:r>
        <w:r w:rsidR="00353CFE">
          <w:rPr>
            <w:noProof/>
            <w:webHidden/>
          </w:rPr>
          <w:tab/>
        </w:r>
        <w:r w:rsidR="00353CFE">
          <w:rPr>
            <w:noProof/>
            <w:webHidden/>
          </w:rPr>
          <w:fldChar w:fldCharType="begin"/>
        </w:r>
        <w:r w:rsidR="00353CFE">
          <w:rPr>
            <w:noProof/>
            <w:webHidden/>
          </w:rPr>
          <w:instrText xml:space="preserve"> PAGEREF _Toc445903190 \h </w:instrText>
        </w:r>
        <w:r w:rsidR="00353CFE">
          <w:rPr>
            <w:noProof/>
            <w:webHidden/>
          </w:rPr>
        </w:r>
        <w:r w:rsidR="00353CFE">
          <w:rPr>
            <w:noProof/>
            <w:webHidden/>
          </w:rPr>
          <w:fldChar w:fldCharType="separate"/>
        </w:r>
        <w:r w:rsidR="00353CFE">
          <w:rPr>
            <w:noProof/>
            <w:webHidden/>
          </w:rPr>
          <w:t>29</w:t>
        </w:r>
        <w:r w:rsidR="00353CFE">
          <w:rPr>
            <w:noProof/>
            <w:webHidden/>
          </w:rPr>
          <w:fldChar w:fldCharType="end"/>
        </w:r>
      </w:hyperlink>
    </w:p>
    <w:p w14:paraId="7635A37B" w14:textId="77777777" w:rsidR="00353CFE" w:rsidRDefault="00EC5D9F">
      <w:pPr>
        <w:pStyle w:val="TableofFigures"/>
        <w:tabs>
          <w:tab w:val="right" w:leader="dot" w:pos="9350"/>
        </w:tabs>
        <w:rPr>
          <w:rFonts w:eastAsiaTheme="minorEastAsia"/>
          <w:noProof/>
        </w:rPr>
      </w:pPr>
      <w:hyperlink w:anchor="_Toc445903191" w:history="1">
        <w:r w:rsidR="00353CFE" w:rsidRPr="00216EAA">
          <w:rPr>
            <w:rStyle w:val="Hyperlink"/>
            <w:noProof/>
          </w:rPr>
          <w:t>Figure 17 Level 2 customer validation pilot</w:t>
        </w:r>
        <w:r w:rsidR="00353CFE">
          <w:rPr>
            <w:noProof/>
            <w:webHidden/>
          </w:rPr>
          <w:tab/>
        </w:r>
        <w:r w:rsidR="00353CFE">
          <w:rPr>
            <w:noProof/>
            <w:webHidden/>
          </w:rPr>
          <w:fldChar w:fldCharType="begin"/>
        </w:r>
        <w:r w:rsidR="00353CFE">
          <w:rPr>
            <w:noProof/>
            <w:webHidden/>
          </w:rPr>
          <w:instrText xml:space="preserve"> PAGEREF _Toc445903191 \h </w:instrText>
        </w:r>
        <w:r w:rsidR="00353CFE">
          <w:rPr>
            <w:noProof/>
            <w:webHidden/>
          </w:rPr>
        </w:r>
        <w:r w:rsidR="00353CFE">
          <w:rPr>
            <w:noProof/>
            <w:webHidden/>
          </w:rPr>
          <w:fldChar w:fldCharType="separate"/>
        </w:r>
        <w:r w:rsidR="00353CFE">
          <w:rPr>
            <w:noProof/>
            <w:webHidden/>
          </w:rPr>
          <w:t>30</w:t>
        </w:r>
        <w:r w:rsidR="00353CFE">
          <w:rPr>
            <w:noProof/>
            <w:webHidden/>
          </w:rPr>
          <w:fldChar w:fldCharType="end"/>
        </w:r>
      </w:hyperlink>
    </w:p>
    <w:p w14:paraId="02CD994D" w14:textId="77777777" w:rsidR="00353CFE" w:rsidRDefault="00EC5D9F">
      <w:pPr>
        <w:pStyle w:val="TableofFigures"/>
        <w:tabs>
          <w:tab w:val="right" w:leader="dot" w:pos="9350"/>
        </w:tabs>
        <w:rPr>
          <w:rFonts w:eastAsiaTheme="minorEastAsia"/>
          <w:noProof/>
        </w:rPr>
      </w:pPr>
      <w:hyperlink w:anchor="_Toc445903192" w:history="1">
        <w:r w:rsidR="00353CFE" w:rsidRPr="00216EAA">
          <w:rPr>
            <w:rStyle w:val="Hyperlink"/>
            <w:noProof/>
          </w:rPr>
          <w:t>Figure 18 Confirmation message</w:t>
        </w:r>
        <w:r w:rsidR="00353CFE">
          <w:rPr>
            <w:noProof/>
            <w:webHidden/>
          </w:rPr>
          <w:tab/>
        </w:r>
        <w:r w:rsidR="00353CFE">
          <w:rPr>
            <w:noProof/>
            <w:webHidden/>
          </w:rPr>
          <w:fldChar w:fldCharType="begin"/>
        </w:r>
        <w:r w:rsidR="00353CFE">
          <w:rPr>
            <w:noProof/>
            <w:webHidden/>
          </w:rPr>
          <w:instrText xml:space="preserve"> PAGEREF _Toc445903192 \h </w:instrText>
        </w:r>
        <w:r w:rsidR="00353CFE">
          <w:rPr>
            <w:noProof/>
            <w:webHidden/>
          </w:rPr>
        </w:r>
        <w:r w:rsidR="00353CFE">
          <w:rPr>
            <w:noProof/>
            <w:webHidden/>
          </w:rPr>
          <w:fldChar w:fldCharType="separate"/>
        </w:r>
        <w:r w:rsidR="00353CFE">
          <w:rPr>
            <w:noProof/>
            <w:webHidden/>
          </w:rPr>
          <w:t>31</w:t>
        </w:r>
        <w:r w:rsidR="00353CFE">
          <w:rPr>
            <w:noProof/>
            <w:webHidden/>
          </w:rPr>
          <w:fldChar w:fldCharType="end"/>
        </w:r>
      </w:hyperlink>
    </w:p>
    <w:p w14:paraId="247EDCF1" w14:textId="77777777" w:rsidR="00353CFE" w:rsidRDefault="00EC5D9F">
      <w:pPr>
        <w:pStyle w:val="TableofFigures"/>
        <w:tabs>
          <w:tab w:val="right" w:leader="dot" w:pos="9350"/>
        </w:tabs>
        <w:rPr>
          <w:rFonts w:eastAsiaTheme="minorEastAsia"/>
          <w:noProof/>
        </w:rPr>
      </w:pPr>
      <w:hyperlink w:anchor="_Toc445903193" w:history="1">
        <w:r w:rsidR="00353CFE" w:rsidRPr="00216EAA">
          <w:rPr>
            <w:rStyle w:val="Hyperlink"/>
            <w:noProof/>
          </w:rPr>
          <w:t>Figure 19 Email</w:t>
        </w:r>
        <w:r w:rsidR="00353CFE">
          <w:rPr>
            <w:noProof/>
            <w:webHidden/>
          </w:rPr>
          <w:tab/>
        </w:r>
        <w:r w:rsidR="00353CFE">
          <w:rPr>
            <w:noProof/>
            <w:webHidden/>
          </w:rPr>
          <w:fldChar w:fldCharType="begin"/>
        </w:r>
        <w:r w:rsidR="00353CFE">
          <w:rPr>
            <w:noProof/>
            <w:webHidden/>
          </w:rPr>
          <w:instrText xml:space="preserve"> PAGEREF _Toc445903193 \h </w:instrText>
        </w:r>
        <w:r w:rsidR="00353CFE">
          <w:rPr>
            <w:noProof/>
            <w:webHidden/>
          </w:rPr>
        </w:r>
        <w:r w:rsidR="00353CFE">
          <w:rPr>
            <w:noProof/>
            <w:webHidden/>
          </w:rPr>
          <w:fldChar w:fldCharType="separate"/>
        </w:r>
        <w:r w:rsidR="00353CFE">
          <w:rPr>
            <w:noProof/>
            <w:webHidden/>
          </w:rPr>
          <w:t>31</w:t>
        </w:r>
        <w:r w:rsidR="00353CFE">
          <w:rPr>
            <w:noProof/>
            <w:webHidden/>
          </w:rPr>
          <w:fldChar w:fldCharType="end"/>
        </w:r>
      </w:hyperlink>
    </w:p>
    <w:p w14:paraId="31EEC559" w14:textId="77777777" w:rsidR="00353CFE" w:rsidRDefault="00EC5D9F">
      <w:pPr>
        <w:pStyle w:val="TableofFigures"/>
        <w:tabs>
          <w:tab w:val="right" w:leader="dot" w:pos="9350"/>
        </w:tabs>
        <w:rPr>
          <w:rFonts w:eastAsiaTheme="minorEastAsia"/>
          <w:noProof/>
        </w:rPr>
      </w:pPr>
      <w:hyperlink w:anchor="_Toc445903194" w:history="1">
        <w:r w:rsidR="00353CFE" w:rsidRPr="00216EAA">
          <w:rPr>
            <w:rStyle w:val="Hyperlink"/>
            <w:noProof/>
          </w:rPr>
          <w:t>Figure 20 Agency Partner Login</w:t>
        </w:r>
        <w:r w:rsidR="00353CFE">
          <w:rPr>
            <w:noProof/>
            <w:webHidden/>
          </w:rPr>
          <w:tab/>
        </w:r>
        <w:r w:rsidR="00353CFE">
          <w:rPr>
            <w:noProof/>
            <w:webHidden/>
          </w:rPr>
          <w:fldChar w:fldCharType="begin"/>
        </w:r>
        <w:r w:rsidR="00353CFE">
          <w:rPr>
            <w:noProof/>
            <w:webHidden/>
          </w:rPr>
          <w:instrText xml:space="preserve"> PAGEREF _Toc445903194 \h </w:instrText>
        </w:r>
        <w:r w:rsidR="00353CFE">
          <w:rPr>
            <w:noProof/>
            <w:webHidden/>
          </w:rPr>
        </w:r>
        <w:r w:rsidR="00353CFE">
          <w:rPr>
            <w:noProof/>
            <w:webHidden/>
          </w:rPr>
          <w:fldChar w:fldCharType="separate"/>
        </w:r>
        <w:r w:rsidR="00353CFE">
          <w:rPr>
            <w:noProof/>
            <w:webHidden/>
          </w:rPr>
          <w:t>32</w:t>
        </w:r>
        <w:r w:rsidR="00353CFE">
          <w:rPr>
            <w:noProof/>
            <w:webHidden/>
          </w:rPr>
          <w:fldChar w:fldCharType="end"/>
        </w:r>
      </w:hyperlink>
    </w:p>
    <w:p w14:paraId="3015AFDD" w14:textId="77777777" w:rsidR="00353CFE" w:rsidRDefault="00EC5D9F">
      <w:pPr>
        <w:pStyle w:val="TableofFigures"/>
        <w:tabs>
          <w:tab w:val="right" w:leader="dot" w:pos="9350"/>
        </w:tabs>
        <w:rPr>
          <w:rFonts w:eastAsiaTheme="minorEastAsia"/>
          <w:noProof/>
        </w:rPr>
      </w:pPr>
      <w:hyperlink w:anchor="_Toc445903195" w:history="1">
        <w:r w:rsidR="00353CFE" w:rsidRPr="00216EAA">
          <w:rPr>
            <w:rStyle w:val="Hyperlink"/>
            <w:noProof/>
          </w:rPr>
          <w:t>Figure 21 Agency drop down list</w:t>
        </w:r>
        <w:r w:rsidR="00353CFE">
          <w:rPr>
            <w:noProof/>
            <w:webHidden/>
          </w:rPr>
          <w:tab/>
        </w:r>
        <w:r w:rsidR="00353CFE">
          <w:rPr>
            <w:noProof/>
            <w:webHidden/>
          </w:rPr>
          <w:fldChar w:fldCharType="begin"/>
        </w:r>
        <w:r w:rsidR="00353CFE">
          <w:rPr>
            <w:noProof/>
            <w:webHidden/>
          </w:rPr>
          <w:instrText xml:space="preserve"> PAGEREF _Toc445903195 \h </w:instrText>
        </w:r>
        <w:r w:rsidR="00353CFE">
          <w:rPr>
            <w:noProof/>
            <w:webHidden/>
          </w:rPr>
        </w:r>
        <w:r w:rsidR="00353CFE">
          <w:rPr>
            <w:noProof/>
            <w:webHidden/>
          </w:rPr>
          <w:fldChar w:fldCharType="separate"/>
        </w:r>
        <w:r w:rsidR="00353CFE">
          <w:rPr>
            <w:noProof/>
            <w:webHidden/>
          </w:rPr>
          <w:t>33</w:t>
        </w:r>
        <w:r w:rsidR="00353CFE">
          <w:rPr>
            <w:noProof/>
            <w:webHidden/>
          </w:rPr>
          <w:fldChar w:fldCharType="end"/>
        </w:r>
      </w:hyperlink>
    </w:p>
    <w:p w14:paraId="4B088488" w14:textId="77777777" w:rsidR="00353CFE" w:rsidRDefault="00EC5D9F">
      <w:pPr>
        <w:pStyle w:val="TableofFigures"/>
        <w:tabs>
          <w:tab w:val="right" w:leader="dot" w:pos="9350"/>
        </w:tabs>
        <w:rPr>
          <w:rFonts w:eastAsiaTheme="minorEastAsia"/>
          <w:noProof/>
        </w:rPr>
      </w:pPr>
      <w:hyperlink w:anchor="_Toc445903196" w:history="1">
        <w:r w:rsidR="00353CFE" w:rsidRPr="00216EAA">
          <w:rPr>
            <w:rStyle w:val="Hyperlink"/>
            <w:noProof/>
          </w:rPr>
          <w:t>Figure 22 Selecting a PIV authentication certificate</w:t>
        </w:r>
        <w:r w:rsidR="00353CFE">
          <w:rPr>
            <w:noProof/>
            <w:webHidden/>
          </w:rPr>
          <w:tab/>
        </w:r>
        <w:r w:rsidR="00353CFE">
          <w:rPr>
            <w:noProof/>
            <w:webHidden/>
          </w:rPr>
          <w:fldChar w:fldCharType="begin"/>
        </w:r>
        <w:r w:rsidR="00353CFE">
          <w:rPr>
            <w:noProof/>
            <w:webHidden/>
          </w:rPr>
          <w:instrText xml:space="preserve"> PAGEREF _Toc445903196 \h </w:instrText>
        </w:r>
        <w:r w:rsidR="00353CFE">
          <w:rPr>
            <w:noProof/>
            <w:webHidden/>
          </w:rPr>
        </w:r>
        <w:r w:rsidR="00353CFE">
          <w:rPr>
            <w:noProof/>
            <w:webHidden/>
          </w:rPr>
          <w:fldChar w:fldCharType="separate"/>
        </w:r>
        <w:r w:rsidR="00353CFE">
          <w:rPr>
            <w:noProof/>
            <w:webHidden/>
          </w:rPr>
          <w:t>34</w:t>
        </w:r>
        <w:r w:rsidR="00353CFE">
          <w:rPr>
            <w:noProof/>
            <w:webHidden/>
          </w:rPr>
          <w:fldChar w:fldCharType="end"/>
        </w:r>
      </w:hyperlink>
    </w:p>
    <w:p w14:paraId="20D127AE" w14:textId="77777777" w:rsidR="00353CFE" w:rsidRDefault="00EC5D9F">
      <w:pPr>
        <w:pStyle w:val="TableofFigures"/>
        <w:tabs>
          <w:tab w:val="right" w:leader="dot" w:pos="9350"/>
        </w:tabs>
        <w:rPr>
          <w:rFonts w:eastAsiaTheme="minorEastAsia"/>
          <w:noProof/>
        </w:rPr>
      </w:pPr>
      <w:hyperlink w:anchor="_Toc445903197" w:history="1">
        <w:r w:rsidR="00353CFE" w:rsidRPr="00216EAA">
          <w:rPr>
            <w:rStyle w:val="Hyperlink"/>
            <w:noProof/>
          </w:rPr>
          <w:t>Figure 23 Enter PIN</w:t>
        </w:r>
        <w:r w:rsidR="00353CFE">
          <w:rPr>
            <w:noProof/>
            <w:webHidden/>
          </w:rPr>
          <w:tab/>
        </w:r>
        <w:r w:rsidR="00353CFE">
          <w:rPr>
            <w:noProof/>
            <w:webHidden/>
          </w:rPr>
          <w:fldChar w:fldCharType="begin"/>
        </w:r>
        <w:r w:rsidR="00353CFE">
          <w:rPr>
            <w:noProof/>
            <w:webHidden/>
          </w:rPr>
          <w:instrText xml:space="preserve"> PAGEREF _Toc445903197 \h </w:instrText>
        </w:r>
        <w:r w:rsidR="00353CFE">
          <w:rPr>
            <w:noProof/>
            <w:webHidden/>
          </w:rPr>
        </w:r>
        <w:r w:rsidR="00353CFE">
          <w:rPr>
            <w:noProof/>
            <w:webHidden/>
          </w:rPr>
          <w:fldChar w:fldCharType="separate"/>
        </w:r>
        <w:r w:rsidR="00353CFE">
          <w:rPr>
            <w:noProof/>
            <w:webHidden/>
          </w:rPr>
          <w:t>34</w:t>
        </w:r>
        <w:r w:rsidR="00353CFE">
          <w:rPr>
            <w:noProof/>
            <w:webHidden/>
          </w:rPr>
          <w:fldChar w:fldCharType="end"/>
        </w:r>
      </w:hyperlink>
    </w:p>
    <w:p w14:paraId="12EC02A0" w14:textId="77777777" w:rsidR="00353CFE" w:rsidRDefault="00EC5D9F">
      <w:pPr>
        <w:pStyle w:val="TableofFigures"/>
        <w:tabs>
          <w:tab w:val="right" w:leader="dot" w:pos="9350"/>
        </w:tabs>
        <w:rPr>
          <w:rFonts w:eastAsiaTheme="minorEastAsia"/>
          <w:noProof/>
        </w:rPr>
      </w:pPr>
      <w:hyperlink w:anchor="_Toc445903198" w:history="1">
        <w:r w:rsidR="00353CFE" w:rsidRPr="00216EAA">
          <w:rPr>
            <w:rStyle w:val="Hyperlink"/>
            <w:noProof/>
          </w:rPr>
          <w:t>Figure 24 Entering email address</w:t>
        </w:r>
        <w:r w:rsidR="00353CFE">
          <w:rPr>
            <w:noProof/>
            <w:webHidden/>
          </w:rPr>
          <w:tab/>
        </w:r>
        <w:r w:rsidR="00353CFE">
          <w:rPr>
            <w:noProof/>
            <w:webHidden/>
          </w:rPr>
          <w:fldChar w:fldCharType="begin"/>
        </w:r>
        <w:r w:rsidR="00353CFE">
          <w:rPr>
            <w:noProof/>
            <w:webHidden/>
          </w:rPr>
          <w:instrText xml:space="preserve"> PAGEREF _Toc445903198 \h </w:instrText>
        </w:r>
        <w:r w:rsidR="00353CFE">
          <w:rPr>
            <w:noProof/>
            <w:webHidden/>
          </w:rPr>
        </w:r>
        <w:r w:rsidR="00353CFE">
          <w:rPr>
            <w:noProof/>
            <w:webHidden/>
          </w:rPr>
          <w:fldChar w:fldCharType="separate"/>
        </w:r>
        <w:r w:rsidR="00353CFE">
          <w:rPr>
            <w:noProof/>
            <w:webHidden/>
          </w:rPr>
          <w:t>35</w:t>
        </w:r>
        <w:r w:rsidR="00353CFE">
          <w:rPr>
            <w:noProof/>
            <w:webHidden/>
          </w:rPr>
          <w:fldChar w:fldCharType="end"/>
        </w:r>
      </w:hyperlink>
    </w:p>
    <w:p w14:paraId="032D6163" w14:textId="77777777" w:rsidR="00353CFE" w:rsidRDefault="00EC5D9F">
      <w:pPr>
        <w:pStyle w:val="TableofFigures"/>
        <w:tabs>
          <w:tab w:val="right" w:leader="dot" w:pos="9350"/>
        </w:tabs>
        <w:rPr>
          <w:rFonts w:eastAsiaTheme="minorEastAsia"/>
          <w:noProof/>
        </w:rPr>
      </w:pPr>
      <w:hyperlink w:anchor="_Toc445903199" w:history="1">
        <w:r w:rsidR="00353CFE" w:rsidRPr="00216EAA">
          <w:rPr>
            <w:rStyle w:val="Hyperlink"/>
            <w:noProof/>
          </w:rPr>
          <w:t>Figure 25 Request Successful page</w:t>
        </w:r>
        <w:r w:rsidR="00353CFE">
          <w:rPr>
            <w:noProof/>
            <w:webHidden/>
          </w:rPr>
          <w:tab/>
        </w:r>
        <w:r w:rsidR="00353CFE">
          <w:rPr>
            <w:noProof/>
            <w:webHidden/>
          </w:rPr>
          <w:fldChar w:fldCharType="begin"/>
        </w:r>
        <w:r w:rsidR="00353CFE">
          <w:rPr>
            <w:noProof/>
            <w:webHidden/>
          </w:rPr>
          <w:instrText xml:space="preserve"> PAGEREF _Toc445903199 \h </w:instrText>
        </w:r>
        <w:r w:rsidR="00353CFE">
          <w:rPr>
            <w:noProof/>
            <w:webHidden/>
          </w:rPr>
        </w:r>
        <w:r w:rsidR="00353CFE">
          <w:rPr>
            <w:noProof/>
            <w:webHidden/>
          </w:rPr>
          <w:fldChar w:fldCharType="separate"/>
        </w:r>
        <w:r w:rsidR="00353CFE">
          <w:rPr>
            <w:noProof/>
            <w:webHidden/>
          </w:rPr>
          <w:t>35</w:t>
        </w:r>
        <w:r w:rsidR="00353CFE">
          <w:rPr>
            <w:noProof/>
            <w:webHidden/>
          </w:rPr>
          <w:fldChar w:fldCharType="end"/>
        </w:r>
      </w:hyperlink>
    </w:p>
    <w:p w14:paraId="7EFDBB59" w14:textId="77777777" w:rsidR="00353CFE" w:rsidRDefault="00EC5D9F">
      <w:pPr>
        <w:pStyle w:val="TableofFigures"/>
        <w:tabs>
          <w:tab w:val="right" w:leader="dot" w:pos="9350"/>
        </w:tabs>
        <w:rPr>
          <w:rFonts w:eastAsiaTheme="minorEastAsia"/>
          <w:noProof/>
        </w:rPr>
      </w:pPr>
      <w:hyperlink w:anchor="_Toc445903200" w:history="1">
        <w:r w:rsidR="00353CFE" w:rsidRPr="00216EAA">
          <w:rPr>
            <w:rStyle w:val="Hyperlink"/>
            <w:noProof/>
          </w:rPr>
          <w:t>Figure 26 Confirmation email</w:t>
        </w:r>
        <w:r w:rsidR="00353CFE">
          <w:rPr>
            <w:noProof/>
            <w:webHidden/>
          </w:rPr>
          <w:tab/>
        </w:r>
        <w:r w:rsidR="00353CFE">
          <w:rPr>
            <w:noProof/>
            <w:webHidden/>
          </w:rPr>
          <w:fldChar w:fldCharType="begin"/>
        </w:r>
        <w:r w:rsidR="00353CFE">
          <w:rPr>
            <w:noProof/>
            <w:webHidden/>
          </w:rPr>
          <w:instrText xml:space="preserve"> PAGEREF _Toc445903200 \h </w:instrText>
        </w:r>
        <w:r w:rsidR="00353CFE">
          <w:rPr>
            <w:noProof/>
            <w:webHidden/>
          </w:rPr>
        </w:r>
        <w:r w:rsidR="00353CFE">
          <w:rPr>
            <w:noProof/>
            <w:webHidden/>
          </w:rPr>
          <w:fldChar w:fldCharType="separate"/>
        </w:r>
        <w:r w:rsidR="00353CFE">
          <w:rPr>
            <w:noProof/>
            <w:webHidden/>
          </w:rPr>
          <w:t>36</w:t>
        </w:r>
        <w:r w:rsidR="00353CFE">
          <w:rPr>
            <w:noProof/>
            <w:webHidden/>
          </w:rPr>
          <w:fldChar w:fldCharType="end"/>
        </w:r>
      </w:hyperlink>
    </w:p>
    <w:p w14:paraId="670941DD" w14:textId="77777777" w:rsidR="00353CFE" w:rsidRDefault="00EC5D9F">
      <w:pPr>
        <w:pStyle w:val="TableofFigures"/>
        <w:tabs>
          <w:tab w:val="right" w:leader="dot" w:pos="9350"/>
        </w:tabs>
        <w:rPr>
          <w:rFonts w:eastAsiaTheme="minorEastAsia"/>
          <w:noProof/>
        </w:rPr>
      </w:pPr>
      <w:hyperlink w:anchor="_Toc445903201" w:history="1">
        <w:r w:rsidR="00353CFE" w:rsidRPr="00216EAA">
          <w:rPr>
            <w:rStyle w:val="Hyperlink"/>
            <w:noProof/>
          </w:rPr>
          <w:t>Figure 27 Selecting a PIV authentication certificate</w:t>
        </w:r>
        <w:r w:rsidR="00353CFE">
          <w:rPr>
            <w:noProof/>
            <w:webHidden/>
          </w:rPr>
          <w:tab/>
        </w:r>
        <w:r w:rsidR="00353CFE">
          <w:rPr>
            <w:noProof/>
            <w:webHidden/>
          </w:rPr>
          <w:fldChar w:fldCharType="begin"/>
        </w:r>
        <w:r w:rsidR="00353CFE">
          <w:rPr>
            <w:noProof/>
            <w:webHidden/>
          </w:rPr>
          <w:instrText xml:space="preserve"> PAGEREF _Toc445903201 \h </w:instrText>
        </w:r>
        <w:r w:rsidR="00353CFE">
          <w:rPr>
            <w:noProof/>
            <w:webHidden/>
          </w:rPr>
        </w:r>
        <w:r w:rsidR="00353CFE">
          <w:rPr>
            <w:noProof/>
            <w:webHidden/>
          </w:rPr>
          <w:fldChar w:fldCharType="separate"/>
        </w:r>
        <w:r w:rsidR="00353CFE">
          <w:rPr>
            <w:noProof/>
            <w:webHidden/>
          </w:rPr>
          <w:t>36</w:t>
        </w:r>
        <w:r w:rsidR="00353CFE">
          <w:rPr>
            <w:noProof/>
            <w:webHidden/>
          </w:rPr>
          <w:fldChar w:fldCharType="end"/>
        </w:r>
      </w:hyperlink>
    </w:p>
    <w:p w14:paraId="6930A7DB" w14:textId="77777777" w:rsidR="00353CFE" w:rsidRDefault="00EC5D9F">
      <w:pPr>
        <w:pStyle w:val="TableofFigures"/>
        <w:tabs>
          <w:tab w:val="right" w:leader="dot" w:pos="9350"/>
        </w:tabs>
        <w:rPr>
          <w:rFonts w:eastAsiaTheme="minorEastAsia"/>
          <w:noProof/>
        </w:rPr>
      </w:pPr>
      <w:hyperlink w:anchor="_Toc445903202" w:history="1">
        <w:r w:rsidR="00353CFE" w:rsidRPr="00216EAA">
          <w:rPr>
            <w:rStyle w:val="Hyperlink"/>
            <w:noProof/>
          </w:rPr>
          <w:t>Figure 28 PIV/CAC Account Creation Successful page</w:t>
        </w:r>
        <w:r w:rsidR="00353CFE">
          <w:rPr>
            <w:noProof/>
            <w:webHidden/>
          </w:rPr>
          <w:tab/>
        </w:r>
        <w:r w:rsidR="00353CFE">
          <w:rPr>
            <w:noProof/>
            <w:webHidden/>
          </w:rPr>
          <w:fldChar w:fldCharType="begin"/>
        </w:r>
        <w:r w:rsidR="00353CFE">
          <w:rPr>
            <w:noProof/>
            <w:webHidden/>
          </w:rPr>
          <w:instrText xml:space="preserve"> PAGEREF _Toc445903202 \h </w:instrText>
        </w:r>
        <w:r w:rsidR="00353CFE">
          <w:rPr>
            <w:noProof/>
            <w:webHidden/>
          </w:rPr>
        </w:r>
        <w:r w:rsidR="00353CFE">
          <w:rPr>
            <w:noProof/>
            <w:webHidden/>
          </w:rPr>
          <w:fldChar w:fldCharType="separate"/>
        </w:r>
        <w:r w:rsidR="00353CFE">
          <w:rPr>
            <w:noProof/>
            <w:webHidden/>
          </w:rPr>
          <w:t>37</w:t>
        </w:r>
        <w:r w:rsidR="00353CFE">
          <w:rPr>
            <w:noProof/>
            <w:webHidden/>
          </w:rPr>
          <w:fldChar w:fldCharType="end"/>
        </w:r>
      </w:hyperlink>
    </w:p>
    <w:p w14:paraId="0AA45DF8" w14:textId="77777777" w:rsidR="00353CFE" w:rsidRDefault="00EC5D9F">
      <w:pPr>
        <w:pStyle w:val="TableofFigures"/>
        <w:tabs>
          <w:tab w:val="right" w:leader="dot" w:pos="9350"/>
        </w:tabs>
        <w:rPr>
          <w:rFonts w:eastAsiaTheme="minorEastAsia"/>
          <w:noProof/>
        </w:rPr>
      </w:pPr>
      <w:hyperlink w:anchor="_Toc445903203" w:history="1">
        <w:r w:rsidR="00353CFE" w:rsidRPr="00216EAA">
          <w:rPr>
            <w:rStyle w:val="Hyperlink"/>
            <w:noProof/>
          </w:rPr>
          <w:t>Figure 29 Agency Partner Login</w:t>
        </w:r>
        <w:r w:rsidR="00353CFE">
          <w:rPr>
            <w:noProof/>
            <w:webHidden/>
          </w:rPr>
          <w:tab/>
        </w:r>
        <w:r w:rsidR="00353CFE">
          <w:rPr>
            <w:noProof/>
            <w:webHidden/>
          </w:rPr>
          <w:fldChar w:fldCharType="begin"/>
        </w:r>
        <w:r w:rsidR="00353CFE">
          <w:rPr>
            <w:noProof/>
            <w:webHidden/>
          </w:rPr>
          <w:instrText xml:space="preserve"> PAGEREF _Toc445903203 \h </w:instrText>
        </w:r>
        <w:r w:rsidR="00353CFE">
          <w:rPr>
            <w:noProof/>
            <w:webHidden/>
          </w:rPr>
        </w:r>
        <w:r w:rsidR="00353CFE">
          <w:rPr>
            <w:noProof/>
            <w:webHidden/>
          </w:rPr>
          <w:fldChar w:fldCharType="separate"/>
        </w:r>
        <w:r w:rsidR="00353CFE">
          <w:rPr>
            <w:noProof/>
            <w:webHidden/>
          </w:rPr>
          <w:t>38</w:t>
        </w:r>
        <w:r w:rsidR="00353CFE">
          <w:rPr>
            <w:noProof/>
            <w:webHidden/>
          </w:rPr>
          <w:fldChar w:fldCharType="end"/>
        </w:r>
      </w:hyperlink>
    </w:p>
    <w:p w14:paraId="5EB5ABAA" w14:textId="77777777" w:rsidR="00353CFE" w:rsidRDefault="00EC5D9F">
      <w:pPr>
        <w:pStyle w:val="TableofFigures"/>
        <w:tabs>
          <w:tab w:val="right" w:leader="dot" w:pos="9350"/>
        </w:tabs>
        <w:rPr>
          <w:rFonts w:eastAsiaTheme="minorEastAsia"/>
          <w:noProof/>
        </w:rPr>
      </w:pPr>
      <w:hyperlink w:anchor="_Toc445903204" w:history="1">
        <w:r w:rsidR="00353CFE" w:rsidRPr="00216EAA">
          <w:rPr>
            <w:rStyle w:val="Hyperlink"/>
            <w:noProof/>
          </w:rPr>
          <w:t>Figure 30 Agency drop down list</w:t>
        </w:r>
        <w:r w:rsidR="00353CFE">
          <w:rPr>
            <w:noProof/>
            <w:webHidden/>
          </w:rPr>
          <w:tab/>
        </w:r>
        <w:r w:rsidR="00353CFE">
          <w:rPr>
            <w:noProof/>
            <w:webHidden/>
          </w:rPr>
          <w:fldChar w:fldCharType="begin"/>
        </w:r>
        <w:r w:rsidR="00353CFE">
          <w:rPr>
            <w:noProof/>
            <w:webHidden/>
          </w:rPr>
          <w:instrText xml:space="preserve"> PAGEREF _Toc445903204 \h </w:instrText>
        </w:r>
        <w:r w:rsidR="00353CFE">
          <w:rPr>
            <w:noProof/>
            <w:webHidden/>
          </w:rPr>
        </w:r>
        <w:r w:rsidR="00353CFE">
          <w:rPr>
            <w:noProof/>
            <w:webHidden/>
          </w:rPr>
          <w:fldChar w:fldCharType="separate"/>
        </w:r>
        <w:r w:rsidR="00353CFE">
          <w:rPr>
            <w:noProof/>
            <w:webHidden/>
          </w:rPr>
          <w:t>39</w:t>
        </w:r>
        <w:r w:rsidR="00353CFE">
          <w:rPr>
            <w:noProof/>
            <w:webHidden/>
          </w:rPr>
          <w:fldChar w:fldCharType="end"/>
        </w:r>
      </w:hyperlink>
    </w:p>
    <w:p w14:paraId="7A8777EA" w14:textId="77777777" w:rsidR="00353CFE" w:rsidRDefault="00EC5D9F">
      <w:pPr>
        <w:pStyle w:val="TableofFigures"/>
        <w:tabs>
          <w:tab w:val="right" w:leader="dot" w:pos="9350"/>
        </w:tabs>
        <w:rPr>
          <w:rFonts w:eastAsiaTheme="minorEastAsia"/>
          <w:noProof/>
        </w:rPr>
      </w:pPr>
      <w:hyperlink w:anchor="_Toc445903205" w:history="1">
        <w:r w:rsidR="00353CFE" w:rsidRPr="00216EAA">
          <w:rPr>
            <w:rStyle w:val="Hyperlink"/>
            <w:noProof/>
          </w:rPr>
          <w:t>Figure 31 Sample login page</w:t>
        </w:r>
        <w:r w:rsidR="00353CFE">
          <w:rPr>
            <w:noProof/>
            <w:webHidden/>
          </w:rPr>
          <w:tab/>
        </w:r>
        <w:r w:rsidR="00353CFE">
          <w:rPr>
            <w:noProof/>
            <w:webHidden/>
          </w:rPr>
          <w:fldChar w:fldCharType="begin"/>
        </w:r>
        <w:r w:rsidR="00353CFE">
          <w:rPr>
            <w:noProof/>
            <w:webHidden/>
          </w:rPr>
          <w:instrText xml:space="preserve"> PAGEREF _Toc445903205 \h </w:instrText>
        </w:r>
        <w:r w:rsidR="00353CFE">
          <w:rPr>
            <w:noProof/>
            <w:webHidden/>
          </w:rPr>
        </w:r>
        <w:r w:rsidR="00353CFE">
          <w:rPr>
            <w:noProof/>
            <w:webHidden/>
          </w:rPr>
          <w:fldChar w:fldCharType="separate"/>
        </w:r>
        <w:r w:rsidR="00353CFE">
          <w:rPr>
            <w:noProof/>
            <w:webHidden/>
          </w:rPr>
          <w:t>40</w:t>
        </w:r>
        <w:r w:rsidR="00353CFE">
          <w:rPr>
            <w:noProof/>
            <w:webHidden/>
          </w:rPr>
          <w:fldChar w:fldCharType="end"/>
        </w:r>
      </w:hyperlink>
    </w:p>
    <w:p w14:paraId="3A104013" w14:textId="77777777" w:rsidR="00353CFE" w:rsidRDefault="00EC5D9F">
      <w:pPr>
        <w:pStyle w:val="TableofFigures"/>
        <w:tabs>
          <w:tab w:val="right" w:leader="dot" w:pos="9350"/>
        </w:tabs>
        <w:rPr>
          <w:rFonts w:eastAsiaTheme="minorEastAsia"/>
          <w:noProof/>
        </w:rPr>
      </w:pPr>
      <w:hyperlink w:anchor="_Toc445903206" w:history="1">
        <w:r w:rsidR="00353CFE" w:rsidRPr="00216EAA">
          <w:rPr>
            <w:rStyle w:val="Hyperlink"/>
            <w:noProof/>
          </w:rPr>
          <w:t>Figure 32 Account Linking Successful page</w:t>
        </w:r>
        <w:r w:rsidR="00353CFE">
          <w:rPr>
            <w:noProof/>
            <w:webHidden/>
          </w:rPr>
          <w:tab/>
        </w:r>
        <w:r w:rsidR="00353CFE">
          <w:rPr>
            <w:noProof/>
            <w:webHidden/>
          </w:rPr>
          <w:fldChar w:fldCharType="begin"/>
        </w:r>
        <w:r w:rsidR="00353CFE">
          <w:rPr>
            <w:noProof/>
            <w:webHidden/>
          </w:rPr>
          <w:instrText xml:space="preserve"> PAGEREF _Toc445903206 \h </w:instrText>
        </w:r>
        <w:r w:rsidR="00353CFE">
          <w:rPr>
            <w:noProof/>
            <w:webHidden/>
          </w:rPr>
        </w:r>
        <w:r w:rsidR="00353CFE">
          <w:rPr>
            <w:noProof/>
            <w:webHidden/>
          </w:rPr>
          <w:fldChar w:fldCharType="separate"/>
        </w:r>
        <w:r w:rsidR="00353CFE">
          <w:rPr>
            <w:noProof/>
            <w:webHidden/>
          </w:rPr>
          <w:t>40</w:t>
        </w:r>
        <w:r w:rsidR="00353CFE">
          <w:rPr>
            <w:noProof/>
            <w:webHidden/>
          </w:rPr>
          <w:fldChar w:fldCharType="end"/>
        </w:r>
      </w:hyperlink>
    </w:p>
    <w:p w14:paraId="1C76DA51" w14:textId="77777777" w:rsidR="00353CFE" w:rsidRDefault="00EC5D9F">
      <w:pPr>
        <w:pStyle w:val="TableofFigures"/>
        <w:tabs>
          <w:tab w:val="right" w:leader="dot" w:pos="9350"/>
        </w:tabs>
        <w:rPr>
          <w:rFonts w:eastAsiaTheme="minorEastAsia"/>
          <w:noProof/>
        </w:rPr>
      </w:pPr>
      <w:hyperlink w:anchor="_Toc445903207" w:history="1">
        <w:r w:rsidR="00353CFE" w:rsidRPr="00216EAA">
          <w:rPr>
            <w:rStyle w:val="Hyperlink"/>
            <w:noProof/>
          </w:rPr>
          <w:t>Figure 33 HR Email</w:t>
        </w:r>
        <w:r w:rsidR="00353CFE">
          <w:rPr>
            <w:noProof/>
            <w:webHidden/>
          </w:rPr>
          <w:tab/>
        </w:r>
        <w:r w:rsidR="00353CFE">
          <w:rPr>
            <w:noProof/>
            <w:webHidden/>
          </w:rPr>
          <w:fldChar w:fldCharType="begin"/>
        </w:r>
        <w:r w:rsidR="00353CFE">
          <w:rPr>
            <w:noProof/>
            <w:webHidden/>
          </w:rPr>
          <w:instrText xml:space="preserve"> PAGEREF _Toc445903207 \h </w:instrText>
        </w:r>
        <w:r w:rsidR="00353CFE">
          <w:rPr>
            <w:noProof/>
            <w:webHidden/>
          </w:rPr>
        </w:r>
        <w:r w:rsidR="00353CFE">
          <w:rPr>
            <w:noProof/>
            <w:webHidden/>
          </w:rPr>
          <w:fldChar w:fldCharType="separate"/>
        </w:r>
        <w:r w:rsidR="00353CFE">
          <w:rPr>
            <w:noProof/>
            <w:webHidden/>
          </w:rPr>
          <w:t>42</w:t>
        </w:r>
        <w:r w:rsidR="00353CFE">
          <w:rPr>
            <w:noProof/>
            <w:webHidden/>
          </w:rPr>
          <w:fldChar w:fldCharType="end"/>
        </w:r>
      </w:hyperlink>
    </w:p>
    <w:p w14:paraId="16A21EDC" w14:textId="77777777" w:rsidR="00353CFE" w:rsidRDefault="00EC5D9F">
      <w:pPr>
        <w:pStyle w:val="TableofFigures"/>
        <w:tabs>
          <w:tab w:val="right" w:leader="dot" w:pos="9350"/>
        </w:tabs>
        <w:rPr>
          <w:rFonts w:eastAsiaTheme="minorEastAsia"/>
          <w:noProof/>
        </w:rPr>
      </w:pPr>
      <w:hyperlink w:anchor="_Toc445903208" w:history="1">
        <w:r w:rsidR="00353CFE" w:rsidRPr="00216EAA">
          <w:rPr>
            <w:rStyle w:val="Hyperlink"/>
            <w:noProof/>
          </w:rPr>
          <w:t>Figure 34 Register a user account</w:t>
        </w:r>
        <w:r w:rsidR="00353CFE">
          <w:rPr>
            <w:noProof/>
            <w:webHidden/>
          </w:rPr>
          <w:tab/>
        </w:r>
        <w:r w:rsidR="00353CFE">
          <w:rPr>
            <w:noProof/>
            <w:webHidden/>
          </w:rPr>
          <w:fldChar w:fldCharType="begin"/>
        </w:r>
        <w:r w:rsidR="00353CFE">
          <w:rPr>
            <w:noProof/>
            <w:webHidden/>
          </w:rPr>
          <w:instrText xml:space="preserve"> PAGEREF _Toc445903208 \h </w:instrText>
        </w:r>
        <w:r w:rsidR="00353CFE">
          <w:rPr>
            <w:noProof/>
            <w:webHidden/>
          </w:rPr>
        </w:r>
        <w:r w:rsidR="00353CFE">
          <w:rPr>
            <w:noProof/>
            <w:webHidden/>
          </w:rPr>
          <w:fldChar w:fldCharType="separate"/>
        </w:r>
        <w:r w:rsidR="00353CFE">
          <w:rPr>
            <w:noProof/>
            <w:webHidden/>
          </w:rPr>
          <w:t>43</w:t>
        </w:r>
        <w:r w:rsidR="00353CFE">
          <w:rPr>
            <w:noProof/>
            <w:webHidden/>
          </w:rPr>
          <w:fldChar w:fldCharType="end"/>
        </w:r>
      </w:hyperlink>
    </w:p>
    <w:p w14:paraId="648691B2" w14:textId="77777777" w:rsidR="00353CFE" w:rsidRDefault="00EC5D9F">
      <w:pPr>
        <w:pStyle w:val="TableofFigures"/>
        <w:tabs>
          <w:tab w:val="right" w:leader="dot" w:pos="9350"/>
        </w:tabs>
        <w:rPr>
          <w:rFonts w:eastAsiaTheme="minorEastAsia"/>
          <w:noProof/>
        </w:rPr>
      </w:pPr>
      <w:hyperlink w:anchor="_Toc445903209" w:history="1">
        <w:r w:rsidR="00353CFE" w:rsidRPr="00216EAA">
          <w:rPr>
            <w:rStyle w:val="Hyperlink"/>
            <w:noProof/>
          </w:rPr>
          <w:t>Figure 35 Verification confirmation</w:t>
        </w:r>
        <w:r w:rsidR="00353CFE">
          <w:rPr>
            <w:noProof/>
            <w:webHidden/>
          </w:rPr>
          <w:tab/>
        </w:r>
        <w:r w:rsidR="00353CFE">
          <w:rPr>
            <w:noProof/>
            <w:webHidden/>
          </w:rPr>
          <w:fldChar w:fldCharType="begin"/>
        </w:r>
        <w:r w:rsidR="00353CFE">
          <w:rPr>
            <w:noProof/>
            <w:webHidden/>
          </w:rPr>
          <w:instrText xml:space="preserve"> PAGEREF _Toc445903209 \h </w:instrText>
        </w:r>
        <w:r w:rsidR="00353CFE">
          <w:rPr>
            <w:noProof/>
            <w:webHidden/>
          </w:rPr>
        </w:r>
        <w:r w:rsidR="00353CFE">
          <w:rPr>
            <w:noProof/>
            <w:webHidden/>
          </w:rPr>
          <w:fldChar w:fldCharType="separate"/>
        </w:r>
        <w:r w:rsidR="00353CFE">
          <w:rPr>
            <w:noProof/>
            <w:webHidden/>
          </w:rPr>
          <w:t>44</w:t>
        </w:r>
        <w:r w:rsidR="00353CFE">
          <w:rPr>
            <w:noProof/>
            <w:webHidden/>
          </w:rPr>
          <w:fldChar w:fldCharType="end"/>
        </w:r>
      </w:hyperlink>
    </w:p>
    <w:p w14:paraId="19904736" w14:textId="77777777" w:rsidR="00353CFE" w:rsidRDefault="00EC5D9F">
      <w:pPr>
        <w:pStyle w:val="TableofFigures"/>
        <w:tabs>
          <w:tab w:val="right" w:leader="dot" w:pos="9350"/>
        </w:tabs>
        <w:rPr>
          <w:rFonts w:eastAsiaTheme="minorEastAsia"/>
          <w:noProof/>
        </w:rPr>
      </w:pPr>
      <w:hyperlink w:anchor="_Toc445903210" w:history="1">
        <w:r w:rsidR="00353CFE" w:rsidRPr="00216EAA">
          <w:rPr>
            <w:rStyle w:val="Hyperlink"/>
            <w:noProof/>
          </w:rPr>
          <w:t>Figure 36 User account security questions</w:t>
        </w:r>
        <w:r w:rsidR="00353CFE">
          <w:rPr>
            <w:noProof/>
            <w:webHidden/>
          </w:rPr>
          <w:tab/>
        </w:r>
        <w:r w:rsidR="00353CFE">
          <w:rPr>
            <w:noProof/>
            <w:webHidden/>
          </w:rPr>
          <w:fldChar w:fldCharType="begin"/>
        </w:r>
        <w:r w:rsidR="00353CFE">
          <w:rPr>
            <w:noProof/>
            <w:webHidden/>
          </w:rPr>
          <w:instrText xml:space="preserve"> PAGEREF _Toc445903210 \h </w:instrText>
        </w:r>
        <w:r w:rsidR="00353CFE">
          <w:rPr>
            <w:noProof/>
            <w:webHidden/>
          </w:rPr>
        </w:r>
        <w:r w:rsidR="00353CFE">
          <w:rPr>
            <w:noProof/>
            <w:webHidden/>
          </w:rPr>
          <w:fldChar w:fldCharType="separate"/>
        </w:r>
        <w:r w:rsidR="00353CFE">
          <w:rPr>
            <w:noProof/>
            <w:webHidden/>
          </w:rPr>
          <w:t>46</w:t>
        </w:r>
        <w:r w:rsidR="00353CFE">
          <w:rPr>
            <w:noProof/>
            <w:webHidden/>
          </w:rPr>
          <w:fldChar w:fldCharType="end"/>
        </w:r>
      </w:hyperlink>
    </w:p>
    <w:p w14:paraId="4F08AB86" w14:textId="77777777" w:rsidR="00353CFE" w:rsidRDefault="00EC5D9F">
      <w:pPr>
        <w:pStyle w:val="TableofFigures"/>
        <w:tabs>
          <w:tab w:val="right" w:leader="dot" w:pos="9350"/>
        </w:tabs>
        <w:rPr>
          <w:rFonts w:eastAsiaTheme="minorEastAsia"/>
          <w:noProof/>
        </w:rPr>
      </w:pPr>
      <w:hyperlink w:anchor="_Toc445903211" w:history="1">
        <w:r w:rsidR="00353CFE" w:rsidRPr="00216EAA">
          <w:rPr>
            <w:rStyle w:val="Hyperlink"/>
            <w:noProof/>
          </w:rPr>
          <w:t>Figure 37 Selecting security questions</w:t>
        </w:r>
        <w:r w:rsidR="00353CFE">
          <w:rPr>
            <w:noProof/>
            <w:webHidden/>
          </w:rPr>
          <w:tab/>
        </w:r>
        <w:r w:rsidR="00353CFE">
          <w:rPr>
            <w:noProof/>
            <w:webHidden/>
          </w:rPr>
          <w:fldChar w:fldCharType="begin"/>
        </w:r>
        <w:r w:rsidR="00353CFE">
          <w:rPr>
            <w:noProof/>
            <w:webHidden/>
          </w:rPr>
          <w:instrText xml:space="preserve"> PAGEREF _Toc445903211 \h </w:instrText>
        </w:r>
        <w:r w:rsidR="00353CFE">
          <w:rPr>
            <w:noProof/>
            <w:webHidden/>
          </w:rPr>
        </w:r>
        <w:r w:rsidR="00353CFE">
          <w:rPr>
            <w:noProof/>
            <w:webHidden/>
          </w:rPr>
          <w:fldChar w:fldCharType="separate"/>
        </w:r>
        <w:r w:rsidR="00353CFE">
          <w:rPr>
            <w:noProof/>
            <w:webHidden/>
          </w:rPr>
          <w:t>47</w:t>
        </w:r>
        <w:r w:rsidR="00353CFE">
          <w:rPr>
            <w:noProof/>
            <w:webHidden/>
          </w:rPr>
          <w:fldChar w:fldCharType="end"/>
        </w:r>
      </w:hyperlink>
    </w:p>
    <w:p w14:paraId="1AA90368" w14:textId="77777777" w:rsidR="00353CFE" w:rsidRDefault="00EC5D9F">
      <w:pPr>
        <w:pStyle w:val="TableofFigures"/>
        <w:tabs>
          <w:tab w:val="right" w:leader="dot" w:pos="9350"/>
        </w:tabs>
        <w:rPr>
          <w:rFonts w:eastAsiaTheme="minorEastAsia"/>
          <w:noProof/>
        </w:rPr>
      </w:pPr>
      <w:hyperlink w:anchor="_Toc445903212" w:history="1">
        <w:r w:rsidR="00353CFE" w:rsidRPr="00216EAA">
          <w:rPr>
            <w:rStyle w:val="Hyperlink"/>
            <w:noProof/>
          </w:rPr>
          <w:t>Figure 38 Email address information</w:t>
        </w:r>
        <w:r w:rsidR="00353CFE">
          <w:rPr>
            <w:noProof/>
            <w:webHidden/>
          </w:rPr>
          <w:tab/>
        </w:r>
        <w:r w:rsidR="00353CFE">
          <w:rPr>
            <w:noProof/>
            <w:webHidden/>
          </w:rPr>
          <w:fldChar w:fldCharType="begin"/>
        </w:r>
        <w:r w:rsidR="00353CFE">
          <w:rPr>
            <w:noProof/>
            <w:webHidden/>
          </w:rPr>
          <w:instrText xml:space="preserve"> PAGEREF _Toc445903212 \h </w:instrText>
        </w:r>
        <w:r w:rsidR="00353CFE">
          <w:rPr>
            <w:noProof/>
            <w:webHidden/>
          </w:rPr>
        </w:r>
        <w:r w:rsidR="00353CFE">
          <w:rPr>
            <w:noProof/>
            <w:webHidden/>
          </w:rPr>
          <w:fldChar w:fldCharType="separate"/>
        </w:r>
        <w:r w:rsidR="00353CFE">
          <w:rPr>
            <w:noProof/>
            <w:webHidden/>
          </w:rPr>
          <w:t>48</w:t>
        </w:r>
        <w:r w:rsidR="00353CFE">
          <w:rPr>
            <w:noProof/>
            <w:webHidden/>
          </w:rPr>
          <w:fldChar w:fldCharType="end"/>
        </w:r>
      </w:hyperlink>
    </w:p>
    <w:p w14:paraId="60F46A72" w14:textId="77777777" w:rsidR="00353CFE" w:rsidRDefault="00EC5D9F">
      <w:pPr>
        <w:pStyle w:val="TableofFigures"/>
        <w:tabs>
          <w:tab w:val="right" w:leader="dot" w:pos="9350"/>
        </w:tabs>
        <w:rPr>
          <w:rFonts w:eastAsiaTheme="minorEastAsia"/>
          <w:noProof/>
        </w:rPr>
      </w:pPr>
      <w:hyperlink w:anchor="_Toc445903213" w:history="1">
        <w:r w:rsidR="00353CFE" w:rsidRPr="00216EAA">
          <w:rPr>
            <w:rStyle w:val="Hyperlink"/>
            <w:noProof/>
          </w:rPr>
          <w:t>Figure 39 Security information</w:t>
        </w:r>
        <w:r w:rsidR="00353CFE">
          <w:rPr>
            <w:noProof/>
            <w:webHidden/>
          </w:rPr>
          <w:tab/>
        </w:r>
        <w:r w:rsidR="00353CFE">
          <w:rPr>
            <w:noProof/>
            <w:webHidden/>
          </w:rPr>
          <w:fldChar w:fldCharType="begin"/>
        </w:r>
        <w:r w:rsidR="00353CFE">
          <w:rPr>
            <w:noProof/>
            <w:webHidden/>
          </w:rPr>
          <w:instrText xml:space="preserve"> PAGEREF _Toc445903213 \h </w:instrText>
        </w:r>
        <w:r w:rsidR="00353CFE">
          <w:rPr>
            <w:noProof/>
            <w:webHidden/>
          </w:rPr>
        </w:r>
        <w:r w:rsidR="00353CFE">
          <w:rPr>
            <w:noProof/>
            <w:webHidden/>
          </w:rPr>
          <w:fldChar w:fldCharType="separate"/>
        </w:r>
        <w:r w:rsidR="00353CFE">
          <w:rPr>
            <w:noProof/>
            <w:webHidden/>
          </w:rPr>
          <w:t>48</w:t>
        </w:r>
        <w:r w:rsidR="00353CFE">
          <w:rPr>
            <w:noProof/>
            <w:webHidden/>
          </w:rPr>
          <w:fldChar w:fldCharType="end"/>
        </w:r>
      </w:hyperlink>
    </w:p>
    <w:p w14:paraId="1BA48410" w14:textId="77777777" w:rsidR="00353CFE" w:rsidRDefault="00EC5D9F">
      <w:pPr>
        <w:pStyle w:val="TableofFigures"/>
        <w:tabs>
          <w:tab w:val="right" w:leader="dot" w:pos="9350"/>
        </w:tabs>
        <w:rPr>
          <w:rFonts w:eastAsiaTheme="minorEastAsia"/>
          <w:noProof/>
        </w:rPr>
      </w:pPr>
      <w:hyperlink w:anchor="_Toc445903214" w:history="1">
        <w:r w:rsidR="00353CFE" w:rsidRPr="00216EAA">
          <w:rPr>
            <w:rStyle w:val="Hyperlink"/>
            <w:noProof/>
          </w:rPr>
          <w:t>Figure 40 Security question and answer confirmation</w:t>
        </w:r>
        <w:r w:rsidR="00353CFE">
          <w:rPr>
            <w:noProof/>
            <w:webHidden/>
          </w:rPr>
          <w:tab/>
        </w:r>
        <w:r w:rsidR="00353CFE">
          <w:rPr>
            <w:noProof/>
            <w:webHidden/>
          </w:rPr>
          <w:fldChar w:fldCharType="begin"/>
        </w:r>
        <w:r w:rsidR="00353CFE">
          <w:rPr>
            <w:noProof/>
            <w:webHidden/>
          </w:rPr>
          <w:instrText xml:space="preserve"> PAGEREF _Toc445903214 \h </w:instrText>
        </w:r>
        <w:r w:rsidR="00353CFE">
          <w:rPr>
            <w:noProof/>
            <w:webHidden/>
          </w:rPr>
        </w:r>
        <w:r w:rsidR="00353CFE">
          <w:rPr>
            <w:noProof/>
            <w:webHidden/>
          </w:rPr>
          <w:fldChar w:fldCharType="separate"/>
        </w:r>
        <w:r w:rsidR="00353CFE">
          <w:rPr>
            <w:noProof/>
            <w:webHidden/>
          </w:rPr>
          <w:t>49</w:t>
        </w:r>
        <w:r w:rsidR="00353CFE">
          <w:rPr>
            <w:noProof/>
            <w:webHidden/>
          </w:rPr>
          <w:fldChar w:fldCharType="end"/>
        </w:r>
      </w:hyperlink>
    </w:p>
    <w:p w14:paraId="116B1BD4" w14:textId="77777777" w:rsidR="00353CFE" w:rsidRDefault="00EC5D9F">
      <w:pPr>
        <w:pStyle w:val="TableofFigures"/>
        <w:tabs>
          <w:tab w:val="right" w:leader="dot" w:pos="9350"/>
        </w:tabs>
        <w:rPr>
          <w:rFonts w:eastAsiaTheme="minorEastAsia"/>
          <w:noProof/>
        </w:rPr>
      </w:pPr>
      <w:hyperlink w:anchor="_Toc445903215" w:history="1">
        <w:r w:rsidR="00353CFE" w:rsidRPr="00216EAA">
          <w:rPr>
            <w:rStyle w:val="Hyperlink"/>
            <w:noProof/>
          </w:rPr>
          <w:t>Figure 41 User ID and password</w:t>
        </w:r>
        <w:r w:rsidR="00353CFE">
          <w:rPr>
            <w:noProof/>
            <w:webHidden/>
          </w:rPr>
          <w:tab/>
        </w:r>
        <w:r w:rsidR="00353CFE">
          <w:rPr>
            <w:noProof/>
            <w:webHidden/>
          </w:rPr>
          <w:fldChar w:fldCharType="begin"/>
        </w:r>
        <w:r w:rsidR="00353CFE">
          <w:rPr>
            <w:noProof/>
            <w:webHidden/>
          </w:rPr>
          <w:instrText xml:space="preserve"> PAGEREF _Toc445903215 \h </w:instrText>
        </w:r>
        <w:r w:rsidR="00353CFE">
          <w:rPr>
            <w:noProof/>
            <w:webHidden/>
          </w:rPr>
        </w:r>
        <w:r w:rsidR="00353CFE">
          <w:rPr>
            <w:noProof/>
            <w:webHidden/>
          </w:rPr>
          <w:fldChar w:fldCharType="separate"/>
        </w:r>
        <w:r w:rsidR="00353CFE">
          <w:rPr>
            <w:noProof/>
            <w:webHidden/>
          </w:rPr>
          <w:t>50</w:t>
        </w:r>
        <w:r w:rsidR="00353CFE">
          <w:rPr>
            <w:noProof/>
            <w:webHidden/>
          </w:rPr>
          <w:fldChar w:fldCharType="end"/>
        </w:r>
      </w:hyperlink>
    </w:p>
    <w:p w14:paraId="55174877" w14:textId="77777777" w:rsidR="00353CFE" w:rsidRDefault="00EC5D9F">
      <w:pPr>
        <w:pStyle w:val="TableofFigures"/>
        <w:tabs>
          <w:tab w:val="right" w:leader="dot" w:pos="9350"/>
        </w:tabs>
        <w:rPr>
          <w:rFonts w:eastAsiaTheme="minorEastAsia"/>
          <w:noProof/>
        </w:rPr>
      </w:pPr>
      <w:hyperlink w:anchor="_Toc445903216" w:history="1">
        <w:r w:rsidR="00353CFE" w:rsidRPr="00216EAA">
          <w:rPr>
            <w:rStyle w:val="Hyperlink"/>
            <w:noProof/>
          </w:rPr>
          <w:t>Figure 42 Registration completion</w:t>
        </w:r>
        <w:r w:rsidR="00353CFE">
          <w:rPr>
            <w:noProof/>
            <w:webHidden/>
          </w:rPr>
          <w:tab/>
        </w:r>
        <w:r w:rsidR="00353CFE">
          <w:rPr>
            <w:noProof/>
            <w:webHidden/>
          </w:rPr>
          <w:fldChar w:fldCharType="begin"/>
        </w:r>
        <w:r w:rsidR="00353CFE">
          <w:rPr>
            <w:noProof/>
            <w:webHidden/>
          </w:rPr>
          <w:instrText xml:space="preserve"> PAGEREF _Toc445903216 \h </w:instrText>
        </w:r>
        <w:r w:rsidR="00353CFE">
          <w:rPr>
            <w:noProof/>
            <w:webHidden/>
          </w:rPr>
        </w:r>
        <w:r w:rsidR="00353CFE">
          <w:rPr>
            <w:noProof/>
            <w:webHidden/>
          </w:rPr>
          <w:fldChar w:fldCharType="separate"/>
        </w:r>
        <w:r w:rsidR="00353CFE">
          <w:rPr>
            <w:noProof/>
            <w:webHidden/>
          </w:rPr>
          <w:t>51</w:t>
        </w:r>
        <w:r w:rsidR="00353CFE">
          <w:rPr>
            <w:noProof/>
            <w:webHidden/>
          </w:rPr>
          <w:fldChar w:fldCharType="end"/>
        </w:r>
      </w:hyperlink>
    </w:p>
    <w:p w14:paraId="7943DCC3" w14:textId="77777777" w:rsidR="00353CFE" w:rsidRDefault="00EC5D9F">
      <w:pPr>
        <w:pStyle w:val="TableofFigures"/>
        <w:tabs>
          <w:tab w:val="right" w:leader="dot" w:pos="9350"/>
        </w:tabs>
        <w:rPr>
          <w:rFonts w:eastAsiaTheme="minorEastAsia"/>
          <w:noProof/>
        </w:rPr>
      </w:pPr>
      <w:hyperlink w:anchor="_Toc445903217" w:history="1">
        <w:r w:rsidR="00353CFE" w:rsidRPr="00216EAA">
          <w:rPr>
            <w:rStyle w:val="Hyperlink"/>
            <w:noProof/>
          </w:rPr>
          <w:t>Figure 43 Finding an agency registration lead</w:t>
        </w:r>
        <w:r w:rsidR="00353CFE">
          <w:rPr>
            <w:noProof/>
            <w:webHidden/>
          </w:rPr>
          <w:tab/>
        </w:r>
        <w:r w:rsidR="00353CFE">
          <w:rPr>
            <w:noProof/>
            <w:webHidden/>
          </w:rPr>
          <w:fldChar w:fldCharType="begin"/>
        </w:r>
        <w:r w:rsidR="00353CFE">
          <w:rPr>
            <w:noProof/>
            <w:webHidden/>
          </w:rPr>
          <w:instrText xml:space="preserve"> PAGEREF _Toc445903217 \h </w:instrText>
        </w:r>
        <w:r w:rsidR="00353CFE">
          <w:rPr>
            <w:noProof/>
            <w:webHidden/>
          </w:rPr>
        </w:r>
        <w:r w:rsidR="00353CFE">
          <w:rPr>
            <w:noProof/>
            <w:webHidden/>
          </w:rPr>
          <w:fldChar w:fldCharType="separate"/>
        </w:r>
        <w:r w:rsidR="00353CFE">
          <w:rPr>
            <w:noProof/>
            <w:webHidden/>
          </w:rPr>
          <w:t>52</w:t>
        </w:r>
        <w:r w:rsidR="00353CFE">
          <w:rPr>
            <w:noProof/>
            <w:webHidden/>
          </w:rPr>
          <w:fldChar w:fldCharType="end"/>
        </w:r>
      </w:hyperlink>
    </w:p>
    <w:p w14:paraId="3B791562" w14:textId="77777777" w:rsidR="00F53214" w:rsidRDefault="000F552A" w:rsidP="000F552A">
      <w:pPr>
        <w:pStyle w:val="ICAMBody"/>
      </w:pPr>
      <w:r>
        <w:fldChar w:fldCharType="end"/>
      </w:r>
    </w:p>
    <w:p w14:paraId="2F3623D9" w14:textId="77777777" w:rsidR="00F53214" w:rsidRDefault="00F53214" w:rsidP="00F53214">
      <w:r>
        <w:br w:type="page"/>
      </w:r>
    </w:p>
    <w:p w14:paraId="4B0A0E1A" w14:textId="77777777" w:rsidR="008D4221" w:rsidRPr="00100AF6" w:rsidRDefault="00DC1E55" w:rsidP="008D4221">
      <w:pPr>
        <w:pStyle w:val="ICAMHeading1"/>
        <w:rPr>
          <w:rFonts w:eastAsia="Times New Roman"/>
          <w:caps/>
        </w:rPr>
      </w:pPr>
      <w:bookmarkStart w:id="34" w:name="_Toc445903144"/>
      <w:r>
        <w:rPr>
          <w:rFonts w:eastAsia="Times New Roman"/>
        </w:rPr>
        <w:t>Introduction</w:t>
      </w:r>
      <w:bookmarkEnd w:id="34"/>
    </w:p>
    <w:p w14:paraId="5BCBE637" w14:textId="77777777" w:rsidR="005B008D" w:rsidRDefault="005B008D" w:rsidP="005B008D">
      <w:pPr>
        <w:pStyle w:val="ICAMBody"/>
      </w:pPr>
      <w:r>
        <w:t>Various types of accounts are available for customers and for Federal employe</w:t>
      </w:r>
      <w:r w:rsidR="0062549B">
        <w:t>e</w:t>
      </w:r>
      <w:r>
        <w:t xml:space="preserve">s and contractors, both inside USDA and in other agencies. </w:t>
      </w:r>
      <w:proofErr w:type="spellStart"/>
      <w:proofErr w:type="gramStart"/>
      <w:r w:rsidR="00100AF6">
        <w:t>eAuthentication</w:t>
      </w:r>
      <w:proofErr w:type="spellEnd"/>
      <w:proofErr w:type="gramEnd"/>
      <w:r w:rsidR="00100AF6">
        <w:t xml:space="preserve"> accounts are available to USDA customers at two levels, 1 and 2. </w:t>
      </w:r>
    </w:p>
    <w:p w14:paraId="384BC5F7" w14:textId="77777777" w:rsidR="008B284D" w:rsidRPr="006B0B72" w:rsidRDefault="005B008D" w:rsidP="008B284D">
      <w:pPr>
        <w:pStyle w:val="ICAMBulletedList1"/>
      </w:pPr>
      <w:r>
        <w:t>Level 1 access</w:t>
      </w:r>
      <w:r w:rsidR="008B284D">
        <w:t>, for tasks such as v</w:t>
      </w:r>
      <w:r w:rsidR="008B284D" w:rsidRPr="00EC1C7D">
        <w:t>isit</w:t>
      </w:r>
      <w:r w:rsidR="008B284D">
        <w:t>ing</w:t>
      </w:r>
      <w:r w:rsidR="008B284D" w:rsidRPr="00EC1C7D">
        <w:t xml:space="preserve"> a USDA web page</w:t>
      </w:r>
      <w:r w:rsidR="008B284D">
        <w:t xml:space="preserve">, obtaining </w:t>
      </w:r>
      <w:r w:rsidR="008B284D" w:rsidRPr="00EC1C7D">
        <w:t>general information about the USDA or its agencies</w:t>
      </w:r>
      <w:r w:rsidR="008B284D">
        <w:t xml:space="preserve"> or participating </w:t>
      </w:r>
      <w:r w:rsidR="008B284D" w:rsidRPr="00EC1C7D">
        <w:t>in public surveys for a USDA agency</w:t>
      </w:r>
    </w:p>
    <w:p w14:paraId="4DF6637B" w14:textId="77777777" w:rsidR="004B614E" w:rsidRDefault="004B614E" w:rsidP="005B008D">
      <w:pPr>
        <w:pStyle w:val="ICAMBulletedList1"/>
      </w:pPr>
      <w:r>
        <w:t>Level 2 access includes all of the capabilities of level 1 with additional access. Because additional access is provided for level 2 customers, additional authentication is required:</w:t>
      </w:r>
    </w:p>
    <w:p w14:paraId="00533BDB" w14:textId="77777777" w:rsidR="004B614E" w:rsidRDefault="004B614E" w:rsidP="005B008D">
      <w:pPr>
        <w:pStyle w:val="ICAMBulletedlist2"/>
      </w:pPr>
      <w:r w:rsidRPr="000002DE">
        <w:t>Local Registration Authority</w:t>
      </w:r>
      <w:r>
        <w:t xml:space="preserve"> (LRA) for Identity P</w:t>
      </w:r>
      <w:r w:rsidR="00C1010D">
        <w:t>roofing</w:t>
      </w:r>
    </w:p>
    <w:p w14:paraId="142BEFB1" w14:textId="77777777" w:rsidR="004B614E" w:rsidRDefault="00337EE8" w:rsidP="005B008D">
      <w:pPr>
        <w:pStyle w:val="ICAMBulletedlist2"/>
      </w:pPr>
      <w:r>
        <w:t>Online Identity Proofing (OIDP)</w:t>
      </w:r>
    </w:p>
    <w:p w14:paraId="74971671" w14:textId="77777777" w:rsidR="005B008D" w:rsidRDefault="005B008D" w:rsidP="005B008D">
      <w:pPr>
        <w:pStyle w:val="ICAMBulletedList1"/>
      </w:pPr>
      <w:r>
        <w:t>USDA e</w:t>
      </w:r>
      <w:r w:rsidR="00100AF6">
        <w:t>mployees</w:t>
      </w:r>
      <w:r>
        <w:t xml:space="preserve"> and contractors</w:t>
      </w:r>
      <w:r w:rsidR="00100AF6">
        <w:t xml:space="preserve"> can </w:t>
      </w:r>
      <w:r w:rsidR="004B614E">
        <w:t>also register for accounts.</w:t>
      </w:r>
    </w:p>
    <w:p w14:paraId="6344DDA6" w14:textId="77777777" w:rsidR="005B008D" w:rsidRDefault="005B008D" w:rsidP="005B008D">
      <w:pPr>
        <w:pStyle w:val="ICAMBulletedList1"/>
      </w:pPr>
      <w:r>
        <w:t>Federal employees and contractors who are affiliated with organizations other than USDA can also obtain accounts. The types of accounts available to non-USDA Federal employees and contractors depend upon federation or non-federation with USDA</w:t>
      </w:r>
    </w:p>
    <w:p w14:paraId="63F80B3C" w14:textId="77777777" w:rsidR="005B008D" w:rsidRDefault="005B008D" w:rsidP="005B008D">
      <w:pPr>
        <w:pStyle w:val="ICAMBulletedlist2"/>
      </w:pPr>
      <w:r>
        <w:t>F</w:t>
      </w:r>
      <w:r w:rsidR="00807D98">
        <w:t>or agencies that have established a Federation partnership</w:t>
      </w:r>
    </w:p>
    <w:p w14:paraId="3DD3E626" w14:textId="77777777" w:rsidR="007F20EE" w:rsidRPr="008D4221" w:rsidRDefault="005B008D" w:rsidP="005B008D">
      <w:pPr>
        <w:pStyle w:val="ICAMBulletedlist2"/>
      </w:pPr>
      <w:r>
        <w:t>F</w:t>
      </w:r>
      <w:r w:rsidR="00807D98">
        <w:t>or agencies that have NOT established a Federation partnership</w:t>
      </w:r>
      <w:r>
        <w:t xml:space="preserve"> (</w:t>
      </w:r>
      <w:proofErr w:type="spellStart"/>
      <w:r>
        <w:t>ICAMaaS</w:t>
      </w:r>
      <w:proofErr w:type="spellEnd"/>
      <w:r>
        <w:t xml:space="preserve"> PIV/CAC Account)</w:t>
      </w:r>
    </w:p>
    <w:p w14:paraId="0531021F" w14:textId="77777777" w:rsidR="00DC1E55" w:rsidRDefault="00DC1E55" w:rsidP="00DC1E55">
      <w:pPr>
        <w:pStyle w:val="Heading2"/>
      </w:pPr>
      <w:bookmarkStart w:id="35" w:name="_Toc445903145"/>
      <w:r>
        <w:t>Purpose</w:t>
      </w:r>
      <w:bookmarkEnd w:id="35"/>
    </w:p>
    <w:p w14:paraId="442B0939" w14:textId="77777777" w:rsidR="00100AF6" w:rsidRDefault="00100AF6" w:rsidP="00100AF6">
      <w:r w:rsidRPr="00EC1C7D">
        <w:t xml:space="preserve">This document details how USDA customers can obtain a USDA </w:t>
      </w:r>
      <w:proofErr w:type="spellStart"/>
      <w:r w:rsidRPr="00EC1C7D">
        <w:t>eAuthentication</w:t>
      </w:r>
      <w:proofErr w:type="spellEnd"/>
      <w:r w:rsidRPr="00EC1C7D">
        <w:t xml:space="preserve"> account that allows access to USDA web applications and services protected by </w:t>
      </w:r>
      <w:proofErr w:type="spellStart"/>
      <w:r w:rsidRPr="00EC1C7D">
        <w:t>eAuthentication</w:t>
      </w:r>
      <w:proofErr w:type="spellEnd"/>
      <w:r w:rsidRPr="00EC1C7D">
        <w:t>.</w:t>
      </w:r>
    </w:p>
    <w:p w14:paraId="420D9EC2" w14:textId="2A22A111" w:rsidR="00100AF6" w:rsidRDefault="00100AF6" w:rsidP="00100AF6">
      <w:r w:rsidRPr="00EC1C7D">
        <w:t>Customers may obtain an account with Level 1 or Level 2 access. These accounts are obtained through an electronic self-registration process</w:t>
      </w:r>
      <w:r w:rsidR="00AC246B">
        <w:t xml:space="preserve">, Local Registrant Authority or </w:t>
      </w:r>
      <w:r w:rsidR="00337EE8">
        <w:t>through Online Identity Proofing (OIDP).</w:t>
      </w:r>
    </w:p>
    <w:p w14:paraId="1F904428" w14:textId="77777777" w:rsidR="00DC1E55" w:rsidRDefault="00DC1E55" w:rsidP="00DC1E55">
      <w:pPr>
        <w:pStyle w:val="Heading2"/>
      </w:pPr>
      <w:bookmarkStart w:id="36" w:name="_Toc445903146"/>
      <w:r>
        <w:t>Audience</w:t>
      </w:r>
      <w:bookmarkEnd w:id="36"/>
    </w:p>
    <w:p w14:paraId="7C937789" w14:textId="77777777" w:rsidR="00DC1E55" w:rsidRPr="0062549B" w:rsidRDefault="0062549B" w:rsidP="00DC1E55">
      <w:r>
        <w:t>This is an informational document addressed to all internal audiences.</w:t>
      </w:r>
    </w:p>
    <w:p w14:paraId="405DCE23" w14:textId="77777777" w:rsidR="00DC1E55" w:rsidRDefault="00DC1E55" w:rsidP="00DC1E55">
      <w:pPr>
        <w:pStyle w:val="Heading2"/>
      </w:pPr>
      <w:bookmarkStart w:id="37" w:name="_Toc445903147"/>
      <w:r>
        <w:t>Scope</w:t>
      </w:r>
      <w:bookmarkEnd w:id="37"/>
    </w:p>
    <w:p w14:paraId="69B9E8DB" w14:textId="77777777" w:rsidR="00F53214" w:rsidRDefault="00100AF6" w:rsidP="00DC1E55">
      <w:r>
        <w:t xml:space="preserve">This document outlines the process for registering for </w:t>
      </w:r>
      <w:proofErr w:type="spellStart"/>
      <w:r>
        <w:t>eAuthentication</w:t>
      </w:r>
      <w:proofErr w:type="spellEnd"/>
      <w:r>
        <w:t xml:space="preserve"> accounts. Details on specific steps are documented elsewhere.</w:t>
      </w:r>
    </w:p>
    <w:p w14:paraId="1C271917" w14:textId="77777777" w:rsidR="00F53214" w:rsidRDefault="00F53214" w:rsidP="00F53214">
      <w:r>
        <w:br w:type="page"/>
      </w:r>
    </w:p>
    <w:p w14:paraId="22FA40AD" w14:textId="77777777" w:rsidR="00DC1E55" w:rsidRDefault="00DC1E55" w:rsidP="00DC1E55">
      <w:pPr>
        <w:pStyle w:val="Heading2"/>
      </w:pPr>
      <w:bookmarkStart w:id="38" w:name="_Toc445903148"/>
      <w:r>
        <w:t>Terms and Definitions</w:t>
      </w:r>
      <w:bookmarkEnd w:id="38"/>
    </w:p>
    <w:tbl>
      <w:tblPr>
        <w:tblStyle w:val="TableGrid"/>
        <w:tblW w:w="0" w:type="auto"/>
        <w:tblLook w:val="04A0" w:firstRow="1" w:lastRow="0" w:firstColumn="1" w:lastColumn="0" w:noHBand="0" w:noVBand="1"/>
      </w:tblPr>
      <w:tblGrid>
        <w:gridCol w:w="1885"/>
        <w:gridCol w:w="7465"/>
      </w:tblGrid>
      <w:tr w:rsidR="00CF1823" w:rsidRPr="00E83C6F" w14:paraId="7DD639A6" w14:textId="77777777" w:rsidTr="00CF1823">
        <w:tc>
          <w:tcPr>
            <w:tcW w:w="1885" w:type="dxa"/>
          </w:tcPr>
          <w:p w14:paraId="759004F6" w14:textId="77777777" w:rsidR="00CF1823" w:rsidRPr="00CF1823" w:rsidRDefault="00CF1823" w:rsidP="00D0357D">
            <w:pPr>
              <w:pStyle w:val="ICAMTableCell"/>
              <w:rPr>
                <w:rStyle w:val="IntenseReference"/>
                <w:rFonts w:asciiTheme="minorHAnsi" w:hAnsiTheme="minorHAnsi"/>
                <w:b w:val="0"/>
                <w:smallCaps w:val="0"/>
                <w:color w:val="auto"/>
                <w:spacing w:val="0"/>
                <w:sz w:val="22"/>
                <w:szCs w:val="22"/>
              </w:rPr>
            </w:pPr>
            <w:r w:rsidRPr="00CF1823">
              <w:rPr>
                <w:rStyle w:val="IntenseReference"/>
                <w:rFonts w:asciiTheme="minorHAnsi" w:hAnsiTheme="minorHAnsi"/>
                <w:b w:val="0"/>
                <w:smallCaps w:val="0"/>
                <w:color w:val="auto"/>
                <w:spacing w:val="0"/>
                <w:sz w:val="22"/>
                <w:szCs w:val="22"/>
              </w:rPr>
              <w:t>Activation</w:t>
            </w:r>
          </w:p>
        </w:tc>
        <w:tc>
          <w:tcPr>
            <w:tcW w:w="7465" w:type="dxa"/>
          </w:tcPr>
          <w:p w14:paraId="311B4296" w14:textId="77777777" w:rsidR="00CF1823" w:rsidRPr="0078078D" w:rsidRDefault="0078078D" w:rsidP="00D0357D">
            <w:pPr>
              <w:pStyle w:val="ICAMTableCell"/>
              <w:rPr>
                <w:rStyle w:val="IntenseReference"/>
                <w:rFonts w:asciiTheme="minorHAnsi" w:hAnsiTheme="minorHAnsi"/>
                <w:b w:val="0"/>
                <w:smallCaps w:val="0"/>
                <w:color w:val="auto"/>
                <w:spacing w:val="0"/>
                <w:sz w:val="22"/>
                <w:szCs w:val="22"/>
              </w:rPr>
            </w:pPr>
            <w:r>
              <w:rPr>
                <w:rStyle w:val="IntenseReference"/>
                <w:rFonts w:asciiTheme="minorHAnsi" w:hAnsiTheme="minorHAnsi"/>
                <w:b w:val="0"/>
                <w:smallCaps w:val="0"/>
                <w:color w:val="auto"/>
                <w:spacing w:val="0"/>
                <w:sz w:val="22"/>
                <w:szCs w:val="22"/>
              </w:rPr>
              <w:t>Registration process result; a valid account.</w:t>
            </w:r>
          </w:p>
        </w:tc>
      </w:tr>
      <w:tr w:rsidR="00100AF6" w:rsidRPr="00E83C6F" w14:paraId="3A16EC6A" w14:textId="77777777" w:rsidTr="00CF1823">
        <w:tc>
          <w:tcPr>
            <w:tcW w:w="1885" w:type="dxa"/>
          </w:tcPr>
          <w:p w14:paraId="1E6E883F" w14:textId="77777777" w:rsidR="00100AF6" w:rsidRPr="00E83C6F" w:rsidRDefault="00100AF6" w:rsidP="00D0357D">
            <w:pPr>
              <w:pStyle w:val="ICAMTableCell"/>
              <w:spacing w:line="276" w:lineRule="auto"/>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Assurance Level</w:t>
            </w:r>
          </w:p>
        </w:tc>
        <w:tc>
          <w:tcPr>
            <w:tcW w:w="7465" w:type="dxa"/>
          </w:tcPr>
          <w:p w14:paraId="116DA4F1" w14:textId="77777777" w:rsidR="00100AF6" w:rsidRPr="00E83C6F" w:rsidRDefault="00100AF6" w:rsidP="00D0357D">
            <w:pPr>
              <w:pStyle w:val="ICAMTableCell"/>
              <w:spacing w:line="276" w:lineRule="auto"/>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One of four levels describing the degree of certainty that a user has in credentials:</w:t>
            </w:r>
          </w:p>
          <w:p w14:paraId="365D730A" w14:textId="77777777" w:rsidR="00100AF6" w:rsidRPr="00E83C6F" w:rsidRDefault="00100AF6" w:rsidP="00100AF6">
            <w:pPr>
              <w:pStyle w:val="ICAMTableCell"/>
              <w:numPr>
                <w:ilvl w:val="0"/>
                <w:numId w:val="26"/>
              </w:numPr>
              <w:spacing w:line="276" w:lineRule="auto"/>
              <w:ind w:left="360"/>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Level 1 assurance – Little or no confidence in the asserted identity’s validity. Requires a username and password.</w:t>
            </w:r>
          </w:p>
          <w:p w14:paraId="3A131708" w14:textId="77777777" w:rsidR="00100AF6" w:rsidRPr="00E83C6F" w:rsidRDefault="00100AF6" w:rsidP="00100AF6">
            <w:pPr>
              <w:pStyle w:val="ICAMTableCell"/>
              <w:numPr>
                <w:ilvl w:val="0"/>
                <w:numId w:val="26"/>
              </w:numPr>
              <w:spacing w:line="276" w:lineRule="auto"/>
              <w:ind w:left="360"/>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Level 2 assurance – Some confidence in the asserted identity validity. Requires a username and password. The user must be identity proofed by a</w:t>
            </w:r>
            <w:r w:rsidR="00A621E7">
              <w:rPr>
                <w:rStyle w:val="IntenseReference"/>
                <w:rFonts w:asciiTheme="minorHAnsi" w:hAnsiTheme="minorHAnsi"/>
                <w:b w:val="0"/>
                <w:smallCaps w:val="0"/>
                <w:color w:val="auto"/>
                <w:spacing w:val="0"/>
                <w:sz w:val="22"/>
                <w:szCs w:val="22"/>
              </w:rPr>
              <w:t xml:space="preserve"> designated Local Registration A</w:t>
            </w:r>
            <w:r w:rsidRPr="00E83C6F">
              <w:rPr>
                <w:rStyle w:val="IntenseReference"/>
                <w:rFonts w:asciiTheme="minorHAnsi" w:hAnsiTheme="minorHAnsi"/>
                <w:b w:val="0"/>
                <w:smallCaps w:val="0"/>
                <w:color w:val="auto"/>
                <w:spacing w:val="0"/>
                <w:sz w:val="22"/>
                <w:szCs w:val="22"/>
              </w:rPr>
              <w:t>uthority (LRA).</w:t>
            </w:r>
          </w:p>
          <w:p w14:paraId="096763ED" w14:textId="77777777" w:rsidR="00100AF6" w:rsidRPr="00E83C6F" w:rsidRDefault="00100AF6" w:rsidP="00100AF6">
            <w:pPr>
              <w:pStyle w:val="ICAMTableCell"/>
              <w:numPr>
                <w:ilvl w:val="0"/>
                <w:numId w:val="26"/>
              </w:numPr>
              <w:spacing w:line="276" w:lineRule="auto"/>
              <w:ind w:left="360"/>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 xml:space="preserve">Level 3 assurance – High confidence in the asserted identity’s validity. </w:t>
            </w:r>
            <w:proofErr w:type="spellStart"/>
            <w:proofErr w:type="gramStart"/>
            <w:r w:rsidRPr="00E83C6F">
              <w:rPr>
                <w:rStyle w:val="IntenseReference"/>
                <w:rFonts w:asciiTheme="minorHAnsi" w:hAnsiTheme="minorHAnsi"/>
                <w:b w:val="0"/>
                <w:smallCaps w:val="0"/>
                <w:color w:val="auto"/>
                <w:spacing w:val="0"/>
                <w:sz w:val="22"/>
                <w:szCs w:val="22"/>
              </w:rPr>
              <w:t>eAuthentication</w:t>
            </w:r>
            <w:proofErr w:type="spellEnd"/>
            <w:proofErr w:type="gramEnd"/>
            <w:r w:rsidRPr="00E83C6F">
              <w:rPr>
                <w:rStyle w:val="IntenseReference"/>
                <w:rFonts w:asciiTheme="minorHAnsi" w:hAnsiTheme="minorHAnsi"/>
                <w:b w:val="0"/>
                <w:smallCaps w:val="0"/>
                <w:color w:val="auto"/>
                <w:spacing w:val="0"/>
                <w:sz w:val="22"/>
                <w:szCs w:val="22"/>
              </w:rPr>
              <w:t xml:space="preserve"> does not currently support level 3.</w:t>
            </w:r>
          </w:p>
          <w:p w14:paraId="5E7142A7" w14:textId="77777777" w:rsidR="00100AF6" w:rsidRPr="00E83C6F" w:rsidRDefault="00100AF6" w:rsidP="00100AF6">
            <w:pPr>
              <w:pStyle w:val="ICAMTableCell"/>
              <w:numPr>
                <w:ilvl w:val="0"/>
                <w:numId w:val="26"/>
              </w:numPr>
              <w:spacing w:line="276" w:lineRule="auto"/>
              <w:ind w:left="360"/>
              <w:rPr>
                <w:rStyle w:val="IntenseReference"/>
                <w:rFonts w:asciiTheme="minorHAnsi" w:hAnsiTheme="minorHAnsi"/>
                <w:b w:val="0"/>
                <w:smallCaps w:val="0"/>
                <w:color w:val="auto"/>
                <w:spacing w:val="0"/>
                <w:sz w:val="22"/>
                <w:szCs w:val="22"/>
              </w:rPr>
            </w:pPr>
            <w:r w:rsidRPr="00E83C6F">
              <w:rPr>
                <w:rStyle w:val="IntenseReference"/>
                <w:rFonts w:asciiTheme="minorHAnsi" w:hAnsiTheme="minorHAnsi"/>
                <w:b w:val="0"/>
                <w:smallCaps w:val="0"/>
                <w:color w:val="auto"/>
                <w:spacing w:val="0"/>
                <w:sz w:val="22"/>
                <w:szCs w:val="22"/>
              </w:rPr>
              <w:t xml:space="preserve">Level 4 – Very high confidence in the asserted identity’s validity. </w:t>
            </w:r>
            <w:proofErr w:type="spellStart"/>
            <w:proofErr w:type="gramStart"/>
            <w:r w:rsidRPr="00E83C6F">
              <w:rPr>
                <w:rStyle w:val="IntenseReference"/>
                <w:rFonts w:asciiTheme="minorHAnsi" w:hAnsiTheme="minorHAnsi"/>
                <w:b w:val="0"/>
                <w:smallCaps w:val="0"/>
                <w:color w:val="auto"/>
                <w:spacing w:val="0"/>
                <w:sz w:val="22"/>
                <w:szCs w:val="22"/>
              </w:rPr>
              <w:t>eAuthentication</w:t>
            </w:r>
            <w:proofErr w:type="spellEnd"/>
            <w:proofErr w:type="gramEnd"/>
            <w:r w:rsidRPr="00E83C6F">
              <w:rPr>
                <w:rStyle w:val="IntenseReference"/>
                <w:rFonts w:asciiTheme="minorHAnsi" w:hAnsiTheme="minorHAnsi"/>
                <w:b w:val="0"/>
                <w:smallCaps w:val="0"/>
                <w:color w:val="auto"/>
                <w:spacing w:val="0"/>
                <w:sz w:val="22"/>
                <w:szCs w:val="22"/>
              </w:rPr>
              <w:t xml:space="preserve"> does not currently support level 4.</w:t>
            </w:r>
          </w:p>
        </w:tc>
      </w:tr>
      <w:tr w:rsidR="00C1010D" w:rsidRPr="00E83C6F" w14:paraId="18B9F09A" w14:textId="77777777" w:rsidTr="00CF1823">
        <w:tc>
          <w:tcPr>
            <w:tcW w:w="1885" w:type="dxa"/>
          </w:tcPr>
          <w:p w14:paraId="1C787FFE" w14:textId="77777777" w:rsidR="00C1010D" w:rsidRPr="00C1010D" w:rsidRDefault="00C1010D" w:rsidP="00C1010D">
            <w:pPr>
              <w:pStyle w:val="ICAMTableCell"/>
              <w:rPr>
                <w:rFonts w:asciiTheme="minorHAnsi" w:eastAsiaTheme="minorHAnsi" w:hAnsiTheme="minorHAnsi" w:cstheme="minorBidi"/>
                <w:bCs/>
                <w:sz w:val="22"/>
                <w:szCs w:val="22"/>
              </w:rPr>
            </w:pPr>
            <w:r w:rsidRPr="00C1010D">
              <w:rPr>
                <w:rFonts w:asciiTheme="minorHAnsi" w:eastAsiaTheme="minorHAnsi" w:hAnsiTheme="minorHAnsi" w:cstheme="minorBidi"/>
                <w:bCs/>
                <w:sz w:val="22"/>
                <w:szCs w:val="22"/>
              </w:rPr>
              <w:t>Government-issued Photo ID</w:t>
            </w:r>
          </w:p>
        </w:tc>
        <w:tc>
          <w:tcPr>
            <w:tcW w:w="7465" w:type="dxa"/>
          </w:tcPr>
          <w:p w14:paraId="55D2F2D0" w14:textId="77777777" w:rsidR="00C1010D" w:rsidRPr="00C1010D" w:rsidRDefault="00C1010D" w:rsidP="00C1010D">
            <w:pPr>
              <w:pStyle w:val="ICAMTableCell"/>
              <w:rPr>
                <w:rFonts w:asciiTheme="minorHAnsi" w:eastAsiaTheme="minorHAnsi" w:hAnsiTheme="minorHAnsi" w:cstheme="minorBidi"/>
                <w:bCs/>
                <w:sz w:val="22"/>
                <w:szCs w:val="22"/>
              </w:rPr>
            </w:pPr>
            <w:r>
              <w:rPr>
                <w:rFonts w:asciiTheme="minorHAnsi" w:eastAsiaTheme="minorHAnsi" w:hAnsiTheme="minorHAnsi" w:cstheme="minorBidi"/>
                <w:bCs/>
                <w:sz w:val="22"/>
                <w:szCs w:val="22"/>
              </w:rPr>
              <w:t>State Driver’s License, State Identification Card or Passport</w:t>
            </w:r>
          </w:p>
        </w:tc>
      </w:tr>
      <w:tr w:rsidR="00CF1823" w:rsidRPr="00E83C6F" w14:paraId="6F8163DB" w14:textId="77777777" w:rsidTr="00CF1823">
        <w:tc>
          <w:tcPr>
            <w:tcW w:w="1885" w:type="dxa"/>
          </w:tcPr>
          <w:p w14:paraId="30501206" w14:textId="77777777" w:rsidR="00CF1823" w:rsidRPr="00CF1823" w:rsidRDefault="00CF1823" w:rsidP="00D0357D">
            <w:pPr>
              <w:pStyle w:val="ICAMTableCell"/>
              <w:rPr>
                <w:rFonts w:asciiTheme="minorHAnsi" w:eastAsiaTheme="minorHAnsi" w:hAnsiTheme="minorHAnsi" w:cstheme="minorBidi"/>
                <w:bCs/>
                <w:sz w:val="22"/>
                <w:szCs w:val="22"/>
              </w:rPr>
            </w:pPr>
            <w:r w:rsidRPr="00CF1823">
              <w:rPr>
                <w:rFonts w:asciiTheme="minorHAnsi" w:eastAsiaTheme="minorHAnsi" w:hAnsiTheme="minorHAnsi" w:cstheme="minorBidi"/>
                <w:bCs/>
                <w:sz w:val="22"/>
                <w:szCs w:val="22"/>
              </w:rPr>
              <w:t>Registration</w:t>
            </w:r>
          </w:p>
        </w:tc>
        <w:tc>
          <w:tcPr>
            <w:tcW w:w="7465" w:type="dxa"/>
          </w:tcPr>
          <w:p w14:paraId="0AD02E00" w14:textId="77777777" w:rsidR="00CF1823" w:rsidRPr="00E83C6F" w:rsidRDefault="0078078D" w:rsidP="00D0357D">
            <w:pPr>
              <w:pStyle w:val="ICAMTableCell"/>
              <w:rPr>
                <w:rStyle w:val="IntenseReference"/>
                <w:b w:val="0"/>
                <w:smallCaps w:val="0"/>
                <w:color w:val="auto"/>
                <w:spacing w:val="0"/>
              </w:rPr>
            </w:pPr>
            <w:r w:rsidRPr="0078078D">
              <w:rPr>
                <w:rFonts w:asciiTheme="minorHAnsi" w:eastAsiaTheme="minorHAnsi" w:hAnsiTheme="minorHAnsi" w:cstheme="minorBidi"/>
                <w:sz w:val="22"/>
                <w:szCs w:val="22"/>
              </w:rPr>
              <w:t>Entering a name and other identifying information along with a selected ID and password to init</w:t>
            </w:r>
            <w:r>
              <w:rPr>
                <w:rFonts w:asciiTheme="minorHAnsi" w:eastAsiaTheme="minorHAnsi" w:hAnsiTheme="minorHAnsi" w:cstheme="minorBidi"/>
                <w:sz w:val="22"/>
                <w:szCs w:val="22"/>
              </w:rPr>
              <w:t>i</w:t>
            </w:r>
            <w:r w:rsidRPr="0078078D">
              <w:rPr>
                <w:rFonts w:asciiTheme="minorHAnsi" w:eastAsiaTheme="minorHAnsi" w:hAnsiTheme="minorHAnsi" w:cstheme="minorBidi"/>
                <w:sz w:val="22"/>
                <w:szCs w:val="22"/>
              </w:rPr>
              <w:t>ate an account.</w:t>
            </w:r>
          </w:p>
        </w:tc>
      </w:tr>
      <w:tr w:rsidR="00CF1823" w:rsidRPr="00E83C6F" w14:paraId="4E50FBA5" w14:textId="77777777" w:rsidTr="00CF1823">
        <w:tc>
          <w:tcPr>
            <w:tcW w:w="1885" w:type="dxa"/>
          </w:tcPr>
          <w:p w14:paraId="51E0A8B1" w14:textId="77777777" w:rsidR="00CF1823" w:rsidRPr="00CF1823" w:rsidRDefault="00CF1823" w:rsidP="00D0357D">
            <w:pPr>
              <w:pStyle w:val="ICAMTableCell"/>
              <w:rPr>
                <w:bCs/>
              </w:rPr>
            </w:pPr>
            <w:r w:rsidRPr="00CF1823">
              <w:rPr>
                <w:rFonts w:asciiTheme="minorHAnsi" w:eastAsiaTheme="minorHAnsi" w:hAnsiTheme="minorHAnsi" w:cstheme="minorBidi"/>
                <w:bCs/>
                <w:sz w:val="22"/>
                <w:szCs w:val="22"/>
              </w:rPr>
              <w:t>Social engineering</w:t>
            </w:r>
          </w:p>
        </w:tc>
        <w:tc>
          <w:tcPr>
            <w:tcW w:w="7465" w:type="dxa"/>
          </w:tcPr>
          <w:p w14:paraId="32B469F0" w14:textId="77777777" w:rsidR="00CF1823" w:rsidRPr="00E83C6F" w:rsidRDefault="0078078D" w:rsidP="00D0357D">
            <w:pPr>
              <w:pStyle w:val="ICAMTableCell"/>
              <w:rPr>
                <w:rStyle w:val="IntenseReference"/>
                <w:b w:val="0"/>
                <w:smallCaps w:val="0"/>
                <w:color w:val="auto"/>
                <w:spacing w:val="0"/>
              </w:rPr>
            </w:pPr>
            <w:r w:rsidRPr="004D1FBD">
              <w:rPr>
                <w:rFonts w:asciiTheme="minorHAnsi" w:eastAsiaTheme="minorHAnsi" w:hAnsiTheme="minorHAnsi" w:cstheme="minorBidi"/>
                <w:sz w:val="22"/>
                <w:szCs w:val="22"/>
              </w:rPr>
              <w:t>A method used by hackers to obtain passwords for unauthorized access. Typically, this involves calling an authorized user of a computer system and posing as a network administrator.</w:t>
            </w:r>
          </w:p>
        </w:tc>
      </w:tr>
      <w:tr w:rsidR="00CF1823" w:rsidRPr="00E83C6F" w14:paraId="311800F2" w14:textId="77777777" w:rsidTr="00CF1823">
        <w:tc>
          <w:tcPr>
            <w:tcW w:w="1885" w:type="dxa"/>
          </w:tcPr>
          <w:p w14:paraId="13D2D285" w14:textId="77777777" w:rsidR="00CF1823" w:rsidRPr="00CF1823" w:rsidRDefault="00CF1823" w:rsidP="00D0357D">
            <w:pPr>
              <w:pStyle w:val="ICAMTableCell"/>
              <w:rPr>
                <w:rFonts w:asciiTheme="minorHAnsi" w:eastAsiaTheme="minorHAnsi" w:hAnsiTheme="minorHAnsi" w:cstheme="minorBidi"/>
                <w:bCs/>
                <w:sz w:val="22"/>
                <w:szCs w:val="22"/>
              </w:rPr>
            </w:pPr>
            <w:r w:rsidRPr="00CF1823">
              <w:rPr>
                <w:rFonts w:asciiTheme="minorHAnsi" w:eastAsiaTheme="minorHAnsi" w:hAnsiTheme="minorHAnsi" w:cstheme="minorBidi"/>
                <w:bCs/>
                <w:sz w:val="22"/>
                <w:szCs w:val="22"/>
              </w:rPr>
              <w:t>Verification</w:t>
            </w:r>
          </w:p>
        </w:tc>
        <w:tc>
          <w:tcPr>
            <w:tcW w:w="7465" w:type="dxa"/>
          </w:tcPr>
          <w:p w14:paraId="19E2E92C" w14:textId="77777777" w:rsidR="00CF1823" w:rsidRPr="00E83C6F" w:rsidRDefault="0078078D" w:rsidP="0078078D">
            <w:pPr>
              <w:pStyle w:val="ICAMTableCell"/>
              <w:rPr>
                <w:rStyle w:val="IntenseReference"/>
                <w:b w:val="0"/>
                <w:smallCaps w:val="0"/>
                <w:color w:val="auto"/>
                <w:spacing w:val="0"/>
              </w:rPr>
            </w:pPr>
            <w:r w:rsidRPr="004D1FBD">
              <w:rPr>
                <w:rFonts w:asciiTheme="minorHAnsi" w:eastAsiaTheme="minorHAnsi" w:hAnsiTheme="minorHAnsi" w:cstheme="minorBidi"/>
                <w:sz w:val="22"/>
                <w:szCs w:val="22"/>
              </w:rPr>
              <w:t>Ensuring that your information is accurate before creating your account.</w:t>
            </w:r>
          </w:p>
        </w:tc>
      </w:tr>
    </w:tbl>
    <w:p w14:paraId="00E91417" w14:textId="77777777" w:rsidR="00AB61C0" w:rsidRPr="009A6D08" w:rsidRDefault="00100AF6" w:rsidP="00832AA7">
      <w:pPr>
        <w:pStyle w:val="ICAMHeading1"/>
      </w:pPr>
      <w:bookmarkStart w:id="39" w:name="_Toc445903149"/>
      <w:r>
        <w:t>Determining Type of Access</w:t>
      </w:r>
      <w:bookmarkEnd w:id="39"/>
    </w:p>
    <w:p w14:paraId="08B47779" w14:textId="77777777" w:rsidR="00100AF6" w:rsidRDefault="00100AF6" w:rsidP="00100AF6">
      <w:bookmarkStart w:id="40" w:name="_Toc431191730"/>
      <w:bookmarkStart w:id="41" w:name="_Toc431195035"/>
      <w:bookmarkStart w:id="42" w:name="_Toc431195064"/>
      <w:bookmarkEnd w:id="40"/>
      <w:bookmarkEnd w:id="41"/>
      <w:bookmarkEnd w:id="42"/>
      <w:r w:rsidRPr="00EC1C7D">
        <w:t>Customers may obtain an account with Level 1 or Level 2 access. These accounts are obtained through an electronic self-registration process.</w:t>
      </w:r>
      <w:r>
        <w:t xml:space="preserve"> Internal users may obtain an account which is initiated at employment by HR. Each of these types of access is covered in subsequent sections:</w:t>
      </w:r>
    </w:p>
    <w:p w14:paraId="0E580A85" w14:textId="77777777" w:rsidR="00100AF6" w:rsidRDefault="006B0B72" w:rsidP="00100AF6">
      <w:pPr>
        <w:pStyle w:val="ICAMBulletedList1"/>
      </w:pPr>
      <w:r>
        <w:t>Customer Access Level 1 Section 3</w:t>
      </w:r>
    </w:p>
    <w:p w14:paraId="629839B6" w14:textId="77777777" w:rsidR="006B0B72" w:rsidRDefault="006B0B72" w:rsidP="00100AF6">
      <w:pPr>
        <w:pStyle w:val="ICAMBulletedList1"/>
      </w:pPr>
      <w:r>
        <w:t>Customer Access Level 2 Section 4</w:t>
      </w:r>
    </w:p>
    <w:p w14:paraId="04EAF5D1" w14:textId="77777777" w:rsidR="00FA34DE" w:rsidRDefault="00FA34DE" w:rsidP="00100AF6">
      <w:pPr>
        <w:pStyle w:val="ICAMBulletedList1"/>
      </w:pPr>
      <w:r>
        <w:t>I</w:t>
      </w:r>
      <w:r w:rsidR="00A621E7">
        <w:t>dentity Proofing Through a Local Registration Authority (</w:t>
      </w:r>
      <w:r>
        <w:t>LRA</w:t>
      </w:r>
      <w:r w:rsidR="00A621E7">
        <w:t>)</w:t>
      </w:r>
      <w:r>
        <w:t xml:space="preserve"> Section 5</w:t>
      </w:r>
    </w:p>
    <w:p w14:paraId="44E503EE" w14:textId="77777777" w:rsidR="00342AAC" w:rsidRDefault="00342AAC" w:rsidP="00100AF6">
      <w:pPr>
        <w:pStyle w:val="ICAMBulletedList1"/>
      </w:pPr>
      <w:r>
        <w:t>On</w:t>
      </w:r>
      <w:r w:rsidR="00FA34DE">
        <w:t>line Identity Proofing Section</w:t>
      </w:r>
      <w:r w:rsidR="005C5711">
        <w:t xml:space="preserve"> (OIDP)</w:t>
      </w:r>
      <w:r w:rsidR="00FA34DE">
        <w:t xml:space="preserve"> 6</w:t>
      </w:r>
    </w:p>
    <w:p w14:paraId="20D4935C" w14:textId="77777777" w:rsidR="005C5711" w:rsidRDefault="005C5711" w:rsidP="00100AF6">
      <w:pPr>
        <w:pStyle w:val="ICAMBulletedList1"/>
      </w:pPr>
      <w:proofErr w:type="spellStart"/>
      <w:r>
        <w:t>ICAMaaS</w:t>
      </w:r>
      <w:proofErr w:type="spellEnd"/>
      <w:r>
        <w:t xml:space="preserve"> PIV/CAC Account 7</w:t>
      </w:r>
    </w:p>
    <w:p w14:paraId="1625F85B" w14:textId="77777777" w:rsidR="005C5711" w:rsidRDefault="005C5711" w:rsidP="00100AF6">
      <w:pPr>
        <w:pStyle w:val="ICAMBulletedList1"/>
      </w:pPr>
      <w:r>
        <w:t>Federation Account 8</w:t>
      </w:r>
    </w:p>
    <w:p w14:paraId="49B57CEC" w14:textId="77777777" w:rsidR="006B0B72" w:rsidRDefault="005C5711" w:rsidP="00100AF6">
      <w:pPr>
        <w:pStyle w:val="ICAMBulletedList1"/>
      </w:pPr>
      <w:r>
        <w:t>Internal Access Section 9</w:t>
      </w:r>
    </w:p>
    <w:p w14:paraId="5286369C" w14:textId="77777777" w:rsidR="00FE224A" w:rsidRDefault="00FE224A">
      <w:r>
        <w:br w:type="page"/>
      </w:r>
    </w:p>
    <w:p w14:paraId="01E9E674" w14:textId="77777777" w:rsidR="005C5711" w:rsidRDefault="0051695C" w:rsidP="006B0B72">
      <w:pPr>
        <w:pStyle w:val="ICAMBody"/>
      </w:pPr>
      <w:r>
        <w:t>Use the table below to determine applicable sections. Read from left to right using the headers to guide you through the three levels of questions.</w:t>
      </w:r>
    </w:p>
    <w:tbl>
      <w:tblPr>
        <w:tblW w:w="11067" w:type="dxa"/>
        <w:jc w:val="center"/>
        <w:tblBorders>
          <w:top w:val="single" w:sz="2" w:space="0" w:color="201F1D"/>
          <w:left w:val="single" w:sz="2" w:space="0" w:color="201F1D"/>
          <w:bottom w:val="single" w:sz="2" w:space="0" w:color="201F1D"/>
          <w:right w:val="single" w:sz="2" w:space="0" w:color="201F1D"/>
          <w:insideH w:val="single" w:sz="2" w:space="0" w:color="201F1D"/>
          <w:insideV w:val="single" w:sz="2" w:space="0" w:color="201F1D"/>
        </w:tblBorders>
        <w:tblLayout w:type="fixed"/>
        <w:tblCellMar>
          <w:top w:w="72" w:type="dxa"/>
          <w:left w:w="101" w:type="dxa"/>
          <w:bottom w:w="72" w:type="dxa"/>
          <w:right w:w="101" w:type="dxa"/>
        </w:tblCellMar>
        <w:tblLook w:val="04A0" w:firstRow="1" w:lastRow="0" w:firstColumn="1" w:lastColumn="0" w:noHBand="0" w:noVBand="1"/>
      </w:tblPr>
      <w:tblGrid>
        <w:gridCol w:w="2067"/>
        <w:gridCol w:w="810"/>
        <w:gridCol w:w="1710"/>
        <w:gridCol w:w="900"/>
        <w:gridCol w:w="1980"/>
        <w:gridCol w:w="900"/>
        <w:gridCol w:w="2700"/>
      </w:tblGrid>
      <w:tr w:rsidR="0051695C" w:rsidRPr="006143F9" w14:paraId="513DFC01" w14:textId="77777777" w:rsidTr="0051695C">
        <w:trPr>
          <w:jc w:val="center"/>
        </w:trPr>
        <w:tc>
          <w:tcPr>
            <w:tcW w:w="2067" w:type="dxa"/>
            <w:shd w:val="clear" w:color="auto" w:fill="0076AF"/>
            <w:vAlign w:val="center"/>
          </w:tcPr>
          <w:p w14:paraId="053A9336" w14:textId="77777777" w:rsidR="0051695C" w:rsidRDefault="0051695C" w:rsidP="0051695C">
            <w:pPr>
              <w:pStyle w:val="ICAMTableHeading"/>
            </w:pPr>
            <w:r>
              <w:t>First Question</w:t>
            </w:r>
          </w:p>
        </w:tc>
        <w:tc>
          <w:tcPr>
            <w:tcW w:w="810" w:type="dxa"/>
            <w:shd w:val="clear" w:color="auto" w:fill="0076AF"/>
            <w:vAlign w:val="center"/>
          </w:tcPr>
          <w:p w14:paraId="332E3265" w14:textId="77777777" w:rsidR="0051695C" w:rsidRDefault="0051695C" w:rsidP="0051695C">
            <w:pPr>
              <w:pStyle w:val="ICAMTableHeading"/>
            </w:pPr>
            <w:r>
              <w:t>Select</w:t>
            </w:r>
          </w:p>
        </w:tc>
        <w:tc>
          <w:tcPr>
            <w:tcW w:w="1710" w:type="dxa"/>
            <w:shd w:val="clear" w:color="auto" w:fill="0076AF"/>
            <w:vAlign w:val="center"/>
          </w:tcPr>
          <w:p w14:paraId="0E502ADF" w14:textId="77777777" w:rsidR="0051695C" w:rsidRDefault="0051695C" w:rsidP="0051695C">
            <w:pPr>
              <w:pStyle w:val="ICAMTableHeading"/>
            </w:pPr>
            <w:r>
              <w:t>Second Question</w:t>
            </w:r>
          </w:p>
        </w:tc>
        <w:tc>
          <w:tcPr>
            <w:tcW w:w="900" w:type="dxa"/>
            <w:shd w:val="clear" w:color="auto" w:fill="0076AF"/>
            <w:vAlign w:val="center"/>
          </w:tcPr>
          <w:p w14:paraId="34895D9B" w14:textId="77777777" w:rsidR="0051695C" w:rsidRDefault="0051695C" w:rsidP="0051695C">
            <w:pPr>
              <w:pStyle w:val="ICAMTableHeading"/>
            </w:pPr>
            <w:r>
              <w:t>Select</w:t>
            </w:r>
          </w:p>
        </w:tc>
        <w:tc>
          <w:tcPr>
            <w:tcW w:w="1980" w:type="dxa"/>
            <w:tcBorders>
              <w:bottom w:val="single" w:sz="2" w:space="0" w:color="201F1D"/>
            </w:tcBorders>
            <w:shd w:val="clear" w:color="auto" w:fill="0076AF"/>
            <w:vAlign w:val="center"/>
          </w:tcPr>
          <w:p w14:paraId="14D8C210" w14:textId="77777777" w:rsidR="0051695C" w:rsidRDefault="0051695C" w:rsidP="0051695C">
            <w:pPr>
              <w:pStyle w:val="ICAMTableHeading"/>
            </w:pPr>
            <w:r>
              <w:t>Third Question</w:t>
            </w:r>
          </w:p>
        </w:tc>
        <w:tc>
          <w:tcPr>
            <w:tcW w:w="900" w:type="dxa"/>
            <w:tcBorders>
              <w:bottom w:val="single" w:sz="2" w:space="0" w:color="201F1D"/>
            </w:tcBorders>
            <w:shd w:val="clear" w:color="auto" w:fill="0076AF"/>
            <w:vAlign w:val="center"/>
          </w:tcPr>
          <w:p w14:paraId="5A99AB3A" w14:textId="77777777" w:rsidR="0051695C" w:rsidRDefault="0051695C" w:rsidP="0051695C">
            <w:pPr>
              <w:pStyle w:val="ICAMTableHeading"/>
            </w:pPr>
            <w:r>
              <w:t>Select</w:t>
            </w:r>
          </w:p>
        </w:tc>
        <w:tc>
          <w:tcPr>
            <w:tcW w:w="2700" w:type="dxa"/>
            <w:tcBorders>
              <w:bottom w:val="single" w:sz="2" w:space="0" w:color="201F1D"/>
            </w:tcBorders>
            <w:shd w:val="clear" w:color="auto" w:fill="0076AF"/>
            <w:vAlign w:val="center"/>
          </w:tcPr>
          <w:p w14:paraId="544AB63C" w14:textId="77777777" w:rsidR="0051695C" w:rsidRDefault="0051695C" w:rsidP="0051695C">
            <w:pPr>
              <w:pStyle w:val="ICAMTableHeading"/>
            </w:pPr>
            <w:r>
              <w:t>See Section(s)</w:t>
            </w:r>
          </w:p>
        </w:tc>
      </w:tr>
      <w:tr w:rsidR="0051695C" w:rsidRPr="006143F9" w14:paraId="0D6ACBFF" w14:textId="77777777" w:rsidTr="0051695C">
        <w:trPr>
          <w:jc w:val="center"/>
        </w:trPr>
        <w:tc>
          <w:tcPr>
            <w:tcW w:w="2067" w:type="dxa"/>
            <w:vMerge w:val="restart"/>
            <w:shd w:val="clear" w:color="auto" w:fill="auto"/>
            <w:vAlign w:val="center"/>
          </w:tcPr>
          <w:p w14:paraId="51F994E5" w14:textId="77777777" w:rsidR="0051695C" w:rsidRDefault="0051695C" w:rsidP="0051695C">
            <w:pPr>
              <w:pStyle w:val="ICAMTableCell"/>
            </w:pPr>
            <w:r>
              <w:t>Are you a Federal employee or contractor?</w:t>
            </w:r>
          </w:p>
        </w:tc>
        <w:tc>
          <w:tcPr>
            <w:tcW w:w="810" w:type="dxa"/>
            <w:vMerge w:val="restart"/>
            <w:shd w:val="clear" w:color="auto" w:fill="auto"/>
            <w:vAlign w:val="center"/>
          </w:tcPr>
          <w:p w14:paraId="6ED1E98F" w14:textId="77777777" w:rsidR="0051695C" w:rsidRDefault="0051695C" w:rsidP="0051695C">
            <w:pPr>
              <w:pStyle w:val="ICAMTableCell"/>
            </w:pPr>
            <w:r>
              <w:t>No</w:t>
            </w:r>
          </w:p>
        </w:tc>
        <w:tc>
          <w:tcPr>
            <w:tcW w:w="1710" w:type="dxa"/>
            <w:vMerge w:val="restart"/>
            <w:shd w:val="clear" w:color="auto" w:fill="auto"/>
            <w:vAlign w:val="center"/>
          </w:tcPr>
          <w:p w14:paraId="05FA0106" w14:textId="77777777" w:rsidR="0051695C" w:rsidRPr="00D7696D" w:rsidRDefault="0051695C" w:rsidP="0051695C">
            <w:pPr>
              <w:pStyle w:val="ICAMTableCell"/>
            </w:pPr>
            <w:r>
              <w:t>What level of access do you require?</w:t>
            </w:r>
          </w:p>
        </w:tc>
        <w:tc>
          <w:tcPr>
            <w:tcW w:w="900" w:type="dxa"/>
            <w:shd w:val="clear" w:color="auto" w:fill="auto"/>
            <w:vAlign w:val="center"/>
          </w:tcPr>
          <w:p w14:paraId="6305F036" w14:textId="77777777" w:rsidR="0051695C" w:rsidRDefault="0051695C" w:rsidP="0051695C">
            <w:pPr>
              <w:pStyle w:val="ICAMTableCell"/>
            </w:pPr>
            <w:r>
              <w:t>Level 1</w:t>
            </w:r>
          </w:p>
        </w:tc>
        <w:tc>
          <w:tcPr>
            <w:tcW w:w="1980" w:type="dxa"/>
            <w:tcBorders>
              <w:right w:val="nil"/>
            </w:tcBorders>
            <w:vAlign w:val="center"/>
          </w:tcPr>
          <w:p w14:paraId="75DD27D2" w14:textId="77777777" w:rsidR="0051695C" w:rsidRDefault="0051695C" w:rsidP="0051695C">
            <w:pPr>
              <w:pStyle w:val="ICAMTableCell"/>
            </w:pPr>
          </w:p>
        </w:tc>
        <w:tc>
          <w:tcPr>
            <w:tcW w:w="900" w:type="dxa"/>
            <w:tcBorders>
              <w:left w:val="nil"/>
              <w:right w:val="nil"/>
            </w:tcBorders>
            <w:vAlign w:val="center"/>
          </w:tcPr>
          <w:p w14:paraId="404DAC2F" w14:textId="77777777" w:rsidR="0051695C" w:rsidRDefault="0051695C" w:rsidP="0051695C">
            <w:pPr>
              <w:pStyle w:val="ICAMTableCell"/>
            </w:pPr>
          </w:p>
        </w:tc>
        <w:tc>
          <w:tcPr>
            <w:tcW w:w="2700" w:type="dxa"/>
            <w:tcBorders>
              <w:left w:val="nil"/>
            </w:tcBorders>
            <w:vAlign w:val="center"/>
          </w:tcPr>
          <w:p w14:paraId="7ED35B84" w14:textId="77777777" w:rsidR="0051695C" w:rsidRDefault="0051695C" w:rsidP="0051695C">
            <w:pPr>
              <w:pStyle w:val="ICAMTableCell"/>
            </w:pPr>
            <w:r>
              <w:t>See Section 3, Obtaining Level 1 Access</w:t>
            </w:r>
          </w:p>
        </w:tc>
      </w:tr>
      <w:tr w:rsidR="0051695C" w:rsidRPr="006143F9" w14:paraId="7F01D870" w14:textId="77777777" w:rsidTr="0051695C">
        <w:trPr>
          <w:jc w:val="center"/>
        </w:trPr>
        <w:tc>
          <w:tcPr>
            <w:tcW w:w="2067" w:type="dxa"/>
            <w:vMerge/>
            <w:shd w:val="clear" w:color="auto" w:fill="auto"/>
            <w:vAlign w:val="center"/>
          </w:tcPr>
          <w:p w14:paraId="55209E9F" w14:textId="77777777" w:rsidR="0051695C" w:rsidRDefault="0051695C" w:rsidP="0051695C">
            <w:pPr>
              <w:pStyle w:val="ICAMTableCell"/>
            </w:pPr>
          </w:p>
        </w:tc>
        <w:tc>
          <w:tcPr>
            <w:tcW w:w="810" w:type="dxa"/>
            <w:vMerge/>
            <w:shd w:val="clear" w:color="auto" w:fill="auto"/>
            <w:vAlign w:val="center"/>
          </w:tcPr>
          <w:p w14:paraId="5F722150" w14:textId="77777777" w:rsidR="0051695C" w:rsidRDefault="0051695C" w:rsidP="0051695C">
            <w:pPr>
              <w:pStyle w:val="ICAMTableCell"/>
            </w:pPr>
          </w:p>
        </w:tc>
        <w:tc>
          <w:tcPr>
            <w:tcW w:w="1710" w:type="dxa"/>
            <w:vMerge/>
            <w:shd w:val="clear" w:color="auto" w:fill="auto"/>
            <w:vAlign w:val="center"/>
          </w:tcPr>
          <w:p w14:paraId="3874D4F4" w14:textId="77777777" w:rsidR="0051695C" w:rsidRPr="00D7696D" w:rsidRDefault="0051695C" w:rsidP="0051695C">
            <w:pPr>
              <w:pStyle w:val="ICAMTableCell"/>
            </w:pPr>
          </w:p>
        </w:tc>
        <w:tc>
          <w:tcPr>
            <w:tcW w:w="900" w:type="dxa"/>
            <w:vMerge w:val="restart"/>
            <w:shd w:val="clear" w:color="auto" w:fill="auto"/>
            <w:vAlign w:val="center"/>
          </w:tcPr>
          <w:p w14:paraId="751A54C7" w14:textId="77777777" w:rsidR="0051695C" w:rsidRDefault="0051695C" w:rsidP="0051695C">
            <w:pPr>
              <w:pStyle w:val="ICAMTableCell"/>
            </w:pPr>
            <w:r>
              <w:t>Level 2</w:t>
            </w:r>
          </w:p>
        </w:tc>
        <w:tc>
          <w:tcPr>
            <w:tcW w:w="1980" w:type="dxa"/>
            <w:vAlign w:val="center"/>
          </w:tcPr>
          <w:p w14:paraId="0E3342B8" w14:textId="77777777" w:rsidR="0051695C" w:rsidRDefault="0051695C" w:rsidP="0051695C">
            <w:pPr>
              <w:pStyle w:val="ICAMTableCell"/>
            </w:pPr>
            <w:r>
              <w:t>Will you use LRA?</w:t>
            </w:r>
          </w:p>
        </w:tc>
        <w:tc>
          <w:tcPr>
            <w:tcW w:w="900" w:type="dxa"/>
            <w:vAlign w:val="center"/>
          </w:tcPr>
          <w:p w14:paraId="5F933A06" w14:textId="77777777" w:rsidR="0051695C" w:rsidRDefault="0051695C" w:rsidP="0051695C">
            <w:pPr>
              <w:pStyle w:val="ICAMTableCell"/>
            </w:pPr>
            <w:r>
              <w:t>Yes</w:t>
            </w:r>
          </w:p>
        </w:tc>
        <w:tc>
          <w:tcPr>
            <w:tcW w:w="2700" w:type="dxa"/>
            <w:vAlign w:val="center"/>
          </w:tcPr>
          <w:p w14:paraId="2E25E653" w14:textId="77777777" w:rsidR="0051695C" w:rsidRDefault="0051695C" w:rsidP="0051695C">
            <w:pPr>
              <w:pStyle w:val="ICAMTableCell"/>
            </w:pPr>
            <w:r>
              <w:t>See Section 4, Obtaining Level 2 Access and Section 5, Visiting a Local Registration Authority (LRA) for Identity Proofing</w:t>
            </w:r>
          </w:p>
        </w:tc>
      </w:tr>
      <w:tr w:rsidR="0051695C" w:rsidRPr="006143F9" w14:paraId="47ED4DF4" w14:textId="77777777" w:rsidTr="0051695C">
        <w:trPr>
          <w:jc w:val="center"/>
        </w:trPr>
        <w:tc>
          <w:tcPr>
            <w:tcW w:w="2067" w:type="dxa"/>
            <w:vMerge/>
            <w:shd w:val="clear" w:color="auto" w:fill="auto"/>
            <w:vAlign w:val="center"/>
          </w:tcPr>
          <w:p w14:paraId="04D93C2C" w14:textId="77777777" w:rsidR="0051695C" w:rsidRDefault="0051695C" w:rsidP="0051695C">
            <w:pPr>
              <w:pStyle w:val="ICAMTableCell"/>
            </w:pPr>
          </w:p>
        </w:tc>
        <w:tc>
          <w:tcPr>
            <w:tcW w:w="810" w:type="dxa"/>
            <w:vMerge/>
            <w:shd w:val="clear" w:color="auto" w:fill="auto"/>
            <w:vAlign w:val="center"/>
          </w:tcPr>
          <w:p w14:paraId="1CE624A6" w14:textId="77777777" w:rsidR="0051695C" w:rsidRDefault="0051695C" w:rsidP="0051695C">
            <w:pPr>
              <w:pStyle w:val="ICAMTableCell"/>
            </w:pPr>
          </w:p>
        </w:tc>
        <w:tc>
          <w:tcPr>
            <w:tcW w:w="1710" w:type="dxa"/>
            <w:vMerge/>
            <w:shd w:val="clear" w:color="auto" w:fill="auto"/>
            <w:vAlign w:val="center"/>
          </w:tcPr>
          <w:p w14:paraId="4418C4C7" w14:textId="77777777" w:rsidR="0051695C" w:rsidRPr="00D7696D" w:rsidRDefault="0051695C" w:rsidP="0051695C">
            <w:pPr>
              <w:pStyle w:val="ICAMTableCell"/>
            </w:pPr>
          </w:p>
        </w:tc>
        <w:tc>
          <w:tcPr>
            <w:tcW w:w="900" w:type="dxa"/>
            <w:vMerge/>
            <w:shd w:val="clear" w:color="auto" w:fill="auto"/>
            <w:vAlign w:val="center"/>
          </w:tcPr>
          <w:p w14:paraId="0541E348" w14:textId="77777777" w:rsidR="0051695C" w:rsidRDefault="0051695C" w:rsidP="0051695C">
            <w:pPr>
              <w:pStyle w:val="ICAMTableCell"/>
            </w:pPr>
          </w:p>
        </w:tc>
        <w:tc>
          <w:tcPr>
            <w:tcW w:w="1980" w:type="dxa"/>
            <w:vAlign w:val="center"/>
          </w:tcPr>
          <w:p w14:paraId="4BB90497" w14:textId="77777777" w:rsidR="0051695C" w:rsidRDefault="0051695C" w:rsidP="0051695C">
            <w:pPr>
              <w:pStyle w:val="ICAMTableCell"/>
            </w:pPr>
            <w:r>
              <w:t>Will you use OIDP?</w:t>
            </w:r>
          </w:p>
        </w:tc>
        <w:tc>
          <w:tcPr>
            <w:tcW w:w="900" w:type="dxa"/>
            <w:vAlign w:val="center"/>
          </w:tcPr>
          <w:p w14:paraId="13F200FB" w14:textId="77777777" w:rsidR="0051695C" w:rsidRDefault="0051695C" w:rsidP="0051695C">
            <w:pPr>
              <w:pStyle w:val="ICAMTableCell"/>
            </w:pPr>
            <w:r>
              <w:t>Yes</w:t>
            </w:r>
          </w:p>
        </w:tc>
        <w:tc>
          <w:tcPr>
            <w:tcW w:w="2700" w:type="dxa"/>
            <w:vAlign w:val="center"/>
          </w:tcPr>
          <w:p w14:paraId="461C54C8" w14:textId="77777777" w:rsidR="0051695C" w:rsidRDefault="0051695C" w:rsidP="0051695C">
            <w:pPr>
              <w:pStyle w:val="ICAMTableCell"/>
            </w:pPr>
            <w:r>
              <w:t>See Section 4, Obtaining Level 2 Access and Section 6, Using Online Identity Proofing (OIDP)</w:t>
            </w:r>
          </w:p>
        </w:tc>
      </w:tr>
      <w:tr w:rsidR="0051695C" w:rsidRPr="006143F9" w14:paraId="576B2790" w14:textId="77777777" w:rsidTr="0051695C">
        <w:trPr>
          <w:trHeight w:val="156"/>
          <w:jc w:val="center"/>
        </w:trPr>
        <w:tc>
          <w:tcPr>
            <w:tcW w:w="2067" w:type="dxa"/>
            <w:vMerge/>
            <w:shd w:val="clear" w:color="auto" w:fill="auto"/>
            <w:vAlign w:val="center"/>
          </w:tcPr>
          <w:p w14:paraId="75D4668C" w14:textId="77777777" w:rsidR="0051695C" w:rsidRDefault="0051695C" w:rsidP="0051695C">
            <w:pPr>
              <w:pStyle w:val="ICAMTableCell"/>
            </w:pPr>
          </w:p>
        </w:tc>
        <w:tc>
          <w:tcPr>
            <w:tcW w:w="810" w:type="dxa"/>
            <w:vMerge w:val="restart"/>
            <w:shd w:val="clear" w:color="auto" w:fill="auto"/>
            <w:vAlign w:val="center"/>
          </w:tcPr>
          <w:p w14:paraId="706F120D" w14:textId="77777777" w:rsidR="0051695C" w:rsidRDefault="0051695C" w:rsidP="0051695C">
            <w:pPr>
              <w:pStyle w:val="ICAMTableCell"/>
            </w:pPr>
            <w:r>
              <w:t>Yes</w:t>
            </w:r>
          </w:p>
        </w:tc>
        <w:tc>
          <w:tcPr>
            <w:tcW w:w="1710" w:type="dxa"/>
            <w:vMerge w:val="restart"/>
            <w:shd w:val="clear" w:color="auto" w:fill="auto"/>
            <w:vAlign w:val="center"/>
          </w:tcPr>
          <w:p w14:paraId="70146D0A" w14:textId="77777777" w:rsidR="0051695C" w:rsidRPr="00D7696D" w:rsidRDefault="0051695C" w:rsidP="0051695C">
            <w:pPr>
              <w:pStyle w:val="ICAMTableCell"/>
            </w:pPr>
            <w:r>
              <w:t>Are you a Federal employee or contractor at USDA?</w:t>
            </w:r>
          </w:p>
        </w:tc>
        <w:tc>
          <w:tcPr>
            <w:tcW w:w="900" w:type="dxa"/>
            <w:vMerge w:val="restart"/>
            <w:shd w:val="clear" w:color="auto" w:fill="auto"/>
            <w:vAlign w:val="center"/>
          </w:tcPr>
          <w:p w14:paraId="5AA7FD43" w14:textId="77777777" w:rsidR="0051695C" w:rsidRDefault="0051695C" w:rsidP="0051695C">
            <w:pPr>
              <w:pStyle w:val="ICAMTableCell"/>
            </w:pPr>
            <w:r>
              <w:t>No</w:t>
            </w:r>
          </w:p>
        </w:tc>
        <w:tc>
          <w:tcPr>
            <w:tcW w:w="1980" w:type="dxa"/>
            <w:vMerge w:val="restart"/>
            <w:vAlign w:val="center"/>
          </w:tcPr>
          <w:p w14:paraId="79ABCB14" w14:textId="77777777" w:rsidR="0051695C" w:rsidRDefault="0051695C" w:rsidP="0051695C">
            <w:pPr>
              <w:pStyle w:val="ICAMTableCell"/>
            </w:pPr>
            <w:r>
              <w:t xml:space="preserve">Is your agency Federated? </w:t>
            </w:r>
          </w:p>
        </w:tc>
        <w:tc>
          <w:tcPr>
            <w:tcW w:w="900" w:type="dxa"/>
            <w:vAlign w:val="center"/>
          </w:tcPr>
          <w:p w14:paraId="4E9AB301" w14:textId="77777777" w:rsidR="0051695C" w:rsidRDefault="0051695C" w:rsidP="0051695C">
            <w:pPr>
              <w:pStyle w:val="ICAMTableCell"/>
            </w:pPr>
            <w:r>
              <w:t>No</w:t>
            </w:r>
          </w:p>
        </w:tc>
        <w:tc>
          <w:tcPr>
            <w:tcW w:w="2700" w:type="dxa"/>
            <w:vAlign w:val="center"/>
          </w:tcPr>
          <w:p w14:paraId="1FD20734" w14:textId="77777777" w:rsidR="0051695C" w:rsidRDefault="0051695C" w:rsidP="0051695C">
            <w:pPr>
              <w:pStyle w:val="ICAMTableCell"/>
            </w:pPr>
            <w:r>
              <w:t xml:space="preserve">See Section 7, Registering for an </w:t>
            </w:r>
            <w:proofErr w:type="spellStart"/>
            <w:r>
              <w:t>ICAMaas</w:t>
            </w:r>
            <w:proofErr w:type="spellEnd"/>
            <w:r>
              <w:t xml:space="preserve"> PIV/CAC Account</w:t>
            </w:r>
          </w:p>
        </w:tc>
      </w:tr>
      <w:tr w:rsidR="0051695C" w:rsidRPr="006143F9" w14:paraId="3CC75979" w14:textId="77777777" w:rsidTr="0051695C">
        <w:trPr>
          <w:trHeight w:val="156"/>
          <w:jc w:val="center"/>
        </w:trPr>
        <w:tc>
          <w:tcPr>
            <w:tcW w:w="2067" w:type="dxa"/>
            <w:vMerge/>
            <w:shd w:val="clear" w:color="auto" w:fill="auto"/>
            <w:vAlign w:val="center"/>
          </w:tcPr>
          <w:p w14:paraId="44D998B4" w14:textId="77777777" w:rsidR="0051695C" w:rsidRDefault="0051695C" w:rsidP="0051695C">
            <w:pPr>
              <w:pStyle w:val="ICAMTableCell"/>
            </w:pPr>
          </w:p>
        </w:tc>
        <w:tc>
          <w:tcPr>
            <w:tcW w:w="810" w:type="dxa"/>
            <w:vMerge/>
            <w:shd w:val="clear" w:color="auto" w:fill="auto"/>
            <w:vAlign w:val="center"/>
          </w:tcPr>
          <w:p w14:paraId="6AC3FF9D" w14:textId="77777777" w:rsidR="0051695C" w:rsidRDefault="0051695C" w:rsidP="0051695C">
            <w:pPr>
              <w:pStyle w:val="ICAMTableCell"/>
            </w:pPr>
          </w:p>
        </w:tc>
        <w:tc>
          <w:tcPr>
            <w:tcW w:w="1710" w:type="dxa"/>
            <w:vMerge/>
            <w:shd w:val="clear" w:color="auto" w:fill="auto"/>
            <w:vAlign w:val="center"/>
          </w:tcPr>
          <w:p w14:paraId="7C321C26" w14:textId="77777777" w:rsidR="0051695C" w:rsidRDefault="0051695C" w:rsidP="0051695C">
            <w:pPr>
              <w:pStyle w:val="ICAMTableCell"/>
            </w:pPr>
          </w:p>
        </w:tc>
        <w:tc>
          <w:tcPr>
            <w:tcW w:w="900" w:type="dxa"/>
            <w:vMerge/>
            <w:shd w:val="clear" w:color="auto" w:fill="auto"/>
            <w:vAlign w:val="center"/>
          </w:tcPr>
          <w:p w14:paraId="296ED026" w14:textId="77777777" w:rsidR="0051695C" w:rsidRDefault="0051695C" w:rsidP="0051695C">
            <w:pPr>
              <w:pStyle w:val="ICAMTableCell"/>
            </w:pPr>
          </w:p>
        </w:tc>
        <w:tc>
          <w:tcPr>
            <w:tcW w:w="1980" w:type="dxa"/>
            <w:vMerge/>
            <w:tcBorders>
              <w:bottom w:val="single" w:sz="2" w:space="0" w:color="201F1D"/>
            </w:tcBorders>
            <w:vAlign w:val="center"/>
          </w:tcPr>
          <w:p w14:paraId="1B33FC7A" w14:textId="77777777" w:rsidR="0051695C" w:rsidRDefault="0051695C" w:rsidP="0051695C">
            <w:pPr>
              <w:pStyle w:val="ICAMTableCell"/>
            </w:pPr>
          </w:p>
        </w:tc>
        <w:tc>
          <w:tcPr>
            <w:tcW w:w="900" w:type="dxa"/>
            <w:tcBorders>
              <w:bottom w:val="single" w:sz="2" w:space="0" w:color="201F1D"/>
            </w:tcBorders>
            <w:vAlign w:val="center"/>
          </w:tcPr>
          <w:p w14:paraId="3469906A" w14:textId="77777777" w:rsidR="0051695C" w:rsidRDefault="0051695C" w:rsidP="0051695C">
            <w:pPr>
              <w:pStyle w:val="ICAMTableCell"/>
            </w:pPr>
            <w:r>
              <w:t>Yes</w:t>
            </w:r>
          </w:p>
        </w:tc>
        <w:tc>
          <w:tcPr>
            <w:tcW w:w="2700" w:type="dxa"/>
            <w:tcBorders>
              <w:bottom w:val="single" w:sz="2" w:space="0" w:color="201F1D"/>
            </w:tcBorders>
            <w:vAlign w:val="center"/>
          </w:tcPr>
          <w:p w14:paraId="50D5FFE8" w14:textId="77777777" w:rsidR="0051695C" w:rsidRDefault="0051695C" w:rsidP="0051695C">
            <w:pPr>
              <w:pStyle w:val="ICAMTableCell"/>
            </w:pPr>
            <w:r>
              <w:t>See Section 8, Registering for a Federation Account</w:t>
            </w:r>
          </w:p>
        </w:tc>
      </w:tr>
      <w:tr w:rsidR="0051695C" w:rsidRPr="006143F9" w14:paraId="5DA5C5BB" w14:textId="77777777" w:rsidTr="0051695C">
        <w:trPr>
          <w:trHeight w:val="616"/>
          <w:jc w:val="center"/>
        </w:trPr>
        <w:tc>
          <w:tcPr>
            <w:tcW w:w="2067" w:type="dxa"/>
            <w:vMerge/>
            <w:shd w:val="clear" w:color="auto" w:fill="auto"/>
            <w:vAlign w:val="center"/>
          </w:tcPr>
          <w:p w14:paraId="46C049E7" w14:textId="77777777" w:rsidR="0051695C" w:rsidRDefault="0051695C" w:rsidP="0051695C">
            <w:pPr>
              <w:pStyle w:val="ICAMTableCell"/>
            </w:pPr>
          </w:p>
        </w:tc>
        <w:tc>
          <w:tcPr>
            <w:tcW w:w="810" w:type="dxa"/>
            <w:vMerge/>
            <w:shd w:val="clear" w:color="auto" w:fill="auto"/>
            <w:vAlign w:val="center"/>
          </w:tcPr>
          <w:p w14:paraId="59DFFFAE" w14:textId="77777777" w:rsidR="0051695C" w:rsidRDefault="0051695C" w:rsidP="0051695C">
            <w:pPr>
              <w:pStyle w:val="ICAMTableCell"/>
            </w:pPr>
          </w:p>
        </w:tc>
        <w:tc>
          <w:tcPr>
            <w:tcW w:w="1710" w:type="dxa"/>
            <w:vMerge/>
            <w:shd w:val="clear" w:color="auto" w:fill="auto"/>
            <w:vAlign w:val="center"/>
          </w:tcPr>
          <w:p w14:paraId="01608B1C" w14:textId="77777777" w:rsidR="0051695C" w:rsidRPr="00D7696D" w:rsidRDefault="0051695C" w:rsidP="0051695C">
            <w:pPr>
              <w:pStyle w:val="ICAMTableCell"/>
            </w:pPr>
          </w:p>
        </w:tc>
        <w:tc>
          <w:tcPr>
            <w:tcW w:w="900" w:type="dxa"/>
            <w:shd w:val="clear" w:color="auto" w:fill="auto"/>
            <w:vAlign w:val="center"/>
          </w:tcPr>
          <w:p w14:paraId="6FC55CED" w14:textId="77777777" w:rsidR="0051695C" w:rsidRDefault="0051695C" w:rsidP="0051695C">
            <w:pPr>
              <w:pStyle w:val="ICAMTableCell"/>
            </w:pPr>
            <w:r>
              <w:t>Yes</w:t>
            </w:r>
          </w:p>
        </w:tc>
        <w:tc>
          <w:tcPr>
            <w:tcW w:w="1980" w:type="dxa"/>
            <w:tcBorders>
              <w:right w:val="nil"/>
            </w:tcBorders>
            <w:vAlign w:val="center"/>
          </w:tcPr>
          <w:p w14:paraId="018AF34D" w14:textId="77777777" w:rsidR="0051695C" w:rsidRDefault="0051695C" w:rsidP="0051695C">
            <w:pPr>
              <w:pStyle w:val="ICAMTableCell"/>
            </w:pPr>
          </w:p>
        </w:tc>
        <w:tc>
          <w:tcPr>
            <w:tcW w:w="900" w:type="dxa"/>
            <w:tcBorders>
              <w:left w:val="nil"/>
              <w:right w:val="nil"/>
            </w:tcBorders>
            <w:vAlign w:val="center"/>
          </w:tcPr>
          <w:p w14:paraId="4AA49216" w14:textId="77777777" w:rsidR="0051695C" w:rsidRDefault="0051695C" w:rsidP="0051695C">
            <w:pPr>
              <w:pStyle w:val="ICAMTableCell"/>
            </w:pPr>
          </w:p>
        </w:tc>
        <w:tc>
          <w:tcPr>
            <w:tcW w:w="2700" w:type="dxa"/>
            <w:tcBorders>
              <w:left w:val="nil"/>
            </w:tcBorders>
            <w:vAlign w:val="center"/>
          </w:tcPr>
          <w:p w14:paraId="268529EA" w14:textId="77777777" w:rsidR="0051695C" w:rsidRDefault="0051695C" w:rsidP="0051695C">
            <w:pPr>
              <w:pStyle w:val="ICAMTableCell"/>
            </w:pPr>
            <w:r>
              <w:t>See Section 9, Registering for an Internal Account</w:t>
            </w:r>
          </w:p>
        </w:tc>
      </w:tr>
    </w:tbl>
    <w:p w14:paraId="3B9F7AF7" w14:textId="77777777" w:rsidR="005C5711" w:rsidRDefault="005C5711" w:rsidP="006B0B72">
      <w:pPr>
        <w:pStyle w:val="ICAMBody"/>
      </w:pPr>
    </w:p>
    <w:p w14:paraId="703D1C03" w14:textId="77777777" w:rsidR="006B0B72" w:rsidRDefault="006B0B72" w:rsidP="006B0B72">
      <w:pPr>
        <w:pStyle w:val="ICAMBody"/>
      </w:pPr>
      <w:r>
        <w:t>If you are a customer, consider these aspect</w:t>
      </w:r>
      <w:r w:rsidR="00C45BD0">
        <w:t>s</w:t>
      </w:r>
      <w:r w:rsidR="0062549B">
        <w:t xml:space="preserve"> when selecting level of access:</w:t>
      </w:r>
    </w:p>
    <w:p w14:paraId="73688776" w14:textId="77777777" w:rsidR="00100AF6" w:rsidRPr="006B0B72" w:rsidRDefault="006B0B72" w:rsidP="006B0B72">
      <w:pPr>
        <w:pStyle w:val="ICAMBulletedList1"/>
      </w:pPr>
      <w:r>
        <w:t xml:space="preserve">Typical usage requiring </w:t>
      </w:r>
      <w:r w:rsidR="00100AF6" w:rsidRPr="006B0B72">
        <w:t>Level 1</w:t>
      </w:r>
    </w:p>
    <w:p w14:paraId="0C21BB1F" w14:textId="77777777" w:rsidR="00100AF6" w:rsidRPr="006B0B72" w:rsidRDefault="00100AF6" w:rsidP="006B0B72">
      <w:pPr>
        <w:pStyle w:val="ICAMBulletedlist2"/>
        <w:numPr>
          <w:ilvl w:val="1"/>
          <w:numId w:val="30"/>
        </w:numPr>
      </w:pPr>
      <w:r w:rsidRPr="00EC1C7D">
        <w:t>Visit a USDA web page that indicates a Level 1 account is necessary</w:t>
      </w:r>
    </w:p>
    <w:p w14:paraId="0514547B" w14:textId="77777777" w:rsidR="00100AF6" w:rsidRPr="006B0B72" w:rsidRDefault="00100AF6" w:rsidP="006B0B72">
      <w:pPr>
        <w:pStyle w:val="ICAMBulletedlist2"/>
        <w:numPr>
          <w:ilvl w:val="1"/>
          <w:numId w:val="30"/>
        </w:numPr>
      </w:pPr>
      <w:r w:rsidRPr="00EC1C7D">
        <w:t>Obtain general information about the USDA or its agencies</w:t>
      </w:r>
    </w:p>
    <w:p w14:paraId="77F99958" w14:textId="77777777" w:rsidR="00100AF6" w:rsidRPr="006B0B72" w:rsidRDefault="00100AF6" w:rsidP="006B0B72">
      <w:pPr>
        <w:pStyle w:val="ICAMBulletedlist2"/>
        <w:numPr>
          <w:ilvl w:val="1"/>
          <w:numId w:val="30"/>
        </w:numPr>
      </w:pPr>
      <w:r w:rsidRPr="00EC1C7D">
        <w:t>Participate in public surveys for a USDA agency</w:t>
      </w:r>
    </w:p>
    <w:p w14:paraId="3D7CBAAE" w14:textId="77777777" w:rsidR="00100AF6" w:rsidRPr="006B0B72" w:rsidRDefault="006B0B72" w:rsidP="006B0B72">
      <w:pPr>
        <w:pStyle w:val="ICAMBulletedList1"/>
      </w:pPr>
      <w:r>
        <w:t xml:space="preserve">Typical usage requiring </w:t>
      </w:r>
      <w:r w:rsidR="00100AF6" w:rsidRPr="006B0B72">
        <w:t>Level 2</w:t>
      </w:r>
    </w:p>
    <w:p w14:paraId="75128CD5" w14:textId="77777777" w:rsidR="00100AF6" w:rsidRPr="006B0B72" w:rsidRDefault="00100AF6" w:rsidP="006B0B72">
      <w:pPr>
        <w:pStyle w:val="ICAMBulletedlist2"/>
        <w:numPr>
          <w:ilvl w:val="1"/>
          <w:numId w:val="30"/>
        </w:numPr>
      </w:pPr>
      <w:r w:rsidRPr="006B0B72">
        <w:t>Submit official business transactions via the Internet</w:t>
      </w:r>
    </w:p>
    <w:p w14:paraId="63B1CF99" w14:textId="77777777" w:rsidR="00100AF6" w:rsidRPr="006B0B72" w:rsidRDefault="00100AF6" w:rsidP="006B0B72">
      <w:pPr>
        <w:pStyle w:val="ICAMBulletedlist2"/>
        <w:numPr>
          <w:ilvl w:val="1"/>
          <w:numId w:val="30"/>
        </w:numPr>
      </w:pPr>
      <w:r w:rsidRPr="006B0B72">
        <w:t>Enter into a contract with the USDA</w:t>
      </w:r>
    </w:p>
    <w:p w14:paraId="3776031D" w14:textId="77777777" w:rsidR="00100AF6" w:rsidRDefault="00100AF6" w:rsidP="006B0B72">
      <w:pPr>
        <w:pStyle w:val="ICAMBulletedlist2"/>
        <w:numPr>
          <w:ilvl w:val="1"/>
          <w:numId w:val="30"/>
        </w:numPr>
      </w:pPr>
      <w:r w:rsidRPr="006B0B72">
        <w:t>Submit forms or applications for the USDA via the Internet</w:t>
      </w:r>
    </w:p>
    <w:p w14:paraId="456243E8" w14:textId="77777777" w:rsidR="00785D3E" w:rsidRPr="00B97765" w:rsidRDefault="00785D3E" w:rsidP="00A621E7">
      <w:pPr>
        <w:pStyle w:val="ICAMBody"/>
        <w:spacing w:before="240"/>
        <w:rPr>
          <w:rStyle w:val="SubtleEmphasis"/>
        </w:rPr>
      </w:pPr>
      <w:r w:rsidRPr="00B97765">
        <w:rPr>
          <w:rStyle w:val="SubtleEmphasis"/>
        </w:rPr>
        <w:t>Note: If you have a level 1 account, you can</w:t>
      </w:r>
      <w:r w:rsidR="004B614E">
        <w:rPr>
          <w:rStyle w:val="SubtleEmphasis"/>
        </w:rPr>
        <w:t xml:space="preserve"> apply for level </w:t>
      </w:r>
      <w:r w:rsidRPr="00B97765">
        <w:rPr>
          <w:rStyle w:val="SubtleEmphasis"/>
        </w:rPr>
        <w:t>2 access</w:t>
      </w:r>
      <w:r w:rsidR="004B614E">
        <w:rPr>
          <w:rStyle w:val="SubtleEmphasis"/>
        </w:rPr>
        <w:t xml:space="preserve"> by logging in and completing all required inform</w:t>
      </w:r>
      <w:r w:rsidR="00A621E7">
        <w:rPr>
          <w:rStyle w:val="SubtleEmphasis"/>
        </w:rPr>
        <w:t xml:space="preserve">ation. Identity proofing by a </w:t>
      </w:r>
      <w:r w:rsidR="004B614E">
        <w:rPr>
          <w:rStyle w:val="SubtleEmphasis"/>
        </w:rPr>
        <w:t>Local Registration Authority</w:t>
      </w:r>
      <w:r w:rsidR="00A621E7">
        <w:rPr>
          <w:rStyle w:val="SubtleEmphasis"/>
        </w:rPr>
        <w:t xml:space="preserve"> (LRA)</w:t>
      </w:r>
      <w:r w:rsidR="004B614E">
        <w:rPr>
          <w:rStyle w:val="SubtleEmphasis"/>
        </w:rPr>
        <w:t xml:space="preserve"> or Online Identity Proofing (OIDP) is required.</w:t>
      </w:r>
    </w:p>
    <w:p w14:paraId="65D3E2FC" w14:textId="77777777" w:rsidR="003C5029" w:rsidRPr="00E04C3A" w:rsidRDefault="006B0B72" w:rsidP="00E04C3A">
      <w:pPr>
        <w:pStyle w:val="Heading2"/>
      </w:pPr>
      <w:bookmarkStart w:id="43" w:name="_Toc445903150"/>
      <w:r>
        <w:t>Getting Started for Customer Access</w:t>
      </w:r>
      <w:bookmarkEnd w:id="43"/>
    </w:p>
    <w:p w14:paraId="0CB7D73C" w14:textId="77777777" w:rsidR="006B0B72" w:rsidRPr="00F56F48" w:rsidRDefault="006B0B72" w:rsidP="006B0B72">
      <w:pPr>
        <w:pStyle w:val="ICAMNumberedlist1"/>
      </w:pPr>
      <w:r w:rsidRPr="00EC1C7D">
        <w:rPr>
          <w:noProof/>
        </w:rPr>
        <mc:AlternateContent>
          <mc:Choice Requires="wpg">
            <w:drawing>
              <wp:anchor distT="0" distB="0" distL="114300" distR="114300" simplePos="0" relativeHeight="251665408" behindDoc="0" locked="0" layoutInCell="1" allowOverlap="1" wp14:anchorId="69FA48C2" wp14:editId="41C63030">
                <wp:simplePos x="0" y="0"/>
                <wp:positionH relativeFrom="column">
                  <wp:posOffset>0</wp:posOffset>
                </wp:positionH>
                <wp:positionV relativeFrom="paragraph">
                  <wp:posOffset>457200</wp:posOffset>
                </wp:positionV>
                <wp:extent cx="17746980" cy="22860"/>
                <wp:effectExtent l="0" t="0" r="0" b="0"/>
                <wp:wrapNone/>
                <wp:docPr id="4" name="Group 4"/>
                <wp:cNvGraphicFramePr/>
                <a:graphic xmlns:a="http://schemas.openxmlformats.org/drawingml/2006/main">
                  <a:graphicData uri="http://schemas.microsoft.com/office/word/2010/wordprocessingGroup">
                    <wpg:wgp>
                      <wpg:cNvGrpSpPr/>
                      <wpg:grpSpPr>
                        <a:xfrm>
                          <a:off x="0" y="0"/>
                          <a:ext cx="14400" cy="2020"/>
                          <a:chOff x="0" y="0"/>
                          <a:chExt cx="14400" cy="2020"/>
                        </a:xfrm>
                      </wpg:grpSpPr>
                      <wps:wsp>
                        <wps:cNvPr id="5" name="Rectangle 5"/>
                        <wps:cNvSpPr>
                          <a:spLocks noChangeArrowheads="1"/>
                        </wps:cNvSpPr>
                        <wps:spPr bwMode="auto">
                          <a:xfrm>
                            <a:off x="0" y="0"/>
                            <a:ext cx="144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FA28" w14:textId="77777777" w:rsidR="00EF3C6E" w:rsidRDefault="00EF3C6E" w:rsidP="006B0B72">
                              <w:pPr>
                                <w:pStyle w:val="NormalWeb"/>
                                <w:spacing w:before="0" w:beforeAutospacing="0" w:after="0" w:afterAutospacing="0"/>
                              </w:pPr>
                              <w:r>
                                <w:rPr>
                                  <w:color w:val="000000"/>
                                </w:rPr>
                                <w:t> </w:t>
                              </w:r>
                            </w:p>
                          </w:txbxContent>
                        </wps:txbx>
                        <wps:bodyPr wrap="square" lIns="0" tIns="0" rIns="0" bIns="0" anchor="t" upright="1"/>
                      </wps:wsp>
                      <wps:wsp>
                        <wps:cNvPr id="6" name="Text Box 49"/>
                        <wps:cNvSpPr txBox="1">
                          <a:spLocks noChangeArrowheads="1"/>
                        </wps:cNvSpPr>
                        <wps:spPr bwMode="auto">
                          <a:xfrm>
                            <a:off x="864" y="1421"/>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030C" w14:textId="77777777" w:rsidR="00EF3C6E" w:rsidRDefault="00EF3C6E" w:rsidP="006B0B72">
                              <w:pPr>
                                <w:pStyle w:val="NormalWeb"/>
                                <w:spacing w:before="0" w:beforeAutospacing="0" w:after="0" w:afterAutospacing="0"/>
                              </w:pPr>
                              <w:r>
                                <w:rPr>
                                  <w:rFonts w:ascii="Calibri" w:hAnsi="Calibri" w:cstheme="minorBidi"/>
                                  <w:color w:val="888888"/>
                                </w:rPr>
                                <w:t>4</w:t>
                              </w:r>
                            </w:p>
                          </w:txbxContent>
                        </wps:txbx>
                        <wps:bodyPr wrap="square" lIns="0" tIns="0" rIns="0" bIns="0" anchor="t" upright="1"/>
                      </wps:wsp>
                    </wpg:wgp>
                  </a:graphicData>
                </a:graphic>
                <wp14:sizeRelH relativeFrom="page">
                  <wp14:pctWidth>0</wp14:pctWidth>
                </wp14:sizeRelH>
                <wp14:sizeRelV relativeFrom="page">
                  <wp14:pctHeight>0</wp14:pctHeight>
                </wp14:sizeRelV>
              </wp:anchor>
            </w:drawing>
          </mc:Choice>
          <mc:Fallback>
            <w:pict>
              <v:group w14:anchorId="69FA48C2" id="Group 4" o:spid="_x0000_s1028" style="position:absolute;left:0;text-align:left;margin-left:0;margin-top:36pt;width:1397.4pt;height:1.8pt;z-index:251665408" coordsize="1440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">
                <v:rect id="Rectangle 5" o:spid="_x0000_s1029" style="position:absolute;width:1440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79F8FA28" w14:textId="77777777" w:rsidR="00EF3C6E" w:rsidRDefault="00EF3C6E" w:rsidP="006B0B72">
                        <w:pPr>
                          <w:pStyle w:val="NormalWeb"/>
                          <w:spacing w:before="0" w:beforeAutospacing="0" w:after="0" w:afterAutospacing="0"/>
                        </w:pPr>
                        <w:r>
                          <w:rPr>
                            <w:color w:val="000000"/>
                          </w:rPr>
                          <w:t> </w:t>
                        </w:r>
                      </w:p>
                    </w:txbxContent>
                  </v:textbox>
                </v:rect>
                <v:shape id="Text Box 49" o:spid="_x0000_s1030" type="#_x0000_t202" style="position:absolute;left:864;top:1421;width:1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5BFD030C" w14:textId="77777777" w:rsidR="00EF3C6E" w:rsidRDefault="00EF3C6E" w:rsidP="006B0B72">
                        <w:pPr>
                          <w:pStyle w:val="NormalWeb"/>
                          <w:spacing w:before="0" w:beforeAutospacing="0" w:after="0" w:afterAutospacing="0"/>
                        </w:pPr>
                        <w:r>
                          <w:rPr>
                            <w:rFonts w:ascii="Calibri" w:hAnsi="Calibri" w:cstheme="minorBidi"/>
                            <w:color w:val="888888"/>
                          </w:rPr>
                          <w:t>4</w:t>
                        </w:r>
                      </w:p>
                    </w:txbxContent>
                  </v:textbox>
                </v:shape>
              </v:group>
            </w:pict>
          </mc:Fallback>
        </mc:AlternateContent>
      </w:r>
      <w:r w:rsidRPr="00EC1C7D">
        <w:t>Go to the self-registration page</w:t>
      </w:r>
      <w:r w:rsidRPr="006B0B72">
        <w:rPr>
          <w:color w:val="0070C0"/>
          <w:u w:val="single"/>
        </w:rPr>
        <w:t xml:space="preserve"> https://identitymanager.eems.usda .</w:t>
      </w:r>
      <w:proofErr w:type="spellStart"/>
      <w:r w:rsidRPr="006B0B72">
        <w:rPr>
          <w:color w:val="0070C0"/>
          <w:u w:val="single"/>
        </w:rPr>
        <w:t>gov</w:t>
      </w:r>
      <w:proofErr w:type="spellEnd"/>
      <w:r w:rsidRPr="006B0B72">
        <w:rPr>
          <w:color w:val="0070C0"/>
          <w:u w:val="single"/>
        </w:rPr>
        <w:t xml:space="preserve">/registration/index.aspx </w:t>
      </w:r>
      <w:r w:rsidRPr="00EC1C7D">
        <w:t xml:space="preserve">OR </w:t>
      </w:r>
      <w:r w:rsidRPr="006B0B72">
        <w:rPr>
          <w:color w:val="0070C0"/>
          <w:u w:val="single"/>
        </w:rPr>
        <w:t>https://</w:t>
      </w:r>
      <w:proofErr w:type="gramStart"/>
      <w:r w:rsidRPr="006B0B72">
        <w:rPr>
          <w:color w:val="0070C0"/>
          <w:u w:val="single"/>
        </w:rPr>
        <w:t>www.eauth.usda.gov</w:t>
      </w:r>
      <w:r w:rsidR="00F56F48">
        <w:rPr>
          <w:color w:val="0070C0"/>
          <w:u w:val="single"/>
        </w:rPr>
        <w:t xml:space="preserve"> </w:t>
      </w:r>
      <w:r w:rsidRPr="00F56F48">
        <w:t xml:space="preserve"> (</w:t>
      </w:r>
      <w:proofErr w:type="gramEnd"/>
      <w:r w:rsidRPr="00F56F48">
        <w:t>and select "Create an account" on the left side.)</w:t>
      </w:r>
    </w:p>
    <w:p w14:paraId="03C8CBAD" w14:textId="77777777" w:rsidR="006B0B72" w:rsidRDefault="006B0B72" w:rsidP="006B0B72">
      <w:pPr>
        <w:pStyle w:val="ICAMNumberedlist1"/>
      </w:pPr>
      <w:r w:rsidRPr="006B0B72">
        <w:t xml:space="preserve">Choose the level of access you need. </w:t>
      </w:r>
    </w:p>
    <w:p w14:paraId="493A6C23" w14:textId="77777777" w:rsidR="00A60C1B" w:rsidRDefault="00337EE8" w:rsidP="00337EE8">
      <w:pPr>
        <w:pStyle w:val="ICAMBody"/>
      </w:pPr>
      <w:r>
        <w:rPr>
          <w:noProof/>
        </w:rPr>
        <w:drawing>
          <wp:inline distT="0" distB="0" distL="0" distR="0" wp14:anchorId="6B3388FC" wp14:editId="331B2CCD">
            <wp:extent cx="5189027" cy="5173980"/>
            <wp:effectExtent l="19050" t="19050" r="1206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93" cy="5195084"/>
                    </a:xfrm>
                    <a:prstGeom prst="rect">
                      <a:avLst/>
                    </a:prstGeom>
                    <a:ln>
                      <a:solidFill>
                        <a:schemeClr val="tx1"/>
                      </a:solidFill>
                    </a:ln>
                  </pic:spPr>
                </pic:pic>
              </a:graphicData>
            </a:graphic>
          </wp:inline>
        </w:drawing>
      </w:r>
    </w:p>
    <w:p w14:paraId="61534EB5" w14:textId="77777777" w:rsidR="00263000" w:rsidRDefault="00263000" w:rsidP="00263000">
      <w:pPr>
        <w:pStyle w:val="Caption"/>
      </w:pPr>
      <w:bookmarkStart w:id="44" w:name="_Toc431191732"/>
      <w:bookmarkStart w:id="45" w:name="_Toc431195037"/>
      <w:bookmarkStart w:id="46" w:name="_Toc431195066"/>
      <w:bookmarkStart w:id="47" w:name="_Toc445903175"/>
      <w:bookmarkEnd w:id="44"/>
      <w:bookmarkEnd w:id="45"/>
      <w:bookmarkEnd w:id="46"/>
      <w:r>
        <w:t xml:space="preserve">Figure </w:t>
      </w:r>
      <w:fldSimple w:instr=" SEQ Figure \* ARABIC ">
        <w:r w:rsidR="00E41A09">
          <w:rPr>
            <w:noProof/>
          </w:rPr>
          <w:t>1</w:t>
        </w:r>
      </w:fldSimple>
      <w:r>
        <w:t xml:space="preserve"> Account registration page</w:t>
      </w:r>
      <w:bookmarkEnd w:id="47"/>
    </w:p>
    <w:p w14:paraId="53FF6758" w14:textId="77777777" w:rsidR="003C5029" w:rsidRPr="005459FC" w:rsidRDefault="006B0B72" w:rsidP="003C5029">
      <w:pPr>
        <w:pStyle w:val="Heading1"/>
        <w:rPr>
          <w:color w:val="0070C0"/>
        </w:rPr>
      </w:pPr>
      <w:bookmarkStart w:id="48" w:name="_Toc445903151"/>
      <w:r w:rsidRPr="005459FC">
        <w:rPr>
          <w:color w:val="0070C0"/>
        </w:rPr>
        <w:t>Obtaining Level 1 Access</w:t>
      </w:r>
      <w:bookmarkEnd w:id="48"/>
    </w:p>
    <w:p w14:paraId="082C82E6" w14:textId="77777777" w:rsidR="006B0B72" w:rsidRPr="006B0B72" w:rsidRDefault="006B0B72" w:rsidP="006B0B72">
      <w:pPr>
        <w:pStyle w:val="ICAMBody"/>
        <w:rPr>
          <w:color w:val="0070C0"/>
          <w:u w:val="single"/>
        </w:rPr>
      </w:pPr>
      <w:bookmarkStart w:id="49" w:name="_Toc431191737"/>
      <w:bookmarkStart w:id="50" w:name="_Toc431195042"/>
      <w:bookmarkStart w:id="51" w:name="_Toc431195071"/>
      <w:bookmarkStart w:id="52" w:name="_Toc431191738"/>
      <w:bookmarkStart w:id="53" w:name="_Toc431195043"/>
      <w:bookmarkStart w:id="54" w:name="_Toc431195072"/>
      <w:bookmarkStart w:id="55" w:name="_Toc385241609"/>
      <w:bookmarkEnd w:id="49"/>
      <w:bookmarkEnd w:id="50"/>
      <w:bookmarkEnd w:id="51"/>
      <w:bookmarkEnd w:id="52"/>
      <w:bookmarkEnd w:id="53"/>
      <w:bookmarkEnd w:id="54"/>
      <w:r w:rsidRPr="00CF1823">
        <w:t xml:space="preserve">To obtain a Level 1 USDA </w:t>
      </w:r>
      <w:proofErr w:type="spellStart"/>
      <w:r w:rsidRPr="00CF1823">
        <w:t>eAuthentication</w:t>
      </w:r>
      <w:proofErr w:type="spellEnd"/>
      <w:r w:rsidRPr="00CF1823">
        <w:t xml:space="preserve"> account, go to:  </w:t>
      </w:r>
      <w:r w:rsidRPr="006B0B72">
        <w:rPr>
          <w:color w:val="0070C0"/>
          <w:u w:val="single"/>
        </w:rPr>
        <w:t xml:space="preserve">https://identitymanager.eems.usda.gov/registration/selfRegistratio </w:t>
      </w:r>
      <w:proofErr w:type="spellStart"/>
      <w:r w:rsidRPr="006B0B72">
        <w:rPr>
          <w:color w:val="0070C0"/>
          <w:u w:val="single"/>
        </w:rPr>
        <w:t>nForm.aspx</w:t>
      </w:r>
      <w:proofErr w:type="gramStart"/>
      <w:r w:rsidRPr="006B0B72">
        <w:rPr>
          <w:color w:val="0070C0"/>
          <w:u w:val="single"/>
        </w:rPr>
        <w:t>?level</w:t>
      </w:r>
      <w:proofErr w:type="spellEnd"/>
      <w:proofErr w:type="gramEnd"/>
      <w:r w:rsidRPr="006B0B72">
        <w:rPr>
          <w:color w:val="0070C0"/>
          <w:u w:val="single"/>
        </w:rPr>
        <w:t>=1</w:t>
      </w:r>
    </w:p>
    <w:p w14:paraId="2EA6628F" w14:textId="77777777" w:rsidR="006B0B72" w:rsidRPr="00EC1C7D" w:rsidRDefault="006B0B72" w:rsidP="006B0B72">
      <w:pPr>
        <w:pStyle w:val="ICAMBody"/>
      </w:pPr>
      <w:r w:rsidRPr="00EC1C7D">
        <w:t xml:space="preserve">The </w:t>
      </w:r>
      <w:r w:rsidR="00670C6D">
        <w:t>three</w:t>
      </w:r>
      <w:r w:rsidRPr="00EC1C7D">
        <w:t xml:space="preserve"> steps to self-register are:</w:t>
      </w:r>
    </w:p>
    <w:p w14:paraId="401FD9D9" w14:textId="77777777" w:rsidR="006B0B72" w:rsidRPr="00D26739" w:rsidRDefault="006B0B72" w:rsidP="00D26739">
      <w:pPr>
        <w:pStyle w:val="ICAMNumberedlist1"/>
        <w:numPr>
          <w:ilvl w:val="0"/>
          <w:numId w:val="38"/>
        </w:numPr>
      </w:pPr>
      <w:r w:rsidRPr="00D26739">
        <w:t>Account Registration</w:t>
      </w:r>
    </w:p>
    <w:p w14:paraId="20F521C4" w14:textId="77777777" w:rsidR="006B0B72" w:rsidRPr="00D26739" w:rsidRDefault="006B0B72" w:rsidP="00D26739">
      <w:pPr>
        <w:pStyle w:val="ICAMNumberedlist1"/>
        <w:numPr>
          <w:ilvl w:val="0"/>
          <w:numId w:val="38"/>
        </w:numPr>
      </w:pPr>
      <w:r w:rsidRPr="00D26739">
        <w:t>Account Verification</w:t>
      </w:r>
    </w:p>
    <w:p w14:paraId="771D1E10" w14:textId="77777777" w:rsidR="006B0B72" w:rsidRPr="00D26739" w:rsidRDefault="006B0B72" w:rsidP="00D26739">
      <w:pPr>
        <w:pStyle w:val="ICAMNumberedlist1"/>
        <w:numPr>
          <w:ilvl w:val="0"/>
          <w:numId w:val="38"/>
        </w:numPr>
      </w:pPr>
      <w:r w:rsidRPr="00D26739">
        <w:t>Account Activation</w:t>
      </w:r>
    </w:p>
    <w:p w14:paraId="33173F0E" w14:textId="77777777" w:rsidR="006B0B72" w:rsidRPr="00EC1C7D" w:rsidRDefault="001B65A5" w:rsidP="005459FC">
      <w:pPr>
        <w:pStyle w:val="Heading2"/>
        <w:rPr>
          <w:rFonts w:eastAsia="Times New Roman"/>
        </w:rPr>
      </w:pPr>
      <w:bookmarkStart w:id="56" w:name="_Toc445903152"/>
      <w:r>
        <w:rPr>
          <w:rFonts w:eastAsia="Times New Roman"/>
        </w:rPr>
        <w:t xml:space="preserve">Registering a Level 1 </w:t>
      </w:r>
      <w:r w:rsidR="006B0B72" w:rsidRPr="00EC1C7D">
        <w:rPr>
          <w:rFonts w:eastAsia="Times New Roman"/>
        </w:rPr>
        <w:t>Account</w:t>
      </w:r>
      <w:bookmarkEnd w:id="56"/>
    </w:p>
    <w:p w14:paraId="1DDABDA7" w14:textId="77777777" w:rsidR="00C1010D" w:rsidRDefault="005459FC" w:rsidP="00C1010D">
      <w:pPr>
        <w:pStyle w:val="ICAMBody"/>
        <w:rPr>
          <w:rStyle w:val="ICAMFigureCaptionChar"/>
        </w:rPr>
      </w:pPr>
      <w:r>
        <w:t>Complete all fields on the screen that are marked with a red asterisk</w:t>
      </w:r>
      <w:r w:rsidR="00CF1823">
        <w:t xml:space="preserve"> </w:t>
      </w:r>
      <w:r w:rsidR="00CF1823" w:rsidRPr="00CF1823">
        <w:rPr>
          <w:color w:val="FF0000"/>
        </w:rPr>
        <w:t>*</w:t>
      </w:r>
      <w:r>
        <w:t>.</w:t>
      </w:r>
      <w:r w:rsidR="00C1010D">
        <w:rPr>
          <w:noProof/>
        </w:rPr>
        <w:drawing>
          <wp:inline distT="0" distB="0" distL="0" distR="0" wp14:anchorId="349274B0" wp14:editId="719350F6">
            <wp:extent cx="5631180" cy="5658254"/>
            <wp:effectExtent l="19050" t="19050" r="266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342" cy="5690570"/>
                    </a:xfrm>
                    <a:prstGeom prst="rect">
                      <a:avLst/>
                    </a:prstGeom>
                    <a:ln>
                      <a:solidFill>
                        <a:schemeClr val="tx1"/>
                      </a:solidFill>
                    </a:ln>
                  </pic:spPr>
                </pic:pic>
              </a:graphicData>
            </a:graphic>
          </wp:inline>
        </w:drawing>
      </w:r>
    </w:p>
    <w:p w14:paraId="6BAA60AB" w14:textId="77777777" w:rsidR="00C1010D" w:rsidRDefault="00C1010D" w:rsidP="00C1010D">
      <w:pPr>
        <w:pStyle w:val="Caption"/>
      </w:pPr>
      <w:bookmarkStart w:id="57" w:name="_Toc445903176"/>
      <w:r>
        <w:t xml:space="preserve">Figure </w:t>
      </w:r>
      <w:fldSimple w:instr=" SEQ Figure \* ARABIC ">
        <w:r w:rsidR="00E41A09">
          <w:rPr>
            <w:noProof/>
          </w:rPr>
          <w:t>2</w:t>
        </w:r>
      </w:fldSimple>
      <w:r>
        <w:t xml:space="preserve"> Level 1 account registration fields</w:t>
      </w:r>
      <w:bookmarkEnd w:id="57"/>
    </w:p>
    <w:p w14:paraId="024B7863" w14:textId="77777777" w:rsidR="008D74E5" w:rsidRPr="00C95FF1" w:rsidRDefault="008D74E5" w:rsidP="008D74E5">
      <w:pPr>
        <w:spacing w:after="0" w:line="240" w:lineRule="auto"/>
        <w:rPr>
          <w:rFonts w:ascii="Calibri" w:eastAsia="Times New Roman" w:hAnsi="Calibri" w:cs="Times New Roman"/>
          <w:color w:val="000000"/>
        </w:rPr>
      </w:pPr>
      <w:r w:rsidRPr="00C95FF1">
        <w:rPr>
          <w:rFonts w:ascii="Calibri" w:eastAsia="Times New Roman" w:hAnsi="Calibri" w:cs="Times New Roman"/>
          <w:color w:val="000000"/>
        </w:rPr>
        <w:t>The first set of fields require your name, valid email address, User ID, and password.</w:t>
      </w:r>
    </w:p>
    <w:p w14:paraId="24560F9C" w14:textId="77777777" w:rsidR="008D74E5" w:rsidRPr="00C95FF1" w:rsidRDefault="001B65A5" w:rsidP="008D74E5">
      <w:pPr>
        <w:spacing w:after="0" w:line="240" w:lineRule="auto"/>
        <w:rPr>
          <w:rFonts w:ascii="Calibri" w:eastAsia="Times New Roman" w:hAnsi="Calibri" w:cs="Times New Roman"/>
          <w:color w:val="000000"/>
        </w:rPr>
      </w:pPr>
      <w:r>
        <w:rPr>
          <w:rFonts w:ascii="Calibri" w:eastAsia="Times New Roman" w:hAnsi="Calibri" w:cs="Times New Roman"/>
          <w:color w:val="000000"/>
        </w:rPr>
        <w:t>M</w:t>
      </w:r>
      <w:r w:rsidR="008D74E5" w:rsidRPr="00C95FF1">
        <w:rPr>
          <w:rFonts w:ascii="Calibri" w:eastAsia="Times New Roman" w:hAnsi="Calibri" w:cs="Times New Roman"/>
          <w:color w:val="000000"/>
        </w:rPr>
        <w:t>atch y</w:t>
      </w:r>
      <w:r w:rsidR="008D74E5">
        <w:rPr>
          <w:rFonts w:ascii="Calibri" w:eastAsia="Times New Roman" w:hAnsi="Calibri" w:cs="Times New Roman"/>
          <w:color w:val="000000"/>
        </w:rPr>
        <w:t>o</w:t>
      </w:r>
      <w:r w:rsidR="008D74E5" w:rsidRPr="00C95FF1">
        <w:rPr>
          <w:rFonts w:ascii="Calibri" w:eastAsia="Times New Roman" w:hAnsi="Calibri" w:cs="Times New Roman"/>
          <w:color w:val="000000"/>
        </w:rPr>
        <w:t>ur name with your valid government-issued photo ID. The User ID will populate with a suggestion based on your email address. You can change it if you have a different preference.</w:t>
      </w:r>
    </w:p>
    <w:p w14:paraId="14A19C82" w14:textId="77777777" w:rsidR="008D74E5" w:rsidRPr="00C95FF1" w:rsidRDefault="008D74E5" w:rsidP="008D74E5">
      <w:pPr>
        <w:spacing w:after="0" w:line="240" w:lineRule="auto"/>
        <w:rPr>
          <w:rFonts w:ascii="Calibri" w:eastAsia="Times New Roman" w:hAnsi="Calibri" w:cs="Times New Roman"/>
          <w:color w:val="000000"/>
        </w:rPr>
      </w:pPr>
      <w:r w:rsidRPr="00C95FF1">
        <w:rPr>
          <w:rFonts w:ascii="Calibri" w:eastAsia="Times New Roman" w:hAnsi="Calibri" w:cs="Times New Roman"/>
          <w:color w:val="000000"/>
        </w:rPr>
        <w:t xml:space="preserve">You can click on </w:t>
      </w:r>
      <w:proofErr w:type="gramStart"/>
      <w:r w:rsidRPr="00C95FF1">
        <w:rPr>
          <w:rFonts w:ascii="Calibri" w:eastAsia="Times New Roman" w:hAnsi="Calibri" w:cs="Times New Roman"/>
          <w:color w:val="000000"/>
        </w:rPr>
        <w:t>the ?</w:t>
      </w:r>
      <w:proofErr w:type="gramEnd"/>
      <w:r w:rsidRPr="00C95FF1">
        <w:rPr>
          <w:rFonts w:ascii="Calibri" w:eastAsia="Times New Roman" w:hAnsi="Calibri" w:cs="Times New Roman"/>
          <w:color w:val="000000"/>
        </w:rPr>
        <w:t xml:space="preserve"> Box to the right of the fields for questions.</w:t>
      </w:r>
    </w:p>
    <w:p w14:paraId="16FDE0A0" w14:textId="77777777" w:rsidR="008D74E5" w:rsidRDefault="008D74E5" w:rsidP="005459FC">
      <w:pPr>
        <w:pStyle w:val="ICAMBody"/>
      </w:pPr>
    </w:p>
    <w:p w14:paraId="249F12D9" w14:textId="77777777" w:rsidR="00F53214" w:rsidRDefault="00F53214" w:rsidP="00F53214">
      <w:pPr>
        <w:rPr>
          <w:color w:val="4F81BD" w:themeColor="accent1"/>
          <w:sz w:val="18"/>
          <w:szCs w:val="18"/>
        </w:rPr>
      </w:pPr>
      <w:r>
        <w:br w:type="page"/>
      </w:r>
    </w:p>
    <w:p w14:paraId="05A2D591" w14:textId="77777777" w:rsidR="00263000" w:rsidRPr="00263000" w:rsidRDefault="00263000" w:rsidP="00263000"/>
    <w:tbl>
      <w:tblPr>
        <w:tblW w:w="10260" w:type="dxa"/>
        <w:tblInd w:w="-190" w:type="dxa"/>
        <w:tblLook w:val="04A0" w:firstRow="1" w:lastRow="0" w:firstColumn="1" w:lastColumn="0" w:noHBand="0" w:noVBand="1"/>
      </w:tblPr>
      <w:tblGrid>
        <w:gridCol w:w="72"/>
        <w:gridCol w:w="3040"/>
        <w:gridCol w:w="118"/>
        <w:gridCol w:w="6912"/>
        <w:gridCol w:w="118"/>
      </w:tblGrid>
      <w:tr w:rsidR="006B0B72" w:rsidRPr="00271377" w14:paraId="44E24341" w14:textId="77777777" w:rsidTr="005459FC">
        <w:trPr>
          <w:gridBefore w:val="1"/>
          <w:gridAfter w:val="1"/>
          <w:wBefore w:w="72" w:type="dxa"/>
          <w:wAfter w:w="118" w:type="dxa"/>
          <w:trHeight w:val="304"/>
        </w:trPr>
        <w:tc>
          <w:tcPr>
            <w:tcW w:w="3040" w:type="dxa"/>
            <w:tcBorders>
              <w:top w:val="single" w:sz="8" w:space="0" w:color="000000"/>
              <w:left w:val="single" w:sz="8" w:space="0" w:color="000000"/>
              <w:bottom w:val="single" w:sz="4" w:space="0" w:color="auto"/>
              <w:right w:val="single" w:sz="8" w:space="0" w:color="000000"/>
            </w:tcBorders>
            <w:shd w:val="clear" w:color="auto" w:fill="0076AF"/>
            <w:hideMark/>
          </w:tcPr>
          <w:p w14:paraId="52E7E122" w14:textId="77777777" w:rsidR="006B0B72" w:rsidRPr="00271377" w:rsidRDefault="006B0B72" w:rsidP="005459FC">
            <w:pPr>
              <w:pStyle w:val="ICAMTableHeading"/>
            </w:pPr>
            <w:r w:rsidRPr="00271377">
              <w:t xml:space="preserve">DATA POINT </w:t>
            </w:r>
          </w:p>
        </w:tc>
        <w:tc>
          <w:tcPr>
            <w:tcW w:w="7030" w:type="dxa"/>
            <w:gridSpan w:val="2"/>
            <w:tcBorders>
              <w:top w:val="single" w:sz="8" w:space="0" w:color="000000"/>
              <w:left w:val="nil"/>
              <w:bottom w:val="single" w:sz="4" w:space="0" w:color="auto"/>
              <w:right w:val="single" w:sz="8" w:space="0" w:color="000000"/>
            </w:tcBorders>
            <w:shd w:val="clear" w:color="auto" w:fill="0076AF"/>
            <w:hideMark/>
          </w:tcPr>
          <w:p w14:paraId="24B4BDCE" w14:textId="77777777" w:rsidR="006B0B72" w:rsidRPr="00271377" w:rsidRDefault="006B0B72" w:rsidP="005459FC">
            <w:pPr>
              <w:pStyle w:val="ICAMTableHeading"/>
            </w:pPr>
            <w:r w:rsidRPr="00271377">
              <w:t xml:space="preserve">CRITERIA </w:t>
            </w:r>
          </w:p>
        </w:tc>
      </w:tr>
      <w:tr w:rsidR="006B0B72" w:rsidRPr="00271377" w14:paraId="337D1846" w14:textId="77777777" w:rsidTr="00D0357D">
        <w:trPr>
          <w:gridBefore w:val="1"/>
          <w:gridAfter w:val="1"/>
          <w:wBefore w:w="72" w:type="dxa"/>
          <w:wAfter w:w="118" w:type="dxa"/>
          <w:trHeight w:val="1060"/>
        </w:trPr>
        <w:tc>
          <w:tcPr>
            <w:tcW w:w="3040" w:type="dxa"/>
            <w:tcBorders>
              <w:top w:val="single" w:sz="4" w:space="0" w:color="auto"/>
              <w:left w:val="single" w:sz="4" w:space="0" w:color="auto"/>
              <w:bottom w:val="single" w:sz="4" w:space="0" w:color="auto"/>
              <w:right w:val="single" w:sz="4" w:space="0" w:color="auto"/>
            </w:tcBorders>
            <w:shd w:val="clear" w:color="auto" w:fill="auto"/>
            <w:hideMark/>
          </w:tcPr>
          <w:p w14:paraId="373AF007" w14:textId="77777777" w:rsidR="006B0B72" w:rsidRPr="00271377" w:rsidRDefault="006B0B72" w:rsidP="005459FC">
            <w:pPr>
              <w:pStyle w:val="ICAMTableCell"/>
            </w:pPr>
            <w:r w:rsidRPr="00271377">
              <w:t xml:space="preserve">User ID </w:t>
            </w:r>
          </w:p>
        </w:tc>
        <w:tc>
          <w:tcPr>
            <w:tcW w:w="70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170718" w14:textId="77777777" w:rsidR="006B0B72" w:rsidRPr="00271377" w:rsidRDefault="006B0B72" w:rsidP="005459FC">
            <w:pPr>
              <w:pStyle w:val="ICAMTableCell"/>
            </w:pPr>
            <w:r w:rsidRPr="00271377">
              <w:t>User ID must be 6-20 characters in length.  </w:t>
            </w:r>
          </w:p>
          <w:p w14:paraId="6D7819A7" w14:textId="77777777" w:rsidR="006B0B72" w:rsidRPr="00271377" w:rsidRDefault="00670C6D" w:rsidP="005459FC">
            <w:pPr>
              <w:pStyle w:val="ICAMTableCell"/>
            </w:pPr>
            <w:r w:rsidRPr="00670C6D">
              <w:rPr>
                <w:rStyle w:val="SubtleEmphasis"/>
              </w:rPr>
              <w:t>Note: Select your User ID carefully - do NOT include your SSN for example - once your User ID is created you will be unable to modify it.</w:t>
            </w:r>
          </w:p>
        </w:tc>
      </w:tr>
      <w:tr w:rsidR="006B0B72" w:rsidRPr="00271377" w14:paraId="6DDB4018" w14:textId="77777777" w:rsidTr="00D0357D">
        <w:trPr>
          <w:gridBefore w:val="1"/>
          <w:gridAfter w:val="1"/>
          <w:wBefore w:w="72" w:type="dxa"/>
          <w:wAfter w:w="118" w:type="dxa"/>
          <w:trHeight w:val="2690"/>
        </w:trPr>
        <w:tc>
          <w:tcPr>
            <w:tcW w:w="3040" w:type="dxa"/>
            <w:tcBorders>
              <w:top w:val="single" w:sz="4" w:space="0" w:color="auto"/>
              <w:left w:val="single" w:sz="4" w:space="0" w:color="auto"/>
              <w:bottom w:val="single" w:sz="4" w:space="0" w:color="auto"/>
              <w:right w:val="single" w:sz="4" w:space="0" w:color="auto"/>
            </w:tcBorders>
            <w:shd w:val="clear" w:color="auto" w:fill="auto"/>
            <w:hideMark/>
          </w:tcPr>
          <w:p w14:paraId="611911F7" w14:textId="77777777" w:rsidR="006B0B72" w:rsidRPr="00271377" w:rsidRDefault="006B0B72" w:rsidP="005459FC">
            <w:pPr>
              <w:pStyle w:val="ICAMTableCell"/>
            </w:pPr>
            <w:r w:rsidRPr="00271377">
              <w:t xml:space="preserve">Password </w:t>
            </w:r>
          </w:p>
        </w:tc>
        <w:tc>
          <w:tcPr>
            <w:tcW w:w="70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D31716" w14:textId="77777777" w:rsidR="006B0B72" w:rsidRPr="00271377" w:rsidRDefault="006B0B72" w:rsidP="005459FC">
            <w:pPr>
              <w:pStyle w:val="ICAMTableCell"/>
            </w:pPr>
            <w:r w:rsidRPr="00271377">
              <w:t xml:space="preserve">• 9 to 12 characters long </w:t>
            </w:r>
          </w:p>
          <w:p w14:paraId="52295F1D" w14:textId="77777777" w:rsidR="006B0B72" w:rsidRPr="00271377" w:rsidRDefault="006B0B72" w:rsidP="005459FC">
            <w:pPr>
              <w:pStyle w:val="ICAMTableCell"/>
            </w:pPr>
            <w:r w:rsidRPr="00271377">
              <w:t xml:space="preserve">• Contains at least one uppercase letter </w:t>
            </w:r>
          </w:p>
          <w:p w14:paraId="1832B740" w14:textId="77777777" w:rsidR="006B0B72" w:rsidRPr="00271377" w:rsidRDefault="006B0B72" w:rsidP="005459FC">
            <w:pPr>
              <w:pStyle w:val="ICAMTableCell"/>
            </w:pPr>
            <w:r w:rsidRPr="00271377">
              <w:t xml:space="preserve">• Contains at least one lowercase letter </w:t>
            </w:r>
          </w:p>
          <w:p w14:paraId="6CACD250" w14:textId="77777777" w:rsidR="006B0B72" w:rsidRPr="00271377" w:rsidRDefault="006B0B72" w:rsidP="005459FC">
            <w:pPr>
              <w:pStyle w:val="ICAMTableCell"/>
            </w:pPr>
            <w:r w:rsidRPr="00271377">
              <w:t xml:space="preserve">• Contains at least one number or a special character:  </w:t>
            </w:r>
            <w:r w:rsidRPr="00271377">
              <w:rPr>
                <w:color w:val="0000FF"/>
              </w:rPr>
              <w:t xml:space="preserve">  </w:t>
            </w:r>
          </w:p>
          <w:p w14:paraId="3D0D2C84" w14:textId="77777777" w:rsidR="006B0B72" w:rsidRPr="000D40FF" w:rsidRDefault="006B0B72" w:rsidP="005459FC">
            <w:pPr>
              <w:pStyle w:val="ICAMTableCell"/>
            </w:pPr>
            <w:r w:rsidRPr="000D40FF">
              <w:t xml:space="preserve">   ! # - $ % * = + : ; , ? ~  </w:t>
            </w:r>
          </w:p>
          <w:p w14:paraId="3D719BB2" w14:textId="77777777" w:rsidR="00670C6D" w:rsidRPr="00C95FF1" w:rsidRDefault="00670C6D" w:rsidP="00670C6D">
            <w:pPr>
              <w:pStyle w:val="ICAMTableCell"/>
            </w:pPr>
            <w:r w:rsidRPr="00C95FF1">
              <w:t xml:space="preserve"> In addition: </w:t>
            </w:r>
          </w:p>
          <w:p w14:paraId="4A6ECA0A" w14:textId="77777777" w:rsidR="006B0B72" w:rsidRPr="00271377" w:rsidRDefault="006B0B72" w:rsidP="005459FC">
            <w:pPr>
              <w:pStyle w:val="ICAMTableCell"/>
            </w:pPr>
            <w:r w:rsidRPr="00271377">
              <w:t xml:space="preserve">• </w:t>
            </w:r>
            <w:r w:rsidR="00670C6D">
              <w:t>Your password m</w:t>
            </w:r>
            <w:r w:rsidRPr="00271377">
              <w:t xml:space="preserve">ay </w:t>
            </w:r>
            <w:r w:rsidRPr="00271377">
              <w:rPr>
                <w:b/>
                <w:bCs/>
              </w:rPr>
              <w:t>not</w:t>
            </w:r>
            <w:r w:rsidRPr="00271377">
              <w:t xml:space="preserve"> contain your</w:t>
            </w:r>
            <w:r w:rsidR="00670C6D">
              <w:t xml:space="preserve"> first </w:t>
            </w:r>
            <w:r w:rsidRPr="00271377">
              <w:t>name,</w:t>
            </w:r>
            <w:r w:rsidR="00670C6D">
              <w:t xml:space="preserve"> last name, </w:t>
            </w:r>
            <w:r w:rsidRPr="00271377">
              <w:t xml:space="preserve">User ID, Mother’s Maiden Name, Date of Birth, 4-digit PIN, or security questions </w:t>
            </w:r>
            <w:r w:rsidR="00670C6D">
              <w:t xml:space="preserve">or </w:t>
            </w:r>
            <w:r w:rsidRPr="00271377">
              <w:t xml:space="preserve">answers. </w:t>
            </w:r>
          </w:p>
          <w:p w14:paraId="1749BB53" w14:textId="77777777" w:rsidR="006B0B72" w:rsidRPr="00271377" w:rsidRDefault="006B0B72" w:rsidP="005459FC">
            <w:pPr>
              <w:pStyle w:val="ICAMTableCell"/>
            </w:pPr>
            <w:r w:rsidRPr="00271377">
              <w:t xml:space="preserve">• </w:t>
            </w:r>
            <w:r w:rsidR="00C1010D">
              <w:t>Your password m</w:t>
            </w:r>
            <w:r w:rsidRPr="00271377">
              <w:t xml:space="preserve">ay </w:t>
            </w:r>
            <w:r w:rsidRPr="00271377">
              <w:rPr>
                <w:b/>
                <w:bCs/>
              </w:rPr>
              <w:t>not</w:t>
            </w:r>
            <w:r w:rsidRPr="00271377">
              <w:t xml:space="preserve"> contain words that can be found in a dictionary, spaces, tabs, or any other special characters not listed above. </w:t>
            </w:r>
          </w:p>
          <w:p w14:paraId="02A422E4" w14:textId="77777777" w:rsidR="006B0B72" w:rsidRPr="00AB508F" w:rsidRDefault="001B65A5" w:rsidP="00626454">
            <w:pPr>
              <w:pStyle w:val="ICAMTableCell"/>
              <w:rPr>
                <w:rStyle w:val="SubtleEmphasis"/>
              </w:rPr>
            </w:pPr>
            <w:r w:rsidRPr="00AB508F">
              <w:rPr>
                <w:rStyle w:val="SubtleEmphasis"/>
              </w:rPr>
              <w:t>N</w:t>
            </w:r>
            <w:r w:rsidR="006B0B72" w:rsidRPr="00AB508F">
              <w:rPr>
                <w:rStyle w:val="SubtleEmphasis"/>
              </w:rPr>
              <w:t xml:space="preserve">ote: Your password will expire after </w:t>
            </w:r>
            <w:r w:rsidR="00626454">
              <w:rPr>
                <w:rStyle w:val="SubtleEmphasis"/>
              </w:rPr>
              <w:t>60</w:t>
            </w:r>
            <w:r w:rsidR="006B0B72" w:rsidRPr="00AB508F">
              <w:rPr>
                <w:rStyle w:val="SubtleEmphasis"/>
              </w:rPr>
              <w:t xml:space="preserve"> days. </w:t>
            </w:r>
          </w:p>
        </w:tc>
      </w:tr>
      <w:tr w:rsidR="006B0B72" w:rsidRPr="00271377" w14:paraId="2A323261" w14:textId="77777777" w:rsidTr="00D0357D">
        <w:trPr>
          <w:gridBefore w:val="1"/>
          <w:gridAfter w:val="1"/>
          <w:wBefore w:w="72" w:type="dxa"/>
          <w:wAfter w:w="118" w:type="dxa"/>
          <w:trHeight w:val="529"/>
        </w:trPr>
        <w:tc>
          <w:tcPr>
            <w:tcW w:w="3040" w:type="dxa"/>
            <w:tcBorders>
              <w:top w:val="single" w:sz="4" w:space="0" w:color="auto"/>
              <w:left w:val="single" w:sz="4" w:space="0" w:color="auto"/>
              <w:bottom w:val="single" w:sz="4" w:space="0" w:color="auto"/>
              <w:right w:val="single" w:sz="4" w:space="0" w:color="auto"/>
            </w:tcBorders>
            <w:shd w:val="clear" w:color="auto" w:fill="auto"/>
            <w:hideMark/>
          </w:tcPr>
          <w:p w14:paraId="0F36CC90" w14:textId="77777777" w:rsidR="006B0B72" w:rsidRPr="00271377" w:rsidRDefault="006B0B72" w:rsidP="005459FC">
            <w:pPr>
              <w:pStyle w:val="ICAMTableCell"/>
            </w:pPr>
            <w:r w:rsidRPr="00271377">
              <w:t xml:space="preserve">First Name, Last Name </w:t>
            </w:r>
          </w:p>
        </w:tc>
        <w:tc>
          <w:tcPr>
            <w:tcW w:w="70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5273D3" w14:textId="77777777" w:rsidR="006B0B72" w:rsidRPr="00271377" w:rsidRDefault="001B65A5" w:rsidP="005459FC">
            <w:pPr>
              <w:pStyle w:val="ICAMTableCell"/>
            </w:pPr>
            <w:r>
              <w:t>E</w:t>
            </w:r>
            <w:r w:rsidR="006B0B72" w:rsidRPr="00271377">
              <w:t>nter exactly as on your State Driver’s License, State Identification Card, or Passport.</w:t>
            </w:r>
          </w:p>
        </w:tc>
      </w:tr>
      <w:tr w:rsidR="006B0B72" w:rsidRPr="00271377" w14:paraId="66721593" w14:textId="77777777" w:rsidTr="00D0357D">
        <w:trPr>
          <w:gridBefore w:val="1"/>
          <w:gridAfter w:val="1"/>
          <w:wBefore w:w="72" w:type="dxa"/>
          <w:wAfter w:w="118" w:type="dxa"/>
          <w:trHeight w:val="241"/>
        </w:trPr>
        <w:tc>
          <w:tcPr>
            <w:tcW w:w="3040" w:type="dxa"/>
            <w:tcBorders>
              <w:top w:val="single" w:sz="4" w:space="0" w:color="auto"/>
              <w:left w:val="single" w:sz="4" w:space="0" w:color="auto"/>
              <w:bottom w:val="single" w:sz="4" w:space="0" w:color="auto"/>
              <w:right w:val="single" w:sz="4" w:space="0" w:color="auto"/>
            </w:tcBorders>
            <w:shd w:val="clear" w:color="auto" w:fill="auto"/>
            <w:hideMark/>
          </w:tcPr>
          <w:p w14:paraId="62C38D13" w14:textId="77777777" w:rsidR="006B0B72" w:rsidRPr="00271377" w:rsidRDefault="006B0B72" w:rsidP="00AB508F">
            <w:pPr>
              <w:pStyle w:val="ICAMTableCell"/>
            </w:pPr>
            <w:r w:rsidRPr="00271377">
              <w:t>E</w:t>
            </w:r>
            <w:r w:rsidR="00AB508F">
              <w:t>m</w:t>
            </w:r>
            <w:r w:rsidRPr="00271377">
              <w:t xml:space="preserve">ail </w:t>
            </w:r>
          </w:p>
        </w:tc>
        <w:tc>
          <w:tcPr>
            <w:tcW w:w="70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0809F1" w14:textId="77777777" w:rsidR="006B0B72" w:rsidRPr="00271377" w:rsidRDefault="001B65A5" w:rsidP="00A60C1B">
            <w:pPr>
              <w:pStyle w:val="ICAMTableCell"/>
            </w:pPr>
            <w:r>
              <w:t>E</w:t>
            </w:r>
            <w:r w:rsidR="006B0B72" w:rsidRPr="00271377">
              <w:t xml:space="preserve">nter a valid working </w:t>
            </w:r>
            <w:r w:rsidR="00A60C1B">
              <w:t>em</w:t>
            </w:r>
            <w:r w:rsidR="006B0B72" w:rsidRPr="00271377">
              <w:t xml:space="preserve">ail address. </w:t>
            </w:r>
          </w:p>
        </w:tc>
      </w:tr>
      <w:tr w:rsidR="006B0B72" w:rsidRPr="00271377" w14:paraId="7C3D9F07" w14:textId="77777777" w:rsidTr="00D0357D">
        <w:trPr>
          <w:trHeight w:val="367"/>
        </w:trPr>
        <w:tc>
          <w:tcPr>
            <w:tcW w:w="10260" w:type="dxa"/>
            <w:gridSpan w:val="5"/>
            <w:tcBorders>
              <w:top w:val="nil"/>
              <w:left w:val="nil"/>
              <w:bottom w:val="nil"/>
              <w:right w:val="nil"/>
            </w:tcBorders>
            <w:shd w:val="clear" w:color="auto" w:fill="auto"/>
            <w:hideMark/>
          </w:tcPr>
          <w:p w14:paraId="41B29CFE" w14:textId="77777777" w:rsidR="006B0B72" w:rsidRPr="00271377" w:rsidRDefault="006B0B72" w:rsidP="00D0357D">
            <w:pPr>
              <w:spacing w:after="0" w:line="240" w:lineRule="auto"/>
              <w:rPr>
                <w:rFonts w:ascii="Calibri" w:eastAsia="Times New Roman" w:hAnsi="Calibri" w:cs="Times New Roman"/>
                <w:color w:val="000000"/>
              </w:rPr>
            </w:pPr>
            <w:r w:rsidRPr="00271377">
              <w:rPr>
                <w:rFonts w:ascii="Calibri" w:eastAsia="Times New Roman" w:hAnsi="Calibri" w:cs="Times New Roman"/>
                <w:color w:val="000000"/>
              </w:rPr>
              <w:t xml:space="preserve">You can optionally fill out the </w:t>
            </w:r>
            <w:r>
              <w:rPr>
                <w:rFonts w:ascii="Calibri" w:eastAsia="Times New Roman" w:hAnsi="Calibri" w:cs="Times New Roman"/>
                <w:color w:val="000000"/>
              </w:rPr>
              <w:t>f</w:t>
            </w:r>
            <w:r w:rsidRPr="00271377">
              <w:rPr>
                <w:rFonts w:ascii="Calibri" w:eastAsia="Times New Roman" w:hAnsi="Calibri" w:cs="Times New Roman"/>
                <w:color w:val="000000"/>
              </w:rPr>
              <w:t>ollowing fields:</w:t>
            </w:r>
          </w:p>
        </w:tc>
      </w:tr>
      <w:tr w:rsidR="006B0B72" w:rsidRPr="00271377" w14:paraId="7F0AFA2A" w14:textId="77777777" w:rsidTr="005459FC">
        <w:trPr>
          <w:trHeight w:val="313"/>
        </w:trPr>
        <w:tc>
          <w:tcPr>
            <w:tcW w:w="3230" w:type="dxa"/>
            <w:gridSpan w:val="3"/>
            <w:tcBorders>
              <w:top w:val="single" w:sz="8" w:space="0" w:color="000000"/>
              <w:left w:val="single" w:sz="8" w:space="0" w:color="000000"/>
              <w:bottom w:val="single" w:sz="8" w:space="0" w:color="000000"/>
              <w:right w:val="single" w:sz="8" w:space="0" w:color="000000"/>
            </w:tcBorders>
            <w:shd w:val="clear" w:color="auto" w:fill="0076AF"/>
            <w:hideMark/>
          </w:tcPr>
          <w:p w14:paraId="630AB8D1" w14:textId="77777777" w:rsidR="006B0B72" w:rsidRPr="00271377" w:rsidRDefault="006B0B72" w:rsidP="005459FC">
            <w:pPr>
              <w:pStyle w:val="ICAMTableHeading"/>
            </w:pPr>
            <w:r w:rsidRPr="00271377">
              <w:t xml:space="preserve">DATA POINT </w:t>
            </w:r>
          </w:p>
        </w:tc>
        <w:tc>
          <w:tcPr>
            <w:tcW w:w="7030" w:type="dxa"/>
            <w:gridSpan w:val="2"/>
            <w:tcBorders>
              <w:top w:val="single" w:sz="8" w:space="0" w:color="000000"/>
              <w:left w:val="nil"/>
              <w:bottom w:val="single" w:sz="8" w:space="0" w:color="000000"/>
              <w:right w:val="single" w:sz="8" w:space="0" w:color="000000"/>
            </w:tcBorders>
            <w:shd w:val="clear" w:color="auto" w:fill="0076AF"/>
            <w:hideMark/>
          </w:tcPr>
          <w:p w14:paraId="2D610BB5" w14:textId="77777777" w:rsidR="006B0B72" w:rsidRPr="00271377" w:rsidRDefault="006B0B72" w:rsidP="005459FC">
            <w:pPr>
              <w:pStyle w:val="ICAMTableHeading"/>
            </w:pPr>
            <w:r w:rsidRPr="00271377">
              <w:t xml:space="preserve">CRITERIA </w:t>
            </w:r>
          </w:p>
        </w:tc>
      </w:tr>
      <w:tr w:rsidR="006B0B72" w:rsidRPr="00271377" w14:paraId="2E284AB3" w14:textId="77777777" w:rsidTr="00D0357D">
        <w:trPr>
          <w:trHeight w:val="421"/>
        </w:trPr>
        <w:tc>
          <w:tcPr>
            <w:tcW w:w="3230" w:type="dxa"/>
            <w:gridSpan w:val="3"/>
            <w:tcBorders>
              <w:top w:val="nil"/>
              <w:left w:val="single" w:sz="8" w:space="0" w:color="000000"/>
              <w:bottom w:val="single" w:sz="8" w:space="0" w:color="000000"/>
              <w:right w:val="single" w:sz="8" w:space="0" w:color="000000"/>
            </w:tcBorders>
            <w:shd w:val="clear" w:color="auto" w:fill="auto"/>
            <w:hideMark/>
          </w:tcPr>
          <w:p w14:paraId="632C0E2C" w14:textId="77777777" w:rsidR="006B0B72" w:rsidRPr="00271377" w:rsidRDefault="006B0B72" w:rsidP="005459FC">
            <w:pPr>
              <w:pStyle w:val="ICAMTableCell"/>
            </w:pPr>
            <w:r w:rsidRPr="00271377">
              <w:t xml:space="preserve">Middle Initial </w:t>
            </w:r>
          </w:p>
        </w:tc>
        <w:tc>
          <w:tcPr>
            <w:tcW w:w="7030" w:type="dxa"/>
            <w:gridSpan w:val="2"/>
            <w:tcBorders>
              <w:top w:val="nil"/>
              <w:left w:val="nil"/>
              <w:bottom w:val="single" w:sz="8" w:space="0" w:color="000000"/>
              <w:right w:val="single" w:sz="8" w:space="0" w:color="000000"/>
            </w:tcBorders>
            <w:shd w:val="clear" w:color="auto" w:fill="auto"/>
            <w:hideMark/>
          </w:tcPr>
          <w:p w14:paraId="2C28A3FF" w14:textId="77777777" w:rsidR="006B0B72" w:rsidRPr="00271377" w:rsidRDefault="00BD0414" w:rsidP="005459FC">
            <w:pPr>
              <w:pStyle w:val="ICAMTableCell"/>
            </w:pPr>
            <w:r>
              <w:t>E</w:t>
            </w:r>
            <w:r w:rsidRPr="00271377">
              <w:t>nter exactly as on your State Driver’s License, State Identification Card, or Passport.</w:t>
            </w:r>
          </w:p>
        </w:tc>
      </w:tr>
      <w:tr w:rsidR="006B0B72" w:rsidRPr="00271377" w14:paraId="73EEBC1B" w14:textId="77777777" w:rsidTr="00D0357D">
        <w:trPr>
          <w:trHeight w:val="1152"/>
        </w:trPr>
        <w:tc>
          <w:tcPr>
            <w:tcW w:w="10260" w:type="dxa"/>
            <w:gridSpan w:val="5"/>
            <w:tcBorders>
              <w:top w:val="nil"/>
              <w:left w:val="nil"/>
              <w:bottom w:val="nil"/>
              <w:right w:val="nil"/>
            </w:tcBorders>
            <w:shd w:val="clear" w:color="auto" w:fill="auto"/>
            <w:hideMark/>
          </w:tcPr>
          <w:p w14:paraId="5AC67F6E" w14:textId="77777777" w:rsidR="006B0B72" w:rsidRPr="005459FC" w:rsidRDefault="006B0B72" w:rsidP="005459FC">
            <w:pPr>
              <w:pStyle w:val="ICAMBody"/>
            </w:pPr>
            <w:r w:rsidRPr="005459FC">
              <w:t xml:space="preserve">After entering the information on the initial screen, click Continue.   For questions about each set of fields, you can click on </w:t>
            </w:r>
            <w:proofErr w:type="gramStart"/>
            <w:r w:rsidRPr="005459FC">
              <w:t>the ?</w:t>
            </w:r>
            <w:proofErr w:type="gramEnd"/>
            <w:r w:rsidRPr="005459FC">
              <w:t xml:space="preserve"> </w:t>
            </w:r>
            <w:proofErr w:type="gramStart"/>
            <w:r w:rsidRPr="005459FC">
              <w:t>box</w:t>
            </w:r>
            <w:proofErr w:type="gramEnd"/>
            <w:r w:rsidRPr="005459FC">
              <w:t xml:space="preserve"> to the right of the </w:t>
            </w:r>
            <w:r w:rsidR="00D0357D" w:rsidRPr="005459FC">
              <w:t>fields.</w:t>
            </w:r>
          </w:p>
          <w:p w14:paraId="0C1386F7" w14:textId="77777777" w:rsidR="006B0B72" w:rsidRPr="005459FC" w:rsidRDefault="006B0B72" w:rsidP="005459FC">
            <w:pPr>
              <w:pStyle w:val="ICAMBody"/>
            </w:pPr>
            <w:r w:rsidRPr="005459FC">
              <w:t>The next set of fields are for your security questions. Security questions are questions that only you know the answers to</w:t>
            </w:r>
            <w:r w:rsidR="001B65A5">
              <w:t>:</w:t>
            </w:r>
          </w:p>
          <w:p w14:paraId="642D69B3" w14:textId="77777777" w:rsidR="006B0B72" w:rsidRPr="005459FC" w:rsidRDefault="006B0B72" w:rsidP="005459FC">
            <w:pPr>
              <w:pStyle w:val="ICAMBulletedList1"/>
            </w:pPr>
            <w:r w:rsidRPr="005459FC">
              <w:t>This feature assists you during self-service for a forgotten User ID or password.</w:t>
            </w:r>
          </w:p>
          <w:p w14:paraId="3D3CEC2B" w14:textId="77777777" w:rsidR="006B0B72" w:rsidRPr="005459FC" w:rsidRDefault="006B0B72" w:rsidP="005459FC">
            <w:pPr>
              <w:pStyle w:val="ICAMBulletedList1"/>
            </w:pPr>
            <w:r w:rsidRPr="005459FC">
              <w:t>It also ensures that your account is more secure from social engineering.</w:t>
            </w:r>
          </w:p>
          <w:p w14:paraId="653CF5ED" w14:textId="77777777" w:rsidR="006B0B72" w:rsidRPr="00366F3F" w:rsidRDefault="006B0B72" w:rsidP="005459FC">
            <w:pPr>
              <w:pStyle w:val="ICAMBulletedList1"/>
              <w:rPr>
                <w:rFonts w:ascii="Calibri" w:eastAsia="Times New Roman" w:hAnsi="Calibri" w:cs="Times New Roman"/>
                <w:color w:val="000000"/>
              </w:rPr>
            </w:pPr>
            <w:r w:rsidRPr="005459FC">
              <w:t xml:space="preserve">You can review and change your questions once you are logged into your </w:t>
            </w:r>
            <w:proofErr w:type="spellStart"/>
            <w:r w:rsidRPr="005459FC">
              <w:t>eAuth</w:t>
            </w:r>
            <w:proofErr w:type="spellEnd"/>
            <w:r w:rsidRPr="005459FC">
              <w:t xml:space="preserve"> account.</w:t>
            </w:r>
          </w:p>
          <w:p w14:paraId="6EB369CC" w14:textId="77777777" w:rsidR="00366F3F" w:rsidRPr="00C1010D" w:rsidRDefault="00366F3F" w:rsidP="00C1010D">
            <w:pPr>
              <w:pStyle w:val="ICAMBulletedList1"/>
              <w:numPr>
                <w:ilvl w:val="0"/>
                <w:numId w:val="0"/>
              </w:numPr>
              <w:ind w:left="360"/>
              <w:rPr>
                <w:rFonts w:ascii="Calibri" w:eastAsia="Times New Roman" w:hAnsi="Calibri" w:cs="Times New Roman"/>
                <w:color w:val="000000"/>
              </w:rPr>
            </w:pPr>
            <w:r>
              <w:rPr>
                <w:noProof/>
              </w:rPr>
              <w:drawing>
                <wp:inline distT="0" distB="0" distL="0" distR="0" wp14:anchorId="3B95E315" wp14:editId="00355DE5">
                  <wp:extent cx="5943600" cy="3553460"/>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46" r="-13846"/>
                          <a:stretch/>
                        </pic:blipFill>
                        <pic:spPr>
                          <a:xfrm>
                            <a:off x="0" y="0"/>
                            <a:ext cx="5943600" cy="3553460"/>
                          </a:xfrm>
                          <a:prstGeom prst="rect">
                            <a:avLst/>
                          </a:prstGeom>
                          <a:ln>
                            <a:solidFill>
                              <a:schemeClr val="tx1"/>
                            </a:solidFill>
                          </a:ln>
                        </pic:spPr>
                      </pic:pic>
                    </a:graphicData>
                  </a:graphic>
                </wp:inline>
              </w:drawing>
            </w:r>
          </w:p>
        </w:tc>
      </w:tr>
    </w:tbl>
    <w:p w14:paraId="28B34189" w14:textId="77777777" w:rsidR="00263000" w:rsidRDefault="00C1010D">
      <w:pPr>
        <w:pStyle w:val="Caption"/>
      </w:pPr>
      <w:bookmarkStart w:id="58" w:name="_Toc445903177"/>
      <w:r>
        <w:t>F</w:t>
      </w:r>
      <w:r w:rsidR="00263000">
        <w:t xml:space="preserve">igure </w:t>
      </w:r>
      <w:fldSimple w:instr=" SEQ Figure \* ARABIC ">
        <w:r w:rsidR="00E41A09">
          <w:rPr>
            <w:noProof/>
          </w:rPr>
          <w:t>3</w:t>
        </w:r>
      </w:fldSimple>
      <w:r w:rsidR="00263000">
        <w:t xml:space="preserve"> Security questions</w:t>
      </w:r>
      <w:bookmarkEnd w:id="58"/>
    </w:p>
    <w:p w14:paraId="7FE5E3A1" w14:textId="77777777" w:rsidR="006B0B72" w:rsidRDefault="001B65A5" w:rsidP="005459FC">
      <w:pPr>
        <w:pStyle w:val="Heading2"/>
        <w:rPr>
          <w:rFonts w:eastAsia="Times New Roman"/>
        </w:rPr>
      </w:pPr>
      <w:bookmarkStart w:id="59" w:name="_Toc445903153"/>
      <w:r>
        <w:rPr>
          <w:rFonts w:eastAsia="Times New Roman"/>
        </w:rPr>
        <w:t>Verifying Level 1 User Information</w:t>
      </w:r>
      <w:bookmarkEnd w:id="59"/>
    </w:p>
    <w:p w14:paraId="315AA6E7" w14:textId="77777777" w:rsidR="001B65A5" w:rsidRDefault="001B65A5" w:rsidP="005459FC">
      <w:pPr>
        <w:pStyle w:val="ICAMBody"/>
      </w:pPr>
      <w:r>
        <w:t>This screen allows you to verify that your information is accurate before creating your account.</w:t>
      </w:r>
    </w:p>
    <w:p w14:paraId="7DC1B8DE" w14:textId="77777777" w:rsidR="006B0B72" w:rsidRPr="005459FC" w:rsidRDefault="006B0B72" w:rsidP="005459FC">
      <w:pPr>
        <w:pStyle w:val="ICAMBody"/>
      </w:pPr>
      <w:r w:rsidRPr="005459FC">
        <w:t xml:space="preserve">If there is any field that </w:t>
      </w:r>
      <w:r w:rsidR="00670C6D">
        <w:t>requires correction, press the E</w:t>
      </w:r>
      <w:r w:rsidRPr="005459FC">
        <w:t>dit button to return to the previous screen and make the correction.</w:t>
      </w:r>
    </w:p>
    <w:p w14:paraId="0BDE0B65" w14:textId="77777777" w:rsidR="006B0B72" w:rsidRPr="005459FC" w:rsidRDefault="006B0B72" w:rsidP="005459FC">
      <w:pPr>
        <w:pStyle w:val="ICAMBody"/>
      </w:pPr>
      <w:r w:rsidRPr="005459FC">
        <w:t>If everything is correct, press the Submit button.</w:t>
      </w:r>
    </w:p>
    <w:p w14:paraId="6067E726" w14:textId="77777777" w:rsidR="006B0B72" w:rsidRPr="00BD0414" w:rsidRDefault="006B0B72" w:rsidP="006B0B72">
      <w:pPr>
        <w:spacing w:after="0" w:line="240" w:lineRule="auto"/>
        <w:rPr>
          <w:rStyle w:val="Emphasis"/>
        </w:rPr>
      </w:pPr>
      <w:r w:rsidRPr="00BD0414">
        <w:rPr>
          <w:rStyle w:val="Emphasis"/>
        </w:rPr>
        <w:t xml:space="preserve">Caution: Once you have confirmed your </w:t>
      </w:r>
      <w:proofErr w:type="spellStart"/>
      <w:r w:rsidRPr="00BD0414">
        <w:rPr>
          <w:rStyle w:val="Emphasis"/>
        </w:rPr>
        <w:t>eAuthentication</w:t>
      </w:r>
      <w:proofErr w:type="spellEnd"/>
      <w:r w:rsidRPr="00BD0414">
        <w:rPr>
          <w:rStyle w:val="Emphasis"/>
        </w:rPr>
        <w:t xml:space="preserve"> credential, it will become your official electronic identity online throughout USDA. </w:t>
      </w:r>
      <w:r w:rsidR="001B65A5" w:rsidRPr="00BD0414">
        <w:rPr>
          <w:rStyle w:val="Emphasis"/>
        </w:rPr>
        <w:t>T</w:t>
      </w:r>
      <w:r w:rsidRPr="00BD0414">
        <w:rPr>
          <w:rStyle w:val="Emphasis"/>
        </w:rPr>
        <w:t xml:space="preserve">ake great care in protecting your password - it is your responsibility to keep this electronic identity private to prevent identity theft.  </w:t>
      </w:r>
      <w:r w:rsidR="001B65A5" w:rsidRPr="00BD0414">
        <w:rPr>
          <w:rStyle w:val="Emphasis"/>
        </w:rPr>
        <w:t>D</w:t>
      </w:r>
      <w:r w:rsidRPr="00BD0414">
        <w:rPr>
          <w:rStyle w:val="Emphasis"/>
        </w:rPr>
        <w:t xml:space="preserve">o </w:t>
      </w:r>
      <w:r w:rsidR="001B65A5" w:rsidRPr="00BD0414">
        <w:rPr>
          <w:rStyle w:val="Emphasis"/>
        </w:rPr>
        <w:t>NOT</w:t>
      </w:r>
      <w:r w:rsidRPr="00BD0414">
        <w:rPr>
          <w:rStyle w:val="Emphasis"/>
        </w:rPr>
        <w:t xml:space="preserve"> share your password or write it down in an insecure location.</w:t>
      </w:r>
    </w:p>
    <w:p w14:paraId="0D1B8542" w14:textId="77777777" w:rsidR="00670C6D" w:rsidRDefault="00670C6D" w:rsidP="005459FC">
      <w:pPr>
        <w:pStyle w:val="Heading2"/>
        <w:rPr>
          <w:rFonts w:eastAsia="Times New Roman"/>
        </w:rPr>
      </w:pPr>
      <w:bookmarkStart w:id="60" w:name="_Toc445903154"/>
      <w:r>
        <w:rPr>
          <w:rFonts w:eastAsia="Times New Roman"/>
        </w:rPr>
        <w:t>Receiving Activation Email</w:t>
      </w:r>
      <w:bookmarkEnd w:id="60"/>
    </w:p>
    <w:p w14:paraId="73D3F064" w14:textId="77777777" w:rsidR="006B0B72" w:rsidRDefault="006B0B72" w:rsidP="005459FC">
      <w:pPr>
        <w:pStyle w:val="ICAMBody"/>
      </w:pPr>
      <w:r w:rsidRPr="009E1D76">
        <w:t xml:space="preserve">If you have registered with a valid email address, you should receive a confirmation email within a few minutes. The email contains a link to activate your new </w:t>
      </w:r>
      <w:proofErr w:type="spellStart"/>
      <w:r w:rsidRPr="009E1D76">
        <w:t>eAuthentication</w:t>
      </w:r>
      <w:proofErr w:type="spellEnd"/>
      <w:r w:rsidRPr="009E1D76">
        <w:t xml:space="preserve"> account.</w:t>
      </w:r>
    </w:p>
    <w:p w14:paraId="24BA2E1B" w14:textId="77777777" w:rsidR="006A73E7" w:rsidRDefault="006A73E7" w:rsidP="006A73E7">
      <w:pPr>
        <w:spacing w:after="0" w:line="240" w:lineRule="auto"/>
        <w:rPr>
          <w:rStyle w:val="IntenseEmphasis"/>
        </w:rPr>
      </w:pPr>
      <w:r w:rsidRPr="00EA2D56">
        <w:rPr>
          <w:rStyle w:val="IntenseEmphasis"/>
          <w:noProof/>
        </w:rPr>
        <w:drawing>
          <wp:inline distT="0" distB="0" distL="0" distR="0" wp14:anchorId="1A5FD5B0" wp14:editId="69957CF4">
            <wp:extent cx="5275049" cy="425958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154" cy="4273392"/>
                    </a:xfrm>
                    <a:prstGeom prst="rect">
                      <a:avLst/>
                    </a:prstGeom>
                    <a:noFill/>
                    <a:ln>
                      <a:noFill/>
                    </a:ln>
                  </pic:spPr>
                </pic:pic>
              </a:graphicData>
            </a:graphic>
          </wp:inline>
        </w:drawing>
      </w:r>
    </w:p>
    <w:p w14:paraId="15878C5D" w14:textId="77777777" w:rsidR="006A73E7" w:rsidRDefault="006A73E7" w:rsidP="006A73E7">
      <w:pPr>
        <w:pStyle w:val="Caption"/>
      </w:pPr>
      <w:bookmarkStart w:id="61" w:name="_Toc445903178"/>
      <w:r>
        <w:t xml:space="preserve">Figure </w:t>
      </w:r>
      <w:fldSimple w:instr=" SEQ Figure \* ARABIC ">
        <w:r w:rsidR="00E41A09">
          <w:rPr>
            <w:noProof/>
          </w:rPr>
          <w:t>4</w:t>
        </w:r>
      </w:fldSimple>
      <w:r>
        <w:t xml:space="preserve"> Level 1 account verification</w:t>
      </w:r>
      <w:bookmarkEnd w:id="61"/>
    </w:p>
    <w:p w14:paraId="0C209B5D" w14:textId="77777777" w:rsidR="001B65A5" w:rsidRDefault="006B0B72" w:rsidP="00670C6D">
      <w:pPr>
        <w:spacing w:after="0" w:line="240" w:lineRule="auto"/>
        <w:rPr>
          <w:rStyle w:val="IntenseEmphasis"/>
        </w:rPr>
      </w:pPr>
      <w:r w:rsidRPr="00670C6D">
        <w:rPr>
          <w:rStyle w:val="IntenseEmphasis"/>
        </w:rPr>
        <w:t xml:space="preserve">Important: </w:t>
      </w:r>
      <w:r w:rsidR="001B65A5">
        <w:rPr>
          <w:rStyle w:val="IntenseEmphasis"/>
        </w:rPr>
        <w:t>C</w:t>
      </w:r>
      <w:r w:rsidRPr="005459FC">
        <w:rPr>
          <w:rStyle w:val="IntenseEmphasis"/>
        </w:rPr>
        <w:t>lick on the link to activate your account.</w:t>
      </w:r>
      <w:r w:rsidR="00670C6D">
        <w:rPr>
          <w:rStyle w:val="IntenseEmphasis"/>
        </w:rPr>
        <w:t xml:space="preserve"> </w:t>
      </w:r>
      <w:r w:rsidRPr="00670C6D">
        <w:rPr>
          <w:rStyle w:val="IntenseEmphasis"/>
        </w:rPr>
        <w:t xml:space="preserve">If you have not received the confirmation email within 24 hours, </w:t>
      </w:r>
      <w:r w:rsidR="001B65A5" w:rsidRPr="00670C6D">
        <w:rPr>
          <w:rStyle w:val="IntenseEmphasis"/>
        </w:rPr>
        <w:t>check your spam or junk folder.</w:t>
      </w:r>
    </w:p>
    <w:p w14:paraId="59F4EE83" w14:textId="77777777" w:rsidR="00AB508F" w:rsidRPr="00670C6D" w:rsidRDefault="00AB508F" w:rsidP="00670C6D">
      <w:pPr>
        <w:spacing w:after="0" w:line="240" w:lineRule="auto"/>
        <w:rPr>
          <w:rStyle w:val="IntenseEmphasis"/>
        </w:rPr>
      </w:pPr>
    </w:p>
    <w:p w14:paraId="246F0C7B" w14:textId="77777777" w:rsidR="006B0B72" w:rsidRPr="005459FC" w:rsidRDefault="00EC5D9F" w:rsidP="005459FC">
      <w:pPr>
        <w:pStyle w:val="ICAMBody"/>
      </w:pPr>
      <w:hyperlink r:id="rId18" w:history="1">
        <w:r w:rsidR="005459FC" w:rsidRPr="00670C6D">
          <w:t xml:space="preserve">For additional assistance contact the eAuthentication Help Desk at 800-457-3642 (Option 1) or </w:t>
        </w:r>
        <w:r w:rsidR="005459FC" w:rsidRPr="00BD0414">
          <w:rPr>
            <w:rStyle w:val="IntenseEmphasis"/>
            <w:b w:val="0"/>
            <w:i w:val="0"/>
            <w:u w:val="single"/>
          </w:rPr>
          <w:t>eAuthHelpDesk@ftc.usda.gov</w:t>
        </w:r>
      </w:hyperlink>
      <w:r w:rsidR="00670C6D">
        <w:rPr>
          <w:rStyle w:val="Hyperlink"/>
        </w:rPr>
        <w:t>.</w:t>
      </w:r>
    </w:p>
    <w:p w14:paraId="533E8BF2" w14:textId="77777777" w:rsidR="00AB61C0" w:rsidRPr="009A6D08" w:rsidRDefault="005459FC" w:rsidP="00AB61C0">
      <w:pPr>
        <w:pStyle w:val="Heading1"/>
        <w:rPr>
          <w:color w:val="0076AF"/>
        </w:rPr>
      </w:pPr>
      <w:bookmarkStart w:id="62" w:name="_Toc445903155"/>
      <w:bookmarkEnd w:id="55"/>
      <w:r>
        <w:rPr>
          <w:color w:val="0076AF"/>
        </w:rPr>
        <w:t>Obtaining Level 2 Access</w:t>
      </w:r>
      <w:bookmarkEnd w:id="62"/>
    </w:p>
    <w:p w14:paraId="218BA4C6" w14:textId="77777777" w:rsidR="005459FC" w:rsidRPr="00C95FF1" w:rsidRDefault="005459FC" w:rsidP="00D26739">
      <w:pPr>
        <w:pStyle w:val="ICAMBody"/>
      </w:pPr>
      <w:r w:rsidRPr="00C95FF1">
        <w:t xml:space="preserve">The Level 2 self-registration process is very similar to the Level 1 process, except that you will need to </w:t>
      </w:r>
      <w:r w:rsidR="00D0357D" w:rsidRPr="00C95FF1">
        <w:t>be</w:t>
      </w:r>
      <w:r w:rsidRPr="00C95FF1">
        <w:t xml:space="preserve"> identity-pro</w:t>
      </w:r>
      <w:r>
        <w:t>o</w:t>
      </w:r>
      <w:r w:rsidRPr="00C95FF1">
        <w:t xml:space="preserve">fed by a Local Registration Authority </w:t>
      </w:r>
      <w:r w:rsidR="00670C6D">
        <w:t xml:space="preserve">(LRA) or </w:t>
      </w:r>
      <w:r w:rsidR="006A73E7">
        <w:t xml:space="preserve">to </w:t>
      </w:r>
      <w:r w:rsidR="00670C6D">
        <w:t xml:space="preserve">have Online Identity Proofing (OIDP) </w:t>
      </w:r>
      <w:r w:rsidRPr="00C95FF1">
        <w:t>for the account to become Level 2.</w:t>
      </w:r>
    </w:p>
    <w:p w14:paraId="053CFBF3" w14:textId="77777777" w:rsidR="005459FC" w:rsidRDefault="005459FC" w:rsidP="00D26739">
      <w:pPr>
        <w:pStyle w:val="ICAMBody"/>
        <w:rPr>
          <w:rStyle w:val="Hyperlink"/>
        </w:rPr>
      </w:pPr>
      <w:r w:rsidRPr="00C95FF1">
        <w:t xml:space="preserve">To obtain a Level 2 USDA </w:t>
      </w:r>
      <w:proofErr w:type="spellStart"/>
      <w:r w:rsidRPr="00C95FF1">
        <w:t>eAuthentication</w:t>
      </w:r>
      <w:proofErr w:type="spellEnd"/>
      <w:r w:rsidRPr="00C95FF1">
        <w:t xml:space="preserve"> account, go to </w:t>
      </w:r>
      <w:hyperlink r:id="rId19" w:history="1">
        <w:r w:rsidR="00496C97" w:rsidRPr="00BD0414">
          <w:rPr>
            <w:rStyle w:val="IntenseEmphasis"/>
            <w:b w:val="0"/>
            <w:i w:val="0"/>
            <w:u w:val="single"/>
          </w:rPr>
          <w:t>https://identitymanager.eems.usda.gov/registration/selfRegistrationForm.aspx?level=2</w:t>
        </w:r>
      </w:hyperlink>
      <w:r w:rsidR="00670C6D">
        <w:rPr>
          <w:rStyle w:val="Hyperlink"/>
        </w:rPr>
        <w:t>.</w:t>
      </w:r>
    </w:p>
    <w:p w14:paraId="0F9A5FB7" w14:textId="77777777" w:rsidR="00496C97" w:rsidRDefault="00496C97" w:rsidP="00D26739">
      <w:pPr>
        <w:pStyle w:val="ICAMBody"/>
      </w:pPr>
      <w:r>
        <w:rPr>
          <w:noProof/>
        </w:rPr>
        <w:drawing>
          <wp:inline distT="0" distB="0" distL="0" distR="0" wp14:anchorId="26E797CE" wp14:editId="1DB78CDC">
            <wp:extent cx="5326380" cy="7498302"/>
            <wp:effectExtent l="19050" t="19050" r="26670" b="2667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49" r="23331" b="36338"/>
                    <a:stretch/>
                  </pic:blipFill>
                  <pic:spPr bwMode="auto">
                    <a:xfrm>
                      <a:off x="0" y="0"/>
                      <a:ext cx="5343777" cy="7522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569911" w14:textId="77777777" w:rsidR="00496C97" w:rsidRPr="00C95FF1" w:rsidRDefault="00496C97" w:rsidP="00496C97">
      <w:pPr>
        <w:pStyle w:val="Caption"/>
      </w:pPr>
      <w:bookmarkStart w:id="63" w:name="_Toc445903179"/>
      <w:r>
        <w:t xml:space="preserve">Figure </w:t>
      </w:r>
      <w:fldSimple w:instr=" SEQ Figure \* ARABIC ">
        <w:r w:rsidR="00E41A09">
          <w:rPr>
            <w:noProof/>
          </w:rPr>
          <w:t>5</w:t>
        </w:r>
      </w:fldSimple>
      <w:r>
        <w:t xml:space="preserve"> Level 2 Account Registration</w:t>
      </w:r>
      <w:bookmarkEnd w:id="63"/>
    </w:p>
    <w:p w14:paraId="053AF3C0" w14:textId="77777777" w:rsidR="005459FC" w:rsidRPr="00C95FF1" w:rsidRDefault="005459FC" w:rsidP="00D26739">
      <w:pPr>
        <w:pStyle w:val="ICAMBody"/>
      </w:pPr>
      <w:r w:rsidRPr="00C95FF1">
        <w:t>The four steps to self-register are:</w:t>
      </w:r>
    </w:p>
    <w:p w14:paraId="41A5C6AB" w14:textId="77777777" w:rsidR="005459FC" w:rsidRPr="00C95FF1" w:rsidRDefault="005459FC" w:rsidP="00D26739">
      <w:pPr>
        <w:pStyle w:val="ICAMNumberedlist1"/>
        <w:numPr>
          <w:ilvl w:val="0"/>
          <w:numId w:val="37"/>
        </w:numPr>
      </w:pPr>
      <w:r w:rsidRPr="00C95FF1">
        <w:t>Account Registration</w:t>
      </w:r>
    </w:p>
    <w:p w14:paraId="0FC377A0" w14:textId="77777777" w:rsidR="005459FC" w:rsidRPr="00C95FF1" w:rsidRDefault="005459FC" w:rsidP="00D26739">
      <w:pPr>
        <w:pStyle w:val="ICAMNumberedlist1"/>
        <w:numPr>
          <w:ilvl w:val="0"/>
          <w:numId w:val="37"/>
        </w:numPr>
      </w:pPr>
      <w:r w:rsidRPr="00C95FF1">
        <w:t>Account Verification</w:t>
      </w:r>
    </w:p>
    <w:p w14:paraId="58D0DF02" w14:textId="77777777" w:rsidR="005459FC" w:rsidRPr="00C95FF1" w:rsidRDefault="005459FC" w:rsidP="00D26739">
      <w:pPr>
        <w:pStyle w:val="ICAMNumberedlist1"/>
        <w:numPr>
          <w:ilvl w:val="0"/>
          <w:numId w:val="37"/>
        </w:numPr>
      </w:pPr>
      <w:r w:rsidRPr="00C95FF1">
        <w:t>Confirmation Email with LRA Instructions</w:t>
      </w:r>
    </w:p>
    <w:p w14:paraId="60083E2B" w14:textId="77777777" w:rsidR="005459FC" w:rsidRPr="00C95FF1" w:rsidRDefault="00670C6D" w:rsidP="00D26739">
      <w:pPr>
        <w:pStyle w:val="ICAMNumberedlist1"/>
        <w:numPr>
          <w:ilvl w:val="0"/>
          <w:numId w:val="37"/>
        </w:numPr>
      </w:pPr>
      <w:r>
        <w:t>Identity Proofing</w:t>
      </w:r>
    </w:p>
    <w:p w14:paraId="3745EDC9" w14:textId="77777777" w:rsidR="005459FC" w:rsidRPr="00C95FF1" w:rsidRDefault="005459FC" w:rsidP="00D26739">
      <w:pPr>
        <w:pStyle w:val="Heading2"/>
        <w:rPr>
          <w:rFonts w:eastAsia="Times New Roman"/>
        </w:rPr>
      </w:pPr>
      <w:bookmarkStart w:id="64" w:name="_Toc445903156"/>
      <w:r w:rsidRPr="00C95FF1">
        <w:rPr>
          <w:rFonts w:eastAsia="Times New Roman"/>
        </w:rPr>
        <w:t>Regist</w:t>
      </w:r>
      <w:r w:rsidR="001B65A5">
        <w:rPr>
          <w:rFonts w:eastAsia="Times New Roman"/>
        </w:rPr>
        <w:t>ering a Level 2 Account</w:t>
      </w:r>
      <w:bookmarkEnd w:id="64"/>
      <w:r w:rsidRPr="00C95FF1">
        <w:rPr>
          <w:rFonts w:eastAsia="Times New Roman"/>
        </w:rPr>
        <w:t xml:space="preserve"> </w:t>
      </w:r>
    </w:p>
    <w:p w14:paraId="10BFFCA8" w14:textId="77777777" w:rsidR="005459FC" w:rsidRDefault="001B65A5" w:rsidP="005459FC">
      <w:pPr>
        <w:spacing w:after="0" w:line="240" w:lineRule="auto"/>
        <w:rPr>
          <w:rFonts w:ascii="Calibri" w:eastAsia="Times New Roman" w:hAnsi="Calibri" w:cs="Times New Roman"/>
          <w:color w:val="000000"/>
        </w:rPr>
      </w:pPr>
      <w:r>
        <w:rPr>
          <w:rFonts w:ascii="Calibri" w:eastAsia="Times New Roman" w:hAnsi="Calibri" w:cs="Times New Roman"/>
          <w:color w:val="000000"/>
        </w:rPr>
        <w:t>Complete all fields on the screen that are marked with</w:t>
      </w:r>
      <w:r w:rsidR="005459FC" w:rsidRPr="00C95FF1">
        <w:rPr>
          <w:rFonts w:ascii="Calibri" w:eastAsia="Times New Roman" w:hAnsi="Calibri" w:cs="Times New Roman"/>
          <w:color w:val="000000"/>
        </w:rPr>
        <w:t xml:space="preserve"> a</w:t>
      </w:r>
      <w:r>
        <w:rPr>
          <w:rFonts w:ascii="Calibri" w:eastAsia="Times New Roman" w:hAnsi="Calibri" w:cs="Times New Roman"/>
          <w:color w:val="000000"/>
        </w:rPr>
        <w:t xml:space="preserve"> red</w:t>
      </w:r>
      <w:r w:rsidR="005459FC" w:rsidRPr="00C95FF1">
        <w:rPr>
          <w:rFonts w:ascii="Calibri" w:eastAsia="Times New Roman" w:hAnsi="Calibri" w:cs="Times New Roman"/>
          <w:color w:val="000000"/>
        </w:rPr>
        <w:t xml:space="preserve"> asterisk</w:t>
      </w:r>
      <w:r w:rsidR="0081275E">
        <w:rPr>
          <w:rFonts w:ascii="Calibri" w:eastAsia="Times New Roman" w:hAnsi="Calibri" w:cs="Times New Roman"/>
          <w:color w:val="000000"/>
        </w:rPr>
        <w:t xml:space="preserve"> </w:t>
      </w:r>
      <w:r w:rsidR="005459FC" w:rsidRPr="0081275E">
        <w:rPr>
          <w:rFonts w:ascii="Calibri" w:eastAsia="Times New Roman" w:hAnsi="Calibri" w:cs="Times New Roman"/>
          <w:color w:val="FF0000"/>
        </w:rPr>
        <w:t>*</w:t>
      </w:r>
      <w:r w:rsidR="00D26739">
        <w:rPr>
          <w:rFonts w:ascii="Calibri" w:eastAsia="Times New Roman" w:hAnsi="Calibri" w:cs="Times New Roman"/>
          <w:color w:val="000000"/>
        </w:rPr>
        <w:t>.</w:t>
      </w:r>
    </w:p>
    <w:p w14:paraId="304C7B32" w14:textId="77777777" w:rsidR="006A73E7" w:rsidRDefault="006A73E7" w:rsidP="006A73E7">
      <w:r>
        <w:rPr>
          <w:noProof/>
        </w:rPr>
        <w:drawing>
          <wp:inline distT="0" distB="0" distL="0" distR="0" wp14:anchorId="25A3914A" wp14:editId="0F0994A9">
            <wp:extent cx="5326380" cy="7498302"/>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49" r="23331" b="36338"/>
                    <a:stretch/>
                  </pic:blipFill>
                  <pic:spPr bwMode="auto">
                    <a:xfrm>
                      <a:off x="0" y="0"/>
                      <a:ext cx="5343777" cy="7522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1EEF8E" w14:textId="77777777" w:rsidR="006A73E7" w:rsidRDefault="006A73E7" w:rsidP="006A73E7">
      <w:pPr>
        <w:pStyle w:val="Caption"/>
      </w:pPr>
      <w:bookmarkStart w:id="65" w:name="_Toc445903180"/>
      <w:r>
        <w:t xml:space="preserve">Figure </w:t>
      </w:r>
      <w:fldSimple w:instr=" SEQ Figure \* ARABIC ">
        <w:r w:rsidR="00E41A09">
          <w:rPr>
            <w:noProof/>
          </w:rPr>
          <w:t>6</w:t>
        </w:r>
      </w:fldSimple>
      <w:r>
        <w:t xml:space="preserve"> Level 2 account registration</w:t>
      </w:r>
      <w:bookmarkEnd w:id="65"/>
    </w:p>
    <w:p w14:paraId="1AD8CB84" w14:textId="77777777" w:rsidR="006A73E7" w:rsidRPr="00C95FF1" w:rsidRDefault="006A73E7" w:rsidP="006A73E7">
      <w:pPr>
        <w:spacing w:after="0" w:line="240" w:lineRule="auto"/>
        <w:rPr>
          <w:rFonts w:ascii="Calibri" w:eastAsia="Times New Roman" w:hAnsi="Calibri" w:cs="Times New Roman"/>
          <w:color w:val="000000"/>
        </w:rPr>
      </w:pPr>
      <w:r w:rsidRPr="00C95FF1">
        <w:rPr>
          <w:rFonts w:ascii="Calibri" w:eastAsia="Times New Roman" w:hAnsi="Calibri" w:cs="Times New Roman"/>
          <w:color w:val="000000"/>
        </w:rPr>
        <w:t>The first set of fields require your name, physical address, valid email address, User ID, and password.</w:t>
      </w:r>
    </w:p>
    <w:p w14:paraId="0A0451E3" w14:textId="77777777" w:rsidR="006A73E7" w:rsidRPr="00C95FF1" w:rsidRDefault="006A73E7" w:rsidP="006A73E7">
      <w:pPr>
        <w:spacing w:after="0" w:line="240" w:lineRule="auto"/>
        <w:rPr>
          <w:rFonts w:ascii="Calibri" w:eastAsia="Times New Roman" w:hAnsi="Calibri" w:cs="Times New Roman"/>
          <w:color w:val="000000"/>
        </w:rPr>
      </w:pPr>
      <w:r>
        <w:rPr>
          <w:rFonts w:ascii="Calibri" w:eastAsia="Times New Roman" w:hAnsi="Calibri" w:cs="Times New Roman"/>
          <w:color w:val="000000"/>
        </w:rPr>
        <w:t>M</w:t>
      </w:r>
      <w:r w:rsidRPr="00C95FF1">
        <w:rPr>
          <w:rFonts w:ascii="Calibri" w:eastAsia="Times New Roman" w:hAnsi="Calibri" w:cs="Times New Roman"/>
          <w:color w:val="000000"/>
        </w:rPr>
        <w:t>atch y</w:t>
      </w:r>
      <w:r>
        <w:rPr>
          <w:rFonts w:ascii="Calibri" w:eastAsia="Times New Roman" w:hAnsi="Calibri" w:cs="Times New Roman"/>
          <w:color w:val="000000"/>
        </w:rPr>
        <w:t>o</w:t>
      </w:r>
      <w:r w:rsidRPr="00C95FF1">
        <w:rPr>
          <w:rFonts w:ascii="Calibri" w:eastAsia="Times New Roman" w:hAnsi="Calibri" w:cs="Times New Roman"/>
          <w:color w:val="000000"/>
        </w:rPr>
        <w:t>ur name with your valid government-issued photo ID. The User ID will populate with a suggestion based on your email address. You can change it if you have a different preference.</w:t>
      </w:r>
    </w:p>
    <w:p w14:paraId="62C622A7" w14:textId="77777777" w:rsidR="006A73E7" w:rsidRDefault="006A73E7" w:rsidP="006A73E7">
      <w:pPr>
        <w:spacing w:after="0" w:line="240" w:lineRule="auto"/>
        <w:rPr>
          <w:rFonts w:ascii="Calibri" w:eastAsia="Times New Roman" w:hAnsi="Calibri" w:cs="Times New Roman"/>
          <w:color w:val="000000"/>
        </w:rPr>
      </w:pPr>
      <w:r w:rsidRPr="00C95FF1">
        <w:rPr>
          <w:rFonts w:ascii="Calibri" w:eastAsia="Times New Roman" w:hAnsi="Calibri" w:cs="Times New Roman"/>
          <w:color w:val="000000"/>
        </w:rPr>
        <w:t xml:space="preserve">You can click on </w:t>
      </w:r>
      <w:proofErr w:type="gramStart"/>
      <w:r w:rsidRPr="00C95FF1">
        <w:rPr>
          <w:rFonts w:ascii="Calibri" w:eastAsia="Times New Roman" w:hAnsi="Calibri" w:cs="Times New Roman"/>
          <w:color w:val="000000"/>
        </w:rPr>
        <w:t>the ?</w:t>
      </w:r>
      <w:proofErr w:type="gramEnd"/>
      <w:r w:rsidRPr="00C95FF1">
        <w:rPr>
          <w:rFonts w:ascii="Calibri" w:eastAsia="Times New Roman" w:hAnsi="Calibri" w:cs="Times New Roman"/>
          <w:color w:val="000000"/>
        </w:rPr>
        <w:t xml:space="preserve"> Box to the right of the fields for questions.</w:t>
      </w:r>
    </w:p>
    <w:p w14:paraId="662C572A" w14:textId="77777777" w:rsidR="006A73E7" w:rsidRDefault="006A73E7" w:rsidP="005459FC">
      <w:pPr>
        <w:spacing w:after="0" w:line="240" w:lineRule="auto"/>
        <w:rPr>
          <w:rFonts w:ascii="Calibri" w:eastAsia="Times New Roman" w:hAnsi="Calibri" w:cs="Times New Roman"/>
          <w:color w:val="000000"/>
        </w:rPr>
      </w:pPr>
    </w:p>
    <w:tbl>
      <w:tblPr>
        <w:tblW w:w="9620" w:type="dxa"/>
        <w:tblLook w:val="04A0" w:firstRow="1" w:lastRow="0" w:firstColumn="1" w:lastColumn="0" w:noHBand="0" w:noVBand="1"/>
      </w:tblPr>
      <w:tblGrid>
        <w:gridCol w:w="2240"/>
        <w:gridCol w:w="7380"/>
      </w:tblGrid>
      <w:tr w:rsidR="001B65A5" w:rsidRPr="00C95FF1" w14:paraId="2A4890C1" w14:textId="77777777" w:rsidTr="00670C6D">
        <w:trPr>
          <w:trHeight w:val="358"/>
        </w:trPr>
        <w:tc>
          <w:tcPr>
            <w:tcW w:w="2240" w:type="dxa"/>
            <w:tcBorders>
              <w:top w:val="single" w:sz="8" w:space="0" w:color="000000"/>
              <w:left w:val="single" w:sz="8" w:space="0" w:color="auto"/>
              <w:bottom w:val="single" w:sz="8" w:space="0" w:color="000000"/>
              <w:right w:val="single" w:sz="8" w:space="0" w:color="000000"/>
            </w:tcBorders>
            <w:shd w:val="clear" w:color="auto" w:fill="0076AF"/>
            <w:hideMark/>
          </w:tcPr>
          <w:p w14:paraId="4E18DD65" w14:textId="77777777" w:rsidR="001B65A5" w:rsidRPr="00C95FF1" w:rsidRDefault="001B65A5" w:rsidP="001B65A5">
            <w:pPr>
              <w:pStyle w:val="ICAMTableHeading"/>
            </w:pPr>
            <w:r w:rsidRPr="00C95FF1">
              <w:t xml:space="preserve">DATA POINT </w:t>
            </w:r>
          </w:p>
        </w:tc>
        <w:tc>
          <w:tcPr>
            <w:tcW w:w="7380" w:type="dxa"/>
            <w:tcBorders>
              <w:top w:val="single" w:sz="8" w:space="0" w:color="000000"/>
              <w:left w:val="nil"/>
              <w:bottom w:val="single" w:sz="4" w:space="0" w:color="auto"/>
              <w:right w:val="single" w:sz="8" w:space="0" w:color="000000"/>
            </w:tcBorders>
            <w:shd w:val="clear" w:color="auto" w:fill="0076AF"/>
            <w:hideMark/>
          </w:tcPr>
          <w:p w14:paraId="2AF23E30" w14:textId="77777777" w:rsidR="001B65A5" w:rsidRPr="00C95FF1" w:rsidRDefault="001B65A5" w:rsidP="001B65A5">
            <w:pPr>
              <w:pStyle w:val="ICAMTableHeading"/>
            </w:pPr>
            <w:r w:rsidRPr="00C95FF1">
              <w:t xml:space="preserve">CRITERIA </w:t>
            </w:r>
          </w:p>
        </w:tc>
      </w:tr>
      <w:tr w:rsidR="001B65A5" w:rsidRPr="00C95FF1" w14:paraId="1E009715" w14:textId="77777777" w:rsidTr="00670C6D">
        <w:trPr>
          <w:trHeight w:val="889"/>
        </w:trPr>
        <w:tc>
          <w:tcPr>
            <w:tcW w:w="2240" w:type="dxa"/>
            <w:tcBorders>
              <w:top w:val="nil"/>
              <w:left w:val="single" w:sz="8" w:space="0" w:color="auto"/>
              <w:bottom w:val="single" w:sz="8" w:space="0" w:color="000000"/>
              <w:right w:val="single" w:sz="4" w:space="0" w:color="auto"/>
            </w:tcBorders>
            <w:shd w:val="clear" w:color="auto" w:fill="auto"/>
            <w:hideMark/>
          </w:tcPr>
          <w:p w14:paraId="3CE6035F" w14:textId="77777777" w:rsidR="001B65A5" w:rsidRPr="00C95FF1" w:rsidRDefault="001B65A5" w:rsidP="001B65A5">
            <w:pPr>
              <w:pStyle w:val="ICAMTableCell"/>
            </w:pPr>
            <w:r w:rsidRPr="00C95FF1">
              <w:t xml:space="preserve">User ID </w:t>
            </w:r>
          </w:p>
        </w:tc>
        <w:tc>
          <w:tcPr>
            <w:tcW w:w="7380" w:type="dxa"/>
            <w:tcBorders>
              <w:top w:val="single" w:sz="4" w:space="0" w:color="auto"/>
              <w:left w:val="single" w:sz="4" w:space="0" w:color="auto"/>
              <w:bottom w:val="single" w:sz="4" w:space="0" w:color="auto"/>
              <w:right w:val="single" w:sz="4" w:space="0" w:color="auto"/>
            </w:tcBorders>
            <w:shd w:val="clear" w:color="auto" w:fill="auto"/>
            <w:hideMark/>
          </w:tcPr>
          <w:p w14:paraId="5F1C2362" w14:textId="77777777" w:rsidR="001B65A5" w:rsidRPr="00C95FF1" w:rsidRDefault="001B65A5" w:rsidP="001B65A5">
            <w:pPr>
              <w:pStyle w:val="ICAMTableCell"/>
            </w:pPr>
            <w:r w:rsidRPr="00C95FF1">
              <w:t>User ID must be 6-20 characters in length.  </w:t>
            </w:r>
          </w:p>
          <w:p w14:paraId="55865891" w14:textId="77777777" w:rsidR="001B65A5" w:rsidRPr="00670C6D" w:rsidRDefault="001B65A5" w:rsidP="001B65A5">
            <w:pPr>
              <w:pStyle w:val="ICAMTableCell"/>
              <w:rPr>
                <w:rStyle w:val="SubtleEmphasis"/>
              </w:rPr>
            </w:pPr>
            <w:r w:rsidRPr="00670C6D">
              <w:rPr>
                <w:rStyle w:val="SubtleEmphasis"/>
              </w:rPr>
              <w:t xml:space="preserve">Note: Select your User ID carefully - do NOT include your SSN for example - once your User ID is created you will be unable to modify it. </w:t>
            </w:r>
          </w:p>
        </w:tc>
      </w:tr>
      <w:tr w:rsidR="001B65A5" w:rsidRPr="00C95FF1" w14:paraId="1E028CBC" w14:textId="77777777" w:rsidTr="00670C6D">
        <w:trPr>
          <w:trHeight w:val="2880"/>
        </w:trPr>
        <w:tc>
          <w:tcPr>
            <w:tcW w:w="2240" w:type="dxa"/>
            <w:tcBorders>
              <w:top w:val="nil"/>
              <w:left w:val="single" w:sz="8" w:space="0" w:color="auto"/>
              <w:bottom w:val="single" w:sz="8" w:space="0" w:color="000000"/>
              <w:right w:val="single" w:sz="4" w:space="0" w:color="auto"/>
            </w:tcBorders>
            <w:shd w:val="clear" w:color="auto" w:fill="auto"/>
            <w:hideMark/>
          </w:tcPr>
          <w:p w14:paraId="17B0C365" w14:textId="77777777" w:rsidR="001B65A5" w:rsidRPr="00C95FF1" w:rsidRDefault="001B65A5" w:rsidP="001B65A5">
            <w:pPr>
              <w:pStyle w:val="ICAMTableCell"/>
            </w:pPr>
            <w:r w:rsidRPr="00C95FF1">
              <w:t xml:space="preserve">Password </w:t>
            </w:r>
          </w:p>
        </w:tc>
        <w:tc>
          <w:tcPr>
            <w:tcW w:w="7380" w:type="dxa"/>
            <w:tcBorders>
              <w:top w:val="single" w:sz="4" w:space="0" w:color="auto"/>
              <w:left w:val="single" w:sz="4" w:space="0" w:color="auto"/>
              <w:bottom w:val="single" w:sz="4" w:space="0" w:color="auto"/>
              <w:right w:val="single" w:sz="4" w:space="0" w:color="auto"/>
            </w:tcBorders>
            <w:shd w:val="clear" w:color="auto" w:fill="auto"/>
            <w:hideMark/>
          </w:tcPr>
          <w:p w14:paraId="7344A718" w14:textId="77777777" w:rsidR="001B65A5" w:rsidRPr="00C95FF1" w:rsidRDefault="001B65A5" w:rsidP="001B65A5">
            <w:pPr>
              <w:pStyle w:val="ICAMTableCell"/>
            </w:pPr>
            <w:r w:rsidRPr="00C95FF1">
              <w:t xml:space="preserve">• 9 to 12 characters long </w:t>
            </w:r>
          </w:p>
          <w:p w14:paraId="2BCB46C5" w14:textId="77777777" w:rsidR="001B65A5" w:rsidRPr="00C95FF1" w:rsidRDefault="001B65A5" w:rsidP="001B65A5">
            <w:pPr>
              <w:pStyle w:val="ICAMTableCell"/>
            </w:pPr>
            <w:r w:rsidRPr="00C95FF1">
              <w:t xml:space="preserve">• Contains at least one uppercase letter </w:t>
            </w:r>
          </w:p>
          <w:p w14:paraId="3066C191" w14:textId="77777777" w:rsidR="001B65A5" w:rsidRPr="00C95FF1" w:rsidRDefault="001B65A5" w:rsidP="001B65A5">
            <w:pPr>
              <w:pStyle w:val="ICAMTableCell"/>
            </w:pPr>
            <w:r w:rsidRPr="00C95FF1">
              <w:t xml:space="preserve">• Contains at least one lowercase letter </w:t>
            </w:r>
          </w:p>
          <w:p w14:paraId="711CB4E2" w14:textId="77777777" w:rsidR="00670C6D" w:rsidRPr="00670C6D" w:rsidRDefault="00670C6D" w:rsidP="00670C6D">
            <w:pPr>
              <w:pStyle w:val="ICAMTableCell"/>
            </w:pPr>
            <w:r w:rsidRPr="00670C6D">
              <w:t xml:space="preserve">• Contains at least one number or a special character:    </w:t>
            </w:r>
          </w:p>
          <w:p w14:paraId="755440CD" w14:textId="77777777" w:rsidR="00670C6D" w:rsidRPr="00670C6D" w:rsidRDefault="00670C6D" w:rsidP="00670C6D">
            <w:pPr>
              <w:pStyle w:val="ICAMTableCell"/>
            </w:pPr>
            <w:r w:rsidRPr="00670C6D">
              <w:t xml:space="preserve">   ! # - $ % * = + : ; , ? ~  </w:t>
            </w:r>
          </w:p>
          <w:p w14:paraId="3C46FEAB" w14:textId="77777777" w:rsidR="001B65A5" w:rsidRPr="00C95FF1" w:rsidRDefault="001B65A5" w:rsidP="001B65A5">
            <w:pPr>
              <w:pStyle w:val="ICAMTableCell"/>
            </w:pPr>
            <w:r w:rsidRPr="00C95FF1">
              <w:t xml:space="preserve"> In addition: </w:t>
            </w:r>
          </w:p>
          <w:p w14:paraId="0AA4CC40" w14:textId="77777777" w:rsidR="001B65A5" w:rsidRPr="00C95FF1" w:rsidRDefault="001B65A5" w:rsidP="001B65A5">
            <w:pPr>
              <w:pStyle w:val="ICAMTableCell"/>
            </w:pPr>
            <w:r w:rsidRPr="00C95FF1">
              <w:t xml:space="preserve">• Your password may </w:t>
            </w:r>
            <w:r w:rsidRPr="00AB508F">
              <w:rPr>
                <w:b/>
              </w:rPr>
              <w:t>not</w:t>
            </w:r>
            <w:r w:rsidRPr="00C95FF1">
              <w:t xml:space="preserve"> contain your first name, last name, User ID, Mother’s Maiden Name, Date of Birth, 4-digit PIN, security questions or answers. </w:t>
            </w:r>
          </w:p>
          <w:p w14:paraId="6F3C7CD4" w14:textId="77777777" w:rsidR="001B65A5" w:rsidRPr="00C95FF1" w:rsidRDefault="001B65A5" w:rsidP="001B65A5">
            <w:pPr>
              <w:pStyle w:val="ICAMTableCell"/>
            </w:pPr>
            <w:r w:rsidRPr="00C95FF1">
              <w:t xml:space="preserve">• </w:t>
            </w:r>
            <w:r w:rsidR="00AB508F">
              <w:t xml:space="preserve">Your password may </w:t>
            </w:r>
            <w:r w:rsidR="00AB508F" w:rsidRPr="00AB508F">
              <w:rPr>
                <w:b/>
              </w:rPr>
              <w:t>not</w:t>
            </w:r>
            <w:r w:rsidRPr="00C95FF1">
              <w:t xml:space="preserve"> </w:t>
            </w:r>
            <w:r w:rsidR="00AB508F">
              <w:t>contain</w:t>
            </w:r>
            <w:r w:rsidRPr="00C95FF1">
              <w:t xml:space="preserve"> words that can be found in a dictionary, spaces, tabs, or any other special characters not listed above. </w:t>
            </w:r>
          </w:p>
          <w:p w14:paraId="7E8DB916" w14:textId="77777777" w:rsidR="001B65A5" w:rsidRPr="00C95FF1" w:rsidRDefault="00AB508F" w:rsidP="00626454">
            <w:pPr>
              <w:pStyle w:val="ICAMTableCell"/>
            </w:pPr>
            <w:r w:rsidRPr="00AB508F">
              <w:rPr>
                <w:rStyle w:val="SubtleEmphasis"/>
              </w:rPr>
              <w:t xml:space="preserve">Note: Your password will expire after </w:t>
            </w:r>
            <w:r w:rsidR="00626454">
              <w:rPr>
                <w:rStyle w:val="SubtleEmphasis"/>
              </w:rPr>
              <w:t>60</w:t>
            </w:r>
            <w:r w:rsidRPr="00AB508F">
              <w:rPr>
                <w:rStyle w:val="SubtleEmphasis"/>
              </w:rPr>
              <w:t xml:space="preserve"> days.</w:t>
            </w:r>
          </w:p>
        </w:tc>
      </w:tr>
      <w:tr w:rsidR="001B65A5" w:rsidRPr="00C95FF1" w14:paraId="1F8D7AB2" w14:textId="77777777" w:rsidTr="00670C6D">
        <w:trPr>
          <w:trHeight w:val="610"/>
        </w:trPr>
        <w:tc>
          <w:tcPr>
            <w:tcW w:w="2240" w:type="dxa"/>
            <w:tcBorders>
              <w:top w:val="nil"/>
              <w:left w:val="single" w:sz="8" w:space="0" w:color="auto"/>
              <w:bottom w:val="single" w:sz="8" w:space="0" w:color="000000"/>
              <w:right w:val="single" w:sz="8" w:space="0" w:color="000000"/>
            </w:tcBorders>
            <w:shd w:val="clear" w:color="auto" w:fill="auto"/>
            <w:hideMark/>
          </w:tcPr>
          <w:p w14:paraId="62DDD8FE" w14:textId="77777777" w:rsidR="001B65A5" w:rsidRPr="00C95FF1" w:rsidRDefault="001B65A5" w:rsidP="001B65A5">
            <w:pPr>
              <w:pStyle w:val="ICAMTableCell"/>
            </w:pPr>
            <w:r w:rsidRPr="00C95FF1">
              <w:t xml:space="preserve">First Name, Last Name </w:t>
            </w:r>
          </w:p>
        </w:tc>
        <w:tc>
          <w:tcPr>
            <w:tcW w:w="7380" w:type="dxa"/>
            <w:tcBorders>
              <w:top w:val="single" w:sz="4" w:space="0" w:color="auto"/>
              <w:left w:val="nil"/>
              <w:bottom w:val="single" w:sz="8" w:space="0" w:color="000000"/>
              <w:right w:val="single" w:sz="8" w:space="0" w:color="000000"/>
            </w:tcBorders>
            <w:shd w:val="clear" w:color="auto" w:fill="auto"/>
            <w:hideMark/>
          </w:tcPr>
          <w:p w14:paraId="73DA7A29" w14:textId="77777777" w:rsidR="001B65A5" w:rsidRPr="00C95FF1" w:rsidRDefault="001B65A5" w:rsidP="00BD0414">
            <w:pPr>
              <w:pStyle w:val="ICAMTableCell"/>
            </w:pPr>
            <w:r>
              <w:t>E</w:t>
            </w:r>
            <w:r w:rsidRPr="00C95FF1">
              <w:t>nter exactly as on your</w:t>
            </w:r>
            <w:r w:rsidRPr="00BD0414">
              <w:t xml:space="preserve"> </w:t>
            </w:r>
            <w:r w:rsidR="00BD0414" w:rsidRPr="00BD0414">
              <w:rPr>
                <w:rStyle w:val="IntenseEmphasis"/>
                <w:b w:val="0"/>
                <w:i w:val="0"/>
                <w:color w:val="auto"/>
              </w:rPr>
              <w:t>government-issued photo ID.</w:t>
            </w:r>
          </w:p>
        </w:tc>
      </w:tr>
      <w:tr w:rsidR="001B65A5" w:rsidRPr="00C95FF1" w14:paraId="5B2C8AB6" w14:textId="77777777" w:rsidTr="001B65A5">
        <w:trPr>
          <w:trHeight w:val="358"/>
        </w:trPr>
        <w:tc>
          <w:tcPr>
            <w:tcW w:w="2240" w:type="dxa"/>
            <w:tcBorders>
              <w:top w:val="nil"/>
              <w:left w:val="single" w:sz="8" w:space="0" w:color="auto"/>
              <w:bottom w:val="single" w:sz="8" w:space="0" w:color="000000"/>
              <w:right w:val="single" w:sz="8" w:space="0" w:color="000000"/>
            </w:tcBorders>
            <w:shd w:val="clear" w:color="auto" w:fill="auto"/>
            <w:hideMark/>
          </w:tcPr>
          <w:p w14:paraId="11A8C5A0" w14:textId="77777777" w:rsidR="001B65A5" w:rsidRPr="00C95FF1" w:rsidRDefault="001B65A5" w:rsidP="00A60C1B">
            <w:pPr>
              <w:pStyle w:val="ICAMTableCell"/>
            </w:pPr>
            <w:r w:rsidRPr="00C95FF1">
              <w:t>E</w:t>
            </w:r>
            <w:r w:rsidR="00A60C1B">
              <w:t>m</w:t>
            </w:r>
            <w:r w:rsidRPr="00C95FF1">
              <w:t xml:space="preserve">ail </w:t>
            </w:r>
          </w:p>
        </w:tc>
        <w:tc>
          <w:tcPr>
            <w:tcW w:w="7380" w:type="dxa"/>
            <w:tcBorders>
              <w:top w:val="nil"/>
              <w:left w:val="nil"/>
              <w:bottom w:val="single" w:sz="8" w:space="0" w:color="000000"/>
              <w:right w:val="single" w:sz="8" w:space="0" w:color="000000"/>
            </w:tcBorders>
            <w:shd w:val="clear" w:color="auto" w:fill="auto"/>
            <w:hideMark/>
          </w:tcPr>
          <w:p w14:paraId="12B23F21" w14:textId="77777777" w:rsidR="001B65A5" w:rsidRPr="00C95FF1" w:rsidRDefault="001B65A5" w:rsidP="00AB508F">
            <w:pPr>
              <w:pStyle w:val="ICAMTableCell"/>
            </w:pPr>
            <w:r>
              <w:t>E</w:t>
            </w:r>
            <w:r w:rsidR="00A60C1B">
              <w:t>nter a valid working e</w:t>
            </w:r>
            <w:r w:rsidR="00AB508F">
              <w:t>m</w:t>
            </w:r>
            <w:r w:rsidRPr="00C95FF1">
              <w:t xml:space="preserve">ail address. </w:t>
            </w:r>
          </w:p>
        </w:tc>
      </w:tr>
      <w:tr w:rsidR="001B65A5" w:rsidRPr="00C95FF1" w14:paraId="59AF4402" w14:textId="77777777" w:rsidTr="001B65A5">
        <w:trPr>
          <w:trHeight w:val="619"/>
        </w:trPr>
        <w:tc>
          <w:tcPr>
            <w:tcW w:w="2240" w:type="dxa"/>
            <w:tcBorders>
              <w:top w:val="nil"/>
              <w:left w:val="single" w:sz="8" w:space="0" w:color="auto"/>
              <w:bottom w:val="single" w:sz="8" w:space="0" w:color="000000"/>
              <w:right w:val="single" w:sz="8" w:space="0" w:color="000000"/>
            </w:tcBorders>
            <w:shd w:val="clear" w:color="auto" w:fill="auto"/>
            <w:hideMark/>
          </w:tcPr>
          <w:p w14:paraId="56D24B05" w14:textId="77777777" w:rsidR="001B65A5" w:rsidRPr="00C95FF1" w:rsidRDefault="001B65A5" w:rsidP="001B65A5">
            <w:pPr>
              <w:pStyle w:val="ICAMTableCell"/>
            </w:pPr>
            <w:r w:rsidRPr="00C95FF1">
              <w:t xml:space="preserve">Home Address, Home City, and Home State </w:t>
            </w:r>
          </w:p>
        </w:tc>
        <w:tc>
          <w:tcPr>
            <w:tcW w:w="7380" w:type="dxa"/>
            <w:tcBorders>
              <w:top w:val="nil"/>
              <w:left w:val="nil"/>
              <w:bottom w:val="single" w:sz="8" w:space="0" w:color="000000"/>
              <w:right w:val="single" w:sz="8" w:space="0" w:color="000000"/>
            </w:tcBorders>
            <w:shd w:val="clear" w:color="auto" w:fill="auto"/>
            <w:hideMark/>
          </w:tcPr>
          <w:p w14:paraId="5C94F607" w14:textId="77777777" w:rsidR="001B65A5" w:rsidRPr="00C95FF1" w:rsidRDefault="001B65A5" w:rsidP="001B65A5">
            <w:pPr>
              <w:pStyle w:val="ICAMTableCell"/>
            </w:pPr>
            <w:r>
              <w:t>E</w:t>
            </w:r>
            <w:r w:rsidRPr="00C95FF1">
              <w:t xml:space="preserve">nter your current home address, city, and state. </w:t>
            </w:r>
          </w:p>
        </w:tc>
      </w:tr>
      <w:tr w:rsidR="001B65A5" w:rsidRPr="00C95FF1" w14:paraId="684E9080" w14:textId="77777777" w:rsidTr="001B65A5">
        <w:trPr>
          <w:trHeight w:val="601"/>
        </w:trPr>
        <w:tc>
          <w:tcPr>
            <w:tcW w:w="2240" w:type="dxa"/>
            <w:tcBorders>
              <w:top w:val="nil"/>
              <w:left w:val="single" w:sz="8" w:space="0" w:color="auto"/>
              <w:bottom w:val="single" w:sz="8" w:space="0" w:color="000000"/>
              <w:right w:val="single" w:sz="8" w:space="0" w:color="000000"/>
            </w:tcBorders>
            <w:shd w:val="clear" w:color="auto" w:fill="auto"/>
            <w:hideMark/>
          </w:tcPr>
          <w:p w14:paraId="33D0D5EC" w14:textId="77777777" w:rsidR="001B65A5" w:rsidRPr="00C95FF1" w:rsidRDefault="001B65A5" w:rsidP="001B65A5">
            <w:pPr>
              <w:pStyle w:val="ICAMTableCell"/>
            </w:pPr>
            <w:r w:rsidRPr="00C95FF1">
              <w:t xml:space="preserve">Home Postal /ZIP Code </w:t>
            </w:r>
          </w:p>
        </w:tc>
        <w:tc>
          <w:tcPr>
            <w:tcW w:w="7380" w:type="dxa"/>
            <w:tcBorders>
              <w:top w:val="nil"/>
              <w:left w:val="nil"/>
              <w:bottom w:val="single" w:sz="8" w:space="0" w:color="000000"/>
              <w:right w:val="single" w:sz="8" w:space="0" w:color="000000"/>
            </w:tcBorders>
            <w:shd w:val="clear" w:color="auto" w:fill="auto"/>
            <w:hideMark/>
          </w:tcPr>
          <w:p w14:paraId="6DAB865D" w14:textId="77777777" w:rsidR="001B65A5" w:rsidRPr="00C95FF1" w:rsidRDefault="001B65A5" w:rsidP="001B65A5">
            <w:pPr>
              <w:pStyle w:val="ICAMTableCell"/>
            </w:pPr>
            <w:r>
              <w:t>E</w:t>
            </w:r>
            <w:r w:rsidRPr="00C95FF1">
              <w:t xml:space="preserve">nter your current home postal/ZIP code. </w:t>
            </w:r>
          </w:p>
        </w:tc>
      </w:tr>
      <w:tr w:rsidR="001B65A5" w:rsidRPr="00C95FF1" w14:paraId="7B48FEEE" w14:textId="77777777" w:rsidTr="001B65A5">
        <w:trPr>
          <w:trHeight w:val="349"/>
        </w:trPr>
        <w:tc>
          <w:tcPr>
            <w:tcW w:w="2240" w:type="dxa"/>
            <w:tcBorders>
              <w:top w:val="nil"/>
              <w:left w:val="single" w:sz="8" w:space="0" w:color="auto"/>
              <w:bottom w:val="single" w:sz="4" w:space="0" w:color="auto"/>
              <w:right w:val="single" w:sz="8" w:space="0" w:color="000000"/>
            </w:tcBorders>
            <w:shd w:val="clear" w:color="auto" w:fill="auto"/>
            <w:hideMark/>
          </w:tcPr>
          <w:p w14:paraId="290A5BF0" w14:textId="77777777" w:rsidR="001B65A5" w:rsidRPr="00C95FF1" w:rsidRDefault="001B65A5" w:rsidP="001B65A5">
            <w:pPr>
              <w:pStyle w:val="ICAMTableCell"/>
            </w:pPr>
            <w:r w:rsidRPr="00C95FF1">
              <w:t xml:space="preserve">Country </w:t>
            </w:r>
          </w:p>
        </w:tc>
        <w:tc>
          <w:tcPr>
            <w:tcW w:w="7380" w:type="dxa"/>
            <w:tcBorders>
              <w:top w:val="nil"/>
              <w:left w:val="nil"/>
              <w:bottom w:val="single" w:sz="4" w:space="0" w:color="auto"/>
              <w:right w:val="single" w:sz="8" w:space="0" w:color="000000"/>
            </w:tcBorders>
            <w:shd w:val="clear" w:color="auto" w:fill="auto"/>
            <w:hideMark/>
          </w:tcPr>
          <w:p w14:paraId="0D75CD13" w14:textId="77777777" w:rsidR="001B65A5" w:rsidRPr="00C95FF1" w:rsidRDefault="001B65A5" w:rsidP="001B65A5">
            <w:pPr>
              <w:pStyle w:val="ICAMTableCell"/>
            </w:pPr>
            <w:r>
              <w:t>S</w:t>
            </w:r>
            <w:r w:rsidRPr="00C95FF1">
              <w:t xml:space="preserve">elect the country you currently reside in. </w:t>
            </w:r>
          </w:p>
        </w:tc>
      </w:tr>
    </w:tbl>
    <w:p w14:paraId="3A68F708" w14:textId="77777777" w:rsidR="002A3DCE" w:rsidRDefault="002A3DCE">
      <w:r>
        <w:br w:type="page"/>
      </w:r>
    </w:p>
    <w:p w14:paraId="67D9D06F" w14:textId="77777777" w:rsidR="00570857" w:rsidRPr="00C95FF1" w:rsidRDefault="00570857" w:rsidP="00570857">
      <w:pPr>
        <w:pStyle w:val="ICAMBody"/>
      </w:pPr>
      <w:r w:rsidRPr="00D26739">
        <w:t>You can optionally fill out the following fields:</w:t>
      </w:r>
    </w:p>
    <w:tbl>
      <w:tblPr>
        <w:tblW w:w="9620" w:type="dxa"/>
        <w:tblLook w:val="04A0" w:firstRow="1" w:lastRow="0" w:firstColumn="1" w:lastColumn="0" w:noHBand="0" w:noVBand="1"/>
      </w:tblPr>
      <w:tblGrid>
        <w:gridCol w:w="2240"/>
        <w:gridCol w:w="7380"/>
      </w:tblGrid>
      <w:tr w:rsidR="001B65A5" w:rsidRPr="00C95FF1" w14:paraId="167CB1DB" w14:textId="77777777" w:rsidTr="00570857">
        <w:trPr>
          <w:trHeight w:val="288"/>
        </w:trPr>
        <w:tc>
          <w:tcPr>
            <w:tcW w:w="2240" w:type="dxa"/>
            <w:tcBorders>
              <w:top w:val="single" w:sz="8" w:space="0" w:color="000000"/>
              <w:left w:val="single" w:sz="8" w:space="0" w:color="auto"/>
              <w:bottom w:val="single" w:sz="8" w:space="0" w:color="000000"/>
              <w:right w:val="single" w:sz="8" w:space="0" w:color="000000"/>
            </w:tcBorders>
            <w:shd w:val="clear" w:color="auto" w:fill="0076AF"/>
            <w:hideMark/>
          </w:tcPr>
          <w:p w14:paraId="2A1E2D0F" w14:textId="77777777" w:rsidR="001B65A5" w:rsidRPr="00C95FF1" w:rsidRDefault="001B65A5" w:rsidP="001B65A5">
            <w:pPr>
              <w:pStyle w:val="ICAMTableHeading"/>
            </w:pPr>
            <w:r w:rsidRPr="00C95FF1">
              <w:t xml:space="preserve">DATA POINT </w:t>
            </w:r>
          </w:p>
        </w:tc>
        <w:tc>
          <w:tcPr>
            <w:tcW w:w="7380" w:type="dxa"/>
            <w:tcBorders>
              <w:top w:val="single" w:sz="8" w:space="0" w:color="000000"/>
              <w:left w:val="nil"/>
              <w:bottom w:val="single" w:sz="8" w:space="0" w:color="000000"/>
              <w:right w:val="single" w:sz="8" w:space="0" w:color="000000"/>
            </w:tcBorders>
            <w:shd w:val="clear" w:color="auto" w:fill="0076AF"/>
            <w:hideMark/>
          </w:tcPr>
          <w:p w14:paraId="62B36027" w14:textId="77777777" w:rsidR="001B65A5" w:rsidRPr="00C95FF1" w:rsidRDefault="001B65A5" w:rsidP="001B65A5">
            <w:pPr>
              <w:pStyle w:val="ICAMTableHeading"/>
            </w:pPr>
            <w:r w:rsidRPr="00C95FF1">
              <w:t xml:space="preserve">CRITERIA </w:t>
            </w:r>
          </w:p>
        </w:tc>
      </w:tr>
      <w:tr w:rsidR="001B65A5" w:rsidRPr="00C95FF1" w14:paraId="0204CBD2" w14:textId="77777777" w:rsidTr="00570857">
        <w:trPr>
          <w:trHeight w:val="547"/>
        </w:trPr>
        <w:tc>
          <w:tcPr>
            <w:tcW w:w="2240" w:type="dxa"/>
            <w:tcBorders>
              <w:top w:val="nil"/>
              <w:left w:val="single" w:sz="8" w:space="0" w:color="auto"/>
              <w:bottom w:val="single" w:sz="8" w:space="0" w:color="000000"/>
              <w:right w:val="single" w:sz="8" w:space="0" w:color="000000"/>
            </w:tcBorders>
            <w:shd w:val="clear" w:color="auto" w:fill="auto"/>
            <w:hideMark/>
          </w:tcPr>
          <w:p w14:paraId="48BFD16F" w14:textId="77777777" w:rsidR="001B65A5" w:rsidRPr="00C95FF1" w:rsidRDefault="001B65A5" w:rsidP="001B65A5">
            <w:pPr>
              <w:pStyle w:val="ICAMTableCell"/>
            </w:pPr>
            <w:r w:rsidRPr="00C95FF1">
              <w:t xml:space="preserve">Middle Initial </w:t>
            </w:r>
          </w:p>
        </w:tc>
        <w:tc>
          <w:tcPr>
            <w:tcW w:w="7380" w:type="dxa"/>
            <w:tcBorders>
              <w:top w:val="nil"/>
              <w:left w:val="nil"/>
              <w:bottom w:val="single" w:sz="8" w:space="0" w:color="000000"/>
              <w:right w:val="single" w:sz="8" w:space="0" w:color="000000"/>
            </w:tcBorders>
            <w:shd w:val="clear" w:color="auto" w:fill="auto"/>
            <w:hideMark/>
          </w:tcPr>
          <w:p w14:paraId="01D275FB" w14:textId="77777777" w:rsidR="001B65A5" w:rsidRPr="00C95FF1" w:rsidRDefault="001B65A5" w:rsidP="00BD0414">
            <w:pPr>
              <w:pStyle w:val="ICAMTableCell"/>
            </w:pPr>
            <w:r>
              <w:t>E</w:t>
            </w:r>
            <w:r w:rsidRPr="00C95FF1">
              <w:t xml:space="preserve">nter exactly </w:t>
            </w:r>
            <w:r w:rsidR="00BD0414" w:rsidRPr="00C95FF1">
              <w:t>as on your</w:t>
            </w:r>
            <w:r w:rsidR="00BD0414" w:rsidRPr="00BD0414">
              <w:t xml:space="preserve"> </w:t>
            </w:r>
            <w:r w:rsidR="00BD0414" w:rsidRPr="00BD0414">
              <w:rPr>
                <w:rStyle w:val="IntenseEmphasis"/>
                <w:b w:val="0"/>
                <w:i w:val="0"/>
                <w:color w:val="auto"/>
              </w:rPr>
              <w:t>government-issued photo ID.</w:t>
            </w:r>
          </w:p>
        </w:tc>
      </w:tr>
      <w:tr w:rsidR="001B65A5" w:rsidRPr="00C95FF1" w14:paraId="608E3665" w14:textId="77777777" w:rsidTr="00570857">
        <w:trPr>
          <w:trHeight w:val="250"/>
        </w:trPr>
        <w:tc>
          <w:tcPr>
            <w:tcW w:w="2240" w:type="dxa"/>
            <w:tcBorders>
              <w:top w:val="nil"/>
              <w:left w:val="single" w:sz="8" w:space="0" w:color="auto"/>
              <w:bottom w:val="single" w:sz="8" w:space="0" w:color="000000"/>
              <w:right w:val="single" w:sz="8" w:space="0" w:color="000000"/>
            </w:tcBorders>
            <w:shd w:val="clear" w:color="auto" w:fill="auto"/>
            <w:hideMark/>
          </w:tcPr>
          <w:p w14:paraId="0D0BDC29" w14:textId="77777777" w:rsidR="001B65A5" w:rsidRPr="00C95FF1" w:rsidRDefault="001B65A5" w:rsidP="001B65A5">
            <w:pPr>
              <w:pStyle w:val="ICAMTableCell"/>
            </w:pPr>
            <w:r w:rsidRPr="00C95FF1">
              <w:t xml:space="preserve">Home Phone </w:t>
            </w:r>
          </w:p>
        </w:tc>
        <w:tc>
          <w:tcPr>
            <w:tcW w:w="7380" w:type="dxa"/>
            <w:tcBorders>
              <w:top w:val="nil"/>
              <w:left w:val="nil"/>
              <w:bottom w:val="single" w:sz="8" w:space="0" w:color="000000"/>
              <w:right w:val="single" w:sz="8" w:space="0" w:color="000000"/>
            </w:tcBorders>
            <w:shd w:val="clear" w:color="auto" w:fill="auto"/>
            <w:hideMark/>
          </w:tcPr>
          <w:p w14:paraId="1B09C318" w14:textId="77777777" w:rsidR="001B65A5" w:rsidRPr="00C95FF1" w:rsidRDefault="001B65A5" w:rsidP="001B65A5">
            <w:pPr>
              <w:pStyle w:val="ICAMTableCell"/>
            </w:pPr>
            <w:r>
              <w:t>E</w:t>
            </w:r>
            <w:r w:rsidRPr="00C95FF1">
              <w:t xml:space="preserve">nter your current home phone. </w:t>
            </w:r>
          </w:p>
        </w:tc>
      </w:tr>
      <w:tr w:rsidR="001B65A5" w:rsidRPr="00C95FF1" w14:paraId="703AA90F" w14:textId="77777777" w:rsidTr="00570857">
        <w:trPr>
          <w:trHeight w:val="322"/>
        </w:trPr>
        <w:tc>
          <w:tcPr>
            <w:tcW w:w="2240" w:type="dxa"/>
            <w:tcBorders>
              <w:top w:val="nil"/>
              <w:left w:val="single" w:sz="8" w:space="0" w:color="auto"/>
              <w:bottom w:val="single" w:sz="8" w:space="0" w:color="000000"/>
              <w:right w:val="single" w:sz="8" w:space="0" w:color="000000"/>
            </w:tcBorders>
            <w:shd w:val="clear" w:color="auto" w:fill="auto"/>
            <w:hideMark/>
          </w:tcPr>
          <w:p w14:paraId="4AC99DAD" w14:textId="77777777" w:rsidR="001B65A5" w:rsidRPr="00C95FF1" w:rsidRDefault="001B65A5" w:rsidP="001B65A5">
            <w:pPr>
              <w:pStyle w:val="ICAMTableCell"/>
            </w:pPr>
            <w:r w:rsidRPr="00C95FF1">
              <w:t xml:space="preserve">Alternate Phone </w:t>
            </w:r>
          </w:p>
        </w:tc>
        <w:tc>
          <w:tcPr>
            <w:tcW w:w="7380" w:type="dxa"/>
            <w:tcBorders>
              <w:top w:val="nil"/>
              <w:left w:val="nil"/>
              <w:bottom w:val="single" w:sz="8" w:space="0" w:color="000000"/>
              <w:right w:val="single" w:sz="8" w:space="0" w:color="000000"/>
            </w:tcBorders>
            <w:shd w:val="clear" w:color="auto" w:fill="auto"/>
            <w:hideMark/>
          </w:tcPr>
          <w:p w14:paraId="33B2DFA6" w14:textId="77777777" w:rsidR="001B65A5" w:rsidRPr="00C95FF1" w:rsidRDefault="001B65A5" w:rsidP="001B65A5">
            <w:pPr>
              <w:pStyle w:val="ICAMTableCell"/>
            </w:pPr>
            <w:r>
              <w:t>E</w:t>
            </w:r>
            <w:r w:rsidRPr="00C95FF1">
              <w:t xml:space="preserve">nter an alternate phone. </w:t>
            </w:r>
          </w:p>
        </w:tc>
      </w:tr>
    </w:tbl>
    <w:p w14:paraId="1574A8C7" w14:textId="77777777" w:rsidR="001B65A5" w:rsidRDefault="001B65A5" w:rsidP="005459FC">
      <w:pPr>
        <w:spacing w:after="0" w:line="240" w:lineRule="auto"/>
        <w:rPr>
          <w:rFonts w:ascii="Calibri" w:eastAsia="Times New Roman" w:hAnsi="Calibri" w:cs="Times New Roman"/>
          <w:color w:val="000000"/>
        </w:rPr>
      </w:pPr>
    </w:p>
    <w:p w14:paraId="377B8561" w14:textId="77777777" w:rsidR="001B65A5" w:rsidRDefault="001B65A5" w:rsidP="005459F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After entering the information on the initial screen, click Continue. For questions about each set of fields, you can click on </w:t>
      </w:r>
      <w:proofErr w:type="gramStart"/>
      <w:r>
        <w:rPr>
          <w:rFonts w:ascii="Calibri" w:eastAsia="Times New Roman" w:hAnsi="Calibri" w:cs="Times New Roman"/>
          <w:color w:val="000000"/>
        </w:rPr>
        <w:t>the ?</w:t>
      </w:r>
      <w:proofErr w:type="gramEnd"/>
      <w:r>
        <w:rPr>
          <w:rFonts w:ascii="Calibri" w:eastAsia="Times New Roman" w:hAnsi="Calibri" w:cs="Times New Roman"/>
          <w:color w:val="000000"/>
        </w:rPr>
        <w:t xml:space="preserve"> </w:t>
      </w:r>
      <w:proofErr w:type="gramStart"/>
      <w:r>
        <w:rPr>
          <w:rFonts w:ascii="Calibri" w:eastAsia="Times New Roman" w:hAnsi="Calibri" w:cs="Times New Roman"/>
          <w:color w:val="000000"/>
        </w:rPr>
        <w:t>box</w:t>
      </w:r>
      <w:proofErr w:type="gramEnd"/>
      <w:r>
        <w:rPr>
          <w:rFonts w:ascii="Calibri" w:eastAsia="Times New Roman" w:hAnsi="Calibri" w:cs="Times New Roman"/>
          <w:color w:val="000000"/>
        </w:rPr>
        <w:t xml:space="preserve"> to the right of the fields.</w:t>
      </w:r>
    </w:p>
    <w:p w14:paraId="18B89EBA" w14:textId="77777777" w:rsidR="001B65A5" w:rsidRDefault="001B65A5" w:rsidP="005459FC">
      <w:pPr>
        <w:spacing w:after="0" w:line="240" w:lineRule="auto"/>
        <w:rPr>
          <w:rFonts w:ascii="Calibri" w:eastAsia="Times New Roman" w:hAnsi="Calibri" w:cs="Times New Roman"/>
          <w:color w:val="000000"/>
        </w:rPr>
      </w:pPr>
    </w:p>
    <w:p w14:paraId="7DADF9CB" w14:textId="77777777" w:rsidR="001B65A5" w:rsidRDefault="001B65A5" w:rsidP="005459FC">
      <w:pPr>
        <w:spacing w:after="0" w:line="240" w:lineRule="auto"/>
        <w:rPr>
          <w:rFonts w:ascii="Calibri" w:eastAsia="Times New Roman" w:hAnsi="Calibri" w:cs="Times New Roman"/>
          <w:color w:val="000000"/>
        </w:rPr>
      </w:pPr>
      <w:r>
        <w:rPr>
          <w:rFonts w:ascii="Calibri" w:eastAsia="Times New Roman" w:hAnsi="Calibri" w:cs="Times New Roman"/>
          <w:color w:val="000000"/>
        </w:rPr>
        <w:t>The next set of fields are for your security questions. Security questions are questions that only you know the answers to:</w:t>
      </w:r>
    </w:p>
    <w:p w14:paraId="1654D1BE" w14:textId="77777777" w:rsidR="001B65A5" w:rsidRPr="005459FC" w:rsidRDefault="001B65A5" w:rsidP="001B65A5">
      <w:pPr>
        <w:pStyle w:val="ICAMBulletedList1"/>
      </w:pPr>
      <w:r w:rsidRPr="005459FC">
        <w:t>This feature assists you during self-service for a forgotten User ID or password.</w:t>
      </w:r>
    </w:p>
    <w:p w14:paraId="4EFF1634" w14:textId="77777777" w:rsidR="001B65A5" w:rsidRPr="005459FC" w:rsidRDefault="001B65A5" w:rsidP="001B65A5">
      <w:pPr>
        <w:pStyle w:val="ICAMBulletedList1"/>
      </w:pPr>
      <w:r w:rsidRPr="005459FC">
        <w:t>It also ensures that your account is more secure from social engineering.</w:t>
      </w:r>
    </w:p>
    <w:p w14:paraId="2B039ADD" w14:textId="77777777" w:rsidR="001B65A5" w:rsidRPr="00366F3F" w:rsidRDefault="001B65A5" w:rsidP="001B65A5">
      <w:pPr>
        <w:pStyle w:val="ICAMBulletedList1"/>
        <w:rPr>
          <w:rFonts w:ascii="Calibri" w:eastAsia="Times New Roman" w:hAnsi="Calibri" w:cs="Times New Roman"/>
          <w:color w:val="000000"/>
        </w:rPr>
      </w:pPr>
      <w:r w:rsidRPr="005459FC">
        <w:t xml:space="preserve">You can review and change your questions once you are logged into your </w:t>
      </w:r>
      <w:proofErr w:type="spellStart"/>
      <w:r w:rsidRPr="005459FC">
        <w:t>eAuth</w:t>
      </w:r>
      <w:proofErr w:type="spellEnd"/>
      <w:r w:rsidRPr="005459FC">
        <w:t xml:space="preserve"> account.</w:t>
      </w:r>
    </w:p>
    <w:p w14:paraId="4458DF2F" w14:textId="77777777" w:rsidR="001B65A5" w:rsidRPr="00C95FF1" w:rsidRDefault="001B65A5" w:rsidP="005459FC">
      <w:pPr>
        <w:spacing w:after="0" w:line="240" w:lineRule="auto"/>
        <w:rPr>
          <w:rFonts w:ascii="Calibri" w:eastAsia="Times New Roman" w:hAnsi="Calibri" w:cs="Times New Roman"/>
          <w:color w:val="000000"/>
        </w:rPr>
      </w:pPr>
    </w:p>
    <w:p w14:paraId="2076F22E" w14:textId="77777777" w:rsidR="00EA2D56" w:rsidRDefault="00EA2D56" w:rsidP="00EA2D56">
      <w:pPr>
        <w:pStyle w:val="ICAMFigureCaption"/>
      </w:pPr>
    </w:p>
    <w:p w14:paraId="0E359BF7" w14:textId="77777777" w:rsidR="00EA2D56" w:rsidRDefault="00EA2D56" w:rsidP="00EA2D56">
      <w:pPr>
        <w:pStyle w:val="ICAMFigureCaption"/>
      </w:pPr>
      <w:r>
        <w:rPr>
          <w:noProof/>
        </w:rPr>
        <w:drawing>
          <wp:inline distT="0" distB="0" distL="0" distR="0" wp14:anchorId="7D98C386" wp14:editId="6891EB5B">
            <wp:extent cx="5836920" cy="3488254"/>
            <wp:effectExtent l="19050" t="19050" r="1143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077" t="63460" r="23077" b="9451"/>
                    <a:stretch/>
                  </pic:blipFill>
                  <pic:spPr bwMode="auto">
                    <a:xfrm>
                      <a:off x="0" y="0"/>
                      <a:ext cx="5861149" cy="3502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AD109F" w14:textId="77777777" w:rsidR="00EA2D56" w:rsidRDefault="00263000" w:rsidP="00263000">
      <w:pPr>
        <w:pStyle w:val="Caption"/>
      </w:pPr>
      <w:bookmarkStart w:id="66" w:name="_Toc445903181"/>
      <w:r>
        <w:t xml:space="preserve">Figure </w:t>
      </w:r>
      <w:fldSimple w:instr=" SEQ Figure \* ARABIC ">
        <w:r w:rsidR="00E41A09">
          <w:rPr>
            <w:noProof/>
          </w:rPr>
          <w:t>7</w:t>
        </w:r>
      </w:fldSimple>
      <w:r>
        <w:t xml:space="preserve"> Security questions</w:t>
      </w:r>
      <w:bookmarkEnd w:id="66"/>
    </w:p>
    <w:p w14:paraId="3F637EF3" w14:textId="77777777" w:rsidR="005459FC" w:rsidRPr="0015665F" w:rsidRDefault="001B65A5" w:rsidP="005C7921">
      <w:pPr>
        <w:pStyle w:val="Heading2"/>
        <w:rPr>
          <w:rFonts w:eastAsia="Times New Roman"/>
        </w:rPr>
      </w:pPr>
      <w:bookmarkStart w:id="67" w:name="_Toc445903157"/>
      <w:r>
        <w:rPr>
          <w:rFonts w:eastAsia="Times New Roman"/>
        </w:rPr>
        <w:t xml:space="preserve">Verifying </w:t>
      </w:r>
      <w:r w:rsidR="00131D15">
        <w:rPr>
          <w:rFonts w:eastAsia="Times New Roman"/>
        </w:rPr>
        <w:t xml:space="preserve">Level 2 </w:t>
      </w:r>
      <w:r w:rsidR="005459FC" w:rsidRPr="0015665F">
        <w:rPr>
          <w:rFonts w:eastAsia="Times New Roman"/>
        </w:rPr>
        <w:t>User Information</w:t>
      </w:r>
      <w:bookmarkEnd w:id="67"/>
      <w:r w:rsidR="005459FC" w:rsidRPr="0015665F">
        <w:rPr>
          <w:rFonts w:eastAsia="Times New Roman"/>
        </w:rPr>
        <w:t xml:space="preserve"> </w:t>
      </w:r>
    </w:p>
    <w:p w14:paraId="670A0C4A" w14:textId="77777777" w:rsidR="005459FC" w:rsidRPr="0015665F" w:rsidRDefault="005459FC" w:rsidP="005C7921">
      <w:pPr>
        <w:pStyle w:val="ICAMBody"/>
      </w:pPr>
      <w:r w:rsidRPr="0015665F">
        <w:t>This screen allows you to verify that your information is accurate before creating your account.</w:t>
      </w:r>
    </w:p>
    <w:p w14:paraId="07864ED3" w14:textId="77777777" w:rsidR="005459FC" w:rsidRPr="0015665F" w:rsidRDefault="005459FC" w:rsidP="005C7921">
      <w:pPr>
        <w:pStyle w:val="ICAMBody"/>
      </w:pPr>
      <w:r w:rsidRPr="0015665F">
        <w:t xml:space="preserve">If there is any field that requires correction, </w:t>
      </w:r>
      <w:r w:rsidR="001B65A5">
        <w:t>p</w:t>
      </w:r>
      <w:r w:rsidRPr="0015665F">
        <w:t>ress the Edit button to return to the previous screen and make the correction.</w:t>
      </w:r>
    </w:p>
    <w:p w14:paraId="468AA342" w14:textId="77777777" w:rsidR="005459FC" w:rsidRPr="0015665F" w:rsidRDefault="005459FC" w:rsidP="005C7921">
      <w:pPr>
        <w:pStyle w:val="ICAMBody"/>
      </w:pPr>
      <w:r w:rsidRPr="0015665F">
        <w:t>If everything is correct, press the Submit button.</w:t>
      </w:r>
    </w:p>
    <w:p w14:paraId="4FA5F411" w14:textId="77777777" w:rsidR="005459FC" w:rsidRPr="00BD0414" w:rsidRDefault="005459FC" w:rsidP="005459FC">
      <w:pPr>
        <w:spacing w:after="0" w:line="240" w:lineRule="auto"/>
        <w:rPr>
          <w:rStyle w:val="Emphasis"/>
        </w:rPr>
      </w:pPr>
      <w:r w:rsidRPr="00BD0414">
        <w:rPr>
          <w:rStyle w:val="Emphasis"/>
        </w:rPr>
        <w:t>C</w:t>
      </w:r>
      <w:r w:rsidR="006A73E7" w:rsidRPr="00BD0414">
        <w:rPr>
          <w:rStyle w:val="Emphasis"/>
        </w:rPr>
        <w:t>aution</w:t>
      </w:r>
      <w:r w:rsidRPr="00BD0414">
        <w:rPr>
          <w:rStyle w:val="Emphasis"/>
        </w:rPr>
        <w:t xml:space="preserve">: Once you have confirmed your </w:t>
      </w:r>
      <w:proofErr w:type="spellStart"/>
      <w:r w:rsidRPr="00BD0414">
        <w:rPr>
          <w:rStyle w:val="Emphasis"/>
        </w:rPr>
        <w:t>eAuthentication</w:t>
      </w:r>
      <w:proofErr w:type="spellEnd"/>
      <w:r w:rsidRPr="00BD0414">
        <w:rPr>
          <w:rStyle w:val="Emphasis"/>
        </w:rPr>
        <w:t xml:space="preserve"> credential, it will become your official electronic identity online throughout USDA.  </w:t>
      </w:r>
      <w:r w:rsidR="001B65A5" w:rsidRPr="00BD0414">
        <w:rPr>
          <w:rStyle w:val="Emphasis"/>
        </w:rPr>
        <w:t>T</w:t>
      </w:r>
      <w:r w:rsidRPr="00BD0414">
        <w:rPr>
          <w:rStyle w:val="Emphasis"/>
        </w:rPr>
        <w:t xml:space="preserve">ake great care in protecting your password and the security questions that you stored - it is your responsibility to keep this electronic identity private to prevent identity theft.  </w:t>
      </w:r>
      <w:r w:rsidR="001B65A5" w:rsidRPr="00BD0414">
        <w:rPr>
          <w:rStyle w:val="Emphasis"/>
        </w:rPr>
        <w:t>D</w:t>
      </w:r>
      <w:r w:rsidRPr="00BD0414">
        <w:rPr>
          <w:rStyle w:val="Emphasis"/>
        </w:rPr>
        <w:t xml:space="preserve">o </w:t>
      </w:r>
      <w:r w:rsidR="001B65A5" w:rsidRPr="00BD0414">
        <w:rPr>
          <w:rStyle w:val="Emphasis"/>
        </w:rPr>
        <w:t>NOT</w:t>
      </w:r>
      <w:r w:rsidRPr="00BD0414">
        <w:rPr>
          <w:rStyle w:val="Emphasis"/>
        </w:rPr>
        <w:t xml:space="preserve"> share this password or write it down in an insecure location.</w:t>
      </w:r>
    </w:p>
    <w:p w14:paraId="2C9108E4" w14:textId="77777777" w:rsidR="005459FC" w:rsidRPr="0015665F" w:rsidRDefault="00B238DB" w:rsidP="005C7921">
      <w:pPr>
        <w:pStyle w:val="Heading2"/>
        <w:rPr>
          <w:rFonts w:eastAsia="Times New Roman"/>
        </w:rPr>
      </w:pPr>
      <w:bookmarkStart w:id="68" w:name="_Toc445903158"/>
      <w:r>
        <w:rPr>
          <w:rFonts w:eastAsia="Times New Roman"/>
        </w:rPr>
        <w:t xml:space="preserve">Receiving </w:t>
      </w:r>
      <w:r w:rsidR="005459FC" w:rsidRPr="0015665F">
        <w:rPr>
          <w:rFonts w:eastAsia="Times New Roman"/>
        </w:rPr>
        <w:t>Activation Email</w:t>
      </w:r>
      <w:bookmarkEnd w:id="68"/>
    </w:p>
    <w:p w14:paraId="530EEF10" w14:textId="77777777" w:rsidR="005459FC" w:rsidRPr="0015665F" w:rsidRDefault="005459FC" w:rsidP="005C7921">
      <w:pPr>
        <w:pStyle w:val="ICAMBody"/>
      </w:pPr>
      <w:r w:rsidRPr="0015665F">
        <w:t>If you have registered with a valid email address, you should receive a confirmation email within a few minutes.</w:t>
      </w:r>
      <w:r w:rsidR="00F83289">
        <w:t xml:space="preserve"> The email contains a link to activate your new </w:t>
      </w:r>
      <w:proofErr w:type="spellStart"/>
      <w:r w:rsidR="00F83289">
        <w:t>eAuthentication</w:t>
      </w:r>
      <w:proofErr w:type="spellEnd"/>
      <w:r w:rsidR="00F83289">
        <w:t xml:space="preserve"> account. </w:t>
      </w:r>
    </w:p>
    <w:p w14:paraId="7EF629A7" w14:textId="77777777" w:rsidR="00F83289" w:rsidRDefault="005459FC" w:rsidP="005459FC">
      <w:pPr>
        <w:spacing w:after="0" w:line="240" w:lineRule="auto"/>
        <w:rPr>
          <w:rStyle w:val="IntenseEmphasis"/>
        </w:rPr>
      </w:pPr>
      <w:r w:rsidRPr="005C7921">
        <w:rPr>
          <w:rStyle w:val="IntenseEmphasis"/>
        </w:rPr>
        <w:t xml:space="preserve">Important: </w:t>
      </w:r>
      <w:r w:rsidR="001B65A5">
        <w:rPr>
          <w:rStyle w:val="IntenseEmphasis"/>
        </w:rPr>
        <w:t>C</w:t>
      </w:r>
      <w:r w:rsidRPr="005C7921">
        <w:rPr>
          <w:rStyle w:val="IntenseEmphasis"/>
        </w:rPr>
        <w:t xml:space="preserve">lick on the link ‘Activate My Account’ to activate your account. </w:t>
      </w:r>
    </w:p>
    <w:p w14:paraId="44A8DAA3" w14:textId="77777777" w:rsidR="00F83289" w:rsidRDefault="00F83289" w:rsidP="005459FC">
      <w:pPr>
        <w:spacing w:after="0" w:line="240" w:lineRule="auto"/>
        <w:rPr>
          <w:rStyle w:val="IntenseEmphasis"/>
        </w:rPr>
      </w:pPr>
    </w:p>
    <w:p w14:paraId="1CD87982" w14:textId="77777777" w:rsidR="005459FC" w:rsidRPr="00F83289" w:rsidRDefault="005459FC" w:rsidP="00F83289">
      <w:pPr>
        <w:pStyle w:val="ICAMBody"/>
        <w:rPr>
          <w:rStyle w:val="IntenseEmphasis"/>
          <w:b w:val="0"/>
          <w:bCs w:val="0"/>
          <w:i w:val="0"/>
          <w:iCs w:val="0"/>
          <w:color w:val="auto"/>
        </w:rPr>
      </w:pPr>
      <w:r w:rsidRPr="00F83289">
        <w:rPr>
          <w:rStyle w:val="IntenseEmphasis"/>
          <w:b w:val="0"/>
          <w:bCs w:val="0"/>
          <w:i w:val="0"/>
          <w:iCs w:val="0"/>
          <w:color w:val="auto"/>
        </w:rPr>
        <w:t xml:space="preserve">If you have not received the email within 24 hours, </w:t>
      </w:r>
      <w:r w:rsidR="001B65A5" w:rsidRPr="00F83289">
        <w:rPr>
          <w:rStyle w:val="IntenseEmphasis"/>
          <w:b w:val="0"/>
          <w:bCs w:val="0"/>
          <w:i w:val="0"/>
          <w:iCs w:val="0"/>
          <w:color w:val="auto"/>
        </w:rPr>
        <w:t>c</w:t>
      </w:r>
      <w:r w:rsidRPr="00F83289">
        <w:rPr>
          <w:rStyle w:val="IntenseEmphasis"/>
          <w:b w:val="0"/>
          <w:bCs w:val="0"/>
          <w:i w:val="0"/>
          <w:iCs w:val="0"/>
          <w:color w:val="auto"/>
        </w:rPr>
        <w:t>heck your spam or junk folder.</w:t>
      </w:r>
    </w:p>
    <w:p w14:paraId="37BA1EFC" w14:textId="77777777" w:rsidR="005459FC" w:rsidRDefault="001B65A5" w:rsidP="005C7921">
      <w:pPr>
        <w:pStyle w:val="ICAMBody"/>
      </w:pPr>
      <w:r>
        <w:t>A</w:t>
      </w:r>
      <w:r w:rsidR="005459FC" w:rsidRPr="0015665F">
        <w:t xml:space="preserve">lso log into your profile and re-confirm your name and date of birth matches your </w:t>
      </w:r>
      <w:r w:rsidR="00BD0414">
        <w:t xml:space="preserve">government-issued </w:t>
      </w:r>
      <w:r w:rsidR="005459FC" w:rsidRPr="0015665F">
        <w:t xml:space="preserve">photo </w:t>
      </w:r>
      <w:r w:rsidR="00BD0414">
        <w:t>ID</w:t>
      </w:r>
      <w:r>
        <w:t>.</w:t>
      </w:r>
    </w:p>
    <w:p w14:paraId="7A436A35" w14:textId="77777777" w:rsidR="001B65A5" w:rsidRPr="001B65A5" w:rsidRDefault="001B65A5" w:rsidP="001B65A5">
      <w:pPr>
        <w:pStyle w:val="ICAMBody"/>
        <w:rPr>
          <w:rStyle w:val="IntenseEmphasis"/>
          <w:b w:val="0"/>
          <w:bCs w:val="0"/>
          <w:i w:val="0"/>
          <w:iCs w:val="0"/>
          <w:color w:val="auto"/>
        </w:rPr>
      </w:pPr>
      <w:r w:rsidRPr="006C4452">
        <w:rPr>
          <w:noProof/>
        </w:rPr>
        <w:drawing>
          <wp:inline distT="0" distB="0" distL="0" distR="0" wp14:anchorId="40FEEFAE" wp14:editId="0F3DB616">
            <wp:extent cx="4328160" cy="5188835"/>
            <wp:effectExtent l="19050" t="19050" r="152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56932" t="22058" r="4996" b="17070"/>
                    <a:stretch/>
                  </pic:blipFill>
                  <pic:spPr bwMode="auto">
                    <a:xfrm>
                      <a:off x="0" y="0"/>
                      <a:ext cx="4334938" cy="51969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4E6A18" w14:textId="77777777" w:rsidR="001B65A5" w:rsidRPr="00706D95" w:rsidRDefault="00263000" w:rsidP="00263000">
      <w:pPr>
        <w:pStyle w:val="Caption"/>
        <w:rPr>
          <w:rStyle w:val="IntenseEmphasis"/>
          <w:b/>
          <w:i w:val="0"/>
        </w:rPr>
      </w:pPr>
      <w:bookmarkStart w:id="69" w:name="_Toc445903182"/>
      <w:r>
        <w:t xml:space="preserve">Figure </w:t>
      </w:r>
      <w:fldSimple w:instr=" SEQ Figure \* ARABIC ">
        <w:r w:rsidR="00E41A09">
          <w:rPr>
            <w:noProof/>
          </w:rPr>
          <w:t>8</w:t>
        </w:r>
      </w:fldSimple>
      <w:r w:rsidR="000F552A">
        <w:t xml:space="preserve"> Level 2 account v</w:t>
      </w:r>
      <w:r>
        <w:t>erification</w:t>
      </w:r>
      <w:bookmarkEnd w:id="69"/>
    </w:p>
    <w:p w14:paraId="6648D17D" w14:textId="77777777" w:rsidR="005459FC" w:rsidRDefault="005459FC" w:rsidP="005C7921">
      <w:pPr>
        <w:pStyle w:val="ICAMBody"/>
        <w:rPr>
          <w:rStyle w:val="SubtleEmphasis"/>
        </w:rPr>
      </w:pPr>
      <w:r w:rsidRPr="005C7921">
        <w:rPr>
          <w:rStyle w:val="SubtleEmphasis"/>
        </w:rPr>
        <w:t>N</w:t>
      </w:r>
      <w:r w:rsidR="006A73E7">
        <w:rPr>
          <w:rStyle w:val="SubtleEmphasis"/>
        </w:rPr>
        <w:t>ote</w:t>
      </w:r>
      <w:r w:rsidRPr="005C7921">
        <w:rPr>
          <w:rStyle w:val="SubtleEmphasis"/>
        </w:rPr>
        <w:t xml:space="preserve">: Once you have completed this step, you have a valid Level 1 account and will see the following screen. In order to obtain an activated Level 2 account </w:t>
      </w:r>
      <w:r w:rsidR="00F83289">
        <w:rPr>
          <w:rStyle w:val="SubtleEmphasis"/>
        </w:rPr>
        <w:t>you will need to complete identity proofing</w:t>
      </w:r>
      <w:r w:rsidRPr="005C7921">
        <w:rPr>
          <w:rStyle w:val="SubtleEmphasis"/>
        </w:rPr>
        <w:t>.</w:t>
      </w:r>
    </w:p>
    <w:p w14:paraId="1299A026" w14:textId="77777777" w:rsidR="00706D95" w:rsidRDefault="00706D95" w:rsidP="005C7921">
      <w:pPr>
        <w:pStyle w:val="ICAMBody"/>
        <w:rPr>
          <w:rStyle w:val="SubtleEmphasis"/>
        </w:rPr>
      </w:pPr>
      <w:r w:rsidRPr="00174FCC">
        <w:rPr>
          <w:noProof/>
        </w:rPr>
        <w:drawing>
          <wp:inline distT="0" distB="0" distL="0" distR="0" wp14:anchorId="4D7F3598" wp14:editId="2437ECA0">
            <wp:extent cx="5943600" cy="6483928"/>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768" t="17094" r="2693" b="15214"/>
                    <a:stretch/>
                  </pic:blipFill>
                  <pic:spPr bwMode="auto">
                    <a:xfrm>
                      <a:off x="0" y="0"/>
                      <a:ext cx="5960589" cy="6502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18F53" w14:textId="77777777" w:rsidR="00CE5139" w:rsidRPr="00CE5139" w:rsidRDefault="00263000" w:rsidP="00263000">
      <w:pPr>
        <w:pStyle w:val="Caption"/>
        <w:rPr>
          <w:rStyle w:val="SubtleEmphasis"/>
          <w:i w:val="0"/>
          <w:iCs w:val="0"/>
          <w:color w:val="0076AF"/>
        </w:rPr>
      </w:pPr>
      <w:bookmarkStart w:id="70" w:name="_Toc445903183"/>
      <w:r>
        <w:t xml:space="preserve">Figure </w:t>
      </w:r>
      <w:fldSimple w:instr=" SEQ Figure \* ARABIC ">
        <w:r w:rsidR="00E41A09">
          <w:rPr>
            <w:noProof/>
          </w:rPr>
          <w:t>9</w:t>
        </w:r>
      </w:fldSimple>
      <w:r>
        <w:t xml:space="preserve"> Activation Email instructions</w:t>
      </w:r>
      <w:bookmarkEnd w:id="70"/>
    </w:p>
    <w:p w14:paraId="13041B80" w14:textId="77777777" w:rsidR="00FA34DE" w:rsidRDefault="00FA34DE" w:rsidP="005C7921">
      <w:pPr>
        <w:pStyle w:val="Heading2"/>
        <w:rPr>
          <w:rFonts w:eastAsia="Times New Roman"/>
        </w:rPr>
      </w:pPr>
      <w:bookmarkStart w:id="71" w:name="_Toc445903159"/>
      <w:r>
        <w:rPr>
          <w:rFonts w:eastAsia="Times New Roman"/>
        </w:rPr>
        <w:t>Identity Proofing</w:t>
      </w:r>
      <w:bookmarkEnd w:id="71"/>
    </w:p>
    <w:p w14:paraId="1F9FC7C2" w14:textId="77777777" w:rsidR="00FA34DE" w:rsidRDefault="00FA34DE" w:rsidP="00FA34DE">
      <w:r>
        <w:t>Customers requiring level 2 accounts have two options:</w:t>
      </w:r>
    </w:p>
    <w:p w14:paraId="4FBF112D" w14:textId="77777777" w:rsidR="00FA34DE" w:rsidRDefault="006A73E7" w:rsidP="00FA34DE">
      <w:pPr>
        <w:pStyle w:val="ICAMBulletedList1"/>
      </w:pPr>
      <w:r>
        <w:t xml:space="preserve">Visiting a </w:t>
      </w:r>
      <w:r w:rsidR="00FA34DE">
        <w:t>Local Registration Authority (LRA)</w:t>
      </w:r>
      <w:r>
        <w:t xml:space="preserve"> for Identity Proofing, See S</w:t>
      </w:r>
      <w:r w:rsidR="00FA34DE">
        <w:t>ection 5</w:t>
      </w:r>
    </w:p>
    <w:p w14:paraId="7002D1EC" w14:textId="77777777" w:rsidR="00FA34DE" w:rsidRPr="00FA34DE" w:rsidRDefault="006A73E7" w:rsidP="00FA34DE">
      <w:pPr>
        <w:pStyle w:val="ICAMBulletedList1"/>
      </w:pPr>
      <w:r>
        <w:t xml:space="preserve">Using </w:t>
      </w:r>
      <w:r w:rsidR="00FA34DE">
        <w:t>Online Identity Proofing (OIDP)</w:t>
      </w:r>
      <w:r>
        <w:t>, See Section 6</w:t>
      </w:r>
    </w:p>
    <w:p w14:paraId="373C3E20" w14:textId="77777777" w:rsidR="005459FC" w:rsidRPr="000002DE" w:rsidRDefault="005459FC" w:rsidP="00FA34DE">
      <w:pPr>
        <w:pStyle w:val="ICAMHeading1"/>
        <w:rPr>
          <w:rFonts w:eastAsia="Times New Roman"/>
        </w:rPr>
      </w:pPr>
      <w:bookmarkStart w:id="72" w:name="_Toc445903160"/>
      <w:r>
        <w:rPr>
          <w:rFonts w:eastAsia="Times New Roman"/>
        </w:rPr>
        <w:t>V</w:t>
      </w:r>
      <w:r w:rsidRPr="000002DE">
        <w:rPr>
          <w:rFonts w:eastAsia="Times New Roman"/>
        </w:rPr>
        <w:t>isit</w:t>
      </w:r>
      <w:r w:rsidR="00131D15">
        <w:rPr>
          <w:rFonts w:eastAsia="Times New Roman"/>
        </w:rPr>
        <w:t>ing</w:t>
      </w:r>
      <w:r w:rsidRPr="000002DE">
        <w:rPr>
          <w:rFonts w:eastAsia="Times New Roman"/>
        </w:rPr>
        <w:t xml:space="preserve"> a Local Registration Authority</w:t>
      </w:r>
      <w:r w:rsidR="00131D15">
        <w:rPr>
          <w:rFonts w:eastAsia="Times New Roman"/>
        </w:rPr>
        <w:t xml:space="preserve"> (LRA) for Identity P</w:t>
      </w:r>
      <w:r w:rsidRPr="000002DE">
        <w:rPr>
          <w:rFonts w:eastAsia="Times New Roman"/>
        </w:rPr>
        <w:t>roofing</w:t>
      </w:r>
      <w:bookmarkEnd w:id="72"/>
    </w:p>
    <w:p w14:paraId="1D2820FA" w14:textId="77777777" w:rsidR="005459FC" w:rsidRPr="000002DE" w:rsidRDefault="001B65A5" w:rsidP="005C7921">
      <w:pPr>
        <w:pStyle w:val="ICAMBody"/>
      </w:pPr>
      <w:r>
        <w:t>B</w:t>
      </w:r>
      <w:r w:rsidR="005459FC" w:rsidRPr="000002DE">
        <w:t>ring a valid government-issued photo ID. Valid IDs are:</w:t>
      </w:r>
    </w:p>
    <w:p w14:paraId="2785D802" w14:textId="77777777" w:rsidR="005459FC" w:rsidRPr="000002DE" w:rsidRDefault="005459FC" w:rsidP="005C7921">
      <w:pPr>
        <w:pStyle w:val="ICAMBulletedList1"/>
      </w:pPr>
      <w:r w:rsidRPr="000002DE">
        <w:t>Driver's License issued by a USA state or Canadian province.</w:t>
      </w:r>
    </w:p>
    <w:p w14:paraId="54BC9F9D" w14:textId="77777777" w:rsidR="005459FC" w:rsidRPr="000002DE" w:rsidRDefault="005459FC" w:rsidP="005C7921">
      <w:pPr>
        <w:pStyle w:val="ICAMBulletedList1"/>
      </w:pPr>
      <w:r w:rsidRPr="000002DE">
        <w:t xml:space="preserve">Photo </w:t>
      </w:r>
      <w:r w:rsidR="00D0357D" w:rsidRPr="000002DE">
        <w:t>ID</w:t>
      </w:r>
      <w:r w:rsidRPr="000002DE">
        <w:t xml:space="preserve"> card issued by a USA state or Canadian province.</w:t>
      </w:r>
    </w:p>
    <w:p w14:paraId="63443089" w14:textId="77777777" w:rsidR="005459FC" w:rsidRPr="000002DE" w:rsidRDefault="005459FC" w:rsidP="005C7921">
      <w:pPr>
        <w:pStyle w:val="ICAMBulletedList1"/>
      </w:pPr>
      <w:r w:rsidRPr="000002DE">
        <w:t>US Military or US Federal Government PIV/CAC (Smart) identification card (</w:t>
      </w:r>
      <w:proofErr w:type="gramStart"/>
      <w:r w:rsidRPr="000002DE">
        <w:t>DoD</w:t>
      </w:r>
      <w:proofErr w:type="gramEnd"/>
      <w:r w:rsidRPr="000002DE">
        <w:t xml:space="preserve">, </w:t>
      </w:r>
      <w:proofErr w:type="spellStart"/>
      <w:r w:rsidRPr="000002DE">
        <w:t>DoS</w:t>
      </w:r>
      <w:proofErr w:type="spellEnd"/>
      <w:r w:rsidRPr="000002DE">
        <w:t>, DHS, NDU, etc.)</w:t>
      </w:r>
    </w:p>
    <w:p w14:paraId="4A06E431" w14:textId="77777777" w:rsidR="005459FC" w:rsidRDefault="005459FC" w:rsidP="005C7921">
      <w:pPr>
        <w:pStyle w:val="ICAMBulletedList1"/>
      </w:pPr>
      <w:r w:rsidRPr="000002DE">
        <w:t>Valid passport issued by any country listed on the U.S. Department of State website.</w:t>
      </w:r>
    </w:p>
    <w:p w14:paraId="056CFF46" w14:textId="77777777" w:rsidR="005459FC" w:rsidRDefault="005459FC" w:rsidP="005C7921">
      <w:pPr>
        <w:pStyle w:val="ICAMBody"/>
      </w:pPr>
      <w:r w:rsidRPr="000F5EE4">
        <w:t>To find the nearest USDA Service Center with a</w:t>
      </w:r>
      <w:r w:rsidR="00A621E7">
        <w:t xml:space="preserve"> Local Registration Authority (</w:t>
      </w:r>
      <w:r w:rsidRPr="000F5EE4">
        <w:t>LRA</w:t>
      </w:r>
      <w:r w:rsidR="00A621E7">
        <w:t>)</w:t>
      </w:r>
      <w:r w:rsidRPr="000F5EE4">
        <w:t xml:space="preserve">, go to </w:t>
      </w:r>
      <w:r w:rsidRPr="005C7921">
        <w:rPr>
          <w:color w:val="0076AF"/>
          <w:u w:val="single"/>
        </w:rPr>
        <w:t xml:space="preserve">http://offices.sc.egov.usda.gov/locator/app?type=. </w:t>
      </w:r>
      <w:r w:rsidRPr="000F5EE4">
        <w:t>We recommend calling ahead to schedule an appointment.</w:t>
      </w:r>
      <w:r w:rsidR="00496C97">
        <w:t xml:space="preserve">  </w:t>
      </w:r>
    </w:p>
    <w:p w14:paraId="4189E13E" w14:textId="77777777" w:rsidR="005D0D68" w:rsidRDefault="005D0D68" w:rsidP="005C7921">
      <w:pPr>
        <w:pStyle w:val="ICAMBody"/>
      </w:pPr>
      <w:r>
        <w:rPr>
          <w:noProof/>
        </w:rPr>
        <w:drawing>
          <wp:inline distT="0" distB="0" distL="0" distR="0" wp14:anchorId="107D78E4" wp14:editId="3893703C">
            <wp:extent cx="5943600" cy="5529580"/>
            <wp:effectExtent l="0" t="0" r="0" b="0"/>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29580"/>
                    </a:xfrm>
                    <a:prstGeom prst="rect">
                      <a:avLst/>
                    </a:prstGeom>
                  </pic:spPr>
                </pic:pic>
              </a:graphicData>
            </a:graphic>
          </wp:inline>
        </w:drawing>
      </w:r>
    </w:p>
    <w:p w14:paraId="6192E5EE" w14:textId="77777777" w:rsidR="005D0D68" w:rsidRPr="000002DE" w:rsidRDefault="005D0D68" w:rsidP="005D0D68">
      <w:pPr>
        <w:pStyle w:val="Caption"/>
      </w:pPr>
      <w:bookmarkStart w:id="73" w:name="_Toc445903184"/>
      <w:r>
        <w:t xml:space="preserve">Figure </w:t>
      </w:r>
      <w:fldSimple w:instr=" SEQ Figure \* ARABIC ">
        <w:r w:rsidR="00E41A09">
          <w:rPr>
            <w:noProof/>
          </w:rPr>
          <w:t>10</w:t>
        </w:r>
      </w:fldSimple>
      <w:r>
        <w:t xml:space="preserve"> LRA authority locations</w:t>
      </w:r>
      <w:bookmarkEnd w:id="73"/>
    </w:p>
    <w:p w14:paraId="5B8BD691" w14:textId="77777777" w:rsidR="005459FC" w:rsidRPr="00BD0414" w:rsidRDefault="005459FC" w:rsidP="005C7921">
      <w:pPr>
        <w:pStyle w:val="ICAMBody"/>
        <w:rPr>
          <w:rStyle w:val="IntenseEmphasis"/>
        </w:rPr>
      </w:pPr>
      <w:r w:rsidRPr="00BD0414">
        <w:rPr>
          <w:rStyle w:val="IntenseEmphasis"/>
        </w:rPr>
        <w:t> </w:t>
      </w:r>
      <w:r w:rsidR="005D0D68" w:rsidRPr="00BD0414">
        <w:rPr>
          <w:rStyle w:val="IntenseEmphasis"/>
        </w:rPr>
        <w:t xml:space="preserve">Important: </w:t>
      </w:r>
      <w:hyperlink w:history="1">
        <w:r w:rsidR="006A73E7" w:rsidRPr="00BD0414">
          <w:rPr>
            <w:rStyle w:val="IntenseEmphasis"/>
          </w:rPr>
          <w:t xml:space="preserve">Before you visit a USDA Service Center, Verify that all of your information on file with USDA is correct.  Incorrect data will result in failure of the in-person Identity Proofing Process.  To verify or update your information, go to the eAuthentication web site at www.eauth.egov.usda.gov and click on Update your account, then log in with your User ID and password. Select Modify my profile and make any needed changes. </w:t>
        </w:r>
      </w:hyperlink>
    </w:p>
    <w:p w14:paraId="1EB3633A" w14:textId="77777777" w:rsidR="005459FC" w:rsidRDefault="005459FC" w:rsidP="005C7921">
      <w:pPr>
        <w:pStyle w:val="ICAMBody"/>
        <w:rPr>
          <w:rStyle w:val="Hyperlink"/>
        </w:rPr>
      </w:pPr>
      <w:r w:rsidRPr="005C7921">
        <w:t xml:space="preserve">If you experience any issues with self-registration or have </w:t>
      </w:r>
      <w:proofErr w:type="spellStart"/>
      <w:r w:rsidRPr="005C7921">
        <w:t>eAuthentication</w:t>
      </w:r>
      <w:proofErr w:type="spellEnd"/>
      <w:r w:rsidRPr="005C7921">
        <w:t xml:space="preserve"> related questions, contact the </w:t>
      </w:r>
      <w:proofErr w:type="spellStart"/>
      <w:r w:rsidRPr="005C7921">
        <w:t>eAuthentication</w:t>
      </w:r>
      <w:proofErr w:type="spellEnd"/>
      <w:r w:rsidRPr="005C7921">
        <w:t xml:space="preserve"> Help Desk for assistance: 1-800-457-3642 (Option 1) </w:t>
      </w:r>
      <w:hyperlink r:id="rId24" w:history="1">
        <w:r w:rsidRPr="001573D7">
          <w:rPr>
            <w:rStyle w:val="Hyperlink"/>
          </w:rPr>
          <w:t>eAuthHelpDesk@ftc.usda.gov</w:t>
        </w:r>
      </w:hyperlink>
    </w:p>
    <w:p w14:paraId="62F266C9" w14:textId="77777777" w:rsidR="0063261C" w:rsidRDefault="00FF532A" w:rsidP="00E82E98">
      <w:pPr>
        <w:pStyle w:val="Heading1"/>
        <w:rPr>
          <w:color w:val="0076AF"/>
        </w:rPr>
      </w:pPr>
      <w:bookmarkStart w:id="74" w:name="_Toc431191741"/>
      <w:bookmarkStart w:id="75" w:name="_Toc431195046"/>
      <w:bookmarkStart w:id="76" w:name="_Toc431195075"/>
      <w:bookmarkStart w:id="77" w:name="_Toc431191742"/>
      <w:bookmarkStart w:id="78" w:name="_Toc431195047"/>
      <w:bookmarkStart w:id="79" w:name="_Toc431195076"/>
      <w:bookmarkStart w:id="80" w:name="_Toc445903161"/>
      <w:bookmarkEnd w:id="74"/>
      <w:bookmarkEnd w:id="75"/>
      <w:bookmarkEnd w:id="76"/>
      <w:bookmarkEnd w:id="77"/>
      <w:bookmarkEnd w:id="78"/>
      <w:bookmarkEnd w:id="79"/>
      <w:r>
        <w:rPr>
          <w:color w:val="0076AF"/>
        </w:rPr>
        <w:t xml:space="preserve">Using </w:t>
      </w:r>
      <w:r w:rsidR="0063261C">
        <w:rPr>
          <w:color w:val="0076AF"/>
        </w:rPr>
        <w:t>Online Identity Proofing (OIDP)</w:t>
      </w:r>
      <w:bookmarkEnd w:id="80"/>
    </w:p>
    <w:p w14:paraId="085E0823" w14:textId="77777777" w:rsidR="00353CFE" w:rsidRDefault="00D52D6D" w:rsidP="006A73E7">
      <w:pPr>
        <w:pStyle w:val="ICAMBody"/>
      </w:pPr>
      <w:r w:rsidRPr="00D52D6D">
        <w:rPr>
          <w:noProof/>
          <w:color w:val="0076AF"/>
        </w:rPr>
        <mc:AlternateContent>
          <mc:Choice Requires="wps">
            <w:drawing>
              <wp:inline distT="0" distB="0" distL="0" distR="0" wp14:anchorId="0B458A7D" wp14:editId="05DE84FA">
                <wp:extent cx="5303520" cy="7589520"/>
                <wp:effectExtent l="0" t="0" r="11430" b="1143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589520"/>
                        </a:xfrm>
                        <a:prstGeom prst="rect">
                          <a:avLst/>
                        </a:prstGeom>
                        <a:solidFill>
                          <a:srgbClr val="FFFFFF"/>
                        </a:solidFill>
                        <a:ln w="9525">
                          <a:solidFill>
                            <a:srgbClr val="000000"/>
                          </a:solidFill>
                          <a:miter lim="800000"/>
                          <a:headEnd/>
                          <a:tailEnd/>
                        </a:ln>
                      </wps:spPr>
                      <wps:txbx>
                        <w:txbxContent>
                          <w:p w14:paraId="60C61E38" w14:textId="77777777" w:rsidR="00EF3C6E" w:rsidRPr="000C4187" w:rsidRDefault="00EF3C6E" w:rsidP="00D52D6D">
                            <w:pPr>
                              <w:rPr>
                                <w:b/>
                                <w:bCs/>
                                <w:sz w:val="24"/>
                                <w:szCs w:val="24"/>
                              </w:rPr>
                            </w:pPr>
                            <w:r w:rsidRPr="000C4187">
                              <w:rPr>
                                <w:b/>
                                <w:bCs/>
                                <w:sz w:val="24"/>
                                <w:szCs w:val="24"/>
                              </w:rPr>
                              <w:t>Consent statement</w:t>
                            </w:r>
                          </w:p>
                          <w:p w14:paraId="2B823B0A" w14:textId="77777777" w:rsidR="00EF3C6E" w:rsidRPr="000C4187" w:rsidRDefault="00EF3C6E" w:rsidP="00D52D6D">
                            <w:pPr>
                              <w:rPr>
                                <w:sz w:val="24"/>
                                <w:szCs w:val="24"/>
                              </w:rPr>
                            </w:pPr>
                            <w:r w:rsidRPr="000C4187">
                              <w:rPr>
                                <w:sz w:val="24"/>
                                <w:szCs w:val="24"/>
                              </w:rPr>
                              <w:t xml:space="preserve">By clicking the “I AGREE” button, you are providing written consent to the United States Department of Agriculture (USDA) under the Fair Credit Reporting Act authorizing the USDA to obtain information from your personal credit profile or other information from Experian. By clicking “I AGREE”, you agree to the </w:t>
                            </w:r>
                            <w:r w:rsidRPr="000C4187">
                              <w:rPr>
                                <w:color w:val="1F4E79"/>
                                <w:sz w:val="24"/>
                                <w:szCs w:val="24"/>
                                <w:u w:val="single"/>
                              </w:rPr>
                              <w:t>Terms of Service</w:t>
                            </w:r>
                            <w:r w:rsidRPr="000C4187">
                              <w:rPr>
                                <w:sz w:val="24"/>
                                <w:szCs w:val="24"/>
                              </w:rPr>
                              <w:t>, and you authorize the USDA to obtain such information solely to verify your identity for the purpose of avoiding fraudulent transactions in your name.</w:t>
                            </w:r>
                          </w:p>
                          <w:p w14:paraId="3E1FA94D" w14:textId="77777777" w:rsidR="00EF3C6E" w:rsidRPr="000C4187" w:rsidRDefault="00EF3C6E" w:rsidP="00D52D6D">
                            <w:r w:rsidRPr="000C4187">
                              <w:t>Terms of Service link:</w:t>
                            </w:r>
                          </w:p>
                          <w:p w14:paraId="5FAED16D" w14:textId="77777777" w:rsidR="00EF3C6E" w:rsidRPr="000C4187" w:rsidRDefault="00EF3C6E" w:rsidP="00D52D6D">
                            <w:pPr>
                              <w:rPr>
                                <w:b/>
                                <w:bCs/>
                                <w:sz w:val="24"/>
                                <w:szCs w:val="24"/>
                              </w:rPr>
                            </w:pPr>
                            <w:r w:rsidRPr="000C4187">
                              <w:rPr>
                                <w:b/>
                                <w:bCs/>
                                <w:sz w:val="24"/>
                                <w:szCs w:val="24"/>
                              </w:rPr>
                              <w:t>Terms of Service</w:t>
                            </w:r>
                          </w:p>
                          <w:p w14:paraId="50A5365C" w14:textId="77777777" w:rsidR="00EF3C6E" w:rsidRPr="000C4187" w:rsidRDefault="00EF3C6E" w:rsidP="00D52D6D">
                            <w:pPr>
                              <w:rPr>
                                <w:b/>
                                <w:bCs/>
                              </w:rPr>
                            </w:pPr>
                            <w:r w:rsidRPr="000C4187">
                              <w:rPr>
                                <w:b/>
                                <w:bCs/>
                              </w:rPr>
                              <w:t>You must be able to verify some information about yourself and:</w:t>
                            </w:r>
                          </w:p>
                          <w:p w14:paraId="6D23599C" w14:textId="77777777" w:rsidR="00EF3C6E" w:rsidRPr="000C4187" w:rsidRDefault="00EF3C6E" w:rsidP="00D52D6D">
                            <w:pPr>
                              <w:pStyle w:val="ListParagraph"/>
                              <w:numPr>
                                <w:ilvl w:val="0"/>
                                <w:numId w:val="46"/>
                              </w:numPr>
                            </w:pPr>
                            <w:r w:rsidRPr="000C4187">
                              <w:t>Have a Social Security Number</w:t>
                            </w:r>
                          </w:p>
                          <w:p w14:paraId="0031AEFC" w14:textId="77777777" w:rsidR="00EF3C6E" w:rsidRPr="000C4187" w:rsidRDefault="00EF3C6E" w:rsidP="00D52D6D">
                            <w:pPr>
                              <w:pStyle w:val="ListParagraph"/>
                              <w:numPr>
                                <w:ilvl w:val="0"/>
                                <w:numId w:val="46"/>
                              </w:numPr>
                            </w:pPr>
                            <w:r w:rsidRPr="000C4187">
                              <w:t>Have a U.S. mailing address</w:t>
                            </w:r>
                          </w:p>
                          <w:p w14:paraId="0D12B006" w14:textId="77777777" w:rsidR="00EF3C6E" w:rsidRPr="000C4187" w:rsidRDefault="00EF3C6E" w:rsidP="00D52D6D">
                            <w:r w:rsidRPr="000C4187">
                              <w:t xml:space="preserve">You can only verify your own identity.  You cannot attempt identity verification on behalf of another person or using another person’s information or identity, even if you have written permission.  Only you can use the </w:t>
                            </w:r>
                            <w:proofErr w:type="spellStart"/>
                            <w:r w:rsidRPr="000C4187">
                              <w:t>eAuthentication</w:t>
                            </w:r>
                            <w:proofErr w:type="spellEnd"/>
                            <w:r w:rsidRPr="000C4187">
                              <w:t xml:space="preserve"> account that you created. You can never share the use of your account with anyone else under any circumstances. You can never use another person’s account.</w:t>
                            </w:r>
                          </w:p>
                          <w:p w14:paraId="20F78BAF" w14:textId="77777777" w:rsidR="00EF3C6E" w:rsidRPr="000C4187" w:rsidRDefault="00EF3C6E" w:rsidP="00D52D6D">
                            <w:pPr>
                              <w:rPr>
                                <w:b/>
                                <w:bCs/>
                              </w:rPr>
                            </w:pPr>
                            <w:r w:rsidRPr="000C4187">
                              <w:rPr>
                                <w:b/>
                                <w:bCs/>
                              </w:rPr>
                              <w:t>What will we do with your information?</w:t>
                            </w:r>
                          </w:p>
                          <w:p w14:paraId="53B66E96" w14:textId="77777777" w:rsidR="00EF3C6E" w:rsidRPr="000C4187" w:rsidRDefault="00EF3C6E" w:rsidP="00D52D6D">
                            <w:r w:rsidRPr="000C4187">
                              <w:t xml:space="preserve">We use the information you give to us to verify your identity using Experian Credit Services. We do not store your Social Security Number. It is used only for identity verification purposes. When we make a verification request with Experian, they may use information from your credit report to help verify your identity. As a result, you may see an entry called a “soft inquiry” on your Experian credit report. This will show an inquiry by the United States Department of Agriculture with our address and the date of the request. Soft inquiries do not affect your credit score, and you do not incur any charges related to them. Soft inquiries are displayed in the version of the credit profile viewable only to consumers and are not reported to lenders. The soft inquiry will generally be removed from your credit report after 25 months.  Once your identity has been verified, you will not generate additional soft inquiries when logging in with your </w:t>
                            </w:r>
                            <w:proofErr w:type="spellStart"/>
                            <w:r w:rsidRPr="000C4187">
                              <w:t>eAuthentication</w:t>
                            </w:r>
                            <w:proofErr w:type="spellEnd"/>
                            <w:r w:rsidRPr="000C4187">
                              <w:t xml:space="preserve"> account.</w:t>
                            </w:r>
                          </w:p>
                          <w:p w14:paraId="18BD6007" w14:textId="77777777" w:rsidR="00EF3C6E" w:rsidRPr="000C4187" w:rsidRDefault="00EF3C6E" w:rsidP="00D52D6D">
                            <w:pPr>
                              <w:rPr>
                                <w:b/>
                                <w:bCs/>
                              </w:rPr>
                            </w:pPr>
                            <w:r w:rsidRPr="000C4187">
                              <w:rPr>
                                <w:b/>
                                <w:bCs/>
                              </w:rPr>
                              <w:t>What happens if you provide false information or misuse this service?</w:t>
                            </w:r>
                          </w:p>
                          <w:p w14:paraId="34199B26" w14:textId="77777777" w:rsidR="00EF3C6E" w:rsidRPr="000C4187" w:rsidRDefault="00EF3C6E" w:rsidP="00D52D6D">
                            <w:r w:rsidRPr="000C4187">
                              <w:t xml:space="preserve">You may be subject to criminal or civil penalties, or both, if you provide false or misleading statements in order to obtain an </w:t>
                            </w:r>
                            <w:proofErr w:type="spellStart"/>
                            <w:r w:rsidRPr="000C4187">
                              <w:t>eAuthentication</w:t>
                            </w:r>
                            <w:proofErr w:type="spellEnd"/>
                            <w:r w:rsidRPr="000C4187">
                              <w:t xml:space="preserve"> Level 2 credential, or engage in unauthorized use of this service.</w:t>
                            </w:r>
                          </w:p>
                          <w:p w14:paraId="5561D9E5" w14:textId="77777777" w:rsidR="00EF3C6E" w:rsidRPr="000C4187" w:rsidRDefault="00EF3C6E" w:rsidP="00D52D6D">
                            <w:pPr>
                              <w:rPr>
                                <w:b/>
                                <w:bCs/>
                              </w:rPr>
                            </w:pPr>
                            <w:r w:rsidRPr="000C4187">
                              <w:rPr>
                                <w:b/>
                                <w:bCs/>
                              </w:rPr>
                              <w:t>What are you responsible for?</w:t>
                            </w:r>
                          </w:p>
                          <w:p w14:paraId="25F0FEE9" w14:textId="77777777" w:rsidR="00EF3C6E" w:rsidRPr="000C4187" w:rsidRDefault="00EF3C6E" w:rsidP="00D52D6D">
                            <w:r w:rsidRPr="000C4187">
                              <w:t xml:space="preserve">You accept that the responsibility to properly protect any information provided to you by the United States Department of Agriculture is yours, and that you are the responsible party should any information on or from your computer or other device be improperly disclosed. You agree the USDA is not responsible for the improper disclosure of any information that USDA has provided to you, whether due to your own negligence or the wrongful acts of others. </w:t>
                            </w:r>
                          </w:p>
                          <w:p w14:paraId="296FE685" w14:textId="77777777" w:rsidR="00EF3C6E" w:rsidRDefault="00EF3C6E" w:rsidP="00D52D6D"/>
                        </w:txbxContent>
                      </wps:txbx>
                      <wps:bodyPr rot="0" vert="horz" wrap="square" lIns="91440" tIns="45720" rIns="91440" bIns="45720" anchor="t" anchorCtr="0">
                        <a:noAutofit/>
                      </wps:bodyPr>
                    </wps:wsp>
                  </a:graphicData>
                </a:graphic>
              </wp:inline>
            </w:drawing>
          </mc:Choice>
          <mc:Fallback>
            <w:pict>
              <v:shape w14:anchorId="0B458A7D" id="Text Box 2" o:spid="_x0000_s1031" type="#_x0000_t202" style="width:417.6pt;height:59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">
                <v:textbox>
                  <w:txbxContent>
                    <w:p w14:paraId="60C61E38" w14:textId="77777777" w:rsidR="00EF3C6E" w:rsidRPr="000C4187" w:rsidRDefault="00EF3C6E" w:rsidP="00D52D6D">
                      <w:pPr>
                        <w:rPr>
                          <w:b/>
                          <w:bCs/>
                          <w:sz w:val="24"/>
                          <w:szCs w:val="24"/>
                        </w:rPr>
                      </w:pPr>
                      <w:r w:rsidRPr="000C4187">
                        <w:rPr>
                          <w:b/>
                          <w:bCs/>
                          <w:sz w:val="24"/>
                          <w:szCs w:val="24"/>
                        </w:rPr>
                        <w:t>Consent statement</w:t>
                      </w:r>
                    </w:p>
                    <w:p w14:paraId="2B823B0A" w14:textId="77777777" w:rsidR="00EF3C6E" w:rsidRPr="000C4187" w:rsidRDefault="00EF3C6E" w:rsidP="00D52D6D">
                      <w:pPr>
                        <w:rPr>
                          <w:sz w:val="24"/>
                          <w:szCs w:val="24"/>
                        </w:rPr>
                      </w:pPr>
                      <w:r w:rsidRPr="000C4187">
                        <w:rPr>
                          <w:sz w:val="24"/>
                          <w:szCs w:val="24"/>
                        </w:rPr>
                        <w:t xml:space="preserve">By clicking the “I AGREE” button, you are providing written consent to the United States Department of Agriculture (USDA) under the Fair Credit Reporting Act authorizing the USDA to obtain information from your personal credit profile or other information from Experian. By clicking “I AGREE”, you agree to the </w:t>
                      </w:r>
                      <w:r w:rsidRPr="000C4187">
                        <w:rPr>
                          <w:color w:val="1F4E79"/>
                          <w:sz w:val="24"/>
                          <w:szCs w:val="24"/>
                          <w:u w:val="single"/>
                        </w:rPr>
                        <w:t>Terms of Service</w:t>
                      </w:r>
                      <w:r w:rsidRPr="000C4187">
                        <w:rPr>
                          <w:sz w:val="24"/>
                          <w:szCs w:val="24"/>
                        </w:rPr>
                        <w:t>, and you authorize the USDA to obtain such information solely to verify your identity for the purpose of avoiding fraudulent transactions in your name.</w:t>
                      </w:r>
                    </w:p>
                    <w:p w14:paraId="3E1FA94D" w14:textId="77777777" w:rsidR="00EF3C6E" w:rsidRPr="000C4187" w:rsidRDefault="00EF3C6E" w:rsidP="00D52D6D">
                      <w:r w:rsidRPr="000C4187">
                        <w:t>Terms of Service link:</w:t>
                      </w:r>
                    </w:p>
                    <w:p w14:paraId="5FAED16D" w14:textId="77777777" w:rsidR="00EF3C6E" w:rsidRPr="000C4187" w:rsidRDefault="00EF3C6E" w:rsidP="00D52D6D">
                      <w:pPr>
                        <w:rPr>
                          <w:b/>
                          <w:bCs/>
                          <w:sz w:val="24"/>
                          <w:szCs w:val="24"/>
                        </w:rPr>
                      </w:pPr>
                      <w:r w:rsidRPr="000C4187">
                        <w:rPr>
                          <w:b/>
                          <w:bCs/>
                          <w:sz w:val="24"/>
                          <w:szCs w:val="24"/>
                        </w:rPr>
                        <w:t>Terms of Service</w:t>
                      </w:r>
                    </w:p>
                    <w:p w14:paraId="50A5365C" w14:textId="77777777" w:rsidR="00EF3C6E" w:rsidRPr="000C4187" w:rsidRDefault="00EF3C6E" w:rsidP="00D52D6D">
                      <w:pPr>
                        <w:rPr>
                          <w:b/>
                          <w:bCs/>
                        </w:rPr>
                      </w:pPr>
                      <w:r w:rsidRPr="000C4187">
                        <w:rPr>
                          <w:b/>
                          <w:bCs/>
                        </w:rPr>
                        <w:t>You must be able to verify some information about yourself and:</w:t>
                      </w:r>
                    </w:p>
                    <w:p w14:paraId="6D23599C" w14:textId="77777777" w:rsidR="00EF3C6E" w:rsidRPr="000C4187" w:rsidRDefault="00EF3C6E" w:rsidP="00D52D6D">
                      <w:pPr>
                        <w:pStyle w:val="ListParagraph"/>
                        <w:numPr>
                          <w:ilvl w:val="0"/>
                          <w:numId w:val="46"/>
                        </w:numPr>
                      </w:pPr>
                      <w:r w:rsidRPr="000C4187">
                        <w:t>Have a Social Security Number</w:t>
                      </w:r>
                    </w:p>
                    <w:p w14:paraId="0031AEFC" w14:textId="77777777" w:rsidR="00EF3C6E" w:rsidRPr="000C4187" w:rsidRDefault="00EF3C6E" w:rsidP="00D52D6D">
                      <w:pPr>
                        <w:pStyle w:val="ListParagraph"/>
                        <w:numPr>
                          <w:ilvl w:val="0"/>
                          <w:numId w:val="46"/>
                        </w:numPr>
                      </w:pPr>
                      <w:r w:rsidRPr="000C4187">
                        <w:t>Have a U.S. mailing address</w:t>
                      </w:r>
                    </w:p>
                    <w:p w14:paraId="0D12B006" w14:textId="77777777" w:rsidR="00EF3C6E" w:rsidRPr="000C4187" w:rsidRDefault="00EF3C6E" w:rsidP="00D52D6D">
                      <w:r w:rsidRPr="000C4187">
                        <w:t>You can only verify your own identity.  You cannot attempt identity verification on behalf of another person or using another person’s information or identity, even if you have written permission.  Only you can use the eAuthentication account that you created. You can never share the use of your account with anyone else under any circumstances. You can never use another person’s account.</w:t>
                      </w:r>
                    </w:p>
                    <w:p w14:paraId="20F78BAF" w14:textId="77777777" w:rsidR="00EF3C6E" w:rsidRPr="000C4187" w:rsidRDefault="00EF3C6E" w:rsidP="00D52D6D">
                      <w:pPr>
                        <w:rPr>
                          <w:b/>
                          <w:bCs/>
                        </w:rPr>
                      </w:pPr>
                      <w:r w:rsidRPr="000C4187">
                        <w:rPr>
                          <w:b/>
                          <w:bCs/>
                        </w:rPr>
                        <w:t>What will we do with your information?</w:t>
                      </w:r>
                    </w:p>
                    <w:p w14:paraId="53B66E96" w14:textId="77777777" w:rsidR="00EF3C6E" w:rsidRPr="000C4187" w:rsidRDefault="00EF3C6E" w:rsidP="00D52D6D">
                      <w:r w:rsidRPr="000C4187">
                        <w:t>We use the information you give to us to verify your identity using Experian Credit Services. We do not store your Social Security Number. It is used only for identity verification purposes. When we make a verification request with Experian, they may use information from your credit report to help verify your identity. As a result, you may see an entry called a “soft inquiry” on your Experian credit report. This will show an inquiry by the United States Department of Agriculture with our address and the date of the request. Soft inquiries do not affect your credit score, and you do not incur any charges related to them. Soft inquiries are displayed in the version of the credit profile viewable only to consumers and are not reported to lenders. The soft inquiry will generally be removed from your credit report after 25 months.  Once your identity has been verified, you will not generate additional soft inquiries when logging in with your eAuthentication account.</w:t>
                      </w:r>
                    </w:p>
                    <w:p w14:paraId="18BD6007" w14:textId="77777777" w:rsidR="00EF3C6E" w:rsidRPr="000C4187" w:rsidRDefault="00EF3C6E" w:rsidP="00D52D6D">
                      <w:pPr>
                        <w:rPr>
                          <w:b/>
                          <w:bCs/>
                        </w:rPr>
                      </w:pPr>
                      <w:r w:rsidRPr="000C4187">
                        <w:rPr>
                          <w:b/>
                          <w:bCs/>
                        </w:rPr>
                        <w:t>What happens if you provide false information or misuse this service?</w:t>
                      </w:r>
                    </w:p>
                    <w:p w14:paraId="34199B26" w14:textId="77777777" w:rsidR="00EF3C6E" w:rsidRPr="000C4187" w:rsidRDefault="00EF3C6E" w:rsidP="00D52D6D">
                      <w:r w:rsidRPr="000C4187">
                        <w:t>You may be subject to criminal or civil penalties, or both, if you provide false or misleading statements in order to obtain an eAuthentication Level 2 credential, or engage in unauthorized use of this service.</w:t>
                      </w:r>
                    </w:p>
                    <w:p w14:paraId="5561D9E5" w14:textId="77777777" w:rsidR="00EF3C6E" w:rsidRPr="000C4187" w:rsidRDefault="00EF3C6E" w:rsidP="00D52D6D">
                      <w:pPr>
                        <w:rPr>
                          <w:b/>
                          <w:bCs/>
                        </w:rPr>
                      </w:pPr>
                      <w:r w:rsidRPr="000C4187">
                        <w:rPr>
                          <w:b/>
                          <w:bCs/>
                        </w:rPr>
                        <w:t>What are you responsible for?</w:t>
                      </w:r>
                    </w:p>
                    <w:p w14:paraId="25F0FEE9" w14:textId="77777777" w:rsidR="00EF3C6E" w:rsidRPr="000C4187" w:rsidRDefault="00EF3C6E" w:rsidP="00D52D6D">
                      <w:r w:rsidRPr="000C4187">
                        <w:t xml:space="preserve">You accept that the responsibility to properly protect any information provided to you by the United States Department of Agriculture is yours, and that you are the responsible party should any information on or from your computer or other device be improperly disclosed. You agree the USDA is not responsible for the improper disclosure of any information that USDA has provided to you, whether due to your own negligence or the wrongful acts of others. </w:t>
                      </w:r>
                    </w:p>
                    <w:p w14:paraId="296FE685" w14:textId="77777777" w:rsidR="00EF3C6E" w:rsidRDefault="00EF3C6E" w:rsidP="00D52D6D"/>
                  </w:txbxContent>
                </v:textbox>
                <w10:anchorlock/>
              </v:shape>
            </w:pict>
          </mc:Fallback>
        </mc:AlternateContent>
      </w:r>
    </w:p>
    <w:p w14:paraId="1A6AD566" w14:textId="77777777" w:rsidR="0063261C" w:rsidRDefault="0063261C" w:rsidP="006A73E7">
      <w:pPr>
        <w:pStyle w:val="ICAMBody"/>
      </w:pPr>
      <w:r w:rsidRPr="004C2168">
        <w:t>Perform the following steps to valid</w:t>
      </w:r>
      <w:r w:rsidR="006A73E7">
        <w:t xml:space="preserve">ate your Level 2 account. </w:t>
      </w:r>
      <w:r w:rsidRPr="004C2168">
        <w:t xml:space="preserve">Go to USDA </w:t>
      </w:r>
      <w:proofErr w:type="spellStart"/>
      <w:r w:rsidRPr="004C2168">
        <w:t>eAuthentication</w:t>
      </w:r>
      <w:proofErr w:type="spellEnd"/>
      <w:r w:rsidRPr="004C2168">
        <w:t xml:space="preserve"> website</w:t>
      </w:r>
      <w:r w:rsidR="00F56F48">
        <w:t xml:space="preserve"> </w:t>
      </w:r>
      <w:hyperlink r:id="rId25" w:history="1">
        <w:r w:rsidRPr="00C0221E">
          <w:rPr>
            <w:color w:val="0070C0"/>
            <w:u w:val="single"/>
          </w:rPr>
          <w:t>https://www.eauth.usda.gov</w:t>
        </w:r>
      </w:hyperlink>
      <w:r w:rsidRPr="004C2168">
        <w:t xml:space="preserve">. </w:t>
      </w:r>
    </w:p>
    <w:p w14:paraId="0F8963C1" w14:textId="77777777" w:rsidR="00FD3523" w:rsidRPr="004C2168" w:rsidRDefault="00FD3523" w:rsidP="00FD3523">
      <w:pPr>
        <w:pStyle w:val="ICAMNumberedlist1"/>
        <w:numPr>
          <w:ilvl w:val="0"/>
          <w:numId w:val="0"/>
        </w:numPr>
        <w:ind w:left="720"/>
      </w:pPr>
      <w:r>
        <w:rPr>
          <w:noProof/>
        </w:rPr>
        <mc:AlternateContent>
          <mc:Choice Requires="wps">
            <w:drawing>
              <wp:anchor distT="0" distB="0" distL="114300" distR="114300" simplePos="0" relativeHeight="251675648" behindDoc="0" locked="0" layoutInCell="1" allowOverlap="1" wp14:anchorId="44A01AB3" wp14:editId="4D2D217D">
                <wp:simplePos x="0" y="0"/>
                <wp:positionH relativeFrom="column">
                  <wp:posOffset>586740</wp:posOffset>
                </wp:positionH>
                <wp:positionV relativeFrom="paragraph">
                  <wp:posOffset>1592580</wp:posOffset>
                </wp:positionV>
                <wp:extent cx="1188720" cy="198120"/>
                <wp:effectExtent l="0" t="0" r="11430" b="11430"/>
                <wp:wrapNone/>
                <wp:docPr id="9225" name="Oval 9225"/>
                <wp:cNvGraphicFramePr/>
                <a:graphic xmlns:a="http://schemas.openxmlformats.org/drawingml/2006/main">
                  <a:graphicData uri="http://schemas.microsoft.com/office/word/2010/wordprocessingShape">
                    <wps:wsp>
                      <wps:cNvSpPr/>
                      <wps:spPr>
                        <a:xfrm>
                          <a:off x="0" y="0"/>
                          <a:ext cx="11887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C0431" id="Oval 9225" o:spid="_x0000_s1026" style="position:absolute;margin-left:46.2pt;margin-top:125.4pt;width:93.6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" filled="f" strokecolor="red" strokeweight="2pt"/>
            </w:pict>
          </mc:Fallback>
        </mc:AlternateContent>
      </w:r>
      <w:r>
        <w:rPr>
          <w:noProof/>
        </w:rPr>
        <w:drawing>
          <wp:inline distT="0" distB="0" distL="0" distR="0" wp14:anchorId="576A97CB" wp14:editId="2F4E295A">
            <wp:extent cx="5943600" cy="4205605"/>
            <wp:effectExtent l="0" t="0" r="0" b="444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eauth hom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205605"/>
                    </a:xfrm>
                    <a:prstGeom prst="rect">
                      <a:avLst/>
                    </a:prstGeom>
                  </pic:spPr>
                </pic:pic>
              </a:graphicData>
            </a:graphic>
          </wp:inline>
        </w:drawing>
      </w:r>
    </w:p>
    <w:p w14:paraId="24C49159" w14:textId="77777777" w:rsidR="00FD3523" w:rsidRDefault="00FD3523" w:rsidP="00FD3523">
      <w:pPr>
        <w:pStyle w:val="Caption"/>
      </w:pPr>
      <w:bookmarkStart w:id="81" w:name="_Toc445903185"/>
      <w:r>
        <w:t xml:space="preserve">Figure </w:t>
      </w:r>
      <w:fldSimple w:instr=" SEQ Figure \* ARABIC ">
        <w:r w:rsidR="00E41A09">
          <w:rPr>
            <w:noProof/>
          </w:rPr>
          <w:t>11</w:t>
        </w:r>
      </w:fldSimple>
      <w:r>
        <w:t xml:space="preserve"> </w:t>
      </w:r>
      <w:proofErr w:type="spellStart"/>
      <w:r>
        <w:t>eAuthentication</w:t>
      </w:r>
      <w:proofErr w:type="spellEnd"/>
      <w:r>
        <w:t xml:space="preserve"> Home</w:t>
      </w:r>
      <w:bookmarkEnd w:id="81"/>
    </w:p>
    <w:p w14:paraId="2408B995" w14:textId="77777777" w:rsidR="0063261C" w:rsidRPr="004C2168" w:rsidRDefault="0063261C" w:rsidP="0063261C">
      <w:pPr>
        <w:pStyle w:val="ICAMNumberedlist1"/>
        <w:numPr>
          <w:ilvl w:val="0"/>
          <w:numId w:val="42"/>
        </w:numPr>
      </w:pPr>
      <w:r>
        <w:t xml:space="preserve">Click </w:t>
      </w:r>
      <w:r w:rsidR="00342AAC">
        <w:t xml:space="preserve">on </w:t>
      </w:r>
      <w:r>
        <w:t>Update your account</w:t>
      </w:r>
      <w:r w:rsidRPr="004C2168">
        <w:t xml:space="preserve"> on the left side and log into your </w:t>
      </w:r>
      <w:proofErr w:type="spellStart"/>
      <w:r w:rsidRPr="004C2168">
        <w:t>eAuth</w:t>
      </w:r>
      <w:proofErr w:type="spellEnd"/>
      <w:r w:rsidRPr="004C2168">
        <w:t xml:space="preserve"> profile. </w:t>
      </w:r>
    </w:p>
    <w:p w14:paraId="7DC45015" w14:textId="77777777" w:rsidR="0063261C" w:rsidRPr="004C2168" w:rsidRDefault="0063261C" w:rsidP="0063261C">
      <w:pPr>
        <w:pStyle w:val="ICAMNumberedlist1"/>
        <w:numPr>
          <w:ilvl w:val="0"/>
          <w:numId w:val="42"/>
        </w:numPr>
      </w:pPr>
      <w:r w:rsidRPr="004C2168">
        <w:t>Click on the Users tab</w:t>
      </w:r>
      <w:r>
        <w:t>.</w:t>
      </w:r>
    </w:p>
    <w:p w14:paraId="6F41365A" w14:textId="77777777" w:rsidR="0063261C" w:rsidRPr="004C2168" w:rsidRDefault="0063261C" w:rsidP="0063261C">
      <w:pPr>
        <w:pStyle w:val="ICAMNumberedlist1"/>
        <w:numPr>
          <w:ilvl w:val="0"/>
          <w:numId w:val="42"/>
        </w:numPr>
      </w:pPr>
      <w:r w:rsidRPr="004C2168">
        <w:t>Click on the Manage Users link to expand the list of options</w:t>
      </w:r>
      <w:r>
        <w:t>.</w:t>
      </w:r>
    </w:p>
    <w:p w14:paraId="33CF1D4C" w14:textId="77777777" w:rsidR="00353CFE" w:rsidRDefault="0063261C" w:rsidP="00342AAC">
      <w:pPr>
        <w:pStyle w:val="ICAMNumberedlist1"/>
        <w:numPr>
          <w:ilvl w:val="0"/>
          <w:numId w:val="42"/>
        </w:numPr>
      </w:pPr>
      <w:r w:rsidRPr="004C2168">
        <w:t>Click on the Validate Level 2 Customer – OIDP</w:t>
      </w:r>
      <w:r>
        <w:t>.</w:t>
      </w:r>
      <w:r w:rsidR="00342AAC">
        <w:t xml:space="preserve"> </w:t>
      </w:r>
      <w:r w:rsidRPr="004C2168">
        <w:t xml:space="preserve">The Validate Level 2 Customer </w:t>
      </w:r>
      <w:proofErr w:type="gramStart"/>
      <w:r w:rsidRPr="004C2168">
        <w:t xml:space="preserve">–  </w:t>
      </w:r>
      <w:r w:rsidR="00C0221E">
        <w:t>&lt;</w:t>
      </w:r>
      <w:proofErr w:type="gramEnd"/>
      <w:r w:rsidR="00C0221E">
        <w:t>Agency&gt; OIDP-LRA:</w:t>
      </w:r>
      <w:r w:rsidRPr="004C2168">
        <w:t xml:space="preserve"> Select User page is displayed</w:t>
      </w:r>
      <w:r>
        <w:t>.</w:t>
      </w:r>
    </w:p>
    <w:p w14:paraId="2BA3B72A" w14:textId="77777777" w:rsidR="00353CFE" w:rsidRDefault="00353CFE">
      <w:r>
        <w:br w:type="page"/>
      </w:r>
    </w:p>
    <w:p w14:paraId="42B695D5" w14:textId="77777777" w:rsidR="0063261C" w:rsidRDefault="0063261C" w:rsidP="00353CFE">
      <w:pPr>
        <w:pStyle w:val="ICAMNumberedlist1"/>
        <w:numPr>
          <w:ilvl w:val="0"/>
          <w:numId w:val="0"/>
        </w:numPr>
        <w:ind w:left="1440"/>
      </w:pPr>
    </w:p>
    <w:p w14:paraId="719EE278" w14:textId="77777777" w:rsidR="00CE61B4" w:rsidRDefault="00CE61B4" w:rsidP="00CE61B4">
      <w:pPr>
        <w:pStyle w:val="ICAMNumberedlist1"/>
        <w:numPr>
          <w:ilvl w:val="0"/>
          <w:numId w:val="0"/>
        </w:numPr>
        <w:ind w:left="720"/>
      </w:pPr>
      <w:r w:rsidRPr="00CE61B4">
        <w:rPr>
          <w:noProof/>
        </w:rPr>
        <w:drawing>
          <wp:inline distT="0" distB="0" distL="0" distR="0" wp14:anchorId="64953D08" wp14:editId="4C5345DB">
            <wp:extent cx="2286000" cy="1771487"/>
            <wp:effectExtent l="0" t="0" r="0" b="63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303632" cy="1785151"/>
                    </a:xfrm>
                    <a:prstGeom prst="rect">
                      <a:avLst/>
                    </a:prstGeom>
                    <a:noFill/>
                    <a:ln>
                      <a:noFill/>
                    </a:ln>
                    <a:effectLst/>
                    <a:extLst/>
                  </pic:spPr>
                </pic:pic>
              </a:graphicData>
            </a:graphic>
          </wp:inline>
        </w:drawing>
      </w:r>
    </w:p>
    <w:p w14:paraId="77630A7B" w14:textId="77777777" w:rsidR="00CE61B4" w:rsidRPr="004C2168" w:rsidRDefault="00263000" w:rsidP="00263000">
      <w:pPr>
        <w:pStyle w:val="Caption"/>
      </w:pPr>
      <w:bookmarkStart w:id="82" w:name="_Toc445903186"/>
      <w:r>
        <w:t xml:space="preserve">Figure </w:t>
      </w:r>
      <w:fldSimple w:instr=" SEQ Figure \* ARABIC ">
        <w:r w:rsidR="00E41A09">
          <w:rPr>
            <w:noProof/>
          </w:rPr>
          <w:t>12</w:t>
        </w:r>
      </w:fldSimple>
      <w:r>
        <w:t xml:space="preserve"> User's tab</w:t>
      </w:r>
      <w:bookmarkEnd w:id="82"/>
    </w:p>
    <w:p w14:paraId="2D95F850" w14:textId="77777777" w:rsidR="0063261C" w:rsidRDefault="0063261C" w:rsidP="00342AAC">
      <w:pPr>
        <w:pStyle w:val="ICAMNumberedlist1"/>
        <w:numPr>
          <w:ilvl w:val="0"/>
          <w:numId w:val="42"/>
        </w:numPr>
      </w:pPr>
      <w:r w:rsidRPr="004C2168">
        <w:t>Select Last Name from the Search Option drop down menu</w:t>
      </w:r>
      <w:r>
        <w:t>.</w:t>
      </w:r>
      <w:r w:rsidR="00342AAC">
        <w:t xml:space="preserve"> </w:t>
      </w:r>
      <w:r>
        <w:t xml:space="preserve">Leave the “=” </w:t>
      </w:r>
      <w:r w:rsidR="002527F5">
        <w:t xml:space="preserve">in the next box to </w:t>
      </w:r>
      <w:r w:rsidRPr="004C2168">
        <w:t>specify exact match (Equals “=</w:t>
      </w:r>
      <w:proofErr w:type="gramStart"/>
      <w:r w:rsidRPr="004C2168">
        <w:t>“ is</w:t>
      </w:r>
      <w:proofErr w:type="gramEnd"/>
      <w:r w:rsidRPr="004C2168">
        <w:t xml:space="preserve"> the default</w:t>
      </w:r>
      <w:r w:rsidR="000F552A" w:rsidRPr="004C2168">
        <w:t>).</w:t>
      </w:r>
    </w:p>
    <w:p w14:paraId="6D63D0A1" w14:textId="77777777" w:rsidR="00CE61B4" w:rsidRDefault="00F53214" w:rsidP="00CE61B4">
      <w:pPr>
        <w:pStyle w:val="ICAMNumberedlist1"/>
        <w:numPr>
          <w:ilvl w:val="0"/>
          <w:numId w:val="0"/>
        </w:numPr>
        <w:ind w:left="1440" w:hanging="720"/>
      </w:pPr>
      <w:r w:rsidRPr="00CE61B4">
        <w:rPr>
          <w:noProof/>
        </w:rPr>
        <mc:AlternateContent>
          <mc:Choice Requires="wps">
            <w:drawing>
              <wp:anchor distT="0" distB="0" distL="114300" distR="114300" simplePos="0" relativeHeight="251668480" behindDoc="0" locked="0" layoutInCell="1" allowOverlap="1" wp14:anchorId="31ABB641" wp14:editId="237BB155">
                <wp:simplePos x="0" y="0"/>
                <wp:positionH relativeFrom="column">
                  <wp:posOffset>1765935</wp:posOffset>
                </wp:positionH>
                <wp:positionV relativeFrom="paragraph">
                  <wp:posOffset>62230</wp:posOffset>
                </wp:positionV>
                <wp:extent cx="2407920" cy="522605"/>
                <wp:effectExtent l="0" t="0" r="11430" b="1249045"/>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522605"/>
                        </a:xfrm>
                        <a:prstGeom prst="wedgeRectCallout">
                          <a:avLst>
                            <a:gd name="adj1" fmla="val -31085"/>
                            <a:gd name="adj2" fmla="val 283508"/>
                          </a:avLst>
                        </a:prstGeom>
                        <a:noFill/>
                        <a:ln w="9525">
                          <a:solidFill>
                            <a:srgbClr val="FF0000"/>
                          </a:solidFill>
                          <a:miter lim="800000"/>
                          <a:headEnd/>
                          <a:tailEnd/>
                        </a:ln>
                      </wps:spPr>
                      <wps:txbx>
                        <w:txbxContent>
                          <w:p w14:paraId="1107C8B8" w14:textId="77777777" w:rsidR="00EF3C6E" w:rsidRPr="00F53214" w:rsidRDefault="00EF3C6E" w:rsidP="00CE61B4">
                            <w:pPr>
                              <w:pStyle w:val="NormalWeb"/>
                              <w:spacing w:before="101" w:beforeAutospacing="0" w:after="0" w:afterAutospacing="0"/>
                              <w:textAlignment w:val="baseline"/>
                              <w:rPr>
                                <w:sz w:val="20"/>
                                <w:szCs w:val="20"/>
                              </w:rPr>
                            </w:pPr>
                            <w:r w:rsidRPr="00F53214">
                              <w:rPr>
                                <w:rFonts w:ascii="Arial" w:eastAsia="MS PGothic" w:hAnsi="Arial" w:cs="MS PGothic"/>
                                <w:bCs/>
                                <w:color w:val="FF0000"/>
                                <w:kern w:val="24"/>
                                <w:sz w:val="20"/>
                                <w:szCs w:val="20"/>
                              </w:rPr>
                              <w:t>The drop down menus allow the LRA to manipulate the search criteria</w:t>
                            </w:r>
                          </w:p>
                        </w:txbxContent>
                      </wps:txbx>
                      <wps:bodyPr anchor="ctr"/>
                    </wps:wsp>
                  </a:graphicData>
                </a:graphic>
              </wp:anchor>
            </w:drawing>
          </mc:Choice>
          <mc:Fallback>
            <w:pict>
              <v:shapetype w14:anchorId="31ABB64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32" type="#_x0000_t61" style="position:absolute;left:0;text-align:left;margin-left:139.05pt;margin-top:4.9pt;width:189.6pt;height:41.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" adj="4086,72038" filled="f" strokecolor="red">
                <v:textbox>
                  <w:txbxContent>
                    <w:p w14:paraId="1107C8B8" w14:textId="77777777" w:rsidR="00EF3C6E" w:rsidRPr="00F53214" w:rsidRDefault="00EF3C6E" w:rsidP="00CE61B4">
                      <w:pPr>
                        <w:pStyle w:val="NormalWeb"/>
                        <w:spacing w:before="101" w:beforeAutospacing="0" w:after="0" w:afterAutospacing="0"/>
                        <w:textAlignment w:val="baseline"/>
                        <w:rPr>
                          <w:sz w:val="20"/>
                          <w:szCs w:val="20"/>
                        </w:rPr>
                      </w:pPr>
                      <w:r w:rsidRPr="00F53214">
                        <w:rPr>
                          <w:rFonts w:ascii="Arial" w:eastAsia="MS PGothic" w:hAnsi="Arial" w:cs="MS PGothic"/>
                          <w:bCs/>
                          <w:color w:val="FF0000"/>
                          <w:kern w:val="24"/>
                          <w:sz w:val="20"/>
                          <w:szCs w:val="20"/>
                        </w:rPr>
                        <w:t>The drop down menus allow the LRA to manipulate the search criteria</w:t>
                      </w:r>
                    </w:p>
                  </w:txbxContent>
                </v:textbox>
              </v:shape>
            </w:pict>
          </mc:Fallback>
        </mc:AlternateContent>
      </w:r>
    </w:p>
    <w:p w14:paraId="294799D7" w14:textId="77777777" w:rsidR="00CE61B4" w:rsidRDefault="00CE61B4" w:rsidP="00CE61B4">
      <w:pPr>
        <w:pStyle w:val="ICAMNumberedlist1"/>
        <w:numPr>
          <w:ilvl w:val="0"/>
          <w:numId w:val="0"/>
        </w:numPr>
        <w:ind w:left="1440" w:hanging="720"/>
      </w:pPr>
    </w:p>
    <w:p w14:paraId="3AE58F91" w14:textId="77777777" w:rsidR="00CE61B4" w:rsidRDefault="00CE61B4" w:rsidP="00CE61B4">
      <w:pPr>
        <w:pStyle w:val="ICAMNumberedlist1"/>
        <w:numPr>
          <w:ilvl w:val="0"/>
          <w:numId w:val="0"/>
        </w:numPr>
        <w:ind w:left="1440" w:hanging="720"/>
      </w:pPr>
    </w:p>
    <w:p w14:paraId="13C18BF0" w14:textId="77777777" w:rsidR="00CE61B4" w:rsidRDefault="00CE61B4" w:rsidP="00CE61B4">
      <w:pPr>
        <w:pStyle w:val="ICAMNumberedlist1"/>
        <w:numPr>
          <w:ilvl w:val="0"/>
          <w:numId w:val="0"/>
        </w:numPr>
        <w:ind w:left="720"/>
      </w:pPr>
      <w:r w:rsidRPr="00CE61B4">
        <w:rPr>
          <w:noProof/>
        </w:rPr>
        <w:drawing>
          <wp:inline distT="0" distB="0" distL="0" distR="0" wp14:anchorId="5B4EDBED" wp14:editId="7B57E8F6">
            <wp:extent cx="3716789" cy="1827495"/>
            <wp:effectExtent l="0" t="0" r="0" b="190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16789" cy="18274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3223D00" w14:textId="77777777" w:rsidR="00CE61B4" w:rsidRPr="004C2168" w:rsidRDefault="00263000" w:rsidP="00263000">
      <w:pPr>
        <w:pStyle w:val="Caption"/>
      </w:pPr>
      <w:bookmarkStart w:id="83" w:name="_Toc445903187"/>
      <w:r>
        <w:t xml:space="preserve">Figure </w:t>
      </w:r>
      <w:fldSimple w:instr=" SEQ Figure \* ARABIC ">
        <w:r w:rsidR="00E41A09">
          <w:rPr>
            <w:noProof/>
          </w:rPr>
          <w:t>13</w:t>
        </w:r>
      </w:fldSimple>
      <w:r>
        <w:t xml:space="preserve"> Drop down menu</w:t>
      </w:r>
      <w:bookmarkEnd w:id="83"/>
    </w:p>
    <w:p w14:paraId="538ACF10" w14:textId="77777777" w:rsidR="0063261C" w:rsidRDefault="00FF5C29" w:rsidP="0063261C">
      <w:pPr>
        <w:pStyle w:val="ICAMNumberedlist1"/>
        <w:numPr>
          <w:ilvl w:val="0"/>
          <w:numId w:val="42"/>
        </w:numPr>
      </w:pPr>
      <w:r>
        <w:t>Enter your</w:t>
      </w:r>
      <w:r w:rsidR="0063261C" w:rsidRPr="004C2168">
        <w:t xml:space="preserve"> last name as </w:t>
      </w:r>
      <w:r>
        <w:t xml:space="preserve">entered when registering for an account and as </w:t>
      </w:r>
      <w:r w:rsidR="0063261C" w:rsidRPr="004C2168">
        <w:t xml:space="preserve">printed on </w:t>
      </w:r>
      <w:r w:rsidR="00CD37F9">
        <w:t>your</w:t>
      </w:r>
      <w:r w:rsidR="0063261C" w:rsidRPr="004C2168">
        <w:t xml:space="preserve"> valid form of identification</w:t>
      </w:r>
      <w:r w:rsidR="00CD37F9">
        <w:t>.</w:t>
      </w:r>
      <w:r w:rsidR="0063261C" w:rsidRPr="004C2168">
        <w:t xml:space="preserve"> (Not case sensitive)</w:t>
      </w:r>
      <w:r w:rsidR="0063261C">
        <w:t>.</w:t>
      </w:r>
    </w:p>
    <w:p w14:paraId="0F367D26" w14:textId="77777777" w:rsidR="00CE61B4" w:rsidRDefault="00CE61B4" w:rsidP="00CE61B4">
      <w:pPr>
        <w:pStyle w:val="ICAMFigureCaption"/>
      </w:pPr>
    </w:p>
    <w:p w14:paraId="386BC73D" w14:textId="77777777" w:rsidR="00CE61B4" w:rsidRDefault="00CE61B4" w:rsidP="00CE61B4">
      <w:pPr>
        <w:pStyle w:val="ICAMFigureCaption"/>
      </w:pPr>
      <w:r w:rsidRPr="00CE61B4">
        <w:rPr>
          <w:noProof/>
        </w:rPr>
        <w:drawing>
          <wp:inline distT="0" distB="0" distL="0" distR="0" wp14:anchorId="76912BB6" wp14:editId="3A46D92F">
            <wp:extent cx="3936131" cy="1597659"/>
            <wp:effectExtent l="0" t="0" r="7620" b="317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936131" cy="15976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9C73DFD" w14:textId="77777777" w:rsidR="00CE61B4" w:rsidRDefault="00263000" w:rsidP="00263000">
      <w:pPr>
        <w:pStyle w:val="Caption"/>
      </w:pPr>
      <w:bookmarkStart w:id="84" w:name="_Toc445903188"/>
      <w:r>
        <w:t xml:space="preserve">Figure </w:t>
      </w:r>
      <w:fldSimple w:instr=" SEQ Figure \* ARABIC ">
        <w:r w:rsidR="00E41A09">
          <w:rPr>
            <w:noProof/>
          </w:rPr>
          <w:t>14</w:t>
        </w:r>
      </w:fldSimple>
      <w:r>
        <w:t xml:space="preserve"> Entering user names</w:t>
      </w:r>
      <w:bookmarkEnd w:id="84"/>
    </w:p>
    <w:p w14:paraId="0BA1C9B0" w14:textId="77777777" w:rsidR="0063261C" w:rsidRPr="004C2168" w:rsidRDefault="0063261C" w:rsidP="0063261C">
      <w:pPr>
        <w:pStyle w:val="ICAMNumberedlist1"/>
        <w:numPr>
          <w:ilvl w:val="0"/>
          <w:numId w:val="42"/>
        </w:numPr>
      </w:pPr>
      <w:r w:rsidRPr="004C2168">
        <w:t>Click the “+” button to display add</w:t>
      </w:r>
      <w:r w:rsidR="00342AAC">
        <w:t>itional search criteria (such as</w:t>
      </w:r>
      <w:r w:rsidRPr="004C2168">
        <w:t xml:space="preserve"> First Name, User ID, State)</w:t>
      </w:r>
      <w:r>
        <w:t>.</w:t>
      </w:r>
    </w:p>
    <w:p w14:paraId="58C30FF2" w14:textId="77777777" w:rsidR="0063261C" w:rsidRPr="004C2168" w:rsidRDefault="00342AAC" w:rsidP="00342AAC">
      <w:pPr>
        <w:pStyle w:val="ICAMNumberedlist1"/>
        <w:numPr>
          <w:ilvl w:val="0"/>
          <w:numId w:val="42"/>
        </w:numPr>
      </w:pPr>
      <w:r>
        <w:t>Select First Name</w:t>
      </w:r>
      <w:r w:rsidR="0063261C" w:rsidRPr="004C2168">
        <w:t xml:space="preserve"> from the second Search Option drop down menu</w:t>
      </w:r>
      <w:r w:rsidR="0063261C">
        <w:t>.</w:t>
      </w:r>
      <w:r>
        <w:t xml:space="preserve"> </w:t>
      </w:r>
      <w:r w:rsidR="0063261C" w:rsidRPr="004C2168">
        <w:t>Leave the “=” again to specific an exact match</w:t>
      </w:r>
      <w:r w:rsidR="0063261C">
        <w:t>.</w:t>
      </w:r>
    </w:p>
    <w:p w14:paraId="4E479ACB" w14:textId="77777777" w:rsidR="00FF5C29" w:rsidRDefault="00FF5C29" w:rsidP="00FF5C29">
      <w:pPr>
        <w:pStyle w:val="ICAMNumberedlist1"/>
        <w:numPr>
          <w:ilvl w:val="0"/>
          <w:numId w:val="42"/>
        </w:numPr>
      </w:pPr>
      <w:r>
        <w:t>Enter your</w:t>
      </w:r>
      <w:r w:rsidRPr="004C2168">
        <w:t xml:space="preserve"> </w:t>
      </w:r>
      <w:r>
        <w:t>first</w:t>
      </w:r>
      <w:r w:rsidRPr="004C2168">
        <w:t xml:space="preserve"> name as </w:t>
      </w:r>
      <w:r>
        <w:t xml:space="preserve">entered when registering for an account and as </w:t>
      </w:r>
      <w:r w:rsidRPr="004C2168">
        <w:t xml:space="preserve">printed on </w:t>
      </w:r>
      <w:r w:rsidR="00CD37F9">
        <w:t xml:space="preserve">your </w:t>
      </w:r>
      <w:r w:rsidRPr="004C2168">
        <w:t>valid form of identification. (Not case sensitive)</w:t>
      </w:r>
      <w:r>
        <w:t>.</w:t>
      </w:r>
    </w:p>
    <w:p w14:paraId="2C0A3C75" w14:textId="77777777" w:rsidR="0063261C" w:rsidRDefault="00342AAC" w:rsidP="00342AAC">
      <w:pPr>
        <w:pStyle w:val="ICAMNumberedlist1"/>
        <w:numPr>
          <w:ilvl w:val="0"/>
          <w:numId w:val="42"/>
        </w:numPr>
      </w:pPr>
      <w:r>
        <w:t xml:space="preserve">Click </w:t>
      </w:r>
      <w:r w:rsidR="0063261C" w:rsidRPr="004C2168">
        <w:t>Search</w:t>
      </w:r>
      <w:r w:rsidR="0063261C">
        <w:t>.</w:t>
      </w:r>
      <w:r>
        <w:t xml:space="preserve"> </w:t>
      </w:r>
      <w:r w:rsidR="0063261C" w:rsidRPr="004C2168">
        <w:t>Searc</w:t>
      </w:r>
      <w:r>
        <w:t xml:space="preserve">h results are displayed on the </w:t>
      </w:r>
      <w:r w:rsidR="0063261C" w:rsidRPr="004C2168">
        <w:t xml:space="preserve">Validate Level 2 Customer – </w:t>
      </w:r>
      <w:r w:rsidR="00DF6366">
        <w:t>&lt;Agency&gt; OIDP LRA:</w:t>
      </w:r>
      <w:r w:rsidR="0063261C" w:rsidRPr="004C2168">
        <w:t xml:space="preserve"> Select User screen</w:t>
      </w:r>
      <w:r w:rsidR="0063261C">
        <w:t>.</w:t>
      </w:r>
    </w:p>
    <w:p w14:paraId="1FBE1EC3" w14:textId="77777777" w:rsidR="00342AAC" w:rsidRDefault="0063261C" w:rsidP="0063261C">
      <w:pPr>
        <w:pStyle w:val="ICAMNumberedlist1"/>
        <w:numPr>
          <w:ilvl w:val="0"/>
          <w:numId w:val="42"/>
        </w:numPr>
      </w:pPr>
      <w:r w:rsidRPr="004C2168">
        <w:t>If</w:t>
      </w:r>
      <w:r w:rsidR="00FF5C29">
        <w:t xml:space="preserve"> your </w:t>
      </w:r>
      <w:r w:rsidRPr="004C2168">
        <w:t xml:space="preserve">name </w:t>
      </w:r>
      <w:r w:rsidR="00FF5C29">
        <w:t xml:space="preserve">appears </w:t>
      </w:r>
      <w:r w:rsidRPr="004C2168">
        <w:t>in the search results</w:t>
      </w:r>
      <w:r w:rsidR="00FF5C29">
        <w:t>,</w:t>
      </w:r>
      <w:r w:rsidRPr="004C2168">
        <w:t xml:space="preserve"> click on the circle to the far left, next to</w:t>
      </w:r>
      <w:r w:rsidR="00FD3B41">
        <w:t xml:space="preserve"> </w:t>
      </w:r>
      <w:r w:rsidR="00FF5C29">
        <w:t xml:space="preserve">your </w:t>
      </w:r>
      <w:r w:rsidRPr="004C2168">
        <w:t xml:space="preserve">Login ID.  The circle will fill when selected. </w:t>
      </w:r>
    </w:p>
    <w:p w14:paraId="5BAED28A" w14:textId="77777777" w:rsidR="0063261C" w:rsidRDefault="0063261C" w:rsidP="0063261C">
      <w:pPr>
        <w:pStyle w:val="ICAMNumberedlist1"/>
        <w:numPr>
          <w:ilvl w:val="0"/>
          <w:numId w:val="42"/>
        </w:numPr>
      </w:pPr>
      <w:r w:rsidRPr="004C2168">
        <w:t xml:space="preserve">Click </w:t>
      </w:r>
      <w:r w:rsidRPr="00967D40">
        <w:t>Select</w:t>
      </w:r>
      <w:r w:rsidRPr="004C2168">
        <w:t xml:space="preserve"> in the bottom right </w:t>
      </w:r>
      <w:r>
        <w:t xml:space="preserve">corner to retrieve </w:t>
      </w:r>
      <w:r w:rsidR="00FF5C29">
        <w:t>your</w:t>
      </w:r>
      <w:r w:rsidRPr="004C2168">
        <w:t xml:space="preserve"> profile for validation.</w:t>
      </w:r>
      <w:r w:rsidR="00CE61B4" w:rsidRPr="00CE61B4">
        <w:rPr>
          <w:noProof/>
        </w:rPr>
        <w:t xml:space="preserve"> </w:t>
      </w:r>
    </w:p>
    <w:p w14:paraId="5CCFDEB5" w14:textId="77777777" w:rsidR="00CE61B4" w:rsidRDefault="004F1103" w:rsidP="00CE61B4">
      <w:pPr>
        <w:pStyle w:val="ICAMNumberedlist1"/>
        <w:numPr>
          <w:ilvl w:val="0"/>
          <w:numId w:val="0"/>
        </w:numPr>
        <w:ind w:left="1440" w:hanging="720"/>
        <w:rPr>
          <w:noProof/>
        </w:rPr>
      </w:pPr>
      <w:r w:rsidRPr="00CE61B4">
        <w:rPr>
          <w:noProof/>
        </w:rPr>
        <mc:AlternateContent>
          <mc:Choice Requires="wps">
            <w:drawing>
              <wp:anchor distT="0" distB="0" distL="114300" distR="114300" simplePos="0" relativeHeight="251670528" behindDoc="0" locked="0" layoutInCell="1" allowOverlap="1" wp14:anchorId="4B06A17C" wp14:editId="586E01D7">
                <wp:simplePos x="0" y="0"/>
                <wp:positionH relativeFrom="column">
                  <wp:posOffset>3573780</wp:posOffset>
                </wp:positionH>
                <wp:positionV relativeFrom="paragraph">
                  <wp:posOffset>1905</wp:posOffset>
                </wp:positionV>
                <wp:extent cx="2894965" cy="662305"/>
                <wp:effectExtent l="609600" t="0" r="19685" b="747395"/>
                <wp:wrapNone/>
                <wp:docPr id="921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662305"/>
                        </a:xfrm>
                        <a:prstGeom prst="wedgeRectCallout">
                          <a:avLst>
                            <a:gd name="adj1" fmla="val -69667"/>
                            <a:gd name="adj2" fmla="val 152737"/>
                          </a:avLst>
                        </a:prstGeom>
                        <a:noFill/>
                        <a:ln w="9525">
                          <a:solidFill>
                            <a:srgbClr val="FF0000"/>
                          </a:solidFill>
                          <a:miter lim="800000"/>
                          <a:headEnd/>
                          <a:tailEnd/>
                        </a:ln>
                      </wps:spPr>
                      <wps:txbx>
                        <w:txbxContent>
                          <w:p w14:paraId="48F0F0D0" w14:textId="77777777" w:rsidR="00EF3C6E" w:rsidRDefault="00EF3C6E" w:rsidP="00CE61B4">
                            <w:pPr>
                              <w:pStyle w:val="NormalWeb"/>
                              <w:spacing w:before="118" w:beforeAutospacing="0" w:after="0" w:afterAutospacing="0"/>
                              <w:textAlignment w:val="baseline"/>
                            </w:pPr>
                            <w:r w:rsidRPr="00F53214">
                              <w:rPr>
                                <w:rFonts w:asciiTheme="minorHAnsi" w:eastAsia="MS PGothic" w:hAnsi="Calibri" w:cs="MS PGothic"/>
                                <w:color w:val="FF0000"/>
                                <w:kern w:val="24"/>
                                <w:sz w:val="20"/>
                                <w:szCs w:val="20"/>
                              </w:rPr>
                              <w:t xml:space="preserve">The Assurance Level will indicate Level 1 until the LRA validates the customer’s identity submits the Validate Level 2 Customer – &lt;Agency&gt; OIDP LRA </w:t>
                            </w:r>
                            <w:r>
                              <w:rPr>
                                <w:rFonts w:asciiTheme="minorHAnsi" w:eastAsia="MS PGothic" w:hAnsi="Calibri" w:cs="MS PGothic"/>
                                <w:color w:val="FF0000"/>
                                <w:kern w:val="24"/>
                                <w:sz w:val="28"/>
                                <w:szCs w:val="28"/>
                              </w:rPr>
                              <w:t>task</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06A17C" id="AutoShape 57" o:spid="_x0000_s1033" type="#_x0000_t61" style="position:absolute;left:0;text-align:left;margin-left:281.4pt;margin-top:.15pt;width:227.95pt;height:5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" adj="-4248,43791" filled="f" strokecolor="red">
                <v:textbox>
                  <w:txbxContent>
                    <w:p w14:paraId="48F0F0D0" w14:textId="77777777" w:rsidR="00EF3C6E" w:rsidRDefault="00EF3C6E" w:rsidP="00CE61B4">
                      <w:pPr>
                        <w:pStyle w:val="NormalWeb"/>
                        <w:spacing w:before="118" w:beforeAutospacing="0" w:after="0" w:afterAutospacing="0"/>
                        <w:textAlignment w:val="baseline"/>
                      </w:pPr>
                      <w:r w:rsidRPr="00F53214">
                        <w:rPr>
                          <w:rFonts w:asciiTheme="minorHAnsi" w:eastAsia="MS PGothic" w:hAnsi="Calibri" w:cs="MS PGothic"/>
                          <w:color w:val="FF0000"/>
                          <w:kern w:val="24"/>
                          <w:sz w:val="20"/>
                          <w:szCs w:val="20"/>
                        </w:rPr>
                        <w:t xml:space="preserve">The Assurance Level will indicate Level 1 until the LRA validates the customer’s identity submits the Validate Level 2 Customer – &lt;Agency&gt; OIDP LRA </w:t>
                      </w:r>
                      <w:r>
                        <w:rPr>
                          <w:rFonts w:asciiTheme="minorHAnsi" w:eastAsia="MS PGothic" w:hAnsi="Calibri" w:cs="MS PGothic"/>
                          <w:color w:val="FF0000"/>
                          <w:kern w:val="24"/>
                          <w:sz w:val="28"/>
                          <w:szCs w:val="28"/>
                        </w:rPr>
                        <w:t>task</w:t>
                      </w:r>
                    </w:p>
                  </w:txbxContent>
                </v:textbox>
              </v:shape>
            </w:pict>
          </mc:Fallback>
        </mc:AlternateContent>
      </w:r>
    </w:p>
    <w:p w14:paraId="2D9FB925" w14:textId="77777777" w:rsidR="00CE61B4" w:rsidRDefault="00CE61B4" w:rsidP="00CE61B4">
      <w:pPr>
        <w:pStyle w:val="ICAMNumberedlist1"/>
        <w:numPr>
          <w:ilvl w:val="0"/>
          <w:numId w:val="0"/>
        </w:numPr>
        <w:ind w:left="1440" w:hanging="720"/>
      </w:pPr>
    </w:p>
    <w:p w14:paraId="638E8FCA" w14:textId="77777777" w:rsidR="00CE61B4" w:rsidRDefault="00CE61B4" w:rsidP="00CE61B4">
      <w:pPr>
        <w:pStyle w:val="ICAMNumberedlist1"/>
        <w:numPr>
          <w:ilvl w:val="0"/>
          <w:numId w:val="0"/>
        </w:numPr>
        <w:ind w:left="1440" w:hanging="720"/>
      </w:pPr>
    </w:p>
    <w:p w14:paraId="6F2F1FEE" w14:textId="77777777" w:rsidR="00CE61B4" w:rsidRDefault="00CE61B4" w:rsidP="00CE61B4">
      <w:pPr>
        <w:pStyle w:val="ICAMNumberedlist1"/>
        <w:numPr>
          <w:ilvl w:val="0"/>
          <w:numId w:val="0"/>
        </w:numPr>
        <w:ind w:left="1440" w:hanging="720"/>
      </w:pPr>
      <w:r w:rsidRPr="00CE61B4">
        <w:rPr>
          <w:noProof/>
        </w:rPr>
        <w:drawing>
          <wp:inline distT="0" distB="0" distL="0" distR="0" wp14:anchorId="0F496F3F" wp14:editId="0F3D8B12">
            <wp:extent cx="5943600" cy="953770"/>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53770"/>
                    </a:xfrm>
                    <a:prstGeom prst="rect">
                      <a:avLst/>
                    </a:prstGeom>
                    <a:noFill/>
                    <a:ln>
                      <a:noFill/>
                    </a:ln>
                    <a:effectLst/>
                    <a:extLst/>
                  </pic:spPr>
                </pic:pic>
              </a:graphicData>
            </a:graphic>
          </wp:inline>
        </w:drawing>
      </w:r>
    </w:p>
    <w:p w14:paraId="7DE8EEB5" w14:textId="77777777" w:rsidR="00CE61B4" w:rsidRDefault="00263000" w:rsidP="00263000">
      <w:pPr>
        <w:pStyle w:val="Caption"/>
      </w:pPr>
      <w:bookmarkStart w:id="85" w:name="_Toc445903189"/>
      <w:r>
        <w:t xml:space="preserve">Figure </w:t>
      </w:r>
      <w:fldSimple w:instr=" SEQ Figure \* ARABIC ">
        <w:r w:rsidR="00E41A09">
          <w:rPr>
            <w:noProof/>
          </w:rPr>
          <w:t>15</w:t>
        </w:r>
      </w:fldSimple>
      <w:r>
        <w:t xml:space="preserve"> Assurance level</w:t>
      </w:r>
      <w:bookmarkEnd w:id="85"/>
    </w:p>
    <w:p w14:paraId="6C1AA2B1" w14:textId="77777777" w:rsidR="00CE61B4" w:rsidRDefault="00CE61B4" w:rsidP="00CE61B4">
      <w:pPr>
        <w:pStyle w:val="ICAMNumberedlist1"/>
        <w:numPr>
          <w:ilvl w:val="0"/>
          <w:numId w:val="0"/>
        </w:numPr>
        <w:ind w:left="1440" w:hanging="720"/>
      </w:pPr>
      <w:r w:rsidRPr="00CE61B4">
        <w:rPr>
          <w:noProof/>
        </w:rPr>
        <w:drawing>
          <wp:inline distT="0" distB="0" distL="0" distR="0" wp14:anchorId="470CFA72" wp14:editId="57F0B723">
            <wp:extent cx="4198068" cy="3950563"/>
            <wp:effectExtent l="0" t="0" r="0" b="0"/>
            <wp:docPr id="9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8068" cy="39505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4E053C4" w14:textId="77777777" w:rsidR="00CE61B4" w:rsidRDefault="00263000" w:rsidP="00263000">
      <w:pPr>
        <w:pStyle w:val="Caption"/>
      </w:pPr>
      <w:bookmarkStart w:id="86" w:name="_Toc445903190"/>
      <w:r>
        <w:t xml:space="preserve">Figure </w:t>
      </w:r>
      <w:fldSimple w:instr=" SEQ Figure \* ARABIC ">
        <w:r w:rsidR="00E41A09">
          <w:rPr>
            <w:noProof/>
          </w:rPr>
          <w:t>16</w:t>
        </w:r>
      </w:fldSimple>
      <w:r>
        <w:t xml:space="preserve"> Level 2 customer validation</w:t>
      </w:r>
      <w:bookmarkEnd w:id="86"/>
    </w:p>
    <w:p w14:paraId="3CFA5C99" w14:textId="77777777" w:rsidR="0063261C" w:rsidRPr="005B553F" w:rsidRDefault="0063261C" w:rsidP="0063261C">
      <w:pPr>
        <w:pStyle w:val="ICAMNumberedlist1"/>
        <w:numPr>
          <w:ilvl w:val="0"/>
          <w:numId w:val="42"/>
        </w:numPr>
      </w:pPr>
      <w:r w:rsidRPr="005B553F">
        <w:t xml:space="preserve">Using the Validate </w:t>
      </w:r>
      <w:r>
        <w:t xml:space="preserve">Level 2 Customer – </w:t>
      </w:r>
      <w:r w:rsidR="00DF6366">
        <w:t>&lt;Agency&gt; OIPD LRA Profile</w:t>
      </w:r>
      <w:r>
        <w:t xml:space="preserve"> </w:t>
      </w:r>
      <w:r w:rsidRPr="005B553F">
        <w:t>task, review the information listed in the</w:t>
      </w:r>
      <w:r w:rsidR="00FD3B41">
        <w:t xml:space="preserve"> your</w:t>
      </w:r>
      <w:r w:rsidRPr="005B553F">
        <w:t xml:space="preserve"> User Profile</w:t>
      </w:r>
      <w:r>
        <w:t>.</w:t>
      </w:r>
    </w:p>
    <w:p w14:paraId="6BBF1D9D" w14:textId="77777777" w:rsidR="004F1103" w:rsidRDefault="004F1103">
      <w:pPr>
        <w:rPr>
          <w:rStyle w:val="SubtleEmphasis"/>
          <w:rFonts w:ascii="Times New Roman" w:hAnsi="Times New Roman" w:cs="Times New Roman"/>
          <w:sz w:val="24"/>
          <w:szCs w:val="24"/>
        </w:rPr>
      </w:pPr>
      <w:r>
        <w:rPr>
          <w:rStyle w:val="SubtleEmphasis"/>
        </w:rPr>
        <w:br w:type="page"/>
      </w:r>
    </w:p>
    <w:p w14:paraId="1DE00D8B" w14:textId="77777777" w:rsidR="0063261C" w:rsidRDefault="0063261C" w:rsidP="004F1103">
      <w:pPr>
        <w:pStyle w:val="ICAMBody"/>
        <w:rPr>
          <w:rStyle w:val="SubtleEmphasis"/>
        </w:rPr>
      </w:pPr>
      <w:r w:rsidRPr="0063261C">
        <w:rPr>
          <w:rStyle w:val="SubtleEmphasis"/>
        </w:rPr>
        <w:t>Note:  If the information in the profile does not exactly match the first name, last name and date of birth on the Government Issued ID,</w:t>
      </w:r>
      <w:r w:rsidR="00FD3B41">
        <w:rPr>
          <w:rStyle w:val="SubtleEmphasis"/>
        </w:rPr>
        <w:t xml:space="preserve"> you will need to </w:t>
      </w:r>
      <w:r w:rsidRPr="0063261C">
        <w:rPr>
          <w:rStyle w:val="SubtleEmphasis"/>
        </w:rPr>
        <w:t xml:space="preserve">correct </w:t>
      </w:r>
      <w:r w:rsidR="00FD3B41">
        <w:rPr>
          <w:rStyle w:val="SubtleEmphasis"/>
        </w:rPr>
        <w:t>your</w:t>
      </w:r>
      <w:r w:rsidRPr="0063261C">
        <w:rPr>
          <w:rStyle w:val="SubtleEmphasis"/>
        </w:rPr>
        <w:t xml:space="preserve"> User Profile using the </w:t>
      </w:r>
      <w:r w:rsidR="00342AAC" w:rsidRPr="00342AAC">
        <w:rPr>
          <w:rStyle w:val="SubtleEmphasis"/>
        </w:rPr>
        <w:t>A</w:t>
      </w:r>
      <w:r w:rsidRPr="00342AAC">
        <w:rPr>
          <w:rStyle w:val="SubtleEmphasis"/>
        </w:rPr>
        <w:t xml:space="preserve">pply for Level 2 Account task. </w:t>
      </w:r>
      <w:r w:rsidR="00FD3B41">
        <w:rPr>
          <w:rStyle w:val="SubtleEmphasis"/>
        </w:rPr>
        <w:t>You</w:t>
      </w:r>
      <w:r w:rsidRPr="00342AAC">
        <w:rPr>
          <w:rStyle w:val="SubtleEmphasis"/>
        </w:rPr>
        <w:t xml:space="preserve"> should then contact Call Center Pilot LRA to complete the </w:t>
      </w:r>
      <w:proofErr w:type="spellStart"/>
      <w:r w:rsidRPr="00342AAC">
        <w:rPr>
          <w:rStyle w:val="SubtleEmphasis"/>
        </w:rPr>
        <w:t>eAuthentication</w:t>
      </w:r>
      <w:proofErr w:type="spellEnd"/>
      <w:r w:rsidRPr="00342AAC">
        <w:rPr>
          <w:rStyle w:val="SubtleEmphasis"/>
        </w:rPr>
        <w:t xml:space="preserve"> Identity Proofing process.</w:t>
      </w:r>
    </w:p>
    <w:p w14:paraId="37744A90" w14:textId="77777777" w:rsidR="0063261C" w:rsidRPr="0062549B" w:rsidRDefault="0063261C" w:rsidP="0063261C">
      <w:pPr>
        <w:pStyle w:val="ICAMNumberedlist1"/>
      </w:pPr>
      <w:r w:rsidRPr="0062549B">
        <w:t>Once</w:t>
      </w:r>
      <w:r w:rsidR="00FD3B41" w:rsidRPr="0062549B">
        <w:t xml:space="preserve"> your</w:t>
      </w:r>
      <w:r w:rsidRPr="0062549B">
        <w:t xml:space="preserve"> </w:t>
      </w:r>
      <w:proofErr w:type="spellStart"/>
      <w:r w:rsidRPr="0062549B">
        <w:t>eAuthentication</w:t>
      </w:r>
      <w:proofErr w:type="spellEnd"/>
      <w:r w:rsidRPr="0062549B">
        <w:t xml:space="preserve"> Profile matches </w:t>
      </w:r>
      <w:r w:rsidR="00FD3B41" w:rsidRPr="0062549B">
        <w:t>your</w:t>
      </w:r>
      <w:r w:rsidRPr="0062549B">
        <w:t xml:space="preserve"> Government Issued ID, access the </w:t>
      </w:r>
      <w:r w:rsidR="0062549B" w:rsidRPr="0062549B">
        <w:t xml:space="preserve">national credit bureau </w:t>
      </w:r>
      <w:r w:rsidRPr="0062549B">
        <w:t>portal and input t</w:t>
      </w:r>
      <w:r w:rsidR="00FD3B41" w:rsidRPr="0062549B">
        <w:t>he required information from</w:t>
      </w:r>
      <w:r w:rsidRPr="0062549B">
        <w:t xml:space="preserve"> </w:t>
      </w:r>
      <w:r w:rsidR="00FD3B41" w:rsidRPr="0062549B">
        <w:t>your</w:t>
      </w:r>
      <w:r w:rsidRPr="0062549B">
        <w:t xml:space="preserve"> profile. </w:t>
      </w:r>
    </w:p>
    <w:p w14:paraId="035D5194" w14:textId="77777777" w:rsidR="0063261C" w:rsidRPr="0062549B" w:rsidRDefault="0063261C" w:rsidP="0063261C">
      <w:pPr>
        <w:pStyle w:val="ICAMNumberedlist1"/>
      </w:pPr>
      <w:r w:rsidRPr="0062549B">
        <w:t xml:space="preserve">When the </w:t>
      </w:r>
      <w:r w:rsidR="0062549B" w:rsidRPr="0062549B">
        <w:t>national credit bureau</w:t>
      </w:r>
      <w:r w:rsidRPr="0062549B">
        <w:t xml:space="preserve"> portal returns a series of Quiz Questions, read them and submit the answers.</w:t>
      </w:r>
    </w:p>
    <w:p w14:paraId="2E0F5762" w14:textId="77777777" w:rsidR="00CE61B4" w:rsidRDefault="00CE61B4" w:rsidP="00CE61B4">
      <w:pPr>
        <w:pStyle w:val="ICAMNumberedlist1"/>
        <w:numPr>
          <w:ilvl w:val="0"/>
          <w:numId w:val="0"/>
        </w:numPr>
        <w:ind w:left="1440" w:hanging="720"/>
      </w:pPr>
      <w:r w:rsidRPr="00CE61B4">
        <w:rPr>
          <w:noProof/>
        </w:rPr>
        <w:drawing>
          <wp:inline distT="0" distB="0" distL="0" distR="0" wp14:anchorId="48AE9DBE" wp14:editId="6DE66EAB">
            <wp:extent cx="4171950" cy="3686175"/>
            <wp:effectExtent l="0" t="0" r="0" b="9525"/>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3686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D98226C" w14:textId="77777777" w:rsidR="00CE61B4" w:rsidRDefault="00CE61B4" w:rsidP="00CE61B4">
      <w:pPr>
        <w:pStyle w:val="ICAMNumberedlist1"/>
        <w:numPr>
          <w:ilvl w:val="0"/>
          <w:numId w:val="0"/>
        </w:numPr>
        <w:ind w:left="1440" w:hanging="720"/>
      </w:pPr>
    </w:p>
    <w:p w14:paraId="706D3836" w14:textId="77777777" w:rsidR="00CE61B4" w:rsidRDefault="00427E64" w:rsidP="00CE61B4">
      <w:pPr>
        <w:pStyle w:val="ICAMNumberedlist1"/>
        <w:numPr>
          <w:ilvl w:val="0"/>
          <w:numId w:val="0"/>
        </w:numPr>
        <w:ind w:left="1440" w:hanging="720"/>
      </w:pPr>
      <w:r w:rsidRPr="00CE61B4">
        <w:rPr>
          <w:noProof/>
        </w:rPr>
        <mc:AlternateContent>
          <mc:Choice Requires="wps">
            <w:drawing>
              <wp:anchor distT="0" distB="0" distL="114300" distR="114300" simplePos="0" relativeHeight="251672576" behindDoc="0" locked="0" layoutInCell="1" allowOverlap="1" wp14:anchorId="3C307E7F" wp14:editId="2B71A907">
                <wp:simplePos x="0" y="0"/>
                <wp:positionH relativeFrom="column">
                  <wp:posOffset>457200</wp:posOffset>
                </wp:positionH>
                <wp:positionV relativeFrom="paragraph">
                  <wp:posOffset>15240</wp:posOffset>
                </wp:positionV>
                <wp:extent cx="1549946" cy="526053"/>
                <wp:effectExtent l="0" t="609600" r="431800" b="26670"/>
                <wp:wrapNone/>
                <wp:docPr id="922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946" cy="526053"/>
                        </a:xfrm>
                        <a:prstGeom prst="wedgeRectCallout">
                          <a:avLst>
                            <a:gd name="adj1" fmla="val 73910"/>
                            <a:gd name="adj2" fmla="val -155909"/>
                          </a:avLst>
                        </a:prstGeom>
                        <a:noFill/>
                        <a:ln w="9525">
                          <a:solidFill>
                            <a:srgbClr val="FF0000"/>
                          </a:solidFill>
                          <a:miter lim="800000"/>
                          <a:headEnd/>
                          <a:tailEnd/>
                        </a:ln>
                      </wps:spPr>
                      <wps:txbx>
                        <w:txbxContent>
                          <w:p w14:paraId="3BCF6416" w14:textId="77777777" w:rsidR="00EF3C6E" w:rsidRDefault="00EF3C6E" w:rsidP="00CE61B4">
                            <w:pPr>
                              <w:pStyle w:val="NormalWeb"/>
                              <w:spacing w:before="84" w:beforeAutospacing="0" w:after="0" w:afterAutospacing="0"/>
                              <w:jc w:val="center"/>
                              <w:textAlignment w:val="baseline"/>
                            </w:pPr>
                            <w:r>
                              <w:rPr>
                                <w:rFonts w:ascii="Arial" w:eastAsia="MS PGothic" w:hAnsi="Arial" w:cs="MS PGothic"/>
                                <w:color w:val="FF0000"/>
                                <w:kern w:val="24"/>
                                <w:sz w:val="20"/>
                                <w:szCs w:val="20"/>
                              </w:rPr>
                              <w:t>National credit bureau</w:t>
                            </w:r>
                          </w:p>
                          <w:p w14:paraId="1E3F7C62" w14:textId="77777777" w:rsidR="00EF3C6E" w:rsidRDefault="00EF3C6E" w:rsidP="00CE61B4">
                            <w:pPr>
                              <w:pStyle w:val="NormalWeb"/>
                              <w:spacing w:before="84" w:beforeAutospacing="0" w:after="0" w:afterAutospacing="0"/>
                              <w:jc w:val="center"/>
                              <w:textAlignment w:val="baseline"/>
                            </w:pPr>
                            <w:r>
                              <w:rPr>
                                <w:rFonts w:asciiTheme="minorHAnsi" w:eastAsia="MS PGothic" w:hAnsi="Calibri" w:cs="MS PGothic"/>
                                <w:color w:val="FF0000"/>
                                <w:kern w:val="24"/>
                                <w:sz w:val="20"/>
                                <w:szCs w:val="20"/>
                              </w:rPr>
                              <w:t>Transaction #</w:t>
                            </w:r>
                          </w:p>
                        </w:txbxContent>
                      </wps:txbx>
                      <wps:bodyPr anchor="ctr"/>
                    </wps:wsp>
                  </a:graphicData>
                </a:graphic>
              </wp:anchor>
            </w:drawing>
          </mc:Choice>
          <mc:Fallback>
            <w:pict>
              <v:shape w14:anchorId="3C307E7F" id="_x0000_s1034" type="#_x0000_t61" style="position:absolute;left:0;text-align:left;margin-left:36pt;margin-top:1.2pt;width:122.05pt;height:41.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" adj="26765,-22876" filled="f" strokecolor="red">
                <v:textbox>
                  <w:txbxContent>
                    <w:p w14:paraId="3BCF6416" w14:textId="77777777" w:rsidR="00EF3C6E" w:rsidRDefault="00EF3C6E" w:rsidP="00CE61B4">
                      <w:pPr>
                        <w:pStyle w:val="NormalWeb"/>
                        <w:spacing w:before="84" w:beforeAutospacing="0" w:after="0" w:afterAutospacing="0"/>
                        <w:jc w:val="center"/>
                        <w:textAlignment w:val="baseline"/>
                      </w:pPr>
                      <w:r>
                        <w:rPr>
                          <w:rFonts w:ascii="Arial" w:eastAsia="MS PGothic" w:hAnsi="Arial" w:cs="MS PGothic"/>
                          <w:color w:val="FF0000"/>
                          <w:kern w:val="24"/>
                          <w:sz w:val="20"/>
                          <w:szCs w:val="20"/>
                        </w:rPr>
                        <w:t>National credit bureau</w:t>
                      </w:r>
                    </w:p>
                    <w:p w14:paraId="1E3F7C62" w14:textId="77777777" w:rsidR="00EF3C6E" w:rsidRDefault="00EF3C6E" w:rsidP="00CE61B4">
                      <w:pPr>
                        <w:pStyle w:val="NormalWeb"/>
                        <w:spacing w:before="84" w:beforeAutospacing="0" w:after="0" w:afterAutospacing="0"/>
                        <w:jc w:val="center"/>
                        <w:textAlignment w:val="baseline"/>
                      </w:pPr>
                      <w:r>
                        <w:rPr>
                          <w:rFonts w:asciiTheme="minorHAnsi" w:eastAsia="MS PGothic" w:hAnsi="Calibri" w:cs="MS PGothic"/>
                          <w:color w:val="FF0000"/>
                          <w:kern w:val="24"/>
                          <w:sz w:val="20"/>
                          <w:szCs w:val="20"/>
                        </w:rPr>
                        <w:t>Transaction #</w:t>
                      </w:r>
                    </w:p>
                  </w:txbxContent>
                </v:textbox>
              </v:shape>
            </w:pict>
          </mc:Fallback>
        </mc:AlternateContent>
      </w:r>
    </w:p>
    <w:p w14:paraId="29126B8D" w14:textId="77777777" w:rsidR="00CE61B4" w:rsidRDefault="00CE61B4" w:rsidP="00CE61B4">
      <w:pPr>
        <w:pStyle w:val="ICAMNumberedlist1"/>
        <w:numPr>
          <w:ilvl w:val="0"/>
          <w:numId w:val="0"/>
        </w:numPr>
        <w:ind w:left="1440" w:hanging="720"/>
      </w:pPr>
    </w:p>
    <w:p w14:paraId="42B4C47C" w14:textId="77777777" w:rsidR="00CE61B4" w:rsidRDefault="00CE61B4" w:rsidP="00CE61B4">
      <w:pPr>
        <w:pStyle w:val="ICAMNumberedlist1"/>
        <w:numPr>
          <w:ilvl w:val="0"/>
          <w:numId w:val="0"/>
        </w:numPr>
        <w:ind w:left="1440" w:hanging="720"/>
      </w:pPr>
    </w:p>
    <w:p w14:paraId="2BE28EBB" w14:textId="77777777" w:rsidR="00CE61B4" w:rsidRDefault="00263000" w:rsidP="00263000">
      <w:pPr>
        <w:pStyle w:val="Caption"/>
      </w:pPr>
      <w:bookmarkStart w:id="87" w:name="_Toc445903191"/>
      <w:r>
        <w:t xml:space="preserve">Figure </w:t>
      </w:r>
      <w:fldSimple w:instr=" SEQ Figure \* ARABIC ">
        <w:r w:rsidR="00E41A09">
          <w:rPr>
            <w:noProof/>
          </w:rPr>
          <w:t>17</w:t>
        </w:r>
      </w:fldSimple>
      <w:r w:rsidR="000F552A">
        <w:t xml:space="preserve"> Level 2 customer validation p</w:t>
      </w:r>
      <w:r>
        <w:t>ilot</w:t>
      </w:r>
      <w:bookmarkEnd w:id="87"/>
    </w:p>
    <w:p w14:paraId="2D8A72ED" w14:textId="77777777" w:rsidR="0063261C" w:rsidRPr="0062549B" w:rsidRDefault="00342AAC" w:rsidP="0063261C">
      <w:pPr>
        <w:pStyle w:val="ICAMNumberedlist1"/>
      </w:pPr>
      <w:r w:rsidRPr="0062549B">
        <w:t>The portal will return a P</w:t>
      </w:r>
      <w:r w:rsidR="0063261C" w:rsidRPr="0062549B">
        <w:t xml:space="preserve">ass or Fail response, or a secondary Quiz Question. </w:t>
      </w:r>
    </w:p>
    <w:p w14:paraId="3367C384" w14:textId="77777777" w:rsidR="0063261C" w:rsidRPr="0062549B" w:rsidRDefault="0063261C" w:rsidP="0063261C">
      <w:pPr>
        <w:pStyle w:val="ICAMNumberedlist1"/>
        <w:rPr>
          <w:i/>
          <w:iCs/>
        </w:rPr>
      </w:pPr>
      <w:r w:rsidRPr="0062549B">
        <w:t xml:space="preserve"> </w:t>
      </w:r>
      <w:r w:rsidR="00342AAC" w:rsidRPr="0062549B">
        <w:t xml:space="preserve">If the response is </w:t>
      </w:r>
      <w:r w:rsidRPr="0062549B">
        <w:t xml:space="preserve">Pass copy the </w:t>
      </w:r>
      <w:r w:rsidR="0062549B" w:rsidRPr="0062549B">
        <w:t>national credit bur</w:t>
      </w:r>
      <w:r w:rsidR="0062549B">
        <w:t>ea</w:t>
      </w:r>
      <w:r w:rsidR="0062549B" w:rsidRPr="0062549B">
        <w:t>u</w:t>
      </w:r>
      <w:r w:rsidRPr="0062549B">
        <w:t xml:space="preserve"> Transaction # from the </w:t>
      </w:r>
      <w:r w:rsidR="0062549B" w:rsidRPr="0062549B">
        <w:t>national credit bureau portal</w:t>
      </w:r>
      <w:r w:rsidRPr="0062549B">
        <w:t xml:space="preserve">, and paste it into the IDP Transaction ID in the Identity Manager task. </w:t>
      </w:r>
    </w:p>
    <w:p w14:paraId="2EC47B7E" w14:textId="77777777" w:rsidR="0063261C" w:rsidRPr="00C84E30" w:rsidRDefault="0063261C" w:rsidP="00342AAC">
      <w:pPr>
        <w:pStyle w:val="ICAMBody"/>
        <w:rPr>
          <w:rStyle w:val="SubtleEmphasis"/>
        </w:rPr>
      </w:pPr>
      <w:r w:rsidRPr="00C84E30">
        <w:rPr>
          <w:rStyle w:val="SubtleEmphasis"/>
        </w:rPr>
        <w:t xml:space="preserve">Note: If the </w:t>
      </w:r>
      <w:r w:rsidR="0062549B">
        <w:rPr>
          <w:rStyle w:val="SubtleEmphasis"/>
        </w:rPr>
        <w:t>national credit bureau</w:t>
      </w:r>
      <w:r w:rsidR="00342AAC" w:rsidRPr="00C84E30">
        <w:rPr>
          <w:rStyle w:val="SubtleEmphasis"/>
        </w:rPr>
        <w:t xml:space="preserve"> portal returns a </w:t>
      </w:r>
      <w:r w:rsidRPr="00C84E30">
        <w:rPr>
          <w:rStyle w:val="SubtleEmphasis"/>
        </w:rPr>
        <w:t>Fail response,</w:t>
      </w:r>
      <w:r w:rsidR="00342AAC" w:rsidRPr="00C84E30">
        <w:rPr>
          <w:rStyle w:val="SubtleEmphasis"/>
        </w:rPr>
        <w:t xml:space="preserve"> </w:t>
      </w:r>
      <w:r w:rsidRPr="00C84E30">
        <w:rPr>
          <w:rStyle w:val="SubtleEmphasis"/>
        </w:rPr>
        <w:t xml:space="preserve">locate </w:t>
      </w:r>
      <w:r w:rsidR="00FD3B41">
        <w:rPr>
          <w:rStyle w:val="SubtleEmphasis"/>
        </w:rPr>
        <w:t>your</w:t>
      </w:r>
      <w:r w:rsidRPr="00C84E30">
        <w:rPr>
          <w:rStyle w:val="SubtleEmphasis"/>
        </w:rPr>
        <w:t xml:space="preserve"> nearest Local Registration Authority to conduct an in-person Identity Proofing. Do not submit the Identity Manager task. </w:t>
      </w:r>
    </w:p>
    <w:p w14:paraId="42C250C3" w14:textId="77777777" w:rsidR="0063261C" w:rsidRDefault="0063261C" w:rsidP="0063261C">
      <w:pPr>
        <w:pStyle w:val="ICAMNumberedlist1"/>
      </w:pPr>
      <w:r w:rsidRPr="005B553F">
        <w:t xml:space="preserve">Click the </w:t>
      </w:r>
      <w:r w:rsidRPr="00967D40">
        <w:t>Submit</w:t>
      </w:r>
      <w:r w:rsidRPr="005B553F">
        <w:t xml:space="preserve"> button to activate to Level 2 access</w:t>
      </w:r>
    </w:p>
    <w:p w14:paraId="33A12753" w14:textId="77777777" w:rsidR="00427E64" w:rsidRDefault="000F552A" w:rsidP="00427E64">
      <w:pPr>
        <w:pStyle w:val="ICAMNumberedlist1"/>
        <w:numPr>
          <w:ilvl w:val="0"/>
          <w:numId w:val="0"/>
        </w:numPr>
        <w:ind w:left="1440" w:hanging="720"/>
      </w:pPr>
      <w:r w:rsidRPr="00427E64">
        <w:rPr>
          <w:noProof/>
        </w:rPr>
        <mc:AlternateContent>
          <mc:Choice Requires="wps">
            <w:drawing>
              <wp:anchor distT="0" distB="0" distL="114300" distR="114300" simplePos="0" relativeHeight="251674624" behindDoc="0" locked="0" layoutInCell="1" allowOverlap="1" wp14:anchorId="426E31AF" wp14:editId="1874CCA3">
                <wp:simplePos x="0" y="0"/>
                <wp:positionH relativeFrom="column">
                  <wp:posOffset>1417320</wp:posOffset>
                </wp:positionH>
                <wp:positionV relativeFrom="paragraph">
                  <wp:posOffset>48895</wp:posOffset>
                </wp:positionV>
                <wp:extent cx="1813560" cy="615315"/>
                <wp:effectExtent l="0" t="0" r="15240" b="299085"/>
                <wp:wrapNone/>
                <wp:docPr id="92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15315"/>
                        </a:xfrm>
                        <a:prstGeom prst="wedgeRectCallout">
                          <a:avLst>
                            <a:gd name="adj1" fmla="val -22701"/>
                            <a:gd name="adj2" fmla="val 93470"/>
                          </a:avLst>
                        </a:prstGeom>
                        <a:noFill/>
                        <a:ln w="9525" algn="ctr">
                          <a:solidFill>
                            <a:srgbClr val="FF0000"/>
                          </a:solidFill>
                          <a:miter lim="800000"/>
                          <a:headEnd/>
                          <a:tailEnd/>
                        </a:ln>
                      </wps:spPr>
                      <wps:txbx>
                        <w:txbxContent>
                          <w:p w14:paraId="26E28666" w14:textId="77777777" w:rsidR="00EF3C6E" w:rsidRDefault="00EF3C6E" w:rsidP="00427E64">
                            <w:pPr>
                              <w:pStyle w:val="NormalWeb"/>
                              <w:spacing w:before="101" w:beforeAutospacing="0" w:after="0" w:afterAutospacing="0"/>
                              <w:textAlignment w:val="baseline"/>
                            </w:pPr>
                            <w:r w:rsidRPr="00C0221E">
                              <w:rPr>
                                <w:rFonts w:ascii="Arial" w:eastAsia="MS PGothic" w:hAnsi="Arial" w:cs="MS PGothic"/>
                                <w:b/>
                                <w:bCs/>
                                <w:color w:val="FF0000"/>
                                <w:kern w:val="24"/>
                                <w:sz w:val="20"/>
                                <w:szCs w:val="20"/>
                              </w:rPr>
                              <w:t>Note:</w:t>
                            </w:r>
                            <w:r w:rsidRPr="00C0221E">
                              <w:rPr>
                                <w:rFonts w:ascii="Arial" w:eastAsia="MS PGothic" w:hAnsi="Arial" w:cs="MS PGothic"/>
                                <w:color w:val="FF0000"/>
                                <w:kern w:val="24"/>
                                <w:sz w:val="20"/>
                                <w:szCs w:val="20"/>
                              </w:rPr>
                              <w:t xml:space="preserve"> A Confirmation message will display once the LRA activates a </w:t>
                            </w:r>
                            <w:r>
                              <w:rPr>
                                <w:rFonts w:ascii="Arial" w:eastAsia="MS PGothic" w:hAnsi="Arial" w:cs="MS PGothic"/>
                                <w:color w:val="800080" w:themeColor="followedHyperlink"/>
                                <w:kern w:val="24"/>
                              </w:rPr>
                              <w:t>customer.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26E31AF" id="AutoShape 37" o:spid="_x0000_s1035" type="#_x0000_t61" style="position:absolute;left:0;text-align:left;margin-left:111.6pt;margin-top:3.85pt;width:142.8pt;height:4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" adj="5897,30990" filled="f" strokecolor="red">
                <v:textbox>
                  <w:txbxContent>
                    <w:p w14:paraId="26E28666" w14:textId="77777777" w:rsidR="00EF3C6E" w:rsidRDefault="00EF3C6E" w:rsidP="00427E64">
                      <w:pPr>
                        <w:pStyle w:val="NormalWeb"/>
                        <w:spacing w:before="101" w:beforeAutospacing="0" w:after="0" w:afterAutospacing="0"/>
                        <w:textAlignment w:val="baseline"/>
                      </w:pPr>
                      <w:r w:rsidRPr="00C0221E">
                        <w:rPr>
                          <w:rFonts w:ascii="Arial" w:eastAsia="MS PGothic" w:hAnsi="Arial" w:cs="MS PGothic"/>
                          <w:b/>
                          <w:bCs/>
                          <w:color w:val="FF0000"/>
                          <w:kern w:val="24"/>
                          <w:sz w:val="20"/>
                          <w:szCs w:val="20"/>
                        </w:rPr>
                        <w:t>Note:</w:t>
                      </w:r>
                      <w:r w:rsidRPr="00C0221E">
                        <w:rPr>
                          <w:rFonts w:ascii="Arial" w:eastAsia="MS PGothic" w:hAnsi="Arial" w:cs="MS PGothic"/>
                          <w:color w:val="FF0000"/>
                          <w:kern w:val="24"/>
                          <w:sz w:val="20"/>
                          <w:szCs w:val="20"/>
                        </w:rPr>
                        <w:t xml:space="preserve"> A Confirmation message will display once the LRA activates a </w:t>
                      </w:r>
                      <w:r>
                        <w:rPr>
                          <w:rFonts w:ascii="Arial" w:eastAsia="MS PGothic" w:hAnsi="Arial" w:cs="MS PGothic"/>
                          <w:color w:val="800080" w:themeColor="followedHyperlink"/>
                          <w:kern w:val="24"/>
                        </w:rPr>
                        <w:t>customer.</w:t>
                      </w:r>
                    </w:p>
                  </w:txbxContent>
                </v:textbox>
              </v:shape>
            </w:pict>
          </mc:Fallback>
        </mc:AlternateContent>
      </w:r>
    </w:p>
    <w:p w14:paraId="486E76DD" w14:textId="77777777" w:rsidR="000F552A" w:rsidRDefault="000F552A" w:rsidP="00427E64">
      <w:pPr>
        <w:pStyle w:val="ICAMNumberedlist1"/>
        <w:numPr>
          <w:ilvl w:val="0"/>
          <w:numId w:val="0"/>
        </w:numPr>
        <w:ind w:left="1440" w:hanging="720"/>
      </w:pPr>
    </w:p>
    <w:p w14:paraId="50D2E2B6" w14:textId="77777777" w:rsidR="000F552A" w:rsidRDefault="000F552A" w:rsidP="00427E64">
      <w:pPr>
        <w:pStyle w:val="ICAMNumberedlist1"/>
        <w:numPr>
          <w:ilvl w:val="0"/>
          <w:numId w:val="0"/>
        </w:numPr>
        <w:ind w:left="1440" w:hanging="720"/>
      </w:pPr>
    </w:p>
    <w:p w14:paraId="45504592" w14:textId="77777777" w:rsidR="000F552A" w:rsidRDefault="000F552A" w:rsidP="00427E64">
      <w:pPr>
        <w:pStyle w:val="ICAMNumberedlist1"/>
        <w:numPr>
          <w:ilvl w:val="0"/>
          <w:numId w:val="0"/>
        </w:numPr>
        <w:ind w:left="1440" w:hanging="720"/>
      </w:pPr>
    </w:p>
    <w:p w14:paraId="3389C9A2" w14:textId="77777777" w:rsidR="00427E64" w:rsidRDefault="00427E64" w:rsidP="00427E64">
      <w:pPr>
        <w:pStyle w:val="ICAMNumberedlist1"/>
        <w:numPr>
          <w:ilvl w:val="0"/>
          <w:numId w:val="0"/>
        </w:numPr>
        <w:ind w:left="1440" w:hanging="720"/>
      </w:pPr>
      <w:r w:rsidRPr="00427E64">
        <w:rPr>
          <w:noProof/>
        </w:rPr>
        <w:drawing>
          <wp:inline distT="0" distB="0" distL="0" distR="0" wp14:anchorId="53DB3652" wp14:editId="1BBFCEF8">
            <wp:extent cx="2849880" cy="615398"/>
            <wp:effectExtent l="0" t="0" r="7620" b="0"/>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79587" cy="621813"/>
                    </a:xfrm>
                    <a:prstGeom prst="rect">
                      <a:avLst/>
                    </a:prstGeom>
                    <a:noFill/>
                    <a:ln>
                      <a:noFill/>
                    </a:ln>
                    <a:effectLst/>
                    <a:extLst/>
                  </pic:spPr>
                </pic:pic>
              </a:graphicData>
            </a:graphic>
          </wp:inline>
        </w:drawing>
      </w:r>
    </w:p>
    <w:p w14:paraId="48090C4A" w14:textId="77777777" w:rsidR="00427E64" w:rsidRDefault="0013340C" w:rsidP="0013340C">
      <w:pPr>
        <w:pStyle w:val="Caption"/>
      </w:pPr>
      <w:bookmarkStart w:id="88" w:name="_Toc445903192"/>
      <w:r>
        <w:t xml:space="preserve">Figure </w:t>
      </w:r>
      <w:fldSimple w:instr=" SEQ Figure \* ARABIC ">
        <w:r w:rsidR="00E41A09">
          <w:rPr>
            <w:noProof/>
          </w:rPr>
          <w:t>18</w:t>
        </w:r>
      </w:fldSimple>
      <w:r>
        <w:t xml:space="preserve"> Confirmation message</w:t>
      </w:r>
      <w:bookmarkEnd w:id="88"/>
    </w:p>
    <w:p w14:paraId="1E2954D1" w14:textId="77777777" w:rsidR="0063261C" w:rsidRDefault="0063261C" w:rsidP="00C84E30">
      <w:pPr>
        <w:pStyle w:val="ICAMBody"/>
        <w:rPr>
          <w:rStyle w:val="SubtleEmphasis"/>
        </w:rPr>
      </w:pPr>
      <w:r w:rsidRPr="005B553F">
        <w:t>Once the task is processed</w:t>
      </w:r>
      <w:r w:rsidR="00FD3B41">
        <w:t xml:space="preserve"> you </w:t>
      </w:r>
      <w:r w:rsidRPr="005B553F">
        <w:t xml:space="preserve">will receive an email notifying </w:t>
      </w:r>
      <w:r w:rsidR="00FD3B41">
        <w:t>you</w:t>
      </w:r>
      <w:r w:rsidRPr="005B553F">
        <w:t xml:space="preserve"> of the </w:t>
      </w:r>
      <w:r w:rsidRPr="00C84E30">
        <w:rPr>
          <w:rStyle w:val="SubtleEmphasis"/>
        </w:rPr>
        <w:t xml:space="preserve">account upgrade.  </w:t>
      </w:r>
    </w:p>
    <w:p w14:paraId="32A798EA" w14:textId="77777777" w:rsidR="00427E64" w:rsidRDefault="00427E64" w:rsidP="00C84E30">
      <w:pPr>
        <w:pStyle w:val="ICAMBody"/>
        <w:rPr>
          <w:rStyle w:val="SubtleEmphasis"/>
        </w:rPr>
      </w:pPr>
      <w:r w:rsidRPr="00427E64">
        <w:rPr>
          <w:i/>
          <w:iCs/>
          <w:noProof/>
          <w:color w:val="404040" w:themeColor="text1" w:themeTint="BF"/>
        </w:rPr>
        <w:drawing>
          <wp:inline distT="0" distB="0" distL="0" distR="0" wp14:anchorId="2873B824" wp14:editId="7A6C11D2">
            <wp:extent cx="5047014" cy="2610621"/>
            <wp:effectExtent l="19050" t="19050" r="20320" b="18415"/>
            <wp:docPr id="9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014" cy="2610621"/>
                    </a:xfrm>
                    <a:prstGeom prst="rect">
                      <a:avLst/>
                    </a:prstGeom>
                    <a:noFill/>
                    <a:ln w="9525">
                      <a:solidFill>
                        <a:schemeClr val="accent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2A20B51" w14:textId="77777777" w:rsidR="00427E64" w:rsidRPr="00427E64" w:rsidRDefault="0013340C" w:rsidP="0013340C">
      <w:pPr>
        <w:pStyle w:val="Caption"/>
        <w:rPr>
          <w:rStyle w:val="SubtleEmphasis"/>
          <w:i w:val="0"/>
          <w:iCs w:val="0"/>
          <w:color w:val="4F81BD" w:themeColor="accent1"/>
        </w:rPr>
      </w:pPr>
      <w:bookmarkStart w:id="89" w:name="_Toc445903193"/>
      <w:r>
        <w:t xml:space="preserve">Figure </w:t>
      </w:r>
      <w:fldSimple w:instr=" SEQ Figure \* ARABIC ">
        <w:r w:rsidR="00E41A09">
          <w:rPr>
            <w:noProof/>
          </w:rPr>
          <w:t>19</w:t>
        </w:r>
      </w:fldSimple>
      <w:r>
        <w:t xml:space="preserve"> Email</w:t>
      </w:r>
      <w:bookmarkEnd w:id="89"/>
    </w:p>
    <w:p w14:paraId="7D99191C" w14:textId="77777777" w:rsidR="004F1103" w:rsidRDefault="004F1103">
      <w:pPr>
        <w:rPr>
          <w:rFonts w:asciiTheme="majorHAnsi" w:eastAsiaTheme="majorEastAsia" w:hAnsiTheme="majorHAnsi" w:cstheme="majorBidi"/>
          <w:b/>
          <w:bCs/>
          <w:color w:val="0076AF"/>
          <w:sz w:val="28"/>
          <w:szCs w:val="28"/>
        </w:rPr>
      </w:pPr>
      <w:r>
        <w:rPr>
          <w:color w:val="0076AF"/>
        </w:rPr>
        <w:br w:type="page"/>
      </w:r>
    </w:p>
    <w:p w14:paraId="75653C95" w14:textId="77777777" w:rsidR="00AD3B8A" w:rsidRDefault="00AD3B8A" w:rsidP="00E82E98">
      <w:pPr>
        <w:pStyle w:val="Heading1"/>
        <w:rPr>
          <w:color w:val="0076AF"/>
        </w:rPr>
      </w:pPr>
      <w:bookmarkStart w:id="90" w:name="_Toc445903162"/>
      <w:r>
        <w:rPr>
          <w:color w:val="0076AF"/>
        </w:rPr>
        <w:t xml:space="preserve">Registering for an </w:t>
      </w:r>
      <w:proofErr w:type="spellStart"/>
      <w:r>
        <w:rPr>
          <w:color w:val="0076AF"/>
        </w:rPr>
        <w:t>ICAMaaS</w:t>
      </w:r>
      <w:proofErr w:type="spellEnd"/>
      <w:r>
        <w:rPr>
          <w:color w:val="0076AF"/>
        </w:rPr>
        <w:t xml:space="preserve"> PIV/CAC Account</w:t>
      </w:r>
      <w:bookmarkEnd w:id="90"/>
    </w:p>
    <w:p w14:paraId="47D2123F" w14:textId="77777777" w:rsidR="00AD3B8A" w:rsidRDefault="00AD3B8A" w:rsidP="00AD3B8A">
      <w:proofErr w:type="spellStart"/>
      <w:r>
        <w:t>ICAMaaS</w:t>
      </w:r>
      <w:proofErr w:type="spellEnd"/>
      <w:r>
        <w:t xml:space="preserve"> PIV/CAC accounts are for non-USDA federal employees and contractors, who work for agencies that are not Federation Partners with USDA. This type of account enables </w:t>
      </w:r>
      <w:r w:rsidR="00FD3B41">
        <w:t xml:space="preserve">you </w:t>
      </w:r>
      <w:r>
        <w:t xml:space="preserve">to access applications that are integrated with </w:t>
      </w:r>
      <w:proofErr w:type="spellStart"/>
      <w:r>
        <w:t>eAuthentication</w:t>
      </w:r>
      <w:proofErr w:type="spellEnd"/>
      <w:r>
        <w:t xml:space="preserve"> by using their PIV or CAC agency-issued card. To initiate account registration, browse to the </w:t>
      </w:r>
      <w:proofErr w:type="spellStart"/>
      <w:r>
        <w:t>eAuth</w:t>
      </w:r>
      <w:proofErr w:type="spellEnd"/>
      <w:r>
        <w:t xml:space="preserve"> protected application. You will be redirected to the </w:t>
      </w:r>
      <w:proofErr w:type="spellStart"/>
      <w:r>
        <w:t>eAuth</w:t>
      </w:r>
      <w:proofErr w:type="spellEnd"/>
      <w:r>
        <w:t xml:space="preserve"> Federation login page.</w:t>
      </w:r>
    </w:p>
    <w:p w14:paraId="6112C6F0" w14:textId="77777777" w:rsidR="00AD3B8A" w:rsidRDefault="00AD3B8A" w:rsidP="00AD3B8A">
      <w:pPr>
        <w:rPr>
          <w:noProof/>
        </w:rPr>
      </w:pPr>
      <w:r w:rsidRPr="00AD3B8A">
        <w:rPr>
          <w:noProof/>
        </w:rPr>
        <w:t xml:space="preserve"> </w:t>
      </w:r>
      <w:r>
        <w:rPr>
          <w:noProof/>
        </w:rPr>
        <w:drawing>
          <wp:inline distT="0" distB="0" distL="0" distR="0" wp14:anchorId="1EF48FD7" wp14:editId="273EE9F9">
            <wp:extent cx="4223747" cy="4541520"/>
            <wp:effectExtent l="0" t="0" r="5715" b="0"/>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615" t="10667" r="29487" b="18975"/>
                    <a:stretch/>
                  </pic:blipFill>
                  <pic:spPr bwMode="auto">
                    <a:xfrm>
                      <a:off x="0" y="0"/>
                      <a:ext cx="4263569" cy="4584338"/>
                    </a:xfrm>
                    <a:prstGeom prst="rect">
                      <a:avLst/>
                    </a:prstGeom>
                    <a:ln>
                      <a:noFill/>
                    </a:ln>
                    <a:extLst>
                      <a:ext uri="{53640926-AAD7-44D8-BBD7-CCE9431645EC}">
                        <a14:shadowObscured xmlns:a14="http://schemas.microsoft.com/office/drawing/2010/main"/>
                      </a:ext>
                    </a:extLst>
                  </pic:spPr>
                </pic:pic>
              </a:graphicData>
            </a:graphic>
          </wp:inline>
        </w:drawing>
      </w:r>
    </w:p>
    <w:p w14:paraId="2866CD0A" w14:textId="77777777" w:rsidR="00AD3B8A" w:rsidRDefault="00AD3B8A" w:rsidP="00AD3B8A">
      <w:pPr>
        <w:pStyle w:val="Caption"/>
      </w:pPr>
      <w:bookmarkStart w:id="91" w:name="_Toc445903194"/>
      <w:r>
        <w:t xml:space="preserve">Figure </w:t>
      </w:r>
      <w:fldSimple w:instr=" SEQ Figure \* ARABIC ">
        <w:r w:rsidR="00E41A09">
          <w:rPr>
            <w:noProof/>
          </w:rPr>
          <w:t>20</w:t>
        </w:r>
      </w:fldSimple>
      <w:r>
        <w:t xml:space="preserve"> Agency Partner Login</w:t>
      </w:r>
      <w:bookmarkEnd w:id="91"/>
    </w:p>
    <w:p w14:paraId="0AD4C909" w14:textId="77777777" w:rsidR="00AD3B8A" w:rsidRDefault="00AD3B8A" w:rsidP="00AD3B8A">
      <w:pPr>
        <w:pStyle w:val="ICAMNumberedlist1"/>
        <w:numPr>
          <w:ilvl w:val="0"/>
          <w:numId w:val="43"/>
        </w:numPr>
      </w:pPr>
      <w:r>
        <w:t>Select your agency from the drop down menu and click on Submit.</w:t>
      </w:r>
    </w:p>
    <w:p w14:paraId="20310DED" w14:textId="77777777" w:rsidR="00AD3B8A" w:rsidRDefault="00AD3B8A" w:rsidP="00AD3B8A">
      <w:pPr>
        <w:pStyle w:val="ICAMBody"/>
      </w:pPr>
      <w:r>
        <w:rPr>
          <w:noProof/>
        </w:rPr>
        <w:drawing>
          <wp:inline distT="0" distB="0" distL="0" distR="0" wp14:anchorId="33A2B825" wp14:editId="047F303F">
            <wp:extent cx="4229100" cy="4644259"/>
            <wp:effectExtent l="0" t="0" r="0" b="4445"/>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0468" cy="4700669"/>
                    </a:xfrm>
                    <a:prstGeom prst="rect">
                      <a:avLst/>
                    </a:prstGeom>
                  </pic:spPr>
                </pic:pic>
              </a:graphicData>
            </a:graphic>
          </wp:inline>
        </w:drawing>
      </w:r>
    </w:p>
    <w:p w14:paraId="14F004A8" w14:textId="77777777" w:rsidR="00AD3B8A" w:rsidRDefault="00AD3B8A" w:rsidP="00AD3B8A">
      <w:pPr>
        <w:pStyle w:val="Caption"/>
        <w:rPr>
          <w:noProof/>
        </w:rPr>
      </w:pPr>
      <w:bookmarkStart w:id="92" w:name="_Toc445903195"/>
      <w:r>
        <w:t xml:space="preserve">Figure </w:t>
      </w:r>
      <w:fldSimple w:instr=" SEQ Figure \* ARABIC ">
        <w:r w:rsidR="00E41A09">
          <w:rPr>
            <w:noProof/>
          </w:rPr>
          <w:t>21</w:t>
        </w:r>
      </w:fldSimple>
      <w:r>
        <w:t xml:space="preserve"> Agency drop down</w:t>
      </w:r>
      <w:r>
        <w:rPr>
          <w:noProof/>
        </w:rPr>
        <w:t xml:space="preserve"> list</w:t>
      </w:r>
      <w:bookmarkEnd w:id="92"/>
    </w:p>
    <w:p w14:paraId="56EF666A" w14:textId="77777777" w:rsidR="002C6A8E" w:rsidRDefault="002C6A8E" w:rsidP="002C6A8E">
      <w:pPr>
        <w:pStyle w:val="ICAMNumberedlist1"/>
      </w:pPr>
      <w:r>
        <w:t>Select a PIV authentication certificate.</w:t>
      </w:r>
    </w:p>
    <w:p w14:paraId="3938D1FE" w14:textId="77777777" w:rsidR="002C6A8E" w:rsidRPr="002C6A8E" w:rsidRDefault="002C6A8E" w:rsidP="002C6A8E">
      <w:pPr>
        <w:pStyle w:val="ICAMBody"/>
      </w:pPr>
      <w:r>
        <w:rPr>
          <w:noProof/>
        </w:rPr>
        <w:drawing>
          <wp:inline distT="0" distB="0" distL="0" distR="0" wp14:anchorId="1E6A9B55" wp14:editId="7AD5D96D">
            <wp:extent cx="2484120" cy="3265234"/>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00756" cy="3287100"/>
                    </a:xfrm>
                    <a:prstGeom prst="rect">
                      <a:avLst/>
                    </a:prstGeom>
                  </pic:spPr>
                </pic:pic>
              </a:graphicData>
            </a:graphic>
          </wp:inline>
        </w:drawing>
      </w:r>
    </w:p>
    <w:p w14:paraId="53DCBCD0" w14:textId="77777777" w:rsidR="00AD3B8A" w:rsidRDefault="002C6A8E" w:rsidP="002C6A8E">
      <w:pPr>
        <w:pStyle w:val="Caption"/>
      </w:pPr>
      <w:bookmarkStart w:id="93" w:name="_Toc445903196"/>
      <w:r>
        <w:t xml:space="preserve">Figure </w:t>
      </w:r>
      <w:fldSimple w:instr=" SEQ Figure \* ARABIC ">
        <w:r w:rsidR="00E41A09">
          <w:rPr>
            <w:noProof/>
          </w:rPr>
          <w:t>22</w:t>
        </w:r>
      </w:fldSimple>
      <w:r>
        <w:t xml:space="preserve"> Selecting a PIV authentication certificate</w:t>
      </w:r>
      <w:bookmarkEnd w:id="93"/>
    </w:p>
    <w:p w14:paraId="56445299" w14:textId="77777777" w:rsidR="002C6A8E" w:rsidRDefault="002C6A8E" w:rsidP="002C6A8E">
      <w:pPr>
        <w:pStyle w:val="ICAMNumberedlist1"/>
      </w:pPr>
      <w:r>
        <w:t>Enter your PIN and click OK.</w:t>
      </w:r>
    </w:p>
    <w:p w14:paraId="1621AC06" w14:textId="77777777" w:rsidR="002C6A8E" w:rsidRDefault="002C6A8E" w:rsidP="002C6A8E">
      <w:pPr>
        <w:pStyle w:val="ICAMBody"/>
      </w:pPr>
      <w:r>
        <w:rPr>
          <w:noProof/>
        </w:rPr>
        <w:drawing>
          <wp:inline distT="0" distB="0" distL="0" distR="0" wp14:anchorId="79032AB9" wp14:editId="098AEC6D">
            <wp:extent cx="3147060" cy="1936166"/>
            <wp:effectExtent l="0" t="0" r="0" b="6985"/>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0775" cy="1956909"/>
                    </a:xfrm>
                    <a:prstGeom prst="rect">
                      <a:avLst/>
                    </a:prstGeom>
                  </pic:spPr>
                </pic:pic>
              </a:graphicData>
            </a:graphic>
          </wp:inline>
        </w:drawing>
      </w:r>
    </w:p>
    <w:p w14:paraId="24D11FFF" w14:textId="77777777" w:rsidR="002C6A8E" w:rsidRDefault="002C6A8E" w:rsidP="002C6A8E">
      <w:pPr>
        <w:pStyle w:val="Caption"/>
      </w:pPr>
      <w:bookmarkStart w:id="94" w:name="_Toc445903197"/>
      <w:r>
        <w:t xml:space="preserve">Figure </w:t>
      </w:r>
      <w:fldSimple w:instr=" SEQ Figure \* ARABIC ">
        <w:r w:rsidR="00E41A09">
          <w:rPr>
            <w:noProof/>
          </w:rPr>
          <w:t>23</w:t>
        </w:r>
      </w:fldSimple>
      <w:r>
        <w:t xml:space="preserve"> Enter PIN</w:t>
      </w:r>
      <w:bookmarkEnd w:id="94"/>
    </w:p>
    <w:p w14:paraId="05C54DDC" w14:textId="77777777" w:rsidR="002C6A8E" w:rsidRDefault="002C6A8E" w:rsidP="002C6A8E">
      <w:pPr>
        <w:pStyle w:val="ICAMNumberedlist1"/>
      </w:pPr>
      <w:r>
        <w:t>Enter your work email address twice for confirmation and click Continue.</w:t>
      </w:r>
    </w:p>
    <w:p w14:paraId="7D48AAB0" w14:textId="77777777" w:rsidR="002C6A8E" w:rsidRDefault="002C6A8E" w:rsidP="002C6A8E">
      <w:pPr>
        <w:pStyle w:val="ICAMBody"/>
      </w:pPr>
      <w:r>
        <w:rPr>
          <w:noProof/>
        </w:rPr>
        <w:drawing>
          <wp:inline distT="0" distB="0" distL="0" distR="0" wp14:anchorId="319CD6C2" wp14:editId="68E79D0D">
            <wp:extent cx="5353439" cy="3086100"/>
            <wp:effectExtent l="0" t="0" r="0" b="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7938" cy="3105987"/>
                    </a:xfrm>
                    <a:prstGeom prst="rect">
                      <a:avLst/>
                    </a:prstGeom>
                  </pic:spPr>
                </pic:pic>
              </a:graphicData>
            </a:graphic>
          </wp:inline>
        </w:drawing>
      </w:r>
    </w:p>
    <w:p w14:paraId="67C923DC" w14:textId="77777777" w:rsidR="002C6A8E" w:rsidRDefault="002C6A8E" w:rsidP="002C6A8E">
      <w:pPr>
        <w:pStyle w:val="Caption"/>
      </w:pPr>
      <w:bookmarkStart w:id="95" w:name="_Toc445903198"/>
      <w:r>
        <w:t xml:space="preserve">Figure </w:t>
      </w:r>
      <w:fldSimple w:instr=" SEQ Figure \* ARABIC ">
        <w:r w:rsidR="00E41A09">
          <w:rPr>
            <w:noProof/>
          </w:rPr>
          <w:t>24</w:t>
        </w:r>
      </w:fldSimple>
      <w:r>
        <w:t xml:space="preserve"> Entering email address</w:t>
      </w:r>
      <w:bookmarkEnd w:id="95"/>
    </w:p>
    <w:p w14:paraId="2A71ADED" w14:textId="77777777" w:rsidR="002C6A8E" w:rsidRDefault="002C6A8E" w:rsidP="002C6A8E">
      <w:pPr>
        <w:pStyle w:val="ICAMNumberedlist1"/>
      </w:pPr>
      <w:r>
        <w:t>Verify that you receive the PIV/CAC Account registration Request Successful page.</w:t>
      </w:r>
    </w:p>
    <w:p w14:paraId="662A325D" w14:textId="77777777" w:rsidR="002C6A8E" w:rsidRDefault="002C6A8E" w:rsidP="002C6A8E">
      <w:pPr>
        <w:pStyle w:val="ICAMBody"/>
      </w:pPr>
      <w:r>
        <w:rPr>
          <w:noProof/>
        </w:rPr>
        <w:drawing>
          <wp:inline distT="0" distB="0" distL="0" distR="0" wp14:anchorId="1880EDFE" wp14:editId="2536DCD3">
            <wp:extent cx="4640580" cy="2801290"/>
            <wp:effectExtent l="0" t="0" r="762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9460" cy="2836833"/>
                    </a:xfrm>
                    <a:prstGeom prst="rect">
                      <a:avLst/>
                    </a:prstGeom>
                  </pic:spPr>
                </pic:pic>
              </a:graphicData>
            </a:graphic>
          </wp:inline>
        </w:drawing>
      </w:r>
    </w:p>
    <w:p w14:paraId="7BDB0EBF" w14:textId="77777777" w:rsidR="002C6A8E" w:rsidRDefault="002C6A8E" w:rsidP="002C6A8E">
      <w:pPr>
        <w:pStyle w:val="Caption"/>
      </w:pPr>
      <w:bookmarkStart w:id="96" w:name="_Toc445903199"/>
      <w:r>
        <w:t xml:space="preserve">Figure </w:t>
      </w:r>
      <w:fldSimple w:instr=" SEQ Figure \* ARABIC ">
        <w:r w:rsidR="00E41A09">
          <w:rPr>
            <w:noProof/>
          </w:rPr>
          <w:t>25</w:t>
        </w:r>
      </w:fldSimple>
      <w:r>
        <w:t xml:space="preserve"> Request Successful page</w:t>
      </w:r>
      <w:bookmarkEnd w:id="96"/>
    </w:p>
    <w:p w14:paraId="1DD1A3FC" w14:textId="77777777" w:rsidR="002C6A8E" w:rsidRDefault="002C6A8E" w:rsidP="002C6A8E">
      <w:pPr>
        <w:pStyle w:val="ICAMNumberedlist1"/>
      </w:pPr>
      <w:r>
        <w:t>Retrieve the email from your work email address. Follow the instructions in the email to complete the process.</w:t>
      </w:r>
    </w:p>
    <w:p w14:paraId="0E8CB1EC" w14:textId="77777777" w:rsidR="002C6A8E" w:rsidRDefault="002C6A8E" w:rsidP="002C6A8E">
      <w:pPr>
        <w:pStyle w:val="ICAMBody"/>
      </w:pPr>
      <w:r>
        <w:rPr>
          <w:noProof/>
        </w:rPr>
        <w:drawing>
          <wp:inline distT="0" distB="0" distL="0" distR="0" wp14:anchorId="44C2634B" wp14:editId="70680983">
            <wp:extent cx="4837814" cy="2523661"/>
            <wp:effectExtent l="0" t="0" r="1270" b="0"/>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2965"/>
                    <a:stretch/>
                  </pic:blipFill>
                  <pic:spPr bwMode="auto">
                    <a:xfrm>
                      <a:off x="0" y="0"/>
                      <a:ext cx="4872048" cy="2541519"/>
                    </a:xfrm>
                    <a:prstGeom prst="rect">
                      <a:avLst/>
                    </a:prstGeom>
                    <a:ln>
                      <a:noFill/>
                    </a:ln>
                    <a:extLst>
                      <a:ext uri="{53640926-AAD7-44D8-BBD7-CCE9431645EC}">
                        <a14:shadowObscured xmlns:a14="http://schemas.microsoft.com/office/drawing/2010/main"/>
                      </a:ext>
                    </a:extLst>
                  </pic:spPr>
                </pic:pic>
              </a:graphicData>
            </a:graphic>
          </wp:inline>
        </w:drawing>
      </w:r>
    </w:p>
    <w:p w14:paraId="46926720" w14:textId="77777777" w:rsidR="002C6A8E" w:rsidRDefault="002C6A8E" w:rsidP="002C6A8E">
      <w:pPr>
        <w:pStyle w:val="Caption"/>
      </w:pPr>
      <w:bookmarkStart w:id="97" w:name="_Toc445903200"/>
      <w:r>
        <w:t xml:space="preserve">Figure </w:t>
      </w:r>
      <w:fldSimple w:instr=" SEQ Figure \* ARABIC ">
        <w:r w:rsidR="00E41A09">
          <w:rPr>
            <w:noProof/>
          </w:rPr>
          <w:t>26</w:t>
        </w:r>
      </w:fldSimple>
      <w:r>
        <w:t xml:space="preserve"> Confirmation email</w:t>
      </w:r>
      <w:bookmarkEnd w:id="97"/>
    </w:p>
    <w:p w14:paraId="798B1FE5" w14:textId="77777777" w:rsidR="002C6A8E" w:rsidRDefault="002C6A8E" w:rsidP="002C6A8E">
      <w:pPr>
        <w:pStyle w:val="ICAMNumberedlist1"/>
      </w:pPr>
      <w:r>
        <w:t>Click on the ‘Create My Account’ link in the email.</w:t>
      </w:r>
    </w:p>
    <w:p w14:paraId="69539C42" w14:textId="77777777" w:rsidR="002C6A8E" w:rsidRDefault="00921DC3" w:rsidP="002C6A8E">
      <w:pPr>
        <w:pStyle w:val="ICAMNumberedlist1"/>
      </w:pPr>
      <w:r>
        <w:t>Select a PIV authentication certificate and click OK.</w:t>
      </w:r>
    </w:p>
    <w:p w14:paraId="479E8AC9" w14:textId="77777777" w:rsidR="00921DC3" w:rsidRDefault="00921DC3" w:rsidP="00921DC3">
      <w:pPr>
        <w:pStyle w:val="ICAMBody"/>
      </w:pPr>
      <w:r>
        <w:rPr>
          <w:noProof/>
        </w:rPr>
        <w:drawing>
          <wp:inline distT="0" distB="0" distL="0" distR="0" wp14:anchorId="6241DB8D" wp14:editId="13909EE5">
            <wp:extent cx="2156460" cy="2834295"/>
            <wp:effectExtent l="0" t="0" r="0" b="4445"/>
            <wp:docPr id="9234" name="Picture 9234" descr="C:\Users\JShuey\AppData\Local\Temp\3\SNAGHTML46fcb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uey\AppData\Local\Temp\3\SNAGHTML46fcb99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2862" cy="2868996"/>
                    </a:xfrm>
                    <a:prstGeom prst="rect">
                      <a:avLst/>
                    </a:prstGeom>
                    <a:noFill/>
                    <a:ln>
                      <a:noFill/>
                    </a:ln>
                  </pic:spPr>
                </pic:pic>
              </a:graphicData>
            </a:graphic>
          </wp:inline>
        </w:drawing>
      </w:r>
    </w:p>
    <w:p w14:paraId="283F0FB2" w14:textId="77777777" w:rsidR="00921DC3" w:rsidRDefault="00921DC3" w:rsidP="00921DC3">
      <w:pPr>
        <w:pStyle w:val="Caption"/>
      </w:pPr>
      <w:bookmarkStart w:id="98" w:name="_Toc445903201"/>
      <w:r>
        <w:t xml:space="preserve">Figure </w:t>
      </w:r>
      <w:fldSimple w:instr=" SEQ Figure \* ARABIC ">
        <w:r w:rsidR="00E41A09">
          <w:rPr>
            <w:noProof/>
          </w:rPr>
          <w:t>27</w:t>
        </w:r>
      </w:fldSimple>
      <w:r>
        <w:t xml:space="preserve"> Selecting a PIV authentication certificate</w:t>
      </w:r>
      <w:bookmarkEnd w:id="98"/>
    </w:p>
    <w:p w14:paraId="1649EEDE" w14:textId="77777777" w:rsidR="00921DC3" w:rsidRPr="00921DC3" w:rsidRDefault="00921DC3" w:rsidP="00921DC3">
      <w:r>
        <w:t xml:space="preserve">Your </w:t>
      </w:r>
      <w:proofErr w:type="spellStart"/>
      <w:r>
        <w:t>eAuthentication</w:t>
      </w:r>
      <w:proofErr w:type="spellEnd"/>
      <w:r>
        <w:t xml:space="preserve"> account will be created using the data from your PIV/CAC Authentication Certificate. Verify that you receive a PIV/CAC Account Creation Successful page.</w:t>
      </w:r>
    </w:p>
    <w:p w14:paraId="2D5D6DE7" w14:textId="77777777" w:rsidR="00921DC3" w:rsidRDefault="00921DC3" w:rsidP="00921DC3">
      <w:pPr>
        <w:pStyle w:val="ICAMBody"/>
      </w:pPr>
      <w:r>
        <w:rPr>
          <w:noProof/>
        </w:rPr>
        <w:drawing>
          <wp:inline distT="0" distB="0" distL="0" distR="0" wp14:anchorId="2E2C7588" wp14:editId="7AA5C10A">
            <wp:extent cx="4358493" cy="1729740"/>
            <wp:effectExtent l="0" t="0" r="4445" b="3810"/>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1830" cy="1746939"/>
                    </a:xfrm>
                    <a:prstGeom prst="rect">
                      <a:avLst/>
                    </a:prstGeom>
                  </pic:spPr>
                </pic:pic>
              </a:graphicData>
            </a:graphic>
          </wp:inline>
        </w:drawing>
      </w:r>
    </w:p>
    <w:p w14:paraId="744DF3AF" w14:textId="77777777" w:rsidR="00921DC3" w:rsidRDefault="00921DC3" w:rsidP="00921DC3">
      <w:pPr>
        <w:pStyle w:val="Caption"/>
      </w:pPr>
      <w:bookmarkStart w:id="99" w:name="_Toc445903202"/>
      <w:r>
        <w:t xml:space="preserve">Figure </w:t>
      </w:r>
      <w:fldSimple w:instr=" SEQ Figure \* ARABIC ">
        <w:r w:rsidR="00E41A09">
          <w:rPr>
            <w:noProof/>
          </w:rPr>
          <w:t>28</w:t>
        </w:r>
      </w:fldSimple>
      <w:r>
        <w:t xml:space="preserve"> PIV/CAC Account Creation Successful page</w:t>
      </w:r>
      <w:bookmarkEnd w:id="99"/>
    </w:p>
    <w:p w14:paraId="6D8A6653" w14:textId="77777777" w:rsidR="00921DC3" w:rsidRDefault="00921DC3" w:rsidP="00921DC3">
      <w:pPr>
        <w:pStyle w:val="Heading1"/>
        <w:rPr>
          <w:color w:val="0076AF"/>
        </w:rPr>
      </w:pPr>
      <w:bookmarkStart w:id="100" w:name="_Toc445903163"/>
      <w:r>
        <w:rPr>
          <w:color w:val="0076AF"/>
        </w:rPr>
        <w:t>Registering for a Federation Account</w:t>
      </w:r>
      <w:bookmarkEnd w:id="100"/>
    </w:p>
    <w:p w14:paraId="718471C4" w14:textId="77777777" w:rsidR="00921DC3" w:rsidRDefault="00921DC3" w:rsidP="00921DC3">
      <w:proofErr w:type="spellStart"/>
      <w:r>
        <w:t>ICAMaaS</w:t>
      </w:r>
      <w:proofErr w:type="spellEnd"/>
      <w:r>
        <w:t xml:space="preserve"> Federation accounts are for non-USDA federal employees and contractors, who work for agencies with whom the USDA has established a Federation partnership. This type of account enables </w:t>
      </w:r>
      <w:r w:rsidR="00FD3B41">
        <w:t xml:space="preserve">you </w:t>
      </w:r>
      <w:r>
        <w:t xml:space="preserve">to access applications that are integrated with </w:t>
      </w:r>
      <w:proofErr w:type="spellStart"/>
      <w:r>
        <w:t>eAuthentication</w:t>
      </w:r>
      <w:proofErr w:type="spellEnd"/>
      <w:r>
        <w:t xml:space="preserve"> by u</w:t>
      </w:r>
      <w:r w:rsidR="00FD3B41">
        <w:t>sing a credential issued to you</w:t>
      </w:r>
      <w:r>
        <w:t xml:space="preserve"> by </w:t>
      </w:r>
      <w:r w:rsidR="00FD3B41">
        <w:t>your</w:t>
      </w:r>
      <w:r>
        <w:t xml:space="preserve"> agency. To initiate account registration, browse to the </w:t>
      </w:r>
      <w:proofErr w:type="spellStart"/>
      <w:r>
        <w:t>eAuth</w:t>
      </w:r>
      <w:proofErr w:type="spellEnd"/>
      <w:r>
        <w:t xml:space="preserve"> protected application. You will be redirected to the </w:t>
      </w:r>
      <w:proofErr w:type="spellStart"/>
      <w:r>
        <w:t>eAuth</w:t>
      </w:r>
      <w:proofErr w:type="spellEnd"/>
      <w:r>
        <w:t xml:space="preserve"> Federation login page.</w:t>
      </w:r>
    </w:p>
    <w:p w14:paraId="010D5089" w14:textId="77777777" w:rsidR="00921DC3" w:rsidRDefault="00921DC3" w:rsidP="00921DC3">
      <w:pPr>
        <w:rPr>
          <w:noProof/>
        </w:rPr>
      </w:pPr>
      <w:r w:rsidRPr="00AD3B8A">
        <w:rPr>
          <w:noProof/>
        </w:rPr>
        <w:t xml:space="preserve"> </w:t>
      </w:r>
      <w:r>
        <w:rPr>
          <w:noProof/>
        </w:rPr>
        <w:drawing>
          <wp:inline distT="0" distB="0" distL="0" distR="0" wp14:anchorId="43EB8648" wp14:editId="3D8B567E">
            <wp:extent cx="4223747" cy="4541520"/>
            <wp:effectExtent l="0" t="0" r="5715" b="0"/>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615" t="10667" r="29487" b="18975"/>
                    <a:stretch/>
                  </pic:blipFill>
                  <pic:spPr bwMode="auto">
                    <a:xfrm>
                      <a:off x="0" y="0"/>
                      <a:ext cx="4263569" cy="4584338"/>
                    </a:xfrm>
                    <a:prstGeom prst="rect">
                      <a:avLst/>
                    </a:prstGeom>
                    <a:ln>
                      <a:noFill/>
                    </a:ln>
                    <a:extLst>
                      <a:ext uri="{53640926-AAD7-44D8-BBD7-CCE9431645EC}">
                        <a14:shadowObscured xmlns:a14="http://schemas.microsoft.com/office/drawing/2010/main"/>
                      </a:ext>
                    </a:extLst>
                  </pic:spPr>
                </pic:pic>
              </a:graphicData>
            </a:graphic>
          </wp:inline>
        </w:drawing>
      </w:r>
    </w:p>
    <w:p w14:paraId="76D753A2" w14:textId="77777777" w:rsidR="00921DC3" w:rsidRDefault="00921DC3" w:rsidP="00921DC3">
      <w:pPr>
        <w:pStyle w:val="Caption"/>
      </w:pPr>
      <w:bookmarkStart w:id="101" w:name="_Toc445903203"/>
      <w:r>
        <w:t xml:space="preserve">Figure </w:t>
      </w:r>
      <w:fldSimple w:instr=" SEQ Figure \* ARABIC ">
        <w:r w:rsidR="00E41A09">
          <w:rPr>
            <w:noProof/>
          </w:rPr>
          <w:t>29</w:t>
        </w:r>
      </w:fldSimple>
      <w:r>
        <w:t xml:space="preserve"> Agency Partner Login</w:t>
      </w:r>
      <w:bookmarkEnd w:id="101"/>
    </w:p>
    <w:p w14:paraId="3DB07313" w14:textId="77777777" w:rsidR="00921DC3" w:rsidRDefault="00921DC3" w:rsidP="00921DC3">
      <w:pPr>
        <w:pStyle w:val="ICAMNumberedlist1"/>
        <w:numPr>
          <w:ilvl w:val="0"/>
          <w:numId w:val="44"/>
        </w:numPr>
      </w:pPr>
      <w:r>
        <w:t>Select your agency from the drop down menu and click on Submit.</w:t>
      </w:r>
    </w:p>
    <w:p w14:paraId="353B83A2" w14:textId="77777777" w:rsidR="00921DC3" w:rsidRDefault="00921DC3" w:rsidP="00921DC3">
      <w:pPr>
        <w:pStyle w:val="ICAMBody"/>
      </w:pPr>
      <w:r>
        <w:rPr>
          <w:noProof/>
        </w:rPr>
        <w:drawing>
          <wp:inline distT="0" distB="0" distL="0" distR="0" wp14:anchorId="2581ED8D" wp14:editId="04830288">
            <wp:extent cx="4229100" cy="4644259"/>
            <wp:effectExtent l="0" t="0" r="0" b="444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0468" cy="4700669"/>
                    </a:xfrm>
                    <a:prstGeom prst="rect">
                      <a:avLst/>
                    </a:prstGeom>
                  </pic:spPr>
                </pic:pic>
              </a:graphicData>
            </a:graphic>
          </wp:inline>
        </w:drawing>
      </w:r>
    </w:p>
    <w:p w14:paraId="4735AEA0" w14:textId="77777777" w:rsidR="00921DC3" w:rsidRDefault="00921DC3" w:rsidP="00921DC3">
      <w:pPr>
        <w:pStyle w:val="Caption"/>
        <w:rPr>
          <w:noProof/>
        </w:rPr>
      </w:pPr>
      <w:bookmarkStart w:id="102" w:name="_Toc445903204"/>
      <w:r>
        <w:t xml:space="preserve">Figure </w:t>
      </w:r>
      <w:fldSimple w:instr=" SEQ Figure \* ARABIC ">
        <w:r w:rsidR="00E41A09">
          <w:rPr>
            <w:noProof/>
          </w:rPr>
          <w:t>30</w:t>
        </w:r>
      </w:fldSimple>
      <w:r>
        <w:t xml:space="preserve"> Agency drop down</w:t>
      </w:r>
      <w:r>
        <w:rPr>
          <w:noProof/>
        </w:rPr>
        <w:t xml:space="preserve"> list</w:t>
      </w:r>
      <w:bookmarkEnd w:id="102"/>
    </w:p>
    <w:p w14:paraId="7179029E" w14:textId="77777777" w:rsidR="00921DC3" w:rsidRDefault="00921DC3" w:rsidP="00921DC3">
      <w:pPr>
        <w:pStyle w:val="ICAMNumberedlist1"/>
      </w:pPr>
      <w:r>
        <w:t>Authenticate to your agency’s login page using any supported method (PIV, User ID and password).</w:t>
      </w:r>
    </w:p>
    <w:p w14:paraId="4A666713" w14:textId="77777777" w:rsidR="00921DC3" w:rsidRDefault="00921DC3" w:rsidP="00921DC3">
      <w:pPr>
        <w:pStyle w:val="ICAMBody"/>
      </w:pPr>
      <w:r>
        <w:rPr>
          <w:noProof/>
        </w:rPr>
        <w:drawing>
          <wp:inline distT="0" distB="0" distL="0" distR="0" wp14:anchorId="3104D9BF" wp14:editId="22225306">
            <wp:extent cx="4046220" cy="2445456"/>
            <wp:effectExtent l="19050" t="19050" r="11430" b="12065"/>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6220" cy="2445456"/>
                    </a:xfrm>
                    <a:prstGeom prst="rect">
                      <a:avLst/>
                    </a:prstGeom>
                    <a:ln>
                      <a:solidFill>
                        <a:schemeClr val="accent1"/>
                      </a:solidFill>
                    </a:ln>
                    <a:effectLst/>
                  </pic:spPr>
                </pic:pic>
              </a:graphicData>
            </a:graphic>
          </wp:inline>
        </w:drawing>
      </w:r>
    </w:p>
    <w:p w14:paraId="558D3185" w14:textId="77777777" w:rsidR="00921DC3" w:rsidRDefault="00921DC3" w:rsidP="00921DC3">
      <w:pPr>
        <w:pStyle w:val="Caption"/>
      </w:pPr>
      <w:bookmarkStart w:id="103" w:name="_Toc445903205"/>
      <w:r>
        <w:t xml:space="preserve">Figure </w:t>
      </w:r>
      <w:fldSimple w:instr=" SEQ Figure \* ARABIC ">
        <w:r w:rsidR="00E41A09">
          <w:rPr>
            <w:noProof/>
          </w:rPr>
          <w:t>31</w:t>
        </w:r>
      </w:fldSimple>
      <w:r>
        <w:t xml:space="preserve"> Sample login page</w:t>
      </w:r>
      <w:bookmarkEnd w:id="103"/>
    </w:p>
    <w:p w14:paraId="24B1B18E" w14:textId="77777777" w:rsidR="00921DC3" w:rsidRDefault="00921DC3" w:rsidP="00921DC3">
      <w:pPr>
        <w:pStyle w:val="ICAMBody"/>
        <w:rPr>
          <w:rStyle w:val="IntenseEmphasis"/>
        </w:rPr>
      </w:pPr>
      <w:r>
        <w:rPr>
          <w:rStyle w:val="IntenseEmphasis"/>
        </w:rPr>
        <w:t xml:space="preserve">Important: A SAML assertion is sent from the agency identity provider to the USDA </w:t>
      </w:r>
      <w:proofErr w:type="spellStart"/>
      <w:r>
        <w:rPr>
          <w:rStyle w:val="IntenseEmphasis"/>
        </w:rPr>
        <w:t>eAuthentication</w:t>
      </w:r>
      <w:proofErr w:type="spellEnd"/>
      <w:r>
        <w:rPr>
          <w:rStyle w:val="IntenseEmphasis"/>
        </w:rPr>
        <w:t xml:space="preserve"> asserting that the user has been </w:t>
      </w:r>
      <w:proofErr w:type="spellStart"/>
      <w:r w:rsidR="0062549B">
        <w:rPr>
          <w:rStyle w:val="IntenseEmphasis"/>
        </w:rPr>
        <w:t>eAuthentication</w:t>
      </w:r>
      <w:proofErr w:type="spellEnd"/>
      <w:r>
        <w:rPr>
          <w:rStyle w:val="IntenseEmphasis"/>
        </w:rPr>
        <w:t xml:space="preserve"> will attempt to find the user based on the unique identifier included in the SAML assertion. If the unique identifier cannot be found, an account is created</w:t>
      </w:r>
      <w:r w:rsidR="00720BEE">
        <w:rPr>
          <w:rStyle w:val="IntenseEmphasis"/>
        </w:rPr>
        <w:t xml:space="preserve"> using information contained in the SAML assertion.</w:t>
      </w:r>
    </w:p>
    <w:p w14:paraId="4FF56030" w14:textId="77777777" w:rsidR="00720BEE" w:rsidRDefault="00720BEE" w:rsidP="00720BEE">
      <w:pPr>
        <w:pStyle w:val="ICAMNumberedlist1"/>
      </w:pPr>
      <w:r>
        <w:t>Verify that you receive the Account Linking Successful page.</w:t>
      </w:r>
    </w:p>
    <w:p w14:paraId="1377F5D8" w14:textId="77777777" w:rsidR="00720BEE" w:rsidRPr="00720BEE" w:rsidRDefault="00720BEE" w:rsidP="00720BEE">
      <w:pPr>
        <w:pStyle w:val="ICAMBody"/>
      </w:pPr>
      <w:r w:rsidRPr="00C62FF0">
        <w:rPr>
          <w:noProof/>
        </w:rPr>
        <w:drawing>
          <wp:inline distT="0" distB="0" distL="0" distR="0" wp14:anchorId="19D7D078" wp14:editId="0765436B">
            <wp:extent cx="4251472" cy="25527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7116" cy="2574102"/>
                    </a:xfrm>
                    <a:prstGeom prst="rect">
                      <a:avLst/>
                    </a:prstGeom>
                    <a:noFill/>
                    <a:ln>
                      <a:noFill/>
                    </a:ln>
                    <a:extLst/>
                  </pic:spPr>
                </pic:pic>
              </a:graphicData>
            </a:graphic>
          </wp:inline>
        </w:drawing>
      </w:r>
    </w:p>
    <w:p w14:paraId="7C1F223A" w14:textId="77777777" w:rsidR="00921DC3" w:rsidRPr="00921DC3" w:rsidRDefault="00720BEE" w:rsidP="00720BEE">
      <w:pPr>
        <w:pStyle w:val="Caption"/>
      </w:pPr>
      <w:bookmarkStart w:id="104" w:name="_Toc445903206"/>
      <w:r>
        <w:t xml:space="preserve">Figure </w:t>
      </w:r>
      <w:fldSimple w:instr=" SEQ Figure \* ARABIC ">
        <w:r w:rsidR="00E41A09">
          <w:rPr>
            <w:noProof/>
          </w:rPr>
          <w:t>32</w:t>
        </w:r>
      </w:fldSimple>
      <w:r>
        <w:t xml:space="preserve"> Account Linking Successful page</w:t>
      </w:r>
      <w:bookmarkEnd w:id="104"/>
    </w:p>
    <w:p w14:paraId="51710534" w14:textId="77777777" w:rsidR="00AB61C0" w:rsidRPr="009A6D08" w:rsidRDefault="00131D15" w:rsidP="00E82E98">
      <w:pPr>
        <w:pStyle w:val="Heading1"/>
        <w:rPr>
          <w:color w:val="0076AF"/>
        </w:rPr>
      </w:pPr>
      <w:bookmarkStart w:id="105" w:name="_Toc445903164"/>
      <w:r>
        <w:rPr>
          <w:color w:val="0076AF"/>
        </w:rPr>
        <w:t xml:space="preserve">Registering for an </w:t>
      </w:r>
      <w:r w:rsidR="005C7921">
        <w:rPr>
          <w:color w:val="0076AF"/>
        </w:rPr>
        <w:t xml:space="preserve">Internal </w:t>
      </w:r>
      <w:r>
        <w:rPr>
          <w:color w:val="0076AF"/>
        </w:rPr>
        <w:t>Account</w:t>
      </w:r>
      <w:bookmarkEnd w:id="105"/>
    </w:p>
    <w:p w14:paraId="77E178B9" w14:textId="77777777" w:rsidR="00FA34DE" w:rsidRDefault="00FA34DE" w:rsidP="00FA34DE">
      <w:pPr>
        <w:pStyle w:val="ICAMBody"/>
      </w:pPr>
      <w:r w:rsidRPr="00F73643">
        <w:t xml:space="preserve">Most positions in the USDA require </w:t>
      </w:r>
      <w:r>
        <w:t xml:space="preserve">internal </w:t>
      </w:r>
      <w:proofErr w:type="spellStart"/>
      <w:r w:rsidRPr="00F73643">
        <w:t>eAuthentication</w:t>
      </w:r>
      <w:proofErr w:type="spellEnd"/>
      <w:r w:rsidRPr="00F73643">
        <w:t xml:space="preserve"> accounts.</w:t>
      </w:r>
      <w:r>
        <w:t xml:space="preserve"> These include employees, contractors, volunteers and affiliates. </w:t>
      </w:r>
    </w:p>
    <w:p w14:paraId="1FE1536F" w14:textId="77777777" w:rsidR="00D00246" w:rsidRPr="00F73643" w:rsidRDefault="00D00246" w:rsidP="00FA34DE">
      <w:pPr>
        <w:pStyle w:val="ICAMBody"/>
        <w:rPr>
          <w:rFonts w:ascii="Arial" w:hAnsi="Arial"/>
        </w:rPr>
      </w:pPr>
      <w:r>
        <w:t>The six steps to register are:</w:t>
      </w:r>
    </w:p>
    <w:p w14:paraId="224A977A" w14:textId="77777777" w:rsidR="005C7921" w:rsidRDefault="00FA34DE" w:rsidP="005C7921">
      <w:pPr>
        <w:pStyle w:val="ICAMNumberedlist1"/>
        <w:numPr>
          <w:ilvl w:val="0"/>
          <w:numId w:val="39"/>
        </w:numPr>
      </w:pPr>
      <w:r>
        <w:t>Verify</w:t>
      </w:r>
      <w:r w:rsidR="00FF532A">
        <w:t>ing</w:t>
      </w:r>
      <w:r>
        <w:t xml:space="preserve"> Identity</w:t>
      </w:r>
    </w:p>
    <w:p w14:paraId="22A1E81B" w14:textId="77777777" w:rsidR="00FA34DE" w:rsidRPr="00FA34DE" w:rsidRDefault="00FA34DE" w:rsidP="004D4D07">
      <w:pPr>
        <w:pStyle w:val="ICAMNumberedlist1"/>
        <w:rPr>
          <w:rFonts w:ascii="Arial" w:hAnsi="Arial" w:cs="Arial"/>
          <w:color w:val="201F1D"/>
        </w:rPr>
      </w:pPr>
      <w:r>
        <w:t>Confirm</w:t>
      </w:r>
      <w:r w:rsidR="00FF532A">
        <w:t>ing</w:t>
      </w:r>
      <w:r>
        <w:t xml:space="preserve"> </w:t>
      </w:r>
      <w:r w:rsidR="005C7921" w:rsidRPr="00F73643">
        <w:t>Identity Verification</w:t>
      </w:r>
    </w:p>
    <w:p w14:paraId="385223E8" w14:textId="77777777" w:rsidR="005C7921" w:rsidRPr="00FA34DE" w:rsidRDefault="00FA34DE" w:rsidP="004D4D07">
      <w:pPr>
        <w:pStyle w:val="ICAMNumberedlist1"/>
        <w:rPr>
          <w:rFonts w:ascii="Arial" w:hAnsi="Arial" w:cs="Arial"/>
          <w:color w:val="201F1D"/>
        </w:rPr>
      </w:pPr>
      <w:r>
        <w:t>Submit</w:t>
      </w:r>
      <w:r w:rsidR="00FF532A">
        <w:t>ting</w:t>
      </w:r>
      <w:r>
        <w:t xml:space="preserve"> an </w:t>
      </w:r>
      <w:r w:rsidR="005C7921" w:rsidRPr="00FA34DE">
        <w:rPr>
          <w:rFonts w:cs="Arial"/>
          <w:color w:val="201F1D"/>
        </w:rPr>
        <w:t>Account Request Form</w:t>
      </w:r>
    </w:p>
    <w:p w14:paraId="42385BCA" w14:textId="77777777" w:rsidR="005C7921" w:rsidRPr="00F73643" w:rsidRDefault="00FA34DE" w:rsidP="005C7921">
      <w:pPr>
        <w:pStyle w:val="ICAMNumberedlist1"/>
        <w:rPr>
          <w:rFonts w:ascii="Arial" w:hAnsi="Arial" w:cs="Arial"/>
          <w:color w:val="201F1D"/>
        </w:rPr>
      </w:pPr>
      <w:r>
        <w:rPr>
          <w:rFonts w:cs="Arial"/>
          <w:color w:val="201F1D"/>
        </w:rPr>
        <w:t xml:space="preserve">Receive </w:t>
      </w:r>
      <w:r w:rsidR="005C7921" w:rsidRPr="00F73643">
        <w:rPr>
          <w:rFonts w:cs="Arial"/>
          <w:color w:val="201F1D"/>
        </w:rPr>
        <w:t>Request Form Confirmation</w:t>
      </w:r>
    </w:p>
    <w:p w14:paraId="07262C6D" w14:textId="77777777" w:rsidR="005C7921" w:rsidRPr="00F73643" w:rsidRDefault="00FA34DE" w:rsidP="005C7921">
      <w:pPr>
        <w:pStyle w:val="ICAMNumberedlist1"/>
        <w:rPr>
          <w:rFonts w:ascii="Arial" w:hAnsi="Arial" w:cs="Arial"/>
          <w:color w:val="201F1D"/>
        </w:rPr>
      </w:pPr>
      <w:r>
        <w:rPr>
          <w:rFonts w:cs="Arial"/>
          <w:color w:val="201F1D"/>
        </w:rPr>
        <w:t xml:space="preserve">Create </w:t>
      </w:r>
      <w:r w:rsidR="005C7921">
        <w:rPr>
          <w:rFonts w:cs="Arial"/>
          <w:color w:val="201F1D"/>
        </w:rPr>
        <w:t>U</w:t>
      </w:r>
      <w:r w:rsidR="005C7921" w:rsidRPr="00F73643">
        <w:rPr>
          <w:rFonts w:cs="Arial"/>
          <w:color w:val="201F1D"/>
        </w:rPr>
        <w:t>ser ID and Password</w:t>
      </w:r>
    </w:p>
    <w:p w14:paraId="5E83157B" w14:textId="77777777" w:rsidR="005C7921" w:rsidRPr="00F73643" w:rsidRDefault="005C7921" w:rsidP="005C7921">
      <w:pPr>
        <w:pStyle w:val="ICAMNumberedlist1"/>
        <w:rPr>
          <w:rFonts w:ascii="Arial" w:hAnsi="Arial" w:cs="Arial"/>
          <w:color w:val="201F1D"/>
        </w:rPr>
      </w:pPr>
      <w:r w:rsidRPr="00F73643">
        <w:rPr>
          <w:rFonts w:cs="Arial"/>
          <w:color w:val="201F1D"/>
        </w:rPr>
        <w:t>Registration Completion</w:t>
      </w:r>
    </w:p>
    <w:p w14:paraId="65DBFF40" w14:textId="77777777" w:rsidR="00EB520A" w:rsidRPr="00EB520A" w:rsidRDefault="005C7921" w:rsidP="00EB520A">
      <w:pPr>
        <w:pStyle w:val="ICAMNumberedlist1"/>
        <w:rPr>
          <w:rFonts w:ascii="Arial" w:hAnsi="Arial" w:cs="Arial"/>
          <w:color w:val="201F1D"/>
        </w:rPr>
      </w:pPr>
      <w:r w:rsidRPr="00F73643">
        <w:rPr>
          <w:rFonts w:cs="Arial"/>
          <w:color w:val="201F1D"/>
        </w:rPr>
        <w:t>Email Confirmation</w:t>
      </w:r>
    </w:p>
    <w:p w14:paraId="43DC25D9" w14:textId="77777777" w:rsidR="005C7921" w:rsidRDefault="005C7921" w:rsidP="00EB520A">
      <w:pPr>
        <w:pStyle w:val="ICAMBody"/>
      </w:pPr>
      <w:r w:rsidRPr="00EB520A">
        <w:rPr>
          <w:rFonts w:ascii="Times New Roman" w:hAnsi="Times New Roman" w:cs="Times New Roman"/>
        </w:rPr>
        <w:t xml:space="preserve"> </w:t>
      </w:r>
      <w:r w:rsidRPr="00F73643">
        <w:t xml:space="preserve">The </w:t>
      </w:r>
      <w:proofErr w:type="spellStart"/>
      <w:r w:rsidRPr="00F73643">
        <w:t>eAuthentication</w:t>
      </w:r>
      <w:proofErr w:type="spellEnd"/>
      <w:r w:rsidRPr="00F73643">
        <w:t xml:space="preserve"> system uses data from your Human Resources record</w:t>
      </w:r>
      <w:r w:rsidR="00D00246">
        <w:t xml:space="preserve"> to create an account for you.</w:t>
      </w:r>
      <w:r w:rsidR="0052495A">
        <w:t xml:space="preserve"> </w:t>
      </w:r>
      <w:r w:rsidRPr="00F73643">
        <w:t>The registration process allows you to activate your account and set your security questions and attributes.</w:t>
      </w:r>
    </w:p>
    <w:p w14:paraId="6FA4C960" w14:textId="77777777" w:rsidR="00D00246" w:rsidRDefault="00D00246" w:rsidP="00D00246">
      <w:pPr>
        <w:pStyle w:val="ICAMBody"/>
        <w:rPr>
          <w:u w:val="single"/>
        </w:rPr>
      </w:pPr>
      <w:r w:rsidRPr="00F73643">
        <w:t>You will receive an automated email from the USDA EEMS system for account registration once your HR record has been submitted.</w:t>
      </w:r>
      <w:r>
        <w:t xml:space="preserve"> C</w:t>
      </w:r>
      <w:r w:rsidRPr="00F73643">
        <w:t>lick on the link provided in your email to begin the registration process.</w:t>
      </w:r>
      <w:r>
        <w:t xml:space="preserve"> </w:t>
      </w:r>
      <w:r w:rsidRPr="00F73643">
        <w:t>If you do not receive an email, you will need to contact the Agency Registration Lead (ARL) for your agency.</w:t>
      </w:r>
      <w:r>
        <w:t xml:space="preserve"> </w:t>
      </w:r>
      <w:r w:rsidRPr="00F73643">
        <w:t>To locate your ARL,</w:t>
      </w:r>
      <w:r>
        <w:t xml:space="preserve"> </w:t>
      </w:r>
      <w:r w:rsidRPr="00F73643">
        <w:t>go to</w:t>
      </w:r>
      <w:r>
        <w:t xml:space="preserve">: </w:t>
      </w:r>
      <w:r w:rsidRPr="00131D15">
        <w:rPr>
          <w:color w:val="0070C0"/>
          <w:u w:val="single"/>
        </w:rPr>
        <w:t xml:space="preserve">https://www.eauth.usda.gov/MainPages/AgencyRegistrationLeads.aspx  </w:t>
      </w:r>
      <w:r w:rsidRPr="00131D15">
        <w:rPr>
          <w:rFonts w:ascii="Times New Roman" w:hAnsi="Times New Roman" w:cs="Times New Roman"/>
          <w:u w:val="single"/>
        </w:rPr>
        <w:t> </w:t>
      </w:r>
      <w:r w:rsidRPr="00131D15">
        <w:rPr>
          <w:u w:val="single"/>
        </w:rPr>
        <w:t xml:space="preserve"> </w:t>
      </w:r>
    </w:p>
    <w:p w14:paraId="1FCE5606" w14:textId="77777777" w:rsidR="00A60C1B" w:rsidRDefault="00FA600F" w:rsidP="00D00246">
      <w:pPr>
        <w:pStyle w:val="ICAMBody"/>
        <w:rPr>
          <w:rFonts w:cs="Times New Roman"/>
          <w:u w:val="single"/>
        </w:rPr>
      </w:pPr>
      <w:r>
        <w:rPr>
          <w:noProof/>
        </w:rPr>
        <mc:AlternateContent>
          <mc:Choice Requires="wps">
            <w:drawing>
              <wp:anchor distT="0" distB="0" distL="114300" distR="114300" simplePos="0" relativeHeight="251676672" behindDoc="0" locked="0" layoutInCell="1" allowOverlap="1" wp14:anchorId="52D81FB6" wp14:editId="484559AA">
                <wp:simplePos x="0" y="0"/>
                <wp:positionH relativeFrom="column">
                  <wp:posOffset>1030605</wp:posOffset>
                </wp:positionH>
                <wp:positionV relativeFrom="paragraph">
                  <wp:posOffset>3055620</wp:posOffset>
                </wp:positionV>
                <wp:extent cx="1689735" cy="220980"/>
                <wp:effectExtent l="0" t="0" r="24765" b="26670"/>
                <wp:wrapNone/>
                <wp:docPr id="9226" name="Oval 9226"/>
                <wp:cNvGraphicFramePr/>
                <a:graphic xmlns:a="http://schemas.openxmlformats.org/drawingml/2006/main">
                  <a:graphicData uri="http://schemas.microsoft.com/office/word/2010/wordprocessingShape">
                    <wps:wsp>
                      <wps:cNvSpPr/>
                      <wps:spPr>
                        <a:xfrm>
                          <a:off x="0" y="0"/>
                          <a:ext cx="1689735"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A2B7B" id="Oval 9226" o:spid="_x0000_s1026" style="position:absolute;margin-left:81.15pt;margin-top:240.6pt;width:133.05pt;height:17.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" filled="f" strokecolor="red" strokeweight="2pt"/>
            </w:pict>
          </mc:Fallback>
        </mc:AlternateContent>
      </w:r>
      <w:r w:rsidR="00405B31">
        <w:rPr>
          <w:noProof/>
        </w:rPr>
        <mc:AlternateContent>
          <mc:Choice Requires="wps">
            <w:drawing>
              <wp:anchor distT="0" distB="0" distL="114300" distR="114300" simplePos="0" relativeHeight="251666432" behindDoc="0" locked="0" layoutInCell="1" allowOverlap="1" wp14:anchorId="278DB2B7" wp14:editId="020DD5CD">
                <wp:simplePos x="0" y="0"/>
                <wp:positionH relativeFrom="column">
                  <wp:posOffset>944880</wp:posOffset>
                </wp:positionH>
                <wp:positionV relativeFrom="paragraph">
                  <wp:posOffset>3825240</wp:posOffset>
                </wp:positionV>
                <wp:extent cx="4114800" cy="533400"/>
                <wp:effectExtent l="0" t="0" r="19050" b="19050"/>
                <wp:wrapNone/>
                <wp:docPr id="7" name="Oval 7"/>
                <wp:cNvGraphicFramePr/>
                <a:graphic xmlns:a="http://schemas.openxmlformats.org/drawingml/2006/main">
                  <a:graphicData uri="http://schemas.microsoft.com/office/word/2010/wordprocessingShape">
                    <wps:wsp>
                      <wps:cNvSpPr/>
                      <wps:spPr>
                        <a:xfrm>
                          <a:off x="0" y="0"/>
                          <a:ext cx="41148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B6586" id="Oval 7" o:spid="_x0000_s1026" style="position:absolute;margin-left:74.4pt;margin-top:301.2pt;width:324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" filled="f" strokecolor="red" strokeweight="2pt"/>
            </w:pict>
          </mc:Fallback>
        </mc:AlternateContent>
      </w:r>
      <w:r w:rsidR="00405B31">
        <w:rPr>
          <w:rFonts w:cs="Times New Roman"/>
          <w:noProof/>
          <w:u w:val="single"/>
        </w:rPr>
        <w:drawing>
          <wp:inline distT="0" distB="0" distL="0" distR="0" wp14:anchorId="67CFB93D" wp14:editId="270259F7">
            <wp:extent cx="5424951" cy="6362700"/>
            <wp:effectExtent l="19050" t="19050" r="234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o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24951" cy="6362700"/>
                    </a:xfrm>
                    <a:prstGeom prst="rect">
                      <a:avLst/>
                    </a:prstGeom>
                    <a:ln>
                      <a:solidFill>
                        <a:schemeClr val="tx1">
                          <a:lumMod val="50000"/>
                          <a:lumOff val="50000"/>
                        </a:schemeClr>
                      </a:solidFill>
                    </a:ln>
                  </pic:spPr>
                </pic:pic>
              </a:graphicData>
            </a:graphic>
          </wp:inline>
        </w:drawing>
      </w:r>
    </w:p>
    <w:p w14:paraId="49C6D841" w14:textId="77777777" w:rsidR="00CC6215" w:rsidRPr="00131D15" w:rsidRDefault="0013340C" w:rsidP="0013340C">
      <w:pPr>
        <w:pStyle w:val="Caption"/>
      </w:pPr>
      <w:bookmarkStart w:id="106" w:name="_Toc445903207"/>
      <w:r>
        <w:t xml:space="preserve">Figure </w:t>
      </w:r>
      <w:fldSimple w:instr=" SEQ Figure \* ARABIC ">
        <w:r w:rsidR="00E41A09">
          <w:rPr>
            <w:noProof/>
          </w:rPr>
          <w:t>33</w:t>
        </w:r>
      </w:fldSimple>
      <w:r>
        <w:t xml:space="preserve"> HR Email</w:t>
      </w:r>
      <w:bookmarkEnd w:id="106"/>
    </w:p>
    <w:p w14:paraId="6C6318AB" w14:textId="77777777" w:rsidR="005C7921" w:rsidRDefault="00131D15" w:rsidP="00EB520A">
      <w:pPr>
        <w:pStyle w:val="Heading2"/>
      </w:pPr>
      <w:bookmarkStart w:id="107" w:name="_Toc445903165"/>
      <w:r>
        <w:t xml:space="preserve">Verifying </w:t>
      </w:r>
      <w:r w:rsidR="005C7921" w:rsidRPr="00F73643">
        <w:t>Identity</w:t>
      </w:r>
      <w:bookmarkEnd w:id="107"/>
    </w:p>
    <w:p w14:paraId="30B636E8" w14:textId="77777777" w:rsidR="005C7921" w:rsidRPr="00EB520A" w:rsidRDefault="0052495A" w:rsidP="00EB520A">
      <w:pPr>
        <w:pStyle w:val="ICAMBody"/>
      </w:pPr>
      <w:r>
        <w:t xml:space="preserve">Complete </w:t>
      </w:r>
      <w:r w:rsidR="005C7921" w:rsidRPr="00EB520A">
        <w:t>all fields</w:t>
      </w:r>
      <w:r>
        <w:t xml:space="preserve"> on the </w:t>
      </w:r>
      <w:r w:rsidR="00FA600F">
        <w:t xml:space="preserve">Register Your User Account </w:t>
      </w:r>
      <w:r>
        <w:t xml:space="preserve">screen that are </w:t>
      </w:r>
      <w:r w:rsidR="005C7921" w:rsidRPr="00EB520A">
        <w:t>marked</w:t>
      </w:r>
      <w:r>
        <w:t xml:space="preserve"> with a</w:t>
      </w:r>
      <w:r w:rsidR="005C7921" w:rsidRPr="00EB520A">
        <w:t xml:space="preserve"> red </w:t>
      </w:r>
      <w:r>
        <w:t>as</w:t>
      </w:r>
      <w:r w:rsidR="005C7921" w:rsidRPr="00EB520A">
        <w:t xml:space="preserve">terisk </w:t>
      </w:r>
      <w:r w:rsidR="005C7921" w:rsidRPr="0081275E">
        <w:rPr>
          <w:color w:val="FF0000"/>
        </w:rPr>
        <w:t>*</w:t>
      </w:r>
      <w:r w:rsidR="0081275E" w:rsidRPr="0081275E">
        <w:t>.</w:t>
      </w:r>
    </w:p>
    <w:p w14:paraId="59653394" w14:textId="77777777" w:rsidR="005C7921" w:rsidRPr="00F73643" w:rsidRDefault="005C7921" w:rsidP="00EB520A">
      <w:pPr>
        <w:pStyle w:val="ICAMBody"/>
        <w:rPr>
          <w:rFonts w:ascii="Arial" w:hAnsi="Arial"/>
        </w:rPr>
      </w:pPr>
      <w:r w:rsidRPr="00F73643">
        <w:t xml:space="preserve">The first set of fields require the last 4 </w:t>
      </w:r>
      <w:r w:rsidR="0052495A">
        <w:t>digits of your social security n</w:t>
      </w:r>
      <w:r w:rsidRPr="00F73643">
        <w:t>umber and your</w:t>
      </w:r>
      <w:r w:rsidR="0052495A">
        <w:t xml:space="preserve"> birth d</w:t>
      </w:r>
      <w:r w:rsidRPr="00F73643">
        <w:t>ate to confirm your identity.</w:t>
      </w:r>
    </w:p>
    <w:p w14:paraId="1A7891AE" w14:textId="77777777" w:rsidR="005C7921" w:rsidRPr="00F73643" w:rsidRDefault="005C7921" w:rsidP="00EB520A">
      <w:pPr>
        <w:pStyle w:val="ICAMBody"/>
        <w:rPr>
          <w:rFonts w:ascii="Arial" w:hAnsi="Arial"/>
        </w:rPr>
      </w:pPr>
      <w:r w:rsidRPr="00F73643">
        <w:t>Your entries should match the information provided in your HR record.</w:t>
      </w:r>
    </w:p>
    <w:p w14:paraId="1E797CAE" w14:textId="77777777" w:rsidR="00706D95" w:rsidRDefault="00706D95" w:rsidP="00EB520A">
      <w:pPr>
        <w:pStyle w:val="ICAMBody"/>
        <w:rPr>
          <w:rFonts w:ascii="Arial" w:hAnsi="Arial"/>
        </w:rPr>
      </w:pPr>
      <w:r>
        <w:rPr>
          <w:noProof/>
        </w:rPr>
        <w:drawing>
          <wp:inline distT="0" distB="0" distL="0" distR="0" wp14:anchorId="20422C6D" wp14:editId="25AF2751">
            <wp:extent cx="4724400" cy="2876779"/>
            <wp:effectExtent l="19050" t="19050" r="19050" b="19050"/>
            <wp:docPr id="18" name="Picture 4" descr="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ep1.png"/>
                    <pic:cNvPicPr>
                      <a:picLocks noChangeAspect="1"/>
                    </pic:cNvPicPr>
                  </pic:nvPicPr>
                  <pic:blipFill>
                    <a:blip r:embed="rId47"/>
                    <a:stretch>
                      <a:fillRect/>
                    </a:stretch>
                  </pic:blipFill>
                  <pic:spPr>
                    <a:xfrm>
                      <a:off x="0" y="0"/>
                      <a:ext cx="4735163" cy="2883333"/>
                    </a:xfrm>
                    <a:prstGeom prst="rect">
                      <a:avLst/>
                    </a:prstGeom>
                    <a:ln>
                      <a:solidFill>
                        <a:schemeClr val="tx1"/>
                      </a:solidFill>
                    </a:ln>
                  </pic:spPr>
                </pic:pic>
              </a:graphicData>
            </a:graphic>
          </wp:inline>
        </w:drawing>
      </w:r>
    </w:p>
    <w:p w14:paraId="35B0E917" w14:textId="77777777" w:rsidR="00CE5139" w:rsidRPr="00F73643" w:rsidRDefault="0013340C" w:rsidP="0013340C">
      <w:pPr>
        <w:pStyle w:val="Caption"/>
      </w:pPr>
      <w:bookmarkStart w:id="108" w:name="_Toc445903208"/>
      <w:r>
        <w:t xml:space="preserve">Figure </w:t>
      </w:r>
      <w:fldSimple w:instr=" SEQ Figure \* ARABIC ">
        <w:r w:rsidR="00E41A09">
          <w:rPr>
            <w:noProof/>
          </w:rPr>
          <w:t>34</w:t>
        </w:r>
      </w:fldSimple>
      <w:r>
        <w:t xml:space="preserve"> </w:t>
      </w:r>
      <w:proofErr w:type="gramStart"/>
      <w:r>
        <w:t>Register</w:t>
      </w:r>
      <w:proofErr w:type="gramEnd"/>
      <w:r>
        <w:t xml:space="preserve"> a user account</w:t>
      </w:r>
      <w:bookmarkEnd w:id="108"/>
    </w:p>
    <w:tbl>
      <w:tblPr>
        <w:tblW w:w="9620" w:type="dxa"/>
        <w:tblLook w:val="04A0" w:firstRow="1" w:lastRow="0" w:firstColumn="1" w:lastColumn="0" w:noHBand="0" w:noVBand="1"/>
      </w:tblPr>
      <w:tblGrid>
        <w:gridCol w:w="2240"/>
        <w:gridCol w:w="7380"/>
      </w:tblGrid>
      <w:tr w:rsidR="00EB520A" w:rsidRPr="00C95FF1" w14:paraId="486C85AA" w14:textId="77777777" w:rsidTr="00EB520A">
        <w:trPr>
          <w:trHeight w:val="288"/>
        </w:trPr>
        <w:tc>
          <w:tcPr>
            <w:tcW w:w="2240" w:type="dxa"/>
            <w:tcBorders>
              <w:top w:val="single" w:sz="8" w:space="0" w:color="000000"/>
              <w:left w:val="single" w:sz="8" w:space="0" w:color="auto"/>
              <w:bottom w:val="single" w:sz="8" w:space="0" w:color="000000"/>
              <w:right w:val="single" w:sz="8" w:space="0" w:color="000000"/>
            </w:tcBorders>
            <w:shd w:val="clear" w:color="auto" w:fill="0076AF"/>
            <w:hideMark/>
          </w:tcPr>
          <w:p w14:paraId="5EEAF4F0" w14:textId="77777777" w:rsidR="00EB520A" w:rsidRPr="00C95FF1" w:rsidRDefault="00EB520A" w:rsidP="00EB520A">
            <w:pPr>
              <w:pStyle w:val="ICAMTableHeading"/>
            </w:pPr>
            <w:r w:rsidRPr="00C95FF1">
              <w:t xml:space="preserve">DATA POINT </w:t>
            </w:r>
          </w:p>
        </w:tc>
        <w:tc>
          <w:tcPr>
            <w:tcW w:w="7380" w:type="dxa"/>
            <w:tcBorders>
              <w:top w:val="single" w:sz="8" w:space="0" w:color="000000"/>
              <w:left w:val="nil"/>
              <w:bottom w:val="single" w:sz="8" w:space="0" w:color="000000"/>
              <w:right w:val="single" w:sz="8" w:space="0" w:color="000000"/>
            </w:tcBorders>
            <w:shd w:val="clear" w:color="auto" w:fill="0076AF"/>
            <w:hideMark/>
          </w:tcPr>
          <w:p w14:paraId="76C3965E" w14:textId="77777777" w:rsidR="00EB520A" w:rsidRPr="00C95FF1" w:rsidRDefault="00EB520A" w:rsidP="00EB520A">
            <w:pPr>
              <w:pStyle w:val="ICAMTableHeading"/>
            </w:pPr>
            <w:r w:rsidRPr="00C95FF1">
              <w:t xml:space="preserve">CRITERIA </w:t>
            </w:r>
          </w:p>
        </w:tc>
      </w:tr>
      <w:tr w:rsidR="00EB520A" w:rsidRPr="00C95FF1" w14:paraId="7A397381" w14:textId="77777777" w:rsidTr="00D0357D">
        <w:trPr>
          <w:trHeight w:val="250"/>
        </w:trPr>
        <w:tc>
          <w:tcPr>
            <w:tcW w:w="2240" w:type="dxa"/>
            <w:tcBorders>
              <w:top w:val="nil"/>
              <w:left w:val="single" w:sz="8" w:space="0" w:color="auto"/>
              <w:bottom w:val="single" w:sz="8" w:space="0" w:color="000000"/>
              <w:right w:val="single" w:sz="8" w:space="0" w:color="000000"/>
            </w:tcBorders>
            <w:shd w:val="clear" w:color="auto" w:fill="auto"/>
            <w:hideMark/>
          </w:tcPr>
          <w:p w14:paraId="0650ABCB" w14:textId="77777777" w:rsidR="00EB520A" w:rsidRPr="00C95FF1" w:rsidRDefault="00EB520A" w:rsidP="00EB520A">
            <w:pPr>
              <w:pStyle w:val="ICAMTableCell"/>
            </w:pPr>
            <w:r>
              <w:t>Last 4 digits of SSN</w:t>
            </w:r>
          </w:p>
        </w:tc>
        <w:tc>
          <w:tcPr>
            <w:tcW w:w="7380" w:type="dxa"/>
            <w:tcBorders>
              <w:top w:val="nil"/>
              <w:left w:val="nil"/>
              <w:bottom w:val="single" w:sz="8" w:space="0" w:color="000000"/>
              <w:right w:val="single" w:sz="8" w:space="0" w:color="000000"/>
            </w:tcBorders>
            <w:shd w:val="clear" w:color="auto" w:fill="auto"/>
            <w:hideMark/>
          </w:tcPr>
          <w:p w14:paraId="5FDB46D6" w14:textId="77777777" w:rsidR="00EB520A" w:rsidRPr="00C95FF1" w:rsidRDefault="001B65A5" w:rsidP="001B65A5">
            <w:pPr>
              <w:pStyle w:val="ICAMTableCell"/>
            </w:pPr>
            <w:r>
              <w:t>E</w:t>
            </w:r>
            <w:r w:rsidR="00EB520A">
              <w:t>nter the last 4 digits of your Social Security Number</w:t>
            </w:r>
          </w:p>
        </w:tc>
      </w:tr>
      <w:tr w:rsidR="00EB520A" w:rsidRPr="00C95FF1" w14:paraId="4E3BC9AB" w14:textId="77777777" w:rsidTr="00D0357D">
        <w:trPr>
          <w:trHeight w:val="250"/>
        </w:trPr>
        <w:tc>
          <w:tcPr>
            <w:tcW w:w="2240" w:type="dxa"/>
            <w:tcBorders>
              <w:top w:val="nil"/>
              <w:left w:val="single" w:sz="8" w:space="0" w:color="auto"/>
              <w:bottom w:val="single" w:sz="8" w:space="0" w:color="000000"/>
              <w:right w:val="single" w:sz="8" w:space="0" w:color="000000"/>
            </w:tcBorders>
            <w:shd w:val="clear" w:color="auto" w:fill="auto"/>
            <w:hideMark/>
          </w:tcPr>
          <w:p w14:paraId="09110E0F" w14:textId="77777777" w:rsidR="00EB520A" w:rsidRPr="00C95FF1" w:rsidRDefault="00EB520A" w:rsidP="00EB520A">
            <w:pPr>
              <w:pStyle w:val="ICAMTableCell"/>
            </w:pPr>
            <w:r>
              <w:t>Date of Birth</w:t>
            </w:r>
          </w:p>
        </w:tc>
        <w:tc>
          <w:tcPr>
            <w:tcW w:w="7380" w:type="dxa"/>
            <w:tcBorders>
              <w:top w:val="nil"/>
              <w:left w:val="nil"/>
              <w:bottom w:val="single" w:sz="8" w:space="0" w:color="000000"/>
              <w:right w:val="single" w:sz="8" w:space="0" w:color="000000"/>
            </w:tcBorders>
            <w:shd w:val="clear" w:color="auto" w:fill="auto"/>
            <w:hideMark/>
          </w:tcPr>
          <w:p w14:paraId="6E550207" w14:textId="77777777" w:rsidR="00EB520A" w:rsidRPr="00C95FF1" w:rsidRDefault="001B65A5" w:rsidP="001B65A5">
            <w:pPr>
              <w:pStyle w:val="ICAMTableCell"/>
            </w:pPr>
            <w:r>
              <w:t>E</w:t>
            </w:r>
            <w:r w:rsidR="00EB520A">
              <w:t>nter your date of birth, using the pull down menu.</w:t>
            </w:r>
          </w:p>
        </w:tc>
      </w:tr>
    </w:tbl>
    <w:p w14:paraId="66B47A2A" w14:textId="77777777" w:rsidR="004F1103" w:rsidRDefault="004F1103" w:rsidP="00D00246">
      <w:pPr>
        <w:pStyle w:val="ICAMBody"/>
      </w:pPr>
    </w:p>
    <w:p w14:paraId="34BF7D51" w14:textId="77777777" w:rsidR="00D00246" w:rsidRDefault="00EB520A" w:rsidP="00D00246">
      <w:pPr>
        <w:pStyle w:val="ICAMBody"/>
      </w:pPr>
      <w:r w:rsidRPr="008043D0">
        <w:t>After entering the information on the initial screen, click Continue.</w:t>
      </w:r>
      <w:r w:rsidR="00D00246">
        <w:t xml:space="preserve"> </w:t>
      </w:r>
      <w:r w:rsidR="00D00246" w:rsidRPr="00F73643">
        <w:t xml:space="preserve">For questions about each set of fields, you can click on </w:t>
      </w:r>
      <w:proofErr w:type="gramStart"/>
      <w:r w:rsidR="00D00246" w:rsidRPr="00F73643">
        <w:t xml:space="preserve">the </w:t>
      </w:r>
      <w:r w:rsidR="00D00246" w:rsidRPr="00F73643">
        <w:rPr>
          <w:b/>
          <w:bCs/>
          <w:color w:val="0076AF"/>
        </w:rPr>
        <w:t>?</w:t>
      </w:r>
      <w:proofErr w:type="gramEnd"/>
      <w:r w:rsidR="00D00246" w:rsidRPr="00F73643">
        <w:t xml:space="preserve"> </w:t>
      </w:r>
      <w:proofErr w:type="gramStart"/>
      <w:r w:rsidR="00D00246" w:rsidRPr="00F73643">
        <w:t>box</w:t>
      </w:r>
      <w:proofErr w:type="gramEnd"/>
      <w:r w:rsidR="00D00246" w:rsidRPr="00F73643">
        <w:t xml:space="preserve"> to the right of the fields.</w:t>
      </w:r>
    </w:p>
    <w:p w14:paraId="31376105" w14:textId="77777777" w:rsidR="00EB520A" w:rsidRPr="00131D15" w:rsidRDefault="00EB520A" w:rsidP="00EB520A">
      <w:pPr>
        <w:pStyle w:val="ICAMBody"/>
        <w:rPr>
          <w:rStyle w:val="Emphasis"/>
        </w:rPr>
      </w:pPr>
      <w:r w:rsidRPr="00131D15">
        <w:rPr>
          <w:rStyle w:val="Emphasis"/>
        </w:rPr>
        <w:t>Note: If you receive an error stating that the information you provide does not match our records, contact your HR representative.</w:t>
      </w:r>
    </w:p>
    <w:p w14:paraId="3491D96E" w14:textId="77777777" w:rsidR="00FF532A" w:rsidRDefault="00FF532A">
      <w:pPr>
        <w:rPr>
          <w:rFonts w:asciiTheme="majorHAnsi" w:eastAsiaTheme="majorEastAsia" w:hAnsiTheme="majorHAnsi" w:cstheme="majorBidi"/>
          <w:b/>
          <w:bCs/>
          <w:color w:val="0076AF"/>
          <w:sz w:val="26"/>
          <w:szCs w:val="26"/>
        </w:rPr>
      </w:pPr>
      <w:r>
        <w:br w:type="page"/>
      </w:r>
    </w:p>
    <w:p w14:paraId="5A4F17EB" w14:textId="77777777" w:rsidR="001013CA" w:rsidRPr="009A6D08" w:rsidRDefault="004D4D07" w:rsidP="00832AA7">
      <w:pPr>
        <w:pStyle w:val="Heading2"/>
      </w:pPr>
      <w:bookmarkStart w:id="109" w:name="_Toc445903166"/>
      <w:r>
        <w:t xml:space="preserve">Confirming </w:t>
      </w:r>
      <w:r w:rsidR="00EB520A">
        <w:t>Identity Verification</w:t>
      </w:r>
      <w:bookmarkEnd w:id="109"/>
    </w:p>
    <w:p w14:paraId="27556CBD" w14:textId="77777777" w:rsidR="00EB520A" w:rsidRDefault="00EB520A" w:rsidP="00EB520A">
      <w:pPr>
        <w:pStyle w:val="ICAMBody"/>
      </w:pPr>
      <w:r w:rsidRPr="00A22140">
        <w:t>On the following screen, verify the information that is displayed.</w:t>
      </w:r>
    </w:p>
    <w:p w14:paraId="13394463" w14:textId="77777777" w:rsidR="004D4D07" w:rsidRDefault="004D4D07" w:rsidP="00EB520A">
      <w:pPr>
        <w:pStyle w:val="ICAMBody"/>
      </w:pPr>
      <w:r w:rsidRPr="00F067EC">
        <w:rPr>
          <w:noProof/>
        </w:rPr>
        <w:drawing>
          <wp:inline distT="0" distB="0" distL="0" distR="0" wp14:anchorId="4B842079" wp14:editId="26DE97D4">
            <wp:extent cx="5720080" cy="3775537"/>
            <wp:effectExtent l="19050" t="19050" r="13970" b="158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srcRect l="15555" t="15849" r="15556" b="33357"/>
                    <a:stretch/>
                  </pic:blipFill>
                  <pic:spPr bwMode="auto">
                    <a:xfrm>
                      <a:off x="0" y="0"/>
                      <a:ext cx="5731464" cy="37830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014682" w14:textId="77777777" w:rsidR="004D4D07" w:rsidRDefault="000F552A" w:rsidP="000F552A">
      <w:pPr>
        <w:pStyle w:val="Caption"/>
      </w:pPr>
      <w:bookmarkStart w:id="110" w:name="_Toc445903209"/>
      <w:r>
        <w:t xml:space="preserve">Figure </w:t>
      </w:r>
      <w:fldSimple w:instr=" SEQ Figure \* ARABIC ">
        <w:r w:rsidR="00E41A09">
          <w:rPr>
            <w:noProof/>
          </w:rPr>
          <w:t>35</w:t>
        </w:r>
      </w:fldSimple>
      <w:r>
        <w:t xml:space="preserve"> Verification confirmation</w:t>
      </w:r>
      <w:bookmarkEnd w:id="110"/>
    </w:p>
    <w:p w14:paraId="26FABA13" w14:textId="5DD1DBE2" w:rsidR="00EB520A" w:rsidRPr="00A22140" w:rsidRDefault="00EC5D9F" w:rsidP="00EB520A">
      <w:pPr>
        <w:pStyle w:val="ICAMBulletedList1"/>
        <w:rPr>
          <w:rFonts w:eastAsia="Times New Roman" w:cs="Times New Roman"/>
          <w:color w:val="0563C1"/>
          <w:u w:val="single"/>
        </w:rPr>
      </w:pPr>
      <w:hyperlink r:id="rId49" w:history="1">
        <w:r w:rsidR="00D00246" w:rsidRPr="00D00246">
          <w:rPr>
            <w:rStyle w:val="Hyperlink"/>
            <w:color w:val="auto"/>
            <w:u w:val="none"/>
          </w:rPr>
          <w:t xml:space="preserve">If your email address is  not correct, close your browser window (click on the red “x”) and contact your Agency Registration Lead for assistance: </w:t>
        </w:r>
        <w:r w:rsidR="00D00246" w:rsidRPr="00BD0414">
          <w:rPr>
            <w:color w:val="0076AF"/>
            <w:u w:val="single"/>
          </w:rPr>
          <w:t xml:space="preserve">http://www.eauth.egov.usda.gov/AgencyRegistrationLeads.html </w:t>
        </w:r>
      </w:hyperlink>
    </w:p>
    <w:p w14:paraId="7BC1445D" w14:textId="77777777" w:rsidR="00EB520A" w:rsidRDefault="00EB520A" w:rsidP="00EB520A">
      <w:pPr>
        <w:pStyle w:val="ICAMBulletedList1"/>
        <w:rPr>
          <w:rFonts w:eastAsia="Times New Roman" w:cs="Times New Roman"/>
          <w:color w:val="000000"/>
        </w:rPr>
      </w:pPr>
      <w:r w:rsidRPr="00A22140">
        <w:rPr>
          <w:rFonts w:eastAsia="Times New Roman" w:cs="Times New Roman"/>
          <w:color w:val="000000"/>
        </w:rPr>
        <w:t>If any of your HR information is not correct, note which information is not correct and close your browser window (click on the red “x”). Contact your HR rep and ask them to review the items you’ve noted.</w:t>
      </w:r>
    </w:p>
    <w:p w14:paraId="40689F58" w14:textId="77777777" w:rsidR="004D4D07" w:rsidRPr="00A22140" w:rsidRDefault="004D4D07" w:rsidP="00EB520A">
      <w:pPr>
        <w:pStyle w:val="ICAMBulletedList1"/>
        <w:rPr>
          <w:rFonts w:eastAsia="Times New Roman" w:cs="Times New Roman"/>
          <w:color w:val="000000"/>
        </w:rPr>
      </w:pPr>
      <w:r>
        <w:rPr>
          <w:rFonts w:eastAsia="Times New Roman" w:cs="Times New Roman"/>
          <w:color w:val="000000"/>
        </w:rPr>
        <w:t xml:space="preserve">If all of the displayed information is correct, click </w:t>
      </w:r>
      <w:proofErr w:type="gramStart"/>
      <w:r>
        <w:rPr>
          <w:rFonts w:eastAsia="Times New Roman" w:cs="Times New Roman"/>
          <w:color w:val="000000"/>
        </w:rPr>
        <w:t>Yes</w:t>
      </w:r>
      <w:proofErr w:type="gramEnd"/>
      <w:r>
        <w:rPr>
          <w:rFonts w:eastAsia="Times New Roman" w:cs="Times New Roman"/>
          <w:color w:val="000000"/>
        </w:rPr>
        <w:t>.</w:t>
      </w:r>
    </w:p>
    <w:p w14:paraId="08B5BAAE" w14:textId="77777777" w:rsidR="00FA600F" w:rsidRDefault="00FA600F">
      <w:pPr>
        <w:rPr>
          <w:rFonts w:asciiTheme="majorHAnsi" w:eastAsiaTheme="majorEastAsia" w:hAnsiTheme="majorHAnsi" w:cstheme="majorBidi"/>
          <w:b/>
          <w:bCs/>
          <w:color w:val="0076AF"/>
          <w:sz w:val="26"/>
          <w:szCs w:val="26"/>
        </w:rPr>
      </w:pPr>
      <w:r>
        <w:br w:type="page"/>
      </w:r>
    </w:p>
    <w:p w14:paraId="3EC7522B" w14:textId="77777777" w:rsidR="001013CA" w:rsidRPr="009A6D08" w:rsidRDefault="005A554E" w:rsidP="00832AA7">
      <w:pPr>
        <w:pStyle w:val="Heading2"/>
      </w:pPr>
      <w:bookmarkStart w:id="111" w:name="_Toc445903167"/>
      <w:r>
        <w:t xml:space="preserve">Submitting </w:t>
      </w:r>
      <w:r w:rsidR="00440F34">
        <w:t>Account Request Form</w:t>
      </w:r>
      <w:bookmarkEnd w:id="111"/>
    </w:p>
    <w:p w14:paraId="7FA814DB" w14:textId="77777777" w:rsidR="00440F34" w:rsidRPr="00A22140" w:rsidRDefault="00440F34" w:rsidP="00440F34">
      <w:pPr>
        <w:pStyle w:val="ICAMBody"/>
        <w:rPr>
          <w:rFonts w:ascii="Arial" w:hAnsi="Arial"/>
        </w:rPr>
      </w:pPr>
      <w:r w:rsidRPr="00A22140">
        <w:t>There are three main sections that need to be filled out on this screen:</w:t>
      </w:r>
    </w:p>
    <w:p w14:paraId="6E352292" w14:textId="77777777" w:rsidR="00440F34" w:rsidRPr="00C04657" w:rsidRDefault="00440F34" w:rsidP="00440F34">
      <w:pPr>
        <w:pStyle w:val="ICAMBulletedList1"/>
        <w:rPr>
          <w:rFonts w:ascii="Arial" w:hAnsi="Arial"/>
        </w:rPr>
      </w:pPr>
      <w:r w:rsidRPr="00A22140">
        <w:t>Security Questions</w:t>
      </w:r>
    </w:p>
    <w:p w14:paraId="077C358D" w14:textId="77777777" w:rsidR="00C04657" w:rsidRDefault="00C04657" w:rsidP="00C04657">
      <w:pPr>
        <w:pStyle w:val="ICAMBulletedlist2"/>
      </w:pPr>
      <w:r w:rsidRPr="00A22140">
        <w:t>Select 4 different security questions using the pull-down menus.</w:t>
      </w:r>
    </w:p>
    <w:p w14:paraId="431F1519" w14:textId="77777777" w:rsidR="00C04657" w:rsidRPr="00A22140" w:rsidRDefault="00C04657" w:rsidP="00C04657">
      <w:pPr>
        <w:pStyle w:val="ICAMBulletedlist2"/>
      </w:pPr>
      <w:r w:rsidRPr="00A22140">
        <w:t xml:space="preserve">Type an answer </w:t>
      </w:r>
      <w:r>
        <w:t>that only you would know (</w:t>
      </w:r>
      <w:r w:rsidRPr="00A22140">
        <w:t>information that is non-researchable.) Answers are not case sensitive, however spaces and spelling do matter, so enter something that is easy to remember.</w:t>
      </w:r>
    </w:p>
    <w:p w14:paraId="1A7946BD" w14:textId="77777777" w:rsidR="00440F34" w:rsidRPr="00A22140" w:rsidRDefault="00440F34" w:rsidP="00440F34">
      <w:pPr>
        <w:pStyle w:val="ICAMBulletedList1"/>
        <w:rPr>
          <w:rFonts w:ascii="Arial" w:hAnsi="Arial"/>
        </w:rPr>
      </w:pPr>
      <w:r>
        <w:t>E</w:t>
      </w:r>
      <w:r w:rsidRPr="00A22140">
        <w:t>mail Address Information</w:t>
      </w:r>
      <w:r w:rsidR="00C04657">
        <w:t xml:space="preserve"> (either your USDA email or a different email address)</w:t>
      </w:r>
    </w:p>
    <w:p w14:paraId="399B6E4B" w14:textId="77777777" w:rsidR="00440F34" w:rsidRPr="00C04657" w:rsidRDefault="00440F34" w:rsidP="00440F34">
      <w:pPr>
        <w:pStyle w:val="ICAMBulletedList1"/>
        <w:rPr>
          <w:rFonts w:ascii="Arial" w:hAnsi="Arial"/>
        </w:rPr>
      </w:pPr>
      <w:r w:rsidRPr="00A22140">
        <w:t>Security Information</w:t>
      </w:r>
    </w:p>
    <w:p w14:paraId="1AE2FE7A" w14:textId="77777777" w:rsidR="00C04657" w:rsidRDefault="00C04657" w:rsidP="00C04657">
      <w:pPr>
        <w:pStyle w:val="ICAMBulletedlist2"/>
      </w:pPr>
      <w:r>
        <w:t>E</w:t>
      </w:r>
      <w:r w:rsidRPr="00A22140">
        <w:t>nter your mother’s maiden name for security verification purposes.</w:t>
      </w:r>
    </w:p>
    <w:p w14:paraId="11494FE3" w14:textId="77777777" w:rsidR="00C04657" w:rsidRPr="00A22140" w:rsidRDefault="00C04657" w:rsidP="00C04657">
      <w:pPr>
        <w:pStyle w:val="ICAMBulletedlist2"/>
      </w:pPr>
      <w:r>
        <w:t>Create and e</w:t>
      </w:r>
      <w:r w:rsidRPr="00A22140">
        <w:t xml:space="preserve">nter a 4 digit PIN number. </w:t>
      </w:r>
      <w:r w:rsidRPr="00C04657">
        <w:rPr>
          <w:rStyle w:val="SubtleEmphasis"/>
        </w:rPr>
        <w:t>Note: You cannot use a zero "0" as the first digit.</w:t>
      </w:r>
    </w:p>
    <w:p w14:paraId="448A6878" w14:textId="77777777" w:rsidR="00440F34" w:rsidRDefault="001B65A5" w:rsidP="00440F34">
      <w:pPr>
        <w:pStyle w:val="ICAMBody"/>
      </w:pPr>
      <w:r>
        <w:t>E</w:t>
      </w:r>
      <w:r w:rsidR="00440F34" w:rsidRPr="00A22140">
        <w:t>nsure that all information is filled out accurately. The information provided will assist you if you need to use our Self Service functions or for contacting the help desk.</w:t>
      </w:r>
    </w:p>
    <w:p w14:paraId="0CD6957E" w14:textId="77777777" w:rsidR="001013CA" w:rsidRPr="009A6D08" w:rsidRDefault="00440F34" w:rsidP="00440F34">
      <w:pPr>
        <w:pStyle w:val="Heading3"/>
      </w:pPr>
      <w:bookmarkStart w:id="112" w:name="_Toc445903168"/>
      <w:r>
        <w:t>Security Questions</w:t>
      </w:r>
      <w:bookmarkEnd w:id="112"/>
    </w:p>
    <w:p w14:paraId="1F31CAB5" w14:textId="77777777" w:rsidR="00C04657" w:rsidRDefault="00440F34" w:rsidP="00FF532A">
      <w:pPr>
        <w:pStyle w:val="ICAMBody"/>
      </w:pPr>
      <w:r w:rsidRPr="00A22140">
        <w:t xml:space="preserve">Security questions are questions that only you know the answers to. This feature assists you during self-service for a forgotten User ID or password. It also ensures that your account is more secure from social engineering. You can review and change your questions once you are logged into your </w:t>
      </w:r>
      <w:proofErr w:type="spellStart"/>
      <w:r w:rsidRPr="00A22140">
        <w:t>eAuth</w:t>
      </w:r>
      <w:proofErr w:type="spellEnd"/>
      <w:r w:rsidRPr="00A22140">
        <w:t xml:space="preserve"> account.</w:t>
      </w:r>
    </w:p>
    <w:p w14:paraId="543A439D" w14:textId="77777777" w:rsidR="005A554E" w:rsidRDefault="005A554E" w:rsidP="00FF532A">
      <w:pPr>
        <w:pStyle w:val="ICAMBody"/>
      </w:pPr>
      <w:r>
        <w:rPr>
          <w:noProof/>
        </w:rPr>
        <w:drawing>
          <wp:inline distT="0" distB="0" distL="0" distR="0" wp14:anchorId="447359A3" wp14:editId="18428FD8">
            <wp:extent cx="4826000" cy="4734560"/>
            <wp:effectExtent l="19050" t="19050" r="12700" b="27940"/>
            <wp:docPr id="19" name="Picture 4" descr="Step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ep3b.png"/>
                    <pic:cNvPicPr>
                      <a:picLocks noChangeAspect="1"/>
                    </pic:cNvPicPr>
                  </pic:nvPicPr>
                  <pic:blipFill rotWithShape="1">
                    <a:blip r:embed="rId50"/>
                    <a:srcRect r="-2488" b="19062"/>
                    <a:stretch/>
                  </pic:blipFill>
                  <pic:spPr bwMode="auto">
                    <a:xfrm>
                      <a:off x="0" y="0"/>
                      <a:ext cx="4828861" cy="47373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40D146" w14:textId="77777777" w:rsidR="005A554E" w:rsidRDefault="000F552A" w:rsidP="000F552A">
      <w:pPr>
        <w:pStyle w:val="Caption"/>
      </w:pPr>
      <w:bookmarkStart w:id="113" w:name="_Toc445903210"/>
      <w:r>
        <w:t xml:space="preserve">Figure </w:t>
      </w:r>
      <w:fldSimple w:instr=" SEQ Figure \* ARABIC ">
        <w:r w:rsidR="00E41A09">
          <w:rPr>
            <w:noProof/>
          </w:rPr>
          <w:t>36</w:t>
        </w:r>
      </w:fldSimple>
      <w:r>
        <w:t xml:space="preserve"> User account security questions</w:t>
      </w:r>
      <w:bookmarkEnd w:id="113"/>
    </w:p>
    <w:p w14:paraId="03A95236" w14:textId="77777777" w:rsidR="00FB22F0" w:rsidRDefault="00FB22F0" w:rsidP="00FB22F0">
      <w:pPr>
        <w:pStyle w:val="ICAMBody"/>
      </w:pPr>
      <w:r>
        <w:rPr>
          <w:noProof/>
        </w:rPr>
        <w:drawing>
          <wp:inline distT="0" distB="0" distL="0" distR="0" wp14:anchorId="4C950BD6" wp14:editId="0CF3FDB1">
            <wp:extent cx="4983480" cy="4831776"/>
            <wp:effectExtent l="19050" t="19050" r="26670" b="26035"/>
            <wp:docPr id="20" name="Picture 4" descr="Ste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ep3a.png"/>
                    <pic:cNvPicPr>
                      <a:picLocks noChangeAspect="1"/>
                    </pic:cNvPicPr>
                  </pic:nvPicPr>
                  <pic:blipFill>
                    <a:blip r:embed="rId51"/>
                    <a:stretch>
                      <a:fillRect/>
                    </a:stretch>
                  </pic:blipFill>
                  <pic:spPr>
                    <a:xfrm>
                      <a:off x="0" y="0"/>
                      <a:ext cx="4986263" cy="4834474"/>
                    </a:xfrm>
                    <a:prstGeom prst="rect">
                      <a:avLst/>
                    </a:prstGeom>
                    <a:ln>
                      <a:solidFill>
                        <a:schemeClr val="tx1"/>
                      </a:solidFill>
                    </a:ln>
                  </pic:spPr>
                </pic:pic>
              </a:graphicData>
            </a:graphic>
          </wp:inline>
        </w:drawing>
      </w:r>
    </w:p>
    <w:p w14:paraId="11C384B0" w14:textId="77777777" w:rsidR="00FB22F0" w:rsidRDefault="000F552A" w:rsidP="000F552A">
      <w:pPr>
        <w:pStyle w:val="Caption"/>
      </w:pPr>
      <w:bookmarkStart w:id="114" w:name="_Toc445903211"/>
      <w:r>
        <w:t xml:space="preserve">Figure </w:t>
      </w:r>
      <w:fldSimple w:instr=" SEQ Figure \* ARABIC ">
        <w:r w:rsidR="00E41A09">
          <w:rPr>
            <w:noProof/>
          </w:rPr>
          <w:t>37</w:t>
        </w:r>
      </w:fldSimple>
      <w:r>
        <w:t xml:space="preserve"> Selecting security questions</w:t>
      </w:r>
      <w:bookmarkEnd w:id="114"/>
    </w:p>
    <w:p w14:paraId="14C607B7" w14:textId="77777777" w:rsidR="00440F34" w:rsidRDefault="00440F34" w:rsidP="00440F34">
      <w:pPr>
        <w:pStyle w:val="ICAMBody"/>
      </w:pPr>
      <w:r w:rsidRPr="00015BD7">
        <w:t>After entering the information, click Continue.</w:t>
      </w:r>
    </w:p>
    <w:p w14:paraId="0C22BEAA" w14:textId="77777777" w:rsidR="001013CA" w:rsidRPr="009A6D08" w:rsidRDefault="00440F34" w:rsidP="00440F34">
      <w:pPr>
        <w:pStyle w:val="Heading3"/>
      </w:pPr>
      <w:bookmarkStart w:id="115" w:name="_Toc445903169"/>
      <w:r>
        <w:t>Email Address Information</w:t>
      </w:r>
      <w:bookmarkEnd w:id="115"/>
    </w:p>
    <w:p w14:paraId="2BF948AA" w14:textId="77777777" w:rsidR="00440F34" w:rsidRPr="00015BD7" w:rsidRDefault="00440F34" w:rsidP="00440F34">
      <w:pPr>
        <w:pStyle w:val="ICAMBody"/>
        <w:rPr>
          <w:rFonts w:ascii="Arial" w:hAnsi="Arial"/>
        </w:rPr>
      </w:pPr>
      <w:r w:rsidRPr="00015BD7">
        <w:t>If you already have a valid USDA email address that has been added to your HR record,</w:t>
      </w:r>
      <w:r w:rsidR="00A60C1B">
        <w:t xml:space="preserve"> you will see it listed in the e</w:t>
      </w:r>
      <w:r w:rsidRPr="00015BD7">
        <w:t xml:space="preserve">mail field. If not, enter in a valid email address or change your existing USDA email address by </w:t>
      </w:r>
      <w:r>
        <w:t>e</w:t>
      </w:r>
      <w:r w:rsidRPr="00015BD7">
        <w:t>diting the field.</w:t>
      </w:r>
      <w:r>
        <w:t xml:space="preserve"> </w:t>
      </w:r>
      <w:r w:rsidRPr="00015BD7">
        <w:t>Next, re-enter the email address for confirmation.</w:t>
      </w:r>
    </w:p>
    <w:p w14:paraId="1565717C" w14:textId="77777777" w:rsidR="00440F34" w:rsidRPr="00440F34" w:rsidRDefault="001B65A5" w:rsidP="00440F34">
      <w:pPr>
        <w:pStyle w:val="ICAMBody"/>
        <w:rPr>
          <w:rStyle w:val="SubtleEmphasis"/>
        </w:rPr>
      </w:pPr>
      <w:r>
        <w:rPr>
          <w:rStyle w:val="SubtleEmphasis"/>
        </w:rPr>
        <w:t>N</w:t>
      </w:r>
      <w:r w:rsidR="00440F34" w:rsidRPr="00440F34">
        <w:rPr>
          <w:rStyle w:val="SubtleEmphasis"/>
        </w:rPr>
        <w:t>ote: the email address entered must be valid and cannot be a duplicate of an existing email address in our system.</w:t>
      </w:r>
    </w:p>
    <w:p w14:paraId="6FBF5FB6" w14:textId="77777777" w:rsidR="00440F34" w:rsidRDefault="00440F34" w:rsidP="00440F34">
      <w:pPr>
        <w:pStyle w:val="ICAMBody"/>
      </w:pPr>
      <w:r w:rsidRPr="00015BD7">
        <w:t>If you receive a duplication error, try a different email address.</w:t>
      </w:r>
      <w:r>
        <w:t xml:space="preserve"> </w:t>
      </w:r>
      <w:r w:rsidRPr="00015BD7">
        <w:t>You can create a temporary email addres</w:t>
      </w:r>
      <w:r w:rsidR="00C04657">
        <w:t>s at Gmail, Yahoo, Hotmail, or other email providers.</w:t>
      </w:r>
    </w:p>
    <w:p w14:paraId="1BC7B5C4" w14:textId="77777777" w:rsidR="00CF1823" w:rsidRDefault="00CF1823" w:rsidP="00440F34">
      <w:pPr>
        <w:pStyle w:val="ICAMBody"/>
      </w:pPr>
      <w:r>
        <w:rPr>
          <w:noProof/>
        </w:rPr>
        <w:drawing>
          <wp:inline distT="0" distB="0" distL="0" distR="0" wp14:anchorId="075826D4" wp14:editId="5BD636FB">
            <wp:extent cx="4514469" cy="1101090"/>
            <wp:effectExtent l="19050" t="19050" r="19685" b="2286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2"/>
                    <a:srcRect/>
                    <a:stretch>
                      <a:fillRect/>
                    </a:stretch>
                  </pic:blipFill>
                  <pic:spPr bwMode="auto">
                    <a:xfrm>
                      <a:off x="0" y="0"/>
                      <a:ext cx="4514469" cy="1101090"/>
                    </a:xfrm>
                    <a:prstGeom prst="rect">
                      <a:avLst/>
                    </a:prstGeom>
                    <a:noFill/>
                    <a:ln w="9525">
                      <a:solidFill>
                        <a:schemeClr val="tx1"/>
                      </a:solidFill>
                      <a:miter lim="800000"/>
                      <a:headEnd/>
                      <a:tailEnd/>
                    </a:ln>
                  </pic:spPr>
                </pic:pic>
              </a:graphicData>
            </a:graphic>
          </wp:inline>
        </w:drawing>
      </w:r>
    </w:p>
    <w:p w14:paraId="5794E25D" w14:textId="77777777" w:rsidR="00CE5139" w:rsidRDefault="000F552A" w:rsidP="000F552A">
      <w:pPr>
        <w:pStyle w:val="Caption"/>
      </w:pPr>
      <w:bookmarkStart w:id="116" w:name="_Toc445903212"/>
      <w:r>
        <w:t xml:space="preserve">Figure </w:t>
      </w:r>
      <w:fldSimple w:instr=" SEQ Figure \* ARABIC ">
        <w:r w:rsidR="00E41A09">
          <w:rPr>
            <w:noProof/>
          </w:rPr>
          <w:t>38</w:t>
        </w:r>
      </w:fldSimple>
      <w:r>
        <w:t xml:space="preserve"> Email address information</w:t>
      </w:r>
      <w:bookmarkEnd w:id="116"/>
    </w:p>
    <w:p w14:paraId="05BCF28A" w14:textId="77777777" w:rsidR="009D0351" w:rsidRDefault="00440F34" w:rsidP="00440F34">
      <w:pPr>
        <w:pStyle w:val="Heading3"/>
      </w:pPr>
      <w:bookmarkStart w:id="117" w:name="_Toc445903170"/>
      <w:r w:rsidRPr="00440F34">
        <w:t>Security Information</w:t>
      </w:r>
      <w:bookmarkEnd w:id="117"/>
    </w:p>
    <w:p w14:paraId="3CB14910" w14:textId="77777777" w:rsidR="006B1153" w:rsidRDefault="006B1153" w:rsidP="006B1153">
      <w:pPr>
        <w:pStyle w:val="ICAMBody"/>
      </w:pPr>
      <w:r w:rsidRPr="00015BD7">
        <w:t>Security Information is used to verify your identity over the phone should you need to contact the help desk for assistance.</w:t>
      </w:r>
      <w:r>
        <w:t xml:space="preserve"> </w:t>
      </w:r>
      <w:r w:rsidR="001B65A5">
        <w:t>C</w:t>
      </w:r>
      <w:r w:rsidRPr="00015BD7">
        <w:t xml:space="preserve">reate a 4 digit PIN number that you can remember. </w:t>
      </w:r>
      <w:r>
        <w:t>T</w:t>
      </w:r>
      <w:r w:rsidRPr="00015BD7">
        <w:rPr>
          <w:color w:val="201F1D"/>
        </w:rPr>
        <w:t>he PIN may not start with a 0.</w:t>
      </w:r>
      <w:r>
        <w:rPr>
          <w:color w:val="201F1D"/>
        </w:rPr>
        <w:t xml:space="preserve"> </w:t>
      </w:r>
      <w:r w:rsidRPr="00015BD7">
        <w:t>Once you have completed the form in Step 3 in its entirety, press the Continue button at the bottom right.</w:t>
      </w:r>
    </w:p>
    <w:p w14:paraId="784CB5BD" w14:textId="77777777" w:rsidR="00CF1823" w:rsidRDefault="00CF1823" w:rsidP="006B1153">
      <w:pPr>
        <w:pStyle w:val="ICAMBody"/>
      </w:pPr>
      <w:r>
        <w:rPr>
          <w:noProof/>
        </w:rPr>
        <w:drawing>
          <wp:inline distT="0" distB="0" distL="0" distR="0" wp14:anchorId="44081C37" wp14:editId="062F4C71">
            <wp:extent cx="4232979" cy="1442402"/>
            <wp:effectExtent l="19050" t="19050" r="15240" b="24765"/>
            <wp:docPr id="21" name="Picture 3" descr="Step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tep3c.png"/>
                    <pic:cNvPicPr>
                      <a:picLocks noChangeAspect="1"/>
                    </pic:cNvPicPr>
                  </pic:nvPicPr>
                  <pic:blipFill>
                    <a:blip r:embed="rId53"/>
                    <a:stretch>
                      <a:fillRect/>
                    </a:stretch>
                  </pic:blipFill>
                  <pic:spPr>
                    <a:xfrm>
                      <a:off x="0" y="0"/>
                      <a:ext cx="4232979" cy="1442402"/>
                    </a:xfrm>
                    <a:prstGeom prst="rect">
                      <a:avLst/>
                    </a:prstGeom>
                    <a:ln>
                      <a:solidFill>
                        <a:schemeClr val="tx1"/>
                      </a:solidFill>
                    </a:ln>
                  </pic:spPr>
                </pic:pic>
              </a:graphicData>
            </a:graphic>
          </wp:inline>
        </w:drawing>
      </w:r>
    </w:p>
    <w:p w14:paraId="31E50614" w14:textId="77777777" w:rsidR="00CE5139" w:rsidRDefault="000F552A" w:rsidP="000F552A">
      <w:pPr>
        <w:pStyle w:val="Caption"/>
      </w:pPr>
      <w:bookmarkStart w:id="118" w:name="_Toc445903213"/>
      <w:r>
        <w:t xml:space="preserve">Figure </w:t>
      </w:r>
      <w:fldSimple w:instr=" SEQ Figure \* ARABIC ">
        <w:r w:rsidR="00E41A09">
          <w:rPr>
            <w:noProof/>
          </w:rPr>
          <w:t>39</w:t>
        </w:r>
      </w:fldSimple>
      <w:r>
        <w:t xml:space="preserve"> Security information</w:t>
      </w:r>
      <w:bookmarkEnd w:id="118"/>
    </w:p>
    <w:p w14:paraId="3A26EED4" w14:textId="77777777" w:rsidR="006B1153" w:rsidRDefault="006B1153" w:rsidP="006B1153">
      <w:pPr>
        <w:pStyle w:val="Heading2"/>
        <w:rPr>
          <w:rFonts w:eastAsia="Times New Roman"/>
        </w:rPr>
      </w:pPr>
      <w:bookmarkStart w:id="119" w:name="_Toc445903171"/>
      <w:r>
        <w:rPr>
          <w:rFonts w:eastAsia="Times New Roman"/>
        </w:rPr>
        <w:t>Request Form Confirmation</w:t>
      </w:r>
      <w:bookmarkEnd w:id="119"/>
    </w:p>
    <w:p w14:paraId="02A51263" w14:textId="77777777" w:rsidR="006B1153" w:rsidRDefault="006B1153" w:rsidP="006B1153">
      <w:pPr>
        <w:pStyle w:val="ICAMBody"/>
      </w:pPr>
      <w:r w:rsidRPr="00015BD7">
        <w:rPr>
          <w:rFonts w:ascii="Times New Roman" w:hAnsi="Times New Roman" w:cs="Times New Roman"/>
        </w:rPr>
        <w:t xml:space="preserve"> </w:t>
      </w:r>
      <w:r w:rsidRPr="00015BD7">
        <w:t>This screen allows you to verify that your information is accurate before creating your account. If there is any field that requires correction, pres</w:t>
      </w:r>
      <w:r w:rsidRPr="003D14F4">
        <w:t xml:space="preserve">s the </w:t>
      </w:r>
      <w:r w:rsidRPr="003D14F4">
        <w:rPr>
          <w:bCs/>
        </w:rPr>
        <w:t>Edit</w:t>
      </w:r>
      <w:r w:rsidRPr="003D14F4">
        <w:t xml:space="preserve"> button</w:t>
      </w:r>
      <w:r w:rsidRPr="00015BD7">
        <w:t xml:space="preserve"> to return to the previous screen and make the correction.</w:t>
      </w:r>
      <w:r>
        <w:t xml:space="preserve"> </w:t>
      </w:r>
      <w:r w:rsidRPr="00015BD7">
        <w:rPr>
          <w:rFonts w:ascii="Times New Roman" w:hAnsi="Times New Roman" w:cs="Times New Roman"/>
        </w:rPr>
        <w:t xml:space="preserve"> </w:t>
      </w:r>
      <w:r w:rsidRPr="00015BD7">
        <w:t>If everything is correct, pr</w:t>
      </w:r>
      <w:r w:rsidRPr="003D14F4">
        <w:t xml:space="preserve">ess the </w:t>
      </w:r>
      <w:r w:rsidRPr="003D14F4">
        <w:rPr>
          <w:bCs/>
        </w:rPr>
        <w:t>Continue</w:t>
      </w:r>
      <w:r w:rsidRPr="003D14F4">
        <w:t xml:space="preserve"> button.</w:t>
      </w:r>
    </w:p>
    <w:p w14:paraId="11BF0B80" w14:textId="77777777" w:rsidR="00CF1823" w:rsidRDefault="00CF1823" w:rsidP="006B1153">
      <w:pPr>
        <w:pStyle w:val="ICAMBody"/>
      </w:pPr>
      <w:r>
        <w:rPr>
          <w:noProof/>
        </w:rPr>
        <w:drawing>
          <wp:inline distT="0" distB="0" distL="0" distR="0" wp14:anchorId="5F943216" wp14:editId="5352682F">
            <wp:extent cx="4461038" cy="4569091"/>
            <wp:effectExtent l="19050" t="19050" r="15875" b="22225"/>
            <wp:docPr id="23" name="Picture 4" descr="St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ep4.png"/>
                    <pic:cNvPicPr>
                      <a:picLocks noChangeAspect="1"/>
                    </pic:cNvPicPr>
                  </pic:nvPicPr>
                  <pic:blipFill>
                    <a:blip r:embed="rId54"/>
                    <a:stretch>
                      <a:fillRect/>
                    </a:stretch>
                  </pic:blipFill>
                  <pic:spPr>
                    <a:xfrm>
                      <a:off x="0" y="0"/>
                      <a:ext cx="4471214" cy="4579514"/>
                    </a:xfrm>
                    <a:prstGeom prst="rect">
                      <a:avLst/>
                    </a:prstGeom>
                    <a:ln>
                      <a:solidFill>
                        <a:schemeClr val="tx1"/>
                      </a:solidFill>
                    </a:ln>
                  </pic:spPr>
                </pic:pic>
              </a:graphicData>
            </a:graphic>
          </wp:inline>
        </w:drawing>
      </w:r>
    </w:p>
    <w:p w14:paraId="6928F56E" w14:textId="77777777" w:rsidR="00CE5139" w:rsidRDefault="000F552A" w:rsidP="000F552A">
      <w:pPr>
        <w:pStyle w:val="Caption"/>
      </w:pPr>
      <w:bookmarkStart w:id="120" w:name="_Toc445903214"/>
      <w:r>
        <w:t xml:space="preserve">Figure </w:t>
      </w:r>
      <w:fldSimple w:instr=" SEQ Figure \* ARABIC ">
        <w:r w:rsidR="00E41A09">
          <w:rPr>
            <w:noProof/>
          </w:rPr>
          <w:t>40</w:t>
        </w:r>
      </w:fldSimple>
      <w:r>
        <w:t xml:space="preserve"> Security question and answer confirmation</w:t>
      </w:r>
      <w:bookmarkEnd w:id="120"/>
    </w:p>
    <w:p w14:paraId="635C7C30" w14:textId="77777777" w:rsidR="006B1153" w:rsidRDefault="003D14F4" w:rsidP="006B1153">
      <w:pPr>
        <w:pStyle w:val="Heading2"/>
        <w:rPr>
          <w:rFonts w:eastAsia="Times New Roman"/>
        </w:rPr>
      </w:pPr>
      <w:bookmarkStart w:id="121" w:name="_Toc445903172"/>
      <w:r>
        <w:rPr>
          <w:rFonts w:eastAsia="Times New Roman"/>
        </w:rPr>
        <w:t>Registering Your U</w:t>
      </w:r>
      <w:r w:rsidR="006B1153">
        <w:rPr>
          <w:rFonts w:eastAsia="Times New Roman"/>
        </w:rPr>
        <w:t xml:space="preserve">ser ID and </w:t>
      </w:r>
      <w:r w:rsidR="00131D15">
        <w:rPr>
          <w:rFonts w:eastAsia="Times New Roman"/>
        </w:rPr>
        <w:t>P</w:t>
      </w:r>
      <w:r w:rsidR="006B1153">
        <w:rPr>
          <w:rFonts w:eastAsia="Times New Roman"/>
        </w:rPr>
        <w:t>assword</w:t>
      </w:r>
      <w:bookmarkEnd w:id="121"/>
    </w:p>
    <w:p w14:paraId="6E15279C" w14:textId="77777777" w:rsidR="006B1153" w:rsidRPr="00015BD7" w:rsidRDefault="006B1153" w:rsidP="006B1153">
      <w:pPr>
        <w:pStyle w:val="ICAMBody"/>
        <w:rPr>
          <w:rFonts w:ascii="Arial" w:hAnsi="Arial"/>
        </w:rPr>
      </w:pPr>
      <w:r w:rsidRPr="00015BD7">
        <w:t>Our system automatically generates your User ID based on the name in your HR record.</w:t>
      </w:r>
      <w:r>
        <w:t xml:space="preserve"> </w:t>
      </w:r>
      <w:r w:rsidRPr="00015BD7">
        <w:t xml:space="preserve">You will need to create a password for your </w:t>
      </w:r>
      <w:proofErr w:type="spellStart"/>
      <w:r w:rsidRPr="00015BD7">
        <w:t>eAuthentication</w:t>
      </w:r>
      <w:proofErr w:type="spellEnd"/>
      <w:r w:rsidRPr="00015BD7">
        <w:t xml:space="preserve"> account that meets the NIST </w:t>
      </w:r>
      <w:r>
        <w:t>guidelines for secure passwords. F</w:t>
      </w:r>
      <w:r w:rsidRPr="00015BD7">
        <w:t>or more information about creating a secure password, review our other guides:</w:t>
      </w:r>
    </w:p>
    <w:p w14:paraId="3C9D7446" w14:textId="77777777" w:rsidR="006B1153" w:rsidRPr="004B6C7A" w:rsidRDefault="006B1153" w:rsidP="004B6C7A">
      <w:pPr>
        <w:pStyle w:val="ICAMBulletedList1"/>
        <w:rPr>
          <w:rStyle w:val="Hyperlink"/>
          <w:color w:val="auto"/>
          <w:u w:val="none"/>
        </w:rPr>
      </w:pPr>
      <w:r w:rsidRPr="004B6C7A">
        <w:t xml:space="preserve">Tips on Creating a Strong Password for your </w:t>
      </w:r>
      <w:proofErr w:type="spellStart"/>
      <w:r w:rsidRPr="004B6C7A">
        <w:t>eAuthentication</w:t>
      </w:r>
      <w:proofErr w:type="spellEnd"/>
      <w:r w:rsidRPr="004B6C7A">
        <w:t xml:space="preserve"> Account</w:t>
      </w:r>
      <w:r w:rsidR="004B6C7A" w:rsidRPr="004B6C7A">
        <w:t xml:space="preserve">, </w:t>
      </w:r>
      <w:r w:rsidR="004B6C7A" w:rsidRPr="004B6C7A">
        <w:rPr>
          <w:color w:val="0070C0"/>
          <w:u w:val="single"/>
        </w:rPr>
        <w:t>www.nrcs.usda.gov/wps/PA_NRCSConsumption/download?cid=stelprdb...</w:t>
      </w:r>
    </w:p>
    <w:p w14:paraId="7F826AC8" w14:textId="77777777" w:rsidR="004B6C7A" w:rsidRPr="004B6C7A" w:rsidRDefault="006B1153" w:rsidP="004B6C7A">
      <w:pPr>
        <w:pStyle w:val="ICAMBulletedList1"/>
        <w:rPr>
          <w:rStyle w:val="Hyperlink"/>
          <w:color w:val="auto"/>
          <w:u w:val="none"/>
        </w:rPr>
      </w:pPr>
      <w:proofErr w:type="spellStart"/>
      <w:r w:rsidRPr="004B6C7A">
        <w:t>eAuthentication</w:t>
      </w:r>
      <w:proofErr w:type="spellEnd"/>
      <w:r w:rsidRPr="004B6C7A">
        <w:t xml:space="preserve"> Securit</w:t>
      </w:r>
      <w:r w:rsidR="004B6C7A" w:rsidRPr="004B6C7A">
        <w:t>y Responsibilities for End User</w:t>
      </w:r>
      <w:r w:rsidR="004B6C7A">
        <w:t>s</w:t>
      </w:r>
      <w:r w:rsidR="004B6C7A" w:rsidRPr="004B6C7A">
        <w:t xml:space="preserve">, </w:t>
      </w:r>
      <w:r w:rsidR="004B6C7A" w:rsidRPr="004B6C7A">
        <w:rPr>
          <w:color w:val="0070C0"/>
          <w:u w:val="single"/>
        </w:rPr>
        <w:t>https://www.eauth.usda.gov/_GlobalAssets/Documents/USDA_eAuth_SecurityResponsibilitiesForEndUsers</w:t>
      </w:r>
    </w:p>
    <w:p w14:paraId="49477431" w14:textId="77777777" w:rsidR="004B6C7A" w:rsidRPr="001B3177" w:rsidRDefault="004B6C7A" w:rsidP="004B6C7A">
      <w:pPr>
        <w:pStyle w:val="ICAMBulletedList1"/>
        <w:numPr>
          <w:ilvl w:val="0"/>
          <w:numId w:val="0"/>
        </w:numPr>
        <w:ind w:left="720" w:hanging="360"/>
        <w:rPr>
          <w:rFonts w:ascii="Arial" w:hAnsi="Arial"/>
        </w:rPr>
      </w:pPr>
    </w:p>
    <w:p w14:paraId="55414741" w14:textId="77777777" w:rsidR="001B3177" w:rsidRDefault="001B3177" w:rsidP="001B3177">
      <w:pPr>
        <w:pStyle w:val="ICAMBulletedList1"/>
        <w:numPr>
          <w:ilvl w:val="0"/>
          <w:numId w:val="0"/>
        </w:numPr>
        <w:ind w:left="360"/>
      </w:pPr>
      <w:r>
        <w:rPr>
          <w:noProof/>
        </w:rPr>
        <w:drawing>
          <wp:inline distT="0" distB="0" distL="0" distR="0" wp14:anchorId="1B73A606" wp14:editId="3EB4EA94">
            <wp:extent cx="4053265" cy="4177982"/>
            <wp:effectExtent l="19050" t="19050" r="23495" b="13335"/>
            <wp:docPr id="24" name="Picture 5" descr="Step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tep5a.png"/>
                    <pic:cNvPicPr>
                      <a:picLocks noChangeAspect="1"/>
                    </pic:cNvPicPr>
                  </pic:nvPicPr>
                  <pic:blipFill>
                    <a:blip r:embed="rId55"/>
                    <a:stretch>
                      <a:fillRect/>
                    </a:stretch>
                  </pic:blipFill>
                  <pic:spPr>
                    <a:xfrm>
                      <a:off x="0" y="0"/>
                      <a:ext cx="4053265" cy="4177982"/>
                    </a:xfrm>
                    <a:prstGeom prst="rect">
                      <a:avLst/>
                    </a:prstGeom>
                    <a:ln>
                      <a:solidFill>
                        <a:schemeClr val="tx1"/>
                      </a:solidFill>
                    </a:ln>
                  </pic:spPr>
                </pic:pic>
              </a:graphicData>
            </a:graphic>
          </wp:inline>
        </w:drawing>
      </w:r>
    </w:p>
    <w:p w14:paraId="44575F15" w14:textId="77777777" w:rsidR="001B3177" w:rsidRDefault="000F552A" w:rsidP="000F552A">
      <w:pPr>
        <w:pStyle w:val="Caption"/>
      </w:pPr>
      <w:bookmarkStart w:id="122" w:name="_Toc445903215"/>
      <w:r>
        <w:t xml:space="preserve">Figure </w:t>
      </w:r>
      <w:fldSimple w:instr=" SEQ Figure \* ARABIC ">
        <w:r w:rsidR="00E41A09">
          <w:rPr>
            <w:noProof/>
          </w:rPr>
          <w:t>41</w:t>
        </w:r>
      </w:fldSimple>
      <w:r>
        <w:t xml:space="preserve"> User ID and password</w:t>
      </w:r>
      <w:bookmarkEnd w:id="122"/>
    </w:p>
    <w:p w14:paraId="66E773A1" w14:textId="77777777" w:rsidR="006B1153" w:rsidRDefault="006B1153" w:rsidP="006B1153">
      <w:pPr>
        <w:pStyle w:val="Heading2"/>
        <w:rPr>
          <w:rFonts w:eastAsia="Times New Roman"/>
        </w:rPr>
      </w:pPr>
      <w:bookmarkStart w:id="123" w:name="_Toc445903173"/>
      <w:r>
        <w:rPr>
          <w:rFonts w:eastAsia="Times New Roman"/>
        </w:rPr>
        <w:t>Registration Completion</w:t>
      </w:r>
      <w:bookmarkEnd w:id="123"/>
    </w:p>
    <w:p w14:paraId="584BE0DF" w14:textId="77777777" w:rsidR="006B1153" w:rsidRPr="00015BD7" w:rsidRDefault="006B1153" w:rsidP="006B1153">
      <w:pPr>
        <w:pStyle w:val="ICAMBody"/>
        <w:rPr>
          <w:rFonts w:ascii="Arial" w:hAnsi="Arial"/>
        </w:rPr>
      </w:pPr>
      <w:r w:rsidRPr="00015BD7">
        <w:t xml:space="preserve">The final step of your registration will provide you with your User ID and the email address you have used to register your </w:t>
      </w:r>
      <w:proofErr w:type="spellStart"/>
      <w:r w:rsidRPr="00015BD7">
        <w:t>eAuthentication</w:t>
      </w:r>
      <w:proofErr w:type="spellEnd"/>
      <w:r w:rsidRPr="00015BD7">
        <w:t xml:space="preserve"> account.</w:t>
      </w:r>
      <w:r>
        <w:t xml:space="preserve"> </w:t>
      </w:r>
      <w:r w:rsidRPr="00015BD7">
        <w:t>You will also receive a confirmation email providing you with the same information.</w:t>
      </w:r>
      <w:r>
        <w:t xml:space="preserve"> If you do not see it in your email inbox, check the Spam or Junk folder.</w:t>
      </w:r>
    </w:p>
    <w:p w14:paraId="71FEAEBD" w14:textId="77777777" w:rsidR="006B1153" w:rsidRDefault="006B1153" w:rsidP="006B1153">
      <w:pPr>
        <w:pStyle w:val="ICAMBody"/>
        <w:rPr>
          <w:rStyle w:val="SubtleEmphasis"/>
        </w:rPr>
      </w:pPr>
      <w:r w:rsidRPr="006B1153">
        <w:rPr>
          <w:rStyle w:val="SubtleEmphasis"/>
        </w:rPr>
        <w:t>Note: We recommend waiting 10 minutes before you attempt to log in to other websites, to allow for system propagation.</w:t>
      </w:r>
    </w:p>
    <w:p w14:paraId="52827FCC" w14:textId="77777777" w:rsidR="00CF1823" w:rsidRDefault="00CF1823" w:rsidP="006B1153">
      <w:pPr>
        <w:pStyle w:val="ICAMBody"/>
        <w:rPr>
          <w:rStyle w:val="SubtleEmphasis"/>
        </w:rPr>
      </w:pPr>
    </w:p>
    <w:p w14:paraId="736D87C1" w14:textId="77777777" w:rsidR="001B3177" w:rsidRDefault="008021D6" w:rsidP="001B3177">
      <w:pPr>
        <w:pStyle w:val="ICAMBody"/>
      </w:pPr>
      <w:r>
        <w:rPr>
          <w:noProof/>
          <w:color w:val="1F497D"/>
        </w:rPr>
        <w:t>s</w:t>
      </w:r>
      <w:r w:rsidR="001B3177">
        <w:rPr>
          <w:noProof/>
          <w:color w:val="1F497D"/>
        </w:rPr>
        <w:drawing>
          <wp:inline distT="0" distB="0" distL="0" distR="0" wp14:anchorId="3D9804A9" wp14:editId="0BF79985">
            <wp:extent cx="5715000" cy="5364480"/>
            <wp:effectExtent l="19050" t="19050" r="19050" b="26670"/>
            <wp:docPr id="15" name="Picture 2" descr="cid:image002.jpg@01CD22C5.DA306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D22C5.DA3069C0"/>
                    <pic:cNvPicPr>
                      <a:picLocks noChangeAspect="1" noChangeArrowheads="1"/>
                    </pic:cNvPicPr>
                  </pic:nvPicPr>
                  <pic:blipFill rotWithShape="1">
                    <a:blip r:embed="rId56" r:link="rId57" cstate="print"/>
                    <a:srcRect l="1923" t="9348" r="1923" b="1716"/>
                    <a:stretch/>
                  </pic:blipFill>
                  <pic:spPr bwMode="auto">
                    <a:xfrm>
                      <a:off x="0" y="0"/>
                      <a:ext cx="5715000" cy="5364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FDDE5D" w14:textId="77777777" w:rsidR="001B3177" w:rsidRDefault="000F552A" w:rsidP="000F552A">
      <w:pPr>
        <w:pStyle w:val="Caption"/>
      </w:pPr>
      <w:bookmarkStart w:id="124" w:name="_Toc445903216"/>
      <w:r>
        <w:t xml:space="preserve">Figure </w:t>
      </w:r>
      <w:fldSimple w:instr=" SEQ Figure \* ARABIC ">
        <w:r w:rsidR="00E41A09">
          <w:rPr>
            <w:noProof/>
          </w:rPr>
          <w:t>42</w:t>
        </w:r>
      </w:fldSimple>
      <w:r>
        <w:t xml:space="preserve"> Registration completion</w:t>
      </w:r>
      <w:bookmarkEnd w:id="124"/>
    </w:p>
    <w:p w14:paraId="65487B50" w14:textId="77777777" w:rsidR="006B1153" w:rsidRPr="006B1153" w:rsidRDefault="006B1153" w:rsidP="006B1153">
      <w:pPr>
        <w:pStyle w:val="ICAMHeading1"/>
        <w:rPr>
          <w:iCs/>
        </w:rPr>
      </w:pPr>
      <w:bookmarkStart w:id="125" w:name="_Toc445903174"/>
      <w:r w:rsidRPr="006B1153">
        <w:rPr>
          <w:iCs/>
        </w:rPr>
        <w:t>For More Information</w:t>
      </w:r>
      <w:bookmarkEnd w:id="125"/>
    </w:p>
    <w:p w14:paraId="28AF8AA0" w14:textId="77777777" w:rsidR="006B1153" w:rsidRDefault="006B1153" w:rsidP="006B1153">
      <w:pPr>
        <w:pStyle w:val="ICAMBody"/>
        <w:rPr>
          <w:color w:val="0070C0"/>
          <w:u w:val="single"/>
        </w:rPr>
      </w:pPr>
      <w:r w:rsidRPr="00015BD7">
        <w:t xml:space="preserve">For additional registration assistance, contact your Agency Registration Lead. Contact information can be found at:  </w:t>
      </w:r>
      <w:r w:rsidRPr="00C93E8E">
        <w:rPr>
          <w:color w:val="0070C0"/>
          <w:u w:val="single"/>
        </w:rPr>
        <w:t xml:space="preserve">https://www.eauth.usda.gov/MainPages/AgencyRegistrationLeads.aspx    </w:t>
      </w:r>
    </w:p>
    <w:p w14:paraId="7165D871" w14:textId="77777777" w:rsidR="000423E7" w:rsidRPr="00015BD7" w:rsidRDefault="000423E7" w:rsidP="006B1153">
      <w:pPr>
        <w:pStyle w:val="ICAMBody"/>
        <w:rPr>
          <w:rFonts w:ascii="Arial" w:hAnsi="Arial"/>
        </w:rPr>
      </w:pPr>
      <w:r>
        <w:rPr>
          <w:noProof/>
        </w:rPr>
        <w:drawing>
          <wp:inline distT="0" distB="0" distL="0" distR="0" wp14:anchorId="34C939CA" wp14:editId="26BAD63F">
            <wp:extent cx="5405791" cy="5699760"/>
            <wp:effectExtent l="0" t="0" r="4445" b="0"/>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8618" cy="5702741"/>
                    </a:xfrm>
                    <a:prstGeom prst="rect">
                      <a:avLst/>
                    </a:prstGeom>
                  </pic:spPr>
                </pic:pic>
              </a:graphicData>
            </a:graphic>
          </wp:inline>
        </w:drawing>
      </w:r>
    </w:p>
    <w:p w14:paraId="6B2D495B" w14:textId="77777777" w:rsidR="00E41A09" w:rsidRDefault="00E41A09" w:rsidP="00E41A09">
      <w:pPr>
        <w:pStyle w:val="Caption"/>
      </w:pPr>
      <w:bookmarkStart w:id="126" w:name="_Toc445903217"/>
      <w:r>
        <w:t xml:space="preserve">Figure </w:t>
      </w:r>
      <w:fldSimple w:instr=" SEQ Figure \* ARABIC ">
        <w:r>
          <w:rPr>
            <w:noProof/>
          </w:rPr>
          <w:t>43</w:t>
        </w:r>
      </w:fldSimple>
      <w:r>
        <w:t xml:space="preserve"> </w:t>
      </w:r>
      <w:proofErr w:type="gramStart"/>
      <w:r>
        <w:t>Finding</w:t>
      </w:r>
      <w:proofErr w:type="gramEnd"/>
      <w:r>
        <w:t xml:space="preserve"> an agency registration lead</w:t>
      </w:r>
      <w:bookmarkEnd w:id="126"/>
    </w:p>
    <w:p w14:paraId="43640DE3" w14:textId="77777777" w:rsidR="006B1153" w:rsidRPr="00015BD7" w:rsidRDefault="006B1153" w:rsidP="006B1153">
      <w:pPr>
        <w:pStyle w:val="ICAMBody"/>
        <w:rPr>
          <w:rFonts w:ascii="Arial" w:hAnsi="Arial"/>
        </w:rPr>
      </w:pPr>
      <w:r w:rsidRPr="00015BD7">
        <w:t>If there are any discrepancies in the information provided from your HR record during registration, contact your HR representative.</w:t>
      </w:r>
    </w:p>
    <w:p w14:paraId="7075919B" w14:textId="77777777" w:rsidR="006B1153" w:rsidRPr="00015BD7" w:rsidRDefault="006B1153" w:rsidP="006B1153">
      <w:pPr>
        <w:pStyle w:val="ICAMBody"/>
        <w:rPr>
          <w:rFonts w:ascii="Arial" w:hAnsi="Arial"/>
        </w:rPr>
      </w:pPr>
      <w:r w:rsidRPr="00015BD7">
        <w:t xml:space="preserve">If you have any other technical issues or have any questions regarding your </w:t>
      </w:r>
      <w:proofErr w:type="spellStart"/>
      <w:r w:rsidRPr="00015BD7">
        <w:t>eAuthentication</w:t>
      </w:r>
      <w:proofErr w:type="spellEnd"/>
      <w:r w:rsidRPr="00015BD7">
        <w:t xml:space="preserve"> account, contact the </w:t>
      </w:r>
      <w:proofErr w:type="spellStart"/>
      <w:r w:rsidRPr="00015BD7">
        <w:t>eAuthentication</w:t>
      </w:r>
      <w:proofErr w:type="spellEnd"/>
      <w:r w:rsidRPr="00015BD7">
        <w:t xml:space="preserve"> Helpdesk:</w:t>
      </w:r>
    </w:p>
    <w:p w14:paraId="695FE6D6" w14:textId="77777777" w:rsidR="006B1153" w:rsidRPr="00015BD7" w:rsidRDefault="006B1153" w:rsidP="006B1153">
      <w:pPr>
        <w:spacing w:after="0" w:line="240" w:lineRule="auto"/>
        <w:rPr>
          <w:rFonts w:ascii="Arial" w:eastAsia="Times New Roman" w:hAnsi="Arial" w:cs="Arial"/>
          <w:color w:val="201F1D"/>
        </w:rPr>
      </w:pPr>
      <w:r w:rsidRPr="00015BD7">
        <w:rPr>
          <w:rFonts w:ascii="Calibri" w:eastAsia="Times New Roman" w:hAnsi="Calibri" w:cs="Arial"/>
          <w:color w:val="201F1D"/>
        </w:rPr>
        <w:t>1-800-457-3642 (Option 1)</w:t>
      </w:r>
    </w:p>
    <w:p w14:paraId="1F277F94" w14:textId="77777777" w:rsidR="006B1153" w:rsidRPr="00015BD7" w:rsidRDefault="006B1153" w:rsidP="006B1153">
      <w:pPr>
        <w:spacing w:after="0" w:line="240" w:lineRule="auto"/>
        <w:rPr>
          <w:rFonts w:ascii="Arial" w:eastAsia="Times New Roman" w:hAnsi="Arial" w:cs="Arial"/>
          <w:color w:val="201F1D"/>
        </w:rPr>
      </w:pPr>
      <w:r w:rsidRPr="00015BD7">
        <w:rPr>
          <w:rFonts w:ascii="Calibri" w:eastAsia="Times New Roman" w:hAnsi="Calibri" w:cs="Arial"/>
          <w:color w:val="201F1D"/>
        </w:rPr>
        <w:t>eAuthHelpDesk@ftc.usda.gov</w:t>
      </w:r>
    </w:p>
    <w:p w14:paraId="49561074" w14:textId="77777777" w:rsidR="006B1153" w:rsidRPr="00015BD7" w:rsidRDefault="006B1153" w:rsidP="006B1153">
      <w:pPr>
        <w:spacing w:after="0" w:line="240" w:lineRule="auto"/>
        <w:rPr>
          <w:rFonts w:ascii="Calibri" w:eastAsia="Times New Roman" w:hAnsi="Calibri" w:cs="Times New Roman"/>
          <w:color w:val="000000"/>
        </w:rPr>
      </w:pPr>
      <w:r>
        <w:rPr>
          <w:rFonts w:ascii="Calibri" w:eastAsia="Symbol" w:hAnsi="Calibri" w:cs="Symbol"/>
          <w:color w:val="000000"/>
        </w:rPr>
        <w:t xml:space="preserve">Provide this information: Description of the issue, </w:t>
      </w:r>
      <w:r w:rsidRPr="00015BD7">
        <w:rPr>
          <w:rFonts w:ascii="Calibri" w:eastAsia="Courier New" w:hAnsi="Calibri" w:cs="Times New Roman"/>
          <w:color w:val="000000"/>
        </w:rPr>
        <w:t>Type of account you are trying to create (Level 1 Customer, Level 2 Customer, or Employee account)</w:t>
      </w:r>
      <w:r>
        <w:rPr>
          <w:rFonts w:ascii="Calibri" w:eastAsia="Courier New" w:hAnsi="Calibri" w:cs="Times New Roman"/>
          <w:color w:val="000000"/>
        </w:rPr>
        <w:t xml:space="preserve">. </w:t>
      </w:r>
      <w:r w:rsidRPr="00015BD7">
        <w:rPr>
          <w:rFonts w:ascii="Calibri" w:eastAsia="Times New Roman" w:hAnsi="Calibri" w:cs="Times New Roman"/>
          <w:color w:val="000000"/>
        </w:rPr>
        <w:t>If you have received an error message, also include the exact text of the error message.</w:t>
      </w:r>
    </w:p>
    <w:p w14:paraId="05C21B1E" w14:textId="77777777" w:rsidR="006B1153" w:rsidRPr="00015BD7" w:rsidRDefault="006B1153" w:rsidP="006B1153">
      <w:pPr>
        <w:spacing w:after="0" w:line="240" w:lineRule="auto"/>
        <w:rPr>
          <w:rFonts w:ascii="Calibri" w:eastAsia="Times New Roman" w:hAnsi="Calibri" w:cs="Times New Roman"/>
          <w:color w:val="000000"/>
        </w:rPr>
      </w:pPr>
    </w:p>
    <w:p w14:paraId="029713BC" w14:textId="77777777" w:rsidR="006B1153" w:rsidRPr="006B1153" w:rsidRDefault="006B1153" w:rsidP="0081275E">
      <w:pPr>
        <w:spacing w:after="0" w:line="240" w:lineRule="auto"/>
      </w:pPr>
      <w:r w:rsidRPr="00015BD7">
        <w:rPr>
          <w:rFonts w:ascii="Calibri" w:eastAsia="Times New Roman" w:hAnsi="Calibri" w:cs="Times New Roman"/>
          <w:color w:val="000000"/>
        </w:rPr>
        <w:t>If you have received an error message, also include the exact text of the error message.</w:t>
      </w:r>
    </w:p>
    <w:p w14:paraId="78DCD1DC" w14:textId="77777777" w:rsidR="006B1153" w:rsidRPr="006B1153" w:rsidRDefault="006B1153" w:rsidP="006B1153"/>
    <w:p w14:paraId="4A6BD877" w14:textId="77777777" w:rsidR="006B1153" w:rsidRPr="006B1153" w:rsidRDefault="006B1153" w:rsidP="00FE224A"/>
    <w:sectPr w:rsidR="006B1153" w:rsidRPr="006B1153" w:rsidSect="00525FEE">
      <w:headerReference w:type="default" r:id="rId59"/>
      <w:footerReference w:type="default" r:id="rId60"/>
      <w:headerReference w:type="first" r:id="rId61"/>
      <w:foot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C2B39" w14:textId="77777777" w:rsidR="00F65C88" w:rsidRDefault="00F65C88" w:rsidP="00525FEE">
      <w:pPr>
        <w:spacing w:after="0" w:line="240" w:lineRule="auto"/>
      </w:pPr>
      <w:r>
        <w:separator/>
      </w:r>
    </w:p>
  </w:endnote>
  <w:endnote w:type="continuationSeparator" w:id="0">
    <w:p w14:paraId="52144714" w14:textId="77777777" w:rsidR="00F65C88" w:rsidRDefault="00F65C88" w:rsidP="00525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olor w:val="0076AF"/>
        <w:sz w:val="18"/>
        <w:szCs w:val="18"/>
      </w:rPr>
      <w:id w:val="-972598643"/>
      <w:docPartObj>
        <w:docPartGallery w:val="Page Numbers (Bottom of Page)"/>
        <w:docPartUnique/>
      </w:docPartObj>
    </w:sdtPr>
    <w:sdtEndPr/>
    <w:sdtContent>
      <w:p w14:paraId="0C61B458" w14:textId="77777777" w:rsidR="00EF3C6E" w:rsidRDefault="00EF3C6E" w:rsidP="005459FC">
        <w:pPr>
          <w:rPr>
            <w:rStyle w:val="ICAMFooterChar"/>
            <w:color w:val="0076AF"/>
            <w:spacing w:val="0"/>
          </w:rPr>
        </w:pPr>
        <w:r w:rsidRPr="00832AA7">
          <w:rPr>
            <w:rStyle w:val="ICAMPageNumberChar"/>
            <w:rFonts w:ascii="Arial" w:eastAsia="Times New Roman" w:hAnsi="Arial" w:cs="Times New Roman"/>
            <w:sz w:val="20"/>
            <w:szCs w:val="24"/>
          </w:rPr>
          <w:fldChar w:fldCharType="begin"/>
        </w:r>
        <w:r w:rsidRPr="00832AA7">
          <w:rPr>
            <w:rStyle w:val="ICAMPageNumberChar"/>
            <w:rFonts w:ascii="Arial" w:eastAsia="Times New Roman" w:hAnsi="Arial" w:cs="Times New Roman"/>
            <w:sz w:val="20"/>
            <w:szCs w:val="24"/>
          </w:rPr>
          <w:instrText xml:space="preserve"> PAGE   \* MERGEFORMAT </w:instrText>
        </w:r>
        <w:r w:rsidRPr="00832AA7">
          <w:rPr>
            <w:rStyle w:val="ICAMPageNumberChar"/>
            <w:rFonts w:ascii="Arial" w:eastAsia="Times New Roman" w:hAnsi="Arial" w:cs="Times New Roman"/>
            <w:sz w:val="20"/>
            <w:szCs w:val="24"/>
          </w:rPr>
          <w:fldChar w:fldCharType="separate"/>
        </w:r>
        <w:r w:rsidR="00EC5D9F" w:rsidRPr="00EC5D9F">
          <w:rPr>
            <w:rStyle w:val="ICAMPageNumberChar"/>
            <w:noProof/>
          </w:rPr>
          <w:t>53</w:t>
        </w:r>
        <w:r w:rsidRPr="00832AA7">
          <w:rPr>
            <w:rStyle w:val="ICAMPageNumberChar"/>
            <w:rFonts w:ascii="Arial" w:eastAsia="Times New Roman" w:hAnsi="Arial" w:cs="Times New Roman"/>
            <w:sz w:val="20"/>
            <w:szCs w:val="24"/>
          </w:rPr>
          <w:fldChar w:fldCharType="end"/>
        </w:r>
        <w:r>
          <w:t xml:space="preserve"> </w:t>
        </w:r>
        <w:r w:rsidRPr="00832AA7">
          <w:rPr>
            <w:rFonts w:ascii="Arial" w:eastAsia="Times New Roman" w:hAnsi="Arial" w:cs="Times New Roman"/>
            <w:spacing w:val="20"/>
            <w:sz w:val="20"/>
            <w:szCs w:val="24"/>
          </w:rPr>
          <w:t xml:space="preserve">| </w:t>
        </w:r>
        <w:r w:rsidRPr="00832AA7">
          <w:rPr>
            <w:rStyle w:val="ICAMFooterChar"/>
            <w:rFonts w:ascii="Arial" w:eastAsia="Times New Roman" w:hAnsi="Arial" w:cs="Times New Roman"/>
            <w:sz w:val="20"/>
            <w:szCs w:val="24"/>
          </w:rPr>
          <w:t>Pa</w:t>
        </w:r>
        <w:r>
          <w:rPr>
            <w:rStyle w:val="ICAMFooterChar"/>
            <w:rFonts w:ascii="Arial" w:eastAsia="Times New Roman" w:hAnsi="Arial" w:cs="Times New Roman"/>
            <w:sz w:val="20"/>
            <w:szCs w:val="24"/>
          </w:rPr>
          <w:t>ge</w:t>
        </w:r>
      </w:p>
      <w:p w14:paraId="1B503A8F" w14:textId="77777777" w:rsidR="00EF3C6E" w:rsidRPr="006F286C" w:rsidRDefault="00EF3C6E" w:rsidP="006F286C">
        <w:pPr>
          <w:pStyle w:val="ICAMHeader1"/>
        </w:pPr>
        <w:r>
          <w:rPr>
            <w:rStyle w:val="ICAMFooterChar"/>
            <w:color w:val="0076AF"/>
            <w:spacing w:val="0"/>
          </w:rPr>
          <w:t xml:space="preserve"> For official use only</w:t>
        </w:r>
      </w:p>
    </w:sdtContent>
  </w:sdt>
  <w:p w14:paraId="6FE34854" w14:textId="77777777" w:rsidR="00EF3C6E" w:rsidRDefault="00EF3C6E" w:rsidP="00832A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41E8" w14:textId="77777777" w:rsidR="00EF3C6E" w:rsidRPr="006F286C" w:rsidRDefault="00EF3C6E">
    <w:pPr>
      <w:pStyle w:val="Footer"/>
      <w:rPr>
        <w:color w:val="000000" w:themeColor="text1"/>
      </w:rPr>
    </w:pPr>
    <w:r w:rsidRPr="006F286C">
      <w:rPr>
        <w:color w:val="000000" w:themeColor="text1"/>
      </w:rPr>
      <w:t>For internal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6BB60" w14:textId="77777777" w:rsidR="00F65C88" w:rsidRDefault="00F65C88" w:rsidP="00525FEE">
      <w:pPr>
        <w:spacing w:after="0" w:line="240" w:lineRule="auto"/>
      </w:pPr>
      <w:r>
        <w:separator/>
      </w:r>
    </w:p>
  </w:footnote>
  <w:footnote w:type="continuationSeparator" w:id="0">
    <w:p w14:paraId="19B21C44" w14:textId="77777777" w:rsidR="00F65C88" w:rsidRDefault="00F65C88" w:rsidP="00525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BEDF4" w14:textId="77777777" w:rsidR="00EF3C6E" w:rsidRPr="009A6D08" w:rsidRDefault="00EF3C6E" w:rsidP="009F1C86">
    <w:pPr>
      <w:pStyle w:val="ICAMHeader1"/>
    </w:pPr>
    <w:r>
      <w:rPr>
        <w:noProof/>
      </w:rPr>
      <w:drawing>
        <wp:anchor distT="0" distB="0" distL="114300" distR="114300" simplePos="0" relativeHeight="251663360" behindDoc="0" locked="0" layoutInCell="1" allowOverlap="1" wp14:anchorId="63F088B4" wp14:editId="1DB94E90">
          <wp:simplePos x="0" y="0"/>
          <wp:positionH relativeFrom="column">
            <wp:posOffset>6044565</wp:posOffset>
          </wp:positionH>
          <wp:positionV relativeFrom="paragraph">
            <wp:posOffset>-309245</wp:posOffset>
          </wp:positionV>
          <wp:extent cx="648970" cy="448310"/>
          <wp:effectExtent l="19050" t="0" r="0" b="0"/>
          <wp:wrapNone/>
          <wp:docPr id="30" name="Picture 2" descr="C:\Documents and Settings\Carol.VanNatta\My Documents\My Pictures\usda_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rol.VanNatta\My Documents\My Pictures\usda_logo3.png"/>
                  <pic:cNvPicPr>
                    <a:picLocks noChangeAspect="1" noChangeArrowheads="1"/>
                  </pic:cNvPicPr>
                </pic:nvPicPr>
                <pic:blipFill>
                  <a:blip r:embed="rId1"/>
                  <a:srcRect/>
                  <a:stretch>
                    <a:fillRect/>
                  </a:stretch>
                </pic:blipFill>
                <pic:spPr bwMode="auto">
                  <a:xfrm>
                    <a:off x="0" y="0"/>
                    <a:ext cx="648970" cy="44831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6907B6BD" wp14:editId="67FA54FD">
          <wp:simplePos x="0" y="0"/>
          <wp:positionH relativeFrom="page">
            <wp:posOffset>790575</wp:posOffset>
          </wp:positionH>
          <wp:positionV relativeFrom="page">
            <wp:posOffset>361950</wp:posOffset>
          </wp:positionV>
          <wp:extent cx="1152525" cy="410210"/>
          <wp:effectExtent l="0" t="0" r="9525" b="8890"/>
          <wp:wrapSquare wrapText="bothSides"/>
          <wp:docPr id="3" name="Picture 3" descr="ic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4102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9A6D08">
      <w:t>Identity, Credential, and Access Management (ICAM)</w:t>
    </w:r>
  </w:p>
  <w:p w14:paraId="07547180" w14:textId="77777777" w:rsidR="00EF3C6E" w:rsidRPr="009A6D08" w:rsidRDefault="00EF3C6E" w:rsidP="009F1C86">
    <w:pPr>
      <w:pStyle w:val="ICAMHeader2"/>
    </w:pPr>
    <w:proofErr w:type="spellStart"/>
    <w:proofErr w:type="gramStart"/>
    <w:r>
      <w:t>eAuthentication</w:t>
    </w:r>
    <w:proofErr w:type="spellEnd"/>
    <w:proofErr w:type="gramEnd"/>
    <w:r>
      <w:t xml:space="preserve"> Account Registration Requirements</w:t>
    </w:r>
  </w:p>
  <w:p w14:paraId="4D92F665" w14:textId="77777777" w:rsidR="00EF3C6E" w:rsidRDefault="00EF3C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FCE07" w14:textId="77777777" w:rsidR="00EF3C6E" w:rsidRDefault="00EF3C6E">
    <w:pPr>
      <w:pStyle w:val="Header"/>
      <w:jc w:val="center"/>
    </w:pPr>
  </w:p>
  <w:p w14:paraId="1CCFAD40" w14:textId="77777777" w:rsidR="00EF3C6E" w:rsidRDefault="00EF3C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30097"/>
    <w:multiLevelType w:val="hybridMultilevel"/>
    <w:tmpl w:val="B88A1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A4BB9"/>
    <w:multiLevelType w:val="multilevel"/>
    <w:tmpl w:val="E13C523E"/>
    <w:lvl w:ilvl="0">
      <w:start w:val="1"/>
      <w:numFmt w:val="decimal"/>
      <w:pStyle w:val="Heading1"/>
      <w:lvlText w:val="%1"/>
      <w:lvlJc w:val="left"/>
      <w:pPr>
        <w:ind w:left="432" w:hanging="432"/>
      </w:pPr>
    </w:lvl>
    <w:lvl w:ilvl="1">
      <w:start w:val="1"/>
      <w:numFmt w:val="decimal"/>
      <w:pStyle w:val="Heading2"/>
      <w:lvlText w:val="%1.%2"/>
      <w:lvlJc w:val="left"/>
      <w:pPr>
        <w:ind w:left="32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613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B292A4A"/>
    <w:multiLevelType w:val="hybridMultilevel"/>
    <w:tmpl w:val="08D64E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40013"/>
    <w:multiLevelType w:val="hybridMultilevel"/>
    <w:tmpl w:val="09208622"/>
    <w:lvl w:ilvl="0" w:tplc="D27EB9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550DBD"/>
    <w:multiLevelType w:val="hybridMultilevel"/>
    <w:tmpl w:val="825C8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70C34"/>
    <w:multiLevelType w:val="hybridMultilevel"/>
    <w:tmpl w:val="1FB48B56"/>
    <w:lvl w:ilvl="0" w:tplc="D27EB9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276795"/>
    <w:multiLevelType w:val="multilevel"/>
    <w:tmpl w:val="372E5EB6"/>
    <w:lvl w:ilvl="0">
      <w:start w:val="1"/>
      <w:numFmt w:val="upperLetter"/>
      <w:pStyle w:val="ICAMAppendixTitle"/>
      <w:lvlText w:val="Appendix %1:"/>
      <w:lvlJc w:val="left"/>
      <w:pPr>
        <w:ind w:left="72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0EC15AB"/>
    <w:multiLevelType w:val="hybridMultilevel"/>
    <w:tmpl w:val="12607520"/>
    <w:lvl w:ilvl="0" w:tplc="D864FB3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CF538E"/>
    <w:multiLevelType w:val="hybridMultilevel"/>
    <w:tmpl w:val="4998B2FA"/>
    <w:lvl w:ilvl="0" w:tplc="173E29E2">
      <w:numFmt w:val="bullet"/>
      <w:lvlText w:val="•"/>
      <w:lvlJc w:val="left"/>
      <w:pPr>
        <w:ind w:left="816" w:hanging="456"/>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50046C"/>
    <w:multiLevelType w:val="hybridMultilevel"/>
    <w:tmpl w:val="986E27DA"/>
    <w:lvl w:ilvl="0" w:tplc="16A2C9C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CD1BBC"/>
    <w:multiLevelType w:val="hybridMultilevel"/>
    <w:tmpl w:val="51D6F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A004F"/>
    <w:multiLevelType w:val="hybridMultilevel"/>
    <w:tmpl w:val="BC905244"/>
    <w:lvl w:ilvl="0" w:tplc="4F445198">
      <w:start w:val="1"/>
      <w:numFmt w:val="bullet"/>
      <w:pStyle w:val="ICAMBulletedList1"/>
      <w:lvlText w:val=""/>
      <w:lvlJc w:val="left"/>
      <w:pPr>
        <w:ind w:left="720" w:hanging="360"/>
      </w:pPr>
      <w:rPr>
        <w:rFonts w:ascii="Symbol" w:hAnsi="Symbol" w:hint="default"/>
      </w:rPr>
    </w:lvl>
    <w:lvl w:ilvl="1" w:tplc="A51EE24E">
      <w:start w:val="1"/>
      <w:numFmt w:val="bullet"/>
      <w:pStyle w:val="ICAMBulletedlist2"/>
      <w:lvlText w:val="o"/>
      <w:lvlJc w:val="left"/>
      <w:pPr>
        <w:ind w:left="1440" w:hanging="360"/>
      </w:pPr>
      <w:rPr>
        <w:rFonts w:ascii="Courier New" w:hAnsi="Courier New" w:cs="Courier New" w:hint="default"/>
      </w:rPr>
    </w:lvl>
    <w:lvl w:ilvl="2" w:tplc="7FB8414A">
      <w:start w:val="1"/>
      <w:numFmt w:val="bullet"/>
      <w:pStyle w:val="ICAMBulletedlis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38399F"/>
    <w:multiLevelType w:val="hybridMultilevel"/>
    <w:tmpl w:val="6E9CDF22"/>
    <w:lvl w:ilvl="0" w:tplc="801A078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9E7C74"/>
    <w:multiLevelType w:val="hybridMultilevel"/>
    <w:tmpl w:val="46B60A84"/>
    <w:lvl w:ilvl="0" w:tplc="C5C4A2F4">
      <w:start w:val="1"/>
      <w:numFmt w:val="decimal"/>
      <w:pStyle w:val="ICAMNumberedlist1"/>
      <w:lvlText w:val="%1."/>
      <w:lvlJc w:val="left"/>
      <w:pPr>
        <w:ind w:left="1440" w:hanging="720"/>
      </w:pPr>
      <w:rPr>
        <w:rFonts w:hint="default"/>
      </w:rPr>
    </w:lvl>
    <w:lvl w:ilvl="1" w:tplc="878A282C">
      <w:start w:val="1"/>
      <w:numFmt w:val="lowerLetter"/>
      <w:pStyle w:val="ICAMNumberedlist2"/>
      <w:lvlText w:val="%2."/>
      <w:lvlJc w:val="left"/>
      <w:pPr>
        <w:ind w:left="1800" w:hanging="360"/>
      </w:pPr>
    </w:lvl>
    <w:lvl w:ilvl="2" w:tplc="C7B04FC4">
      <w:start w:val="1"/>
      <w:numFmt w:val="lowerRoman"/>
      <w:pStyle w:val="ICAMNumberedlist3"/>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6B1B93"/>
    <w:multiLevelType w:val="hybridMultilevel"/>
    <w:tmpl w:val="01021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60ABD"/>
    <w:multiLevelType w:val="hybridMultilevel"/>
    <w:tmpl w:val="270A18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55F5B"/>
    <w:multiLevelType w:val="hybridMultilevel"/>
    <w:tmpl w:val="1A3E34D4"/>
    <w:lvl w:ilvl="0" w:tplc="548CDD7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8E4453"/>
    <w:multiLevelType w:val="hybridMultilevel"/>
    <w:tmpl w:val="ABD45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581C55"/>
    <w:multiLevelType w:val="hybridMultilevel"/>
    <w:tmpl w:val="2EF02606"/>
    <w:lvl w:ilvl="0" w:tplc="04090001">
      <w:start w:val="1"/>
      <w:numFmt w:val="bullet"/>
      <w:lvlText w:val=""/>
      <w:lvlJc w:val="left"/>
      <w:pPr>
        <w:ind w:left="816" w:hanging="45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B0F71"/>
    <w:multiLevelType w:val="multilevel"/>
    <w:tmpl w:val="57C6C5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D2A4C9A"/>
    <w:multiLevelType w:val="hybridMultilevel"/>
    <w:tmpl w:val="E33ABEF2"/>
    <w:lvl w:ilvl="0" w:tplc="EE90A640">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DCD509A"/>
    <w:multiLevelType w:val="hybridMultilevel"/>
    <w:tmpl w:val="ADA8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36EEE"/>
    <w:multiLevelType w:val="hybridMultilevel"/>
    <w:tmpl w:val="7E28446A"/>
    <w:lvl w:ilvl="0" w:tplc="2B5A72EC">
      <w:start w:val="1"/>
      <w:numFmt w:val="decimal"/>
      <w:lvlText w:val="%1."/>
      <w:lvlJc w:val="left"/>
      <w:pPr>
        <w:tabs>
          <w:tab w:val="num" w:pos="720"/>
        </w:tabs>
        <w:ind w:left="720" w:hanging="360"/>
      </w:pPr>
    </w:lvl>
    <w:lvl w:ilvl="1" w:tplc="2BACB752">
      <w:start w:val="1"/>
      <w:numFmt w:val="decimal"/>
      <w:lvlText w:val="%2."/>
      <w:lvlJc w:val="left"/>
      <w:pPr>
        <w:tabs>
          <w:tab w:val="num" w:pos="1440"/>
        </w:tabs>
        <w:ind w:left="1440" w:hanging="360"/>
      </w:pPr>
    </w:lvl>
    <w:lvl w:ilvl="2" w:tplc="56E6391C" w:tentative="1">
      <w:start w:val="1"/>
      <w:numFmt w:val="decimal"/>
      <w:lvlText w:val="%3."/>
      <w:lvlJc w:val="left"/>
      <w:pPr>
        <w:tabs>
          <w:tab w:val="num" w:pos="2160"/>
        </w:tabs>
        <w:ind w:left="2160" w:hanging="360"/>
      </w:pPr>
    </w:lvl>
    <w:lvl w:ilvl="3" w:tplc="793A0494" w:tentative="1">
      <w:start w:val="1"/>
      <w:numFmt w:val="decimal"/>
      <w:lvlText w:val="%4."/>
      <w:lvlJc w:val="left"/>
      <w:pPr>
        <w:tabs>
          <w:tab w:val="num" w:pos="2880"/>
        </w:tabs>
        <w:ind w:left="2880" w:hanging="360"/>
      </w:pPr>
    </w:lvl>
    <w:lvl w:ilvl="4" w:tplc="1A26821A" w:tentative="1">
      <w:start w:val="1"/>
      <w:numFmt w:val="decimal"/>
      <w:lvlText w:val="%5."/>
      <w:lvlJc w:val="left"/>
      <w:pPr>
        <w:tabs>
          <w:tab w:val="num" w:pos="3600"/>
        </w:tabs>
        <w:ind w:left="3600" w:hanging="360"/>
      </w:pPr>
    </w:lvl>
    <w:lvl w:ilvl="5" w:tplc="B49EAC9C" w:tentative="1">
      <w:start w:val="1"/>
      <w:numFmt w:val="decimal"/>
      <w:lvlText w:val="%6."/>
      <w:lvlJc w:val="left"/>
      <w:pPr>
        <w:tabs>
          <w:tab w:val="num" w:pos="4320"/>
        </w:tabs>
        <w:ind w:left="4320" w:hanging="360"/>
      </w:pPr>
    </w:lvl>
    <w:lvl w:ilvl="6" w:tplc="8CE25C56" w:tentative="1">
      <w:start w:val="1"/>
      <w:numFmt w:val="decimal"/>
      <w:lvlText w:val="%7."/>
      <w:lvlJc w:val="left"/>
      <w:pPr>
        <w:tabs>
          <w:tab w:val="num" w:pos="5040"/>
        </w:tabs>
        <w:ind w:left="5040" w:hanging="360"/>
      </w:pPr>
    </w:lvl>
    <w:lvl w:ilvl="7" w:tplc="A1FE3D84" w:tentative="1">
      <w:start w:val="1"/>
      <w:numFmt w:val="decimal"/>
      <w:lvlText w:val="%8."/>
      <w:lvlJc w:val="left"/>
      <w:pPr>
        <w:tabs>
          <w:tab w:val="num" w:pos="5760"/>
        </w:tabs>
        <w:ind w:left="5760" w:hanging="360"/>
      </w:pPr>
    </w:lvl>
    <w:lvl w:ilvl="8" w:tplc="6B5C1754" w:tentative="1">
      <w:start w:val="1"/>
      <w:numFmt w:val="decimal"/>
      <w:lvlText w:val="%9."/>
      <w:lvlJc w:val="left"/>
      <w:pPr>
        <w:tabs>
          <w:tab w:val="num" w:pos="6480"/>
        </w:tabs>
        <w:ind w:left="6480" w:hanging="360"/>
      </w:pPr>
    </w:lvl>
  </w:abstractNum>
  <w:abstractNum w:abstractNumId="23" w15:restartNumberingAfterBreak="0">
    <w:nsid w:val="611A74E3"/>
    <w:multiLevelType w:val="hybridMultilevel"/>
    <w:tmpl w:val="95566BDA"/>
    <w:lvl w:ilvl="0" w:tplc="EE90A6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3A45E31"/>
    <w:multiLevelType w:val="hybridMultilevel"/>
    <w:tmpl w:val="714E5E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6EB1CBB"/>
    <w:multiLevelType w:val="hybridMultilevel"/>
    <w:tmpl w:val="DB7C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FB79D9"/>
    <w:multiLevelType w:val="multilevel"/>
    <w:tmpl w:val="2996B0DE"/>
    <w:lvl w:ilvl="0">
      <w:start w:val="1"/>
      <w:numFmt w:val="decimal"/>
      <w:lvlText w:val="%1"/>
      <w:lvlJc w:val="left"/>
      <w:pPr>
        <w:ind w:left="432" w:hanging="432"/>
      </w:pPr>
      <w:rPr>
        <w:rFonts w:hint="default"/>
      </w:rPr>
    </w:lvl>
    <w:lvl w:ilvl="1">
      <w:start w:val="1"/>
      <w:numFmt w:val="decimal"/>
      <w:lvlText w:val="%2.1.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EDB1F31"/>
    <w:multiLevelType w:val="hybridMultilevel"/>
    <w:tmpl w:val="969099E8"/>
    <w:lvl w:ilvl="0" w:tplc="4F4451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FB8414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E1F00"/>
    <w:multiLevelType w:val="hybridMultilevel"/>
    <w:tmpl w:val="1AAEE8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0021B2"/>
    <w:multiLevelType w:val="hybridMultilevel"/>
    <w:tmpl w:val="69068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3"/>
  </w:num>
  <w:num w:numId="4">
    <w:abstractNumId w:val="11"/>
  </w:num>
  <w:num w:numId="5">
    <w:abstractNumId w:val="24"/>
  </w:num>
  <w:num w:numId="6">
    <w:abstractNumId w:val="23"/>
  </w:num>
  <w:num w:numId="7">
    <w:abstractNumId w:val="20"/>
  </w:num>
  <w:num w:numId="8">
    <w:abstractNumId w:val="0"/>
  </w:num>
  <w:num w:numId="9">
    <w:abstractNumId w:val="29"/>
  </w:num>
  <w:num w:numId="10">
    <w:abstractNumId w:val="16"/>
  </w:num>
  <w:num w:numId="11">
    <w:abstractNumId w:val="9"/>
  </w:num>
  <w:num w:numId="12">
    <w:abstractNumId w:val="7"/>
  </w:num>
  <w:num w:numId="13">
    <w:abstractNumId w:val="21"/>
  </w:num>
  <w:num w:numId="14">
    <w:abstractNumId w:val="19"/>
  </w:num>
  <w:num w:numId="15">
    <w:abstractNumId w:val="26"/>
  </w:num>
  <w:num w:numId="16">
    <w:abstractNumId w:val="26"/>
  </w:num>
  <w:num w:numId="17">
    <w:abstractNumId w:val="1"/>
  </w:num>
  <w:num w:numId="18">
    <w:abstractNumId w:val="13"/>
  </w:num>
  <w:num w:numId="19">
    <w:abstractNumId w:val="1"/>
  </w:num>
  <w:num w:numId="20">
    <w:abstractNumId w:val="1"/>
  </w:num>
  <w:num w:numId="21">
    <w:abstractNumId w:val="1"/>
  </w:num>
  <w:num w:numId="22">
    <w:abstractNumId w:val="1"/>
  </w:num>
  <w:num w:numId="23">
    <w:abstractNumId w:val="1"/>
  </w:num>
  <w:num w:numId="24">
    <w:abstractNumId w:val="12"/>
  </w:num>
  <w:num w:numId="25">
    <w:abstractNumId w:val="6"/>
  </w:num>
  <w:num w:numId="26">
    <w:abstractNumId w:val="10"/>
  </w:num>
  <w:num w:numId="27">
    <w:abstractNumId w:val="28"/>
  </w:num>
  <w:num w:numId="28">
    <w:abstractNumId w:val="15"/>
  </w:num>
  <w:num w:numId="29">
    <w:abstractNumId w:val="2"/>
  </w:num>
  <w:num w:numId="30">
    <w:abstractNumId w:val="27"/>
  </w:num>
  <w:num w:numId="31">
    <w:abstractNumId w:val="11"/>
  </w:num>
  <w:num w:numId="32">
    <w:abstractNumId w:val="11"/>
  </w:num>
  <w:num w:numId="33">
    <w:abstractNumId w:val="4"/>
  </w:num>
  <w:num w:numId="34">
    <w:abstractNumId w:val="8"/>
  </w:num>
  <w:num w:numId="35">
    <w:abstractNumId w:val="18"/>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
  </w:num>
  <w:num w:numId="41">
    <w:abstractNumId w:val="22"/>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2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61C"/>
    <w:rsid w:val="00006012"/>
    <w:rsid w:val="000423E7"/>
    <w:rsid w:val="000427EE"/>
    <w:rsid w:val="0005265D"/>
    <w:rsid w:val="00062F75"/>
    <w:rsid w:val="00087701"/>
    <w:rsid w:val="00087891"/>
    <w:rsid w:val="000A5F45"/>
    <w:rsid w:val="000C3D81"/>
    <w:rsid w:val="000C4187"/>
    <w:rsid w:val="000D1881"/>
    <w:rsid w:val="000D40FF"/>
    <w:rsid w:val="000E0225"/>
    <w:rsid w:val="000E1600"/>
    <w:rsid w:val="000F552A"/>
    <w:rsid w:val="00100AF6"/>
    <w:rsid w:val="0010134F"/>
    <w:rsid w:val="001013CA"/>
    <w:rsid w:val="00131D15"/>
    <w:rsid w:val="0013340C"/>
    <w:rsid w:val="00140231"/>
    <w:rsid w:val="001414AF"/>
    <w:rsid w:val="00153615"/>
    <w:rsid w:val="0017553A"/>
    <w:rsid w:val="0017640E"/>
    <w:rsid w:val="00184BDF"/>
    <w:rsid w:val="001931DA"/>
    <w:rsid w:val="00194A39"/>
    <w:rsid w:val="001B3177"/>
    <w:rsid w:val="001B65A5"/>
    <w:rsid w:val="001C1806"/>
    <w:rsid w:val="001D56D4"/>
    <w:rsid w:val="001D65EB"/>
    <w:rsid w:val="001D7F58"/>
    <w:rsid w:val="001F1561"/>
    <w:rsid w:val="001F2B8B"/>
    <w:rsid w:val="002133D7"/>
    <w:rsid w:val="00225AED"/>
    <w:rsid w:val="00243FE5"/>
    <w:rsid w:val="002527F5"/>
    <w:rsid w:val="002625B6"/>
    <w:rsid w:val="00262E1E"/>
    <w:rsid w:val="00263000"/>
    <w:rsid w:val="0028006E"/>
    <w:rsid w:val="00280E1B"/>
    <w:rsid w:val="00291A8A"/>
    <w:rsid w:val="002A3DCE"/>
    <w:rsid w:val="002B23A8"/>
    <w:rsid w:val="002B4669"/>
    <w:rsid w:val="002C6A8E"/>
    <w:rsid w:val="002E21FF"/>
    <w:rsid w:val="0031083B"/>
    <w:rsid w:val="003144B0"/>
    <w:rsid w:val="0032055D"/>
    <w:rsid w:val="003251BB"/>
    <w:rsid w:val="00337EE8"/>
    <w:rsid w:val="00342AAC"/>
    <w:rsid w:val="00353CFE"/>
    <w:rsid w:val="003543E5"/>
    <w:rsid w:val="00366F3F"/>
    <w:rsid w:val="00367C9F"/>
    <w:rsid w:val="0037367A"/>
    <w:rsid w:val="003C5029"/>
    <w:rsid w:val="003D14F4"/>
    <w:rsid w:val="003D1C3E"/>
    <w:rsid w:val="003E4EC0"/>
    <w:rsid w:val="003F008A"/>
    <w:rsid w:val="003F6514"/>
    <w:rsid w:val="00405B31"/>
    <w:rsid w:val="00416107"/>
    <w:rsid w:val="00427E64"/>
    <w:rsid w:val="00440F34"/>
    <w:rsid w:val="004528D5"/>
    <w:rsid w:val="00470695"/>
    <w:rsid w:val="0048616E"/>
    <w:rsid w:val="0048632C"/>
    <w:rsid w:val="00496C97"/>
    <w:rsid w:val="004A67D0"/>
    <w:rsid w:val="004A7D52"/>
    <w:rsid w:val="004B1E0B"/>
    <w:rsid w:val="004B614E"/>
    <w:rsid w:val="004B6314"/>
    <w:rsid w:val="004B6768"/>
    <w:rsid w:val="004B6C7A"/>
    <w:rsid w:val="004C38D8"/>
    <w:rsid w:val="004D1FBD"/>
    <w:rsid w:val="004D4D07"/>
    <w:rsid w:val="004D4D8A"/>
    <w:rsid w:val="004D7E34"/>
    <w:rsid w:val="004E1D48"/>
    <w:rsid w:val="004E2A7E"/>
    <w:rsid w:val="004F1103"/>
    <w:rsid w:val="0051015C"/>
    <w:rsid w:val="0051214F"/>
    <w:rsid w:val="0051695C"/>
    <w:rsid w:val="0052495A"/>
    <w:rsid w:val="00525FEE"/>
    <w:rsid w:val="005459FC"/>
    <w:rsid w:val="0054750B"/>
    <w:rsid w:val="00570857"/>
    <w:rsid w:val="00570B80"/>
    <w:rsid w:val="005746CF"/>
    <w:rsid w:val="00575350"/>
    <w:rsid w:val="0058091D"/>
    <w:rsid w:val="005847D4"/>
    <w:rsid w:val="00590BF3"/>
    <w:rsid w:val="00592D04"/>
    <w:rsid w:val="005A39C9"/>
    <w:rsid w:val="005A3EF7"/>
    <w:rsid w:val="005A554E"/>
    <w:rsid w:val="005B008D"/>
    <w:rsid w:val="005C5711"/>
    <w:rsid w:val="005C7921"/>
    <w:rsid w:val="005D0D68"/>
    <w:rsid w:val="005D6029"/>
    <w:rsid w:val="005E4DA3"/>
    <w:rsid w:val="00602355"/>
    <w:rsid w:val="0062549B"/>
    <w:rsid w:val="00626454"/>
    <w:rsid w:val="0063261C"/>
    <w:rsid w:val="006419E4"/>
    <w:rsid w:val="00644747"/>
    <w:rsid w:val="0065481A"/>
    <w:rsid w:val="006631AC"/>
    <w:rsid w:val="00670C6D"/>
    <w:rsid w:val="00690EC1"/>
    <w:rsid w:val="006A6B27"/>
    <w:rsid w:val="006A73C5"/>
    <w:rsid w:val="006A73E7"/>
    <w:rsid w:val="006B0B72"/>
    <w:rsid w:val="006B1153"/>
    <w:rsid w:val="006B631F"/>
    <w:rsid w:val="006C285C"/>
    <w:rsid w:val="006E14D3"/>
    <w:rsid w:val="006E4193"/>
    <w:rsid w:val="006F286C"/>
    <w:rsid w:val="006F4D36"/>
    <w:rsid w:val="006F65E0"/>
    <w:rsid w:val="006F671F"/>
    <w:rsid w:val="00700A96"/>
    <w:rsid w:val="00706D95"/>
    <w:rsid w:val="00710484"/>
    <w:rsid w:val="00720BEE"/>
    <w:rsid w:val="007337C8"/>
    <w:rsid w:val="00737EF7"/>
    <w:rsid w:val="0074719C"/>
    <w:rsid w:val="00762B75"/>
    <w:rsid w:val="00764615"/>
    <w:rsid w:val="00767DE3"/>
    <w:rsid w:val="0078078D"/>
    <w:rsid w:val="00785D3E"/>
    <w:rsid w:val="007D670E"/>
    <w:rsid w:val="007D7932"/>
    <w:rsid w:val="007E082B"/>
    <w:rsid w:val="007F20EE"/>
    <w:rsid w:val="008021D6"/>
    <w:rsid w:val="00802A1B"/>
    <w:rsid w:val="00807D98"/>
    <w:rsid w:val="00811681"/>
    <w:rsid w:val="0081275E"/>
    <w:rsid w:val="00832AA7"/>
    <w:rsid w:val="00854C9D"/>
    <w:rsid w:val="00860387"/>
    <w:rsid w:val="0086466A"/>
    <w:rsid w:val="00865454"/>
    <w:rsid w:val="00866778"/>
    <w:rsid w:val="0087621F"/>
    <w:rsid w:val="00887AAD"/>
    <w:rsid w:val="008A6BB9"/>
    <w:rsid w:val="008B284D"/>
    <w:rsid w:val="008C16FC"/>
    <w:rsid w:val="008D18C9"/>
    <w:rsid w:val="008D4221"/>
    <w:rsid w:val="008D74E5"/>
    <w:rsid w:val="00911744"/>
    <w:rsid w:val="00915C4D"/>
    <w:rsid w:val="00921DC3"/>
    <w:rsid w:val="0093731B"/>
    <w:rsid w:val="00937526"/>
    <w:rsid w:val="00940CC3"/>
    <w:rsid w:val="009465E2"/>
    <w:rsid w:val="00993B63"/>
    <w:rsid w:val="00995CDD"/>
    <w:rsid w:val="009A21C6"/>
    <w:rsid w:val="009A2626"/>
    <w:rsid w:val="009A2BFA"/>
    <w:rsid w:val="009A5DBA"/>
    <w:rsid w:val="009A6D08"/>
    <w:rsid w:val="009C1418"/>
    <w:rsid w:val="009D0351"/>
    <w:rsid w:val="009D487A"/>
    <w:rsid w:val="009D519A"/>
    <w:rsid w:val="009E1848"/>
    <w:rsid w:val="009F18C4"/>
    <w:rsid w:val="009F1C86"/>
    <w:rsid w:val="00A15A0F"/>
    <w:rsid w:val="00A42609"/>
    <w:rsid w:val="00A60C1B"/>
    <w:rsid w:val="00A621E7"/>
    <w:rsid w:val="00A6671A"/>
    <w:rsid w:val="00A70915"/>
    <w:rsid w:val="00AB508F"/>
    <w:rsid w:val="00AB61C0"/>
    <w:rsid w:val="00AB71D5"/>
    <w:rsid w:val="00AC246B"/>
    <w:rsid w:val="00AC77E4"/>
    <w:rsid w:val="00AD3B8A"/>
    <w:rsid w:val="00AD5044"/>
    <w:rsid w:val="00AD579B"/>
    <w:rsid w:val="00AE6BDA"/>
    <w:rsid w:val="00AE6F81"/>
    <w:rsid w:val="00AF4BED"/>
    <w:rsid w:val="00B02A00"/>
    <w:rsid w:val="00B06E92"/>
    <w:rsid w:val="00B10912"/>
    <w:rsid w:val="00B238DB"/>
    <w:rsid w:val="00B34644"/>
    <w:rsid w:val="00B468B7"/>
    <w:rsid w:val="00B533EC"/>
    <w:rsid w:val="00B72A42"/>
    <w:rsid w:val="00B74377"/>
    <w:rsid w:val="00B80C08"/>
    <w:rsid w:val="00B90D53"/>
    <w:rsid w:val="00B96EE4"/>
    <w:rsid w:val="00B974CD"/>
    <w:rsid w:val="00B97765"/>
    <w:rsid w:val="00BB6D78"/>
    <w:rsid w:val="00BB7D3A"/>
    <w:rsid w:val="00BC12E4"/>
    <w:rsid w:val="00BC470D"/>
    <w:rsid w:val="00BC7C1E"/>
    <w:rsid w:val="00BD0414"/>
    <w:rsid w:val="00BD3F65"/>
    <w:rsid w:val="00BF6D29"/>
    <w:rsid w:val="00C0221E"/>
    <w:rsid w:val="00C04657"/>
    <w:rsid w:val="00C1010D"/>
    <w:rsid w:val="00C14192"/>
    <w:rsid w:val="00C25F6B"/>
    <w:rsid w:val="00C45BD0"/>
    <w:rsid w:val="00C629C8"/>
    <w:rsid w:val="00C71943"/>
    <w:rsid w:val="00C84E30"/>
    <w:rsid w:val="00C9325B"/>
    <w:rsid w:val="00C93E8E"/>
    <w:rsid w:val="00CC1CE7"/>
    <w:rsid w:val="00CC6215"/>
    <w:rsid w:val="00CD37F9"/>
    <w:rsid w:val="00CD3AD0"/>
    <w:rsid w:val="00CD4228"/>
    <w:rsid w:val="00CD7F63"/>
    <w:rsid w:val="00CE45E2"/>
    <w:rsid w:val="00CE5139"/>
    <w:rsid w:val="00CE569D"/>
    <w:rsid w:val="00CE61B4"/>
    <w:rsid w:val="00CF11C8"/>
    <w:rsid w:val="00CF1823"/>
    <w:rsid w:val="00D00246"/>
    <w:rsid w:val="00D0357D"/>
    <w:rsid w:val="00D219DA"/>
    <w:rsid w:val="00D26739"/>
    <w:rsid w:val="00D33673"/>
    <w:rsid w:val="00D36AF9"/>
    <w:rsid w:val="00D52D6D"/>
    <w:rsid w:val="00D63052"/>
    <w:rsid w:val="00D855E9"/>
    <w:rsid w:val="00DA00D9"/>
    <w:rsid w:val="00DA115E"/>
    <w:rsid w:val="00DA4744"/>
    <w:rsid w:val="00DC0337"/>
    <w:rsid w:val="00DC1E55"/>
    <w:rsid w:val="00DE2373"/>
    <w:rsid w:val="00DF5D13"/>
    <w:rsid w:val="00DF6366"/>
    <w:rsid w:val="00E04C3A"/>
    <w:rsid w:val="00E15779"/>
    <w:rsid w:val="00E15C2A"/>
    <w:rsid w:val="00E21880"/>
    <w:rsid w:val="00E328A0"/>
    <w:rsid w:val="00E34F30"/>
    <w:rsid w:val="00E41A09"/>
    <w:rsid w:val="00E45F39"/>
    <w:rsid w:val="00E779C6"/>
    <w:rsid w:val="00E82E98"/>
    <w:rsid w:val="00EA2AAE"/>
    <w:rsid w:val="00EA2D56"/>
    <w:rsid w:val="00EA2F5A"/>
    <w:rsid w:val="00EB261A"/>
    <w:rsid w:val="00EB520A"/>
    <w:rsid w:val="00EC3444"/>
    <w:rsid w:val="00EC3D3C"/>
    <w:rsid w:val="00EC5D9F"/>
    <w:rsid w:val="00ED22D6"/>
    <w:rsid w:val="00EF3774"/>
    <w:rsid w:val="00EF3C6E"/>
    <w:rsid w:val="00F22316"/>
    <w:rsid w:val="00F23EFC"/>
    <w:rsid w:val="00F2433F"/>
    <w:rsid w:val="00F3264E"/>
    <w:rsid w:val="00F42F5C"/>
    <w:rsid w:val="00F50F62"/>
    <w:rsid w:val="00F53214"/>
    <w:rsid w:val="00F53BDB"/>
    <w:rsid w:val="00F56F48"/>
    <w:rsid w:val="00F65C88"/>
    <w:rsid w:val="00F76362"/>
    <w:rsid w:val="00F83289"/>
    <w:rsid w:val="00FA34DE"/>
    <w:rsid w:val="00FA600F"/>
    <w:rsid w:val="00FA6C1B"/>
    <w:rsid w:val="00FB0805"/>
    <w:rsid w:val="00FB22F0"/>
    <w:rsid w:val="00FD2809"/>
    <w:rsid w:val="00FD3523"/>
    <w:rsid w:val="00FD3B41"/>
    <w:rsid w:val="00FD6F70"/>
    <w:rsid w:val="00FE224A"/>
    <w:rsid w:val="00FF031D"/>
    <w:rsid w:val="00FF532A"/>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6D834D"/>
  <w15:docId w15:val="{27717094-8937-47D6-AE25-3F984636B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Spacing"/>
    <w:rsid w:val="00CD4228"/>
  </w:style>
  <w:style w:type="paragraph" w:styleId="Heading1">
    <w:name w:val="heading 1"/>
    <w:basedOn w:val="Normal"/>
    <w:next w:val="Normal"/>
    <w:link w:val="Heading1Char"/>
    <w:uiPriority w:val="9"/>
    <w:rsid w:val="0037367A"/>
    <w:pPr>
      <w:keepNext/>
      <w:keepLines/>
      <w:numPr>
        <w:numId w:val="2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ICAM Heading 2"/>
    <w:basedOn w:val="Normal"/>
    <w:next w:val="Normal"/>
    <w:link w:val="Heading2Char"/>
    <w:uiPriority w:val="9"/>
    <w:unhideWhenUsed/>
    <w:qFormat/>
    <w:rsid w:val="0037367A"/>
    <w:pPr>
      <w:keepNext/>
      <w:keepLines/>
      <w:numPr>
        <w:ilvl w:val="1"/>
        <w:numId w:val="22"/>
      </w:numPr>
      <w:spacing w:before="200" w:after="0"/>
      <w:ind w:left="576"/>
      <w:outlineLvl w:val="1"/>
    </w:pPr>
    <w:rPr>
      <w:rFonts w:asciiTheme="majorHAnsi" w:eastAsiaTheme="majorEastAsia" w:hAnsiTheme="majorHAnsi" w:cstheme="majorBidi"/>
      <w:b/>
      <w:bCs/>
      <w:color w:val="0076AF"/>
      <w:sz w:val="26"/>
      <w:szCs w:val="26"/>
    </w:rPr>
  </w:style>
  <w:style w:type="paragraph" w:styleId="Heading3">
    <w:name w:val="heading 3"/>
    <w:aliases w:val="ICAM Heading 3"/>
    <w:basedOn w:val="Normal"/>
    <w:next w:val="Normal"/>
    <w:link w:val="Heading3Char"/>
    <w:uiPriority w:val="9"/>
    <w:unhideWhenUsed/>
    <w:qFormat/>
    <w:rsid w:val="0037367A"/>
    <w:pPr>
      <w:keepNext/>
      <w:keepLines/>
      <w:numPr>
        <w:ilvl w:val="2"/>
        <w:numId w:val="23"/>
      </w:numPr>
      <w:spacing w:before="200" w:after="0"/>
      <w:outlineLvl w:val="2"/>
    </w:pPr>
    <w:rPr>
      <w:rFonts w:asciiTheme="majorHAnsi" w:eastAsiaTheme="majorEastAsia" w:hAnsiTheme="majorHAnsi" w:cstheme="majorBidi"/>
      <w:b/>
      <w:bCs/>
      <w:color w:val="0076AF"/>
    </w:rPr>
  </w:style>
  <w:style w:type="paragraph" w:styleId="Heading4">
    <w:name w:val="heading 4"/>
    <w:aliases w:val="ICAM Heading 4"/>
    <w:basedOn w:val="Normal"/>
    <w:next w:val="Normal"/>
    <w:link w:val="Heading4Char"/>
    <w:uiPriority w:val="9"/>
    <w:unhideWhenUsed/>
    <w:qFormat/>
    <w:rsid w:val="0037367A"/>
    <w:pPr>
      <w:keepNext/>
      <w:keepLines/>
      <w:numPr>
        <w:ilvl w:val="3"/>
        <w:numId w:val="23"/>
      </w:numPr>
      <w:spacing w:before="200" w:after="0"/>
      <w:outlineLvl w:val="3"/>
    </w:pPr>
    <w:rPr>
      <w:rFonts w:asciiTheme="majorHAnsi" w:eastAsiaTheme="majorEastAsia" w:hAnsiTheme="majorHAnsi" w:cstheme="majorBidi"/>
      <w:b/>
      <w:bCs/>
      <w:i/>
      <w:iCs/>
      <w:color w:val="0076AF"/>
    </w:rPr>
  </w:style>
  <w:style w:type="paragraph" w:styleId="Heading5">
    <w:name w:val="heading 5"/>
    <w:aliases w:val="ICAM Heading 5"/>
    <w:basedOn w:val="Normal"/>
    <w:next w:val="Normal"/>
    <w:link w:val="Heading5Char"/>
    <w:uiPriority w:val="9"/>
    <w:unhideWhenUsed/>
    <w:qFormat/>
    <w:rsid w:val="0037367A"/>
    <w:pPr>
      <w:keepNext/>
      <w:keepLines/>
      <w:numPr>
        <w:ilvl w:val="4"/>
        <w:numId w:val="23"/>
      </w:numPr>
      <w:tabs>
        <w:tab w:val="left" w:pos="288"/>
      </w:tabs>
      <w:spacing w:before="40" w:after="0"/>
      <w:outlineLvl w:val="4"/>
    </w:pPr>
    <w:rPr>
      <w:rFonts w:asciiTheme="majorHAnsi" w:eastAsiaTheme="majorEastAsia" w:hAnsiTheme="majorHAnsi" w:cstheme="majorBidi"/>
      <w:color w:val="0076AF"/>
    </w:rPr>
  </w:style>
  <w:style w:type="paragraph" w:styleId="Heading6">
    <w:name w:val="heading 6"/>
    <w:basedOn w:val="Normal"/>
    <w:next w:val="Normal"/>
    <w:link w:val="Heading6Char"/>
    <w:uiPriority w:val="9"/>
    <w:semiHidden/>
    <w:unhideWhenUsed/>
    <w:rsid w:val="0037367A"/>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367A"/>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367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367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AMTableCell">
    <w:name w:val="ICAM Table Cell"/>
    <w:basedOn w:val="Normal"/>
    <w:link w:val="ICAMTableCellChar"/>
    <w:qFormat/>
    <w:rsid w:val="00887AAD"/>
    <w:pPr>
      <w:spacing w:after="0"/>
    </w:pPr>
  </w:style>
  <w:style w:type="paragraph" w:customStyle="1" w:styleId="ICAMTitle">
    <w:name w:val="ICAM Title"/>
    <w:basedOn w:val="Normal"/>
    <w:qFormat/>
    <w:rsid w:val="00F76362"/>
    <w:pPr>
      <w:spacing w:after="0" w:line="720" w:lineRule="exact"/>
      <w:ind w:left="2966"/>
      <w:outlineLvl w:val="0"/>
    </w:pPr>
    <w:rPr>
      <w:rFonts w:ascii="Calibri" w:eastAsia="Times New Roman" w:hAnsi="Calibri" w:cs="Times New Roman"/>
      <w:color w:val="0076AF"/>
      <w:sz w:val="72"/>
    </w:rPr>
  </w:style>
  <w:style w:type="paragraph" w:customStyle="1" w:styleId="ICAMDate">
    <w:name w:val="ICAM Date"/>
    <w:basedOn w:val="Normal"/>
    <w:qFormat/>
    <w:rsid w:val="00F76362"/>
    <w:pPr>
      <w:spacing w:after="120" w:line="240" w:lineRule="auto"/>
      <w:ind w:left="2970"/>
    </w:pPr>
    <w:rPr>
      <w:rFonts w:ascii="Calibri" w:eastAsia="Times New Roman" w:hAnsi="Calibri" w:cs="Times New Roman"/>
      <w:b/>
      <w:color w:val="0076AF"/>
      <w:sz w:val="24"/>
    </w:rPr>
  </w:style>
  <w:style w:type="paragraph" w:styleId="Header">
    <w:name w:val="header"/>
    <w:basedOn w:val="Normal"/>
    <w:link w:val="HeaderChar"/>
    <w:uiPriority w:val="99"/>
    <w:unhideWhenUsed/>
    <w:rsid w:val="00525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EE"/>
  </w:style>
  <w:style w:type="paragraph" w:styleId="Footer">
    <w:name w:val="footer"/>
    <w:basedOn w:val="Normal"/>
    <w:link w:val="FooterChar"/>
    <w:uiPriority w:val="99"/>
    <w:unhideWhenUsed/>
    <w:rsid w:val="00525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EE"/>
  </w:style>
  <w:style w:type="paragraph" w:styleId="TOC1">
    <w:name w:val="toc 1"/>
    <w:basedOn w:val="Normal"/>
    <w:next w:val="Normal"/>
    <w:link w:val="TOC1Char"/>
    <w:autoRedefine/>
    <w:uiPriority w:val="39"/>
    <w:rsid w:val="00AF4BED"/>
    <w:pPr>
      <w:tabs>
        <w:tab w:val="left" w:pos="576"/>
        <w:tab w:val="right" w:leader="dot" w:pos="9360"/>
      </w:tabs>
      <w:spacing w:before="120" w:after="40" w:line="240" w:lineRule="auto"/>
      <w:ind w:left="540" w:hanging="540"/>
    </w:pPr>
    <w:rPr>
      <w:rFonts w:ascii="Calibri" w:eastAsia="Times New Roman" w:hAnsi="Calibri" w:cs="Times New Roman"/>
      <w:b/>
      <w:bCs/>
      <w:noProof/>
      <w:color w:val="000000" w:themeColor="text1"/>
      <w:sz w:val="20"/>
      <w:szCs w:val="20"/>
    </w:rPr>
  </w:style>
  <w:style w:type="character" w:styleId="Hyperlink">
    <w:name w:val="Hyperlink"/>
    <w:uiPriority w:val="99"/>
    <w:rsid w:val="00525FEE"/>
    <w:rPr>
      <w:color w:val="0000FF"/>
      <w:u w:val="single"/>
    </w:rPr>
  </w:style>
  <w:style w:type="character" w:styleId="PageNumber">
    <w:name w:val="page number"/>
    <w:uiPriority w:val="99"/>
    <w:rsid w:val="00525FEE"/>
    <w:rPr>
      <w:rFonts w:cs="Times New Roman"/>
    </w:rPr>
  </w:style>
  <w:style w:type="paragraph" w:customStyle="1" w:styleId="ICAMTableHeading">
    <w:name w:val="ICAM Table Heading"/>
    <w:basedOn w:val="Normal"/>
    <w:qFormat/>
    <w:rsid w:val="0010134F"/>
    <w:pPr>
      <w:shd w:val="clear" w:color="auto" w:fill="0076AF"/>
      <w:spacing w:after="0" w:line="240" w:lineRule="auto"/>
      <w:jc w:val="center"/>
    </w:pPr>
    <w:rPr>
      <w:rFonts w:ascii="Calibri" w:eastAsia="Times New Roman" w:hAnsi="Calibri" w:cs="Times New Roman"/>
      <w:b/>
      <w:caps/>
      <w:color w:val="FFFFFF" w:themeColor="background1"/>
      <w:sz w:val="20"/>
      <w:szCs w:val="20"/>
    </w:rPr>
  </w:style>
  <w:style w:type="paragraph" w:customStyle="1" w:styleId="ICAMTableTitle">
    <w:name w:val="ICAM Table Title"/>
    <w:basedOn w:val="Normal"/>
    <w:link w:val="ICAMTableTitleChar"/>
    <w:rsid w:val="00184BDF"/>
    <w:pPr>
      <w:keepNext/>
      <w:spacing w:before="200" w:after="120" w:line="240" w:lineRule="auto"/>
      <w:jc w:val="center"/>
    </w:pPr>
    <w:rPr>
      <w:rFonts w:ascii="Calibri" w:eastAsia="Times New Roman" w:hAnsi="Calibri" w:cs="Times New Roman"/>
      <w:i/>
      <w:color w:val="0076AF"/>
      <w:sz w:val="24"/>
    </w:rPr>
  </w:style>
  <w:style w:type="character" w:customStyle="1" w:styleId="ICAMTable">
    <w:name w:val="ICAM Table"/>
    <w:rsid w:val="00525FEE"/>
    <w:rPr>
      <w:rFonts w:ascii="Calibri" w:hAnsi="Calibri"/>
      <w:b/>
      <w:caps/>
      <w:sz w:val="22"/>
    </w:rPr>
  </w:style>
  <w:style w:type="character" w:customStyle="1" w:styleId="Heading1Char">
    <w:name w:val="Heading 1 Char"/>
    <w:basedOn w:val="DefaultParagraphFont"/>
    <w:link w:val="Heading1"/>
    <w:uiPriority w:val="9"/>
    <w:rsid w:val="00A667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ICAM Heading 2 Char"/>
    <w:basedOn w:val="DefaultParagraphFont"/>
    <w:link w:val="Heading2"/>
    <w:uiPriority w:val="9"/>
    <w:rsid w:val="0037367A"/>
    <w:rPr>
      <w:rFonts w:asciiTheme="majorHAnsi" w:eastAsiaTheme="majorEastAsia" w:hAnsiTheme="majorHAnsi" w:cstheme="majorBidi"/>
      <w:b/>
      <w:bCs/>
      <w:color w:val="0076AF"/>
      <w:sz w:val="26"/>
      <w:szCs w:val="26"/>
    </w:rPr>
  </w:style>
  <w:style w:type="character" w:customStyle="1" w:styleId="Heading3Char">
    <w:name w:val="Heading 3 Char"/>
    <w:aliases w:val="ICAM Heading 3 Char"/>
    <w:basedOn w:val="DefaultParagraphFont"/>
    <w:link w:val="Heading3"/>
    <w:uiPriority w:val="9"/>
    <w:rsid w:val="006F671F"/>
    <w:rPr>
      <w:rFonts w:asciiTheme="majorHAnsi" w:eastAsiaTheme="majorEastAsia" w:hAnsiTheme="majorHAnsi" w:cstheme="majorBidi"/>
      <w:b/>
      <w:bCs/>
      <w:color w:val="0076AF"/>
    </w:rPr>
  </w:style>
  <w:style w:type="paragraph" w:styleId="TOC2">
    <w:name w:val="toc 2"/>
    <w:basedOn w:val="Normal"/>
    <w:next w:val="Normal"/>
    <w:link w:val="TOC2Char"/>
    <w:autoRedefine/>
    <w:uiPriority w:val="39"/>
    <w:unhideWhenUsed/>
    <w:rsid w:val="00A6671A"/>
    <w:pPr>
      <w:spacing w:after="100"/>
      <w:ind w:left="220"/>
    </w:pPr>
  </w:style>
  <w:style w:type="paragraph" w:styleId="TOC3">
    <w:name w:val="toc 3"/>
    <w:basedOn w:val="Normal"/>
    <w:next w:val="Normal"/>
    <w:link w:val="TOC3Char"/>
    <w:autoRedefine/>
    <w:uiPriority w:val="39"/>
    <w:unhideWhenUsed/>
    <w:rsid w:val="00A6671A"/>
    <w:pPr>
      <w:spacing w:after="100"/>
      <w:ind w:left="440"/>
    </w:pPr>
  </w:style>
  <w:style w:type="paragraph" w:customStyle="1" w:styleId="Default">
    <w:name w:val="Default"/>
    <w:basedOn w:val="Normal"/>
    <w:link w:val="DefaultChar"/>
    <w:rsid w:val="00AB61C0"/>
    <w:pPr>
      <w:autoSpaceDE w:val="0"/>
      <w:autoSpaceDN w:val="0"/>
      <w:spacing w:after="0" w:line="240" w:lineRule="auto"/>
    </w:pPr>
    <w:rPr>
      <w:rFonts w:ascii="Times New Roman" w:hAnsi="Times New Roman" w:cs="Times New Roman"/>
      <w:color w:val="000000"/>
      <w:sz w:val="24"/>
      <w:szCs w:val="24"/>
    </w:rPr>
  </w:style>
  <w:style w:type="paragraph" w:customStyle="1" w:styleId="Normal1">
    <w:name w:val="Normal+1"/>
    <w:basedOn w:val="Normal"/>
    <w:uiPriority w:val="99"/>
    <w:rsid w:val="00AB61C0"/>
    <w:pPr>
      <w:autoSpaceDE w:val="0"/>
      <w:autoSpaceDN w:val="0"/>
      <w:spacing w:after="0" w:line="240" w:lineRule="auto"/>
    </w:pPr>
    <w:rPr>
      <w:rFonts w:ascii="Times New Roman" w:hAnsi="Times New Roman" w:cs="Times New Roman"/>
      <w:sz w:val="24"/>
      <w:szCs w:val="24"/>
    </w:rPr>
  </w:style>
  <w:style w:type="character" w:customStyle="1" w:styleId="DefaultChar">
    <w:name w:val="Default Char"/>
    <w:link w:val="Default"/>
    <w:rsid w:val="00AB61C0"/>
    <w:rPr>
      <w:rFonts w:ascii="Times New Roman" w:hAnsi="Times New Roman" w:cs="Times New Roman"/>
      <w:color w:val="000000"/>
      <w:sz w:val="24"/>
      <w:szCs w:val="24"/>
    </w:rPr>
  </w:style>
  <w:style w:type="character" w:customStyle="1" w:styleId="ICAMTableCellChar">
    <w:name w:val="ICAM Table Cell Char"/>
    <w:basedOn w:val="DefaultParagraphFont"/>
    <w:link w:val="ICAMTableCell"/>
    <w:rsid w:val="00887AAD"/>
  </w:style>
  <w:style w:type="paragraph" w:styleId="IntenseQuote">
    <w:name w:val="Intense Quote"/>
    <w:basedOn w:val="Normal"/>
    <w:next w:val="Normal"/>
    <w:link w:val="IntenseQuoteChar"/>
    <w:uiPriority w:val="30"/>
    <w:qFormat/>
    <w:rsid w:val="00AB61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B61C0"/>
    <w:rPr>
      <w:b/>
      <w:bCs/>
      <w:i/>
      <w:iCs/>
      <w:color w:val="4F81BD" w:themeColor="accent1"/>
    </w:rPr>
  </w:style>
  <w:style w:type="paragraph" w:styleId="Quote">
    <w:name w:val="Quote"/>
    <w:basedOn w:val="Normal"/>
    <w:next w:val="Normal"/>
    <w:link w:val="QuoteChar"/>
    <w:uiPriority w:val="29"/>
    <w:qFormat/>
    <w:rsid w:val="00AB61C0"/>
    <w:rPr>
      <w:i/>
      <w:iCs/>
      <w:color w:val="000000" w:themeColor="text1"/>
    </w:rPr>
  </w:style>
  <w:style w:type="character" w:customStyle="1" w:styleId="QuoteChar">
    <w:name w:val="Quote Char"/>
    <w:basedOn w:val="DefaultParagraphFont"/>
    <w:link w:val="Quote"/>
    <w:uiPriority w:val="29"/>
    <w:rsid w:val="00AB61C0"/>
    <w:rPr>
      <w:i/>
      <w:iCs/>
      <w:color w:val="000000" w:themeColor="text1"/>
    </w:rPr>
  </w:style>
  <w:style w:type="character" w:styleId="IntenseEmphasis">
    <w:name w:val="Intense Emphasis"/>
    <w:basedOn w:val="DefaultParagraphFont"/>
    <w:uiPriority w:val="21"/>
    <w:qFormat/>
    <w:rsid w:val="00AB61C0"/>
    <w:rPr>
      <w:b/>
      <w:bCs/>
      <w:i/>
      <w:iCs/>
      <w:color w:val="4F81BD" w:themeColor="accent1"/>
    </w:rPr>
  </w:style>
  <w:style w:type="paragraph" w:styleId="ListParagraph">
    <w:name w:val="List Paragraph"/>
    <w:basedOn w:val="Normal"/>
    <w:link w:val="ListParagraphChar"/>
    <w:uiPriority w:val="34"/>
    <w:qFormat/>
    <w:rsid w:val="00E82E98"/>
    <w:pPr>
      <w:ind w:left="720"/>
      <w:contextualSpacing/>
    </w:pPr>
  </w:style>
  <w:style w:type="character" w:styleId="CommentReference">
    <w:name w:val="annotation reference"/>
    <w:basedOn w:val="DefaultParagraphFont"/>
    <w:uiPriority w:val="99"/>
    <w:semiHidden/>
    <w:unhideWhenUsed/>
    <w:rsid w:val="00E82E98"/>
    <w:rPr>
      <w:sz w:val="16"/>
      <w:szCs w:val="16"/>
    </w:rPr>
  </w:style>
  <w:style w:type="paragraph" w:styleId="CommentText">
    <w:name w:val="annotation text"/>
    <w:basedOn w:val="Normal"/>
    <w:link w:val="CommentTextChar"/>
    <w:uiPriority w:val="99"/>
    <w:semiHidden/>
    <w:unhideWhenUsed/>
    <w:rsid w:val="00E82E98"/>
    <w:pPr>
      <w:spacing w:line="240" w:lineRule="auto"/>
    </w:pPr>
    <w:rPr>
      <w:sz w:val="20"/>
      <w:szCs w:val="20"/>
    </w:rPr>
  </w:style>
  <w:style w:type="character" w:customStyle="1" w:styleId="CommentTextChar">
    <w:name w:val="Comment Text Char"/>
    <w:basedOn w:val="DefaultParagraphFont"/>
    <w:link w:val="CommentText"/>
    <w:uiPriority w:val="99"/>
    <w:semiHidden/>
    <w:rsid w:val="00E82E98"/>
    <w:rPr>
      <w:sz w:val="20"/>
      <w:szCs w:val="20"/>
    </w:rPr>
  </w:style>
  <w:style w:type="paragraph" w:styleId="CommentSubject">
    <w:name w:val="annotation subject"/>
    <w:basedOn w:val="CommentText"/>
    <w:next w:val="CommentText"/>
    <w:link w:val="CommentSubjectChar"/>
    <w:uiPriority w:val="99"/>
    <w:semiHidden/>
    <w:unhideWhenUsed/>
    <w:rsid w:val="00E82E98"/>
    <w:rPr>
      <w:b/>
      <w:bCs/>
    </w:rPr>
  </w:style>
  <w:style w:type="character" w:customStyle="1" w:styleId="CommentSubjectChar">
    <w:name w:val="Comment Subject Char"/>
    <w:basedOn w:val="CommentTextChar"/>
    <w:link w:val="CommentSubject"/>
    <w:uiPriority w:val="99"/>
    <w:semiHidden/>
    <w:rsid w:val="00E82E98"/>
    <w:rPr>
      <w:b/>
      <w:bCs/>
      <w:sz w:val="20"/>
      <w:szCs w:val="20"/>
    </w:rPr>
  </w:style>
  <w:style w:type="paragraph" w:styleId="BalloonText">
    <w:name w:val="Balloon Text"/>
    <w:basedOn w:val="Normal"/>
    <w:link w:val="BalloonTextChar"/>
    <w:uiPriority w:val="99"/>
    <w:semiHidden/>
    <w:unhideWhenUsed/>
    <w:rsid w:val="00E82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E98"/>
    <w:rPr>
      <w:rFonts w:ascii="Tahoma" w:hAnsi="Tahoma" w:cs="Tahoma"/>
      <w:sz w:val="16"/>
      <w:szCs w:val="16"/>
    </w:rPr>
  </w:style>
  <w:style w:type="paragraph" w:styleId="Caption">
    <w:name w:val="caption"/>
    <w:basedOn w:val="Normal"/>
    <w:next w:val="Normal"/>
    <w:link w:val="CaptionChar"/>
    <w:uiPriority w:val="35"/>
    <w:unhideWhenUsed/>
    <w:qFormat/>
    <w:rsid w:val="00DA115E"/>
    <w:pPr>
      <w:spacing w:line="240" w:lineRule="auto"/>
    </w:pPr>
    <w:rPr>
      <w:b/>
      <w:bCs/>
      <w:color w:val="4F81BD" w:themeColor="accent1"/>
      <w:sz w:val="18"/>
      <w:szCs w:val="18"/>
    </w:rPr>
  </w:style>
  <w:style w:type="character" w:customStyle="1" w:styleId="Heading4Char">
    <w:name w:val="Heading 4 Char"/>
    <w:aliases w:val="ICAM Heading 4 Char"/>
    <w:basedOn w:val="DefaultParagraphFont"/>
    <w:link w:val="Heading4"/>
    <w:uiPriority w:val="9"/>
    <w:rsid w:val="006F671F"/>
    <w:rPr>
      <w:rFonts w:asciiTheme="majorHAnsi" w:eastAsiaTheme="majorEastAsia" w:hAnsiTheme="majorHAnsi" w:cstheme="majorBidi"/>
      <w:b/>
      <w:bCs/>
      <w:i/>
      <w:iCs/>
      <w:color w:val="0076AF"/>
    </w:rPr>
  </w:style>
  <w:style w:type="paragraph" w:styleId="TOC4">
    <w:name w:val="toc 4"/>
    <w:basedOn w:val="Normal"/>
    <w:next w:val="Normal"/>
    <w:autoRedefine/>
    <w:uiPriority w:val="39"/>
    <w:unhideWhenUsed/>
    <w:rsid w:val="00FD6F70"/>
    <w:pPr>
      <w:spacing w:after="100"/>
      <w:ind w:left="660"/>
    </w:pPr>
  </w:style>
  <w:style w:type="paragraph" w:styleId="TOCHeading">
    <w:name w:val="TOC Heading"/>
    <w:basedOn w:val="Heading1"/>
    <w:next w:val="Normal"/>
    <w:uiPriority w:val="39"/>
    <w:unhideWhenUsed/>
    <w:rsid w:val="007E082B"/>
    <w:pPr>
      <w:numPr>
        <w:numId w:val="0"/>
      </w:numPr>
      <w:spacing w:before="240" w:line="259" w:lineRule="auto"/>
      <w:outlineLvl w:val="9"/>
    </w:pPr>
    <w:rPr>
      <w:b w:val="0"/>
      <w:bCs w:val="0"/>
      <w:sz w:val="32"/>
      <w:szCs w:val="32"/>
    </w:rPr>
  </w:style>
  <w:style w:type="table" w:styleId="TableGrid">
    <w:name w:val="Table Grid"/>
    <w:basedOn w:val="TableNormal"/>
    <w:uiPriority w:val="39"/>
    <w:rsid w:val="00DE23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AMTableContents">
    <w:name w:val="ICAM Table Contents"/>
    <w:basedOn w:val="Normal"/>
    <w:rsid w:val="00DE2373"/>
    <w:pPr>
      <w:spacing w:after="0" w:line="240" w:lineRule="auto"/>
      <w:outlineLvl w:val="0"/>
    </w:pPr>
    <w:rPr>
      <w:rFonts w:ascii="Calibri" w:eastAsia="Times New Roman" w:hAnsi="Calibri" w:cs="Times New Roman"/>
      <w:color w:val="201F1D"/>
      <w:sz w:val="18"/>
      <w:szCs w:val="20"/>
    </w:rPr>
  </w:style>
  <w:style w:type="character" w:styleId="BookTitle">
    <w:name w:val="Book Title"/>
    <w:basedOn w:val="DefaultParagraphFont"/>
    <w:rsid w:val="00DE2373"/>
    <w:rPr>
      <w:b/>
      <w:bCs/>
      <w:smallCaps/>
      <w:spacing w:val="5"/>
    </w:rPr>
  </w:style>
  <w:style w:type="character" w:styleId="Strong">
    <w:name w:val="Strong"/>
    <w:basedOn w:val="DefaultParagraphFont"/>
    <w:uiPriority w:val="22"/>
    <w:qFormat/>
    <w:rsid w:val="0093731B"/>
    <w:rPr>
      <w:b/>
      <w:bCs/>
    </w:rPr>
  </w:style>
  <w:style w:type="character" w:customStyle="1" w:styleId="Heading5Char">
    <w:name w:val="Heading 5 Char"/>
    <w:aliases w:val="ICAM Heading 5 Char"/>
    <w:basedOn w:val="DefaultParagraphFont"/>
    <w:link w:val="Heading5"/>
    <w:uiPriority w:val="9"/>
    <w:rsid w:val="001D65EB"/>
    <w:rPr>
      <w:rFonts w:asciiTheme="majorHAnsi" w:eastAsiaTheme="majorEastAsia" w:hAnsiTheme="majorHAnsi" w:cstheme="majorBidi"/>
      <w:color w:val="0076AF"/>
    </w:rPr>
  </w:style>
  <w:style w:type="character" w:styleId="SubtleEmphasis">
    <w:name w:val="Subtle Emphasis"/>
    <w:basedOn w:val="DefaultParagraphFont"/>
    <w:uiPriority w:val="19"/>
    <w:qFormat/>
    <w:rsid w:val="004E1D48"/>
    <w:rPr>
      <w:i/>
      <w:iCs/>
      <w:color w:val="404040" w:themeColor="text1" w:themeTint="BF"/>
    </w:rPr>
  </w:style>
  <w:style w:type="character" w:styleId="Emphasis">
    <w:name w:val="Emphasis"/>
    <w:basedOn w:val="DefaultParagraphFont"/>
    <w:uiPriority w:val="20"/>
    <w:qFormat/>
    <w:rsid w:val="004E1D48"/>
    <w:rPr>
      <w:i/>
      <w:iCs/>
    </w:rPr>
  </w:style>
  <w:style w:type="character" w:styleId="IntenseReference">
    <w:name w:val="Intense Reference"/>
    <w:basedOn w:val="DefaultParagraphFont"/>
    <w:uiPriority w:val="32"/>
    <w:qFormat/>
    <w:rsid w:val="004E2A7E"/>
    <w:rPr>
      <w:b/>
      <w:bCs/>
      <w:smallCaps/>
      <w:color w:val="4F81BD" w:themeColor="accent1"/>
      <w:spacing w:val="5"/>
    </w:rPr>
  </w:style>
  <w:style w:type="character" w:styleId="SubtleReference">
    <w:name w:val="Subtle Reference"/>
    <w:basedOn w:val="DefaultParagraphFont"/>
    <w:uiPriority w:val="31"/>
    <w:qFormat/>
    <w:rsid w:val="00570B80"/>
    <w:rPr>
      <w:smallCaps/>
      <w:color w:val="5A5A5A" w:themeColor="text1" w:themeTint="A5"/>
    </w:rPr>
  </w:style>
  <w:style w:type="paragraph" w:customStyle="1" w:styleId="ICAMSubTitle">
    <w:name w:val="ICAM SubTitle"/>
    <w:basedOn w:val="Normal"/>
    <w:link w:val="ICAMSubTitleChar"/>
    <w:qFormat/>
    <w:rsid w:val="00184BDF"/>
    <w:pPr>
      <w:spacing w:after="120" w:line="240" w:lineRule="auto"/>
      <w:ind w:left="2610"/>
    </w:pPr>
    <w:rPr>
      <w:rFonts w:ascii="Calibri" w:eastAsia="Times New Roman" w:hAnsi="Calibri" w:cs="Times New Roman"/>
      <w:color w:val="928C86"/>
      <w:sz w:val="24"/>
    </w:rPr>
  </w:style>
  <w:style w:type="paragraph" w:customStyle="1" w:styleId="ICAMHeader1">
    <w:name w:val="ICAM Header 1"/>
    <w:basedOn w:val="Header"/>
    <w:link w:val="ICAMHeader1Char"/>
    <w:qFormat/>
    <w:rsid w:val="00F76362"/>
    <w:pPr>
      <w:tabs>
        <w:tab w:val="clear" w:pos="9360"/>
        <w:tab w:val="right" w:pos="7830"/>
      </w:tabs>
      <w:ind w:left="1620" w:right="-360"/>
    </w:pPr>
    <w:rPr>
      <w:rFonts w:ascii="Calibri" w:hAnsi="Calibri"/>
      <w:color w:val="0076AF"/>
      <w:sz w:val="18"/>
      <w:szCs w:val="18"/>
    </w:rPr>
  </w:style>
  <w:style w:type="character" w:customStyle="1" w:styleId="ICAMSubTitleChar">
    <w:name w:val="ICAM SubTitle Char"/>
    <w:basedOn w:val="DefaultParagraphFont"/>
    <w:link w:val="ICAMSubTitle"/>
    <w:rsid w:val="00184BDF"/>
    <w:rPr>
      <w:rFonts w:ascii="Calibri" w:eastAsia="Times New Roman" w:hAnsi="Calibri" w:cs="Times New Roman"/>
      <w:color w:val="928C86"/>
      <w:sz w:val="24"/>
    </w:rPr>
  </w:style>
  <w:style w:type="paragraph" w:customStyle="1" w:styleId="Header2">
    <w:name w:val="Header 2"/>
    <w:basedOn w:val="Header"/>
    <w:link w:val="Header2Char"/>
    <w:rsid w:val="0054750B"/>
    <w:pPr>
      <w:tabs>
        <w:tab w:val="clear" w:pos="9360"/>
        <w:tab w:val="left" w:pos="4680"/>
        <w:tab w:val="left" w:pos="9090"/>
      </w:tabs>
      <w:ind w:left="1620" w:right="-360"/>
    </w:pPr>
    <w:rPr>
      <w:rFonts w:ascii="Calibri" w:hAnsi="Calibri"/>
      <w:b/>
      <w:sz w:val="18"/>
      <w:szCs w:val="18"/>
    </w:rPr>
  </w:style>
  <w:style w:type="character" w:customStyle="1" w:styleId="ICAMHeader1Char">
    <w:name w:val="ICAM Header 1 Char"/>
    <w:basedOn w:val="HeaderChar"/>
    <w:link w:val="ICAMHeader1"/>
    <w:rsid w:val="00F76362"/>
    <w:rPr>
      <w:rFonts w:ascii="Calibri" w:hAnsi="Calibri"/>
      <w:color w:val="0076AF"/>
      <w:sz w:val="18"/>
      <w:szCs w:val="18"/>
    </w:rPr>
  </w:style>
  <w:style w:type="paragraph" w:customStyle="1" w:styleId="ICAMTOCTitle">
    <w:name w:val="ICAM TOC Title"/>
    <w:basedOn w:val="Normal"/>
    <w:link w:val="ICAMTOCTitleChar"/>
    <w:qFormat/>
    <w:rsid w:val="00F76362"/>
    <w:pPr>
      <w:jc w:val="both"/>
    </w:pPr>
    <w:rPr>
      <w:b/>
      <w:color w:val="0076AF"/>
      <w:sz w:val="32"/>
      <w:szCs w:val="32"/>
    </w:rPr>
  </w:style>
  <w:style w:type="character" w:customStyle="1" w:styleId="Header2Char">
    <w:name w:val="Header 2 Char"/>
    <w:basedOn w:val="HeaderChar"/>
    <w:link w:val="Header2"/>
    <w:rsid w:val="0054750B"/>
    <w:rPr>
      <w:rFonts w:ascii="Calibri" w:hAnsi="Calibri"/>
      <w:b/>
      <w:sz w:val="18"/>
      <w:szCs w:val="18"/>
    </w:rPr>
  </w:style>
  <w:style w:type="character" w:customStyle="1" w:styleId="ICAMTOCTitleChar">
    <w:name w:val="ICAM TOC Title Char"/>
    <w:basedOn w:val="DefaultParagraphFont"/>
    <w:link w:val="ICAMTOCTitle"/>
    <w:rsid w:val="00F76362"/>
    <w:rPr>
      <w:b/>
      <w:color w:val="0076AF"/>
      <w:sz w:val="32"/>
      <w:szCs w:val="32"/>
    </w:rPr>
  </w:style>
  <w:style w:type="character" w:customStyle="1" w:styleId="TOC1Char">
    <w:name w:val="TOC 1 Char"/>
    <w:basedOn w:val="DefaultParagraphFont"/>
    <w:link w:val="TOC1"/>
    <w:uiPriority w:val="39"/>
    <w:rsid w:val="00AF4BED"/>
    <w:rPr>
      <w:rFonts w:ascii="Calibri" w:eastAsia="Times New Roman" w:hAnsi="Calibri" w:cs="Times New Roman"/>
      <w:b/>
      <w:bCs/>
      <w:noProof/>
      <w:color w:val="000000" w:themeColor="text1"/>
      <w:sz w:val="20"/>
      <w:szCs w:val="20"/>
    </w:rPr>
  </w:style>
  <w:style w:type="paragraph" w:customStyle="1" w:styleId="ICAMTableCaption">
    <w:name w:val="ICAM Table Caption"/>
    <w:basedOn w:val="ICAMTableTitle"/>
    <w:link w:val="ICAMTableCaptionChar"/>
    <w:qFormat/>
    <w:rsid w:val="00E04C3A"/>
    <w:rPr>
      <w:color w:val="00337F"/>
    </w:rPr>
  </w:style>
  <w:style w:type="character" w:customStyle="1" w:styleId="TOC2Char">
    <w:name w:val="TOC 2 Char"/>
    <w:basedOn w:val="DefaultParagraphFont"/>
    <w:link w:val="TOC2"/>
    <w:uiPriority w:val="39"/>
    <w:rsid w:val="005847D4"/>
  </w:style>
  <w:style w:type="paragraph" w:customStyle="1" w:styleId="ICAMBody">
    <w:name w:val="ICAM Body"/>
    <w:basedOn w:val="Normal"/>
    <w:link w:val="ICAMBodyChar"/>
    <w:qFormat/>
    <w:rsid w:val="005847D4"/>
  </w:style>
  <w:style w:type="character" w:customStyle="1" w:styleId="ICAMTableTitleChar">
    <w:name w:val="ICAM Table Title Char"/>
    <w:basedOn w:val="DefaultParagraphFont"/>
    <w:link w:val="ICAMTableTitle"/>
    <w:rsid w:val="00184BDF"/>
    <w:rPr>
      <w:rFonts w:ascii="Calibri" w:eastAsia="Times New Roman" w:hAnsi="Calibri" w:cs="Times New Roman"/>
      <w:i/>
      <w:color w:val="0076AF"/>
      <w:sz w:val="24"/>
    </w:rPr>
  </w:style>
  <w:style w:type="character" w:customStyle="1" w:styleId="ICAMTableCaptionChar">
    <w:name w:val="ICAM Table Caption Char"/>
    <w:basedOn w:val="ICAMTableTitleChar"/>
    <w:link w:val="ICAMTableCaption"/>
    <w:rsid w:val="00E04C3A"/>
    <w:rPr>
      <w:rFonts w:ascii="Calibri" w:eastAsia="Times New Roman" w:hAnsi="Calibri" w:cs="Times New Roman"/>
      <w:i/>
      <w:color w:val="00337F"/>
      <w:sz w:val="24"/>
    </w:rPr>
  </w:style>
  <w:style w:type="paragraph" w:customStyle="1" w:styleId="ICAMFigureCaption">
    <w:name w:val="ICAM Figure Caption"/>
    <w:basedOn w:val="Caption"/>
    <w:link w:val="ICAMFigureCaptionChar"/>
    <w:qFormat/>
    <w:rsid w:val="00FF031D"/>
    <w:pPr>
      <w:spacing w:after="0"/>
    </w:pPr>
    <w:rPr>
      <w:color w:val="0076AF"/>
    </w:rPr>
  </w:style>
  <w:style w:type="character" w:customStyle="1" w:styleId="ICAMBodyChar">
    <w:name w:val="ICAM Body Char"/>
    <w:basedOn w:val="DefaultParagraphFont"/>
    <w:link w:val="ICAMBody"/>
    <w:rsid w:val="005847D4"/>
  </w:style>
  <w:style w:type="paragraph" w:customStyle="1" w:styleId="ICAMBulletedList1">
    <w:name w:val="ICAM Bulleted List 1"/>
    <w:basedOn w:val="ListParagraph"/>
    <w:link w:val="ICAMBulletedList1Char"/>
    <w:qFormat/>
    <w:rsid w:val="005847D4"/>
    <w:pPr>
      <w:numPr>
        <w:numId w:val="4"/>
      </w:numPr>
    </w:pPr>
  </w:style>
  <w:style w:type="character" w:customStyle="1" w:styleId="CaptionChar">
    <w:name w:val="Caption Char"/>
    <w:basedOn w:val="DefaultParagraphFont"/>
    <w:link w:val="Caption"/>
    <w:uiPriority w:val="35"/>
    <w:rsid w:val="005847D4"/>
    <w:rPr>
      <w:b/>
      <w:bCs/>
      <w:color w:val="4F81BD" w:themeColor="accent1"/>
      <w:sz w:val="18"/>
      <w:szCs w:val="18"/>
    </w:rPr>
  </w:style>
  <w:style w:type="character" w:customStyle="1" w:styleId="ICAMFigureCaptionChar">
    <w:name w:val="ICAM Figure Caption Char"/>
    <w:basedOn w:val="CaptionChar"/>
    <w:link w:val="ICAMFigureCaption"/>
    <w:rsid w:val="00FF031D"/>
    <w:rPr>
      <w:b/>
      <w:bCs/>
      <w:color w:val="0076AF"/>
      <w:sz w:val="18"/>
      <w:szCs w:val="18"/>
    </w:rPr>
  </w:style>
  <w:style w:type="paragraph" w:customStyle="1" w:styleId="ICAMFooter">
    <w:name w:val="ICAM Footer"/>
    <w:basedOn w:val="Footer"/>
    <w:link w:val="ICAMFooterChar"/>
    <w:qFormat/>
    <w:rsid w:val="005847D4"/>
    <w:pPr>
      <w:pBdr>
        <w:top w:val="single" w:sz="4" w:space="1" w:color="D9D9D9" w:themeColor="background1" w:themeShade="D9"/>
      </w:pBdr>
      <w:jc w:val="right"/>
    </w:pPr>
    <w:rPr>
      <w:color w:val="808080" w:themeColor="background1" w:themeShade="80"/>
      <w:spacing w:val="60"/>
    </w:rPr>
  </w:style>
  <w:style w:type="character" w:customStyle="1" w:styleId="ListParagraphChar">
    <w:name w:val="List Paragraph Char"/>
    <w:basedOn w:val="DefaultParagraphFont"/>
    <w:link w:val="ListParagraph"/>
    <w:uiPriority w:val="34"/>
    <w:rsid w:val="005847D4"/>
  </w:style>
  <w:style w:type="character" w:customStyle="1" w:styleId="ICAMBulletedList1Char">
    <w:name w:val="ICAM Bulleted List 1 Char"/>
    <w:basedOn w:val="ListParagraphChar"/>
    <w:link w:val="ICAMBulletedList1"/>
    <w:rsid w:val="005847D4"/>
  </w:style>
  <w:style w:type="paragraph" w:customStyle="1" w:styleId="ICAMPageNumber">
    <w:name w:val="ICAM Page Number"/>
    <w:basedOn w:val="ICAMFooter"/>
    <w:link w:val="ICAMPageNumberChar"/>
    <w:qFormat/>
    <w:rsid w:val="005847D4"/>
  </w:style>
  <w:style w:type="character" w:customStyle="1" w:styleId="ICAMFooterChar">
    <w:name w:val="ICAM Footer Char"/>
    <w:basedOn w:val="FooterChar"/>
    <w:link w:val="ICAMFooter"/>
    <w:rsid w:val="005847D4"/>
    <w:rPr>
      <w:color w:val="808080" w:themeColor="background1" w:themeShade="80"/>
      <w:spacing w:val="60"/>
    </w:rPr>
  </w:style>
  <w:style w:type="paragraph" w:customStyle="1" w:styleId="ICAMHeader2">
    <w:name w:val="ICAM Header 2"/>
    <w:basedOn w:val="Header2"/>
    <w:link w:val="ICAMHeader2Char"/>
    <w:qFormat/>
    <w:rsid w:val="00F76362"/>
    <w:rPr>
      <w:color w:val="0076AF"/>
    </w:rPr>
  </w:style>
  <w:style w:type="character" w:customStyle="1" w:styleId="ICAMPageNumberChar">
    <w:name w:val="ICAM Page Number Char"/>
    <w:basedOn w:val="ICAMFooterChar"/>
    <w:link w:val="ICAMPageNumber"/>
    <w:rsid w:val="005847D4"/>
    <w:rPr>
      <w:color w:val="808080" w:themeColor="background1" w:themeShade="80"/>
      <w:spacing w:val="60"/>
    </w:rPr>
  </w:style>
  <w:style w:type="character" w:customStyle="1" w:styleId="ICAMHeader2Char">
    <w:name w:val="ICAM Header 2 Char"/>
    <w:basedOn w:val="Header2Char"/>
    <w:link w:val="ICAMHeader2"/>
    <w:rsid w:val="00F76362"/>
    <w:rPr>
      <w:rFonts w:ascii="Calibri" w:hAnsi="Calibri"/>
      <w:b/>
      <w:color w:val="0076AF"/>
      <w:sz w:val="18"/>
      <w:szCs w:val="18"/>
    </w:rPr>
  </w:style>
  <w:style w:type="character" w:customStyle="1" w:styleId="Heading6Char">
    <w:name w:val="Heading 6 Char"/>
    <w:basedOn w:val="DefaultParagraphFont"/>
    <w:link w:val="Heading6"/>
    <w:uiPriority w:val="9"/>
    <w:semiHidden/>
    <w:rsid w:val="00291A8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91A8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91A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1A8A"/>
    <w:rPr>
      <w:rFonts w:asciiTheme="majorHAnsi" w:eastAsiaTheme="majorEastAsia" w:hAnsiTheme="majorHAnsi" w:cstheme="majorBidi"/>
      <w:i/>
      <w:iCs/>
      <w:color w:val="272727" w:themeColor="text1" w:themeTint="D8"/>
      <w:sz w:val="21"/>
      <w:szCs w:val="21"/>
    </w:rPr>
  </w:style>
  <w:style w:type="paragraph" w:customStyle="1" w:styleId="IHeading2">
    <w:name w:val="I Heading 2"/>
    <w:basedOn w:val="Heading2"/>
    <w:link w:val="IHeading2Char"/>
    <w:rsid w:val="00291A8A"/>
    <w:rPr>
      <w:color w:val="365F91" w:themeColor="accent1" w:themeShade="BF"/>
      <w:sz w:val="28"/>
      <w:szCs w:val="28"/>
    </w:rPr>
  </w:style>
  <w:style w:type="paragraph" w:customStyle="1" w:styleId="ICAMNumberedlist1">
    <w:name w:val="ICAM Numbered list 1"/>
    <w:basedOn w:val="ListParagraph"/>
    <w:link w:val="ICAMNumberedlist1Char"/>
    <w:qFormat/>
    <w:rsid w:val="00291A8A"/>
    <w:pPr>
      <w:numPr>
        <w:numId w:val="18"/>
      </w:numPr>
    </w:pPr>
  </w:style>
  <w:style w:type="character" w:customStyle="1" w:styleId="IHeading2Char">
    <w:name w:val="I Heading 2 Char"/>
    <w:basedOn w:val="Heading2Char"/>
    <w:link w:val="IHeading2"/>
    <w:rsid w:val="00291A8A"/>
    <w:rPr>
      <w:rFonts w:asciiTheme="majorHAnsi" w:eastAsiaTheme="majorEastAsia" w:hAnsiTheme="majorHAnsi" w:cstheme="majorBidi"/>
      <w:b/>
      <w:bCs/>
      <w:color w:val="365F91" w:themeColor="accent1" w:themeShade="BF"/>
      <w:sz w:val="28"/>
      <w:szCs w:val="28"/>
    </w:rPr>
  </w:style>
  <w:style w:type="paragraph" w:customStyle="1" w:styleId="ICAMNumberedlist2">
    <w:name w:val="ICAM Numbered list 2"/>
    <w:basedOn w:val="ListParagraph"/>
    <w:link w:val="ICAMNumberedlist2Char"/>
    <w:qFormat/>
    <w:rsid w:val="00291A8A"/>
    <w:pPr>
      <w:numPr>
        <w:ilvl w:val="1"/>
        <w:numId w:val="18"/>
      </w:numPr>
    </w:pPr>
  </w:style>
  <w:style w:type="character" w:customStyle="1" w:styleId="ICAMNumberedlist1Char">
    <w:name w:val="ICAM Numbered list 1 Char"/>
    <w:basedOn w:val="ListParagraphChar"/>
    <w:link w:val="ICAMNumberedlist1"/>
    <w:rsid w:val="00291A8A"/>
  </w:style>
  <w:style w:type="paragraph" w:customStyle="1" w:styleId="ICAMNumberedlist3">
    <w:name w:val="ICAM Numbered list 3"/>
    <w:basedOn w:val="ListParagraph"/>
    <w:link w:val="ICAMNumberedlist3Char"/>
    <w:qFormat/>
    <w:rsid w:val="00291A8A"/>
    <w:pPr>
      <w:numPr>
        <w:ilvl w:val="2"/>
        <w:numId w:val="18"/>
      </w:numPr>
    </w:pPr>
  </w:style>
  <w:style w:type="character" w:customStyle="1" w:styleId="ICAMNumberedlist2Char">
    <w:name w:val="ICAM Numbered list 2 Char"/>
    <w:basedOn w:val="ListParagraphChar"/>
    <w:link w:val="ICAMNumberedlist2"/>
    <w:rsid w:val="00291A8A"/>
  </w:style>
  <w:style w:type="paragraph" w:customStyle="1" w:styleId="ICAMBulletedlist2">
    <w:name w:val="ICAM Bulleted list 2"/>
    <w:basedOn w:val="ICAMBulletedList1"/>
    <w:link w:val="ICAMBulletedlist2Char"/>
    <w:qFormat/>
    <w:rsid w:val="00291A8A"/>
    <w:pPr>
      <w:numPr>
        <w:ilvl w:val="1"/>
      </w:numPr>
    </w:pPr>
  </w:style>
  <w:style w:type="character" w:customStyle="1" w:styleId="ICAMNumberedlist3Char">
    <w:name w:val="ICAM Numbered list 3 Char"/>
    <w:basedOn w:val="ListParagraphChar"/>
    <w:link w:val="ICAMNumberedlist3"/>
    <w:rsid w:val="00291A8A"/>
  </w:style>
  <w:style w:type="paragraph" w:customStyle="1" w:styleId="ICAMBulletedlist3">
    <w:name w:val="ICAM Bulleted list 3"/>
    <w:basedOn w:val="ICAMBulletedList1"/>
    <w:link w:val="ICAMBulletedlist3Char"/>
    <w:qFormat/>
    <w:rsid w:val="00291A8A"/>
    <w:pPr>
      <w:numPr>
        <w:ilvl w:val="2"/>
      </w:numPr>
    </w:pPr>
  </w:style>
  <w:style w:type="character" w:customStyle="1" w:styleId="ICAMBulletedlist2Char">
    <w:name w:val="ICAM Bulleted list 2 Char"/>
    <w:basedOn w:val="ICAMBulletedList1Char"/>
    <w:link w:val="ICAMBulletedlist2"/>
    <w:rsid w:val="00291A8A"/>
  </w:style>
  <w:style w:type="character" w:customStyle="1" w:styleId="ICAMBulletedlist3Char">
    <w:name w:val="ICAM Bulleted list 3 Char"/>
    <w:basedOn w:val="ICAMBulletedList1Char"/>
    <w:link w:val="ICAMBulletedlist3"/>
    <w:rsid w:val="00291A8A"/>
  </w:style>
  <w:style w:type="paragraph" w:customStyle="1" w:styleId="ICAMHeading1">
    <w:name w:val="ICAM Heading 1"/>
    <w:basedOn w:val="Heading1"/>
    <w:link w:val="ICAMHeading1Char"/>
    <w:qFormat/>
    <w:rsid w:val="006F671F"/>
    <w:rPr>
      <w:color w:val="0076AF"/>
    </w:rPr>
  </w:style>
  <w:style w:type="character" w:customStyle="1" w:styleId="ICAMHeading1Char">
    <w:name w:val="ICAM Heading 1 Char"/>
    <w:basedOn w:val="Heading1Char"/>
    <w:link w:val="ICAMHeading1"/>
    <w:rsid w:val="006F671F"/>
    <w:rPr>
      <w:rFonts w:asciiTheme="majorHAnsi" w:eastAsiaTheme="majorEastAsia" w:hAnsiTheme="majorHAnsi" w:cstheme="majorBidi"/>
      <w:b/>
      <w:bCs/>
      <w:color w:val="0076AF"/>
      <w:sz w:val="28"/>
      <w:szCs w:val="28"/>
    </w:rPr>
  </w:style>
  <w:style w:type="paragraph" w:styleId="Revision">
    <w:name w:val="Revision"/>
    <w:hidden/>
    <w:uiPriority w:val="99"/>
    <w:semiHidden/>
    <w:rsid w:val="003E4EC0"/>
    <w:pPr>
      <w:spacing w:after="0" w:line="240" w:lineRule="auto"/>
    </w:pPr>
  </w:style>
  <w:style w:type="character" w:customStyle="1" w:styleId="TOC3Char">
    <w:name w:val="TOC 3 Char"/>
    <w:basedOn w:val="DefaultParagraphFont"/>
    <w:link w:val="TOC3"/>
    <w:uiPriority w:val="39"/>
    <w:rsid w:val="00E328A0"/>
  </w:style>
  <w:style w:type="paragraph" w:customStyle="1" w:styleId="ICAMAppendixTitle">
    <w:name w:val="ICAM Appendix Title"/>
    <w:basedOn w:val="ICAMTOCTitle"/>
    <w:link w:val="ICAMAppendixTitleChar"/>
    <w:qFormat/>
    <w:rsid w:val="008D4221"/>
    <w:pPr>
      <w:numPr>
        <w:numId w:val="25"/>
      </w:numPr>
    </w:pPr>
  </w:style>
  <w:style w:type="character" w:customStyle="1" w:styleId="ICAMAppendixTitleChar">
    <w:name w:val="ICAM Appendix Title Char"/>
    <w:basedOn w:val="ICAMTOCTitleChar"/>
    <w:link w:val="ICAMAppendixTitle"/>
    <w:rsid w:val="00AF4BED"/>
    <w:rPr>
      <w:b/>
      <w:color w:val="0076AF"/>
      <w:sz w:val="32"/>
      <w:szCs w:val="32"/>
    </w:rPr>
  </w:style>
  <w:style w:type="paragraph" w:customStyle="1" w:styleId="ICAMUnnumberedHeading">
    <w:name w:val="ICAM Unnumbered Heading"/>
    <w:basedOn w:val="Normal"/>
    <w:link w:val="ICAMUnnumberedHeadingChar"/>
    <w:qFormat/>
    <w:rsid w:val="008D4221"/>
    <w:rPr>
      <w:b/>
      <w:color w:val="0076AF"/>
      <w:sz w:val="32"/>
      <w:szCs w:val="32"/>
    </w:rPr>
  </w:style>
  <w:style w:type="character" w:customStyle="1" w:styleId="ICAMUnnumberedHeadingChar">
    <w:name w:val="ICAM Unnumbered Heading Char"/>
    <w:basedOn w:val="DefaultParagraphFont"/>
    <w:link w:val="ICAMUnnumberedHeading"/>
    <w:rsid w:val="008D4221"/>
    <w:rPr>
      <w:b/>
      <w:color w:val="0076AF"/>
      <w:sz w:val="32"/>
      <w:szCs w:val="32"/>
    </w:rPr>
  </w:style>
  <w:style w:type="paragraph" w:styleId="FootnoteText">
    <w:name w:val="footnote text"/>
    <w:basedOn w:val="Normal"/>
    <w:link w:val="FootnoteTextChar"/>
    <w:uiPriority w:val="99"/>
    <w:semiHidden/>
    <w:unhideWhenUsed/>
    <w:rsid w:val="006F28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286C"/>
    <w:rPr>
      <w:sz w:val="20"/>
      <w:szCs w:val="20"/>
    </w:rPr>
  </w:style>
  <w:style w:type="character" w:styleId="FootnoteReference">
    <w:name w:val="footnote reference"/>
    <w:basedOn w:val="DefaultParagraphFont"/>
    <w:uiPriority w:val="99"/>
    <w:semiHidden/>
    <w:unhideWhenUsed/>
    <w:rsid w:val="006F286C"/>
    <w:rPr>
      <w:vertAlign w:val="superscript"/>
    </w:rPr>
  </w:style>
  <w:style w:type="paragraph" w:styleId="NormalWeb">
    <w:name w:val="Normal (Web)"/>
    <w:basedOn w:val="Normal"/>
    <w:uiPriority w:val="99"/>
    <w:semiHidden/>
    <w:unhideWhenUsed/>
    <w:rsid w:val="006B0B72"/>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0F552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2527">
      <w:bodyDiv w:val="1"/>
      <w:marLeft w:val="0"/>
      <w:marRight w:val="0"/>
      <w:marTop w:val="0"/>
      <w:marBottom w:val="0"/>
      <w:divBdr>
        <w:top w:val="none" w:sz="0" w:space="0" w:color="auto"/>
        <w:left w:val="none" w:sz="0" w:space="0" w:color="auto"/>
        <w:bottom w:val="none" w:sz="0" w:space="0" w:color="auto"/>
        <w:right w:val="none" w:sz="0" w:space="0" w:color="auto"/>
      </w:divBdr>
    </w:div>
    <w:div w:id="466092793">
      <w:bodyDiv w:val="1"/>
      <w:marLeft w:val="0"/>
      <w:marRight w:val="0"/>
      <w:marTop w:val="0"/>
      <w:marBottom w:val="0"/>
      <w:divBdr>
        <w:top w:val="none" w:sz="0" w:space="0" w:color="auto"/>
        <w:left w:val="none" w:sz="0" w:space="0" w:color="auto"/>
        <w:bottom w:val="none" w:sz="0" w:space="0" w:color="auto"/>
        <w:right w:val="none" w:sz="0" w:space="0" w:color="auto"/>
      </w:divBdr>
    </w:div>
    <w:div w:id="531498746">
      <w:bodyDiv w:val="1"/>
      <w:marLeft w:val="0"/>
      <w:marRight w:val="0"/>
      <w:marTop w:val="0"/>
      <w:marBottom w:val="0"/>
      <w:divBdr>
        <w:top w:val="none" w:sz="0" w:space="0" w:color="auto"/>
        <w:left w:val="none" w:sz="0" w:space="0" w:color="auto"/>
        <w:bottom w:val="none" w:sz="0" w:space="0" w:color="auto"/>
        <w:right w:val="none" w:sz="0" w:space="0" w:color="auto"/>
      </w:divBdr>
      <w:divsChild>
        <w:div w:id="184368333">
          <w:marLeft w:val="0"/>
          <w:marRight w:val="0"/>
          <w:marTop w:val="0"/>
          <w:marBottom w:val="0"/>
          <w:divBdr>
            <w:top w:val="none" w:sz="0" w:space="0" w:color="auto"/>
            <w:left w:val="none" w:sz="0" w:space="0" w:color="auto"/>
            <w:bottom w:val="none" w:sz="0" w:space="0" w:color="auto"/>
            <w:right w:val="none" w:sz="0" w:space="0" w:color="auto"/>
          </w:divBdr>
          <w:divsChild>
            <w:div w:id="1832091514">
              <w:marLeft w:val="0"/>
              <w:marRight w:val="0"/>
              <w:marTop w:val="0"/>
              <w:marBottom w:val="0"/>
              <w:divBdr>
                <w:top w:val="none" w:sz="0" w:space="0" w:color="auto"/>
                <w:left w:val="none" w:sz="0" w:space="0" w:color="auto"/>
                <w:bottom w:val="none" w:sz="0" w:space="0" w:color="auto"/>
                <w:right w:val="none" w:sz="0" w:space="0" w:color="auto"/>
              </w:divBdr>
              <w:divsChild>
                <w:div w:id="1914390265">
                  <w:marLeft w:val="0"/>
                  <w:marRight w:val="0"/>
                  <w:marTop w:val="0"/>
                  <w:marBottom w:val="0"/>
                  <w:divBdr>
                    <w:top w:val="none" w:sz="0" w:space="0" w:color="auto"/>
                    <w:left w:val="none" w:sz="0" w:space="0" w:color="auto"/>
                    <w:bottom w:val="none" w:sz="0" w:space="0" w:color="auto"/>
                    <w:right w:val="none" w:sz="0" w:space="0" w:color="auto"/>
                  </w:divBdr>
                  <w:divsChild>
                    <w:div w:id="1938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7167656">
          <w:marLeft w:val="0"/>
          <w:marRight w:val="0"/>
          <w:marTop w:val="0"/>
          <w:marBottom w:val="0"/>
          <w:divBdr>
            <w:top w:val="none" w:sz="0" w:space="0" w:color="auto"/>
            <w:left w:val="none" w:sz="0" w:space="0" w:color="auto"/>
            <w:bottom w:val="none" w:sz="0" w:space="0" w:color="auto"/>
            <w:right w:val="none" w:sz="0" w:space="0" w:color="auto"/>
          </w:divBdr>
          <w:divsChild>
            <w:div w:id="561983038">
              <w:marLeft w:val="0"/>
              <w:marRight w:val="0"/>
              <w:marTop w:val="0"/>
              <w:marBottom w:val="0"/>
              <w:divBdr>
                <w:top w:val="none" w:sz="0" w:space="0" w:color="auto"/>
                <w:left w:val="none" w:sz="0" w:space="0" w:color="auto"/>
                <w:bottom w:val="none" w:sz="0" w:space="0" w:color="auto"/>
                <w:right w:val="none" w:sz="0" w:space="0" w:color="auto"/>
              </w:divBdr>
              <w:divsChild>
                <w:div w:id="55670713">
                  <w:marLeft w:val="0"/>
                  <w:marRight w:val="0"/>
                  <w:marTop w:val="0"/>
                  <w:marBottom w:val="0"/>
                  <w:divBdr>
                    <w:top w:val="none" w:sz="0" w:space="0" w:color="auto"/>
                    <w:left w:val="none" w:sz="0" w:space="0" w:color="auto"/>
                    <w:bottom w:val="none" w:sz="0" w:space="0" w:color="auto"/>
                    <w:right w:val="none" w:sz="0" w:space="0" w:color="auto"/>
                  </w:divBdr>
                  <w:divsChild>
                    <w:div w:id="821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43907">
      <w:bodyDiv w:val="1"/>
      <w:marLeft w:val="0"/>
      <w:marRight w:val="0"/>
      <w:marTop w:val="0"/>
      <w:marBottom w:val="0"/>
      <w:divBdr>
        <w:top w:val="none" w:sz="0" w:space="0" w:color="auto"/>
        <w:left w:val="none" w:sz="0" w:space="0" w:color="auto"/>
        <w:bottom w:val="none" w:sz="0" w:space="0" w:color="auto"/>
        <w:right w:val="none" w:sz="0" w:space="0" w:color="auto"/>
      </w:divBdr>
      <w:divsChild>
        <w:div w:id="281352903">
          <w:marLeft w:val="0"/>
          <w:marRight w:val="0"/>
          <w:marTop w:val="0"/>
          <w:marBottom w:val="0"/>
          <w:divBdr>
            <w:top w:val="none" w:sz="0" w:space="0" w:color="auto"/>
            <w:left w:val="none" w:sz="0" w:space="0" w:color="auto"/>
            <w:bottom w:val="none" w:sz="0" w:space="0" w:color="auto"/>
            <w:right w:val="none" w:sz="0" w:space="0" w:color="auto"/>
          </w:divBdr>
          <w:divsChild>
            <w:div w:id="2037922360">
              <w:marLeft w:val="0"/>
              <w:marRight w:val="0"/>
              <w:marTop w:val="0"/>
              <w:marBottom w:val="0"/>
              <w:divBdr>
                <w:top w:val="none" w:sz="0" w:space="0" w:color="auto"/>
                <w:left w:val="none" w:sz="0" w:space="0" w:color="auto"/>
                <w:bottom w:val="none" w:sz="0" w:space="0" w:color="auto"/>
                <w:right w:val="none" w:sz="0" w:space="0" w:color="auto"/>
              </w:divBdr>
              <w:divsChild>
                <w:div w:id="148594568">
                  <w:marLeft w:val="0"/>
                  <w:marRight w:val="0"/>
                  <w:marTop w:val="0"/>
                  <w:marBottom w:val="0"/>
                  <w:divBdr>
                    <w:top w:val="none" w:sz="0" w:space="0" w:color="auto"/>
                    <w:left w:val="none" w:sz="0" w:space="0" w:color="auto"/>
                    <w:bottom w:val="none" w:sz="0" w:space="0" w:color="auto"/>
                    <w:right w:val="none" w:sz="0" w:space="0" w:color="auto"/>
                  </w:divBdr>
                  <w:divsChild>
                    <w:div w:id="19934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For%20additional%20assistance%20contact%20the%20eAuthentication%20Help%20Desk%20at%20800-457-3642%20(Option%201)%20or%20eAuthHelpDesk@ftc.usda.gov"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AuthHelpDesk@ftc.usda.gov"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hyperlink" Target="file:///C:\Users\JGuzman\AppData\Local\Microsoft\Windows\Temporary%20Internet%20Files\Content.Outlook\UUZHADA9\If%20your%20email%20address%20is%20%20not%20correct,%20close%20your%20browser%20window%20(click%20on%20the%20red" TargetMode="External"/><Relationship Id="rId57" Type="http://schemas.openxmlformats.org/officeDocument/2006/relationships/image" Target="cid:image002.jpg@01CD22C5.DA3069C0"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identitymanager.eems.usda.gov/registration/selfRegistrationForm.aspx?level=2" TargetMode="Externa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s://www.eauth.usda.gov/" TargetMode="External"/><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jp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uzman\AppData\Local\Microsoft\Windows\Temporary%20Internet%20Files\Content.Outlook\UUZHADA9\Account%20Registr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3a75e158-bb59-4dd0-a950-479baa4da73b" xsi:nil="true"/>
    <TaxKeywordTaxHTField xmlns="6d56f992-1d08-47d7-a001-e8ca1b403ebf">
      <Terms xmlns="http://schemas.microsoft.com/office/infopath/2007/PartnerControls"/>
    </TaxKeywordTaxHTField>
    <TaxCatchAll xmlns="6d56f992-1d08-47d7-a001-e8ca1b403eb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E0D9F36628543B8B2B1953027C0C9" ma:contentTypeVersion="4" ma:contentTypeDescription="Create a new document." ma:contentTypeScope="" ma:versionID="5f43f99b2b6820c4a0702051ec7bd284">
  <xsd:schema xmlns:xsd="http://www.w3.org/2001/XMLSchema" xmlns:xs="http://www.w3.org/2001/XMLSchema" xmlns:p="http://schemas.microsoft.com/office/2006/metadata/properties" xmlns:ns2="3a75e158-bb59-4dd0-a950-479baa4da73b" xmlns:ns3="6d56f992-1d08-47d7-a001-e8ca1b403ebf" targetNamespace="http://schemas.microsoft.com/office/2006/metadata/properties" ma:root="true" ma:fieldsID="16d969efe49281289119e5edc9d2dd42" ns2:_="" ns3:_="">
    <xsd:import namespace="3a75e158-bb59-4dd0-a950-479baa4da73b"/>
    <xsd:import namespace="6d56f992-1d08-47d7-a001-e8ca1b403ebf"/>
    <xsd:element name="properties">
      <xsd:complexType>
        <xsd:sequence>
          <xsd:element name="documentManagement">
            <xsd:complexType>
              <xsd:all>
                <xsd:element ref="ns2:Description0"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5e158-bb59-4dd0-a950-479baa4da73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6f992-1d08-47d7-a001-e8ca1b403ebf"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Enterprise Keywords" ma:fieldId="{23f27201-bee3-471e-b2e7-b64fd8b7ca38}" ma:taxonomyMulti="true" ma:sspId="db63ff3d-d76e-43a4-94d5-68166e867b4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5bf52587-4d4f-41eb-b719-f4923401e7d7}" ma:internalName="TaxCatchAll" ma:showField="CatchAllData" ma:web="6d56f992-1d08-47d7-a001-e8ca1b403e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5F390-8240-460A-A236-9BB87E1E4B1F}">
  <ds:schemaRefs>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6d56f992-1d08-47d7-a001-e8ca1b403ebf"/>
    <ds:schemaRef ds:uri="3a75e158-bb59-4dd0-a950-479baa4da73b"/>
  </ds:schemaRefs>
</ds:datastoreItem>
</file>

<file path=customXml/itemProps2.xml><?xml version="1.0" encoding="utf-8"?>
<ds:datastoreItem xmlns:ds="http://schemas.openxmlformats.org/officeDocument/2006/customXml" ds:itemID="{02780A54-C669-4931-9B65-DA92F420B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5e158-bb59-4dd0-a950-479baa4da73b"/>
    <ds:schemaRef ds:uri="6d56f992-1d08-47d7-a001-e8ca1b403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22A9C-50AE-4218-8367-4AEB1EE3FCA6}">
  <ds:schemaRefs>
    <ds:schemaRef ds:uri="http://schemas.microsoft.com/sharepoint/v3/contenttype/forms"/>
  </ds:schemaRefs>
</ds:datastoreItem>
</file>

<file path=customXml/itemProps4.xml><?xml version="1.0" encoding="utf-8"?>
<ds:datastoreItem xmlns:ds="http://schemas.openxmlformats.org/officeDocument/2006/customXml" ds:itemID="{8A7A230A-8040-43F1-A03A-3150197D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Account Registration</Template>
  <TotalTime>1</TotalTime>
  <Pages>53</Pages>
  <Words>5609</Words>
  <Characters>31976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37510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Esther.Walden</dc:creator>
  <cp:lastModifiedBy>Brown, Ruth - OCIO</cp:lastModifiedBy>
  <cp:revision>2</cp:revision>
  <cp:lastPrinted>2016-02-23T17:59:00Z</cp:lastPrinted>
  <dcterms:created xsi:type="dcterms:W3CDTF">2017-04-12T14:28:00Z</dcterms:created>
  <dcterms:modified xsi:type="dcterms:W3CDTF">2017-04-12T14:28:00Z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0x010100A0AE0D9F36628543B8B2B1953027C0C9</vt:lpwstr>
  </property>
</Properties>
</file>