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F9EC46" w14:textId="77777777" w:rsidR="00A05006" w:rsidRDefault="00A05006" w:rsidP="00CD5E8F">
      <w:pPr>
        <w:rPr>
          <w:rFonts w:ascii="Times New Roman" w:hAnsi="Times New Roman"/>
          <w:sz w:val="24"/>
          <w:szCs w:val="24"/>
        </w:rPr>
      </w:pPr>
      <w:bookmarkStart w:id="0" w:name="_Toc287883826"/>
      <w:bookmarkStart w:id="1" w:name="_Toc287885139"/>
    </w:p>
    <w:p w14:paraId="3EC011E2" w14:textId="1BAF9970" w:rsidR="00CD5E8F" w:rsidRPr="00CD5E8F" w:rsidRDefault="00A743B2" w:rsidP="00CD5E8F">
      <w:pPr>
        <w:rPr>
          <w:rFonts w:ascii="Times New Roman" w:hAnsi="Times New Roman"/>
          <w:sz w:val="24"/>
          <w:szCs w:val="24"/>
        </w:rPr>
      </w:pPr>
      <w:r w:rsidRPr="00CD5E8F">
        <w:rPr>
          <w:rFonts w:ascii="Times New Roman" w:hAnsi="Times New Roman"/>
          <w:sz w:val="24"/>
          <w:szCs w:val="24"/>
        </w:rPr>
        <w:t xml:space="preserve">Attachment </w:t>
      </w:r>
      <w:r w:rsidR="00552758">
        <w:rPr>
          <w:rFonts w:ascii="Times New Roman" w:hAnsi="Times New Roman"/>
          <w:sz w:val="24"/>
          <w:szCs w:val="24"/>
        </w:rPr>
        <w:t xml:space="preserve">B </w:t>
      </w:r>
      <w:bookmarkStart w:id="2" w:name="_GoBack"/>
      <w:bookmarkEnd w:id="2"/>
      <w:r w:rsidRPr="00CD5E8F">
        <w:rPr>
          <w:rFonts w:ascii="Times New Roman" w:hAnsi="Times New Roman"/>
          <w:sz w:val="24"/>
          <w:szCs w:val="24"/>
        </w:rPr>
        <w:t xml:space="preserve"> - - </w:t>
      </w:r>
      <w:r w:rsidR="00CD5E8F" w:rsidRPr="00CD5E8F">
        <w:rPr>
          <w:rFonts w:ascii="Times New Roman" w:hAnsi="Times New Roman"/>
          <w:sz w:val="24"/>
          <w:szCs w:val="24"/>
        </w:rPr>
        <w:t>American Community Survey Internet Screen Capture Guide (2015)</w:t>
      </w:r>
    </w:p>
    <w:p w14:paraId="055ED52D" w14:textId="01F21298" w:rsidR="00A743B2" w:rsidRPr="00A743B2" w:rsidRDefault="00A743B2" w:rsidP="00A743B2">
      <w:pPr>
        <w:rPr>
          <w:rFonts w:ascii="Times New Roman" w:hAnsi="Times New Roman"/>
          <w:sz w:val="24"/>
          <w:szCs w:val="24"/>
        </w:rPr>
      </w:pPr>
    </w:p>
    <w:p w14:paraId="268632FD" w14:textId="77777777" w:rsidR="00A743B2" w:rsidRDefault="00A743B2" w:rsidP="00F066DF">
      <w:pPr>
        <w:spacing w:line="240" w:lineRule="auto"/>
        <w:rPr>
          <w:rFonts w:ascii="Arial" w:hAnsi="Arial" w:cs="Arial"/>
        </w:rPr>
      </w:pPr>
    </w:p>
    <w:p w14:paraId="78900F42" w14:textId="77777777" w:rsidR="00F066DF" w:rsidRPr="00F066DF" w:rsidRDefault="00F066DF" w:rsidP="00F066DF">
      <w:pPr>
        <w:spacing w:line="240" w:lineRule="auto"/>
        <w:rPr>
          <w:rFonts w:ascii="Arial" w:hAnsi="Arial" w:cs="Arial"/>
        </w:rPr>
      </w:pPr>
      <w:r w:rsidRPr="00F066DF">
        <w:rPr>
          <w:rFonts w:ascii="Arial" w:hAnsi="Arial" w:cs="Arial"/>
        </w:rPr>
        <w:t>ACS-400C</w:t>
      </w:r>
    </w:p>
    <w:p w14:paraId="78900F43" w14:textId="77777777" w:rsidR="00F066DF" w:rsidRPr="00F066DF" w:rsidRDefault="004262E4" w:rsidP="00F066DF">
      <w:pPr>
        <w:spacing w:line="240" w:lineRule="auto"/>
        <w:rPr>
          <w:rFonts w:ascii="Arial" w:hAnsi="Arial" w:cs="Arial"/>
        </w:rPr>
      </w:pPr>
      <w:r>
        <w:rPr>
          <w:rFonts w:ascii="Arial" w:hAnsi="Arial" w:cs="Arial"/>
        </w:rPr>
        <w:t>January 2015</w:t>
      </w:r>
    </w:p>
    <w:p w14:paraId="78900F44" w14:textId="77777777" w:rsidR="00F066DF" w:rsidRDefault="00F066DF" w:rsidP="00F066DF">
      <w:pPr>
        <w:jc w:val="center"/>
        <w:rPr>
          <w:rFonts w:ascii="Arial" w:hAnsi="Arial" w:cs="Arial"/>
          <w:spacing w:val="5"/>
          <w:sz w:val="52"/>
          <w:szCs w:val="52"/>
        </w:rPr>
      </w:pPr>
    </w:p>
    <w:p w14:paraId="78900F45" w14:textId="77777777" w:rsidR="00F066DF" w:rsidRDefault="00F066DF" w:rsidP="00F066DF">
      <w:pPr>
        <w:jc w:val="center"/>
        <w:rPr>
          <w:rFonts w:ascii="Arial" w:hAnsi="Arial" w:cs="Arial"/>
          <w:spacing w:val="5"/>
          <w:sz w:val="52"/>
          <w:szCs w:val="52"/>
        </w:rPr>
      </w:pPr>
    </w:p>
    <w:p w14:paraId="78900F46" w14:textId="77777777" w:rsidR="00F066DF" w:rsidRDefault="00F066DF" w:rsidP="00F066DF">
      <w:pPr>
        <w:jc w:val="center"/>
        <w:rPr>
          <w:rFonts w:ascii="Arial" w:hAnsi="Arial" w:cs="Arial"/>
          <w:spacing w:val="5"/>
          <w:sz w:val="52"/>
          <w:szCs w:val="52"/>
        </w:rPr>
      </w:pPr>
    </w:p>
    <w:p w14:paraId="78900F47" w14:textId="77777777" w:rsidR="00F066DF" w:rsidRDefault="00F066DF" w:rsidP="00F066DF">
      <w:pPr>
        <w:jc w:val="center"/>
        <w:rPr>
          <w:rFonts w:ascii="Arial" w:hAnsi="Arial" w:cs="Arial"/>
          <w:spacing w:val="5"/>
          <w:sz w:val="52"/>
          <w:szCs w:val="52"/>
        </w:rPr>
      </w:pPr>
    </w:p>
    <w:p w14:paraId="78900F48" w14:textId="77777777" w:rsidR="00F066DF" w:rsidRDefault="00F066DF" w:rsidP="00F066DF">
      <w:pPr>
        <w:jc w:val="center"/>
        <w:rPr>
          <w:rFonts w:ascii="Arial" w:hAnsi="Arial" w:cs="Arial"/>
          <w:spacing w:val="5"/>
          <w:sz w:val="52"/>
          <w:szCs w:val="52"/>
        </w:rPr>
      </w:pPr>
    </w:p>
    <w:p w14:paraId="78900F49" w14:textId="77777777" w:rsidR="00F066DF" w:rsidRPr="00F066DF" w:rsidRDefault="00F066DF" w:rsidP="00F066DF">
      <w:pPr>
        <w:jc w:val="center"/>
        <w:rPr>
          <w:rFonts w:ascii="Arial" w:hAnsi="Arial" w:cs="Arial"/>
          <w:spacing w:val="5"/>
          <w:sz w:val="52"/>
          <w:szCs w:val="52"/>
        </w:rPr>
      </w:pPr>
      <w:r w:rsidRPr="00F066DF">
        <w:rPr>
          <w:rFonts w:ascii="Arial" w:hAnsi="Arial" w:cs="Arial"/>
          <w:spacing w:val="5"/>
          <w:sz w:val="52"/>
          <w:szCs w:val="52"/>
        </w:rPr>
        <w:t>American Community Survey</w:t>
      </w:r>
    </w:p>
    <w:p w14:paraId="78900F4A" w14:textId="77777777" w:rsidR="00F066DF" w:rsidRPr="00F066DF" w:rsidRDefault="00F066DF" w:rsidP="00F066DF">
      <w:pPr>
        <w:jc w:val="center"/>
        <w:rPr>
          <w:rFonts w:ascii="Arial" w:hAnsi="Arial" w:cs="Arial"/>
          <w:spacing w:val="5"/>
          <w:sz w:val="52"/>
          <w:szCs w:val="52"/>
        </w:rPr>
      </w:pPr>
    </w:p>
    <w:p w14:paraId="78900F4B" w14:textId="77777777" w:rsidR="00F066DF" w:rsidRDefault="00F066DF" w:rsidP="00F066DF">
      <w:pPr>
        <w:spacing w:line="240" w:lineRule="auto"/>
        <w:jc w:val="center"/>
        <w:rPr>
          <w:rFonts w:ascii="Arial" w:hAnsi="Arial" w:cs="Arial"/>
          <w:sz w:val="36"/>
          <w:szCs w:val="36"/>
        </w:rPr>
      </w:pPr>
      <w:r w:rsidRPr="00F066DF">
        <w:rPr>
          <w:rFonts w:ascii="Arial" w:hAnsi="Arial" w:cs="Arial"/>
          <w:sz w:val="36"/>
          <w:szCs w:val="36"/>
        </w:rPr>
        <w:t>Internet Data Collection Instrument Screen Capture Guide</w:t>
      </w:r>
    </w:p>
    <w:p w14:paraId="78900F4C" w14:textId="77777777" w:rsidR="00F066DF" w:rsidRDefault="00F066DF" w:rsidP="00F066DF">
      <w:pPr>
        <w:spacing w:line="240" w:lineRule="auto"/>
        <w:jc w:val="center"/>
        <w:rPr>
          <w:rFonts w:ascii="Arial" w:hAnsi="Arial" w:cs="Arial"/>
          <w:sz w:val="36"/>
          <w:szCs w:val="36"/>
        </w:rPr>
      </w:pPr>
    </w:p>
    <w:p w14:paraId="78900F4D" w14:textId="77777777" w:rsidR="00F066DF" w:rsidRDefault="00F066DF" w:rsidP="00F066DF">
      <w:pPr>
        <w:spacing w:line="240" w:lineRule="auto"/>
        <w:jc w:val="center"/>
        <w:rPr>
          <w:rFonts w:ascii="Arial" w:hAnsi="Arial" w:cs="Arial"/>
          <w:sz w:val="36"/>
          <w:szCs w:val="36"/>
        </w:rPr>
      </w:pPr>
    </w:p>
    <w:p w14:paraId="78900F4E" w14:textId="77777777" w:rsidR="00591162" w:rsidRDefault="00591162" w:rsidP="00F066DF">
      <w:pPr>
        <w:spacing w:line="240" w:lineRule="auto"/>
        <w:jc w:val="center"/>
        <w:rPr>
          <w:rFonts w:ascii="Arial" w:hAnsi="Arial" w:cs="Arial"/>
          <w:sz w:val="36"/>
          <w:szCs w:val="36"/>
        </w:rPr>
      </w:pPr>
    </w:p>
    <w:p w14:paraId="78900F4F" w14:textId="77777777" w:rsidR="00591162" w:rsidRDefault="00591162" w:rsidP="00F066DF">
      <w:pPr>
        <w:spacing w:line="240" w:lineRule="auto"/>
        <w:jc w:val="center"/>
        <w:rPr>
          <w:rFonts w:ascii="Arial" w:hAnsi="Arial" w:cs="Arial"/>
          <w:sz w:val="36"/>
          <w:szCs w:val="36"/>
        </w:rPr>
      </w:pPr>
    </w:p>
    <w:p w14:paraId="78900F50" w14:textId="77777777" w:rsidR="00591162" w:rsidRDefault="00591162" w:rsidP="00F066DF">
      <w:pPr>
        <w:spacing w:line="240" w:lineRule="auto"/>
        <w:jc w:val="center"/>
        <w:rPr>
          <w:rFonts w:ascii="Arial" w:hAnsi="Arial" w:cs="Arial"/>
          <w:sz w:val="36"/>
          <w:szCs w:val="36"/>
        </w:rPr>
      </w:pPr>
    </w:p>
    <w:p w14:paraId="78900F51" w14:textId="77777777" w:rsidR="00591162" w:rsidRDefault="00591162" w:rsidP="00F066DF">
      <w:pPr>
        <w:spacing w:line="240" w:lineRule="auto"/>
        <w:jc w:val="center"/>
        <w:rPr>
          <w:rFonts w:ascii="Arial" w:hAnsi="Arial" w:cs="Arial"/>
          <w:sz w:val="36"/>
          <w:szCs w:val="36"/>
        </w:rPr>
      </w:pPr>
    </w:p>
    <w:p w14:paraId="78900F52" w14:textId="77777777" w:rsidR="00591162" w:rsidRDefault="00591162" w:rsidP="00F066DF">
      <w:pPr>
        <w:spacing w:line="240" w:lineRule="auto"/>
        <w:jc w:val="center"/>
        <w:rPr>
          <w:rFonts w:ascii="Arial" w:hAnsi="Arial" w:cs="Arial"/>
          <w:sz w:val="36"/>
          <w:szCs w:val="36"/>
        </w:rPr>
      </w:pPr>
    </w:p>
    <w:p w14:paraId="78900F53" w14:textId="77777777" w:rsidR="0055197A" w:rsidRDefault="0055197A" w:rsidP="00F066DF">
      <w:pPr>
        <w:spacing w:line="240" w:lineRule="auto"/>
        <w:jc w:val="center"/>
        <w:rPr>
          <w:rFonts w:ascii="Arial" w:hAnsi="Arial" w:cs="Arial"/>
          <w:sz w:val="36"/>
          <w:szCs w:val="36"/>
        </w:rPr>
      </w:pPr>
    </w:p>
    <w:p w14:paraId="78900F54" w14:textId="77777777" w:rsidR="0055197A" w:rsidRDefault="0055197A" w:rsidP="00F066DF">
      <w:pPr>
        <w:spacing w:line="240" w:lineRule="auto"/>
        <w:jc w:val="center"/>
        <w:rPr>
          <w:rFonts w:ascii="Arial" w:hAnsi="Arial" w:cs="Arial"/>
          <w:sz w:val="36"/>
          <w:szCs w:val="36"/>
        </w:rPr>
      </w:pPr>
    </w:p>
    <w:p w14:paraId="78900F55" w14:textId="77777777" w:rsidR="0055197A" w:rsidRDefault="0055197A" w:rsidP="00F066DF">
      <w:pPr>
        <w:spacing w:line="240" w:lineRule="auto"/>
        <w:jc w:val="center"/>
        <w:rPr>
          <w:rFonts w:ascii="Arial" w:hAnsi="Arial" w:cs="Arial"/>
          <w:sz w:val="36"/>
          <w:szCs w:val="36"/>
        </w:rPr>
      </w:pPr>
    </w:p>
    <w:p w14:paraId="78900F56" w14:textId="77777777" w:rsidR="00F066DF" w:rsidRDefault="00F066DF" w:rsidP="00F066DF">
      <w:pPr>
        <w:spacing w:line="240" w:lineRule="auto"/>
        <w:jc w:val="center"/>
        <w:rPr>
          <w:rFonts w:ascii="Arial" w:hAnsi="Arial" w:cs="Arial"/>
          <w:sz w:val="36"/>
          <w:szCs w:val="36"/>
        </w:rPr>
      </w:pPr>
    </w:p>
    <w:p w14:paraId="78900F57" w14:textId="77777777" w:rsidR="00F066DF" w:rsidRDefault="00F066DF" w:rsidP="00F066DF">
      <w:pPr>
        <w:jc w:val="center"/>
        <w:rPr>
          <w:b/>
          <w:sz w:val="40"/>
          <w:szCs w:val="40"/>
        </w:rPr>
      </w:pPr>
      <w:r w:rsidRPr="006F7E24">
        <w:rPr>
          <w:b/>
          <w:sz w:val="40"/>
          <w:szCs w:val="40"/>
        </w:rPr>
        <w:t>How to Use This Guide</w:t>
      </w:r>
    </w:p>
    <w:p w14:paraId="78900F58" w14:textId="77777777" w:rsidR="00F066DF" w:rsidRDefault="00F066DF" w:rsidP="00F066DF">
      <w:r>
        <w:t>This document contains copies of screens respondents will see in the ACS Internet Questionnaire.  You can use this guide as a reference when talking to respondents.</w:t>
      </w:r>
    </w:p>
    <w:p w14:paraId="78900F59" w14:textId="77777777" w:rsidR="00F066DF" w:rsidRDefault="00F066DF" w:rsidP="00F066DF">
      <w:r>
        <w:t xml:space="preserve">On the next page, you will see a table of contents that contains links rather than page numbers.   Because you will be using this guide on your computer, this format will allow you to use </w:t>
      </w:r>
      <w:r w:rsidRPr="00746557">
        <w:rPr>
          <w:b/>
        </w:rPr>
        <w:t>Ctrl + Click</w:t>
      </w:r>
      <w:r>
        <w:t xml:space="preserve"> on a page name and navigate directly to that page.  Most of the screen capture names are the same as the page names in the instrument.   Respondents can provide the page names to you from the URL in the address bar of their browsers.  For example, the question for the type of unit at the sample address (e.g., mobile home, single family home detached from any other homes, etc.) is “</w:t>
      </w:r>
      <w:proofErr w:type="spellStart"/>
      <w:r>
        <w:t>typeofunit</w:t>
      </w:r>
      <w:proofErr w:type="spellEnd"/>
      <w:r>
        <w:t>” in the Internet questionnaire.  If respondents are on this screen, the address bar will display, “https://respond.census.gov/</w:t>
      </w:r>
      <w:proofErr w:type="spellStart"/>
      <w:r>
        <w:t>acs</w:t>
      </w:r>
      <w:proofErr w:type="spellEnd"/>
      <w:r>
        <w:t>/</w:t>
      </w:r>
      <w:proofErr w:type="spellStart"/>
      <w:r>
        <w:t>typeofunit</w:t>
      </w:r>
      <w:proofErr w:type="spellEnd"/>
      <w:r>
        <w:t xml:space="preserve">.”  </w:t>
      </w:r>
    </w:p>
    <w:p w14:paraId="78900F5A" w14:textId="77777777" w:rsidR="00F066DF" w:rsidRDefault="00F066DF" w:rsidP="00F066DF">
      <w:r>
        <w:t>Some screens may change text and appearance depending on the situation or makeup of the household.  For example, the “</w:t>
      </w:r>
      <w:proofErr w:type="spellStart"/>
      <w:r>
        <w:t>pselect</w:t>
      </w:r>
      <w:proofErr w:type="spellEnd"/>
      <w:r>
        <w:t>” screen asks respondents to choose the person for whom they will answer questions next.  If only one person remains on the roster, the text displays differently than if multiple names are available.   A second screen capture for the “</w:t>
      </w:r>
      <w:proofErr w:type="spellStart"/>
      <w:r>
        <w:t>pselect</w:t>
      </w:r>
      <w:proofErr w:type="spellEnd"/>
      <w:r>
        <w:t>” screen reads “</w:t>
      </w:r>
      <w:proofErr w:type="spellStart"/>
      <w:r>
        <w:t>pselect</w:t>
      </w:r>
      <w:proofErr w:type="spellEnd"/>
      <w:r>
        <w:t xml:space="preserve"> (one person left on roster).”</w:t>
      </w:r>
    </w:p>
    <w:p w14:paraId="78900F5B" w14:textId="77777777" w:rsidR="00591162" w:rsidRDefault="00591162" w:rsidP="00F066DF"/>
    <w:p w14:paraId="78900F5C" w14:textId="77777777" w:rsidR="00591162" w:rsidRDefault="00591162" w:rsidP="00F066DF"/>
    <w:p w14:paraId="78900F5D" w14:textId="77777777" w:rsidR="00591162" w:rsidRDefault="00591162" w:rsidP="00F066DF"/>
    <w:p w14:paraId="78900F5E" w14:textId="77777777" w:rsidR="00591162" w:rsidRDefault="00591162" w:rsidP="00F066DF"/>
    <w:p w14:paraId="78900F5F" w14:textId="77777777" w:rsidR="00591162" w:rsidRDefault="00591162" w:rsidP="00F066DF"/>
    <w:p w14:paraId="78900F60" w14:textId="77777777" w:rsidR="00591162" w:rsidRDefault="00591162" w:rsidP="00F066DF"/>
    <w:p w14:paraId="78900F61" w14:textId="77777777" w:rsidR="00591162" w:rsidRDefault="00591162" w:rsidP="00F066DF"/>
    <w:p w14:paraId="78900F62" w14:textId="77777777" w:rsidR="00591162" w:rsidRDefault="00591162" w:rsidP="00F066DF"/>
    <w:p w14:paraId="78900F63" w14:textId="77777777" w:rsidR="00591162" w:rsidRDefault="00591162" w:rsidP="00F066DF"/>
    <w:p w14:paraId="78900F64" w14:textId="77777777" w:rsidR="00591162" w:rsidRDefault="00591162" w:rsidP="00F066DF"/>
    <w:p w14:paraId="78900F65" w14:textId="77777777" w:rsidR="00591162" w:rsidRDefault="00591162" w:rsidP="00F066DF"/>
    <w:p w14:paraId="78900F66" w14:textId="77777777" w:rsidR="00591162" w:rsidRDefault="00591162" w:rsidP="00F066DF"/>
    <w:p w14:paraId="78900F67" w14:textId="77777777" w:rsidR="00591162" w:rsidRDefault="00591162" w:rsidP="00F066DF"/>
    <w:p w14:paraId="78900F68" w14:textId="77777777" w:rsidR="00591162" w:rsidRDefault="00591162" w:rsidP="00F066DF"/>
    <w:p w14:paraId="78900F69" w14:textId="77777777" w:rsidR="00591162" w:rsidRDefault="00591162" w:rsidP="00F066DF"/>
    <w:p w14:paraId="78900F6A" w14:textId="77777777" w:rsidR="00F066DF" w:rsidRDefault="00F066DF" w:rsidP="00F066DF">
      <w:pPr>
        <w:spacing w:line="240" w:lineRule="auto"/>
        <w:jc w:val="center"/>
        <w:rPr>
          <w:rFonts w:ascii="Arial" w:hAnsi="Arial" w:cs="Arial"/>
          <w:sz w:val="36"/>
          <w:szCs w:val="36"/>
        </w:rPr>
      </w:pPr>
    </w:p>
    <w:p w14:paraId="78900F6B" w14:textId="77777777" w:rsidR="00BB66B6" w:rsidRDefault="00BB66B6" w:rsidP="00F066DF">
      <w:pPr>
        <w:spacing w:line="240" w:lineRule="auto"/>
        <w:jc w:val="center"/>
        <w:rPr>
          <w:rFonts w:ascii="Arial" w:hAnsi="Arial" w:cs="Arial"/>
          <w:sz w:val="36"/>
          <w:szCs w:val="36"/>
        </w:rPr>
      </w:pPr>
    </w:p>
    <w:p w14:paraId="78900F6C" w14:textId="77777777" w:rsidR="00BB66B6" w:rsidRPr="00BB66B6" w:rsidRDefault="00552758" w:rsidP="00F066DF">
      <w:pPr>
        <w:spacing w:line="240" w:lineRule="auto"/>
        <w:jc w:val="center"/>
        <w:rPr>
          <w:rFonts w:ascii="Arial" w:hAnsi="Arial" w:cs="Arial"/>
          <w:sz w:val="28"/>
          <w:szCs w:val="28"/>
        </w:rPr>
      </w:pPr>
      <w:hyperlink w:anchor="Returntotop" w:history="1">
        <w:r w:rsidR="00BB66B6" w:rsidRPr="00BB66B6">
          <w:rPr>
            <w:rStyle w:val="Hyperlink"/>
            <w:rFonts w:ascii="Arial" w:hAnsi="Arial" w:cs="Arial"/>
            <w:sz w:val="28"/>
            <w:szCs w:val="28"/>
          </w:rPr>
          <w:t>Table of Contents</w:t>
        </w:r>
      </w:hyperlink>
    </w:p>
    <w:p w14:paraId="78900F6D" w14:textId="77777777" w:rsidR="00591162" w:rsidRDefault="00591162" w:rsidP="00F066DF">
      <w:pPr>
        <w:spacing w:line="240" w:lineRule="auto"/>
        <w:jc w:val="center"/>
        <w:rPr>
          <w:rFonts w:ascii="Arial" w:hAnsi="Arial" w:cs="Arial"/>
          <w:sz w:val="36"/>
          <w:szCs w:val="36"/>
        </w:rPr>
      </w:pPr>
    </w:p>
    <w:p w14:paraId="78900F6E" w14:textId="77777777" w:rsidR="0055197A" w:rsidRDefault="0055197A" w:rsidP="00591162">
      <w:pPr>
        <w:sectPr w:rsidR="0055197A" w:rsidSect="0055197A">
          <w:headerReference w:type="even" r:id="rId12"/>
          <w:headerReference w:type="default" r:id="rId13"/>
          <w:footerReference w:type="even" r:id="rId14"/>
          <w:footerReference w:type="default" r:id="rId15"/>
          <w:headerReference w:type="first" r:id="rId16"/>
          <w:footerReference w:type="first" r:id="rId17"/>
          <w:pgSz w:w="12240" w:h="15840" w:code="1"/>
          <w:pgMar w:top="720" w:right="720" w:bottom="720" w:left="720" w:header="0" w:footer="0" w:gutter="0"/>
          <w:cols w:sep="1" w:space="72"/>
          <w:titlePg/>
          <w:docGrid w:linePitch="360"/>
        </w:sectPr>
      </w:pPr>
    </w:p>
    <w:p w14:paraId="78900F6F" w14:textId="77777777" w:rsidR="00280643" w:rsidRPr="0055197A" w:rsidRDefault="002C2A0F" w:rsidP="00591162">
      <w:pPr>
        <w:rPr>
          <w:rFonts w:asciiTheme="minorHAnsi" w:eastAsiaTheme="minorEastAsia" w:hAnsiTheme="minorHAnsi" w:cstheme="minorBidi"/>
          <w:color w:val="0070C0"/>
          <w:lang w:bidi="ar-SA"/>
        </w:rPr>
      </w:pPr>
      <w:r w:rsidRPr="00607E23">
        <w:rPr>
          <w:sz w:val="16"/>
          <w:szCs w:val="16"/>
        </w:rPr>
        <w:lastRenderedPageBreak/>
        <w:fldChar w:fldCharType="begin"/>
      </w:r>
      <w:r w:rsidRPr="00607E23">
        <w:rPr>
          <w:sz w:val="16"/>
          <w:szCs w:val="16"/>
        </w:rPr>
        <w:instrText xml:space="preserve"> TOC \o "1-1" \n \h \z \u </w:instrText>
      </w:r>
      <w:r w:rsidRPr="00607E23">
        <w:rPr>
          <w:sz w:val="16"/>
          <w:szCs w:val="16"/>
        </w:rPr>
        <w:fldChar w:fldCharType="separate"/>
      </w:r>
      <w:hyperlink w:anchor="_Toc349743609" w:history="1">
        <w:r w:rsidR="00280643" w:rsidRPr="0055197A">
          <w:rPr>
            <w:rStyle w:val="Hyperlink"/>
            <w:color w:val="0070C0"/>
          </w:rPr>
          <w:t>login</w:t>
        </w:r>
      </w:hyperlink>
    </w:p>
    <w:p w14:paraId="78900F70" w14:textId="77777777" w:rsidR="00280643" w:rsidRDefault="00552758">
      <w:pPr>
        <w:pStyle w:val="TOC1"/>
        <w:rPr>
          <w:rFonts w:asciiTheme="minorHAnsi" w:eastAsiaTheme="minorEastAsia" w:hAnsiTheme="minorHAnsi" w:cstheme="minorBidi"/>
          <w:color w:val="auto"/>
          <w:sz w:val="22"/>
          <w:szCs w:val="22"/>
          <w:lang w:bidi="ar-SA"/>
        </w:rPr>
      </w:pPr>
      <w:hyperlink w:anchor="_Toc349743610" w:history="1">
        <w:r w:rsidR="00280643" w:rsidRPr="00AF1F30">
          <w:rPr>
            <w:rStyle w:val="Hyperlink"/>
          </w:rPr>
          <w:t>return login</w:t>
        </w:r>
      </w:hyperlink>
    </w:p>
    <w:p w14:paraId="78900F71" w14:textId="77777777" w:rsidR="00280643" w:rsidRDefault="00552758">
      <w:pPr>
        <w:pStyle w:val="TOC1"/>
        <w:rPr>
          <w:rFonts w:asciiTheme="minorHAnsi" w:eastAsiaTheme="minorEastAsia" w:hAnsiTheme="minorHAnsi" w:cstheme="minorBidi"/>
          <w:color w:val="auto"/>
          <w:sz w:val="22"/>
          <w:szCs w:val="22"/>
          <w:lang w:bidi="ar-SA"/>
        </w:rPr>
      </w:pPr>
      <w:hyperlink w:anchor="_Toc349743611" w:history="1">
        <w:r w:rsidR="00280643" w:rsidRPr="00AF1F30">
          <w:rPr>
            <w:rStyle w:val="Hyperlink"/>
          </w:rPr>
          <w:t>address</w:t>
        </w:r>
      </w:hyperlink>
    </w:p>
    <w:p w14:paraId="78900F72" w14:textId="77777777" w:rsidR="00280643" w:rsidRDefault="00552758">
      <w:pPr>
        <w:pStyle w:val="TOC1"/>
        <w:rPr>
          <w:rFonts w:asciiTheme="minorHAnsi" w:eastAsiaTheme="minorEastAsia" w:hAnsiTheme="minorHAnsi" w:cstheme="minorBidi"/>
          <w:color w:val="auto"/>
          <w:sz w:val="22"/>
          <w:szCs w:val="22"/>
          <w:lang w:bidi="ar-SA"/>
        </w:rPr>
      </w:pPr>
      <w:hyperlink w:anchor="_Toc349743612" w:history="1">
        <w:r w:rsidR="00280643" w:rsidRPr="00AF1F30">
          <w:rPr>
            <w:rStyle w:val="Hyperlink"/>
          </w:rPr>
          <w:t>later2 (wrong address)</w:t>
        </w:r>
      </w:hyperlink>
    </w:p>
    <w:p w14:paraId="78900F73" w14:textId="77777777" w:rsidR="00280643" w:rsidRDefault="00552758">
      <w:pPr>
        <w:pStyle w:val="TOC1"/>
        <w:rPr>
          <w:rFonts w:asciiTheme="minorHAnsi" w:eastAsiaTheme="minorEastAsia" w:hAnsiTheme="minorHAnsi" w:cstheme="minorBidi"/>
          <w:color w:val="auto"/>
          <w:sz w:val="22"/>
          <w:szCs w:val="22"/>
          <w:lang w:bidi="ar-SA"/>
        </w:rPr>
      </w:pPr>
      <w:hyperlink w:anchor="_Toc349743613" w:history="1">
        <w:r w:rsidR="00280643" w:rsidRPr="00AF1F30">
          <w:rPr>
            <w:rStyle w:val="Hyperlink"/>
          </w:rPr>
          <w:t>liveu</w:t>
        </w:r>
      </w:hyperlink>
    </w:p>
    <w:p w14:paraId="78900F74" w14:textId="77777777" w:rsidR="00280643" w:rsidRDefault="00552758">
      <w:pPr>
        <w:pStyle w:val="TOC1"/>
        <w:rPr>
          <w:rFonts w:asciiTheme="minorHAnsi" w:eastAsiaTheme="minorEastAsia" w:hAnsiTheme="minorHAnsi" w:cstheme="minorBidi"/>
          <w:color w:val="auto"/>
          <w:sz w:val="22"/>
          <w:szCs w:val="22"/>
          <w:lang w:bidi="ar-SA"/>
        </w:rPr>
      </w:pPr>
      <w:hyperlink w:anchor="_Toc349743614" w:history="1">
        <w:r w:rsidR="00280643" w:rsidRPr="00AF1F30">
          <w:rPr>
            <w:rStyle w:val="Hyperlink"/>
          </w:rPr>
          <w:t>live</w:t>
        </w:r>
      </w:hyperlink>
    </w:p>
    <w:p w14:paraId="78900F75" w14:textId="77777777" w:rsidR="00280643" w:rsidRDefault="00552758">
      <w:pPr>
        <w:pStyle w:val="TOC1"/>
        <w:rPr>
          <w:rFonts w:asciiTheme="minorHAnsi" w:eastAsiaTheme="minorEastAsia" w:hAnsiTheme="minorHAnsi" w:cstheme="minorBidi"/>
          <w:color w:val="auto"/>
          <w:sz w:val="22"/>
          <w:szCs w:val="22"/>
          <w:lang w:bidi="ar-SA"/>
        </w:rPr>
      </w:pPr>
      <w:hyperlink w:anchor="_Toc349743615" w:history="1">
        <w:r w:rsidR="00280643" w:rsidRPr="00AF1F30">
          <w:rPr>
            <w:rStyle w:val="Hyperlink"/>
          </w:rPr>
          <w:t>business</w:t>
        </w:r>
      </w:hyperlink>
    </w:p>
    <w:p w14:paraId="78900F76" w14:textId="77777777" w:rsidR="00280643" w:rsidRDefault="00552758">
      <w:pPr>
        <w:pStyle w:val="TOC1"/>
        <w:rPr>
          <w:rFonts w:asciiTheme="minorHAnsi" w:eastAsiaTheme="minorEastAsia" w:hAnsiTheme="minorHAnsi" w:cstheme="minorBidi"/>
          <w:color w:val="auto"/>
          <w:sz w:val="22"/>
          <w:szCs w:val="22"/>
          <w:lang w:bidi="ar-SA"/>
        </w:rPr>
      </w:pPr>
      <w:hyperlink w:anchor="_Toc349743616" w:history="1">
        <w:r w:rsidR="00280643" w:rsidRPr="00AF1F30">
          <w:rPr>
            <w:rStyle w:val="Hyperlink"/>
          </w:rPr>
          <w:t>thankyoubusiness</w:t>
        </w:r>
      </w:hyperlink>
    </w:p>
    <w:p w14:paraId="78900F77" w14:textId="77777777" w:rsidR="00280643" w:rsidRDefault="00552758">
      <w:pPr>
        <w:pStyle w:val="TOC1"/>
        <w:rPr>
          <w:rFonts w:asciiTheme="minorHAnsi" w:eastAsiaTheme="minorEastAsia" w:hAnsiTheme="minorHAnsi" w:cstheme="minorBidi"/>
          <w:color w:val="auto"/>
          <w:sz w:val="22"/>
          <w:szCs w:val="22"/>
          <w:lang w:bidi="ar-SA"/>
        </w:rPr>
      </w:pPr>
      <w:hyperlink w:anchor="_Toc349743617" w:history="1">
        <w:r w:rsidR="00280643" w:rsidRPr="00AF1F30">
          <w:rPr>
            <w:rStyle w:val="Hyperlink"/>
          </w:rPr>
          <w:t>pin</w:t>
        </w:r>
      </w:hyperlink>
    </w:p>
    <w:p w14:paraId="78900F78" w14:textId="77777777" w:rsidR="00280643" w:rsidRDefault="00552758">
      <w:pPr>
        <w:pStyle w:val="TOC1"/>
        <w:rPr>
          <w:rFonts w:asciiTheme="minorHAnsi" w:eastAsiaTheme="minorEastAsia" w:hAnsiTheme="minorHAnsi" w:cstheme="minorBidi"/>
          <w:color w:val="auto"/>
          <w:sz w:val="22"/>
          <w:szCs w:val="22"/>
          <w:lang w:bidi="ar-SA"/>
        </w:rPr>
      </w:pPr>
      <w:hyperlink w:anchor="_Toc349743618" w:history="1">
        <w:r w:rsidR="00280643" w:rsidRPr="00AF1F30">
          <w:rPr>
            <w:rStyle w:val="Hyperlink"/>
          </w:rPr>
          <w:t>resp_name</w:t>
        </w:r>
      </w:hyperlink>
    </w:p>
    <w:p w14:paraId="78900F79" w14:textId="77777777" w:rsidR="00280643" w:rsidRDefault="00552758">
      <w:pPr>
        <w:pStyle w:val="TOC1"/>
        <w:rPr>
          <w:rFonts w:asciiTheme="minorHAnsi" w:eastAsiaTheme="minorEastAsia" w:hAnsiTheme="minorHAnsi" w:cstheme="minorBidi"/>
          <w:color w:val="auto"/>
          <w:sz w:val="22"/>
          <w:szCs w:val="22"/>
          <w:lang w:bidi="ar-SA"/>
        </w:rPr>
      </w:pPr>
      <w:hyperlink w:anchor="_Toc349743619" w:history="1">
        <w:r w:rsidR="00280643" w:rsidRPr="00AF1F30">
          <w:rPr>
            <w:rStyle w:val="Hyperlink"/>
          </w:rPr>
          <w:t>roster_a</w:t>
        </w:r>
      </w:hyperlink>
    </w:p>
    <w:p w14:paraId="78900F7A" w14:textId="77777777" w:rsidR="00280643" w:rsidRDefault="00552758">
      <w:pPr>
        <w:pStyle w:val="TOC1"/>
        <w:rPr>
          <w:rFonts w:asciiTheme="minorHAnsi" w:eastAsiaTheme="minorEastAsia" w:hAnsiTheme="minorHAnsi" w:cstheme="minorBidi"/>
          <w:color w:val="auto"/>
          <w:sz w:val="22"/>
          <w:szCs w:val="22"/>
          <w:lang w:bidi="ar-SA"/>
        </w:rPr>
      </w:pPr>
      <w:hyperlink w:anchor="_Toc349743620" w:history="1">
        <w:r w:rsidR="00280643" w:rsidRPr="00AF1F30">
          <w:rPr>
            <w:rStyle w:val="Hyperlink"/>
          </w:rPr>
          <w:t>roster_b</w:t>
        </w:r>
      </w:hyperlink>
    </w:p>
    <w:p w14:paraId="78900F7B" w14:textId="77777777" w:rsidR="00280643" w:rsidRDefault="00552758">
      <w:pPr>
        <w:pStyle w:val="TOC1"/>
        <w:rPr>
          <w:rFonts w:asciiTheme="minorHAnsi" w:eastAsiaTheme="minorEastAsia" w:hAnsiTheme="minorHAnsi" w:cstheme="minorBidi"/>
          <w:color w:val="auto"/>
          <w:sz w:val="22"/>
          <w:szCs w:val="22"/>
          <w:lang w:bidi="ar-SA"/>
        </w:rPr>
      </w:pPr>
      <w:hyperlink w:anchor="_Toc349743621" w:history="1">
        <w:r w:rsidR="00280643" w:rsidRPr="00AF1F30">
          <w:rPr>
            <w:rStyle w:val="Hyperlink"/>
          </w:rPr>
          <w:t>add_1</w:t>
        </w:r>
      </w:hyperlink>
    </w:p>
    <w:p w14:paraId="78900F7C" w14:textId="77777777" w:rsidR="00280643" w:rsidRDefault="00552758">
      <w:pPr>
        <w:pStyle w:val="TOC1"/>
        <w:rPr>
          <w:rFonts w:asciiTheme="minorHAnsi" w:eastAsiaTheme="minorEastAsia" w:hAnsiTheme="minorHAnsi" w:cstheme="minorBidi"/>
          <w:color w:val="auto"/>
          <w:sz w:val="22"/>
          <w:szCs w:val="22"/>
          <w:lang w:bidi="ar-SA"/>
        </w:rPr>
      </w:pPr>
      <w:hyperlink w:anchor="_Toc349743622" w:history="1">
        <w:r w:rsidR="00280643" w:rsidRPr="00AF1F30">
          <w:rPr>
            <w:rStyle w:val="Hyperlink"/>
          </w:rPr>
          <w:t>roster_c</w:t>
        </w:r>
      </w:hyperlink>
    </w:p>
    <w:p w14:paraId="78900F7D" w14:textId="77777777" w:rsidR="00280643" w:rsidRDefault="00552758">
      <w:pPr>
        <w:pStyle w:val="TOC1"/>
        <w:rPr>
          <w:rFonts w:asciiTheme="minorHAnsi" w:eastAsiaTheme="minorEastAsia" w:hAnsiTheme="minorHAnsi" w:cstheme="minorBidi"/>
          <w:color w:val="auto"/>
          <w:sz w:val="22"/>
          <w:szCs w:val="22"/>
          <w:lang w:bidi="ar-SA"/>
        </w:rPr>
      </w:pPr>
      <w:hyperlink w:anchor="_Toc349743623" w:history="1">
        <w:r w:rsidR="00280643" w:rsidRPr="00AF1F30">
          <w:rPr>
            <w:rStyle w:val="Hyperlink"/>
          </w:rPr>
          <w:t>add_2</w:t>
        </w:r>
      </w:hyperlink>
    </w:p>
    <w:p w14:paraId="78900F7E" w14:textId="77777777" w:rsidR="00280643" w:rsidRDefault="00552758">
      <w:pPr>
        <w:pStyle w:val="TOC1"/>
        <w:rPr>
          <w:rFonts w:asciiTheme="minorHAnsi" w:eastAsiaTheme="minorEastAsia" w:hAnsiTheme="minorHAnsi" w:cstheme="minorBidi"/>
          <w:color w:val="auto"/>
          <w:sz w:val="22"/>
          <w:szCs w:val="22"/>
          <w:lang w:bidi="ar-SA"/>
        </w:rPr>
      </w:pPr>
      <w:hyperlink w:anchor="_Toc349743624" w:history="1">
        <w:r w:rsidR="00280643" w:rsidRPr="00AF1F30">
          <w:rPr>
            <w:rStyle w:val="Hyperlink"/>
          </w:rPr>
          <w:t>away_now</w:t>
        </w:r>
      </w:hyperlink>
    </w:p>
    <w:p w14:paraId="78900F7F" w14:textId="77777777" w:rsidR="00280643" w:rsidRDefault="00552758">
      <w:pPr>
        <w:pStyle w:val="TOC1"/>
        <w:rPr>
          <w:rFonts w:asciiTheme="minorHAnsi" w:eastAsiaTheme="minorEastAsia" w:hAnsiTheme="minorHAnsi" w:cstheme="minorBidi"/>
          <w:color w:val="auto"/>
          <w:sz w:val="22"/>
          <w:szCs w:val="22"/>
          <w:lang w:bidi="ar-SA"/>
        </w:rPr>
      </w:pPr>
      <w:hyperlink w:anchor="_Toc349743625" w:history="1">
        <w:r w:rsidR="00280643" w:rsidRPr="00AF1F30">
          <w:rPr>
            <w:rStyle w:val="Hyperlink"/>
          </w:rPr>
          <w:t>remove_one</w:t>
        </w:r>
      </w:hyperlink>
    </w:p>
    <w:p w14:paraId="78900F80" w14:textId="77777777" w:rsidR="00280643" w:rsidRDefault="00552758">
      <w:pPr>
        <w:pStyle w:val="TOC1"/>
        <w:rPr>
          <w:rFonts w:asciiTheme="minorHAnsi" w:eastAsiaTheme="minorEastAsia" w:hAnsiTheme="minorHAnsi" w:cstheme="minorBidi"/>
          <w:color w:val="auto"/>
          <w:sz w:val="22"/>
          <w:szCs w:val="22"/>
          <w:lang w:bidi="ar-SA"/>
        </w:rPr>
      </w:pPr>
      <w:hyperlink w:anchor="_Toc349743626" w:history="1">
        <w:r w:rsidR="00280643" w:rsidRPr="00AF1F30">
          <w:rPr>
            <w:rStyle w:val="Hyperlink"/>
          </w:rPr>
          <w:t>another_home</w:t>
        </w:r>
      </w:hyperlink>
    </w:p>
    <w:p w14:paraId="78900F81" w14:textId="77777777" w:rsidR="00280643" w:rsidRDefault="00552758">
      <w:pPr>
        <w:pStyle w:val="TOC1"/>
        <w:rPr>
          <w:rFonts w:asciiTheme="minorHAnsi" w:eastAsiaTheme="minorEastAsia" w:hAnsiTheme="minorHAnsi" w:cstheme="minorBidi"/>
          <w:color w:val="auto"/>
          <w:sz w:val="22"/>
          <w:szCs w:val="22"/>
          <w:lang w:bidi="ar-SA"/>
        </w:rPr>
      </w:pPr>
      <w:hyperlink w:anchor="_Toc349743627" w:history="1">
        <w:r w:rsidR="00280643" w:rsidRPr="00AF1F30">
          <w:rPr>
            <w:rStyle w:val="Hyperlink"/>
          </w:rPr>
          <w:t>another_home_who</w:t>
        </w:r>
      </w:hyperlink>
    </w:p>
    <w:p w14:paraId="78900F82" w14:textId="77777777" w:rsidR="00280643" w:rsidRDefault="00552758">
      <w:pPr>
        <w:pStyle w:val="TOC1"/>
        <w:rPr>
          <w:rFonts w:asciiTheme="minorHAnsi" w:eastAsiaTheme="minorEastAsia" w:hAnsiTheme="minorHAnsi" w:cstheme="minorBidi"/>
          <w:color w:val="auto"/>
          <w:sz w:val="22"/>
          <w:szCs w:val="22"/>
          <w:lang w:bidi="ar-SA"/>
        </w:rPr>
      </w:pPr>
      <w:hyperlink w:anchor="_Toc349743628" w:history="1">
        <w:r w:rsidR="00280643" w:rsidRPr="00AF1F30">
          <w:rPr>
            <w:rStyle w:val="Hyperlink"/>
          </w:rPr>
          <w:t>more_than_2</w:t>
        </w:r>
      </w:hyperlink>
    </w:p>
    <w:p w14:paraId="78900F83" w14:textId="77777777" w:rsidR="00280643" w:rsidRDefault="00552758">
      <w:pPr>
        <w:pStyle w:val="TOC1"/>
        <w:rPr>
          <w:rFonts w:asciiTheme="minorHAnsi" w:eastAsiaTheme="minorEastAsia" w:hAnsiTheme="minorHAnsi" w:cstheme="minorBidi"/>
          <w:color w:val="auto"/>
          <w:sz w:val="22"/>
          <w:szCs w:val="22"/>
          <w:lang w:bidi="ar-SA"/>
        </w:rPr>
      </w:pPr>
      <w:hyperlink w:anchor="_Toc349743629" w:history="1">
        <w:r w:rsidR="00280643" w:rsidRPr="00AF1F30">
          <w:rPr>
            <w:rStyle w:val="Hyperlink"/>
          </w:rPr>
          <w:t>roster_check</w:t>
        </w:r>
      </w:hyperlink>
    </w:p>
    <w:p w14:paraId="78900F84" w14:textId="77777777" w:rsidR="00280643" w:rsidRDefault="00552758">
      <w:pPr>
        <w:pStyle w:val="TOC1"/>
        <w:rPr>
          <w:rFonts w:asciiTheme="minorHAnsi" w:eastAsiaTheme="minorEastAsia" w:hAnsiTheme="minorHAnsi" w:cstheme="minorBidi"/>
          <w:color w:val="auto"/>
          <w:sz w:val="22"/>
          <w:szCs w:val="22"/>
          <w:lang w:bidi="ar-SA"/>
        </w:rPr>
      </w:pPr>
      <w:hyperlink w:anchor="_Toc349743630" w:history="1">
        <w:r w:rsidR="00280643" w:rsidRPr="00AF1F30">
          <w:rPr>
            <w:rStyle w:val="Hyperlink"/>
          </w:rPr>
          <w:t>roster_check (no one on roster)</w:t>
        </w:r>
      </w:hyperlink>
    </w:p>
    <w:p w14:paraId="78900F85" w14:textId="77777777" w:rsidR="00280643" w:rsidRDefault="00552758">
      <w:pPr>
        <w:pStyle w:val="TOC1"/>
        <w:rPr>
          <w:rFonts w:asciiTheme="minorHAnsi" w:eastAsiaTheme="minorEastAsia" w:hAnsiTheme="minorHAnsi" w:cstheme="minorBidi"/>
          <w:color w:val="auto"/>
          <w:sz w:val="22"/>
          <w:szCs w:val="22"/>
          <w:lang w:bidi="ar-SA"/>
        </w:rPr>
      </w:pPr>
      <w:hyperlink w:anchor="_Toc349743631" w:history="1">
        <w:r w:rsidR="00280643" w:rsidRPr="00AF1F30">
          <w:rPr>
            <w:rStyle w:val="Hyperlink"/>
          </w:rPr>
          <w:t>ref_per</w:t>
        </w:r>
      </w:hyperlink>
    </w:p>
    <w:p w14:paraId="78900F86" w14:textId="77777777" w:rsidR="00280643" w:rsidRDefault="00552758">
      <w:pPr>
        <w:pStyle w:val="TOC1"/>
        <w:rPr>
          <w:rFonts w:asciiTheme="minorHAnsi" w:eastAsiaTheme="minorEastAsia" w:hAnsiTheme="minorHAnsi" w:cstheme="minorBidi"/>
          <w:color w:val="auto"/>
          <w:sz w:val="22"/>
          <w:szCs w:val="22"/>
          <w:lang w:bidi="ar-SA"/>
        </w:rPr>
      </w:pPr>
      <w:hyperlink w:anchor="_Toc349743632" w:history="1">
        <w:r w:rsidR="00280643" w:rsidRPr="00AF1F30">
          <w:rPr>
            <w:rStyle w:val="Hyperlink"/>
          </w:rPr>
          <w:t>relationship</w:t>
        </w:r>
      </w:hyperlink>
    </w:p>
    <w:p w14:paraId="78900F87" w14:textId="77777777" w:rsidR="00280643" w:rsidRDefault="00552758">
      <w:pPr>
        <w:pStyle w:val="TOC1"/>
        <w:rPr>
          <w:rFonts w:asciiTheme="minorHAnsi" w:eastAsiaTheme="minorEastAsia" w:hAnsiTheme="minorHAnsi" w:cstheme="minorBidi"/>
          <w:color w:val="auto"/>
          <w:sz w:val="22"/>
          <w:szCs w:val="22"/>
          <w:lang w:bidi="ar-SA"/>
        </w:rPr>
      </w:pPr>
      <w:hyperlink w:anchor="_Toc349743633" w:history="1">
        <w:r w:rsidR="00280643" w:rsidRPr="00AF1F30">
          <w:rPr>
            <w:rStyle w:val="Hyperlink"/>
          </w:rPr>
          <w:t>sex</w:t>
        </w:r>
      </w:hyperlink>
    </w:p>
    <w:p w14:paraId="78900F88" w14:textId="77777777" w:rsidR="00280643" w:rsidRDefault="00552758">
      <w:pPr>
        <w:pStyle w:val="TOC1"/>
        <w:rPr>
          <w:rFonts w:asciiTheme="minorHAnsi" w:eastAsiaTheme="minorEastAsia" w:hAnsiTheme="minorHAnsi" w:cstheme="minorBidi"/>
          <w:color w:val="auto"/>
          <w:sz w:val="22"/>
          <w:szCs w:val="22"/>
          <w:lang w:bidi="ar-SA"/>
        </w:rPr>
      </w:pPr>
      <w:hyperlink w:anchor="_Toc349743634" w:history="1">
        <w:r w:rsidR="00280643" w:rsidRPr="00AF1F30">
          <w:rPr>
            <w:rStyle w:val="Hyperlink"/>
          </w:rPr>
          <w:t>dateofbirth</w:t>
        </w:r>
      </w:hyperlink>
    </w:p>
    <w:p w14:paraId="78900F89" w14:textId="77777777" w:rsidR="00280643" w:rsidRDefault="00552758">
      <w:pPr>
        <w:pStyle w:val="TOC1"/>
        <w:rPr>
          <w:rFonts w:asciiTheme="minorHAnsi" w:eastAsiaTheme="minorEastAsia" w:hAnsiTheme="minorHAnsi" w:cstheme="minorBidi"/>
          <w:color w:val="auto"/>
          <w:sz w:val="22"/>
          <w:szCs w:val="22"/>
          <w:lang w:bidi="ar-SA"/>
        </w:rPr>
      </w:pPr>
      <w:hyperlink w:anchor="_Toc349743635" w:history="1">
        <w:r w:rsidR="00280643" w:rsidRPr="00AF1F30">
          <w:rPr>
            <w:rStyle w:val="Hyperlink"/>
          </w:rPr>
          <w:t>hispanic</w:t>
        </w:r>
      </w:hyperlink>
    </w:p>
    <w:p w14:paraId="78900F8A" w14:textId="77777777" w:rsidR="00280643" w:rsidRDefault="00552758">
      <w:pPr>
        <w:pStyle w:val="TOC1"/>
        <w:rPr>
          <w:rFonts w:asciiTheme="minorHAnsi" w:eastAsiaTheme="minorEastAsia" w:hAnsiTheme="minorHAnsi" w:cstheme="minorBidi"/>
          <w:color w:val="auto"/>
          <w:sz w:val="22"/>
          <w:szCs w:val="22"/>
          <w:lang w:bidi="ar-SA"/>
        </w:rPr>
      </w:pPr>
      <w:hyperlink w:anchor="_Toc349743636" w:history="1">
        <w:r w:rsidR="00280643" w:rsidRPr="00AF1F30">
          <w:rPr>
            <w:rStyle w:val="Hyperlink"/>
          </w:rPr>
          <w:t>race</w:t>
        </w:r>
      </w:hyperlink>
    </w:p>
    <w:p w14:paraId="78900F8B" w14:textId="77777777" w:rsidR="00280643" w:rsidRDefault="00552758">
      <w:pPr>
        <w:pStyle w:val="TOC1"/>
        <w:rPr>
          <w:rFonts w:asciiTheme="minorHAnsi" w:eastAsiaTheme="minorEastAsia" w:hAnsiTheme="minorHAnsi" w:cstheme="minorBidi"/>
          <w:color w:val="auto"/>
          <w:sz w:val="22"/>
          <w:szCs w:val="22"/>
          <w:lang w:bidi="ar-SA"/>
        </w:rPr>
      </w:pPr>
      <w:hyperlink w:anchor="_Toc349743637" w:history="1">
        <w:r w:rsidR="00280643" w:rsidRPr="00AF1F30">
          <w:rPr>
            <w:rStyle w:val="Hyperlink"/>
          </w:rPr>
          <w:t>typeofunit</w:t>
        </w:r>
      </w:hyperlink>
    </w:p>
    <w:p w14:paraId="78900F8C" w14:textId="77777777" w:rsidR="00280643" w:rsidRDefault="00552758">
      <w:pPr>
        <w:pStyle w:val="TOC1"/>
        <w:rPr>
          <w:rFonts w:asciiTheme="minorHAnsi" w:eastAsiaTheme="minorEastAsia" w:hAnsiTheme="minorHAnsi" w:cstheme="minorBidi"/>
          <w:color w:val="auto"/>
          <w:sz w:val="22"/>
          <w:szCs w:val="22"/>
          <w:lang w:bidi="ar-SA"/>
        </w:rPr>
      </w:pPr>
      <w:hyperlink w:anchor="_Toc349743638" w:history="1">
        <w:r w:rsidR="00280643" w:rsidRPr="00AF1F30">
          <w:rPr>
            <w:rStyle w:val="Hyperlink"/>
          </w:rPr>
          <w:t>yearbuilt</w:t>
        </w:r>
      </w:hyperlink>
    </w:p>
    <w:p w14:paraId="78900F8D" w14:textId="77777777" w:rsidR="00280643" w:rsidRDefault="00552758">
      <w:pPr>
        <w:pStyle w:val="TOC1"/>
        <w:rPr>
          <w:rFonts w:asciiTheme="minorHAnsi" w:eastAsiaTheme="minorEastAsia" w:hAnsiTheme="minorHAnsi" w:cstheme="minorBidi"/>
          <w:color w:val="auto"/>
          <w:sz w:val="22"/>
          <w:szCs w:val="22"/>
          <w:lang w:bidi="ar-SA"/>
        </w:rPr>
      </w:pPr>
      <w:hyperlink w:anchor="_Toc349743639" w:history="1">
        <w:r w:rsidR="00280643" w:rsidRPr="00AF1F30">
          <w:rPr>
            <w:rStyle w:val="Hyperlink"/>
          </w:rPr>
          <w:t>whenmovedin</w:t>
        </w:r>
      </w:hyperlink>
    </w:p>
    <w:p w14:paraId="78900F8E" w14:textId="77777777" w:rsidR="00280643" w:rsidRDefault="00552758">
      <w:pPr>
        <w:pStyle w:val="TOC1"/>
        <w:rPr>
          <w:rFonts w:asciiTheme="minorHAnsi" w:eastAsiaTheme="minorEastAsia" w:hAnsiTheme="minorHAnsi" w:cstheme="minorBidi"/>
          <w:color w:val="auto"/>
          <w:sz w:val="22"/>
          <w:szCs w:val="22"/>
          <w:lang w:bidi="ar-SA"/>
        </w:rPr>
      </w:pPr>
      <w:hyperlink w:anchor="_Toc349743640" w:history="1">
        <w:r w:rsidR="00280643" w:rsidRPr="00AF1F30">
          <w:rPr>
            <w:rStyle w:val="Hyperlink"/>
          </w:rPr>
          <w:t>acres</w:t>
        </w:r>
      </w:hyperlink>
    </w:p>
    <w:p w14:paraId="78900F8F" w14:textId="77777777" w:rsidR="00280643" w:rsidRDefault="00552758">
      <w:pPr>
        <w:pStyle w:val="TOC1"/>
        <w:rPr>
          <w:rFonts w:asciiTheme="minorHAnsi" w:eastAsiaTheme="minorEastAsia" w:hAnsiTheme="minorHAnsi" w:cstheme="minorBidi"/>
          <w:color w:val="auto"/>
          <w:sz w:val="22"/>
          <w:szCs w:val="22"/>
          <w:lang w:bidi="ar-SA"/>
        </w:rPr>
      </w:pPr>
      <w:hyperlink w:anchor="_Toc349743641" w:history="1">
        <w:r w:rsidR="00280643" w:rsidRPr="00AF1F30">
          <w:rPr>
            <w:rStyle w:val="Hyperlink"/>
          </w:rPr>
          <w:t>agrsales</w:t>
        </w:r>
      </w:hyperlink>
    </w:p>
    <w:p w14:paraId="78900F90" w14:textId="77777777" w:rsidR="00280643" w:rsidRDefault="00552758">
      <w:pPr>
        <w:pStyle w:val="TOC1"/>
        <w:rPr>
          <w:rFonts w:asciiTheme="minorHAnsi" w:eastAsiaTheme="minorEastAsia" w:hAnsiTheme="minorHAnsi" w:cstheme="minorBidi"/>
          <w:color w:val="auto"/>
          <w:sz w:val="22"/>
          <w:szCs w:val="22"/>
          <w:lang w:bidi="ar-SA"/>
        </w:rPr>
      </w:pPr>
      <w:hyperlink w:anchor="_Toc349743642" w:history="1">
        <w:r w:rsidR="00280643" w:rsidRPr="00AF1F30">
          <w:rPr>
            <w:rStyle w:val="Hyperlink"/>
          </w:rPr>
          <w:t>busonprop</w:t>
        </w:r>
      </w:hyperlink>
    </w:p>
    <w:p w14:paraId="78900F91" w14:textId="77777777" w:rsidR="00280643" w:rsidRDefault="00552758">
      <w:pPr>
        <w:pStyle w:val="TOC1"/>
        <w:rPr>
          <w:rFonts w:asciiTheme="minorHAnsi" w:eastAsiaTheme="minorEastAsia" w:hAnsiTheme="minorHAnsi" w:cstheme="minorBidi"/>
          <w:color w:val="auto"/>
          <w:sz w:val="22"/>
          <w:szCs w:val="22"/>
          <w:lang w:bidi="ar-SA"/>
        </w:rPr>
      </w:pPr>
      <w:hyperlink w:anchor="_Toc349743643" w:history="1">
        <w:r w:rsidR="00280643" w:rsidRPr="00AF1F30">
          <w:rPr>
            <w:rStyle w:val="Hyperlink"/>
          </w:rPr>
          <w:t>rooms</w:t>
        </w:r>
      </w:hyperlink>
    </w:p>
    <w:p w14:paraId="78900F92" w14:textId="77777777" w:rsidR="00280643" w:rsidRDefault="00552758">
      <w:pPr>
        <w:pStyle w:val="TOC1"/>
        <w:rPr>
          <w:rFonts w:asciiTheme="minorHAnsi" w:eastAsiaTheme="minorEastAsia" w:hAnsiTheme="minorHAnsi" w:cstheme="minorBidi"/>
          <w:color w:val="auto"/>
          <w:sz w:val="22"/>
          <w:szCs w:val="22"/>
          <w:lang w:bidi="ar-SA"/>
        </w:rPr>
      </w:pPr>
      <w:hyperlink w:anchor="_Toc349743644" w:history="1">
        <w:r w:rsidR="00280643" w:rsidRPr="00AF1F30">
          <w:rPr>
            <w:rStyle w:val="Hyperlink"/>
          </w:rPr>
          <w:t>facilities</w:t>
        </w:r>
      </w:hyperlink>
    </w:p>
    <w:p w14:paraId="78900F93" w14:textId="77777777" w:rsidR="00280643" w:rsidRDefault="00552758">
      <w:pPr>
        <w:pStyle w:val="TOC1"/>
        <w:rPr>
          <w:rFonts w:asciiTheme="minorHAnsi" w:eastAsiaTheme="minorEastAsia" w:hAnsiTheme="minorHAnsi" w:cstheme="minorBidi"/>
          <w:color w:val="auto"/>
          <w:sz w:val="22"/>
          <w:szCs w:val="22"/>
          <w:lang w:bidi="ar-SA"/>
        </w:rPr>
      </w:pPr>
      <w:hyperlink w:anchor="_Toc349743645" w:history="1">
        <w:r w:rsidR="00280643" w:rsidRPr="00AF1F30">
          <w:rPr>
            <w:rStyle w:val="Hyperlink"/>
          </w:rPr>
          <w:t>compuse</w:t>
        </w:r>
      </w:hyperlink>
    </w:p>
    <w:p w14:paraId="78900F94" w14:textId="77777777" w:rsidR="00280643" w:rsidRDefault="00552758">
      <w:pPr>
        <w:pStyle w:val="TOC1"/>
        <w:rPr>
          <w:rFonts w:asciiTheme="minorHAnsi" w:eastAsiaTheme="minorEastAsia" w:hAnsiTheme="minorHAnsi" w:cstheme="minorBidi"/>
          <w:color w:val="auto"/>
          <w:sz w:val="22"/>
          <w:szCs w:val="22"/>
          <w:lang w:bidi="ar-SA"/>
        </w:rPr>
      </w:pPr>
      <w:hyperlink w:anchor="_Toc349743646" w:history="1">
        <w:r w:rsidR="00280643" w:rsidRPr="00AF1F30">
          <w:rPr>
            <w:rStyle w:val="Hyperlink"/>
          </w:rPr>
          <w:t>netaccess</w:t>
        </w:r>
      </w:hyperlink>
    </w:p>
    <w:p w14:paraId="78900F95" w14:textId="77777777" w:rsidR="00280643" w:rsidRDefault="00552758">
      <w:pPr>
        <w:pStyle w:val="TOC1"/>
        <w:rPr>
          <w:rFonts w:asciiTheme="minorHAnsi" w:eastAsiaTheme="minorEastAsia" w:hAnsiTheme="minorHAnsi" w:cstheme="minorBidi"/>
          <w:color w:val="auto"/>
          <w:sz w:val="22"/>
          <w:szCs w:val="22"/>
          <w:lang w:bidi="ar-SA"/>
        </w:rPr>
      </w:pPr>
      <w:hyperlink w:anchor="_Toc349743647" w:history="1">
        <w:r w:rsidR="00280643" w:rsidRPr="00AF1F30">
          <w:rPr>
            <w:rStyle w:val="Hyperlink"/>
          </w:rPr>
          <w:t>netsub</w:t>
        </w:r>
      </w:hyperlink>
    </w:p>
    <w:p w14:paraId="78900F96" w14:textId="77777777" w:rsidR="00280643" w:rsidRDefault="00552758">
      <w:pPr>
        <w:pStyle w:val="TOC1"/>
        <w:rPr>
          <w:rFonts w:asciiTheme="minorHAnsi" w:eastAsiaTheme="minorEastAsia" w:hAnsiTheme="minorHAnsi" w:cstheme="minorBidi"/>
          <w:color w:val="auto"/>
          <w:sz w:val="22"/>
          <w:szCs w:val="22"/>
          <w:lang w:bidi="ar-SA"/>
        </w:rPr>
      </w:pPr>
      <w:hyperlink w:anchor="_Toc349743648" w:history="1">
        <w:r w:rsidR="00280643" w:rsidRPr="00AF1F30">
          <w:rPr>
            <w:rStyle w:val="Hyperlink"/>
          </w:rPr>
          <w:t>vehicles</w:t>
        </w:r>
      </w:hyperlink>
    </w:p>
    <w:p w14:paraId="78900F97" w14:textId="77777777" w:rsidR="00280643" w:rsidRDefault="00552758">
      <w:pPr>
        <w:pStyle w:val="TOC1"/>
        <w:rPr>
          <w:rFonts w:asciiTheme="minorHAnsi" w:eastAsiaTheme="minorEastAsia" w:hAnsiTheme="minorHAnsi" w:cstheme="minorBidi"/>
          <w:color w:val="auto"/>
          <w:sz w:val="22"/>
          <w:szCs w:val="22"/>
          <w:lang w:bidi="ar-SA"/>
        </w:rPr>
      </w:pPr>
      <w:hyperlink w:anchor="_Toc349743649" w:history="1">
        <w:r w:rsidR="00280643" w:rsidRPr="00AF1F30">
          <w:rPr>
            <w:rStyle w:val="Hyperlink"/>
          </w:rPr>
          <w:t>heatingfuel</w:t>
        </w:r>
      </w:hyperlink>
    </w:p>
    <w:p w14:paraId="78900F98" w14:textId="77777777" w:rsidR="00280643" w:rsidRDefault="00552758">
      <w:pPr>
        <w:pStyle w:val="TOC1"/>
        <w:rPr>
          <w:rFonts w:asciiTheme="minorHAnsi" w:eastAsiaTheme="minorEastAsia" w:hAnsiTheme="minorHAnsi" w:cstheme="minorBidi"/>
          <w:color w:val="auto"/>
          <w:sz w:val="22"/>
          <w:szCs w:val="22"/>
          <w:lang w:bidi="ar-SA"/>
        </w:rPr>
      </w:pPr>
      <w:hyperlink w:anchor="_Toc349743650" w:history="1">
        <w:r w:rsidR="00280643" w:rsidRPr="00AF1F30">
          <w:rPr>
            <w:rStyle w:val="Hyperlink"/>
          </w:rPr>
          <w:t>elecpay</w:t>
        </w:r>
      </w:hyperlink>
    </w:p>
    <w:p w14:paraId="78900F99" w14:textId="77777777" w:rsidR="00280643" w:rsidRDefault="00552758">
      <w:pPr>
        <w:pStyle w:val="TOC1"/>
        <w:rPr>
          <w:rFonts w:asciiTheme="minorHAnsi" w:eastAsiaTheme="minorEastAsia" w:hAnsiTheme="minorHAnsi" w:cstheme="minorBidi"/>
          <w:color w:val="auto"/>
          <w:sz w:val="22"/>
          <w:szCs w:val="22"/>
          <w:lang w:bidi="ar-SA"/>
        </w:rPr>
      </w:pPr>
      <w:hyperlink w:anchor="_Toc349743651" w:history="1">
        <w:r w:rsidR="00280643" w:rsidRPr="00AF1F30">
          <w:rPr>
            <w:rStyle w:val="Hyperlink"/>
          </w:rPr>
          <w:t>elecamt</w:t>
        </w:r>
      </w:hyperlink>
    </w:p>
    <w:p w14:paraId="78900F9A" w14:textId="77777777" w:rsidR="00280643" w:rsidRDefault="00552758">
      <w:pPr>
        <w:pStyle w:val="TOC1"/>
        <w:rPr>
          <w:rFonts w:asciiTheme="minorHAnsi" w:eastAsiaTheme="minorEastAsia" w:hAnsiTheme="minorHAnsi" w:cstheme="minorBidi"/>
          <w:color w:val="auto"/>
          <w:sz w:val="22"/>
          <w:szCs w:val="22"/>
          <w:lang w:bidi="ar-SA"/>
        </w:rPr>
      </w:pPr>
      <w:hyperlink w:anchor="_Toc349743652" w:history="1">
        <w:r w:rsidR="00280643" w:rsidRPr="00AF1F30">
          <w:rPr>
            <w:rStyle w:val="Hyperlink"/>
          </w:rPr>
          <w:t>elecinc</w:t>
        </w:r>
      </w:hyperlink>
    </w:p>
    <w:p w14:paraId="78900F9B" w14:textId="77777777" w:rsidR="00280643" w:rsidRDefault="00552758">
      <w:pPr>
        <w:pStyle w:val="TOC1"/>
        <w:rPr>
          <w:rFonts w:asciiTheme="minorHAnsi" w:eastAsiaTheme="minorEastAsia" w:hAnsiTheme="minorHAnsi" w:cstheme="minorBidi"/>
          <w:color w:val="auto"/>
          <w:sz w:val="22"/>
          <w:szCs w:val="22"/>
          <w:lang w:bidi="ar-SA"/>
        </w:rPr>
      </w:pPr>
      <w:hyperlink w:anchor="_Toc349743653" w:history="1">
        <w:r w:rsidR="00280643" w:rsidRPr="00AF1F30">
          <w:rPr>
            <w:rStyle w:val="Hyperlink"/>
          </w:rPr>
          <w:t>gasuse</w:t>
        </w:r>
      </w:hyperlink>
    </w:p>
    <w:p w14:paraId="78900F9C" w14:textId="77777777" w:rsidR="00280643" w:rsidRDefault="00552758">
      <w:pPr>
        <w:pStyle w:val="TOC1"/>
        <w:rPr>
          <w:rFonts w:asciiTheme="minorHAnsi" w:eastAsiaTheme="minorEastAsia" w:hAnsiTheme="minorHAnsi" w:cstheme="minorBidi"/>
          <w:color w:val="auto"/>
          <w:sz w:val="22"/>
          <w:szCs w:val="22"/>
          <w:lang w:bidi="ar-SA"/>
        </w:rPr>
      </w:pPr>
      <w:hyperlink w:anchor="_Toc349743654" w:history="1">
        <w:r w:rsidR="00280643" w:rsidRPr="00AF1F30">
          <w:rPr>
            <w:rStyle w:val="Hyperlink"/>
          </w:rPr>
          <w:t>gaspay</w:t>
        </w:r>
      </w:hyperlink>
    </w:p>
    <w:p w14:paraId="78900F9D" w14:textId="77777777" w:rsidR="00280643" w:rsidRDefault="00552758">
      <w:pPr>
        <w:pStyle w:val="TOC1"/>
        <w:rPr>
          <w:rFonts w:asciiTheme="minorHAnsi" w:eastAsiaTheme="minorEastAsia" w:hAnsiTheme="minorHAnsi" w:cstheme="minorBidi"/>
          <w:color w:val="auto"/>
          <w:sz w:val="22"/>
          <w:szCs w:val="22"/>
          <w:lang w:bidi="ar-SA"/>
        </w:rPr>
      </w:pPr>
      <w:hyperlink w:anchor="_Toc349743655" w:history="1">
        <w:r w:rsidR="00280643" w:rsidRPr="00AF1F30">
          <w:rPr>
            <w:rStyle w:val="Hyperlink"/>
          </w:rPr>
          <w:t>gasamt</w:t>
        </w:r>
      </w:hyperlink>
    </w:p>
    <w:p w14:paraId="78900F9E" w14:textId="77777777" w:rsidR="00280643" w:rsidRDefault="00552758">
      <w:pPr>
        <w:pStyle w:val="TOC1"/>
        <w:rPr>
          <w:rFonts w:asciiTheme="minorHAnsi" w:eastAsiaTheme="minorEastAsia" w:hAnsiTheme="minorHAnsi" w:cstheme="minorBidi"/>
          <w:color w:val="auto"/>
          <w:sz w:val="22"/>
          <w:szCs w:val="22"/>
          <w:lang w:bidi="ar-SA"/>
        </w:rPr>
      </w:pPr>
      <w:hyperlink w:anchor="_Toc349743656" w:history="1">
        <w:r w:rsidR="00280643" w:rsidRPr="00AF1F30">
          <w:rPr>
            <w:rStyle w:val="Hyperlink"/>
          </w:rPr>
          <w:t>gasinc</w:t>
        </w:r>
      </w:hyperlink>
    </w:p>
    <w:p w14:paraId="78900F9F" w14:textId="77777777" w:rsidR="00280643" w:rsidRDefault="00552758">
      <w:pPr>
        <w:pStyle w:val="TOC1"/>
        <w:rPr>
          <w:rFonts w:asciiTheme="minorHAnsi" w:eastAsiaTheme="minorEastAsia" w:hAnsiTheme="minorHAnsi" w:cstheme="minorBidi"/>
          <w:color w:val="auto"/>
          <w:sz w:val="22"/>
          <w:szCs w:val="22"/>
          <w:lang w:bidi="ar-SA"/>
        </w:rPr>
      </w:pPr>
      <w:hyperlink w:anchor="_Toc349743657" w:history="1">
        <w:r w:rsidR="00280643" w:rsidRPr="00AF1F30">
          <w:rPr>
            <w:rStyle w:val="Hyperlink"/>
          </w:rPr>
          <w:t>waterpay</w:t>
        </w:r>
      </w:hyperlink>
    </w:p>
    <w:p w14:paraId="78900FA0" w14:textId="77777777" w:rsidR="00280643" w:rsidRDefault="00552758">
      <w:pPr>
        <w:pStyle w:val="TOC1"/>
        <w:rPr>
          <w:rFonts w:asciiTheme="minorHAnsi" w:eastAsiaTheme="minorEastAsia" w:hAnsiTheme="minorHAnsi" w:cstheme="minorBidi"/>
          <w:color w:val="auto"/>
          <w:sz w:val="22"/>
          <w:szCs w:val="22"/>
          <w:lang w:bidi="ar-SA"/>
        </w:rPr>
      </w:pPr>
      <w:hyperlink w:anchor="_Toc349743658" w:history="1">
        <w:r w:rsidR="00280643" w:rsidRPr="00AF1F30">
          <w:rPr>
            <w:rStyle w:val="Hyperlink"/>
          </w:rPr>
          <w:t>wateramt</w:t>
        </w:r>
      </w:hyperlink>
    </w:p>
    <w:p w14:paraId="78900FA1" w14:textId="77777777" w:rsidR="00280643" w:rsidRDefault="00552758">
      <w:pPr>
        <w:pStyle w:val="TOC1"/>
        <w:rPr>
          <w:rFonts w:asciiTheme="minorHAnsi" w:eastAsiaTheme="minorEastAsia" w:hAnsiTheme="minorHAnsi" w:cstheme="minorBidi"/>
          <w:color w:val="auto"/>
          <w:sz w:val="22"/>
          <w:szCs w:val="22"/>
          <w:lang w:bidi="ar-SA"/>
        </w:rPr>
      </w:pPr>
      <w:hyperlink w:anchor="_Toc349743659" w:history="1">
        <w:r w:rsidR="00280643" w:rsidRPr="00AF1F30">
          <w:rPr>
            <w:rStyle w:val="Hyperlink"/>
          </w:rPr>
          <w:t>waterinc</w:t>
        </w:r>
      </w:hyperlink>
    </w:p>
    <w:p w14:paraId="78900FA2" w14:textId="77777777" w:rsidR="00280643" w:rsidRDefault="00552758">
      <w:pPr>
        <w:pStyle w:val="TOC1"/>
        <w:rPr>
          <w:rFonts w:asciiTheme="minorHAnsi" w:eastAsiaTheme="minorEastAsia" w:hAnsiTheme="minorHAnsi" w:cstheme="minorBidi"/>
          <w:color w:val="auto"/>
          <w:sz w:val="22"/>
          <w:szCs w:val="22"/>
          <w:lang w:bidi="ar-SA"/>
        </w:rPr>
      </w:pPr>
      <w:hyperlink w:anchor="_Toc349743660" w:history="1">
        <w:r w:rsidR="00280643" w:rsidRPr="00AF1F30">
          <w:rPr>
            <w:rStyle w:val="Hyperlink"/>
          </w:rPr>
          <w:t>ofueluse</w:t>
        </w:r>
      </w:hyperlink>
    </w:p>
    <w:p w14:paraId="78900FA3" w14:textId="77777777" w:rsidR="00280643" w:rsidRDefault="00552758">
      <w:pPr>
        <w:pStyle w:val="TOC1"/>
        <w:rPr>
          <w:rFonts w:asciiTheme="minorHAnsi" w:eastAsiaTheme="minorEastAsia" w:hAnsiTheme="minorHAnsi" w:cstheme="minorBidi"/>
          <w:color w:val="auto"/>
          <w:sz w:val="22"/>
          <w:szCs w:val="22"/>
          <w:lang w:bidi="ar-SA"/>
        </w:rPr>
      </w:pPr>
      <w:hyperlink w:anchor="_Toc349743661" w:history="1">
        <w:r w:rsidR="00280643" w:rsidRPr="00AF1F30">
          <w:rPr>
            <w:rStyle w:val="Hyperlink"/>
          </w:rPr>
          <w:t>ofuelpay</w:t>
        </w:r>
      </w:hyperlink>
    </w:p>
    <w:p w14:paraId="78900FA4" w14:textId="77777777" w:rsidR="00280643" w:rsidRDefault="00552758">
      <w:pPr>
        <w:pStyle w:val="TOC1"/>
        <w:rPr>
          <w:rFonts w:asciiTheme="minorHAnsi" w:eastAsiaTheme="minorEastAsia" w:hAnsiTheme="minorHAnsi" w:cstheme="minorBidi"/>
          <w:color w:val="auto"/>
          <w:sz w:val="22"/>
          <w:szCs w:val="22"/>
          <w:lang w:bidi="ar-SA"/>
        </w:rPr>
      </w:pPr>
      <w:hyperlink w:anchor="_Toc349743662" w:history="1">
        <w:r w:rsidR="00280643" w:rsidRPr="00AF1F30">
          <w:rPr>
            <w:rStyle w:val="Hyperlink"/>
          </w:rPr>
          <w:t>ofuelamt</w:t>
        </w:r>
      </w:hyperlink>
    </w:p>
    <w:p w14:paraId="78900FA5" w14:textId="77777777" w:rsidR="00280643" w:rsidRDefault="00552758">
      <w:pPr>
        <w:pStyle w:val="TOC1"/>
        <w:rPr>
          <w:rFonts w:asciiTheme="minorHAnsi" w:eastAsiaTheme="minorEastAsia" w:hAnsiTheme="minorHAnsi" w:cstheme="minorBidi"/>
          <w:color w:val="auto"/>
          <w:sz w:val="22"/>
          <w:szCs w:val="22"/>
          <w:lang w:bidi="ar-SA"/>
        </w:rPr>
      </w:pPr>
      <w:hyperlink w:anchor="_Toc349743663" w:history="1">
        <w:r w:rsidR="00280643" w:rsidRPr="00AF1F30">
          <w:rPr>
            <w:rStyle w:val="Hyperlink"/>
          </w:rPr>
          <w:t>ofuelinc</w:t>
        </w:r>
      </w:hyperlink>
    </w:p>
    <w:p w14:paraId="78900FA6" w14:textId="77777777" w:rsidR="00280643" w:rsidRDefault="00552758">
      <w:pPr>
        <w:pStyle w:val="TOC1"/>
        <w:rPr>
          <w:rFonts w:asciiTheme="minorHAnsi" w:eastAsiaTheme="minorEastAsia" w:hAnsiTheme="minorHAnsi" w:cstheme="minorBidi"/>
          <w:color w:val="auto"/>
          <w:sz w:val="22"/>
          <w:szCs w:val="22"/>
          <w:lang w:bidi="ar-SA"/>
        </w:rPr>
      </w:pPr>
      <w:hyperlink w:anchor="_Toc349743664" w:history="1">
        <w:r w:rsidR="00280643" w:rsidRPr="00AF1F30">
          <w:rPr>
            <w:rStyle w:val="Hyperlink"/>
          </w:rPr>
          <w:t>foodstamps</w:t>
        </w:r>
      </w:hyperlink>
    </w:p>
    <w:p w14:paraId="78900FA7" w14:textId="77777777" w:rsidR="00280643" w:rsidRDefault="00552758">
      <w:pPr>
        <w:pStyle w:val="TOC1"/>
        <w:rPr>
          <w:rFonts w:asciiTheme="minorHAnsi" w:eastAsiaTheme="minorEastAsia" w:hAnsiTheme="minorHAnsi" w:cstheme="minorBidi"/>
          <w:color w:val="auto"/>
          <w:sz w:val="22"/>
          <w:szCs w:val="22"/>
          <w:lang w:bidi="ar-SA"/>
        </w:rPr>
      </w:pPr>
      <w:hyperlink w:anchor="_Toc349743665" w:history="1">
        <w:r w:rsidR="00280643" w:rsidRPr="00AF1F30">
          <w:rPr>
            <w:rStyle w:val="Hyperlink"/>
          </w:rPr>
          <w:t>condo</w:t>
        </w:r>
      </w:hyperlink>
    </w:p>
    <w:p w14:paraId="78900FA8" w14:textId="77777777" w:rsidR="00280643" w:rsidRDefault="00552758">
      <w:pPr>
        <w:pStyle w:val="TOC1"/>
        <w:rPr>
          <w:rFonts w:asciiTheme="minorHAnsi" w:eastAsiaTheme="minorEastAsia" w:hAnsiTheme="minorHAnsi" w:cstheme="minorBidi"/>
          <w:color w:val="auto"/>
          <w:sz w:val="22"/>
          <w:szCs w:val="22"/>
          <w:lang w:bidi="ar-SA"/>
        </w:rPr>
      </w:pPr>
      <w:hyperlink w:anchor="_Toc349743666" w:history="1">
        <w:r w:rsidR="00280643" w:rsidRPr="00AF1F30">
          <w:rPr>
            <w:rStyle w:val="Hyperlink"/>
          </w:rPr>
          <w:t>condofee</w:t>
        </w:r>
      </w:hyperlink>
    </w:p>
    <w:p w14:paraId="78900FA9" w14:textId="77777777" w:rsidR="00280643" w:rsidRDefault="00552758">
      <w:pPr>
        <w:pStyle w:val="TOC1"/>
        <w:rPr>
          <w:rFonts w:asciiTheme="minorHAnsi" w:eastAsiaTheme="minorEastAsia" w:hAnsiTheme="minorHAnsi" w:cstheme="minorBidi"/>
          <w:color w:val="auto"/>
          <w:sz w:val="22"/>
          <w:szCs w:val="22"/>
          <w:lang w:bidi="ar-SA"/>
        </w:rPr>
      </w:pPr>
      <w:hyperlink w:anchor="_Toc349743667" w:history="1">
        <w:r w:rsidR="00280643" w:rsidRPr="00AF1F30">
          <w:rPr>
            <w:rStyle w:val="Hyperlink"/>
          </w:rPr>
          <w:t>condefeeamt</w:t>
        </w:r>
      </w:hyperlink>
    </w:p>
    <w:p w14:paraId="78900FAA" w14:textId="77777777" w:rsidR="00280643" w:rsidRDefault="00552758">
      <w:pPr>
        <w:pStyle w:val="TOC1"/>
        <w:rPr>
          <w:rFonts w:asciiTheme="minorHAnsi" w:eastAsiaTheme="minorEastAsia" w:hAnsiTheme="minorHAnsi" w:cstheme="minorBidi"/>
          <w:color w:val="auto"/>
          <w:sz w:val="22"/>
          <w:szCs w:val="22"/>
          <w:lang w:bidi="ar-SA"/>
        </w:rPr>
      </w:pPr>
      <w:hyperlink w:anchor="_Toc349743668" w:history="1">
        <w:r w:rsidR="00280643" w:rsidRPr="00AF1F30">
          <w:rPr>
            <w:rStyle w:val="Hyperlink"/>
          </w:rPr>
          <w:t>tenure</w:t>
        </w:r>
      </w:hyperlink>
    </w:p>
    <w:p w14:paraId="78900FAB" w14:textId="77777777" w:rsidR="00280643" w:rsidRDefault="00552758">
      <w:pPr>
        <w:pStyle w:val="TOC1"/>
        <w:rPr>
          <w:rFonts w:asciiTheme="minorHAnsi" w:eastAsiaTheme="minorEastAsia" w:hAnsiTheme="minorHAnsi" w:cstheme="minorBidi"/>
          <w:color w:val="auto"/>
          <w:sz w:val="22"/>
          <w:szCs w:val="22"/>
          <w:lang w:bidi="ar-SA"/>
        </w:rPr>
      </w:pPr>
      <w:hyperlink w:anchor="_Toc349743669" w:history="1">
        <w:r w:rsidR="00280643" w:rsidRPr="00AF1F30">
          <w:rPr>
            <w:rStyle w:val="Hyperlink"/>
          </w:rPr>
          <w:t>monthrent</w:t>
        </w:r>
      </w:hyperlink>
    </w:p>
    <w:p w14:paraId="78900FAC" w14:textId="77777777" w:rsidR="00280643" w:rsidRDefault="00552758">
      <w:pPr>
        <w:pStyle w:val="TOC1"/>
        <w:rPr>
          <w:rFonts w:asciiTheme="minorHAnsi" w:eastAsiaTheme="minorEastAsia" w:hAnsiTheme="minorHAnsi" w:cstheme="minorBidi"/>
          <w:color w:val="auto"/>
          <w:sz w:val="22"/>
          <w:szCs w:val="22"/>
          <w:lang w:bidi="ar-SA"/>
        </w:rPr>
      </w:pPr>
      <w:hyperlink w:anchor="_Toc349743670" w:history="1">
        <w:r w:rsidR="00280643" w:rsidRPr="00AF1F30">
          <w:rPr>
            <w:rStyle w:val="Hyperlink"/>
          </w:rPr>
          <w:t>meals</w:t>
        </w:r>
      </w:hyperlink>
    </w:p>
    <w:p w14:paraId="78900FAD" w14:textId="77777777" w:rsidR="00280643" w:rsidRDefault="00552758">
      <w:pPr>
        <w:pStyle w:val="TOC1"/>
        <w:rPr>
          <w:rFonts w:asciiTheme="minorHAnsi" w:eastAsiaTheme="minorEastAsia" w:hAnsiTheme="minorHAnsi" w:cstheme="minorBidi"/>
          <w:color w:val="auto"/>
          <w:sz w:val="22"/>
          <w:szCs w:val="22"/>
          <w:lang w:bidi="ar-SA"/>
        </w:rPr>
      </w:pPr>
      <w:hyperlink w:anchor="_Toc349743671" w:history="1">
        <w:r w:rsidR="00280643" w:rsidRPr="00AF1F30">
          <w:rPr>
            <w:rStyle w:val="Hyperlink"/>
          </w:rPr>
          <w:t>propvalue</w:t>
        </w:r>
      </w:hyperlink>
    </w:p>
    <w:p w14:paraId="78900FAE" w14:textId="77777777" w:rsidR="00280643" w:rsidRDefault="00552758">
      <w:pPr>
        <w:pStyle w:val="TOC1"/>
        <w:rPr>
          <w:rFonts w:asciiTheme="minorHAnsi" w:eastAsiaTheme="minorEastAsia" w:hAnsiTheme="minorHAnsi" w:cstheme="minorBidi"/>
          <w:color w:val="auto"/>
          <w:sz w:val="22"/>
          <w:szCs w:val="22"/>
          <w:lang w:bidi="ar-SA"/>
        </w:rPr>
      </w:pPr>
      <w:hyperlink w:anchor="_Toc349743672" w:history="1">
        <w:r w:rsidR="00280643" w:rsidRPr="00AF1F30">
          <w:rPr>
            <w:rStyle w:val="Hyperlink"/>
          </w:rPr>
          <w:t>taxes</w:t>
        </w:r>
      </w:hyperlink>
    </w:p>
    <w:p w14:paraId="78900FAF" w14:textId="77777777" w:rsidR="00280643" w:rsidRDefault="00552758">
      <w:pPr>
        <w:pStyle w:val="TOC1"/>
        <w:rPr>
          <w:rFonts w:asciiTheme="minorHAnsi" w:eastAsiaTheme="minorEastAsia" w:hAnsiTheme="minorHAnsi" w:cstheme="minorBidi"/>
          <w:color w:val="auto"/>
          <w:sz w:val="22"/>
          <w:szCs w:val="22"/>
          <w:lang w:bidi="ar-SA"/>
        </w:rPr>
      </w:pPr>
      <w:hyperlink w:anchor="_Toc349743673" w:history="1">
        <w:r w:rsidR="00280643" w:rsidRPr="00AF1F30">
          <w:rPr>
            <w:rStyle w:val="Hyperlink"/>
          </w:rPr>
          <w:t>propinsurance</w:t>
        </w:r>
      </w:hyperlink>
    </w:p>
    <w:p w14:paraId="78900FB0" w14:textId="77777777" w:rsidR="00280643" w:rsidRDefault="00552758">
      <w:pPr>
        <w:pStyle w:val="TOC1"/>
        <w:rPr>
          <w:rFonts w:asciiTheme="minorHAnsi" w:eastAsiaTheme="minorEastAsia" w:hAnsiTheme="minorHAnsi" w:cstheme="minorBidi"/>
          <w:color w:val="auto"/>
          <w:sz w:val="22"/>
          <w:szCs w:val="22"/>
          <w:lang w:bidi="ar-SA"/>
        </w:rPr>
      </w:pPr>
      <w:hyperlink w:anchor="_Toc349743674" w:history="1">
        <w:r w:rsidR="00280643" w:rsidRPr="00AF1F30">
          <w:rPr>
            <w:rStyle w:val="Hyperlink"/>
          </w:rPr>
          <w:t>mortgage</w:t>
        </w:r>
      </w:hyperlink>
    </w:p>
    <w:p w14:paraId="78900FB1" w14:textId="77777777" w:rsidR="00280643" w:rsidRDefault="00552758">
      <w:pPr>
        <w:pStyle w:val="TOC1"/>
        <w:rPr>
          <w:rFonts w:asciiTheme="minorHAnsi" w:eastAsiaTheme="minorEastAsia" w:hAnsiTheme="minorHAnsi" w:cstheme="minorBidi"/>
          <w:color w:val="auto"/>
          <w:sz w:val="22"/>
          <w:szCs w:val="22"/>
          <w:lang w:bidi="ar-SA"/>
        </w:rPr>
      </w:pPr>
      <w:hyperlink w:anchor="_Toc349743675" w:history="1">
        <w:r w:rsidR="00280643" w:rsidRPr="00AF1F30">
          <w:rPr>
            <w:rStyle w:val="Hyperlink"/>
          </w:rPr>
          <w:t>mortgageamt</w:t>
        </w:r>
      </w:hyperlink>
    </w:p>
    <w:p w14:paraId="78900FB2" w14:textId="77777777" w:rsidR="00280643" w:rsidRDefault="00552758">
      <w:pPr>
        <w:pStyle w:val="TOC1"/>
        <w:rPr>
          <w:rFonts w:asciiTheme="minorHAnsi" w:eastAsiaTheme="minorEastAsia" w:hAnsiTheme="minorHAnsi" w:cstheme="minorBidi"/>
          <w:color w:val="auto"/>
          <w:sz w:val="22"/>
          <w:szCs w:val="22"/>
          <w:lang w:bidi="ar-SA"/>
        </w:rPr>
      </w:pPr>
      <w:hyperlink w:anchor="_Toc349743676" w:history="1">
        <w:r w:rsidR="00280643" w:rsidRPr="00AF1F30">
          <w:rPr>
            <w:rStyle w:val="Hyperlink"/>
          </w:rPr>
          <w:t>mortgagetax</w:t>
        </w:r>
      </w:hyperlink>
    </w:p>
    <w:p w14:paraId="78900FB3" w14:textId="77777777" w:rsidR="00280643" w:rsidRDefault="00552758">
      <w:pPr>
        <w:pStyle w:val="TOC1"/>
        <w:rPr>
          <w:rFonts w:asciiTheme="minorHAnsi" w:eastAsiaTheme="minorEastAsia" w:hAnsiTheme="minorHAnsi" w:cstheme="minorBidi"/>
          <w:color w:val="auto"/>
          <w:sz w:val="22"/>
          <w:szCs w:val="22"/>
          <w:lang w:bidi="ar-SA"/>
        </w:rPr>
      </w:pPr>
      <w:hyperlink w:anchor="_Toc349743677" w:history="1">
        <w:r w:rsidR="00280643" w:rsidRPr="00AF1F30">
          <w:rPr>
            <w:rStyle w:val="Hyperlink"/>
          </w:rPr>
          <w:t>mortgageinsurance</w:t>
        </w:r>
      </w:hyperlink>
    </w:p>
    <w:p w14:paraId="78900FB4" w14:textId="77777777" w:rsidR="00280643" w:rsidRDefault="00552758">
      <w:pPr>
        <w:pStyle w:val="TOC1"/>
        <w:rPr>
          <w:rFonts w:asciiTheme="minorHAnsi" w:eastAsiaTheme="minorEastAsia" w:hAnsiTheme="minorHAnsi" w:cstheme="minorBidi"/>
          <w:color w:val="auto"/>
          <w:sz w:val="22"/>
          <w:szCs w:val="22"/>
          <w:lang w:bidi="ar-SA"/>
        </w:rPr>
      </w:pPr>
      <w:hyperlink w:anchor="_Toc349743678" w:history="1">
        <w:r w:rsidR="00280643" w:rsidRPr="00AF1F30">
          <w:rPr>
            <w:rStyle w:val="Hyperlink"/>
          </w:rPr>
          <w:t>2ndmortgage</w:t>
        </w:r>
      </w:hyperlink>
    </w:p>
    <w:p w14:paraId="78900FB5" w14:textId="77777777" w:rsidR="00280643" w:rsidRDefault="00552758">
      <w:pPr>
        <w:pStyle w:val="TOC1"/>
        <w:rPr>
          <w:rFonts w:asciiTheme="minorHAnsi" w:eastAsiaTheme="minorEastAsia" w:hAnsiTheme="minorHAnsi" w:cstheme="minorBidi"/>
          <w:color w:val="auto"/>
          <w:sz w:val="22"/>
          <w:szCs w:val="22"/>
          <w:lang w:bidi="ar-SA"/>
        </w:rPr>
      </w:pPr>
      <w:hyperlink w:anchor="_Toc349743679" w:history="1">
        <w:r w:rsidR="00280643" w:rsidRPr="00AF1F30">
          <w:rPr>
            <w:rStyle w:val="Hyperlink"/>
          </w:rPr>
          <w:t>2ndmortgageamt</w:t>
        </w:r>
      </w:hyperlink>
    </w:p>
    <w:p w14:paraId="78900FB6" w14:textId="77777777" w:rsidR="00280643" w:rsidRDefault="00552758">
      <w:pPr>
        <w:pStyle w:val="TOC1"/>
        <w:rPr>
          <w:rFonts w:asciiTheme="minorHAnsi" w:eastAsiaTheme="minorEastAsia" w:hAnsiTheme="minorHAnsi" w:cstheme="minorBidi"/>
          <w:color w:val="auto"/>
          <w:sz w:val="22"/>
          <w:szCs w:val="22"/>
          <w:lang w:bidi="ar-SA"/>
        </w:rPr>
      </w:pPr>
      <w:hyperlink w:anchor="_Toc349743680" w:history="1">
        <w:r w:rsidR="00280643" w:rsidRPr="00AF1F30">
          <w:rPr>
            <w:rStyle w:val="Hyperlink"/>
          </w:rPr>
          <w:t>mobilehometax</w:t>
        </w:r>
      </w:hyperlink>
    </w:p>
    <w:p w14:paraId="78900FB7" w14:textId="77777777" w:rsidR="00280643" w:rsidRDefault="00552758">
      <w:pPr>
        <w:pStyle w:val="TOC1"/>
        <w:rPr>
          <w:rFonts w:asciiTheme="minorHAnsi" w:eastAsiaTheme="minorEastAsia" w:hAnsiTheme="minorHAnsi" w:cstheme="minorBidi"/>
          <w:color w:val="auto"/>
          <w:sz w:val="22"/>
          <w:szCs w:val="22"/>
          <w:lang w:bidi="ar-SA"/>
        </w:rPr>
      </w:pPr>
      <w:hyperlink w:anchor="_Toc349743681" w:history="1">
        <w:r w:rsidR="00280643" w:rsidRPr="00AF1F30">
          <w:rPr>
            <w:rStyle w:val="Hyperlink"/>
          </w:rPr>
          <w:t>hunitstatus (if vacant)</w:t>
        </w:r>
      </w:hyperlink>
    </w:p>
    <w:p w14:paraId="78900FB8" w14:textId="77777777" w:rsidR="00280643" w:rsidRDefault="00552758">
      <w:pPr>
        <w:pStyle w:val="TOC1"/>
        <w:rPr>
          <w:rFonts w:asciiTheme="minorHAnsi" w:eastAsiaTheme="minorEastAsia" w:hAnsiTheme="minorHAnsi" w:cstheme="minorBidi"/>
          <w:color w:val="auto"/>
          <w:sz w:val="22"/>
          <w:szCs w:val="22"/>
          <w:lang w:bidi="ar-SA"/>
        </w:rPr>
      </w:pPr>
      <w:hyperlink w:anchor="_Toc349743682" w:history="1">
        <w:r w:rsidR="00280643" w:rsidRPr="00AF1F30">
          <w:rPr>
            <w:rStyle w:val="Hyperlink"/>
          </w:rPr>
          <w:t>pselect</w:t>
        </w:r>
      </w:hyperlink>
    </w:p>
    <w:p w14:paraId="78900FB9" w14:textId="77777777" w:rsidR="00280643" w:rsidRDefault="00552758">
      <w:pPr>
        <w:pStyle w:val="TOC1"/>
        <w:rPr>
          <w:rFonts w:asciiTheme="minorHAnsi" w:eastAsiaTheme="minorEastAsia" w:hAnsiTheme="minorHAnsi" w:cstheme="minorBidi"/>
          <w:color w:val="auto"/>
          <w:sz w:val="22"/>
          <w:szCs w:val="22"/>
          <w:lang w:bidi="ar-SA"/>
        </w:rPr>
      </w:pPr>
      <w:hyperlink w:anchor="_Toc349743683" w:history="1">
        <w:r w:rsidR="00280643" w:rsidRPr="00AF1F30">
          <w:rPr>
            <w:rStyle w:val="Hyperlink"/>
          </w:rPr>
          <w:t>pselect (one person left on roster)</w:t>
        </w:r>
      </w:hyperlink>
    </w:p>
    <w:p w14:paraId="78900FBA" w14:textId="77777777" w:rsidR="00280643" w:rsidRDefault="00552758">
      <w:pPr>
        <w:pStyle w:val="TOC1"/>
        <w:rPr>
          <w:rFonts w:asciiTheme="minorHAnsi" w:eastAsiaTheme="minorEastAsia" w:hAnsiTheme="minorHAnsi" w:cstheme="minorBidi"/>
          <w:color w:val="auto"/>
          <w:sz w:val="22"/>
          <w:szCs w:val="22"/>
          <w:lang w:bidi="ar-SA"/>
        </w:rPr>
      </w:pPr>
      <w:hyperlink w:anchor="_Toc349743684" w:history="1">
        <w:r w:rsidR="00280643" w:rsidRPr="00AF1F30">
          <w:rPr>
            <w:rStyle w:val="Hyperlink"/>
          </w:rPr>
          <w:t>placeofbirth</w:t>
        </w:r>
      </w:hyperlink>
    </w:p>
    <w:p w14:paraId="78900FBB" w14:textId="77777777" w:rsidR="00280643" w:rsidRDefault="00552758">
      <w:pPr>
        <w:pStyle w:val="TOC1"/>
        <w:rPr>
          <w:rFonts w:asciiTheme="minorHAnsi" w:eastAsiaTheme="minorEastAsia" w:hAnsiTheme="minorHAnsi" w:cstheme="minorBidi"/>
          <w:color w:val="auto"/>
          <w:sz w:val="22"/>
          <w:szCs w:val="22"/>
          <w:lang w:bidi="ar-SA"/>
        </w:rPr>
      </w:pPr>
      <w:hyperlink w:anchor="_Toc349743685" w:history="1">
        <w:r w:rsidR="00280643" w:rsidRPr="00AF1F30">
          <w:rPr>
            <w:rStyle w:val="Hyperlink"/>
          </w:rPr>
          <w:t>citizenship</w:t>
        </w:r>
      </w:hyperlink>
    </w:p>
    <w:p w14:paraId="78900FBC" w14:textId="77777777" w:rsidR="00280643" w:rsidRDefault="00552758">
      <w:pPr>
        <w:pStyle w:val="TOC1"/>
        <w:rPr>
          <w:rFonts w:asciiTheme="minorHAnsi" w:eastAsiaTheme="minorEastAsia" w:hAnsiTheme="minorHAnsi" w:cstheme="minorBidi"/>
          <w:color w:val="auto"/>
          <w:sz w:val="22"/>
          <w:szCs w:val="22"/>
          <w:lang w:bidi="ar-SA"/>
        </w:rPr>
      </w:pPr>
      <w:hyperlink w:anchor="_Toc349743686" w:history="1">
        <w:r w:rsidR="00280643" w:rsidRPr="00AF1F30">
          <w:rPr>
            <w:rStyle w:val="Hyperlink"/>
          </w:rPr>
          <w:t>yearofentry</w:t>
        </w:r>
      </w:hyperlink>
    </w:p>
    <w:p w14:paraId="78900FBD" w14:textId="77777777" w:rsidR="00280643" w:rsidRDefault="00552758">
      <w:pPr>
        <w:pStyle w:val="TOC1"/>
        <w:rPr>
          <w:rFonts w:asciiTheme="minorHAnsi" w:eastAsiaTheme="minorEastAsia" w:hAnsiTheme="minorHAnsi" w:cstheme="minorBidi"/>
          <w:color w:val="auto"/>
          <w:sz w:val="22"/>
          <w:szCs w:val="22"/>
          <w:lang w:bidi="ar-SA"/>
        </w:rPr>
      </w:pPr>
      <w:hyperlink w:anchor="_Toc349743687" w:history="1">
        <w:r w:rsidR="00280643" w:rsidRPr="00AF1F30">
          <w:rPr>
            <w:rStyle w:val="Hyperlink"/>
          </w:rPr>
          <w:t>attendschool</w:t>
        </w:r>
      </w:hyperlink>
    </w:p>
    <w:p w14:paraId="78900FBE" w14:textId="77777777" w:rsidR="00280643" w:rsidRDefault="00552758">
      <w:pPr>
        <w:pStyle w:val="TOC1"/>
        <w:rPr>
          <w:rFonts w:asciiTheme="minorHAnsi" w:eastAsiaTheme="minorEastAsia" w:hAnsiTheme="minorHAnsi" w:cstheme="minorBidi"/>
          <w:color w:val="auto"/>
          <w:sz w:val="22"/>
          <w:szCs w:val="22"/>
          <w:lang w:bidi="ar-SA"/>
        </w:rPr>
      </w:pPr>
      <w:hyperlink w:anchor="_Toc349743688" w:history="1">
        <w:r w:rsidR="00280643" w:rsidRPr="00AF1F30">
          <w:rPr>
            <w:rStyle w:val="Hyperlink"/>
          </w:rPr>
          <w:t>whatgrade</w:t>
        </w:r>
      </w:hyperlink>
    </w:p>
    <w:p w14:paraId="78900FBF" w14:textId="77777777" w:rsidR="00280643" w:rsidRDefault="00552758">
      <w:pPr>
        <w:pStyle w:val="TOC1"/>
        <w:rPr>
          <w:rFonts w:asciiTheme="minorHAnsi" w:eastAsiaTheme="minorEastAsia" w:hAnsiTheme="minorHAnsi" w:cstheme="minorBidi"/>
          <w:color w:val="auto"/>
          <w:sz w:val="22"/>
          <w:szCs w:val="22"/>
          <w:lang w:bidi="ar-SA"/>
        </w:rPr>
      </w:pPr>
      <w:hyperlink w:anchor="_Toc349743689" w:history="1">
        <w:r w:rsidR="00280643" w:rsidRPr="00AF1F30">
          <w:rPr>
            <w:rStyle w:val="Hyperlink"/>
          </w:rPr>
          <w:t>highestlevel</w:t>
        </w:r>
      </w:hyperlink>
    </w:p>
    <w:p w14:paraId="78900FC0" w14:textId="77777777" w:rsidR="00280643" w:rsidRDefault="00552758">
      <w:pPr>
        <w:pStyle w:val="TOC1"/>
        <w:rPr>
          <w:rFonts w:asciiTheme="minorHAnsi" w:eastAsiaTheme="minorEastAsia" w:hAnsiTheme="minorHAnsi" w:cstheme="minorBidi"/>
          <w:color w:val="auto"/>
          <w:sz w:val="22"/>
          <w:szCs w:val="22"/>
          <w:lang w:bidi="ar-SA"/>
        </w:rPr>
      </w:pPr>
      <w:hyperlink w:anchor="_Toc349743690" w:history="1">
        <w:r w:rsidR="00280643" w:rsidRPr="00AF1F30">
          <w:rPr>
            <w:rStyle w:val="Hyperlink"/>
          </w:rPr>
          <w:t>fieldofdegree</w:t>
        </w:r>
      </w:hyperlink>
    </w:p>
    <w:p w14:paraId="78900FC1" w14:textId="77777777" w:rsidR="00280643" w:rsidRDefault="00552758">
      <w:pPr>
        <w:pStyle w:val="TOC1"/>
        <w:rPr>
          <w:rFonts w:asciiTheme="minorHAnsi" w:eastAsiaTheme="minorEastAsia" w:hAnsiTheme="minorHAnsi" w:cstheme="minorBidi"/>
          <w:color w:val="auto"/>
          <w:sz w:val="22"/>
          <w:szCs w:val="22"/>
          <w:lang w:bidi="ar-SA"/>
        </w:rPr>
      </w:pPr>
      <w:hyperlink w:anchor="_Toc349743691" w:history="1">
        <w:r w:rsidR="00280643" w:rsidRPr="00AF1F30">
          <w:rPr>
            <w:rStyle w:val="Hyperlink"/>
          </w:rPr>
          <w:t>ancestry</w:t>
        </w:r>
      </w:hyperlink>
    </w:p>
    <w:p w14:paraId="78900FC2" w14:textId="77777777" w:rsidR="00280643" w:rsidRDefault="00552758">
      <w:pPr>
        <w:pStyle w:val="TOC1"/>
        <w:rPr>
          <w:rFonts w:asciiTheme="minorHAnsi" w:eastAsiaTheme="minorEastAsia" w:hAnsiTheme="minorHAnsi" w:cstheme="minorBidi"/>
          <w:color w:val="auto"/>
          <w:sz w:val="22"/>
          <w:szCs w:val="22"/>
          <w:lang w:bidi="ar-SA"/>
        </w:rPr>
      </w:pPr>
      <w:hyperlink w:anchor="_Toc349743692" w:history="1">
        <w:r w:rsidR="00280643" w:rsidRPr="00AF1F30">
          <w:rPr>
            <w:rStyle w:val="Hyperlink"/>
          </w:rPr>
          <w:t>language</w:t>
        </w:r>
      </w:hyperlink>
    </w:p>
    <w:p w14:paraId="78900FC3" w14:textId="77777777" w:rsidR="00280643" w:rsidRDefault="00552758">
      <w:pPr>
        <w:pStyle w:val="TOC1"/>
        <w:rPr>
          <w:rFonts w:asciiTheme="minorHAnsi" w:eastAsiaTheme="minorEastAsia" w:hAnsiTheme="minorHAnsi" w:cstheme="minorBidi"/>
          <w:color w:val="auto"/>
          <w:sz w:val="22"/>
          <w:szCs w:val="22"/>
          <w:lang w:bidi="ar-SA"/>
        </w:rPr>
      </w:pPr>
      <w:hyperlink w:anchor="_Toc349743693" w:history="1">
        <w:r w:rsidR="00280643" w:rsidRPr="00AF1F30">
          <w:rPr>
            <w:rStyle w:val="Hyperlink"/>
          </w:rPr>
          <w:t>whatlanguage</w:t>
        </w:r>
      </w:hyperlink>
    </w:p>
    <w:p w14:paraId="78900FC4" w14:textId="77777777" w:rsidR="00280643" w:rsidRDefault="00552758">
      <w:pPr>
        <w:pStyle w:val="TOC1"/>
        <w:rPr>
          <w:rFonts w:asciiTheme="minorHAnsi" w:eastAsiaTheme="minorEastAsia" w:hAnsiTheme="minorHAnsi" w:cstheme="minorBidi"/>
          <w:color w:val="auto"/>
          <w:sz w:val="22"/>
          <w:szCs w:val="22"/>
          <w:lang w:bidi="ar-SA"/>
        </w:rPr>
      </w:pPr>
      <w:hyperlink w:anchor="_Toc349743694" w:history="1">
        <w:r w:rsidR="00280643" w:rsidRPr="00AF1F30">
          <w:rPr>
            <w:rStyle w:val="Hyperlink"/>
          </w:rPr>
          <w:t>englishprof</w:t>
        </w:r>
      </w:hyperlink>
    </w:p>
    <w:p w14:paraId="78900FC5" w14:textId="77777777" w:rsidR="00280643" w:rsidRDefault="00552758">
      <w:pPr>
        <w:pStyle w:val="TOC1"/>
        <w:rPr>
          <w:rFonts w:asciiTheme="minorHAnsi" w:eastAsiaTheme="minorEastAsia" w:hAnsiTheme="minorHAnsi" w:cstheme="minorBidi"/>
          <w:color w:val="auto"/>
          <w:sz w:val="22"/>
          <w:szCs w:val="22"/>
          <w:lang w:bidi="ar-SA"/>
        </w:rPr>
      </w:pPr>
      <w:hyperlink w:anchor="_Toc349743695" w:history="1">
        <w:r w:rsidR="00280643" w:rsidRPr="00AF1F30">
          <w:rPr>
            <w:rStyle w:val="Hyperlink"/>
          </w:rPr>
          <w:t>residencelastyear</w:t>
        </w:r>
      </w:hyperlink>
    </w:p>
    <w:p w14:paraId="78900FC6" w14:textId="77777777" w:rsidR="00280643" w:rsidRDefault="00552758">
      <w:pPr>
        <w:pStyle w:val="TOC1"/>
        <w:rPr>
          <w:rFonts w:asciiTheme="minorHAnsi" w:eastAsiaTheme="minorEastAsia" w:hAnsiTheme="minorHAnsi" w:cstheme="minorBidi"/>
          <w:color w:val="auto"/>
          <w:sz w:val="22"/>
          <w:szCs w:val="22"/>
          <w:lang w:bidi="ar-SA"/>
        </w:rPr>
      </w:pPr>
      <w:hyperlink w:anchor="_Toc349743696" w:history="1">
        <w:r w:rsidR="00280643" w:rsidRPr="00AF1F30">
          <w:rPr>
            <w:rStyle w:val="Hyperlink"/>
          </w:rPr>
          <w:t>addresslastyear</w:t>
        </w:r>
      </w:hyperlink>
    </w:p>
    <w:p w14:paraId="78900FC7" w14:textId="77777777" w:rsidR="00280643" w:rsidRDefault="00552758">
      <w:pPr>
        <w:pStyle w:val="TOC1"/>
        <w:rPr>
          <w:rFonts w:asciiTheme="minorHAnsi" w:eastAsiaTheme="minorEastAsia" w:hAnsiTheme="minorHAnsi" w:cstheme="minorBidi"/>
          <w:color w:val="auto"/>
          <w:sz w:val="22"/>
          <w:szCs w:val="22"/>
          <w:lang w:bidi="ar-SA"/>
        </w:rPr>
      </w:pPr>
      <w:hyperlink w:anchor="_Toc349743697" w:history="1">
        <w:r w:rsidR="00280643" w:rsidRPr="00AF1F30">
          <w:rPr>
            <w:rStyle w:val="Hyperlink"/>
          </w:rPr>
          <w:t>insurance</w:t>
        </w:r>
      </w:hyperlink>
    </w:p>
    <w:p w14:paraId="78900FC8" w14:textId="77777777" w:rsidR="00280643" w:rsidRDefault="00552758">
      <w:pPr>
        <w:pStyle w:val="TOC1"/>
        <w:rPr>
          <w:rFonts w:asciiTheme="minorHAnsi" w:eastAsiaTheme="minorEastAsia" w:hAnsiTheme="minorHAnsi" w:cstheme="minorBidi"/>
          <w:color w:val="auto"/>
          <w:sz w:val="22"/>
          <w:szCs w:val="22"/>
          <w:lang w:bidi="ar-SA"/>
        </w:rPr>
      </w:pPr>
      <w:hyperlink w:anchor="_Toc349743699" w:history="1">
        <w:r w:rsidR="00280643" w:rsidRPr="00AF1F30">
          <w:rPr>
            <w:rStyle w:val="Hyperlink"/>
          </w:rPr>
          <w:t>blind</w:t>
        </w:r>
      </w:hyperlink>
    </w:p>
    <w:p w14:paraId="78900FC9" w14:textId="77777777" w:rsidR="00280643" w:rsidRDefault="00552758">
      <w:pPr>
        <w:pStyle w:val="TOC1"/>
        <w:rPr>
          <w:rFonts w:asciiTheme="minorHAnsi" w:eastAsiaTheme="minorEastAsia" w:hAnsiTheme="minorHAnsi" w:cstheme="minorBidi"/>
          <w:color w:val="auto"/>
          <w:sz w:val="22"/>
          <w:szCs w:val="22"/>
          <w:lang w:bidi="ar-SA"/>
        </w:rPr>
      </w:pPr>
      <w:hyperlink w:anchor="_Toc349743700" w:history="1">
        <w:r w:rsidR="00280643" w:rsidRPr="00AF1F30">
          <w:rPr>
            <w:rStyle w:val="Hyperlink"/>
          </w:rPr>
          <w:t>difficultyconcent</w:t>
        </w:r>
      </w:hyperlink>
    </w:p>
    <w:p w14:paraId="78900FCA" w14:textId="77777777" w:rsidR="00280643" w:rsidRDefault="00552758">
      <w:pPr>
        <w:pStyle w:val="TOC1"/>
        <w:rPr>
          <w:rFonts w:asciiTheme="minorHAnsi" w:eastAsiaTheme="minorEastAsia" w:hAnsiTheme="minorHAnsi" w:cstheme="minorBidi"/>
          <w:color w:val="auto"/>
          <w:sz w:val="22"/>
          <w:szCs w:val="22"/>
          <w:lang w:bidi="ar-SA"/>
        </w:rPr>
      </w:pPr>
      <w:hyperlink w:anchor="_Toc349743701" w:history="1">
        <w:r w:rsidR="00280643" w:rsidRPr="00AF1F30">
          <w:rPr>
            <w:rStyle w:val="Hyperlink"/>
          </w:rPr>
          <w:t>difficultywalk</w:t>
        </w:r>
      </w:hyperlink>
    </w:p>
    <w:p w14:paraId="78900FCB" w14:textId="77777777" w:rsidR="00280643" w:rsidRDefault="00552758">
      <w:pPr>
        <w:pStyle w:val="TOC1"/>
        <w:rPr>
          <w:rFonts w:asciiTheme="minorHAnsi" w:eastAsiaTheme="minorEastAsia" w:hAnsiTheme="minorHAnsi" w:cstheme="minorBidi"/>
          <w:color w:val="auto"/>
          <w:sz w:val="22"/>
          <w:szCs w:val="22"/>
          <w:lang w:bidi="ar-SA"/>
        </w:rPr>
      </w:pPr>
      <w:hyperlink w:anchor="_Toc349743702" w:history="1">
        <w:r w:rsidR="00280643" w:rsidRPr="00AF1F30">
          <w:rPr>
            <w:rStyle w:val="Hyperlink"/>
          </w:rPr>
          <w:t>difficultydress</w:t>
        </w:r>
      </w:hyperlink>
    </w:p>
    <w:p w14:paraId="78900FCC" w14:textId="77777777" w:rsidR="00280643" w:rsidRDefault="00552758">
      <w:pPr>
        <w:pStyle w:val="TOC1"/>
        <w:rPr>
          <w:rFonts w:asciiTheme="minorHAnsi" w:eastAsiaTheme="minorEastAsia" w:hAnsiTheme="minorHAnsi" w:cstheme="minorBidi"/>
          <w:color w:val="auto"/>
          <w:sz w:val="22"/>
          <w:szCs w:val="22"/>
          <w:lang w:bidi="ar-SA"/>
        </w:rPr>
      </w:pPr>
      <w:hyperlink w:anchor="_Toc349743703" w:history="1">
        <w:r w:rsidR="00280643" w:rsidRPr="00AF1F30">
          <w:rPr>
            <w:rStyle w:val="Hyperlink"/>
          </w:rPr>
          <w:t>difficultyerrand</w:t>
        </w:r>
      </w:hyperlink>
    </w:p>
    <w:p w14:paraId="78900FCD" w14:textId="77777777" w:rsidR="00280643" w:rsidRDefault="00552758">
      <w:pPr>
        <w:pStyle w:val="TOC1"/>
        <w:rPr>
          <w:rFonts w:asciiTheme="minorHAnsi" w:eastAsiaTheme="minorEastAsia" w:hAnsiTheme="minorHAnsi" w:cstheme="minorBidi"/>
          <w:color w:val="auto"/>
          <w:sz w:val="22"/>
          <w:szCs w:val="22"/>
          <w:lang w:bidi="ar-SA"/>
        </w:rPr>
      </w:pPr>
      <w:hyperlink w:anchor="_Toc349743704" w:history="1">
        <w:r w:rsidR="00280643" w:rsidRPr="00AF1F30">
          <w:rPr>
            <w:rStyle w:val="Hyperlink"/>
          </w:rPr>
          <w:t>marriedstatus</w:t>
        </w:r>
      </w:hyperlink>
    </w:p>
    <w:p w14:paraId="78900FCE" w14:textId="77777777" w:rsidR="00280643" w:rsidRDefault="00552758">
      <w:pPr>
        <w:pStyle w:val="TOC1"/>
        <w:rPr>
          <w:rFonts w:asciiTheme="minorHAnsi" w:eastAsiaTheme="minorEastAsia" w:hAnsiTheme="minorHAnsi" w:cstheme="minorBidi"/>
          <w:color w:val="auto"/>
          <w:sz w:val="22"/>
          <w:szCs w:val="22"/>
          <w:lang w:bidi="ar-SA"/>
        </w:rPr>
      </w:pPr>
      <w:hyperlink w:anchor="_Toc349743705" w:history="1">
        <w:r w:rsidR="00280643" w:rsidRPr="00AF1F30">
          <w:rPr>
            <w:rStyle w:val="Hyperlink"/>
          </w:rPr>
          <w:t>pmarried</w:t>
        </w:r>
      </w:hyperlink>
    </w:p>
    <w:p w14:paraId="78900FCF" w14:textId="77777777" w:rsidR="00280643" w:rsidRDefault="00552758">
      <w:pPr>
        <w:pStyle w:val="TOC1"/>
        <w:rPr>
          <w:rStyle w:val="Hyperlink"/>
        </w:rPr>
      </w:pPr>
      <w:hyperlink w:anchor="_Toc349743706" w:history="1">
        <w:r w:rsidR="00280643" w:rsidRPr="00AF1F30">
          <w:rPr>
            <w:rStyle w:val="Hyperlink"/>
          </w:rPr>
          <w:t>divorce</w:t>
        </w:r>
      </w:hyperlink>
    </w:p>
    <w:p w14:paraId="78900FD0" w14:textId="77777777" w:rsidR="004C5C46" w:rsidRPr="004C5C46" w:rsidRDefault="00552758" w:rsidP="004C5C46">
      <w:pPr>
        <w:rPr>
          <w:rFonts w:eastAsiaTheme="minorEastAsia"/>
          <w:color w:val="4F81BD" w:themeColor="accent1"/>
          <w:sz w:val="18"/>
          <w:szCs w:val="18"/>
        </w:rPr>
      </w:pPr>
      <w:hyperlink w:anchor="numberofmarriages" w:history="1">
        <w:r w:rsidR="004C5C46" w:rsidRPr="004C5C46">
          <w:rPr>
            <w:rStyle w:val="Hyperlink"/>
            <w:rFonts w:eastAsiaTheme="minorEastAsia"/>
            <w:color w:val="4F81BD" w:themeColor="accent1"/>
            <w:sz w:val="18"/>
            <w:szCs w:val="18"/>
          </w:rPr>
          <w:t>numberofmarriages</w:t>
        </w:r>
      </w:hyperlink>
    </w:p>
    <w:p w14:paraId="78900FD1" w14:textId="77777777" w:rsidR="00280643" w:rsidRDefault="00552758">
      <w:pPr>
        <w:pStyle w:val="TOC1"/>
        <w:rPr>
          <w:rFonts w:asciiTheme="minorHAnsi" w:eastAsiaTheme="minorEastAsia" w:hAnsiTheme="minorHAnsi" w:cstheme="minorBidi"/>
          <w:color w:val="auto"/>
          <w:sz w:val="22"/>
          <w:szCs w:val="22"/>
          <w:lang w:bidi="ar-SA"/>
        </w:rPr>
      </w:pPr>
      <w:hyperlink w:anchor="_Toc349743707" w:history="1">
        <w:r w:rsidR="00280643" w:rsidRPr="00AF1F30">
          <w:rPr>
            <w:rStyle w:val="Hyperlink"/>
          </w:rPr>
          <w:t>birth</w:t>
        </w:r>
      </w:hyperlink>
    </w:p>
    <w:p w14:paraId="78900FD2" w14:textId="77777777" w:rsidR="00280643" w:rsidRDefault="00552758">
      <w:pPr>
        <w:pStyle w:val="TOC1"/>
        <w:rPr>
          <w:rFonts w:asciiTheme="minorHAnsi" w:eastAsiaTheme="minorEastAsia" w:hAnsiTheme="minorHAnsi" w:cstheme="minorBidi"/>
          <w:color w:val="auto"/>
          <w:sz w:val="22"/>
          <w:szCs w:val="22"/>
          <w:lang w:bidi="ar-SA"/>
        </w:rPr>
      </w:pPr>
      <w:hyperlink w:anchor="_Toc349743708" w:history="1">
        <w:r w:rsidR="00280643" w:rsidRPr="00AF1F30">
          <w:rPr>
            <w:rStyle w:val="Hyperlink"/>
          </w:rPr>
          <w:t>grandchildrenhome</w:t>
        </w:r>
      </w:hyperlink>
    </w:p>
    <w:p w14:paraId="78900FD3" w14:textId="77777777" w:rsidR="00280643" w:rsidRDefault="00552758">
      <w:pPr>
        <w:pStyle w:val="TOC1"/>
        <w:rPr>
          <w:rFonts w:asciiTheme="minorHAnsi" w:eastAsiaTheme="minorEastAsia" w:hAnsiTheme="minorHAnsi" w:cstheme="minorBidi"/>
          <w:color w:val="auto"/>
          <w:sz w:val="22"/>
          <w:szCs w:val="22"/>
          <w:lang w:bidi="ar-SA"/>
        </w:rPr>
      </w:pPr>
      <w:hyperlink w:anchor="_Toc349743709" w:history="1">
        <w:r w:rsidR="00280643" w:rsidRPr="00AF1F30">
          <w:rPr>
            <w:rStyle w:val="Hyperlink"/>
          </w:rPr>
          <w:t>grandparentsresp</w:t>
        </w:r>
      </w:hyperlink>
    </w:p>
    <w:p w14:paraId="78900FD4" w14:textId="77777777" w:rsidR="00280643" w:rsidRDefault="00552758">
      <w:pPr>
        <w:pStyle w:val="TOC1"/>
        <w:rPr>
          <w:rFonts w:asciiTheme="minorHAnsi" w:eastAsiaTheme="minorEastAsia" w:hAnsiTheme="minorHAnsi" w:cstheme="minorBidi"/>
          <w:color w:val="auto"/>
          <w:sz w:val="22"/>
          <w:szCs w:val="22"/>
          <w:lang w:bidi="ar-SA"/>
        </w:rPr>
      </w:pPr>
      <w:hyperlink w:anchor="_Toc349743710" w:history="1">
        <w:r w:rsidR="00280643" w:rsidRPr="00AF1F30">
          <w:rPr>
            <w:rStyle w:val="Hyperlink"/>
          </w:rPr>
          <w:t>lengthofresp</w:t>
        </w:r>
      </w:hyperlink>
    </w:p>
    <w:p w14:paraId="78900FD5" w14:textId="77777777" w:rsidR="00280643" w:rsidRDefault="00552758">
      <w:pPr>
        <w:pStyle w:val="TOC1"/>
        <w:rPr>
          <w:rFonts w:asciiTheme="minorHAnsi" w:eastAsiaTheme="minorEastAsia" w:hAnsiTheme="minorHAnsi" w:cstheme="minorBidi"/>
          <w:color w:val="auto"/>
          <w:sz w:val="22"/>
          <w:szCs w:val="22"/>
          <w:lang w:bidi="ar-SA"/>
        </w:rPr>
      </w:pPr>
      <w:hyperlink w:anchor="_Toc349743711" w:history="1">
        <w:r w:rsidR="00280643" w:rsidRPr="00AF1F30">
          <w:rPr>
            <w:rStyle w:val="Hyperlink"/>
          </w:rPr>
          <w:t>veteranstat</w:t>
        </w:r>
      </w:hyperlink>
    </w:p>
    <w:p w14:paraId="78900FD6" w14:textId="77777777" w:rsidR="00280643" w:rsidRDefault="00552758">
      <w:pPr>
        <w:pStyle w:val="TOC1"/>
        <w:rPr>
          <w:rFonts w:asciiTheme="minorHAnsi" w:eastAsiaTheme="minorEastAsia" w:hAnsiTheme="minorHAnsi" w:cstheme="minorBidi"/>
          <w:color w:val="auto"/>
          <w:sz w:val="22"/>
          <w:szCs w:val="22"/>
          <w:lang w:bidi="ar-SA"/>
        </w:rPr>
      </w:pPr>
      <w:hyperlink w:anchor="_Toc349743712" w:history="1">
        <w:r w:rsidR="00280643" w:rsidRPr="00AF1F30">
          <w:rPr>
            <w:rStyle w:val="Hyperlink"/>
          </w:rPr>
          <w:t>periodofservice</w:t>
        </w:r>
      </w:hyperlink>
    </w:p>
    <w:p w14:paraId="78900FD7" w14:textId="77777777" w:rsidR="00280643" w:rsidRDefault="00552758">
      <w:pPr>
        <w:pStyle w:val="TOC1"/>
        <w:rPr>
          <w:rFonts w:asciiTheme="minorHAnsi" w:eastAsiaTheme="minorEastAsia" w:hAnsiTheme="minorHAnsi" w:cstheme="minorBidi"/>
          <w:color w:val="auto"/>
          <w:sz w:val="22"/>
          <w:szCs w:val="22"/>
          <w:lang w:bidi="ar-SA"/>
        </w:rPr>
      </w:pPr>
      <w:hyperlink w:anchor="_Toc349743713" w:history="1">
        <w:r w:rsidR="00280643" w:rsidRPr="00AF1F30">
          <w:rPr>
            <w:rStyle w:val="Hyperlink"/>
          </w:rPr>
          <w:t>vadisability</w:t>
        </w:r>
      </w:hyperlink>
    </w:p>
    <w:p w14:paraId="78900FD8" w14:textId="77777777" w:rsidR="00280643" w:rsidRDefault="00552758">
      <w:pPr>
        <w:pStyle w:val="TOC1"/>
        <w:rPr>
          <w:rFonts w:asciiTheme="minorHAnsi" w:eastAsiaTheme="minorEastAsia" w:hAnsiTheme="minorHAnsi" w:cstheme="minorBidi"/>
          <w:color w:val="auto"/>
          <w:sz w:val="22"/>
          <w:szCs w:val="22"/>
          <w:lang w:bidi="ar-SA"/>
        </w:rPr>
      </w:pPr>
      <w:hyperlink w:anchor="_Toc349743714" w:history="1">
        <w:r w:rsidR="00280643" w:rsidRPr="00AF1F30">
          <w:rPr>
            <w:rStyle w:val="Hyperlink"/>
          </w:rPr>
          <w:t>disabilityrate</w:t>
        </w:r>
      </w:hyperlink>
    </w:p>
    <w:p w14:paraId="78900FD9" w14:textId="77777777" w:rsidR="00280643" w:rsidRPr="004C5C46" w:rsidRDefault="00552758">
      <w:pPr>
        <w:pStyle w:val="TOC1"/>
        <w:rPr>
          <w:rStyle w:val="Hyperlink"/>
          <w:color w:val="4F81BD" w:themeColor="accent1"/>
        </w:rPr>
      </w:pPr>
      <w:hyperlink w:anchor="_Toc349743715" w:history="1">
        <w:r w:rsidR="00280643" w:rsidRPr="00AF1F30">
          <w:rPr>
            <w:rStyle w:val="Hyperlink"/>
          </w:rPr>
          <w:t>worklastweek</w:t>
        </w:r>
      </w:hyperlink>
    </w:p>
    <w:p w14:paraId="78900FDA" w14:textId="77777777" w:rsidR="004C5C46" w:rsidRPr="004C5C46" w:rsidRDefault="00552758" w:rsidP="004C5C46">
      <w:pPr>
        <w:rPr>
          <w:rFonts w:eastAsiaTheme="minorEastAsia"/>
          <w:color w:val="4F81BD" w:themeColor="accent1"/>
          <w:sz w:val="18"/>
          <w:szCs w:val="18"/>
        </w:rPr>
      </w:pPr>
      <w:hyperlink w:anchor="anyworklastweek" w:history="1">
        <w:r w:rsidR="004C5C46" w:rsidRPr="004C5C46">
          <w:rPr>
            <w:rStyle w:val="Hyperlink"/>
            <w:rFonts w:eastAsiaTheme="minorEastAsia"/>
            <w:color w:val="4F81BD" w:themeColor="accent1"/>
            <w:sz w:val="18"/>
            <w:szCs w:val="18"/>
          </w:rPr>
          <w:t>anyworklastweek</w:t>
        </w:r>
      </w:hyperlink>
    </w:p>
    <w:p w14:paraId="78900FDB" w14:textId="77777777" w:rsidR="00280643" w:rsidRDefault="00552758">
      <w:pPr>
        <w:pStyle w:val="TOC1"/>
        <w:rPr>
          <w:rFonts w:asciiTheme="minorHAnsi" w:eastAsiaTheme="minorEastAsia" w:hAnsiTheme="minorHAnsi" w:cstheme="minorBidi"/>
          <w:color w:val="auto"/>
          <w:sz w:val="22"/>
          <w:szCs w:val="22"/>
          <w:lang w:bidi="ar-SA"/>
        </w:rPr>
      </w:pPr>
      <w:hyperlink w:anchor="_Toc349743716" w:history="1">
        <w:r w:rsidR="00280643" w:rsidRPr="00AF1F30">
          <w:rPr>
            <w:rStyle w:val="Hyperlink"/>
          </w:rPr>
          <w:t>worklocal</w:t>
        </w:r>
      </w:hyperlink>
    </w:p>
    <w:p w14:paraId="78900FDC" w14:textId="77777777" w:rsidR="00280643" w:rsidRDefault="00552758">
      <w:pPr>
        <w:pStyle w:val="TOC1"/>
        <w:rPr>
          <w:rFonts w:asciiTheme="minorHAnsi" w:eastAsiaTheme="minorEastAsia" w:hAnsiTheme="minorHAnsi" w:cstheme="minorBidi"/>
          <w:color w:val="auto"/>
          <w:sz w:val="22"/>
          <w:szCs w:val="22"/>
          <w:lang w:bidi="ar-SA"/>
        </w:rPr>
      </w:pPr>
      <w:hyperlink w:anchor="_Toc349743717" w:history="1">
        <w:r w:rsidR="00280643" w:rsidRPr="00AF1F30">
          <w:rPr>
            <w:rStyle w:val="Hyperlink"/>
          </w:rPr>
          <w:t>transporttowork</w:t>
        </w:r>
      </w:hyperlink>
    </w:p>
    <w:p w14:paraId="78900FDD" w14:textId="77777777" w:rsidR="00280643" w:rsidRDefault="00552758">
      <w:pPr>
        <w:pStyle w:val="TOC1"/>
        <w:rPr>
          <w:rFonts w:asciiTheme="minorHAnsi" w:eastAsiaTheme="minorEastAsia" w:hAnsiTheme="minorHAnsi" w:cstheme="minorBidi"/>
          <w:color w:val="auto"/>
          <w:sz w:val="22"/>
          <w:szCs w:val="22"/>
          <w:lang w:bidi="ar-SA"/>
        </w:rPr>
      </w:pPr>
      <w:hyperlink w:anchor="_Toc349743718" w:history="1">
        <w:r w:rsidR="00280643" w:rsidRPr="00AF1F30">
          <w:rPr>
            <w:rStyle w:val="Hyperlink"/>
          </w:rPr>
          <w:t>numberofriders</w:t>
        </w:r>
      </w:hyperlink>
    </w:p>
    <w:p w14:paraId="78900FDE" w14:textId="77777777" w:rsidR="00280643" w:rsidRDefault="00552758">
      <w:pPr>
        <w:pStyle w:val="TOC1"/>
        <w:rPr>
          <w:rFonts w:asciiTheme="minorHAnsi" w:eastAsiaTheme="minorEastAsia" w:hAnsiTheme="minorHAnsi" w:cstheme="minorBidi"/>
          <w:color w:val="auto"/>
          <w:sz w:val="22"/>
          <w:szCs w:val="22"/>
          <w:lang w:bidi="ar-SA"/>
        </w:rPr>
      </w:pPr>
      <w:hyperlink w:anchor="_Toc349743719" w:history="1">
        <w:r w:rsidR="00280643" w:rsidRPr="00AF1F30">
          <w:rPr>
            <w:rStyle w:val="Hyperlink"/>
          </w:rPr>
          <w:t>timeleftforwork</w:t>
        </w:r>
      </w:hyperlink>
    </w:p>
    <w:p w14:paraId="78900FDF" w14:textId="77777777" w:rsidR="00280643" w:rsidRDefault="00552758">
      <w:pPr>
        <w:pStyle w:val="TOC1"/>
        <w:rPr>
          <w:rFonts w:asciiTheme="minorHAnsi" w:eastAsiaTheme="minorEastAsia" w:hAnsiTheme="minorHAnsi" w:cstheme="minorBidi"/>
          <w:color w:val="auto"/>
          <w:sz w:val="22"/>
          <w:szCs w:val="22"/>
          <w:lang w:bidi="ar-SA"/>
        </w:rPr>
      </w:pPr>
      <w:hyperlink w:anchor="_Toc349743720" w:history="1">
        <w:r w:rsidR="00280643" w:rsidRPr="00AF1F30">
          <w:rPr>
            <w:rStyle w:val="Hyperlink"/>
          </w:rPr>
          <w:t>mintowork</w:t>
        </w:r>
      </w:hyperlink>
    </w:p>
    <w:p w14:paraId="78900FE0" w14:textId="77777777" w:rsidR="00280643" w:rsidRDefault="00552758">
      <w:pPr>
        <w:pStyle w:val="TOC1"/>
        <w:rPr>
          <w:rFonts w:asciiTheme="minorHAnsi" w:eastAsiaTheme="minorEastAsia" w:hAnsiTheme="minorHAnsi" w:cstheme="minorBidi"/>
          <w:color w:val="auto"/>
          <w:sz w:val="22"/>
          <w:szCs w:val="22"/>
          <w:lang w:bidi="ar-SA"/>
        </w:rPr>
      </w:pPr>
      <w:hyperlink w:anchor="_Toc349743721" w:history="1">
        <w:r w:rsidR="00280643" w:rsidRPr="00AF1F30">
          <w:rPr>
            <w:rStyle w:val="Hyperlink"/>
          </w:rPr>
          <w:t>fiftymoreweeks</w:t>
        </w:r>
      </w:hyperlink>
    </w:p>
    <w:p w14:paraId="78900FE1" w14:textId="77777777" w:rsidR="00280643" w:rsidRDefault="00552758">
      <w:pPr>
        <w:pStyle w:val="TOC1"/>
        <w:rPr>
          <w:rFonts w:asciiTheme="minorHAnsi" w:eastAsiaTheme="minorEastAsia" w:hAnsiTheme="minorHAnsi" w:cstheme="minorBidi"/>
          <w:color w:val="auto"/>
          <w:sz w:val="22"/>
          <w:szCs w:val="22"/>
          <w:lang w:bidi="ar-SA"/>
        </w:rPr>
      </w:pPr>
      <w:hyperlink w:anchor="_Toc349743722" w:history="1">
        <w:r w:rsidR="00280643" w:rsidRPr="00AF1F30">
          <w:rPr>
            <w:rStyle w:val="Hyperlink"/>
          </w:rPr>
          <w:t>weeksworked</w:t>
        </w:r>
      </w:hyperlink>
    </w:p>
    <w:p w14:paraId="78900FE2" w14:textId="77777777" w:rsidR="00280643" w:rsidRDefault="00552758">
      <w:pPr>
        <w:pStyle w:val="TOC1"/>
        <w:rPr>
          <w:rFonts w:asciiTheme="minorHAnsi" w:eastAsiaTheme="minorEastAsia" w:hAnsiTheme="minorHAnsi" w:cstheme="minorBidi"/>
          <w:color w:val="auto"/>
          <w:sz w:val="22"/>
          <w:szCs w:val="22"/>
          <w:lang w:bidi="ar-SA"/>
        </w:rPr>
      </w:pPr>
      <w:hyperlink w:anchor="_Toc349743723" w:history="1">
        <w:r w:rsidR="00280643" w:rsidRPr="00AF1F30">
          <w:rPr>
            <w:rStyle w:val="Hyperlink"/>
          </w:rPr>
          <w:t>hoursworked</w:t>
        </w:r>
      </w:hyperlink>
    </w:p>
    <w:p w14:paraId="78900FE3" w14:textId="77777777" w:rsidR="00280643" w:rsidRDefault="00552758">
      <w:pPr>
        <w:pStyle w:val="TOC1"/>
        <w:rPr>
          <w:rFonts w:asciiTheme="minorHAnsi" w:eastAsiaTheme="minorEastAsia" w:hAnsiTheme="minorHAnsi" w:cstheme="minorBidi"/>
          <w:color w:val="auto"/>
          <w:sz w:val="22"/>
          <w:szCs w:val="22"/>
          <w:lang w:bidi="ar-SA"/>
        </w:rPr>
      </w:pPr>
      <w:hyperlink w:anchor="_Toc349743724" w:history="1">
        <w:r w:rsidR="00280643" w:rsidRPr="00AF1F30">
          <w:rPr>
            <w:rStyle w:val="Hyperlink"/>
          </w:rPr>
          <w:t>anywork</w:t>
        </w:r>
      </w:hyperlink>
    </w:p>
    <w:p w14:paraId="78900FE4" w14:textId="77777777" w:rsidR="00280643" w:rsidRDefault="00552758">
      <w:pPr>
        <w:pStyle w:val="TOC1"/>
        <w:rPr>
          <w:rFonts w:asciiTheme="minorHAnsi" w:eastAsiaTheme="minorEastAsia" w:hAnsiTheme="minorHAnsi" w:cstheme="minorBidi"/>
          <w:color w:val="auto"/>
          <w:sz w:val="22"/>
          <w:szCs w:val="22"/>
          <w:lang w:bidi="ar-SA"/>
        </w:rPr>
      </w:pPr>
      <w:hyperlink w:anchor="_Toc349743725" w:history="1">
        <w:r w:rsidR="00280643" w:rsidRPr="00AF1F30">
          <w:rPr>
            <w:rStyle w:val="Hyperlink"/>
          </w:rPr>
          <w:t>layoff</w:t>
        </w:r>
      </w:hyperlink>
    </w:p>
    <w:p w14:paraId="78900FE5" w14:textId="77777777" w:rsidR="00280643" w:rsidRDefault="00552758">
      <w:pPr>
        <w:pStyle w:val="TOC1"/>
        <w:rPr>
          <w:rFonts w:asciiTheme="minorHAnsi" w:eastAsiaTheme="minorEastAsia" w:hAnsiTheme="minorHAnsi" w:cstheme="minorBidi"/>
          <w:color w:val="auto"/>
          <w:sz w:val="22"/>
          <w:szCs w:val="22"/>
          <w:lang w:bidi="ar-SA"/>
        </w:rPr>
      </w:pPr>
      <w:hyperlink w:anchor="_Toc349743726" w:history="1">
        <w:r w:rsidR="00280643" w:rsidRPr="00AF1F30">
          <w:rPr>
            <w:rStyle w:val="Hyperlink"/>
          </w:rPr>
          <w:t>tempabsent</w:t>
        </w:r>
      </w:hyperlink>
    </w:p>
    <w:p w14:paraId="78900FE6" w14:textId="77777777" w:rsidR="00280643" w:rsidRDefault="00552758">
      <w:pPr>
        <w:pStyle w:val="TOC1"/>
        <w:rPr>
          <w:rFonts w:asciiTheme="minorHAnsi" w:eastAsiaTheme="minorEastAsia" w:hAnsiTheme="minorHAnsi" w:cstheme="minorBidi"/>
          <w:color w:val="auto"/>
          <w:sz w:val="22"/>
          <w:szCs w:val="22"/>
          <w:lang w:bidi="ar-SA"/>
        </w:rPr>
      </w:pPr>
      <w:hyperlink w:anchor="_Toc349743727" w:history="1">
        <w:r w:rsidR="00280643" w:rsidRPr="00AF1F30">
          <w:rPr>
            <w:rStyle w:val="Hyperlink"/>
          </w:rPr>
          <w:t>recalltowork</w:t>
        </w:r>
      </w:hyperlink>
    </w:p>
    <w:p w14:paraId="78900FE7" w14:textId="77777777" w:rsidR="00280643" w:rsidRDefault="00552758">
      <w:pPr>
        <w:pStyle w:val="TOC1"/>
        <w:rPr>
          <w:rFonts w:asciiTheme="minorHAnsi" w:eastAsiaTheme="minorEastAsia" w:hAnsiTheme="minorHAnsi" w:cstheme="minorBidi"/>
          <w:color w:val="auto"/>
          <w:sz w:val="22"/>
          <w:szCs w:val="22"/>
          <w:lang w:bidi="ar-SA"/>
        </w:rPr>
      </w:pPr>
      <w:hyperlink w:anchor="_Toc349743728" w:history="1">
        <w:r w:rsidR="00280643" w:rsidRPr="00AF1F30">
          <w:rPr>
            <w:rStyle w:val="Hyperlink"/>
          </w:rPr>
          <w:t>activelookforwork</w:t>
        </w:r>
      </w:hyperlink>
    </w:p>
    <w:p w14:paraId="78900FE8" w14:textId="77777777" w:rsidR="00280643" w:rsidRDefault="00552758">
      <w:pPr>
        <w:pStyle w:val="TOC1"/>
        <w:rPr>
          <w:rFonts w:asciiTheme="minorHAnsi" w:eastAsiaTheme="minorEastAsia" w:hAnsiTheme="minorHAnsi" w:cstheme="minorBidi"/>
          <w:color w:val="auto"/>
          <w:sz w:val="22"/>
          <w:szCs w:val="22"/>
          <w:lang w:bidi="ar-SA"/>
        </w:rPr>
      </w:pPr>
      <w:hyperlink w:anchor="_Toc349743729" w:history="1">
        <w:r w:rsidR="00280643" w:rsidRPr="00AF1F30">
          <w:rPr>
            <w:rStyle w:val="Hyperlink"/>
          </w:rPr>
          <w:t>couldwork</w:t>
        </w:r>
      </w:hyperlink>
    </w:p>
    <w:p w14:paraId="78900FE9" w14:textId="77777777" w:rsidR="00280643" w:rsidRDefault="00552758">
      <w:pPr>
        <w:pStyle w:val="TOC1"/>
        <w:rPr>
          <w:rFonts w:asciiTheme="minorHAnsi" w:eastAsiaTheme="minorEastAsia" w:hAnsiTheme="minorHAnsi" w:cstheme="minorBidi"/>
          <w:color w:val="auto"/>
          <w:sz w:val="22"/>
          <w:szCs w:val="22"/>
          <w:lang w:bidi="ar-SA"/>
        </w:rPr>
      </w:pPr>
      <w:hyperlink w:anchor="_Toc349743730" w:history="1">
        <w:r w:rsidR="00280643" w:rsidRPr="00AF1F30">
          <w:rPr>
            <w:rStyle w:val="Hyperlink"/>
          </w:rPr>
          <w:t>lastworked</w:t>
        </w:r>
      </w:hyperlink>
    </w:p>
    <w:p w14:paraId="78900FEA" w14:textId="77777777" w:rsidR="00280643" w:rsidRDefault="00552758">
      <w:pPr>
        <w:pStyle w:val="TOC1"/>
        <w:rPr>
          <w:rFonts w:asciiTheme="minorHAnsi" w:eastAsiaTheme="minorEastAsia" w:hAnsiTheme="minorHAnsi" w:cstheme="minorBidi"/>
          <w:color w:val="auto"/>
          <w:sz w:val="22"/>
          <w:szCs w:val="22"/>
          <w:lang w:bidi="ar-SA"/>
        </w:rPr>
      </w:pPr>
      <w:hyperlink w:anchor="_Toc349743731" w:history="1">
        <w:r w:rsidR="00280643" w:rsidRPr="00AF1F30">
          <w:rPr>
            <w:rStyle w:val="Hyperlink"/>
          </w:rPr>
          <w:t>lastworked help</w:t>
        </w:r>
      </w:hyperlink>
    </w:p>
    <w:p w14:paraId="78900FEB" w14:textId="77777777" w:rsidR="00280643" w:rsidRDefault="00552758">
      <w:pPr>
        <w:pStyle w:val="TOC1"/>
        <w:rPr>
          <w:rFonts w:asciiTheme="minorHAnsi" w:eastAsiaTheme="minorEastAsia" w:hAnsiTheme="minorHAnsi" w:cstheme="minorBidi"/>
          <w:color w:val="auto"/>
          <w:sz w:val="22"/>
          <w:szCs w:val="22"/>
          <w:lang w:bidi="ar-SA"/>
        </w:rPr>
      </w:pPr>
      <w:hyperlink w:anchor="_Toc349743732" w:history="1">
        <w:r w:rsidR="00280643" w:rsidRPr="00AF1F30">
          <w:rPr>
            <w:rStyle w:val="Hyperlink"/>
          </w:rPr>
          <w:t>Employeetype</w:t>
        </w:r>
      </w:hyperlink>
    </w:p>
    <w:p w14:paraId="78900FEC" w14:textId="77777777" w:rsidR="00280643" w:rsidRDefault="00552758">
      <w:pPr>
        <w:pStyle w:val="TOC1"/>
        <w:rPr>
          <w:rFonts w:asciiTheme="minorHAnsi" w:eastAsiaTheme="minorEastAsia" w:hAnsiTheme="minorHAnsi" w:cstheme="minorBidi"/>
          <w:color w:val="auto"/>
          <w:sz w:val="22"/>
          <w:szCs w:val="22"/>
          <w:lang w:bidi="ar-SA"/>
        </w:rPr>
      </w:pPr>
      <w:hyperlink w:anchor="_Toc349743733" w:history="1">
        <w:r w:rsidR="00280643" w:rsidRPr="00AF1F30">
          <w:rPr>
            <w:rStyle w:val="Hyperlink"/>
          </w:rPr>
          <w:t>employer</w:t>
        </w:r>
      </w:hyperlink>
    </w:p>
    <w:p w14:paraId="78900FED" w14:textId="77777777" w:rsidR="00280643" w:rsidRDefault="00552758">
      <w:pPr>
        <w:pStyle w:val="TOC1"/>
        <w:rPr>
          <w:rFonts w:asciiTheme="minorHAnsi" w:eastAsiaTheme="minorEastAsia" w:hAnsiTheme="minorHAnsi" w:cstheme="minorBidi"/>
          <w:color w:val="auto"/>
          <w:sz w:val="22"/>
          <w:szCs w:val="22"/>
          <w:lang w:bidi="ar-SA"/>
        </w:rPr>
      </w:pPr>
      <w:hyperlink w:anchor="_Toc349743734" w:history="1">
        <w:r w:rsidR="00280643" w:rsidRPr="00AF1F30">
          <w:rPr>
            <w:rStyle w:val="Hyperlink"/>
          </w:rPr>
          <w:t>militaryemployer</w:t>
        </w:r>
      </w:hyperlink>
    </w:p>
    <w:p w14:paraId="78900FEE" w14:textId="77777777" w:rsidR="00280643" w:rsidRDefault="00552758">
      <w:pPr>
        <w:pStyle w:val="TOC1"/>
        <w:rPr>
          <w:rFonts w:asciiTheme="minorHAnsi" w:eastAsiaTheme="minorEastAsia" w:hAnsiTheme="minorHAnsi" w:cstheme="minorBidi"/>
          <w:color w:val="auto"/>
          <w:sz w:val="22"/>
          <w:szCs w:val="22"/>
          <w:lang w:bidi="ar-SA"/>
        </w:rPr>
      </w:pPr>
      <w:hyperlink w:anchor="_Toc349743735" w:history="1">
        <w:r w:rsidR="00280643" w:rsidRPr="00AF1F30">
          <w:rPr>
            <w:rStyle w:val="Hyperlink"/>
          </w:rPr>
          <w:t>typeofbusiness</w:t>
        </w:r>
      </w:hyperlink>
    </w:p>
    <w:p w14:paraId="78900FEF" w14:textId="77777777" w:rsidR="00280643" w:rsidRDefault="00552758">
      <w:pPr>
        <w:pStyle w:val="TOC1"/>
        <w:rPr>
          <w:rFonts w:asciiTheme="minorHAnsi" w:eastAsiaTheme="minorEastAsia" w:hAnsiTheme="minorHAnsi" w:cstheme="minorBidi"/>
          <w:color w:val="auto"/>
          <w:sz w:val="22"/>
          <w:szCs w:val="22"/>
          <w:lang w:bidi="ar-SA"/>
        </w:rPr>
      </w:pPr>
      <w:hyperlink w:anchor="_Toc349743736" w:history="1">
        <w:r w:rsidR="00280643" w:rsidRPr="00AF1F30">
          <w:rPr>
            <w:rStyle w:val="Hyperlink"/>
          </w:rPr>
          <w:t>businessclass</w:t>
        </w:r>
      </w:hyperlink>
    </w:p>
    <w:p w14:paraId="78900FF0" w14:textId="77777777" w:rsidR="00280643" w:rsidRDefault="00552758">
      <w:pPr>
        <w:pStyle w:val="TOC1"/>
        <w:rPr>
          <w:rFonts w:asciiTheme="minorHAnsi" w:eastAsiaTheme="minorEastAsia" w:hAnsiTheme="minorHAnsi" w:cstheme="minorBidi"/>
          <w:color w:val="auto"/>
          <w:sz w:val="22"/>
          <w:szCs w:val="22"/>
          <w:lang w:bidi="ar-SA"/>
        </w:rPr>
      </w:pPr>
      <w:hyperlink w:anchor="_Toc349743737" w:history="1">
        <w:r w:rsidR="00280643" w:rsidRPr="00AF1F30">
          <w:rPr>
            <w:rStyle w:val="Hyperlink"/>
          </w:rPr>
          <w:t>typeofwork</w:t>
        </w:r>
      </w:hyperlink>
    </w:p>
    <w:p w14:paraId="78900FF1" w14:textId="77777777" w:rsidR="00280643" w:rsidRDefault="00552758">
      <w:pPr>
        <w:pStyle w:val="TOC1"/>
        <w:rPr>
          <w:rFonts w:asciiTheme="minorHAnsi" w:eastAsiaTheme="minorEastAsia" w:hAnsiTheme="minorHAnsi" w:cstheme="minorBidi"/>
          <w:color w:val="auto"/>
          <w:sz w:val="22"/>
          <w:szCs w:val="22"/>
          <w:lang w:bidi="ar-SA"/>
        </w:rPr>
      </w:pPr>
      <w:hyperlink w:anchor="_Toc349743738" w:history="1">
        <w:r w:rsidR="00280643" w:rsidRPr="00AF1F30">
          <w:rPr>
            <w:rStyle w:val="Hyperlink"/>
          </w:rPr>
          <w:t>duties</w:t>
        </w:r>
      </w:hyperlink>
    </w:p>
    <w:p w14:paraId="78900FF2" w14:textId="77777777" w:rsidR="00280643" w:rsidRDefault="00552758">
      <w:pPr>
        <w:pStyle w:val="TOC1"/>
        <w:rPr>
          <w:rFonts w:asciiTheme="minorHAnsi" w:eastAsiaTheme="minorEastAsia" w:hAnsiTheme="minorHAnsi" w:cstheme="minorBidi"/>
          <w:color w:val="auto"/>
          <w:sz w:val="22"/>
          <w:szCs w:val="22"/>
          <w:lang w:bidi="ar-SA"/>
        </w:rPr>
      </w:pPr>
      <w:hyperlink w:anchor="_Toc349743739" w:history="1">
        <w:r w:rsidR="00280643" w:rsidRPr="00AF1F30">
          <w:rPr>
            <w:rStyle w:val="Hyperlink"/>
          </w:rPr>
          <w:t>wages</w:t>
        </w:r>
      </w:hyperlink>
    </w:p>
    <w:p w14:paraId="78900FF3" w14:textId="77777777" w:rsidR="00280643" w:rsidRDefault="00552758">
      <w:pPr>
        <w:pStyle w:val="TOC1"/>
        <w:rPr>
          <w:rFonts w:asciiTheme="minorHAnsi" w:eastAsiaTheme="minorEastAsia" w:hAnsiTheme="minorHAnsi" w:cstheme="minorBidi"/>
          <w:color w:val="auto"/>
          <w:sz w:val="22"/>
          <w:szCs w:val="22"/>
          <w:lang w:bidi="ar-SA"/>
        </w:rPr>
      </w:pPr>
      <w:hyperlink w:anchor="_Toc349743740" w:history="1">
        <w:r w:rsidR="00280643" w:rsidRPr="00AF1F30">
          <w:rPr>
            <w:rStyle w:val="Hyperlink"/>
          </w:rPr>
          <w:t>wagesamt</w:t>
        </w:r>
      </w:hyperlink>
    </w:p>
    <w:p w14:paraId="78900FF4" w14:textId="77777777" w:rsidR="00280643" w:rsidRDefault="00552758">
      <w:pPr>
        <w:pStyle w:val="TOC1"/>
        <w:rPr>
          <w:rFonts w:asciiTheme="minorHAnsi" w:eastAsiaTheme="minorEastAsia" w:hAnsiTheme="minorHAnsi" w:cstheme="minorBidi"/>
          <w:color w:val="auto"/>
          <w:sz w:val="22"/>
          <w:szCs w:val="22"/>
          <w:lang w:bidi="ar-SA"/>
        </w:rPr>
      </w:pPr>
      <w:hyperlink w:anchor="_Toc349743741" w:history="1">
        <w:r w:rsidR="00280643" w:rsidRPr="00AF1F30">
          <w:rPr>
            <w:rStyle w:val="Hyperlink"/>
          </w:rPr>
          <w:t>selfemp</w:t>
        </w:r>
      </w:hyperlink>
    </w:p>
    <w:p w14:paraId="78900FF5" w14:textId="77777777" w:rsidR="00280643" w:rsidRDefault="00552758">
      <w:pPr>
        <w:pStyle w:val="TOC1"/>
        <w:rPr>
          <w:rFonts w:asciiTheme="minorHAnsi" w:eastAsiaTheme="minorEastAsia" w:hAnsiTheme="minorHAnsi" w:cstheme="minorBidi"/>
          <w:color w:val="auto"/>
          <w:sz w:val="22"/>
          <w:szCs w:val="22"/>
          <w:lang w:bidi="ar-SA"/>
        </w:rPr>
      </w:pPr>
      <w:hyperlink w:anchor="_Toc349743742" w:history="1">
        <w:r w:rsidR="00280643" w:rsidRPr="00AF1F30">
          <w:rPr>
            <w:rStyle w:val="Hyperlink"/>
          </w:rPr>
          <w:t>selfempamt</w:t>
        </w:r>
      </w:hyperlink>
    </w:p>
    <w:p w14:paraId="78900FF6" w14:textId="77777777" w:rsidR="00280643" w:rsidRDefault="00552758">
      <w:pPr>
        <w:pStyle w:val="TOC1"/>
        <w:rPr>
          <w:rFonts w:asciiTheme="minorHAnsi" w:eastAsiaTheme="minorEastAsia" w:hAnsiTheme="minorHAnsi" w:cstheme="minorBidi"/>
          <w:color w:val="auto"/>
          <w:sz w:val="22"/>
          <w:szCs w:val="22"/>
          <w:lang w:bidi="ar-SA"/>
        </w:rPr>
      </w:pPr>
      <w:hyperlink w:anchor="_Toc349743743" w:history="1">
        <w:r w:rsidR="00280643" w:rsidRPr="00AF1F30">
          <w:rPr>
            <w:rStyle w:val="Hyperlink"/>
          </w:rPr>
          <w:t>interest</w:t>
        </w:r>
      </w:hyperlink>
    </w:p>
    <w:p w14:paraId="78900FF7" w14:textId="77777777" w:rsidR="00280643" w:rsidRDefault="00552758">
      <w:pPr>
        <w:pStyle w:val="TOC1"/>
        <w:rPr>
          <w:rFonts w:asciiTheme="minorHAnsi" w:eastAsiaTheme="minorEastAsia" w:hAnsiTheme="minorHAnsi" w:cstheme="minorBidi"/>
          <w:color w:val="auto"/>
          <w:sz w:val="22"/>
          <w:szCs w:val="22"/>
          <w:lang w:bidi="ar-SA"/>
        </w:rPr>
      </w:pPr>
      <w:hyperlink w:anchor="_Toc349743744" w:history="1">
        <w:r w:rsidR="00280643" w:rsidRPr="00AF1F30">
          <w:rPr>
            <w:rStyle w:val="Hyperlink"/>
          </w:rPr>
          <w:t>interestamt</w:t>
        </w:r>
      </w:hyperlink>
    </w:p>
    <w:p w14:paraId="78900FF8" w14:textId="77777777" w:rsidR="00280643" w:rsidRDefault="00552758">
      <w:pPr>
        <w:pStyle w:val="TOC1"/>
        <w:rPr>
          <w:rFonts w:asciiTheme="minorHAnsi" w:eastAsiaTheme="minorEastAsia" w:hAnsiTheme="minorHAnsi" w:cstheme="minorBidi"/>
          <w:color w:val="auto"/>
          <w:sz w:val="22"/>
          <w:szCs w:val="22"/>
          <w:lang w:bidi="ar-SA"/>
        </w:rPr>
      </w:pPr>
      <w:hyperlink w:anchor="_Toc349743745" w:history="1">
        <w:r w:rsidR="00280643" w:rsidRPr="00AF1F30">
          <w:rPr>
            <w:rStyle w:val="Hyperlink"/>
          </w:rPr>
          <w:t>socialsecurity</w:t>
        </w:r>
      </w:hyperlink>
    </w:p>
    <w:p w14:paraId="78900FF9" w14:textId="77777777" w:rsidR="00280643" w:rsidRDefault="00552758">
      <w:pPr>
        <w:pStyle w:val="TOC1"/>
        <w:rPr>
          <w:rFonts w:asciiTheme="minorHAnsi" w:eastAsiaTheme="minorEastAsia" w:hAnsiTheme="minorHAnsi" w:cstheme="minorBidi"/>
          <w:color w:val="auto"/>
          <w:sz w:val="22"/>
          <w:szCs w:val="22"/>
          <w:lang w:bidi="ar-SA"/>
        </w:rPr>
      </w:pPr>
      <w:hyperlink w:anchor="_Toc349743746" w:history="1">
        <w:r w:rsidR="00280643" w:rsidRPr="00AF1F30">
          <w:rPr>
            <w:rStyle w:val="Hyperlink"/>
          </w:rPr>
          <w:t>socialsecurityamt</w:t>
        </w:r>
      </w:hyperlink>
    </w:p>
    <w:p w14:paraId="78900FFA" w14:textId="77777777" w:rsidR="00280643" w:rsidRDefault="00552758">
      <w:pPr>
        <w:pStyle w:val="TOC1"/>
        <w:rPr>
          <w:rFonts w:asciiTheme="minorHAnsi" w:eastAsiaTheme="minorEastAsia" w:hAnsiTheme="minorHAnsi" w:cstheme="minorBidi"/>
          <w:color w:val="auto"/>
          <w:sz w:val="22"/>
          <w:szCs w:val="22"/>
          <w:lang w:bidi="ar-SA"/>
        </w:rPr>
      </w:pPr>
      <w:hyperlink w:anchor="_Toc349743747" w:history="1">
        <w:r w:rsidR="00280643" w:rsidRPr="00AF1F30">
          <w:rPr>
            <w:rStyle w:val="Hyperlink"/>
          </w:rPr>
          <w:t>ssi</w:t>
        </w:r>
      </w:hyperlink>
    </w:p>
    <w:p w14:paraId="78900FFB" w14:textId="77777777" w:rsidR="00280643" w:rsidRDefault="00552758">
      <w:pPr>
        <w:pStyle w:val="TOC1"/>
        <w:rPr>
          <w:rFonts w:asciiTheme="minorHAnsi" w:eastAsiaTheme="minorEastAsia" w:hAnsiTheme="minorHAnsi" w:cstheme="minorBidi"/>
          <w:color w:val="auto"/>
          <w:sz w:val="22"/>
          <w:szCs w:val="22"/>
          <w:lang w:bidi="ar-SA"/>
        </w:rPr>
      </w:pPr>
      <w:hyperlink w:anchor="_Toc349743748" w:history="1">
        <w:r w:rsidR="00280643" w:rsidRPr="00AF1F30">
          <w:rPr>
            <w:rStyle w:val="Hyperlink"/>
          </w:rPr>
          <w:t>ssiamt</w:t>
        </w:r>
      </w:hyperlink>
    </w:p>
    <w:p w14:paraId="78900FFC" w14:textId="77777777" w:rsidR="00280643" w:rsidRDefault="00552758">
      <w:pPr>
        <w:pStyle w:val="TOC1"/>
        <w:rPr>
          <w:rFonts w:asciiTheme="minorHAnsi" w:eastAsiaTheme="minorEastAsia" w:hAnsiTheme="minorHAnsi" w:cstheme="minorBidi"/>
          <w:color w:val="auto"/>
          <w:sz w:val="22"/>
          <w:szCs w:val="22"/>
          <w:lang w:bidi="ar-SA"/>
        </w:rPr>
      </w:pPr>
      <w:hyperlink w:anchor="_Toc349743749" w:history="1">
        <w:r w:rsidR="00280643" w:rsidRPr="00AF1F30">
          <w:rPr>
            <w:rStyle w:val="Hyperlink"/>
          </w:rPr>
          <w:t>publicasst</w:t>
        </w:r>
      </w:hyperlink>
    </w:p>
    <w:p w14:paraId="78900FFD" w14:textId="77777777" w:rsidR="00280643" w:rsidRDefault="00552758">
      <w:pPr>
        <w:pStyle w:val="TOC1"/>
        <w:rPr>
          <w:rFonts w:asciiTheme="minorHAnsi" w:eastAsiaTheme="minorEastAsia" w:hAnsiTheme="minorHAnsi" w:cstheme="minorBidi"/>
          <w:color w:val="auto"/>
          <w:sz w:val="22"/>
          <w:szCs w:val="22"/>
          <w:lang w:bidi="ar-SA"/>
        </w:rPr>
      </w:pPr>
      <w:hyperlink w:anchor="_Toc349743750" w:history="1">
        <w:r w:rsidR="00280643" w:rsidRPr="00AF1F30">
          <w:rPr>
            <w:rStyle w:val="Hyperlink"/>
          </w:rPr>
          <w:t>publicasstamt</w:t>
        </w:r>
      </w:hyperlink>
    </w:p>
    <w:p w14:paraId="78900FFE" w14:textId="77777777" w:rsidR="00280643" w:rsidRDefault="00552758">
      <w:pPr>
        <w:pStyle w:val="TOC1"/>
        <w:rPr>
          <w:rFonts w:asciiTheme="minorHAnsi" w:eastAsiaTheme="minorEastAsia" w:hAnsiTheme="minorHAnsi" w:cstheme="minorBidi"/>
          <w:color w:val="auto"/>
          <w:sz w:val="22"/>
          <w:szCs w:val="22"/>
          <w:lang w:bidi="ar-SA"/>
        </w:rPr>
      </w:pPr>
      <w:hyperlink w:anchor="_Toc349743751" w:history="1">
        <w:r w:rsidR="00280643" w:rsidRPr="00AF1F30">
          <w:rPr>
            <w:rStyle w:val="Hyperlink"/>
          </w:rPr>
          <w:t>retirement</w:t>
        </w:r>
      </w:hyperlink>
    </w:p>
    <w:p w14:paraId="78900FFF" w14:textId="77777777" w:rsidR="00280643" w:rsidRDefault="00552758">
      <w:pPr>
        <w:pStyle w:val="TOC1"/>
        <w:rPr>
          <w:rFonts w:asciiTheme="minorHAnsi" w:eastAsiaTheme="minorEastAsia" w:hAnsiTheme="minorHAnsi" w:cstheme="minorBidi"/>
          <w:color w:val="auto"/>
          <w:sz w:val="22"/>
          <w:szCs w:val="22"/>
          <w:lang w:bidi="ar-SA"/>
        </w:rPr>
      </w:pPr>
      <w:hyperlink w:anchor="_Toc349743752" w:history="1">
        <w:r w:rsidR="00280643" w:rsidRPr="00AF1F30">
          <w:rPr>
            <w:rStyle w:val="Hyperlink"/>
          </w:rPr>
          <w:t>retirementamt</w:t>
        </w:r>
      </w:hyperlink>
    </w:p>
    <w:p w14:paraId="78901000" w14:textId="77777777" w:rsidR="00280643" w:rsidRDefault="00552758">
      <w:pPr>
        <w:pStyle w:val="TOC1"/>
        <w:rPr>
          <w:rFonts w:asciiTheme="minorHAnsi" w:eastAsiaTheme="minorEastAsia" w:hAnsiTheme="minorHAnsi" w:cstheme="minorBidi"/>
          <w:color w:val="auto"/>
          <w:sz w:val="22"/>
          <w:szCs w:val="22"/>
          <w:lang w:bidi="ar-SA"/>
        </w:rPr>
      </w:pPr>
      <w:hyperlink w:anchor="_Toc349743753" w:history="1">
        <w:r w:rsidR="00280643" w:rsidRPr="00AF1F30">
          <w:rPr>
            <w:rStyle w:val="Hyperlink"/>
          </w:rPr>
          <w:t>otherincome</w:t>
        </w:r>
      </w:hyperlink>
    </w:p>
    <w:p w14:paraId="78901001" w14:textId="77777777" w:rsidR="00280643" w:rsidRDefault="00552758">
      <w:pPr>
        <w:pStyle w:val="TOC1"/>
        <w:rPr>
          <w:rFonts w:asciiTheme="minorHAnsi" w:eastAsiaTheme="minorEastAsia" w:hAnsiTheme="minorHAnsi" w:cstheme="minorBidi"/>
          <w:color w:val="auto"/>
          <w:sz w:val="22"/>
          <w:szCs w:val="22"/>
          <w:lang w:bidi="ar-SA"/>
        </w:rPr>
      </w:pPr>
      <w:hyperlink w:anchor="_Toc349743754" w:history="1">
        <w:r w:rsidR="00280643" w:rsidRPr="00AF1F30">
          <w:rPr>
            <w:rStyle w:val="Hyperlink"/>
          </w:rPr>
          <w:t>otherincomeamt</w:t>
        </w:r>
      </w:hyperlink>
    </w:p>
    <w:p w14:paraId="78901002" w14:textId="77777777" w:rsidR="00280643" w:rsidRDefault="00552758">
      <w:pPr>
        <w:pStyle w:val="TOC1"/>
        <w:rPr>
          <w:rFonts w:asciiTheme="minorHAnsi" w:eastAsiaTheme="minorEastAsia" w:hAnsiTheme="minorHAnsi" w:cstheme="minorBidi"/>
          <w:color w:val="auto"/>
          <w:sz w:val="22"/>
          <w:szCs w:val="22"/>
          <w:lang w:bidi="ar-SA"/>
        </w:rPr>
      </w:pPr>
      <w:hyperlink w:anchor="_Toc349743755" w:history="1">
        <w:r w:rsidR="00280643" w:rsidRPr="00AF1F30">
          <w:rPr>
            <w:rStyle w:val="Hyperlink"/>
          </w:rPr>
          <w:t>totalincome</w:t>
        </w:r>
      </w:hyperlink>
    </w:p>
    <w:p w14:paraId="78901003" w14:textId="77777777" w:rsidR="00280643" w:rsidRDefault="00552758">
      <w:pPr>
        <w:pStyle w:val="TOC1"/>
        <w:rPr>
          <w:rFonts w:asciiTheme="minorHAnsi" w:eastAsiaTheme="minorEastAsia" w:hAnsiTheme="minorHAnsi" w:cstheme="minorBidi"/>
          <w:color w:val="auto"/>
          <w:sz w:val="22"/>
          <w:szCs w:val="22"/>
          <w:lang w:bidi="ar-SA"/>
        </w:rPr>
      </w:pPr>
      <w:hyperlink w:anchor="_Toc349743756" w:history="1">
        <w:r w:rsidR="00280643" w:rsidRPr="00AF1F30">
          <w:rPr>
            <w:rStyle w:val="Hyperlink"/>
          </w:rPr>
          <w:t>vrfyincome</w:t>
        </w:r>
      </w:hyperlink>
    </w:p>
    <w:p w14:paraId="78901004" w14:textId="77777777" w:rsidR="00280643" w:rsidRDefault="00552758">
      <w:pPr>
        <w:pStyle w:val="TOC1"/>
        <w:rPr>
          <w:rFonts w:asciiTheme="minorHAnsi" w:eastAsiaTheme="minorEastAsia" w:hAnsiTheme="minorHAnsi" w:cstheme="minorBidi"/>
          <w:color w:val="auto"/>
          <w:sz w:val="22"/>
          <w:szCs w:val="22"/>
          <w:lang w:bidi="ar-SA"/>
        </w:rPr>
      </w:pPr>
      <w:hyperlink w:anchor="_Toc349743757" w:history="1">
        <w:r w:rsidR="00280643" w:rsidRPr="00AF1F30">
          <w:rPr>
            <w:rStyle w:val="Hyperlink"/>
          </w:rPr>
          <w:t>estincome</w:t>
        </w:r>
      </w:hyperlink>
    </w:p>
    <w:p w14:paraId="78901005" w14:textId="77777777" w:rsidR="00280643" w:rsidRDefault="00552758">
      <w:pPr>
        <w:pStyle w:val="TOC1"/>
        <w:rPr>
          <w:rFonts w:asciiTheme="minorHAnsi" w:eastAsiaTheme="minorEastAsia" w:hAnsiTheme="minorHAnsi" w:cstheme="minorBidi"/>
          <w:color w:val="auto"/>
          <w:sz w:val="22"/>
          <w:szCs w:val="22"/>
          <w:lang w:bidi="ar-SA"/>
        </w:rPr>
      </w:pPr>
      <w:hyperlink w:anchor="_Toc349743758" w:history="1">
        <w:r w:rsidR="00280643" w:rsidRPr="00AF1F30">
          <w:rPr>
            <w:rStyle w:val="Hyperlink"/>
          </w:rPr>
          <w:t>finishedperson</w:t>
        </w:r>
      </w:hyperlink>
    </w:p>
    <w:p w14:paraId="78901006" w14:textId="77777777" w:rsidR="00280643" w:rsidRDefault="00552758">
      <w:pPr>
        <w:pStyle w:val="TOC1"/>
        <w:rPr>
          <w:rFonts w:asciiTheme="minorHAnsi" w:eastAsiaTheme="minorEastAsia" w:hAnsiTheme="minorHAnsi" w:cstheme="minorBidi"/>
          <w:color w:val="auto"/>
          <w:sz w:val="22"/>
          <w:szCs w:val="22"/>
          <w:lang w:bidi="ar-SA"/>
        </w:rPr>
      </w:pPr>
      <w:hyperlink w:anchor="_Toc349743759" w:history="1">
        <w:r w:rsidR="00280643" w:rsidRPr="00AF1F30">
          <w:rPr>
            <w:rStyle w:val="Hyperlink"/>
          </w:rPr>
          <w:t>presummary</w:t>
        </w:r>
      </w:hyperlink>
    </w:p>
    <w:p w14:paraId="78901007" w14:textId="77777777" w:rsidR="00280643" w:rsidRDefault="00552758">
      <w:pPr>
        <w:pStyle w:val="TOC1"/>
        <w:rPr>
          <w:rFonts w:asciiTheme="minorHAnsi" w:eastAsiaTheme="minorEastAsia" w:hAnsiTheme="minorHAnsi" w:cstheme="minorBidi"/>
          <w:color w:val="auto"/>
          <w:sz w:val="22"/>
          <w:szCs w:val="22"/>
          <w:lang w:bidi="ar-SA"/>
        </w:rPr>
      </w:pPr>
      <w:hyperlink w:anchor="_Toc349743760" w:history="1">
        <w:r w:rsidR="00280643" w:rsidRPr="00AF1F30">
          <w:rPr>
            <w:rStyle w:val="Hyperlink"/>
          </w:rPr>
          <w:t>summary</w:t>
        </w:r>
      </w:hyperlink>
    </w:p>
    <w:p w14:paraId="78901008" w14:textId="77777777" w:rsidR="00280643" w:rsidRDefault="00552758">
      <w:pPr>
        <w:pStyle w:val="TOC1"/>
        <w:rPr>
          <w:rFonts w:asciiTheme="minorHAnsi" w:eastAsiaTheme="minorEastAsia" w:hAnsiTheme="minorHAnsi" w:cstheme="minorBidi"/>
          <w:color w:val="auto"/>
          <w:sz w:val="22"/>
          <w:szCs w:val="22"/>
          <w:lang w:bidi="ar-SA"/>
        </w:rPr>
      </w:pPr>
      <w:hyperlink w:anchor="_Toc349743761" w:history="1">
        <w:r w:rsidR="00280643" w:rsidRPr="00AF1F30">
          <w:rPr>
            <w:rStyle w:val="Hyperlink"/>
          </w:rPr>
          <w:t>housing (review and edit)</w:t>
        </w:r>
      </w:hyperlink>
    </w:p>
    <w:p w14:paraId="78901009" w14:textId="77777777" w:rsidR="00280643" w:rsidRDefault="00552758">
      <w:pPr>
        <w:pStyle w:val="TOC1"/>
        <w:rPr>
          <w:rFonts w:asciiTheme="minorHAnsi" w:eastAsiaTheme="minorEastAsia" w:hAnsiTheme="minorHAnsi" w:cstheme="minorBidi"/>
          <w:color w:val="auto"/>
          <w:sz w:val="22"/>
          <w:szCs w:val="22"/>
          <w:lang w:bidi="ar-SA"/>
        </w:rPr>
      </w:pPr>
      <w:hyperlink w:anchor="_Toc349743762" w:history="1">
        <w:r w:rsidR="00280643" w:rsidRPr="00AF1F30">
          <w:rPr>
            <w:rStyle w:val="Hyperlink"/>
          </w:rPr>
          <w:t>person (review and edit)</w:t>
        </w:r>
      </w:hyperlink>
    </w:p>
    <w:p w14:paraId="7890100A" w14:textId="77777777" w:rsidR="00280643" w:rsidRDefault="00552758">
      <w:pPr>
        <w:pStyle w:val="TOC1"/>
        <w:rPr>
          <w:rFonts w:asciiTheme="minorHAnsi" w:eastAsiaTheme="minorEastAsia" w:hAnsiTheme="minorHAnsi" w:cstheme="minorBidi"/>
          <w:color w:val="auto"/>
          <w:sz w:val="22"/>
          <w:szCs w:val="22"/>
          <w:lang w:bidi="ar-SA"/>
        </w:rPr>
      </w:pPr>
      <w:hyperlink w:anchor="_Toc349743763" w:history="1">
        <w:r w:rsidR="00280643" w:rsidRPr="00AF1F30">
          <w:rPr>
            <w:rStyle w:val="Hyperlink"/>
          </w:rPr>
          <w:t>change answer from review and edit</w:t>
        </w:r>
      </w:hyperlink>
    </w:p>
    <w:p w14:paraId="7890100B" w14:textId="77777777" w:rsidR="00280643" w:rsidRDefault="00552758">
      <w:pPr>
        <w:pStyle w:val="TOC1"/>
        <w:rPr>
          <w:rFonts w:asciiTheme="minorHAnsi" w:eastAsiaTheme="minorEastAsia" w:hAnsiTheme="minorHAnsi" w:cstheme="minorBidi"/>
          <w:color w:val="auto"/>
          <w:sz w:val="22"/>
          <w:szCs w:val="22"/>
          <w:lang w:bidi="ar-SA"/>
        </w:rPr>
      </w:pPr>
      <w:hyperlink w:anchor="_Toc349743764" w:history="1">
        <w:r w:rsidR="00280643" w:rsidRPr="00AF1F30">
          <w:rPr>
            <w:rStyle w:val="Hyperlink"/>
          </w:rPr>
          <w:t>new item on review and edit</w:t>
        </w:r>
      </w:hyperlink>
    </w:p>
    <w:p w14:paraId="7890100C" w14:textId="77777777" w:rsidR="00280643" w:rsidRDefault="00552758">
      <w:pPr>
        <w:pStyle w:val="TOC1"/>
        <w:rPr>
          <w:rFonts w:asciiTheme="minorHAnsi" w:eastAsiaTheme="minorEastAsia" w:hAnsiTheme="minorHAnsi" w:cstheme="minorBidi"/>
          <w:color w:val="auto"/>
          <w:sz w:val="22"/>
          <w:szCs w:val="22"/>
          <w:lang w:bidi="ar-SA"/>
        </w:rPr>
      </w:pPr>
      <w:hyperlink w:anchor="_Toc349743765" w:history="1">
        <w:r w:rsidR="00280643" w:rsidRPr="00AF1F30">
          <w:rPr>
            <w:rStyle w:val="Hyperlink"/>
          </w:rPr>
          <w:t>save</w:t>
        </w:r>
      </w:hyperlink>
    </w:p>
    <w:p w14:paraId="7890100D" w14:textId="77777777" w:rsidR="00280643" w:rsidRDefault="00552758">
      <w:pPr>
        <w:pStyle w:val="TOC1"/>
        <w:rPr>
          <w:rFonts w:asciiTheme="minorHAnsi" w:eastAsiaTheme="minorEastAsia" w:hAnsiTheme="minorHAnsi" w:cstheme="minorBidi"/>
          <w:color w:val="auto"/>
          <w:sz w:val="22"/>
          <w:szCs w:val="22"/>
          <w:lang w:bidi="ar-SA"/>
        </w:rPr>
      </w:pPr>
      <w:hyperlink w:anchor="_Toc349743766" w:history="1">
        <w:r w:rsidR="00280643" w:rsidRPr="00AF1F30">
          <w:rPr>
            <w:rStyle w:val="Hyperlink"/>
          </w:rPr>
          <w:t>welcomeback</w:t>
        </w:r>
      </w:hyperlink>
    </w:p>
    <w:p w14:paraId="7890100E" w14:textId="77777777" w:rsidR="00280643" w:rsidRDefault="00552758">
      <w:pPr>
        <w:pStyle w:val="TOC1"/>
        <w:rPr>
          <w:rFonts w:asciiTheme="minorHAnsi" w:eastAsiaTheme="minorEastAsia" w:hAnsiTheme="minorHAnsi" w:cstheme="minorBidi"/>
          <w:color w:val="auto"/>
          <w:sz w:val="22"/>
          <w:szCs w:val="22"/>
          <w:lang w:bidi="ar-SA"/>
        </w:rPr>
      </w:pPr>
      <w:hyperlink w:anchor="_Toc349743767" w:history="1">
        <w:r w:rsidR="00280643" w:rsidRPr="00AF1F30">
          <w:rPr>
            <w:rStyle w:val="Hyperlink"/>
          </w:rPr>
          <w:t>security</w:t>
        </w:r>
      </w:hyperlink>
    </w:p>
    <w:p w14:paraId="7890100F" w14:textId="77777777" w:rsidR="00280643" w:rsidRDefault="00552758">
      <w:pPr>
        <w:pStyle w:val="TOC1"/>
        <w:rPr>
          <w:rFonts w:asciiTheme="minorHAnsi" w:eastAsiaTheme="minorEastAsia" w:hAnsiTheme="minorHAnsi" w:cstheme="minorBidi"/>
          <w:color w:val="auto"/>
          <w:sz w:val="22"/>
          <w:szCs w:val="22"/>
          <w:lang w:bidi="ar-SA"/>
        </w:rPr>
      </w:pPr>
      <w:hyperlink w:anchor="_Toc349743768" w:history="1">
        <w:r w:rsidR="00280643" w:rsidRPr="00AF1F30">
          <w:rPr>
            <w:rStyle w:val="Hyperlink"/>
          </w:rPr>
          <w:t>instructions</w:t>
        </w:r>
      </w:hyperlink>
    </w:p>
    <w:p w14:paraId="78901010" w14:textId="77777777" w:rsidR="00280643" w:rsidRDefault="00552758">
      <w:pPr>
        <w:pStyle w:val="TOC1"/>
        <w:rPr>
          <w:rFonts w:asciiTheme="minorHAnsi" w:eastAsiaTheme="minorEastAsia" w:hAnsiTheme="minorHAnsi" w:cstheme="minorBidi"/>
          <w:color w:val="auto"/>
          <w:sz w:val="22"/>
          <w:szCs w:val="22"/>
          <w:lang w:bidi="ar-SA"/>
        </w:rPr>
      </w:pPr>
      <w:hyperlink w:anchor="_Toc349743769" w:history="1">
        <w:r w:rsidR="00280643" w:rsidRPr="00AF1F30">
          <w:rPr>
            <w:rStyle w:val="Hyperlink"/>
          </w:rPr>
          <w:t>FAQs</w:t>
        </w:r>
      </w:hyperlink>
    </w:p>
    <w:p w14:paraId="78901011" w14:textId="77777777" w:rsidR="00280643" w:rsidRDefault="00552758">
      <w:pPr>
        <w:pStyle w:val="TOC1"/>
        <w:rPr>
          <w:rFonts w:asciiTheme="minorHAnsi" w:eastAsiaTheme="minorEastAsia" w:hAnsiTheme="minorHAnsi" w:cstheme="minorBidi"/>
          <w:color w:val="auto"/>
          <w:sz w:val="22"/>
          <w:szCs w:val="22"/>
          <w:lang w:bidi="ar-SA"/>
        </w:rPr>
      </w:pPr>
      <w:hyperlink w:anchor="_Toc349743770" w:history="1">
        <w:r w:rsidR="00280643" w:rsidRPr="00AF1F30">
          <w:rPr>
            <w:rStyle w:val="Hyperlink"/>
          </w:rPr>
          <w:t>contactus</w:t>
        </w:r>
      </w:hyperlink>
    </w:p>
    <w:p w14:paraId="78901012" w14:textId="77777777" w:rsidR="00280643" w:rsidRDefault="00552758">
      <w:pPr>
        <w:pStyle w:val="TOC1"/>
        <w:rPr>
          <w:rFonts w:asciiTheme="minorHAnsi" w:eastAsiaTheme="minorEastAsia" w:hAnsiTheme="minorHAnsi" w:cstheme="minorBidi"/>
          <w:color w:val="auto"/>
          <w:sz w:val="22"/>
          <w:szCs w:val="22"/>
          <w:lang w:bidi="ar-SA"/>
        </w:rPr>
      </w:pPr>
      <w:hyperlink w:anchor="_Toc349743771" w:history="1">
        <w:r w:rsidR="00280643" w:rsidRPr="00AF1F30">
          <w:rPr>
            <w:rStyle w:val="Hyperlink"/>
          </w:rPr>
          <w:t>finalize</w:t>
        </w:r>
      </w:hyperlink>
    </w:p>
    <w:p w14:paraId="78901013" w14:textId="77777777" w:rsidR="00280643" w:rsidRDefault="00552758">
      <w:pPr>
        <w:pStyle w:val="TOC1"/>
        <w:rPr>
          <w:rFonts w:asciiTheme="minorHAnsi" w:eastAsiaTheme="minorEastAsia" w:hAnsiTheme="minorHAnsi" w:cstheme="minorBidi"/>
          <w:color w:val="auto"/>
          <w:sz w:val="22"/>
          <w:szCs w:val="22"/>
          <w:lang w:bidi="ar-SA"/>
        </w:rPr>
      </w:pPr>
      <w:hyperlink w:anchor="_Toc349743772" w:history="1">
        <w:r w:rsidR="00280643" w:rsidRPr="00AF1F30">
          <w:rPr>
            <w:rStyle w:val="Hyperlink"/>
          </w:rPr>
          <w:t>completed</w:t>
        </w:r>
      </w:hyperlink>
    </w:p>
    <w:p w14:paraId="78901014" w14:textId="77777777" w:rsidR="00280643" w:rsidRDefault="00552758">
      <w:pPr>
        <w:pStyle w:val="TOC1"/>
        <w:rPr>
          <w:rFonts w:asciiTheme="minorHAnsi" w:eastAsiaTheme="minorEastAsia" w:hAnsiTheme="minorHAnsi" w:cstheme="minorBidi"/>
          <w:color w:val="auto"/>
          <w:sz w:val="22"/>
          <w:szCs w:val="22"/>
          <w:lang w:bidi="ar-SA"/>
        </w:rPr>
      </w:pPr>
      <w:hyperlink w:anchor="_Toc349743773" w:history="1">
        <w:r w:rsidR="00280643" w:rsidRPr="00AF1F30">
          <w:rPr>
            <w:rStyle w:val="Hyperlink"/>
          </w:rPr>
          <w:t>document_accessibility</w:t>
        </w:r>
      </w:hyperlink>
    </w:p>
    <w:p w14:paraId="78901015" w14:textId="77777777" w:rsidR="00280643" w:rsidRDefault="00552758">
      <w:pPr>
        <w:pStyle w:val="TOC1"/>
        <w:rPr>
          <w:rFonts w:asciiTheme="minorHAnsi" w:eastAsiaTheme="minorEastAsia" w:hAnsiTheme="minorHAnsi" w:cstheme="minorBidi"/>
          <w:color w:val="auto"/>
          <w:sz w:val="22"/>
          <w:szCs w:val="22"/>
          <w:lang w:bidi="ar-SA"/>
        </w:rPr>
      </w:pPr>
      <w:hyperlink w:anchor="_Toc349743774" w:history="1">
        <w:r w:rsidR="00280643" w:rsidRPr="00AF1F30">
          <w:rPr>
            <w:rStyle w:val="Hyperlink"/>
          </w:rPr>
          <w:t>privacy</w:t>
        </w:r>
      </w:hyperlink>
    </w:p>
    <w:p w14:paraId="78901016" w14:textId="77777777" w:rsidR="002C2A0F" w:rsidRDefault="002C2A0F" w:rsidP="00985FA3">
      <w:pPr>
        <w:pStyle w:val="Heading1"/>
        <w:sectPr w:rsidR="002C2A0F" w:rsidSect="0055197A">
          <w:type w:val="continuous"/>
          <w:pgSz w:w="12240" w:h="15840" w:code="1"/>
          <w:pgMar w:top="720" w:right="720" w:bottom="720" w:left="720" w:header="0" w:footer="0" w:gutter="0"/>
          <w:cols w:num="6" w:sep="1" w:space="72"/>
          <w:titlePg/>
          <w:docGrid w:linePitch="360"/>
        </w:sectPr>
      </w:pPr>
      <w:r w:rsidRPr="00607E23">
        <w:rPr>
          <w:color w:val="0070C0"/>
          <w:sz w:val="16"/>
          <w:szCs w:val="16"/>
          <w:u w:val="single"/>
        </w:rPr>
        <w:fldChar w:fldCharType="end"/>
      </w:r>
    </w:p>
    <w:p w14:paraId="78901017" w14:textId="77777777" w:rsidR="004635B7" w:rsidRDefault="004635B7" w:rsidP="00985FA3">
      <w:pPr>
        <w:pStyle w:val="Heading1"/>
        <w:sectPr w:rsidR="004635B7" w:rsidSect="00985FA3">
          <w:headerReference w:type="default" r:id="rId18"/>
          <w:type w:val="continuous"/>
          <w:pgSz w:w="12240" w:h="15840"/>
          <w:pgMar w:top="720" w:right="720" w:bottom="720" w:left="720" w:header="720" w:footer="720" w:gutter="0"/>
          <w:cols w:space="720"/>
          <w:docGrid w:linePitch="360"/>
        </w:sectPr>
      </w:pPr>
    </w:p>
    <w:p w14:paraId="78901018" w14:textId="77777777" w:rsidR="00555162" w:rsidRPr="0029759A" w:rsidRDefault="00555162" w:rsidP="00985FA3">
      <w:pPr>
        <w:pStyle w:val="Heading1"/>
      </w:pPr>
      <w:bookmarkStart w:id="4" w:name="_Toc349743609"/>
      <w:r w:rsidRPr="0029759A">
        <w:lastRenderedPageBreak/>
        <w:t>login</w:t>
      </w:r>
      <w:bookmarkEnd w:id="0"/>
      <w:bookmarkEnd w:id="1"/>
      <w:bookmarkEnd w:id="4"/>
    </w:p>
    <w:p w14:paraId="78901019" w14:textId="77777777" w:rsidR="00F52FFA" w:rsidRDefault="00EC3193" w:rsidP="00553AB8">
      <w:pPr>
        <w:jc w:val="center"/>
      </w:pPr>
      <w:r>
        <w:rPr>
          <w:noProof/>
          <w:lang w:bidi="ar-SA"/>
        </w:rPr>
        <w:drawing>
          <wp:inline distT="0" distB="0" distL="0" distR="0" wp14:anchorId="78901326" wp14:editId="78901327">
            <wp:extent cx="7343775" cy="5562600"/>
            <wp:effectExtent l="0" t="0" r="9525" b="0"/>
            <wp:docPr id="187" name="Picture 187" descr="J:\acsops1\CMCB\TQA\2015\Training\IDC Screen Capture Guide\2015 log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acsops1\CMCB\TQA\2015\Training\IDC Screen Capture Guide\2015 login.b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43775" cy="5562600"/>
                    </a:xfrm>
                    <a:prstGeom prst="rect">
                      <a:avLst/>
                    </a:prstGeom>
                    <a:noFill/>
                    <a:ln>
                      <a:noFill/>
                    </a:ln>
                  </pic:spPr>
                </pic:pic>
              </a:graphicData>
            </a:graphic>
          </wp:inline>
        </w:drawing>
      </w:r>
      <w:r w:rsidR="00555162" w:rsidRPr="0029759A">
        <w:br w:type="page"/>
      </w:r>
    </w:p>
    <w:p w14:paraId="7890101A" w14:textId="77777777" w:rsidR="00D57326" w:rsidRDefault="0029759A" w:rsidP="00985FA3">
      <w:pPr>
        <w:pStyle w:val="Heading1"/>
      </w:pPr>
      <w:bookmarkStart w:id="5" w:name="_Toc287883827"/>
      <w:bookmarkStart w:id="6" w:name="_Toc287885140"/>
      <w:bookmarkStart w:id="7" w:name="_Toc349743610"/>
      <w:r w:rsidRPr="0029759A">
        <w:lastRenderedPageBreak/>
        <w:t>return login</w:t>
      </w:r>
      <w:bookmarkEnd w:id="5"/>
      <w:bookmarkEnd w:id="6"/>
      <w:bookmarkEnd w:id="7"/>
    </w:p>
    <w:p w14:paraId="7890101B" w14:textId="77777777" w:rsidR="00C82E9E" w:rsidRDefault="008C7A06" w:rsidP="00967FC8">
      <w:pPr>
        <w:jc w:val="center"/>
      </w:pPr>
      <w:r>
        <w:rPr>
          <w:noProof/>
          <w:lang w:bidi="ar-SA"/>
        </w:rPr>
        <mc:AlternateContent>
          <mc:Choice Requires="wps">
            <w:drawing>
              <wp:anchor distT="0" distB="0" distL="114300" distR="114300" simplePos="0" relativeHeight="251662336" behindDoc="0" locked="0" layoutInCell="1" allowOverlap="1" wp14:anchorId="78901328" wp14:editId="78901329">
                <wp:simplePos x="0" y="0"/>
                <wp:positionH relativeFrom="column">
                  <wp:posOffset>-200025</wp:posOffset>
                </wp:positionH>
                <wp:positionV relativeFrom="paragraph">
                  <wp:posOffset>189865</wp:posOffset>
                </wp:positionV>
                <wp:extent cx="1562100" cy="1847850"/>
                <wp:effectExtent l="0" t="0" r="19050" b="190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847850"/>
                        </a:xfrm>
                        <a:prstGeom prst="rect">
                          <a:avLst/>
                        </a:prstGeom>
                        <a:solidFill>
                          <a:srgbClr val="FFFFFF"/>
                        </a:solidFill>
                        <a:ln w="9525">
                          <a:solidFill>
                            <a:srgbClr val="000000"/>
                          </a:solidFill>
                          <a:miter lim="800000"/>
                          <a:headEnd/>
                          <a:tailEnd/>
                        </a:ln>
                      </wps:spPr>
                      <wps:txbx>
                        <w:txbxContent>
                          <w:p w14:paraId="7890159A" w14:textId="77777777" w:rsidR="004C5C46" w:rsidRDefault="004C5C46">
                            <w:r>
                              <w:t>The URL address name respondents see is still “login” as the previous screen name.   This screen asks for a PIN when users left the survey previously and are coming back to access their account.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75pt;margin-top:14.95pt;width:123pt;height:1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">
                <v:textbox>
                  <w:txbxContent>
                    <w:p w14:paraId="7890159A" w14:textId="77777777" w:rsidR="004C5C46" w:rsidRDefault="004C5C46">
                      <w:r>
                        <w:t>The URL address name respondents see is still “login” as the previous screen name.   This screen asks for a PIN when users left the survey previously and are coming back to access their account.</w:t>
                      </w:r>
                    </w:p>
                  </w:txbxContent>
                </v:textbox>
              </v:shape>
            </w:pict>
          </mc:Fallback>
        </mc:AlternateContent>
      </w:r>
      <w:r w:rsidR="00091C56">
        <w:rPr>
          <w:noProof/>
          <w:lang w:bidi="ar-SA"/>
        </w:rPr>
        <w:drawing>
          <wp:inline distT="0" distB="0" distL="0" distR="0" wp14:anchorId="7890132A" wp14:editId="7890132B">
            <wp:extent cx="6200775" cy="5581650"/>
            <wp:effectExtent l="0" t="0" r="9525" b="0"/>
            <wp:docPr id="221" name="Picture 221" descr="J:\acsops1\CMCB\TQA\2015\Training\IDC Screen Capture Guide\returning us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acsops1\CMCB\TQA\2015\Training\IDC Screen Capture Guide\returning user.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00775" cy="5581650"/>
                    </a:xfrm>
                    <a:prstGeom prst="rect">
                      <a:avLst/>
                    </a:prstGeom>
                    <a:noFill/>
                    <a:ln>
                      <a:noFill/>
                    </a:ln>
                  </pic:spPr>
                </pic:pic>
              </a:graphicData>
            </a:graphic>
          </wp:inline>
        </w:drawing>
      </w:r>
    </w:p>
    <w:p w14:paraId="7890101C" w14:textId="77777777" w:rsidR="00967FC8" w:rsidRDefault="00967FC8" w:rsidP="00CE6B59">
      <w:pPr>
        <w:sectPr w:rsidR="00967FC8" w:rsidSect="00967FC8">
          <w:headerReference w:type="default" r:id="rId21"/>
          <w:pgSz w:w="15840" w:h="12240" w:orient="landscape"/>
          <w:pgMar w:top="720" w:right="720" w:bottom="720" w:left="720" w:header="720" w:footer="720" w:gutter="0"/>
          <w:cols w:space="720"/>
          <w:docGrid w:linePitch="360"/>
        </w:sectPr>
      </w:pPr>
    </w:p>
    <w:p w14:paraId="7890101D" w14:textId="77777777" w:rsidR="001D49CA" w:rsidRDefault="0041425F" w:rsidP="00967FC8">
      <w:pPr>
        <w:pStyle w:val="Heading1"/>
      </w:pPr>
      <w:bookmarkStart w:id="8" w:name="_Toc349743611"/>
      <w:r>
        <w:lastRenderedPageBreak/>
        <w:t>a</w:t>
      </w:r>
      <w:r w:rsidR="00967FC8">
        <w:t>ddress</w:t>
      </w:r>
      <w:bookmarkEnd w:id="8"/>
    </w:p>
    <w:p w14:paraId="7890101E" w14:textId="77777777" w:rsidR="0041425F" w:rsidRPr="0041425F" w:rsidRDefault="0083210B" w:rsidP="0041425F">
      <w:pPr>
        <w:jc w:val="center"/>
      </w:pPr>
      <w:r>
        <w:rPr>
          <w:noProof/>
          <w:lang w:bidi="ar-SA"/>
        </w:rPr>
        <w:drawing>
          <wp:inline distT="0" distB="0" distL="0" distR="0" wp14:anchorId="7890132C" wp14:editId="7890132D">
            <wp:extent cx="8469713" cy="4905375"/>
            <wp:effectExtent l="0" t="0" r="762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480698" cy="4911737"/>
                    </a:xfrm>
                    <a:prstGeom prst="rect">
                      <a:avLst/>
                    </a:prstGeom>
                  </pic:spPr>
                </pic:pic>
              </a:graphicData>
            </a:graphic>
          </wp:inline>
        </w:drawing>
      </w:r>
    </w:p>
    <w:p w14:paraId="7890101F" w14:textId="77777777" w:rsidR="00762AC8" w:rsidRDefault="00762AC8" w:rsidP="00967FC8">
      <w:pPr>
        <w:jc w:val="center"/>
      </w:pPr>
    </w:p>
    <w:p w14:paraId="78901020" w14:textId="77777777" w:rsidR="00D27B2B" w:rsidRDefault="00762AC8" w:rsidP="00985FA3">
      <w:pPr>
        <w:pStyle w:val="Heading1"/>
      </w:pPr>
      <w:r>
        <w:br w:type="page"/>
      </w:r>
      <w:bookmarkStart w:id="9" w:name="_Toc287883829"/>
      <w:bookmarkStart w:id="10" w:name="_Toc287885142"/>
      <w:bookmarkStart w:id="11" w:name="_Toc349743612"/>
      <w:r>
        <w:lastRenderedPageBreak/>
        <w:t>later2</w:t>
      </w:r>
      <w:r w:rsidR="00E3462D">
        <w:t xml:space="preserve"> (wrong address)</w:t>
      </w:r>
      <w:bookmarkEnd w:id="9"/>
      <w:bookmarkEnd w:id="10"/>
      <w:bookmarkEnd w:id="11"/>
    </w:p>
    <w:p w14:paraId="78901021" w14:textId="77777777" w:rsidR="001D49CA" w:rsidRPr="001D49CA" w:rsidRDefault="001D49CA" w:rsidP="001D49CA"/>
    <w:p w14:paraId="78901022" w14:textId="77777777" w:rsidR="007139EB" w:rsidRDefault="00A35B6F" w:rsidP="00DD2BA0">
      <w:pPr>
        <w:jc w:val="center"/>
      </w:pPr>
      <w:r>
        <w:rPr>
          <w:noProof/>
          <w:lang w:bidi="ar-SA"/>
        </w:rPr>
        <w:drawing>
          <wp:inline distT="0" distB="0" distL="0" distR="0" wp14:anchorId="7890132E" wp14:editId="7890132F">
            <wp:extent cx="8616853" cy="58007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8618221" cy="5801646"/>
                    </a:xfrm>
                    <a:prstGeom prst="rect">
                      <a:avLst/>
                    </a:prstGeom>
                  </pic:spPr>
                </pic:pic>
              </a:graphicData>
            </a:graphic>
          </wp:inline>
        </w:drawing>
      </w:r>
      <w:r w:rsidR="007139EB">
        <w:br w:type="page"/>
      </w:r>
    </w:p>
    <w:p w14:paraId="78901023" w14:textId="77777777" w:rsidR="007139EB" w:rsidRDefault="00762AC8" w:rsidP="00DB1429">
      <w:pPr>
        <w:pStyle w:val="Heading1"/>
      </w:pPr>
      <w:bookmarkStart w:id="12" w:name="_Toc287885143"/>
      <w:bookmarkStart w:id="13" w:name="_Toc349743613"/>
      <w:proofErr w:type="spellStart"/>
      <w:r>
        <w:lastRenderedPageBreak/>
        <w:t>liveu</w:t>
      </w:r>
      <w:bookmarkEnd w:id="12"/>
      <w:bookmarkEnd w:id="13"/>
      <w:proofErr w:type="spellEnd"/>
    </w:p>
    <w:p w14:paraId="78901024" w14:textId="77777777" w:rsidR="00601C5D" w:rsidRDefault="00A35B6F" w:rsidP="00601C5D">
      <w:pPr>
        <w:jc w:val="center"/>
      </w:pPr>
      <w:r>
        <w:rPr>
          <w:noProof/>
          <w:lang w:bidi="ar-SA"/>
        </w:rPr>
        <w:drawing>
          <wp:inline distT="0" distB="0" distL="0" distR="0" wp14:anchorId="78901330" wp14:editId="78901331">
            <wp:extent cx="9239250" cy="5537627"/>
            <wp:effectExtent l="0" t="0" r="0" b="63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9252151" cy="5545359"/>
                    </a:xfrm>
                    <a:prstGeom prst="rect">
                      <a:avLst/>
                    </a:prstGeom>
                  </pic:spPr>
                </pic:pic>
              </a:graphicData>
            </a:graphic>
          </wp:inline>
        </w:drawing>
      </w:r>
    </w:p>
    <w:p w14:paraId="78901025" w14:textId="77777777" w:rsidR="00375BB0" w:rsidRPr="00375BB0" w:rsidRDefault="00375BB0" w:rsidP="003255D3">
      <w:pPr>
        <w:pStyle w:val="Header1"/>
      </w:pPr>
      <w:r>
        <w:br w:type="page"/>
      </w:r>
      <w:proofErr w:type="spellStart"/>
      <w:r w:rsidRPr="00375BB0">
        <w:lastRenderedPageBreak/>
        <w:t>liveu</w:t>
      </w:r>
      <w:proofErr w:type="spellEnd"/>
      <w:r w:rsidRPr="00375BB0">
        <w:t xml:space="preserve"> help</w:t>
      </w:r>
    </w:p>
    <w:p w14:paraId="78901026" w14:textId="77777777" w:rsidR="00BA2437" w:rsidRDefault="00746557">
      <w:r>
        <w:rPr>
          <w:noProof/>
          <w:lang w:bidi="ar-SA"/>
        </w:rPr>
        <w:drawing>
          <wp:inline distT="0" distB="0" distL="0" distR="0" wp14:anchorId="78901332" wp14:editId="78901333">
            <wp:extent cx="3810000" cy="35909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000" cy="3590925"/>
                    </a:xfrm>
                    <a:prstGeom prst="rect">
                      <a:avLst/>
                    </a:prstGeom>
                    <a:noFill/>
                    <a:ln>
                      <a:noFill/>
                    </a:ln>
                  </pic:spPr>
                </pic:pic>
              </a:graphicData>
            </a:graphic>
          </wp:inline>
        </w:drawing>
      </w:r>
      <w:r w:rsidR="00BA2437">
        <w:br w:type="page"/>
      </w:r>
    </w:p>
    <w:p w14:paraId="78901027" w14:textId="77777777" w:rsidR="00762AC8" w:rsidRDefault="001C73F2" w:rsidP="00DB1429">
      <w:pPr>
        <w:pStyle w:val="Heading1"/>
      </w:pPr>
      <w:bookmarkStart w:id="14" w:name="_Toc287885144"/>
      <w:bookmarkStart w:id="15" w:name="_Toc349743614"/>
      <w:r>
        <w:lastRenderedPageBreak/>
        <w:t>live</w:t>
      </w:r>
      <w:bookmarkEnd w:id="14"/>
      <w:bookmarkEnd w:id="15"/>
    </w:p>
    <w:p w14:paraId="78901028" w14:textId="77777777" w:rsidR="009208A4" w:rsidRDefault="00A35B6F" w:rsidP="005A5389">
      <w:pPr>
        <w:pStyle w:val="Header1"/>
        <w:jc w:val="center"/>
      </w:pPr>
      <w:r>
        <w:rPr>
          <w:noProof/>
          <w:lang w:bidi="ar-SA"/>
        </w:rPr>
        <w:drawing>
          <wp:inline distT="0" distB="0" distL="0" distR="0" wp14:anchorId="78901334" wp14:editId="78901335">
            <wp:extent cx="8370425" cy="488632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8378905" cy="4891276"/>
                    </a:xfrm>
                    <a:prstGeom prst="rect">
                      <a:avLst/>
                    </a:prstGeom>
                  </pic:spPr>
                </pic:pic>
              </a:graphicData>
            </a:graphic>
          </wp:inline>
        </w:drawing>
      </w:r>
      <w:r w:rsidR="009208A4">
        <w:br w:type="page"/>
      </w:r>
      <w:r w:rsidR="009208A4">
        <w:lastRenderedPageBreak/>
        <w:t>live</w:t>
      </w:r>
      <w:r w:rsidR="009208A4" w:rsidRPr="00375BB0">
        <w:t xml:space="preserve"> help</w:t>
      </w:r>
    </w:p>
    <w:p w14:paraId="78901029" w14:textId="77777777" w:rsidR="001C73F2" w:rsidRDefault="00746557" w:rsidP="00BB1F0D">
      <w:pPr>
        <w:pStyle w:val="Header1"/>
      </w:pPr>
      <w:r>
        <w:rPr>
          <w:bCs/>
          <w:noProof/>
          <w:lang w:bidi="ar-SA"/>
        </w:rPr>
        <w:drawing>
          <wp:inline distT="0" distB="0" distL="0" distR="0" wp14:anchorId="78901336" wp14:editId="78901337">
            <wp:extent cx="3810000" cy="4276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0000" cy="4276725"/>
                    </a:xfrm>
                    <a:prstGeom prst="rect">
                      <a:avLst/>
                    </a:prstGeom>
                    <a:noFill/>
                    <a:ln>
                      <a:noFill/>
                    </a:ln>
                  </pic:spPr>
                </pic:pic>
              </a:graphicData>
            </a:graphic>
          </wp:inline>
        </w:drawing>
      </w:r>
      <w:r w:rsidR="009208A4">
        <w:t xml:space="preserve"> </w:t>
      </w:r>
      <w:r w:rsidR="001C73F2">
        <w:br w:type="page"/>
      </w:r>
    </w:p>
    <w:p w14:paraId="7890102A" w14:textId="77777777" w:rsidR="001C73F2" w:rsidRDefault="001C73F2" w:rsidP="00DB1429">
      <w:pPr>
        <w:pStyle w:val="Heading1"/>
      </w:pPr>
      <w:bookmarkStart w:id="16" w:name="_Toc287885145"/>
      <w:bookmarkStart w:id="17" w:name="_Toc349743615"/>
      <w:r>
        <w:lastRenderedPageBreak/>
        <w:t>business</w:t>
      </w:r>
      <w:bookmarkEnd w:id="16"/>
      <w:bookmarkEnd w:id="17"/>
    </w:p>
    <w:p w14:paraId="7890102B" w14:textId="77777777" w:rsidR="001C73F2" w:rsidRDefault="00A35B6F" w:rsidP="00011AA1">
      <w:pPr>
        <w:jc w:val="center"/>
      </w:pPr>
      <w:r>
        <w:rPr>
          <w:noProof/>
          <w:lang w:bidi="ar-SA"/>
        </w:rPr>
        <w:drawing>
          <wp:inline distT="0" distB="0" distL="0" distR="0" wp14:anchorId="78901338" wp14:editId="78901339">
            <wp:extent cx="7801589" cy="4543425"/>
            <wp:effectExtent l="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7810186" cy="4548432"/>
                    </a:xfrm>
                    <a:prstGeom prst="rect">
                      <a:avLst/>
                    </a:prstGeom>
                  </pic:spPr>
                </pic:pic>
              </a:graphicData>
            </a:graphic>
          </wp:inline>
        </w:drawing>
      </w:r>
    </w:p>
    <w:p w14:paraId="7890102C" w14:textId="77777777" w:rsidR="00D57326" w:rsidRDefault="001C73F2" w:rsidP="00167F30">
      <w:pPr>
        <w:rPr>
          <w:rStyle w:val="Heading1Char"/>
        </w:rPr>
      </w:pPr>
      <w:r>
        <w:br w:type="page"/>
      </w:r>
      <w:bookmarkStart w:id="18" w:name="_Toc349743616"/>
      <w:proofErr w:type="spellStart"/>
      <w:r w:rsidR="009B5864">
        <w:rPr>
          <w:rStyle w:val="Heading1Char"/>
        </w:rPr>
        <w:lastRenderedPageBreak/>
        <w:t>t</w:t>
      </w:r>
      <w:r w:rsidR="00D57326" w:rsidRPr="008C1B5C">
        <w:rPr>
          <w:rStyle w:val="Heading1Char"/>
        </w:rPr>
        <w:t>hankyoubusiness</w:t>
      </w:r>
      <w:bookmarkEnd w:id="18"/>
      <w:proofErr w:type="spellEnd"/>
    </w:p>
    <w:p w14:paraId="7890102D" w14:textId="77777777" w:rsidR="00D854CA" w:rsidRDefault="00D854CA" w:rsidP="00D854CA">
      <w:pPr>
        <w:jc w:val="center"/>
      </w:pPr>
    </w:p>
    <w:p w14:paraId="7890102E" w14:textId="77777777" w:rsidR="00AE03D5" w:rsidRDefault="00AE03D5" w:rsidP="00D854CA">
      <w:pPr>
        <w:jc w:val="center"/>
      </w:pPr>
      <w:r>
        <w:rPr>
          <w:noProof/>
          <w:lang w:bidi="ar-SA"/>
        </w:rPr>
        <w:drawing>
          <wp:inline distT="0" distB="0" distL="0" distR="0" wp14:anchorId="7890133A" wp14:editId="7890133B">
            <wp:extent cx="8617149" cy="5471126"/>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625748" cy="5476585"/>
                    </a:xfrm>
                    <a:prstGeom prst="rect">
                      <a:avLst/>
                    </a:prstGeom>
                  </pic:spPr>
                </pic:pic>
              </a:graphicData>
            </a:graphic>
          </wp:inline>
        </w:drawing>
      </w:r>
    </w:p>
    <w:p w14:paraId="7890102F" w14:textId="77777777" w:rsidR="00AE03D5" w:rsidRDefault="00AE03D5" w:rsidP="00D854CA">
      <w:pPr>
        <w:jc w:val="center"/>
      </w:pPr>
    </w:p>
    <w:p w14:paraId="78901030" w14:textId="77777777" w:rsidR="00AE03D5" w:rsidRDefault="00AE03D5" w:rsidP="00D854CA">
      <w:pPr>
        <w:jc w:val="center"/>
      </w:pPr>
    </w:p>
    <w:p w14:paraId="78901031" w14:textId="77777777" w:rsidR="00AE03D5" w:rsidRDefault="00AE03D5" w:rsidP="00AE03D5">
      <w:proofErr w:type="spellStart"/>
      <w:r>
        <w:rPr>
          <w:rStyle w:val="Heading1Char"/>
        </w:rPr>
        <w:lastRenderedPageBreak/>
        <w:t>t</w:t>
      </w:r>
      <w:r w:rsidRPr="008C1B5C">
        <w:rPr>
          <w:rStyle w:val="Heading1Char"/>
        </w:rPr>
        <w:t>hankyoubusiness</w:t>
      </w:r>
      <w:proofErr w:type="spellEnd"/>
      <w:r>
        <w:t xml:space="preserve">  </w:t>
      </w:r>
      <w:r w:rsidRPr="00AE03D5">
        <w:rPr>
          <w:rFonts w:asciiTheme="majorHAnsi" w:hAnsiTheme="majorHAnsi"/>
          <w:b/>
          <w:sz w:val="28"/>
          <w:szCs w:val="28"/>
        </w:rPr>
        <w:t>help</w:t>
      </w:r>
    </w:p>
    <w:p w14:paraId="78901032" w14:textId="77777777" w:rsidR="00AE03D5" w:rsidRDefault="00AE03D5" w:rsidP="00AE03D5">
      <w:r>
        <w:rPr>
          <w:noProof/>
          <w:lang w:bidi="ar-SA"/>
        </w:rPr>
        <w:drawing>
          <wp:inline distT="0" distB="0" distL="0" distR="0" wp14:anchorId="7890133C" wp14:editId="7890133D">
            <wp:extent cx="4866667" cy="1419048"/>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866667" cy="1419048"/>
                    </a:xfrm>
                    <a:prstGeom prst="rect">
                      <a:avLst/>
                    </a:prstGeom>
                  </pic:spPr>
                </pic:pic>
              </a:graphicData>
            </a:graphic>
          </wp:inline>
        </w:drawing>
      </w:r>
    </w:p>
    <w:p w14:paraId="78901033" w14:textId="77777777" w:rsidR="001B77D1" w:rsidRDefault="001B77D1" w:rsidP="00AE03D5">
      <w:r>
        <w:br w:type="page"/>
      </w:r>
    </w:p>
    <w:p w14:paraId="78901034" w14:textId="77777777" w:rsidR="00D57326" w:rsidRDefault="00D57326" w:rsidP="00DB1429">
      <w:pPr>
        <w:pStyle w:val="Heading1"/>
      </w:pPr>
      <w:bookmarkStart w:id="19" w:name="_Toc287885146"/>
      <w:bookmarkStart w:id="20" w:name="_Toc349743617"/>
      <w:r>
        <w:lastRenderedPageBreak/>
        <w:t>pin</w:t>
      </w:r>
      <w:bookmarkEnd w:id="19"/>
      <w:bookmarkEnd w:id="20"/>
    </w:p>
    <w:p w14:paraId="78901035" w14:textId="77777777" w:rsidR="00377C83" w:rsidRDefault="00377C83">
      <w:pPr>
        <w:rPr>
          <w:noProof/>
          <w:lang w:bidi="ar-SA"/>
        </w:rPr>
      </w:pPr>
    </w:p>
    <w:p w14:paraId="78901036" w14:textId="77777777" w:rsidR="00931E0F" w:rsidRDefault="00931E0F" w:rsidP="003F03A8">
      <w:pPr>
        <w:jc w:val="center"/>
      </w:pPr>
      <w:r>
        <w:rPr>
          <w:noProof/>
          <w:lang w:bidi="ar-SA"/>
        </w:rPr>
        <w:drawing>
          <wp:inline distT="0" distB="0" distL="0" distR="0" wp14:anchorId="7890133E" wp14:editId="7890133F">
            <wp:extent cx="7963967" cy="46482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7973068" cy="4653512"/>
                    </a:xfrm>
                    <a:prstGeom prst="rect">
                      <a:avLst/>
                    </a:prstGeom>
                  </pic:spPr>
                </pic:pic>
              </a:graphicData>
            </a:graphic>
          </wp:inline>
        </w:drawing>
      </w:r>
    </w:p>
    <w:p w14:paraId="78901037" w14:textId="77777777" w:rsidR="00D57326" w:rsidRDefault="00377C83" w:rsidP="00DD2BA0">
      <w:pPr>
        <w:pStyle w:val="Heading1"/>
      </w:pPr>
      <w:r>
        <w:br w:type="page"/>
      </w:r>
      <w:bookmarkStart w:id="21" w:name="_Toc287885147"/>
      <w:bookmarkStart w:id="22" w:name="_Toc349743618"/>
      <w:proofErr w:type="spellStart"/>
      <w:r>
        <w:lastRenderedPageBreak/>
        <w:t>resp_name</w:t>
      </w:r>
      <w:bookmarkEnd w:id="21"/>
      <w:bookmarkEnd w:id="22"/>
      <w:proofErr w:type="spellEnd"/>
    </w:p>
    <w:p w14:paraId="78901038" w14:textId="77777777" w:rsidR="00377C83" w:rsidRDefault="00377C83">
      <w:pPr>
        <w:rPr>
          <w:noProof/>
          <w:lang w:bidi="ar-SA"/>
        </w:rPr>
      </w:pPr>
    </w:p>
    <w:p w14:paraId="78901039" w14:textId="77777777" w:rsidR="003F03A8" w:rsidRDefault="003F03A8" w:rsidP="003F03A8">
      <w:pPr>
        <w:jc w:val="center"/>
      </w:pPr>
      <w:r>
        <w:rPr>
          <w:noProof/>
          <w:lang w:bidi="ar-SA"/>
        </w:rPr>
        <w:drawing>
          <wp:inline distT="0" distB="0" distL="0" distR="0" wp14:anchorId="78901340" wp14:editId="78901341">
            <wp:extent cx="8334375" cy="4855484"/>
            <wp:effectExtent l="0" t="0" r="0" b="254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8341874" cy="4859853"/>
                    </a:xfrm>
                    <a:prstGeom prst="rect">
                      <a:avLst/>
                    </a:prstGeom>
                  </pic:spPr>
                </pic:pic>
              </a:graphicData>
            </a:graphic>
          </wp:inline>
        </w:drawing>
      </w:r>
    </w:p>
    <w:p w14:paraId="7890103A" w14:textId="77777777" w:rsidR="005C78C6" w:rsidRDefault="005C78C6" w:rsidP="003F03A8">
      <w:pPr>
        <w:jc w:val="center"/>
      </w:pPr>
    </w:p>
    <w:p w14:paraId="7890103B" w14:textId="77777777" w:rsidR="005C78C6" w:rsidRDefault="005C78C6" w:rsidP="003F03A8">
      <w:pPr>
        <w:jc w:val="center"/>
      </w:pPr>
    </w:p>
    <w:p w14:paraId="7890103C" w14:textId="77777777" w:rsidR="005C78C6" w:rsidRDefault="005C78C6" w:rsidP="003F03A8">
      <w:pPr>
        <w:jc w:val="center"/>
      </w:pPr>
    </w:p>
    <w:p w14:paraId="7890103D" w14:textId="77777777" w:rsidR="005C78C6" w:rsidRDefault="005C78C6" w:rsidP="003F03A8">
      <w:pPr>
        <w:jc w:val="center"/>
      </w:pPr>
    </w:p>
    <w:p w14:paraId="7890103E" w14:textId="77777777" w:rsidR="005C78C6" w:rsidRDefault="005C78C6" w:rsidP="003F03A8">
      <w:pPr>
        <w:jc w:val="center"/>
      </w:pPr>
    </w:p>
    <w:p w14:paraId="7890103F" w14:textId="77777777" w:rsidR="00377C83" w:rsidRDefault="005C78C6">
      <w:pPr>
        <w:rPr>
          <w:b/>
          <w:sz w:val="28"/>
          <w:szCs w:val="28"/>
        </w:rPr>
      </w:pPr>
      <w:proofErr w:type="spellStart"/>
      <w:r w:rsidRPr="005C78C6">
        <w:rPr>
          <w:b/>
          <w:sz w:val="28"/>
          <w:szCs w:val="28"/>
        </w:rPr>
        <w:t>resp_name</w:t>
      </w:r>
      <w:proofErr w:type="spellEnd"/>
      <w:r w:rsidRPr="005C78C6">
        <w:rPr>
          <w:b/>
          <w:sz w:val="28"/>
          <w:szCs w:val="28"/>
        </w:rPr>
        <w:t xml:space="preserve"> help</w:t>
      </w:r>
    </w:p>
    <w:p w14:paraId="78901040" w14:textId="77777777" w:rsidR="005C78C6" w:rsidRDefault="005C78C6">
      <w:pPr>
        <w:rPr>
          <w:b/>
          <w:sz w:val="28"/>
          <w:szCs w:val="28"/>
        </w:rPr>
      </w:pPr>
      <w:r>
        <w:rPr>
          <w:noProof/>
          <w:lang w:bidi="ar-SA"/>
        </w:rPr>
        <w:drawing>
          <wp:inline distT="0" distB="0" distL="0" distR="0" wp14:anchorId="78901342" wp14:editId="78901343">
            <wp:extent cx="3800000" cy="4152381"/>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800000" cy="4152381"/>
                    </a:xfrm>
                    <a:prstGeom prst="rect">
                      <a:avLst/>
                    </a:prstGeom>
                  </pic:spPr>
                </pic:pic>
              </a:graphicData>
            </a:graphic>
          </wp:inline>
        </w:drawing>
      </w:r>
    </w:p>
    <w:p w14:paraId="78901041" w14:textId="77777777" w:rsidR="005C78C6" w:rsidRDefault="005C78C6">
      <w:pPr>
        <w:rPr>
          <w:b/>
          <w:sz w:val="28"/>
          <w:szCs w:val="28"/>
        </w:rPr>
      </w:pPr>
    </w:p>
    <w:p w14:paraId="78901042" w14:textId="77777777" w:rsidR="005C78C6" w:rsidRDefault="005C78C6">
      <w:pPr>
        <w:rPr>
          <w:b/>
          <w:sz w:val="28"/>
          <w:szCs w:val="28"/>
        </w:rPr>
      </w:pPr>
    </w:p>
    <w:p w14:paraId="78901043" w14:textId="77777777" w:rsidR="005C78C6" w:rsidRDefault="005C78C6">
      <w:pPr>
        <w:rPr>
          <w:b/>
          <w:sz w:val="28"/>
          <w:szCs w:val="28"/>
        </w:rPr>
      </w:pPr>
    </w:p>
    <w:p w14:paraId="78901044" w14:textId="77777777" w:rsidR="005C78C6" w:rsidRDefault="005C78C6">
      <w:pPr>
        <w:rPr>
          <w:b/>
          <w:sz w:val="28"/>
          <w:szCs w:val="28"/>
        </w:rPr>
      </w:pPr>
    </w:p>
    <w:p w14:paraId="78901045" w14:textId="77777777" w:rsidR="005C78C6" w:rsidRDefault="005C78C6">
      <w:pPr>
        <w:rPr>
          <w:b/>
          <w:sz w:val="28"/>
          <w:szCs w:val="28"/>
        </w:rPr>
      </w:pPr>
    </w:p>
    <w:p w14:paraId="78901046" w14:textId="77777777" w:rsidR="00377C83" w:rsidRDefault="005C78C6" w:rsidP="00DB1429">
      <w:pPr>
        <w:pStyle w:val="Heading1"/>
      </w:pPr>
      <w:bookmarkStart w:id="23" w:name="_Toc287885148"/>
      <w:bookmarkStart w:id="24" w:name="_Toc349743619"/>
      <w:proofErr w:type="spellStart"/>
      <w:r>
        <w:lastRenderedPageBreak/>
        <w:t>r</w:t>
      </w:r>
      <w:r w:rsidR="00377C83">
        <w:t>oster_a</w:t>
      </w:r>
      <w:bookmarkEnd w:id="23"/>
      <w:bookmarkEnd w:id="24"/>
      <w:proofErr w:type="spellEnd"/>
    </w:p>
    <w:p w14:paraId="78901047" w14:textId="77777777" w:rsidR="00377C83" w:rsidRDefault="00377C83">
      <w:pPr>
        <w:rPr>
          <w:noProof/>
          <w:lang w:bidi="ar-SA"/>
        </w:rPr>
      </w:pPr>
    </w:p>
    <w:p w14:paraId="78901048" w14:textId="77777777" w:rsidR="00C35C3E" w:rsidRDefault="00C35C3E" w:rsidP="00C35C3E">
      <w:pPr>
        <w:jc w:val="center"/>
      </w:pPr>
      <w:r>
        <w:rPr>
          <w:noProof/>
          <w:lang w:bidi="ar-SA"/>
        </w:rPr>
        <w:drawing>
          <wp:inline distT="0" distB="0" distL="0" distR="0" wp14:anchorId="78901344" wp14:editId="78901345">
            <wp:extent cx="8127119" cy="4752975"/>
            <wp:effectExtent l="0" t="0" r="762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8127119" cy="4752975"/>
                    </a:xfrm>
                    <a:prstGeom prst="rect">
                      <a:avLst/>
                    </a:prstGeom>
                  </pic:spPr>
                </pic:pic>
              </a:graphicData>
            </a:graphic>
          </wp:inline>
        </w:drawing>
      </w:r>
    </w:p>
    <w:p w14:paraId="78901049" w14:textId="77777777" w:rsidR="009208A4" w:rsidRPr="009208A4" w:rsidRDefault="009208A4" w:rsidP="003255D3">
      <w:pPr>
        <w:pStyle w:val="Header1"/>
      </w:pPr>
      <w:r>
        <w:br w:type="page"/>
      </w:r>
      <w:proofErr w:type="spellStart"/>
      <w:r w:rsidRPr="009208A4">
        <w:lastRenderedPageBreak/>
        <w:t>roster_a</w:t>
      </w:r>
      <w:proofErr w:type="spellEnd"/>
      <w:r w:rsidRPr="009208A4">
        <w:t xml:space="preserve"> help</w:t>
      </w:r>
    </w:p>
    <w:p w14:paraId="7890104A" w14:textId="77777777" w:rsidR="00A313AC" w:rsidRDefault="00A313AC"/>
    <w:p w14:paraId="7890104B" w14:textId="77777777" w:rsidR="00377C83" w:rsidRDefault="005C78C6">
      <w:r>
        <w:rPr>
          <w:noProof/>
          <w:lang w:bidi="ar-SA"/>
        </w:rPr>
        <w:drawing>
          <wp:inline distT="0" distB="0" distL="0" distR="0" wp14:anchorId="78901346" wp14:editId="78901347">
            <wp:extent cx="3657143" cy="4361905"/>
            <wp:effectExtent l="0" t="0" r="63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657143" cy="4361905"/>
                    </a:xfrm>
                    <a:prstGeom prst="rect">
                      <a:avLst/>
                    </a:prstGeom>
                  </pic:spPr>
                </pic:pic>
              </a:graphicData>
            </a:graphic>
          </wp:inline>
        </w:drawing>
      </w:r>
      <w:r>
        <w:t xml:space="preserve"> </w:t>
      </w:r>
      <w:r w:rsidR="00377C83">
        <w:br w:type="page"/>
      </w:r>
    </w:p>
    <w:p w14:paraId="7890104C" w14:textId="77777777" w:rsidR="00377C83" w:rsidRDefault="00377C83" w:rsidP="00DB1429">
      <w:pPr>
        <w:pStyle w:val="Heading1"/>
      </w:pPr>
      <w:bookmarkStart w:id="25" w:name="_Toc287885149"/>
      <w:bookmarkStart w:id="26" w:name="_Toc349743620"/>
      <w:proofErr w:type="spellStart"/>
      <w:r>
        <w:lastRenderedPageBreak/>
        <w:t>roster_b</w:t>
      </w:r>
      <w:bookmarkEnd w:id="25"/>
      <w:bookmarkEnd w:id="26"/>
      <w:proofErr w:type="spellEnd"/>
    </w:p>
    <w:p w14:paraId="7890104D" w14:textId="77777777" w:rsidR="006F357E" w:rsidRDefault="006F357E" w:rsidP="006F357E"/>
    <w:p w14:paraId="7890104E" w14:textId="77777777" w:rsidR="006F357E" w:rsidRPr="006F357E" w:rsidRDefault="006F357E" w:rsidP="006F357E">
      <w:pPr>
        <w:jc w:val="center"/>
      </w:pPr>
      <w:r>
        <w:rPr>
          <w:noProof/>
          <w:lang w:bidi="ar-SA"/>
        </w:rPr>
        <w:drawing>
          <wp:inline distT="0" distB="0" distL="0" distR="0" wp14:anchorId="78901348" wp14:editId="78901349">
            <wp:extent cx="8290754" cy="486727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8303475" cy="4874743"/>
                    </a:xfrm>
                    <a:prstGeom prst="rect">
                      <a:avLst/>
                    </a:prstGeom>
                  </pic:spPr>
                </pic:pic>
              </a:graphicData>
            </a:graphic>
          </wp:inline>
        </w:drawing>
      </w:r>
    </w:p>
    <w:p w14:paraId="7890104F" w14:textId="77777777" w:rsidR="009208A4" w:rsidRDefault="009208A4" w:rsidP="00BB1F0D">
      <w:pPr>
        <w:pStyle w:val="Header1"/>
        <w:rPr>
          <w:noProof/>
        </w:rPr>
      </w:pPr>
      <w:r>
        <w:rPr>
          <w:noProof/>
        </w:rPr>
        <w:br w:type="page"/>
      </w:r>
      <w:proofErr w:type="spellStart"/>
      <w:r w:rsidRPr="00BB1F0D">
        <w:lastRenderedPageBreak/>
        <w:t>roster_b</w:t>
      </w:r>
      <w:proofErr w:type="spellEnd"/>
      <w:r w:rsidRPr="00BB1F0D">
        <w:t xml:space="preserve"> help</w:t>
      </w:r>
    </w:p>
    <w:p w14:paraId="78901050" w14:textId="77777777" w:rsidR="00A313AC" w:rsidRDefault="005C78C6" w:rsidP="00BB1F0D">
      <w:pPr>
        <w:pStyle w:val="Header1"/>
        <w:rPr>
          <w:noProof/>
        </w:rPr>
      </w:pPr>
      <w:r>
        <w:rPr>
          <w:noProof/>
          <w:lang w:bidi="ar-SA"/>
        </w:rPr>
        <w:drawing>
          <wp:inline distT="0" distB="0" distL="0" distR="0" wp14:anchorId="7890134A" wp14:editId="7890134B">
            <wp:extent cx="3742857" cy="4228572"/>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742857" cy="4228572"/>
                    </a:xfrm>
                    <a:prstGeom prst="rect">
                      <a:avLst/>
                    </a:prstGeom>
                  </pic:spPr>
                </pic:pic>
              </a:graphicData>
            </a:graphic>
          </wp:inline>
        </w:drawing>
      </w:r>
    </w:p>
    <w:p w14:paraId="78901051" w14:textId="77777777" w:rsidR="00167F30" w:rsidRDefault="00E87E03" w:rsidP="00BB1F0D">
      <w:pPr>
        <w:pStyle w:val="Header1"/>
        <w:rPr>
          <w:rStyle w:val="Heading1Char"/>
          <w:b/>
        </w:rPr>
      </w:pPr>
      <w:r>
        <w:rPr>
          <w:noProof/>
        </w:rPr>
        <w:br w:type="page"/>
      </w:r>
      <w:bookmarkStart w:id="27" w:name="_Toc287885150"/>
      <w:bookmarkStart w:id="28" w:name="_Toc349743621"/>
      <w:r w:rsidRPr="00607E23">
        <w:rPr>
          <w:rStyle w:val="Heading1Char"/>
          <w:b/>
        </w:rPr>
        <w:lastRenderedPageBreak/>
        <w:t>add_1</w:t>
      </w:r>
      <w:bookmarkEnd w:id="27"/>
      <w:bookmarkEnd w:id="28"/>
    </w:p>
    <w:p w14:paraId="78901052" w14:textId="77777777" w:rsidR="006F357E" w:rsidRDefault="006F357E" w:rsidP="00A313AC">
      <w:pPr>
        <w:rPr>
          <w:noProof/>
        </w:rPr>
      </w:pPr>
    </w:p>
    <w:p w14:paraId="78901053" w14:textId="77777777" w:rsidR="00E87E03" w:rsidRDefault="006F357E" w:rsidP="006F357E">
      <w:pPr>
        <w:jc w:val="center"/>
      </w:pPr>
      <w:r>
        <w:rPr>
          <w:noProof/>
          <w:lang w:bidi="ar-SA"/>
        </w:rPr>
        <w:drawing>
          <wp:inline distT="0" distB="0" distL="0" distR="0" wp14:anchorId="7890134C" wp14:editId="7890134D">
            <wp:extent cx="8293737" cy="536257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8303341" cy="5368785"/>
                    </a:xfrm>
                    <a:prstGeom prst="rect">
                      <a:avLst/>
                    </a:prstGeom>
                  </pic:spPr>
                </pic:pic>
              </a:graphicData>
            </a:graphic>
          </wp:inline>
        </w:drawing>
      </w:r>
    </w:p>
    <w:p w14:paraId="78901054" w14:textId="77777777" w:rsidR="001E0037" w:rsidRDefault="001E0037" w:rsidP="00CB1961">
      <w:pPr>
        <w:pStyle w:val="Header1"/>
      </w:pPr>
      <w:bookmarkStart w:id="29" w:name="_Toc287885151"/>
      <w:r>
        <w:br w:type="page"/>
      </w:r>
      <w:r>
        <w:lastRenderedPageBreak/>
        <w:t>add_1 help</w:t>
      </w:r>
    </w:p>
    <w:p w14:paraId="78901055" w14:textId="77777777" w:rsidR="001850D5" w:rsidRDefault="001850D5" w:rsidP="00A313AC"/>
    <w:p w14:paraId="78901056" w14:textId="77777777" w:rsidR="001850D5" w:rsidRDefault="00142505" w:rsidP="009773C5">
      <w:r>
        <w:rPr>
          <w:noProof/>
          <w:lang w:bidi="ar-SA"/>
        </w:rPr>
        <w:drawing>
          <wp:inline distT="0" distB="0" distL="0" distR="0" wp14:anchorId="7890134E" wp14:editId="7890134F">
            <wp:extent cx="3647619" cy="320952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47619" cy="3209524"/>
                    </a:xfrm>
                    <a:prstGeom prst="rect">
                      <a:avLst/>
                    </a:prstGeom>
                  </pic:spPr>
                </pic:pic>
              </a:graphicData>
            </a:graphic>
          </wp:inline>
        </w:drawing>
      </w:r>
    </w:p>
    <w:p w14:paraId="78901057" w14:textId="77777777" w:rsidR="00A016C2" w:rsidRDefault="001E0037" w:rsidP="00FA5365">
      <w:pPr>
        <w:rPr>
          <w:rStyle w:val="Heading1Char"/>
        </w:rPr>
      </w:pPr>
      <w:r>
        <w:br w:type="page"/>
      </w:r>
      <w:bookmarkStart w:id="30" w:name="_Toc349743622"/>
      <w:proofErr w:type="spellStart"/>
      <w:r w:rsidR="00E87E03" w:rsidRPr="00175A26">
        <w:rPr>
          <w:rStyle w:val="Heading1Char"/>
        </w:rPr>
        <w:lastRenderedPageBreak/>
        <w:t>roster_c</w:t>
      </w:r>
      <w:bookmarkEnd w:id="29"/>
      <w:bookmarkEnd w:id="30"/>
      <w:proofErr w:type="spellEnd"/>
    </w:p>
    <w:p w14:paraId="78901058" w14:textId="77777777" w:rsidR="00A313AC" w:rsidRDefault="00A313AC" w:rsidP="00A313AC"/>
    <w:p w14:paraId="78901059" w14:textId="77777777" w:rsidR="00E87E03" w:rsidRDefault="00FA5365" w:rsidP="00A313AC">
      <w:pPr>
        <w:jc w:val="center"/>
      </w:pPr>
      <w:r>
        <w:rPr>
          <w:noProof/>
          <w:lang w:bidi="ar-SA"/>
        </w:rPr>
        <w:drawing>
          <wp:inline distT="0" distB="0" distL="0" distR="0" wp14:anchorId="78901350" wp14:editId="78901351">
            <wp:extent cx="8572500" cy="500062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8577121" cy="5003321"/>
                    </a:xfrm>
                    <a:prstGeom prst="rect">
                      <a:avLst/>
                    </a:prstGeom>
                  </pic:spPr>
                </pic:pic>
              </a:graphicData>
            </a:graphic>
          </wp:inline>
        </w:drawing>
      </w:r>
    </w:p>
    <w:p w14:paraId="7890105A" w14:textId="77777777" w:rsidR="001E0037" w:rsidRDefault="001E0037" w:rsidP="00CB1961">
      <w:pPr>
        <w:pStyle w:val="Header1"/>
      </w:pPr>
      <w:r>
        <w:br w:type="page"/>
      </w:r>
      <w:proofErr w:type="spellStart"/>
      <w:r>
        <w:lastRenderedPageBreak/>
        <w:t>roster_c</w:t>
      </w:r>
      <w:proofErr w:type="spellEnd"/>
      <w:r>
        <w:t xml:space="preserve"> help</w:t>
      </w:r>
    </w:p>
    <w:p w14:paraId="7890105B" w14:textId="77777777" w:rsidR="00A313AC" w:rsidRDefault="00142505" w:rsidP="005F10A5">
      <w:bookmarkStart w:id="31" w:name="_Toc287885152"/>
      <w:r>
        <w:rPr>
          <w:noProof/>
          <w:lang w:bidi="ar-SA"/>
        </w:rPr>
        <w:drawing>
          <wp:inline distT="0" distB="0" distL="0" distR="0" wp14:anchorId="78901352" wp14:editId="78901353">
            <wp:extent cx="3990476" cy="526666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90476" cy="5266667"/>
                    </a:xfrm>
                    <a:prstGeom prst="rect">
                      <a:avLst/>
                    </a:prstGeom>
                  </pic:spPr>
                </pic:pic>
              </a:graphicData>
            </a:graphic>
          </wp:inline>
        </w:drawing>
      </w:r>
    </w:p>
    <w:p w14:paraId="7890105C" w14:textId="77777777" w:rsidR="00167F30" w:rsidRDefault="00BF3290" w:rsidP="005F10A5">
      <w:pPr>
        <w:rPr>
          <w:rStyle w:val="Heading1Char"/>
        </w:rPr>
      </w:pPr>
      <w:r>
        <w:br w:type="page"/>
      </w:r>
      <w:bookmarkStart w:id="32" w:name="_Toc349743623"/>
      <w:r w:rsidR="0016566F" w:rsidRPr="00BF3290">
        <w:rPr>
          <w:rStyle w:val="Heading1Char"/>
        </w:rPr>
        <w:lastRenderedPageBreak/>
        <w:t>add_2</w:t>
      </w:r>
      <w:bookmarkEnd w:id="31"/>
      <w:bookmarkEnd w:id="32"/>
    </w:p>
    <w:p w14:paraId="7890105D" w14:textId="77777777" w:rsidR="00A313AC" w:rsidRDefault="00A313AC" w:rsidP="00A313AC"/>
    <w:p w14:paraId="7890105E" w14:textId="77777777" w:rsidR="001E0037" w:rsidRDefault="005F10A5" w:rsidP="00A313AC">
      <w:pPr>
        <w:jc w:val="center"/>
      </w:pPr>
      <w:r>
        <w:rPr>
          <w:noProof/>
          <w:lang w:bidi="ar-SA"/>
        </w:rPr>
        <w:drawing>
          <wp:inline distT="0" distB="0" distL="0" distR="0" wp14:anchorId="78901354" wp14:editId="78901355">
            <wp:extent cx="8177692" cy="54483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8177972" cy="5448487"/>
                    </a:xfrm>
                    <a:prstGeom prst="rect">
                      <a:avLst/>
                    </a:prstGeom>
                  </pic:spPr>
                </pic:pic>
              </a:graphicData>
            </a:graphic>
          </wp:inline>
        </w:drawing>
      </w:r>
    </w:p>
    <w:p w14:paraId="7890105F" w14:textId="77777777" w:rsidR="0016566F" w:rsidRDefault="001E0037" w:rsidP="00167F30">
      <w:r>
        <w:br w:type="page"/>
      </w:r>
    </w:p>
    <w:p w14:paraId="78901060" w14:textId="77777777" w:rsidR="001E0037" w:rsidRDefault="001E0037" w:rsidP="00CB1961">
      <w:pPr>
        <w:pStyle w:val="Header1"/>
      </w:pPr>
      <w:bookmarkStart w:id="33" w:name="_Toc287885153"/>
      <w:r>
        <w:lastRenderedPageBreak/>
        <w:t>add_2 help</w:t>
      </w:r>
    </w:p>
    <w:p w14:paraId="78901061" w14:textId="77777777" w:rsidR="00A313AC" w:rsidRDefault="00142505" w:rsidP="00C771BD">
      <w:r>
        <w:rPr>
          <w:noProof/>
          <w:lang w:bidi="ar-SA"/>
        </w:rPr>
        <w:drawing>
          <wp:inline distT="0" distB="0" distL="0" distR="0" wp14:anchorId="78901356" wp14:editId="78901357">
            <wp:extent cx="4400000" cy="6019048"/>
            <wp:effectExtent l="0" t="0" r="63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400000" cy="6019048"/>
                    </a:xfrm>
                    <a:prstGeom prst="rect">
                      <a:avLst/>
                    </a:prstGeom>
                  </pic:spPr>
                </pic:pic>
              </a:graphicData>
            </a:graphic>
          </wp:inline>
        </w:drawing>
      </w:r>
    </w:p>
    <w:p w14:paraId="78901062" w14:textId="77777777" w:rsidR="00E87E03" w:rsidRDefault="001E0037" w:rsidP="00C771BD">
      <w:pPr>
        <w:rPr>
          <w:rStyle w:val="Heading1Char"/>
        </w:rPr>
      </w:pPr>
      <w:r>
        <w:br w:type="page"/>
      </w:r>
      <w:bookmarkStart w:id="34" w:name="_Toc349743624"/>
      <w:proofErr w:type="spellStart"/>
      <w:r w:rsidR="00A34C58" w:rsidRPr="00175A26">
        <w:rPr>
          <w:rStyle w:val="Heading1Char"/>
        </w:rPr>
        <w:lastRenderedPageBreak/>
        <w:t>away_now</w:t>
      </w:r>
      <w:bookmarkEnd w:id="33"/>
      <w:bookmarkEnd w:id="34"/>
      <w:proofErr w:type="spellEnd"/>
    </w:p>
    <w:p w14:paraId="78901063" w14:textId="77777777" w:rsidR="00C54B0A" w:rsidRPr="00175A26" w:rsidRDefault="00C54B0A" w:rsidP="00C771BD"/>
    <w:p w14:paraId="78901064" w14:textId="77777777" w:rsidR="00164499" w:rsidRDefault="00B60231" w:rsidP="00164499">
      <w:pPr>
        <w:jc w:val="center"/>
      </w:pPr>
      <w:r>
        <w:rPr>
          <w:noProof/>
          <w:lang w:bidi="ar-SA"/>
        </w:rPr>
        <w:drawing>
          <wp:inline distT="0" distB="0" distL="0" distR="0" wp14:anchorId="78901358" wp14:editId="78901359">
            <wp:extent cx="7990524" cy="46577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7995232" cy="4660470"/>
                    </a:xfrm>
                    <a:prstGeom prst="rect">
                      <a:avLst/>
                    </a:prstGeom>
                  </pic:spPr>
                </pic:pic>
              </a:graphicData>
            </a:graphic>
          </wp:inline>
        </w:drawing>
      </w:r>
    </w:p>
    <w:p w14:paraId="78901065" w14:textId="77777777" w:rsidR="00A313AC" w:rsidRDefault="00A313AC" w:rsidP="00A313AC"/>
    <w:p w14:paraId="78901066" w14:textId="77777777" w:rsidR="00A313AC" w:rsidRDefault="00A313AC" w:rsidP="00A313AC">
      <w:pPr>
        <w:sectPr w:rsidR="00A313AC" w:rsidSect="00DD2BA0">
          <w:pgSz w:w="15840" w:h="12240" w:orient="landscape" w:code="1"/>
          <w:pgMar w:top="288" w:right="720" w:bottom="245" w:left="720" w:header="0" w:footer="144" w:gutter="0"/>
          <w:cols w:space="720"/>
          <w:docGrid w:linePitch="360"/>
        </w:sectPr>
      </w:pPr>
    </w:p>
    <w:p w14:paraId="78901067" w14:textId="77777777" w:rsidR="001E0037" w:rsidRDefault="001E0037" w:rsidP="00CB1961">
      <w:pPr>
        <w:pStyle w:val="Header1"/>
      </w:pPr>
      <w:proofErr w:type="spellStart"/>
      <w:r>
        <w:lastRenderedPageBreak/>
        <w:t>away_now</w:t>
      </w:r>
      <w:proofErr w:type="spellEnd"/>
      <w:r>
        <w:t xml:space="preserve"> help</w:t>
      </w:r>
    </w:p>
    <w:p w14:paraId="78901068" w14:textId="77777777" w:rsidR="00A313AC" w:rsidRDefault="00142505" w:rsidP="008E7153">
      <w:r>
        <w:rPr>
          <w:noProof/>
          <w:lang w:bidi="ar-SA"/>
        </w:rPr>
        <w:drawing>
          <wp:inline distT="0" distB="0" distL="0" distR="0" wp14:anchorId="7890135A" wp14:editId="7890135B">
            <wp:extent cx="4419600" cy="652780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419048" cy="6526985"/>
                    </a:xfrm>
                    <a:prstGeom prst="rect">
                      <a:avLst/>
                    </a:prstGeom>
                  </pic:spPr>
                </pic:pic>
              </a:graphicData>
            </a:graphic>
          </wp:inline>
        </w:drawing>
      </w:r>
      <w:r w:rsidR="00A313AC">
        <w:br w:type="page"/>
      </w:r>
    </w:p>
    <w:p w14:paraId="78901069" w14:textId="77777777" w:rsidR="00A34C58" w:rsidRDefault="00A34C58" w:rsidP="00CB1961">
      <w:pPr>
        <w:pStyle w:val="Heading1"/>
      </w:pPr>
      <w:bookmarkStart w:id="35" w:name="_Toc287885154"/>
      <w:bookmarkStart w:id="36" w:name="_Toc349743625"/>
      <w:proofErr w:type="spellStart"/>
      <w:r>
        <w:lastRenderedPageBreak/>
        <w:t>remove_one</w:t>
      </w:r>
      <w:bookmarkEnd w:id="35"/>
      <w:bookmarkEnd w:id="36"/>
      <w:proofErr w:type="spellEnd"/>
    </w:p>
    <w:p w14:paraId="7890106A" w14:textId="77777777" w:rsidR="00AC69D6" w:rsidRPr="00AC69D6" w:rsidRDefault="00AC69D6" w:rsidP="00AC69D6"/>
    <w:p w14:paraId="7890106B" w14:textId="77777777" w:rsidR="00B63FC9" w:rsidRDefault="00B63FC9" w:rsidP="00B63FC9">
      <w:pPr>
        <w:jc w:val="center"/>
      </w:pPr>
      <w:r>
        <w:rPr>
          <w:noProof/>
          <w:lang w:bidi="ar-SA"/>
        </w:rPr>
        <w:drawing>
          <wp:inline distT="0" distB="0" distL="0" distR="0" wp14:anchorId="7890135C" wp14:editId="7890135D">
            <wp:extent cx="8943975" cy="514183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8947239" cy="5143706"/>
                    </a:xfrm>
                    <a:prstGeom prst="rect">
                      <a:avLst/>
                    </a:prstGeom>
                  </pic:spPr>
                </pic:pic>
              </a:graphicData>
            </a:graphic>
          </wp:inline>
        </w:drawing>
      </w:r>
    </w:p>
    <w:p w14:paraId="7890106C" w14:textId="77777777" w:rsidR="008D22EC" w:rsidRDefault="008D22EC" w:rsidP="00DB1429">
      <w:pPr>
        <w:pStyle w:val="Heading1"/>
      </w:pPr>
      <w:r>
        <w:br w:type="page"/>
      </w:r>
    </w:p>
    <w:p w14:paraId="7890106D" w14:textId="77777777" w:rsidR="008E7153" w:rsidRDefault="008E7153" w:rsidP="00CB1961">
      <w:pPr>
        <w:pStyle w:val="Header1"/>
      </w:pPr>
      <w:proofErr w:type="spellStart"/>
      <w:r>
        <w:lastRenderedPageBreak/>
        <w:t>remove_one</w:t>
      </w:r>
      <w:proofErr w:type="spellEnd"/>
      <w:r>
        <w:t xml:space="preserve"> help</w:t>
      </w:r>
    </w:p>
    <w:p w14:paraId="7890106E" w14:textId="77777777" w:rsidR="00B63FC9" w:rsidRDefault="005255F1" w:rsidP="005255F1">
      <w:pPr>
        <w:pStyle w:val="Header1"/>
      </w:pPr>
      <w:r>
        <w:rPr>
          <w:noProof/>
          <w:lang w:bidi="ar-SA"/>
        </w:rPr>
        <w:drawing>
          <wp:inline distT="0" distB="0" distL="0" distR="0" wp14:anchorId="7890135E" wp14:editId="7890135F">
            <wp:extent cx="4467225" cy="6316604"/>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467786" cy="6317398"/>
                    </a:xfrm>
                    <a:prstGeom prst="rect">
                      <a:avLst/>
                    </a:prstGeom>
                  </pic:spPr>
                </pic:pic>
              </a:graphicData>
            </a:graphic>
          </wp:inline>
        </w:drawing>
      </w:r>
      <w:bookmarkStart w:id="37" w:name="_Toc287885155"/>
      <w:r w:rsidR="00B63FC9">
        <w:br w:type="page"/>
      </w:r>
    </w:p>
    <w:p w14:paraId="7890106F" w14:textId="77777777" w:rsidR="00A34C58" w:rsidRDefault="00A34C58" w:rsidP="002D2380">
      <w:pPr>
        <w:pStyle w:val="Heading1"/>
      </w:pPr>
      <w:bookmarkStart w:id="38" w:name="_Toc349743626"/>
      <w:proofErr w:type="spellStart"/>
      <w:r>
        <w:lastRenderedPageBreak/>
        <w:t>another_home</w:t>
      </w:r>
      <w:bookmarkEnd w:id="37"/>
      <w:bookmarkEnd w:id="38"/>
      <w:proofErr w:type="spellEnd"/>
    </w:p>
    <w:p w14:paraId="78901070" w14:textId="77777777" w:rsidR="005255F1" w:rsidRPr="005255F1" w:rsidRDefault="005255F1" w:rsidP="005255F1"/>
    <w:p w14:paraId="78901071" w14:textId="77777777" w:rsidR="00C54B0A" w:rsidRPr="00C54B0A" w:rsidRDefault="00C54B0A" w:rsidP="00C54B0A"/>
    <w:p w14:paraId="78901072" w14:textId="77777777" w:rsidR="00433C66" w:rsidRDefault="00433C66" w:rsidP="00433C66">
      <w:pPr>
        <w:jc w:val="center"/>
      </w:pPr>
      <w:r>
        <w:rPr>
          <w:noProof/>
          <w:lang w:bidi="ar-SA"/>
        </w:rPr>
        <w:drawing>
          <wp:inline distT="0" distB="0" distL="0" distR="0" wp14:anchorId="78901360" wp14:editId="78901361">
            <wp:extent cx="8839679" cy="51149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8843427" cy="5117094"/>
                    </a:xfrm>
                    <a:prstGeom prst="rect">
                      <a:avLst/>
                    </a:prstGeom>
                  </pic:spPr>
                </pic:pic>
              </a:graphicData>
            </a:graphic>
          </wp:inline>
        </w:drawing>
      </w:r>
    </w:p>
    <w:p w14:paraId="78901073" w14:textId="77777777" w:rsidR="008E7153" w:rsidRDefault="008E7153" w:rsidP="00CB1961">
      <w:pPr>
        <w:pStyle w:val="Header1"/>
      </w:pPr>
      <w:r>
        <w:br w:type="page"/>
      </w:r>
      <w:proofErr w:type="spellStart"/>
      <w:r>
        <w:lastRenderedPageBreak/>
        <w:t>another_home</w:t>
      </w:r>
      <w:proofErr w:type="spellEnd"/>
      <w:r>
        <w:t xml:space="preserve"> help</w:t>
      </w:r>
    </w:p>
    <w:p w14:paraId="78901074" w14:textId="77777777" w:rsidR="00A313AC" w:rsidRDefault="00A313AC" w:rsidP="00175A26">
      <w:pPr>
        <w:spacing w:after="0"/>
      </w:pPr>
    </w:p>
    <w:p w14:paraId="78901075" w14:textId="77777777" w:rsidR="00A34C58" w:rsidRDefault="005255F1" w:rsidP="00175A26">
      <w:pPr>
        <w:spacing w:after="0"/>
        <w:rPr>
          <w:rStyle w:val="Heading1Char"/>
        </w:rPr>
      </w:pPr>
      <w:r>
        <w:rPr>
          <w:noProof/>
          <w:lang w:bidi="ar-SA"/>
        </w:rPr>
        <w:drawing>
          <wp:inline distT="0" distB="0" distL="0" distR="0" wp14:anchorId="78901362" wp14:editId="78901363">
            <wp:extent cx="4971429" cy="4961905"/>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971429" cy="4961905"/>
                    </a:xfrm>
                    <a:prstGeom prst="rect">
                      <a:avLst/>
                    </a:prstGeom>
                  </pic:spPr>
                </pic:pic>
              </a:graphicData>
            </a:graphic>
          </wp:inline>
        </w:drawing>
      </w:r>
      <w:r>
        <w:t xml:space="preserve"> </w:t>
      </w:r>
      <w:r w:rsidR="00A34C58">
        <w:br w:type="page"/>
      </w:r>
      <w:bookmarkStart w:id="39" w:name="_Toc287885156"/>
      <w:bookmarkStart w:id="40" w:name="_Toc349743627"/>
      <w:proofErr w:type="spellStart"/>
      <w:r w:rsidR="00A34C58" w:rsidRPr="00175A26">
        <w:rPr>
          <w:rStyle w:val="Heading1Char"/>
        </w:rPr>
        <w:lastRenderedPageBreak/>
        <w:t>another_home_who</w:t>
      </w:r>
      <w:bookmarkEnd w:id="39"/>
      <w:bookmarkEnd w:id="40"/>
      <w:proofErr w:type="spellEnd"/>
    </w:p>
    <w:p w14:paraId="78901076" w14:textId="77777777" w:rsidR="00BE596E" w:rsidRDefault="00BE596E" w:rsidP="00175A26">
      <w:pPr>
        <w:spacing w:after="0"/>
      </w:pPr>
    </w:p>
    <w:p w14:paraId="78901077" w14:textId="77777777" w:rsidR="003A0E4F" w:rsidRDefault="003A0E4F" w:rsidP="003A0E4F">
      <w:pPr>
        <w:jc w:val="center"/>
      </w:pPr>
      <w:r>
        <w:rPr>
          <w:noProof/>
          <w:lang w:bidi="ar-SA"/>
        </w:rPr>
        <w:drawing>
          <wp:inline distT="0" distB="0" distL="0" distR="0" wp14:anchorId="78901364" wp14:editId="78901365">
            <wp:extent cx="8627807" cy="494347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628556" cy="4943904"/>
                    </a:xfrm>
                    <a:prstGeom prst="rect">
                      <a:avLst/>
                    </a:prstGeom>
                  </pic:spPr>
                </pic:pic>
              </a:graphicData>
            </a:graphic>
          </wp:inline>
        </w:drawing>
      </w:r>
    </w:p>
    <w:p w14:paraId="78901078" w14:textId="77777777" w:rsidR="00A313AC" w:rsidRDefault="00A313AC" w:rsidP="003A0E4F">
      <w:pPr>
        <w:tabs>
          <w:tab w:val="left" w:pos="4035"/>
        </w:tabs>
      </w:pPr>
      <w:r>
        <w:br w:type="page"/>
      </w:r>
    </w:p>
    <w:p w14:paraId="78901079" w14:textId="77777777" w:rsidR="004A47D6" w:rsidRDefault="008E7153" w:rsidP="003255D3">
      <w:pPr>
        <w:pStyle w:val="Header1"/>
      </w:pPr>
      <w:proofErr w:type="spellStart"/>
      <w:r>
        <w:lastRenderedPageBreak/>
        <w:t>another_home_who</w:t>
      </w:r>
      <w:proofErr w:type="spellEnd"/>
      <w:r>
        <w:t xml:space="preserve"> help</w:t>
      </w:r>
    </w:p>
    <w:p w14:paraId="7890107A" w14:textId="77777777" w:rsidR="001C35EF" w:rsidRDefault="008E7153" w:rsidP="005255F1">
      <w:r>
        <w:t xml:space="preserve"> </w:t>
      </w:r>
      <w:bookmarkStart w:id="41" w:name="_Toc287885157"/>
      <w:r w:rsidR="005255F1">
        <w:rPr>
          <w:noProof/>
          <w:lang w:bidi="ar-SA"/>
        </w:rPr>
        <w:drawing>
          <wp:inline distT="0" distB="0" distL="0" distR="0" wp14:anchorId="78901366" wp14:editId="78901367">
            <wp:extent cx="4533900" cy="638429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533334" cy="6383495"/>
                    </a:xfrm>
                    <a:prstGeom prst="rect">
                      <a:avLst/>
                    </a:prstGeom>
                  </pic:spPr>
                </pic:pic>
              </a:graphicData>
            </a:graphic>
          </wp:inline>
        </w:drawing>
      </w:r>
      <w:r w:rsidR="001C35EF">
        <w:br w:type="page"/>
      </w:r>
    </w:p>
    <w:p w14:paraId="7890107B" w14:textId="77777777" w:rsidR="00A34C58" w:rsidRDefault="007A2B6F" w:rsidP="004A47D6">
      <w:pPr>
        <w:pStyle w:val="Heading1"/>
      </w:pPr>
      <w:bookmarkStart w:id="42" w:name="_Toc349743628"/>
      <w:r>
        <w:lastRenderedPageBreak/>
        <w:t>m</w:t>
      </w:r>
      <w:r w:rsidR="00A34C58" w:rsidRPr="004A47D6">
        <w:t>ore_than_2</w:t>
      </w:r>
      <w:bookmarkEnd w:id="41"/>
      <w:bookmarkEnd w:id="42"/>
    </w:p>
    <w:p w14:paraId="7890107C" w14:textId="77777777" w:rsidR="005255F1" w:rsidRPr="005255F1" w:rsidRDefault="005255F1" w:rsidP="005255F1"/>
    <w:p w14:paraId="7890107D" w14:textId="77777777" w:rsidR="00BE596E" w:rsidRPr="00BE596E" w:rsidRDefault="00BE596E" w:rsidP="00BE596E"/>
    <w:p w14:paraId="7890107E" w14:textId="77777777" w:rsidR="001C35EF" w:rsidRDefault="001C35EF" w:rsidP="001C35EF">
      <w:pPr>
        <w:jc w:val="center"/>
      </w:pPr>
      <w:r>
        <w:rPr>
          <w:noProof/>
          <w:lang w:bidi="ar-SA"/>
        </w:rPr>
        <w:drawing>
          <wp:inline distT="0" distB="0" distL="0" distR="0" wp14:anchorId="78901368" wp14:editId="78901369">
            <wp:extent cx="8705215" cy="501015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708449" cy="5012011"/>
                    </a:xfrm>
                    <a:prstGeom prst="rect">
                      <a:avLst/>
                    </a:prstGeom>
                  </pic:spPr>
                </pic:pic>
              </a:graphicData>
            </a:graphic>
          </wp:inline>
        </w:drawing>
      </w:r>
    </w:p>
    <w:p w14:paraId="7890107F" w14:textId="77777777" w:rsidR="008E7153" w:rsidRDefault="008E7153" w:rsidP="00DB1429">
      <w:pPr>
        <w:pStyle w:val="Heading1"/>
      </w:pPr>
    </w:p>
    <w:p w14:paraId="78901080" w14:textId="77777777" w:rsidR="008D22EC" w:rsidRDefault="008D22EC" w:rsidP="003255D3">
      <w:pPr>
        <w:pStyle w:val="Header1"/>
      </w:pPr>
      <w:r>
        <w:br w:type="page"/>
      </w:r>
    </w:p>
    <w:p w14:paraId="78901081" w14:textId="77777777" w:rsidR="008E7153" w:rsidRDefault="008E7153" w:rsidP="003255D3">
      <w:pPr>
        <w:pStyle w:val="Header1"/>
      </w:pPr>
      <w:r>
        <w:lastRenderedPageBreak/>
        <w:t>more_than_2 help</w:t>
      </w:r>
    </w:p>
    <w:p w14:paraId="78901082" w14:textId="77777777" w:rsidR="001C35EF" w:rsidRDefault="008E7153" w:rsidP="001C35EF">
      <w:r>
        <w:t xml:space="preserve"> </w:t>
      </w:r>
      <w:bookmarkStart w:id="43" w:name="_Toc287885158"/>
      <w:r w:rsidR="005255F1">
        <w:rPr>
          <w:noProof/>
          <w:lang w:bidi="ar-SA"/>
        </w:rPr>
        <w:drawing>
          <wp:inline distT="0" distB="0" distL="0" distR="0" wp14:anchorId="7890136A" wp14:editId="7890136B">
            <wp:extent cx="4114800" cy="6125441"/>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114286" cy="6124676"/>
                    </a:xfrm>
                    <a:prstGeom prst="rect">
                      <a:avLst/>
                    </a:prstGeom>
                  </pic:spPr>
                </pic:pic>
              </a:graphicData>
            </a:graphic>
          </wp:inline>
        </w:drawing>
      </w:r>
      <w:r w:rsidR="001C35EF">
        <w:br w:type="page"/>
      </w:r>
    </w:p>
    <w:p w14:paraId="78901083" w14:textId="77777777" w:rsidR="00A34C58" w:rsidRDefault="00A34C58" w:rsidP="004A47D6">
      <w:pPr>
        <w:pStyle w:val="Heading1"/>
      </w:pPr>
      <w:bookmarkStart w:id="44" w:name="_Toc349743629"/>
      <w:proofErr w:type="spellStart"/>
      <w:r>
        <w:lastRenderedPageBreak/>
        <w:t>roster_check</w:t>
      </w:r>
      <w:bookmarkEnd w:id="43"/>
      <w:bookmarkEnd w:id="44"/>
      <w:proofErr w:type="spellEnd"/>
    </w:p>
    <w:p w14:paraId="78901084" w14:textId="77777777" w:rsidR="00BE596E" w:rsidRPr="00BE596E" w:rsidRDefault="00BE596E" w:rsidP="00BE596E"/>
    <w:p w14:paraId="78901085" w14:textId="77777777" w:rsidR="00AF5BFA" w:rsidRDefault="00AF5BFA" w:rsidP="00AF5BFA">
      <w:pPr>
        <w:jc w:val="center"/>
      </w:pPr>
      <w:r>
        <w:rPr>
          <w:noProof/>
          <w:lang w:bidi="ar-SA"/>
        </w:rPr>
        <w:drawing>
          <wp:inline distT="0" distB="0" distL="0" distR="0" wp14:anchorId="7890136C" wp14:editId="7890136D">
            <wp:extent cx="8872442" cy="511492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8872442" cy="5114925"/>
                    </a:xfrm>
                    <a:prstGeom prst="rect">
                      <a:avLst/>
                    </a:prstGeom>
                  </pic:spPr>
                </pic:pic>
              </a:graphicData>
            </a:graphic>
          </wp:inline>
        </w:drawing>
      </w:r>
    </w:p>
    <w:p w14:paraId="78901086" w14:textId="77777777" w:rsidR="00286ACA" w:rsidRDefault="00286ACA" w:rsidP="003255D3">
      <w:pPr>
        <w:pStyle w:val="Header1"/>
      </w:pPr>
      <w:r>
        <w:br w:type="page"/>
      </w:r>
      <w:proofErr w:type="spellStart"/>
      <w:r>
        <w:lastRenderedPageBreak/>
        <w:t>roster_check</w:t>
      </w:r>
      <w:proofErr w:type="spellEnd"/>
      <w:r>
        <w:t xml:space="preserve"> help</w:t>
      </w:r>
    </w:p>
    <w:p w14:paraId="78901087" w14:textId="77777777" w:rsidR="00A313AC" w:rsidRDefault="003F477B" w:rsidP="00175A26">
      <w:pPr>
        <w:spacing w:after="0"/>
      </w:pPr>
      <w:r>
        <w:rPr>
          <w:noProof/>
          <w:lang w:bidi="ar-SA"/>
        </w:rPr>
        <w:drawing>
          <wp:inline distT="0" distB="0" distL="0" distR="0" wp14:anchorId="7890136E" wp14:editId="7890136F">
            <wp:extent cx="5152381" cy="381904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152381" cy="3819048"/>
                    </a:xfrm>
                    <a:prstGeom prst="rect">
                      <a:avLst/>
                    </a:prstGeom>
                  </pic:spPr>
                </pic:pic>
              </a:graphicData>
            </a:graphic>
          </wp:inline>
        </w:drawing>
      </w:r>
    </w:p>
    <w:p w14:paraId="78901088" w14:textId="77777777" w:rsidR="0016566F" w:rsidRDefault="0016566F" w:rsidP="00175A26">
      <w:pPr>
        <w:spacing w:after="0"/>
        <w:rPr>
          <w:rStyle w:val="Heading1Char"/>
        </w:rPr>
      </w:pPr>
      <w:r>
        <w:br w:type="page"/>
      </w:r>
      <w:bookmarkStart w:id="45" w:name="_Toc287885159"/>
      <w:bookmarkStart w:id="46" w:name="_Toc349743630"/>
      <w:proofErr w:type="spellStart"/>
      <w:r w:rsidRPr="00175A26">
        <w:rPr>
          <w:rStyle w:val="Heading1Char"/>
        </w:rPr>
        <w:lastRenderedPageBreak/>
        <w:t>roster_check</w:t>
      </w:r>
      <w:proofErr w:type="spellEnd"/>
      <w:r w:rsidRPr="00175A26">
        <w:rPr>
          <w:rStyle w:val="Heading1Char"/>
        </w:rPr>
        <w:t xml:space="preserve"> (no one on roster)</w:t>
      </w:r>
      <w:bookmarkEnd w:id="45"/>
      <w:bookmarkEnd w:id="46"/>
    </w:p>
    <w:p w14:paraId="78901089" w14:textId="77777777" w:rsidR="009C268C" w:rsidRPr="00175A26" w:rsidRDefault="009C268C" w:rsidP="00175A26">
      <w:pPr>
        <w:spacing w:after="0"/>
      </w:pPr>
    </w:p>
    <w:p w14:paraId="7890108A" w14:textId="77777777" w:rsidR="00A313AC" w:rsidRDefault="00F73535" w:rsidP="00F73535">
      <w:pPr>
        <w:spacing w:after="0"/>
      </w:pPr>
      <w:r>
        <w:rPr>
          <w:noProof/>
          <w:lang w:bidi="ar-SA"/>
        </w:rPr>
        <w:drawing>
          <wp:inline distT="0" distB="0" distL="0" distR="0" wp14:anchorId="78901370" wp14:editId="78901371">
            <wp:extent cx="8526334" cy="490537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526334" cy="4905375"/>
                    </a:xfrm>
                    <a:prstGeom prst="rect">
                      <a:avLst/>
                    </a:prstGeom>
                  </pic:spPr>
                </pic:pic>
              </a:graphicData>
            </a:graphic>
          </wp:inline>
        </w:drawing>
      </w:r>
    </w:p>
    <w:p w14:paraId="7890108B" w14:textId="77777777" w:rsidR="00A34C58" w:rsidRDefault="008A0648" w:rsidP="00F73535">
      <w:pPr>
        <w:spacing w:after="0"/>
        <w:rPr>
          <w:rStyle w:val="Heading1Char"/>
        </w:rPr>
      </w:pPr>
      <w:r>
        <w:br w:type="page"/>
      </w:r>
      <w:bookmarkStart w:id="47" w:name="_Toc349743631"/>
      <w:proofErr w:type="spellStart"/>
      <w:r w:rsidR="00D36495" w:rsidRPr="008C1B5C">
        <w:rPr>
          <w:rStyle w:val="Heading1Char"/>
        </w:rPr>
        <w:lastRenderedPageBreak/>
        <w:t>ref_per</w:t>
      </w:r>
      <w:bookmarkEnd w:id="47"/>
      <w:proofErr w:type="spellEnd"/>
    </w:p>
    <w:p w14:paraId="7890108C" w14:textId="77777777" w:rsidR="003D2C59" w:rsidRDefault="003D2C59" w:rsidP="009300C4">
      <w:pPr>
        <w:jc w:val="center"/>
        <w:rPr>
          <w:noProof/>
          <w:lang w:bidi="ar-SA"/>
        </w:rPr>
      </w:pPr>
    </w:p>
    <w:p w14:paraId="7890108D" w14:textId="77777777" w:rsidR="00503282" w:rsidRDefault="00503282" w:rsidP="009300C4">
      <w:pPr>
        <w:jc w:val="center"/>
      </w:pPr>
      <w:r>
        <w:rPr>
          <w:noProof/>
          <w:lang w:bidi="ar-SA"/>
        </w:rPr>
        <w:drawing>
          <wp:inline distT="0" distB="0" distL="0" distR="0" wp14:anchorId="78901372" wp14:editId="78901373">
            <wp:extent cx="8515350" cy="4884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8516246" cy="4885014"/>
                    </a:xfrm>
                    <a:prstGeom prst="rect">
                      <a:avLst/>
                    </a:prstGeom>
                  </pic:spPr>
                </pic:pic>
              </a:graphicData>
            </a:graphic>
          </wp:inline>
        </w:drawing>
      </w:r>
    </w:p>
    <w:p w14:paraId="7890108E" w14:textId="77777777" w:rsidR="00D36495" w:rsidRDefault="003D2C59" w:rsidP="00DB1429">
      <w:pPr>
        <w:pStyle w:val="Heading1"/>
      </w:pPr>
      <w:r>
        <w:br w:type="page"/>
      </w:r>
      <w:bookmarkStart w:id="48" w:name="_Toc287885160"/>
      <w:bookmarkStart w:id="49" w:name="_Toc349743632"/>
      <w:r w:rsidR="009C268C">
        <w:lastRenderedPageBreak/>
        <w:t>r</w:t>
      </w:r>
      <w:r>
        <w:t>elationship</w:t>
      </w:r>
      <w:bookmarkEnd w:id="48"/>
      <w:bookmarkEnd w:id="49"/>
    </w:p>
    <w:p w14:paraId="7890108F" w14:textId="77777777" w:rsidR="009C268C" w:rsidRPr="009C268C" w:rsidRDefault="009C268C" w:rsidP="009C268C"/>
    <w:p w14:paraId="78901090" w14:textId="77777777" w:rsidR="00834B84" w:rsidRDefault="00834B84" w:rsidP="00834B84">
      <w:pPr>
        <w:jc w:val="center"/>
      </w:pPr>
      <w:r>
        <w:rPr>
          <w:noProof/>
          <w:lang w:bidi="ar-SA"/>
        </w:rPr>
        <w:drawing>
          <wp:inline distT="0" distB="0" distL="0" distR="0" wp14:anchorId="78901374" wp14:editId="78901375">
            <wp:extent cx="9144000" cy="5877607"/>
            <wp:effectExtent l="0" t="0" r="0" b="8890"/>
            <wp:docPr id="293" name="Picture 293" descr="C:\DOCUME~1\ramse001\LOCALS~1\Temp\SNAGHTMLd9f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ramse001\LOCALS~1\Temp\SNAGHTMLd9f69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144000" cy="5877607"/>
                    </a:xfrm>
                    <a:prstGeom prst="rect">
                      <a:avLst/>
                    </a:prstGeom>
                    <a:noFill/>
                    <a:ln>
                      <a:noFill/>
                    </a:ln>
                  </pic:spPr>
                </pic:pic>
              </a:graphicData>
            </a:graphic>
          </wp:inline>
        </w:drawing>
      </w:r>
    </w:p>
    <w:p w14:paraId="78901091" w14:textId="77777777" w:rsidR="00822E4A" w:rsidRDefault="000B5E9F" w:rsidP="000826A7">
      <w:pPr>
        <w:pStyle w:val="Header1"/>
      </w:pPr>
      <w:r>
        <w:br w:type="page"/>
      </w:r>
      <w:r w:rsidR="00822E4A" w:rsidRPr="00822E4A">
        <w:lastRenderedPageBreak/>
        <w:t>relationship help</w:t>
      </w:r>
    </w:p>
    <w:p w14:paraId="78901092" w14:textId="77777777" w:rsidR="003D2C59" w:rsidRDefault="000826A7" w:rsidP="00DB1429">
      <w:pPr>
        <w:pStyle w:val="Heading1"/>
      </w:pPr>
      <w:r>
        <w:rPr>
          <w:noProof/>
          <w:lang w:bidi="ar-SA"/>
        </w:rPr>
        <w:drawing>
          <wp:inline distT="0" distB="0" distL="0" distR="0" wp14:anchorId="78901376" wp14:editId="78901377">
            <wp:extent cx="3450977" cy="59817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450546" cy="5980954"/>
                    </a:xfrm>
                    <a:prstGeom prst="rect">
                      <a:avLst/>
                    </a:prstGeom>
                  </pic:spPr>
                </pic:pic>
              </a:graphicData>
            </a:graphic>
          </wp:inline>
        </w:drawing>
      </w:r>
      <w:r w:rsidR="003D2C59">
        <w:br w:type="page"/>
      </w:r>
      <w:bookmarkStart w:id="50" w:name="_Toc287885161"/>
      <w:bookmarkStart w:id="51" w:name="_Toc349743633"/>
      <w:r w:rsidR="009C268C">
        <w:lastRenderedPageBreak/>
        <w:t>s</w:t>
      </w:r>
      <w:r w:rsidR="003D2C59">
        <w:t>ex</w:t>
      </w:r>
      <w:bookmarkEnd w:id="50"/>
      <w:bookmarkEnd w:id="51"/>
    </w:p>
    <w:p w14:paraId="78901093" w14:textId="77777777" w:rsidR="009C268C" w:rsidRPr="009C268C" w:rsidRDefault="009C268C" w:rsidP="009C268C"/>
    <w:p w14:paraId="78901094" w14:textId="77777777" w:rsidR="00720935" w:rsidRDefault="00720935" w:rsidP="00720935">
      <w:pPr>
        <w:jc w:val="center"/>
      </w:pPr>
      <w:r>
        <w:rPr>
          <w:noProof/>
          <w:lang w:bidi="ar-SA"/>
        </w:rPr>
        <w:drawing>
          <wp:inline distT="0" distB="0" distL="0" distR="0" wp14:anchorId="78901378" wp14:editId="78901379">
            <wp:extent cx="8657008" cy="501015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8660205" cy="5012000"/>
                    </a:xfrm>
                    <a:prstGeom prst="rect">
                      <a:avLst/>
                    </a:prstGeom>
                  </pic:spPr>
                </pic:pic>
              </a:graphicData>
            </a:graphic>
          </wp:inline>
        </w:drawing>
      </w:r>
    </w:p>
    <w:p w14:paraId="78901095" w14:textId="77777777" w:rsidR="00822E4A" w:rsidRDefault="00822E4A" w:rsidP="003255D3">
      <w:pPr>
        <w:pStyle w:val="Header1"/>
      </w:pPr>
      <w:r>
        <w:br w:type="page"/>
      </w:r>
      <w:r w:rsidRPr="00822E4A">
        <w:lastRenderedPageBreak/>
        <w:t>sex help</w:t>
      </w:r>
    </w:p>
    <w:p w14:paraId="78901096" w14:textId="77777777" w:rsidR="00A313AC" w:rsidRDefault="00746557">
      <w:r>
        <w:rPr>
          <w:noProof/>
          <w:lang w:bidi="ar-SA"/>
        </w:rPr>
        <w:drawing>
          <wp:inline distT="0" distB="0" distL="0" distR="0" wp14:anchorId="7890137A" wp14:editId="7890137B">
            <wp:extent cx="3810000" cy="1438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0000" cy="1438275"/>
                    </a:xfrm>
                    <a:prstGeom prst="rect">
                      <a:avLst/>
                    </a:prstGeom>
                    <a:noFill/>
                    <a:ln>
                      <a:noFill/>
                    </a:ln>
                  </pic:spPr>
                </pic:pic>
              </a:graphicData>
            </a:graphic>
          </wp:inline>
        </w:drawing>
      </w:r>
    </w:p>
    <w:p w14:paraId="78901097" w14:textId="77777777" w:rsidR="003D2C59" w:rsidRPr="00F3522A" w:rsidRDefault="003D2C59" w:rsidP="00F3522A">
      <w:pPr>
        <w:pStyle w:val="Heading1"/>
        <w:rPr>
          <w:rStyle w:val="Heading1Char"/>
          <w:b/>
          <w:bCs/>
        </w:rPr>
      </w:pPr>
      <w:r>
        <w:br w:type="page"/>
      </w:r>
      <w:bookmarkStart w:id="52" w:name="_Toc349743634"/>
      <w:proofErr w:type="spellStart"/>
      <w:r w:rsidR="009C268C" w:rsidRPr="00F3522A">
        <w:lastRenderedPageBreak/>
        <w:t>d</w:t>
      </w:r>
      <w:r w:rsidR="00AA5F12" w:rsidRPr="00F3522A">
        <w:rPr>
          <w:rStyle w:val="Heading1Char"/>
          <w:b/>
          <w:bCs/>
        </w:rPr>
        <w:t>ateofbirth</w:t>
      </w:r>
      <w:bookmarkEnd w:id="52"/>
      <w:proofErr w:type="spellEnd"/>
    </w:p>
    <w:p w14:paraId="78901098" w14:textId="77777777" w:rsidR="009C268C" w:rsidRDefault="009C268C"/>
    <w:p w14:paraId="78901099" w14:textId="77777777" w:rsidR="00720935" w:rsidRDefault="00720935" w:rsidP="00720935">
      <w:pPr>
        <w:jc w:val="center"/>
      </w:pPr>
      <w:r>
        <w:rPr>
          <w:noProof/>
          <w:lang w:bidi="ar-SA"/>
        </w:rPr>
        <w:drawing>
          <wp:inline distT="0" distB="0" distL="0" distR="0" wp14:anchorId="7890137C" wp14:editId="7890137D">
            <wp:extent cx="8913765" cy="5191125"/>
            <wp:effectExtent l="0" t="0" r="190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8933816" cy="5202802"/>
                    </a:xfrm>
                    <a:prstGeom prst="rect">
                      <a:avLst/>
                    </a:prstGeom>
                  </pic:spPr>
                </pic:pic>
              </a:graphicData>
            </a:graphic>
          </wp:inline>
        </w:drawing>
      </w:r>
    </w:p>
    <w:p w14:paraId="7890109A" w14:textId="77777777" w:rsidR="00822E4A" w:rsidRDefault="00822E4A" w:rsidP="003255D3">
      <w:pPr>
        <w:pStyle w:val="Header1"/>
      </w:pPr>
      <w:r>
        <w:br w:type="page"/>
      </w:r>
      <w:proofErr w:type="spellStart"/>
      <w:r>
        <w:lastRenderedPageBreak/>
        <w:t>dateofbirth</w:t>
      </w:r>
      <w:proofErr w:type="spellEnd"/>
      <w:r>
        <w:t xml:space="preserve"> help</w:t>
      </w:r>
    </w:p>
    <w:p w14:paraId="7890109B" w14:textId="77777777" w:rsidR="0001290F" w:rsidRDefault="004337FD" w:rsidP="00D95569">
      <w:r>
        <w:rPr>
          <w:noProof/>
          <w:lang w:bidi="ar-SA"/>
        </w:rPr>
        <w:drawing>
          <wp:inline distT="0" distB="0" distL="0" distR="0" wp14:anchorId="7890137E" wp14:editId="7890137F">
            <wp:extent cx="3667125" cy="64674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666667" cy="6466667"/>
                    </a:xfrm>
                    <a:prstGeom prst="rect">
                      <a:avLst/>
                    </a:prstGeom>
                  </pic:spPr>
                </pic:pic>
              </a:graphicData>
            </a:graphic>
          </wp:inline>
        </w:drawing>
      </w:r>
    </w:p>
    <w:p w14:paraId="7890109C" w14:textId="77777777" w:rsidR="00AA5F12" w:rsidRDefault="00F3522A" w:rsidP="004A47D6">
      <w:pPr>
        <w:pStyle w:val="Heading1"/>
      </w:pPr>
      <w:bookmarkStart w:id="53" w:name="_Toc349743635"/>
      <w:proofErr w:type="spellStart"/>
      <w:r>
        <w:lastRenderedPageBreak/>
        <w:t>hispanic</w:t>
      </w:r>
      <w:bookmarkEnd w:id="53"/>
      <w:proofErr w:type="spellEnd"/>
    </w:p>
    <w:p w14:paraId="7890109D" w14:textId="77777777" w:rsidR="00F3522A" w:rsidRPr="00F3522A" w:rsidRDefault="00F3522A" w:rsidP="00F3522A"/>
    <w:p w14:paraId="7890109E" w14:textId="77777777" w:rsidR="00056819" w:rsidRDefault="00056819" w:rsidP="00056819">
      <w:pPr>
        <w:jc w:val="center"/>
      </w:pPr>
      <w:r>
        <w:rPr>
          <w:noProof/>
          <w:lang w:bidi="ar-SA"/>
        </w:rPr>
        <w:drawing>
          <wp:inline distT="0" distB="0" distL="0" distR="0" wp14:anchorId="78901380" wp14:editId="78901381">
            <wp:extent cx="9024894" cy="518160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9035163" cy="5187496"/>
                    </a:xfrm>
                    <a:prstGeom prst="rect">
                      <a:avLst/>
                    </a:prstGeom>
                  </pic:spPr>
                </pic:pic>
              </a:graphicData>
            </a:graphic>
          </wp:inline>
        </w:drawing>
      </w:r>
    </w:p>
    <w:p w14:paraId="7890109F" w14:textId="77777777" w:rsidR="0006005B" w:rsidRDefault="00822E4A" w:rsidP="003255D3">
      <w:pPr>
        <w:pStyle w:val="Header1"/>
      </w:pPr>
      <w:r>
        <w:br w:type="page"/>
      </w:r>
      <w:proofErr w:type="spellStart"/>
      <w:r w:rsidR="0006005B">
        <w:lastRenderedPageBreak/>
        <w:t>hispanic</w:t>
      </w:r>
      <w:proofErr w:type="spellEnd"/>
      <w:r w:rsidR="0006005B">
        <w:t xml:space="preserve"> help</w:t>
      </w:r>
    </w:p>
    <w:p w14:paraId="789010A0" w14:textId="77777777" w:rsidR="00984F25" w:rsidRDefault="0060126B" w:rsidP="00984F25">
      <w:r>
        <w:rPr>
          <w:noProof/>
          <w:lang w:bidi="ar-SA"/>
        </w:rPr>
        <w:drawing>
          <wp:inline distT="0" distB="0" distL="0" distR="0" wp14:anchorId="78901382" wp14:editId="78901383">
            <wp:extent cx="4058629" cy="66579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058122" cy="6657144"/>
                    </a:xfrm>
                    <a:prstGeom prst="rect">
                      <a:avLst/>
                    </a:prstGeom>
                  </pic:spPr>
                </pic:pic>
              </a:graphicData>
            </a:graphic>
          </wp:inline>
        </w:drawing>
      </w:r>
      <w:bookmarkStart w:id="54" w:name="_Toc287885163"/>
      <w:r w:rsidR="00984F25">
        <w:br w:type="page"/>
      </w:r>
    </w:p>
    <w:p w14:paraId="789010A1" w14:textId="77777777" w:rsidR="002A1B8A" w:rsidRDefault="00F3522A" w:rsidP="00984F25">
      <w:pPr>
        <w:pStyle w:val="Heading1"/>
      </w:pPr>
      <w:bookmarkStart w:id="55" w:name="_Toc349743636"/>
      <w:r>
        <w:lastRenderedPageBreak/>
        <w:t>r</w:t>
      </w:r>
      <w:r w:rsidR="002A1B8A">
        <w:t>ace</w:t>
      </w:r>
      <w:bookmarkEnd w:id="54"/>
      <w:bookmarkEnd w:id="55"/>
    </w:p>
    <w:p w14:paraId="789010A2" w14:textId="77777777" w:rsidR="00F3522A" w:rsidRPr="00F3522A" w:rsidRDefault="00F3522A" w:rsidP="00F3522A"/>
    <w:p w14:paraId="789010A3" w14:textId="77777777" w:rsidR="002A1B8A" w:rsidRDefault="002A1B8A" w:rsidP="002A1B8A">
      <w:pPr>
        <w:jc w:val="center"/>
      </w:pPr>
    </w:p>
    <w:p w14:paraId="789010A4" w14:textId="77777777" w:rsidR="00984F25" w:rsidRDefault="000A130B" w:rsidP="000A130B">
      <w:pPr>
        <w:jc w:val="center"/>
        <w:rPr>
          <w:rFonts w:ascii="Cambria" w:hAnsi="Cambria"/>
          <w:b/>
          <w:bCs/>
          <w:sz w:val="28"/>
          <w:szCs w:val="28"/>
        </w:rPr>
      </w:pPr>
      <w:r>
        <w:rPr>
          <w:noProof/>
          <w:lang w:bidi="ar-SA"/>
        </w:rPr>
        <w:drawing>
          <wp:inline distT="0" distB="0" distL="0" distR="0" wp14:anchorId="78901384" wp14:editId="78901385">
            <wp:extent cx="6921525" cy="463579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928903" cy="4640737"/>
                    </a:xfrm>
                    <a:prstGeom prst="rect">
                      <a:avLst/>
                    </a:prstGeom>
                  </pic:spPr>
                </pic:pic>
              </a:graphicData>
            </a:graphic>
          </wp:inline>
        </w:drawing>
      </w:r>
      <w:r w:rsidR="00984F25">
        <w:rPr>
          <w:rFonts w:ascii="Cambria" w:hAnsi="Cambria"/>
          <w:b/>
          <w:bCs/>
          <w:sz w:val="28"/>
          <w:szCs w:val="28"/>
        </w:rPr>
        <w:br w:type="page"/>
      </w:r>
    </w:p>
    <w:p w14:paraId="789010A5" w14:textId="77777777" w:rsidR="0006005B" w:rsidRDefault="0006005B" w:rsidP="003255D3">
      <w:pPr>
        <w:pStyle w:val="Header1"/>
      </w:pPr>
      <w:r>
        <w:lastRenderedPageBreak/>
        <w:t>race help</w:t>
      </w:r>
    </w:p>
    <w:p w14:paraId="789010A6" w14:textId="77777777" w:rsidR="0006005B" w:rsidRDefault="00E51C6C" w:rsidP="0006005B">
      <w:r>
        <w:rPr>
          <w:noProof/>
          <w:lang w:bidi="ar-SA"/>
        </w:rPr>
        <w:drawing>
          <wp:inline distT="0" distB="0" distL="0" distR="0" wp14:anchorId="78901386" wp14:editId="78901387">
            <wp:extent cx="9105900" cy="5181600"/>
            <wp:effectExtent l="0" t="0" r="0" b="0"/>
            <wp:docPr id="40" name="Picture 40" descr="J:\acsops1\CMCB\TQA\2015\Training\IDC Screen Capture Guide\6 Race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sops1\CMCB\TQA\2015\Training\IDC Screen Capture Guide\6 Race help.b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05900" cy="5181600"/>
                    </a:xfrm>
                    <a:prstGeom prst="rect">
                      <a:avLst/>
                    </a:prstGeom>
                    <a:noFill/>
                    <a:ln>
                      <a:noFill/>
                    </a:ln>
                  </pic:spPr>
                </pic:pic>
              </a:graphicData>
            </a:graphic>
          </wp:inline>
        </w:drawing>
      </w:r>
    </w:p>
    <w:p w14:paraId="789010A7" w14:textId="77777777" w:rsidR="002A1B8A" w:rsidRDefault="009F6CDB" w:rsidP="00DB1429">
      <w:pPr>
        <w:pStyle w:val="Heading1"/>
      </w:pPr>
      <w:bookmarkStart w:id="56" w:name="_Toc287885164"/>
      <w:r>
        <w:br w:type="page"/>
      </w:r>
      <w:bookmarkStart w:id="57" w:name="_Toc349743637"/>
      <w:proofErr w:type="spellStart"/>
      <w:r w:rsidR="00F3522A">
        <w:lastRenderedPageBreak/>
        <w:t>t</w:t>
      </w:r>
      <w:r w:rsidR="002A1B8A">
        <w:t>ypeofunit</w:t>
      </w:r>
      <w:bookmarkEnd w:id="56"/>
      <w:bookmarkEnd w:id="57"/>
      <w:proofErr w:type="spellEnd"/>
    </w:p>
    <w:p w14:paraId="789010A8" w14:textId="77777777" w:rsidR="00F3522A" w:rsidRPr="00F3522A" w:rsidRDefault="00F3522A" w:rsidP="00F3522A"/>
    <w:p w14:paraId="789010A9" w14:textId="77777777" w:rsidR="00515453" w:rsidRDefault="00B91276" w:rsidP="00B91276">
      <w:pPr>
        <w:jc w:val="center"/>
      </w:pPr>
      <w:r>
        <w:rPr>
          <w:noProof/>
          <w:lang w:bidi="ar-SA"/>
        </w:rPr>
        <w:drawing>
          <wp:inline distT="0" distB="0" distL="0" distR="0" wp14:anchorId="78901388" wp14:editId="78901389">
            <wp:extent cx="8696325" cy="5460289"/>
            <wp:effectExtent l="0" t="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8702714" cy="5464301"/>
                    </a:xfrm>
                    <a:prstGeom prst="rect">
                      <a:avLst/>
                    </a:prstGeom>
                  </pic:spPr>
                </pic:pic>
              </a:graphicData>
            </a:graphic>
          </wp:inline>
        </w:drawing>
      </w:r>
    </w:p>
    <w:p w14:paraId="789010AA" w14:textId="77777777" w:rsidR="009F6CDB" w:rsidRDefault="009F6CDB" w:rsidP="00F74BB8">
      <w:pPr>
        <w:pStyle w:val="Header1"/>
      </w:pPr>
      <w:r>
        <w:br w:type="page"/>
      </w:r>
    </w:p>
    <w:p w14:paraId="789010AB" w14:textId="77777777" w:rsidR="002A1B8A" w:rsidRDefault="00515453" w:rsidP="00F74BB8">
      <w:pPr>
        <w:pStyle w:val="Header1"/>
      </w:pPr>
      <w:proofErr w:type="spellStart"/>
      <w:r>
        <w:lastRenderedPageBreak/>
        <w:t>typeofunit</w:t>
      </w:r>
      <w:proofErr w:type="spellEnd"/>
      <w:r>
        <w:t xml:space="preserve"> help</w:t>
      </w:r>
    </w:p>
    <w:p w14:paraId="789010AC" w14:textId="77777777" w:rsidR="00515453" w:rsidRDefault="00746557" w:rsidP="002A1B8A">
      <w:r>
        <w:rPr>
          <w:noProof/>
          <w:lang w:bidi="ar-SA"/>
        </w:rPr>
        <w:drawing>
          <wp:inline distT="0" distB="0" distL="0" distR="0" wp14:anchorId="7890138A" wp14:editId="7890138B">
            <wp:extent cx="4352925" cy="54483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52925" cy="5448300"/>
                    </a:xfrm>
                    <a:prstGeom prst="rect">
                      <a:avLst/>
                    </a:prstGeom>
                    <a:noFill/>
                    <a:ln>
                      <a:noFill/>
                    </a:ln>
                  </pic:spPr>
                </pic:pic>
              </a:graphicData>
            </a:graphic>
          </wp:inline>
        </w:drawing>
      </w:r>
    </w:p>
    <w:p w14:paraId="789010AD" w14:textId="77777777" w:rsidR="009F6CDB" w:rsidRDefault="009F6CDB" w:rsidP="002A1B8A"/>
    <w:p w14:paraId="789010AE" w14:textId="77777777" w:rsidR="009F6CDB" w:rsidRDefault="009F6CDB" w:rsidP="002A1B8A">
      <w:pPr>
        <w:sectPr w:rsidR="009F6CDB" w:rsidSect="00F74BB8">
          <w:pgSz w:w="15840" w:h="12240" w:orient="landscape" w:code="1"/>
          <w:pgMar w:top="245" w:right="720" w:bottom="288" w:left="720" w:header="0" w:footer="144" w:gutter="0"/>
          <w:cols w:space="720"/>
          <w:docGrid w:linePitch="360"/>
        </w:sectPr>
      </w:pPr>
    </w:p>
    <w:p w14:paraId="789010AF" w14:textId="77777777" w:rsidR="00AA5F12" w:rsidRDefault="002A1B8A" w:rsidP="00DB1429">
      <w:pPr>
        <w:pStyle w:val="Heading1"/>
      </w:pPr>
      <w:bookmarkStart w:id="58" w:name="_Toc287885165"/>
      <w:bookmarkStart w:id="59" w:name="_Toc349743638"/>
      <w:proofErr w:type="spellStart"/>
      <w:r>
        <w:lastRenderedPageBreak/>
        <w:t>yearbuilt</w:t>
      </w:r>
      <w:bookmarkEnd w:id="58"/>
      <w:bookmarkEnd w:id="59"/>
      <w:proofErr w:type="spellEnd"/>
    </w:p>
    <w:p w14:paraId="789010B0" w14:textId="77777777" w:rsidR="00F3522A" w:rsidRDefault="00F3522A" w:rsidP="009F4773">
      <w:pPr>
        <w:jc w:val="center"/>
      </w:pPr>
    </w:p>
    <w:p w14:paraId="789010B1" w14:textId="77777777" w:rsidR="009F4773" w:rsidRDefault="009F4773" w:rsidP="009F4773">
      <w:pPr>
        <w:jc w:val="center"/>
      </w:pPr>
      <w:r>
        <w:rPr>
          <w:noProof/>
          <w:lang w:bidi="ar-SA"/>
        </w:rPr>
        <w:drawing>
          <wp:inline distT="0" distB="0" distL="0" distR="0" wp14:anchorId="7890138C" wp14:editId="7890138D">
            <wp:extent cx="8839539" cy="51054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8851801" cy="5112482"/>
                    </a:xfrm>
                    <a:prstGeom prst="rect">
                      <a:avLst/>
                    </a:prstGeom>
                  </pic:spPr>
                </pic:pic>
              </a:graphicData>
            </a:graphic>
          </wp:inline>
        </w:drawing>
      </w:r>
    </w:p>
    <w:p w14:paraId="789010B2" w14:textId="77777777" w:rsidR="00515453" w:rsidRDefault="00515453" w:rsidP="00F74BB8">
      <w:pPr>
        <w:pStyle w:val="Header1"/>
      </w:pPr>
      <w:r>
        <w:br w:type="page"/>
      </w:r>
      <w:proofErr w:type="spellStart"/>
      <w:r>
        <w:lastRenderedPageBreak/>
        <w:t>yearbuilt</w:t>
      </w:r>
      <w:proofErr w:type="spellEnd"/>
      <w:r>
        <w:t xml:space="preserve"> help</w:t>
      </w:r>
    </w:p>
    <w:p w14:paraId="789010B3" w14:textId="77777777" w:rsidR="004A47D6" w:rsidRDefault="00746557" w:rsidP="004A47D6">
      <w:r>
        <w:rPr>
          <w:noProof/>
          <w:lang w:bidi="ar-SA"/>
        </w:rPr>
        <w:drawing>
          <wp:inline distT="0" distB="0" distL="0" distR="0" wp14:anchorId="7890138E" wp14:editId="7890138F">
            <wp:extent cx="3648075" cy="25908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48075" cy="2590800"/>
                    </a:xfrm>
                    <a:prstGeom prst="rect">
                      <a:avLst/>
                    </a:prstGeom>
                    <a:noFill/>
                    <a:ln>
                      <a:noFill/>
                    </a:ln>
                  </pic:spPr>
                </pic:pic>
              </a:graphicData>
            </a:graphic>
          </wp:inline>
        </w:drawing>
      </w:r>
    </w:p>
    <w:p w14:paraId="789010B4" w14:textId="77777777" w:rsidR="009F6CDB" w:rsidRDefault="009F6CDB" w:rsidP="004A47D6">
      <w:pPr>
        <w:pStyle w:val="Heading1"/>
      </w:pPr>
      <w:bookmarkStart w:id="60" w:name="_Toc287885166"/>
      <w:r>
        <w:br w:type="page"/>
      </w:r>
    </w:p>
    <w:p w14:paraId="789010B5" w14:textId="77777777" w:rsidR="002A1B8A" w:rsidRDefault="00CA79FB" w:rsidP="004A47D6">
      <w:pPr>
        <w:pStyle w:val="Heading1"/>
      </w:pPr>
      <w:bookmarkStart w:id="61" w:name="_Toc349743639"/>
      <w:proofErr w:type="spellStart"/>
      <w:r>
        <w:lastRenderedPageBreak/>
        <w:t>w</w:t>
      </w:r>
      <w:r w:rsidR="002A1B8A">
        <w:t>henmovedin</w:t>
      </w:r>
      <w:bookmarkEnd w:id="60"/>
      <w:bookmarkEnd w:id="61"/>
      <w:proofErr w:type="spellEnd"/>
    </w:p>
    <w:p w14:paraId="789010B6" w14:textId="77777777" w:rsidR="00E00573" w:rsidRDefault="00E00573" w:rsidP="00F74BB8">
      <w:pPr>
        <w:jc w:val="center"/>
      </w:pPr>
    </w:p>
    <w:p w14:paraId="789010B7" w14:textId="77777777" w:rsidR="009F6CDB" w:rsidRDefault="00CA79FB" w:rsidP="00F74BB8">
      <w:pPr>
        <w:jc w:val="center"/>
      </w:pPr>
      <w:r>
        <w:rPr>
          <w:noProof/>
          <w:lang w:bidi="ar-SA"/>
        </w:rPr>
        <w:drawing>
          <wp:inline distT="0" distB="0" distL="0" distR="0" wp14:anchorId="78901390" wp14:editId="78901391">
            <wp:extent cx="8455401" cy="4867275"/>
            <wp:effectExtent l="0" t="0" r="317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460720" cy="4870337"/>
                    </a:xfrm>
                    <a:prstGeom prst="rect">
                      <a:avLst/>
                    </a:prstGeom>
                  </pic:spPr>
                </pic:pic>
              </a:graphicData>
            </a:graphic>
          </wp:inline>
        </w:drawing>
      </w:r>
    </w:p>
    <w:p w14:paraId="789010B8" w14:textId="77777777" w:rsidR="00F74BB8" w:rsidRDefault="00F74BB8" w:rsidP="00F74BB8">
      <w:pPr>
        <w:jc w:val="center"/>
      </w:pPr>
      <w:r>
        <w:br w:type="page"/>
      </w:r>
    </w:p>
    <w:p w14:paraId="789010B9" w14:textId="77777777" w:rsidR="00F74BB8" w:rsidRDefault="00F74BB8" w:rsidP="00F74BB8">
      <w:pPr>
        <w:pStyle w:val="Heading1"/>
      </w:pPr>
      <w:bookmarkStart w:id="62" w:name="_Toc349743640"/>
      <w:r>
        <w:lastRenderedPageBreak/>
        <w:t>acres</w:t>
      </w:r>
      <w:bookmarkEnd w:id="62"/>
    </w:p>
    <w:p w14:paraId="789010BA" w14:textId="77777777" w:rsidR="009F6CDB" w:rsidRDefault="009F6CDB" w:rsidP="00F74BB8">
      <w:pPr>
        <w:jc w:val="center"/>
        <w:rPr>
          <w:noProof/>
          <w:lang w:bidi="ar-SA"/>
        </w:rPr>
      </w:pPr>
    </w:p>
    <w:p w14:paraId="789010BB" w14:textId="77777777" w:rsidR="00617D6D" w:rsidRDefault="00617D6D" w:rsidP="00F74BB8">
      <w:pPr>
        <w:jc w:val="center"/>
      </w:pPr>
      <w:r>
        <w:rPr>
          <w:noProof/>
          <w:lang w:bidi="ar-SA"/>
        </w:rPr>
        <w:drawing>
          <wp:inline distT="0" distB="0" distL="0" distR="0" wp14:anchorId="78901392" wp14:editId="78901393">
            <wp:extent cx="8473103" cy="4886518"/>
            <wp:effectExtent l="0" t="0" r="444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8473103" cy="4886518"/>
                    </a:xfrm>
                    <a:prstGeom prst="rect">
                      <a:avLst/>
                    </a:prstGeom>
                  </pic:spPr>
                </pic:pic>
              </a:graphicData>
            </a:graphic>
          </wp:inline>
        </w:drawing>
      </w:r>
    </w:p>
    <w:p w14:paraId="789010BC" w14:textId="77777777" w:rsidR="002A1B8A" w:rsidRPr="00257632" w:rsidRDefault="002A1B8A" w:rsidP="00F74BB8">
      <w:pPr>
        <w:jc w:val="center"/>
        <w:rPr>
          <w:rStyle w:val="Heading1Char"/>
        </w:rPr>
      </w:pPr>
      <w:r>
        <w:br w:type="page"/>
      </w:r>
    </w:p>
    <w:p w14:paraId="789010BD" w14:textId="77777777" w:rsidR="00515453" w:rsidRPr="00F74BB8" w:rsidRDefault="00515453" w:rsidP="00F74BB8">
      <w:pPr>
        <w:pStyle w:val="Header1"/>
      </w:pPr>
      <w:r w:rsidRPr="00F74BB8">
        <w:lastRenderedPageBreak/>
        <w:t>acres help</w:t>
      </w:r>
    </w:p>
    <w:p w14:paraId="789010BE" w14:textId="77777777" w:rsidR="004A47D6" w:rsidRDefault="00746557" w:rsidP="004A47D6">
      <w:r>
        <w:rPr>
          <w:noProof/>
          <w:lang w:bidi="ar-SA"/>
        </w:rPr>
        <w:drawing>
          <wp:inline distT="0" distB="0" distL="0" distR="0" wp14:anchorId="78901394" wp14:editId="78901395">
            <wp:extent cx="3648075" cy="19050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48075" cy="1905000"/>
                    </a:xfrm>
                    <a:prstGeom prst="rect">
                      <a:avLst/>
                    </a:prstGeom>
                    <a:noFill/>
                    <a:ln>
                      <a:noFill/>
                    </a:ln>
                  </pic:spPr>
                </pic:pic>
              </a:graphicData>
            </a:graphic>
          </wp:inline>
        </w:drawing>
      </w:r>
    </w:p>
    <w:p w14:paraId="789010BF" w14:textId="77777777" w:rsidR="002A1B8A" w:rsidRDefault="004A47D6" w:rsidP="004A47D6">
      <w:pPr>
        <w:pStyle w:val="Heading1"/>
      </w:pPr>
      <w:r>
        <w:br w:type="page"/>
      </w:r>
      <w:bookmarkStart w:id="63" w:name="_Toc287885168"/>
      <w:bookmarkStart w:id="64" w:name="_Toc349743641"/>
      <w:proofErr w:type="spellStart"/>
      <w:r w:rsidR="002A1B8A">
        <w:lastRenderedPageBreak/>
        <w:t>agrsales</w:t>
      </w:r>
      <w:bookmarkEnd w:id="63"/>
      <w:bookmarkEnd w:id="64"/>
      <w:proofErr w:type="spellEnd"/>
    </w:p>
    <w:p w14:paraId="789010C0" w14:textId="77777777" w:rsidR="00E00573" w:rsidRDefault="00E00573" w:rsidP="0012057E">
      <w:pPr>
        <w:jc w:val="center"/>
      </w:pPr>
    </w:p>
    <w:p w14:paraId="789010C1" w14:textId="77777777" w:rsidR="0012057E" w:rsidRDefault="0012057E" w:rsidP="0012057E">
      <w:pPr>
        <w:jc w:val="center"/>
      </w:pPr>
      <w:r>
        <w:rPr>
          <w:noProof/>
          <w:lang w:bidi="ar-SA"/>
        </w:rPr>
        <w:drawing>
          <wp:inline distT="0" distB="0" distL="0" distR="0" wp14:anchorId="78901396" wp14:editId="78901397">
            <wp:extent cx="8506557" cy="4914900"/>
            <wp:effectExtent l="0" t="0" r="889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8506557" cy="4914900"/>
                    </a:xfrm>
                    <a:prstGeom prst="rect">
                      <a:avLst/>
                    </a:prstGeom>
                  </pic:spPr>
                </pic:pic>
              </a:graphicData>
            </a:graphic>
          </wp:inline>
        </w:drawing>
      </w:r>
    </w:p>
    <w:p w14:paraId="789010C2" w14:textId="77777777" w:rsidR="002A1B8A" w:rsidRDefault="002A1B8A" w:rsidP="00DB1429">
      <w:pPr>
        <w:pStyle w:val="Heading1"/>
      </w:pPr>
      <w:r>
        <w:br w:type="page"/>
      </w:r>
      <w:bookmarkStart w:id="65" w:name="_Toc287885169"/>
      <w:bookmarkStart w:id="66" w:name="_Toc349743642"/>
      <w:proofErr w:type="spellStart"/>
      <w:r>
        <w:lastRenderedPageBreak/>
        <w:t>busonprop</w:t>
      </w:r>
      <w:bookmarkEnd w:id="65"/>
      <w:bookmarkEnd w:id="66"/>
      <w:proofErr w:type="spellEnd"/>
    </w:p>
    <w:p w14:paraId="789010C3" w14:textId="77777777" w:rsidR="00E00573" w:rsidRDefault="00E00573" w:rsidP="00F74BB8">
      <w:pPr>
        <w:jc w:val="center"/>
      </w:pPr>
    </w:p>
    <w:p w14:paraId="789010C4" w14:textId="77777777" w:rsidR="00406998" w:rsidRDefault="00406998" w:rsidP="00F74BB8">
      <w:pPr>
        <w:jc w:val="center"/>
      </w:pPr>
      <w:r>
        <w:rPr>
          <w:noProof/>
          <w:lang w:bidi="ar-SA"/>
        </w:rPr>
        <w:drawing>
          <wp:inline distT="0" distB="0" distL="0" distR="0" wp14:anchorId="78901398" wp14:editId="78901399">
            <wp:extent cx="9144000" cy="5319395"/>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9144000" cy="5319395"/>
                    </a:xfrm>
                    <a:prstGeom prst="rect">
                      <a:avLst/>
                    </a:prstGeom>
                  </pic:spPr>
                </pic:pic>
              </a:graphicData>
            </a:graphic>
          </wp:inline>
        </w:drawing>
      </w:r>
    </w:p>
    <w:p w14:paraId="789010C5" w14:textId="77777777" w:rsidR="00515453" w:rsidRDefault="00515453" w:rsidP="00CB1961">
      <w:pPr>
        <w:pStyle w:val="Header1"/>
      </w:pPr>
      <w:r>
        <w:br w:type="page"/>
      </w:r>
      <w:proofErr w:type="spellStart"/>
      <w:r>
        <w:lastRenderedPageBreak/>
        <w:t>busonprop</w:t>
      </w:r>
      <w:proofErr w:type="spellEnd"/>
      <w:r>
        <w:t xml:space="preserve"> help</w:t>
      </w:r>
    </w:p>
    <w:p w14:paraId="789010C6" w14:textId="77777777" w:rsidR="004A47D6" w:rsidRDefault="00406998" w:rsidP="004A47D6">
      <w:r>
        <w:rPr>
          <w:noProof/>
          <w:lang w:bidi="ar-SA"/>
        </w:rPr>
        <w:drawing>
          <wp:inline distT="0" distB="0" distL="0" distR="0" wp14:anchorId="7890139A" wp14:editId="7890139B">
            <wp:extent cx="3247619" cy="2657143"/>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247619" cy="2657143"/>
                    </a:xfrm>
                    <a:prstGeom prst="rect">
                      <a:avLst/>
                    </a:prstGeom>
                  </pic:spPr>
                </pic:pic>
              </a:graphicData>
            </a:graphic>
          </wp:inline>
        </w:drawing>
      </w:r>
    </w:p>
    <w:p w14:paraId="789010C7" w14:textId="77777777" w:rsidR="002A1B8A" w:rsidRDefault="004A47D6" w:rsidP="004A47D6">
      <w:pPr>
        <w:pStyle w:val="Heading1"/>
      </w:pPr>
      <w:r>
        <w:br w:type="page"/>
      </w:r>
      <w:bookmarkStart w:id="67" w:name="_Toc287885170"/>
      <w:bookmarkStart w:id="68" w:name="_Toc349743643"/>
      <w:r w:rsidR="002A1B8A">
        <w:lastRenderedPageBreak/>
        <w:t>rooms</w:t>
      </w:r>
      <w:bookmarkEnd w:id="67"/>
      <w:bookmarkEnd w:id="68"/>
    </w:p>
    <w:p w14:paraId="789010C8" w14:textId="77777777" w:rsidR="00E00573" w:rsidRDefault="00E00573" w:rsidP="00F74BB8">
      <w:pPr>
        <w:jc w:val="center"/>
      </w:pPr>
    </w:p>
    <w:p w14:paraId="789010C9" w14:textId="77777777" w:rsidR="00880D3C" w:rsidRDefault="00F619E3" w:rsidP="00F74BB8">
      <w:pPr>
        <w:jc w:val="center"/>
      </w:pPr>
      <w:r>
        <w:rPr>
          <w:noProof/>
          <w:lang w:bidi="ar-SA"/>
        </w:rPr>
        <w:drawing>
          <wp:inline distT="0" distB="0" distL="0" distR="0" wp14:anchorId="7890139C" wp14:editId="7890139D">
            <wp:extent cx="8754568" cy="502920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8770985" cy="5038631"/>
                    </a:xfrm>
                    <a:prstGeom prst="rect">
                      <a:avLst/>
                    </a:prstGeom>
                  </pic:spPr>
                </pic:pic>
              </a:graphicData>
            </a:graphic>
          </wp:inline>
        </w:drawing>
      </w:r>
    </w:p>
    <w:p w14:paraId="789010CA" w14:textId="77777777" w:rsidR="00C71F7B" w:rsidRDefault="00C71F7B" w:rsidP="00CB1961">
      <w:pPr>
        <w:pStyle w:val="Header1"/>
      </w:pPr>
      <w:r>
        <w:br w:type="page"/>
      </w:r>
      <w:r>
        <w:lastRenderedPageBreak/>
        <w:t>rooms help</w:t>
      </w:r>
    </w:p>
    <w:p w14:paraId="789010CB" w14:textId="77777777" w:rsidR="004A47D6" w:rsidRDefault="00746557" w:rsidP="004A47D6">
      <w:r>
        <w:rPr>
          <w:noProof/>
          <w:lang w:bidi="ar-SA"/>
        </w:rPr>
        <w:drawing>
          <wp:inline distT="0" distB="0" distL="0" distR="0" wp14:anchorId="7890139E" wp14:editId="7890139F">
            <wp:extent cx="3648075" cy="14097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48075" cy="1409700"/>
                    </a:xfrm>
                    <a:prstGeom prst="rect">
                      <a:avLst/>
                    </a:prstGeom>
                    <a:noFill/>
                    <a:ln>
                      <a:noFill/>
                    </a:ln>
                  </pic:spPr>
                </pic:pic>
              </a:graphicData>
            </a:graphic>
          </wp:inline>
        </w:drawing>
      </w:r>
    </w:p>
    <w:p w14:paraId="789010CC" w14:textId="77777777" w:rsidR="002A1B8A" w:rsidRDefault="004A47D6" w:rsidP="004A47D6">
      <w:pPr>
        <w:pStyle w:val="Heading1"/>
      </w:pPr>
      <w:r>
        <w:br w:type="page"/>
      </w:r>
      <w:bookmarkStart w:id="69" w:name="_Toc287885171"/>
      <w:bookmarkStart w:id="70" w:name="_Toc349743644"/>
      <w:r w:rsidR="00273952">
        <w:lastRenderedPageBreak/>
        <w:t>f</w:t>
      </w:r>
      <w:r w:rsidR="002A1B8A">
        <w:t>acilities</w:t>
      </w:r>
      <w:bookmarkEnd w:id="69"/>
      <w:bookmarkEnd w:id="70"/>
    </w:p>
    <w:p w14:paraId="789010CD" w14:textId="77777777" w:rsidR="00E00573" w:rsidRDefault="00E00573" w:rsidP="00F74BB8">
      <w:pPr>
        <w:jc w:val="center"/>
      </w:pPr>
    </w:p>
    <w:p w14:paraId="789010CE" w14:textId="77777777" w:rsidR="000336B6" w:rsidRDefault="00273952" w:rsidP="00F74BB8">
      <w:pPr>
        <w:jc w:val="center"/>
      </w:pPr>
      <w:r>
        <w:rPr>
          <w:noProof/>
          <w:lang w:bidi="ar-SA"/>
        </w:rPr>
        <w:drawing>
          <wp:inline distT="0" distB="0" distL="0" distR="0" wp14:anchorId="789013A0" wp14:editId="789013A1">
            <wp:extent cx="9144000" cy="6234430"/>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9144000" cy="6234430"/>
                    </a:xfrm>
                    <a:prstGeom prst="rect">
                      <a:avLst/>
                    </a:prstGeom>
                  </pic:spPr>
                </pic:pic>
              </a:graphicData>
            </a:graphic>
          </wp:inline>
        </w:drawing>
      </w:r>
    </w:p>
    <w:p w14:paraId="789010CF" w14:textId="77777777" w:rsidR="00C71F7B" w:rsidRDefault="00C71F7B" w:rsidP="00F74BB8">
      <w:pPr>
        <w:pStyle w:val="Header1"/>
      </w:pPr>
      <w:r>
        <w:br w:type="page"/>
      </w:r>
      <w:r>
        <w:lastRenderedPageBreak/>
        <w:t>facilities help</w:t>
      </w:r>
    </w:p>
    <w:p w14:paraId="789010D0" w14:textId="77777777" w:rsidR="004A47D6" w:rsidRDefault="003119C3" w:rsidP="004A47D6">
      <w:r>
        <w:rPr>
          <w:noProof/>
          <w:lang w:bidi="ar-SA"/>
        </w:rPr>
        <w:drawing>
          <wp:inline distT="0" distB="0" distL="0" distR="0" wp14:anchorId="789013A2" wp14:editId="789013A3">
            <wp:extent cx="5590477" cy="665714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590477" cy="6657143"/>
                    </a:xfrm>
                    <a:prstGeom prst="rect">
                      <a:avLst/>
                    </a:prstGeom>
                  </pic:spPr>
                </pic:pic>
              </a:graphicData>
            </a:graphic>
          </wp:inline>
        </w:drawing>
      </w:r>
    </w:p>
    <w:p w14:paraId="789010D1" w14:textId="77777777" w:rsidR="00273952" w:rsidRPr="00AB5D35" w:rsidRDefault="00273952" w:rsidP="00AB5D35">
      <w:pPr>
        <w:pStyle w:val="Heading1"/>
      </w:pPr>
      <w:bookmarkStart w:id="71" w:name="_Toc349743645"/>
      <w:bookmarkStart w:id="72" w:name="_Toc287885172"/>
      <w:proofErr w:type="spellStart"/>
      <w:r w:rsidRPr="00AB5D35">
        <w:lastRenderedPageBreak/>
        <w:t>compuse</w:t>
      </w:r>
      <w:bookmarkEnd w:id="71"/>
      <w:proofErr w:type="spellEnd"/>
    </w:p>
    <w:p w14:paraId="789010D2" w14:textId="77777777" w:rsidR="00E00573" w:rsidRDefault="00E00573" w:rsidP="00EC71AC">
      <w:pPr>
        <w:jc w:val="center"/>
      </w:pPr>
    </w:p>
    <w:p w14:paraId="789010D3" w14:textId="77777777" w:rsidR="00273952" w:rsidRDefault="00273952" w:rsidP="00EC71AC">
      <w:pPr>
        <w:jc w:val="center"/>
      </w:pPr>
      <w:r w:rsidRPr="00AB5D35">
        <w:rPr>
          <w:noProof/>
          <w:lang w:bidi="ar-SA"/>
        </w:rPr>
        <w:drawing>
          <wp:inline distT="0" distB="0" distL="0" distR="0" wp14:anchorId="789013A4" wp14:editId="789013A5">
            <wp:extent cx="9144000" cy="5270500"/>
            <wp:effectExtent l="0" t="0" r="0" b="635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9144000" cy="5270500"/>
                    </a:xfrm>
                    <a:prstGeom prst="rect">
                      <a:avLst/>
                    </a:prstGeom>
                  </pic:spPr>
                </pic:pic>
              </a:graphicData>
            </a:graphic>
          </wp:inline>
        </w:drawing>
      </w:r>
      <w:r>
        <w:br w:type="page"/>
      </w:r>
    </w:p>
    <w:p w14:paraId="789010D4" w14:textId="77777777" w:rsidR="00273952" w:rsidRDefault="00273952" w:rsidP="00F74BB8">
      <w:pPr>
        <w:pStyle w:val="Header1"/>
      </w:pPr>
      <w:proofErr w:type="spellStart"/>
      <w:r>
        <w:lastRenderedPageBreak/>
        <w:t>compuse</w:t>
      </w:r>
      <w:proofErr w:type="spellEnd"/>
      <w:r>
        <w:t xml:space="preserve"> help</w:t>
      </w:r>
    </w:p>
    <w:p w14:paraId="789010D5" w14:textId="77777777" w:rsidR="00273952" w:rsidRPr="00AB5D35" w:rsidRDefault="00131220" w:rsidP="00AB5D35">
      <w:r>
        <w:rPr>
          <w:noProof/>
          <w:lang w:bidi="ar-SA"/>
        </w:rPr>
        <w:drawing>
          <wp:inline distT="0" distB="0" distL="0" distR="0" wp14:anchorId="789013A6" wp14:editId="789013A7">
            <wp:extent cx="5514286" cy="591428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514286" cy="5914286"/>
                    </a:xfrm>
                    <a:prstGeom prst="rect">
                      <a:avLst/>
                    </a:prstGeom>
                  </pic:spPr>
                </pic:pic>
              </a:graphicData>
            </a:graphic>
          </wp:inline>
        </w:drawing>
      </w:r>
    </w:p>
    <w:p w14:paraId="789010D6" w14:textId="77777777" w:rsidR="009D0CC8" w:rsidRDefault="00273952" w:rsidP="009D0CC8">
      <w:pPr>
        <w:pStyle w:val="Heading1"/>
      </w:pPr>
      <w:r>
        <w:br w:type="page"/>
      </w:r>
      <w:bookmarkStart w:id="73" w:name="_Toc349743646"/>
      <w:proofErr w:type="spellStart"/>
      <w:r w:rsidR="009611A8">
        <w:lastRenderedPageBreak/>
        <w:t>n</w:t>
      </w:r>
      <w:r w:rsidR="009D0CC8">
        <w:t>etaccess</w:t>
      </w:r>
      <w:bookmarkEnd w:id="73"/>
      <w:proofErr w:type="spellEnd"/>
    </w:p>
    <w:p w14:paraId="789010D7" w14:textId="77777777" w:rsidR="00E00573" w:rsidRDefault="00E00573" w:rsidP="00F74BB8">
      <w:pPr>
        <w:jc w:val="center"/>
      </w:pPr>
    </w:p>
    <w:p w14:paraId="789010D8" w14:textId="77777777" w:rsidR="00984F25" w:rsidRDefault="009D0CC8" w:rsidP="00F74BB8">
      <w:pPr>
        <w:jc w:val="center"/>
      </w:pPr>
      <w:r>
        <w:rPr>
          <w:noProof/>
          <w:lang w:bidi="ar-SA"/>
        </w:rPr>
        <w:drawing>
          <wp:inline distT="0" distB="0" distL="0" distR="0" wp14:anchorId="789013A8" wp14:editId="789013A9">
            <wp:extent cx="8855754" cy="504825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8858308" cy="5049706"/>
                    </a:xfrm>
                    <a:prstGeom prst="rect">
                      <a:avLst/>
                    </a:prstGeom>
                  </pic:spPr>
                </pic:pic>
              </a:graphicData>
            </a:graphic>
          </wp:inline>
        </w:drawing>
      </w:r>
    </w:p>
    <w:p w14:paraId="789010D9" w14:textId="77777777" w:rsidR="009611A8" w:rsidRDefault="009611A8" w:rsidP="00F74BB8">
      <w:pPr>
        <w:jc w:val="center"/>
      </w:pPr>
      <w:r>
        <w:br w:type="page"/>
      </w:r>
    </w:p>
    <w:p w14:paraId="789010DA" w14:textId="77777777" w:rsidR="009611A8" w:rsidRDefault="009611A8" w:rsidP="00F74BB8">
      <w:pPr>
        <w:pStyle w:val="Header1"/>
      </w:pPr>
      <w:proofErr w:type="spellStart"/>
      <w:r>
        <w:lastRenderedPageBreak/>
        <w:t>netaccess</w:t>
      </w:r>
      <w:proofErr w:type="spellEnd"/>
      <w:r>
        <w:t xml:space="preserve"> help</w:t>
      </w:r>
    </w:p>
    <w:p w14:paraId="789010DB" w14:textId="77777777" w:rsidR="009611A8" w:rsidRDefault="00AF280F" w:rsidP="009611A8">
      <w:r>
        <w:rPr>
          <w:noProof/>
          <w:lang w:bidi="ar-SA"/>
        </w:rPr>
        <w:drawing>
          <wp:inline distT="0" distB="0" distL="0" distR="0" wp14:anchorId="789013AA" wp14:editId="789013AB">
            <wp:extent cx="4942857" cy="498095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942857" cy="4980953"/>
                    </a:xfrm>
                    <a:prstGeom prst="rect">
                      <a:avLst/>
                    </a:prstGeom>
                  </pic:spPr>
                </pic:pic>
              </a:graphicData>
            </a:graphic>
          </wp:inline>
        </w:drawing>
      </w:r>
    </w:p>
    <w:p w14:paraId="789010DC" w14:textId="77777777" w:rsidR="009611A8" w:rsidRDefault="009611A8" w:rsidP="009611A8">
      <w:pPr>
        <w:pStyle w:val="Heading1"/>
      </w:pPr>
      <w:r>
        <w:br w:type="page"/>
      </w:r>
    </w:p>
    <w:p w14:paraId="789010DD" w14:textId="77777777" w:rsidR="009611A8" w:rsidRDefault="009611A8" w:rsidP="009611A8">
      <w:pPr>
        <w:pStyle w:val="Heading1"/>
      </w:pPr>
      <w:bookmarkStart w:id="74" w:name="_Toc349743647"/>
      <w:proofErr w:type="spellStart"/>
      <w:r>
        <w:lastRenderedPageBreak/>
        <w:t>netsub</w:t>
      </w:r>
      <w:bookmarkEnd w:id="74"/>
      <w:proofErr w:type="spellEnd"/>
    </w:p>
    <w:p w14:paraId="789010DE" w14:textId="77777777" w:rsidR="00425A3F" w:rsidRDefault="00425A3F" w:rsidP="00F74BB8">
      <w:pPr>
        <w:jc w:val="center"/>
        <w:rPr>
          <w:noProof/>
          <w:lang w:bidi="ar-SA"/>
        </w:rPr>
      </w:pPr>
    </w:p>
    <w:p w14:paraId="789010DF" w14:textId="77777777" w:rsidR="00984F25" w:rsidRDefault="009611A8" w:rsidP="00F74BB8">
      <w:pPr>
        <w:jc w:val="center"/>
      </w:pPr>
      <w:r>
        <w:rPr>
          <w:noProof/>
          <w:lang w:bidi="ar-SA"/>
        </w:rPr>
        <w:drawing>
          <wp:inline distT="0" distB="0" distL="0" distR="0" wp14:anchorId="789013AC" wp14:editId="789013AD">
            <wp:extent cx="9142649" cy="6296025"/>
            <wp:effectExtent l="0" t="0" r="1905" b="0"/>
            <wp:docPr id="35" name="Picture 35" descr="C:\Users\ramse001\AppData\Local\Temp\3\SNAGHTMLb530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mse001\AppData\Local\Temp\3\SNAGHTMLb530dc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144000" cy="6296956"/>
                    </a:xfrm>
                    <a:prstGeom prst="rect">
                      <a:avLst/>
                    </a:prstGeom>
                    <a:noFill/>
                    <a:ln>
                      <a:noFill/>
                    </a:ln>
                  </pic:spPr>
                </pic:pic>
              </a:graphicData>
            </a:graphic>
          </wp:inline>
        </w:drawing>
      </w:r>
    </w:p>
    <w:p w14:paraId="789010E0" w14:textId="77777777" w:rsidR="002C5133" w:rsidRDefault="002C5133" w:rsidP="00F74BB8">
      <w:pPr>
        <w:pStyle w:val="Header1"/>
      </w:pPr>
      <w:proofErr w:type="spellStart"/>
      <w:r>
        <w:lastRenderedPageBreak/>
        <w:t>netsub</w:t>
      </w:r>
      <w:proofErr w:type="spellEnd"/>
      <w:r>
        <w:t xml:space="preserve"> help</w:t>
      </w:r>
    </w:p>
    <w:p w14:paraId="789010E1" w14:textId="77777777" w:rsidR="00984F25" w:rsidRDefault="00AF280F" w:rsidP="005367DB">
      <w:r>
        <w:rPr>
          <w:noProof/>
          <w:lang w:bidi="ar-SA"/>
        </w:rPr>
        <w:drawing>
          <wp:inline distT="0" distB="0" distL="0" distR="0" wp14:anchorId="789013AE" wp14:editId="789013AF">
            <wp:extent cx="5943600" cy="5427980"/>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5427980"/>
                    </a:xfrm>
                    <a:prstGeom prst="rect">
                      <a:avLst/>
                    </a:prstGeom>
                  </pic:spPr>
                </pic:pic>
              </a:graphicData>
            </a:graphic>
          </wp:inline>
        </w:drawing>
      </w:r>
    </w:p>
    <w:p w14:paraId="789010E2" w14:textId="77777777" w:rsidR="009D0CC8" w:rsidRDefault="009D0CC8" w:rsidP="005367DB">
      <w:r>
        <w:br w:type="page"/>
      </w:r>
    </w:p>
    <w:p w14:paraId="789010E3" w14:textId="77777777" w:rsidR="002A1B8A" w:rsidRDefault="000336B6" w:rsidP="004A47D6">
      <w:pPr>
        <w:pStyle w:val="Heading1"/>
      </w:pPr>
      <w:bookmarkStart w:id="75" w:name="_Toc349743648"/>
      <w:r>
        <w:lastRenderedPageBreak/>
        <w:t>vehicles</w:t>
      </w:r>
      <w:bookmarkEnd w:id="72"/>
      <w:bookmarkEnd w:id="75"/>
    </w:p>
    <w:p w14:paraId="789010E4" w14:textId="77777777" w:rsidR="00425A3F" w:rsidRDefault="00425A3F"/>
    <w:p w14:paraId="789010E5" w14:textId="77777777" w:rsidR="000336B6" w:rsidRDefault="00D6373C">
      <w:r>
        <w:rPr>
          <w:noProof/>
          <w:lang w:bidi="ar-SA"/>
        </w:rPr>
        <w:drawing>
          <wp:inline distT="0" distB="0" distL="0" distR="0" wp14:anchorId="789013B0" wp14:editId="789013B1">
            <wp:extent cx="9001125" cy="5269889"/>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9009345" cy="5274702"/>
                    </a:xfrm>
                    <a:prstGeom prst="rect">
                      <a:avLst/>
                    </a:prstGeom>
                  </pic:spPr>
                </pic:pic>
              </a:graphicData>
            </a:graphic>
          </wp:inline>
        </w:drawing>
      </w:r>
    </w:p>
    <w:p w14:paraId="789010E6" w14:textId="77777777" w:rsidR="00C71F7B" w:rsidRDefault="00C71F7B" w:rsidP="00CB1961">
      <w:pPr>
        <w:pStyle w:val="Header1"/>
      </w:pPr>
      <w:r>
        <w:br w:type="page"/>
      </w:r>
      <w:r>
        <w:lastRenderedPageBreak/>
        <w:t>vehicles help</w:t>
      </w:r>
    </w:p>
    <w:p w14:paraId="789010E7" w14:textId="77777777" w:rsidR="004A47D6" w:rsidRDefault="008158A8" w:rsidP="004A47D6">
      <w:r>
        <w:rPr>
          <w:noProof/>
          <w:lang w:bidi="ar-SA"/>
        </w:rPr>
        <w:drawing>
          <wp:inline distT="0" distB="0" distL="0" distR="0" wp14:anchorId="789013B2" wp14:editId="789013B3">
            <wp:extent cx="5685715" cy="629523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685715" cy="6295239"/>
                    </a:xfrm>
                    <a:prstGeom prst="rect">
                      <a:avLst/>
                    </a:prstGeom>
                  </pic:spPr>
                </pic:pic>
              </a:graphicData>
            </a:graphic>
          </wp:inline>
        </w:drawing>
      </w:r>
    </w:p>
    <w:p w14:paraId="789010E8" w14:textId="77777777" w:rsidR="000336B6" w:rsidRDefault="004A47D6" w:rsidP="004A47D6">
      <w:pPr>
        <w:pStyle w:val="Heading1"/>
      </w:pPr>
      <w:r>
        <w:br w:type="page"/>
      </w:r>
      <w:bookmarkStart w:id="76" w:name="_Toc287885173"/>
      <w:bookmarkStart w:id="77" w:name="_Toc349743649"/>
      <w:proofErr w:type="spellStart"/>
      <w:r w:rsidR="000336B6">
        <w:lastRenderedPageBreak/>
        <w:t>heatingfuel</w:t>
      </w:r>
      <w:bookmarkEnd w:id="76"/>
      <w:bookmarkEnd w:id="77"/>
      <w:proofErr w:type="spellEnd"/>
    </w:p>
    <w:p w14:paraId="789010E9" w14:textId="77777777" w:rsidR="00425A3F" w:rsidRDefault="00425A3F" w:rsidP="00862CE1"/>
    <w:p w14:paraId="789010EA" w14:textId="77777777" w:rsidR="000336B6" w:rsidRDefault="00862CE1" w:rsidP="00862CE1">
      <w:r>
        <w:rPr>
          <w:noProof/>
          <w:lang w:bidi="ar-SA"/>
        </w:rPr>
        <w:drawing>
          <wp:inline distT="0" distB="0" distL="0" distR="0" wp14:anchorId="789013B4" wp14:editId="789013B5">
            <wp:extent cx="9020175" cy="528586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9020175" cy="5285861"/>
                    </a:xfrm>
                    <a:prstGeom prst="rect">
                      <a:avLst/>
                    </a:prstGeom>
                  </pic:spPr>
                </pic:pic>
              </a:graphicData>
            </a:graphic>
          </wp:inline>
        </w:drawing>
      </w:r>
    </w:p>
    <w:p w14:paraId="789010EB" w14:textId="77777777" w:rsidR="00C71F7B" w:rsidRDefault="00C71F7B" w:rsidP="00F74BB8">
      <w:pPr>
        <w:pStyle w:val="Header1"/>
      </w:pPr>
      <w:r>
        <w:br w:type="page"/>
      </w:r>
      <w:proofErr w:type="spellStart"/>
      <w:r>
        <w:lastRenderedPageBreak/>
        <w:t>heatingfuel</w:t>
      </w:r>
      <w:proofErr w:type="spellEnd"/>
      <w:r>
        <w:t xml:space="preserve"> help</w:t>
      </w:r>
    </w:p>
    <w:p w14:paraId="789010EC" w14:textId="77777777" w:rsidR="004A47D6" w:rsidRDefault="00746557" w:rsidP="004A47D6">
      <w:r>
        <w:rPr>
          <w:noProof/>
          <w:lang w:bidi="ar-SA"/>
        </w:rPr>
        <w:drawing>
          <wp:inline distT="0" distB="0" distL="0" distR="0" wp14:anchorId="789013B6" wp14:editId="789013B7">
            <wp:extent cx="3648075" cy="30099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48075" cy="3009900"/>
                    </a:xfrm>
                    <a:prstGeom prst="rect">
                      <a:avLst/>
                    </a:prstGeom>
                    <a:noFill/>
                    <a:ln>
                      <a:noFill/>
                    </a:ln>
                  </pic:spPr>
                </pic:pic>
              </a:graphicData>
            </a:graphic>
          </wp:inline>
        </w:drawing>
      </w:r>
    </w:p>
    <w:p w14:paraId="789010ED" w14:textId="77777777" w:rsidR="000336B6" w:rsidRDefault="004A47D6" w:rsidP="004A47D6">
      <w:pPr>
        <w:pStyle w:val="Heading1"/>
      </w:pPr>
      <w:r>
        <w:br w:type="page"/>
      </w:r>
      <w:bookmarkStart w:id="78" w:name="_Toc287885174"/>
      <w:bookmarkStart w:id="79" w:name="_Toc349743650"/>
      <w:proofErr w:type="spellStart"/>
      <w:r w:rsidR="000336B6">
        <w:lastRenderedPageBreak/>
        <w:t>elecpay</w:t>
      </w:r>
      <w:bookmarkEnd w:id="78"/>
      <w:bookmarkEnd w:id="79"/>
      <w:proofErr w:type="spellEnd"/>
    </w:p>
    <w:p w14:paraId="789010EE" w14:textId="77777777" w:rsidR="00425A3F" w:rsidRDefault="00425A3F"/>
    <w:p w14:paraId="789010EF" w14:textId="77777777" w:rsidR="000336B6" w:rsidRDefault="00E77C42">
      <w:r>
        <w:rPr>
          <w:noProof/>
          <w:lang w:bidi="ar-SA"/>
        </w:rPr>
        <w:drawing>
          <wp:inline distT="0" distB="0" distL="0" distR="0" wp14:anchorId="789013B8" wp14:editId="789013B9">
            <wp:extent cx="9037977" cy="52673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9037977" cy="5267325"/>
                    </a:xfrm>
                    <a:prstGeom prst="rect">
                      <a:avLst/>
                    </a:prstGeom>
                  </pic:spPr>
                </pic:pic>
              </a:graphicData>
            </a:graphic>
          </wp:inline>
        </w:drawing>
      </w:r>
    </w:p>
    <w:p w14:paraId="789010F0" w14:textId="77777777" w:rsidR="00C71F7B" w:rsidRDefault="00C71F7B" w:rsidP="00CB1961">
      <w:pPr>
        <w:pStyle w:val="Header1"/>
      </w:pPr>
      <w:r>
        <w:br w:type="page"/>
      </w:r>
      <w:proofErr w:type="spellStart"/>
      <w:r>
        <w:lastRenderedPageBreak/>
        <w:t>elecpay</w:t>
      </w:r>
      <w:proofErr w:type="spellEnd"/>
      <w:r>
        <w:t xml:space="preserve"> help</w:t>
      </w:r>
    </w:p>
    <w:p w14:paraId="789010F1" w14:textId="77777777" w:rsidR="004A47D6" w:rsidRDefault="00837CEF" w:rsidP="004A47D6">
      <w:r>
        <w:rPr>
          <w:noProof/>
          <w:lang w:bidi="ar-SA"/>
        </w:rPr>
        <w:drawing>
          <wp:inline distT="0" distB="0" distL="0" distR="0" wp14:anchorId="789013BA" wp14:editId="789013BB">
            <wp:extent cx="5647619" cy="385714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647619" cy="3857143"/>
                    </a:xfrm>
                    <a:prstGeom prst="rect">
                      <a:avLst/>
                    </a:prstGeom>
                  </pic:spPr>
                </pic:pic>
              </a:graphicData>
            </a:graphic>
          </wp:inline>
        </w:drawing>
      </w:r>
    </w:p>
    <w:p w14:paraId="789010F2" w14:textId="77777777" w:rsidR="000336B6" w:rsidRDefault="004A47D6" w:rsidP="004A47D6">
      <w:pPr>
        <w:pStyle w:val="Heading1"/>
      </w:pPr>
      <w:r>
        <w:br w:type="page"/>
      </w:r>
      <w:bookmarkStart w:id="80" w:name="_Toc287885175"/>
      <w:bookmarkStart w:id="81" w:name="_Toc349743651"/>
      <w:proofErr w:type="spellStart"/>
      <w:r w:rsidR="00334DDE">
        <w:lastRenderedPageBreak/>
        <w:t>elecamt</w:t>
      </w:r>
      <w:bookmarkEnd w:id="80"/>
      <w:bookmarkEnd w:id="81"/>
      <w:proofErr w:type="spellEnd"/>
    </w:p>
    <w:p w14:paraId="789010F3" w14:textId="77777777" w:rsidR="00425A3F" w:rsidRDefault="00425A3F"/>
    <w:p w14:paraId="789010F4" w14:textId="77777777" w:rsidR="00334DDE" w:rsidRDefault="00E77C42">
      <w:r>
        <w:rPr>
          <w:noProof/>
          <w:lang w:bidi="ar-SA"/>
        </w:rPr>
        <w:drawing>
          <wp:inline distT="0" distB="0" distL="0" distR="0" wp14:anchorId="789013BC" wp14:editId="789013BD">
            <wp:extent cx="9029700" cy="528083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9029700" cy="5280831"/>
                    </a:xfrm>
                    <a:prstGeom prst="rect">
                      <a:avLst/>
                    </a:prstGeom>
                  </pic:spPr>
                </pic:pic>
              </a:graphicData>
            </a:graphic>
          </wp:inline>
        </w:drawing>
      </w:r>
    </w:p>
    <w:p w14:paraId="789010F5" w14:textId="77777777" w:rsidR="00C71F7B" w:rsidRDefault="00C71F7B" w:rsidP="00F74BB8">
      <w:pPr>
        <w:pStyle w:val="Header1"/>
      </w:pPr>
      <w:r>
        <w:br w:type="page"/>
      </w:r>
      <w:proofErr w:type="spellStart"/>
      <w:r w:rsidR="00E77C42">
        <w:lastRenderedPageBreak/>
        <w:t>e</w:t>
      </w:r>
      <w:r>
        <w:t>lecamt</w:t>
      </w:r>
      <w:proofErr w:type="spellEnd"/>
      <w:r w:rsidR="00E77C42">
        <w:t xml:space="preserve"> help</w:t>
      </w:r>
    </w:p>
    <w:p w14:paraId="789010F6" w14:textId="77777777" w:rsidR="004A47D6" w:rsidRDefault="00F82BE2" w:rsidP="004A47D6">
      <w:r>
        <w:rPr>
          <w:noProof/>
          <w:lang w:bidi="ar-SA"/>
        </w:rPr>
        <w:drawing>
          <wp:inline distT="0" distB="0" distL="0" distR="0" wp14:anchorId="789013BE" wp14:editId="789013BF">
            <wp:extent cx="3733334" cy="4161905"/>
            <wp:effectExtent l="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733334" cy="4161905"/>
                    </a:xfrm>
                    <a:prstGeom prst="rect">
                      <a:avLst/>
                    </a:prstGeom>
                  </pic:spPr>
                </pic:pic>
              </a:graphicData>
            </a:graphic>
          </wp:inline>
        </w:drawing>
      </w:r>
    </w:p>
    <w:p w14:paraId="789010F7" w14:textId="77777777" w:rsidR="00334DDE" w:rsidRDefault="004A47D6" w:rsidP="004A47D6">
      <w:pPr>
        <w:pStyle w:val="Heading1"/>
      </w:pPr>
      <w:r>
        <w:br w:type="page"/>
      </w:r>
      <w:bookmarkStart w:id="82" w:name="_Toc287885176"/>
      <w:bookmarkStart w:id="83" w:name="_Toc349743652"/>
      <w:proofErr w:type="spellStart"/>
      <w:r w:rsidR="007738DD">
        <w:lastRenderedPageBreak/>
        <w:t>elecinc</w:t>
      </w:r>
      <w:bookmarkEnd w:id="82"/>
      <w:bookmarkEnd w:id="83"/>
      <w:proofErr w:type="spellEnd"/>
    </w:p>
    <w:p w14:paraId="789010F8" w14:textId="77777777" w:rsidR="007738DD" w:rsidRDefault="002F74ED">
      <w:r>
        <w:rPr>
          <w:noProof/>
          <w:lang w:bidi="ar-SA"/>
        </w:rPr>
        <w:drawing>
          <wp:inline distT="0" distB="0" distL="0" distR="0" wp14:anchorId="789013C0" wp14:editId="789013C1">
            <wp:extent cx="9067854" cy="543877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9074319" cy="5442653"/>
                    </a:xfrm>
                    <a:prstGeom prst="rect">
                      <a:avLst/>
                    </a:prstGeom>
                  </pic:spPr>
                </pic:pic>
              </a:graphicData>
            </a:graphic>
          </wp:inline>
        </w:drawing>
      </w:r>
    </w:p>
    <w:p w14:paraId="789010F9" w14:textId="77777777" w:rsidR="00F82BE2" w:rsidRDefault="00F82BE2" w:rsidP="00913968">
      <w:pPr>
        <w:pStyle w:val="Heading1"/>
      </w:pPr>
    </w:p>
    <w:p w14:paraId="789010FA" w14:textId="77777777" w:rsidR="00F82BE2" w:rsidRDefault="00F82BE2" w:rsidP="00913968">
      <w:pPr>
        <w:pStyle w:val="Heading1"/>
      </w:pPr>
    </w:p>
    <w:p w14:paraId="789010FB" w14:textId="77777777" w:rsidR="00F82BE2" w:rsidRDefault="00F82BE2" w:rsidP="00913968">
      <w:pPr>
        <w:pStyle w:val="Heading1"/>
      </w:pPr>
    </w:p>
    <w:p w14:paraId="789010FC" w14:textId="77777777" w:rsidR="00F82BE2" w:rsidRDefault="00F82BE2" w:rsidP="00913968">
      <w:pPr>
        <w:pStyle w:val="Heading1"/>
      </w:pPr>
    </w:p>
    <w:p w14:paraId="789010FD" w14:textId="77777777" w:rsidR="00F82BE2" w:rsidRDefault="00F82BE2" w:rsidP="00913968">
      <w:pPr>
        <w:pStyle w:val="Heading1"/>
      </w:pPr>
      <w:proofErr w:type="spellStart"/>
      <w:r>
        <w:t>elecinc</w:t>
      </w:r>
      <w:proofErr w:type="spellEnd"/>
      <w:r>
        <w:t xml:space="preserve"> help</w:t>
      </w:r>
    </w:p>
    <w:p w14:paraId="789010FE" w14:textId="77777777" w:rsidR="00F82BE2" w:rsidRDefault="00F82BE2" w:rsidP="00913968">
      <w:pPr>
        <w:pStyle w:val="Heading1"/>
      </w:pPr>
    </w:p>
    <w:p w14:paraId="789010FF" w14:textId="77777777" w:rsidR="0063457F" w:rsidRDefault="00F82BE2" w:rsidP="0063457F">
      <w:pPr>
        <w:pStyle w:val="Heading1"/>
      </w:pPr>
      <w:r>
        <w:rPr>
          <w:noProof/>
          <w:lang w:bidi="ar-SA"/>
        </w:rPr>
        <w:drawing>
          <wp:inline distT="0" distB="0" distL="0" distR="0" wp14:anchorId="789013C2" wp14:editId="789013C3">
            <wp:extent cx="3685715" cy="2514286"/>
            <wp:effectExtent l="0" t="0" r="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685715" cy="2514286"/>
                    </a:xfrm>
                    <a:prstGeom prst="rect">
                      <a:avLst/>
                    </a:prstGeom>
                  </pic:spPr>
                </pic:pic>
              </a:graphicData>
            </a:graphic>
          </wp:inline>
        </w:drawing>
      </w:r>
      <w:r>
        <w:t xml:space="preserve"> </w:t>
      </w:r>
      <w:r w:rsidR="007738DD">
        <w:br w:type="page"/>
      </w:r>
      <w:bookmarkStart w:id="84" w:name="_Toc287885177"/>
      <w:bookmarkStart w:id="85" w:name="_Toc349743653"/>
      <w:proofErr w:type="spellStart"/>
      <w:r w:rsidR="007738DD">
        <w:lastRenderedPageBreak/>
        <w:t>gasuse</w:t>
      </w:r>
      <w:bookmarkEnd w:id="84"/>
      <w:bookmarkEnd w:id="85"/>
      <w:proofErr w:type="spellEnd"/>
    </w:p>
    <w:p w14:paraId="78901100" w14:textId="77777777" w:rsidR="007738DD" w:rsidRDefault="0063457F" w:rsidP="0063457F">
      <w:pPr>
        <w:pStyle w:val="Heading1"/>
      </w:pPr>
      <w:r>
        <w:rPr>
          <w:noProof/>
          <w:lang w:bidi="ar-SA"/>
        </w:rPr>
        <w:drawing>
          <wp:inline distT="0" distB="0" distL="0" distR="0" wp14:anchorId="789013C4" wp14:editId="789013C5">
            <wp:extent cx="9415604" cy="54864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9415604" cy="5486400"/>
                    </a:xfrm>
                    <a:prstGeom prst="rect">
                      <a:avLst/>
                    </a:prstGeom>
                  </pic:spPr>
                </pic:pic>
              </a:graphicData>
            </a:graphic>
          </wp:inline>
        </w:drawing>
      </w:r>
      <w:r>
        <w:rPr>
          <w:noProof/>
          <w:lang w:bidi="ar-SA"/>
        </w:rPr>
        <w:t xml:space="preserve"> </w:t>
      </w:r>
    </w:p>
    <w:p w14:paraId="78901101" w14:textId="77777777" w:rsidR="00F82BE2" w:rsidRDefault="00F82BE2" w:rsidP="007B1678">
      <w:pPr>
        <w:pStyle w:val="Heading1"/>
      </w:pPr>
    </w:p>
    <w:p w14:paraId="78901102" w14:textId="77777777" w:rsidR="00F82BE2" w:rsidRDefault="00F82BE2" w:rsidP="007B1678">
      <w:pPr>
        <w:pStyle w:val="Heading1"/>
      </w:pPr>
    </w:p>
    <w:p w14:paraId="78901103" w14:textId="77777777" w:rsidR="00F82BE2" w:rsidRDefault="00F82BE2" w:rsidP="00F82BE2"/>
    <w:p w14:paraId="78901104" w14:textId="77777777" w:rsidR="00F82BE2" w:rsidRDefault="00F82BE2" w:rsidP="00F82BE2"/>
    <w:p w14:paraId="78901105" w14:textId="77777777" w:rsidR="00F82BE2" w:rsidRDefault="00F82BE2" w:rsidP="00F82BE2">
      <w:pPr>
        <w:rPr>
          <w:b/>
          <w:sz w:val="28"/>
          <w:szCs w:val="28"/>
        </w:rPr>
      </w:pPr>
      <w:proofErr w:type="spellStart"/>
      <w:r w:rsidRPr="00F82BE2">
        <w:rPr>
          <w:b/>
          <w:sz w:val="28"/>
          <w:szCs w:val="28"/>
        </w:rPr>
        <w:lastRenderedPageBreak/>
        <w:t>gasuse</w:t>
      </w:r>
      <w:proofErr w:type="spellEnd"/>
      <w:r w:rsidRPr="00F82BE2">
        <w:rPr>
          <w:b/>
          <w:sz w:val="28"/>
          <w:szCs w:val="28"/>
        </w:rPr>
        <w:t xml:space="preserve"> </w:t>
      </w:r>
      <w:r>
        <w:rPr>
          <w:b/>
          <w:sz w:val="28"/>
          <w:szCs w:val="28"/>
        </w:rPr>
        <w:t>help</w:t>
      </w:r>
    </w:p>
    <w:p w14:paraId="78901106" w14:textId="77777777" w:rsidR="0063457F" w:rsidRDefault="0063457F" w:rsidP="00F82BE2">
      <w:pPr>
        <w:rPr>
          <w:b/>
          <w:sz w:val="28"/>
          <w:szCs w:val="28"/>
        </w:rPr>
      </w:pPr>
      <w:r>
        <w:rPr>
          <w:noProof/>
          <w:lang w:bidi="ar-SA"/>
        </w:rPr>
        <w:drawing>
          <wp:inline distT="0" distB="0" distL="0" distR="0" wp14:anchorId="789013C6" wp14:editId="789013C7">
            <wp:extent cx="3685715" cy="2676191"/>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685715" cy="2676191"/>
                    </a:xfrm>
                    <a:prstGeom prst="rect">
                      <a:avLst/>
                    </a:prstGeom>
                  </pic:spPr>
                </pic:pic>
              </a:graphicData>
            </a:graphic>
          </wp:inline>
        </w:drawing>
      </w:r>
    </w:p>
    <w:p w14:paraId="78901107" w14:textId="77777777" w:rsidR="00F82BE2" w:rsidRPr="00F82BE2" w:rsidRDefault="00F82BE2" w:rsidP="00F82BE2">
      <w:pPr>
        <w:rPr>
          <w:b/>
          <w:sz w:val="28"/>
          <w:szCs w:val="28"/>
        </w:rPr>
      </w:pPr>
    </w:p>
    <w:p w14:paraId="78901108" w14:textId="77777777" w:rsidR="00F82BE2" w:rsidRDefault="00F82BE2" w:rsidP="007B1678">
      <w:pPr>
        <w:pStyle w:val="Heading1"/>
      </w:pPr>
    </w:p>
    <w:p w14:paraId="78901109" w14:textId="77777777" w:rsidR="007738DD" w:rsidRDefault="00F82BE2" w:rsidP="007B1678">
      <w:pPr>
        <w:pStyle w:val="Heading1"/>
      </w:pPr>
      <w:r>
        <w:t xml:space="preserve"> </w:t>
      </w:r>
      <w:r w:rsidR="007738DD">
        <w:br w:type="page"/>
      </w:r>
      <w:bookmarkStart w:id="86" w:name="_Toc287885178"/>
      <w:bookmarkStart w:id="87" w:name="_Toc349743654"/>
      <w:proofErr w:type="spellStart"/>
      <w:r w:rsidR="007738DD">
        <w:lastRenderedPageBreak/>
        <w:t>gaspay</w:t>
      </w:r>
      <w:bookmarkEnd w:id="86"/>
      <w:bookmarkEnd w:id="87"/>
      <w:proofErr w:type="spellEnd"/>
    </w:p>
    <w:p w14:paraId="7890110A" w14:textId="77777777" w:rsidR="007738DD" w:rsidRDefault="00913968">
      <w:r>
        <w:rPr>
          <w:noProof/>
          <w:lang w:bidi="ar-SA"/>
        </w:rPr>
        <w:drawing>
          <wp:inline distT="0" distB="0" distL="0" distR="0" wp14:anchorId="789013C8" wp14:editId="789013C9">
            <wp:extent cx="9067800" cy="531764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9067800" cy="5317645"/>
                    </a:xfrm>
                    <a:prstGeom prst="rect">
                      <a:avLst/>
                    </a:prstGeom>
                  </pic:spPr>
                </pic:pic>
              </a:graphicData>
            </a:graphic>
          </wp:inline>
        </w:drawing>
      </w:r>
    </w:p>
    <w:p w14:paraId="7890110B" w14:textId="77777777" w:rsidR="00C71F7B" w:rsidRDefault="00C71F7B" w:rsidP="00BB1F0D">
      <w:pPr>
        <w:pStyle w:val="Header1"/>
      </w:pPr>
      <w:r>
        <w:br w:type="page"/>
      </w:r>
      <w:proofErr w:type="spellStart"/>
      <w:r w:rsidRPr="00BB1F0D">
        <w:lastRenderedPageBreak/>
        <w:t>gaspay</w:t>
      </w:r>
      <w:proofErr w:type="spellEnd"/>
      <w:r w:rsidRPr="00BB1F0D">
        <w:t xml:space="preserve"> help</w:t>
      </w:r>
    </w:p>
    <w:p w14:paraId="7890110C" w14:textId="77777777" w:rsidR="00AE14AB" w:rsidRDefault="00F82BE2" w:rsidP="00BB1F0D">
      <w:pPr>
        <w:pStyle w:val="Header1"/>
      </w:pPr>
      <w:r>
        <w:rPr>
          <w:noProof/>
          <w:lang w:bidi="ar-SA"/>
        </w:rPr>
        <w:drawing>
          <wp:inline distT="0" distB="0" distL="0" distR="0" wp14:anchorId="789013CA" wp14:editId="789013CB">
            <wp:extent cx="3523810" cy="4600000"/>
            <wp:effectExtent l="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523810" cy="4600000"/>
                    </a:xfrm>
                    <a:prstGeom prst="rect">
                      <a:avLst/>
                    </a:prstGeom>
                  </pic:spPr>
                </pic:pic>
              </a:graphicData>
            </a:graphic>
          </wp:inline>
        </w:drawing>
      </w:r>
    </w:p>
    <w:p w14:paraId="7890110D" w14:textId="77777777" w:rsidR="00AE14AB" w:rsidRDefault="00AE14AB" w:rsidP="00BB1F0D">
      <w:pPr>
        <w:pStyle w:val="Header1"/>
      </w:pPr>
      <w:r>
        <w:br w:type="page"/>
      </w:r>
    </w:p>
    <w:p w14:paraId="7890110E" w14:textId="77777777" w:rsidR="007738DD" w:rsidRDefault="007738DD" w:rsidP="00BB1F0D">
      <w:pPr>
        <w:pStyle w:val="Header1"/>
      </w:pPr>
      <w:bookmarkStart w:id="88" w:name="_Toc287885179"/>
      <w:bookmarkStart w:id="89" w:name="_Toc349743655"/>
      <w:proofErr w:type="spellStart"/>
      <w:r w:rsidRPr="00607E23">
        <w:rPr>
          <w:rStyle w:val="Heading1Char"/>
          <w:b/>
        </w:rPr>
        <w:lastRenderedPageBreak/>
        <w:t>gasamt</w:t>
      </w:r>
      <w:bookmarkEnd w:id="88"/>
      <w:bookmarkEnd w:id="89"/>
      <w:proofErr w:type="spellEnd"/>
    </w:p>
    <w:p w14:paraId="7890110F" w14:textId="77777777" w:rsidR="007738DD" w:rsidRDefault="00913968">
      <w:r>
        <w:rPr>
          <w:noProof/>
          <w:lang w:bidi="ar-SA"/>
        </w:rPr>
        <w:drawing>
          <wp:inline distT="0" distB="0" distL="0" distR="0" wp14:anchorId="789013CC" wp14:editId="789013CD">
            <wp:extent cx="9086850" cy="5342408"/>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9086850" cy="5342408"/>
                    </a:xfrm>
                    <a:prstGeom prst="rect">
                      <a:avLst/>
                    </a:prstGeom>
                  </pic:spPr>
                </pic:pic>
              </a:graphicData>
            </a:graphic>
          </wp:inline>
        </w:drawing>
      </w:r>
    </w:p>
    <w:p w14:paraId="78901110" w14:textId="77777777" w:rsidR="00C71F7B" w:rsidRPr="00913968" w:rsidRDefault="00C71F7B" w:rsidP="00F74BB8">
      <w:pPr>
        <w:pStyle w:val="Header1"/>
      </w:pPr>
      <w:r>
        <w:br w:type="page"/>
      </w:r>
      <w:proofErr w:type="spellStart"/>
      <w:r w:rsidRPr="00913968">
        <w:lastRenderedPageBreak/>
        <w:t>gasamt</w:t>
      </w:r>
      <w:proofErr w:type="spellEnd"/>
      <w:r w:rsidRPr="00913968">
        <w:t xml:space="preserve"> help</w:t>
      </w:r>
    </w:p>
    <w:p w14:paraId="78901111" w14:textId="77777777" w:rsidR="007738DD" w:rsidRDefault="00666CFF" w:rsidP="004A47D6">
      <w:pPr>
        <w:pStyle w:val="Heading1"/>
      </w:pPr>
      <w:r>
        <w:rPr>
          <w:noProof/>
          <w:lang w:bidi="ar-SA"/>
        </w:rPr>
        <w:drawing>
          <wp:inline distT="0" distB="0" distL="0" distR="0" wp14:anchorId="789013CE" wp14:editId="789013CF">
            <wp:extent cx="3628572" cy="418095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628572" cy="4180953"/>
                    </a:xfrm>
                    <a:prstGeom prst="rect">
                      <a:avLst/>
                    </a:prstGeom>
                  </pic:spPr>
                </pic:pic>
              </a:graphicData>
            </a:graphic>
          </wp:inline>
        </w:drawing>
      </w:r>
      <w:r>
        <w:t xml:space="preserve"> </w:t>
      </w:r>
      <w:r w:rsidR="004A47D6">
        <w:br w:type="page"/>
      </w:r>
      <w:bookmarkStart w:id="90" w:name="_Toc287885180"/>
      <w:bookmarkStart w:id="91" w:name="_Toc349743656"/>
      <w:proofErr w:type="spellStart"/>
      <w:r w:rsidR="007738DD">
        <w:lastRenderedPageBreak/>
        <w:t>gasinc</w:t>
      </w:r>
      <w:bookmarkEnd w:id="90"/>
      <w:bookmarkEnd w:id="91"/>
      <w:proofErr w:type="spellEnd"/>
    </w:p>
    <w:p w14:paraId="78901112" w14:textId="77777777" w:rsidR="007738DD" w:rsidRDefault="00395C4A">
      <w:r>
        <w:rPr>
          <w:noProof/>
          <w:lang w:bidi="ar-SA"/>
        </w:rPr>
        <w:drawing>
          <wp:inline distT="0" distB="0" distL="0" distR="0" wp14:anchorId="789013D0" wp14:editId="789013D1">
            <wp:extent cx="9260857" cy="543877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9272665" cy="5445710"/>
                    </a:xfrm>
                    <a:prstGeom prst="rect">
                      <a:avLst/>
                    </a:prstGeom>
                  </pic:spPr>
                </pic:pic>
              </a:graphicData>
            </a:graphic>
          </wp:inline>
        </w:drawing>
      </w:r>
    </w:p>
    <w:p w14:paraId="78901113" w14:textId="77777777" w:rsidR="00395C4A" w:rsidRDefault="00395C4A" w:rsidP="007B1678">
      <w:pPr>
        <w:pStyle w:val="Heading1"/>
      </w:pPr>
    </w:p>
    <w:p w14:paraId="78901114" w14:textId="77777777" w:rsidR="00395C4A" w:rsidRDefault="00395C4A" w:rsidP="007B1678">
      <w:pPr>
        <w:pStyle w:val="Heading1"/>
      </w:pPr>
    </w:p>
    <w:p w14:paraId="78901115" w14:textId="77777777" w:rsidR="00395C4A" w:rsidRDefault="00395C4A" w:rsidP="007B1678">
      <w:pPr>
        <w:pStyle w:val="Heading1"/>
      </w:pPr>
    </w:p>
    <w:p w14:paraId="78901116" w14:textId="77777777" w:rsidR="00395C4A" w:rsidRDefault="00395C4A" w:rsidP="007B1678">
      <w:pPr>
        <w:pStyle w:val="Heading1"/>
      </w:pPr>
    </w:p>
    <w:p w14:paraId="78901117" w14:textId="77777777" w:rsidR="00395C4A" w:rsidRDefault="00395C4A" w:rsidP="007B1678">
      <w:pPr>
        <w:pStyle w:val="Heading1"/>
      </w:pPr>
      <w:proofErr w:type="spellStart"/>
      <w:r>
        <w:lastRenderedPageBreak/>
        <w:t>gasinc</w:t>
      </w:r>
      <w:proofErr w:type="spellEnd"/>
      <w:r>
        <w:t xml:space="preserve"> help</w:t>
      </w:r>
    </w:p>
    <w:p w14:paraId="78901118" w14:textId="77777777" w:rsidR="00395C4A" w:rsidRDefault="00395C4A" w:rsidP="007B1678">
      <w:pPr>
        <w:pStyle w:val="Heading1"/>
      </w:pPr>
    </w:p>
    <w:p w14:paraId="78901119" w14:textId="77777777" w:rsidR="007738DD" w:rsidRDefault="00395C4A" w:rsidP="007B1678">
      <w:pPr>
        <w:pStyle w:val="Heading1"/>
      </w:pPr>
      <w:r>
        <w:rPr>
          <w:noProof/>
          <w:lang w:bidi="ar-SA"/>
        </w:rPr>
        <w:drawing>
          <wp:inline distT="0" distB="0" distL="0" distR="0" wp14:anchorId="789013D2" wp14:editId="789013D3">
            <wp:extent cx="3628572" cy="2685714"/>
            <wp:effectExtent l="0" t="0" r="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628572" cy="2685714"/>
                    </a:xfrm>
                    <a:prstGeom prst="rect">
                      <a:avLst/>
                    </a:prstGeom>
                  </pic:spPr>
                </pic:pic>
              </a:graphicData>
            </a:graphic>
          </wp:inline>
        </w:drawing>
      </w:r>
      <w:r>
        <w:t xml:space="preserve"> </w:t>
      </w:r>
      <w:r w:rsidR="007738DD">
        <w:br w:type="page"/>
      </w:r>
      <w:bookmarkStart w:id="92" w:name="_Toc287885181"/>
      <w:bookmarkStart w:id="93" w:name="_Toc349743657"/>
      <w:proofErr w:type="spellStart"/>
      <w:r w:rsidR="007738DD">
        <w:lastRenderedPageBreak/>
        <w:t>waterpay</w:t>
      </w:r>
      <w:bookmarkEnd w:id="92"/>
      <w:bookmarkEnd w:id="93"/>
      <w:proofErr w:type="spellEnd"/>
    </w:p>
    <w:p w14:paraId="7890111A" w14:textId="77777777" w:rsidR="00AC496E" w:rsidRDefault="00913968">
      <w:r>
        <w:rPr>
          <w:noProof/>
          <w:lang w:bidi="ar-SA"/>
        </w:rPr>
        <w:drawing>
          <wp:inline distT="0" distB="0" distL="0" distR="0" wp14:anchorId="789013D4" wp14:editId="789013D5">
            <wp:extent cx="9086850" cy="5360853"/>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9090142" cy="5362795"/>
                    </a:xfrm>
                    <a:prstGeom prst="rect">
                      <a:avLst/>
                    </a:prstGeom>
                  </pic:spPr>
                </pic:pic>
              </a:graphicData>
            </a:graphic>
          </wp:inline>
        </w:drawing>
      </w:r>
    </w:p>
    <w:p w14:paraId="7890111B" w14:textId="77777777" w:rsidR="00D40FE5" w:rsidRDefault="00D40FE5" w:rsidP="00F74BB8">
      <w:pPr>
        <w:pStyle w:val="Header1"/>
      </w:pPr>
      <w:r>
        <w:br w:type="page"/>
      </w:r>
      <w:proofErr w:type="spellStart"/>
      <w:r>
        <w:lastRenderedPageBreak/>
        <w:t>waterpay</w:t>
      </w:r>
      <w:proofErr w:type="spellEnd"/>
      <w:r>
        <w:t xml:space="preserve"> help</w:t>
      </w:r>
    </w:p>
    <w:p w14:paraId="7890111C" w14:textId="77777777" w:rsidR="004A47D6" w:rsidRDefault="00395C4A" w:rsidP="004A47D6">
      <w:r>
        <w:rPr>
          <w:noProof/>
          <w:lang w:bidi="ar-SA"/>
        </w:rPr>
        <w:drawing>
          <wp:inline distT="0" distB="0" distL="0" distR="0" wp14:anchorId="789013D6" wp14:editId="789013D7">
            <wp:extent cx="3695238" cy="4657143"/>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695238" cy="4657143"/>
                    </a:xfrm>
                    <a:prstGeom prst="rect">
                      <a:avLst/>
                    </a:prstGeom>
                  </pic:spPr>
                </pic:pic>
              </a:graphicData>
            </a:graphic>
          </wp:inline>
        </w:drawing>
      </w:r>
    </w:p>
    <w:p w14:paraId="7890111D" w14:textId="77777777" w:rsidR="007738DD" w:rsidRDefault="004A47D6" w:rsidP="004A47D6">
      <w:pPr>
        <w:pStyle w:val="Heading1"/>
      </w:pPr>
      <w:r>
        <w:br w:type="page"/>
      </w:r>
      <w:bookmarkStart w:id="94" w:name="_Toc287885182"/>
      <w:bookmarkStart w:id="95" w:name="_Toc349743658"/>
      <w:proofErr w:type="spellStart"/>
      <w:r w:rsidR="00AC496E">
        <w:lastRenderedPageBreak/>
        <w:t>water</w:t>
      </w:r>
      <w:bookmarkEnd w:id="94"/>
      <w:r w:rsidR="00D40FE5">
        <w:t>amt</w:t>
      </w:r>
      <w:bookmarkEnd w:id="95"/>
      <w:proofErr w:type="spellEnd"/>
    </w:p>
    <w:p w14:paraId="7890111E" w14:textId="77777777" w:rsidR="00AC496E" w:rsidRDefault="00EE6157">
      <w:r>
        <w:rPr>
          <w:noProof/>
          <w:lang w:bidi="ar-SA"/>
        </w:rPr>
        <w:drawing>
          <wp:inline distT="0" distB="0" distL="0" distR="0" wp14:anchorId="789013D8" wp14:editId="789013D9">
            <wp:extent cx="9086850" cy="5288042"/>
            <wp:effectExtent l="0" t="0" r="0" b="825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9090188" cy="5289984"/>
                    </a:xfrm>
                    <a:prstGeom prst="rect">
                      <a:avLst/>
                    </a:prstGeom>
                  </pic:spPr>
                </pic:pic>
              </a:graphicData>
            </a:graphic>
          </wp:inline>
        </w:drawing>
      </w:r>
    </w:p>
    <w:p w14:paraId="7890111F" w14:textId="77777777" w:rsidR="00D40FE5" w:rsidRDefault="00D40FE5" w:rsidP="00F74BB8">
      <w:pPr>
        <w:pStyle w:val="Header1"/>
      </w:pPr>
      <w:r>
        <w:br w:type="page"/>
      </w:r>
      <w:proofErr w:type="spellStart"/>
      <w:r>
        <w:lastRenderedPageBreak/>
        <w:t>wateramt</w:t>
      </w:r>
      <w:proofErr w:type="spellEnd"/>
      <w:r>
        <w:t xml:space="preserve"> help</w:t>
      </w:r>
    </w:p>
    <w:p w14:paraId="78901120" w14:textId="77777777" w:rsidR="004A47D6" w:rsidRDefault="00FE0AE9" w:rsidP="004A47D6">
      <w:pPr>
        <w:rPr>
          <w:b/>
          <w:bCs/>
        </w:rPr>
      </w:pPr>
      <w:r>
        <w:rPr>
          <w:noProof/>
          <w:lang w:bidi="ar-SA"/>
        </w:rPr>
        <w:drawing>
          <wp:inline distT="0" distB="0" distL="0" distR="0" wp14:anchorId="789013DA" wp14:editId="789013DB">
            <wp:extent cx="3609524" cy="4780953"/>
            <wp:effectExtent l="0" t="0" r="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609524" cy="4780953"/>
                    </a:xfrm>
                    <a:prstGeom prst="rect">
                      <a:avLst/>
                    </a:prstGeom>
                  </pic:spPr>
                </pic:pic>
              </a:graphicData>
            </a:graphic>
          </wp:inline>
        </w:drawing>
      </w:r>
    </w:p>
    <w:p w14:paraId="78901121" w14:textId="77777777" w:rsidR="00AC496E" w:rsidRDefault="004A47D6" w:rsidP="004A47D6">
      <w:pPr>
        <w:pStyle w:val="Heading1"/>
      </w:pPr>
      <w:r>
        <w:br w:type="page"/>
      </w:r>
      <w:bookmarkStart w:id="96" w:name="_Toc287885183"/>
      <w:bookmarkStart w:id="97" w:name="_Toc349743659"/>
      <w:proofErr w:type="spellStart"/>
      <w:r w:rsidR="00AC496E">
        <w:lastRenderedPageBreak/>
        <w:t>waterinc</w:t>
      </w:r>
      <w:bookmarkEnd w:id="96"/>
      <w:bookmarkEnd w:id="97"/>
      <w:proofErr w:type="spellEnd"/>
    </w:p>
    <w:p w14:paraId="78901122" w14:textId="77777777" w:rsidR="00AC496E" w:rsidRDefault="00EE6157">
      <w:r>
        <w:rPr>
          <w:noProof/>
          <w:lang w:bidi="ar-SA"/>
        </w:rPr>
        <w:drawing>
          <wp:inline distT="0" distB="0" distL="0" distR="0" wp14:anchorId="789013DC" wp14:editId="789013DD">
            <wp:extent cx="9105900" cy="5363336"/>
            <wp:effectExtent l="0" t="0" r="0" b="889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9105900" cy="5363336"/>
                    </a:xfrm>
                    <a:prstGeom prst="rect">
                      <a:avLst/>
                    </a:prstGeom>
                  </pic:spPr>
                </pic:pic>
              </a:graphicData>
            </a:graphic>
          </wp:inline>
        </w:drawing>
      </w:r>
    </w:p>
    <w:p w14:paraId="78901123" w14:textId="77777777" w:rsidR="00824E54" w:rsidRDefault="00824E54" w:rsidP="007B1678">
      <w:pPr>
        <w:pStyle w:val="Heading1"/>
      </w:pPr>
    </w:p>
    <w:p w14:paraId="78901124" w14:textId="77777777" w:rsidR="00824E54" w:rsidRDefault="00824E54" w:rsidP="007B1678">
      <w:pPr>
        <w:pStyle w:val="Heading1"/>
      </w:pPr>
    </w:p>
    <w:p w14:paraId="78901125" w14:textId="77777777" w:rsidR="00824E54" w:rsidRDefault="00824E54" w:rsidP="007B1678">
      <w:pPr>
        <w:pStyle w:val="Heading1"/>
      </w:pPr>
    </w:p>
    <w:p w14:paraId="78901126" w14:textId="77777777" w:rsidR="00824E54" w:rsidRDefault="00824E54" w:rsidP="007B1678">
      <w:pPr>
        <w:pStyle w:val="Heading1"/>
      </w:pPr>
    </w:p>
    <w:p w14:paraId="78901127" w14:textId="77777777" w:rsidR="00824E54" w:rsidRDefault="00824E54" w:rsidP="007B1678">
      <w:pPr>
        <w:pStyle w:val="Heading1"/>
      </w:pPr>
      <w:proofErr w:type="spellStart"/>
      <w:r>
        <w:t>waterinc</w:t>
      </w:r>
      <w:proofErr w:type="spellEnd"/>
      <w:r>
        <w:t xml:space="preserve"> help</w:t>
      </w:r>
    </w:p>
    <w:p w14:paraId="78901128" w14:textId="77777777" w:rsidR="00824E54" w:rsidRPr="00824E54" w:rsidRDefault="00824E54" w:rsidP="00824E54"/>
    <w:p w14:paraId="78901129" w14:textId="77777777" w:rsidR="00AC496E" w:rsidRDefault="00824E54" w:rsidP="007B1678">
      <w:pPr>
        <w:pStyle w:val="Heading1"/>
      </w:pPr>
      <w:r>
        <w:rPr>
          <w:noProof/>
          <w:lang w:bidi="ar-SA"/>
        </w:rPr>
        <w:drawing>
          <wp:inline distT="0" distB="0" distL="0" distR="0" wp14:anchorId="789013DE" wp14:editId="789013DF">
            <wp:extent cx="3609524" cy="2647619"/>
            <wp:effectExtent l="0" t="0" r="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609524" cy="2647619"/>
                    </a:xfrm>
                    <a:prstGeom prst="rect">
                      <a:avLst/>
                    </a:prstGeom>
                  </pic:spPr>
                </pic:pic>
              </a:graphicData>
            </a:graphic>
          </wp:inline>
        </w:drawing>
      </w:r>
      <w:r>
        <w:t xml:space="preserve"> </w:t>
      </w:r>
      <w:r w:rsidR="00AC496E">
        <w:br w:type="page"/>
      </w:r>
      <w:bookmarkStart w:id="98" w:name="_Toc287885184"/>
      <w:bookmarkStart w:id="99" w:name="_Toc349743660"/>
      <w:proofErr w:type="spellStart"/>
      <w:r w:rsidR="00AC496E">
        <w:lastRenderedPageBreak/>
        <w:t>ofueluse</w:t>
      </w:r>
      <w:bookmarkEnd w:id="98"/>
      <w:bookmarkEnd w:id="99"/>
      <w:proofErr w:type="spellEnd"/>
    </w:p>
    <w:p w14:paraId="7890112A" w14:textId="77777777" w:rsidR="00AC496E" w:rsidRDefault="00824E54">
      <w:r>
        <w:rPr>
          <w:noProof/>
          <w:lang w:bidi="ar-SA"/>
        </w:rPr>
        <w:drawing>
          <wp:inline distT="0" distB="0" distL="0" distR="0" wp14:anchorId="789013E0" wp14:editId="789013E1">
            <wp:extent cx="8908944" cy="5257800"/>
            <wp:effectExtent l="0" t="0" r="698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8915400" cy="5261610"/>
                    </a:xfrm>
                    <a:prstGeom prst="rect">
                      <a:avLst/>
                    </a:prstGeom>
                  </pic:spPr>
                </pic:pic>
              </a:graphicData>
            </a:graphic>
          </wp:inline>
        </w:drawing>
      </w:r>
    </w:p>
    <w:p w14:paraId="7890112B" w14:textId="77777777" w:rsidR="00824E54" w:rsidRDefault="00824E54" w:rsidP="007B1678">
      <w:pPr>
        <w:pStyle w:val="Heading1"/>
      </w:pPr>
    </w:p>
    <w:p w14:paraId="7890112C" w14:textId="77777777" w:rsidR="00824E54" w:rsidRDefault="00824E54" w:rsidP="007B1678">
      <w:pPr>
        <w:pStyle w:val="Heading1"/>
      </w:pPr>
    </w:p>
    <w:p w14:paraId="7890112D" w14:textId="77777777" w:rsidR="00824E54" w:rsidRDefault="00824E54" w:rsidP="007B1678">
      <w:pPr>
        <w:pStyle w:val="Heading1"/>
      </w:pPr>
    </w:p>
    <w:p w14:paraId="7890112E" w14:textId="77777777" w:rsidR="00824E54" w:rsidRDefault="00824E54" w:rsidP="007B1678">
      <w:pPr>
        <w:pStyle w:val="Heading1"/>
      </w:pPr>
    </w:p>
    <w:p w14:paraId="7890112F" w14:textId="77777777" w:rsidR="00824E54" w:rsidRDefault="00824E54" w:rsidP="007B1678">
      <w:pPr>
        <w:pStyle w:val="Heading1"/>
      </w:pPr>
    </w:p>
    <w:p w14:paraId="78901130" w14:textId="77777777" w:rsidR="00824E54" w:rsidRDefault="00824E54" w:rsidP="007B1678">
      <w:pPr>
        <w:pStyle w:val="Heading1"/>
      </w:pPr>
    </w:p>
    <w:p w14:paraId="78901131" w14:textId="77777777" w:rsidR="00824E54" w:rsidRDefault="00824E54" w:rsidP="007B1678">
      <w:pPr>
        <w:pStyle w:val="Heading1"/>
      </w:pPr>
      <w:proofErr w:type="spellStart"/>
      <w:r>
        <w:t>ofueluse</w:t>
      </w:r>
      <w:proofErr w:type="spellEnd"/>
      <w:r>
        <w:t xml:space="preserve">  help</w:t>
      </w:r>
    </w:p>
    <w:p w14:paraId="78901132" w14:textId="77777777" w:rsidR="00824E54" w:rsidRDefault="00824E54" w:rsidP="007B1678">
      <w:pPr>
        <w:pStyle w:val="Heading1"/>
      </w:pPr>
    </w:p>
    <w:p w14:paraId="78901133" w14:textId="77777777" w:rsidR="00AC496E" w:rsidRDefault="00824E54" w:rsidP="007B1678">
      <w:pPr>
        <w:pStyle w:val="Heading1"/>
      </w:pPr>
      <w:r>
        <w:rPr>
          <w:noProof/>
          <w:lang w:bidi="ar-SA"/>
        </w:rPr>
        <w:drawing>
          <wp:inline distT="0" distB="0" distL="0" distR="0" wp14:anchorId="789013E2" wp14:editId="789013E3">
            <wp:extent cx="3619048" cy="2857143"/>
            <wp:effectExtent l="0" t="0" r="635" b="6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619048" cy="2857143"/>
                    </a:xfrm>
                    <a:prstGeom prst="rect">
                      <a:avLst/>
                    </a:prstGeom>
                  </pic:spPr>
                </pic:pic>
              </a:graphicData>
            </a:graphic>
          </wp:inline>
        </w:drawing>
      </w:r>
      <w:r>
        <w:t xml:space="preserve"> </w:t>
      </w:r>
      <w:r w:rsidR="00AC496E">
        <w:br w:type="page"/>
      </w:r>
      <w:bookmarkStart w:id="100" w:name="_Toc287885185"/>
      <w:bookmarkStart w:id="101" w:name="_Toc349743661"/>
      <w:proofErr w:type="spellStart"/>
      <w:r w:rsidR="00AC496E">
        <w:lastRenderedPageBreak/>
        <w:t>ofuelpay</w:t>
      </w:r>
      <w:bookmarkEnd w:id="100"/>
      <w:bookmarkEnd w:id="101"/>
      <w:proofErr w:type="spellEnd"/>
    </w:p>
    <w:p w14:paraId="78901134" w14:textId="77777777" w:rsidR="00AC496E" w:rsidRDefault="00BB2C50">
      <w:r>
        <w:rPr>
          <w:noProof/>
          <w:lang w:bidi="ar-SA"/>
        </w:rPr>
        <w:drawing>
          <wp:inline distT="0" distB="0" distL="0" distR="0" wp14:anchorId="789013E4" wp14:editId="789013E5">
            <wp:extent cx="9191625" cy="5394188"/>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9196648" cy="5397136"/>
                    </a:xfrm>
                    <a:prstGeom prst="rect">
                      <a:avLst/>
                    </a:prstGeom>
                  </pic:spPr>
                </pic:pic>
              </a:graphicData>
            </a:graphic>
          </wp:inline>
        </w:drawing>
      </w:r>
    </w:p>
    <w:p w14:paraId="78901135" w14:textId="77777777" w:rsidR="00D40FE5" w:rsidRPr="00BB2C50" w:rsidRDefault="00D40FE5" w:rsidP="00F74BB8">
      <w:pPr>
        <w:pStyle w:val="Header1"/>
      </w:pPr>
      <w:r>
        <w:br w:type="page"/>
      </w:r>
      <w:proofErr w:type="spellStart"/>
      <w:r w:rsidRPr="00BB2C50">
        <w:lastRenderedPageBreak/>
        <w:t>ofuelpay</w:t>
      </w:r>
      <w:proofErr w:type="spellEnd"/>
      <w:r w:rsidRPr="00BB2C50">
        <w:t xml:space="preserve"> help</w:t>
      </w:r>
    </w:p>
    <w:p w14:paraId="78901136" w14:textId="77777777" w:rsidR="004A47D6" w:rsidRDefault="00A83328" w:rsidP="004A47D6">
      <w:r>
        <w:rPr>
          <w:noProof/>
          <w:lang w:bidi="ar-SA"/>
        </w:rPr>
        <w:drawing>
          <wp:inline distT="0" distB="0" distL="0" distR="0" wp14:anchorId="789013E6" wp14:editId="789013E7">
            <wp:extent cx="3447619" cy="4885715"/>
            <wp:effectExtent l="0" t="0" r="63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447619" cy="4885715"/>
                    </a:xfrm>
                    <a:prstGeom prst="rect">
                      <a:avLst/>
                    </a:prstGeom>
                  </pic:spPr>
                </pic:pic>
              </a:graphicData>
            </a:graphic>
          </wp:inline>
        </w:drawing>
      </w:r>
    </w:p>
    <w:p w14:paraId="78901137" w14:textId="77777777" w:rsidR="00AC496E" w:rsidRDefault="004A47D6" w:rsidP="004A47D6">
      <w:pPr>
        <w:pStyle w:val="Heading1"/>
      </w:pPr>
      <w:r>
        <w:br w:type="page"/>
      </w:r>
      <w:bookmarkStart w:id="102" w:name="_Toc287885186"/>
      <w:bookmarkStart w:id="103" w:name="_Toc349743662"/>
      <w:proofErr w:type="spellStart"/>
      <w:r w:rsidR="00AC496E">
        <w:lastRenderedPageBreak/>
        <w:t>ofuelamt</w:t>
      </w:r>
      <w:bookmarkEnd w:id="102"/>
      <w:bookmarkEnd w:id="103"/>
      <w:proofErr w:type="spellEnd"/>
    </w:p>
    <w:p w14:paraId="78901138" w14:textId="77777777" w:rsidR="00AC496E" w:rsidRDefault="00BB2C50">
      <w:r>
        <w:rPr>
          <w:noProof/>
          <w:lang w:bidi="ar-SA"/>
        </w:rPr>
        <w:drawing>
          <wp:inline distT="0" distB="0" distL="0" distR="0" wp14:anchorId="789013E8" wp14:editId="789013E9">
            <wp:extent cx="9116352" cy="5314950"/>
            <wp:effectExtent l="0" t="0" r="889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9116352" cy="5314950"/>
                    </a:xfrm>
                    <a:prstGeom prst="rect">
                      <a:avLst/>
                    </a:prstGeom>
                  </pic:spPr>
                </pic:pic>
              </a:graphicData>
            </a:graphic>
          </wp:inline>
        </w:drawing>
      </w:r>
    </w:p>
    <w:p w14:paraId="78901139" w14:textId="77777777" w:rsidR="00D40FE5" w:rsidRPr="00BB2C50" w:rsidRDefault="00D40FE5" w:rsidP="00F74BB8">
      <w:pPr>
        <w:pStyle w:val="Header1"/>
      </w:pPr>
      <w:r>
        <w:br w:type="page"/>
      </w:r>
      <w:proofErr w:type="spellStart"/>
      <w:r w:rsidRPr="00BB2C50">
        <w:lastRenderedPageBreak/>
        <w:t>ofuelamt</w:t>
      </w:r>
      <w:proofErr w:type="spellEnd"/>
      <w:r w:rsidRPr="00BB2C50">
        <w:t xml:space="preserve"> help</w:t>
      </w:r>
    </w:p>
    <w:p w14:paraId="7890113A" w14:textId="77777777" w:rsidR="004A47D6" w:rsidRDefault="00A83328" w:rsidP="004A47D6">
      <w:r>
        <w:rPr>
          <w:noProof/>
          <w:lang w:bidi="ar-SA"/>
        </w:rPr>
        <w:drawing>
          <wp:inline distT="0" distB="0" distL="0" distR="0" wp14:anchorId="789013EA" wp14:editId="789013EB">
            <wp:extent cx="3457143" cy="5095238"/>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457143" cy="5095238"/>
                    </a:xfrm>
                    <a:prstGeom prst="rect">
                      <a:avLst/>
                    </a:prstGeom>
                  </pic:spPr>
                </pic:pic>
              </a:graphicData>
            </a:graphic>
          </wp:inline>
        </w:drawing>
      </w:r>
    </w:p>
    <w:p w14:paraId="7890113B" w14:textId="77777777" w:rsidR="00AC496E" w:rsidRDefault="004A47D6" w:rsidP="004A47D6">
      <w:pPr>
        <w:pStyle w:val="Heading1"/>
      </w:pPr>
      <w:r>
        <w:br w:type="page"/>
      </w:r>
      <w:bookmarkStart w:id="104" w:name="_Toc287885187"/>
      <w:bookmarkStart w:id="105" w:name="_Toc349743663"/>
      <w:proofErr w:type="spellStart"/>
      <w:r w:rsidR="00AC496E">
        <w:lastRenderedPageBreak/>
        <w:t>ofuelinc</w:t>
      </w:r>
      <w:bookmarkEnd w:id="104"/>
      <w:bookmarkEnd w:id="105"/>
      <w:proofErr w:type="spellEnd"/>
    </w:p>
    <w:p w14:paraId="7890113C" w14:textId="77777777" w:rsidR="00AC496E" w:rsidRDefault="000542E7">
      <w:r>
        <w:rPr>
          <w:noProof/>
          <w:lang w:bidi="ar-SA"/>
        </w:rPr>
        <w:drawing>
          <wp:inline distT="0" distB="0" distL="0" distR="0" wp14:anchorId="789013EC" wp14:editId="789013ED">
            <wp:extent cx="9146522" cy="53149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9146522" cy="5314950"/>
                    </a:xfrm>
                    <a:prstGeom prst="rect">
                      <a:avLst/>
                    </a:prstGeom>
                  </pic:spPr>
                </pic:pic>
              </a:graphicData>
            </a:graphic>
          </wp:inline>
        </w:drawing>
      </w:r>
    </w:p>
    <w:p w14:paraId="7890113D" w14:textId="77777777" w:rsidR="000542E7" w:rsidRDefault="000542E7" w:rsidP="007B1678">
      <w:pPr>
        <w:pStyle w:val="Heading1"/>
      </w:pPr>
    </w:p>
    <w:p w14:paraId="7890113E" w14:textId="77777777" w:rsidR="000542E7" w:rsidRDefault="000542E7" w:rsidP="007B1678">
      <w:pPr>
        <w:pStyle w:val="Heading1"/>
      </w:pPr>
    </w:p>
    <w:p w14:paraId="7890113F" w14:textId="77777777" w:rsidR="000542E7" w:rsidRDefault="000542E7" w:rsidP="007B1678">
      <w:pPr>
        <w:pStyle w:val="Heading1"/>
      </w:pPr>
    </w:p>
    <w:p w14:paraId="78901140" w14:textId="77777777" w:rsidR="000542E7" w:rsidRDefault="000542E7" w:rsidP="007B1678">
      <w:pPr>
        <w:pStyle w:val="Heading1"/>
      </w:pPr>
    </w:p>
    <w:p w14:paraId="78901141" w14:textId="77777777" w:rsidR="000542E7" w:rsidRDefault="000542E7" w:rsidP="007B1678">
      <w:pPr>
        <w:pStyle w:val="Heading1"/>
      </w:pPr>
    </w:p>
    <w:p w14:paraId="78901142" w14:textId="77777777" w:rsidR="000542E7" w:rsidRDefault="000542E7" w:rsidP="007B1678">
      <w:pPr>
        <w:pStyle w:val="Heading1"/>
      </w:pPr>
      <w:proofErr w:type="spellStart"/>
      <w:r>
        <w:t>ofuelinc</w:t>
      </w:r>
      <w:proofErr w:type="spellEnd"/>
      <w:r>
        <w:t xml:space="preserve">  help</w:t>
      </w:r>
    </w:p>
    <w:p w14:paraId="78901143" w14:textId="77777777" w:rsidR="000542E7" w:rsidRDefault="000542E7" w:rsidP="007B1678">
      <w:pPr>
        <w:pStyle w:val="Heading1"/>
      </w:pPr>
    </w:p>
    <w:p w14:paraId="78901144" w14:textId="77777777" w:rsidR="00AC496E" w:rsidRDefault="000542E7" w:rsidP="007B1678">
      <w:pPr>
        <w:pStyle w:val="Heading1"/>
      </w:pPr>
      <w:r>
        <w:rPr>
          <w:noProof/>
          <w:lang w:bidi="ar-SA"/>
        </w:rPr>
        <w:drawing>
          <wp:inline distT="0" distB="0" distL="0" distR="0" wp14:anchorId="789013EE" wp14:editId="789013EF">
            <wp:extent cx="3600000" cy="2533334"/>
            <wp:effectExtent l="0" t="0" r="635" b="6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600000" cy="2533334"/>
                    </a:xfrm>
                    <a:prstGeom prst="rect">
                      <a:avLst/>
                    </a:prstGeom>
                  </pic:spPr>
                </pic:pic>
              </a:graphicData>
            </a:graphic>
          </wp:inline>
        </w:drawing>
      </w:r>
      <w:r>
        <w:t xml:space="preserve"> </w:t>
      </w:r>
      <w:r w:rsidR="00AC496E">
        <w:br w:type="page"/>
      </w:r>
      <w:bookmarkStart w:id="106" w:name="_Toc287885188"/>
      <w:bookmarkStart w:id="107" w:name="_Toc349743664"/>
      <w:proofErr w:type="spellStart"/>
      <w:r w:rsidR="00AC496E">
        <w:lastRenderedPageBreak/>
        <w:t>foodstamps</w:t>
      </w:r>
      <w:bookmarkEnd w:id="106"/>
      <w:bookmarkEnd w:id="107"/>
      <w:proofErr w:type="spellEnd"/>
    </w:p>
    <w:p w14:paraId="78901145" w14:textId="77777777" w:rsidR="00AC496E" w:rsidRDefault="00744570">
      <w:r>
        <w:rPr>
          <w:noProof/>
          <w:lang w:bidi="ar-SA"/>
        </w:rPr>
        <w:drawing>
          <wp:inline distT="0" distB="0" distL="0" distR="0" wp14:anchorId="789013F0" wp14:editId="789013F1">
            <wp:extent cx="9048750" cy="5301639"/>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9048750" cy="5301639"/>
                    </a:xfrm>
                    <a:prstGeom prst="rect">
                      <a:avLst/>
                    </a:prstGeom>
                  </pic:spPr>
                </pic:pic>
              </a:graphicData>
            </a:graphic>
          </wp:inline>
        </w:drawing>
      </w:r>
    </w:p>
    <w:p w14:paraId="78901146" w14:textId="77777777" w:rsidR="00D40FE5" w:rsidRDefault="00D40FE5" w:rsidP="00F74BB8">
      <w:pPr>
        <w:pStyle w:val="Header1"/>
      </w:pPr>
      <w:r>
        <w:br w:type="page"/>
      </w:r>
      <w:proofErr w:type="spellStart"/>
      <w:r>
        <w:lastRenderedPageBreak/>
        <w:t>foodstamps</w:t>
      </w:r>
      <w:proofErr w:type="spellEnd"/>
      <w:r>
        <w:t xml:space="preserve"> help</w:t>
      </w:r>
    </w:p>
    <w:p w14:paraId="78901147" w14:textId="77777777" w:rsidR="004A47D6" w:rsidRDefault="00746557" w:rsidP="004A47D6">
      <w:r>
        <w:rPr>
          <w:noProof/>
          <w:lang w:bidi="ar-SA"/>
        </w:rPr>
        <w:drawing>
          <wp:inline distT="0" distB="0" distL="0" distR="0" wp14:anchorId="789013F2" wp14:editId="789013F3">
            <wp:extent cx="3648075" cy="320040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48075" cy="3200400"/>
                    </a:xfrm>
                    <a:prstGeom prst="rect">
                      <a:avLst/>
                    </a:prstGeom>
                    <a:noFill/>
                    <a:ln>
                      <a:noFill/>
                    </a:ln>
                  </pic:spPr>
                </pic:pic>
              </a:graphicData>
            </a:graphic>
          </wp:inline>
        </w:drawing>
      </w:r>
    </w:p>
    <w:p w14:paraId="78901148" w14:textId="77777777" w:rsidR="00AC496E" w:rsidRDefault="004A47D6" w:rsidP="004A47D6">
      <w:pPr>
        <w:pStyle w:val="Heading1"/>
      </w:pPr>
      <w:r>
        <w:br w:type="page"/>
      </w:r>
      <w:bookmarkStart w:id="108" w:name="_Toc287885189"/>
      <w:bookmarkStart w:id="109" w:name="_Toc349743665"/>
      <w:r w:rsidR="00AC496E">
        <w:lastRenderedPageBreak/>
        <w:t>condo</w:t>
      </w:r>
      <w:bookmarkEnd w:id="108"/>
      <w:bookmarkEnd w:id="109"/>
    </w:p>
    <w:p w14:paraId="78901149" w14:textId="77777777" w:rsidR="00AC496E" w:rsidRDefault="008F1844">
      <w:r>
        <w:rPr>
          <w:noProof/>
          <w:lang w:bidi="ar-SA"/>
        </w:rPr>
        <w:drawing>
          <wp:inline distT="0" distB="0" distL="0" distR="0" wp14:anchorId="789013F4" wp14:editId="789013F5">
            <wp:extent cx="9058275" cy="5297542"/>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9058275" cy="5297542"/>
                    </a:xfrm>
                    <a:prstGeom prst="rect">
                      <a:avLst/>
                    </a:prstGeom>
                  </pic:spPr>
                </pic:pic>
              </a:graphicData>
            </a:graphic>
          </wp:inline>
        </w:drawing>
      </w:r>
    </w:p>
    <w:p w14:paraId="7890114A" w14:textId="77777777" w:rsidR="00D40FE5" w:rsidRDefault="00D40FE5" w:rsidP="00F74BB8">
      <w:pPr>
        <w:pStyle w:val="Header1"/>
      </w:pPr>
      <w:r>
        <w:br w:type="page"/>
      </w:r>
      <w:r>
        <w:lastRenderedPageBreak/>
        <w:t>condo help</w:t>
      </w:r>
    </w:p>
    <w:p w14:paraId="7890114B" w14:textId="77777777" w:rsidR="004E5C6E" w:rsidRDefault="00746557" w:rsidP="004E5C6E">
      <w:r>
        <w:rPr>
          <w:noProof/>
          <w:lang w:bidi="ar-SA"/>
        </w:rPr>
        <w:drawing>
          <wp:inline distT="0" distB="0" distL="0" distR="0" wp14:anchorId="789013F6" wp14:editId="789013F7">
            <wp:extent cx="3648075" cy="24574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48075" cy="2457450"/>
                    </a:xfrm>
                    <a:prstGeom prst="rect">
                      <a:avLst/>
                    </a:prstGeom>
                    <a:noFill/>
                    <a:ln>
                      <a:noFill/>
                    </a:ln>
                  </pic:spPr>
                </pic:pic>
              </a:graphicData>
            </a:graphic>
          </wp:inline>
        </w:drawing>
      </w:r>
    </w:p>
    <w:p w14:paraId="7890114C" w14:textId="77777777" w:rsidR="00AC496E" w:rsidRDefault="004E5C6E" w:rsidP="004E5C6E">
      <w:pPr>
        <w:pStyle w:val="Heading1"/>
      </w:pPr>
      <w:r>
        <w:br w:type="page"/>
      </w:r>
      <w:bookmarkStart w:id="110" w:name="_Toc287885190"/>
      <w:bookmarkStart w:id="111" w:name="_Toc349743666"/>
      <w:proofErr w:type="spellStart"/>
      <w:r w:rsidR="00AC496E">
        <w:lastRenderedPageBreak/>
        <w:t>condofee</w:t>
      </w:r>
      <w:bookmarkEnd w:id="110"/>
      <w:bookmarkEnd w:id="111"/>
      <w:proofErr w:type="spellEnd"/>
    </w:p>
    <w:p w14:paraId="7890114D" w14:textId="77777777" w:rsidR="00AC496E" w:rsidRDefault="008A1E21">
      <w:r>
        <w:rPr>
          <w:noProof/>
          <w:lang w:bidi="ar-SA"/>
        </w:rPr>
        <w:drawing>
          <wp:inline distT="0" distB="0" distL="0" distR="0" wp14:anchorId="789013F8" wp14:editId="789013F9">
            <wp:extent cx="9048750" cy="5301639"/>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9048750" cy="5301639"/>
                    </a:xfrm>
                    <a:prstGeom prst="rect">
                      <a:avLst/>
                    </a:prstGeom>
                  </pic:spPr>
                </pic:pic>
              </a:graphicData>
            </a:graphic>
          </wp:inline>
        </w:drawing>
      </w:r>
    </w:p>
    <w:p w14:paraId="7890114E" w14:textId="77777777" w:rsidR="0095229E" w:rsidRDefault="0095229E" w:rsidP="00F74BB8">
      <w:pPr>
        <w:pStyle w:val="Header1"/>
      </w:pPr>
      <w:r>
        <w:br w:type="page"/>
      </w:r>
      <w:proofErr w:type="spellStart"/>
      <w:r>
        <w:lastRenderedPageBreak/>
        <w:t>condofee</w:t>
      </w:r>
      <w:proofErr w:type="spellEnd"/>
      <w:r>
        <w:t xml:space="preserve"> help</w:t>
      </w:r>
    </w:p>
    <w:p w14:paraId="7890114F" w14:textId="77777777" w:rsidR="004E5C6E" w:rsidRDefault="00746557" w:rsidP="004E5C6E">
      <w:r>
        <w:rPr>
          <w:noProof/>
          <w:lang w:bidi="ar-SA"/>
        </w:rPr>
        <w:drawing>
          <wp:inline distT="0" distB="0" distL="0" distR="0" wp14:anchorId="789013FA" wp14:editId="789013FB">
            <wp:extent cx="3648075" cy="236220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48075" cy="2362200"/>
                    </a:xfrm>
                    <a:prstGeom prst="rect">
                      <a:avLst/>
                    </a:prstGeom>
                    <a:noFill/>
                    <a:ln>
                      <a:noFill/>
                    </a:ln>
                  </pic:spPr>
                </pic:pic>
              </a:graphicData>
            </a:graphic>
          </wp:inline>
        </w:drawing>
      </w:r>
    </w:p>
    <w:p w14:paraId="78901150" w14:textId="77777777" w:rsidR="00AC496E" w:rsidRDefault="004E5C6E" w:rsidP="004E5C6E">
      <w:pPr>
        <w:pStyle w:val="Heading1"/>
      </w:pPr>
      <w:r>
        <w:br w:type="page"/>
      </w:r>
      <w:bookmarkStart w:id="112" w:name="_Toc287885191"/>
      <w:bookmarkStart w:id="113" w:name="_Toc349743667"/>
      <w:proofErr w:type="spellStart"/>
      <w:r w:rsidR="00AC496E">
        <w:lastRenderedPageBreak/>
        <w:t>condefeeamt</w:t>
      </w:r>
      <w:bookmarkEnd w:id="112"/>
      <w:bookmarkEnd w:id="113"/>
      <w:proofErr w:type="spellEnd"/>
    </w:p>
    <w:p w14:paraId="78901151" w14:textId="77777777" w:rsidR="00AC496E" w:rsidRDefault="008A1E21">
      <w:r>
        <w:rPr>
          <w:noProof/>
          <w:lang w:bidi="ar-SA"/>
        </w:rPr>
        <w:drawing>
          <wp:inline distT="0" distB="0" distL="0" distR="0" wp14:anchorId="789013FC" wp14:editId="789013FD">
            <wp:extent cx="9077325" cy="5284438"/>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9083993" cy="5288320"/>
                    </a:xfrm>
                    <a:prstGeom prst="rect">
                      <a:avLst/>
                    </a:prstGeom>
                  </pic:spPr>
                </pic:pic>
              </a:graphicData>
            </a:graphic>
          </wp:inline>
        </w:drawing>
      </w:r>
    </w:p>
    <w:p w14:paraId="78901152" w14:textId="77777777" w:rsidR="0095229E" w:rsidRDefault="0095229E" w:rsidP="00F74BB8">
      <w:pPr>
        <w:pStyle w:val="Header1"/>
      </w:pPr>
      <w:r>
        <w:br w:type="page"/>
      </w:r>
      <w:proofErr w:type="spellStart"/>
      <w:r>
        <w:lastRenderedPageBreak/>
        <w:t>condofeeamt</w:t>
      </w:r>
      <w:proofErr w:type="spellEnd"/>
      <w:r>
        <w:t xml:space="preserve"> help</w:t>
      </w:r>
    </w:p>
    <w:p w14:paraId="78901153" w14:textId="77777777" w:rsidR="004E5C6E" w:rsidRDefault="00746557" w:rsidP="004E5C6E">
      <w:r>
        <w:rPr>
          <w:noProof/>
          <w:lang w:bidi="ar-SA"/>
        </w:rPr>
        <w:drawing>
          <wp:inline distT="0" distB="0" distL="0" distR="0" wp14:anchorId="789013FE" wp14:editId="789013FF">
            <wp:extent cx="3648075" cy="31051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48075" cy="3105150"/>
                    </a:xfrm>
                    <a:prstGeom prst="rect">
                      <a:avLst/>
                    </a:prstGeom>
                    <a:noFill/>
                    <a:ln>
                      <a:noFill/>
                    </a:ln>
                  </pic:spPr>
                </pic:pic>
              </a:graphicData>
            </a:graphic>
          </wp:inline>
        </w:drawing>
      </w:r>
    </w:p>
    <w:p w14:paraId="78901154" w14:textId="77777777" w:rsidR="00AC496E" w:rsidRDefault="004E5C6E" w:rsidP="004E5C6E">
      <w:pPr>
        <w:pStyle w:val="Heading1"/>
      </w:pPr>
      <w:r>
        <w:br w:type="page"/>
      </w:r>
      <w:bookmarkStart w:id="114" w:name="_Toc287885192"/>
      <w:bookmarkStart w:id="115" w:name="_Toc349743668"/>
      <w:r w:rsidR="00AC496E">
        <w:lastRenderedPageBreak/>
        <w:t>tenure</w:t>
      </w:r>
      <w:bookmarkEnd w:id="114"/>
      <w:bookmarkEnd w:id="115"/>
    </w:p>
    <w:p w14:paraId="78901155" w14:textId="77777777" w:rsidR="00AC496E" w:rsidRDefault="008A1E21">
      <w:r>
        <w:rPr>
          <w:noProof/>
          <w:lang w:bidi="ar-SA"/>
        </w:rPr>
        <w:drawing>
          <wp:inline distT="0" distB="0" distL="0" distR="0" wp14:anchorId="78901400" wp14:editId="78901401">
            <wp:extent cx="9156180" cy="5324475"/>
            <wp:effectExtent l="0" t="0" r="698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9156180" cy="5324475"/>
                    </a:xfrm>
                    <a:prstGeom prst="rect">
                      <a:avLst/>
                    </a:prstGeom>
                  </pic:spPr>
                </pic:pic>
              </a:graphicData>
            </a:graphic>
          </wp:inline>
        </w:drawing>
      </w:r>
    </w:p>
    <w:p w14:paraId="78901156" w14:textId="77777777" w:rsidR="0095229E" w:rsidRDefault="0095229E" w:rsidP="007B1678">
      <w:pPr>
        <w:pStyle w:val="Heading1"/>
        <w:sectPr w:rsidR="0095229E" w:rsidSect="00DD2BA0">
          <w:pgSz w:w="15840" w:h="12240" w:orient="landscape" w:code="1"/>
          <w:pgMar w:top="288" w:right="720" w:bottom="245" w:left="720" w:header="0" w:footer="144" w:gutter="0"/>
          <w:cols w:space="720"/>
          <w:docGrid w:linePitch="360"/>
        </w:sectPr>
      </w:pPr>
    </w:p>
    <w:p w14:paraId="78901157" w14:textId="77777777" w:rsidR="0095229E" w:rsidRDefault="0095229E" w:rsidP="00F74BB8">
      <w:pPr>
        <w:pStyle w:val="Header1"/>
      </w:pPr>
      <w:r>
        <w:lastRenderedPageBreak/>
        <w:t>tenure help</w:t>
      </w:r>
    </w:p>
    <w:p w14:paraId="78901158" w14:textId="77777777" w:rsidR="004E5C6E" w:rsidRDefault="000542E7" w:rsidP="004E5C6E">
      <w:pPr>
        <w:spacing w:after="0"/>
      </w:pPr>
      <w:r>
        <w:rPr>
          <w:noProof/>
          <w:lang w:bidi="ar-SA"/>
        </w:rPr>
        <w:drawing>
          <wp:inline distT="0" distB="0" distL="0" distR="0" wp14:anchorId="78901402" wp14:editId="78901403">
            <wp:extent cx="5943600" cy="6242050"/>
            <wp:effectExtent l="0" t="0" r="0"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3600" cy="6242050"/>
                    </a:xfrm>
                    <a:prstGeom prst="rect">
                      <a:avLst/>
                    </a:prstGeom>
                  </pic:spPr>
                </pic:pic>
              </a:graphicData>
            </a:graphic>
          </wp:inline>
        </w:drawing>
      </w:r>
    </w:p>
    <w:p w14:paraId="78901159" w14:textId="77777777" w:rsidR="00B92E64" w:rsidRDefault="00B92E64" w:rsidP="00B92E64">
      <w:bookmarkStart w:id="116" w:name="_Toc287885193"/>
      <w:r>
        <w:br w:type="page"/>
      </w:r>
    </w:p>
    <w:p w14:paraId="7890115A" w14:textId="77777777" w:rsidR="00AC496E" w:rsidRDefault="005D1132" w:rsidP="004E5C6E">
      <w:pPr>
        <w:pStyle w:val="Heading1"/>
      </w:pPr>
      <w:bookmarkStart w:id="117" w:name="_Toc349743669"/>
      <w:proofErr w:type="spellStart"/>
      <w:r>
        <w:lastRenderedPageBreak/>
        <w:t>monthrent</w:t>
      </w:r>
      <w:bookmarkEnd w:id="116"/>
      <w:bookmarkEnd w:id="117"/>
      <w:proofErr w:type="spellEnd"/>
    </w:p>
    <w:p w14:paraId="7890115B" w14:textId="77777777" w:rsidR="005D1132" w:rsidRDefault="00B92E64">
      <w:r>
        <w:rPr>
          <w:noProof/>
          <w:lang w:bidi="ar-SA"/>
        </w:rPr>
        <w:drawing>
          <wp:inline distT="0" distB="0" distL="0" distR="0" wp14:anchorId="78901404" wp14:editId="78901405">
            <wp:extent cx="9134475" cy="5366504"/>
            <wp:effectExtent l="0" t="0" r="0" b="571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9134475" cy="5366504"/>
                    </a:xfrm>
                    <a:prstGeom prst="rect">
                      <a:avLst/>
                    </a:prstGeom>
                  </pic:spPr>
                </pic:pic>
              </a:graphicData>
            </a:graphic>
          </wp:inline>
        </w:drawing>
      </w:r>
    </w:p>
    <w:p w14:paraId="7890115C" w14:textId="77777777" w:rsidR="0095229E" w:rsidRDefault="0095229E" w:rsidP="00F74BB8">
      <w:pPr>
        <w:pStyle w:val="Header1"/>
      </w:pPr>
      <w:r>
        <w:br w:type="page"/>
      </w:r>
      <w:proofErr w:type="spellStart"/>
      <w:r>
        <w:lastRenderedPageBreak/>
        <w:t>monthrent</w:t>
      </w:r>
      <w:proofErr w:type="spellEnd"/>
      <w:r>
        <w:t xml:space="preserve"> help</w:t>
      </w:r>
      <w:r w:rsidR="00B92E64">
        <w:tab/>
      </w:r>
    </w:p>
    <w:p w14:paraId="7890115D" w14:textId="77777777" w:rsidR="004E5C6E" w:rsidRDefault="000542E7" w:rsidP="004E5C6E">
      <w:r>
        <w:rPr>
          <w:noProof/>
          <w:lang w:bidi="ar-SA"/>
        </w:rPr>
        <w:drawing>
          <wp:inline distT="0" distB="0" distL="0" distR="0" wp14:anchorId="78901406" wp14:editId="78901407">
            <wp:extent cx="3971429" cy="4704762"/>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971429" cy="4704762"/>
                    </a:xfrm>
                    <a:prstGeom prst="rect">
                      <a:avLst/>
                    </a:prstGeom>
                  </pic:spPr>
                </pic:pic>
              </a:graphicData>
            </a:graphic>
          </wp:inline>
        </w:drawing>
      </w:r>
    </w:p>
    <w:p w14:paraId="7890115E" w14:textId="77777777" w:rsidR="005D1132" w:rsidRDefault="004E5C6E" w:rsidP="004E5C6E">
      <w:pPr>
        <w:pStyle w:val="Heading1"/>
      </w:pPr>
      <w:r>
        <w:br w:type="page"/>
      </w:r>
      <w:bookmarkStart w:id="118" w:name="_Toc287885194"/>
      <w:bookmarkStart w:id="119" w:name="_Toc349743670"/>
      <w:r w:rsidR="005D1132">
        <w:lastRenderedPageBreak/>
        <w:t>meals</w:t>
      </w:r>
      <w:bookmarkEnd w:id="118"/>
      <w:bookmarkEnd w:id="119"/>
    </w:p>
    <w:p w14:paraId="7890115F" w14:textId="77777777" w:rsidR="005D1132" w:rsidRDefault="00B92E64">
      <w:r>
        <w:rPr>
          <w:noProof/>
          <w:lang w:bidi="ar-SA"/>
        </w:rPr>
        <w:drawing>
          <wp:inline distT="0" distB="0" distL="0" distR="0" wp14:anchorId="78901408" wp14:editId="78901409">
            <wp:extent cx="9058275" cy="5283026"/>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9058275" cy="5283026"/>
                    </a:xfrm>
                    <a:prstGeom prst="rect">
                      <a:avLst/>
                    </a:prstGeom>
                  </pic:spPr>
                </pic:pic>
              </a:graphicData>
            </a:graphic>
          </wp:inline>
        </w:drawing>
      </w:r>
    </w:p>
    <w:p w14:paraId="78901160" w14:textId="77777777" w:rsidR="0095229E" w:rsidRDefault="0095229E" w:rsidP="00F74BB8">
      <w:pPr>
        <w:pStyle w:val="Header1"/>
      </w:pPr>
      <w:r>
        <w:br w:type="page"/>
      </w:r>
      <w:r>
        <w:lastRenderedPageBreak/>
        <w:t>meals help</w:t>
      </w:r>
    </w:p>
    <w:p w14:paraId="78901161" w14:textId="77777777" w:rsidR="004E5C6E" w:rsidRDefault="00092463" w:rsidP="004E5C6E">
      <w:r>
        <w:rPr>
          <w:noProof/>
          <w:lang w:bidi="ar-SA"/>
        </w:rPr>
        <w:drawing>
          <wp:inline distT="0" distB="0" distL="0" distR="0" wp14:anchorId="7890140A" wp14:editId="7890140B">
            <wp:extent cx="3590476" cy="4019048"/>
            <wp:effectExtent l="0" t="0" r="0"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590476" cy="4019048"/>
                    </a:xfrm>
                    <a:prstGeom prst="rect">
                      <a:avLst/>
                    </a:prstGeom>
                  </pic:spPr>
                </pic:pic>
              </a:graphicData>
            </a:graphic>
          </wp:inline>
        </w:drawing>
      </w:r>
    </w:p>
    <w:p w14:paraId="78901162" w14:textId="77777777" w:rsidR="005D1132" w:rsidRDefault="004E5C6E" w:rsidP="004E5C6E">
      <w:pPr>
        <w:pStyle w:val="Heading1"/>
      </w:pPr>
      <w:r>
        <w:br w:type="page"/>
      </w:r>
      <w:bookmarkStart w:id="120" w:name="_Toc287885195"/>
      <w:bookmarkStart w:id="121" w:name="_Toc349743671"/>
      <w:proofErr w:type="spellStart"/>
      <w:r w:rsidR="005D1132">
        <w:lastRenderedPageBreak/>
        <w:t>propvalue</w:t>
      </w:r>
      <w:bookmarkEnd w:id="120"/>
      <w:bookmarkEnd w:id="121"/>
      <w:proofErr w:type="spellEnd"/>
    </w:p>
    <w:p w14:paraId="78901163" w14:textId="77777777" w:rsidR="005D1132" w:rsidRDefault="00874AB0">
      <w:r>
        <w:rPr>
          <w:noProof/>
          <w:lang w:bidi="ar-SA"/>
        </w:rPr>
        <w:drawing>
          <wp:inline distT="0" distB="0" distL="0" distR="0" wp14:anchorId="7890140C" wp14:editId="7890140D">
            <wp:extent cx="9162779" cy="536257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9167800" cy="5365513"/>
                    </a:xfrm>
                    <a:prstGeom prst="rect">
                      <a:avLst/>
                    </a:prstGeom>
                  </pic:spPr>
                </pic:pic>
              </a:graphicData>
            </a:graphic>
          </wp:inline>
        </w:drawing>
      </w:r>
    </w:p>
    <w:p w14:paraId="78901164" w14:textId="77777777" w:rsidR="0095229E" w:rsidRDefault="0095229E" w:rsidP="00CB1961">
      <w:pPr>
        <w:pStyle w:val="Header1"/>
      </w:pPr>
      <w:r>
        <w:br w:type="page"/>
      </w:r>
      <w:proofErr w:type="spellStart"/>
      <w:r>
        <w:lastRenderedPageBreak/>
        <w:t>propvalue</w:t>
      </w:r>
      <w:proofErr w:type="spellEnd"/>
      <w:r>
        <w:t xml:space="preserve"> help</w:t>
      </w:r>
    </w:p>
    <w:p w14:paraId="78901165" w14:textId="77777777" w:rsidR="004E5C6E" w:rsidRDefault="00D52F22" w:rsidP="004E5C6E">
      <w:r>
        <w:rPr>
          <w:noProof/>
          <w:lang w:bidi="ar-SA"/>
        </w:rPr>
        <w:drawing>
          <wp:inline distT="0" distB="0" distL="0" distR="0" wp14:anchorId="7890140E" wp14:editId="7890140F">
            <wp:extent cx="5514286" cy="5609524"/>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514286" cy="5609524"/>
                    </a:xfrm>
                    <a:prstGeom prst="rect">
                      <a:avLst/>
                    </a:prstGeom>
                  </pic:spPr>
                </pic:pic>
              </a:graphicData>
            </a:graphic>
          </wp:inline>
        </w:drawing>
      </w:r>
    </w:p>
    <w:p w14:paraId="78901166" w14:textId="77777777" w:rsidR="005D1132" w:rsidRDefault="004E5C6E" w:rsidP="004E5C6E">
      <w:pPr>
        <w:pStyle w:val="Heading1"/>
      </w:pPr>
      <w:r>
        <w:br w:type="page"/>
      </w:r>
      <w:bookmarkStart w:id="122" w:name="_Toc287885196"/>
      <w:bookmarkStart w:id="123" w:name="_Toc349743672"/>
      <w:r w:rsidR="005D1132">
        <w:lastRenderedPageBreak/>
        <w:t>taxes</w:t>
      </w:r>
      <w:bookmarkEnd w:id="122"/>
      <w:bookmarkEnd w:id="123"/>
    </w:p>
    <w:p w14:paraId="78901167" w14:textId="77777777" w:rsidR="005D1132" w:rsidRDefault="00B92E64">
      <w:r>
        <w:rPr>
          <w:noProof/>
          <w:lang w:bidi="ar-SA"/>
        </w:rPr>
        <w:drawing>
          <wp:inline distT="0" distB="0" distL="0" distR="0" wp14:anchorId="78901410" wp14:editId="78901411">
            <wp:extent cx="9067800" cy="5293425"/>
            <wp:effectExtent l="0" t="0" r="0" b="254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9074443" cy="5297303"/>
                    </a:xfrm>
                    <a:prstGeom prst="rect">
                      <a:avLst/>
                    </a:prstGeom>
                  </pic:spPr>
                </pic:pic>
              </a:graphicData>
            </a:graphic>
          </wp:inline>
        </w:drawing>
      </w:r>
    </w:p>
    <w:p w14:paraId="78901168" w14:textId="77777777" w:rsidR="0095229E" w:rsidRDefault="0095229E" w:rsidP="00F74BB8">
      <w:pPr>
        <w:pStyle w:val="Header1"/>
      </w:pPr>
      <w:r>
        <w:br w:type="page"/>
      </w:r>
      <w:r>
        <w:lastRenderedPageBreak/>
        <w:t>taxes help</w:t>
      </w:r>
    </w:p>
    <w:p w14:paraId="78901169" w14:textId="77777777" w:rsidR="004E5C6E" w:rsidRDefault="00D52F22" w:rsidP="004E5C6E">
      <w:r>
        <w:rPr>
          <w:noProof/>
          <w:lang w:bidi="ar-SA"/>
        </w:rPr>
        <w:drawing>
          <wp:inline distT="0" distB="0" distL="0" distR="0" wp14:anchorId="78901412" wp14:editId="78901413">
            <wp:extent cx="4771429" cy="5961905"/>
            <wp:effectExtent l="0" t="0" r="0" b="127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771429" cy="5961905"/>
                    </a:xfrm>
                    <a:prstGeom prst="rect">
                      <a:avLst/>
                    </a:prstGeom>
                  </pic:spPr>
                </pic:pic>
              </a:graphicData>
            </a:graphic>
          </wp:inline>
        </w:drawing>
      </w:r>
    </w:p>
    <w:p w14:paraId="7890116A" w14:textId="77777777" w:rsidR="005D1132" w:rsidRDefault="004E5C6E" w:rsidP="004E5C6E">
      <w:pPr>
        <w:pStyle w:val="Heading1"/>
      </w:pPr>
      <w:r>
        <w:br w:type="page"/>
      </w:r>
      <w:bookmarkStart w:id="124" w:name="_Toc287885197"/>
      <w:bookmarkStart w:id="125" w:name="_Toc349743673"/>
      <w:proofErr w:type="spellStart"/>
      <w:r w:rsidR="00277216">
        <w:lastRenderedPageBreak/>
        <w:t>propinsurance</w:t>
      </w:r>
      <w:bookmarkEnd w:id="124"/>
      <w:bookmarkEnd w:id="125"/>
      <w:proofErr w:type="spellEnd"/>
    </w:p>
    <w:p w14:paraId="7890116B" w14:textId="77777777" w:rsidR="00277216" w:rsidRDefault="00D20BA4">
      <w:r>
        <w:rPr>
          <w:noProof/>
          <w:lang w:bidi="ar-SA"/>
        </w:rPr>
        <w:drawing>
          <wp:inline distT="0" distB="0" distL="0" distR="0" wp14:anchorId="78901414" wp14:editId="78901415">
            <wp:extent cx="9077325" cy="5308683"/>
            <wp:effectExtent l="0" t="0" r="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9077325" cy="5308683"/>
                    </a:xfrm>
                    <a:prstGeom prst="rect">
                      <a:avLst/>
                    </a:prstGeom>
                  </pic:spPr>
                </pic:pic>
              </a:graphicData>
            </a:graphic>
          </wp:inline>
        </w:drawing>
      </w:r>
    </w:p>
    <w:p w14:paraId="7890116C" w14:textId="77777777" w:rsidR="0095229E" w:rsidRDefault="0095229E" w:rsidP="00F74BB8">
      <w:pPr>
        <w:pStyle w:val="Header1"/>
      </w:pPr>
      <w:r>
        <w:br w:type="page"/>
      </w:r>
      <w:proofErr w:type="spellStart"/>
      <w:r>
        <w:lastRenderedPageBreak/>
        <w:t>propinsurance</w:t>
      </w:r>
      <w:proofErr w:type="spellEnd"/>
      <w:r>
        <w:t xml:space="preserve"> help</w:t>
      </w:r>
      <w:r w:rsidR="00F74BB8">
        <w:tab/>
      </w:r>
    </w:p>
    <w:p w14:paraId="7890116D" w14:textId="77777777" w:rsidR="004E5C6E" w:rsidRDefault="00DD6EE7" w:rsidP="004E5C6E">
      <w:r>
        <w:rPr>
          <w:noProof/>
          <w:lang w:bidi="ar-SA"/>
        </w:rPr>
        <w:drawing>
          <wp:inline distT="0" distB="0" distL="0" distR="0" wp14:anchorId="78901416" wp14:editId="78901417">
            <wp:extent cx="3600000" cy="4000000"/>
            <wp:effectExtent l="0" t="0" r="635"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600000" cy="4000000"/>
                    </a:xfrm>
                    <a:prstGeom prst="rect">
                      <a:avLst/>
                    </a:prstGeom>
                  </pic:spPr>
                </pic:pic>
              </a:graphicData>
            </a:graphic>
          </wp:inline>
        </w:drawing>
      </w:r>
    </w:p>
    <w:p w14:paraId="7890116E" w14:textId="77777777" w:rsidR="00277216" w:rsidRDefault="004E5C6E" w:rsidP="004E5C6E">
      <w:pPr>
        <w:pStyle w:val="Heading1"/>
      </w:pPr>
      <w:r>
        <w:br w:type="page"/>
      </w:r>
      <w:bookmarkStart w:id="126" w:name="_Toc287885198"/>
      <w:bookmarkStart w:id="127" w:name="_Toc349743674"/>
      <w:r w:rsidR="00277216">
        <w:lastRenderedPageBreak/>
        <w:t>mortgage</w:t>
      </w:r>
      <w:bookmarkEnd w:id="126"/>
      <w:bookmarkEnd w:id="127"/>
    </w:p>
    <w:p w14:paraId="7890116F" w14:textId="77777777" w:rsidR="00277216" w:rsidRDefault="00277216">
      <w:pPr>
        <w:rPr>
          <w:noProof/>
          <w:lang w:bidi="ar-SA"/>
        </w:rPr>
      </w:pPr>
    </w:p>
    <w:p w14:paraId="78901170" w14:textId="77777777" w:rsidR="00190312" w:rsidRDefault="00190312" w:rsidP="00190312">
      <w:pPr>
        <w:jc w:val="center"/>
      </w:pPr>
      <w:r>
        <w:rPr>
          <w:noProof/>
          <w:lang w:bidi="ar-SA"/>
        </w:rPr>
        <w:drawing>
          <wp:inline distT="0" distB="0" distL="0" distR="0" wp14:anchorId="78901418" wp14:editId="78901419">
            <wp:extent cx="8771394" cy="5105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8777059" cy="5108697"/>
                    </a:xfrm>
                    <a:prstGeom prst="rect">
                      <a:avLst/>
                    </a:prstGeom>
                  </pic:spPr>
                </pic:pic>
              </a:graphicData>
            </a:graphic>
          </wp:inline>
        </w:drawing>
      </w:r>
    </w:p>
    <w:p w14:paraId="78901171" w14:textId="77777777" w:rsidR="0095229E" w:rsidRDefault="0095229E" w:rsidP="00F74BB8">
      <w:pPr>
        <w:pStyle w:val="Header1"/>
      </w:pPr>
      <w:r>
        <w:br w:type="page"/>
      </w:r>
      <w:r>
        <w:lastRenderedPageBreak/>
        <w:t>mortgage help</w:t>
      </w:r>
    </w:p>
    <w:p w14:paraId="78901172" w14:textId="77777777" w:rsidR="004E5C6E" w:rsidRDefault="00B173DD" w:rsidP="004E5C6E">
      <w:r>
        <w:rPr>
          <w:noProof/>
          <w:lang w:bidi="ar-SA"/>
        </w:rPr>
        <w:drawing>
          <wp:inline distT="0" distB="0" distL="0" distR="0" wp14:anchorId="7890141A" wp14:editId="7890141B">
            <wp:extent cx="3714750" cy="3600450"/>
            <wp:effectExtent l="0" t="0" r="0" b="0"/>
            <wp:docPr id="181" name="Picture 181" descr="J:\acsops1\CMCB\TQA\2015\Training\IDC Screen Capture Guide\22a mortgages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csops1\CMCB\TQA\2015\Training\IDC Screen Capture Guide\22a mortgages help.bm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14750" cy="3600450"/>
                    </a:xfrm>
                    <a:prstGeom prst="rect">
                      <a:avLst/>
                    </a:prstGeom>
                    <a:noFill/>
                    <a:ln>
                      <a:noFill/>
                    </a:ln>
                  </pic:spPr>
                </pic:pic>
              </a:graphicData>
            </a:graphic>
          </wp:inline>
        </w:drawing>
      </w:r>
    </w:p>
    <w:p w14:paraId="78901173" w14:textId="77777777" w:rsidR="00277216" w:rsidRDefault="004E5C6E" w:rsidP="004E5C6E">
      <w:pPr>
        <w:pStyle w:val="Heading1"/>
      </w:pPr>
      <w:r>
        <w:br w:type="page"/>
      </w:r>
      <w:bookmarkStart w:id="128" w:name="_Toc287885199"/>
      <w:bookmarkStart w:id="129" w:name="_Toc349743675"/>
      <w:proofErr w:type="spellStart"/>
      <w:r w:rsidR="00277216">
        <w:lastRenderedPageBreak/>
        <w:t>mortgageamt</w:t>
      </w:r>
      <w:bookmarkEnd w:id="128"/>
      <w:bookmarkEnd w:id="129"/>
      <w:proofErr w:type="spellEnd"/>
    </w:p>
    <w:p w14:paraId="78901174" w14:textId="77777777" w:rsidR="00277216" w:rsidRDefault="00CE5795">
      <w:r>
        <w:rPr>
          <w:noProof/>
          <w:lang w:bidi="ar-SA"/>
        </w:rPr>
        <w:drawing>
          <wp:inline distT="0" distB="0" distL="0" distR="0" wp14:anchorId="7890141C" wp14:editId="7890141D">
            <wp:extent cx="9086850" cy="5304546"/>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9093507" cy="5308432"/>
                    </a:xfrm>
                    <a:prstGeom prst="rect">
                      <a:avLst/>
                    </a:prstGeom>
                  </pic:spPr>
                </pic:pic>
              </a:graphicData>
            </a:graphic>
          </wp:inline>
        </w:drawing>
      </w:r>
    </w:p>
    <w:p w14:paraId="78901175" w14:textId="77777777" w:rsidR="00C03659" w:rsidRDefault="00C03659" w:rsidP="00F74BB8">
      <w:pPr>
        <w:pStyle w:val="Header1"/>
      </w:pPr>
      <w:r>
        <w:br w:type="page"/>
      </w:r>
      <w:proofErr w:type="spellStart"/>
      <w:r>
        <w:lastRenderedPageBreak/>
        <w:t>mortgageamt</w:t>
      </w:r>
      <w:proofErr w:type="spellEnd"/>
      <w:r>
        <w:t xml:space="preserve"> help</w:t>
      </w:r>
    </w:p>
    <w:p w14:paraId="78901176" w14:textId="77777777" w:rsidR="004E5C6E" w:rsidRDefault="00DD6EE7" w:rsidP="004E5C6E">
      <w:r>
        <w:rPr>
          <w:noProof/>
          <w:lang w:bidi="ar-SA"/>
        </w:rPr>
        <w:drawing>
          <wp:inline distT="0" distB="0" distL="0" distR="0" wp14:anchorId="7890141E" wp14:editId="7890141F">
            <wp:extent cx="3190749" cy="65151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97203" cy="6528279"/>
                    </a:xfrm>
                    <a:prstGeom prst="rect">
                      <a:avLst/>
                    </a:prstGeom>
                  </pic:spPr>
                </pic:pic>
              </a:graphicData>
            </a:graphic>
          </wp:inline>
        </w:drawing>
      </w:r>
    </w:p>
    <w:p w14:paraId="78901177" w14:textId="77777777" w:rsidR="00277216" w:rsidRDefault="004E5C6E" w:rsidP="004E5C6E">
      <w:pPr>
        <w:pStyle w:val="Heading1"/>
      </w:pPr>
      <w:r>
        <w:br w:type="page"/>
      </w:r>
      <w:bookmarkStart w:id="130" w:name="_Toc287885200"/>
      <w:bookmarkStart w:id="131" w:name="_Toc349743676"/>
      <w:proofErr w:type="spellStart"/>
      <w:r w:rsidR="00277216">
        <w:lastRenderedPageBreak/>
        <w:t>mortgagetax</w:t>
      </w:r>
      <w:bookmarkEnd w:id="130"/>
      <w:bookmarkEnd w:id="131"/>
      <w:proofErr w:type="spellEnd"/>
    </w:p>
    <w:p w14:paraId="78901178" w14:textId="77777777" w:rsidR="00277216" w:rsidRDefault="00F627B4">
      <w:r>
        <w:rPr>
          <w:noProof/>
          <w:lang w:bidi="ar-SA"/>
        </w:rPr>
        <w:drawing>
          <wp:inline distT="0" distB="0" distL="0" distR="0" wp14:anchorId="78901420" wp14:editId="78901421">
            <wp:extent cx="9139422" cy="5362575"/>
            <wp:effectExtent l="0" t="0" r="508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9142751" cy="5364529"/>
                    </a:xfrm>
                    <a:prstGeom prst="rect">
                      <a:avLst/>
                    </a:prstGeom>
                  </pic:spPr>
                </pic:pic>
              </a:graphicData>
            </a:graphic>
          </wp:inline>
        </w:drawing>
      </w:r>
    </w:p>
    <w:p w14:paraId="78901179" w14:textId="77777777" w:rsidR="00F627B4" w:rsidRDefault="00F627B4" w:rsidP="007B1678">
      <w:pPr>
        <w:pStyle w:val="Heading1"/>
      </w:pPr>
    </w:p>
    <w:p w14:paraId="7890117A" w14:textId="77777777" w:rsidR="00F627B4" w:rsidRDefault="00F627B4" w:rsidP="007B1678">
      <w:pPr>
        <w:pStyle w:val="Heading1"/>
      </w:pPr>
    </w:p>
    <w:p w14:paraId="7890117B" w14:textId="77777777" w:rsidR="00F627B4" w:rsidRDefault="00F627B4" w:rsidP="007B1678">
      <w:pPr>
        <w:pStyle w:val="Heading1"/>
      </w:pPr>
    </w:p>
    <w:p w14:paraId="7890117C" w14:textId="77777777" w:rsidR="00F627B4" w:rsidRDefault="00F627B4" w:rsidP="007B1678">
      <w:pPr>
        <w:pStyle w:val="Heading1"/>
      </w:pPr>
    </w:p>
    <w:p w14:paraId="7890117D" w14:textId="77777777" w:rsidR="00F627B4" w:rsidRDefault="00F627B4" w:rsidP="007B1678">
      <w:pPr>
        <w:pStyle w:val="Heading1"/>
      </w:pPr>
      <w:proofErr w:type="spellStart"/>
      <w:r>
        <w:t>mortgagetax</w:t>
      </w:r>
      <w:proofErr w:type="spellEnd"/>
      <w:r>
        <w:t xml:space="preserve"> help</w:t>
      </w:r>
    </w:p>
    <w:p w14:paraId="7890117E" w14:textId="77777777" w:rsidR="00F627B4" w:rsidRPr="00F627B4" w:rsidRDefault="00F627B4" w:rsidP="00F627B4"/>
    <w:p w14:paraId="7890117F" w14:textId="77777777" w:rsidR="00277216" w:rsidRDefault="00F627B4" w:rsidP="007B1678">
      <w:pPr>
        <w:pStyle w:val="Heading1"/>
      </w:pPr>
      <w:r>
        <w:rPr>
          <w:noProof/>
          <w:lang w:bidi="ar-SA"/>
        </w:rPr>
        <w:drawing>
          <wp:inline distT="0" distB="0" distL="0" distR="0" wp14:anchorId="78901422" wp14:editId="78901423">
            <wp:extent cx="3619048" cy="2600000"/>
            <wp:effectExtent l="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619048" cy="2600000"/>
                    </a:xfrm>
                    <a:prstGeom prst="rect">
                      <a:avLst/>
                    </a:prstGeom>
                  </pic:spPr>
                </pic:pic>
              </a:graphicData>
            </a:graphic>
          </wp:inline>
        </w:drawing>
      </w:r>
      <w:r>
        <w:t xml:space="preserve"> </w:t>
      </w:r>
      <w:r w:rsidR="00277216">
        <w:br w:type="page"/>
      </w:r>
      <w:bookmarkStart w:id="132" w:name="_Toc287885201"/>
      <w:bookmarkStart w:id="133" w:name="_Toc349743677"/>
      <w:proofErr w:type="spellStart"/>
      <w:r w:rsidR="00277216">
        <w:lastRenderedPageBreak/>
        <w:t>mortgageinsurance</w:t>
      </w:r>
      <w:bookmarkEnd w:id="132"/>
      <w:bookmarkEnd w:id="133"/>
      <w:proofErr w:type="spellEnd"/>
    </w:p>
    <w:p w14:paraId="78901180" w14:textId="77777777" w:rsidR="00277216" w:rsidRDefault="00277216"/>
    <w:p w14:paraId="78901181" w14:textId="77777777" w:rsidR="00412DB0" w:rsidRDefault="00412DB0" w:rsidP="007B1678">
      <w:pPr>
        <w:pStyle w:val="Heading1"/>
      </w:pPr>
      <w:r>
        <w:rPr>
          <w:noProof/>
          <w:lang w:bidi="ar-SA"/>
        </w:rPr>
        <w:drawing>
          <wp:inline distT="0" distB="0" distL="0" distR="0" wp14:anchorId="78901424" wp14:editId="78901425">
            <wp:extent cx="9073337" cy="536257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9073337" cy="5362575"/>
                    </a:xfrm>
                    <a:prstGeom prst="rect">
                      <a:avLst/>
                    </a:prstGeom>
                  </pic:spPr>
                </pic:pic>
              </a:graphicData>
            </a:graphic>
          </wp:inline>
        </w:drawing>
      </w:r>
      <w:r>
        <w:t xml:space="preserve"> </w:t>
      </w:r>
    </w:p>
    <w:p w14:paraId="78901182" w14:textId="77777777" w:rsidR="00412DB0" w:rsidRDefault="00412DB0" w:rsidP="007B1678">
      <w:pPr>
        <w:pStyle w:val="Heading1"/>
      </w:pPr>
    </w:p>
    <w:p w14:paraId="78901183" w14:textId="77777777" w:rsidR="00412DB0" w:rsidRDefault="00412DB0" w:rsidP="007B1678">
      <w:pPr>
        <w:pStyle w:val="Heading1"/>
      </w:pPr>
    </w:p>
    <w:p w14:paraId="78901184" w14:textId="77777777" w:rsidR="00412DB0" w:rsidRDefault="00412DB0" w:rsidP="007B1678">
      <w:pPr>
        <w:pStyle w:val="Heading1"/>
      </w:pPr>
    </w:p>
    <w:p w14:paraId="78901185" w14:textId="77777777" w:rsidR="00412DB0" w:rsidRDefault="00412DB0" w:rsidP="007B1678">
      <w:pPr>
        <w:pStyle w:val="Heading1"/>
      </w:pPr>
    </w:p>
    <w:p w14:paraId="78901186" w14:textId="77777777" w:rsidR="00412DB0" w:rsidRDefault="00412DB0" w:rsidP="007B1678">
      <w:pPr>
        <w:pStyle w:val="Heading1"/>
      </w:pPr>
      <w:proofErr w:type="spellStart"/>
      <w:r>
        <w:t>mortgageinsurance</w:t>
      </w:r>
      <w:proofErr w:type="spellEnd"/>
      <w:r>
        <w:t xml:space="preserve">  help</w:t>
      </w:r>
    </w:p>
    <w:p w14:paraId="78901187" w14:textId="77777777" w:rsidR="00412DB0" w:rsidRDefault="00412DB0" w:rsidP="007B1678">
      <w:pPr>
        <w:pStyle w:val="Heading1"/>
      </w:pPr>
    </w:p>
    <w:p w14:paraId="78901188" w14:textId="77777777" w:rsidR="00277216" w:rsidRDefault="00412DB0" w:rsidP="007B1678">
      <w:pPr>
        <w:pStyle w:val="Heading1"/>
      </w:pPr>
      <w:r>
        <w:rPr>
          <w:noProof/>
          <w:lang w:bidi="ar-SA"/>
        </w:rPr>
        <w:drawing>
          <wp:inline distT="0" distB="0" distL="0" distR="0" wp14:anchorId="78901426" wp14:editId="78901427">
            <wp:extent cx="3609524" cy="256190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609524" cy="2561905"/>
                    </a:xfrm>
                    <a:prstGeom prst="rect">
                      <a:avLst/>
                    </a:prstGeom>
                  </pic:spPr>
                </pic:pic>
              </a:graphicData>
            </a:graphic>
          </wp:inline>
        </w:drawing>
      </w:r>
      <w:r>
        <w:t xml:space="preserve"> </w:t>
      </w:r>
      <w:r w:rsidR="00277216">
        <w:br w:type="page"/>
      </w:r>
      <w:bookmarkStart w:id="134" w:name="_Toc287885202"/>
      <w:bookmarkStart w:id="135" w:name="_Toc349743678"/>
      <w:r w:rsidR="00277216">
        <w:lastRenderedPageBreak/>
        <w:t>2ndmortgage</w:t>
      </w:r>
      <w:bookmarkEnd w:id="134"/>
      <w:bookmarkEnd w:id="135"/>
    </w:p>
    <w:p w14:paraId="78901189" w14:textId="77777777" w:rsidR="00277216" w:rsidRDefault="00425B4F">
      <w:r>
        <w:rPr>
          <w:noProof/>
          <w:lang w:bidi="ar-SA"/>
        </w:rPr>
        <w:drawing>
          <wp:inline distT="0" distB="0" distL="0" distR="0" wp14:anchorId="78901428" wp14:editId="78901429">
            <wp:extent cx="9160659" cy="5372100"/>
            <wp:effectExtent l="0" t="0" r="254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9160659" cy="5372100"/>
                    </a:xfrm>
                    <a:prstGeom prst="rect">
                      <a:avLst/>
                    </a:prstGeom>
                  </pic:spPr>
                </pic:pic>
              </a:graphicData>
            </a:graphic>
          </wp:inline>
        </w:drawing>
      </w:r>
    </w:p>
    <w:p w14:paraId="7890118A" w14:textId="77777777" w:rsidR="00C03659" w:rsidRDefault="00C03659" w:rsidP="00F74BB8">
      <w:pPr>
        <w:pStyle w:val="Header1"/>
      </w:pPr>
      <w:r>
        <w:br w:type="page"/>
      </w:r>
      <w:r>
        <w:lastRenderedPageBreak/>
        <w:t>2ndmortgage help</w:t>
      </w:r>
    </w:p>
    <w:p w14:paraId="7890118B" w14:textId="77777777" w:rsidR="004E5C6E" w:rsidRDefault="00C97F1E" w:rsidP="004E5C6E">
      <w:r>
        <w:rPr>
          <w:noProof/>
          <w:lang w:bidi="ar-SA"/>
        </w:rPr>
        <w:drawing>
          <wp:inline distT="0" distB="0" distL="0" distR="0" wp14:anchorId="7890142A" wp14:editId="7890142B">
            <wp:extent cx="3600000" cy="4390476"/>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600000" cy="4390476"/>
                    </a:xfrm>
                    <a:prstGeom prst="rect">
                      <a:avLst/>
                    </a:prstGeom>
                  </pic:spPr>
                </pic:pic>
              </a:graphicData>
            </a:graphic>
          </wp:inline>
        </w:drawing>
      </w:r>
    </w:p>
    <w:p w14:paraId="7890118C" w14:textId="77777777" w:rsidR="00277216" w:rsidRDefault="004E5C6E" w:rsidP="004E5C6E">
      <w:pPr>
        <w:pStyle w:val="Heading1"/>
      </w:pPr>
      <w:r>
        <w:br w:type="column"/>
      </w:r>
      <w:bookmarkStart w:id="136" w:name="_Toc287885203"/>
      <w:bookmarkStart w:id="137" w:name="_Toc349743679"/>
      <w:r w:rsidR="00277216">
        <w:lastRenderedPageBreak/>
        <w:t>2ndmortgageamt</w:t>
      </w:r>
      <w:bookmarkEnd w:id="136"/>
      <w:bookmarkEnd w:id="137"/>
    </w:p>
    <w:p w14:paraId="7890118D" w14:textId="77777777" w:rsidR="00277216" w:rsidRDefault="00425B4F">
      <w:r>
        <w:rPr>
          <w:noProof/>
          <w:lang w:bidi="ar-SA"/>
        </w:rPr>
        <w:drawing>
          <wp:inline distT="0" distB="0" distL="0" distR="0" wp14:anchorId="7890142C" wp14:editId="7890142D">
            <wp:extent cx="9115425" cy="5308566"/>
            <wp:effectExtent l="0" t="0" r="0" b="698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9125470" cy="5314416"/>
                    </a:xfrm>
                    <a:prstGeom prst="rect">
                      <a:avLst/>
                    </a:prstGeom>
                  </pic:spPr>
                </pic:pic>
              </a:graphicData>
            </a:graphic>
          </wp:inline>
        </w:drawing>
      </w:r>
    </w:p>
    <w:p w14:paraId="7890118E" w14:textId="77777777" w:rsidR="00C03659" w:rsidRDefault="00C03659" w:rsidP="00F74BB8">
      <w:pPr>
        <w:pStyle w:val="Header1"/>
      </w:pPr>
      <w:r>
        <w:br w:type="page"/>
      </w:r>
      <w:r>
        <w:lastRenderedPageBreak/>
        <w:t>2ndmortgageamt help</w:t>
      </w:r>
    </w:p>
    <w:p w14:paraId="7890118F" w14:textId="77777777" w:rsidR="004E5C6E" w:rsidRDefault="004E5C6E" w:rsidP="004E5C6E"/>
    <w:p w14:paraId="78901190" w14:textId="77777777" w:rsidR="00277216" w:rsidRDefault="00C97F1E" w:rsidP="004E5C6E">
      <w:pPr>
        <w:pStyle w:val="Heading1"/>
      </w:pPr>
      <w:r>
        <w:rPr>
          <w:noProof/>
          <w:lang w:bidi="ar-SA"/>
        </w:rPr>
        <w:drawing>
          <wp:inline distT="0" distB="0" distL="0" distR="0" wp14:anchorId="7890142E" wp14:editId="7890142F">
            <wp:extent cx="3876191" cy="530476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876191" cy="5304762"/>
                    </a:xfrm>
                    <a:prstGeom prst="rect">
                      <a:avLst/>
                    </a:prstGeom>
                  </pic:spPr>
                </pic:pic>
              </a:graphicData>
            </a:graphic>
          </wp:inline>
        </w:drawing>
      </w:r>
      <w:r w:rsidR="004E5C6E">
        <w:br w:type="page"/>
      </w:r>
      <w:bookmarkStart w:id="138" w:name="_Toc287885204"/>
      <w:bookmarkStart w:id="139" w:name="_Toc349743680"/>
      <w:proofErr w:type="spellStart"/>
      <w:r w:rsidR="00277216">
        <w:lastRenderedPageBreak/>
        <w:t>mobilehometax</w:t>
      </w:r>
      <w:bookmarkEnd w:id="138"/>
      <w:bookmarkEnd w:id="139"/>
      <w:proofErr w:type="spellEnd"/>
    </w:p>
    <w:p w14:paraId="78901191" w14:textId="77777777" w:rsidR="00277216" w:rsidRDefault="003255D3" w:rsidP="003255D3">
      <w:pPr>
        <w:jc w:val="center"/>
      </w:pPr>
      <w:r>
        <w:rPr>
          <w:noProof/>
          <w:lang w:bidi="ar-SA"/>
        </w:rPr>
        <w:drawing>
          <wp:inline distT="0" distB="0" distL="0" distR="0" wp14:anchorId="78901430" wp14:editId="78901431">
            <wp:extent cx="9124950" cy="5318013"/>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9124950" cy="5318013"/>
                    </a:xfrm>
                    <a:prstGeom prst="rect">
                      <a:avLst/>
                    </a:prstGeom>
                  </pic:spPr>
                </pic:pic>
              </a:graphicData>
            </a:graphic>
          </wp:inline>
        </w:drawing>
      </w:r>
    </w:p>
    <w:p w14:paraId="78901192" w14:textId="77777777" w:rsidR="00C03659" w:rsidRDefault="00C03659" w:rsidP="00CB1961">
      <w:pPr>
        <w:pStyle w:val="Header1"/>
      </w:pPr>
      <w:r>
        <w:br w:type="page"/>
      </w:r>
      <w:proofErr w:type="spellStart"/>
      <w:r>
        <w:lastRenderedPageBreak/>
        <w:t>mobilehometax</w:t>
      </w:r>
      <w:proofErr w:type="spellEnd"/>
      <w:r>
        <w:t xml:space="preserve"> help</w:t>
      </w:r>
    </w:p>
    <w:p w14:paraId="78901193" w14:textId="77777777" w:rsidR="004E5C6E" w:rsidRDefault="00F67766" w:rsidP="004E5C6E">
      <w:r>
        <w:rPr>
          <w:noProof/>
          <w:lang w:bidi="ar-SA"/>
        </w:rPr>
        <w:drawing>
          <wp:inline distT="0" distB="0" distL="0" distR="0" wp14:anchorId="78901432" wp14:editId="78901433">
            <wp:extent cx="3666667" cy="5980953"/>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666667" cy="5980953"/>
                    </a:xfrm>
                    <a:prstGeom prst="rect">
                      <a:avLst/>
                    </a:prstGeom>
                  </pic:spPr>
                </pic:pic>
              </a:graphicData>
            </a:graphic>
          </wp:inline>
        </w:drawing>
      </w:r>
    </w:p>
    <w:p w14:paraId="78901194" w14:textId="77777777" w:rsidR="008F1336" w:rsidRDefault="004E5C6E" w:rsidP="004E5C6E">
      <w:pPr>
        <w:pStyle w:val="Heading1"/>
      </w:pPr>
      <w:r>
        <w:br w:type="page"/>
      </w:r>
      <w:bookmarkStart w:id="140" w:name="_Toc287885205"/>
      <w:bookmarkStart w:id="141" w:name="_Toc349743681"/>
      <w:proofErr w:type="spellStart"/>
      <w:r w:rsidR="008F1336">
        <w:lastRenderedPageBreak/>
        <w:t>hunitstatus</w:t>
      </w:r>
      <w:proofErr w:type="spellEnd"/>
      <w:r w:rsidR="008F1336">
        <w:t xml:space="preserve"> (if vacant)</w:t>
      </w:r>
      <w:bookmarkEnd w:id="140"/>
      <w:bookmarkEnd w:id="141"/>
    </w:p>
    <w:p w14:paraId="78901195" w14:textId="77777777" w:rsidR="00984F25" w:rsidRDefault="00F2053A">
      <w:r>
        <w:rPr>
          <w:noProof/>
          <w:lang w:bidi="ar-SA"/>
        </w:rPr>
        <w:drawing>
          <wp:inline distT="0" distB="0" distL="0" distR="0" wp14:anchorId="78901434" wp14:editId="78901435">
            <wp:extent cx="8991600" cy="526431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8999812" cy="5269121"/>
                    </a:xfrm>
                    <a:prstGeom prst="rect">
                      <a:avLst/>
                    </a:prstGeom>
                  </pic:spPr>
                </pic:pic>
              </a:graphicData>
            </a:graphic>
          </wp:inline>
        </w:drawing>
      </w:r>
    </w:p>
    <w:p w14:paraId="78901196" w14:textId="77777777" w:rsidR="00984F25" w:rsidRDefault="00984F25" w:rsidP="009F28DC">
      <w:pPr>
        <w:pStyle w:val="Header1"/>
      </w:pPr>
      <w:r>
        <w:br w:type="page"/>
      </w:r>
    </w:p>
    <w:p w14:paraId="78901197" w14:textId="77777777" w:rsidR="00C03659" w:rsidRDefault="00C03659" w:rsidP="009F28DC">
      <w:pPr>
        <w:pStyle w:val="Header1"/>
      </w:pPr>
      <w:proofErr w:type="spellStart"/>
      <w:r w:rsidRPr="00C03659">
        <w:lastRenderedPageBreak/>
        <w:t>hunitstatus</w:t>
      </w:r>
      <w:proofErr w:type="spellEnd"/>
      <w:r w:rsidRPr="00C03659">
        <w:t xml:space="preserve"> help</w:t>
      </w:r>
    </w:p>
    <w:p w14:paraId="78901198" w14:textId="77777777" w:rsidR="00AE03D5" w:rsidRDefault="00AE03D5" w:rsidP="009F28DC">
      <w:pPr>
        <w:pStyle w:val="Header1"/>
      </w:pPr>
      <w:r>
        <w:rPr>
          <w:noProof/>
          <w:lang w:bidi="ar-SA"/>
        </w:rPr>
        <w:drawing>
          <wp:inline distT="0" distB="0" distL="0" distR="0" wp14:anchorId="78901436" wp14:editId="78901437">
            <wp:extent cx="3810000" cy="7810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825488" cy="784225"/>
                    </a:xfrm>
                    <a:prstGeom prst="rect">
                      <a:avLst/>
                    </a:prstGeom>
                  </pic:spPr>
                </pic:pic>
              </a:graphicData>
            </a:graphic>
          </wp:inline>
        </w:drawing>
      </w:r>
    </w:p>
    <w:p w14:paraId="78901199" w14:textId="77777777" w:rsidR="00984F25" w:rsidRDefault="00746557">
      <w:pPr>
        <w:rPr>
          <w:rStyle w:val="Heading1Char"/>
        </w:rPr>
      </w:pPr>
      <w:r>
        <w:rPr>
          <w:noProof/>
          <w:lang w:bidi="ar-SA"/>
        </w:rPr>
        <w:drawing>
          <wp:inline distT="0" distB="0" distL="0" distR="0" wp14:anchorId="78901438" wp14:editId="78901439">
            <wp:extent cx="3919975" cy="5600700"/>
            <wp:effectExtent l="0" t="0" r="444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25125" cy="5608058"/>
                    </a:xfrm>
                    <a:prstGeom prst="rect">
                      <a:avLst/>
                    </a:prstGeom>
                    <a:noFill/>
                    <a:ln>
                      <a:noFill/>
                    </a:ln>
                  </pic:spPr>
                </pic:pic>
              </a:graphicData>
            </a:graphic>
          </wp:inline>
        </w:drawing>
      </w:r>
      <w:r w:rsidR="00984F25">
        <w:rPr>
          <w:rStyle w:val="Heading1Char"/>
        </w:rPr>
        <w:br w:type="page"/>
      </w:r>
    </w:p>
    <w:p w14:paraId="7890119A" w14:textId="77777777" w:rsidR="00277216" w:rsidRDefault="00DF1969">
      <w:bookmarkStart w:id="142" w:name="_Toc349743682"/>
      <w:proofErr w:type="spellStart"/>
      <w:r w:rsidRPr="00431C29">
        <w:rPr>
          <w:rStyle w:val="Heading1Char"/>
        </w:rPr>
        <w:lastRenderedPageBreak/>
        <w:t>pselect</w:t>
      </w:r>
      <w:bookmarkEnd w:id="142"/>
      <w:proofErr w:type="spellEnd"/>
    </w:p>
    <w:p w14:paraId="7890119B" w14:textId="77777777" w:rsidR="00DF1969" w:rsidRDefault="00B758AC">
      <w:r>
        <w:rPr>
          <w:noProof/>
          <w:lang w:bidi="ar-SA"/>
        </w:rPr>
        <w:drawing>
          <wp:inline distT="0" distB="0" distL="0" distR="0" wp14:anchorId="7890143A" wp14:editId="7890143B">
            <wp:extent cx="9124950" cy="5314113"/>
            <wp:effectExtent l="0" t="0" r="0" b="127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9135005" cy="5319969"/>
                    </a:xfrm>
                    <a:prstGeom prst="rect">
                      <a:avLst/>
                    </a:prstGeom>
                  </pic:spPr>
                </pic:pic>
              </a:graphicData>
            </a:graphic>
          </wp:inline>
        </w:drawing>
      </w:r>
    </w:p>
    <w:p w14:paraId="7890119C" w14:textId="77777777" w:rsidR="008908F4" w:rsidRDefault="008908F4" w:rsidP="007B1678">
      <w:pPr>
        <w:pStyle w:val="Heading1"/>
      </w:pPr>
      <w:r>
        <w:br w:type="page"/>
      </w:r>
      <w:bookmarkStart w:id="143" w:name="_Toc287885206"/>
      <w:bookmarkStart w:id="144" w:name="_Toc349743683"/>
      <w:proofErr w:type="spellStart"/>
      <w:r>
        <w:lastRenderedPageBreak/>
        <w:t>pselect</w:t>
      </w:r>
      <w:proofErr w:type="spellEnd"/>
      <w:r>
        <w:t xml:space="preserve"> (one person left on roster)</w:t>
      </w:r>
      <w:bookmarkEnd w:id="143"/>
      <w:bookmarkEnd w:id="144"/>
    </w:p>
    <w:p w14:paraId="7890119D" w14:textId="77777777" w:rsidR="00C5259C" w:rsidRPr="00C5259C" w:rsidRDefault="00A42A02" w:rsidP="00C5259C">
      <w:r>
        <w:rPr>
          <w:noProof/>
          <w:lang w:bidi="ar-SA"/>
        </w:rPr>
        <w:drawing>
          <wp:inline distT="0" distB="0" distL="0" distR="0" wp14:anchorId="7890143C" wp14:editId="7890143D">
            <wp:extent cx="8953500" cy="5238180"/>
            <wp:effectExtent l="0" t="0" r="0" b="63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8955135" cy="5239137"/>
                    </a:xfrm>
                    <a:prstGeom prst="rect">
                      <a:avLst/>
                    </a:prstGeom>
                  </pic:spPr>
                </pic:pic>
              </a:graphicData>
            </a:graphic>
          </wp:inline>
        </w:drawing>
      </w:r>
    </w:p>
    <w:p w14:paraId="7890119E" w14:textId="77777777" w:rsidR="001D738F" w:rsidRDefault="008908F4" w:rsidP="00CE5E3C">
      <w:r>
        <w:t xml:space="preserve"> </w:t>
      </w:r>
      <w:r w:rsidR="00DF1969">
        <w:br w:type="page"/>
      </w:r>
      <w:bookmarkStart w:id="145" w:name="_Toc349743684"/>
      <w:proofErr w:type="spellStart"/>
      <w:r w:rsidR="00DF1969" w:rsidRPr="008C1B5C">
        <w:rPr>
          <w:rStyle w:val="Heading1Char"/>
        </w:rPr>
        <w:lastRenderedPageBreak/>
        <w:t>placeofbirth</w:t>
      </w:r>
      <w:bookmarkEnd w:id="145"/>
      <w:proofErr w:type="spellEnd"/>
    </w:p>
    <w:p w14:paraId="7890119F" w14:textId="77777777" w:rsidR="00DF1969" w:rsidRDefault="00CE5E3C" w:rsidP="00CE5E3C">
      <w:r>
        <w:rPr>
          <w:noProof/>
          <w:lang w:bidi="ar-SA"/>
        </w:rPr>
        <w:drawing>
          <wp:inline distT="0" distB="0" distL="0" distR="0" wp14:anchorId="7890143E" wp14:editId="7890143F">
            <wp:extent cx="9020175" cy="5261769"/>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9020175" cy="5261769"/>
                    </a:xfrm>
                    <a:prstGeom prst="rect">
                      <a:avLst/>
                    </a:prstGeom>
                  </pic:spPr>
                </pic:pic>
              </a:graphicData>
            </a:graphic>
          </wp:inline>
        </w:drawing>
      </w:r>
    </w:p>
    <w:p w14:paraId="789011A0" w14:textId="77777777" w:rsidR="00923745" w:rsidRDefault="00923745" w:rsidP="00CB1961">
      <w:pPr>
        <w:pStyle w:val="Header1"/>
      </w:pPr>
      <w:r>
        <w:br w:type="page"/>
      </w:r>
      <w:proofErr w:type="spellStart"/>
      <w:r>
        <w:lastRenderedPageBreak/>
        <w:t>placeofbirth</w:t>
      </w:r>
      <w:proofErr w:type="spellEnd"/>
      <w:r>
        <w:t xml:space="preserve"> help</w:t>
      </w:r>
    </w:p>
    <w:p w14:paraId="789011A1" w14:textId="77777777" w:rsidR="004E5C6E" w:rsidRDefault="00F67766" w:rsidP="004E5C6E">
      <w:r>
        <w:rPr>
          <w:noProof/>
          <w:lang w:bidi="ar-SA"/>
        </w:rPr>
        <w:drawing>
          <wp:inline distT="0" distB="0" distL="0" distR="0" wp14:anchorId="78901440" wp14:editId="78901441">
            <wp:extent cx="3343275" cy="63461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342857" cy="6345319"/>
                    </a:xfrm>
                    <a:prstGeom prst="rect">
                      <a:avLst/>
                    </a:prstGeom>
                  </pic:spPr>
                </pic:pic>
              </a:graphicData>
            </a:graphic>
          </wp:inline>
        </w:drawing>
      </w:r>
    </w:p>
    <w:p w14:paraId="789011A2" w14:textId="77777777" w:rsidR="001D738F" w:rsidRDefault="004E5C6E" w:rsidP="00984F25">
      <w:pPr>
        <w:pStyle w:val="Heading1"/>
      </w:pPr>
      <w:r>
        <w:br w:type="page"/>
      </w:r>
      <w:bookmarkStart w:id="146" w:name="_Toc287885207"/>
      <w:bookmarkStart w:id="147" w:name="_Toc349743685"/>
      <w:r w:rsidR="00DF1969">
        <w:lastRenderedPageBreak/>
        <w:t>citizenship</w:t>
      </w:r>
      <w:bookmarkEnd w:id="146"/>
      <w:bookmarkEnd w:id="147"/>
    </w:p>
    <w:p w14:paraId="789011A3" w14:textId="77777777" w:rsidR="00DF1969" w:rsidRDefault="007E528F" w:rsidP="001D738F">
      <w:pPr>
        <w:jc w:val="center"/>
      </w:pPr>
      <w:r>
        <w:rPr>
          <w:noProof/>
          <w:lang w:bidi="ar-SA"/>
        </w:rPr>
        <w:drawing>
          <wp:inline distT="0" distB="0" distL="0" distR="0" wp14:anchorId="78901442" wp14:editId="78901443">
            <wp:extent cx="9086850" cy="52628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9096919" cy="5268631"/>
                    </a:xfrm>
                    <a:prstGeom prst="rect">
                      <a:avLst/>
                    </a:prstGeom>
                  </pic:spPr>
                </pic:pic>
              </a:graphicData>
            </a:graphic>
          </wp:inline>
        </w:drawing>
      </w:r>
    </w:p>
    <w:p w14:paraId="789011A4" w14:textId="77777777" w:rsidR="00923745" w:rsidRDefault="00923745" w:rsidP="007B1678">
      <w:pPr>
        <w:pStyle w:val="Heading1"/>
        <w:sectPr w:rsidR="00923745" w:rsidSect="00DD2BA0">
          <w:pgSz w:w="15840" w:h="12240" w:orient="landscape" w:code="1"/>
          <w:pgMar w:top="288" w:right="720" w:bottom="245" w:left="720" w:header="0" w:footer="144" w:gutter="0"/>
          <w:cols w:space="720"/>
          <w:docGrid w:linePitch="360"/>
        </w:sectPr>
      </w:pPr>
    </w:p>
    <w:p w14:paraId="789011A5" w14:textId="77777777" w:rsidR="00923745" w:rsidRDefault="00923745" w:rsidP="00CB1961">
      <w:pPr>
        <w:pStyle w:val="Header1"/>
      </w:pPr>
      <w:r>
        <w:lastRenderedPageBreak/>
        <w:t>citizenship help</w:t>
      </w:r>
    </w:p>
    <w:p w14:paraId="789011A6" w14:textId="77777777" w:rsidR="00984F25" w:rsidRDefault="00F67766" w:rsidP="00984F25">
      <w:bookmarkStart w:id="148" w:name="_Toc287885208"/>
      <w:r>
        <w:rPr>
          <w:noProof/>
          <w:lang w:bidi="ar-SA"/>
        </w:rPr>
        <w:drawing>
          <wp:inline distT="0" distB="0" distL="0" distR="0" wp14:anchorId="78901444" wp14:editId="78901445">
            <wp:extent cx="2945078" cy="650557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948739" cy="6513663"/>
                    </a:xfrm>
                    <a:prstGeom prst="rect">
                      <a:avLst/>
                    </a:prstGeom>
                  </pic:spPr>
                </pic:pic>
              </a:graphicData>
            </a:graphic>
          </wp:inline>
        </w:drawing>
      </w:r>
      <w:r w:rsidR="00984F25">
        <w:br w:type="page"/>
      </w:r>
    </w:p>
    <w:p w14:paraId="789011A7" w14:textId="77777777" w:rsidR="00DF1969" w:rsidRDefault="00DF1969" w:rsidP="00984F25">
      <w:pPr>
        <w:pStyle w:val="Heading1"/>
      </w:pPr>
      <w:bookmarkStart w:id="149" w:name="_Toc349743686"/>
      <w:proofErr w:type="spellStart"/>
      <w:r>
        <w:lastRenderedPageBreak/>
        <w:t>yearofentry</w:t>
      </w:r>
      <w:bookmarkEnd w:id="148"/>
      <w:bookmarkEnd w:id="149"/>
      <w:proofErr w:type="spellEnd"/>
    </w:p>
    <w:p w14:paraId="789011A8" w14:textId="77777777" w:rsidR="00DF1969" w:rsidRDefault="007E528F" w:rsidP="001D738F">
      <w:pPr>
        <w:jc w:val="center"/>
      </w:pPr>
      <w:r>
        <w:rPr>
          <w:noProof/>
          <w:lang w:bidi="ar-SA"/>
        </w:rPr>
        <w:drawing>
          <wp:inline distT="0" distB="0" distL="0" distR="0" wp14:anchorId="78901446" wp14:editId="78901447">
            <wp:extent cx="9153525" cy="5359115"/>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9161884" cy="5364009"/>
                    </a:xfrm>
                    <a:prstGeom prst="rect">
                      <a:avLst/>
                    </a:prstGeom>
                  </pic:spPr>
                </pic:pic>
              </a:graphicData>
            </a:graphic>
          </wp:inline>
        </w:drawing>
      </w:r>
    </w:p>
    <w:p w14:paraId="789011A9" w14:textId="77777777" w:rsidR="003C38D1" w:rsidRDefault="003C38D1" w:rsidP="00CB1961">
      <w:pPr>
        <w:pStyle w:val="Header1"/>
      </w:pPr>
      <w:r>
        <w:br w:type="page"/>
      </w:r>
      <w:proofErr w:type="spellStart"/>
      <w:r>
        <w:lastRenderedPageBreak/>
        <w:t>yearofentry</w:t>
      </w:r>
      <w:proofErr w:type="spellEnd"/>
      <w:r>
        <w:t xml:space="preserve"> help</w:t>
      </w:r>
    </w:p>
    <w:p w14:paraId="789011AA" w14:textId="77777777" w:rsidR="004E5C6E" w:rsidRDefault="00E51C6C" w:rsidP="004E5C6E">
      <w:r>
        <w:rPr>
          <w:noProof/>
          <w:lang w:bidi="ar-SA"/>
        </w:rPr>
        <w:drawing>
          <wp:inline distT="0" distB="0" distL="0" distR="0" wp14:anchorId="78901448" wp14:editId="78901449">
            <wp:extent cx="3762375" cy="2743200"/>
            <wp:effectExtent l="0" t="0" r="9525" b="0"/>
            <wp:docPr id="73" name="Picture 73" descr="J:\acsops1\CMCB\TQA\2015\Training\IDC Screen Capture Guide\9 when came to live in U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csops1\CMCB\TQA\2015\Training\IDC Screen Capture Guide\9 when came to live in US.bmp"/>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762375" cy="2743200"/>
                    </a:xfrm>
                    <a:prstGeom prst="rect">
                      <a:avLst/>
                    </a:prstGeom>
                    <a:noFill/>
                    <a:ln>
                      <a:noFill/>
                    </a:ln>
                  </pic:spPr>
                </pic:pic>
              </a:graphicData>
            </a:graphic>
          </wp:inline>
        </w:drawing>
      </w:r>
    </w:p>
    <w:p w14:paraId="789011AB" w14:textId="77777777" w:rsidR="00DF1969" w:rsidRDefault="004E5C6E" w:rsidP="004E5C6E">
      <w:pPr>
        <w:pStyle w:val="Heading1"/>
      </w:pPr>
      <w:r>
        <w:br w:type="page"/>
      </w:r>
      <w:bookmarkStart w:id="150" w:name="_Toc287885209"/>
      <w:bookmarkStart w:id="151" w:name="_Toc349743687"/>
      <w:proofErr w:type="spellStart"/>
      <w:r w:rsidR="00DF1969">
        <w:lastRenderedPageBreak/>
        <w:t>attendschool</w:t>
      </w:r>
      <w:bookmarkEnd w:id="150"/>
      <w:bookmarkEnd w:id="151"/>
      <w:proofErr w:type="spellEnd"/>
    </w:p>
    <w:p w14:paraId="789011AC" w14:textId="77777777" w:rsidR="00DF1969" w:rsidRDefault="007E528F">
      <w:r>
        <w:rPr>
          <w:noProof/>
          <w:lang w:bidi="ar-SA"/>
        </w:rPr>
        <w:drawing>
          <wp:inline distT="0" distB="0" distL="0" distR="0" wp14:anchorId="7890144A" wp14:editId="7890144B">
            <wp:extent cx="9077325" cy="5332928"/>
            <wp:effectExtent l="0" t="0" r="0" b="127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9077325" cy="5332928"/>
                    </a:xfrm>
                    <a:prstGeom prst="rect">
                      <a:avLst/>
                    </a:prstGeom>
                  </pic:spPr>
                </pic:pic>
              </a:graphicData>
            </a:graphic>
          </wp:inline>
        </w:drawing>
      </w:r>
    </w:p>
    <w:p w14:paraId="789011AD" w14:textId="77777777" w:rsidR="003C38D1" w:rsidRDefault="003C38D1" w:rsidP="00CB1961">
      <w:pPr>
        <w:pStyle w:val="Header1"/>
      </w:pPr>
      <w:r>
        <w:br w:type="page"/>
      </w:r>
      <w:proofErr w:type="spellStart"/>
      <w:r>
        <w:lastRenderedPageBreak/>
        <w:t>attendschool</w:t>
      </w:r>
      <w:proofErr w:type="spellEnd"/>
      <w:r>
        <w:t xml:space="preserve"> help</w:t>
      </w:r>
    </w:p>
    <w:p w14:paraId="789011AE" w14:textId="77777777" w:rsidR="004E5C6E" w:rsidRDefault="00E22B31" w:rsidP="004E5C6E">
      <w:r>
        <w:rPr>
          <w:noProof/>
          <w:lang w:bidi="ar-SA"/>
        </w:rPr>
        <w:drawing>
          <wp:inline distT="0" distB="0" distL="0" distR="0" wp14:anchorId="7890144C" wp14:editId="7890144D">
            <wp:extent cx="4085715" cy="4438096"/>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085715" cy="4438096"/>
                    </a:xfrm>
                    <a:prstGeom prst="rect">
                      <a:avLst/>
                    </a:prstGeom>
                  </pic:spPr>
                </pic:pic>
              </a:graphicData>
            </a:graphic>
          </wp:inline>
        </w:drawing>
      </w:r>
    </w:p>
    <w:p w14:paraId="789011AF" w14:textId="77777777" w:rsidR="00DF1969" w:rsidRDefault="004E5C6E" w:rsidP="004E5C6E">
      <w:pPr>
        <w:pStyle w:val="Heading1"/>
      </w:pPr>
      <w:r>
        <w:br w:type="page"/>
      </w:r>
      <w:bookmarkStart w:id="152" w:name="_Toc287885210"/>
      <w:bookmarkStart w:id="153" w:name="_Toc349743688"/>
      <w:proofErr w:type="spellStart"/>
      <w:r w:rsidR="00DF1969">
        <w:lastRenderedPageBreak/>
        <w:t>whatgrade</w:t>
      </w:r>
      <w:bookmarkEnd w:id="152"/>
      <w:bookmarkEnd w:id="153"/>
      <w:proofErr w:type="spellEnd"/>
    </w:p>
    <w:p w14:paraId="789011B0" w14:textId="77777777" w:rsidR="00DF1969" w:rsidRDefault="00196E7B" w:rsidP="001D738F">
      <w:pPr>
        <w:jc w:val="center"/>
      </w:pPr>
      <w:r>
        <w:rPr>
          <w:noProof/>
          <w:lang w:bidi="ar-SA"/>
        </w:rPr>
        <w:drawing>
          <wp:inline distT="0" distB="0" distL="0" distR="0" wp14:anchorId="7890144E" wp14:editId="7890144F">
            <wp:extent cx="9058275" cy="5291736"/>
            <wp:effectExtent l="0" t="0" r="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9058275" cy="5291736"/>
                    </a:xfrm>
                    <a:prstGeom prst="rect">
                      <a:avLst/>
                    </a:prstGeom>
                  </pic:spPr>
                </pic:pic>
              </a:graphicData>
            </a:graphic>
          </wp:inline>
        </w:drawing>
      </w:r>
    </w:p>
    <w:p w14:paraId="789011B1" w14:textId="77777777" w:rsidR="003C38D1" w:rsidRDefault="003C38D1" w:rsidP="00CB1961">
      <w:pPr>
        <w:pStyle w:val="Header1"/>
      </w:pPr>
      <w:r>
        <w:br w:type="page"/>
      </w:r>
      <w:proofErr w:type="spellStart"/>
      <w:r>
        <w:lastRenderedPageBreak/>
        <w:t>whatgrade</w:t>
      </w:r>
      <w:proofErr w:type="spellEnd"/>
      <w:r>
        <w:t xml:space="preserve"> help</w:t>
      </w:r>
    </w:p>
    <w:p w14:paraId="789011B2" w14:textId="77777777" w:rsidR="001D738F" w:rsidRDefault="00975AC5" w:rsidP="00984F25">
      <w:pPr>
        <w:pStyle w:val="Heading1"/>
      </w:pPr>
      <w:r>
        <w:rPr>
          <w:noProof/>
          <w:lang w:bidi="ar-SA"/>
        </w:rPr>
        <w:drawing>
          <wp:inline distT="0" distB="0" distL="0" distR="0" wp14:anchorId="78901450" wp14:editId="78901451">
            <wp:extent cx="3695700" cy="4257675"/>
            <wp:effectExtent l="0" t="0" r="0" b="9525"/>
            <wp:docPr id="152" name="Picture 152" descr="J:\acsops1\CMCB\TQA\2015\Training\IDC Screen Capture Guide\10b education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csops1\CMCB\TQA\2015\Training\IDC Screen Capture Guide\10b education help.bmp"/>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95700" cy="4257675"/>
                    </a:xfrm>
                    <a:prstGeom prst="rect">
                      <a:avLst/>
                    </a:prstGeom>
                    <a:noFill/>
                    <a:ln>
                      <a:noFill/>
                    </a:ln>
                  </pic:spPr>
                </pic:pic>
              </a:graphicData>
            </a:graphic>
          </wp:inline>
        </w:drawing>
      </w:r>
      <w:r w:rsidR="00071D40">
        <w:br w:type="page"/>
      </w:r>
      <w:bookmarkStart w:id="154" w:name="_Toc287885211"/>
      <w:bookmarkStart w:id="155" w:name="_Toc349743689"/>
      <w:proofErr w:type="spellStart"/>
      <w:r w:rsidR="00DF1969">
        <w:lastRenderedPageBreak/>
        <w:t>highestlevel</w:t>
      </w:r>
      <w:bookmarkEnd w:id="154"/>
      <w:bookmarkEnd w:id="155"/>
      <w:proofErr w:type="spellEnd"/>
    </w:p>
    <w:p w14:paraId="789011B3" w14:textId="77777777" w:rsidR="00001314" w:rsidRDefault="00196E7B" w:rsidP="001D738F">
      <w:pPr>
        <w:jc w:val="center"/>
      </w:pPr>
      <w:r>
        <w:rPr>
          <w:noProof/>
          <w:lang w:bidi="ar-SA"/>
        </w:rPr>
        <w:drawing>
          <wp:inline distT="0" distB="0" distL="0" distR="0" wp14:anchorId="78901452" wp14:editId="78901453">
            <wp:extent cx="8543925" cy="6197996"/>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8554019" cy="6205318"/>
                    </a:xfrm>
                    <a:prstGeom prst="rect">
                      <a:avLst/>
                    </a:prstGeom>
                  </pic:spPr>
                </pic:pic>
              </a:graphicData>
            </a:graphic>
          </wp:inline>
        </w:drawing>
      </w:r>
    </w:p>
    <w:p w14:paraId="789011B4" w14:textId="77777777" w:rsidR="003C38D1" w:rsidRDefault="003C38D1" w:rsidP="007B1678">
      <w:pPr>
        <w:pStyle w:val="Heading1"/>
        <w:sectPr w:rsidR="003C38D1" w:rsidSect="00DD2BA0">
          <w:pgSz w:w="15840" w:h="12240" w:orient="landscape" w:code="1"/>
          <w:pgMar w:top="288" w:right="720" w:bottom="245" w:left="720" w:header="0" w:footer="144" w:gutter="0"/>
          <w:cols w:space="720"/>
          <w:docGrid w:linePitch="360"/>
        </w:sectPr>
      </w:pPr>
    </w:p>
    <w:p w14:paraId="789011B5" w14:textId="77777777" w:rsidR="003C38D1" w:rsidRDefault="003C38D1" w:rsidP="00CB1961">
      <w:pPr>
        <w:pStyle w:val="Header1"/>
      </w:pPr>
      <w:proofErr w:type="spellStart"/>
      <w:r>
        <w:lastRenderedPageBreak/>
        <w:t>highestlevel</w:t>
      </w:r>
      <w:proofErr w:type="spellEnd"/>
      <w:r>
        <w:t xml:space="preserve"> help</w:t>
      </w:r>
    </w:p>
    <w:p w14:paraId="789011B6" w14:textId="77777777" w:rsidR="00984F25" w:rsidRDefault="00E22B31" w:rsidP="00984F25">
      <w:bookmarkStart w:id="156" w:name="_Toc287885212"/>
      <w:r>
        <w:rPr>
          <w:noProof/>
          <w:lang w:bidi="ar-SA"/>
        </w:rPr>
        <w:drawing>
          <wp:inline distT="0" distB="0" distL="0" distR="0" wp14:anchorId="78901454" wp14:editId="78901455">
            <wp:extent cx="3194643" cy="6200775"/>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196051" cy="6203508"/>
                    </a:xfrm>
                    <a:prstGeom prst="rect">
                      <a:avLst/>
                    </a:prstGeom>
                  </pic:spPr>
                </pic:pic>
              </a:graphicData>
            </a:graphic>
          </wp:inline>
        </w:drawing>
      </w:r>
      <w:r w:rsidR="00984F25">
        <w:br w:type="page"/>
      </w:r>
    </w:p>
    <w:p w14:paraId="789011B7" w14:textId="77777777" w:rsidR="001D738F" w:rsidRDefault="00001314" w:rsidP="00984F25">
      <w:pPr>
        <w:pStyle w:val="Heading1"/>
      </w:pPr>
      <w:bookmarkStart w:id="157" w:name="_Toc349743690"/>
      <w:proofErr w:type="spellStart"/>
      <w:r>
        <w:lastRenderedPageBreak/>
        <w:t>fieldofdegree</w:t>
      </w:r>
      <w:bookmarkEnd w:id="156"/>
      <w:bookmarkEnd w:id="157"/>
      <w:proofErr w:type="spellEnd"/>
    </w:p>
    <w:p w14:paraId="789011B8" w14:textId="77777777" w:rsidR="00001314" w:rsidRDefault="00196E7B" w:rsidP="001D738F">
      <w:pPr>
        <w:jc w:val="center"/>
      </w:pPr>
      <w:r>
        <w:rPr>
          <w:noProof/>
          <w:lang w:bidi="ar-SA"/>
        </w:rPr>
        <w:drawing>
          <wp:inline distT="0" distB="0" distL="0" distR="0" wp14:anchorId="78901456" wp14:editId="78901457">
            <wp:extent cx="9096375" cy="5306219"/>
            <wp:effectExtent l="0" t="0" r="0" b="889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9096375" cy="5306219"/>
                    </a:xfrm>
                    <a:prstGeom prst="rect">
                      <a:avLst/>
                    </a:prstGeom>
                  </pic:spPr>
                </pic:pic>
              </a:graphicData>
            </a:graphic>
          </wp:inline>
        </w:drawing>
      </w:r>
    </w:p>
    <w:p w14:paraId="789011B9" w14:textId="77777777" w:rsidR="007143A7" w:rsidRDefault="007143A7" w:rsidP="00CB1961">
      <w:pPr>
        <w:pStyle w:val="Header1"/>
      </w:pPr>
      <w:r>
        <w:br w:type="page"/>
      </w:r>
      <w:proofErr w:type="spellStart"/>
      <w:r>
        <w:lastRenderedPageBreak/>
        <w:t>fieldofdegree</w:t>
      </w:r>
      <w:proofErr w:type="spellEnd"/>
      <w:r>
        <w:t xml:space="preserve"> help</w:t>
      </w:r>
    </w:p>
    <w:p w14:paraId="789011BA" w14:textId="77777777" w:rsidR="00071D40" w:rsidRDefault="00E22B31" w:rsidP="00071D40">
      <w:r>
        <w:rPr>
          <w:noProof/>
          <w:lang w:bidi="ar-SA"/>
        </w:rPr>
        <w:drawing>
          <wp:inline distT="0" distB="0" distL="0" distR="0" wp14:anchorId="78901458" wp14:editId="78901459">
            <wp:extent cx="3714286" cy="296190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714286" cy="2961905"/>
                    </a:xfrm>
                    <a:prstGeom prst="rect">
                      <a:avLst/>
                    </a:prstGeom>
                  </pic:spPr>
                </pic:pic>
              </a:graphicData>
            </a:graphic>
          </wp:inline>
        </w:drawing>
      </w:r>
    </w:p>
    <w:p w14:paraId="789011BB" w14:textId="77777777" w:rsidR="00DF1969" w:rsidRDefault="00071D40" w:rsidP="00071D40">
      <w:pPr>
        <w:pStyle w:val="Heading1"/>
      </w:pPr>
      <w:r>
        <w:br w:type="page"/>
      </w:r>
      <w:bookmarkStart w:id="158" w:name="_Toc287885213"/>
      <w:bookmarkStart w:id="159" w:name="_Toc349743691"/>
      <w:r w:rsidR="00001314">
        <w:lastRenderedPageBreak/>
        <w:t>ancestry</w:t>
      </w:r>
      <w:bookmarkEnd w:id="158"/>
      <w:bookmarkEnd w:id="159"/>
    </w:p>
    <w:p w14:paraId="789011BC" w14:textId="77777777" w:rsidR="00001314" w:rsidRDefault="000F15FF" w:rsidP="001D738F">
      <w:pPr>
        <w:jc w:val="center"/>
      </w:pPr>
      <w:r>
        <w:rPr>
          <w:noProof/>
          <w:lang w:bidi="ar-SA"/>
        </w:rPr>
        <w:drawing>
          <wp:inline distT="0" distB="0" distL="0" distR="0" wp14:anchorId="7890145A" wp14:editId="7890145B">
            <wp:extent cx="8886825" cy="518588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8890080" cy="5187780"/>
                    </a:xfrm>
                    <a:prstGeom prst="rect">
                      <a:avLst/>
                    </a:prstGeom>
                  </pic:spPr>
                </pic:pic>
              </a:graphicData>
            </a:graphic>
          </wp:inline>
        </w:drawing>
      </w:r>
    </w:p>
    <w:p w14:paraId="789011BD" w14:textId="77777777" w:rsidR="007143A7" w:rsidRDefault="007143A7" w:rsidP="00CB1961">
      <w:pPr>
        <w:pStyle w:val="Header1"/>
      </w:pPr>
      <w:r>
        <w:br w:type="page"/>
      </w:r>
      <w:r>
        <w:lastRenderedPageBreak/>
        <w:t>ancestry help</w:t>
      </w:r>
    </w:p>
    <w:p w14:paraId="789011BE" w14:textId="77777777" w:rsidR="00001314" w:rsidRDefault="00975AC5" w:rsidP="00071D40">
      <w:pPr>
        <w:pStyle w:val="Heading1"/>
      </w:pPr>
      <w:r>
        <w:rPr>
          <w:noProof/>
          <w:lang w:bidi="ar-SA"/>
        </w:rPr>
        <w:drawing>
          <wp:inline distT="0" distB="0" distL="0" distR="0" wp14:anchorId="7890145C" wp14:editId="7890145D">
            <wp:extent cx="6991350" cy="3448050"/>
            <wp:effectExtent l="0" t="0" r="0" b="0"/>
            <wp:docPr id="180" name="Picture 180" descr="J:\acsops1\CMCB\TQA\2015\Training\IDC Screen Capture Guide\13 ancestry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csops1\CMCB\TQA\2015\Training\IDC Screen Capture Guide\13 ancestry help.bmp"/>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991350" cy="3448050"/>
                    </a:xfrm>
                    <a:prstGeom prst="rect">
                      <a:avLst/>
                    </a:prstGeom>
                    <a:noFill/>
                    <a:ln>
                      <a:noFill/>
                    </a:ln>
                  </pic:spPr>
                </pic:pic>
              </a:graphicData>
            </a:graphic>
          </wp:inline>
        </w:drawing>
      </w:r>
      <w:r w:rsidR="00071D40">
        <w:br w:type="page"/>
      </w:r>
      <w:bookmarkStart w:id="160" w:name="_Toc287885214"/>
      <w:bookmarkStart w:id="161" w:name="_Toc349743692"/>
      <w:r w:rsidR="00001314">
        <w:lastRenderedPageBreak/>
        <w:t>language</w:t>
      </w:r>
      <w:bookmarkEnd w:id="160"/>
      <w:bookmarkEnd w:id="161"/>
    </w:p>
    <w:p w14:paraId="789011BF" w14:textId="77777777" w:rsidR="00001314" w:rsidRDefault="00B04E57" w:rsidP="001D738F">
      <w:pPr>
        <w:jc w:val="center"/>
      </w:pPr>
      <w:r>
        <w:rPr>
          <w:noProof/>
          <w:lang w:bidi="ar-SA"/>
        </w:rPr>
        <w:drawing>
          <wp:inline distT="0" distB="0" distL="0" distR="0" wp14:anchorId="7890145E" wp14:editId="7890145F">
            <wp:extent cx="9048750" cy="5263936"/>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9048750" cy="5263936"/>
                    </a:xfrm>
                    <a:prstGeom prst="rect">
                      <a:avLst/>
                    </a:prstGeom>
                  </pic:spPr>
                </pic:pic>
              </a:graphicData>
            </a:graphic>
          </wp:inline>
        </w:drawing>
      </w:r>
    </w:p>
    <w:p w14:paraId="789011C0" w14:textId="77777777" w:rsidR="007143A7" w:rsidRDefault="007143A7" w:rsidP="00CB1961">
      <w:pPr>
        <w:pStyle w:val="Header1"/>
      </w:pPr>
      <w:r>
        <w:br w:type="page"/>
      </w:r>
      <w:r>
        <w:lastRenderedPageBreak/>
        <w:t>language help</w:t>
      </w:r>
    </w:p>
    <w:p w14:paraId="789011C1" w14:textId="77777777" w:rsidR="00071D40" w:rsidRDefault="00746557" w:rsidP="00071D40">
      <w:r>
        <w:rPr>
          <w:noProof/>
          <w:lang w:bidi="ar-SA"/>
        </w:rPr>
        <w:drawing>
          <wp:inline distT="0" distB="0" distL="0" distR="0" wp14:anchorId="78901460" wp14:editId="78901461">
            <wp:extent cx="3810000" cy="32766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0000" cy="3276600"/>
                    </a:xfrm>
                    <a:prstGeom prst="rect">
                      <a:avLst/>
                    </a:prstGeom>
                    <a:noFill/>
                    <a:ln>
                      <a:noFill/>
                    </a:ln>
                  </pic:spPr>
                </pic:pic>
              </a:graphicData>
            </a:graphic>
          </wp:inline>
        </w:drawing>
      </w:r>
    </w:p>
    <w:p w14:paraId="789011C2" w14:textId="77777777" w:rsidR="00001314" w:rsidRDefault="00071D40" w:rsidP="00071D40">
      <w:pPr>
        <w:pStyle w:val="Heading1"/>
      </w:pPr>
      <w:r>
        <w:br w:type="page"/>
      </w:r>
      <w:bookmarkStart w:id="162" w:name="_Toc287885215"/>
      <w:bookmarkStart w:id="163" w:name="_Toc349743693"/>
      <w:proofErr w:type="spellStart"/>
      <w:r w:rsidR="00001314">
        <w:lastRenderedPageBreak/>
        <w:t>whatlanguage</w:t>
      </w:r>
      <w:bookmarkEnd w:id="162"/>
      <w:bookmarkEnd w:id="163"/>
      <w:proofErr w:type="spellEnd"/>
    </w:p>
    <w:p w14:paraId="789011C3" w14:textId="77777777" w:rsidR="00001314" w:rsidRDefault="00B04E57" w:rsidP="00B04E57">
      <w:pPr>
        <w:jc w:val="center"/>
      </w:pPr>
      <w:r>
        <w:rPr>
          <w:noProof/>
          <w:lang w:bidi="ar-SA"/>
        </w:rPr>
        <w:drawing>
          <wp:inline distT="0" distB="0" distL="0" distR="0" wp14:anchorId="78901462" wp14:editId="78901463">
            <wp:extent cx="8991600" cy="5269116"/>
            <wp:effectExtent l="0" t="0" r="0" b="825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8991600" cy="5269116"/>
                    </a:xfrm>
                    <a:prstGeom prst="rect">
                      <a:avLst/>
                    </a:prstGeom>
                  </pic:spPr>
                </pic:pic>
              </a:graphicData>
            </a:graphic>
          </wp:inline>
        </w:drawing>
      </w:r>
    </w:p>
    <w:p w14:paraId="789011C4" w14:textId="77777777" w:rsidR="003A2B30" w:rsidRDefault="003A2B30" w:rsidP="00CB1961">
      <w:pPr>
        <w:pStyle w:val="Header1"/>
      </w:pPr>
      <w:r>
        <w:br w:type="page"/>
      </w:r>
      <w:proofErr w:type="spellStart"/>
      <w:r>
        <w:lastRenderedPageBreak/>
        <w:t>whatlanguage</w:t>
      </w:r>
      <w:proofErr w:type="spellEnd"/>
      <w:r>
        <w:t xml:space="preserve"> help</w:t>
      </w:r>
    </w:p>
    <w:p w14:paraId="789011C5" w14:textId="77777777" w:rsidR="00071D40" w:rsidRDefault="00746557" w:rsidP="00071D40">
      <w:r>
        <w:rPr>
          <w:noProof/>
          <w:lang w:bidi="ar-SA"/>
        </w:rPr>
        <w:drawing>
          <wp:inline distT="0" distB="0" distL="0" distR="0" wp14:anchorId="78901464" wp14:editId="78901465">
            <wp:extent cx="3810000" cy="27432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inline>
        </w:drawing>
      </w:r>
    </w:p>
    <w:p w14:paraId="789011C6" w14:textId="77777777" w:rsidR="00001314" w:rsidRDefault="00071D40" w:rsidP="00071D40">
      <w:pPr>
        <w:pStyle w:val="Heading1"/>
      </w:pPr>
      <w:r>
        <w:br w:type="page"/>
      </w:r>
      <w:bookmarkStart w:id="164" w:name="_Toc287885216"/>
      <w:bookmarkStart w:id="165" w:name="_Toc349743694"/>
      <w:proofErr w:type="spellStart"/>
      <w:r w:rsidR="00001314">
        <w:lastRenderedPageBreak/>
        <w:t>englishprof</w:t>
      </w:r>
      <w:bookmarkEnd w:id="164"/>
      <w:bookmarkEnd w:id="165"/>
      <w:proofErr w:type="spellEnd"/>
    </w:p>
    <w:p w14:paraId="789011C7" w14:textId="77777777" w:rsidR="00001314" w:rsidRDefault="00B04E57" w:rsidP="00B04E57">
      <w:pPr>
        <w:jc w:val="center"/>
      </w:pPr>
      <w:r>
        <w:rPr>
          <w:noProof/>
          <w:lang w:bidi="ar-SA"/>
        </w:rPr>
        <w:drawing>
          <wp:inline distT="0" distB="0" distL="0" distR="0" wp14:anchorId="78901466" wp14:editId="78901467">
            <wp:extent cx="9105900" cy="5293291"/>
            <wp:effectExtent l="0" t="0" r="0" b="317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9105900" cy="5293291"/>
                    </a:xfrm>
                    <a:prstGeom prst="rect">
                      <a:avLst/>
                    </a:prstGeom>
                  </pic:spPr>
                </pic:pic>
              </a:graphicData>
            </a:graphic>
          </wp:inline>
        </w:drawing>
      </w:r>
    </w:p>
    <w:p w14:paraId="789011C8" w14:textId="77777777" w:rsidR="001D738F" w:rsidRDefault="00001314" w:rsidP="00D278BE">
      <w:pPr>
        <w:pStyle w:val="Heading1"/>
      </w:pPr>
      <w:r>
        <w:br w:type="page"/>
      </w:r>
      <w:bookmarkStart w:id="166" w:name="_Toc287885217"/>
      <w:bookmarkStart w:id="167" w:name="_Toc349743695"/>
      <w:proofErr w:type="spellStart"/>
      <w:r>
        <w:lastRenderedPageBreak/>
        <w:t>residencelastyear</w:t>
      </w:r>
      <w:bookmarkEnd w:id="166"/>
      <w:bookmarkEnd w:id="167"/>
      <w:proofErr w:type="spellEnd"/>
    </w:p>
    <w:p w14:paraId="789011C9" w14:textId="77777777" w:rsidR="00001314" w:rsidRDefault="00B04E57" w:rsidP="001D738F">
      <w:pPr>
        <w:jc w:val="center"/>
      </w:pPr>
      <w:r>
        <w:rPr>
          <w:noProof/>
          <w:lang w:bidi="ar-SA"/>
        </w:rPr>
        <w:drawing>
          <wp:inline distT="0" distB="0" distL="0" distR="0" wp14:anchorId="78901468" wp14:editId="78901469">
            <wp:extent cx="9115425" cy="5313436"/>
            <wp:effectExtent l="0" t="0" r="0" b="190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9115425" cy="5313436"/>
                    </a:xfrm>
                    <a:prstGeom prst="rect">
                      <a:avLst/>
                    </a:prstGeom>
                  </pic:spPr>
                </pic:pic>
              </a:graphicData>
            </a:graphic>
          </wp:inline>
        </w:drawing>
      </w:r>
    </w:p>
    <w:p w14:paraId="789011CA" w14:textId="77777777" w:rsidR="003A2B30" w:rsidRDefault="003A2B30" w:rsidP="00CB1961">
      <w:pPr>
        <w:pStyle w:val="Header1"/>
      </w:pPr>
      <w:r>
        <w:br w:type="page"/>
      </w:r>
      <w:proofErr w:type="spellStart"/>
      <w:r>
        <w:lastRenderedPageBreak/>
        <w:t>residencelastyear</w:t>
      </w:r>
      <w:proofErr w:type="spellEnd"/>
      <w:r>
        <w:t xml:space="preserve"> help</w:t>
      </w:r>
    </w:p>
    <w:p w14:paraId="789011CB" w14:textId="77777777" w:rsidR="00071D40" w:rsidRDefault="00AE10BF" w:rsidP="00071D40">
      <w:r>
        <w:rPr>
          <w:noProof/>
          <w:lang w:bidi="ar-SA"/>
        </w:rPr>
        <w:drawing>
          <wp:inline distT="0" distB="0" distL="0" distR="0" wp14:anchorId="7890146A" wp14:editId="7890146B">
            <wp:extent cx="5943600" cy="345694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3600" cy="3456940"/>
                    </a:xfrm>
                    <a:prstGeom prst="rect">
                      <a:avLst/>
                    </a:prstGeom>
                  </pic:spPr>
                </pic:pic>
              </a:graphicData>
            </a:graphic>
          </wp:inline>
        </w:drawing>
      </w:r>
    </w:p>
    <w:p w14:paraId="789011CC" w14:textId="77777777" w:rsidR="00001314" w:rsidRDefault="00071D40" w:rsidP="00071D40">
      <w:pPr>
        <w:pStyle w:val="Heading1"/>
      </w:pPr>
      <w:r>
        <w:br w:type="page"/>
      </w:r>
      <w:bookmarkStart w:id="168" w:name="_Toc287885218"/>
      <w:bookmarkStart w:id="169" w:name="_Toc349743696"/>
      <w:proofErr w:type="spellStart"/>
      <w:r w:rsidR="00BB0CEA" w:rsidRPr="00CB1961">
        <w:lastRenderedPageBreak/>
        <w:t>addresslastyear</w:t>
      </w:r>
      <w:bookmarkEnd w:id="168"/>
      <w:bookmarkEnd w:id="169"/>
      <w:proofErr w:type="spellEnd"/>
    </w:p>
    <w:p w14:paraId="789011CD" w14:textId="77777777" w:rsidR="00BB0CEA" w:rsidRDefault="00AE10BF" w:rsidP="001D738F">
      <w:pPr>
        <w:jc w:val="center"/>
      </w:pPr>
      <w:r>
        <w:rPr>
          <w:noProof/>
          <w:lang w:bidi="ar-SA"/>
        </w:rPr>
        <w:drawing>
          <wp:inline distT="0" distB="0" distL="0" distR="0" wp14:anchorId="7890146C" wp14:editId="7890146D">
            <wp:extent cx="9020175" cy="5514256"/>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9031223" cy="5521010"/>
                    </a:xfrm>
                    <a:prstGeom prst="rect">
                      <a:avLst/>
                    </a:prstGeom>
                  </pic:spPr>
                </pic:pic>
              </a:graphicData>
            </a:graphic>
          </wp:inline>
        </w:drawing>
      </w:r>
    </w:p>
    <w:p w14:paraId="789011CE" w14:textId="77777777" w:rsidR="00D278BE" w:rsidRDefault="00D278BE" w:rsidP="007B1678">
      <w:pPr>
        <w:pStyle w:val="Heading1"/>
      </w:pPr>
      <w:r>
        <w:br w:type="page"/>
      </w:r>
    </w:p>
    <w:p w14:paraId="789011CF" w14:textId="77777777" w:rsidR="003A2B30" w:rsidRDefault="003A2B30" w:rsidP="00CB1961">
      <w:pPr>
        <w:pStyle w:val="Header1"/>
      </w:pPr>
      <w:proofErr w:type="spellStart"/>
      <w:r>
        <w:lastRenderedPageBreak/>
        <w:t>addresslastyear</w:t>
      </w:r>
      <w:proofErr w:type="spellEnd"/>
      <w:r>
        <w:t xml:space="preserve"> help</w:t>
      </w:r>
    </w:p>
    <w:p w14:paraId="789011D0" w14:textId="77777777" w:rsidR="00D278BE" w:rsidRDefault="00AE10BF" w:rsidP="00071D40">
      <w:r>
        <w:rPr>
          <w:noProof/>
          <w:lang w:bidi="ar-SA"/>
        </w:rPr>
        <w:drawing>
          <wp:inline distT="0" distB="0" distL="0" distR="0" wp14:anchorId="7890146E" wp14:editId="7890146F">
            <wp:extent cx="5943600" cy="4832985"/>
            <wp:effectExtent l="0" t="0" r="0" b="571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943600" cy="4832985"/>
                    </a:xfrm>
                    <a:prstGeom prst="rect">
                      <a:avLst/>
                    </a:prstGeom>
                  </pic:spPr>
                </pic:pic>
              </a:graphicData>
            </a:graphic>
          </wp:inline>
        </w:drawing>
      </w:r>
      <w:r w:rsidR="00D278BE">
        <w:br w:type="page"/>
      </w:r>
    </w:p>
    <w:p w14:paraId="789011D1" w14:textId="77777777" w:rsidR="00BB0CEA" w:rsidRDefault="00AE10BF" w:rsidP="007B1678">
      <w:pPr>
        <w:pStyle w:val="Heading1"/>
      </w:pPr>
      <w:bookmarkStart w:id="170" w:name="_Toc287885219"/>
      <w:bookmarkStart w:id="171" w:name="_Toc349743697"/>
      <w:r>
        <w:lastRenderedPageBreak/>
        <w:t>i</w:t>
      </w:r>
      <w:r w:rsidR="00BB0CEA">
        <w:t>nsurance</w:t>
      </w:r>
      <w:bookmarkEnd w:id="170"/>
      <w:bookmarkEnd w:id="171"/>
    </w:p>
    <w:p w14:paraId="789011D2" w14:textId="77777777" w:rsidR="00AE10BF" w:rsidRPr="00AE10BF" w:rsidRDefault="00AE10BF" w:rsidP="008E5C02">
      <w:pPr>
        <w:jc w:val="center"/>
      </w:pPr>
      <w:r>
        <w:rPr>
          <w:noProof/>
          <w:lang w:bidi="ar-SA"/>
        </w:rPr>
        <w:drawing>
          <wp:inline distT="0" distB="0" distL="0" distR="0" wp14:anchorId="78901470" wp14:editId="78901471">
            <wp:extent cx="7477125" cy="6136673"/>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7482600" cy="6141166"/>
                    </a:xfrm>
                    <a:prstGeom prst="rect">
                      <a:avLst/>
                    </a:prstGeom>
                  </pic:spPr>
                </pic:pic>
              </a:graphicData>
            </a:graphic>
          </wp:inline>
        </w:drawing>
      </w:r>
    </w:p>
    <w:p w14:paraId="789011D3" w14:textId="77777777" w:rsidR="00A058C2" w:rsidRDefault="00A058C2" w:rsidP="00CB1961">
      <w:pPr>
        <w:pStyle w:val="Header1"/>
      </w:pPr>
      <w:r>
        <w:br w:type="page"/>
      </w:r>
      <w:r>
        <w:lastRenderedPageBreak/>
        <w:t>insurance help</w:t>
      </w:r>
    </w:p>
    <w:p w14:paraId="789011D4" w14:textId="77777777" w:rsidR="00C450C1" w:rsidRDefault="008F6B51" w:rsidP="00071D40">
      <w:pPr>
        <w:pStyle w:val="Heading1"/>
        <w:sectPr w:rsidR="00C450C1" w:rsidSect="00DD2BA0">
          <w:pgSz w:w="15840" w:h="12240" w:orient="landscape" w:code="1"/>
          <w:pgMar w:top="288" w:right="720" w:bottom="245" w:left="720" w:header="0" w:footer="144" w:gutter="0"/>
          <w:cols w:space="720"/>
          <w:docGrid w:linePitch="360"/>
        </w:sectPr>
      </w:pPr>
      <w:r>
        <w:rPr>
          <w:noProof/>
          <w:lang w:bidi="ar-SA"/>
        </w:rPr>
        <w:drawing>
          <wp:inline distT="0" distB="0" distL="0" distR="0" wp14:anchorId="78901472" wp14:editId="78901473">
            <wp:extent cx="3666667" cy="404761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666667" cy="4047619"/>
                    </a:xfrm>
                    <a:prstGeom prst="rect">
                      <a:avLst/>
                    </a:prstGeom>
                  </pic:spPr>
                </pic:pic>
              </a:graphicData>
            </a:graphic>
          </wp:inline>
        </w:drawing>
      </w:r>
    </w:p>
    <w:p w14:paraId="789011D5" w14:textId="77777777" w:rsidR="00BB0CEA" w:rsidRPr="008C1B5C" w:rsidRDefault="00BB0CEA" w:rsidP="000A130B">
      <w:bookmarkStart w:id="172" w:name="_Toc287885220"/>
      <w:r w:rsidRPr="003C725D">
        <w:rPr>
          <w:rStyle w:val="Heading1Char"/>
        </w:rPr>
        <w:lastRenderedPageBreak/>
        <w:t>deaf</w:t>
      </w:r>
      <w:bookmarkEnd w:id="172"/>
    </w:p>
    <w:p w14:paraId="789011D6" w14:textId="77777777" w:rsidR="00327D49" w:rsidRDefault="00327D49" w:rsidP="005C1B51">
      <w:pPr>
        <w:jc w:val="center"/>
      </w:pPr>
    </w:p>
    <w:p w14:paraId="789011D7" w14:textId="77777777" w:rsidR="00BB0CEA" w:rsidRDefault="0076251B" w:rsidP="005C1B51">
      <w:pPr>
        <w:jc w:val="center"/>
      </w:pPr>
      <w:r>
        <w:rPr>
          <w:noProof/>
          <w:lang w:bidi="ar-SA"/>
        </w:rPr>
        <w:drawing>
          <wp:inline distT="0" distB="0" distL="0" distR="0" wp14:anchorId="78901474" wp14:editId="78901475">
            <wp:extent cx="9134475" cy="5324475"/>
            <wp:effectExtent l="0" t="0" r="9525" b="9525"/>
            <wp:docPr id="190" name="Picture 190" descr="J:\acsops1\CMCB\TQA\2015\Training\IDC Screen Capture Guide\deaf scre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acsops1\CMCB\TQA\2015\Training\IDC Screen Capture Guide\deaf screen.bmp"/>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134475" cy="5324475"/>
                    </a:xfrm>
                    <a:prstGeom prst="rect">
                      <a:avLst/>
                    </a:prstGeom>
                    <a:noFill/>
                    <a:ln>
                      <a:noFill/>
                    </a:ln>
                  </pic:spPr>
                </pic:pic>
              </a:graphicData>
            </a:graphic>
          </wp:inline>
        </w:drawing>
      </w:r>
    </w:p>
    <w:p w14:paraId="789011D8" w14:textId="77777777" w:rsidR="005C1B51" w:rsidRDefault="00BB0CEA" w:rsidP="009928FE">
      <w:pPr>
        <w:pStyle w:val="Heading1"/>
      </w:pPr>
      <w:r>
        <w:br w:type="page"/>
      </w:r>
      <w:bookmarkStart w:id="173" w:name="_Toc287885221"/>
      <w:bookmarkStart w:id="174" w:name="_Toc349743699"/>
      <w:r w:rsidR="00327D49">
        <w:lastRenderedPageBreak/>
        <w:t>b</w:t>
      </w:r>
      <w:r>
        <w:t>lind</w:t>
      </w:r>
      <w:bookmarkEnd w:id="173"/>
      <w:bookmarkEnd w:id="174"/>
    </w:p>
    <w:p w14:paraId="789011D9" w14:textId="77777777" w:rsidR="00327D49" w:rsidRPr="00327D49" w:rsidRDefault="00327D49" w:rsidP="00327D49"/>
    <w:p w14:paraId="789011DA" w14:textId="77777777" w:rsidR="00BB0CEA" w:rsidRDefault="0076251B" w:rsidP="005C1B51">
      <w:pPr>
        <w:jc w:val="center"/>
      </w:pPr>
      <w:r>
        <w:rPr>
          <w:noProof/>
          <w:lang w:bidi="ar-SA"/>
        </w:rPr>
        <w:drawing>
          <wp:inline distT="0" distB="0" distL="0" distR="0" wp14:anchorId="78901476" wp14:editId="78901477">
            <wp:extent cx="9134475" cy="5381625"/>
            <wp:effectExtent l="0" t="0" r="9525" b="9525"/>
            <wp:docPr id="188" name="Picture 188" descr="J:\acsops1\CMCB\TQA\2015\Training\IDC Screen Capture Guide\bli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csops1\CMCB\TQA\2015\Training\IDC Screen Capture Guide\blind.bmp"/>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134475" cy="5381625"/>
                    </a:xfrm>
                    <a:prstGeom prst="rect">
                      <a:avLst/>
                    </a:prstGeom>
                    <a:noFill/>
                    <a:ln>
                      <a:noFill/>
                    </a:ln>
                  </pic:spPr>
                </pic:pic>
              </a:graphicData>
            </a:graphic>
          </wp:inline>
        </w:drawing>
      </w:r>
    </w:p>
    <w:p w14:paraId="789011DB" w14:textId="77777777" w:rsidR="00327D49" w:rsidRDefault="00327D49" w:rsidP="009928FE">
      <w:pPr>
        <w:pStyle w:val="Heading1"/>
        <w:rPr>
          <w:noProof/>
          <w:lang w:bidi="ar-SA"/>
        </w:rPr>
      </w:pPr>
    </w:p>
    <w:p w14:paraId="789011DC" w14:textId="77777777" w:rsidR="005C1B51" w:rsidRDefault="00BB0CEA" w:rsidP="009928FE">
      <w:pPr>
        <w:pStyle w:val="Heading1"/>
      </w:pPr>
      <w:r>
        <w:br w:type="page"/>
      </w:r>
      <w:bookmarkStart w:id="175" w:name="_Toc287885222"/>
      <w:bookmarkStart w:id="176" w:name="_Toc349743700"/>
      <w:proofErr w:type="spellStart"/>
      <w:r>
        <w:lastRenderedPageBreak/>
        <w:t>difficultyconcent</w:t>
      </w:r>
      <w:bookmarkEnd w:id="175"/>
      <w:bookmarkEnd w:id="176"/>
      <w:proofErr w:type="spellEnd"/>
    </w:p>
    <w:p w14:paraId="789011DD" w14:textId="77777777" w:rsidR="00BB0CEA" w:rsidRDefault="00BB0CEA" w:rsidP="005C1B51">
      <w:pPr>
        <w:jc w:val="center"/>
        <w:rPr>
          <w:noProof/>
          <w:lang w:bidi="ar-SA"/>
        </w:rPr>
      </w:pPr>
    </w:p>
    <w:p w14:paraId="789011DE" w14:textId="77777777" w:rsidR="00327D49" w:rsidRDefault="0076251B" w:rsidP="005C1B51">
      <w:pPr>
        <w:jc w:val="center"/>
      </w:pPr>
      <w:r>
        <w:rPr>
          <w:noProof/>
          <w:lang w:bidi="ar-SA"/>
        </w:rPr>
        <w:drawing>
          <wp:inline distT="0" distB="0" distL="0" distR="0" wp14:anchorId="78901478" wp14:editId="78901479">
            <wp:extent cx="9134475" cy="5429250"/>
            <wp:effectExtent l="0" t="0" r="9525" b="0"/>
            <wp:docPr id="189" name="Picture 189" descr="J:\acsops1\CMCB\TQA\2015\Training\IDC Screen Capture Guide\concentrati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csops1\CMCB\TQA\2015\Training\IDC Screen Capture Guide\concentrating.bmp"/>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134475" cy="5429250"/>
                    </a:xfrm>
                    <a:prstGeom prst="rect">
                      <a:avLst/>
                    </a:prstGeom>
                    <a:noFill/>
                    <a:ln>
                      <a:noFill/>
                    </a:ln>
                  </pic:spPr>
                </pic:pic>
              </a:graphicData>
            </a:graphic>
          </wp:inline>
        </w:drawing>
      </w:r>
    </w:p>
    <w:p w14:paraId="789011DF" w14:textId="77777777" w:rsidR="005C1B51" w:rsidRDefault="00BB0CEA" w:rsidP="00D278BE">
      <w:pPr>
        <w:pStyle w:val="Heading1"/>
      </w:pPr>
      <w:r>
        <w:br w:type="page"/>
      </w:r>
      <w:bookmarkStart w:id="177" w:name="_Toc287885223"/>
      <w:bookmarkStart w:id="178" w:name="_Toc349743701"/>
      <w:proofErr w:type="spellStart"/>
      <w:r>
        <w:lastRenderedPageBreak/>
        <w:t>difficultywalk</w:t>
      </w:r>
      <w:bookmarkEnd w:id="177"/>
      <w:bookmarkEnd w:id="178"/>
      <w:proofErr w:type="spellEnd"/>
    </w:p>
    <w:p w14:paraId="789011E0" w14:textId="77777777" w:rsidR="00BB0CEA" w:rsidRDefault="0076251B" w:rsidP="005C1B51">
      <w:pPr>
        <w:jc w:val="center"/>
      </w:pPr>
      <w:r>
        <w:rPr>
          <w:noProof/>
          <w:lang w:bidi="ar-SA"/>
        </w:rPr>
        <w:drawing>
          <wp:inline distT="0" distB="0" distL="0" distR="0" wp14:anchorId="7890147A" wp14:editId="7890147B">
            <wp:extent cx="9134475" cy="5467350"/>
            <wp:effectExtent l="0" t="0" r="9525" b="0"/>
            <wp:docPr id="192" name="Picture 192" descr="J:\acsops1\CMCB\TQA\2015\Training\IDC Screen Capture Guide\wal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acsops1\CMCB\TQA\2015\Training\IDC Screen Capture Guide\walk.bmp"/>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134475" cy="5467350"/>
                    </a:xfrm>
                    <a:prstGeom prst="rect">
                      <a:avLst/>
                    </a:prstGeom>
                    <a:noFill/>
                    <a:ln>
                      <a:noFill/>
                    </a:ln>
                  </pic:spPr>
                </pic:pic>
              </a:graphicData>
            </a:graphic>
          </wp:inline>
        </w:drawing>
      </w:r>
    </w:p>
    <w:p w14:paraId="789011E1" w14:textId="77777777" w:rsidR="005C1B51" w:rsidRDefault="00BB0CEA" w:rsidP="00D278BE">
      <w:pPr>
        <w:pStyle w:val="Heading1"/>
      </w:pPr>
      <w:r>
        <w:br w:type="page"/>
      </w:r>
      <w:bookmarkStart w:id="179" w:name="_Toc287885224"/>
      <w:bookmarkStart w:id="180" w:name="_Toc349743702"/>
      <w:proofErr w:type="spellStart"/>
      <w:r>
        <w:lastRenderedPageBreak/>
        <w:t>difficultydress</w:t>
      </w:r>
      <w:bookmarkEnd w:id="179"/>
      <w:bookmarkEnd w:id="180"/>
      <w:proofErr w:type="spellEnd"/>
    </w:p>
    <w:p w14:paraId="789011E2" w14:textId="77777777" w:rsidR="00BB0CEA" w:rsidRDefault="0076251B" w:rsidP="005C1B51">
      <w:pPr>
        <w:jc w:val="center"/>
      </w:pPr>
      <w:r>
        <w:rPr>
          <w:noProof/>
          <w:lang w:bidi="ar-SA"/>
        </w:rPr>
        <w:drawing>
          <wp:inline distT="0" distB="0" distL="0" distR="0" wp14:anchorId="7890147C" wp14:editId="7890147D">
            <wp:extent cx="9134475" cy="5419725"/>
            <wp:effectExtent l="0" t="0" r="9525" b="9525"/>
            <wp:docPr id="193" name="Picture 193" descr="J:\acsops1\CMCB\TQA\2015\Training\IDC Screen Capture Guide\dre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acsops1\CMCB\TQA\2015\Training\IDC Screen Capture Guide\dress.bmp"/>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134475" cy="5419725"/>
                    </a:xfrm>
                    <a:prstGeom prst="rect">
                      <a:avLst/>
                    </a:prstGeom>
                    <a:noFill/>
                    <a:ln>
                      <a:noFill/>
                    </a:ln>
                  </pic:spPr>
                </pic:pic>
              </a:graphicData>
            </a:graphic>
          </wp:inline>
        </w:drawing>
      </w:r>
    </w:p>
    <w:p w14:paraId="789011E3" w14:textId="77777777" w:rsidR="005C1B51" w:rsidRDefault="00BB0CEA" w:rsidP="00D278BE">
      <w:pPr>
        <w:pStyle w:val="Heading1"/>
      </w:pPr>
      <w:r>
        <w:br w:type="page"/>
      </w:r>
      <w:bookmarkStart w:id="181" w:name="_Toc287885225"/>
      <w:bookmarkStart w:id="182" w:name="_Toc349743703"/>
      <w:proofErr w:type="spellStart"/>
      <w:r>
        <w:lastRenderedPageBreak/>
        <w:t>difficultyerrand</w:t>
      </w:r>
      <w:bookmarkEnd w:id="181"/>
      <w:bookmarkEnd w:id="182"/>
      <w:proofErr w:type="spellEnd"/>
    </w:p>
    <w:p w14:paraId="789011E4" w14:textId="77777777" w:rsidR="00BB0CEA" w:rsidRDefault="00BD51B8" w:rsidP="005C1B51">
      <w:pPr>
        <w:jc w:val="center"/>
      </w:pPr>
      <w:r>
        <w:rPr>
          <w:noProof/>
          <w:lang w:bidi="ar-SA"/>
        </w:rPr>
        <w:drawing>
          <wp:inline distT="0" distB="0" distL="0" distR="0" wp14:anchorId="7890147E" wp14:editId="7890147F">
            <wp:extent cx="9134475" cy="5410200"/>
            <wp:effectExtent l="0" t="0" r="9525" b="0"/>
            <wp:docPr id="195" name="Picture 195" descr="J:\acsops1\CMCB\TQA\2015\Training\IDC Screen Capture Guide\erra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acsops1\CMCB\TQA\2015\Training\IDC Screen Capture Guide\errand.bmp"/>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134475" cy="5410200"/>
                    </a:xfrm>
                    <a:prstGeom prst="rect">
                      <a:avLst/>
                    </a:prstGeom>
                    <a:noFill/>
                    <a:ln>
                      <a:noFill/>
                    </a:ln>
                  </pic:spPr>
                </pic:pic>
              </a:graphicData>
            </a:graphic>
          </wp:inline>
        </w:drawing>
      </w:r>
    </w:p>
    <w:p w14:paraId="789011E5" w14:textId="77777777" w:rsidR="00825428" w:rsidRDefault="00BB0CEA" w:rsidP="00D278BE">
      <w:pPr>
        <w:pStyle w:val="Heading1"/>
      </w:pPr>
      <w:r>
        <w:br w:type="page"/>
      </w:r>
      <w:bookmarkStart w:id="183" w:name="_Toc287885226"/>
      <w:bookmarkStart w:id="184" w:name="_Toc349743704"/>
      <w:proofErr w:type="spellStart"/>
      <w:r w:rsidR="0052359F" w:rsidRPr="00FB7827">
        <w:lastRenderedPageBreak/>
        <w:t>marriedstatus</w:t>
      </w:r>
      <w:bookmarkEnd w:id="183"/>
      <w:bookmarkEnd w:id="184"/>
      <w:proofErr w:type="spellEnd"/>
    </w:p>
    <w:p w14:paraId="789011E6" w14:textId="77777777" w:rsidR="0052359F" w:rsidRDefault="00337A77" w:rsidP="00FB7827">
      <w:pPr>
        <w:jc w:val="center"/>
      </w:pPr>
      <w:r>
        <w:rPr>
          <w:noProof/>
          <w:lang w:bidi="ar-SA"/>
        </w:rPr>
        <w:drawing>
          <wp:inline distT="0" distB="0" distL="0" distR="0" wp14:anchorId="78901480" wp14:editId="78901481">
            <wp:extent cx="9134475" cy="5486400"/>
            <wp:effectExtent l="0" t="0" r="9525" b="0"/>
            <wp:docPr id="196" name="Picture 196" descr="J:\acsops1\CMCB\TQA\2015\Training\IDC Screen Capture Guide\marital statu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acsops1\CMCB\TQA\2015\Training\IDC Screen Capture Guide\marital status.bmp"/>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134475" cy="5486400"/>
                    </a:xfrm>
                    <a:prstGeom prst="rect">
                      <a:avLst/>
                    </a:prstGeom>
                    <a:noFill/>
                    <a:ln>
                      <a:noFill/>
                    </a:ln>
                  </pic:spPr>
                </pic:pic>
              </a:graphicData>
            </a:graphic>
          </wp:inline>
        </w:drawing>
      </w:r>
    </w:p>
    <w:p w14:paraId="789011E7" w14:textId="77777777" w:rsidR="00A058C2" w:rsidRDefault="00A058C2" w:rsidP="00CB1961">
      <w:pPr>
        <w:pStyle w:val="Header1"/>
      </w:pPr>
      <w:r>
        <w:br w:type="page"/>
      </w:r>
      <w:proofErr w:type="spellStart"/>
      <w:r>
        <w:lastRenderedPageBreak/>
        <w:t>marriedstatus</w:t>
      </w:r>
      <w:proofErr w:type="spellEnd"/>
      <w:r>
        <w:t xml:space="preserve"> help</w:t>
      </w:r>
    </w:p>
    <w:p w14:paraId="789011E8" w14:textId="77777777" w:rsidR="00071D40" w:rsidRDefault="00746557" w:rsidP="00071D40">
      <w:r>
        <w:rPr>
          <w:noProof/>
          <w:lang w:bidi="ar-SA"/>
        </w:rPr>
        <w:drawing>
          <wp:inline distT="0" distB="0" distL="0" distR="0" wp14:anchorId="78901482" wp14:editId="78901483">
            <wp:extent cx="3810000" cy="34480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0000" cy="3448050"/>
                    </a:xfrm>
                    <a:prstGeom prst="rect">
                      <a:avLst/>
                    </a:prstGeom>
                    <a:noFill/>
                    <a:ln>
                      <a:noFill/>
                    </a:ln>
                  </pic:spPr>
                </pic:pic>
              </a:graphicData>
            </a:graphic>
          </wp:inline>
        </w:drawing>
      </w:r>
    </w:p>
    <w:p w14:paraId="789011E9" w14:textId="77777777" w:rsidR="0052359F" w:rsidRDefault="00071D40" w:rsidP="00071D40">
      <w:pPr>
        <w:pStyle w:val="Heading1"/>
      </w:pPr>
      <w:r>
        <w:br w:type="page"/>
      </w:r>
      <w:bookmarkStart w:id="185" w:name="_Toc287885227"/>
      <w:bookmarkStart w:id="186" w:name="_Toc349743705"/>
      <w:proofErr w:type="spellStart"/>
      <w:r w:rsidR="003C1BE7">
        <w:lastRenderedPageBreak/>
        <w:t>pmarried</w:t>
      </w:r>
      <w:bookmarkEnd w:id="185"/>
      <w:bookmarkEnd w:id="186"/>
      <w:proofErr w:type="spellEnd"/>
    </w:p>
    <w:p w14:paraId="789011EA" w14:textId="77777777" w:rsidR="003C1BE7" w:rsidRDefault="00337A77" w:rsidP="00280643">
      <w:r>
        <w:rPr>
          <w:noProof/>
          <w:lang w:bidi="ar-SA"/>
        </w:rPr>
        <w:drawing>
          <wp:inline distT="0" distB="0" distL="0" distR="0" wp14:anchorId="78901484" wp14:editId="78901485">
            <wp:extent cx="9134475" cy="5391150"/>
            <wp:effectExtent l="0" t="0" r="9525" b="0"/>
            <wp:docPr id="205" name="Picture 205" descr="J:\acsops1\CMCB\TQA\2015\Training\IDC Screen Capture Guide\pmarri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acsops1\CMCB\TQA\2015\Training\IDC Screen Capture Guide\pmarried.bmp"/>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9134475" cy="5391150"/>
                    </a:xfrm>
                    <a:prstGeom prst="rect">
                      <a:avLst/>
                    </a:prstGeom>
                    <a:noFill/>
                    <a:ln>
                      <a:noFill/>
                    </a:ln>
                  </pic:spPr>
                </pic:pic>
              </a:graphicData>
            </a:graphic>
          </wp:inline>
        </w:drawing>
      </w:r>
      <w:r w:rsidR="003C1BE7">
        <w:br w:type="page"/>
      </w:r>
      <w:bookmarkStart w:id="187" w:name="_Toc287885228"/>
      <w:r w:rsidR="002F405B" w:rsidRPr="000357B0">
        <w:rPr>
          <w:b/>
          <w:sz w:val="28"/>
          <w:szCs w:val="28"/>
        </w:rPr>
        <w:lastRenderedPageBreak/>
        <w:t>w</w:t>
      </w:r>
      <w:r w:rsidR="003C1BE7" w:rsidRPr="000357B0">
        <w:rPr>
          <w:b/>
          <w:sz w:val="28"/>
          <w:szCs w:val="28"/>
        </w:rPr>
        <w:t>idow</w:t>
      </w:r>
      <w:bookmarkEnd w:id="187"/>
    </w:p>
    <w:p w14:paraId="789011EB" w14:textId="77777777" w:rsidR="00611C02" w:rsidRPr="00611C02" w:rsidRDefault="00337A77" w:rsidP="002F405B">
      <w:pPr>
        <w:jc w:val="center"/>
      </w:pPr>
      <w:r>
        <w:rPr>
          <w:noProof/>
          <w:lang w:bidi="ar-SA"/>
        </w:rPr>
        <w:drawing>
          <wp:inline distT="0" distB="0" distL="0" distR="0" wp14:anchorId="78901486" wp14:editId="78901487">
            <wp:extent cx="9134475" cy="5419725"/>
            <wp:effectExtent l="0" t="0" r="9525" b="9525"/>
            <wp:docPr id="207" name="Picture 207" descr="J:\acsops1\CMCB\TQA\2015\Training\IDC Screen Capture Guide\wido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acsops1\CMCB\TQA\2015\Training\IDC Screen Capture Guide\widow.bmp"/>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134475" cy="5419725"/>
                    </a:xfrm>
                    <a:prstGeom prst="rect">
                      <a:avLst/>
                    </a:prstGeom>
                    <a:noFill/>
                    <a:ln>
                      <a:noFill/>
                    </a:ln>
                  </pic:spPr>
                </pic:pic>
              </a:graphicData>
            </a:graphic>
          </wp:inline>
        </w:drawing>
      </w:r>
    </w:p>
    <w:p w14:paraId="789011EC" w14:textId="77777777" w:rsidR="003C1BE7" w:rsidRDefault="003C1BE7" w:rsidP="00001314"/>
    <w:p w14:paraId="789011ED" w14:textId="77777777" w:rsidR="002F405B" w:rsidRDefault="003C1BE7" w:rsidP="00FB7827">
      <w:pPr>
        <w:pStyle w:val="Heading1"/>
      </w:pPr>
      <w:r>
        <w:br w:type="page"/>
      </w:r>
      <w:bookmarkStart w:id="188" w:name="_Toc287885229"/>
      <w:bookmarkStart w:id="189" w:name="_Toc349743706"/>
      <w:r>
        <w:lastRenderedPageBreak/>
        <w:t>divorce</w:t>
      </w:r>
      <w:bookmarkEnd w:id="188"/>
      <w:bookmarkEnd w:id="189"/>
    </w:p>
    <w:p w14:paraId="789011EE" w14:textId="77777777" w:rsidR="003C1BE7" w:rsidRDefault="00337A77" w:rsidP="002F405B">
      <w:pPr>
        <w:jc w:val="center"/>
      </w:pPr>
      <w:r>
        <w:rPr>
          <w:noProof/>
          <w:lang w:bidi="ar-SA"/>
        </w:rPr>
        <w:drawing>
          <wp:inline distT="0" distB="0" distL="0" distR="0" wp14:anchorId="78901488" wp14:editId="78901489">
            <wp:extent cx="9134475" cy="5324475"/>
            <wp:effectExtent l="0" t="0" r="9525" b="9525"/>
            <wp:docPr id="208" name="Picture 208" descr="J:\acsops1\CMCB\TQA\2015\Training\IDC Screen Capture Guide\divor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acsops1\CMCB\TQA\2015\Training\IDC Screen Capture Guide\divorce.bmp"/>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9134475" cy="5324475"/>
                    </a:xfrm>
                    <a:prstGeom prst="rect">
                      <a:avLst/>
                    </a:prstGeom>
                    <a:noFill/>
                    <a:ln>
                      <a:noFill/>
                    </a:ln>
                  </pic:spPr>
                </pic:pic>
              </a:graphicData>
            </a:graphic>
          </wp:inline>
        </w:drawing>
      </w:r>
    </w:p>
    <w:p w14:paraId="789011EF" w14:textId="77777777" w:rsidR="002F405B" w:rsidRDefault="003C1BE7" w:rsidP="00FB7827">
      <w:pPr>
        <w:pStyle w:val="Heading1"/>
      </w:pPr>
      <w:r>
        <w:br w:type="page"/>
      </w:r>
    </w:p>
    <w:p w14:paraId="789011F0" w14:textId="77777777" w:rsidR="003C1BE7" w:rsidRDefault="003C1BE7" w:rsidP="002F405B">
      <w:pPr>
        <w:jc w:val="center"/>
      </w:pPr>
    </w:p>
    <w:p w14:paraId="789011F1" w14:textId="77777777" w:rsidR="006D0174" w:rsidRDefault="006D0174" w:rsidP="006D0174">
      <w:pPr>
        <w:pStyle w:val="Header1"/>
      </w:pPr>
      <w:bookmarkStart w:id="190" w:name="numberofmarriages"/>
      <w:bookmarkStart w:id="191" w:name="_Toc287885231"/>
      <w:proofErr w:type="spellStart"/>
      <w:r>
        <w:t>numberofmarriages</w:t>
      </w:r>
      <w:bookmarkEnd w:id="190"/>
      <w:proofErr w:type="spellEnd"/>
      <w:r>
        <w:rPr>
          <w:noProof/>
          <w:lang w:bidi="ar-SA"/>
        </w:rPr>
        <w:drawing>
          <wp:inline distT="0" distB="0" distL="0" distR="0" wp14:anchorId="7890148A" wp14:editId="7890148B">
            <wp:extent cx="9134475" cy="5362575"/>
            <wp:effectExtent l="0" t="0" r="9525" b="9525"/>
            <wp:docPr id="215" name="Picture 215" descr="J:\acsops1\CMCB\TQA\2015\Training\IDC Screen Capture Guide\number marriag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acsops1\CMCB\TQA\2015\Training\IDC Screen Capture Guide\number marriages.bm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9134475" cy="5362575"/>
                    </a:xfrm>
                    <a:prstGeom prst="rect">
                      <a:avLst/>
                    </a:prstGeom>
                    <a:noFill/>
                    <a:ln>
                      <a:noFill/>
                    </a:ln>
                  </pic:spPr>
                </pic:pic>
              </a:graphicData>
            </a:graphic>
          </wp:inline>
        </w:drawing>
      </w:r>
    </w:p>
    <w:p w14:paraId="789011F2" w14:textId="77777777" w:rsidR="006D0174" w:rsidRDefault="006D0174" w:rsidP="002A285D">
      <w:pPr>
        <w:pStyle w:val="Header1"/>
      </w:pPr>
    </w:p>
    <w:p w14:paraId="789011F3" w14:textId="77777777" w:rsidR="006D0174" w:rsidRDefault="006D0174" w:rsidP="002A285D">
      <w:pPr>
        <w:pStyle w:val="Header1"/>
      </w:pPr>
    </w:p>
    <w:p w14:paraId="789011F4" w14:textId="77777777" w:rsidR="006D0174" w:rsidRDefault="006D0174" w:rsidP="002A285D">
      <w:pPr>
        <w:pStyle w:val="Header1"/>
      </w:pPr>
      <w:proofErr w:type="spellStart"/>
      <w:r>
        <w:lastRenderedPageBreak/>
        <w:t>numberofmarriages</w:t>
      </w:r>
      <w:proofErr w:type="spellEnd"/>
      <w:r>
        <w:t xml:space="preserve"> help</w:t>
      </w:r>
    </w:p>
    <w:p w14:paraId="789011F5" w14:textId="77777777" w:rsidR="006D0174" w:rsidRDefault="00091C56" w:rsidP="002A285D">
      <w:pPr>
        <w:pStyle w:val="Header1"/>
      </w:pPr>
      <w:r>
        <w:rPr>
          <w:noProof/>
          <w:lang w:bidi="ar-SA"/>
        </w:rPr>
        <w:drawing>
          <wp:inline distT="0" distB="0" distL="0" distR="0" wp14:anchorId="7890148C" wp14:editId="7890148D">
            <wp:extent cx="3743325" cy="1695450"/>
            <wp:effectExtent l="0" t="0" r="9525" b="0"/>
            <wp:docPr id="219" name="Picture 219" descr="J:\acsops1\CMCB\TQA\2015\Training\IDC Screen Capture Guide\number marriages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acsops1\CMCB\TQA\2015\Training\IDC Screen Capture Guide\number marriages help.bmp"/>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743325" cy="1695450"/>
                    </a:xfrm>
                    <a:prstGeom prst="rect">
                      <a:avLst/>
                    </a:prstGeom>
                    <a:noFill/>
                    <a:ln>
                      <a:noFill/>
                    </a:ln>
                  </pic:spPr>
                </pic:pic>
              </a:graphicData>
            </a:graphic>
          </wp:inline>
        </w:drawing>
      </w:r>
    </w:p>
    <w:p w14:paraId="789011F6" w14:textId="77777777" w:rsidR="00091C56" w:rsidRDefault="00091C56" w:rsidP="002A285D">
      <w:pPr>
        <w:pStyle w:val="Header1"/>
      </w:pPr>
    </w:p>
    <w:p w14:paraId="789011F7" w14:textId="77777777" w:rsidR="00091C56" w:rsidRDefault="00091C56" w:rsidP="002A285D">
      <w:pPr>
        <w:pStyle w:val="Header1"/>
      </w:pPr>
    </w:p>
    <w:p w14:paraId="789011F8" w14:textId="77777777" w:rsidR="00091C56" w:rsidRDefault="00091C56" w:rsidP="002A285D">
      <w:pPr>
        <w:pStyle w:val="Header1"/>
      </w:pPr>
    </w:p>
    <w:p w14:paraId="789011F9" w14:textId="77777777" w:rsidR="00091C56" w:rsidRDefault="00091C56" w:rsidP="002A285D">
      <w:pPr>
        <w:pStyle w:val="Header1"/>
      </w:pPr>
    </w:p>
    <w:p w14:paraId="789011FA" w14:textId="77777777" w:rsidR="00091C56" w:rsidRDefault="00091C56" w:rsidP="002A285D">
      <w:pPr>
        <w:pStyle w:val="Header1"/>
      </w:pPr>
    </w:p>
    <w:p w14:paraId="789011FB" w14:textId="77777777" w:rsidR="00091C56" w:rsidRDefault="00091C56" w:rsidP="002A285D">
      <w:pPr>
        <w:pStyle w:val="Header1"/>
      </w:pPr>
    </w:p>
    <w:p w14:paraId="789011FC" w14:textId="77777777" w:rsidR="00091C56" w:rsidRDefault="00091C56" w:rsidP="002A285D">
      <w:pPr>
        <w:pStyle w:val="Header1"/>
      </w:pPr>
    </w:p>
    <w:p w14:paraId="789011FD" w14:textId="77777777" w:rsidR="00091C56" w:rsidRDefault="00091C56" w:rsidP="002A285D">
      <w:pPr>
        <w:pStyle w:val="Header1"/>
      </w:pPr>
    </w:p>
    <w:p w14:paraId="789011FE" w14:textId="77777777" w:rsidR="00091C56" w:rsidRDefault="00091C56" w:rsidP="002A285D">
      <w:pPr>
        <w:pStyle w:val="Header1"/>
      </w:pPr>
    </w:p>
    <w:p w14:paraId="789011FF" w14:textId="77777777" w:rsidR="00091C56" w:rsidRDefault="00091C56" w:rsidP="002A285D">
      <w:pPr>
        <w:pStyle w:val="Header1"/>
      </w:pPr>
    </w:p>
    <w:p w14:paraId="78901200" w14:textId="77777777" w:rsidR="00091C56" w:rsidRDefault="00091C56" w:rsidP="002A285D">
      <w:pPr>
        <w:pStyle w:val="Header1"/>
      </w:pPr>
    </w:p>
    <w:p w14:paraId="78901201" w14:textId="77777777" w:rsidR="00091C56" w:rsidRDefault="00091C56" w:rsidP="002A285D">
      <w:pPr>
        <w:pStyle w:val="Header1"/>
      </w:pPr>
    </w:p>
    <w:p w14:paraId="78901202" w14:textId="77777777" w:rsidR="00091C56" w:rsidRDefault="00091C56" w:rsidP="002A285D">
      <w:pPr>
        <w:pStyle w:val="Header1"/>
      </w:pPr>
    </w:p>
    <w:p w14:paraId="78901203" w14:textId="77777777" w:rsidR="002F405B" w:rsidRDefault="003C1BE7" w:rsidP="002A285D">
      <w:pPr>
        <w:pStyle w:val="Header1"/>
      </w:pPr>
      <w:proofErr w:type="spellStart"/>
      <w:r>
        <w:lastRenderedPageBreak/>
        <w:t>yearofmarriage</w:t>
      </w:r>
      <w:bookmarkEnd w:id="191"/>
      <w:proofErr w:type="spellEnd"/>
    </w:p>
    <w:p w14:paraId="78901204" w14:textId="77777777" w:rsidR="00A058C2" w:rsidRDefault="002A285D" w:rsidP="00303B0A">
      <w:pPr>
        <w:jc w:val="center"/>
      </w:pPr>
      <w:r>
        <w:rPr>
          <w:noProof/>
          <w:lang w:bidi="ar-SA"/>
        </w:rPr>
        <w:drawing>
          <wp:inline distT="0" distB="0" distL="0" distR="0" wp14:anchorId="7890148E" wp14:editId="7890148F">
            <wp:extent cx="8934450" cy="5213671"/>
            <wp:effectExtent l="0" t="0" r="0" b="63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8937723" cy="5215581"/>
                    </a:xfrm>
                    <a:prstGeom prst="rect">
                      <a:avLst/>
                    </a:prstGeom>
                  </pic:spPr>
                </pic:pic>
              </a:graphicData>
            </a:graphic>
          </wp:inline>
        </w:drawing>
      </w:r>
    </w:p>
    <w:p w14:paraId="78901205" w14:textId="77777777" w:rsidR="00A058C2" w:rsidRPr="00A058C2" w:rsidRDefault="00A058C2" w:rsidP="00741376">
      <w:pPr>
        <w:pStyle w:val="Header1"/>
      </w:pPr>
      <w:r>
        <w:br w:type="page"/>
      </w:r>
      <w:proofErr w:type="spellStart"/>
      <w:r w:rsidRPr="00A058C2">
        <w:lastRenderedPageBreak/>
        <w:t>yearofmarriage</w:t>
      </w:r>
      <w:proofErr w:type="spellEnd"/>
      <w:r w:rsidRPr="00A058C2">
        <w:t xml:space="preserve"> help</w:t>
      </w:r>
    </w:p>
    <w:p w14:paraId="78901206" w14:textId="77777777" w:rsidR="00A058C2" w:rsidRDefault="00746557" w:rsidP="00001314">
      <w:r>
        <w:rPr>
          <w:noProof/>
          <w:lang w:bidi="ar-SA"/>
        </w:rPr>
        <w:drawing>
          <wp:inline distT="0" distB="0" distL="0" distR="0" wp14:anchorId="78901490" wp14:editId="78901491">
            <wp:extent cx="3810000" cy="143827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0000" cy="1438275"/>
                    </a:xfrm>
                    <a:prstGeom prst="rect">
                      <a:avLst/>
                    </a:prstGeom>
                    <a:noFill/>
                    <a:ln>
                      <a:noFill/>
                    </a:ln>
                  </pic:spPr>
                </pic:pic>
              </a:graphicData>
            </a:graphic>
          </wp:inline>
        </w:drawing>
      </w:r>
    </w:p>
    <w:p w14:paraId="78901207" w14:textId="77777777" w:rsidR="008908F4" w:rsidRDefault="008908F4" w:rsidP="00001314"/>
    <w:p w14:paraId="78901208" w14:textId="77777777" w:rsidR="002F405B" w:rsidRDefault="008908F4" w:rsidP="00FB7827">
      <w:pPr>
        <w:pStyle w:val="Heading1"/>
      </w:pPr>
      <w:r>
        <w:br w:type="page"/>
      </w:r>
      <w:bookmarkStart w:id="192" w:name="_Toc287885232"/>
      <w:bookmarkStart w:id="193" w:name="_Toc349743707"/>
      <w:r w:rsidRPr="004F6B28">
        <w:lastRenderedPageBreak/>
        <w:t>birth</w:t>
      </w:r>
      <w:bookmarkEnd w:id="192"/>
      <w:bookmarkEnd w:id="193"/>
    </w:p>
    <w:p w14:paraId="78901209" w14:textId="77777777" w:rsidR="00173E27" w:rsidRDefault="00173E27" w:rsidP="002F405B">
      <w:pPr>
        <w:jc w:val="center"/>
      </w:pPr>
    </w:p>
    <w:p w14:paraId="7890120A" w14:textId="77777777" w:rsidR="00173E27" w:rsidRPr="00173E27" w:rsidRDefault="002A285D" w:rsidP="00001314">
      <w:pPr>
        <w:rPr>
          <w:rFonts w:ascii="Cambria" w:hAnsi="Cambria"/>
          <w:b/>
          <w:sz w:val="28"/>
          <w:szCs w:val="28"/>
        </w:rPr>
      </w:pPr>
      <w:r>
        <w:rPr>
          <w:noProof/>
          <w:lang w:bidi="ar-SA"/>
        </w:rPr>
        <w:drawing>
          <wp:inline distT="0" distB="0" distL="0" distR="0" wp14:anchorId="78901492" wp14:editId="78901493">
            <wp:extent cx="8734425" cy="5077351"/>
            <wp:effectExtent l="0" t="0" r="0" b="952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8734425" cy="5077351"/>
                    </a:xfrm>
                    <a:prstGeom prst="rect">
                      <a:avLst/>
                    </a:prstGeom>
                  </pic:spPr>
                </pic:pic>
              </a:graphicData>
            </a:graphic>
          </wp:inline>
        </w:drawing>
      </w:r>
      <w:r w:rsidR="00173E27">
        <w:br w:type="page"/>
      </w:r>
      <w:r w:rsidR="00173E27" w:rsidRPr="00173E27">
        <w:rPr>
          <w:rFonts w:ascii="Cambria" w:hAnsi="Cambria"/>
          <w:b/>
          <w:sz w:val="28"/>
          <w:szCs w:val="28"/>
        </w:rPr>
        <w:lastRenderedPageBreak/>
        <w:t>birth</w:t>
      </w:r>
    </w:p>
    <w:p w14:paraId="7890120B" w14:textId="77777777" w:rsidR="003C1BE7" w:rsidRDefault="00C228F9" w:rsidP="00001314">
      <w:r>
        <w:rPr>
          <w:noProof/>
          <w:lang w:bidi="ar-SA"/>
        </w:rPr>
        <w:drawing>
          <wp:inline distT="0" distB="0" distL="0" distR="0" wp14:anchorId="78901494" wp14:editId="78901495">
            <wp:extent cx="3628572" cy="4400000"/>
            <wp:effectExtent l="0" t="0" r="0" b="63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628572" cy="4400000"/>
                    </a:xfrm>
                    <a:prstGeom prst="rect">
                      <a:avLst/>
                    </a:prstGeom>
                  </pic:spPr>
                </pic:pic>
              </a:graphicData>
            </a:graphic>
          </wp:inline>
        </w:drawing>
      </w:r>
      <w:r w:rsidR="003C1BE7">
        <w:br w:type="page"/>
      </w:r>
      <w:bookmarkStart w:id="194" w:name="_Toc349743708"/>
      <w:proofErr w:type="spellStart"/>
      <w:r w:rsidR="000A0C68" w:rsidRPr="00312F51">
        <w:rPr>
          <w:rStyle w:val="Heading1Char"/>
        </w:rPr>
        <w:lastRenderedPageBreak/>
        <w:t>grandchildrenhome</w:t>
      </w:r>
      <w:bookmarkEnd w:id="194"/>
      <w:proofErr w:type="spellEnd"/>
    </w:p>
    <w:p w14:paraId="7890120C" w14:textId="77777777" w:rsidR="000A0C68" w:rsidRDefault="002A285D" w:rsidP="001727C2">
      <w:pPr>
        <w:jc w:val="center"/>
      </w:pPr>
      <w:r>
        <w:rPr>
          <w:noProof/>
          <w:lang w:bidi="ar-SA"/>
        </w:rPr>
        <w:drawing>
          <wp:inline distT="0" distB="0" distL="0" distR="0" wp14:anchorId="78901496" wp14:editId="78901497">
            <wp:extent cx="8886825" cy="5207717"/>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8886825" cy="5207717"/>
                    </a:xfrm>
                    <a:prstGeom prst="rect">
                      <a:avLst/>
                    </a:prstGeom>
                  </pic:spPr>
                </pic:pic>
              </a:graphicData>
            </a:graphic>
          </wp:inline>
        </w:drawing>
      </w:r>
    </w:p>
    <w:p w14:paraId="7890120D" w14:textId="77777777" w:rsidR="001727C2" w:rsidRDefault="000A0C68" w:rsidP="00FB7827">
      <w:pPr>
        <w:pStyle w:val="Heading1"/>
      </w:pPr>
      <w:r>
        <w:br w:type="page"/>
      </w:r>
      <w:bookmarkStart w:id="195" w:name="_Toc287885233"/>
      <w:bookmarkStart w:id="196" w:name="_Toc349743709"/>
      <w:proofErr w:type="spellStart"/>
      <w:r>
        <w:lastRenderedPageBreak/>
        <w:t>grandparentsresp</w:t>
      </w:r>
      <w:bookmarkEnd w:id="195"/>
      <w:bookmarkEnd w:id="196"/>
      <w:proofErr w:type="spellEnd"/>
    </w:p>
    <w:p w14:paraId="7890120E" w14:textId="77777777" w:rsidR="000A0C68" w:rsidRDefault="002A285D" w:rsidP="001727C2">
      <w:pPr>
        <w:jc w:val="center"/>
      </w:pPr>
      <w:r>
        <w:rPr>
          <w:noProof/>
          <w:lang w:bidi="ar-SA"/>
        </w:rPr>
        <w:drawing>
          <wp:inline distT="0" distB="0" distL="0" distR="0" wp14:anchorId="78901498" wp14:editId="78901499">
            <wp:extent cx="9001125" cy="5238154"/>
            <wp:effectExtent l="0" t="0" r="0" b="63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9004431" cy="5240078"/>
                    </a:xfrm>
                    <a:prstGeom prst="rect">
                      <a:avLst/>
                    </a:prstGeom>
                  </pic:spPr>
                </pic:pic>
              </a:graphicData>
            </a:graphic>
          </wp:inline>
        </w:drawing>
      </w:r>
    </w:p>
    <w:p w14:paraId="7890120F" w14:textId="77777777" w:rsidR="001727C2" w:rsidRDefault="000A0C68" w:rsidP="00FB7827">
      <w:pPr>
        <w:pStyle w:val="Heading1"/>
      </w:pPr>
      <w:r>
        <w:br w:type="page"/>
      </w:r>
      <w:bookmarkStart w:id="197" w:name="_Toc287885234"/>
      <w:bookmarkStart w:id="198" w:name="_Toc349743710"/>
      <w:proofErr w:type="spellStart"/>
      <w:r>
        <w:lastRenderedPageBreak/>
        <w:t>lengthofresp</w:t>
      </w:r>
      <w:bookmarkEnd w:id="197"/>
      <w:bookmarkEnd w:id="198"/>
      <w:proofErr w:type="spellEnd"/>
    </w:p>
    <w:p w14:paraId="78901210" w14:textId="77777777" w:rsidR="000A0C68" w:rsidRDefault="002A285D" w:rsidP="001727C2">
      <w:pPr>
        <w:jc w:val="center"/>
      </w:pPr>
      <w:r>
        <w:rPr>
          <w:noProof/>
          <w:lang w:bidi="ar-SA"/>
        </w:rPr>
        <w:drawing>
          <wp:inline distT="0" distB="0" distL="0" distR="0" wp14:anchorId="7890149A" wp14:editId="7890149B">
            <wp:extent cx="8791575" cy="5116208"/>
            <wp:effectExtent l="0" t="0" r="0" b="825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8794804" cy="5118087"/>
                    </a:xfrm>
                    <a:prstGeom prst="rect">
                      <a:avLst/>
                    </a:prstGeom>
                  </pic:spPr>
                </pic:pic>
              </a:graphicData>
            </a:graphic>
          </wp:inline>
        </w:drawing>
      </w:r>
    </w:p>
    <w:p w14:paraId="78901211" w14:textId="77777777" w:rsidR="001727C2" w:rsidRDefault="000A0C68" w:rsidP="00FB7827">
      <w:pPr>
        <w:pStyle w:val="Heading1"/>
      </w:pPr>
      <w:r>
        <w:br w:type="page"/>
      </w:r>
      <w:bookmarkStart w:id="199" w:name="_Toc287885235"/>
      <w:bookmarkStart w:id="200" w:name="_Toc349743711"/>
      <w:proofErr w:type="spellStart"/>
      <w:r w:rsidR="00150D5B">
        <w:lastRenderedPageBreak/>
        <w:t>veteranstat</w:t>
      </w:r>
      <w:bookmarkEnd w:id="199"/>
      <w:bookmarkEnd w:id="200"/>
      <w:proofErr w:type="spellEnd"/>
    </w:p>
    <w:p w14:paraId="78901212" w14:textId="77777777" w:rsidR="00150D5B" w:rsidRDefault="002A285D" w:rsidP="001727C2">
      <w:pPr>
        <w:jc w:val="center"/>
      </w:pPr>
      <w:r>
        <w:rPr>
          <w:noProof/>
          <w:lang w:bidi="ar-SA"/>
        </w:rPr>
        <w:drawing>
          <wp:inline distT="0" distB="0" distL="0" distR="0" wp14:anchorId="7890149C" wp14:editId="7890149D">
            <wp:extent cx="9144000" cy="5330101"/>
            <wp:effectExtent l="0" t="0" r="0" b="444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9144000" cy="5330101"/>
                    </a:xfrm>
                    <a:prstGeom prst="rect">
                      <a:avLst/>
                    </a:prstGeom>
                  </pic:spPr>
                </pic:pic>
              </a:graphicData>
            </a:graphic>
          </wp:inline>
        </w:drawing>
      </w:r>
    </w:p>
    <w:p w14:paraId="78901213" w14:textId="77777777" w:rsidR="0004326C" w:rsidRPr="0004326C" w:rsidRDefault="0004326C" w:rsidP="0004326C">
      <w:pPr>
        <w:pStyle w:val="Header1"/>
      </w:pPr>
      <w:r>
        <w:br w:type="page"/>
      </w:r>
      <w:proofErr w:type="spellStart"/>
      <w:r w:rsidRPr="0004326C">
        <w:lastRenderedPageBreak/>
        <w:t>veteranstat</w:t>
      </w:r>
      <w:proofErr w:type="spellEnd"/>
      <w:r w:rsidRPr="0004326C">
        <w:t xml:space="preserve"> help</w:t>
      </w:r>
    </w:p>
    <w:p w14:paraId="78901214" w14:textId="77777777" w:rsidR="00071D40" w:rsidRDefault="000357B0" w:rsidP="00071D40">
      <w:r>
        <w:rPr>
          <w:noProof/>
          <w:lang w:bidi="ar-SA"/>
        </w:rPr>
        <w:drawing>
          <wp:inline distT="0" distB="0" distL="0" distR="0" wp14:anchorId="7890149E" wp14:editId="7890149F">
            <wp:extent cx="4282487" cy="6600825"/>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283058" cy="6601706"/>
                    </a:xfrm>
                    <a:prstGeom prst="rect">
                      <a:avLst/>
                    </a:prstGeom>
                  </pic:spPr>
                </pic:pic>
              </a:graphicData>
            </a:graphic>
          </wp:inline>
        </w:drawing>
      </w:r>
    </w:p>
    <w:p w14:paraId="78901215" w14:textId="77777777" w:rsidR="001727C2" w:rsidRDefault="00071D40" w:rsidP="00FB7827">
      <w:pPr>
        <w:pStyle w:val="Heading1"/>
      </w:pPr>
      <w:r>
        <w:br w:type="page"/>
      </w:r>
      <w:bookmarkStart w:id="201" w:name="_Toc287885236"/>
      <w:bookmarkStart w:id="202" w:name="_Toc349743712"/>
      <w:proofErr w:type="spellStart"/>
      <w:r w:rsidR="005C028E">
        <w:lastRenderedPageBreak/>
        <w:t>p</w:t>
      </w:r>
      <w:r w:rsidR="00150D5B">
        <w:t>eriodofservice</w:t>
      </w:r>
      <w:bookmarkEnd w:id="201"/>
      <w:bookmarkEnd w:id="202"/>
      <w:proofErr w:type="spellEnd"/>
    </w:p>
    <w:p w14:paraId="78901216" w14:textId="77777777" w:rsidR="005C028E" w:rsidRPr="005C028E" w:rsidRDefault="002A285D" w:rsidP="001727C2">
      <w:pPr>
        <w:jc w:val="center"/>
      </w:pPr>
      <w:r>
        <w:rPr>
          <w:noProof/>
          <w:lang w:bidi="ar-SA"/>
        </w:rPr>
        <w:drawing>
          <wp:inline distT="0" distB="0" distL="0" distR="0" wp14:anchorId="789014A0" wp14:editId="789014A1">
            <wp:extent cx="8886825" cy="5193476"/>
            <wp:effectExtent l="0" t="0" r="0" b="762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8886825" cy="5193476"/>
                    </a:xfrm>
                    <a:prstGeom prst="rect">
                      <a:avLst/>
                    </a:prstGeom>
                  </pic:spPr>
                </pic:pic>
              </a:graphicData>
            </a:graphic>
          </wp:inline>
        </w:drawing>
      </w:r>
    </w:p>
    <w:p w14:paraId="78901217" w14:textId="77777777" w:rsidR="00150D5B" w:rsidRDefault="00150D5B" w:rsidP="00001314"/>
    <w:p w14:paraId="78901218" w14:textId="77777777" w:rsidR="000357B0" w:rsidRDefault="000357B0" w:rsidP="00FB7827">
      <w:pPr>
        <w:pStyle w:val="Heading1"/>
      </w:pPr>
    </w:p>
    <w:p w14:paraId="78901219" w14:textId="77777777" w:rsidR="000357B0" w:rsidRDefault="000357B0" w:rsidP="00FB7827">
      <w:pPr>
        <w:pStyle w:val="Heading1"/>
      </w:pPr>
    </w:p>
    <w:p w14:paraId="7890121A" w14:textId="77777777" w:rsidR="000357B0" w:rsidRDefault="000357B0" w:rsidP="00FB7827">
      <w:pPr>
        <w:pStyle w:val="Heading1"/>
      </w:pPr>
    </w:p>
    <w:p w14:paraId="7890121B" w14:textId="77777777" w:rsidR="000357B0" w:rsidRDefault="000357B0" w:rsidP="00FB7827">
      <w:pPr>
        <w:pStyle w:val="Heading1"/>
      </w:pPr>
    </w:p>
    <w:p w14:paraId="7890121C" w14:textId="77777777" w:rsidR="000357B0" w:rsidRDefault="000357B0" w:rsidP="00FB7827">
      <w:pPr>
        <w:pStyle w:val="Heading1"/>
      </w:pPr>
      <w:proofErr w:type="spellStart"/>
      <w:r>
        <w:t>periodofservice</w:t>
      </w:r>
      <w:proofErr w:type="spellEnd"/>
      <w:r>
        <w:t xml:space="preserve"> help</w:t>
      </w:r>
    </w:p>
    <w:p w14:paraId="7890121D" w14:textId="77777777" w:rsidR="001727C2" w:rsidRDefault="000357B0" w:rsidP="00FB7827">
      <w:pPr>
        <w:pStyle w:val="Heading1"/>
      </w:pPr>
      <w:r>
        <w:rPr>
          <w:noProof/>
          <w:lang w:bidi="ar-SA"/>
        </w:rPr>
        <w:drawing>
          <wp:inline distT="0" distB="0" distL="0" distR="0" wp14:anchorId="789014A2" wp14:editId="789014A3">
            <wp:extent cx="3628572" cy="20095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628572" cy="2009524"/>
                    </a:xfrm>
                    <a:prstGeom prst="rect">
                      <a:avLst/>
                    </a:prstGeom>
                  </pic:spPr>
                </pic:pic>
              </a:graphicData>
            </a:graphic>
          </wp:inline>
        </w:drawing>
      </w:r>
      <w:r>
        <w:t xml:space="preserve"> </w:t>
      </w:r>
      <w:r w:rsidR="00150D5B">
        <w:br w:type="page"/>
      </w:r>
      <w:bookmarkStart w:id="203" w:name="_Toc287885237"/>
      <w:bookmarkStart w:id="204" w:name="_Toc349743713"/>
      <w:proofErr w:type="spellStart"/>
      <w:r w:rsidR="00150D5B">
        <w:lastRenderedPageBreak/>
        <w:t>vadisability</w:t>
      </w:r>
      <w:bookmarkEnd w:id="203"/>
      <w:bookmarkEnd w:id="204"/>
      <w:proofErr w:type="spellEnd"/>
    </w:p>
    <w:p w14:paraId="7890121E" w14:textId="77777777" w:rsidR="00150D5B" w:rsidRDefault="002A285D" w:rsidP="001727C2">
      <w:pPr>
        <w:jc w:val="center"/>
      </w:pPr>
      <w:r>
        <w:rPr>
          <w:noProof/>
          <w:lang w:bidi="ar-SA"/>
        </w:rPr>
        <w:drawing>
          <wp:inline distT="0" distB="0" distL="0" distR="0" wp14:anchorId="789014A4" wp14:editId="789014A5">
            <wp:extent cx="8934450" cy="5191717"/>
            <wp:effectExtent l="0" t="0" r="0" b="952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8934450" cy="5191717"/>
                    </a:xfrm>
                    <a:prstGeom prst="rect">
                      <a:avLst/>
                    </a:prstGeom>
                  </pic:spPr>
                </pic:pic>
              </a:graphicData>
            </a:graphic>
          </wp:inline>
        </w:drawing>
      </w:r>
    </w:p>
    <w:p w14:paraId="7890121F" w14:textId="77777777" w:rsidR="00047395" w:rsidRDefault="00150D5B" w:rsidP="00FB7827">
      <w:pPr>
        <w:pStyle w:val="Heading1"/>
      </w:pPr>
      <w:r>
        <w:br w:type="page"/>
      </w:r>
      <w:bookmarkStart w:id="205" w:name="_Toc287885238"/>
      <w:bookmarkStart w:id="206" w:name="_Toc349743714"/>
      <w:proofErr w:type="spellStart"/>
      <w:r>
        <w:lastRenderedPageBreak/>
        <w:t>disabilityrate</w:t>
      </w:r>
      <w:bookmarkEnd w:id="205"/>
      <w:bookmarkEnd w:id="206"/>
      <w:proofErr w:type="spellEnd"/>
    </w:p>
    <w:p w14:paraId="78901220" w14:textId="77777777" w:rsidR="00150D5B" w:rsidRDefault="002A285D" w:rsidP="00047395">
      <w:pPr>
        <w:jc w:val="center"/>
      </w:pPr>
      <w:r>
        <w:rPr>
          <w:noProof/>
          <w:lang w:bidi="ar-SA"/>
        </w:rPr>
        <w:drawing>
          <wp:inline distT="0" distB="0" distL="0" distR="0" wp14:anchorId="789014A6" wp14:editId="789014A7">
            <wp:extent cx="8934450" cy="5230853"/>
            <wp:effectExtent l="0" t="0" r="0" b="825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8942609" cy="5235630"/>
                    </a:xfrm>
                    <a:prstGeom prst="rect">
                      <a:avLst/>
                    </a:prstGeom>
                  </pic:spPr>
                </pic:pic>
              </a:graphicData>
            </a:graphic>
          </wp:inline>
        </w:drawing>
      </w:r>
    </w:p>
    <w:p w14:paraId="78901221" w14:textId="77777777" w:rsidR="0004326C" w:rsidRDefault="0004326C" w:rsidP="0004326C">
      <w:pPr>
        <w:pStyle w:val="Header1"/>
      </w:pPr>
      <w:r>
        <w:br w:type="page"/>
      </w:r>
      <w:proofErr w:type="spellStart"/>
      <w:r>
        <w:lastRenderedPageBreak/>
        <w:t>disabilityrate</w:t>
      </w:r>
      <w:proofErr w:type="spellEnd"/>
      <w:r>
        <w:t xml:space="preserve"> help</w:t>
      </w:r>
    </w:p>
    <w:p w14:paraId="78901222" w14:textId="77777777" w:rsidR="00071D40" w:rsidRDefault="00746557" w:rsidP="00071D40">
      <w:r>
        <w:rPr>
          <w:noProof/>
          <w:lang w:bidi="ar-SA"/>
        </w:rPr>
        <w:drawing>
          <wp:inline distT="0" distB="0" distL="0" distR="0" wp14:anchorId="789014A8" wp14:editId="789014A9">
            <wp:extent cx="3810000" cy="16954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10000" cy="1695450"/>
                    </a:xfrm>
                    <a:prstGeom prst="rect">
                      <a:avLst/>
                    </a:prstGeom>
                    <a:noFill/>
                    <a:ln>
                      <a:noFill/>
                    </a:ln>
                  </pic:spPr>
                </pic:pic>
              </a:graphicData>
            </a:graphic>
          </wp:inline>
        </w:drawing>
      </w:r>
    </w:p>
    <w:p w14:paraId="78901223" w14:textId="77777777" w:rsidR="00047395" w:rsidRDefault="00071D40" w:rsidP="00FB7827">
      <w:pPr>
        <w:pStyle w:val="Heading1"/>
      </w:pPr>
      <w:r>
        <w:br w:type="page"/>
      </w:r>
      <w:bookmarkStart w:id="207" w:name="_Toc287885239"/>
      <w:bookmarkStart w:id="208" w:name="_Toc349743715"/>
      <w:proofErr w:type="spellStart"/>
      <w:r w:rsidR="00150D5B">
        <w:lastRenderedPageBreak/>
        <w:t>worklastweek</w:t>
      </w:r>
      <w:bookmarkEnd w:id="207"/>
      <w:bookmarkEnd w:id="208"/>
      <w:proofErr w:type="spellEnd"/>
    </w:p>
    <w:p w14:paraId="78901224" w14:textId="77777777" w:rsidR="00150D5B" w:rsidRDefault="002A285D" w:rsidP="00047395">
      <w:pPr>
        <w:jc w:val="center"/>
      </w:pPr>
      <w:r>
        <w:rPr>
          <w:noProof/>
          <w:lang w:bidi="ar-SA"/>
        </w:rPr>
        <w:drawing>
          <wp:inline distT="0" distB="0" distL="0" distR="0" wp14:anchorId="789014AA" wp14:editId="789014AB">
            <wp:extent cx="8886825" cy="5206768"/>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8886825" cy="5206768"/>
                    </a:xfrm>
                    <a:prstGeom prst="rect">
                      <a:avLst/>
                    </a:prstGeom>
                  </pic:spPr>
                </pic:pic>
              </a:graphicData>
            </a:graphic>
          </wp:inline>
        </w:drawing>
      </w:r>
    </w:p>
    <w:p w14:paraId="78901225" w14:textId="77777777" w:rsidR="00242905" w:rsidRDefault="00242905" w:rsidP="00242905">
      <w:pPr>
        <w:pStyle w:val="Header1"/>
      </w:pPr>
      <w:r>
        <w:br w:type="page"/>
      </w:r>
      <w:proofErr w:type="spellStart"/>
      <w:r>
        <w:lastRenderedPageBreak/>
        <w:t>worklastweek</w:t>
      </w:r>
      <w:proofErr w:type="spellEnd"/>
      <w:r>
        <w:t xml:space="preserve"> help</w:t>
      </w:r>
    </w:p>
    <w:p w14:paraId="78901226" w14:textId="77777777" w:rsidR="00071D40" w:rsidRDefault="00B173DD" w:rsidP="00071D40">
      <w:r>
        <w:rPr>
          <w:noProof/>
          <w:lang w:bidi="ar-SA"/>
        </w:rPr>
        <w:drawing>
          <wp:inline distT="0" distB="0" distL="0" distR="0" wp14:anchorId="789014AC" wp14:editId="789014AD">
            <wp:extent cx="5667375" cy="4695825"/>
            <wp:effectExtent l="0" t="0" r="9525" b="9525"/>
            <wp:docPr id="182" name="Picture 182" descr="J:\acsops1\CMCB\TQA\2015\Training\IDC Screen Capture Guide\29a work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csops1\CMCB\TQA\2015\Training\IDC Screen Capture Guide\29a work help.bmp"/>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67375" cy="4695825"/>
                    </a:xfrm>
                    <a:prstGeom prst="rect">
                      <a:avLst/>
                    </a:prstGeom>
                    <a:noFill/>
                    <a:ln>
                      <a:noFill/>
                    </a:ln>
                  </pic:spPr>
                </pic:pic>
              </a:graphicData>
            </a:graphic>
          </wp:inline>
        </w:drawing>
      </w:r>
    </w:p>
    <w:p w14:paraId="78901227" w14:textId="77777777" w:rsidR="009B67FA" w:rsidRDefault="00071D40" w:rsidP="00FB7827">
      <w:pPr>
        <w:pStyle w:val="Heading1"/>
      </w:pPr>
      <w:r>
        <w:br w:type="page"/>
      </w:r>
      <w:bookmarkStart w:id="209" w:name="_Toc287885240"/>
      <w:bookmarkStart w:id="210" w:name="_Toc349743716"/>
    </w:p>
    <w:p w14:paraId="78901228" w14:textId="77777777" w:rsidR="009B67FA" w:rsidRDefault="009B67FA" w:rsidP="00FB7827">
      <w:pPr>
        <w:pStyle w:val="Heading1"/>
      </w:pPr>
      <w:bookmarkStart w:id="211" w:name="anyworklastweek"/>
      <w:proofErr w:type="spellStart"/>
      <w:r>
        <w:lastRenderedPageBreak/>
        <w:t>anyworklastweek</w:t>
      </w:r>
      <w:proofErr w:type="spellEnd"/>
    </w:p>
    <w:bookmarkEnd w:id="211"/>
    <w:p w14:paraId="78901229" w14:textId="77777777" w:rsidR="009B67FA" w:rsidRDefault="009B67FA" w:rsidP="00FB7827">
      <w:pPr>
        <w:pStyle w:val="Heading1"/>
      </w:pPr>
    </w:p>
    <w:p w14:paraId="7890122A" w14:textId="77777777" w:rsidR="009B67FA" w:rsidRDefault="009B67FA" w:rsidP="00FB7827">
      <w:pPr>
        <w:pStyle w:val="Heading1"/>
      </w:pPr>
    </w:p>
    <w:p w14:paraId="7890122B" w14:textId="77777777" w:rsidR="009B67FA" w:rsidRDefault="009B67FA" w:rsidP="00FB7827">
      <w:pPr>
        <w:pStyle w:val="Heading1"/>
      </w:pPr>
      <w:r>
        <w:rPr>
          <w:noProof/>
          <w:lang w:bidi="ar-SA"/>
        </w:rPr>
        <w:drawing>
          <wp:inline distT="0" distB="0" distL="0" distR="0" wp14:anchorId="789014AE" wp14:editId="789014AF">
            <wp:extent cx="9134475" cy="5391150"/>
            <wp:effectExtent l="0" t="0" r="9525" b="0"/>
            <wp:docPr id="210" name="Picture 210" descr="J:\acsops1\CMCB\TQA\2015\Training\IDC Screen Capture Guide\29b any work ques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acsops1\CMCB\TQA\2015\Training\IDC Screen Capture Guide\29b any work question.bmp"/>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134475" cy="5391150"/>
                    </a:xfrm>
                    <a:prstGeom prst="rect">
                      <a:avLst/>
                    </a:prstGeom>
                    <a:noFill/>
                    <a:ln>
                      <a:noFill/>
                    </a:ln>
                  </pic:spPr>
                </pic:pic>
              </a:graphicData>
            </a:graphic>
          </wp:inline>
        </w:drawing>
      </w:r>
    </w:p>
    <w:p w14:paraId="7890122C" w14:textId="77777777" w:rsidR="009B67FA" w:rsidRDefault="009B67FA" w:rsidP="00FB7827">
      <w:pPr>
        <w:pStyle w:val="Heading1"/>
      </w:pPr>
    </w:p>
    <w:p w14:paraId="7890122D" w14:textId="77777777" w:rsidR="009B67FA" w:rsidRDefault="009B67FA" w:rsidP="00FB7827">
      <w:pPr>
        <w:pStyle w:val="Heading1"/>
      </w:pPr>
    </w:p>
    <w:p w14:paraId="7890122E" w14:textId="77777777" w:rsidR="009B67FA" w:rsidRDefault="009B67FA" w:rsidP="00FB7827">
      <w:pPr>
        <w:pStyle w:val="Heading1"/>
      </w:pPr>
    </w:p>
    <w:p w14:paraId="7890122F" w14:textId="77777777" w:rsidR="009B67FA" w:rsidRDefault="009B67FA" w:rsidP="00FB7827">
      <w:pPr>
        <w:pStyle w:val="Heading1"/>
      </w:pPr>
    </w:p>
    <w:p w14:paraId="78901230" w14:textId="77777777" w:rsidR="009B67FA" w:rsidRDefault="009B67FA" w:rsidP="009B67FA">
      <w:pPr>
        <w:pStyle w:val="Heading1"/>
      </w:pPr>
      <w:proofErr w:type="spellStart"/>
      <w:r>
        <w:t>Anyworklastweek</w:t>
      </w:r>
      <w:proofErr w:type="spellEnd"/>
      <w:r>
        <w:t xml:space="preserve"> help</w:t>
      </w:r>
    </w:p>
    <w:p w14:paraId="78901231" w14:textId="77777777" w:rsidR="009B67FA" w:rsidRDefault="009B67FA" w:rsidP="00FB7827">
      <w:pPr>
        <w:pStyle w:val="Heading1"/>
      </w:pPr>
    </w:p>
    <w:p w14:paraId="78901232" w14:textId="77777777" w:rsidR="009B67FA" w:rsidRDefault="009B67FA" w:rsidP="00FB7827">
      <w:pPr>
        <w:pStyle w:val="Heading1"/>
      </w:pPr>
    </w:p>
    <w:p w14:paraId="78901233" w14:textId="77777777" w:rsidR="009B67FA" w:rsidRDefault="009B67FA" w:rsidP="00FB7827">
      <w:pPr>
        <w:pStyle w:val="Heading1"/>
      </w:pPr>
      <w:r>
        <w:rPr>
          <w:noProof/>
          <w:lang w:bidi="ar-SA"/>
        </w:rPr>
        <w:drawing>
          <wp:inline distT="0" distB="0" distL="0" distR="0" wp14:anchorId="789014B0" wp14:editId="789014B1">
            <wp:extent cx="7096125" cy="4257675"/>
            <wp:effectExtent l="0" t="0" r="9525" b="9525"/>
            <wp:docPr id="213" name="Picture 213" descr="J:\acsops1\CMCB\TQA\2015\Training\IDC Screen Capture Guide\29b work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acsops1\CMCB\TQA\2015\Training\IDC Screen Capture Guide\29b work help.bmp"/>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096125" cy="4257675"/>
                    </a:xfrm>
                    <a:prstGeom prst="rect">
                      <a:avLst/>
                    </a:prstGeom>
                    <a:noFill/>
                    <a:ln>
                      <a:noFill/>
                    </a:ln>
                  </pic:spPr>
                </pic:pic>
              </a:graphicData>
            </a:graphic>
          </wp:inline>
        </w:drawing>
      </w:r>
    </w:p>
    <w:p w14:paraId="78901234" w14:textId="77777777" w:rsidR="009B67FA" w:rsidRDefault="009B67FA" w:rsidP="00FB7827">
      <w:pPr>
        <w:pStyle w:val="Heading1"/>
      </w:pPr>
    </w:p>
    <w:p w14:paraId="78901235" w14:textId="77777777" w:rsidR="009B67FA" w:rsidRDefault="009B67FA" w:rsidP="00FB7827">
      <w:pPr>
        <w:pStyle w:val="Heading1"/>
      </w:pPr>
    </w:p>
    <w:p w14:paraId="78901236" w14:textId="77777777" w:rsidR="009B67FA" w:rsidRDefault="009B67FA" w:rsidP="00FB7827">
      <w:pPr>
        <w:pStyle w:val="Heading1"/>
      </w:pPr>
    </w:p>
    <w:p w14:paraId="78901237" w14:textId="77777777" w:rsidR="009B67FA" w:rsidRDefault="009B67FA" w:rsidP="00FB7827">
      <w:pPr>
        <w:pStyle w:val="Heading1"/>
      </w:pPr>
    </w:p>
    <w:p w14:paraId="78901238" w14:textId="77777777" w:rsidR="009B67FA" w:rsidRPr="009B67FA" w:rsidRDefault="009B67FA" w:rsidP="009B67FA"/>
    <w:p w14:paraId="78901239" w14:textId="77777777" w:rsidR="009B67FA" w:rsidRDefault="009B67FA" w:rsidP="00FB7827">
      <w:pPr>
        <w:pStyle w:val="Heading1"/>
      </w:pPr>
    </w:p>
    <w:p w14:paraId="7890123A" w14:textId="77777777" w:rsidR="008C14D2" w:rsidRDefault="008C14D2" w:rsidP="00FB7827">
      <w:pPr>
        <w:pStyle w:val="Heading1"/>
      </w:pPr>
      <w:proofErr w:type="spellStart"/>
      <w:r>
        <w:lastRenderedPageBreak/>
        <w:t>w</w:t>
      </w:r>
      <w:r w:rsidR="00150D5B">
        <w:t>orklocal</w:t>
      </w:r>
      <w:bookmarkEnd w:id="209"/>
      <w:bookmarkEnd w:id="210"/>
      <w:proofErr w:type="spellEnd"/>
    </w:p>
    <w:p w14:paraId="7890123B" w14:textId="77777777" w:rsidR="004F2BA3" w:rsidRPr="004F2BA3" w:rsidRDefault="002A285D" w:rsidP="008C14D2">
      <w:pPr>
        <w:jc w:val="center"/>
      </w:pPr>
      <w:r>
        <w:rPr>
          <w:noProof/>
          <w:lang w:bidi="ar-SA"/>
        </w:rPr>
        <w:drawing>
          <wp:inline distT="0" distB="0" distL="0" distR="0" wp14:anchorId="789014B2" wp14:editId="789014B3">
            <wp:extent cx="8058150" cy="6183080"/>
            <wp:effectExtent l="0" t="0" r="0" b="825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8058150" cy="6183080"/>
                    </a:xfrm>
                    <a:prstGeom prst="rect">
                      <a:avLst/>
                    </a:prstGeom>
                  </pic:spPr>
                </pic:pic>
              </a:graphicData>
            </a:graphic>
          </wp:inline>
        </w:drawing>
      </w:r>
    </w:p>
    <w:p w14:paraId="7890123C" w14:textId="77777777" w:rsidR="00242905" w:rsidRDefault="00242905" w:rsidP="00242905">
      <w:pPr>
        <w:jc w:val="center"/>
        <w:sectPr w:rsidR="00242905" w:rsidSect="00DD2BA0">
          <w:pgSz w:w="15840" w:h="12240" w:orient="landscape" w:code="1"/>
          <w:pgMar w:top="288" w:right="720" w:bottom="245" w:left="720" w:header="0" w:footer="144" w:gutter="0"/>
          <w:cols w:space="720"/>
          <w:docGrid w:linePitch="360"/>
        </w:sectPr>
      </w:pPr>
    </w:p>
    <w:p w14:paraId="7890123D" w14:textId="77777777" w:rsidR="00242905" w:rsidRPr="00242905" w:rsidRDefault="00242905" w:rsidP="00242905">
      <w:pPr>
        <w:rPr>
          <w:rStyle w:val="headerChar0"/>
          <w:rFonts w:ascii="Calibri" w:hAnsi="Calibri"/>
          <w:b w:val="0"/>
          <w:sz w:val="22"/>
          <w:szCs w:val="22"/>
        </w:rPr>
      </w:pPr>
      <w:proofErr w:type="spellStart"/>
      <w:r w:rsidRPr="00242905">
        <w:rPr>
          <w:rStyle w:val="headerChar0"/>
        </w:rPr>
        <w:lastRenderedPageBreak/>
        <w:t>worklocal</w:t>
      </w:r>
      <w:proofErr w:type="spellEnd"/>
      <w:r w:rsidRPr="00242905">
        <w:rPr>
          <w:rStyle w:val="headerChar0"/>
        </w:rPr>
        <w:t xml:space="preserve"> help</w:t>
      </w:r>
    </w:p>
    <w:p w14:paraId="7890123E" w14:textId="77777777" w:rsidR="00FB7827" w:rsidRDefault="000B49D3" w:rsidP="00FB7827">
      <w:bookmarkStart w:id="212" w:name="_Toc287885241"/>
      <w:r>
        <w:rPr>
          <w:noProof/>
          <w:lang w:bidi="ar-SA"/>
        </w:rPr>
        <w:drawing>
          <wp:inline distT="0" distB="0" distL="0" distR="0" wp14:anchorId="789014B4" wp14:editId="789014B5">
            <wp:extent cx="5229225" cy="63465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231527" cy="6349374"/>
                    </a:xfrm>
                    <a:prstGeom prst="rect">
                      <a:avLst/>
                    </a:prstGeom>
                  </pic:spPr>
                </pic:pic>
              </a:graphicData>
            </a:graphic>
          </wp:inline>
        </w:drawing>
      </w:r>
      <w:r>
        <w:t xml:space="preserve"> </w:t>
      </w:r>
      <w:r w:rsidR="00FB7827">
        <w:br w:type="page"/>
      </w:r>
    </w:p>
    <w:p w14:paraId="7890123F" w14:textId="77777777" w:rsidR="008C14D2" w:rsidRDefault="00150D5B" w:rsidP="00FB7827">
      <w:pPr>
        <w:pStyle w:val="Heading1"/>
      </w:pPr>
      <w:bookmarkStart w:id="213" w:name="_Toc349743717"/>
      <w:proofErr w:type="spellStart"/>
      <w:r w:rsidRPr="00312F51">
        <w:lastRenderedPageBreak/>
        <w:t>transporttowork</w:t>
      </w:r>
      <w:bookmarkEnd w:id="212"/>
      <w:bookmarkEnd w:id="213"/>
      <w:proofErr w:type="spellEnd"/>
    </w:p>
    <w:p w14:paraId="78901240" w14:textId="77777777" w:rsidR="00150D5B" w:rsidRDefault="002A285D" w:rsidP="008C14D2">
      <w:pPr>
        <w:jc w:val="center"/>
      </w:pPr>
      <w:r>
        <w:rPr>
          <w:noProof/>
          <w:lang w:bidi="ar-SA"/>
        </w:rPr>
        <w:drawing>
          <wp:inline distT="0" distB="0" distL="0" distR="0" wp14:anchorId="789014B6" wp14:editId="789014B7">
            <wp:extent cx="8982075" cy="5254897"/>
            <wp:effectExtent l="0" t="0" r="0" b="317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8983716" cy="5255857"/>
                    </a:xfrm>
                    <a:prstGeom prst="rect">
                      <a:avLst/>
                    </a:prstGeom>
                  </pic:spPr>
                </pic:pic>
              </a:graphicData>
            </a:graphic>
          </wp:inline>
        </w:drawing>
      </w:r>
    </w:p>
    <w:p w14:paraId="78901241" w14:textId="77777777" w:rsidR="00242905" w:rsidRDefault="00242905" w:rsidP="007B1678">
      <w:pPr>
        <w:pStyle w:val="Heading1"/>
        <w:sectPr w:rsidR="00242905" w:rsidSect="00DD2BA0">
          <w:pgSz w:w="15840" w:h="12240" w:orient="landscape" w:code="1"/>
          <w:pgMar w:top="288" w:right="720" w:bottom="245" w:left="720" w:header="0" w:footer="144" w:gutter="0"/>
          <w:cols w:space="720"/>
          <w:docGrid w:linePitch="360"/>
        </w:sectPr>
      </w:pPr>
    </w:p>
    <w:p w14:paraId="78901242" w14:textId="77777777" w:rsidR="006F14F5" w:rsidRDefault="006F14F5" w:rsidP="00BB1F0D">
      <w:pPr>
        <w:pStyle w:val="Header1"/>
      </w:pPr>
      <w:proofErr w:type="spellStart"/>
      <w:r w:rsidRPr="00BB1F0D">
        <w:lastRenderedPageBreak/>
        <w:t>transporttowork</w:t>
      </w:r>
      <w:proofErr w:type="spellEnd"/>
      <w:r w:rsidRPr="00BB1F0D">
        <w:t xml:space="preserve"> help</w:t>
      </w:r>
    </w:p>
    <w:p w14:paraId="78901243" w14:textId="77777777" w:rsidR="005D1214" w:rsidRDefault="005D1214" w:rsidP="00BB1F0D">
      <w:pPr>
        <w:pStyle w:val="Header1"/>
      </w:pPr>
      <w:r>
        <w:rPr>
          <w:noProof/>
          <w:lang w:bidi="ar-SA"/>
        </w:rPr>
        <w:drawing>
          <wp:inline distT="0" distB="0" distL="0" distR="0" wp14:anchorId="789014B8" wp14:editId="789014B9">
            <wp:extent cx="5139838" cy="771525"/>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172075" cy="776364"/>
                    </a:xfrm>
                    <a:prstGeom prst="rect">
                      <a:avLst/>
                    </a:prstGeom>
                  </pic:spPr>
                </pic:pic>
              </a:graphicData>
            </a:graphic>
          </wp:inline>
        </w:drawing>
      </w:r>
    </w:p>
    <w:p w14:paraId="78901244" w14:textId="77777777" w:rsidR="004F2BA3" w:rsidRPr="00BB1F0D" w:rsidRDefault="004F2BA3" w:rsidP="004F2BA3">
      <w:r>
        <w:rPr>
          <w:noProof/>
          <w:lang w:bidi="ar-SA"/>
        </w:rPr>
        <w:drawing>
          <wp:inline distT="0" distB="0" distL="0" distR="0" wp14:anchorId="789014BA" wp14:editId="789014BB">
            <wp:extent cx="5143500" cy="5417709"/>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158068" cy="5433053"/>
                    </a:xfrm>
                    <a:prstGeom prst="rect">
                      <a:avLst/>
                    </a:prstGeom>
                  </pic:spPr>
                </pic:pic>
              </a:graphicData>
            </a:graphic>
          </wp:inline>
        </w:drawing>
      </w:r>
    </w:p>
    <w:p w14:paraId="78901245" w14:textId="77777777" w:rsidR="006F14F5" w:rsidRDefault="006F14F5" w:rsidP="00071D40">
      <w:pPr>
        <w:sectPr w:rsidR="006F14F5" w:rsidSect="004F2BA3">
          <w:pgSz w:w="15840" w:h="12240" w:orient="landscape" w:code="1"/>
          <w:pgMar w:top="245" w:right="720" w:bottom="288" w:left="720" w:header="0" w:footer="144" w:gutter="0"/>
          <w:cols w:space="720"/>
          <w:docGrid w:linePitch="360"/>
        </w:sectPr>
      </w:pPr>
    </w:p>
    <w:p w14:paraId="78901246" w14:textId="77777777" w:rsidR="008C14D2" w:rsidRDefault="00150D5B" w:rsidP="00FB7827">
      <w:pPr>
        <w:pStyle w:val="Heading1"/>
      </w:pPr>
      <w:bookmarkStart w:id="214" w:name="_Toc287885242"/>
      <w:bookmarkStart w:id="215" w:name="_Toc349743718"/>
      <w:proofErr w:type="spellStart"/>
      <w:r>
        <w:lastRenderedPageBreak/>
        <w:t>numberofriders</w:t>
      </w:r>
      <w:bookmarkEnd w:id="214"/>
      <w:bookmarkEnd w:id="215"/>
      <w:proofErr w:type="spellEnd"/>
    </w:p>
    <w:p w14:paraId="78901247" w14:textId="77777777" w:rsidR="00150D5B" w:rsidRDefault="002A285D" w:rsidP="008C14D2">
      <w:pPr>
        <w:jc w:val="center"/>
      </w:pPr>
      <w:r>
        <w:rPr>
          <w:noProof/>
          <w:lang w:bidi="ar-SA"/>
        </w:rPr>
        <w:drawing>
          <wp:inline distT="0" distB="0" distL="0" distR="0" wp14:anchorId="789014BC" wp14:editId="789014BD">
            <wp:extent cx="9067800" cy="5293425"/>
            <wp:effectExtent l="0" t="0" r="0" b="254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9074443" cy="5297303"/>
                    </a:xfrm>
                    <a:prstGeom prst="rect">
                      <a:avLst/>
                    </a:prstGeom>
                  </pic:spPr>
                </pic:pic>
              </a:graphicData>
            </a:graphic>
          </wp:inline>
        </w:drawing>
      </w:r>
    </w:p>
    <w:p w14:paraId="78901248" w14:textId="77777777" w:rsidR="006F14F5" w:rsidRPr="00BB1F0D" w:rsidRDefault="006F14F5" w:rsidP="00BB1F0D">
      <w:pPr>
        <w:pStyle w:val="Header1"/>
      </w:pPr>
      <w:r>
        <w:br w:type="page"/>
      </w:r>
      <w:proofErr w:type="spellStart"/>
      <w:r w:rsidRPr="00BB1F0D">
        <w:lastRenderedPageBreak/>
        <w:t>numberofriders</w:t>
      </w:r>
      <w:proofErr w:type="spellEnd"/>
      <w:r w:rsidRPr="00BB1F0D">
        <w:t xml:space="preserve"> help</w:t>
      </w:r>
    </w:p>
    <w:p w14:paraId="78901249" w14:textId="77777777" w:rsidR="00071D40" w:rsidRDefault="00054166" w:rsidP="00071D40">
      <w:r>
        <w:rPr>
          <w:noProof/>
          <w:lang w:bidi="ar-SA"/>
        </w:rPr>
        <w:drawing>
          <wp:inline distT="0" distB="0" distL="0" distR="0" wp14:anchorId="789014BE" wp14:editId="789014BF">
            <wp:extent cx="3647619" cy="3828572"/>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647619" cy="3828572"/>
                    </a:xfrm>
                    <a:prstGeom prst="rect">
                      <a:avLst/>
                    </a:prstGeom>
                  </pic:spPr>
                </pic:pic>
              </a:graphicData>
            </a:graphic>
          </wp:inline>
        </w:drawing>
      </w:r>
    </w:p>
    <w:p w14:paraId="7890124A" w14:textId="77777777" w:rsidR="008C14D2" w:rsidRDefault="00071D40" w:rsidP="00FB7827">
      <w:pPr>
        <w:pStyle w:val="Heading1"/>
      </w:pPr>
      <w:r>
        <w:br w:type="page"/>
      </w:r>
      <w:bookmarkStart w:id="216" w:name="_Toc287885243"/>
      <w:bookmarkStart w:id="217" w:name="_Toc349743719"/>
      <w:proofErr w:type="spellStart"/>
      <w:r w:rsidR="007A7535">
        <w:lastRenderedPageBreak/>
        <w:t>t</w:t>
      </w:r>
      <w:r w:rsidR="00150D5B" w:rsidRPr="00071D40">
        <w:t>imeleftforwork</w:t>
      </w:r>
      <w:bookmarkEnd w:id="216"/>
      <w:bookmarkEnd w:id="217"/>
      <w:proofErr w:type="spellEnd"/>
    </w:p>
    <w:p w14:paraId="7890124B" w14:textId="77777777" w:rsidR="00150D5B" w:rsidRDefault="002A285D" w:rsidP="002A285D">
      <w:pPr>
        <w:jc w:val="center"/>
      </w:pPr>
      <w:r>
        <w:rPr>
          <w:noProof/>
          <w:lang w:bidi="ar-SA"/>
        </w:rPr>
        <w:drawing>
          <wp:inline distT="0" distB="0" distL="0" distR="0" wp14:anchorId="789014C0" wp14:editId="789014C1">
            <wp:extent cx="9039225" cy="5282539"/>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9039225" cy="5282539"/>
                    </a:xfrm>
                    <a:prstGeom prst="rect">
                      <a:avLst/>
                    </a:prstGeom>
                  </pic:spPr>
                </pic:pic>
              </a:graphicData>
            </a:graphic>
          </wp:inline>
        </w:drawing>
      </w:r>
    </w:p>
    <w:p w14:paraId="7890124C" w14:textId="77777777" w:rsidR="006F14F5" w:rsidRPr="00BB1F0D" w:rsidRDefault="006F14F5" w:rsidP="00BB1F0D">
      <w:pPr>
        <w:pStyle w:val="Header1"/>
      </w:pPr>
      <w:r>
        <w:br w:type="page"/>
      </w:r>
      <w:proofErr w:type="spellStart"/>
      <w:r w:rsidRPr="00BB1F0D">
        <w:lastRenderedPageBreak/>
        <w:t>timeleftforwork</w:t>
      </w:r>
      <w:proofErr w:type="spellEnd"/>
      <w:r w:rsidRPr="00BB1F0D">
        <w:t xml:space="preserve"> help</w:t>
      </w:r>
    </w:p>
    <w:p w14:paraId="7890124D" w14:textId="77777777" w:rsidR="00071D40" w:rsidRDefault="00054166" w:rsidP="00071D40">
      <w:r>
        <w:rPr>
          <w:noProof/>
          <w:lang w:bidi="ar-SA"/>
        </w:rPr>
        <w:drawing>
          <wp:inline distT="0" distB="0" distL="0" distR="0" wp14:anchorId="789014C2" wp14:editId="789014C3">
            <wp:extent cx="3666667" cy="3390476"/>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666667" cy="3390476"/>
                    </a:xfrm>
                    <a:prstGeom prst="rect">
                      <a:avLst/>
                    </a:prstGeom>
                  </pic:spPr>
                </pic:pic>
              </a:graphicData>
            </a:graphic>
          </wp:inline>
        </w:drawing>
      </w:r>
    </w:p>
    <w:p w14:paraId="7890124E" w14:textId="77777777" w:rsidR="00A9242E" w:rsidRDefault="00071D40" w:rsidP="00FB7827">
      <w:pPr>
        <w:pStyle w:val="Heading1"/>
      </w:pPr>
      <w:r>
        <w:br w:type="page"/>
      </w:r>
      <w:bookmarkStart w:id="218" w:name="_Toc287885244"/>
      <w:bookmarkStart w:id="219" w:name="_Toc349743720"/>
      <w:proofErr w:type="spellStart"/>
      <w:r w:rsidR="005923D3" w:rsidRPr="00071D40">
        <w:lastRenderedPageBreak/>
        <w:t>mintowork</w:t>
      </w:r>
      <w:bookmarkEnd w:id="218"/>
      <w:bookmarkEnd w:id="219"/>
      <w:proofErr w:type="spellEnd"/>
    </w:p>
    <w:p w14:paraId="7890124F" w14:textId="77777777" w:rsidR="005923D3" w:rsidRDefault="002A285D" w:rsidP="00A9242E">
      <w:pPr>
        <w:jc w:val="center"/>
      </w:pPr>
      <w:r>
        <w:rPr>
          <w:noProof/>
          <w:lang w:bidi="ar-SA"/>
        </w:rPr>
        <w:drawing>
          <wp:inline distT="0" distB="0" distL="0" distR="0" wp14:anchorId="789014C4" wp14:editId="789014C5">
            <wp:extent cx="8886825" cy="5175436"/>
            <wp:effectExtent l="0" t="0" r="0" b="635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8896618" cy="5181139"/>
                    </a:xfrm>
                    <a:prstGeom prst="rect">
                      <a:avLst/>
                    </a:prstGeom>
                  </pic:spPr>
                </pic:pic>
              </a:graphicData>
            </a:graphic>
          </wp:inline>
        </w:drawing>
      </w:r>
    </w:p>
    <w:p w14:paraId="78901250" w14:textId="77777777" w:rsidR="006F14F5" w:rsidRPr="00BB1F0D" w:rsidRDefault="006F14F5" w:rsidP="00BB1F0D">
      <w:pPr>
        <w:pStyle w:val="Header1"/>
      </w:pPr>
      <w:r>
        <w:br w:type="page"/>
      </w:r>
      <w:proofErr w:type="spellStart"/>
      <w:r w:rsidRPr="00BB1F0D">
        <w:lastRenderedPageBreak/>
        <w:t>mintowork</w:t>
      </w:r>
      <w:proofErr w:type="spellEnd"/>
      <w:r w:rsidRPr="00BB1F0D">
        <w:t xml:space="preserve"> help</w:t>
      </w:r>
    </w:p>
    <w:p w14:paraId="78901251" w14:textId="77777777" w:rsidR="00071D40" w:rsidRDefault="00054166" w:rsidP="00071D40">
      <w:r>
        <w:rPr>
          <w:noProof/>
          <w:lang w:bidi="ar-SA"/>
        </w:rPr>
        <w:drawing>
          <wp:inline distT="0" distB="0" distL="0" distR="0" wp14:anchorId="789014C6" wp14:editId="789014C7">
            <wp:extent cx="3666667" cy="3752381"/>
            <wp:effectExtent l="0" t="0" r="0"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666667" cy="3752381"/>
                    </a:xfrm>
                    <a:prstGeom prst="rect">
                      <a:avLst/>
                    </a:prstGeom>
                  </pic:spPr>
                </pic:pic>
              </a:graphicData>
            </a:graphic>
          </wp:inline>
        </w:drawing>
      </w:r>
    </w:p>
    <w:p w14:paraId="78901252" w14:textId="77777777" w:rsidR="00A9242E" w:rsidRDefault="00071D40" w:rsidP="00FB7827">
      <w:pPr>
        <w:pStyle w:val="Heading1"/>
      </w:pPr>
      <w:r>
        <w:br w:type="page"/>
      </w:r>
      <w:bookmarkStart w:id="220" w:name="_Toc287885245"/>
      <w:bookmarkStart w:id="221" w:name="_Toc349743721"/>
      <w:proofErr w:type="spellStart"/>
      <w:r w:rsidR="005923D3" w:rsidRPr="00071D40">
        <w:lastRenderedPageBreak/>
        <w:t>fiftymoreweeks</w:t>
      </w:r>
      <w:bookmarkEnd w:id="220"/>
      <w:bookmarkEnd w:id="221"/>
      <w:proofErr w:type="spellEnd"/>
    </w:p>
    <w:p w14:paraId="78901253" w14:textId="77777777" w:rsidR="005923D3" w:rsidRDefault="002A285D" w:rsidP="00A9242E">
      <w:pPr>
        <w:jc w:val="center"/>
      </w:pPr>
      <w:r>
        <w:rPr>
          <w:noProof/>
          <w:lang w:bidi="ar-SA"/>
        </w:rPr>
        <w:drawing>
          <wp:inline distT="0" distB="0" distL="0" distR="0" wp14:anchorId="789014C8" wp14:editId="789014C9">
            <wp:extent cx="8991600" cy="5256628"/>
            <wp:effectExtent l="0" t="0" r="0" b="127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8991600" cy="5256628"/>
                    </a:xfrm>
                    <a:prstGeom prst="rect">
                      <a:avLst/>
                    </a:prstGeom>
                  </pic:spPr>
                </pic:pic>
              </a:graphicData>
            </a:graphic>
          </wp:inline>
        </w:drawing>
      </w:r>
    </w:p>
    <w:p w14:paraId="78901254" w14:textId="77777777" w:rsidR="007A7535" w:rsidRDefault="007A7535" w:rsidP="00A9242E">
      <w:pPr>
        <w:jc w:val="center"/>
      </w:pPr>
    </w:p>
    <w:p w14:paraId="78901255" w14:textId="77777777" w:rsidR="00CC163C" w:rsidRDefault="00CC163C" w:rsidP="00CC163C">
      <w:pPr>
        <w:pStyle w:val="Header1"/>
        <w:rPr>
          <w:b w:val="0"/>
        </w:rPr>
        <w:sectPr w:rsidR="00CC163C" w:rsidSect="00DD2BA0">
          <w:pgSz w:w="15840" w:h="12240" w:orient="landscape" w:code="1"/>
          <w:pgMar w:top="288" w:right="720" w:bottom="245" w:left="720" w:header="0" w:footer="144" w:gutter="0"/>
          <w:cols w:space="720"/>
          <w:docGrid w:linePitch="360"/>
        </w:sectPr>
      </w:pPr>
    </w:p>
    <w:p w14:paraId="78901256" w14:textId="77777777" w:rsidR="00071D40" w:rsidRDefault="00CC163C" w:rsidP="00071D40">
      <w:proofErr w:type="spellStart"/>
      <w:r w:rsidRPr="00CC163C">
        <w:rPr>
          <w:rStyle w:val="headerChar0"/>
          <w:bCs/>
        </w:rPr>
        <w:lastRenderedPageBreak/>
        <w:t>fiftymoreweeks</w:t>
      </w:r>
      <w:proofErr w:type="spellEnd"/>
      <w:r w:rsidRPr="00CC163C">
        <w:rPr>
          <w:rStyle w:val="headerChar0"/>
          <w:bCs/>
        </w:rPr>
        <w:t xml:space="preserve"> help</w:t>
      </w:r>
      <w:r>
        <w:rPr>
          <w:rStyle w:val="headerChar0"/>
          <w:bCs/>
        </w:rPr>
        <w:br/>
      </w:r>
      <w:r w:rsidR="00746557">
        <w:rPr>
          <w:noProof/>
          <w:lang w:bidi="ar-SA"/>
        </w:rPr>
        <w:drawing>
          <wp:inline distT="0" distB="0" distL="0" distR="0" wp14:anchorId="789014CA" wp14:editId="789014CB">
            <wp:extent cx="3648075" cy="670560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648075" cy="6705600"/>
                    </a:xfrm>
                    <a:prstGeom prst="rect">
                      <a:avLst/>
                    </a:prstGeom>
                    <a:noFill/>
                    <a:ln>
                      <a:noFill/>
                    </a:ln>
                  </pic:spPr>
                </pic:pic>
              </a:graphicData>
            </a:graphic>
          </wp:inline>
        </w:drawing>
      </w:r>
    </w:p>
    <w:p w14:paraId="78901257" w14:textId="77777777" w:rsidR="00A9242E" w:rsidRDefault="00071D40" w:rsidP="00FB7827">
      <w:pPr>
        <w:pStyle w:val="Heading1"/>
      </w:pPr>
      <w:r>
        <w:br w:type="page"/>
      </w:r>
      <w:bookmarkStart w:id="222" w:name="_Toc287885246"/>
      <w:bookmarkStart w:id="223" w:name="_Toc349743722"/>
      <w:proofErr w:type="spellStart"/>
      <w:r w:rsidR="005923D3" w:rsidRPr="00071D40">
        <w:lastRenderedPageBreak/>
        <w:t>weeksworked</w:t>
      </w:r>
      <w:bookmarkEnd w:id="222"/>
      <w:bookmarkEnd w:id="223"/>
      <w:proofErr w:type="spellEnd"/>
    </w:p>
    <w:p w14:paraId="78901258" w14:textId="77777777" w:rsidR="005923D3" w:rsidRDefault="003521AA" w:rsidP="00A9242E">
      <w:pPr>
        <w:jc w:val="center"/>
      </w:pPr>
      <w:r>
        <w:rPr>
          <w:noProof/>
          <w:lang w:bidi="ar-SA"/>
        </w:rPr>
        <w:drawing>
          <wp:inline distT="0" distB="0" distL="0" distR="0" wp14:anchorId="789014CC" wp14:editId="789014CD">
            <wp:extent cx="8829675" cy="5143097"/>
            <wp:effectExtent l="0" t="0" r="0" b="63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8841026" cy="5149709"/>
                    </a:xfrm>
                    <a:prstGeom prst="rect">
                      <a:avLst/>
                    </a:prstGeom>
                  </pic:spPr>
                </pic:pic>
              </a:graphicData>
            </a:graphic>
          </wp:inline>
        </w:drawing>
      </w:r>
    </w:p>
    <w:p w14:paraId="78901259" w14:textId="77777777" w:rsidR="00A9242E" w:rsidRDefault="00CC163C" w:rsidP="00FB7827">
      <w:pPr>
        <w:pStyle w:val="Heading1"/>
      </w:pPr>
      <w:r>
        <w:br w:type="page"/>
      </w:r>
      <w:bookmarkStart w:id="224" w:name="_Toc287885247"/>
      <w:bookmarkStart w:id="225" w:name="_Toc349743723"/>
      <w:proofErr w:type="spellStart"/>
      <w:r w:rsidR="005923D3">
        <w:lastRenderedPageBreak/>
        <w:t>hoursworked</w:t>
      </w:r>
      <w:bookmarkEnd w:id="224"/>
      <w:bookmarkEnd w:id="225"/>
      <w:proofErr w:type="spellEnd"/>
    </w:p>
    <w:p w14:paraId="7890125A" w14:textId="77777777" w:rsidR="005923D3" w:rsidRDefault="003521AA" w:rsidP="00A9242E">
      <w:pPr>
        <w:jc w:val="center"/>
      </w:pPr>
      <w:r>
        <w:rPr>
          <w:noProof/>
          <w:lang w:bidi="ar-SA"/>
        </w:rPr>
        <w:drawing>
          <wp:inline distT="0" distB="0" distL="0" distR="0" wp14:anchorId="789014CE" wp14:editId="789014CF">
            <wp:extent cx="9096375" cy="5306219"/>
            <wp:effectExtent l="0" t="0" r="0" b="889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9096375" cy="5306219"/>
                    </a:xfrm>
                    <a:prstGeom prst="rect">
                      <a:avLst/>
                    </a:prstGeom>
                  </pic:spPr>
                </pic:pic>
              </a:graphicData>
            </a:graphic>
          </wp:inline>
        </w:drawing>
      </w:r>
    </w:p>
    <w:p w14:paraId="7890125B" w14:textId="77777777" w:rsidR="008B33BF" w:rsidRPr="00BB1F0D" w:rsidRDefault="00CC163C" w:rsidP="00BB1F0D">
      <w:pPr>
        <w:pStyle w:val="Header1"/>
      </w:pPr>
      <w:r>
        <w:br w:type="page"/>
      </w:r>
      <w:proofErr w:type="spellStart"/>
      <w:r w:rsidRPr="00BB1F0D">
        <w:lastRenderedPageBreak/>
        <w:t>hoursworked</w:t>
      </w:r>
      <w:proofErr w:type="spellEnd"/>
      <w:r w:rsidRPr="00BB1F0D">
        <w:t xml:space="preserve"> help</w:t>
      </w:r>
    </w:p>
    <w:p w14:paraId="7890125C" w14:textId="77777777" w:rsidR="00071D40" w:rsidRDefault="00746557" w:rsidP="00071D40">
      <w:r>
        <w:rPr>
          <w:noProof/>
          <w:lang w:bidi="ar-SA"/>
        </w:rPr>
        <w:drawing>
          <wp:inline distT="0" distB="0" distL="0" distR="0" wp14:anchorId="789014D0" wp14:editId="789014D1">
            <wp:extent cx="3648075" cy="1619250"/>
            <wp:effectExtent l="0" t="0" r="952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648075" cy="1619250"/>
                    </a:xfrm>
                    <a:prstGeom prst="rect">
                      <a:avLst/>
                    </a:prstGeom>
                    <a:noFill/>
                    <a:ln>
                      <a:noFill/>
                    </a:ln>
                  </pic:spPr>
                </pic:pic>
              </a:graphicData>
            </a:graphic>
          </wp:inline>
        </w:drawing>
      </w:r>
    </w:p>
    <w:p w14:paraId="7890125D" w14:textId="77777777" w:rsidR="00A9242E" w:rsidRDefault="00071D40" w:rsidP="00FB7827">
      <w:pPr>
        <w:pStyle w:val="Heading1"/>
      </w:pPr>
      <w:r>
        <w:br w:type="page"/>
      </w:r>
      <w:bookmarkStart w:id="226" w:name="_Toc287885248"/>
      <w:bookmarkStart w:id="227" w:name="_Toc349743724"/>
      <w:proofErr w:type="spellStart"/>
      <w:r w:rsidR="005923D3" w:rsidRPr="00165EE0">
        <w:lastRenderedPageBreak/>
        <w:t>anywork</w:t>
      </w:r>
      <w:bookmarkEnd w:id="226"/>
      <w:bookmarkEnd w:id="227"/>
      <w:proofErr w:type="spellEnd"/>
    </w:p>
    <w:p w14:paraId="7890125E" w14:textId="77777777" w:rsidR="005923D3" w:rsidRDefault="003521AA" w:rsidP="00A9242E">
      <w:pPr>
        <w:jc w:val="center"/>
      </w:pPr>
      <w:r>
        <w:rPr>
          <w:noProof/>
          <w:lang w:bidi="ar-SA"/>
        </w:rPr>
        <w:drawing>
          <wp:inline distT="0" distB="0" distL="0" distR="0" wp14:anchorId="789014D2" wp14:editId="789014D3">
            <wp:extent cx="8753475" cy="5088425"/>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8753475" cy="5088425"/>
                    </a:xfrm>
                    <a:prstGeom prst="rect">
                      <a:avLst/>
                    </a:prstGeom>
                  </pic:spPr>
                </pic:pic>
              </a:graphicData>
            </a:graphic>
          </wp:inline>
        </w:drawing>
      </w:r>
    </w:p>
    <w:p w14:paraId="7890125F" w14:textId="77777777" w:rsidR="008B33BF" w:rsidRPr="00BB1F0D" w:rsidRDefault="008B33BF" w:rsidP="00BB1F0D">
      <w:pPr>
        <w:pStyle w:val="Header1"/>
      </w:pPr>
      <w:r>
        <w:br w:type="page"/>
      </w:r>
      <w:proofErr w:type="spellStart"/>
      <w:r w:rsidRPr="00BB1F0D">
        <w:lastRenderedPageBreak/>
        <w:t>anywork</w:t>
      </w:r>
      <w:proofErr w:type="spellEnd"/>
      <w:r w:rsidRPr="00BB1F0D">
        <w:t xml:space="preserve"> help</w:t>
      </w:r>
    </w:p>
    <w:p w14:paraId="78901260" w14:textId="77777777" w:rsidR="00071D40" w:rsidRDefault="004F6B28" w:rsidP="00071D40">
      <w:r>
        <w:rPr>
          <w:noProof/>
          <w:lang w:bidi="ar-SA"/>
        </w:rPr>
        <w:drawing>
          <wp:inline distT="0" distB="0" distL="0" distR="0" wp14:anchorId="789014D4" wp14:editId="789014D5">
            <wp:extent cx="5943600" cy="3388995"/>
            <wp:effectExtent l="0" t="0" r="0" b="190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43600" cy="3388995"/>
                    </a:xfrm>
                    <a:prstGeom prst="rect">
                      <a:avLst/>
                    </a:prstGeom>
                  </pic:spPr>
                </pic:pic>
              </a:graphicData>
            </a:graphic>
          </wp:inline>
        </w:drawing>
      </w:r>
    </w:p>
    <w:p w14:paraId="78901261" w14:textId="77777777" w:rsidR="00A9242E" w:rsidRDefault="00071D40" w:rsidP="00FB7827">
      <w:pPr>
        <w:pStyle w:val="Heading1"/>
      </w:pPr>
      <w:r>
        <w:br w:type="page"/>
      </w:r>
      <w:bookmarkStart w:id="228" w:name="_Toc287885249"/>
      <w:bookmarkStart w:id="229" w:name="_Toc349743725"/>
      <w:r w:rsidR="005923D3" w:rsidRPr="00165EE0">
        <w:lastRenderedPageBreak/>
        <w:t>layoff</w:t>
      </w:r>
      <w:bookmarkEnd w:id="228"/>
      <w:bookmarkEnd w:id="229"/>
    </w:p>
    <w:p w14:paraId="78901262" w14:textId="77777777" w:rsidR="005923D3" w:rsidRDefault="003521AA" w:rsidP="00A9242E">
      <w:pPr>
        <w:jc w:val="center"/>
      </w:pPr>
      <w:r>
        <w:rPr>
          <w:noProof/>
          <w:lang w:bidi="ar-SA"/>
        </w:rPr>
        <w:drawing>
          <wp:inline distT="0" distB="0" distL="0" distR="0" wp14:anchorId="789014D6" wp14:editId="789014D7">
            <wp:extent cx="8772525" cy="5100436"/>
            <wp:effectExtent l="0" t="0" r="0" b="508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8772525" cy="5100436"/>
                    </a:xfrm>
                    <a:prstGeom prst="rect">
                      <a:avLst/>
                    </a:prstGeom>
                  </pic:spPr>
                </pic:pic>
              </a:graphicData>
            </a:graphic>
          </wp:inline>
        </w:drawing>
      </w:r>
    </w:p>
    <w:p w14:paraId="78901263" w14:textId="77777777" w:rsidR="007D63A1" w:rsidRPr="009957B2" w:rsidRDefault="008B33BF" w:rsidP="00BB1F0D">
      <w:pPr>
        <w:pStyle w:val="Header1"/>
      </w:pPr>
      <w:r>
        <w:br w:type="page"/>
      </w:r>
      <w:r w:rsidRPr="00BB1F0D">
        <w:lastRenderedPageBreak/>
        <w:t>layoff help</w:t>
      </w:r>
      <w:r w:rsidR="009957B2" w:rsidRPr="00BB1F0D">
        <w:softHyphen/>
      </w:r>
    </w:p>
    <w:p w14:paraId="78901264" w14:textId="77777777" w:rsidR="00071D40" w:rsidRDefault="00746557" w:rsidP="00071D40">
      <w:r>
        <w:rPr>
          <w:noProof/>
          <w:lang w:bidi="ar-SA"/>
        </w:rPr>
        <w:drawing>
          <wp:inline distT="0" distB="0" distL="0" distR="0" wp14:anchorId="789014D8" wp14:editId="789014D9">
            <wp:extent cx="3648075" cy="1676400"/>
            <wp:effectExtent l="0" t="0" r="952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648075" cy="1676400"/>
                    </a:xfrm>
                    <a:prstGeom prst="rect">
                      <a:avLst/>
                    </a:prstGeom>
                    <a:noFill/>
                    <a:ln>
                      <a:noFill/>
                    </a:ln>
                  </pic:spPr>
                </pic:pic>
              </a:graphicData>
            </a:graphic>
          </wp:inline>
        </w:drawing>
      </w:r>
    </w:p>
    <w:p w14:paraId="78901265" w14:textId="77777777" w:rsidR="00A9242E" w:rsidRDefault="00071D40" w:rsidP="00FB7827">
      <w:pPr>
        <w:pStyle w:val="Heading1"/>
      </w:pPr>
      <w:r>
        <w:br w:type="page"/>
      </w:r>
      <w:bookmarkStart w:id="230" w:name="_Toc287885250"/>
      <w:bookmarkStart w:id="231" w:name="_Toc349743726"/>
      <w:proofErr w:type="spellStart"/>
      <w:r w:rsidR="005923D3" w:rsidRPr="00165EE0">
        <w:lastRenderedPageBreak/>
        <w:t>tempabsent</w:t>
      </w:r>
      <w:bookmarkEnd w:id="230"/>
      <w:bookmarkEnd w:id="231"/>
      <w:proofErr w:type="spellEnd"/>
    </w:p>
    <w:p w14:paraId="78901266" w14:textId="77777777" w:rsidR="005923D3" w:rsidRDefault="003521AA" w:rsidP="00A9242E">
      <w:pPr>
        <w:jc w:val="center"/>
      </w:pPr>
      <w:r>
        <w:rPr>
          <w:noProof/>
          <w:lang w:bidi="ar-SA"/>
        </w:rPr>
        <w:drawing>
          <wp:inline distT="0" distB="0" distL="0" distR="0" wp14:anchorId="789014DA" wp14:editId="789014DB">
            <wp:extent cx="8810625" cy="5112233"/>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8812248" cy="5113174"/>
                    </a:xfrm>
                    <a:prstGeom prst="rect">
                      <a:avLst/>
                    </a:prstGeom>
                  </pic:spPr>
                </pic:pic>
              </a:graphicData>
            </a:graphic>
          </wp:inline>
        </w:drawing>
      </w:r>
    </w:p>
    <w:p w14:paraId="78901267" w14:textId="77777777" w:rsidR="009957B2" w:rsidRPr="00BB1F0D" w:rsidRDefault="009957B2" w:rsidP="00BB1F0D">
      <w:pPr>
        <w:pStyle w:val="Header1"/>
      </w:pPr>
      <w:r>
        <w:br w:type="page"/>
      </w:r>
      <w:proofErr w:type="spellStart"/>
      <w:r w:rsidRPr="00BB1F0D">
        <w:lastRenderedPageBreak/>
        <w:t>tempabsent</w:t>
      </w:r>
      <w:proofErr w:type="spellEnd"/>
      <w:r w:rsidRPr="00BB1F0D">
        <w:t xml:space="preserve"> help</w:t>
      </w:r>
    </w:p>
    <w:p w14:paraId="78901268" w14:textId="77777777" w:rsidR="00071D40" w:rsidRDefault="00746557" w:rsidP="00071D40">
      <w:r>
        <w:rPr>
          <w:noProof/>
          <w:lang w:bidi="ar-SA"/>
        </w:rPr>
        <w:drawing>
          <wp:inline distT="0" distB="0" distL="0" distR="0" wp14:anchorId="789014DC" wp14:editId="789014DD">
            <wp:extent cx="3648075" cy="19621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48075" cy="1962150"/>
                    </a:xfrm>
                    <a:prstGeom prst="rect">
                      <a:avLst/>
                    </a:prstGeom>
                    <a:noFill/>
                    <a:ln>
                      <a:noFill/>
                    </a:ln>
                  </pic:spPr>
                </pic:pic>
              </a:graphicData>
            </a:graphic>
          </wp:inline>
        </w:drawing>
      </w:r>
    </w:p>
    <w:p w14:paraId="78901269" w14:textId="77777777" w:rsidR="00A9242E" w:rsidRDefault="00071D40" w:rsidP="00FB7827">
      <w:pPr>
        <w:pStyle w:val="Heading1"/>
      </w:pPr>
      <w:r>
        <w:br w:type="page"/>
      </w:r>
      <w:bookmarkStart w:id="232" w:name="_Toc287885251"/>
      <w:bookmarkStart w:id="233" w:name="_Toc349743727"/>
      <w:proofErr w:type="spellStart"/>
      <w:r w:rsidR="005923D3" w:rsidRPr="00B32218">
        <w:lastRenderedPageBreak/>
        <w:t>recalltowork</w:t>
      </w:r>
      <w:bookmarkEnd w:id="232"/>
      <w:bookmarkEnd w:id="233"/>
      <w:proofErr w:type="spellEnd"/>
    </w:p>
    <w:p w14:paraId="7890126A" w14:textId="77777777" w:rsidR="005923D3" w:rsidRDefault="003521AA" w:rsidP="00A9242E">
      <w:pPr>
        <w:jc w:val="center"/>
      </w:pPr>
      <w:r>
        <w:rPr>
          <w:noProof/>
          <w:lang w:bidi="ar-SA"/>
        </w:rPr>
        <w:drawing>
          <wp:inline distT="0" distB="0" distL="0" distR="0" wp14:anchorId="789014DE" wp14:editId="789014DF">
            <wp:extent cx="8553450" cy="4950217"/>
            <wp:effectExtent l="0" t="0" r="0" b="317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8556609" cy="4952045"/>
                    </a:xfrm>
                    <a:prstGeom prst="rect">
                      <a:avLst/>
                    </a:prstGeom>
                  </pic:spPr>
                </pic:pic>
              </a:graphicData>
            </a:graphic>
          </wp:inline>
        </w:drawing>
      </w:r>
    </w:p>
    <w:p w14:paraId="7890126B" w14:textId="77777777" w:rsidR="009957B2" w:rsidRDefault="009957B2" w:rsidP="00BB1F0D">
      <w:pPr>
        <w:pStyle w:val="Header1"/>
      </w:pPr>
      <w:r>
        <w:br w:type="page"/>
      </w:r>
      <w:proofErr w:type="spellStart"/>
      <w:r w:rsidRPr="00BB1F0D">
        <w:lastRenderedPageBreak/>
        <w:t>recalltowork</w:t>
      </w:r>
      <w:proofErr w:type="spellEnd"/>
      <w:r w:rsidRPr="00BB1F0D">
        <w:t xml:space="preserve"> help</w:t>
      </w:r>
    </w:p>
    <w:p w14:paraId="7890126C" w14:textId="77777777" w:rsidR="00071D40" w:rsidRDefault="00746557" w:rsidP="00071D40">
      <w:r>
        <w:rPr>
          <w:noProof/>
          <w:lang w:bidi="ar-SA"/>
        </w:rPr>
        <w:drawing>
          <wp:inline distT="0" distB="0" distL="0" distR="0" wp14:anchorId="789014E0" wp14:editId="789014E1">
            <wp:extent cx="3648075" cy="2647950"/>
            <wp:effectExtent l="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48075" cy="2647950"/>
                    </a:xfrm>
                    <a:prstGeom prst="rect">
                      <a:avLst/>
                    </a:prstGeom>
                    <a:noFill/>
                    <a:ln>
                      <a:noFill/>
                    </a:ln>
                  </pic:spPr>
                </pic:pic>
              </a:graphicData>
            </a:graphic>
          </wp:inline>
        </w:drawing>
      </w:r>
    </w:p>
    <w:p w14:paraId="7890126D" w14:textId="77777777" w:rsidR="00A9242E" w:rsidRDefault="00071D40" w:rsidP="00FB7827">
      <w:pPr>
        <w:pStyle w:val="Heading1"/>
      </w:pPr>
      <w:r>
        <w:br w:type="page"/>
      </w:r>
      <w:bookmarkStart w:id="234" w:name="_Toc287885252"/>
      <w:bookmarkStart w:id="235" w:name="_Toc349743728"/>
      <w:proofErr w:type="spellStart"/>
      <w:r w:rsidR="006A0F96" w:rsidRPr="00B32218">
        <w:lastRenderedPageBreak/>
        <w:t>activelookforwork</w:t>
      </w:r>
      <w:bookmarkEnd w:id="234"/>
      <w:bookmarkEnd w:id="235"/>
      <w:proofErr w:type="spellEnd"/>
    </w:p>
    <w:p w14:paraId="7890126E" w14:textId="77777777" w:rsidR="006A0F96" w:rsidRDefault="003521AA" w:rsidP="00A9242E">
      <w:pPr>
        <w:jc w:val="center"/>
      </w:pPr>
      <w:r>
        <w:rPr>
          <w:noProof/>
          <w:lang w:bidi="ar-SA"/>
        </w:rPr>
        <w:drawing>
          <wp:inline distT="0" distB="0" distL="0" distR="0" wp14:anchorId="789014E2" wp14:editId="789014E3">
            <wp:extent cx="8629650" cy="5007225"/>
            <wp:effectExtent l="0" t="0" r="0" b="317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8631239" cy="5008147"/>
                    </a:xfrm>
                    <a:prstGeom prst="rect">
                      <a:avLst/>
                    </a:prstGeom>
                  </pic:spPr>
                </pic:pic>
              </a:graphicData>
            </a:graphic>
          </wp:inline>
        </w:drawing>
      </w:r>
    </w:p>
    <w:p w14:paraId="7890126F" w14:textId="77777777" w:rsidR="00FE520D" w:rsidRPr="00BB1F0D" w:rsidRDefault="00FE520D" w:rsidP="00BB1F0D">
      <w:pPr>
        <w:pStyle w:val="Header1"/>
      </w:pPr>
      <w:r>
        <w:br w:type="page"/>
      </w:r>
      <w:proofErr w:type="spellStart"/>
      <w:r w:rsidRPr="00BB1F0D">
        <w:lastRenderedPageBreak/>
        <w:t>activelookforwork</w:t>
      </w:r>
      <w:proofErr w:type="spellEnd"/>
      <w:r w:rsidRPr="00BB1F0D">
        <w:t xml:space="preserve"> help</w:t>
      </w:r>
    </w:p>
    <w:p w14:paraId="78901270" w14:textId="77777777" w:rsidR="00071D40" w:rsidRDefault="00746557" w:rsidP="00071D40">
      <w:r>
        <w:rPr>
          <w:noProof/>
          <w:lang w:bidi="ar-SA"/>
        </w:rPr>
        <w:drawing>
          <wp:inline distT="0" distB="0" distL="0" distR="0" wp14:anchorId="789014E4" wp14:editId="789014E5">
            <wp:extent cx="3648075" cy="306705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648075" cy="3067050"/>
                    </a:xfrm>
                    <a:prstGeom prst="rect">
                      <a:avLst/>
                    </a:prstGeom>
                    <a:noFill/>
                    <a:ln>
                      <a:noFill/>
                    </a:ln>
                  </pic:spPr>
                </pic:pic>
              </a:graphicData>
            </a:graphic>
          </wp:inline>
        </w:drawing>
      </w:r>
    </w:p>
    <w:p w14:paraId="78901271" w14:textId="77777777" w:rsidR="00A9242E" w:rsidRDefault="00071D40" w:rsidP="00FB7827">
      <w:pPr>
        <w:pStyle w:val="Heading1"/>
      </w:pPr>
      <w:r>
        <w:br w:type="page"/>
      </w:r>
      <w:bookmarkStart w:id="236" w:name="_Toc287885253"/>
      <w:bookmarkStart w:id="237" w:name="_Toc349743729"/>
      <w:proofErr w:type="spellStart"/>
      <w:r w:rsidR="006A0F96" w:rsidRPr="00B32218">
        <w:lastRenderedPageBreak/>
        <w:t>couldwork</w:t>
      </w:r>
      <w:bookmarkEnd w:id="236"/>
      <w:bookmarkEnd w:id="237"/>
      <w:proofErr w:type="spellEnd"/>
    </w:p>
    <w:p w14:paraId="78901272" w14:textId="77777777" w:rsidR="006A0F96" w:rsidRDefault="003521AA" w:rsidP="00A9242E">
      <w:pPr>
        <w:jc w:val="center"/>
      </w:pPr>
      <w:r>
        <w:rPr>
          <w:noProof/>
          <w:lang w:bidi="ar-SA"/>
        </w:rPr>
        <w:drawing>
          <wp:inline distT="0" distB="0" distL="0" distR="0" wp14:anchorId="789014E6" wp14:editId="789014E7">
            <wp:extent cx="8753475" cy="5115546"/>
            <wp:effectExtent l="0" t="0" r="0" b="952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8753475" cy="5115546"/>
                    </a:xfrm>
                    <a:prstGeom prst="rect">
                      <a:avLst/>
                    </a:prstGeom>
                  </pic:spPr>
                </pic:pic>
              </a:graphicData>
            </a:graphic>
          </wp:inline>
        </w:drawing>
      </w:r>
    </w:p>
    <w:p w14:paraId="78901273" w14:textId="77777777" w:rsidR="00FE520D" w:rsidRPr="00BB1F0D" w:rsidRDefault="00FE520D" w:rsidP="00BB1F0D">
      <w:pPr>
        <w:pStyle w:val="Header1"/>
      </w:pPr>
      <w:r>
        <w:br w:type="page"/>
      </w:r>
      <w:proofErr w:type="spellStart"/>
      <w:r w:rsidRPr="00BB1F0D">
        <w:lastRenderedPageBreak/>
        <w:t>couldwork</w:t>
      </w:r>
      <w:proofErr w:type="spellEnd"/>
      <w:r w:rsidRPr="00BB1F0D">
        <w:t xml:space="preserve"> help</w:t>
      </w:r>
    </w:p>
    <w:p w14:paraId="78901274" w14:textId="77777777" w:rsidR="00071D40" w:rsidRDefault="00746557" w:rsidP="00071D40">
      <w:r>
        <w:rPr>
          <w:noProof/>
          <w:lang w:bidi="ar-SA"/>
        </w:rPr>
        <w:drawing>
          <wp:inline distT="0" distB="0" distL="0" distR="0" wp14:anchorId="789014E8" wp14:editId="789014E9">
            <wp:extent cx="3648075" cy="327660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48075" cy="3276600"/>
                    </a:xfrm>
                    <a:prstGeom prst="rect">
                      <a:avLst/>
                    </a:prstGeom>
                    <a:noFill/>
                    <a:ln>
                      <a:noFill/>
                    </a:ln>
                  </pic:spPr>
                </pic:pic>
              </a:graphicData>
            </a:graphic>
          </wp:inline>
        </w:drawing>
      </w:r>
    </w:p>
    <w:p w14:paraId="78901275" w14:textId="77777777" w:rsidR="00A9242E" w:rsidRDefault="00071D40" w:rsidP="00FB7827">
      <w:pPr>
        <w:pStyle w:val="Heading1"/>
      </w:pPr>
      <w:r>
        <w:br w:type="page"/>
      </w:r>
      <w:bookmarkStart w:id="238" w:name="_Toc287885254"/>
      <w:bookmarkStart w:id="239" w:name="_Toc349743730"/>
      <w:proofErr w:type="spellStart"/>
      <w:r w:rsidR="002F2CC8" w:rsidRPr="00A42A02">
        <w:lastRenderedPageBreak/>
        <w:t>lastworked</w:t>
      </w:r>
      <w:bookmarkEnd w:id="238"/>
      <w:bookmarkEnd w:id="239"/>
      <w:proofErr w:type="spellEnd"/>
    </w:p>
    <w:p w14:paraId="78901276" w14:textId="77777777" w:rsidR="002F2CC8" w:rsidRDefault="003521AA" w:rsidP="00A9242E">
      <w:pPr>
        <w:jc w:val="center"/>
      </w:pPr>
      <w:r>
        <w:rPr>
          <w:noProof/>
          <w:lang w:bidi="ar-SA"/>
        </w:rPr>
        <w:drawing>
          <wp:inline distT="0" distB="0" distL="0" distR="0" wp14:anchorId="789014EA" wp14:editId="789014EB">
            <wp:extent cx="8763000" cy="511175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8763000" cy="5111750"/>
                    </a:xfrm>
                    <a:prstGeom prst="rect">
                      <a:avLst/>
                    </a:prstGeom>
                  </pic:spPr>
                </pic:pic>
              </a:graphicData>
            </a:graphic>
          </wp:inline>
        </w:drawing>
      </w:r>
    </w:p>
    <w:p w14:paraId="78901277" w14:textId="77777777" w:rsidR="00FE520D" w:rsidRPr="00BB1F0D" w:rsidRDefault="00FB7827" w:rsidP="00FB7827">
      <w:pPr>
        <w:pStyle w:val="Heading1"/>
      </w:pPr>
      <w:r>
        <w:rPr>
          <w:rStyle w:val="headerChar0"/>
        </w:rPr>
        <w:br w:type="page"/>
      </w:r>
      <w:bookmarkStart w:id="240" w:name="_Toc349743731"/>
      <w:proofErr w:type="spellStart"/>
      <w:r w:rsidR="00FE520D" w:rsidRPr="00BB1F0D">
        <w:lastRenderedPageBreak/>
        <w:t>lastworked</w:t>
      </w:r>
      <w:proofErr w:type="spellEnd"/>
      <w:r w:rsidR="00FE520D" w:rsidRPr="00BB1F0D">
        <w:t xml:space="preserve"> help</w:t>
      </w:r>
      <w:bookmarkEnd w:id="240"/>
    </w:p>
    <w:p w14:paraId="78901278" w14:textId="77777777" w:rsidR="00FB7827" w:rsidRDefault="00A42A02" w:rsidP="00071D40">
      <w:r>
        <w:rPr>
          <w:noProof/>
          <w:lang w:bidi="ar-SA"/>
        </w:rPr>
        <w:drawing>
          <wp:inline distT="0" distB="0" distL="0" distR="0" wp14:anchorId="789014EC" wp14:editId="789014ED">
            <wp:extent cx="5943600" cy="417449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943600" cy="4174490"/>
                    </a:xfrm>
                    <a:prstGeom prst="rect">
                      <a:avLst/>
                    </a:prstGeom>
                  </pic:spPr>
                </pic:pic>
              </a:graphicData>
            </a:graphic>
          </wp:inline>
        </w:drawing>
      </w:r>
      <w:r w:rsidR="00FB7827">
        <w:br w:type="page"/>
      </w:r>
    </w:p>
    <w:p w14:paraId="78901279" w14:textId="77777777" w:rsidR="002F2CC8" w:rsidRDefault="00EB4F8C" w:rsidP="007B1678">
      <w:pPr>
        <w:pStyle w:val="Heading1"/>
      </w:pPr>
      <w:bookmarkStart w:id="241" w:name="_Toc287885255"/>
      <w:bookmarkStart w:id="242" w:name="_Toc349743732"/>
      <w:proofErr w:type="spellStart"/>
      <w:r>
        <w:lastRenderedPageBreak/>
        <w:t>E</w:t>
      </w:r>
      <w:r w:rsidR="002F2CC8">
        <w:t>mployeetype</w:t>
      </w:r>
      <w:bookmarkEnd w:id="241"/>
      <w:bookmarkEnd w:id="242"/>
      <w:proofErr w:type="spellEnd"/>
    </w:p>
    <w:p w14:paraId="7890127A" w14:textId="77777777" w:rsidR="00EB4F8C" w:rsidRDefault="003521AA" w:rsidP="00EB4F8C">
      <w:pPr>
        <w:jc w:val="center"/>
      </w:pPr>
      <w:r>
        <w:rPr>
          <w:noProof/>
          <w:lang w:bidi="ar-SA"/>
        </w:rPr>
        <w:drawing>
          <wp:inline distT="0" distB="0" distL="0" distR="0" wp14:anchorId="789014EE" wp14:editId="789014EF">
            <wp:extent cx="9029700" cy="535318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9029700" cy="5353184"/>
                    </a:xfrm>
                    <a:prstGeom prst="rect">
                      <a:avLst/>
                    </a:prstGeom>
                  </pic:spPr>
                </pic:pic>
              </a:graphicData>
            </a:graphic>
          </wp:inline>
        </w:drawing>
      </w:r>
    </w:p>
    <w:p w14:paraId="7890127B" w14:textId="77777777" w:rsidR="00EB4F8C" w:rsidRDefault="00EB4F8C" w:rsidP="00EB4F8C"/>
    <w:p w14:paraId="7890127C" w14:textId="77777777" w:rsidR="00EB4F8C" w:rsidRPr="00EB4F8C" w:rsidRDefault="00EB4F8C" w:rsidP="00EB4F8C"/>
    <w:p w14:paraId="7890127D" w14:textId="77777777" w:rsidR="00A91842" w:rsidRDefault="00A91842" w:rsidP="00A9242E">
      <w:pPr>
        <w:jc w:val="center"/>
        <w:sectPr w:rsidR="00A91842" w:rsidSect="00DD2BA0">
          <w:pgSz w:w="15840" w:h="12240" w:orient="landscape" w:code="1"/>
          <w:pgMar w:top="288" w:right="720" w:bottom="245" w:left="720" w:header="0" w:footer="144" w:gutter="0"/>
          <w:cols w:space="720"/>
          <w:docGrid w:linePitch="360"/>
        </w:sectPr>
      </w:pPr>
    </w:p>
    <w:p w14:paraId="7890127E" w14:textId="77777777" w:rsidR="00D25118" w:rsidRDefault="00D25118" w:rsidP="00503B25">
      <w:pPr>
        <w:rPr>
          <w:rStyle w:val="headerChar0"/>
          <w:bCs/>
        </w:rPr>
      </w:pPr>
      <w:proofErr w:type="spellStart"/>
      <w:r w:rsidRPr="00D25118">
        <w:rPr>
          <w:rStyle w:val="headerChar0"/>
          <w:bCs/>
        </w:rPr>
        <w:lastRenderedPageBreak/>
        <w:t>employeetype</w:t>
      </w:r>
      <w:proofErr w:type="spellEnd"/>
      <w:r w:rsidRPr="00D25118">
        <w:rPr>
          <w:rStyle w:val="headerChar0"/>
          <w:bCs/>
        </w:rPr>
        <w:t xml:space="preserve"> help</w:t>
      </w:r>
    </w:p>
    <w:p w14:paraId="7890127F" w14:textId="77777777" w:rsidR="00D25118" w:rsidRDefault="00B173DD" w:rsidP="00503B25">
      <w:r>
        <w:rPr>
          <w:noProof/>
          <w:lang w:bidi="ar-SA"/>
        </w:rPr>
        <w:drawing>
          <wp:inline distT="0" distB="0" distL="0" distR="0" wp14:anchorId="789014F0" wp14:editId="789014F1">
            <wp:extent cx="9124950" cy="5057775"/>
            <wp:effectExtent l="0" t="0" r="0" b="9525"/>
            <wp:docPr id="183" name="Picture 183" descr="J:\acsops1\CMCB\TQA\2015\Training\IDC Screen Capture Guide\41 cowcp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csops1\CMCB\TQA\2015\Training\IDC Screen Capture Guide\41 cowcp help.bmp"/>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124950" cy="5057775"/>
                    </a:xfrm>
                    <a:prstGeom prst="rect">
                      <a:avLst/>
                    </a:prstGeom>
                    <a:noFill/>
                    <a:ln>
                      <a:noFill/>
                    </a:ln>
                  </pic:spPr>
                </pic:pic>
              </a:graphicData>
            </a:graphic>
          </wp:inline>
        </w:drawing>
      </w:r>
    </w:p>
    <w:p w14:paraId="78901280" w14:textId="77777777" w:rsidR="00FB7827" w:rsidRDefault="00FB7827" w:rsidP="00503B25">
      <w:r>
        <w:br w:type="page"/>
      </w:r>
    </w:p>
    <w:p w14:paraId="78901281" w14:textId="77777777" w:rsidR="002F2CC8" w:rsidRDefault="002F2CC8" w:rsidP="00503B25">
      <w:bookmarkStart w:id="243" w:name="_Toc287885256"/>
      <w:bookmarkStart w:id="244" w:name="_Toc349743733"/>
      <w:r w:rsidRPr="00312F51">
        <w:rPr>
          <w:rStyle w:val="Heading1Char"/>
        </w:rPr>
        <w:lastRenderedPageBreak/>
        <w:t>employer</w:t>
      </w:r>
      <w:bookmarkEnd w:id="243"/>
      <w:bookmarkEnd w:id="244"/>
    </w:p>
    <w:p w14:paraId="78901282" w14:textId="77777777" w:rsidR="002F2CC8" w:rsidRDefault="00A8375F" w:rsidP="00A9242E">
      <w:pPr>
        <w:jc w:val="center"/>
      </w:pPr>
      <w:r>
        <w:rPr>
          <w:noProof/>
          <w:lang w:bidi="ar-SA"/>
        </w:rPr>
        <w:drawing>
          <wp:inline distT="0" distB="0" distL="0" distR="0" wp14:anchorId="789014F2" wp14:editId="789014F3">
            <wp:extent cx="9144000" cy="5325745"/>
            <wp:effectExtent l="0" t="0" r="0" b="825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9144000" cy="5325745"/>
                    </a:xfrm>
                    <a:prstGeom prst="rect">
                      <a:avLst/>
                    </a:prstGeom>
                  </pic:spPr>
                </pic:pic>
              </a:graphicData>
            </a:graphic>
          </wp:inline>
        </w:drawing>
      </w:r>
    </w:p>
    <w:p w14:paraId="78901283" w14:textId="77777777" w:rsidR="00BA6A34" w:rsidRPr="00BB1F0D" w:rsidRDefault="00BA6A34" w:rsidP="00BB1F0D">
      <w:pPr>
        <w:pStyle w:val="Header1"/>
      </w:pPr>
      <w:r>
        <w:br w:type="page"/>
      </w:r>
      <w:r w:rsidRPr="00BB1F0D">
        <w:lastRenderedPageBreak/>
        <w:t>employer help</w:t>
      </w:r>
    </w:p>
    <w:p w14:paraId="78901284" w14:textId="77777777" w:rsidR="00071D40" w:rsidRDefault="00746557" w:rsidP="00071D40">
      <w:r>
        <w:rPr>
          <w:noProof/>
          <w:lang w:bidi="ar-SA"/>
        </w:rPr>
        <w:drawing>
          <wp:inline distT="0" distB="0" distL="0" distR="0" wp14:anchorId="789014F4" wp14:editId="789014F5">
            <wp:extent cx="3648075" cy="3524250"/>
            <wp:effectExtent l="0" t="0" r="952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48075" cy="3524250"/>
                    </a:xfrm>
                    <a:prstGeom prst="rect">
                      <a:avLst/>
                    </a:prstGeom>
                    <a:noFill/>
                    <a:ln>
                      <a:noFill/>
                    </a:ln>
                  </pic:spPr>
                </pic:pic>
              </a:graphicData>
            </a:graphic>
          </wp:inline>
        </w:drawing>
      </w:r>
    </w:p>
    <w:p w14:paraId="78901285" w14:textId="77777777" w:rsidR="002F2CC8" w:rsidRDefault="00071D40" w:rsidP="00071D40">
      <w:pPr>
        <w:pStyle w:val="Heading1"/>
      </w:pPr>
      <w:r>
        <w:br w:type="page"/>
      </w:r>
      <w:bookmarkStart w:id="245" w:name="_Toc287885257"/>
      <w:bookmarkStart w:id="246" w:name="_Toc349743734"/>
      <w:proofErr w:type="spellStart"/>
      <w:r w:rsidR="002F2CC8" w:rsidRPr="00071D40">
        <w:lastRenderedPageBreak/>
        <w:t>militaryemployer</w:t>
      </w:r>
      <w:bookmarkEnd w:id="245"/>
      <w:bookmarkEnd w:id="246"/>
      <w:proofErr w:type="spellEnd"/>
    </w:p>
    <w:p w14:paraId="78901286" w14:textId="77777777" w:rsidR="002F2CC8" w:rsidRDefault="00A8375F" w:rsidP="00A9242E">
      <w:pPr>
        <w:jc w:val="center"/>
      </w:pPr>
      <w:r>
        <w:rPr>
          <w:noProof/>
          <w:lang w:bidi="ar-SA"/>
        </w:rPr>
        <w:drawing>
          <wp:inline distT="0" distB="0" distL="0" distR="0" wp14:anchorId="789014F6" wp14:editId="789014F7">
            <wp:extent cx="8982075" cy="5269292"/>
            <wp:effectExtent l="0" t="0" r="0" b="762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8983711" cy="5270252"/>
                    </a:xfrm>
                    <a:prstGeom prst="rect">
                      <a:avLst/>
                    </a:prstGeom>
                  </pic:spPr>
                </pic:pic>
              </a:graphicData>
            </a:graphic>
          </wp:inline>
        </w:drawing>
      </w:r>
    </w:p>
    <w:p w14:paraId="78901287" w14:textId="77777777" w:rsidR="00E04BE7" w:rsidRPr="00BB1F0D" w:rsidRDefault="00E04BE7" w:rsidP="00BB1F0D">
      <w:pPr>
        <w:pStyle w:val="Header1"/>
      </w:pPr>
      <w:r>
        <w:br w:type="page"/>
      </w:r>
      <w:proofErr w:type="spellStart"/>
      <w:r w:rsidRPr="00BB1F0D">
        <w:lastRenderedPageBreak/>
        <w:t>militaryemployer</w:t>
      </w:r>
      <w:proofErr w:type="spellEnd"/>
      <w:r w:rsidRPr="00BB1F0D">
        <w:t xml:space="preserve"> help</w:t>
      </w:r>
    </w:p>
    <w:p w14:paraId="78901288" w14:textId="77777777" w:rsidR="00CC61EF" w:rsidRDefault="00746557" w:rsidP="00CC61EF">
      <w:r>
        <w:rPr>
          <w:noProof/>
          <w:lang w:bidi="ar-SA"/>
        </w:rPr>
        <w:drawing>
          <wp:inline distT="0" distB="0" distL="0" distR="0" wp14:anchorId="789014F8" wp14:editId="789014F9">
            <wp:extent cx="3648075" cy="327660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648075" cy="3276600"/>
                    </a:xfrm>
                    <a:prstGeom prst="rect">
                      <a:avLst/>
                    </a:prstGeom>
                    <a:noFill/>
                    <a:ln>
                      <a:noFill/>
                    </a:ln>
                  </pic:spPr>
                </pic:pic>
              </a:graphicData>
            </a:graphic>
          </wp:inline>
        </w:drawing>
      </w:r>
    </w:p>
    <w:p w14:paraId="78901289" w14:textId="77777777" w:rsidR="002F2CC8" w:rsidRDefault="00CC61EF" w:rsidP="00CC61EF">
      <w:pPr>
        <w:pStyle w:val="Heading1"/>
      </w:pPr>
      <w:r>
        <w:br w:type="page"/>
      </w:r>
      <w:bookmarkStart w:id="247" w:name="_Toc287885258"/>
      <w:bookmarkStart w:id="248" w:name="_Toc349743735"/>
      <w:proofErr w:type="spellStart"/>
      <w:r w:rsidR="002F2CC8" w:rsidRPr="00CC61EF">
        <w:lastRenderedPageBreak/>
        <w:t>typeofbusiness</w:t>
      </w:r>
      <w:bookmarkEnd w:id="247"/>
      <w:bookmarkEnd w:id="248"/>
      <w:proofErr w:type="spellEnd"/>
    </w:p>
    <w:p w14:paraId="7890128A" w14:textId="77777777" w:rsidR="002F2CC8" w:rsidRDefault="00A8375F" w:rsidP="00A9242E">
      <w:pPr>
        <w:jc w:val="center"/>
      </w:pPr>
      <w:r>
        <w:rPr>
          <w:noProof/>
          <w:lang w:bidi="ar-SA"/>
        </w:rPr>
        <w:drawing>
          <wp:inline distT="0" distB="0" distL="0" distR="0" wp14:anchorId="789014FA" wp14:editId="789014FB">
            <wp:extent cx="9086850" cy="5292896"/>
            <wp:effectExtent l="0" t="0" r="0" b="317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9098532" cy="5299700"/>
                    </a:xfrm>
                    <a:prstGeom prst="rect">
                      <a:avLst/>
                    </a:prstGeom>
                  </pic:spPr>
                </pic:pic>
              </a:graphicData>
            </a:graphic>
          </wp:inline>
        </w:drawing>
      </w:r>
    </w:p>
    <w:p w14:paraId="7890128B" w14:textId="77777777" w:rsidR="00E04BE7" w:rsidRPr="00BB1F0D" w:rsidRDefault="00E04BE7" w:rsidP="00BB1F0D">
      <w:pPr>
        <w:pStyle w:val="Header1"/>
      </w:pPr>
      <w:r>
        <w:br w:type="page"/>
      </w:r>
      <w:proofErr w:type="spellStart"/>
      <w:r w:rsidRPr="00BB1F0D">
        <w:lastRenderedPageBreak/>
        <w:t>typeofbusiness</w:t>
      </w:r>
      <w:proofErr w:type="spellEnd"/>
      <w:r w:rsidRPr="00BB1F0D">
        <w:t xml:space="preserve"> help</w:t>
      </w:r>
    </w:p>
    <w:p w14:paraId="7890128C" w14:textId="77777777" w:rsidR="00CC61EF" w:rsidRDefault="00AF7D89" w:rsidP="00CC61EF">
      <w:r>
        <w:rPr>
          <w:noProof/>
          <w:lang w:bidi="ar-SA"/>
        </w:rPr>
        <w:drawing>
          <wp:inline distT="0" distB="0" distL="0" distR="0" wp14:anchorId="789014FC" wp14:editId="789014FD">
            <wp:extent cx="3743325" cy="3429000"/>
            <wp:effectExtent l="0" t="0" r="9525" b="0"/>
            <wp:docPr id="184" name="Picture 184" descr="J:\acsops1\CMCB\TQA\2015\Training\IDC Screen Capture Guide\43 type of business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acsops1\CMCB\TQA\2015\Training\IDC Screen Capture Guide\43 type of business help.bmp"/>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743325" cy="3429000"/>
                    </a:xfrm>
                    <a:prstGeom prst="rect">
                      <a:avLst/>
                    </a:prstGeom>
                    <a:noFill/>
                    <a:ln>
                      <a:noFill/>
                    </a:ln>
                  </pic:spPr>
                </pic:pic>
              </a:graphicData>
            </a:graphic>
          </wp:inline>
        </w:drawing>
      </w:r>
    </w:p>
    <w:p w14:paraId="7890128D" w14:textId="77777777" w:rsidR="002F2CC8" w:rsidRDefault="00CC61EF" w:rsidP="00CC61EF">
      <w:pPr>
        <w:pStyle w:val="Heading1"/>
      </w:pPr>
      <w:r>
        <w:br w:type="page"/>
      </w:r>
      <w:bookmarkStart w:id="249" w:name="_Toc287885259"/>
      <w:bookmarkStart w:id="250" w:name="_Toc349743736"/>
      <w:proofErr w:type="spellStart"/>
      <w:r w:rsidR="002F2CC8" w:rsidRPr="00CC61EF">
        <w:lastRenderedPageBreak/>
        <w:t>businessclass</w:t>
      </w:r>
      <w:bookmarkEnd w:id="249"/>
      <w:bookmarkEnd w:id="250"/>
      <w:proofErr w:type="spellEnd"/>
    </w:p>
    <w:p w14:paraId="7890128E" w14:textId="77777777" w:rsidR="002F2CC8" w:rsidRDefault="00A8375F" w:rsidP="00FB7827">
      <w:pPr>
        <w:jc w:val="center"/>
      </w:pPr>
      <w:r>
        <w:rPr>
          <w:noProof/>
          <w:lang w:bidi="ar-SA"/>
        </w:rPr>
        <w:drawing>
          <wp:inline distT="0" distB="0" distL="0" distR="0" wp14:anchorId="789014FE" wp14:editId="789014FF">
            <wp:extent cx="8982075" cy="5287525"/>
            <wp:effectExtent l="0" t="0" r="0" b="889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8990233" cy="5292327"/>
                    </a:xfrm>
                    <a:prstGeom prst="rect">
                      <a:avLst/>
                    </a:prstGeom>
                  </pic:spPr>
                </pic:pic>
              </a:graphicData>
            </a:graphic>
          </wp:inline>
        </w:drawing>
      </w:r>
    </w:p>
    <w:p w14:paraId="7890128F" w14:textId="77777777" w:rsidR="00E04BE7" w:rsidRPr="00BB1F0D" w:rsidRDefault="00E04BE7" w:rsidP="00BB1F0D">
      <w:pPr>
        <w:pStyle w:val="Header1"/>
      </w:pPr>
      <w:r>
        <w:br w:type="page"/>
      </w:r>
      <w:proofErr w:type="spellStart"/>
      <w:r w:rsidRPr="00BB1F0D">
        <w:lastRenderedPageBreak/>
        <w:t>businessclass</w:t>
      </w:r>
      <w:proofErr w:type="spellEnd"/>
      <w:r w:rsidRPr="00BB1F0D">
        <w:t xml:space="preserve"> help</w:t>
      </w:r>
    </w:p>
    <w:p w14:paraId="78901290" w14:textId="77777777" w:rsidR="00CC61EF" w:rsidRDefault="00746557" w:rsidP="00CC61EF">
      <w:r>
        <w:rPr>
          <w:noProof/>
          <w:lang w:bidi="ar-SA"/>
        </w:rPr>
        <w:drawing>
          <wp:inline distT="0" distB="0" distL="0" distR="0" wp14:anchorId="78901500" wp14:editId="78901501">
            <wp:extent cx="4981575" cy="502920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981575" cy="5029200"/>
                    </a:xfrm>
                    <a:prstGeom prst="rect">
                      <a:avLst/>
                    </a:prstGeom>
                    <a:noFill/>
                    <a:ln>
                      <a:noFill/>
                    </a:ln>
                  </pic:spPr>
                </pic:pic>
              </a:graphicData>
            </a:graphic>
          </wp:inline>
        </w:drawing>
      </w:r>
    </w:p>
    <w:p w14:paraId="78901291" w14:textId="77777777" w:rsidR="002F2CC8" w:rsidRDefault="00CC61EF" w:rsidP="00CC61EF">
      <w:pPr>
        <w:pStyle w:val="Heading1"/>
      </w:pPr>
      <w:r>
        <w:br w:type="page"/>
      </w:r>
      <w:bookmarkStart w:id="251" w:name="_Toc287885260"/>
      <w:bookmarkStart w:id="252" w:name="_Toc349743737"/>
      <w:proofErr w:type="spellStart"/>
      <w:r w:rsidR="002F2CC8" w:rsidRPr="00CC61EF">
        <w:lastRenderedPageBreak/>
        <w:t>typeofwork</w:t>
      </w:r>
      <w:bookmarkEnd w:id="251"/>
      <w:bookmarkEnd w:id="252"/>
      <w:proofErr w:type="spellEnd"/>
    </w:p>
    <w:p w14:paraId="78901292" w14:textId="77777777" w:rsidR="002F2CC8" w:rsidRDefault="00A8375F" w:rsidP="00A9242E">
      <w:pPr>
        <w:jc w:val="center"/>
      </w:pPr>
      <w:r>
        <w:rPr>
          <w:noProof/>
          <w:lang w:bidi="ar-SA"/>
        </w:rPr>
        <w:drawing>
          <wp:inline distT="0" distB="0" distL="0" distR="0" wp14:anchorId="78901502" wp14:editId="78901503">
            <wp:extent cx="8972550" cy="5221525"/>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8975846" cy="5223443"/>
                    </a:xfrm>
                    <a:prstGeom prst="rect">
                      <a:avLst/>
                    </a:prstGeom>
                  </pic:spPr>
                </pic:pic>
              </a:graphicData>
            </a:graphic>
          </wp:inline>
        </w:drawing>
      </w:r>
    </w:p>
    <w:p w14:paraId="78901293" w14:textId="77777777" w:rsidR="00E4588C" w:rsidRPr="00BB1F0D" w:rsidRDefault="00E4588C" w:rsidP="00BB1F0D">
      <w:pPr>
        <w:pStyle w:val="Header1"/>
      </w:pPr>
      <w:r>
        <w:br w:type="page"/>
      </w:r>
      <w:proofErr w:type="spellStart"/>
      <w:r w:rsidRPr="00BB1F0D">
        <w:lastRenderedPageBreak/>
        <w:t>typeofwork</w:t>
      </w:r>
      <w:proofErr w:type="spellEnd"/>
      <w:r w:rsidRPr="00BB1F0D">
        <w:t xml:space="preserve"> help</w:t>
      </w:r>
    </w:p>
    <w:p w14:paraId="78901294" w14:textId="77777777" w:rsidR="00CC61EF" w:rsidRDefault="00AB04AC" w:rsidP="00CC61EF">
      <w:r>
        <w:rPr>
          <w:noProof/>
          <w:lang w:bidi="ar-SA"/>
        </w:rPr>
        <w:drawing>
          <wp:inline distT="0" distB="0" distL="0" distR="0" wp14:anchorId="78901504" wp14:editId="78901505">
            <wp:extent cx="3676650" cy="3657600"/>
            <wp:effectExtent l="0" t="0" r="0" b="0"/>
            <wp:docPr id="185" name="Picture 185" descr="J:\acsops1\CMCB\TQA\2015\Training\IDC Screen Capture Guide\45 type of work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csops1\CMCB\TQA\2015\Training\IDC Screen Capture Guide\45 type of work help.bmp"/>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676650" cy="3657600"/>
                    </a:xfrm>
                    <a:prstGeom prst="rect">
                      <a:avLst/>
                    </a:prstGeom>
                    <a:noFill/>
                    <a:ln>
                      <a:noFill/>
                    </a:ln>
                  </pic:spPr>
                </pic:pic>
              </a:graphicData>
            </a:graphic>
          </wp:inline>
        </w:drawing>
      </w:r>
    </w:p>
    <w:p w14:paraId="78901295" w14:textId="77777777" w:rsidR="002F2CC8" w:rsidRDefault="00CC61EF" w:rsidP="00CC61EF">
      <w:pPr>
        <w:pStyle w:val="Heading1"/>
      </w:pPr>
      <w:r>
        <w:br w:type="page"/>
      </w:r>
      <w:bookmarkStart w:id="253" w:name="_Toc287885261"/>
      <w:bookmarkStart w:id="254" w:name="_Toc349743738"/>
      <w:r w:rsidR="00A75088">
        <w:lastRenderedPageBreak/>
        <w:t>d</w:t>
      </w:r>
      <w:r w:rsidR="002F2CC8" w:rsidRPr="00CC61EF">
        <w:t>uties</w:t>
      </w:r>
      <w:bookmarkEnd w:id="253"/>
      <w:bookmarkEnd w:id="254"/>
    </w:p>
    <w:p w14:paraId="78901296" w14:textId="77777777" w:rsidR="002F2CC8" w:rsidRDefault="00A8375F" w:rsidP="00A8375F">
      <w:pPr>
        <w:jc w:val="center"/>
      </w:pPr>
      <w:r>
        <w:rPr>
          <w:noProof/>
          <w:lang w:bidi="ar-SA"/>
        </w:rPr>
        <w:drawing>
          <wp:inline distT="0" distB="0" distL="0" distR="0" wp14:anchorId="78901506" wp14:editId="78901507">
            <wp:extent cx="9086850" cy="535697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9086850" cy="5356970"/>
                    </a:xfrm>
                    <a:prstGeom prst="rect">
                      <a:avLst/>
                    </a:prstGeom>
                  </pic:spPr>
                </pic:pic>
              </a:graphicData>
            </a:graphic>
          </wp:inline>
        </w:drawing>
      </w:r>
    </w:p>
    <w:p w14:paraId="78901297" w14:textId="77777777" w:rsidR="00E4588C" w:rsidRPr="00BB1F0D" w:rsidRDefault="00E4588C" w:rsidP="00BB1F0D">
      <w:pPr>
        <w:pStyle w:val="Header1"/>
      </w:pPr>
      <w:r>
        <w:br w:type="page"/>
      </w:r>
      <w:r w:rsidRPr="00BB1F0D">
        <w:lastRenderedPageBreak/>
        <w:t>duties help</w:t>
      </w:r>
    </w:p>
    <w:p w14:paraId="78901298" w14:textId="77777777" w:rsidR="00CC61EF" w:rsidRDefault="00746557" w:rsidP="00CC61EF">
      <w:r>
        <w:rPr>
          <w:noProof/>
          <w:lang w:bidi="ar-SA"/>
        </w:rPr>
        <w:drawing>
          <wp:inline distT="0" distB="0" distL="0" distR="0" wp14:anchorId="78901508" wp14:editId="78901509">
            <wp:extent cx="3648075" cy="3124200"/>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648075" cy="3124200"/>
                    </a:xfrm>
                    <a:prstGeom prst="rect">
                      <a:avLst/>
                    </a:prstGeom>
                    <a:noFill/>
                    <a:ln>
                      <a:noFill/>
                    </a:ln>
                  </pic:spPr>
                </pic:pic>
              </a:graphicData>
            </a:graphic>
          </wp:inline>
        </w:drawing>
      </w:r>
    </w:p>
    <w:p w14:paraId="78901299" w14:textId="77777777" w:rsidR="002F2CC8" w:rsidRDefault="00CC61EF" w:rsidP="00CC61EF">
      <w:pPr>
        <w:pStyle w:val="Heading1"/>
      </w:pPr>
      <w:r>
        <w:br w:type="page"/>
      </w:r>
      <w:bookmarkStart w:id="255" w:name="_Toc287885262"/>
      <w:bookmarkStart w:id="256" w:name="_Toc349743739"/>
      <w:r w:rsidR="009D58EB" w:rsidRPr="00CC61EF">
        <w:lastRenderedPageBreak/>
        <w:t>wages</w:t>
      </w:r>
      <w:bookmarkEnd w:id="255"/>
      <w:bookmarkEnd w:id="256"/>
    </w:p>
    <w:p w14:paraId="7890129A" w14:textId="77777777" w:rsidR="009D58EB" w:rsidRDefault="00A8375F" w:rsidP="00A9242E">
      <w:pPr>
        <w:jc w:val="center"/>
        <w:rPr>
          <w:noProof/>
          <w:lang w:bidi="ar-SA"/>
        </w:rPr>
      </w:pPr>
      <w:r>
        <w:rPr>
          <w:noProof/>
          <w:lang w:bidi="ar-SA"/>
        </w:rPr>
        <w:drawing>
          <wp:inline distT="0" distB="0" distL="0" distR="0" wp14:anchorId="7890150A" wp14:editId="7890150B">
            <wp:extent cx="9086850" cy="53569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9086850" cy="5356970"/>
                    </a:xfrm>
                    <a:prstGeom prst="rect">
                      <a:avLst/>
                    </a:prstGeom>
                  </pic:spPr>
                </pic:pic>
              </a:graphicData>
            </a:graphic>
          </wp:inline>
        </w:drawing>
      </w:r>
    </w:p>
    <w:p w14:paraId="7890129B" w14:textId="77777777" w:rsidR="00F41690" w:rsidRDefault="00F41690" w:rsidP="00A9242E">
      <w:pPr>
        <w:jc w:val="center"/>
      </w:pPr>
    </w:p>
    <w:p w14:paraId="7890129C" w14:textId="77777777" w:rsidR="00E4588C" w:rsidRDefault="00E4588C" w:rsidP="007B1678">
      <w:pPr>
        <w:pStyle w:val="Heading1"/>
        <w:rPr>
          <w:rStyle w:val="headerChar0"/>
        </w:rPr>
        <w:sectPr w:rsidR="00E4588C" w:rsidSect="00DD2BA0">
          <w:pgSz w:w="15840" w:h="12240" w:orient="landscape" w:code="1"/>
          <w:pgMar w:top="288" w:right="720" w:bottom="245" w:left="720" w:header="0" w:footer="144" w:gutter="0"/>
          <w:cols w:space="720"/>
          <w:docGrid w:linePitch="360"/>
        </w:sectPr>
      </w:pPr>
    </w:p>
    <w:p w14:paraId="7890129D" w14:textId="77777777" w:rsidR="00E4588C" w:rsidRPr="00BB1F0D" w:rsidRDefault="00E4588C" w:rsidP="00BB1F0D">
      <w:pPr>
        <w:pStyle w:val="Header1"/>
      </w:pPr>
      <w:r w:rsidRPr="00BB1F0D">
        <w:lastRenderedPageBreak/>
        <w:t>wages help</w:t>
      </w:r>
    </w:p>
    <w:p w14:paraId="7890129E" w14:textId="77777777" w:rsidR="00FB7827" w:rsidRDefault="009278D6" w:rsidP="00CC61EF">
      <w:r>
        <w:rPr>
          <w:noProof/>
          <w:lang w:bidi="ar-SA"/>
        </w:rPr>
        <w:drawing>
          <wp:inline distT="0" distB="0" distL="0" distR="0" wp14:anchorId="7890150C" wp14:editId="7890150D">
            <wp:extent cx="4406765" cy="6477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4406215" cy="6476191"/>
                    </a:xfrm>
                    <a:prstGeom prst="rect">
                      <a:avLst/>
                    </a:prstGeom>
                  </pic:spPr>
                </pic:pic>
              </a:graphicData>
            </a:graphic>
          </wp:inline>
        </w:drawing>
      </w:r>
      <w:r w:rsidR="00FB7827">
        <w:br w:type="page"/>
      </w:r>
    </w:p>
    <w:p w14:paraId="7890129F" w14:textId="77777777" w:rsidR="009D58EB" w:rsidRDefault="00BF4A9C" w:rsidP="007B1678">
      <w:pPr>
        <w:pStyle w:val="Heading1"/>
        <w:rPr>
          <w:rStyle w:val="Heading1Char"/>
          <w:b/>
          <w:bCs/>
        </w:rPr>
      </w:pPr>
      <w:bookmarkStart w:id="257" w:name="_Toc287885263"/>
      <w:bookmarkStart w:id="258" w:name="_Toc349743740"/>
      <w:proofErr w:type="spellStart"/>
      <w:r>
        <w:rPr>
          <w:rStyle w:val="Heading1Char"/>
          <w:b/>
          <w:bCs/>
        </w:rPr>
        <w:lastRenderedPageBreak/>
        <w:t>w</w:t>
      </w:r>
      <w:r w:rsidR="009D58EB" w:rsidRPr="00607E23">
        <w:rPr>
          <w:rStyle w:val="Heading1Char"/>
          <w:b/>
          <w:bCs/>
        </w:rPr>
        <w:t>agesamt</w:t>
      </w:r>
      <w:bookmarkEnd w:id="257"/>
      <w:bookmarkEnd w:id="258"/>
      <w:proofErr w:type="spellEnd"/>
    </w:p>
    <w:p w14:paraId="789012A0" w14:textId="77777777" w:rsidR="00BF4A9C" w:rsidRDefault="00A8375F" w:rsidP="00935B9B">
      <w:pPr>
        <w:jc w:val="center"/>
        <w:rPr>
          <w:noProof/>
          <w:lang w:bidi="ar-SA"/>
        </w:rPr>
      </w:pPr>
      <w:r>
        <w:rPr>
          <w:noProof/>
          <w:lang w:bidi="ar-SA"/>
        </w:rPr>
        <w:drawing>
          <wp:inline distT="0" distB="0" distL="0" distR="0" wp14:anchorId="7890150E" wp14:editId="7890150F">
            <wp:extent cx="9058275" cy="5975945"/>
            <wp:effectExtent l="0" t="0" r="0" b="635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9058275" cy="5975945"/>
                    </a:xfrm>
                    <a:prstGeom prst="rect">
                      <a:avLst/>
                    </a:prstGeom>
                  </pic:spPr>
                </pic:pic>
              </a:graphicData>
            </a:graphic>
          </wp:inline>
        </w:drawing>
      </w:r>
    </w:p>
    <w:p w14:paraId="789012A1" w14:textId="77777777" w:rsidR="00F41690" w:rsidRPr="00BF4A9C" w:rsidRDefault="00F41690" w:rsidP="00935B9B">
      <w:pPr>
        <w:jc w:val="center"/>
      </w:pPr>
    </w:p>
    <w:p w14:paraId="789012A2" w14:textId="77777777" w:rsidR="00E4588C" w:rsidRDefault="00E4588C" w:rsidP="00167F30">
      <w:pPr>
        <w:pStyle w:val="Heading1"/>
        <w:sectPr w:rsidR="00E4588C" w:rsidSect="00DD2BA0">
          <w:pgSz w:w="15840" w:h="12240" w:orient="landscape" w:code="1"/>
          <w:pgMar w:top="288" w:right="720" w:bottom="245" w:left="720" w:header="0" w:footer="144" w:gutter="0"/>
          <w:cols w:space="720"/>
          <w:docGrid w:linePitch="360"/>
        </w:sectPr>
      </w:pPr>
    </w:p>
    <w:p w14:paraId="789012A3" w14:textId="77777777" w:rsidR="00E4588C" w:rsidRPr="00BB1F0D" w:rsidRDefault="00E4588C" w:rsidP="00BB1F0D">
      <w:pPr>
        <w:pStyle w:val="Header1"/>
      </w:pPr>
      <w:proofErr w:type="spellStart"/>
      <w:r w:rsidRPr="00BB1F0D">
        <w:lastRenderedPageBreak/>
        <w:t>wagesamt</w:t>
      </w:r>
      <w:proofErr w:type="spellEnd"/>
      <w:r w:rsidRPr="00BB1F0D">
        <w:t xml:space="preserve"> help</w:t>
      </w:r>
    </w:p>
    <w:p w14:paraId="789012A4" w14:textId="77777777" w:rsidR="009278D6" w:rsidRDefault="009278D6" w:rsidP="00CC61EF">
      <w:pPr>
        <w:sectPr w:rsidR="009278D6" w:rsidSect="000F1B20">
          <w:pgSz w:w="15840" w:h="12240" w:orient="landscape" w:code="1"/>
          <w:pgMar w:top="245" w:right="720" w:bottom="288" w:left="720" w:header="0" w:footer="144" w:gutter="0"/>
          <w:cols w:space="720"/>
          <w:docGrid w:linePitch="360"/>
        </w:sectPr>
      </w:pPr>
      <w:r>
        <w:rPr>
          <w:noProof/>
          <w:lang w:bidi="ar-SA"/>
        </w:rPr>
        <w:drawing>
          <wp:inline distT="0" distB="0" distL="0" distR="0" wp14:anchorId="78901510" wp14:editId="78901511">
            <wp:extent cx="4144949" cy="6410325"/>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4150204" cy="6418452"/>
                    </a:xfrm>
                    <a:prstGeom prst="rect">
                      <a:avLst/>
                    </a:prstGeom>
                  </pic:spPr>
                </pic:pic>
              </a:graphicData>
            </a:graphic>
          </wp:inline>
        </w:drawing>
      </w:r>
    </w:p>
    <w:p w14:paraId="789012A5" w14:textId="77777777" w:rsidR="009D58EB" w:rsidRDefault="009D58EB" w:rsidP="00167F30">
      <w:pPr>
        <w:pStyle w:val="Heading1"/>
      </w:pPr>
      <w:bookmarkStart w:id="259" w:name="_Toc287885264"/>
      <w:bookmarkStart w:id="260" w:name="_Toc349743741"/>
      <w:proofErr w:type="spellStart"/>
      <w:r>
        <w:lastRenderedPageBreak/>
        <w:t>selfemp</w:t>
      </w:r>
      <w:bookmarkEnd w:id="259"/>
      <w:bookmarkEnd w:id="260"/>
      <w:proofErr w:type="spellEnd"/>
    </w:p>
    <w:p w14:paraId="789012A6" w14:textId="77777777" w:rsidR="00E4588C" w:rsidRDefault="00A8375F" w:rsidP="0074113D">
      <w:pPr>
        <w:jc w:val="center"/>
        <w:rPr>
          <w:noProof/>
          <w:lang w:bidi="ar-SA"/>
        </w:rPr>
      </w:pPr>
      <w:r>
        <w:rPr>
          <w:noProof/>
          <w:lang w:bidi="ar-SA"/>
        </w:rPr>
        <w:drawing>
          <wp:inline distT="0" distB="0" distL="0" distR="0" wp14:anchorId="78901512" wp14:editId="78901513">
            <wp:extent cx="8987298" cy="5238750"/>
            <wp:effectExtent l="0" t="0" r="444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8987298" cy="5238750"/>
                    </a:xfrm>
                    <a:prstGeom prst="rect">
                      <a:avLst/>
                    </a:prstGeom>
                  </pic:spPr>
                </pic:pic>
              </a:graphicData>
            </a:graphic>
          </wp:inline>
        </w:drawing>
      </w:r>
    </w:p>
    <w:p w14:paraId="789012A7" w14:textId="77777777" w:rsidR="0019169E" w:rsidRDefault="0019169E" w:rsidP="0074113D">
      <w:pPr>
        <w:jc w:val="center"/>
        <w:rPr>
          <w:noProof/>
          <w:lang w:bidi="ar-SA"/>
        </w:rPr>
      </w:pPr>
    </w:p>
    <w:p w14:paraId="789012A8" w14:textId="77777777" w:rsidR="0019169E" w:rsidRDefault="0019169E" w:rsidP="0074113D">
      <w:pPr>
        <w:jc w:val="center"/>
        <w:rPr>
          <w:rStyle w:val="headerChar0"/>
        </w:rPr>
        <w:sectPr w:rsidR="0019169E" w:rsidSect="00DD2BA0">
          <w:pgSz w:w="15840" w:h="12240" w:orient="landscape" w:code="1"/>
          <w:pgMar w:top="288" w:right="720" w:bottom="245" w:left="720" w:header="0" w:footer="144" w:gutter="0"/>
          <w:cols w:space="720"/>
          <w:docGrid w:linePitch="360"/>
        </w:sectPr>
      </w:pPr>
    </w:p>
    <w:p w14:paraId="789012A9" w14:textId="77777777" w:rsidR="00E4588C" w:rsidRPr="00BB1F0D" w:rsidRDefault="00E4588C" w:rsidP="00BB1F0D">
      <w:pPr>
        <w:pStyle w:val="Header1"/>
      </w:pPr>
      <w:proofErr w:type="spellStart"/>
      <w:r w:rsidRPr="00BB1F0D">
        <w:lastRenderedPageBreak/>
        <w:t>selfemp</w:t>
      </w:r>
      <w:proofErr w:type="spellEnd"/>
      <w:r w:rsidRPr="00BB1F0D">
        <w:t xml:space="preserve"> help</w:t>
      </w:r>
    </w:p>
    <w:p w14:paraId="789012AA" w14:textId="77777777" w:rsidR="00FB7827" w:rsidRDefault="009278D6" w:rsidP="00CC61EF">
      <w:r>
        <w:rPr>
          <w:noProof/>
          <w:lang w:bidi="ar-SA"/>
        </w:rPr>
        <w:drawing>
          <wp:inline distT="0" distB="0" distL="0" distR="0" wp14:anchorId="78901514" wp14:editId="78901515">
            <wp:extent cx="5666667" cy="654285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666667" cy="6542858"/>
                    </a:xfrm>
                    <a:prstGeom prst="rect">
                      <a:avLst/>
                    </a:prstGeom>
                  </pic:spPr>
                </pic:pic>
              </a:graphicData>
            </a:graphic>
          </wp:inline>
        </w:drawing>
      </w:r>
      <w:r w:rsidR="00FB7827">
        <w:br w:type="page"/>
      </w:r>
    </w:p>
    <w:p w14:paraId="789012AB" w14:textId="77777777" w:rsidR="009D58EB" w:rsidRDefault="009D58EB" w:rsidP="00167F30">
      <w:pPr>
        <w:pStyle w:val="Heading1"/>
      </w:pPr>
      <w:bookmarkStart w:id="261" w:name="_Toc287885265"/>
      <w:bookmarkStart w:id="262" w:name="_Toc349743742"/>
      <w:proofErr w:type="spellStart"/>
      <w:r>
        <w:lastRenderedPageBreak/>
        <w:t>selfempamt</w:t>
      </w:r>
      <w:bookmarkEnd w:id="261"/>
      <w:bookmarkEnd w:id="262"/>
      <w:proofErr w:type="spellEnd"/>
    </w:p>
    <w:p w14:paraId="789012AC" w14:textId="77777777" w:rsidR="009D58EB" w:rsidRDefault="00A8375F" w:rsidP="0074113D">
      <w:pPr>
        <w:jc w:val="center"/>
      </w:pPr>
      <w:r>
        <w:rPr>
          <w:noProof/>
          <w:lang w:bidi="ar-SA"/>
        </w:rPr>
        <w:drawing>
          <wp:inline distT="0" distB="0" distL="0" distR="0" wp14:anchorId="78901516" wp14:editId="78901517">
            <wp:extent cx="8982075" cy="5213634"/>
            <wp:effectExtent l="0" t="0" r="0" b="635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8987037" cy="5216514"/>
                    </a:xfrm>
                    <a:prstGeom prst="rect">
                      <a:avLst/>
                    </a:prstGeom>
                  </pic:spPr>
                </pic:pic>
              </a:graphicData>
            </a:graphic>
          </wp:inline>
        </w:drawing>
      </w:r>
    </w:p>
    <w:p w14:paraId="789012AD" w14:textId="77777777" w:rsidR="00E4588C" w:rsidRDefault="00E4588C" w:rsidP="00BB1F0D">
      <w:pPr>
        <w:pStyle w:val="Header1"/>
      </w:pPr>
      <w:r>
        <w:br w:type="page"/>
      </w:r>
      <w:proofErr w:type="spellStart"/>
      <w:r w:rsidRPr="00BB1F0D">
        <w:lastRenderedPageBreak/>
        <w:t>selfempamt</w:t>
      </w:r>
      <w:proofErr w:type="spellEnd"/>
      <w:r w:rsidRPr="00BB1F0D">
        <w:t xml:space="preserve"> help</w:t>
      </w:r>
    </w:p>
    <w:p w14:paraId="789012AE" w14:textId="77777777" w:rsidR="00BF0DA5" w:rsidRPr="00BB1F0D" w:rsidRDefault="009278D6" w:rsidP="00BB1F0D">
      <w:pPr>
        <w:pStyle w:val="Header1"/>
      </w:pPr>
      <w:r>
        <w:rPr>
          <w:noProof/>
          <w:lang w:bidi="ar-SA"/>
        </w:rPr>
        <w:drawing>
          <wp:inline distT="0" distB="0" distL="0" distR="0" wp14:anchorId="78901518" wp14:editId="78901519">
            <wp:extent cx="5153025" cy="6192291"/>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152381" cy="6191517"/>
                    </a:xfrm>
                    <a:prstGeom prst="rect">
                      <a:avLst/>
                    </a:prstGeom>
                  </pic:spPr>
                </pic:pic>
              </a:graphicData>
            </a:graphic>
          </wp:inline>
        </w:drawing>
      </w:r>
    </w:p>
    <w:p w14:paraId="789012AF" w14:textId="77777777" w:rsidR="00CC61EF" w:rsidRDefault="00CC61EF" w:rsidP="00CC61EF"/>
    <w:p w14:paraId="789012B0" w14:textId="77777777" w:rsidR="009D58EB" w:rsidRDefault="00CC61EF" w:rsidP="00CC61EF">
      <w:pPr>
        <w:pStyle w:val="Heading1"/>
      </w:pPr>
      <w:r>
        <w:br w:type="page"/>
      </w:r>
      <w:bookmarkStart w:id="263" w:name="_Toc287885266"/>
      <w:bookmarkStart w:id="264" w:name="_Toc349743743"/>
      <w:r w:rsidR="009D58EB" w:rsidRPr="00CC61EF">
        <w:lastRenderedPageBreak/>
        <w:t>interest</w:t>
      </w:r>
      <w:bookmarkEnd w:id="263"/>
      <w:bookmarkEnd w:id="264"/>
    </w:p>
    <w:p w14:paraId="789012B1" w14:textId="77777777" w:rsidR="009D58EB" w:rsidRDefault="00A8375F" w:rsidP="0074113D">
      <w:pPr>
        <w:jc w:val="center"/>
      </w:pPr>
      <w:r>
        <w:rPr>
          <w:noProof/>
          <w:lang w:bidi="ar-SA"/>
        </w:rPr>
        <w:drawing>
          <wp:inline distT="0" distB="0" distL="0" distR="0" wp14:anchorId="7890151A" wp14:editId="7890151B">
            <wp:extent cx="9086850" cy="5272508"/>
            <wp:effectExtent l="0" t="0" r="0" b="444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9088523" cy="5273479"/>
                    </a:xfrm>
                    <a:prstGeom prst="rect">
                      <a:avLst/>
                    </a:prstGeom>
                  </pic:spPr>
                </pic:pic>
              </a:graphicData>
            </a:graphic>
          </wp:inline>
        </w:drawing>
      </w:r>
    </w:p>
    <w:p w14:paraId="789012B2" w14:textId="77777777" w:rsidR="00E4588C" w:rsidRPr="00BB1F0D" w:rsidRDefault="00E4588C" w:rsidP="00BB1F0D">
      <w:pPr>
        <w:pStyle w:val="Header1"/>
      </w:pPr>
      <w:r>
        <w:br w:type="page"/>
      </w:r>
      <w:r w:rsidRPr="00BB1F0D">
        <w:lastRenderedPageBreak/>
        <w:t>interest help</w:t>
      </w:r>
    </w:p>
    <w:p w14:paraId="789012B3" w14:textId="77777777" w:rsidR="00CC61EF" w:rsidRDefault="00E4682F" w:rsidP="00CC61EF">
      <w:r>
        <w:rPr>
          <w:noProof/>
          <w:lang w:bidi="ar-SA"/>
        </w:rPr>
        <w:drawing>
          <wp:inline distT="0" distB="0" distL="0" distR="0" wp14:anchorId="7890151C" wp14:editId="7890151D">
            <wp:extent cx="4352381" cy="6295239"/>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4352381" cy="6295239"/>
                    </a:xfrm>
                    <a:prstGeom prst="rect">
                      <a:avLst/>
                    </a:prstGeom>
                  </pic:spPr>
                </pic:pic>
              </a:graphicData>
            </a:graphic>
          </wp:inline>
        </w:drawing>
      </w:r>
    </w:p>
    <w:p w14:paraId="789012B4" w14:textId="77777777" w:rsidR="009D58EB" w:rsidRDefault="00CC61EF" w:rsidP="00CC61EF">
      <w:pPr>
        <w:pStyle w:val="Heading1"/>
      </w:pPr>
      <w:r>
        <w:br w:type="page"/>
      </w:r>
      <w:bookmarkStart w:id="265" w:name="_Toc287885267"/>
      <w:bookmarkStart w:id="266" w:name="_Toc349743744"/>
      <w:proofErr w:type="spellStart"/>
      <w:r w:rsidR="009D58EB" w:rsidRPr="00CC61EF">
        <w:lastRenderedPageBreak/>
        <w:t>interestamt</w:t>
      </w:r>
      <w:bookmarkEnd w:id="265"/>
      <w:bookmarkEnd w:id="266"/>
      <w:proofErr w:type="spellEnd"/>
    </w:p>
    <w:p w14:paraId="789012B5" w14:textId="77777777" w:rsidR="009D58EB" w:rsidRDefault="00A8375F" w:rsidP="0074113D">
      <w:pPr>
        <w:jc w:val="center"/>
      </w:pPr>
      <w:r>
        <w:rPr>
          <w:noProof/>
          <w:lang w:bidi="ar-SA"/>
        </w:rPr>
        <w:drawing>
          <wp:inline distT="0" distB="0" distL="0" distR="0" wp14:anchorId="7890151E" wp14:editId="7890151F">
            <wp:extent cx="9001125" cy="5454528"/>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9004300" cy="5456452"/>
                    </a:xfrm>
                    <a:prstGeom prst="rect">
                      <a:avLst/>
                    </a:prstGeom>
                  </pic:spPr>
                </pic:pic>
              </a:graphicData>
            </a:graphic>
          </wp:inline>
        </w:drawing>
      </w:r>
    </w:p>
    <w:p w14:paraId="789012B6" w14:textId="77777777" w:rsidR="00E4588C" w:rsidRPr="00BB1F0D" w:rsidRDefault="00E4588C" w:rsidP="00BB1F0D">
      <w:pPr>
        <w:pStyle w:val="Header1"/>
      </w:pPr>
      <w:r>
        <w:br w:type="page"/>
      </w:r>
      <w:proofErr w:type="spellStart"/>
      <w:r w:rsidRPr="00BB1F0D">
        <w:lastRenderedPageBreak/>
        <w:t>interestamt</w:t>
      </w:r>
      <w:proofErr w:type="spellEnd"/>
      <w:r w:rsidRPr="00BB1F0D">
        <w:t xml:space="preserve"> help</w:t>
      </w:r>
    </w:p>
    <w:p w14:paraId="789012B7" w14:textId="77777777" w:rsidR="00AE044F" w:rsidRDefault="00D63FBF" w:rsidP="00CC61EF">
      <w:r>
        <w:rPr>
          <w:noProof/>
          <w:lang w:bidi="ar-SA"/>
        </w:rPr>
        <w:drawing>
          <wp:inline distT="0" distB="0" distL="0" distR="0" wp14:anchorId="78901520" wp14:editId="78901521">
            <wp:extent cx="5286375" cy="59850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289869" cy="5988968"/>
                    </a:xfrm>
                    <a:prstGeom prst="rect">
                      <a:avLst/>
                    </a:prstGeom>
                  </pic:spPr>
                </pic:pic>
              </a:graphicData>
            </a:graphic>
          </wp:inline>
        </w:drawing>
      </w:r>
      <w:r w:rsidR="00AE044F">
        <w:br w:type="page"/>
      </w:r>
    </w:p>
    <w:p w14:paraId="789012B8" w14:textId="77777777" w:rsidR="009D58EB" w:rsidRDefault="009D58EB" w:rsidP="00CC61EF">
      <w:pPr>
        <w:pStyle w:val="Heading1"/>
      </w:pPr>
      <w:bookmarkStart w:id="267" w:name="_Toc287885268"/>
      <w:bookmarkStart w:id="268" w:name="_Toc349743745"/>
      <w:proofErr w:type="spellStart"/>
      <w:r w:rsidRPr="00CC61EF">
        <w:lastRenderedPageBreak/>
        <w:t>socialsecurity</w:t>
      </w:r>
      <w:bookmarkEnd w:id="267"/>
      <w:bookmarkEnd w:id="268"/>
      <w:proofErr w:type="spellEnd"/>
    </w:p>
    <w:p w14:paraId="789012B9" w14:textId="77777777" w:rsidR="009D58EB" w:rsidRDefault="00A8375F" w:rsidP="0074113D">
      <w:pPr>
        <w:jc w:val="center"/>
      </w:pPr>
      <w:r>
        <w:rPr>
          <w:noProof/>
          <w:lang w:bidi="ar-SA"/>
        </w:rPr>
        <w:drawing>
          <wp:inline distT="0" distB="0" distL="0" distR="0" wp14:anchorId="78901522" wp14:editId="78901523">
            <wp:extent cx="8886825" cy="5197274"/>
            <wp:effectExtent l="0" t="0" r="0" b="381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8886825" cy="5197274"/>
                    </a:xfrm>
                    <a:prstGeom prst="rect">
                      <a:avLst/>
                    </a:prstGeom>
                  </pic:spPr>
                </pic:pic>
              </a:graphicData>
            </a:graphic>
          </wp:inline>
        </w:drawing>
      </w:r>
    </w:p>
    <w:p w14:paraId="789012BA" w14:textId="77777777" w:rsidR="00EF7D7F" w:rsidRDefault="00EF7D7F" w:rsidP="00BB1F0D">
      <w:pPr>
        <w:pStyle w:val="Header1"/>
      </w:pPr>
      <w:r>
        <w:br w:type="page"/>
      </w:r>
      <w:proofErr w:type="spellStart"/>
      <w:r>
        <w:lastRenderedPageBreak/>
        <w:t>socialsecurity</w:t>
      </w:r>
      <w:proofErr w:type="spellEnd"/>
      <w:r>
        <w:t xml:space="preserve"> help</w:t>
      </w:r>
    </w:p>
    <w:p w14:paraId="789012BB" w14:textId="77777777" w:rsidR="009D58EB" w:rsidRDefault="00D63FBF" w:rsidP="00CC61EF">
      <w:pPr>
        <w:pStyle w:val="Heading1"/>
      </w:pPr>
      <w:r>
        <w:rPr>
          <w:noProof/>
          <w:lang w:bidi="ar-SA"/>
        </w:rPr>
        <w:drawing>
          <wp:inline distT="0" distB="0" distL="0" distR="0" wp14:anchorId="78901524" wp14:editId="78901525">
            <wp:extent cx="4447619" cy="4552381"/>
            <wp:effectExtent l="0" t="0" r="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4447619" cy="4552381"/>
                    </a:xfrm>
                    <a:prstGeom prst="rect">
                      <a:avLst/>
                    </a:prstGeom>
                  </pic:spPr>
                </pic:pic>
              </a:graphicData>
            </a:graphic>
          </wp:inline>
        </w:drawing>
      </w:r>
      <w:r w:rsidR="00CC61EF">
        <w:br w:type="page"/>
      </w:r>
      <w:bookmarkStart w:id="269" w:name="_Toc287885269"/>
      <w:bookmarkStart w:id="270" w:name="_Toc349743746"/>
      <w:proofErr w:type="spellStart"/>
      <w:r w:rsidR="009D58EB" w:rsidRPr="00CC61EF">
        <w:lastRenderedPageBreak/>
        <w:t>socialsecurityamt</w:t>
      </w:r>
      <w:bookmarkEnd w:id="269"/>
      <w:bookmarkEnd w:id="270"/>
      <w:proofErr w:type="spellEnd"/>
    </w:p>
    <w:p w14:paraId="789012BC" w14:textId="77777777" w:rsidR="009D58EB" w:rsidRDefault="00A8375F" w:rsidP="0074113D">
      <w:pPr>
        <w:jc w:val="center"/>
      </w:pPr>
      <w:r>
        <w:rPr>
          <w:noProof/>
          <w:lang w:bidi="ar-SA"/>
        </w:rPr>
        <w:drawing>
          <wp:inline distT="0" distB="0" distL="0" distR="0" wp14:anchorId="78901526" wp14:editId="78901527">
            <wp:extent cx="8515350" cy="4948183"/>
            <wp:effectExtent l="0" t="0" r="0" b="508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8515350" cy="4948183"/>
                    </a:xfrm>
                    <a:prstGeom prst="rect">
                      <a:avLst/>
                    </a:prstGeom>
                  </pic:spPr>
                </pic:pic>
              </a:graphicData>
            </a:graphic>
          </wp:inline>
        </w:drawing>
      </w:r>
    </w:p>
    <w:p w14:paraId="789012BD" w14:textId="77777777" w:rsidR="00EF7D7F" w:rsidRDefault="00EF7D7F" w:rsidP="00BB1F0D">
      <w:pPr>
        <w:pStyle w:val="Header1"/>
      </w:pPr>
      <w:r>
        <w:br w:type="page"/>
      </w:r>
      <w:proofErr w:type="spellStart"/>
      <w:r>
        <w:lastRenderedPageBreak/>
        <w:t>socialsecurityamt</w:t>
      </w:r>
      <w:proofErr w:type="spellEnd"/>
      <w:r>
        <w:t xml:space="preserve"> help</w:t>
      </w:r>
    </w:p>
    <w:p w14:paraId="789012BE" w14:textId="77777777" w:rsidR="009D58EB" w:rsidRDefault="00D63FBF" w:rsidP="00CC61EF">
      <w:pPr>
        <w:pStyle w:val="Heading1"/>
      </w:pPr>
      <w:r>
        <w:rPr>
          <w:noProof/>
          <w:lang w:bidi="ar-SA"/>
        </w:rPr>
        <w:drawing>
          <wp:inline distT="0" distB="0" distL="0" distR="0" wp14:anchorId="78901528" wp14:editId="78901529">
            <wp:extent cx="5076191" cy="5828572"/>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076191" cy="5828572"/>
                    </a:xfrm>
                    <a:prstGeom prst="rect">
                      <a:avLst/>
                    </a:prstGeom>
                  </pic:spPr>
                </pic:pic>
              </a:graphicData>
            </a:graphic>
          </wp:inline>
        </w:drawing>
      </w:r>
      <w:r w:rsidR="00CC61EF">
        <w:br w:type="page"/>
      </w:r>
      <w:bookmarkStart w:id="271" w:name="_Toc287885270"/>
      <w:bookmarkStart w:id="272" w:name="_Toc349743747"/>
      <w:proofErr w:type="spellStart"/>
      <w:r w:rsidR="009D58EB" w:rsidRPr="00CC61EF">
        <w:lastRenderedPageBreak/>
        <w:t>ssi</w:t>
      </w:r>
      <w:bookmarkEnd w:id="271"/>
      <w:bookmarkEnd w:id="272"/>
      <w:proofErr w:type="spellEnd"/>
    </w:p>
    <w:p w14:paraId="789012BF" w14:textId="77777777" w:rsidR="009D58EB" w:rsidRDefault="00A8375F" w:rsidP="0074113D">
      <w:pPr>
        <w:jc w:val="center"/>
      </w:pPr>
      <w:r>
        <w:rPr>
          <w:noProof/>
          <w:lang w:bidi="ar-SA"/>
        </w:rPr>
        <w:drawing>
          <wp:inline distT="0" distB="0" distL="0" distR="0" wp14:anchorId="7890152A" wp14:editId="7890152B">
            <wp:extent cx="8886825" cy="5203919"/>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8896564" cy="5209622"/>
                    </a:xfrm>
                    <a:prstGeom prst="rect">
                      <a:avLst/>
                    </a:prstGeom>
                  </pic:spPr>
                </pic:pic>
              </a:graphicData>
            </a:graphic>
          </wp:inline>
        </w:drawing>
      </w:r>
    </w:p>
    <w:p w14:paraId="789012C0" w14:textId="77777777" w:rsidR="00EF7D7F" w:rsidRDefault="00EF7D7F" w:rsidP="00BB1F0D">
      <w:pPr>
        <w:pStyle w:val="Header1"/>
      </w:pPr>
      <w:r>
        <w:br w:type="column"/>
      </w:r>
      <w:proofErr w:type="spellStart"/>
      <w:r w:rsidRPr="00BB1F0D">
        <w:lastRenderedPageBreak/>
        <w:t>ssi</w:t>
      </w:r>
      <w:proofErr w:type="spellEnd"/>
      <w:r w:rsidRPr="00BB1F0D">
        <w:t xml:space="preserve"> help</w:t>
      </w:r>
    </w:p>
    <w:p w14:paraId="789012C1" w14:textId="77777777" w:rsidR="009D58EB" w:rsidRDefault="007D68B6" w:rsidP="00CC61EF">
      <w:pPr>
        <w:pStyle w:val="Heading1"/>
      </w:pPr>
      <w:r>
        <w:rPr>
          <w:noProof/>
          <w:lang w:bidi="ar-SA"/>
        </w:rPr>
        <w:drawing>
          <wp:inline distT="0" distB="0" distL="0" distR="0" wp14:anchorId="7890152C" wp14:editId="7890152D">
            <wp:extent cx="4390476" cy="5123810"/>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4390476" cy="5123810"/>
                    </a:xfrm>
                    <a:prstGeom prst="rect">
                      <a:avLst/>
                    </a:prstGeom>
                  </pic:spPr>
                </pic:pic>
              </a:graphicData>
            </a:graphic>
          </wp:inline>
        </w:drawing>
      </w:r>
      <w:r w:rsidR="00CC61EF">
        <w:br w:type="page"/>
      </w:r>
      <w:bookmarkStart w:id="273" w:name="_Toc287885271"/>
      <w:bookmarkStart w:id="274" w:name="_Toc349743748"/>
      <w:proofErr w:type="spellStart"/>
      <w:r w:rsidR="009D58EB" w:rsidRPr="00CC61EF">
        <w:lastRenderedPageBreak/>
        <w:t>ssiamt</w:t>
      </w:r>
      <w:bookmarkEnd w:id="273"/>
      <w:bookmarkEnd w:id="274"/>
      <w:proofErr w:type="spellEnd"/>
    </w:p>
    <w:p w14:paraId="789012C2" w14:textId="77777777" w:rsidR="009D58EB" w:rsidRDefault="00A8375F" w:rsidP="0074113D">
      <w:pPr>
        <w:jc w:val="center"/>
      </w:pPr>
      <w:r>
        <w:rPr>
          <w:noProof/>
          <w:lang w:bidi="ar-SA"/>
        </w:rPr>
        <w:drawing>
          <wp:inline distT="0" distB="0" distL="0" distR="0" wp14:anchorId="7890152E" wp14:editId="7890152F">
            <wp:extent cx="9010650" cy="5218668"/>
            <wp:effectExtent l="0" t="0" r="0" b="127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9020634" cy="5224450"/>
                    </a:xfrm>
                    <a:prstGeom prst="rect">
                      <a:avLst/>
                    </a:prstGeom>
                  </pic:spPr>
                </pic:pic>
              </a:graphicData>
            </a:graphic>
          </wp:inline>
        </w:drawing>
      </w:r>
    </w:p>
    <w:p w14:paraId="789012C3" w14:textId="77777777" w:rsidR="00EF7D7F" w:rsidRDefault="00EF7D7F" w:rsidP="00BB1F0D">
      <w:pPr>
        <w:pStyle w:val="Header1"/>
      </w:pPr>
      <w:r>
        <w:br w:type="page"/>
      </w:r>
      <w:proofErr w:type="spellStart"/>
      <w:r w:rsidRPr="00BB1F0D">
        <w:lastRenderedPageBreak/>
        <w:t>ssiamt</w:t>
      </w:r>
      <w:proofErr w:type="spellEnd"/>
      <w:r w:rsidRPr="00BB1F0D">
        <w:t xml:space="preserve"> help</w:t>
      </w:r>
    </w:p>
    <w:p w14:paraId="789012C4" w14:textId="77777777" w:rsidR="009D58EB" w:rsidRDefault="007D68B6" w:rsidP="00CC61EF">
      <w:pPr>
        <w:pStyle w:val="Heading1"/>
      </w:pPr>
      <w:r>
        <w:rPr>
          <w:noProof/>
          <w:lang w:bidi="ar-SA"/>
        </w:rPr>
        <w:drawing>
          <wp:inline distT="0" distB="0" distL="0" distR="0" wp14:anchorId="78901530" wp14:editId="78901531">
            <wp:extent cx="5019675" cy="5639602"/>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019048" cy="5638898"/>
                    </a:xfrm>
                    <a:prstGeom prst="rect">
                      <a:avLst/>
                    </a:prstGeom>
                  </pic:spPr>
                </pic:pic>
              </a:graphicData>
            </a:graphic>
          </wp:inline>
        </w:drawing>
      </w:r>
      <w:r w:rsidR="00CC61EF">
        <w:br w:type="page"/>
      </w:r>
      <w:bookmarkStart w:id="275" w:name="_Toc287885272"/>
      <w:bookmarkStart w:id="276" w:name="_Toc349743749"/>
      <w:proofErr w:type="spellStart"/>
      <w:r w:rsidR="009D58EB" w:rsidRPr="00CC61EF">
        <w:lastRenderedPageBreak/>
        <w:t>publicasst</w:t>
      </w:r>
      <w:bookmarkEnd w:id="275"/>
      <w:bookmarkEnd w:id="276"/>
      <w:proofErr w:type="spellEnd"/>
    </w:p>
    <w:p w14:paraId="789012C5" w14:textId="77777777" w:rsidR="009D58EB" w:rsidRDefault="00A8375F" w:rsidP="0074113D">
      <w:pPr>
        <w:jc w:val="center"/>
      </w:pPr>
      <w:r>
        <w:rPr>
          <w:noProof/>
          <w:lang w:bidi="ar-SA"/>
        </w:rPr>
        <w:drawing>
          <wp:inline distT="0" distB="0" distL="0" distR="0" wp14:anchorId="78901532" wp14:editId="78901533">
            <wp:extent cx="8839200" cy="5136368"/>
            <wp:effectExtent l="0" t="0" r="0" b="762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8839200" cy="5136368"/>
                    </a:xfrm>
                    <a:prstGeom prst="rect">
                      <a:avLst/>
                    </a:prstGeom>
                  </pic:spPr>
                </pic:pic>
              </a:graphicData>
            </a:graphic>
          </wp:inline>
        </w:drawing>
      </w:r>
    </w:p>
    <w:p w14:paraId="789012C6" w14:textId="77777777" w:rsidR="00EF7D7F" w:rsidRPr="00BB1F0D" w:rsidRDefault="00EF7D7F" w:rsidP="00BB1F0D">
      <w:pPr>
        <w:pStyle w:val="Header1"/>
      </w:pPr>
      <w:r>
        <w:br w:type="page"/>
      </w:r>
      <w:proofErr w:type="spellStart"/>
      <w:r w:rsidRPr="00BB1F0D">
        <w:lastRenderedPageBreak/>
        <w:t>publicasst</w:t>
      </w:r>
      <w:proofErr w:type="spellEnd"/>
      <w:r w:rsidRPr="00BB1F0D">
        <w:t xml:space="preserve"> help</w:t>
      </w:r>
    </w:p>
    <w:p w14:paraId="789012C7" w14:textId="77777777" w:rsidR="009D58EB" w:rsidRDefault="00AB04AC" w:rsidP="00CC61EF">
      <w:pPr>
        <w:pStyle w:val="Heading1"/>
      </w:pPr>
      <w:r>
        <w:rPr>
          <w:noProof/>
          <w:lang w:bidi="ar-SA"/>
        </w:rPr>
        <w:drawing>
          <wp:inline distT="0" distB="0" distL="0" distR="0" wp14:anchorId="78901534" wp14:editId="78901535">
            <wp:extent cx="4619625" cy="4391025"/>
            <wp:effectExtent l="0" t="0" r="9525" b="9525"/>
            <wp:docPr id="186" name="Picture 186" descr="J:\acsops1\CMCB\TQA\2015\Training\IDC Screen Capture Guide\47f hel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acsops1\CMCB\TQA\2015\Training\IDC Screen Capture Guide\47f help.bmp"/>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619625" cy="4391025"/>
                    </a:xfrm>
                    <a:prstGeom prst="rect">
                      <a:avLst/>
                    </a:prstGeom>
                    <a:noFill/>
                    <a:ln>
                      <a:noFill/>
                    </a:ln>
                  </pic:spPr>
                </pic:pic>
              </a:graphicData>
            </a:graphic>
          </wp:inline>
        </w:drawing>
      </w:r>
      <w:r w:rsidR="00CC61EF">
        <w:br w:type="page"/>
      </w:r>
      <w:bookmarkStart w:id="277" w:name="_Toc287885273"/>
      <w:bookmarkStart w:id="278" w:name="_Toc349743750"/>
      <w:proofErr w:type="spellStart"/>
      <w:r w:rsidR="009D58EB" w:rsidRPr="00CC61EF">
        <w:lastRenderedPageBreak/>
        <w:t>publicasstamt</w:t>
      </w:r>
      <w:bookmarkEnd w:id="277"/>
      <w:bookmarkEnd w:id="278"/>
      <w:proofErr w:type="spellEnd"/>
    </w:p>
    <w:p w14:paraId="789012C8" w14:textId="77777777" w:rsidR="009D58EB" w:rsidRDefault="00A8375F" w:rsidP="0074113D">
      <w:pPr>
        <w:jc w:val="center"/>
      </w:pPr>
      <w:r>
        <w:rPr>
          <w:noProof/>
          <w:lang w:bidi="ar-SA"/>
        </w:rPr>
        <w:drawing>
          <wp:inline distT="0" distB="0" distL="0" distR="0" wp14:anchorId="78901536" wp14:editId="78901537">
            <wp:extent cx="8886825" cy="5205819"/>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8886825" cy="5205819"/>
                    </a:xfrm>
                    <a:prstGeom prst="rect">
                      <a:avLst/>
                    </a:prstGeom>
                  </pic:spPr>
                </pic:pic>
              </a:graphicData>
            </a:graphic>
          </wp:inline>
        </w:drawing>
      </w:r>
    </w:p>
    <w:p w14:paraId="789012C9" w14:textId="77777777" w:rsidR="00EF7D7F" w:rsidRPr="00BB1F0D" w:rsidRDefault="00EF7D7F" w:rsidP="00BB1F0D">
      <w:pPr>
        <w:pStyle w:val="Header1"/>
      </w:pPr>
      <w:r>
        <w:br w:type="page"/>
      </w:r>
      <w:proofErr w:type="spellStart"/>
      <w:r w:rsidRPr="00BB1F0D">
        <w:lastRenderedPageBreak/>
        <w:t>publicasstamt</w:t>
      </w:r>
      <w:proofErr w:type="spellEnd"/>
      <w:r w:rsidRPr="00BB1F0D">
        <w:t xml:space="preserve"> help</w:t>
      </w:r>
    </w:p>
    <w:p w14:paraId="789012CA" w14:textId="77777777" w:rsidR="00CC61EF" w:rsidRDefault="008C0972" w:rsidP="00CC61EF">
      <w:r>
        <w:rPr>
          <w:noProof/>
          <w:lang w:bidi="ar-SA"/>
        </w:rPr>
        <w:drawing>
          <wp:inline distT="0" distB="0" distL="0" distR="0" wp14:anchorId="78901538" wp14:editId="78901539">
            <wp:extent cx="3600450" cy="6454263"/>
            <wp:effectExtent l="0" t="0" r="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601714" cy="6456528"/>
                    </a:xfrm>
                    <a:prstGeom prst="rect">
                      <a:avLst/>
                    </a:prstGeom>
                  </pic:spPr>
                </pic:pic>
              </a:graphicData>
            </a:graphic>
          </wp:inline>
        </w:drawing>
      </w:r>
    </w:p>
    <w:p w14:paraId="789012CB" w14:textId="77777777" w:rsidR="009D58EB" w:rsidRDefault="00CC61EF" w:rsidP="00CC61EF">
      <w:pPr>
        <w:pStyle w:val="Heading1"/>
      </w:pPr>
      <w:r>
        <w:br w:type="page"/>
      </w:r>
      <w:bookmarkStart w:id="279" w:name="_Toc287885274"/>
      <w:bookmarkStart w:id="280" w:name="_Toc349743751"/>
      <w:r w:rsidR="009D58EB" w:rsidRPr="00CC61EF">
        <w:lastRenderedPageBreak/>
        <w:t>retirement</w:t>
      </w:r>
      <w:bookmarkEnd w:id="279"/>
      <w:bookmarkEnd w:id="280"/>
    </w:p>
    <w:p w14:paraId="789012CC" w14:textId="77777777" w:rsidR="009D58EB" w:rsidRDefault="00A8375F" w:rsidP="0074113D">
      <w:pPr>
        <w:jc w:val="center"/>
      </w:pPr>
      <w:r>
        <w:rPr>
          <w:noProof/>
          <w:lang w:bidi="ar-SA"/>
        </w:rPr>
        <w:drawing>
          <wp:inline distT="0" distB="0" distL="0" distR="0" wp14:anchorId="7890153A" wp14:editId="7890153B">
            <wp:extent cx="8753475" cy="5115546"/>
            <wp:effectExtent l="0" t="0" r="0" b="952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8753475" cy="5115546"/>
                    </a:xfrm>
                    <a:prstGeom prst="rect">
                      <a:avLst/>
                    </a:prstGeom>
                  </pic:spPr>
                </pic:pic>
              </a:graphicData>
            </a:graphic>
          </wp:inline>
        </w:drawing>
      </w:r>
    </w:p>
    <w:p w14:paraId="789012CD" w14:textId="77777777" w:rsidR="00EF7D7F" w:rsidRPr="00BB1F0D" w:rsidRDefault="00EF7D7F" w:rsidP="00BB1F0D">
      <w:pPr>
        <w:pStyle w:val="Header1"/>
      </w:pPr>
      <w:r>
        <w:br w:type="page"/>
      </w:r>
      <w:r w:rsidRPr="00BB1F0D">
        <w:lastRenderedPageBreak/>
        <w:t>retirement help</w:t>
      </w:r>
    </w:p>
    <w:p w14:paraId="789012CE" w14:textId="77777777" w:rsidR="009D58EB" w:rsidRDefault="008C0972" w:rsidP="00CC61EF">
      <w:pPr>
        <w:pStyle w:val="Heading1"/>
      </w:pPr>
      <w:r>
        <w:rPr>
          <w:noProof/>
          <w:lang w:bidi="ar-SA"/>
        </w:rPr>
        <w:drawing>
          <wp:inline distT="0" distB="0" distL="0" distR="0" wp14:anchorId="7890153C" wp14:editId="7890153D">
            <wp:extent cx="4304762" cy="6019048"/>
            <wp:effectExtent l="0" t="0" r="635"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4304762" cy="6019048"/>
                    </a:xfrm>
                    <a:prstGeom prst="rect">
                      <a:avLst/>
                    </a:prstGeom>
                  </pic:spPr>
                </pic:pic>
              </a:graphicData>
            </a:graphic>
          </wp:inline>
        </w:drawing>
      </w:r>
      <w:r w:rsidR="00CC61EF">
        <w:br w:type="page"/>
      </w:r>
      <w:bookmarkStart w:id="281" w:name="_Toc287885275"/>
      <w:bookmarkStart w:id="282" w:name="_Toc349743752"/>
      <w:proofErr w:type="spellStart"/>
      <w:r w:rsidR="008D6CEF" w:rsidRPr="00CC61EF">
        <w:lastRenderedPageBreak/>
        <w:t>retirementamt</w:t>
      </w:r>
      <w:bookmarkEnd w:id="281"/>
      <w:bookmarkEnd w:id="282"/>
      <w:proofErr w:type="spellEnd"/>
    </w:p>
    <w:p w14:paraId="789012CF" w14:textId="77777777" w:rsidR="008D6CEF" w:rsidRDefault="00A8375F" w:rsidP="0074113D">
      <w:pPr>
        <w:jc w:val="center"/>
      </w:pPr>
      <w:r>
        <w:rPr>
          <w:noProof/>
          <w:lang w:bidi="ar-SA"/>
        </w:rPr>
        <w:drawing>
          <wp:inline distT="0" distB="0" distL="0" distR="0" wp14:anchorId="7890153E" wp14:editId="7890153F">
            <wp:extent cx="8505825" cy="4939013"/>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8513657" cy="4943561"/>
                    </a:xfrm>
                    <a:prstGeom prst="rect">
                      <a:avLst/>
                    </a:prstGeom>
                  </pic:spPr>
                </pic:pic>
              </a:graphicData>
            </a:graphic>
          </wp:inline>
        </w:drawing>
      </w:r>
    </w:p>
    <w:p w14:paraId="789012D0" w14:textId="77777777" w:rsidR="00EF7D7F" w:rsidRPr="00BB1F0D" w:rsidRDefault="00EF7D7F" w:rsidP="00BB1F0D">
      <w:pPr>
        <w:pStyle w:val="Header1"/>
      </w:pPr>
      <w:r>
        <w:br w:type="page"/>
      </w:r>
      <w:proofErr w:type="spellStart"/>
      <w:r w:rsidRPr="00BB1F0D">
        <w:lastRenderedPageBreak/>
        <w:t>retirementamt</w:t>
      </w:r>
      <w:proofErr w:type="spellEnd"/>
      <w:r w:rsidRPr="00BB1F0D">
        <w:t xml:space="preserve"> help</w:t>
      </w:r>
    </w:p>
    <w:p w14:paraId="789012D1" w14:textId="77777777" w:rsidR="008D6CEF" w:rsidRDefault="008C0972" w:rsidP="00766622">
      <w:pPr>
        <w:pStyle w:val="Heading1"/>
      </w:pPr>
      <w:r>
        <w:rPr>
          <w:noProof/>
          <w:lang w:bidi="ar-SA"/>
        </w:rPr>
        <w:drawing>
          <wp:inline distT="0" distB="0" distL="0" distR="0" wp14:anchorId="78901540" wp14:editId="78901541">
            <wp:extent cx="3758434" cy="612457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761342" cy="6129313"/>
                    </a:xfrm>
                    <a:prstGeom prst="rect">
                      <a:avLst/>
                    </a:prstGeom>
                  </pic:spPr>
                </pic:pic>
              </a:graphicData>
            </a:graphic>
          </wp:inline>
        </w:drawing>
      </w:r>
      <w:r w:rsidR="00766622">
        <w:br w:type="page"/>
      </w:r>
      <w:bookmarkStart w:id="283" w:name="_Toc287885276"/>
      <w:bookmarkStart w:id="284" w:name="_Toc349743753"/>
      <w:proofErr w:type="spellStart"/>
      <w:r w:rsidR="008D6CEF" w:rsidRPr="00766622">
        <w:lastRenderedPageBreak/>
        <w:t>otherincome</w:t>
      </w:r>
      <w:bookmarkEnd w:id="283"/>
      <w:bookmarkEnd w:id="284"/>
      <w:proofErr w:type="spellEnd"/>
    </w:p>
    <w:p w14:paraId="789012D2" w14:textId="77777777" w:rsidR="008D6CEF" w:rsidRDefault="00A8375F" w:rsidP="00F1636E">
      <w:pPr>
        <w:jc w:val="center"/>
      </w:pPr>
      <w:r>
        <w:rPr>
          <w:noProof/>
          <w:lang w:bidi="ar-SA"/>
        </w:rPr>
        <w:drawing>
          <wp:inline distT="0" distB="0" distL="0" distR="0" wp14:anchorId="78901542" wp14:editId="78901543">
            <wp:extent cx="8601075" cy="4990645"/>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8602659" cy="4991564"/>
                    </a:xfrm>
                    <a:prstGeom prst="rect">
                      <a:avLst/>
                    </a:prstGeom>
                  </pic:spPr>
                </pic:pic>
              </a:graphicData>
            </a:graphic>
          </wp:inline>
        </w:drawing>
      </w:r>
    </w:p>
    <w:p w14:paraId="789012D3" w14:textId="77777777" w:rsidR="00EF7D7F" w:rsidRPr="00BB1F0D" w:rsidRDefault="00EF7D7F" w:rsidP="00BB1F0D">
      <w:pPr>
        <w:pStyle w:val="Header1"/>
      </w:pPr>
      <w:r>
        <w:br w:type="page"/>
      </w:r>
      <w:proofErr w:type="spellStart"/>
      <w:r w:rsidRPr="00BB1F0D">
        <w:lastRenderedPageBreak/>
        <w:t>otherincome</w:t>
      </w:r>
      <w:proofErr w:type="spellEnd"/>
      <w:r w:rsidRPr="00BB1F0D">
        <w:t xml:space="preserve"> help</w:t>
      </w:r>
    </w:p>
    <w:p w14:paraId="789012D4" w14:textId="77777777" w:rsidR="00766622" w:rsidRDefault="00245FE3" w:rsidP="00766622">
      <w:r>
        <w:rPr>
          <w:noProof/>
          <w:lang w:bidi="ar-SA"/>
        </w:rPr>
        <w:drawing>
          <wp:inline distT="0" distB="0" distL="0" distR="0" wp14:anchorId="78901544" wp14:editId="78901545">
            <wp:extent cx="3980953" cy="6609524"/>
            <wp:effectExtent l="0" t="0" r="635" b="12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980953" cy="6609524"/>
                    </a:xfrm>
                    <a:prstGeom prst="rect">
                      <a:avLst/>
                    </a:prstGeom>
                  </pic:spPr>
                </pic:pic>
              </a:graphicData>
            </a:graphic>
          </wp:inline>
        </w:drawing>
      </w:r>
    </w:p>
    <w:p w14:paraId="789012D5" w14:textId="77777777" w:rsidR="008D6CEF" w:rsidRDefault="00766622" w:rsidP="00766622">
      <w:pPr>
        <w:pStyle w:val="Heading1"/>
      </w:pPr>
      <w:r>
        <w:br w:type="page"/>
      </w:r>
      <w:bookmarkStart w:id="285" w:name="_Toc287885277"/>
      <w:bookmarkStart w:id="286" w:name="_Toc349743754"/>
      <w:proofErr w:type="spellStart"/>
      <w:r w:rsidR="008D6CEF" w:rsidRPr="00766622">
        <w:lastRenderedPageBreak/>
        <w:t>otherincomeamt</w:t>
      </w:r>
      <w:bookmarkEnd w:id="285"/>
      <w:bookmarkEnd w:id="286"/>
      <w:proofErr w:type="spellEnd"/>
    </w:p>
    <w:p w14:paraId="789012D6" w14:textId="77777777" w:rsidR="008D6CEF" w:rsidRDefault="00A8375F" w:rsidP="0074113D">
      <w:pPr>
        <w:jc w:val="center"/>
      </w:pPr>
      <w:r>
        <w:rPr>
          <w:noProof/>
          <w:lang w:bidi="ar-SA"/>
        </w:rPr>
        <w:drawing>
          <wp:inline distT="0" distB="0" distL="0" distR="0" wp14:anchorId="78901546" wp14:editId="78901547">
            <wp:extent cx="8763000" cy="5093962"/>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8763000" cy="5093962"/>
                    </a:xfrm>
                    <a:prstGeom prst="rect">
                      <a:avLst/>
                    </a:prstGeom>
                  </pic:spPr>
                </pic:pic>
              </a:graphicData>
            </a:graphic>
          </wp:inline>
        </w:drawing>
      </w:r>
    </w:p>
    <w:p w14:paraId="789012D7" w14:textId="77777777" w:rsidR="00EF7D7F" w:rsidRPr="00BB1F0D" w:rsidRDefault="00EF7D7F" w:rsidP="00BB1F0D">
      <w:pPr>
        <w:pStyle w:val="Header1"/>
      </w:pPr>
      <w:r>
        <w:br w:type="page"/>
      </w:r>
      <w:proofErr w:type="spellStart"/>
      <w:r w:rsidRPr="00BB1F0D">
        <w:lastRenderedPageBreak/>
        <w:t>otherincomeamt</w:t>
      </w:r>
      <w:proofErr w:type="spellEnd"/>
      <w:r w:rsidRPr="00BB1F0D">
        <w:t xml:space="preserve"> help</w:t>
      </w:r>
    </w:p>
    <w:p w14:paraId="789012D8" w14:textId="77777777" w:rsidR="00766622" w:rsidRDefault="00245FE3" w:rsidP="00766622">
      <w:r>
        <w:rPr>
          <w:noProof/>
          <w:lang w:bidi="ar-SA"/>
        </w:rPr>
        <w:drawing>
          <wp:inline distT="0" distB="0" distL="0" distR="0" wp14:anchorId="78901548" wp14:editId="78901549">
            <wp:extent cx="4006499" cy="6629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4005999" cy="6628572"/>
                    </a:xfrm>
                    <a:prstGeom prst="rect">
                      <a:avLst/>
                    </a:prstGeom>
                  </pic:spPr>
                </pic:pic>
              </a:graphicData>
            </a:graphic>
          </wp:inline>
        </w:drawing>
      </w:r>
    </w:p>
    <w:p w14:paraId="789012D9" w14:textId="77777777" w:rsidR="008D6CEF" w:rsidRDefault="00766622" w:rsidP="00766622">
      <w:pPr>
        <w:pStyle w:val="Heading1"/>
      </w:pPr>
      <w:r>
        <w:br w:type="page"/>
      </w:r>
      <w:bookmarkStart w:id="287" w:name="_Toc287885278"/>
      <w:bookmarkStart w:id="288" w:name="_Toc349743755"/>
      <w:proofErr w:type="spellStart"/>
      <w:r w:rsidR="008D6CEF" w:rsidRPr="00766622">
        <w:lastRenderedPageBreak/>
        <w:t>totalincome</w:t>
      </w:r>
      <w:bookmarkEnd w:id="287"/>
      <w:bookmarkEnd w:id="288"/>
      <w:proofErr w:type="spellEnd"/>
    </w:p>
    <w:p w14:paraId="789012DA" w14:textId="77777777" w:rsidR="003205C4" w:rsidRDefault="003205C4" w:rsidP="00167F30">
      <w:pPr>
        <w:pStyle w:val="Heading1"/>
      </w:pPr>
    </w:p>
    <w:p w14:paraId="789012DB" w14:textId="77777777" w:rsidR="003205C4" w:rsidRDefault="00245FE3" w:rsidP="00167F30">
      <w:pPr>
        <w:pStyle w:val="Heading1"/>
      </w:pPr>
      <w:r>
        <w:rPr>
          <w:noProof/>
          <w:lang w:bidi="ar-SA"/>
        </w:rPr>
        <w:drawing>
          <wp:inline distT="0" distB="0" distL="0" distR="0" wp14:anchorId="7890154A" wp14:editId="7890154B">
            <wp:extent cx="8933137" cy="5276850"/>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8933137" cy="5276850"/>
                    </a:xfrm>
                    <a:prstGeom prst="rect">
                      <a:avLst/>
                    </a:prstGeom>
                  </pic:spPr>
                </pic:pic>
              </a:graphicData>
            </a:graphic>
          </wp:inline>
        </w:drawing>
      </w:r>
    </w:p>
    <w:p w14:paraId="789012DC" w14:textId="77777777" w:rsidR="003205C4" w:rsidRDefault="003205C4" w:rsidP="00167F30">
      <w:pPr>
        <w:pStyle w:val="Heading1"/>
      </w:pPr>
    </w:p>
    <w:p w14:paraId="789012DD" w14:textId="77777777" w:rsidR="003205C4" w:rsidRDefault="003205C4" w:rsidP="00167F30">
      <w:pPr>
        <w:pStyle w:val="Heading1"/>
      </w:pPr>
    </w:p>
    <w:p w14:paraId="789012DE" w14:textId="77777777" w:rsidR="003205C4" w:rsidRDefault="003205C4" w:rsidP="00167F30">
      <w:pPr>
        <w:pStyle w:val="Heading1"/>
      </w:pPr>
    </w:p>
    <w:p w14:paraId="789012DF" w14:textId="77777777" w:rsidR="003205C4" w:rsidRDefault="003205C4" w:rsidP="00167F30">
      <w:pPr>
        <w:pStyle w:val="Heading1"/>
      </w:pPr>
    </w:p>
    <w:p w14:paraId="789012E0" w14:textId="77777777" w:rsidR="003205C4" w:rsidRDefault="003205C4" w:rsidP="00167F30">
      <w:pPr>
        <w:pStyle w:val="Heading1"/>
      </w:pPr>
    </w:p>
    <w:p w14:paraId="789012E1" w14:textId="77777777" w:rsidR="003205C4" w:rsidRDefault="003205C4" w:rsidP="00167F30">
      <w:pPr>
        <w:pStyle w:val="Heading1"/>
      </w:pPr>
      <w:proofErr w:type="spellStart"/>
      <w:r>
        <w:t>Totalincome</w:t>
      </w:r>
      <w:proofErr w:type="spellEnd"/>
      <w:r>
        <w:t xml:space="preserve"> help</w:t>
      </w:r>
    </w:p>
    <w:p w14:paraId="789012E2" w14:textId="77777777" w:rsidR="003205C4" w:rsidRDefault="003205C4" w:rsidP="00167F30">
      <w:pPr>
        <w:pStyle w:val="Heading1"/>
      </w:pPr>
    </w:p>
    <w:p w14:paraId="789012E3" w14:textId="77777777" w:rsidR="008D6CEF" w:rsidRDefault="003205C4" w:rsidP="00167F30">
      <w:pPr>
        <w:pStyle w:val="Heading1"/>
      </w:pPr>
      <w:r>
        <w:rPr>
          <w:noProof/>
          <w:lang w:bidi="ar-SA"/>
        </w:rPr>
        <w:drawing>
          <wp:inline distT="0" distB="0" distL="0" distR="0" wp14:anchorId="7890154C" wp14:editId="7890154D">
            <wp:extent cx="3628572" cy="2266667"/>
            <wp:effectExtent l="0" t="0" r="0"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628572" cy="2266667"/>
                    </a:xfrm>
                    <a:prstGeom prst="rect">
                      <a:avLst/>
                    </a:prstGeom>
                  </pic:spPr>
                </pic:pic>
              </a:graphicData>
            </a:graphic>
          </wp:inline>
        </w:drawing>
      </w:r>
      <w:r w:rsidR="008D6CEF">
        <w:br w:type="page"/>
      </w:r>
      <w:bookmarkStart w:id="289" w:name="_Toc287885279"/>
      <w:bookmarkStart w:id="290" w:name="_Toc349743756"/>
      <w:proofErr w:type="spellStart"/>
      <w:r w:rsidR="008D6CEF">
        <w:lastRenderedPageBreak/>
        <w:t>vrfyincome</w:t>
      </w:r>
      <w:bookmarkEnd w:id="289"/>
      <w:bookmarkEnd w:id="290"/>
      <w:proofErr w:type="spellEnd"/>
    </w:p>
    <w:p w14:paraId="789012E4" w14:textId="77777777" w:rsidR="00231A73" w:rsidRDefault="00231A73" w:rsidP="00167F30">
      <w:pPr>
        <w:pStyle w:val="Heading1"/>
      </w:pPr>
    </w:p>
    <w:p w14:paraId="789012E5" w14:textId="77777777" w:rsidR="00231A73" w:rsidRDefault="00231A73" w:rsidP="00167F30">
      <w:pPr>
        <w:pStyle w:val="Heading1"/>
      </w:pPr>
      <w:r>
        <w:rPr>
          <w:noProof/>
          <w:lang w:bidi="ar-SA"/>
        </w:rPr>
        <w:drawing>
          <wp:inline distT="0" distB="0" distL="0" distR="0" wp14:anchorId="7890154E" wp14:editId="7890154F">
            <wp:extent cx="9188484" cy="54483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9188484" cy="5448300"/>
                    </a:xfrm>
                    <a:prstGeom prst="rect">
                      <a:avLst/>
                    </a:prstGeom>
                  </pic:spPr>
                </pic:pic>
              </a:graphicData>
            </a:graphic>
          </wp:inline>
        </w:drawing>
      </w:r>
    </w:p>
    <w:p w14:paraId="789012E6" w14:textId="77777777" w:rsidR="00231A73" w:rsidRDefault="00231A73" w:rsidP="00167F30">
      <w:pPr>
        <w:pStyle w:val="Heading1"/>
      </w:pPr>
    </w:p>
    <w:p w14:paraId="789012E7" w14:textId="77777777" w:rsidR="00231A73" w:rsidRDefault="00231A73" w:rsidP="00167F30">
      <w:pPr>
        <w:pStyle w:val="Heading1"/>
      </w:pPr>
    </w:p>
    <w:p w14:paraId="789012E8" w14:textId="77777777" w:rsidR="00231A73" w:rsidRDefault="00231A73" w:rsidP="00167F30">
      <w:pPr>
        <w:pStyle w:val="Heading1"/>
      </w:pPr>
    </w:p>
    <w:p w14:paraId="789012E9" w14:textId="77777777" w:rsidR="00231A73" w:rsidRDefault="00231A73" w:rsidP="00167F30">
      <w:pPr>
        <w:pStyle w:val="Heading1"/>
      </w:pPr>
    </w:p>
    <w:p w14:paraId="789012EA" w14:textId="77777777" w:rsidR="00231A73" w:rsidRDefault="00231A73" w:rsidP="00167F30">
      <w:pPr>
        <w:pStyle w:val="Heading1"/>
      </w:pPr>
    </w:p>
    <w:p w14:paraId="789012EB" w14:textId="77777777" w:rsidR="00231A73" w:rsidRDefault="00231A73" w:rsidP="00167F30">
      <w:pPr>
        <w:pStyle w:val="Heading1"/>
      </w:pPr>
      <w:proofErr w:type="spellStart"/>
      <w:r>
        <w:t>vrfyincome</w:t>
      </w:r>
      <w:proofErr w:type="spellEnd"/>
      <w:r>
        <w:t xml:space="preserve"> help</w:t>
      </w:r>
    </w:p>
    <w:p w14:paraId="789012EC" w14:textId="77777777" w:rsidR="00231A73" w:rsidRDefault="00231A73" w:rsidP="00167F30">
      <w:pPr>
        <w:pStyle w:val="Heading1"/>
      </w:pPr>
    </w:p>
    <w:p w14:paraId="789012ED" w14:textId="77777777" w:rsidR="008D6CEF" w:rsidRDefault="00231A73" w:rsidP="00167F30">
      <w:pPr>
        <w:pStyle w:val="Heading1"/>
      </w:pPr>
      <w:r>
        <w:rPr>
          <w:noProof/>
          <w:lang w:bidi="ar-SA"/>
        </w:rPr>
        <w:drawing>
          <wp:inline distT="0" distB="0" distL="0" distR="0" wp14:anchorId="78901550" wp14:editId="78901551">
            <wp:extent cx="3695238" cy="2161905"/>
            <wp:effectExtent l="0" t="0" r="63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695238" cy="2161905"/>
                    </a:xfrm>
                    <a:prstGeom prst="rect">
                      <a:avLst/>
                    </a:prstGeom>
                  </pic:spPr>
                </pic:pic>
              </a:graphicData>
            </a:graphic>
          </wp:inline>
        </w:drawing>
      </w:r>
      <w:r w:rsidR="008D6CEF">
        <w:br w:type="page"/>
      </w:r>
      <w:bookmarkStart w:id="291" w:name="_Toc287885280"/>
      <w:bookmarkStart w:id="292" w:name="_Toc349743757"/>
      <w:proofErr w:type="spellStart"/>
      <w:r w:rsidR="008D6CEF">
        <w:lastRenderedPageBreak/>
        <w:t>estincome</w:t>
      </w:r>
      <w:bookmarkEnd w:id="291"/>
      <w:bookmarkEnd w:id="292"/>
      <w:proofErr w:type="spellEnd"/>
    </w:p>
    <w:p w14:paraId="789012EE" w14:textId="77777777" w:rsidR="00231A73" w:rsidRDefault="00231A73" w:rsidP="00863305">
      <w:pPr>
        <w:pStyle w:val="Heading1"/>
        <w:tabs>
          <w:tab w:val="left" w:pos="11812"/>
        </w:tabs>
      </w:pPr>
    </w:p>
    <w:p w14:paraId="789012EF" w14:textId="77777777" w:rsidR="00231A73" w:rsidRDefault="00231A73" w:rsidP="00863305">
      <w:pPr>
        <w:pStyle w:val="Heading1"/>
        <w:tabs>
          <w:tab w:val="left" w:pos="11812"/>
        </w:tabs>
      </w:pPr>
      <w:r>
        <w:rPr>
          <w:noProof/>
          <w:lang w:bidi="ar-SA"/>
        </w:rPr>
        <w:drawing>
          <wp:inline distT="0" distB="0" distL="0" distR="0" wp14:anchorId="78901552" wp14:editId="78901553">
            <wp:extent cx="9198556" cy="5476875"/>
            <wp:effectExtent l="0" t="0" r="317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9198556" cy="5476875"/>
                    </a:xfrm>
                    <a:prstGeom prst="rect">
                      <a:avLst/>
                    </a:prstGeom>
                  </pic:spPr>
                </pic:pic>
              </a:graphicData>
            </a:graphic>
          </wp:inline>
        </w:drawing>
      </w:r>
    </w:p>
    <w:p w14:paraId="789012F0" w14:textId="77777777" w:rsidR="00231A73" w:rsidRDefault="00231A73" w:rsidP="00863305">
      <w:pPr>
        <w:pStyle w:val="Heading1"/>
        <w:tabs>
          <w:tab w:val="left" w:pos="11812"/>
        </w:tabs>
      </w:pPr>
    </w:p>
    <w:p w14:paraId="789012F1" w14:textId="77777777" w:rsidR="00231A73" w:rsidRDefault="00231A73" w:rsidP="00863305">
      <w:pPr>
        <w:pStyle w:val="Heading1"/>
        <w:tabs>
          <w:tab w:val="left" w:pos="11812"/>
        </w:tabs>
      </w:pPr>
    </w:p>
    <w:p w14:paraId="789012F2" w14:textId="77777777" w:rsidR="00231A73" w:rsidRDefault="00231A73" w:rsidP="00863305">
      <w:pPr>
        <w:pStyle w:val="Heading1"/>
        <w:tabs>
          <w:tab w:val="left" w:pos="11812"/>
        </w:tabs>
      </w:pPr>
    </w:p>
    <w:p w14:paraId="789012F3" w14:textId="77777777" w:rsidR="00231A73" w:rsidRDefault="00231A73" w:rsidP="00863305">
      <w:pPr>
        <w:pStyle w:val="Heading1"/>
        <w:tabs>
          <w:tab w:val="left" w:pos="11812"/>
        </w:tabs>
      </w:pPr>
    </w:p>
    <w:p w14:paraId="789012F4" w14:textId="77777777" w:rsidR="00231A73" w:rsidRDefault="00231A73" w:rsidP="00863305">
      <w:pPr>
        <w:pStyle w:val="Heading1"/>
        <w:tabs>
          <w:tab w:val="left" w:pos="11812"/>
        </w:tabs>
      </w:pPr>
    </w:p>
    <w:p w14:paraId="789012F5" w14:textId="77777777" w:rsidR="00C228F9" w:rsidRPr="00C228F9" w:rsidRDefault="00231A73" w:rsidP="00C228F9">
      <w:pPr>
        <w:pStyle w:val="Heading1"/>
        <w:tabs>
          <w:tab w:val="left" w:pos="11812"/>
        </w:tabs>
      </w:pPr>
      <w:proofErr w:type="spellStart"/>
      <w:r>
        <w:t>estincome</w:t>
      </w:r>
      <w:proofErr w:type="spellEnd"/>
      <w:r>
        <w:t xml:space="preserve"> help</w:t>
      </w:r>
    </w:p>
    <w:p w14:paraId="789012F6" w14:textId="77777777" w:rsidR="008D6CEF" w:rsidRDefault="00231A73" w:rsidP="00863305">
      <w:pPr>
        <w:pStyle w:val="Heading1"/>
        <w:tabs>
          <w:tab w:val="left" w:pos="11812"/>
        </w:tabs>
      </w:pPr>
      <w:r>
        <w:rPr>
          <w:noProof/>
          <w:lang w:bidi="ar-SA"/>
        </w:rPr>
        <w:drawing>
          <wp:inline distT="0" distB="0" distL="0" distR="0" wp14:anchorId="78901554" wp14:editId="78901555">
            <wp:extent cx="3657143" cy="2209524"/>
            <wp:effectExtent l="0" t="0" r="635"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3657143" cy="2209524"/>
                    </a:xfrm>
                    <a:prstGeom prst="rect">
                      <a:avLst/>
                    </a:prstGeom>
                  </pic:spPr>
                </pic:pic>
              </a:graphicData>
            </a:graphic>
          </wp:inline>
        </w:drawing>
      </w:r>
      <w:r w:rsidR="008D6CEF">
        <w:br w:type="page"/>
      </w:r>
      <w:bookmarkStart w:id="293" w:name="_Toc287885281"/>
      <w:bookmarkStart w:id="294" w:name="_Toc349743758"/>
      <w:proofErr w:type="spellStart"/>
      <w:r w:rsidR="008D6CEF">
        <w:lastRenderedPageBreak/>
        <w:t>finishedperson</w:t>
      </w:r>
      <w:bookmarkEnd w:id="293"/>
      <w:bookmarkEnd w:id="294"/>
      <w:proofErr w:type="spellEnd"/>
      <w:r w:rsidR="00863305">
        <w:tab/>
      </w:r>
    </w:p>
    <w:p w14:paraId="789012F7" w14:textId="77777777" w:rsidR="00AE14AB" w:rsidRDefault="003B758F" w:rsidP="0074113D">
      <w:r>
        <w:rPr>
          <w:noProof/>
          <w:lang w:bidi="ar-SA"/>
        </w:rPr>
        <w:drawing>
          <wp:inline distT="0" distB="0" distL="0" distR="0" wp14:anchorId="78901556" wp14:editId="78901557">
            <wp:extent cx="9058275" cy="5220121"/>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9058275" cy="5220121"/>
                    </a:xfrm>
                    <a:prstGeom prst="rect">
                      <a:avLst/>
                    </a:prstGeom>
                  </pic:spPr>
                </pic:pic>
              </a:graphicData>
            </a:graphic>
          </wp:inline>
        </w:drawing>
      </w:r>
    </w:p>
    <w:p w14:paraId="789012F8" w14:textId="77777777" w:rsidR="008D6CEF" w:rsidRDefault="008908F4" w:rsidP="0074113D">
      <w:r>
        <w:br w:type="page"/>
      </w:r>
      <w:bookmarkStart w:id="295" w:name="_Toc349743759"/>
      <w:proofErr w:type="spellStart"/>
      <w:r w:rsidR="00B869C6" w:rsidRPr="00312F51">
        <w:rPr>
          <w:rStyle w:val="Heading1Char"/>
        </w:rPr>
        <w:lastRenderedPageBreak/>
        <w:t>presummary</w:t>
      </w:r>
      <w:bookmarkEnd w:id="295"/>
      <w:proofErr w:type="spellEnd"/>
    </w:p>
    <w:p w14:paraId="789012F9" w14:textId="77777777" w:rsidR="00B869C6" w:rsidRDefault="00DF3B5E" w:rsidP="0074113D">
      <w:pPr>
        <w:jc w:val="center"/>
      </w:pPr>
      <w:r>
        <w:rPr>
          <w:noProof/>
          <w:lang w:bidi="ar-SA"/>
        </w:rPr>
        <w:drawing>
          <wp:inline distT="0" distB="0" distL="0" distR="0" wp14:anchorId="78901558" wp14:editId="78901559">
            <wp:extent cx="8886825" cy="507004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8886825" cy="5070048"/>
                    </a:xfrm>
                    <a:prstGeom prst="rect">
                      <a:avLst/>
                    </a:prstGeom>
                  </pic:spPr>
                </pic:pic>
              </a:graphicData>
            </a:graphic>
          </wp:inline>
        </w:drawing>
      </w:r>
    </w:p>
    <w:p w14:paraId="789012FA" w14:textId="77777777" w:rsidR="00B869C6" w:rsidRDefault="00B869C6" w:rsidP="00167F30">
      <w:pPr>
        <w:pStyle w:val="Heading1"/>
      </w:pPr>
      <w:r>
        <w:br w:type="page"/>
      </w:r>
      <w:bookmarkStart w:id="296" w:name="_Toc287885282"/>
      <w:bookmarkStart w:id="297" w:name="_Toc349743760"/>
      <w:r>
        <w:lastRenderedPageBreak/>
        <w:t>summary</w:t>
      </w:r>
      <w:bookmarkEnd w:id="296"/>
      <w:bookmarkEnd w:id="297"/>
    </w:p>
    <w:p w14:paraId="789012FB" w14:textId="77777777" w:rsidR="00B869C6" w:rsidRDefault="006A0E9B" w:rsidP="0074113D">
      <w:pPr>
        <w:jc w:val="center"/>
      </w:pPr>
      <w:r>
        <w:rPr>
          <w:noProof/>
          <w:lang w:bidi="ar-SA"/>
        </w:rPr>
        <w:drawing>
          <wp:inline distT="0" distB="0" distL="0" distR="0" wp14:anchorId="7890155A" wp14:editId="7890155B">
            <wp:extent cx="8610600" cy="4966734"/>
            <wp:effectExtent l="0" t="0" r="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8610600" cy="4966734"/>
                    </a:xfrm>
                    <a:prstGeom prst="rect">
                      <a:avLst/>
                    </a:prstGeom>
                  </pic:spPr>
                </pic:pic>
              </a:graphicData>
            </a:graphic>
          </wp:inline>
        </w:drawing>
      </w:r>
    </w:p>
    <w:p w14:paraId="789012FC" w14:textId="77777777" w:rsidR="00B869C6" w:rsidRDefault="00B869C6" w:rsidP="00001314"/>
    <w:p w14:paraId="789012FD" w14:textId="77777777" w:rsidR="003D3A4C" w:rsidRDefault="003D3A4C" w:rsidP="00001314">
      <w:pPr>
        <w:sectPr w:rsidR="003D3A4C" w:rsidSect="00DD2BA0">
          <w:pgSz w:w="15840" w:h="12240" w:orient="landscape" w:code="1"/>
          <w:pgMar w:top="288" w:right="720" w:bottom="245" w:left="720" w:header="0" w:footer="144" w:gutter="0"/>
          <w:cols w:space="720"/>
          <w:docGrid w:linePitch="360"/>
        </w:sectPr>
      </w:pPr>
    </w:p>
    <w:p w14:paraId="789012FE" w14:textId="77777777" w:rsidR="00B869C6" w:rsidRDefault="00B869C6" w:rsidP="00167F30">
      <w:pPr>
        <w:pStyle w:val="Heading1"/>
      </w:pPr>
      <w:bookmarkStart w:id="298" w:name="_Toc287885283"/>
      <w:bookmarkStart w:id="299" w:name="_Toc349743761"/>
      <w:r>
        <w:lastRenderedPageBreak/>
        <w:t>housing</w:t>
      </w:r>
      <w:r w:rsidR="0088573A">
        <w:t xml:space="preserve"> (review and edit)</w:t>
      </w:r>
      <w:bookmarkEnd w:id="298"/>
      <w:bookmarkEnd w:id="299"/>
    </w:p>
    <w:p w14:paraId="789012FF" w14:textId="77777777" w:rsidR="0088573A" w:rsidRDefault="009A3FC2" w:rsidP="00503B25">
      <w:pPr>
        <w:jc w:val="center"/>
      </w:pPr>
      <w:r>
        <w:rPr>
          <w:noProof/>
          <w:lang w:bidi="ar-SA"/>
        </w:rPr>
        <w:drawing>
          <wp:inline distT="0" distB="0" distL="0" distR="0" wp14:anchorId="7890155C" wp14:editId="7890155D">
            <wp:extent cx="5334000" cy="822618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5336218" cy="8229600"/>
                    </a:xfrm>
                    <a:prstGeom prst="rect">
                      <a:avLst/>
                    </a:prstGeom>
                  </pic:spPr>
                </pic:pic>
              </a:graphicData>
            </a:graphic>
          </wp:inline>
        </w:drawing>
      </w:r>
    </w:p>
    <w:p w14:paraId="78901300" w14:textId="77777777" w:rsidR="00C25B57" w:rsidRDefault="0088573A" w:rsidP="00280643">
      <w:pPr>
        <w:pStyle w:val="Heading1"/>
      </w:pPr>
      <w:r>
        <w:br w:type="page"/>
      </w:r>
      <w:bookmarkStart w:id="300" w:name="_Toc287885284"/>
      <w:bookmarkStart w:id="301" w:name="_Toc349743762"/>
      <w:r>
        <w:lastRenderedPageBreak/>
        <w:t>person (review and edit)</w:t>
      </w:r>
      <w:bookmarkEnd w:id="300"/>
      <w:bookmarkEnd w:id="301"/>
    </w:p>
    <w:p w14:paraId="78901301" w14:textId="77777777" w:rsidR="00A81EF5" w:rsidRDefault="00280643" w:rsidP="00C25B57">
      <w:pPr>
        <w:jc w:val="center"/>
        <w:sectPr w:rsidR="00A81EF5" w:rsidSect="00503B25">
          <w:headerReference w:type="default" r:id="rId302"/>
          <w:pgSz w:w="12240" w:h="15840" w:code="1"/>
          <w:pgMar w:top="720" w:right="245" w:bottom="245" w:left="720" w:header="0" w:footer="144" w:gutter="0"/>
          <w:cols w:space="720"/>
          <w:docGrid w:linePitch="360"/>
        </w:sectPr>
      </w:pPr>
      <w:r>
        <w:rPr>
          <w:noProof/>
          <w:lang w:bidi="ar-SA"/>
        </w:rPr>
        <w:drawing>
          <wp:inline distT="0" distB="0" distL="0" distR="0" wp14:anchorId="7890155E" wp14:editId="7890155F">
            <wp:extent cx="5781675" cy="8263962"/>
            <wp:effectExtent l="0" t="0" r="0" b="3810"/>
            <wp:docPr id="84" name="Picture 84" descr="C:\DOCUME~1\ramse001\LOCALS~1\Temp\SNAGHTMLd696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ramse001\LOCALS~1\Temp\SNAGHTMLd696ef.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81675" cy="8263962"/>
                    </a:xfrm>
                    <a:prstGeom prst="rect">
                      <a:avLst/>
                    </a:prstGeom>
                    <a:noFill/>
                    <a:ln>
                      <a:noFill/>
                    </a:ln>
                  </pic:spPr>
                </pic:pic>
              </a:graphicData>
            </a:graphic>
          </wp:inline>
        </w:drawing>
      </w:r>
    </w:p>
    <w:p w14:paraId="78901302" w14:textId="77777777" w:rsidR="0088573A" w:rsidRDefault="00CE3B0B" w:rsidP="00167F30">
      <w:pPr>
        <w:pStyle w:val="Heading1"/>
      </w:pPr>
      <w:bookmarkStart w:id="302" w:name="_Toc287885285"/>
      <w:bookmarkStart w:id="303" w:name="_Toc349743763"/>
      <w:r>
        <w:lastRenderedPageBreak/>
        <w:t>change answer from review and edit</w:t>
      </w:r>
      <w:bookmarkEnd w:id="302"/>
      <w:bookmarkEnd w:id="303"/>
    </w:p>
    <w:p w14:paraId="78901303" w14:textId="77777777" w:rsidR="00CE3B0B" w:rsidRDefault="00CD7071" w:rsidP="00AE044F">
      <w:pPr>
        <w:jc w:val="center"/>
      </w:pPr>
      <w:r>
        <w:rPr>
          <w:noProof/>
          <w:lang w:bidi="ar-SA"/>
        </w:rPr>
        <w:drawing>
          <wp:inline distT="0" distB="0" distL="0" distR="0" wp14:anchorId="78901560" wp14:editId="78901561">
            <wp:extent cx="8620125" cy="5060639"/>
            <wp:effectExtent l="0" t="0" r="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8627976" cy="5065248"/>
                    </a:xfrm>
                    <a:prstGeom prst="rect">
                      <a:avLst/>
                    </a:prstGeom>
                  </pic:spPr>
                </pic:pic>
              </a:graphicData>
            </a:graphic>
          </wp:inline>
        </w:drawing>
      </w:r>
    </w:p>
    <w:p w14:paraId="78901304" w14:textId="77777777" w:rsidR="003D3A4C" w:rsidRDefault="003D3A4C" w:rsidP="0088573A"/>
    <w:p w14:paraId="78901305" w14:textId="77777777" w:rsidR="00AE044F" w:rsidRDefault="00AE044F" w:rsidP="0088573A">
      <w:pPr>
        <w:sectPr w:rsidR="00AE044F" w:rsidSect="00503B25">
          <w:headerReference w:type="default" r:id="rId305"/>
          <w:pgSz w:w="15840" w:h="12240" w:orient="landscape" w:code="1"/>
          <w:pgMar w:top="720" w:right="245" w:bottom="288" w:left="720" w:header="0" w:footer="144" w:gutter="0"/>
          <w:cols w:space="720"/>
          <w:docGrid w:linePitch="360"/>
        </w:sectPr>
      </w:pPr>
    </w:p>
    <w:p w14:paraId="78901306" w14:textId="77777777" w:rsidR="0088573A" w:rsidRDefault="00CE3B0B" w:rsidP="00167F30">
      <w:pPr>
        <w:pStyle w:val="Heading1"/>
      </w:pPr>
      <w:bookmarkStart w:id="304" w:name="_Toc287885286"/>
      <w:bookmarkStart w:id="305" w:name="_Toc349743764"/>
      <w:r>
        <w:lastRenderedPageBreak/>
        <w:t>new item on review and edit</w:t>
      </w:r>
      <w:bookmarkEnd w:id="304"/>
      <w:bookmarkEnd w:id="305"/>
    </w:p>
    <w:p w14:paraId="78901307" w14:textId="77777777" w:rsidR="003D3A4C" w:rsidRDefault="00E56FCF" w:rsidP="00D6675C">
      <w:pPr>
        <w:jc w:val="center"/>
        <w:rPr>
          <w:noProof/>
          <w:lang w:bidi="ar-SA"/>
        </w:rPr>
      </w:pPr>
      <w:r>
        <w:rPr>
          <w:noProof/>
          <w:lang w:bidi="ar-SA"/>
        </w:rPr>
        <mc:AlternateContent>
          <mc:Choice Requires="wps">
            <w:drawing>
              <wp:anchor distT="0" distB="0" distL="114300" distR="114300" simplePos="0" relativeHeight="251660288" behindDoc="0" locked="0" layoutInCell="1" allowOverlap="1" wp14:anchorId="78901562" wp14:editId="78901563">
                <wp:simplePos x="0" y="0"/>
                <wp:positionH relativeFrom="column">
                  <wp:posOffset>685800</wp:posOffset>
                </wp:positionH>
                <wp:positionV relativeFrom="paragraph">
                  <wp:posOffset>5749925</wp:posOffset>
                </wp:positionV>
                <wp:extent cx="978408" cy="200025"/>
                <wp:effectExtent l="0" t="19050" r="31750" b="47625"/>
                <wp:wrapNone/>
                <wp:docPr id="78" name="Right Arrow 78"/>
                <wp:cNvGraphicFramePr/>
                <a:graphic xmlns:a="http://schemas.openxmlformats.org/drawingml/2006/main">
                  <a:graphicData uri="http://schemas.microsoft.com/office/word/2010/wordprocessingShape">
                    <wps:wsp>
                      <wps:cNvSpPr/>
                      <wps:spPr>
                        <a:xfrm>
                          <a:off x="0" y="0"/>
                          <a:ext cx="978408" cy="2000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8" o:spid="_x0000_s1026" type="#_x0000_t13" style="position:absolute;margin-left:54pt;margin-top:452.75pt;width:77.05pt;height:15.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" adj="19392" fillcolor="#4f81bd [3204]" strokecolor="#243f60 [1604]" strokeweight="2pt"/>
            </w:pict>
          </mc:Fallback>
        </mc:AlternateContent>
      </w:r>
      <w:r w:rsidR="00D6675C">
        <w:rPr>
          <w:noProof/>
          <w:lang w:bidi="ar-SA"/>
        </w:rPr>
        <mc:AlternateContent>
          <mc:Choice Requires="wps">
            <w:drawing>
              <wp:anchor distT="0" distB="0" distL="114300" distR="114300" simplePos="0" relativeHeight="251659264" behindDoc="0" locked="0" layoutInCell="1" allowOverlap="1" wp14:anchorId="78901564" wp14:editId="78901565">
                <wp:simplePos x="0" y="0"/>
                <wp:positionH relativeFrom="column">
                  <wp:posOffset>-314325</wp:posOffset>
                </wp:positionH>
                <wp:positionV relativeFrom="paragraph">
                  <wp:posOffset>5235575</wp:posOffset>
                </wp:positionV>
                <wp:extent cx="1076325" cy="1028700"/>
                <wp:effectExtent l="0" t="0" r="28575" b="1905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028700"/>
                        </a:xfrm>
                        <a:prstGeom prst="rect">
                          <a:avLst/>
                        </a:prstGeom>
                        <a:solidFill>
                          <a:srgbClr val="FFFFFF"/>
                        </a:solidFill>
                        <a:ln w="9525">
                          <a:solidFill>
                            <a:srgbClr val="000000"/>
                          </a:solidFill>
                          <a:miter lim="800000"/>
                          <a:headEnd/>
                          <a:tailEnd/>
                        </a:ln>
                      </wps:spPr>
                      <wps:txbx>
                        <w:txbxContent>
                          <w:p w14:paraId="7890159B" w14:textId="77777777" w:rsidR="004C5C46" w:rsidRDefault="004C5C46">
                            <w:r>
                              <w:t>“Pay for water/sewer</w:t>
                            </w:r>
                            <w:r>
                              <w:br/>
                              <w:t xml:space="preserve"> is now “Yes” Asking for amount.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4.75pt;margin-top:412.25pt;width:84.75pt;height: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">
                <v:textbox>
                  <w:txbxContent>
                    <w:p w14:paraId="7890159B" w14:textId="77777777" w:rsidR="004C5C46" w:rsidRDefault="004C5C46">
                      <w:r>
                        <w:t>“Pay for water/sewer</w:t>
                      </w:r>
                      <w:r>
                        <w:br/>
                        <w:t xml:space="preserve"> is now “Yes” Asking for amount.</w:t>
                      </w:r>
                    </w:p>
                  </w:txbxContent>
                </v:textbox>
              </v:shape>
            </w:pict>
          </mc:Fallback>
        </mc:AlternateContent>
      </w:r>
      <w:r w:rsidR="00D6675C">
        <w:rPr>
          <w:noProof/>
          <w:lang w:bidi="ar-SA"/>
        </w:rPr>
        <w:drawing>
          <wp:inline distT="0" distB="0" distL="0" distR="0" wp14:anchorId="78901566" wp14:editId="78901567">
            <wp:extent cx="5222875" cy="8229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5222875" cy="8229600"/>
                    </a:xfrm>
                    <a:prstGeom prst="rect">
                      <a:avLst/>
                    </a:prstGeom>
                  </pic:spPr>
                </pic:pic>
              </a:graphicData>
            </a:graphic>
          </wp:inline>
        </w:drawing>
      </w:r>
    </w:p>
    <w:p w14:paraId="78901308" w14:textId="77777777" w:rsidR="00CD7071" w:rsidRDefault="00CD7071" w:rsidP="00CE3B0B">
      <w:pPr>
        <w:jc w:val="center"/>
      </w:pPr>
    </w:p>
    <w:p w14:paraId="78901309" w14:textId="77777777" w:rsidR="00AE044F" w:rsidRDefault="00AE044F" w:rsidP="00CE3B0B">
      <w:pPr>
        <w:jc w:val="center"/>
        <w:sectPr w:rsidR="00AE044F" w:rsidSect="00503B25">
          <w:headerReference w:type="default" r:id="rId307"/>
          <w:pgSz w:w="12240" w:h="15840" w:code="1"/>
          <w:pgMar w:top="720" w:right="245" w:bottom="245" w:left="720" w:header="0" w:footer="144" w:gutter="0"/>
          <w:cols w:space="720"/>
          <w:docGrid w:linePitch="360"/>
        </w:sectPr>
      </w:pPr>
    </w:p>
    <w:p w14:paraId="7890130A" w14:textId="77777777" w:rsidR="00CE3B0B" w:rsidRDefault="00CE3B0B" w:rsidP="00167F30">
      <w:pPr>
        <w:pStyle w:val="Heading1"/>
      </w:pPr>
      <w:bookmarkStart w:id="306" w:name="_Toc287885287"/>
      <w:bookmarkStart w:id="307" w:name="_Toc349743765"/>
      <w:r>
        <w:lastRenderedPageBreak/>
        <w:t>save</w:t>
      </w:r>
      <w:bookmarkEnd w:id="306"/>
      <w:bookmarkEnd w:id="307"/>
    </w:p>
    <w:p w14:paraId="7890130B" w14:textId="77777777" w:rsidR="00CE3B0B" w:rsidRDefault="00DF30C7" w:rsidP="00CE3B0B">
      <w:r>
        <w:rPr>
          <w:noProof/>
          <w:lang w:bidi="ar-SA"/>
        </w:rPr>
        <w:drawing>
          <wp:inline distT="0" distB="0" distL="0" distR="0" wp14:anchorId="78901568" wp14:editId="78901569">
            <wp:extent cx="8782050" cy="5347105"/>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8782050" cy="5347105"/>
                    </a:xfrm>
                    <a:prstGeom prst="rect">
                      <a:avLst/>
                    </a:prstGeom>
                  </pic:spPr>
                </pic:pic>
              </a:graphicData>
            </a:graphic>
          </wp:inline>
        </w:drawing>
      </w:r>
    </w:p>
    <w:p w14:paraId="7890130C" w14:textId="77777777" w:rsidR="00CE3B0B" w:rsidRDefault="00CE3B0B" w:rsidP="00167F30">
      <w:pPr>
        <w:pStyle w:val="Heading1"/>
      </w:pPr>
      <w:r>
        <w:br w:type="page"/>
      </w:r>
      <w:bookmarkStart w:id="308" w:name="_Toc287885288"/>
      <w:bookmarkStart w:id="309" w:name="_Toc349743766"/>
      <w:proofErr w:type="spellStart"/>
      <w:r w:rsidR="004136DC">
        <w:lastRenderedPageBreak/>
        <w:t>w</w:t>
      </w:r>
      <w:r>
        <w:t>elcomeback</w:t>
      </w:r>
      <w:bookmarkEnd w:id="308"/>
      <w:bookmarkEnd w:id="309"/>
      <w:proofErr w:type="spellEnd"/>
    </w:p>
    <w:p w14:paraId="7890130D" w14:textId="77777777" w:rsidR="00CE3B0B" w:rsidRDefault="004136DC" w:rsidP="00CE3B0B">
      <w:r>
        <w:rPr>
          <w:noProof/>
          <w:lang w:bidi="ar-SA"/>
        </w:rPr>
        <w:drawing>
          <wp:inline distT="0" distB="0" distL="0" distR="0" wp14:anchorId="7890156A" wp14:editId="7890156B">
            <wp:extent cx="8791575" cy="507018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8791575" cy="5070184"/>
                    </a:xfrm>
                    <a:prstGeom prst="rect">
                      <a:avLst/>
                    </a:prstGeom>
                  </pic:spPr>
                </pic:pic>
              </a:graphicData>
            </a:graphic>
          </wp:inline>
        </w:drawing>
      </w:r>
    </w:p>
    <w:p w14:paraId="7890130E" w14:textId="77777777" w:rsidR="00CE3B0B" w:rsidRDefault="00CE3B0B" w:rsidP="00167F30">
      <w:pPr>
        <w:pStyle w:val="Heading1"/>
      </w:pPr>
      <w:r>
        <w:br w:type="page"/>
      </w:r>
      <w:bookmarkStart w:id="310" w:name="_Toc287885289"/>
      <w:bookmarkStart w:id="311" w:name="_Toc349743767"/>
      <w:r>
        <w:lastRenderedPageBreak/>
        <w:t>security</w:t>
      </w:r>
      <w:bookmarkEnd w:id="310"/>
      <w:bookmarkEnd w:id="311"/>
    </w:p>
    <w:p w14:paraId="7890130F" w14:textId="77777777" w:rsidR="00CE3B0B" w:rsidRDefault="004136DC" w:rsidP="00E260EB">
      <w:pPr>
        <w:jc w:val="center"/>
      </w:pPr>
      <w:r>
        <w:rPr>
          <w:noProof/>
          <w:lang w:bidi="ar-SA"/>
        </w:rPr>
        <w:drawing>
          <wp:inline distT="0" distB="0" distL="0" distR="0" wp14:anchorId="7890156C" wp14:editId="7890156D">
            <wp:extent cx="6536493" cy="396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6541105" cy="3965196"/>
                    </a:xfrm>
                    <a:prstGeom prst="rect">
                      <a:avLst/>
                    </a:prstGeom>
                  </pic:spPr>
                </pic:pic>
              </a:graphicData>
            </a:graphic>
          </wp:inline>
        </w:drawing>
      </w:r>
    </w:p>
    <w:p w14:paraId="78901310" w14:textId="77777777" w:rsidR="003D3A4C" w:rsidRDefault="003D3A4C" w:rsidP="00CE3B0B"/>
    <w:p w14:paraId="78901311" w14:textId="77777777" w:rsidR="00E260EB" w:rsidRDefault="00E260EB" w:rsidP="00CE3B0B">
      <w:r>
        <w:br w:type="page"/>
      </w:r>
    </w:p>
    <w:p w14:paraId="78901312" w14:textId="77777777" w:rsidR="003D3A4C" w:rsidRDefault="003D3A4C" w:rsidP="00167F30">
      <w:pPr>
        <w:pStyle w:val="Heading1"/>
      </w:pPr>
      <w:bookmarkStart w:id="312" w:name="_Toc287885290"/>
      <w:bookmarkStart w:id="313" w:name="_Toc349743768"/>
      <w:r>
        <w:lastRenderedPageBreak/>
        <w:t>instructions</w:t>
      </w:r>
      <w:bookmarkEnd w:id="312"/>
      <w:bookmarkEnd w:id="313"/>
    </w:p>
    <w:p w14:paraId="78901313" w14:textId="77777777" w:rsidR="00167F30" w:rsidRDefault="00BF47A3" w:rsidP="003B5B07">
      <w:r>
        <w:rPr>
          <w:noProof/>
          <w:lang w:bidi="ar-SA"/>
        </w:rPr>
        <w:drawing>
          <wp:inline distT="0" distB="0" distL="0" distR="0" wp14:anchorId="7890156E" wp14:editId="7890156F">
            <wp:extent cx="7086600" cy="4532093"/>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7087784" cy="4532850"/>
                    </a:xfrm>
                    <a:prstGeom prst="rect">
                      <a:avLst/>
                    </a:prstGeom>
                  </pic:spPr>
                </pic:pic>
              </a:graphicData>
            </a:graphic>
          </wp:inline>
        </w:drawing>
      </w:r>
    </w:p>
    <w:p w14:paraId="78901314" w14:textId="77777777" w:rsidR="00E260EB" w:rsidRDefault="00E260EB" w:rsidP="003B5B07"/>
    <w:p w14:paraId="78901315" w14:textId="77777777" w:rsidR="00E260EB" w:rsidRDefault="00E260EB" w:rsidP="003B5B07">
      <w:r>
        <w:br w:type="page"/>
      </w:r>
    </w:p>
    <w:p w14:paraId="78901316" w14:textId="77777777" w:rsidR="003D3A4C" w:rsidRDefault="003D3A4C" w:rsidP="00167F30">
      <w:pPr>
        <w:pStyle w:val="Heading1"/>
      </w:pPr>
      <w:bookmarkStart w:id="314" w:name="_Toc287885291"/>
      <w:bookmarkStart w:id="315" w:name="_Toc349743769"/>
      <w:r>
        <w:lastRenderedPageBreak/>
        <w:t>FAQs</w:t>
      </w:r>
      <w:bookmarkEnd w:id="314"/>
      <w:bookmarkEnd w:id="315"/>
    </w:p>
    <w:p w14:paraId="78901317" w14:textId="77777777" w:rsidR="000A04C1" w:rsidRDefault="005161F5" w:rsidP="00D53EEE">
      <w:r>
        <w:rPr>
          <w:noProof/>
          <w:lang w:bidi="ar-SA"/>
        </w:rPr>
        <w:drawing>
          <wp:inline distT="0" distB="0" distL="0" distR="0" wp14:anchorId="78901570" wp14:editId="78901571">
            <wp:extent cx="4486275" cy="60847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486275" cy="6084750"/>
                    </a:xfrm>
                    <a:prstGeom prst="rect">
                      <a:avLst/>
                    </a:prstGeom>
                  </pic:spPr>
                </pic:pic>
              </a:graphicData>
            </a:graphic>
          </wp:inline>
        </w:drawing>
      </w:r>
    </w:p>
    <w:p w14:paraId="78901318" w14:textId="77777777" w:rsidR="00E260EB" w:rsidRDefault="005161F5" w:rsidP="00D53EEE">
      <w:r>
        <w:rPr>
          <w:noProof/>
          <w:lang w:bidi="ar-SA"/>
        </w:rPr>
        <w:lastRenderedPageBreak/>
        <w:drawing>
          <wp:inline distT="0" distB="0" distL="0" distR="0" wp14:anchorId="78901572" wp14:editId="78901573">
            <wp:extent cx="4486275" cy="66539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486275" cy="6653940"/>
                    </a:xfrm>
                    <a:prstGeom prst="rect">
                      <a:avLst/>
                    </a:prstGeom>
                  </pic:spPr>
                </pic:pic>
              </a:graphicData>
            </a:graphic>
          </wp:inline>
        </w:drawing>
      </w:r>
    </w:p>
    <w:p w14:paraId="78901319" w14:textId="77777777" w:rsidR="003B5B07" w:rsidRDefault="003B5B07" w:rsidP="00D53EEE"/>
    <w:p w14:paraId="7890131A" w14:textId="77777777" w:rsidR="00E260EB" w:rsidRDefault="00E260EB" w:rsidP="00D53EEE">
      <w:pPr>
        <w:sectPr w:rsidR="00E260EB" w:rsidSect="003A4410">
          <w:headerReference w:type="default" r:id="rId314"/>
          <w:pgSz w:w="15840" w:h="12240" w:orient="landscape"/>
          <w:pgMar w:top="450" w:right="540" w:bottom="720" w:left="450" w:header="0" w:footer="144" w:gutter="0"/>
          <w:cols w:space="450"/>
          <w:docGrid w:linePitch="360"/>
        </w:sectPr>
      </w:pPr>
    </w:p>
    <w:p w14:paraId="7890131B" w14:textId="77777777" w:rsidR="004C5CBD" w:rsidRDefault="004C5CBD" w:rsidP="00167F30">
      <w:pPr>
        <w:pStyle w:val="Heading1"/>
      </w:pPr>
      <w:bookmarkStart w:id="316" w:name="_Toc287885292"/>
      <w:bookmarkStart w:id="317" w:name="_Toc349743770"/>
      <w:proofErr w:type="spellStart"/>
      <w:r>
        <w:lastRenderedPageBreak/>
        <w:t>contactus</w:t>
      </w:r>
      <w:bookmarkEnd w:id="316"/>
      <w:bookmarkEnd w:id="317"/>
      <w:proofErr w:type="spellEnd"/>
    </w:p>
    <w:p w14:paraId="7890131C" w14:textId="77777777" w:rsidR="004C5CBD" w:rsidRDefault="00FB75E9" w:rsidP="00CE3B0B">
      <w:r>
        <w:rPr>
          <w:noProof/>
          <w:lang w:bidi="ar-SA"/>
        </w:rPr>
        <w:drawing>
          <wp:inline distT="0" distB="0" distL="0" distR="0" wp14:anchorId="78901574" wp14:editId="78901575">
            <wp:extent cx="5904762" cy="2438095"/>
            <wp:effectExtent l="0" t="0" r="127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904762" cy="2438095"/>
                    </a:xfrm>
                    <a:prstGeom prst="rect">
                      <a:avLst/>
                    </a:prstGeom>
                  </pic:spPr>
                </pic:pic>
              </a:graphicData>
            </a:graphic>
          </wp:inline>
        </w:drawing>
      </w:r>
    </w:p>
    <w:p w14:paraId="7890131D" w14:textId="77777777" w:rsidR="00487895" w:rsidRDefault="00487895" w:rsidP="00CE3B0B"/>
    <w:p w14:paraId="7890131E" w14:textId="77777777" w:rsidR="00CE3B0B" w:rsidRDefault="006F75B7" w:rsidP="00167F30">
      <w:pPr>
        <w:pStyle w:val="Heading1"/>
      </w:pPr>
      <w:bookmarkStart w:id="318" w:name="_Toc287885293"/>
      <w:r>
        <w:br w:type="page"/>
      </w:r>
      <w:bookmarkStart w:id="319" w:name="_Toc349743771"/>
      <w:r w:rsidR="008F1336">
        <w:lastRenderedPageBreak/>
        <w:t>finalize</w:t>
      </w:r>
      <w:bookmarkEnd w:id="318"/>
      <w:bookmarkEnd w:id="319"/>
    </w:p>
    <w:p w14:paraId="7890131F" w14:textId="77777777" w:rsidR="008F1336" w:rsidRDefault="00E675F8" w:rsidP="00E675F8">
      <w:pPr>
        <w:jc w:val="center"/>
      </w:pPr>
      <w:r>
        <w:rPr>
          <w:noProof/>
          <w:lang w:bidi="ar-SA"/>
        </w:rPr>
        <w:drawing>
          <wp:inline distT="0" distB="0" distL="0" distR="0" wp14:anchorId="78901576" wp14:editId="78901577">
            <wp:extent cx="8848401" cy="36480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8857582" cy="3651860"/>
                    </a:xfrm>
                    <a:prstGeom prst="rect">
                      <a:avLst/>
                    </a:prstGeom>
                  </pic:spPr>
                </pic:pic>
              </a:graphicData>
            </a:graphic>
          </wp:inline>
        </w:drawing>
      </w:r>
    </w:p>
    <w:p w14:paraId="78901320" w14:textId="77777777" w:rsidR="008F1336" w:rsidRDefault="008F1336" w:rsidP="00167F30">
      <w:pPr>
        <w:pStyle w:val="Heading1"/>
      </w:pPr>
      <w:r>
        <w:br w:type="page"/>
      </w:r>
      <w:bookmarkStart w:id="320" w:name="_Toc287885294"/>
      <w:bookmarkStart w:id="321" w:name="_Toc349743772"/>
      <w:r>
        <w:lastRenderedPageBreak/>
        <w:t>completed</w:t>
      </w:r>
      <w:bookmarkEnd w:id="320"/>
      <w:bookmarkEnd w:id="321"/>
    </w:p>
    <w:p w14:paraId="78901321" w14:textId="77777777" w:rsidR="008F1336" w:rsidRDefault="00D33062" w:rsidP="00200B63">
      <w:pPr>
        <w:jc w:val="center"/>
      </w:pPr>
      <w:r>
        <w:rPr>
          <w:noProof/>
          <w:lang w:bidi="ar-SA"/>
        </w:rPr>
        <w:drawing>
          <wp:inline distT="0" distB="0" distL="0" distR="0" wp14:anchorId="78901578" wp14:editId="78901579">
            <wp:extent cx="8256513" cy="499448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8268647" cy="5001825"/>
                    </a:xfrm>
                    <a:prstGeom prst="rect">
                      <a:avLst/>
                    </a:prstGeom>
                  </pic:spPr>
                </pic:pic>
              </a:graphicData>
            </a:graphic>
          </wp:inline>
        </w:drawing>
      </w:r>
    </w:p>
    <w:p w14:paraId="78901322" w14:textId="77777777" w:rsidR="008F1336" w:rsidRDefault="008F1336" w:rsidP="00167F30">
      <w:pPr>
        <w:pStyle w:val="Heading1"/>
      </w:pPr>
      <w:r>
        <w:br w:type="page"/>
      </w:r>
      <w:bookmarkStart w:id="322" w:name="_Toc287885295"/>
      <w:bookmarkStart w:id="323" w:name="_Toc349743773"/>
      <w:proofErr w:type="spellStart"/>
      <w:r>
        <w:lastRenderedPageBreak/>
        <w:t>document_accessibility</w:t>
      </w:r>
      <w:bookmarkEnd w:id="322"/>
      <w:bookmarkEnd w:id="323"/>
      <w:proofErr w:type="spellEnd"/>
    </w:p>
    <w:p w14:paraId="78901323" w14:textId="77777777" w:rsidR="00B768D7" w:rsidRDefault="00746557" w:rsidP="008F1336">
      <w:pPr>
        <w:jc w:val="center"/>
      </w:pPr>
      <w:r>
        <w:rPr>
          <w:noProof/>
          <w:lang w:bidi="ar-SA"/>
        </w:rPr>
        <w:drawing>
          <wp:inline distT="0" distB="0" distL="0" distR="0" wp14:anchorId="7890157A" wp14:editId="7890157B">
            <wp:extent cx="7810500" cy="6429375"/>
            <wp:effectExtent l="0" t="0" r="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7810500" cy="6429375"/>
                    </a:xfrm>
                    <a:prstGeom prst="rect">
                      <a:avLst/>
                    </a:prstGeom>
                    <a:noFill/>
                    <a:ln>
                      <a:noFill/>
                    </a:ln>
                  </pic:spPr>
                </pic:pic>
              </a:graphicData>
            </a:graphic>
          </wp:inline>
        </w:drawing>
      </w:r>
    </w:p>
    <w:p w14:paraId="78901324" w14:textId="77777777" w:rsidR="008F1336" w:rsidRDefault="00B768D7" w:rsidP="00167F30">
      <w:pPr>
        <w:pStyle w:val="Heading1"/>
      </w:pPr>
      <w:bookmarkStart w:id="324" w:name="_Toc287885296"/>
      <w:bookmarkStart w:id="325" w:name="_Toc349743774"/>
      <w:r>
        <w:lastRenderedPageBreak/>
        <w:t>privacy</w:t>
      </w:r>
      <w:bookmarkEnd w:id="324"/>
      <w:bookmarkEnd w:id="325"/>
    </w:p>
    <w:p w14:paraId="78901325" w14:textId="77777777" w:rsidR="00B768D7" w:rsidRPr="0029759A" w:rsidRDefault="00746557" w:rsidP="00B768D7">
      <w:pPr>
        <w:jc w:val="center"/>
      </w:pPr>
      <w:r>
        <w:rPr>
          <w:noProof/>
          <w:lang w:bidi="ar-SA"/>
        </w:rPr>
        <w:drawing>
          <wp:inline distT="0" distB="0" distL="0" distR="0" wp14:anchorId="7890157C" wp14:editId="7890157D">
            <wp:extent cx="8324850" cy="6562725"/>
            <wp:effectExtent l="0" t="0" r="0" b="952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8324850" cy="6562725"/>
                    </a:xfrm>
                    <a:prstGeom prst="rect">
                      <a:avLst/>
                    </a:prstGeom>
                    <a:noFill/>
                    <a:ln>
                      <a:noFill/>
                    </a:ln>
                  </pic:spPr>
                </pic:pic>
              </a:graphicData>
            </a:graphic>
          </wp:inline>
        </w:drawing>
      </w:r>
    </w:p>
    <w:sectPr w:rsidR="00B768D7" w:rsidRPr="0029759A" w:rsidSect="00915F70">
      <w:pgSz w:w="15840" w:h="12240" w:orient="landscape"/>
      <w:pgMar w:top="450" w:right="245" w:bottom="245" w:left="720" w:header="0"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901580" w14:textId="77777777" w:rsidR="004C5C46" w:rsidRDefault="004C5C46" w:rsidP="00DD2BA0">
      <w:pPr>
        <w:spacing w:after="0" w:line="240" w:lineRule="auto"/>
      </w:pPr>
      <w:r>
        <w:separator/>
      </w:r>
    </w:p>
  </w:endnote>
  <w:endnote w:type="continuationSeparator" w:id="0">
    <w:p w14:paraId="78901581" w14:textId="77777777" w:rsidR="004C5C46" w:rsidRDefault="004C5C46" w:rsidP="00DD2B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4" w14:textId="77777777" w:rsidR="004C5C46" w:rsidRDefault="004C5C4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3" w:name="Returntotop"/>
  <w:p w14:paraId="78901585" w14:textId="77777777" w:rsidR="004C5C46" w:rsidRPr="0028353A" w:rsidRDefault="004C5C46" w:rsidP="00AA48B7">
    <w:pPr>
      <w:pStyle w:val="Footer"/>
      <w:tabs>
        <w:tab w:val="center" w:pos="7200"/>
        <w:tab w:val="left" w:pos="8327"/>
      </w:tabs>
      <w:jc w:val="center"/>
      <w:rPr>
        <w:color w:val="4F81BD"/>
      </w:rPr>
    </w:pPr>
    <w:r>
      <w:fldChar w:fldCharType="begin"/>
    </w:r>
    <w:r>
      <w:instrText xml:space="preserve"> HYPERLINK \l "login" </w:instrText>
    </w:r>
    <w:r>
      <w:fldChar w:fldCharType="separate"/>
    </w:r>
    <w:r w:rsidRPr="00AD1270">
      <w:rPr>
        <w:rStyle w:val="Hyperlink"/>
      </w:rPr>
      <w:t>Return to Top</w:t>
    </w:r>
    <w:r>
      <w:rPr>
        <w:rStyle w:val="Hyperlink"/>
      </w:rPr>
      <w:fldChar w:fldCharType="end"/>
    </w:r>
    <w:bookmarkEnd w:id="3"/>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7" w14:textId="77777777" w:rsidR="004C5C46" w:rsidRDefault="004C5C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90157E" w14:textId="77777777" w:rsidR="004C5C46" w:rsidRDefault="004C5C46" w:rsidP="00DD2BA0">
      <w:pPr>
        <w:spacing w:after="0" w:line="240" w:lineRule="auto"/>
      </w:pPr>
      <w:r>
        <w:separator/>
      </w:r>
    </w:p>
  </w:footnote>
  <w:footnote w:type="continuationSeparator" w:id="0">
    <w:p w14:paraId="7890157F" w14:textId="77777777" w:rsidR="004C5C46" w:rsidRDefault="004C5C46" w:rsidP="00DD2B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2" w14:textId="77777777" w:rsidR="004C5C46" w:rsidRDefault="004C5C4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3" w14:textId="77777777" w:rsidR="004C5C46" w:rsidRDefault="004C5C4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6" w14:textId="77777777" w:rsidR="004C5C46" w:rsidRDefault="004C5C4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8" w14:textId="77777777" w:rsidR="004C5C46" w:rsidRPr="00503B25" w:rsidRDefault="004C5C46" w:rsidP="004635B7">
    <w:pPr>
      <w:pStyle w:val="Header"/>
      <w:tabs>
        <w:tab w:val="clear" w:pos="4680"/>
        <w:tab w:val="clear" w:pos="9360"/>
        <w:tab w:val="center" w:pos="9270"/>
        <w:tab w:val="right" w:pos="10800"/>
      </w:tabs>
    </w:pPr>
    <w:r>
      <w:rPr>
        <w:noProof/>
        <w:lang w:bidi="ar-SA"/>
      </w:rPr>
      <mc:AlternateContent>
        <mc:Choice Requires="wps">
          <w:drawing>
            <wp:anchor distT="0" distB="0" distL="114300" distR="114300" simplePos="0" relativeHeight="251659264" behindDoc="0" locked="0" layoutInCell="1" allowOverlap="1" wp14:anchorId="7890158E" wp14:editId="7890158F">
              <wp:simplePos x="0" y="0"/>
              <wp:positionH relativeFrom="column">
                <wp:posOffset>0</wp:posOffset>
              </wp:positionH>
              <wp:positionV relativeFrom="paragraph">
                <wp:posOffset>190500</wp:posOffset>
              </wp:positionV>
              <wp:extent cx="6886575" cy="0"/>
              <wp:effectExtent l="0" t="0" r="9525" b="19050"/>
              <wp:wrapNone/>
              <wp:docPr id="286" name="Straight Connector 286"/>
              <wp:cNvGraphicFramePr/>
              <a:graphic xmlns:a="http://schemas.openxmlformats.org/drawingml/2006/main">
                <a:graphicData uri="http://schemas.microsoft.com/office/word/2010/wordprocessingShape">
                  <wps:wsp>
                    <wps:cNvCnPr/>
                    <wps:spPr>
                      <a:xfrm>
                        <a:off x="0" y="0"/>
                        <a:ext cx="6886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542.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" strokecolor="black [3040]"/>
          </w:pict>
        </mc:Fallback>
      </mc:AlternateContent>
    </w:r>
    <w:r>
      <w:t>ACS-400C (January 2013)</w:t>
    </w:r>
    <w:r>
      <w:tab/>
      <w:t>ACS Internet Screen Capture Guide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9" w14:textId="77777777" w:rsidR="004C5C46" w:rsidRPr="00503B25" w:rsidRDefault="004C5C46" w:rsidP="00967FC8">
    <w:pPr>
      <w:pStyle w:val="Header"/>
      <w:tabs>
        <w:tab w:val="clear" w:pos="4680"/>
        <w:tab w:val="clear" w:pos="9360"/>
        <w:tab w:val="center" w:pos="9270"/>
        <w:tab w:val="right" w:pos="14400"/>
      </w:tabs>
    </w:pPr>
    <w:r>
      <w:rPr>
        <w:noProof/>
        <w:lang w:bidi="ar-SA"/>
      </w:rPr>
      <mc:AlternateContent>
        <mc:Choice Requires="wps">
          <w:drawing>
            <wp:anchor distT="0" distB="0" distL="114300" distR="114300" simplePos="0" relativeHeight="251665408" behindDoc="0" locked="0" layoutInCell="1" allowOverlap="1" wp14:anchorId="78901590" wp14:editId="78901591">
              <wp:simplePos x="0" y="0"/>
              <wp:positionH relativeFrom="column">
                <wp:posOffset>0</wp:posOffset>
              </wp:positionH>
              <wp:positionV relativeFrom="paragraph">
                <wp:posOffset>190500</wp:posOffset>
              </wp:positionV>
              <wp:extent cx="9163050" cy="0"/>
              <wp:effectExtent l="0" t="0" r="19050" b="19050"/>
              <wp:wrapNone/>
              <wp:docPr id="11" name="Straight Connector 11"/>
              <wp:cNvGraphicFramePr/>
              <a:graphic xmlns:a="http://schemas.openxmlformats.org/drawingml/2006/main">
                <a:graphicData uri="http://schemas.microsoft.com/office/word/2010/wordprocessingShape">
                  <wps:wsp>
                    <wps:cNvCnPr/>
                    <wps:spPr>
                      <a:xfrm>
                        <a:off x="0" y="0"/>
                        <a:ext cx="91630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pt" to="72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" strokecolor="black [3040]"/>
          </w:pict>
        </mc:Fallback>
      </mc:AlternateContent>
    </w:r>
    <w:r>
      <w:t>ACS-400C (January 2014)</w:t>
    </w:r>
    <w:r>
      <w:tab/>
    </w:r>
    <w:r>
      <w:tab/>
      <w:t>ACS Internet Screen Capture Guide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A" w14:textId="77777777" w:rsidR="004C5C46" w:rsidRPr="00503B25" w:rsidRDefault="004C5C46" w:rsidP="00967FC8">
    <w:pPr>
      <w:pStyle w:val="Header"/>
      <w:tabs>
        <w:tab w:val="clear" w:pos="4680"/>
        <w:tab w:val="clear" w:pos="9360"/>
        <w:tab w:val="center" w:pos="9270"/>
        <w:tab w:val="right" w:pos="14400"/>
      </w:tabs>
    </w:pPr>
    <w:r>
      <w:rPr>
        <w:noProof/>
        <w:lang w:bidi="ar-SA"/>
      </w:rPr>
      <mc:AlternateContent>
        <mc:Choice Requires="wps">
          <w:drawing>
            <wp:anchor distT="0" distB="0" distL="114300" distR="114300" simplePos="0" relativeHeight="251667456" behindDoc="0" locked="0" layoutInCell="1" allowOverlap="1" wp14:anchorId="78901592" wp14:editId="78901593">
              <wp:simplePos x="0" y="0"/>
              <wp:positionH relativeFrom="column">
                <wp:posOffset>-19050</wp:posOffset>
              </wp:positionH>
              <wp:positionV relativeFrom="paragraph">
                <wp:posOffset>190500</wp:posOffset>
              </wp:positionV>
              <wp:extent cx="6981825" cy="0"/>
              <wp:effectExtent l="0" t="0" r="9525" b="19050"/>
              <wp:wrapNone/>
              <wp:docPr id="54" name="Straight Connector 54"/>
              <wp:cNvGraphicFramePr/>
              <a:graphic xmlns:a="http://schemas.openxmlformats.org/drawingml/2006/main">
                <a:graphicData uri="http://schemas.microsoft.com/office/word/2010/wordprocessingShape">
                  <wps:wsp>
                    <wps:cNvCnPr/>
                    <wps:spPr>
                      <a:xfrm>
                        <a:off x="0" y="0"/>
                        <a:ext cx="6981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5pt" to="548.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" strokecolor="black [3040]"/>
          </w:pict>
        </mc:Fallback>
      </mc:AlternateContent>
    </w:r>
    <w:r>
      <w:t>ACS-400C (January 2013)</w:t>
    </w:r>
    <w:r>
      <w:tab/>
      <w:t>ACS Internet Screen Capture Guide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B" w14:textId="77777777" w:rsidR="004C5C46" w:rsidRPr="00503B25" w:rsidRDefault="004C5C46" w:rsidP="00967FC8">
    <w:pPr>
      <w:pStyle w:val="Header"/>
      <w:tabs>
        <w:tab w:val="clear" w:pos="4680"/>
        <w:tab w:val="clear" w:pos="9360"/>
        <w:tab w:val="center" w:pos="9270"/>
        <w:tab w:val="right" w:pos="14400"/>
      </w:tabs>
    </w:pPr>
    <w:r>
      <w:rPr>
        <w:noProof/>
        <w:lang w:bidi="ar-SA"/>
      </w:rPr>
      <mc:AlternateContent>
        <mc:Choice Requires="wps">
          <w:drawing>
            <wp:anchor distT="0" distB="0" distL="114300" distR="114300" simplePos="0" relativeHeight="251669504" behindDoc="0" locked="0" layoutInCell="1" allowOverlap="1" wp14:anchorId="78901594" wp14:editId="78901595">
              <wp:simplePos x="0" y="0"/>
              <wp:positionH relativeFrom="column">
                <wp:posOffset>-19050</wp:posOffset>
              </wp:positionH>
              <wp:positionV relativeFrom="paragraph">
                <wp:posOffset>190500</wp:posOffset>
              </wp:positionV>
              <wp:extent cx="9210675" cy="0"/>
              <wp:effectExtent l="0" t="0" r="9525" b="19050"/>
              <wp:wrapNone/>
              <wp:docPr id="63" name="Straight Connector 63"/>
              <wp:cNvGraphicFramePr/>
              <a:graphic xmlns:a="http://schemas.openxmlformats.org/drawingml/2006/main">
                <a:graphicData uri="http://schemas.microsoft.com/office/word/2010/wordprocessingShape">
                  <wps:wsp>
                    <wps:cNvCnPr/>
                    <wps:spPr>
                      <a:xfrm>
                        <a:off x="0" y="0"/>
                        <a:ext cx="92106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5pt" to="723.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" strokecolor="black [3040]"/>
          </w:pict>
        </mc:Fallback>
      </mc:AlternateContent>
    </w:r>
    <w:r>
      <w:t>ACS-400C (January 2013)</w:t>
    </w:r>
    <w:r>
      <w:tab/>
    </w:r>
    <w:r>
      <w:tab/>
      <w:t>ACS Internet Screen Capture Guide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C" w14:textId="77777777" w:rsidR="004C5C46" w:rsidRPr="00503B25" w:rsidRDefault="004C5C46" w:rsidP="00AE044F">
    <w:pPr>
      <w:pStyle w:val="Header"/>
      <w:tabs>
        <w:tab w:val="clear" w:pos="4680"/>
        <w:tab w:val="clear" w:pos="9360"/>
        <w:tab w:val="right" w:pos="10350"/>
        <w:tab w:val="left" w:pos="11250"/>
      </w:tabs>
    </w:pPr>
    <w:r>
      <w:rPr>
        <w:noProof/>
        <w:lang w:bidi="ar-SA"/>
      </w:rPr>
      <mc:AlternateContent>
        <mc:Choice Requires="wps">
          <w:drawing>
            <wp:anchor distT="0" distB="0" distL="114300" distR="114300" simplePos="0" relativeHeight="251663360" behindDoc="0" locked="0" layoutInCell="1" allowOverlap="1" wp14:anchorId="78901596" wp14:editId="78901597">
              <wp:simplePos x="0" y="0"/>
              <wp:positionH relativeFrom="column">
                <wp:posOffset>-19050</wp:posOffset>
              </wp:positionH>
              <wp:positionV relativeFrom="paragraph">
                <wp:posOffset>180975</wp:posOffset>
              </wp:positionV>
              <wp:extent cx="6715125" cy="0"/>
              <wp:effectExtent l="0" t="0" r="9525" b="19050"/>
              <wp:wrapNone/>
              <wp:docPr id="80" name="Straight Connector 80"/>
              <wp:cNvGraphicFramePr/>
              <a:graphic xmlns:a="http://schemas.openxmlformats.org/drawingml/2006/main">
                <a:graphicData uri="http://schemas.microsoft.com/office/word/2010/wordprocessingShape">
                  <wps:wsp>
                    <wps:cNvCnPr/>
                    <wps:spPr>
                      <a:xfrm>
                        <a:off x="0" y="0"/>
                        <a:ext cx="6715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25pt" to="527.2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" strokecolor="black [3040]"/>
          </w:pict>
        </mc:Fallback>
      </mc:AlternateContent>
    </w:r>
    <w:r>
      <w:t>ACS-400C (January 2013)</w:t>
    </w:r>
    <w:r>
      <w:tab/>
      <w:t>ACS Internet Screen Capture Guide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0158D" w14:textId="77777777" w:rsidR="004C5C46" w:rsidRPr="00503B25" w:rsidRDefault="004C5C46" w:rsidP="00AE044F">
    <w:pPr>
      <w:pStyle w:val="Header"/>
      <w:tabs>
        <w:tab w:val="clear" w:pos="4680"/>
        <w:tab w:val="clear" w:pos="9360"/>
        <w:tab w:val="right" w:pos="10350"/>
        <w:tab w:val="left" w:pos="11250"/>
        <w:tab w:val="left" w:pos="11340"/>
      </w:tabs>
    </w:pPr>
    <w:r>
      <w:rPr>
        <w:noProof/>
        <w:lang w:bidi="ar-SA"/>
      </w:rPr>
      <mc:AlternateContent>
        <mc:Choice Requires="wps">
          <w:drawing>
            <wp:anchor distT="0" distB="0" distL="114300" distR="114300" simplePos="0" relativeHeight="251671552" behindDoc="0" locked="0" layoutInCell="1" allowOverlap="1" wp14:anchorId="78901598" wp14:editId="78901599">
              <wp:simplePos x="0" y="0"/>
              <wp:positionH relativeFrom="column">
                <wp:posOffset>-19050</wp:posOffset>
              </wp:positionH>
              <wp:positionV relativeFrom="paragraph">
                <wp:posOffset>180975</wp:posOffset>
              </wp:positionV>
              <wp:extent cx="9267825" cy="47625"/>
              <wp:effectExtent l="0" t="0" r="28575" b="28575"/>
              <wp:wrapNone/>
              <wp:docPr id="72" name="Straight Connector 72"/>
              <wp:cNvGraphicFramePr/>
              <a:graphic xmlns:a="http://schemas.openxmlformats.org/drawingml/2006/main">
                <a:graphicData uri="http://schemas.microsoft.com/office/word/2010/wordprocessingShape">
                  <wps:wsp>
                    <wps:cNvCnPr/>
                    <wps:spPr>
                      <a:xfrm>
                        <a:off x="0" y="0"/>
                        <a:ext cx="926782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2"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25pt" to="728.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" strokecolor="black [3040]"/>
          </w:pict>
        </mc:Fallback>
      </mc:AlternateContent>
    </w:r>
    <w:r>
      <w:t>ACS-400C (January 2013)</w:t>
    </w:r>
    <w:r>
      <w:tab/>
    </w:r>
    <w:r>
      <w:tab/>
      <w:t>ACS Internet Screen Capture Guide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D3C65CF"/>
    <w:multiLevelType w:val="hybridMultilevel"/>
    <w:tmpl w:val="E514F5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drawingGridHorizontalSpacing w:val="110"/>
  <w:displayHorizontalDrawingGridEvery w:val="2"/>
  <w:noPunctuationKerning/>
  <w:characterSpacingControl w:val="doNotCompress"/>
  <w:hdrShapeDefaults>
    <o:shapedefaults v:ext="edit" spidmax="665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AMO_XmlVersion" w:val="Empty"/>
  </w:docVars>
  <w:rsids>
    <w:rsidRoot w:val="00413E3C"/>
    <w:rsid w:val="00000C50"/>
    <w:rsid w:val="00001314"/>
    <w:rsid w:val="00007B4C"/>
    <w:rsid w:val="000112AD"/>
    <w:rsid w:val="00011697"/>
    <w:rsid w:val="00011AA1"/>
    <w:rsid w:val="0001290F"/>
    <w:rsid w:val="00014BE7"/>
    <w:rsid w:val="00022F6F"/>
    <w:rsid w:val="00025071"/>
    <w:rsid w:val="0002512D"/>
    <w:rsid w:val="000265A3"/>
    <w:rsid w:val="0003000B"/>
    <w:rsid w:val="00030131"/>
    <w:rsid w:val="00030742"/>
    <w:rsid w:val="00030884"/>
    <w:rsid w:val="00031D39"/>
    <w:rsid w:val="00032761"/>
    <w:rsid w:val="00032998"/>
    <w:rsid w:val="0003365C"/>
    <w:rsid w:val="000336B6"/>
    <w:rsid w:val="000357B0"/>
    <w:rsid w:val="000369E2"/>
    <w:rsid w:val="000420FB"/>
    <w:rsid w:val="00042A97"/>
    <w:rsid w:val="0004326C"/>
    <w:rsid w:val="0004384F"/>
    <w:rsid w:val="00047256"/>
    <w:rsid w:val="00047395"/>
    <w:rsid w:val="000477BD"/>
    <w:rsid w:val="00052C08"/>
    <w:rsid w:val="00054166"/>
    <w:rsid w:val="000542E7"/>
    <w:rsid w:val="000547E8"/>
    <w:rsid w:val="00054F66"/>
    <w:rsid w:val="00056262"/>
    <w:rsid w:val="00056819"/>
    <w:rsid w:val="0005686B"/>
    <w:rsid w:val="000576F0"/>
    <w:rsid w:val="000578F4"/>
    <w:rsid w:val="0006005B"/>
    <w:rsid w:val="0006395A"/>
    <w:rsid w:val="00067484"/>
    <w:rsid w:val="00071D40"/>
    <w:rsid w:val="00071F79"/>
    <w:rsid w:val="00072324"/>
    <w:rsid w:val="000723F8"/>
    <w:rsid w:val="00074E9B"/>
    <w:rsid w:val="00081CE4"/>
    <w:rsid w:val="000826A7"/>
    <w:rsid w:val="0008514E"/>
    <w:rsid w:val="0008577A"/>
    <w:rsid w:val="000877DA"/>
    <w:rsid w:val="000907C4"/>
    <w:rsid w:val="00091582"/>
    <w:rsid w:val="00091655"/>
    <w:rsid w:val="00091C56"/>
    <w:rsid w:val="00092463"/>
    <w:rsid w:val="000932CA"/>
    <w:rsid w:val="000937FC"/>
    <w:rsid w:val="00093B55"/>
    <w:rsid w:val="00094810"/>
    <w:rsid w:val="0009591E"/>
    <w:rsid w:val="00097609"/>
    <w:rsid w:val="000A04C1"/>
    <w:rsid w:val="000A0C68"/>
    <w:rsid w:val="000A130B"/>
    <w:rsid w:val="000A3702"/>
    <w:rsid w:val="000A443B"/>
    <w:rsid w:val="000A5266"/>
    <w:rsid w:val="000A545D"/>
    <w:rsid w:val="000A5BAC"/>
    <w:rsid w:val="000A7193"/>
    <w:rsid w:val="000A74C3"/>
    <w:rsid w:val="000B154E"/>
    <w:rsid w:val="000B28DF"/>
    <w:rsid w:val="000B49D3"/>
    <w:rsid w:val="000B4D27"/>
    <w:rsid w:val="000B5E9F"/>
    <w:rsid w:val="000C1D5F"/>
    <w:rsid w:val="000C56CE"/>
    <w:rsid w:val="000C5D79"/>
    <w:rsid w:val="000D4D32"/>
    <w:rsid w:val="000D617E"/>
    <w:rsid w:val="000D68F4"/>
    <w:rsid w:val="000E39C2"/>
    <w:rsid w:val="000E5BD3"/>
    <w:rsid w:val="000E7BE2"/>
    <w:rsid w:val="000F15FF"/>
    <w:rsid w:val="000F1B20"/>
    <w:rsid w:val="000F2975"/>
    <w:rsid w:val="000F2E19"/>
    <w:rsid w:val="000F365A"/>
    <w:rsid w:val="000F4062"/>
    <w:rsid w:val="000F4A8A"/>
    <w:rsid w:val="000F5A9A"/>
    <w:rsid w:val="00107413"/>
    <w:rsid w:val="001103DF"/>
    <w:rsid w:val="00111165"/>
    <w:rsid w:val="001118EB"/>
    <w:rsid w:val="0011214C"/>
    <w:rsid w:val="00113CB0"/>
    <w:rsid w:val="00114EA2"/>
    <w:rsid w:val="0011571A"/>
    <w:rsid w:val="00116942"/>
    <w:rsid w:val="00117982"/>
    <w:rsid w:val="00117B26"/>
    <w:rsid w:val="0012057E"/>
    <w:rsid w:val="00122789"/>
    <w:rsid w:val="00122F4F"/>
    <w:rsid w:val="0012317A"/>
    <w:rsid w:val="00124183"/>
    <w:rsid w:val="00124D56"/>
    <w:rsid w:val="001304F6"/>
    <w:rsid w:val="00131220"/>
    <w:rsid w:val="00134CB8"/>
    <w:rsid w:val="00142505"/>
    <w:rsid w:val="001441A1"/>
    <w:rsid w:val="0014549B"/>
    <w:rsid w:val="0015059B"/>
    <w:rsid w:val="00150D5B"/>
    <w:rsid w:val="0015205A"/>
    <w:rsid w:val="00154FC7"/>
    <w:rsid w:val="0016197F"/>
    <w:rsid w:val="00164499"/>
    <w:rsid w:val="0016566F"/>
    <w:rsid w:val="00165EE0"/>
    <w:rsid w:val="00167CD6"/>
    <w:rsid w:val="00167F30"/>
    <w:rsid w:val="0017186A"/>
    <w:rsid w:val="00171974"/>
    <w:rsid w:val="001727C2"/>
    <w:rsid w:val="00173E27"/>
    <w:rsid w:val="00175A26"/>
    <w:rsid w:val="00175E91"/>
    <w:rsid w:val="001768C7"/>
    <w:rsid w:val="00180920"/>
    <w:rsid w:val="00180D59"/>
    <w:rsid w:val="001814D4"/>
    <w:rsid w:val="00183734"/>
    <w:rsid w:val="001850D5"/>
    <w:rsid w:val="00186382"/>
    <w:rsid w:val="00186D04"/>
    <w:rsid w:val="00190312"/>
    <w:rsid w:val="0019169E"/>
    <w:rsid w:val="00192BA7"/>
    <w:rsid w:val="001953ED"/>
    <w:rsid w:val="00196562"/>
    <w:rsid w:val="00196E7B"/>
    <w:rsid w:val="001976C4"/>
    <w:rsid w:val="001A243E"/>
    <w:rsid w:val="001A3792"/>
    <w:rsid w:val="001A4151"/>
    <w:rsid w:val="001A5EBC"/>
    <w:rsid w:val="001A6043"/>
    <w:rsid w:val="001B2A1F"/>
    <w:rsid w:val="001B3780"/>
    <w:rsid w:val="001B51B9"/>
    <w:rsid w:val="001B7672"/>
    <w:rsid w:val="001B778F"/>
    <w:rsid w:val="001B77C9"/>
    <w:rsid w:val="001B77D1"/>
    <w:rsid w:val="001C12A8"/>
    <w:rsid w:val="001C1312"/>
    <w:rsid w:val="001C35EF"/>
    <w:rsid w:val="001C73F2"/>
    <w:rsid w:val="001D030B"/>
    <w:rsid w:val="001D3842"/>
    <w:rsid w:val="001D3F3D"/>
    <w:rsid w:val="001D49CA"/>
    <w:rsid w:val="001D5DC3"/>
    <w:rsid w:val="001D70A6"/>
    <w:rsid w:val="001D738F"/>
    <w:rsid w:val="001D7839"/>
    <w:rsid w:val="001E0037"/>
    <w:rsid w:val="001E035B"/>
    <w:rsid w:val="001E05BE"/>
    <w:rsid w:val="001E5BCC"/>
    <w:rsid w:val="001E78C7"/>
    <w:rsid w:val="001E78F7"/>
    <w:rsid w:val="001F6619"/>
    <w:rsid w:val="001F7EEC"/>
    <w:rsid w:val="00200035"/>
    <w:rsid w:val="00200B63"/>
    <w:rsid w:val="00202330"/>
    <w:rsid w:val="00207EB0"/>
    <w:rsid w:val="00212733"/>
    <w:rsid w:val="00216EAD"/>
    <w:rsid w:val="00223183"/>
    <w:rsid w:val="0022318E"/>
    <w:rsid w:val="00226A41"/>
    <w:rsid w:val="00227C17"/>
    <w:rsid w:val="00230BE8"/>
    <w:rsid w:val="00231A73"/>
    <w:rsid w:val="00232810"/>
    <w:rsid w:val="002342C6"/>
    <w:rsid w:val="00234BF4"/>
    <w:rsid w:val="00236D1A"/>
    <w:rsid w:val="002372FA"/>
    <w:rsid w:val="00240703"/>
    <w:rsid w:val="00241A40"/>
    <w:rsid w:val="00242677"/>
    <w:rsid w:val="00242905"/>
    <w:rsid w:val="0024350A"/>
    <w:rsid w:val="002442AD"/>
    <w:rsid w:val="00245FE3"/>
    <w:rsid w:val="00251F58"/>
    <w:rsid w:val="002522AE"/>
    <w:rsid w:val="00252FE6"/>
    <w:rsid w:val="002569AB"/>
    <w:rsid w:val="00257632"/>
    <w:rsid w:val="002606EA"/>
    <w:rsid w:val="00264ACC"/>
    <w:rsid w:val="00267B62"/>
    <w:rsid w:val="00270A47"/>
    <w:rsid w:val="00270B06"/>
    <w:rsid w:val="0027178A"/>
    <w:rsid w:val="00271F45"/>
    <w:rsid w:val="00273952"/>
    <w:rsid w:val="00274852"/>
    <w:rsid w:val="00274D78"/>
    <w:rsid w:val="00277216"/>
    <w:rsid w:val="00280643"/>
    <w:rsid w:val="0028353A"/>
    <w:rsid w:val="00286ACA"/>
    <w:rsid w:val="002938B4"/>
    <w:rsid w:val="00296052"/>
    <w:rsid w:val="0029759A"/>
    <w:rsid w:val="002A1B8A"/>
    <w:rsid w:val="002A1C81"/>
    <w:rsid w:val="002A285D"/>
    <w:rsid w:val="002A3A52"/>
    <w:rsid w:val="002B27E9"/>
    <w:rsid w:val="002B2995"/>
    <w:rsid w:val="002B36AA"/>
    <w:rsid w:val="002B4D48"/>
    <w:rsid w:val="002C12BC"/>
    <w:rsid w:val="002C2A0F"/>
    <w:rsid w:val="002C5133"/>
    <w:rsid w:val="002C5158"/>
    <w:rsid w:val="002C51D9"/>
    <w:rsid w:val="002D2380"/>
    <w:rsid w:val="002D32C2"/>
    <w:rsid w:val="002D3831"/>
    <w:rsid w:val="002D3AFC"/>
    <w:rsid w:val="002D3B21"/>
    <w:rsid w:val="002D4684"/>
    <w:rsid w:val="002D5ED8"/>
    <w:rsid w:val="002D6769"/>
    <w:rsid w:val="002D721C"/>
    <w:rsid w:val="002E2110"/>
    <w:rsid w:val="002E561B"/>
    <w:rsid w:val="002E6AF0"/>
    <w:rsid w:val="002E7AAE"/>
    <w:rsid w:val="002F0658"/>
    <w:rsid w:val="002F1442"/>
    <w:rsid w:val="002F177D"/>
    <w:rsid w:val="002F2CC8"/>
    <w:rsid w:val="002F2D64"/>
    <w:rsid w:val="002F405B"/>
    <w:rsid w:val="002F736A"/>
    <w:rsid w:val="002F74ED"/>
    <w:rsid w:val="00303B0A"/>
    <w:rsid w:val="003119C3"/>
    <w:rsid w:val="0031294A"/>
    <w:rsid w:val="00312F51"/>
    <w:rsid w:val="00312F94"/>
    <w:rsid w:val="00314BCA"/>
    <w:rsid w:val="003205C4"/>
    <w:rsid w:val="0032374B"/>
    <w:rsid w:val="003255D3"/>
    <w:rsid w:val="0032586A"/>
    <w:rsid w:val="00327D49"/>
    <w:rsid w:val="00330595"/>
    <w:rsid w:val="00330A78"/>
    <w:rsid w:val="0033137D"/>
    <w:rsid w:val="00332B85"/>
    <w:rsid w:val="00332FCC"/>
    <w:rsid w:val="00334DDE"/>
    <w:rsid w:val="00337A77"/>
    <w:rsid w:val="003423E9"/>
    <w:rsid w:val="00342902"/>
    <w:rsid w:val="0034352A"/>
    <w:rsid w:val="003521AA"/>
    <w:rsid w:val="0035506B"/>
    <w:rsid w:val="00360A35"/>
    <w:rsid w:val="00361657"/>
    <w:rsid w:val="0036330D"/>
    <w:rsid w:val="00363ADF"/>
    <w:rsid w:val="00365D93"/>
    <w:rsid w:val="00367623"/>
    <w:rsid w:val="0036781F"/>
    <w:rsid w:val="00370E50"/>
    <w:rsid w:val="00375BB0"/>
    <w:rsid w:val="00377C83"/>
    <w:rsid w:val="00381807"/>
    <w:rsid w:val="003820D5"/>
    <w:rsid w:val="00383569"/>
    <w:rsid w:val="00385523"/>
    <w:rsid w:val="003910A9"/>
    <w:rsid w:val="00393733"/>
    <w:rsid w:val="00395C4A"/>
    <w:rsid w:val="003A0E4F"/>
    <w:rsid w:val="003A2B30"/>
    <w:rsid w:val="003A4410"/>
    <w:rsid w:val="003A6947"/>
    <w:rsid w:val="003A7726"/>
    <w:rsid w:val="003B58C0"/>
    <w:rsid w:val="003B58F3"/>
    <w:rsid w:val="003B5B07"/>
    <w:rsid w:val="003B748C"/>
    <w:rsid w:val="003B758F"/>
    <w:rsid w:val="003B7F5D"/>
    <w:rsid w:val="003C0B91"/>
    <w:rsid w:val="003C1BE7"/>
    <w:rsid w:val="003C1FBB"/>
    <w:rsid w:val="003C35B0"/>
    <w:rsid w:val="003C38D1"/>
    <w:rsid w:val="003C725D"/>
    <w:rsid w:val="003D2C59"/>
    <w:rsid w:val="003D3A4C"/>
    <w:rsid w:val="003D60AD"/>
    <w:rsid w:val="003D72E6"/>
    <w:rsid w:val="003E1C61"/>
    <w:rsid w:val="003E2315"/>
    <w:rsid w:val="003E25A1"/>
    <w:rsid w:val="003E4EE2"/>
    <w:rsid w:val="003E59D9"/>
    <w:rsid w:val="003F03A8"/>
    <w:rsid w:val="003F477B"/>
    <w:rsid w:val="003F6155"/>
    <w:rsid w:val="00406998"/>
    <w:rsid w:val="004070A2"/>
    <w:rsid w:val="00407ABB"/>
    <w:rsid w:val="0041187E"/>
    <w:rsid w:val="00411DD9"/>
    <w:rsid w:val="0041291F"/>
    <w:rsid w:val="00412DB0"/>
    <w:rsid w:val="004136DC"/>
    <w:rsid w:val="00413E3C"/>
    <w:rsid w:val="0041425F"/>
    <w:rsid w:val="00414617"/>
    <w:rsid w:val="00415FF6"/>
    <w:rsid w:val="00417C3C"/>
    <w:rsid w:val="00420128"/>
    <w:rsid w:val="00421F3D"/>
    <w:rsid w:val="00422257"/>
    <w:rsid w:val="00425A3F"/>
    <w:rsid w:val="00425B4F"/>
    <w:rsid w:val="004262E4"/>
    <w:rsid w:val="00426C9E"/>
    <w:rsid w:val="0043030F"/>
    <w:rsid w:val="0043032F"/>
    <w:rsid w:val="004315F8"/>
    <w:rsid w:val="00431C29"/>
    <w:rsid w:val="004332B0"/>
    <w:rsid w:val="004337FD"/>
    <w:rsid w:val="00433C66"/>
    <w:rsid w:val="00437207"/>
    <w:rsid w:val="00437558"/>
    <w:rsid w:val="004410CF"/>
    <w:rsid w:val="00441E2E"/>
    <w:rsid w:val="00444B0D"/>
    <w:rsid w:val="004465C3"/>
    <w:rsid w:val="00446A05"/>
    <w:rsid w:val="00453EED"/>
    <w:rsid w:val="004568B9"/>
    <w:rsid w:val="00456AF7"/>
    <w:rsid w:val="00460BF8"/>
    <w:rsid w:val="00461508"/>
    <w:rsid w:val="00462A6C"/>
    <w:rsid w:val="004635B7"/>
    <w:rsid w:val="00463A0E"/>
    <w:rsid w:val="00472EA7"/>
    <w:rsid w:val="00473094"/>
    <w:rsid w:val="00473BED"/>
    <w:rsid w:val="004776FE"/>
    <w:rsid w:val="00480213"/>
    <w:rsid w:val="00483B22"/>
    <w:rsid w:val="00484EC0"/>
    <w:rsid w:val="00485949"/>
    <w:rsid w:val="00487039"/>
    <w:rsid w:val="00487895"/>
    <w:rsid w:val="00495C01"/>
    <w:rsid w:val="00495D61"/>
    <w:rsid w:val="004A3CFF"/>
    <w:rsid w:val="004A47D6"/>
    <w:rsid w:val="004A5C03"/>
    <w:rsid w:val="004A5D81"/>
    <w:rsid w:val="004A5DAF"/>
    <w:rsid w:val="004B025B"/>
    <w:rsid w:val="004B2AAD"/>
    <w:rsid w:val="004B40F9"/>
    <w:rsid w:val="004B43C7"/>
    <w:rsid w:val="004B6E32"/>
    <w:rsid w:val="004C5C46"/>
    <w:rsid w:val="004C5CBD"/>
    <w:rsid w:val="004D4E1B"/>
    <w:rsid w:val="004E3568"/>
    <w:rsid w:val="004E5C6E"/>
    <w:rsid w:val="004E7274"/>
    <w:rsid w:val="004F01D8"/>
    <w:rsid w:val="004F2038"/>
    <w:rsid w:val="004F2BA3"/>
    <w:rsid w:val="004F5811"/>
    <w:rsid w:val="004F6B28"/>
    <w:rsid w:val="004F7BF1"/>
    <w:rsid w:val="00501B42"/>
    <w:rsid w:val="00503282"/>
    <w:rsid w:val="00503B25"/>
    <w:rsid w:val="0050759D"/>
    <w:rsid w:val="00513438"/>
    <w:rsid w:val="00515453"/>
    <w:rsid w:val="005161F5"/>
    <w:rsid w:val="00517AE6"/>
    <w:rsid w:val="00522E1C"/>
    <w:rsid w:val="0052359F"/>
    <w:rsid w:val="00524491"/>
    <w:rsid w:val="00524B3E"/>
    <w:rsid w:val="005255F1"/>
    <w:rsid w:val="00527705"/>
    <w:rsid w:val="0053183C"/>
    <w:rsid w:val="00531CBB"/>
    <w:rsid w:val="00532313"/>
    <w:rsid w:val="005367DB"/>
    <w:rsid w:val="005409B0"/>
    <w:rsid w:val="00542110"/>
    <w:rsid w:val="00544513"/>
    <w:rsid w:val="00546270"/>
    <w:rsid w:val="00550A6E"/>
    <w:rsid w:val="005513A7"/>
    <w:rsid w:val="0055197A"/>
    <w:rsid w:val="00552758"/>
    <w:rsid w:val="00553AB8"/>
    <w:rsid w:val="00555162"/>
    <w:rsid w:val="005714BA"/>
    <w:rsid w:val="005853E2"/>
    <w:rsid w:val="00587035"/>
    <w:rsid w:val="00590644"/>
    <w:rsid w:val="0059104B"/>
    <w:rsid w:val="00591162"/>
    <w:rsid w:val="00591D39"/>
    <w:rsid w:val="005923D3"/>
    <w:rsid w:val="00592D49"/>
    <w:rsid w:val="00593FF4"/>
    <w:rsid w:val="00596CC2"/>
    <w:rsid w:val="005A5389"/>
    <w:rsid w:val="005A6260"/>
    <w:rsid w:val="005A718F"/>
    <w:rsid w:val="005B527B"/>
    <w:rsid w:val="005B7536"/>
    <w:rsid w:val="005C0217"/>
    <w:rsid w:val="005C028E"/>
    <w:rsid w:val="005C0C4E"/>
    <w:rsid w:val="005C1B51"/>
    <w:rsid w:val="005C1C64"/>
    <w:rsid w:val="005C4515"/>
    <w:rsid w:val="005C5265"/>
    <w:rsid w:val="005C7836"/>
    <w:rsid w:val="005C78C6"/>
    <w:rsid w:val="005D1132"/>
    <w:rsid w:val="005D1214"/>
    <w:rsid w:val="005D69EE"/>
    <w:rsid w:val="005D7300"/>
    <w:rsid w:val="005E2E61"/>
    <w:rsid w:val="005E66E7"/>
    <w:rsid w:val="005F10A5"/>
    <w:rsid w:val="005F2107"/>
    <w:rsid w:val="005F37CB"/>
    <w:rsid w:val="005F5429"/>
    <w:rsid w:val="006006C6"/>
    <w:rsid w:val="0060126B"/>
    <w:rsid w:val="00601C5D"/>
    <w:rsid w:val="0060394A"/>
    <w:rsid w:val="00607E23"/>
    <w:rsid w:val="00610045"/>
    <w:rsid w:val="00610138"/>
    <w:rsid w:val="00610E9B"/>
    <w:rsid w:val="00611C02"/>
    <w:rsid w:val="00612691"/>
    <w:rsid w:val="006160E8"/>
    <w:rsid w:val="00616E47"/>
    <w:rsid w:val="006172C1"/>
    <w:rsid w:val="00617D6D"/>
    <w:rsid w:val="00623715"/>
    <w:rsid w:val="00623F47"/>
    <w:rsid w:val="0062510F"/>
    <w:rsid w:val="00626DED"/>
    <w:rsid w:val="00630656"/>
    <w:rsid w:val="00630840"/>
    <w:rsid w:val="0063457F"/>
    <w:rsid w:val="00634D22"/>
    <w:rsid w:val="00637000"/>
    <w:rsid w:val="00637B10"/>
    <w:rsid w:val="0064035E"/>
    <w:rsid w:val="00645219"/>
    <w:rsid w:val="00650FE2"/>
    <w:rsid w:val="0065154F"/>
    <w:rsid w:val="00651DE7"/>
    <w:rsid w:val="00652DA1"/>
    <w:rsid w:val="006576EA"/>
    <w:rsid w:val="00664F7A"/>
    <w:rsid w:val="00666CFF"/>
    <w:rsid w:val="00667F21"/>
    <w:rsid w:val="00674E6B"/>
    <w:rsid w:val="00681C0C"/>
    <w:rsid w:val="0068465E"/>
    <w:rsid w:val="006847D6"/>
    <w:rsid w:val="00687FA8"/>
    <w:rsid w:val="0069334F"/>
    <w:rsid w:val="006A0E9B"/>
    <w:rsid w:val="006A0F96"/>
    <w:rsid w:val="006A1CFB"/>
    <w:rsid w:val="006A4F73"/>
    <w:rsid w:val="006A53BC"/>
    <w:rsid w:val="006A6821"/>
    <w:rsid w:val="006A6C2E"/>
    <w:rsid w:val="006A75C6"/>
    <w:rsid w:val="006B04F9"/>
    <w:rsid w:val="006B0CC4"/>
    <w:rsid w:val="006B1B9D"/>
    <w:rsid w:val="006B5E6C"/>
    <w:rsid w:val="006C544F"/>
    <w:rsid w:val="006C6DA0"/>
    <w:rsid w:val="006D0174"/>
    <w:rsid w:val="006D3F14"/>
    <w:rsid w:val="006D6A4B"/>
    <w:rsid w:val="006E0623"/>
    <w:rsid w:val="006E202C"/>
    <w:rsid w:val="006E297B"/>
    <w:rsid w:val="006E525E"/>
    <w:rsid w:val="006F14F5"/>
    <w:rsid w:val="006F357E"/>
    <w:rsid w:val="006F75B7"/>
    <w:rsid w:val="006F7E24"/>
    <w:rsid w:val="00703AFC"/>
    <w:rsid w:val="007055FF"/>
    <w:rsid w:val="007071F1"/>
    <w:rsid w:val="00707797"/>
    <w:rsid w:val="007126A8"/>
    <w:rsid w:val="007139EB"/>
    <w:rsid w:val="007143A7"/>
    <w:rsid w:val="00720935"/>
    <w:rsid w:val="007241AD"/>
    <w:rsid w:val="00734641"/>
    <w:rsid w:val="0073532B"/>
    <w:rsid w:val="00737E80"/>
    <w:rsid w:val="00737EE3"/>
    <w:rsid w:val="0074113D"/>
    <w:rsid w:val="00741376"/>
    <w:rsid w:val="007413D8"/>
    <w:rsid w:val="007419F4"/>
    <w:rsid w:val="00741B13"/>
    <w:rsid w:val="00742799"/>
    <w:rsid w:val="00742D60"/>
    <w:rsid w:val="0074375C"/>
    <w:rsid w:val="00744570"/>
    <w:rsid w:val="00746557"/>
    <w:rsid w:val="0074710D"/>
    <w:rsid w:val="0074716D"/>
    <w:rsid w:val="00747353"/>
    <w:rsid w:val="007528E5"/>
    <w:rsid w:val="00754278"/>
    <w:rsid w:val="007552D4"/>
    <w:rsid w:val="0075751D"/>
    <w:rsid w:val="007575ED"/>
    <w:rsid w:val="0076251B"/>
    <w:rsid w:val="00762AC8"/>
    <w:rsid w:val="007657B3"/>
    <w:rsid w:val="00766622"/>
    <w:rsid w:val="007738DD"/>
    <w:rsid w:val="00775EA0"/>
    <w:rsid w:val="0078359C"/>
    <w:rsid w:val="007A2B6F"/>
    <w:rsid w:val="007A2C74"/>
    <w:rsid w:val="007A562A"/>
    <w:rsid w:val="007A5960"/>
    <w:rsid w:val="007A6161"/>
    <w:rsid w:val="007A65B2"/>
    <w:rsid w:val="007A7535"/>
    <w:rsid w:val="007A7688"/>
    <w:rsid w:val="007A7859"/>
    <w:rsid w:val="007B1638"/>
    <w:rsid w:val="007B1678"/>
    <w:rsid w:val="007B61A0"/>
    <w:rsid w:val="007B682A"/>
    <w:rsid w:val="007C06D2"/>
    <w:rsid w:val="007C3F5B"/>
    <w:rsid w:val="007C5796"/>
    <w:rsid w:val="007C621E"/>
    <w:rsid w:val="007D63A1"/>
    <w:rsid w:val="007D68B6"/>
    <w:rsid w:val="007E18CC"/>
    <w:rsid w:val="007E1C16"/>
    <w:rsid w:val="007E2E81"/>
    <w:rsid w:val="007E4C6F"/>
    <w:rsid w:val="007E528F"/>
    <w:rsid w:val="007E6C6F"/>
    <w:rsid w:val="007F12C4"/>
    <w:rsid w:val="007F2517"/>
    <w:rsid w:val="007F573B"/>
    <w:rsid w:val="008070F8"/>
    <w:rsid w:val="008072CF"/>
    <w:rsid w:val="00810848"/>
    <w:rsid w:val="008158A8"/>
    <w:rsid w:val="008227FD"/>
    <w:rsid w:val="00822D8F"/>
    <w:rsid w:val="00822E4A"/>
    <w:rsid w:val="00824CF5"/>
    <w:rsid w:val="00824E54"/>
    <w:rsid w:val="00825428"/>
    <w:rsid w:val="00831E65"/>
    <w:rsid w:val="0083210B"/>
    <w:rsid w:val="00833025"/>
    <w:rsid w:val="00834943"/>
    <w:rsid w:val="00834B84"/>
    <w:rsid w:val="00837CEF"/>
    <w:rsid w:val="00842816"/>
    <w:rsid w:val="00844D4C"/>
    <w:rsid w:val="00851E98"/>
    <w:rsid w:val="00853CED"/>
    <w:rsid w:val="00854503"/>
    <w:rsid w:val="00857B87"/>
    <w:rsid w:val="00862CE1"/>
    <w:rsid w:val="00862CE3"/>
    <w:rsid w:val="00863305"/>
    <w:rsid w:val="00874AB0"/>
    <w:rsid w:val="00875F22"/>
    <w:rsid w:val="00880D3C"/>
    <w:rsid w:val="008813F9"/>
    <w:rsid w:val="00882F7E"/>
    <w:rsid w:val="008840DE"/>
    <w:rsid w:val="0088573A"/>
    <w:rsid w:val="00885883"/>
    <w:rsid w:val="0088639C"/>
    <w:rsid w:val="0089076C"/>
    <w:rsid w:val="008908F4"/>
    <w:rsid w:val="00893E75"/>
    <w:rsid w:val="0089584A"/>
    <w:rsid w:val="008A0648"/>
    <w:rsid w:val="008A1DE5"/>
    <w:rsid w:val="008A1E21"/>
    <w:rsid w:val="008B33BF"/>
    <w:rsid w:val="008B4FFB"/>
    <w:rsid w:val="008B56FD"/>
    <w:rsid w:val="008C0972"/>
    <w:rsid w:val="008C14D2"/>
    <w:rsid w:val="008C1B5C"/>
    <w:rsid w:val="008C37FF"/>
    <w:rsid w:val="008C4357"/>
    <w:rsid w:val="008C4D57"/>
    <w:rsid w:val="008C5219"/>
    <w:rsid w:val="008C5486"/>
    <w:rsid w:val="008C7A06"/>
    <w:rsid w:val="008D22EC"/>
    <w:rsid w:val="008D64E7"/>
    <w:rsid w:val="008D68BE"/>
    <w:rsid w:val="008D6CEF"/>
    <w:rsid w:val="008E2255"/>
    <w:rsid w:val="008E3344"/>
    <w:rsid w:val="008E4D78"/>
    <w:rsid w:val="008E5C02"/>
    <w:rsid w:val="008E7153"/>
    <w:rsid w:val="008E7E4D"/>
    <w:rsid w:val="008F12AC"/>
    <w:rsid w:val="008F1336"/>
    <w:rsid w:val="008F1844"/>
    <w:rsid w:val="008F195F"/>
    <w:rsid w:val="008F26A1"/>
    <w:rsid w:val="008F3CED"/>
    <w:rsid w:val="008F6438"/>
    <w:rsid w:val="008F6B51"/>
    <w:rsid w:val="008F6C3F"/>
    <w:rsid w:val="008F78B5"/>
    <w:rsid w:val="00904ABE"/>
    <w:rsid w:val="00906C7E"/>
    <w:rsid w:val="00906FE9"/>
    <w:rsid w:val="00911391"/>
    <w:rsid w:val="00913525"/>
    <w:rsid w:val="00913968"/>
    <w:rsid w:val="00914685"/>
    <w:rsid w:val="00914A1C"/>
    <w:rsid w:val="00915F70"/>
    <w:rsid w:val="00917FA7"/>
    <w:rsid w:val="009208A4"/>
    <w:rsid w:val="009219EF"/>
    <w:rsid w:val="00921E4C"/>
    <w:rsid w:val="00923745"/>
    <w:rsid w:val="0092409A"/>
    <w:rsid w:val="00926DE2"/>
    <w:rsid w:val="009278D6"/>
    <w:rsid w:val="009300C4"/>
    <w:rsid w:val="009300D6"/>
    <w:rsid w:val="009313C4"/>
    <w:rsid w:val="00931E0F"/>
    <w:rsid w:val="00935B9B"/>
    <w:rsid w:val="0094127F"/>
    <w:rsid w:val="009425F1"/>
    <w:rsid w:val="00943F2C"/>
    <w:rsid w:val="00945A63"/>
    <w:rsid w:val="009461CE"/>
    <w:rsid w:val="0094716A"/>
    <w:rsid w:val="00950B7E"/>
    <w:rsid w:val="00951844"/>
    <w:rsid w:val="00952155"/>
    <w:rsid w:val="0095229E"/>
    <w:rsid w:val="00954454"/>
    <w:rsid w:val="009545F3"/>
    <w:rsid w:val="0095525F"/>
    <w:rsid w:val="009611A8"/>
    <w:rsid w:val="00963B5B"/>
    <w:rsid w:val="00967581"/>
    <w:rsid w:val="00967691"/>
    <w:rsid w:val="00967FC8"/>
    <w:rsid w:val="009702B7"/>
    <w:rsid w:val="00972019"/>
    <w:rsid w:val="00974C36"/>
    <w:rsid w:val="00975AC5"/>
    <w:rsid w:val="009769D7"/>
    <w:rsid w:val="00977097"/>
    <w:rsid w:val="009773C5"/>
    <w:rsid w:val="00980E64"/>
    <w:rsid w:val="00981F3F"/>
    <w:rsid w:val="00984F25"/>
    <w:rsid w:val="00985494"/>
    <w:rsid w:val="00985FA3"/>
    <w:rsid w:val="00986772"/>
    <w:rsid w:val="0099071E"/>
    <w:rsid w:val="00990A07"/>
    <w:rsid w:val="009916A5"/>
    <w:rsid w:val="00991D4D"/>
    <w:rsid w:val="009928FE"/>
    <w:rsid w:val="009957B2"/>
    <w:rsid w:val="009968C3"/>
    <w:rsid w:val="009A1A20"/>
    <w:rsid w:val="009A3FC2"/>
    <w:rsid w:val="009A4C84"/>
    <w:rsid w:val="009A523C"/>
    <w:rsid w:val="009A5AE4"/>
    <w:rsid w:val="009B13A7"/>
    <w:rsid w:val="009B449B"/>
    <w:rsid w:val="009B46F5"/>
    <w:rsid w:val="009B4882"/>
    <w:rsid w:val="009B5864"/>
    <w:rsid w:val="009B67FA"/>
    <w:rsid w:val="009C268C"/>
    <w:rsid w:val="009C5231"/>
    <w:rsid w:val="009D0CC8"/>
    <w:rsid w:val="009D1FD2"/>
    <w:rsid w:val="009D21F3"/>
    <w:rsid w:val="009D24F2"/>
    <w:rsid w:val="009D2B1C"/>
    <w:rsid w:val="009D58EB"/>
    <w:rsid w:val="009D6309"/>
    <w:rsid w:val="009E060A"/>
    <w:rsid w:val="009E2CAD"/>
    <w:rsid w:val="009E2FB2"/>
    <w:rsid w:val="009E799F"/>
    <w:rsid w:val="009F14D8"/>
    <w:rsid w:val="009F28DC"/>
    <w:rsid w:val="009F2DDE"/>
    <w:rsid w:val="009F4773"/>
    <w:rsid w:val="009F6CDB"/>
    <w:rsid w:val="009F7DC1"/>
    <w:rsid w:val="00A016C2"/>
    <w:rsid w:val="00A05006"/>
    <w:rsid w:val="00A058C2"/>
    <w:rsid w:val="00A12D33"/>
    <w:rsid w:val="00A14C52"/>
    <w:rsid w:val="00A15C2A"/>
    <w:rsid w:val="00A170BF"/>
    <w:rsid w:val="00A17326"/>
    <w:rsid w:val="00A22CB8"/>
    <w:rsid w:val="00A241F0"/>
    <w:rsid w:val="00A27EF5"/>
    <w:rsid w:val="00A313AC"/>
    <w:rsid w:val="00A32682"/>
    <w:rsid w:val="00A3414F"/>
    <w:rsid w:val="00A34C58"/>
    <w:rsid w:val="00A35B6F"/>
    <w:rsid w:val="00A37A93"/>
    <w:rsid w:val="00A40A25"/>
    <w:rsid w:val="00A429D8"/>
    <w:rsid w:val="00A42A02"/>
    <w:rsid w:val="00A51EA7"/>
    <w:rsid w:val="00A52709"/>
    <w:rsid w:val="00A53A82"/>
    <w:rsid w:val="00A55131"/>
    <w:rsid w:val="00A5535C"/>
    <w:rsid w:val="00A5559B"/>
    <w:rsid w:val="00A6505D"/>
    <w:rsid w:val="00A67339"/>
    <w:rsid w:val="00A673D2"/>
    <w:rsid w:val="00A73CC3"/>
    <w:rsid w:val="00A743B2"/>
    <w:rsid w:val="00A75088"/>
    <w:rsid w:val="00A75090"/>
    <w:rsid w:val="00A76E14"/>
    <w:rsid w:val="00A778AD"/>
    <w:rsid w:val="00A8004C"/>
    <w:rsid w:val="00A80FE0"/>
    <w:rsid w:val="00A81EF5"/>
    <w:rsid w:val="00A82094"/>
    <w:rsid w:val="00A83328"/>
    <w:rsid w:val="00A8375F"/>
    <w:rsid w:val="00A8498C"/>
    <w:rsid w:val="00A84D9C"/>
    <w:rsid w:val="00A86758"/>
    <w:rsid w:val="00A87EDA"/>
    <w:rsid w:val="00A91842"/>
    <w:rsid w:val="00A9242E"/>
    <w:rsid w:val="00A96419"/>
    <w:rsid w:val="00AA00AF"/>
    <w:rsid w:val="00AA0B2B"/>
    <w:rsid w:val="00AA33A4"/>
    <w:rsid w:val="00AA48B7"/>
    <w:rsid w:val="00AA4BFD"/>
    <w:rsid w:val="00AA51A4"/>
    <w:rsid w:val="00AA5A60"/>
    <w:rsid w:val="00AA5F12"/>
    <w:rsid w:val="00AA7594"/>
    <w:rsid w:val="00AB04AC"/>
    <w:rsid w:val="00AB1BD2"/>
    <w:rsid w:val="00AB1D5B"/>
    <w:rsid w:val="00AB316E"/>
    <w:rsid w:val="00AB553C"/>
    <w:rsid w:val="00AB5D35"/>
    <w:rsid w:val="00AC3989"/>
    <w:rsid w:val="00AC41E0"/>
    <w:rsid w:val="00AC496E"/>
    <w:rsid w:val="00AC5913"/>
    <w:rsid w:val="00AC69D6"/>
    <w:rsid w:val="00AC6F0F"/>
    <w:rsid w:val="00AC7C38"/>
    <w:rsid w:val="00AD06FB"/>
    <w:rsid w:val="00AD1270"/>
    <w:rsid w:val="00AD35C6"/>
    <w:rsid w:val="00AD5F7D"/>
    <w:rsid w:val="00AD6FCD"/>
    <w:rsid w:val="00AD7504"/>
    <w:rsid w:val="00AE03D5"/>
    <w:rsid w:val="00AE044F"/>
    <w:rsid w:val="00AE0ECE"/>
    <w:rsid w:val="00AE10BF"/>
    <w:rsid w:val="00AE14AB"/>
    <w:rsid w:val="00AE5845"/>
    <w:rsid w:val="00AE5B88"/>
    <w:rsid w:val="00AF115A"/>
    <w:rsid w:val="00AF2691"/>
    <w:rsid w:val="00AF280F"/>
    <w:rsid w:val="00AF345F"/>
    <w:rsid w:val="00AF4BDF"/>
    <w:rsid w:val="00AF5BFA"/>
    <w:rsid w:val="00AF7D89"/>
    <w:rsid w:val="00B0248A"/>
    <w:rsid w:val="00B04E57"/>
    <w:rsid w:val="00B06612"/>
    <w:rsid w:val="00B0673C"/>
    <w:rsid w:val="00B1475E"/>
    <w:rsid w:val="00B173DD"/>
    <w:rsid w:val="00B20283"/>
    <w:rsid w:val="00B26A2C"/>
    <w:rsid w:val="00B273A7"/>
    <w:rsid w:val="00B277C6"/>
    <w:rsid w:val="00B27C79"/>
    <w:rsid w:val="00B27F30"/>
    <w:rsid w:val="00B30273"/>
    <w:rsid w:val="00B312FF"/>
    <w:rsid w:val="00B32218"/>
    <w:rsid w:val="00B32B72"/>
    <w:rsid w:val="00B35692"/>
    <w:rsid w:val="00B4085C"/>
    <w:rsid w:val="00B45BBF"/>
    <w:rsid w:val="00B47A60"/>
    <w:rsid w:val="00B513E6"/>
    <w:rsid w:val="00B55A75"/>
    <w:rsid w:val="00B60231"/>
    <w:rsid w:val="00B6256B"/>
    <w:rsid w:val="00B634AB"/>
    <w:rsid w:val="00B63FC9"/>
    <w:rsid w:val="00B67520"/>
    <w:rsid w:val="00B67827"/>
    <w:rsid w:val="00B72D46"/>
    <w:rsid w:val="00B7562E"/>
    <w:rsid w:val="00B758AC"/>
    <w:rsid w:val="00B768D7"/>
    <w:rsid w:val="00B818A5"/>
    <w:rsid w:val="00B830A6"/>
    <w:rsid w:val="00B869C6"/>
    <w:rsid w:val="00B8787A"/>
    <w:rsid w:val="00B91276"/>
    <w:rsid w:val="00B91C19"/>
    <w:rsid w:val="00B92A62"/>
    <w:rsid w:val="00B92E64"/>
    <w:rsid w:val="00B968EA"/>
    <w:rsid w:val="00B975B1"/>
    <w:rsid w:val="00BA23E6"/>
    <w:rsid w:val="00BA2437"/>
    <w:rsid w:val="00BA2F94"/>
    <w:rsid w:val="00BA52B3"/>
    <w:rsid w:val="00BA6A34"/>
    <w:rsid w:val="00BA6CEA"/>
    <w:rsid w:val="00BB04D3"/>
    <w:rsid w:val="00BB0CEA"/>
    <w:rsid w:val="00BB1F0D"/>
    <w:rsid w:val="00BB2C50"/>
    <w:rsid w:val="00BB66B6"/>
    <w:rsid w:val="00BC1953"/>
    <w:rsid w:val="00BC352A"/>
    <w:rsid w:val="00BC3A16"/>
    <w:rsid w:val="00BC3BC5"/>
    <w:rsid w:val="00BC3C73"/>
    <w:rsid w:val="00BC4E81"/>
    <w:rsid w:val="00BC4FBB"/>
    <w:rsid w:val="00BD51B8"/>
    <w:rsid w:val="00BD67E7"/>
    <w:rsid w:val="00BE2BA2"/>
    <w:rsid w:val="00BE596E"/>
    <w:rsid w:val="00BF02C4"/>
    <w:rsid w:val="00BF07F8"/>
    <w:rsid w:val="00BF0DA5"/>
    <w:rsid w:val="00BF3290"/>
    <w:rsid w:val="00BF47A3"/>
    <w:rsid w:val="00BF4A9C"/>
    <w:rsid w:val="00BF5FE7"/>
    <w:rsid w:val="00C01415"/>
    <w:rsid w:val="00C03659"/>
    <w:rsid w:val="00C06155"/>
    <w:rsid w:val="00C11098"/>
    <w:rsid w:val="00C144F5"/>
    <w:rsid w:val="00C15DDD"/>
    <w:rsid w:val="00C228F9"/>
    <w:rsid w:val="00C248F1"/>
    <w:rsid w:val="00C25312"/>
    <w:rsid w:val="00C25B57"/>
    <w:rsid w:val="00C31AA7"/>
    <w:rsid w:val="00C32178"/>
    <w:rsid w:val="00C35C3E"/>
    <w:rsid w:val="00C3770A"/>
    <w:rsid w:val="00C37C8F"/>
    <w:rsid w:val="00C40FB6"/>
    <w:rsid w:val="00C44CC5"/>
    <w:rsid w:val="00C450C1"/>
    <w:rsid w:val="00C45EA8"/>
    <w:rsid w:val="00C50051"/>
    <w:rsid w:val="00C502B8"/>
    <w:rsid w:val="00C5259C"/>
    <w:rsid w:val="00C53EFB"/>
    <w:rsid w:val="00C54B0A"/>
    <w:rsid w:val="00C55B91"/>
    <w:rsid w:val="00C5740F"/>
    <w:rsid w:val="00C60E15"/>
    <w:rsid w:val="00C65422"/>
    <w:rsid w:val="00C66551"/>
    <w:rsid w:val="00C66B83"/>
    <w:rsid w:val="00C71F7B"/>
    <w:rsid w:val="00C734F3"/>
    <w:rsid w:val="00C7447A"/>
    <w:rsid w:val="00C749BC"/>
    <w:rsid w:val="00C75AB6"/>
    <w:rsid w:val="00C771BD"/>
    <w:rsid w:val="00C8093C"/>
    <w:rsid w:val="00C82E9E"/>
    <w:rsid w:val="00C8620D"/>
    <w:rsid w:val="00C871D3"/>
    <w:rsid w:val="00C97F1E"/>
    <w:rsid w:val="00CA3663"/>
    <w:rsid w:val="00CA7336"/>
    <w:rsid w:val="00CA754F"/>
    <w:rsid w:val="00CA79FB"/>
    <w:rsid w:val="00CB1961"/>
    <w:rsid w:val="00CB2E82"/>
    <w:rsid w:val="00CC05B5"/>
    <w:rsid w:val="00CC163C"/>
    <w:rsid w:val="00CC61EF"/>
    <w:rsid w:val="00CC6C86"/>
    <w:rsid w:val="00CC7E08"/>
    <w:rsid w:val="00CD0479"/>
    <w:rsid w:val="00CD5E8F"/>
    <w:rsid w:val="00CD6D57"/>
    <w:rsid w:val="00CD7071"/>
    <w:rsid w:val="00CE07FF"/>
    <w:rsid w:val="00CE0F24"/>
    <w:rsid w:val="00CE3B0B"/>
    <w:rsid w:val="00CE40B6"/>
    <w:rsid w:val="00CE5795"/>
    <w:rsid w:val="00CE5E3C"/>
    <w:rsid w:val="00CE5E45"/>
    <w:rsid w:val="00CE6B59"/>
    <w:rsid w:val="00CF254B"/>
    <w:rsid w:val="00CF2B1F"/>
    <w:rsid w:val="00CF3A2B"/>
    <w:rsid w:val="00CF4010"/>
    <w:rsid w:val="00D03109"/>
    <w:rsid w:val="00D049DE"/>
    <w:rsid w:val="00D05C85"/>
    <w:rsid w:val="00D05FA2"/>
    <w:rsid w:val="00D06C66"/>
    <w:rsid w:val="00D06F74"/>
    <w:rsid w:val="00D07BA2"/>
    <w:rsid w:val="00D10C48"/>
    <w:rsid w:val="00D15D4B"/>
    <w:rsid w:val="00D20BA4"/>
    <w:rsid w:val="00D24FCB"/>
    <w:rsid w:val="00D25118"/>
    <w:rsid w:val="00D26E17"/>
    <w:rsid w:val="00D2749C"/>
    <w:rsid w:val="00D278BE"/>
    <w:rsid w:val="00D27B2B"/>
    <w:rsid w:val="00D33062"/>
    <w:rsid w:val="00D33F47"/>
    <w:rsid w:val="00D36495"/>
    <w:rsid w:val="00D40FE5"/>
    <w:rsid w:val="00D42EF7"/>
    <w:rsid w:val="00D42FAA"/>
    <w:rsid w:val="00D4486C"/>
    <w:rsid w:val="00D44AE0"/>
    <w:rsid w:val="00D46880"/>
    <w:rsid w:val="00D46E19"/>
    <w:rsid w:val="00D500F5"/>
    <w:rsid w:val="00D50CD6"/>
    <w:rsid w:val="00D50CDB"/>
    <w:rsid w:val="00D52F22"/>
    <w:rsid w:val="00D53EEE"/>
    <w:rsid w:val="00D57326"/>
    <w:rsid w:val="00D61442"/>
    <w:rsid w:val="00D6373C"/>
    <w:rsid w:val="00D63A95"/>
    <w:rsid w:val="00D63FBF"/>
    <w:rsid w:val="00D6675C"/>
    <w:rsid w:val="00D70587"/>
    <w:rsid w:val="00D71B81"/>
    <w:rsid w:val="00D809CB"/>
    <w:rsid w:val="00D83D7A"/>
    <w:rsid w:val="00D84DA2"/>
    <w:rsid w:val="00D854CA"/>
    <w:rsid w:val="00D85DEE"/>
    <w:rsid w:val="00D90C4B"/>
    <w:rsid w:val="00D9300E"/>
    <w:rsid w:val="00D94144"/>
    <w:rsid w:val="00D95569"/>
    <w:rsid w:val="00D96506"/>
    <w:rsid w:val="00DA301A"/>
    <w:rsid w:val="00DA44AD"/>
    <w:rsid w:val="00DA5E91"/>
    <w:rsid w:val="00DA68B7"/>
    <w:rsid w:val="00DA73FD"/>
    <w:rsid w:val="00DB1429"/>
    <w:rsid w:val="00DB35AD"/>
    <w:rsid w:val="00DB4D14"/>
    <w:rsid w:val="00DB6590"/>
    <w:rsid w:val="00DB709A"/>
    <w:rsid w:val="00DB7AFD"/>
    <w:rsid w:val="00DC494F"/>
    <w:rsid w:val="00DD00EC"/>
    <w:rsid w:val="00DD2BA0"/>
    <w:rsid w:val="00DD6EE7"/>
    <w:rsid w:val="00DD7D37"/>
    <w:rsid w:val="00DE050C"/>
    <w:rsid w:val="00DE1A3A"/>
    <w:rsid w:val="00DE5E3A"/>
    <w:rsid w:val="00DE7690"/>
    <w:rsid w:val="00DF1501"/>
    <w:rsid w:val="00DF1822"/>
    <w:rsid w:val="00DF1969"/>
    <w:rsid w:val="00DF2604"/>
    <w:rsid w:val="00DF26A0"/>
    <w:rsid w:val="00DF30C7"/>
    <w:rsid w:val="00DF3B5E"/>
    <w:rsid w:val="00DF46FE"/>
    <w:rsid w:val="00DF7EDB"/>
    <w:rsid w:val="00E00573"/>
    <w:rsid w:val="00E02636"/>
    <w:rsid w:val="00E026E4"/>
    <w:rsid w:val="00E04BE7"/>
    <w:rsid w:val="00E0723B"/>
    <w:rsid w:val="00E1057F"/>
    <w:rsid w:val="00E11DFF"/>
    <w:rsid w:val="00E13A39"/>
    <w:rsid w:val="00E14F82"/>
    <w:rsid w:val="00E1624E"/>
    <w:rsid w:val="00E213F0"/>
    <w:rsid w:val="00E22B31"/>
    <w:rsid w:val="00E260EB"/>
    <w:rsid w:val="00E26851"/>
    <w:rsid w:val="00E30205"/>
    <w:rsid w:val="00E327FC"/>
    <w:rsid w:val="00E3462D"/>
    <w:rsid w:val="00E356DF"/>
    <w:rsid w:val="00E365BD"/>
    <w:rsid w:val="00E3698B"/>
    <w:rsid w:val="00E4182C"/>
    <w:rsid w:val="00E428EF"/>
    <w:rsid w:val="00E42C3D"/>
    <w:rsid w:val="00E43A64"/>
    <w:rsid w:val="00E44E91"/>
    <w:rsid w:val="00E4588C"/>
    <w:rsid w:val="00E46369"/>
    <w:rsid w:val="00E4682F"/>
    <w:rsid w:val="00E46B8D"/>
    <w:rsid w:val="00E47380"/>
    <w:rsid w:val="00E478A6"/>
    <w:rsid w:val="00E516B3"/>
    <w:rsid w:val="00E51C6C"/>
    <w:rsid w:val="00E52345"/>
    <w:rsid w:val="00E53007"/>
    <w:rsid w:val="00E557A3"/>
    <w:rsid w:val="00E564E8"/>
    <w:rsid w:val="00E56FCF"/>
    <w:rsid w:val="00E63A89"/>
    <w:rsid w:val="00E675F8"/>
    <w:rsid w:val="00E72DA3"/>
    <w:rsid w:val="00E74E6D"/>
    <w:rsid w:val="00E77C42"/>
    <w:rsid w:val="00E87E03"/>
    <w:rsid w:val="00E91B86"/>
    <w:rsid w:val="00E969FC"/>
    <w:rsid w:val="00EA56FF"/>
    <w:rsid w:val="00EA6030"/>
    <w:rsid w:val="00EB152A"/>
    <w:rsid w:val="00EB295E"/>
    <w:rsid w:val="00EB45C8"/>
    <w:rsid w:val="00EB4F8C"/>
    <w:rsid w:val="00EB5E04"/>
    <w:rsid w:val="00EB6182"/>
    <w:rsid w:val="00EC04BA"/>
    <w:rsid w:val="00EC126C"/>
    <w:rsid w:val="00EC26A4"/>
    <w:rsid w:val="00EC3193"/>
    <w:rsid w:val="00EC4AE2"/>
    <w:rsid w:val="00EC5A90"/>
    <w:rsid w:val="00EC71AC"/>
    <w:rsid w:val="00EC7A04"/>
    <w:rsid w:val="00ED365C"/>
    <w:rsid w:val="00ED52AF"/>
    <w:rsid w:val="00ED539D"/>
    <w:rsid w:val="00EE2C12"/>
    <w:rsid w:val="00EE5152"/>
    <w:rsid w:val="00EE6157"/>
    <w:rsid w:val="00EE6445"/>
    <w:rsid w:val="00EF1617"/>
    <w:rsid w:val="00EF7D7F"/>
    <w:rsid w:val="00F011F9"/>
    <w:rsid w:val="00F020C1"/>
    <w:rsid w:val="00F028A2"/>
    <w:rsid w:val="00F053D3"/>
    <w:rsid w:val="00F066DF"/>
    <w:rsid w:val="00F070D9"/>
    <w:rsid w:val="00F11180"/>
    <w:rsid w:val="00F12CAE"/>
    <w:rsid w:val="00F12FCC"/>
    <w:rsid w:val="00F14B0B"/>
    <w:rsid w:val="00F1636E"/>
    <w:rsid w:val="00F2053A"/>
    <w:rsid w:val="00F21049"/>
    <w:rsid w:val="00F226BC"/>
    <w:rsid w:val="00F253D3"/>
    <w:rsid w:val="00F258D3"/>
    <w:rsid w:val="00F25AF5"/>
    <w:rsid w:val="00F27570"/>
    <w:rsid w:val="00F27B1E"/>
    <w:rsid w:val="00F34C21"/>
    <w:rsid w:val="00F3522A"/>
    <w:rsid w:val="00F36F9F"/>
    <w:rsid w:val="00F41690"/>
    <w:rsid w:val="00F43489"/>
    <w:rsid w:val="00F445D6"/>
    <w:rsid w:val="00F4641D"/>
    <w:rsid w:val="00F5137C"/>
    <w:rsid w:val="00F51B48"/>
    <w:rsid w:val="00F5292F"/>
    <w:rsid w:val="00F52CA0"/>
    <w:rsid w:val="00F52FFA"/>
    <w:rsid w:val="00F53A89"/>
    <w:rsid w:val="00F55011"/>
    <w:rsid w:val="00F60857"/>
    <w:rsid w:val="00F619E3"/>
    <w:rsid w:val="00F627B4"/>
    <w:rsid w:val="00F63A30"/>
    <w:rsid w:val="00F63F6D"/>
    <w:rsid w:val="00F64749"/>
    <w:rsid w:val="00F64858"/>
    <w:rsid w:val="00F66AFC"/>
    <w:rsid w:val="00F67766"/>
    <w:rsid w:val="00F722F7"/>
    <w:rsid w:val="00F72813"/>
    <w:rsid w:val="00F73535"/>
    <w:rsid w:val="00F74BB8"/>
    <w:rsid w:val="00F77449"/>
    <w:rsid w:val="00F776DA"/>
    <w:rsid w:val="00F82BE2"/>
    <w:rsid w:val="00F840E5"/>
    <w:rsid w:val="00F85F34"/>
    <w:rsid w:val="00F87446"/>
    <w:rsid w:val="00F8746D"/>
    <w:rsid w:val="00F929FF"/>
    <w:rsid w:val="00F9342C"/>
    <w:rsid w:val="00F93851"/>
    <w:rsid w:val="00FA4393"/>
    <w:rsid w:val="00FA5365"/>
    <w:rsid w:val="00FB0579"/>
    <w:rsid w:val="00FB3FE2"/>
    <w:rsid w:val="00FB75E9"/>
    <w:rsid w:val="00FB7827"/>
    <w:rsid w:val="00FC46DD"/>
    <w:rsid w:val="00FC679C"/>
    <w:rsid w:val="00FD2ADC"/>
    <w:rsid w:val="00FD3B51"/>
    <w:rsid w:val="00FD3E00"/>
    <w:rsid w:val="00FE0AE9"/>
    <w:rsid w:val="00FE4250"/>
    <w:rsid w:val="00FE520D"/>
    <w:rsid w:val="00FE5682"/>
    <w:rsid w:val="00FE706F"/>
    <w:rsid w:val="00FE72E1"/>
    <w:rsid w:val="00FF23FA"/>
    <w:rsid w:val="00FF5F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6561"/>
    <o:shapelayout v:ext="edit">
      <o:idmap v:ext="edit" data="1"/>
    </o:shapelayout>
  </w:shapeDefaults>
  <w:decimalSymbol w:val="."/>
  <w:listSeparator w:val=","/>
  <w14:docId w14:val="78900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45F3"/>
    <w:pPr>
      <w:spacing w:after="200" w:line="276" w:lineRule="auto"/>
    </w:pPr>
    <w:rPr>
      <w:sz w:val="22"/>
      <w:szCs w:val="22"/>
      <w:lang w:bidi="en-US"/>
    </w:rPr>
  </w:style>
  <w:style w:type="paragraph" w:styleId="Heading1">
    <w:name w:val="heading 1"/>
    <w:basedOn w:val="Normal"/>
    <w:next w:val="Normal"/>
    <w:link w:val="Heading1Char"/>
    <w:uiPriority w:val="9"/>
    <w:qFormat/>
    <w:rsid w:val="009545F3"/>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9545F3"/>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9545F3"/>
    <w:pPr>
      <w:spacing w:before="200" w:after="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9545F3"/>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9545F3"/>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9545F3"/>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9545F3"/>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9545F3"/>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9545F3"/>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545F3"/>
    <w:rPr>
      <w:rFonts w:ascii="Cambria" w:eastAsia="Times New Roman" w:hAnsi="Cambria" w:cs="Times New Roman"/>
      <w:b/>
      <w:bCs/>
      <w:sz w:val="28"/>
      <w:szCs w:val="28"/>
    </w:rPr>
  </w:style>
  <w:style w:type="character" w:customStyle="1" w:styleId="Heading2Char">
    <w:name w:val="Heading 2 Char"/>
    <w:link w:val="Heading2"/>
    <w:uiPriority w:val="9"/>
    <w:rsid w:val="009545F3"/>
    <w:rPr>
      <w:rFonts w:ascii="Cambria" w:eastAsia="Times New Roman" w:hAnsi="Cambria" w:cs="Times New Roman"/>
      <w:b/>
      <w:bCs/>
      <w:sz w:val="26"/>
      <w:szCs w:val="26"/>
    </w:rPr>
  </w:style>
  <w:style w:type="character" w:customStyle="1" w:styleId="Heading3Char">
    <w:name w:val="Heading 3 Char"/>
    <w:link w:val="Heading3"/>
    <w:uiPriority w:val="9"/>
    <w:rsid w:val="009545F3"/>
    <w:rPr>
      <w:rFonts w:ascii="Cambria" w:eastAsia="Times New Roman" w:hAnsi="Cambria" w:cs="Times New Roman"/>
      <w:b/>
      <w:bCs/>
    </w:rPr>
  </w:style>
  <w:style w:type="character" w:customStyle="1" w:styleId="Heading4Char">
    <w:name w:val="Heading 4 Char"/>
    <w:link w:val="Heading4"/>
    <w:uiPriority w:val="9"/>
    <w:semiHidden/>
    <w:rsid w:val="009545F3"/>
    <w:rPr>
      <w:rFonts w:ascii="Cambria" w:eastAsia="Times New Roman" w:hAnsi="Cambria" w:cs="Times New Roman"/>
      <w:b/>
      <w:bCs/>
      <w:i/>
      <w:iCs/>
    </w:rPr>
  </w:style>
  <w:style w:type="character" w:customStyle="1" w:styleId="Heading5Char">
    <w:name w:val="Heading 5 Char"/>
    <w:link w:val="Heading5"/>
    <w:uiPriority w:val="9"/>
    <w:semiHidden/>
    <w:rsid w:val="009545F3"/>
    <w:rPr>
      <w:rFonts w:ascii="Cambria" w:eastAsia="Times New Roman" w:hAnsi="Cambria" w:cs="Times New Roman"/>
      <w:b/>
      <w:bCs/>
      <w:color w:val="7F7F7F"/>
    </w:rPr>
  </w:style>
  <w:style w:type="character" w:customStyle="1" w:styleId="Heading6Char">
    <w:name w:val="Heading 6 Char"/>
    <w:link w:val="Heading6"/>
    <w:uiPriority w:val="9"/>
    <w:semiHidden/>
    <w:rsid w:val="009545F3"/>
    <w:rPr>
      <w:rFonts w:ascii="Cambria" w:eastAsia="Times New Roman" w:hAnsi="Cambria" w:cs="Times New Roman"/>
      <w:b/>
      <w:bCs/>
      <w:i/>
      <w:iCs/>
      <w:color w:val="7F7F7F"/>
    </w:rPr>
  </w:style>
  <w:style w:type="character" w:customStyle="1" w:styleId="Heading7Char">
    <w:name w:val="Heading 7 Char"/>
    <w:link w:val="Heading7"/>
    <w:uiPriority w:val="9"/>
    <w:semiHidden/>
    <w:rsid w:val="009545F3"/>
    <w:rPr>
      <w:rFonts w:ascii="Cambria" w:eastAsia="Times New Roman" w:hAnsi="Cambria" w:cs="Times New Roman"/>
      <w:i/>
      <w:iCs/>
    </w:rPr>
  </w:style>
  <w:style w:type="character" w:customStyle="1" w:styleId="Heading8Char">
    <w:name w:val="Heading 8 Char"/>
    <w:link w:val="Heading8"/>
    <w:uiPriority w:val="9"/>
    <w:semiHidden/>
    <w:rsid w:val="009545F3"/>
    <w:rPr>
      <w:rFonts w:ascii="Cambria" w:eastAsia="Times New Roman" w:hAnsi="Cambria" w:cs="Times New Roman"/>
      <w:sz w:val="20"/>
      <w:szCs w:val="20"/>
    </w:rPr>
  </w:style>
  <w:style w:type="character" w:customStyle="1" w:styleId="Heading9Char">
    <w:name w:val="Heading 9 Char"/>
    <w:link w:val="Heading9"/>
    <w:uiPriority w:val="9"/>
    <w:semiHidden/>
    <w:rsid w:val="009545F3"/>
    <w:rPr>
      <w:rFonts w:ascii="Cambria" w:eastAsia="Times New Roman" w:hAnsi="Cambria" w:cs="Times New Roman"/>
      <w:i/>
      <w:iCs/>
      <w:spacing w:val="5"/>
      <w:sz w:val="20"/>
      <w:szCs w:val="20"/>
    </w:rPr>
  </w:style>
  <w:style w:type="paragraph" w:styleId="BalloonText">
    <w:name w:val="Balloon Text"/>
    <w:basedOn w:val="Normal"/>
    <w:link w:val="BalloonTextChar"/>
    <w:uiPriority w:val="99"/>
    <w:semiHidden/>
    <w:unhideWhenUsed/>
    <w:rsid w:val="00413E3C"/>
    <w:rPr>
      <w:rFonts w:ascii="Tahoma" w:hAnsi="Tahoma" w:cs="Tahoma"/>
      <w:sz w:val="16"/>
      <w:szCs w:val="16"/>
    </w:rPr>
  </w:style>
  <w:style w:type="character" w:customStyle="1" w:styleId="BalloonTextChar">
    <w:name w:val="Balloon Text Char"/>
    <w:link w:val="BalloonText"/>
    <w:uiPriority w:val="99"/>
    <w:semiHidden/>
    <w:rsid w:val="00413E3C"/>
    <w:rPr>
      <w:rFonts w:ascii="Tahoma" w:hAnsi="Tahoma" w:cs="Tahoma"/>
      <w:sz w:val="16"/>
      <w:szCs w:val="16"/>
    </w:rPr>
  </w:style>
  <w:style w:type="paragraph" w:styleId="Title">
    <w:name w:val="Title"/>
    <w:basedOn w:val="Normal"/>
    <w:next w:val="Normal"/>
    <w:link w:val="TitleChar"/>
    <w:uiPriority w:val="10"/>
    <w:qFormat/>
    <w:rsid w:val="009545F3"/>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9545F3"/>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9545F3"/>
    <w:pPr>
      <w:spacing w:after="600"/>
    </w:pPr>
    <w:rPr>
      <w:rFonts w:ascii="Cambria" w:hAnsi="Cambria"/>
      <w:i/>
      <w:iCs/>
      <w:spacing w:val="13"/>
      <w:sz w:val="24"/>
      <w:szCs w:val="24"/>
    </w:rPr>
  </w:style>
  <w:style w:type="character" w:customStyle="1" w:styleId="SubtitleChar">
    <w:name w:val="Subtitle Char"/>
    <w:link w:val="Subtitle"/>
    <w:uiPriority w:val="11"/>
    <w:rsid w:val="009545F3"/>
    <w:rPr>
      <w:rFonts w:ascii="Cambria" w:eastAsia="Times New Roman" w:hAnsi="Cambria" w:cs="Times New Roman"/>
      <w:i/>
      <w:iCs/>
      <w:spacing w:val="13"/>
      <w:sz w:val="24"/>
      <w:szCs w:val="24"/>
    </w:rPr>
  </w:style>
  <w:style w:type="character" w:styleId="Strong">
    <w:name w:val="Strong"/>
    <w:uiPriority w:val="22"/>
    <w:qFormat/>
    <w:rsid w:val="009545F3"/>
    <w:rPr>
      <w:b/>
      <w:bCs/>
    </w:rPr>
  </w:style>
  <w:style w:type="character" w:styleId="Emphasis">
    <w:name w:val="Emphasis"/>
    <w:uiPriority w:val="20"/>
    <w:qFormat/>
    <w:rsid w:val="009545F3"/>
    <w:rPr>
      <w:b/>
      <w:bCs/>
      <w:i/>
      <w:iCs/>
      <w:spacing w:val="10"/>
      <w:bdr w:val="none" w:sz="0" w:space="0" w:color="auto"/>
      <w:shd w:val="clear" w:color="auto" w:fill="auto"/>
    </w:rPr>
  </w:style>
  <w:style w:type="paragraph" w:styleId="NoSpacing">
    <w:name w:val="No Spacing"/>
    <w:basedOn w:val="Normal"/>
    <w:uiPriority w:val="1"/>
    <w:qFormat/>
    <w:rsid w:val="009545F3"/>
    <w:pPr>
      <w:spacing w:after="0" w:line="240" w:lineRule="auto"/>
    </w:pPr>
  </w:style>
  <w:style w:type="paragraph" w:styleId="ListParagraph">
    <w:name w:val="List Paragraph"/>
    <w:basedOn w:val="Normal"/>
    <w:uiPriority w:val="34"/>
    <w:qFormat/>
    <w:rsid w:val="009545F3"/>
    <w:pPr>
      <w:ind w:left="720"/>
      <w:contextualSpacing/>
    </w:pPr>
  </w:style>
  <w:style w:type="paragraph" w:styleId="Quote">
    <w:name w:val="Quote"/>
    <w:basedOn w:val="Normal"/>
    <w:next w:val="Normal"/>
    <w:link w:val="QuoteChar"/>
    <w:uiPriority w:val="29"/>
    <w:qFormat/>
    <w:rsid w:val="009545F3"/>
    <w:pPr>
      <w:spacing w:before="200" w:after="0"/>
      <w:ind w:left="360" w:right="360"/>
    </w:pPr>
    <w:rPr>
      <w:i/>
      <w:iCs/>
    </w:rPr>
  </w:style>
  <w:style w:type="character" w:customStyle="1" w:styleId="QuoteChar">
    <w:name w:val="Quote Char"/>
    <w:link w:val="Quote"/>
    <w:uiPriority w:val="29"/>
    <w:rsid w:val="009545F3"/>
    <w:rPr>
      <w:i/>
      <w:iCs/>
    </w:rPr>
  </w:style>
  <w:style w:type="paragraph" w:styleId="IntenseQuote">
    <w:name w:val="Intense Quote"/>
    <w:basedOn w:val="Normal"/>
    <w:next w:val="Normal"/>
    <w:link w:val="IntenseQuoteChar"/>
    <w:uiPriority w:val="30"/>
    <w:qFormat/>
    <w:rsid w:val="009545F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9545F3"/>
    <w:rPr>
      <w:b/>
      <w:bCs/>
      <w:i/>
      <w:iCs/>
    </w:rPr>
  </w:style>
  <w:style w:type="character" w:styleId="SubtleEmphasis">
    <w:name w:val="Subtle Emphasis"/>
    <w:uiPriority w:val="19"/>
    <w:qFormat/>
    <w:rsid w:val="009545F3"/>
    <w:rPr>
      <w:i/>
      <w:iCs/>
    </w:rPr>
  </w:style>
  <w:style w:type="character" w:styleId="IntenseEmphasis">
    <w:name w:val="Intense Emphasis"/>
    <w:uiPriority w:val="21"/>
    <w:qFormat/>
    <w:rsid w:val="009545F3"/>
    <w:rPr>
      <w:b/>
      <w:bCs/>
    </w:rPr>
  </w:style>
  <w:style w:type="character" w:styleId="SubtleReference">
    <w:name w:val="Subtle Reference"/>
    <w:uiPriority w:val="31"/>
    <w:qFormat/>
    <w:rsid w:val="009545F3"/>
    <w:rPr>
      <w:smallCaps/>
    </w:rPr>
  </w:style>
  <w:style w:type="character" w:styleId="IntenseReference">
    <w:name w:val="Intense Reference"/>
    <w:uiPriority w:val="32"/>
    <w:qFormat/>
    <w:rsid w:val="009545F3"/>
    <w:rPr>
      <w:smallCaps/>
      <w:spacing w:val="5"/>
      <w:u w:val="single"/>
    </w:rPr>
  </w:style>
  <w:style w:type="character" w:styleId="BookTitle">
    <w:name w:val="Book Title"/>
    <w:uiPriority w:val="33"/>
    <w:qFormat/>
    <w:rsid w:val="009545F3"/>
    <w:rPr>
      <w:i/>
      <w:iCs/>
      <w:smallCaps/>
      <w:spacing w:val="5"/>
    </w:rPr>
  </w:style>
  <w:style w:type="paragraph" w:styleId="TOCHeading">
    <w:name w:val="TOC Heading"/>
    <w:basedOn w:val="Heading1"/>
    <w:next w:val="Normal"/>
    <w:uiPriority w:val="39"/>
    <w:semiHidden/>
    <w:unhideWhenUsed/>
    <w:qFormat/>
    <w:rsid w:val="009545F3"/>
    <w:pPr>
      <w:outlineLvl w:val="9"/>
    </w:pPr>
  </w:style>
  <w:style w:type="paragraph" w:styleId="TOC1">
    <w:name w:val="toc 1"/>
    <w:basedOn w:val="Normal"/>
    <w:next w:val="Normal"/>
    <w:autoRedefine/>
    <w:uiPriority w:val="39"/>
    <w:unhideWhenUsed/>
    <w:rsid w:val="00D4486C"/>
    <w:pPr>
      <w:tabs>
        <w:tab w:val="right" w:leader="dot" w:pos="2150"/>
      </w:tabs>
    </w:pPr>
    <w:rPr>
      <w:noProof/>
      <w:color w:val="0070C0"/>
      <w:sz w:val="18"/>
      <w:szCs w:val="18"/>
    </w:rPr>
  </w:style>
  <w:style w:type="character" w:styleId="Hyperlink">
    <w:name w:val="Hyperlink"/>
    <w:uiPriority w:val="99"/>
    <w:unhideWhenUsed/>
    <w:rsid w:val="00985FA3"/>
    <w:rPr>
      <w:color w:val="0000FF"/>
      <w:u w:val="single"/>
    </w:rPr>
  </w:style>
  <w:style w:type="paragraph" w:styleId="Header">
    <w:name w:val="header"/>
    <w:basedOn w:val="Normal"/>
    <w:link w:val="HeaderChar"/>
    <w:uiPriority w:val="99"/>
    <w:unhideWhenUsed/>
    <w:rsid w:val="00DD2BA0"/>
    <w:pPr>
      <w:tabs>
        <w:tab w:val="center" w:pos="4680"/>
        <w:tab w:val="right" w:pos="9360"/>
      </w:tabs>
    </w:pPr>
  </w:style>
  <w:style w:type="character" w:customStyle="1" w:styleId="HeaderChar">
    <w:name w:val="Header Char"/>
    <w:link w:val="Header"/>
    <w:uiPriority w:val="99"/>
    <w:rsid w:val="00DD2BA0"/>
    <w:rPr>
      <w:sz w:val="22"/>
      <w:szCs w:val="22"/>
      <w:lang w:bidi="en-US"/>
    </w:rPr>
  </w:style>
  <w:style w:type="paragraph" w:styleId="Footer">
    <w:name w:val="footer"/>
    <w:basedOn w:val="Normal"/>
    <w:link w:val="FooterChar"/>
    <w:uiPriority w:val="99"/>
    <w:unhideWhenUsed/>
    <w:rsid w:val="00DD2BA0"/>
    <w:pPr>
      <w:tabs>
        <w:tab w:val="center" w:pos="4680"/>
        <w:tab w:val="right" w:pos="9360"/>
      </w:tabs>
    </w:pPr>
  </w:style>
  <w:style w:type="character" w:customStyle="1" w:styleId="FooterChar">
    <w:name w:val="Footer Char"/>
    <w:link w:val="Footer"/>
    <w:uiPriority w:val="99"/>
    <w:rsid w:val="00DD2BA0"/>
    <w:rPr>
      <w:sz w:val="22"/>
      <w:szCs w:val="22"/>
      <w:lang w:bidi="en-US"/>
    </w:rPr>
  </w:style>
  <w:style w:type="character" w:styleId="FollowedHyperlink">
    <w:name w:val="FollowedHyperlink"/>
    <w:uiPriority w:val="99"/>
    <w:semiHidden/>
    <w:unhideWhenUsed/>
    <w:rsid w:val="00A15C2A"/>
    <w:rPr>
      <w:color w:val="800080"/>
      <w:u w:val="single"/>
    </w:rPr>
  </w:style>
  <w:style w:type="paragraph" w:styleId="TOC3">
    <w:name w:val="toc 3"/>
    <w:basedOn w:val="Normal"/>
    <w:next w:val="Normal"/>
    <w:autoRedefine/>
    <w:uiPriority w:val="39"/>
    <w:unhideWhenUsed/>
    <w:rsid w:val="006F7E24"/>
    <w:pPr>
      <w:ind w:left="440"/>
    </w:pPr>
  </w:style>
  <w:style w:type="paragraph" w:customStyle="1" w:styleId="Header1">
    <w:name w:val="Header1"/>
    <w:basedOn w:val="Normal"/>
    <w:link w:val="headerChar0"/>
    <w:qFormat/>
    <w:rsid w:val="0004326C"/>
    <w:rPr>
      <w:rFonts w:ascii="Cambria" w:hAnsi="Cambria"/>
      <w:b/>
      <w:sz w:val="28"/>
      <w:szCs w:val="28"/>
    </w:rPr>
  </w:style>
  <w:style w:type="character" w:customStyle="1" w:styleId="headerChar0">
    <w:name w:val="header Char"/>
    <w:link w:val="Header1"/>
    <w:rsid w:val="0004326C"/>
    <w:rPr>
      <w:rFonts w:ascii="Cambria" w:hAnsi="Cambria"/>
      <w:b/>
      <w:sz w:val="28"/>
      <w:szCs w:val="28"/>
      <w:lang w:bidi="en-US"/>
    </w:rPr>
  </w:style>
  <w:style w:type="paragraph" w:styleId="DocumentMap">
    <w:name w:val="Document Map"/>
    <w:basedOn w:val="Normal"/>
    <w:link w:val="DocumentMapChar"/>
    <w:uiPriority w:val="99"/>
    <w:semiHidden/>
    <w:unhideWhenUsed/>
    <w:rsid w:val="002D2380"/>
    <w:rPr>
      <w:rFonts w:ascii="Tahoma" w:hAnsi="Tahoma" w:cs="Tahoma"/>
      <w:sz w:val="16"/>
      <w:szCs w:val="16"/>
    </w:rPr>
  </w:style>
  <w:style w:type="character" w:customStyle="1" w:styleId="DocumentMapChar">
    <w:name w:val="Document Map Char"/>
    <w:link w:val="DocumentMap"/>
    <w:uiPriority w:val="99"/>
    <w:semiHidden/>
    <w:rsid w:val="002D2380"/>
    <w:rPr>
      <w:rFonts w:ascii="Tahoma" w:hAnsi="Tahoma" w:cs="Tahoma"/>
      <w:sz w:val="16"/>
      <w:szCs w:val="16"/>
      <w:lang w:bidi="en-US"/>
    </w:rPr>
  </w:style>
  <w:style w:type="paragraph" w:styleId="TOC2">
    <w:name w:val="toc 2"/>
    <w:basedOn w:val="Normal"/>
    <w:next w:val="Normal"/>
    <w:autoRedefine/>
    <w:uiPriority w:val="39"/>
    <w:unhideWhenUsed/>
    <w:rsid w:val="00AE14AB"/>
    <w:pPr>
      <w:spacing w:after="100"/>
      <w:ind w:left="220"/>
    </w:pPr>
    <w:rPr>
      <w:rFonts w:asciiTheme="minorHAnsi" w:eastAsiaTheme="minorEastAsia" w:hAnsiTheme="minorHAnsi" w:cstheme="minorBidi"/>
      <w:lang w:bidi="ar-SA"/>
    </w:rPr>
  </w:style>
  <w:style w:type="paragraph" w:styleId="TOC4">
    <w:name w:val="toc 4"/>
    <w:basedOn w:val="Normal"/>
    <w:next w:val="Normal"/>
    <w:autoRedefine/>
    <w:uiPriority w:val="39"/>
    <w:unhideWhenUsed/>
    <w:rsid w:val="00AE14AB"/>
    <w:pPr>
      <w:spacing w:after="100"/>
      <w:ind w:left="660"/>
    </w:pPr>
    <w:rPr>
      <w:rFonts w:asciiTheme="minorHAnsi" w:eastAsiaTheme="minorEastAsia" w:hAnsiTheme="minorHAnsi" w:cstheme="minorBidi"/>
      <w:lang w:bidi="ar-SA"/>
    </w:rPr>
  </w:style>
  <w:style w:type="paragraph" w:styleId="TOC5">
    <w:name w:val="toc 5"/>
    <w:basedOn w:val="Normal"/>
    <w:next w:val="Normal"/>
    <w:autoRedefine/>
    <w:uiPriority w:val="39"/>
    <w:unhideWhenUsed/>
    <w:rsid w:val="00AE14AB"/>
    <w:pPr>
      <w:spacing w:after="100"/>
      <w:ind w:left="880"/>
    </w:pPr>
    <w:rPr>
      <w:rFonts w:asciiTheme="minorHAnsi" w:eastAsiaTheme="minorEastAsia" w:hAnsiTheme="minorHAnsi" w:cstheme="minorBidi"/>
      <w:lang w:bidi="ar-SA"/>
    </w:rPr>
  </w:style>
  <w:style w:type="paragraph" w:styleId="TOC6">
    <w:name w:val="toc 6"/>
    <w:basedOn w:val="Normal"/>
    <w:next w:val="Normal"/>
    <w:autoRedefine/>
    <w:uiPriority w:val="39"/>
    <w:unhideWhenUsed/>
    <w:rsid w:val="00AE14AB"/>
    <w:pPr>
      <w:spacing w:after="100"/>
      <w:ind w:left="1100"/>
    </w:pPr>
    <w:rPr>
      <w:rFonts w:asciiTheme="minorHAnsi" w:eastAsiaTheme="minorEastAsia" w:hAnsiTheme="minorHAnsi" w:cstheme="minorBidi"/>
      <w:lang w:bidi="ar-SA"/>
    </w:rPr>
  </w:style>
  <w:style w:type="paragraph" w:styleId="TOC7">
    <w:name w:val="toc 7"/>
    <w:basedOn w:val="Normal"/>
    <w:next w:val="Normal"/>
    <w:autoRedefine/>
    <w:uiPriority w:val="39"/>
    <w:unhideWhenUsed/>
    <w:rsid w:val="00AE14AB"/>
    <w:pPr>
      <w:spacing w:after="100"/>
      <w:ind w:left="1320"/>
    </w:pPr>
    <w:rPr>
      <w:rFonts w:asciiTheme="minorHAnsi" w:eastAsiaTheme="minorEastAsia" w:hAnsiTheme="minorHAnsi" w:cstheme="minorBidi"/>
      <w:lang w:bidi="ar-SA"/>
    </w:rPr>
  </w:style>
  <w:style w:type="paragraph" w:styleId="TOC8">
    <w:name w:val="toc 8"/>
    <w:basedOn w:val="Normal"/>
    <w:next w:val="Normal"/>
    <w:autoRedefine/>
    <w:uiPriority w:val="39"/>
    <w:unhideWhenUsed/>
    <w:rsid w:val="00AE14AB"/>
    <w:pPr>
      <w:spacing w:after="100"/>
      <w:ind w:left="1540"/>
    </w:pPr>
    <w:rPr>
      <w:rFonts w:asciiTheme="minorHAnsi" w:eastAsiaTheme="minorEastAsia" w:hAnsiTheme="minorHAnsi" w:cstheme="minorBidi"/>
      <w:lang w:bidi="ar-SA"/>
    </w:rPr>
  </w:style>
  <w:style w:type="paragraph" w:styleId="TOC9">
    <w:name w:val="toc 9"/>
    <w:basedOn w:val="Normal"/>
    <w:next w:val="Normal"/>
    <w:autoRedefine/>
    <w:uiPriority w:val="39"/>
    <w:unhideWhenUsed/>
    <w:rsid w:val="00AE14AB"/>
    <w:pPr>
      <w:spacing w:after="100"/>
      <w:ind w:left="1760"/>
    </w:pPr>
    <w:rPr>
      <w:rFonts w:asciiTheme="minorHAnsi" w:eastAsiaTheme="minorEastAsia" w:hAnsiTheme="minorHAnsi" w:cstheme="minorBidi"/>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45F3"/>
    <w:pPr>
      <w:spacing w:after="200" w:line="276" w:lineRule="auto"/>
    </w:pPr>
    <w:rPr>
      <w:sz w:val="22"/>
      <w:szCs w:val="22"/>
      <w:lang w:bidi="en-US"/>
    </w:rPr>
  </w:style>
  <w:style w:type="paragraph" w:styleId="Heading1">
    <w:name w:val="heading 1"/>
    <w:basedOn w:val="Normal"/>
    <w:next w:val="Normal"/>
    <w:link w:val="Heading1Char"/>
    <w:uiPriority w:val="9"/>
    <w:qFormat/>
    <w:rsid w:val="009545F3"/>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9545F3"/>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9545F3"/>
    <w:pPr>
      <w:spacing w:before="200" w:after="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9545F3"/>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9545F3"/>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9545F3"/>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9545F3"/>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9545F3"/>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9545F3"/>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545F3"/>
    <w:rPr>
      <w:rFonts w:ascii="Cambria" w:eastAsia="Times New Roman" w:hAnsi="Cambria" w:cs="Times New Roman"/>
      <w:b/>
      <w:bCs/>
      <w:sz w:val="28"/>
      <w:szCs w:val="28"/>
    </w:rPr>
  </w:style>
  <w:style w:type="character" w:customStyle="1" w:styleId="Heading2Char">
    <w:name w:val="Heading 2 Char"/>
    <w:link w:val="Heading2"/>
    <w:uiPriority w:val="9"/>
    <w:rsid w:val="009545F3"/>
    <w:rPr>
      <w:rFonts w:ascii="Cambria" w:eastAsia="Times New Roman" w:hAnsi="Cambria" w:cs="Times New Roman"/>
      <w:b/>
      <w:bCs/>
      <w:sz w:val="26"/>
      <w:szCs w:val="26"/>
    </w:rPr>
  </w:style>
  <w:style w:type="character" w:customStyle="1" w:styleId="Heading3Char">
    <w:name w:val="Heading 3 Char"/>
    <w:link w:val="Heading3"/>
    <w:uiPriority w:val="9"/>
    <w:rsid w:val="009545F3"/>
    <w:rPr>
      <w:rFonts w:ascii="Cambria" w:eastAsia="Times New Roman" w:hAnsi="Cambria" w:cs="Times New Roman"/>
      <w:b/>
      <w:bCs/>
    </w:rPr>
  </w:style>
  <w:style w:type="character" w:customStyle="1" w:styleId="Heading4Char">
    <w:name w:val="Heading 4 Char"/>
    <w:link w:val="Heading4"/>
    <w:uiPriority w:val="9"/>
    <w:semiHidden/>
    <w:rsid w:val="009545F3"/>
    <w:rPr>
      <w:rFonts w:ascii="Cambria" w:eastAsia="Times New Roman" w:hAnsi="Cambria" w:cs="Times New Roman"/>
      <w:b/>
      <w:bCs/>
      <w:i/>
      <w:iCs/>
    </w:rPr>
  </w:style>
  <w:style w:type="character" w:customStyle="1" w:styleId="Heading5Char">
    <w:name w:val="Heading 5 Char"/>
    <w:link w:val="Heading5"/>
    <w:uiPriority w:val="9"/>
    <w:semiHidden/>
    <w:rsid w:val="009545F3"/>
    <w:rPr>
      <w:rFonts w:ascii="Cambria" w:eastAsia="Times New Roman" w:hAnsi="Cambria" w:cs="Times New Roman"/>
      <w:b/>
      <w:bCs/>
      <w:color w:val="7F7F7F"/>
    </w:rPr>
  </w:style>
  <w:style w:type="character" w:customStyle="1" w:styleId="Heading6Char">
    <w:name w:val="Heading 6 Char"/>
    <w:link w:val="Heading6"/>
    <w:uiPriority w:val="9"/>
    <w:semiHidden/>
    <w:rsid w:val="009545F3"/>
    <w:rPr>
      <w:rFonts w:ascii="Cambria" w:eastAsia="Times New Roman" w:hAnsi="Cambria" w:cs="Times New Roman"/>
      <w:b/>
      <w:bCs/>
      <w:i/>
      <w:iCs/>
      <w:color w:val="7F7F7F"/>
    </w:rPr>
  </w:style>
  <w:style w:type="character" w:customStyle="1" w:styleId="Heading7Char">
    <w:name w:val="Heading 7 Char"/>
    <w:link w:val="Heading7"/>
    <w:uiPriority w:val="9"/>
    <w:semiHidden/>
    <w:rsid w:val="009545F3"/>
    <w:rPr>
      <w:rFonts w:ascii="Cambria" w:eastAsia="Times New Roman" w:hAnsi="Cambria" w:cs="Times New Roman"/>
      <w:i/>
      <w:iCs/>
    </w:rPr>
  </w:style>
  <w:style w:type="character" w:customStyle="1" w:styleId="Heading8Char">
    <w:name w:val="Heading 8 Char"/>
    <w:link w:val="Heading8"/>
    <w:uiPriority w:val="9"/>
    <w:semiHidden/>
    <w:rsid w:val="009545F3"/>
    <w:rPr>
      <w:rFonts w:ascii="Cambria" w:eastAsia="Times New Roman" w:hAnsi="Cambria" w:cs="Times New Roman"/>
      <w:sz w:val="20"/>
      <w:szCs w:val="20"/>
    </w:rPr>
  </w:style>
  <w:style w:type="character" w:customStyle="1" w:styleId="Heading9Char">
    <w:name w:val="Heading 9 Char"/>
    <w:link w:val="Heading9"/>
    <w:uiPriority w:val="9"/>
    <w:semiHidden/>
    <w:rsid w:val="009545F3"/>
    <w:rPr>
      <w:rFonts w:ascii="Cambria" w:eastAsia="Times New Roman" w:hAnsi="Cambria" w:cs="Times New Roman"/>
      <w:i/>
      <w:iCs/>
      <w:spacing w:val="5"/>
      <w:sz w:val="20"/>
      <w:szCs w:val="20"/>
    </w:rPr>
  </w:style>
  <w:style w:type="paragraph" w:styleId="BalloonText">
    <w:name w:val="Balloon Text"/>
    <w:basedOn w:val="Normal"/>
    <w:link w:val="BalloonTextChar"/>
    <w:uiPriority w:val="99"/>
    <w:semiHidden/>
    <w:unhideWhenUsed/>
    <w:rsid w:val="00413E3C"/>
    <w:rPr>
      <w:rFonts w:ascii="Tahoma" w:hAnsi="Tahoma" w:cs="Tahoma"/>
      <w:sz w:val="16"/>
      <w:szCs w:val="16"/>
    </w:rPr>
  </w:style>
  <w:style w:type="character" w:customStyle="1" w:styleId="BalloonTextChar">
    <w:name w:val="Balloon Text Char"/>
    <w:link w:val="BalloonText"/>
    <w:uiPriority w:val="99"/>
    <w:semiHidden/>
    <w:rsid w:val="00413E3C"/>
    <w:rPr>
      <w:rFonts w:ascii="Tahoma" w:hAnsi="Tahoma" w:cs="Tahoma"/>
      <w:sz w:val="16"/>
      <w:szCs w:val="16"/>
    </w:rPr>
  </w:style>
  <w:style w:type="paragraph" w:styleId="Title">
    <w:name w:val="Title"/>
    <w:basedOn w:val="Normal"/>
    <w:next w:val="Normal"/>
    <w:link w:val="TitleChar"/>
    <w:uiPriority w:val="10"/>
    <w:qFormat/>
    <w:rsid w:val="009545F3"/>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9545F3"/>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9545F3"/>
    <w:pPr>
      <w:spacing w:after="600"/>
    </w:pPr>
    <w:rPr>
      <w:rFonts w:ascii="Cambria" w:hAnsi="Cambria"/>
      <w:i/>
      <w:iCs/>
      <w:spacing w:val="13"/>
      <w:sz w:val="24"/>
      <w:szCs w:val="24"/>
    </w:rPr>
  </w:style>
  <w:style w:type="character" w:customStyle="1" w:styleId="SubtitleChar">
    <w:name w:val="Subtitle Char"/>
    <w:link w:val="Subtitle"/>
    <w:uiPriority w:val="11"/>
    <w:rsid w:val="009545F3"/>
    <w:rPr>
      <w:rFonts w:ascii="Cambria" w:eastAsia="Times New Roman" w:hAnsi="Cambria" w:cs="Times New Roman"/>
      <w:i/>
      <w:iCs/>
      <w:spacing w:val="13"/>
      <w:sz w:val="24"/>
      <w:szCs w:val="24"/>
    </w:rPr>
  </w:style>
  <w:style w:type="character" w:styleId="Strong">
    <w:name w:val="Strong"/>
    <w:uiPriority w:val="22"/>
    <w:qFormat/>
    <w:rsid w:val="009545F3"/>
    <w:rPr>
      <w:b/>
      <w:bCs/>
    </w:rPr>
  </w:style>
  <w:style w:type="character" w:styleId="Emphasis">
    <w:name w:val="Emphasis"/>
    <w:uiPriority w:val="20"/>
    <w:qFormat/>
    <w:rsid w:val="009545F3"/>
    <w:rPr>
      <w:b/>
      <w:bCs/>
      <w:i/>
      <w:iCs/>
      <w:spacing w:val="10"/>
      <w:bdr w:val="none" w:sz="0" w:space="0" w:color="auto"/>
      <w:shd w:val="clear" w:color="auto" w:fill="auto"/>
    </w:rPr>
  </w:style>
  <w:style w:type="paragraph" w:styleId="NoSpacing">
    <w:name w:val="No Spacing"/>
    <w:basedOn w:val="Normal"/>
    <w:uiPriority w:val="1"/>
    <w:qFormat/>
    <w:rsid w:val="009545F3"/>
    <w:pPr>
      <w:spacing w:after="0" w:line="240" w:lineRule="auto"/>
    </w:pPr>
  </w:style>
  <w:style w:type="paragraph" w:styleId="ListParagraph">
    <w:name w:val="List Paragraph"/>
    <w:basedOn w:val="Normal"/>
    <w:uiPriority w:val="34"/>
    <w:qFormat/>
    <w:rsid w:val="009545F3"/>
    <w:pPr>
      <w:ind w:left="720"/>
      <w:contextualSpacing/>
    </w:pPr>
  </w:style>
  <w:style w:type="paragraph" w:styleId="Quote">
    <w:name w:val="Quote"/>
    <w:basedOn w:val="Normal"/>
    <w:next w:val="Normal"/>
    <w:link w:val="QuoteChar"/>
    <w:uiPriority w:val="29"/>
    <w:qFormat/>
    <w:rsid w:val="009545F3"/>
    <w:pPr>
      <w:spacing w:before="200" w:after="0"/>
      <w:ind w:left="360" w:right="360"/>
    </w:pPr>
    <w:rPr>
      <w:i/>
      <w:iCs/>
    </w:rPr>
  </w:style>
  <w:style w:type="character" w:customStyle="1" w:styleId="QuoteChar">
    <w:name w:val="Quote Char"/>
    <w:link w:val="Quote"/>
    <w:uiPriority w:val="29"/>
    <w:rsid w:val="009545F3"/>
    <w:rPr>
      <w:i/>
      <w:iCs/>
    </w:rPr>
  </w:style>
  <w:style w:type="paragraph" w:styleId="IntenseQuote">
    <w:name w:val="Intense Quote"/>
    <w:basedOn w:val="Normal"/>
    <w:next w:val="Normal"/>
    <w:link w:val="IntenseQuoteChar"/>
    <w:uiPriority w:val="30"/>
    <w:qFormat/>
    <w:rsid w:val="009545F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9545F3"/>
    <w:rPr>
      <w:b/>
      <w:bCs/>
      <w:i/>
      <w:iCs/>
    </w:rPr>
  </w:style>
  <w:style w:type="character" w:styleId="SubtleEmphasis">
    <w:name w:val="Subtle Emphasis"/>
    <w:uiPriority w:val="19"/>
    <w:qFormat/>
    <w:rsid w:val="009545F3"/>
    <w:rPr>
      <w:i/>
      <w:iCs/>
    </w:rPr>
  </w:style>
  <w:style w:type="character" w:styleId="IntenseEmphasis">
    <w:name w:val="Intense Emphasis"/>
    <w:uiPriority w:val="21"/>
    <w:qFormat/>
    <w:rsid w:val="009545F3"/>
    <w:rPr>
      <w:b/>
      <w:bCs/>
    </w:rPr>
  </w:style>
  <w:style w:type="character" w:styleId="SubtleReference">
    <w:name w:val="Subtle Reference"/>
    <w:uiPriority w:val="31"/>
    <w:qFormat/>
    <w:rsid w:val="009545F3"/>
    <w:rPr>
      <w:smallCaps/>
    </w:rPr>
  </w:style>
  <w:style w:type="character" w:styleId="IntenseReference">
    <w:name w:val="Intense Reference"/>
    <w:uiPriority w:val="32"/>
    <w:qFormat/>
    <w:rsid w:val="009545F3"/>
    <w:rPr>
      <w:smallCaps/>
      <w:spacing w:val="5"/>
      <w:u w:val="single"/>
    </w:rPr>
  </w:style>
  <w:style w:type="character" w:styleId="BookTitle">
    <w:name w:val="Book Title"/>
    <w:uiPriority w:val="33"/>
    <w:qFormat/>
    <w:rsid w:val="009545F3"/>
    <w:rPr>
      <w:i/>
      <w:iCs/>
      <w:smallCaps/>
      <w:spacing w:val="5"/>
    </w:rPr>
  </w:style>
  <w:style w:type="paragraph" w:styleId="TOCHeading">
    <w:name w:val="TOC Heading"/>
    <w:basedOn w:val="Heading1"/>
    <w:next w:val="Normal"/>
    <w:uiPriority w:val="39"/>
    <w:semiHidden/>
    <w:unhideWhenUsed/>
    <w:qFormat/>
    <w:rsid w:val="009545F3"/>
    <w:pPr>
      <w:outlineLvl w:val="9"/>
    </w:pPr>
  </w:style>
  <w:style w:type="paragraph" w:styleId="TOC1">
    <w:name w:val="toc 1"/>
    <w:basedOn w:val="Normal"/>
    <w:next w:val="Normal"/>
    <w:autoRedefine/>
    <w:uiPriority w:val="39"/>
    <w:unhideWhenUsed/>
    <w:rsid w:val="00D4486C"/>
    <w:pPr>
      <w:tabs>
        <w:tab w:val="right" w:leader="dot" w:pos="2150"/>
      </w:tabs>
    </w:pPr>
    <w:rPr>
      <w:noProof/>
      <w:color w:val="0070C0"/>
      <w:sz w:val="18"/>
      <w:szCs w:val="18"/>
    </w:rPr>
  </w:style>
  <w:style w:type="character" w:styleId="Hyperlink">
    <w:name w:val="Hyperlink"/>
    <w:uiPriority w:val="99"/>
    <w:unhideWhenUsed/>
    <w:rsid w:val="00985FA3"/>
    <w:rPr>
      <w:color w:val="0000FF"/>
      <w:u w:val="single"/>
    </w:rPr>
  </w:style>
  <w:style w:type="paragraph" w:styleId="Header">
    <w:name w:val="header"/>
    <w:basedOn w:val="Normal"/>
    <w:link w:val="HeaderChar"/>
    <w:uiPriority w:val="99"/>
    <w:unhideWhenUsed/>
    <w:rsid w:val="00DD2BA0"/>
    <w:pPr>
      <w:tabs>
        <w:tab w:val="center" w:pos="4680"/>
        <w:tab w:val="right" w:pos="9360"/>
      </w:tabs>
    </w:pPr>
  </w:style>
  <w:style w:type="character" w:customStyle="1" w:styleId="HeaderChar">
    <w:name w:val="Header Char"/>
    <w:link w:val="Header"/>
    <w:uiPriority w:val="99"/>
    <w:rsid w:val="00DD2BA0"/>
    <w:rPr>
      <w:sz w:val="22"/>
      <w:szCs w:val="22"/>
      <w:lang w:bidi="en-US"/>
    </w:rPr>
  </w:style>
  <w:style w:type="paragraph" w:styleId="Footer">
    <w:name w:val="footer"/>
    <w:basedOn w:val="Normal"/>
    <w:link w:val="FooterChar"/>
    <w:uiPriority w:val="99"/>
    <w:unhideWhenUsed/>
    <w:rsid w:val="00DD2BA0"/>
    <w:pPr>
      <w:tabs>
        <w:tab w:val="center" w:pos="4680"/>
        <w:tab w:val="right" w:pos="9360"/>
      </w:tabs>
    </w:pPr>
  </w:style>
  <w:style w:type="character" w:customStyle="1" w:styleId="FooterChar">
    <w:name w:val="Footer Char"/>
    <w:link w:val="Footer"/>
    <w:uiPriority w:val="99"/>
    <w:rsid w:val="00DD2BA0"/>
    <w:rPr>
      <w:sz w:val="22"/>
      <w:szCs w:val="22"/>
      <w:lang w:bidi="en-US"/>
    </w:rPr>
  </w:style>
  <w:style w:type="character" w:styleId="FollowedHyperlink">
    <w:name w:val="FollowedHyperlink"/>
    <w:uiPriority w:val="99"/>
    <w:semiHidden/>
    <w:unhideWhenUsed/>
    <w:rsid w:val="00A15C2A"/>
    <w:rPr>
      <w:color w:val="800080"/>
      <w:u w:val="single"/>
    </w:rPr>
  </w:style>
  <w:style w:type="paragraph" w:styleId="TOC3">
    <w:name w:val="toc 3"/>
    <w:basedOn w:val="Normal"/>
    <w:next w:val="Normal"/>
    <w:autoRedefine/>
    <w:uiPriority w:val="39"/>
    <w:unhideWhenUsed/>
    <w:rsid w:val="006F7E24"/>
    <w:pPr>
      <w:ind w:left="440"/>
    </w:pPr>
  </w:style>
  <w:style w:type="paragraph" w:customStyle="1" w:styleId="Header1">
    <w:name w:val="Header1"/>
    <w:basedOn w:val="Normal"/>
    <w:link w:val="headerChar0"/>
    <w:qFormat/>
    <w:rsid w:val="0004326C"/>
    <w:rPr>
      <w:rFonts w:ascii="Cambria" w:hAnsi="Cambria"/>
      <w:b/>
      <w:sz w:val="28"/>
      <w:szCs w:val="28"/>
    </w:rPr>
  </w:style>
  <w:style w:type="character" w:customStyle="1" w:styleId="headerChar0">
    <w:name w:val="header Char"/>
    <w:link w:val="Header1"/>
    <w:rsid w:val="0004326C"/>
    <w:rPr>
      <w:rFonts w:ascii="Cambria" w:hAnsi="Cambria"/>
      <w:b/>
      <w:sz w:val="28"/>
      <w:szCs w:val="28"/>
      <w:lang w:bidi="en-US"/>
    </w:rPr>
  </w:style>
  <w:style w:type="paragraph" w:styleId="DocumentMap">
    <w:name w:val="Document Map"/>
    <w:basedOn w:val="Normal"/>
    <w:link w:val="DocumentMapChar"/>
    <w:uiPriority w:val="99"/>
    <w:semiHidden/>
    <w:unhideWhenUsed/>
    <w:rsid w:val="002D2380"/>
    <w:rPr>
      <w:rFonts w:ascii="Tahoma" w:hAnsi="Tahoma" w:cs="Tahoma"/>
      <w:sz w:val="16"/>
      <w:szCs w:val="16"/>
    </w:rPr>
  </w:style>
  <w:style w:type="character" w:customStyle="1" w:styleId="DocumentMapChar">
    <w:name w:val="Document Map Char"/>
    <w:link w:val="DocumentMap"/>
    <w:uiPriority w:val="99"/>
    <w:semiHidden/>
    <w:rsid w:val="002D2380"/>
    <w:rPr>
      <w:rFonts w:ascii="Tahoma" w:hAnsi="Tahoma" w:cs="Tahoma"/>
      <w:sz w:val="16"/>
      <w:szCs w:val="16"/>
      <w:lang w:bidi="en-US"/>
    </w:rPr>
  </w:style>
  <w:style w:type="paragraph" w:styleId="TOC2">
    <w:name w:val="toc 2"/>
    <w:basedOn w:val="Normal"/>
    <w:next w:val="Normal"/>
    <w:autoRedefine/>
    <w:uiPriority w:val="39"/>
    <w:unhideWhenUsed/>
    <w:rsid w:val="00AE14AB"/>
    <w:pPr>
      <w:spacing w:after="100"/>
      <w:ind w:left="220"/>
    </w:pPr>
    <w:rPr>
      <w:rFonts w:asciiTheme="minorHAnsi" w:eastAsiaTheme="minorEastAsia" w:hAnsiTheme="minorHAnsi" w:cstheme="minorBidi"/>
      <w:lang w:bidi="ar-SA"/>
    </w:rPr>
  </w:style>
  <w:style w:type="paragraph" w:styleId="TOC4">
    <w:name w:val="toc 4"/>
    <w:basedOn w:val="Normal"/>
    <w:next w:val="Normal"/>
    <w:autoRedefine/>
    <w:uiPriority w:val="39"/>
    <w:unhideWhenUsed/>
    <w:rsid w:val="00AE14AB"/>
    <w:pPr>
      <w:spacing w:after="100"/>
      <w:ind w:left="660"/>
    </w:pPr>
    <w:rPr>
      <w:rFonts w:asciiTheme="minorHAnsi" w:eastAsiaTheme="minorEastAsia" w:hAnsiTheme="minorHAnsi" w:cstheme="minorBidi"/>
      <w:lang w:bidi="ar-SA"/>
    </w:rPr>
  </w:style>
  <w:style w:type="paragraph" w:styleId="TOC5">
    <w:name w:val="toc 5"/>
    <w:basedOn w:val="Normal"/>
    <w:next w:val="Normal"/>
    <w:autoRedefine/>
    <w:uiPriority w:val="39"/>
    <w:unhideWhenUsed/>
    <w:rsid w:val="00AE14AB"/>
    <w:pPr>
      <w:spacing w:after="100"/>
      <w:ind w:left="880"/>
    </w:pPr>
    <w:rPr>
      <w:rFonts w:asciiTheme="minorHAnsi" w:eastAsiaTheme="minorEastAsia" w:hAnsiTheme="minorHAnsi" w:cstheme="minorBidi"/>
      <w:lang w:bidi="ar-SA"/>
    </w:rPr>
  </w:style>
  <w:style w:type="paragraph" w:styleId="TOC6">
    <w:name w:val="toc 6"/>
    <w:basedOn w:val="Normal"/>
    <w:next w:val="Normal"/>
    <w:autoRedefine/>
    <w:uiPriority w:val="39"/>
    <w:unhideWhenUsed/>
    <w:rsid w:val="00AE14AB"/>
    <w:pPr>
      <w:spacing w:after="100"/>
      <w:ind w:left="1100"/>
    </w:pPr>
    <w:rPr>
      <w:rFonts w:asciiTheme="minorHAnsi" w:eastAsiaTheme="minorEastAsia" w:hAnsiTheme="minorHAnsi" w:cstheme="minorBidi"/>
      <w:lang w:bidi="ar-SA"/>
    </w:rPr>
  </w:style>
  <w:style w:type="paragraph" w:styleId="TOC7">
    <w:name w:val="toc 7"/>
    <w:basedOn w:val="Normal"/>
    <w:next w:val="Normal"/>
    <w:autoRedefine/>
    <w:uiPriority w:val="39"/>
    <w:unhideWhenUsed/>
    <w:rsid w:val="00AE14AB"/>
    <w:pPr>
      <w:spacing w:after="100"/>
      <w:ind w:left="1320"/>
    </w:pPr>
    <w:rPr>
      <w:rFonts w:asciiTheme="minorHAnsi" w:eastAsiaTheme="minorEastAsia" w:hAnsiTheme="minorHAnsi" w:cstheme="minorBidi"/>
      <w:lang w:bidi="ar-SA"/>
    </w:rPr>
  </w:style>
  <w:style w:type="paragraph" w:styleId="TOC8">
    <w:name w:val="toc 8"/>
    <w:basedOn w:val="Normal"/>
    <w:next w:val="Normal"/>
    <w:autoRedefine/>
    <w:uiPriority w:val="39"/>
    <w:unhideWhenUsed/>
    <w:rsid w:val="00AE14AB"/>
    <w:pPr>
      <w:spacing w:after="100"/>
      <w:ind w:left="1540"/>
    </w:pPr>
    <w:rPr>
      <w:rFonts w:asciiTheme="minorHAnsi" w:eastAsiaTheme="minorEastAsia" w:hAnsiTheme="minorHAnsi" w:cstheme="minorBidi"/>
      <w:lang w:bidi="ar-SA"/>
    </w:rPr>
  </w:style>
  <w:style w:type="paragraph" w:styleId="TOC9">
    <w:name w:val="toc 9"/>
    <w:basedOn w:val="Normal"/>
    <w:next w:val="Normal"/>
    <w:autoRedefine/>
    <w:uiPriority w:val="39"/>
    <w:unhideWhenUsed/>
    <w:rsid w:val="00AE14AB"/>
    <w:pPr>
      <w:spacing w:after="100"/>
      <w:ind w:left="1760"/>
    </w:pPr>
    <w:rPr>
      <w:rFonts w:asciiTheme="minorHAnsi" w:eastAsiaTheme="minorEastAsia" w:hAnsiTheme="minorHAnsi" w:cstheme="minorBidi"/>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80.png"/><Relationship Id="rId303" Type="http://schemas.openxmlformats.org/officeDocument/2006/relationships/image" Target="media/image283.png"/><Relationship Id="rId21" Type="http://schemas.openxmlformats.org/officeDocument/2006/relationships/header" Target="header5.xml"/><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image" Target="media/image186.png"/><Relationship Id="rId226" Type="http://schemas.openxmlformats.org/officeDocument/2006/relationships/image" Target="media/image207.png"/><Relationship Id="rId247" Type="http://schemas.openxmlformats.org/officeDocument/2006/relationships/image" Target="media/image228.png"/><Relationship Id="rId107" Type="http://schemas.openxmlformats.org/officeDocument/2006/relationships/image" Target="media/image88.png"/><Relationship Id="rId268" Type="http://schemas.openxmlformats.org/officeDocument/2006/relationships/image" Target="media/image249.png"/><Relationship Id="rId289" Type="http://schemas.openxmlformats.org/officeDocument/2006/relationships/image" Target="media/image270.png"/><Relationship Id="rId11" Type="http://schemas.openxmlformats.org/officeDocument/2006/relationships/endnotes" Target="endnotes.xml"/><Relationship Id="rId32" Type="http://schemas.openxmlformats.org/officeDocument/2006/relationships/image" Target="media/image13.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30.png"/><Relationship Id="rId314" Type="http://schemas.openxmlformats.org/officeDocument/2006/relationships/header" Target="header9.xml"/><Relationship Id="rId5" Type="http://schemas.openxmlformats.org/officeDocument/2006/relationships/numbering" Target="numbering.xml"/><Relationship Id="rId95" Type="http://schemas.openxmlformats.org/officeDocument/2006/relationships/image" Target="media/image76.png"/><Relationship Id="rId160" Type="http://schemas.openxmlformats.org/officeDocument/2006/relationships/image" Target="media/image141.png"/><Relationship Id="rId181" Type="http://schemas.openxmlformats.org/officeDocument/2006/relationships/image" Target="media/image162.png"/><Relationship Id="rId216" Type="http://schemas.openxmlformats.org/officeDocument/2006/relationships/image" Target="media/image197.png"/><Relationship Id="rId237" Type="http://schemas.openxmlformats.org/officeDocument/2006/relationships/image" Target="media/image218.png"/><Relationship Id="rId258" Type="http://schemas.openxmlformats.org/officeDocument/2006/relationships/image" Target="media/image239.png"/><Relationship Id="rId279" Type="http://schemas.openxmlformats.org/officeDocument/2006/relationships/image" Target="media/image260.png"/><Relationship Id="rId22" Type="http://schemas.openxmlformats.org/officeDocument/2006/relationships/image" Target="media/image3.png"/><Relationship Id="rId43" Type="http://schemas.openxmlformats.org/officeDocument/2006/relationships/image" Target="media/image24.png"/><Relationship Id="rId64" Type="http://schemas.openxmlformats.org/officeDocument/2006/relationships/image" Target="media/image45.png"/><Relationship Id="rId118" Type="http://schemas.openxmlformats.org/officeDocument/2006/relationships/image" Target="media/image99.png"/><Relationship Id="rId139" Type="http://schemas.openxmlformats.org/officeDocument/2006/relationships/image" Target="media/image120.png"/><Relationship Id="rId290" Type="http://schemas.openxmlformats.org/officeDocument/2006/relationships/image" Target="media/image271.png"/><Relationship Id="rId304" Type="http://schemas.openxmlformats.org/officeDocument/2006/relationships/image" Target="media/image284.png"/><Relationship Id="rId85" Type="http://schemas.openxmlformats.org/officeDocument/2006/relationships/image" Target="media/image66.pn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image" Target="media/image173.png"/><Relationship Id="rId206" Type="http://schemas.openxmlformats.org/officeDocument/2006/relationships/image" Target="media/image187.png"/><Relationship Id="rId227" Type="http://schemas.openxmlformats.org/officeDocument/2006/relationships/image" Target="media/image208.png"/><Relationship Id="rId248" Type="http://schemas.openxmlformats.org/officeDocument/2006/relationships/image" Target="media/image229.png"/><Relationship Id="rId269" Type="http://schemas.openxmlformats.org/officeDocument/2006/relationships/image" Target="media/image250.png"/><Relationship Id="rId12" Type="http://schemas.openxmlformats.org/officeDocument/2006/relationships/header" Target="header1.xml"/><Relationship Id="rId33" Type="http://schemas.openxmlformats.org/officeDocument/2006/relationships/image" Target="media/image14.png"/><Relationship Id="rId108" Type="http://schemas.openxmlformats.org/officeDocument/2006/relationships/image" Target="media/image89.png"/><Relationship Id="rId129" Type="http://schemas.openxmlformats.org/officeDocument/2006/relationships/image" Target="media/image110.png"/><Relationship Id="rId280" Type="http://schemas.openxmlformats.org/officeDocument/2006/relationships/image" Target="media/image261.png"/><Relationship Id="rId315" Type="http://schemas.openxmlformats.org/officeDocument/2006/relationships/image" Target="media/image292.pn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2.png"/><Relationship Id="rId182" Type="http://schemas.openxmlformats.org/officeDocument/2006/relationships/image" Target="media/image163.png"/><Relationship Id="rId217" Type="http://schemas.openxmlformats.org/officeDocument/2006/relationships/image" Target="media/image198.png"/><Relationship Id="rId6" Type="http://schemas.openxmlformats.org/officeDocument/2006/relationships/styles" Target="styles.xml"/><Relationship Id="rId238" Type="http://schemas.openxmlformats.org/officeDocument/2006/relationships/image" Target="media/image219.png"/><Relationship Id="rId259" Type="http://schemas.openxmlformats.org/officeDocument/2006/relationships/image" Target="media/image240.png"/><Relationship Id="rId23" Type="http://schemas.openxmlformats.org/officeDocument/2006/relationships/image" Target="media/image4.png"/><Relationship Id="rId119" Type="http://schemas.openxmlformats.org/officeDocument/2006/relationships/image" Target="media/image100.png"/><Relationship Id="rId270" Type="http://schemas.openxmlformats.org/officeDocument/2006/relationships/image" Target="media/image251.png"/><Relationship Id="rId291" Type="http://schemas.openxmlformats.org/officeDocument/2006/relationships/image" Target="media/image272.png"/><Relationship Id="rId305" Type="http://schemas.openxmlformats.org/officeDocument/2006/relationships/header" Target="header7.xml"/><Relationship Id="rId44" Type="http://schemas.openxmlformats.org/officeDocument/2006/relationships/image" Target="media/image25.png"/><Relationship Id="rId65" Type="http://schemas.openxmlformats.org/officeDocument/2006/relationships/image" Target="media/image46.png"/><Relationship Id="rId86" Type="http://schemas.openxmlformats.org/officeDocument/2006/relationships/image" Target="media/image67.png"/><Relationship Id="rId130" Type="http://schemas.openxmlformats.org/officeDocument/2006/relationships/image" Target="media/image111.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image" Target="media/image174.png"/><Relationship Id="rId207" Type="http://schemas.openxmlformats.org/officeDocument/2006/relationships/image" Target="media/image188.png"/><Relationship Id="rId228" Type="http://schemas.openxmlformats.org/officeDocument/2006/relationships/image" Target="media/image209.png"/><Relationship Id="rId249" Type="http://schemas.openxmlformats.org/officeDocument/2006/relationships/image" Target="media/image230.png"/><Relationship Id="rId13" Type="http://schemas.openxmlformats.org/officeDocument/2006/relationships/header" Target="header2.xml"/><Relationship Id="rId109" Type="http://schemas.openxmlformats.org/officeDocument/2006/relationships/image" Target="media/image90.png"/><Relationship Id="rId260" Type="http://schemas.openxmlformats.org/officeDocument/2006/relationships/image" Target="media/image241.png"/><Relationship Id="rId281" Type="http://schemas.openxmlformats.org/officeDocument/2006/relationships/image" Target="media/image262.png"/><Relationship Id="rId316" Type="http://schemas.openxmlformats.org/officeDocument/2006/relationships/image" Target="media/image293.png"/><Relationship Id="rId34" Type="http://schemas.openxmlformats.org/officeDocument/2006/relationships/image" Target="media/image15.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7" Type="http://schemas.microsoft.com/office/2007/relationships/stylesWithEffects" Target="stylesWithEffects.xml"/><Relationship Id="rId162" Type="http://schemas.openxmlformats.org/officeDocument/2006/relationships/image" Target="media/image143.png"/><Relationship Id="rId183" Type="http://schemas.openxmlformats.org/officeDocument/2006/relationships/image" Target="media/image164.png"/><Relationship Id="rId218" Type="http://schemas.openxmlformats.org/officeDocument/2006/relationships/image" Target="media/image199.png"/><Relationship Id="rId239" Type="http://schemas.openxmlformats.org/officeDocument/2006/relationships/image" Target="media/image220.png"/><Relationship Id="rId250" Type="http://schemas.openxmlformats.org/officeDocument/2006/relationships/image" Target="media/image231.png"/><Relationship Id="rId271" Type="http://schemas.openxmlformats.org/officeDocument/2006/relationships/image" Target="media/image252.png"/><Relationship Id="rId292" Type="http://schemas.openxmlformats.org/officeDocument/2006/relationships/image" Target="media/image273.png"/><Relationship Id="rId306" Type="http://schemas.openxmlformats.org/officeDocument/2006/relationships/image" Target="media/image285.png"/><Relationship Id="rId24" Type="http://schemas.openxmlformats.org/officeDocument/2006/relationships/image" Target="media/image5.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31" Type="http://schemas.openxmlformats.org/officeDocument/2006/relationships/image" Target="media/image112.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10.png"/><Relationship Id="rId19" Type="http://schemas.openxmlformats.org/officeDocument/2006/relationships/image" Target="media/image1.png"/><Relationship Id="rId224" Type="http://schemas.openxmlformats.org/officeDocument/2006/relationships/image" Target="media/image205.png"/><Relationship Id="rId240" Type="http://schemas.openxmlformats.org/officeDocument/2006/relationships/image" Target="media/image221.png"/><Relationship Id="rId245" Type="http://schemas.openxmlformats.org/officeDocument/2006/relationships/image" Target="media/image226.png"/><Relationship Id="rId261" Type="http://schemas.openxmlformats.org/officeDocument/2006/relationships/image" Target="media/image242.png"/><Relationship Id="rId266" Type="http://schemas.openxmlformats.org/officeDocument/2006/relationships/image" Target="media/image247.png"/><Relationship Id="rId287" Type="http://schemas.openxmlformats.org/officeDocument/2006/relationships/image" Target="media/image268.png"/><Relationship Id="rId14" Type="http://schemas.openxmlformats.org/officeDocument/2006/relationships/footer" Target="footer1.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9.png"/><Relationship Id="rId282" Type="http://schemas.openxmlformats.org/officeDocument/2006/relationships/image" Target="media/image263.png"/><Relationship Id="rId312" Type="http://schemas.openxmlformats.org/officeDocument/2006/relationships/image" Target="media/image290.png"/><Relationship Id="rId317" Type="http://schemas.openxmlformats.org/officeDocument/2006/relationships/image" Target="media/image294.png"/><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image" Target="media/image170.png"/><Relationship Id="rId219" Type="http://schemas.openxmlformats.org/officeDocument/2006/relationships/image" Target="media/image200.png"/><Relationship Id="rId3" Type="http://schemas.openxmlformats.org/officeDocument/2006/relationships/customXml" Target="../customXml/item3.xml"/><Relationship Id="rId214" Type="http://schemas.openxmlformats.org/officeDocument/2006/relationships/image" Target="media/image195.png"/><Relationship Id="rId230" Type="http://schemas.openxmlformats.org/officeDocument/2006/relationships/image" Target="media/image211.png"/><Relationship Id="rId235" Type="http://schemas.openxmlformats.org/officeDocument/2006/relationships/image" Target="media/image216.png"/><Relationship Id="rId251" Type="http://schemas.openxmlformats.org/officeDocument/2006/relationships/image" Target="media/image232.png"/><Relationship Id="rId256" Type="http://schemas.openxmlformats.org/officeDocument/2006/relationships/image" Target="media/image237.png"/><Relationship Id="rId277" Type="http://schemas.openxmlformats.org/officeDocument/2006/relationships/image" Target="media/image258.png"/><Relationship Id="rId298" Type="http://schemas.openxmlformats.org/officeDocument/2006/relationships/image" Target="media/image279.png"/><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72" Type="http://schemas.openxmlformats.org/officeDocument/2006/relationships/image" Target="media/image253.png"/><Relationship Id="rId293" Type="http://schemas.openxmlformats.org/officeDocument/2006/relationships/image" Target="media/image274.png"/><Relationship Id="rId302" Type="http://schemas.openxmlformats.org/officeDocument/2006/relationships/header" Target="header6.xml"/><Relationship Id="rId307" Type="http://schemas.openxmlformats.org/officeDocument/2006/relationships/header" Target="header8.xml"/><Relationship Id="rId20" Type="http://schemas.openxmlformats.org/officeDocument/2006/relationships/image" Target="media/image2.pn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6.png"/><Relationship Id="rId209" Type="http://schemas.openxmlformats.org/officeDocument/2006/relationships/image" Target="media/image190.png"/><Relationship Id="rId190" Type="http://schemas.openxmlformats.org/officeDocument/2006/relationships/image" Target="media/image171.png"/><Relationship Id="rId204" Type="http://schemas.openxmlformats.org/officeDocument/2006/relationships/image" Target="media/image185.png"/><Relationship Id="rId220" Type="http://schemas.openxmlformats.org/officeDocument/2006/relationships/image" Target="media/image201.png"/><Relationship Id="rId225" Type="http://schemas.openxmlformats.org/officeDocument/2006/relationships/image" Target="media/image206.png"/><Relationship Id="rId241" Type="http://schemas.openxmlformats.org/officeDocument/2006/relationships/image" Target="media/image222.png"/><Relationship Id="rId246" Type="http://schemas.openxmlformats.org/officeDocument/2006/relationships/image" Target="media/image227.png"/><Relationship Id="rId267" Type="http://schemas.openxmlformats.org/officeDocument/2006/relationships/image" Target="media/image248.png"/><Relationship Id="rId288" Type="http://schemas.openxmlformats.org/officeDocument/2006/relationships/image" Target="media/image269.png"/><Relationship Id="rId15" Type="http://schemas.openxmlformats.org/officeDocument/2006/relationships/footer" Target="footer2.xm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8.png"/><Relationship Id="rId262" Type="http://schemas.openxmlformats.org/officeDocument/2006/relationships/image" Target="media/image243.png"/><Relationship Id="rId283" Type="http://schemas.openxmlformats.org/officeDocument/2006/relationships/image" Target="media/image264.png"/><Relationship Id="rId313" Type="http://schemas.openxmlformats.org/officeDocument/2006/relationships/image" Target="media/image291.png"/><Relationship Id="rId318" Type="http://schemas.openxmlformats.org/officeDocument/2006/relationships/image" Target="media/image295.png"/><Relationship Id="rId10" Type="http://schemas.openxmlformats.org/officeDocument/2006/relationships/footnotes" Target="footnotes.xml"/><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1.png"/><Relationship Id="rId210" Type="http://schemas.openxmlformats.org/officeDocument/2006/relationships/image" Target="media/image191.png"/><Relationship Id="rId215" Type="http://schemas.openxmlformats.org/officeDocument/2006/relationships/image" Target="media/image196.png"/><Relationship Id="rId236" Type="http://schemas.openxmlformats.org/officeDocument/2006/relationships/image" Target="media/image217.png"/><Relationship Id="rId257" Type="http://schemas.openxmlformats.org/officeDocument/2006/relationships/image" Target="media/image238.png"/><Relationship Id="rId278" Type="http://schemas.openxmlformats.org/officeDocument/2006/relationships/image" Target="media/image259.png"/><Relationship Id="rId26" Type="http://schemas.openxmlformats.org/officeDocument/2006/relationships/image" Target="media/image7.png"/><Relationship Id="rId231" Type="http://schemas.openxmlformats.org/officeDocument/2006/relationships/image" Target="media/image212.png"/><Relationship Id="rId252" Type="http://schemas.openxmlformats.org/officeDocument/2006/relationships/image" Target="media/image233.png"/><Relationship Id="rId273" Type="http://schemas.openxmlformats.org/officeDocument/2006/relationships/image" Target="media/image254.png"/><Relationship Id="rId294" Type="http://schemas.openxmlformats.org/officeDocument/2006/relationships/image" Target="media/image275.png"/><Relationship Id="rId308" Type="http://schemas.openxmlformats.org/officeDocument/2006/relationships/image" Target="media/image286.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header" Target="header3.xml"/><Relationship Id="rId221" Type="http://schemas.openxmlformats.org/officeDocument/2006/relationships/image" Target="media/image202.png"/><Relationship Id="rId242" Type="http://schemas.openxmlformats.org/officeDocument/2006/relationships/image" Target="media/image223.png"/><Relationship Id="rId263" Type="http://schemas.openxmlformats.org/officeDocument/2006/relationships/image" Target="media/image244.png"/><Relationship Id="rId284" Type="http://schemas.openxmlformats.org/officeDocument/2006/relationships/image" Target="media/image265.png"/><Relationship Id="rId319" Type="http://schemas.openxmlformats.org/officeDocument/2006/relationships/image" Target="media/image296.png"/><Relationship Id="rId37" Type="http://schemas.openxmlformats.org/officeDocument/2006/relationships/image" Target="media/image18.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1.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2.png"/><Relationship Id="rId232" Type="http://schemas.openxmlformats.org/officeDocument/2006/relationships/image" Target="media/image213.png"/><Relationship Id="rId253" Type="http://schemas.openxmlformats.org/officeDocument/2006/relationships/image" Target="media/image234.png"/><Relationship Id="rId274" Type="http://schemas.openxmlformats.org/officeDocument/2006/relationships/image" Target="media/image255.png"/><Relationship Id="rId295" Type="http://schemas.openxmlformats.org/officeDocument/2006/relationships/image" Target="media/image276.png"/><Relationship Id="rId309" Type="http://schemas.openxmlformats.org/officeDocument/2006/relationships/image" Target="media/image287.png"/><Relationship Id="rId27" Type="http://schemas.openxmlformats.org/officeDocument/2006/relationships/image" Target="media/image8.pn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320" Type="http://schemas.openxmlformats.org/officeDocument/2006/relationships/fontTable" Target="fontTable.xml"/><Relationship Id="rId80" Type="http://schemas.openxmlformats.org/officeDocument/2006/relationships/image" Target="media/image61.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image" Target="media/image203.png"/><Relationship Id="rId243" Type="http://schemas.openxmlformats.org/officeDocument/2006/relationships/image" Target="media/image224.png"/><Relationship Id="rId264" Type="http://schemas.openxmlformats.org/officeDocument/2006/relationships/image" Target="media/image245.png"/><Relationship Id="rId285" Type="http://schemas.openxmlformats.org/officeDocument/2006/relationships/image" Target="media/image266.png"/><Relationship Id="rId17" Type="http://schemas.openxmlformats.org/officeDocument/2006/relationships/footer" Target="footer3.xml"/><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88.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8.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4.png"/><Relationship Id="rId254" Type="http://schemas.openxmlformats.org/officeDocument/2006/relationships/image" Target="media/image235.pn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95.png"/><Relationship Id="rId275" Type="http://schemas.openxmlformats.org/officeDocument/2006/relationships/image" Target="media/image256.png"/><Relationship Id="rId296" Type="http://schemas.openxmlformats.org/officeDocument/2006/relationships/image" Target="media/image277.png"/><Relationship Id="rId300" Type="http://schemas.openxmlformats.org/officeDocument/2006/relationships/image" Target="media/image281.png"/><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321" Type="http://schemas.openxmlformats.org/officeDocument/2006/relationships/theme" Target="theme/theme1.xml"/><Relationship Id="rId202" Type="http://schemas.openxmlformats.org/officeDocument/2006/relationships/image" Target="media/image183.png"/><Relationship Id="rId223" Type="http://schemas.openxmlformats.org/officeDocument/2006/relationships/image" Target="media/image204.png"/><Relationship Id="rId244" Type="http://schemas.openxmlformats.org/officeDocument/2006/relationships/image" Target="media/image225.png"/><Relationship Id="rId18" Type="http://schemas.openxmlformats.org/officeDocument/2006/relationships/header" Target="header4.xml"/><Relationship Id="rId39" Type="http://schemas.openxmlformats.org/officeDocument/2006/relationships/image" Target="media/image20.png"/><Relationship Id="rId265" Type="http://schemas.openxmlformats.org/officeDocument/2006/relationships/image" Target="media/image246.png"/><Relationship Id="rId286" Type="http://schemas.openxmlformats.org/officeDocument/2006/relationships/image" Target="media/image267.png"/><Relationship Id="rId50" Type="http://schemas.openxmlformats.org/officeDocument/2006/relationships/image" Target="media/image31.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311" Type="http://schemas.openxmlformats.org/officeDocument/2006/relationships/image" Target="media/image289.png"/><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94.png"/><Relationship Id="rId234" Type="http://schemas.openxmlformats.org/officeDocument/2006/relationships/image" Target="media/image215.png"/><Relationship Id="rId2" Type="http://schemas.openxmlformats.org/officeDocument/2006/relationships/customXml" Target="../customXml/item2.xml"/><Relationship Id="rId29" Type="http://schemas.openxmlformats.org/officeDocument/2006/relationships/image" Target="media/image10.png"/><Relationship Id="rId255" Type="http://schemas.openxmlformats.org/officeDocument/2006/relationships/image" Target="media/image236.png"/><Relationship Id="rId276" Type="http://schemas.openxmlformats.org/officeDocument/2006/relationships/image" Target="media/image257.png"/><Relationship Id="rId297" Type="http://schemas.openxmlformats.org/officeDocument/2006/relationships/image" Target="media/image278.png"/><Relationship Id="rId40" Type="http://schemas.openxmlformats.org/officeDocument/2006/relationships/image" Target="media/image21.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png"/><Relationship Id="rId301" Type="http://schemas.openxmlformats.org/officeDocument/2006/relationships/image" Target="media/image282.png"/><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80.png"/><Relationship Id="rId203" Type="http://schemas.openxmlformats.org/officeDocument/2006/relationships/image" Target="media/image1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0AF9EA333133149BE427C84B648FB73" ma:contentTypeVersion="" ma:contentTypeDescription="Create a new document." ma:contentTypeScope="" ma:versionID="2cf72c66d33ffc7fe2c7a6f3f209268e">
  <xsd:schema xmlns:xsd="http://www.w3.org/2001/XMLSchema" xmlns:xs="http://www.w3.org/2001/XMLSchema" xmlns:p="http://schemas.microsoft.com/office/2006/metadata/properties" targetNamespace="http://schemas.microsoft.com/office/2006/metadata/properties" ma:root="true" ma:fieldsID="f3e687d5f98ee29b9cfcc2ff24550dc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D479A3-9AE9-4F4D-9AE0-30E18B63AE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45D9DF55-68A8-42D3-950C-114D770DCBEA}">
  <ds:schemaRefs>
    <ds:schemaRef ds:uri="http://schemas.microsoft.com/office/2006/documentManagement/types"/>
    <ds:schemaRef ds:uri="http://schemas.microsoft.com/office/2006/metadata/properties"/>
    <ds:schemaRef ds:uri="http://schemas.openxmlformats.org/package/2006/metadata/core-properties"/>
    <ds:schemaRef ds:uri="http://purl.org/dc/terms/"/>
    <ds:schemaRef ds:uri="http://purl.org/dc/elements/1.1/"/>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75058678-A7BF-4036-ACE5-122E88F6F485}">
  <ds:schemaRefs>
    <ds:schemaRef ds:uri="http://schemas.microsoft.com/sharepoint/v3/contenttype/forms"/>
  </ds:schemaRefs>
</ds:datastoreItem>
</file>

<file path=customXml/itemProps4.xml><?xml version="1.0" encoding="utf-8"?>
<ds:datastoreItem xmlns:ds="http://schemas.openxmlformats.org/officeDocument/2006/customXml" ds:itemID="{62C6A8DB-74AD-40D9-A21B-A4406D8414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2E6AF4F7</Template>
  <TotalTime>0</TotalTime>
  <Pages>299</Pages>
  <Words>897</Words>
  <Characters>13260</Characters>
  <Application>Microsoft Office Word</Application>
  <DocSecurity>0</DocSecurity>
  <Lines>110</Lines>
  <Paragraphs>28</Paragraphs>
  <ScaleCrop>false</ScaleCrop>
  <HeadingPairs>
    <vt:vector size="2" baseType="variant">
      <vt:variant>
        <vt:lpstr>Title</vt:lpstr>
      </vt:variant>
      <vt:variant>
        <vt:i4>1</vt:i4>
      </vt:variant>
    </vt:vector>
  </HeadingPairs>
  <TitlesOfParts>
    <vt:vector size="1" baseType="lpstr">
      <vt:lpstr/>
    </vt:vector>
  </TitlesOfParts>
  <Company>U.S. Department of Commerce</Company>
  <LinksUpToDate>false</LinksUpToDate>
  <CharactersWithSpaces>14129</CharactersWithSpaces>
  <SharedDoc>false</SharedDoc>
  <HLinks>
    <vt:vector size="1050" baseType="variant">
      <vt:variant>
        <vt:i4>1114163</vt:i4>
      </vt:variant>
      <vt:variant>
        <vt:i4>494</vt:i4>
      </vt:variant>
      <vt:variant>
        <vt:i4>0</vt:i4>
      </vt:variant>
      <vt:variant>
        <vt:i4>5</vt:i4>
      </vt:variant>
      <vt:variant>
        <vt:lpwstr/>
      </vt:variant>
      <vt:variant>
        <vt:lpwstr>_Toc297731594</vt:lpwstr>
      </vt:variant>
      <vt:variant>
        <vt:i4>1114163</vt:i4>
      </vt:variant>
      <vt:variant>
        <vt:i4>491</vt:i4>
      </vt:variant>
      <vt:variant>
        <vt:i4>0</vt:i4>
      </vt:variant>
      <vt:variant>
        <vt:i4>5</vt:i4>
      </vt:variant>
      <vt:variant>
        <vt:lpwstr/>
      </vt:variant>
      <vt:variant>
        <vt:lpwstr>_Toc297731593</vt:lpwstr>
      </vt:variant>
      <vt:variant>
        <vt:i4>1114163</vt:i4>
      </vt:variant>
      <vt:variant>
        <vt:i4>488</vt:i4>
      </vt:variant>
      <vt:variant>
        <vt:i4>0</vt:i4>
      </vt:variant>
      <vt:variant>
        <vt:i4>5</vt:i4>
      </vt:variant>
      <vt:variant>
        <vt:lpwstr/>
      </vt:variant>
      <vt:variant>
        <vt:lpwstr>_Toc297731592</vt:lpwstr>
      </vt:variant>
      <vt:variant>
        <vt:i4>1114163</vt:i4>
      </vt:variant>
      <vt:variant>
        <vt:i4>485</vt:i4>
      </vt:variant>
      <vt:variant>
        <vt:i4>0</vt:i4>
      </vt:variant>
      <vt:variant>
        <vt:i4>5</vt:i4>
      </vt:variant>
      <vt:variant>
        <vt:lpwstr/>
      </vt:variant>
      <vt:variant>
        <vt:lpwstr>_Toc297731591</vt:lpwstr>
      </vt:variant>
      <vt:variant>
        <vt:i4>1114163</vt:i4>
      </vt:variant>
      <vt:variant>
        <vt:i4>482</vt:i4>
      </vt:variant>
      <vt:variant>
        <vt:i4>0</vt:i4>
      </vt:variant>
      <vt:variant>
        <vt:i4>5</vt:i4>
      </vt:variant>
      <vt:variant>
        <vt:lpwstr/>
      </vt:variant>
      <vt:variant>
        <vt:lpwstr>_Toc297731590</vt:lpwstr>
      </vt:variant>
      <vt:variant>
        <vt:i4>1048627</vt:i4>
      </vt:variant>
      <vt:variant>
        <vt:i4>479</vt:i4>
      </vt:variant>
      <vt:variant>
        <vt:i4>0</vt:i4>
      </vt:variant>
      <vt:variant>
        <vt:i4>5</vt:i4>
      </vt:variant>
      <vt:variant>
        <vt:lpwstr/>
      </vt:variant>
      <vt:variant>
        <vt:lpwstr>_Toc297731589</vt:lpwstr>
      </vt:variant>
      <vt:variant>
        <vt:i4>1048627</vt:i4>
      </vt:variant>
      <vt:variant>
        <vt:i4>476</vt:i4>
      </vt:variant>
      <vt:variant>
        <vt:i4>0</vt:i4>
      </vt:variant>
      <vt:variant>
        <vt:i4>5</vt:i4>
      </vt:variant>
      <vt:variant>
        <vt:lpwstr/>
      </vt:variant>
      <vt:variant>
        <vt:lpwstr>_Toc297731588</vt:lpwstr>
      </vt:variant>
      <vt:variant>
        <vt:i4>1048627</vt:i4>
      </vt:variant>
      <vt:variant>
        <vt:i4>473</vt:i4>
      </vt:variant>
      <vt:variant>
        <vt:i4>0</vt:i4>
      </vt:variant>
      <vt:variant>
        <vt:i4>5</vt:i4>
      </vt:variant>
      <vt:variant>
        <vt:lpwstr/>
      </vt:variant>
      <vt:variant>
        <vt:lpwstr>_Toc297731587</vt:lpwstr>
      </vt:variant>
      <vt:variant>
        <vt:i4>1048627</vt:i4>
      </vt:variant>
      <vt:variant>
        <vt:i4>470</vt:i4>
      </vt:variant>
      <vt:variant>
        <vt:i4>0</vt:i4>
      </vt:variant>
      <vt:variant>
        <vt:i4>5</vt:i4>
      </vt:variant>
      <vt:variant>
        <vt:lpwstr/>
      </vt:variant>
      <vt:variant>
        <vt:lpwstr>_Toc297731586</vt:lpwstr>
      </vt:variant>
      <vt:variant>
        <vt:i4>1048627</vt:i4>
      </vt:variant>
      <vt:variant>
        <vt:i4>467</vt:i4>
      </vt:variant>
      <vt:variant>
        <vt:i4>0</vt:i4>
      </vt:variant>
      <vt:variant>
        <vt:i4>5</vt:i4>
      </vt:variant>
      <vt:variant>
        <vt:lpwstr/>
      </vt:variant>
      <vt:variant>
        <vt:lpwstr>_Toc297731585</vt:lpwstr>
      </vt:variant>
      <vt:variant>
        <vt:i4>1048627</vt:i4>
      </vt:variant>
      <vt:variant>
        <vt:i4>464</vt:i4>
      </vt:variant>
      <vt:variant>
        <vt:i4>0</vt:i4>
      </vt:variant>
      <vt:variant>
        <vt:i4>5</vt:i4>
      </vt:variant>
      <vt:variant>
        <vt:lpwstr/>
      </vt:variant>
      <vt:variant>
        <vt:lpwstr>_Toc297731584</vt:lpwstr>
      </vt:variant>
      <vt:variant>
        <vt:i4>1048627</vt:i4>
      </vt:variant>
      <vt:variant>
        <vt:i4>461</vt:i4>
      </vt:variant>
      <vt:variant>
        <vt:i4>0</vt:i4>
      </vt:variant>
      <vt:variant>
        <vt:i4>5</vt:i4>
      </vt:variant>
      <vt:variant>
        <vt:lpwstr/>
      </vt:variant>
      <vt:variant>
        <vt:lpwstr>_Toc297731583</vt:lpwstr>
      </vt:variant>
      <vt:variant>
        <vt:i4>1048627</vt:i4>
      </vt:variant>
      <vt:variant>
        <vt:i4>458</vt:i4>
      </vt:variant>
      <vt:variant>
        <vt:i4>0</vt:i4>
      </vt:variant>
      <vt:variant>
        <vt:i4>5</vt:i4>
      </vt:variant>
      <vt:variant>
        <vt:lpwstr/>
      </vt:variant>
      <vt:variant>
        <vt:lpwstr>_Toc297731582</vt:lpwstr>
      </vt:variant>
      <vt:variant>
        <vt:i4>1048627</vt:i4>
      </vt:variant>
      <vt:variant>
        <vt:i4>455</vt:i4>
      </vt:variant>
      <vt:variant>
        <vt:i4>0</vt:i4>
      </vt:variant>
      <vt:variant>
        <vt:i4>5</vt:i4>
      </vt:variant>
      <vt:variant>
        <vt:lpwstr/>
      </vt:variant>
      <vt:variant>
        <vt:lpwstr>_Toc297731581</vt:lpwstr>
      </vt:variant>
      <vt:variant>
        <vt:i4>1048627</vt:i4>
      </vt:variant>
      <vt:variant>
        <vt:i4>452</vt:i4>
      </vt:variant>
      <vt:variant>
        <vt:i4>0</vt:i4>
      </vt:variant>
      <vt:variant>
        <vt:i4>5</vt:i4>
      </vt:variant>
      <vt:variant>
        <vt:lpwstr/>
      </vt:variant>
      <vt:variant>
        <vt:lpwstr>_Toc297731580</vt:lpwstr>
      </vt:variant>
      <vt:variant>
        <vt:i4>2031667</vt:i4>
      </vt:variant>
      <vt:variant>
        <vt:i4>449</vt:i4>
      </vt:variant>
      <vt:variant>
        <vt:i4>0</vt:i4>
      </vt:variant>
      <vt:variant>
        <vt:i4>5</vt:i4>
      </vt:variant>
      <vt:variant>
        <vt:lpwstr/>
      </vt:variant>
      <vt:variant>
        <vt:lpwstr>_Toc297731579</vt:lpwstr>
      </vt:variant>
      <vt:variant>
        <vt:i4>2031667</vt:i4>
      </vt:variant>
      <vt:variant>
        <vt:i4>446</vt:i4>
      </vt:variant>
      <vt:variant>
        <vt:i4>0</vt:i4>
      </vt:variant>
      <vt:variant>
        <vt:i4>5</vt:i4>
      </vt:variant>
      <vt:variant>
        <vt:lpwstr/>
      </vt:variant>
      <vt:variant>
        <vt:lpwstr>_Toc297731578</vt:lpwstr>
      </vt:variant>
      <vt:variant>
        <vt:i4>2031667</vt:i4>
      </vt:variant>
      <vt:variant>
        <vt:i4>443</vt:i4>
      </vt:variant>
      <vt:variant>
        <vt:i4>0</vt:i4>
      </vt:variant>
      <vt:variant>
        <vt:i4>5</vt:i4>
      </vt:variant>
      <vt:variant>
        <vt:lpwstr/>
      </vt:variant>
      <vt:variant>
        <vt:lpwstr>_Toc297731577</vt:lpwstr>
      </vt:variant>
      <vt:variant>
        <vt:i4>2031667</vt:i4>
      </vt:variant>
      <vt:variant>
        <vt:i4>440</vt:i4>
      </vt:variant>
      <vt:variant>
        <vt:i4>0</vt:i4>
      </vt:variant>
      <vt:variant>
        <vt:i4>5</vt:i4>
      </vt:variant>
      <vt:variant>
        <vt:lpwstr/>
      </vt:variant>
      <vt:variant>
        <vt:lpwstr>_Toc297731576</vt:lpwstr>
      </vt:variant>
      <vt:variant>
        <vt:i4>2031667</vt:i4>
      </vt:variant>
      <vt:variant>
        <vt:i4>437</vt:i4>
      </vt:variant>
      <vt:variant>
        <vt:i4>0</vt:i4>
      </vt:variant>
      <vt:variant>
        <vt:i4>5</vt:i4>
      </vt:variant>
      <vt:variant>
        <vt:lpwstr/>
      </vt:variant>
      <vt:variant>
        <vt:lpwstr>_Toc297731575</vt:lpwstr>
      </vt:variant>
      <vt:variant>
        <vt:i4>2031667</vt:i4>
      </vt:variant>
      <vt:variant>
        <vt:i4>434</vt:i4>
      </vt:variant>
      <vt:variant>
        <vt:i4>0</vt:i4>
      </vt:variant>
      <vt:variant>
        <vt:i4>5</vt:i4>
      </vt:variant>
      <vt:variant>
        <vt:lpwstr/>
      </vt:variant>
      <vt:variant>
        <vt:lpwstr>_Toc297731574</vt:lpwstr>
      </vt:variant>
      <vt:variant>
        <vt:i4>2031667</vt:i4>
      </vt:variant>
      <vt:variant>
        <vt:i4>431</vt:i4>
      </vt:variant>
      <vt:variant>
        <vt:i4>0</vt:i4>
      </vt:variant>
      <vt:variant>
        <vt:i4>5</vt:i4>
      </vt:variant>
      <vt:variant>
        <vt:lpwstr/>
      </vt:variant>
      <vt:variant>
        <vt:lpwstr>_Toc297731573</vt:lpwstr>
      </vt:variant>
      <vt:variant>
        <vt:i4>2031667</vt:i4>
      </vt:variant>
      <vt:variant>
        <vt:i4>428</vt:i4>
      </vt:variant>
      <vt:variant>
        <vt:i4>0</vt:i4>
      </vt:variant>
      <vt:variant>
        <vt:i4>5</vt:i4>
      </vt:variant>
      <vt:variant>
        <vt:lpwstr/>
      </vt:variant>
      <vt:variant>
        <vt:lpwstr>_Toc297731572</vt:lpwstr>
      </vt:variant>
      <vt:variant>
        <vt:i4>2031667</vt:i4>
      </vt:variant>
      <vt:variant>
        <vt:i4>425</vt:i4>
      </vt:variant>
      <vt:variant>
        <vt:i4>0</vt:i4>
      </vt:variant>
      <vt:variant>
        <vt:i4>5</vt:i4>
      </vt:variant>
      <vt:variant>
        <vt:lpwstr/>
      </vt:variant>
      <vt:variant>
        <vt:lpwstr>_Toc297731571</vt:lpwstr>
      </vt:variant>
      <vt:variant>
        <vt:i4>2031667</vt:i4>
      </vt:variant>
      <vt:variant>
        <vt:i4>422</vt:i4>
      </vt:variant>
      <vt:variant>
        <vt:i4>0</vt:i4>
      </vt:variant>
      <vt:variant>
        <vt:i4>5</vt:i4>
      </vt:variant>
      <vt:variant>
        <vt:lpwstr/>
      </vt:variant>
      <vt:variant>
        <vt:lpwstr>_Toc297731570</vt:lpwstr>
      </vt:variant>
      <vt:variant>
        <vt:i4>1966131</vt:i4>
      </vt:variant>
      <vt:variant>
        <vt:i4>419</vt:i4>
      </vt:variant>
      <vt:variant>
        <vt:i4>0</vt:i4>
      </vt:variant>
      <vt:variant>
        <vt:i4>5</vt:i4>
      </vt:variant>
      <vt:variant>
        <vt:lpwstr/>
      </vt:variant>
      <vt:variant>
        <vt:lpwstr>_Toc297731569</vt:lpwstr>
      </vt:variant>
      <vt:variant>
        <vt:i4>1966131</vt:i4>
      </vt:variant>
      <vt:variant>
        <vt:i4>416</vt:i4>
      </vt:variant>
      <vt:variant>
        <vt:i4>0</vt:i4>
      </vt:variant>
      <vt:variant>
        <vt:i4>5</vt:i4>
      </vt:variant>
      <vt:variant>
        <vt:lpwstr/>
      </vt:variant>
      <vt:variant>
        <vt:lpwstr>_Toc297731568</vt:lpwstr>
      </vt:variant>
      <vt:variant>
        <vt:i4>1966131</vt:i4>
      </vt:variant>
      <vt:variant>
        <vt:i4>413</vt:i4>
      </vt:variant>
      <vt:variant>
        <vt:i4>0</vt:i4>
      </vt:variant>
      <vt:variant>
        <vt:i4>5</vt:i4>
      </vt:variant>
      <vt:variant>
        <vt:lpwstr/>
      </vt:variant>
      <vt:variant>
        <vt:lpwstr>_Toc297731567</vt:lpwstr>
      </vt:variant>
      <vt:variant>
        <vt:i4>1966131</vt:i4>
      </vt:variant>
      <vt:variant>
        <vt:i4>410</vt:i4>
      </vt:variant>
      <vt:variant>
        <vt:i4>0</vt:i4>
      </vt:variant>
      <vt:variant>
        <vt:i4>5</vt:i4>
      </vt:variant>
      <vt:variant>
        <vt:lpwstr/>
      </vt:variant>
      <vt:variant>
        <vt:lpwstr>_Toc297731566</vt:lpwstr>
      </vt:variant>
      <vt:variant>
        <vt:i4>1966131</vt:i4>
      </vt:variant>
      <vt:variant>
        <vt:i4>407</vt:i4>
      </vt:variant>
      <vt:variant>
        <vt:i4>0</vt:i4>
      </vt:variant>
      <vt:variant>
        <vt:i4>5</vt:i4>
      </vt:variant>
      <vt:variant>
        <vt:lpwstr/>
      </vt:variant>
      <vt:variant>
        <vt:lpwstr>_Toc297731565</vt:lpwstr>
      </vt:variant>
      <vt:variant>
        <vt:i4>1966131</vt:i4>
      </vt:variant>
      <vt:variant>
        <vt:i4>404</vt:i4>
      </vt:variant>
      <vt:variant>
        <vt:i4>0</vt:i4>
      </vt:variant>
      <vt:variant>
        <vt:i4>5</vt:i4>
      </vt:variant>
      <vt:variant>
        <vt:lpwstr/>
      </vt:variant>
      <vt:variant>
        <vt:lpwstr>_Toc297731564</vt:lpwstr>
      </vt:variant>
      <vt:variant>
        <vt:i4>1966131</vt:i4>
      </vt:variant>
      <vt:variant>
        <vt:i4>401</vt:i4>
      </vt:variant>
      <vt:variant>
        <vt:i4>0</vt:i4>
      </vt:variant>
      <vt:variant>
        <vt:i4>5</vt:i4>
      </vt:variant>
      <vt:variant>
        <vt:lpwstr/>
      </vt:variant>
      <vt:variant>
        <vt:lpwstr>_Toc297731563</vt:lpwstr>
      </vt:variant>
      <vt:variant>
        <vt:i4>1966131</vt:i4>
      </vt:variant>
      <vt:variant>
        <vt:i4>398</vt:i4>
      </vt:variant>
      <vt:variant>
        <vt:i4>0</vt:i4>
      </vt:variant>
      <vt:variant>
        <vt:i4>5</vt:i4>
      </vt:variant>
      <vt:variant>
        <vt:lpwstr/>
      </vt:variant>
      <vt:variant>
        <vt:lpwstr>_Toc297731562</vt:lpwstr>
      </vt:variant>
      <vt:variant>
        <vt:i4>1966131</vt:i4>
      </vt:variant>
      <vt:variant>
        <vt:i4>395</vt:i4>
      </vt:variant>
      <vt:variant>
        <vt:i4>0</vt:i4>
      </vt:variant>
      <vt:variant>
        <vt:i4>5</vt:i4>
      </vt:variant>
      <vt:variant>
        <vt:lpwstr/>
      </vt:variant>
      <vt:variant>
        <vt:lpwstr>_Toc297731561</vt:lpwstr>
      </vt:variant>
      <vt:variant>
        <vt:i4>1966131</vt:i4>
      </vt:variant>
      <vt:variant>
        <vt:i4>392</vt:i4>
      </vt:variant>
      <vt:variant>
        <vt:i4>0</vt:i4>
      </vt:variant>
      <vt:variant>
        <vt:i4>5</vt:i4>
      </vt:variant>
      <vt:variant>
        <vt:lpwstr/>
      </vt:variant>
      <vt:variant>
        <vt:lpwstr>_Toc297731560</vt:lpwstr>
      </vt:variant>
      <vt:variant>
        <vt:i4>1900595</vt:i4>
      </vt:variant>
      <vt:variant>
        <vt:i4>389</vt:i4>
      </vt:variant>
      <vt:variant>
        <vt:i4>0</vt:i4>
      </vt:variant>
      <vt:variant>
        <vt:i4>5</vt:i4>
      </vt:variant>
      <vt:variant>
        <vt:lpwstr/>
      </vt:variant>
      <vt:variant>
        <vt:lpwstr>_Toc297731559</vt:lpwstr>
      </vt:variant>
      <vt:variant>
        <vt:i4>1900595</vt:i4>
      </vt:variant>
      <vt:variant>
        <vt:i4>386</vt:i4>
      </vt:variant>
      <vt:variant>
        <vt:i4>0</vt:i4>
      </vt:variant>
      <vt:variant>
        <vt:i4>5</vt:i4>
      </vt:variant>
      <vt:variant>
        <vt:lpwstr/>
      </vt:variant>
      <vt:variant>
        <vt:lpwstr>_Toc297731558</vt:lpwstr>
      </vt:variant>
      <vt:variant>
        <vt:i4>1900595</vt:i4>
      </vt:variant>
      <vt:variant>
        <vt:i4>383</vt:i4>
      </vt:variant>
      <vt:variant>
        <vt:i4>0</vt:i4>
      </vt:variant>
      <vt:variant>
        <vt:i4>5</vt:i4>
      </vt:variant>
      <vt:variant>
        <vt:lpwstr/>
      </vt:variant>
      <vt:variant>
        <vt:lpwstr>_Toc297731557</vt:lpwstr>
      </vt:variant>
      <vt:variant>
        <vt:i4>1900595</vt:i4>
      </vt:variant>
      <vt:variant>
        <vt:i4>380</vt:i4>
      </vt:variant>
      <vt:variant>
        <vt:i4>0</vt:i4>
      </vt:variant>
      <vt:variant>
        <vt:i4>5</vt:i4>
      </vt:variant>
      <vt:variant>
        <vt:lpwstr/>
      </vt:variant>
      <vt:variant>
        <vt:lpwstr>_Toc297731556</vt:lpwstr>
      </vt:variant>
      <vt:variant>
        <vt:i4>1900595</vt:i4>
      </vt:variant>
      <vt:variant>
        <vt:i4>377</vt:i4>
      </vt:variant>
      <vt:variant>
        <vt:i4>0</vt:i4>
      </vt:variant>
      <vt:variant>
        <vt:i4>5</vt:i4>
      </vt:variant>
      <vt:variant>
        <vt:lpwstr/>
      </vt:variant>
      <vt:variant>
        <vt:lpwstr>_Toc297731555</vt:lpwstr>
      </vt:variant>
      <vt:variant>
        <vt:i4>1900595</vt:i4>
      </vt:variant>
      <vt:variant>
        <vt:i4>374</vt:i4>
      </vt:variant>
      <vt:variant>
        <vt:i4>0</vt:i4>
      </vt:variant>
      <vt:variant>
        <vt:i4>5</vt:i4>
      </vt:variant>
      <vt:variant>
        <vt:lpwstr/>
      </vt:variant>
      <vt:variant>
        <vt:lpwstr>_Toc297731554</vt:lpwstr>
      </vt:variant>
      <vt:variant>
        <vt:i4>1900595</vt:i4>
      </vt:variant>
      <vt:variant>
        <vt:i4>371</vt:i4>
      </vt:variant>
      <vt:variant>
        <vt:i4>0</vt:i4>
      </vt:variant>
      <vt:variant>
        <vt:i4>5</vt:i4>
      </vt:variant>
      <vt:variant>
        <vt:lpwstr/>
      </vt:variant>
      <vt:variant>
        <vt:lpwstr>_Toc297731553</vt:lpwstr>
      </vt:variant>
      <vt:variant>
        <vt:i4>1900595</vt:i4>
      </vt:variant>
      <vt:variant>
        <vt:i4>368</vt:i4>
      </vt:variant>
      <vt:variant>
        <vt:i4>0</vt:i4>
      </vt:variant>
      <vt:variant>
        <vt:i4>5</vt:i4>
      </vt:variant>
      <vt:variant>
        <vt:lpwstr/>
      </vt:variant>
      <vt:variant>
        <vt:lpwstr>_Toc297731552</vt:lpwstr>
      </vt:variant>
      <vt:variant>
        <vt:i4>1900595</vt:i4>
      </vt:variant>
      <vt:variant>
        <vt:i4>365</vt:i4>
      </vt:variant>
      <vt:variant>
        <vt:i4>0</vt:i4>
      </vt:variant>
      <vt:variant>
        <vt:i4>5</vt:i4>
      </vt:variant>
      <vt:variant>
        <vt:lpwstr/>
      </vt:variant>
      <vt:variant>
        <vt:lpwstr>_Toc297731551</vt:lpwstr>
      </vt:variant>
      <vt:variant>
        <vt:i4>1900595</vt:i4>
      </vt:variant>
      <vt:variant>
        <vt:i4>362</vt:i4>
      </vt:variant>
      <vt:variant>
        <vt:i4>0</vt:i4>
      </vt:variant>
      <vt:variant>
        <vt:i4>5</vt:i4>
      </vt:variant>
      <vt:variant>
        <vt:lpwstr/>
      </vt:variant>
      <vt:variant>
        <vt:lpwstr>_Toc297731550</vt:lpwstr>
      </vt:variant>
      <vt:variant>
        <vt:i4>1835059</vt:i4>
      </vt:variant>
      <vt:variant>
        <vt:i4>359</vt:i4>
      </vt:variant>
      <vt:variant>
        <vt:i4>0</vt:i4>
      </vt:variant>
      <vt:variant>
        <vt:i4>5</vt:i4>
      </vt:variant>
      <vt:variant>
        <vt:lpwstr/>
      </vt:variant>
      <vt:variant>
        <vt:lpwstr>_Toc297731549</vt:lpwstr>
      </vt:variant>
      <vt:variant>
        <vt:i4>1835059</vt:i4>
      </vt:variant>
      <vt:variant>
        <vt:i4>356</vt:i4>
      </vt:variant>
      <vt:variant>
        <vt:i4>0</vt:i4>
      </vt:variant>
      <vt:variant>
        <vt:i4>5</vt:i4>
      </vt:variant>
      <vt:variant>
        <vt:lpwstr/>
      </vt:variant>
      <vt:variant>
        <vt:lpwstr>_Toc297731548</vt:lpwstr>
      </vt:variant>
      <vt:variant>
        <vt:i4>1835059</vt:i4>
      </vt:variant>
      <vt:variant>
        <vt:i4>353</vt:i4>
      </vt:variant>
      <vt:variant>
        <vt:i4>0</vt:i4>
      </vt:variant>
      <vt:variant>
        <vt:i4>5</vt:i4>
      </vt:variant>
      <vt:variant>
        <vt:lpwstr/>
      </vt:variant>
      <vt:variant>
        <vt:lpwstr>_Toc297731547</vt:lpwstr>
      </vt:variant>
      <vt:variant>
        <vt:i4>1835059</vt:i4>
      </vt:variant>
      <vt:variant>
        <vt:i4>350</vt:i4>
      </vt:variant>
      <vt:variant>
        <vt:i4>0</vt:i4>
      </vt:variant>
      <vt:variant>
        <vt:i4>5</vt:i4>
      </vt:variant>
      <vt:variant>
        <vt:lpwstr/>
      </vt:variant>
      <vt:variant>
        <vt:lpwstr>_Toc297731546</vt:lpwstr>
      </vt:variant>
      <vt:variant>
        <vt:i4>1835059</vt:i4>
      </vt:variant>
      <vt:variant>
        <vt:i4>347</vt:i4>
      </vt:variant>
      <vt:variant>
        <vt:i4>0</vt:i4>
      </vt:variant>
      <vt:variant>
        <vt:i4>5</vt:i4>
      </vt:variant>
      <vt:variant>
        <vt:lpwstr/>
      </vt:variant>
      <vt:variant>
        <vt:lpwstr>_Toc297731545</vt:lpwstr>
      </vt:variant>
      <vt:variant>
        <vt:i4>1835059</vt:i4>
      </vt:variant>
      <vt:variant>
        <vt:i4>344</vt:i4>
      </vt:variant>
      <vt:variant>
        <vt:i4>0</vt:i4>
      </vt:variant>
      <vt:variant>
        <vt:i4>5</vt:i4>
      </vt:variant>
      <vt:variant>
        <vt:lpwstr/>
      </vt:variant>
      <vt:variant>
        <vt:lpwstr>_Toc297731544</vt:lpwstr>
      </vt:variant>
      <vt:variant>
        <vt:i4>1835059</vt:i4>
      </vt:variant>
      <vt:variant>
        <vt:i4>341</vt:i4>
      </vt:variant>
      <vt:variant>
        <vt:i4>0</vt:i4>
      </vt:variant>
      <vt:variant>
        <vt:i4>5</vt:i4>
      </vt:variant>
      <vt:variant>
        <vt:lpwstr/>
      </vt:variant>
      <vt:variant>
        <vt:lpwstr>_Toc297731543</vt:lpwstr>
      </vt:variant>
      <vt:variant>
        <vt:i4>1835059</vt:i4>
      </vt:variant>
      <vt:variant>
        <vt:i4>338</vt:i4>
      </vt:variant>
      <vt:variant>
        <vt:i4>0</vt:i4>
      </vt:variant>
      <vt:variant>
        <vt:i4>5</vt:i4>
      </vt:variant>
      <vt:variant>
        <vt:lpwstr/>
      </vt:variant>
      <vt:variant>
        <vt:lpwstr>_Toc297731542</vt:lpwstr>
      </vt:variant>
      <vt:variant>
        <vt:i4>1835059</vt:i4>
      </vt:variant>
      <vt:variant>
        <vt:i4>335</vt:i4>
      </vt:variant>
      <vt:variant>
        <vt:i4>0</vt:i4>
      </vt:variant>
      <vt:variant>
        <vt:i4>5</vt:i4>
      </vt:variant>
      <vt:variant>
        <vt:lpwstr/>
      </vt:variant>
      <vt:variant>
        <vt:lpwstr>_Toc297731541</vt:lpwstr>
      </vt:variant>
      <vt:variant>
        <vt:i4>1835059</vt:i4>
      </vt:variant>
      <vt:variant>
        <vt:i4>332</vt:i4>
      </vt:variant>
      <vt:variant>
        <vt:i4>0</vt:i4>
      </vt:variant>
      <vt:variant>
        <vt:i4>5</vt:i4>
      </vt:variant>
      <vt:variant>
        <vt:lpwstr/>
      </vt:variant>
      <vt:variant>
        <vt:lpwstr>_Toc297731540</vt:lpwstr>
      </vt:variant>
      <vt:variant>
        <vt:i4>1769523</vt:i4>
      </vt:variant>
      <vt:variant>
        <vt:i4>329</vt:i4>
      </vt:variant>
      <vt:variant>
        <vt:i4>0</vt:i4>
      </vt:variant>
      <vt:variant>
        <vt:i4>5</vt:i4>
      </vt:variant>
      <vt:variant>
        <vt:lpwstr/>
      </vt:variant>
      <vt:variant>
        <vt:lpwstr>_Toc297731539</vt:lpwstr>
      </vt:variant>
      <vt:variant>
        <vt:i4>1769523</vt:i4>
      </vt:variant>
      <vt:variant>
        <vt:i4>326</vt:i4>
      </vt:variant>
      <vt:variant>
        <vt:i4>0</vt:i4>
      </vt:variant>
      <vt:variant>
        <vt:i4>5</vt:i4>
      </vt:variant>
      <vt:variant>
        <vt:lpwstr/>
      </vt:variant>
      <vt:variant>
        <vt:lpwstr>_Toc297731538</vt:lpwstr>
      </vt:variant>
      <vt:variant>
        <vt:i4>1769523</vt:i4>
      </vt:variant>
      <vt:variant>
        <vt:i4>323</vt:i4>
      </vt:variant>
      <vt:variant>
        <vt:i4>0</vt:i4>
      </vt:variant>
      <vt:variant>
        <vt:i4>5</vt:i4>
      </vt:variant>
      <vt:variant>
        <vt:lpwstr/>
      </vt:variant>
      <vt:variant>
        <vt:lpwstr>_Toc297731537</vt:lpwstr>
      </vt:variant>
      <vt:variant>
        <vt:i4>1769523</vt:i4>
      </vt:variant>
      <vt:variant>
        <vt:i4>320</vt:i4>
      </vt:variant>
      <vt:variant>
        <vt:i4>0</vt:i4>
      </vt:variant>
      <vt:variant>
        <vt:i4>5</vt:i4>
      </vt:variant>
      <vt:variant>
        <vt:lpwstr/>
      </vt:variant>
      <vt:variant>
        <vt:lpwstr>_Toc297731536</vt:lpwstr>
      </vt:variant>
      <vt:variant>
        <vt:i4>1769523</vt:i4>
      </vt:variant>
      <vt:variant>
        <vt:i4>317</vt:i4>
      </vt:variant>
      <vt:variant>
        <vt:i4>0</vt:i4>
      </vt:variant>
      <vt:variant>
        <vt:i4>5</vt:i4>
      </vt:variant>
      <vt:variant>
        <vt:lpwstr/>
      </vt:variant>
      <vt:variant>
        <vt:lpwstr>_Toc297731535</vt:lpwstr>
      </vt:variant>
      <vt:variant>
        <vt:i4>1769523</vt:i4>
      </vt:variant>
      <vt:variant>
        <vt:i4>314</vt:i4>
      </vt:variant>
      <vt:variant>
        <vt:i4>0</vt:i4>
      </vt:variant>
      <vt:variant>
        <vt:i4>5</vt:i4>
      </vt:variant>
      <vt:variant>
        <vt:lpwstr/>
      </vt:variant>
      <vt:variant>
        <vt:lpwstr>_Toc297731534</vt:lpwstr>
      </vt:variant>
      <vt:variant>
        <vt:i4>1769523</vt:i4>
      </vt:variant>
      <vt:variant>
        <vt:i4>311</vt:i4>
      </vt:variant>
      <vt:variant>
        <vt:i4>0</vt:i4>
      </vt:variant>
      <vt:variant>
        <vt:i4>5</vt:i4>
      </vt:variant>
      <vt:variant>
        <vt:lpwstr/>
      </vt:variant>
      <vt:variant>
        <vt:lpwstr>_Toc297731533</vt:lpwstr>
      </vt:variant>
      <vt:variant>
        <vt:i4>1769523</vt:i4>
      </vt:variant>
      <vt:variant>
        <vt:i4>308</vt:i4>
      </vt:variant>
      <vt:variant>
        <vt:i4>0</vt:i4>
      </vt:variant>
      <vt:variant>
        <vt:i4>5</vt:i4>
      </vt:variant>
      <vt:variant>
        <vt:lpwstr/>
      </vt:variant>
      <vt:variant>
        <vt:lpwstr>_Toc297731532</vt:lpwstr>
      </vt:variant>
      <vt:variant>
        <vt:i4>1769523</vt:i4>
      </vt:variant>
      <vt:variant>
        <vt:i4>305</vt:i4>
      </vt:variant>
      <vt:variant>
        <vt:i4>0</vt:i4>
      </vt:variant>
      <vt:variant>
        <vt:i4>5</vt:i4>
      </vt:variant>
      <vt:variant>
        <vt:lpwstr/>
      </vt:variant>
      <vt:variant>
        <vt:lpwstr>_Toc297731531</vt:lpwstr>
      </vt:variant>
      <vt:variant>
        <vt:i4>1769523</vt:i4>
      </vt:variant>
      <vt:variant>
        <vt:i4>302</vt:i4>
      </vt:variant>
      <vt:variant>
        <vt:i4>0</vt:i4>
      </vt:variant>
      <vt:variant>
        <vt:i4>5</vt:i4>
      </vt:variant>
      <vt:variant>
        <vt:lpwstr/>
      </vt:variant>
      <vt:variant>
        <vt:lpwstr>_Toc297731530</vt:lpwstr>
      </vt:variant>
      <vt:variant>
        <vt:i4>1703987</vt:i4>
      </vt:variant>
      <vt:variant>
        <vt:i4>299</vt:i4>
      </vt:variant>
      <vt:variant>
        <vt:i4>0</vt:i4>
      </vt:variant>
      <vt:variant>
        <vt:i4>5</vt:i4>
      </vt:variant>
      <vt:variant>
        <vt:lpwstr/>
      </vt:variant>
      <vt:variant>
        <vt:lpwstr>_Toc297731529</vt:lpwstr>
      </vt:variant>
      <vt:variant>
        <vt:i4>1703987</vt:i4>
      </vt:variant>
      <vt:variant>
        <vt:i4>296</vt:i4>
      </vt:variant>
      <vt:variant>
        <vt:i4>0</vt:i4>
      </vt:variant>
      <vt:variant>
        <vt:i4>5</vt:i4>
      </vt:variant>
      <vt:variant>
        <vt:lpwstr/>
      </vt:variant>
      <vt:variant>
        <vt:lpwstr>_Toc297731528</vt:lpwstr>
      </vt:variant>
      <vt:variant>
        <vt:i4>1703987</vt:i4>
      </vt:variant>
      <vt:variant>
        <vt:i4>293</vt:i4>
      </vt:variant>
      <vt:variant>
        <vt:i4>0</vt:i4>
      </vt:variant>
      <vt:variant>
        <vt:i4>5</vt:i4>
      </vt:variant>
      <vt:variant>
        <vt:lpwstr/>
      </vt:variant>
      <vt:variant>
        <vt:lpwstr>_Toc297731527</vt:lpwstr>
      </vt:variant>
      <vt:variant>
        <vt:i4>1703987</vt:i4>
      </vt:variant>
      <vt:variant>
        <vt:i4>290</vt:i4>
      </vt:variant>
      <vt:variant>
        <vt:i4>0</vt:i4>
      </vt:variant>
      <vt:variant>
        <vt:i4>5</vt:i4>
      </vt:variant>
      <vt:variant>
        <vt:lpwstr/>
      </vt:variant>
      <vt:variant>
        <vt:lpwstr>_Toc297731526</vt:lpwstr>
      </vt:variant>
      <vt:variant>
        <vt:i4>1703987</vt:i4>
      </vt:variant>
      <vt:variant>
        <vt:i4>287</vt:i4>
      </vt:variant>
      <vt:variant>
        <vt:i4>0</vt:i4>
      </vt:variant>
      <vt:variant>
        <vt:i4>5</vt:i4>
      </vt:variant>
      <vt:variant>
        <vt:lpwstr/>
      </vt:variant>
      <vt:variant>
        <vt:lpwstr>_Toc297731525</vt:lpwstr>
      </vt:variant>
      <vt:variant>
        <vt:i4>1703987</vt:i4>
      </vt:variant>
      <vt:variant>
        <vt:i4>284</vt:i4>
      </vt:variant>
      <vt:variant>
        <vt:i4>0</vt:i4>
      </vt:variant>
      <vt:variant>
        <vt:i4>5</vt:i4>
      </vt:variant>
      <vt:variant>
        <vt:lpwstr/>
      </vt:variant>
      <vt:variant>
        <vt:lpwstr>_Toc297731524</vt:lpwstr>
      </vt:variant>
      <vt:variant>
        <vt:i4>1703987</vt:i4>
      </vt:variant>
      <vt:variant>
        <vt:i4>281</vt:i4>
      </vt:variant>
      <vt:variant>
        <vt:i4>0</vt:i4>
      </vt:variant>
      <vt:variant>
        <vt:i4>5</vt:i4>
      </vt:variant>
      <vt:variant>
        <vt:lpwstr/>
      </vt:variant>
      <vt:variant>
        <vt:lpwstr>_Toc297731523</vt:lpwstr>
      </vt:variant>
      <vt:variant>
        <vt:i4>1703987</vt:i4>
      </vt:variant>
      <vt:variant>
        <vt:i4>278</vt:i4>
      </vt:variant>
      <vt:variant>
        <vt:i4>0</vt:i4>
      </vt:variant>
      <vt:variant>
        <vt:i4>5</vt:i4>
      </vt:variant>
      <vt:variant>
        <vt:lpwstr/>
      </vt:variant>
      <vt:variant>
        <vt:lpwstr>_Toc297731522</vt:lpwstr>
      </vt:variant>
      <vt:variant>
        <vt:i4>1703987</vt:i4>
      </vt:variant>
      <vt:variant>
        <vt:i4>275</vt:i4>
      </vt:variant>
      <vt:variant>
        <vt:i4>0</vt:i4>
      </vt:variant>
      <vt:variant>
        <vt:i4>5</vt:i4>
      </vt:variant>
      <vt:variant>
        <vt:lpwstr/>
      </vt:variant>
      <vt:variant>
        <vt:lpwstr>_Toc297731521</vt:lpwstr>
      </vt:variant>
      <vt:variant>
        <vt:i4>1703987</vt:i4>
      </vt:variant>
      <vt:variant>
        <vt:i4>272</vt:i4>
      </vt:variant>
      <vt:variant>
        <vt:i4>0</vt:i4>
      </vt:variant>
      <vt:variant>
        <vt:i4>5</vt:i4>
      </vt:variant>
      <vt:variant>
        <vt:lpwstr/>
      </vt:variant>
      <vt:variant>
        <vt:lpwstr>_Toc297731520</vt:lpwstr>
      </vt:variant>
      <vt:variant>
        <vt:i4>1638451</vt:i4>
      </vt:variant>
      <vt:variant>
        <vt:i4>269</vt:i4>
      </vt:variant>
      <vt:variant>
        <vt:i4>0</vt:i4>
      </vt:variant>
      <vt:variant>
        <vt:i4>5</vt:i4>
      </vt:variant>
      <vt:variant>
        <vt:lpwstr/>
      </vt:variant>
      <vt:variant>
        <vt:lpwstr>_Toc297731519</vt:lpwstr>
      </vt:variant>
      <vt:variant>
        <vt:i4>1638451</vt:i4>
      </vt:variant>
      <vt:variant>
        <vt:i4>266</vt:i4>
      </vt:variant>
      <vt:variant>
        <vt:i4>0</vt:i4>
      </vt:variant>
      <vt:variant>
        <vt:i4>5</vt:i4>
      </vt:variant>
      <vt:variant>
        <vt:lpwstr/>
      </vt:variant>
      <vt:variant>
        <vt:lpwstr>_Toc297731518</vt:lpwstr>
      </vt:variant>
      <vt:variant>
        <vt:i4>1638451</vt:i4>
      </vt:variant>
      <vt:variant>
        <vt:i4>263</vt:i4>
      </vt:variant>
      <vt:variant>
        <vt:i4>0</vt:i4>
      </vt:variant>
      <vt:variant>
        <vt:i4>5</vt:i4>
      </vt:variant>
      <vt:variant>
        <vt:lpwstr/>
      </vt:variant>
      <vt:variant>
        <vt:lpwstr>_Toc297731517</vt:lpwstr>
      </vt:variant>
      <vt:variant>
        <vt:i4>1638451</vt:i4>
      </vt:variant>
      <vt:variant>
        <vt:i4>260</vt:i4>
      </vt:variant>
      <vt:variant>
        <vt:i4>0</vt:i4>
      </vt:variant>
      <vt:variant>
        <vt:i4>5</vt:i4>
      </vt:variant>
      <vt:variant>
        <vt:lpwstr/>
      </vt:variant>
      <vt:variant>
        <vt:lpwstr>_Toc297731516</vt:lpwstr>
      </vt:variant>
      <vt:variant>
        <vt:i4>1638451</vt:i4>
      </vt:variant>
      <vt:variant>
        <vt:i4>257</vt:i4>
      </vt:variant>
      <vt:variant>
        <vt:i4>0</vt:i4>
      </vt:variant>
      <vt:variant>
        <vt:i4>5</vt:i4>
      </vt:variant>
      <vt:variant>
        <vt:lpwstr/>
      </vt:variant>
      <vt:variant>
        <vt:lpwstr>_Toc297731515</vt:lpwstr>
      </vt:variant>
      <vt:variant>
        <vt:i4>1638451</vt:i4>
      </vt:variant>
      <vt:variant>
        <vt:i4>254</vt:i4>
      </vt:variant>
      <vt:variant>
        <vt:i4>0</vt:i4>
      </vt:variant>
      <vt:variant>
        <vt:i4>5</vt:i4>
      </vt:variant>
      <vt:variant>
        <vt:lpwstr/>
      </vt:variant>
      <vt:variant>
        <vt:lpwstr>_Toc297731514</vt:lpwstr>
      </vt:variant>
      <vt:variant>
        <vt:i4>1638451</vt:i4>
      </vt:variant>
      <vt:variant>
        <vt:i4>251</vt:i4>
      </vt:variant>
      <vt:variant>
        <vt:i4>0</vt:i4>
      </vt:variant>
      <vt:variant>
        <vt:i4>5</vt:i4>
      </vt:variant>
      <vt:variant>
        <vt:lpwstr/>
      </vt:variant>
      <vt:variant>
        <vt:lpwstr>_Toc297731513</vt:lpwstr>
      </vt:variant>
      <vt:variant>
        <vt:i4>1638451</vt:i4>
      </vt:variant>
      <vt:variant>
        <vt:i4>248</vt:i4>
      </vt:variant>
      <vt:variant>
        <vt:i4>0</vt:i4>
      </vt:variant>
      <vt:variant>
        <vt:i4>5</vt:i4>
      </vt:variant>
      <vt:variant>
        <vt:lpwstr/>
      </vt:variant>
      <vt:variant>
        <vt:lpwstr>_Toc297731512</vt:lpwstr>
      </vt:variant>
      <vt:variant>
        <vt:i4>1638451</vt:i4>
      </vt:variant>
      <vt:variant>
        <vt:i4>245</vt:i4>
      </vt:variant>
      <vt:variant>
        <vt:i4>0</vt:i4>
      </vt:variant>
      <vt:variant>
        <vt:i4>5</vt:i4>
      </vt:variant>
      <vt:variant>
        <vt:lpwstr/>
      </vt:variant>
      <vt:variant>
        <vt:lpwstr>_Toc297731511</vt:lpwstr>
      </vt:variant>
      <vt:variant>
        <vt:i4>1638451</vt:i4>
      </vt:variant>
      <vt:variant>
        <vt:i4>242</vt:i4>
      </vt:variant>
      <vt:variant>
        <vt:i4>0</vt:i4>
      </vt:variant>
      <vt:variant>
        <vt:i4>5</vt:i4>
      </vt:variant>
      <vt:variant>
        <vt:lpwstr/>
      </vt:variant>
      <vt:variant>
        <vt:lpwstr>_Toc297731510</vt:lpwstr>
      </vt:variant>
      <vt:variant>
        <vt:i4>1572915</vt:i4>
      </vt:variant>
      <vt:variant>
        <vt:i4>239</vt:i4>
      </vt:variant>
      <vt:variant>
        <vt:i4>0</vt:i4>
      </vt:variant>
      <vt:variant>
        <vt:i4>5</vt:i4>
      </vt:variant>
      <vt:variant>
        <vt:lpwstr/>
      </vt:variant>
      <vt:variant>
        <vt:lpwstr>_Toc297731509</vt:lpwstr>
      </vt:variant>
      <vt:variant>
        <vt:i4>1572915</vt:i4>
      </vt:variant>
      <vt:variant>
        <vt:i4>236</vt:i4>
      </vt:variant>
      <vt:variant>
        <vt:i4>0</vt:i4>
      </vt:variant>
      <vt:variant>
        <vt:i4>5</vt:i4>
      </vt:variant>
      <vt:variant>
        <vt:lpwstr/>
      </vt:variant>
      <vt:variant>
        <vt:lpwstr>_Toc297731508</vt:lpwstr>
      </vt:variant>
      <vt:variant>
        <vt:i4>1572915</vt:i4>
      </vt:variant>
      <vt:variant>
        <vt:i4>233</vt:i4>
      </vt:variant>
      <vt:variant>
        <vt:i4>0</vt:i4>
      </vt:variant>
      <vt:variant>
        <vt:i4>5</vt:i4>
      </vt:variant>
      <vt:variant>
        <vt:lpwstr/>
      </vt:variant>
      <vt:variant>
        <vt:lpwstr>_Toc297731507</vt:lpwstr>
      </vt:variant>
      <vt:variant>
        <vt:i4>1572915</vt:i4>
      </vt:variant>
      <vt:variant>
        <vt:i4>230</vt:i4>
      </vt:variant>
      <vt:variant>
        <vt:i4>0</vt:i4>
      </vt:variant>
      <vt:variant>
        <vt:i4>5</vt:i4>
      </vt:variant>
      <vt:variant>
        <vt:lpwstr/>
      </vt:variant>
      <vt:variant>
        <vt:lpwstr>_Toc297731506</vt:lpwstr>
      </vt:variant>
      <vt:variant>
        <vt:i4>1572915</vt:i4>
      </vt:variant>
      <vt:variant>
        <vt:i4>227</vt:i4>
      </vt:variant>
      <vt:variant>
        <vt:i4>0</vt:i4>
      </vt:variant>
      <vt:variant>
        <vt:i4>5</vt:i4>
      </vt:variant>
      <vt:variant>
        <vt:lpwstr/>
      </vt:variant>
      <vt:variant>
        <vt:lpwstr>_Toc297731505</vt:lpwstr>
      </vt:variant>
      <vt:variant>
        <vt:i4>1572915</vt:i4>
      </vt:variant>
      <vt:variant>
        <vt:i4>224</vt:i4>
      </vt:variant>
      <vt:variant>
        <vt:i4>0</vt:i4>
      </vt:variant>
      <vt:variant>
        <vt:i4>5</vt:i4>
      </vt:variant>
      <vt:variant>
        <vt:lpwstr/>
      </vt:variant>
      <vt:variant>
        <vt:lpwstr>_Toc297731504</vt:lpwstr>
      </vt:variant>
      <vt:variant>
        <vt:i4>1572915</vt:i4>
      </vt:variant>
      <vt:variant>
        <vt:i4>221</vt:i4>
      </vt:variant>
      <vt:variant>
        <vt:i4>0</vt:i4>
      </vt:variant>
      <vt:variant>
        <vt:i4>5</vt:i4>
      </vt:variant>
      <vt:variant>
        <vt:lpwstr/>
      </vt:variant>
      <vt:variant>
        <vt:lpwstr>_Toc297731503</vt:lpwstr>
      </vt:variant>
      <vt:variant>
        <vt:i4>1572915</vt:i4>
      </vt:variant>
      <vt:variant>
        <vt:i4>218</vt:i4>
      </vt:variant>
      <vt:variant>
        <vt:i4>0</vt:i4>
      </vt:variant>
      <vt:variant>
        <vt:i4>5</vt:i4>
      </vt:variant>
      <vt:variant>
        <vt:lpwstr/>
      </vt:variant>
      <vt:variant>
        <vt:lpwstr>_Toc297731502</vt:lpwstr>
      </vt:variant>
      <vt:variant>
        <vt:i4>1572915</vt:i4>
      </vt:variant>
      <vt:variant>
        <vt:i4>215</vt:i4>
      </vt:variant>
      <vt:variant>
        <vt:i4>0</vt:i4>
      </vt:variant>
      <vt:variant>
        <vt:i4>5</vt:i4>
      </vt:variant>
      <vt:variant>
        <vt:lpwstr/>
      </vt:variant>
      <vt:variant>
        <vt:lpwstr>_Toc297731501</vt:lpwstr>
      </vt:variant>
      <vt:variant>
        <vt:i4>1572915</vt:i4>
      </vt:variant>
      <vt:variant>
        <vt:i4>212</vt:i4>
      </vt:variant>
      <vt:variant>
        <vt:i4>0</vt:i4>
      </vt:variant>
      <vt:variant>
        <vt:i4>5</vt:i4>
      </vt:variant>
      <vt:variant>
        <vt:lpwstr/>
      </vt:variant>
      <vt:variant>
        <vt:lpwstr>_Toc297731500</vt:lpwstr>
      </vt:variant>
      <vt:variant>
        <vt:i4>1114162</vt:i4>
      </vt:variant>
      <vt:variant>
        <vt:i4>209</vt:i4>
      </vt:variant>
      <vt:variant>
        <vt:i4>0</vt:i4>
      </vt:variant>
      <vt:variant>
        <vt:i4>5</vt:i4>
      </vt:variant>
      <vt:variant>
        <vt:lpwstr/>
      </vt:variant>
      <vt:variant>
        <vt:lpwstr>_Toc297731499</vt:lpwstr>
      </vt:variant>
      <vt:variant>
        <vt:i4>1114162</vt:i4>
      </vt:variant>
      <vt:variant>
        <vt:i4>206</vt:i4>
      </vt:variant>
      <vt:variant>
        <vt:i4>0</vt:i4>
      </vt:variant>
      <vt:variant>
        <vt:i4>5</vt:i4>
      </vt:variant>
      <vt:variant>
        <vt:lpwstr/>
      </vt:variant>
      <vt:variant>
        <vt:lpwstr>_Toc297731498</vt:lpwstr>
      </vt:variant>
      <vt:variant>
        <vt:i4>1114162</vt:i4>
      </vt:variant>
      <vt:variant>
        <vt:i4>203</vt:i4>
      </vt:variant>
      <vt:variant>
        <vt:i4>0</vt:i4>
      </vt:variant>
      <vt:variant>
        <vt:i4>5</vt:i4>
      </vt:variant>
      <vt:variant>
        <vt:lpwstr/>
      </vt:variant>
      <vt:variant>
        <vt:lpwstr>_Toc297731497</vt:lpwstr>
      </vt:variant>
      <vt:variant>
        <vt:i4>1114162</vt:i4>
      </vt:variant>
      <vt:variant>
        <vt:i4>200</vt:i4>
      </vt:variant>
      <vt:variant>
        <vt:i4>0</vt:i4>
      </vt:variant>
      <vt:variant>
        <vt:i4>5</vt:i4>
      </vt:variant>
      <vt:variant>
        <vt:lpwstr/>
      </vt:variant>
      <vt:variant>
        <vt:lpwstr>_Toc297731496</vt:lpwstr>
      </vt:variant>
      <vt:variant>
        <vt:i4>1114162</vt:i4>
      </vt:variant>
      <vt:variant>
        <vt:i4>197</vt:i4>
      </vt:variant>
      <vt:variant>
        <vt:i4>0</vt:i4>
      </vt:variant>
      <vt:variant>
        <vt:i4>5</vt:i4>
      </vt:variant>
      <vt:variant>
        <vt:lpwstr/>
      </vt:variant>
      <vt:variant>
        <vt:lpwstr>_Toc297731495</vt:lpwstr>
      </vt:variant>
      <vt:variant>
        <vt:i4>1114162</vt:i4>
      </vt:variant>
      <vt:variant>
        <vt:i4>194</vt:i4>
      </vt:variant>
      <vt:variant>
        <vt:i4>0</vt:i4>
      </vt:variant>
      <vt:variant>
        <vt:i4>5</vt:i4>
      </vt:variant>
      <vt:variant>
        <vt:lpwstr/>
      </vt:variant>
      <vt:variant>
        <vt:lpwstr>_Toc297731494</vt:lpwstr>
      </vt:variant>
      <vt:variant>
        <vt:i4>1114162</vt:i4>
      </vt:variant>
      <vt:variant>
        <vt:i4>191</vt:i4>
      </vt:variant>
      <vt:variant>
        <vt:i4>0</vt:i4>
      </vt:variant>
      <vt:variant>
        <vt:i4>5</vt:i4>
      </vt:variant>
      <vt:variant>
        <vt:lpwstr/>
      </vt:variant>
      <vt:variant>
        <vt:lpwstr>_Toc297731493</vt:lpwstr>
      </vt:variant>
      <vt:variant>
        <vt:i4>1114162</vt:i4>
      </vt:variant>
      <vt:variant>
        <vt:i4>188</vt:i4>
      </vt:variant>
      <vt:variant>
        <vt:i4>0</vt:i4>
      </vt:variant>
      <vt:variant>
        <vt:i4>5</vt:i4>
      </vt:variant>
      <vt:variant>
        <vt:lpwstr/>
      </vt:variant>
      <vt:variant>
        <vt:lpwstr>_Toc297731492</vt:lpwstr>
      </vt:variant>
      <vt:variant>
        <vt:i4>1114162</vt:i4>
      </vt:variant>
      <vt:variant>
        <vt:i4>185</vt:i4>
      </vt:variant>
      <vt:variant>
        <vt:i4>0</vt:i4>
      </vt:variant>
      <vt:variant>
        <vt:i4>5</vt:i4>
      </vt:variant>
      <vt:variant>
        <vt:lpwstr/>
      </vt:variant>
      <vt:variant>
        <vt:lpwstr>_Toc297731491</vt:lpwstr>
      </vt:variant>
      <vt:variant>
        <vt:i4>1114162</vt:i4>
      </vt:variant>
      <vt:variant>
        <vt:i4>182</vt:i4>
      </vt:variant>
      <vt:variant>
        <vt:i4>0</vt:i4>
      </vt:variant>
      <vt:variant>
        <vt:i4>5</vt:i4>
      </vt:variant>
      <vt:variant>
        <vt:lpwstr/>
      </vt:variant>
      <vt:variant>
        <vt:lpwstr>_Toc297731490</vt:lpwstr>
      </vt:variant>
      <vt:variant>
        <vt:i4>1048626</vt:i4>
      </vt:variant>
      <vt:variant>
        <vt:i4>179</vt:i4>
      </vt:variant>
      <vt:variant>
        <vt:i4>0</vt:i4>
      </vt:variant>
      <vt:variant>
        <vt:i4>5</vt:i4>
      </vt:variant>
      <vt:variant>
        <vt:lpwstr/>
      </vt:variant>
      <vt:variant>
        <vt:lpwstr>_Toc297731489</vt:lpwstr>
      </vt:variant>
      <vt:variant>
        <vt:i4>1048626</vt:i4>
      </vt:variant>
      <vt:variant>
        <vt:i4>176</vt:i4>
      </vt:variant>
      <vt:variant>
        <vt:i4>0</vt:i4>
      </vt:variant>
      <vt:variant>
        <vt:i4>5</vt:i4>
      </vt:variant>
      <vt:variant>
        <vt:lpwstr/>
      </vt:variant>
      <vt:variant>
        <vt:lpwstr>_Toc297731488</vt:lpwstr>
      </vt:variant>
      <vt:variant>
        <vt:i4>1048626</vt:i4>
      </vt:variant>
      <vt:variant>
        <vt:i4>173</vt:i4>
      </vt:variant>
      <vt:variant>
        <vt:i4>0</vt:i4>
      </vt:variant>
      <vt:variant>
        <vt:i4>5</vt:i4>
      </vt:variant>
      <vt:variant>
        <vt:lpwstr/>
      </vt:variant>
      <vt:variant>
        <vt:lpwstr>_Toc297731487</vt:lpwstr>
      </vt:variant>
      <vt:variant>
        <vt:i4>1048626</vt:i4>
      </vt:variant>
      <vt:variant>
        <vt:i4>170</vt:i4>
      </vt:variant>
      <vt:variant>
        <vt:i4>0</vt:i4>
      </vt:variant>
      <vt:variant>
        <vt:i4>5</vt:i4>
      </vt:variant>
      <vt:variant>
        <vt:lpwstr/>
      </vt:variant>
      <vt:variant>
        <vt:lpwstr>_Toc297731486</vt:lpwstr>
      </vt:variant>
      <vt:variant>
        <vt:i4>1048626</vt:i4>
      </vt:variant>
      <vt:variant>
        <vt:i4>167</vt:i4>
      </vt:variant>
      <vt:variant>
        <vt:i4>0</vt:i4>
      </vt:variant>
      <vt:variant>
        <vt:i4>5</vt:i4>
      </vt:variant>
      <vt:variant>
        <vt:lpwstr/>
      </vt:variant>
      <vt:variant>
        <vt:lpwstr>_Toc297731485</vt:lpwstr>
      </vt:variant>
      <vt:variant>
        <vt:i4>1048626</vt:i4>
      </vt:variant>
      <vt:variant>
        <vt:i4>164</vt:i4>
      </vt:variant>
      <vt:variant>
        <vt:i4>0</vt:i4>
      </vt:variant>
      <vt:variant>
        <vt:i4>5</vt:i4>
      </vt:variant>
      <vt:variant>
        <vt:lpwstr/>
      </vt:variant>
      <vt:variant>
        <vt:lpwstr>_Toc297731484</vt:lpwstr>
      </vt:variant>
      <vt:variant>
        <vt:i4>1048626</vt:i4>
      </vt:variant>
      <vt:variant>
        <vt:i4>161</vt:i4>
      </vt:variant>
      <vt:variant>
        <vt:i4>0</vt:i4>
      </vt:variant>
      <vt:variant>
        <vt:i4>5</vt:i4>
      </vt:variant>
      <vt:variant>
        <vt:lpwstr/>
      </vt:variant>
      <vt:variant>
        <vt:lpwstr>_Toc297731483</vt:lpwstr>
      </vt:variant>
      <vt:variant>
        <vt:i4>1048626</vt:i4>
      </vt:variant>
      <vt:variant>
        <vt:i4>158</vt:i4>
      </vt:variant>
      <vt:variant>
        <vt:i4>0</vt:i4>
      </vt:variant>
      <vt:variant>
        <vt:i4>5</vt:i4>
      </vt:variant>
      <vt:variant>
        <vt:lpwstr/>
      </vt:variant>
      <vt:variant>
        <vt:lpwstr>_Toc297731482</vt:lpwstr>
      </vt:variant>
      <vt:variant>
        <vt:i4>1048626</vt:i4>
      </vt:variant>
      <vt:variant>
        <vt:i4>155</vt:i4>
      </vt:variant>
      <vt:variant>
        <vt:i4>0</vt:i4>
      </vt:variant>
      <vt:variant>
        <vt:i4>5</vt:i4>
      </vt:variant>
      <vt:variant>
        <vt:lpwstr/>
      </vt:variant>
      <vt:variant>
        <vt:lpwstr>_Toc297731481</vt:lpwstr>
      </vt:variant>
      <vt:variant>
        <vt:i4>1048626</vt:i4>
      </vt:variant>
      <vt:variant>
        <vt:i4>152</vt:i4>
      </vt:variant>
      <vt:variant>
        <vt:i4>0</vt:i4>
      </vt:variant>
      <vt:variant>
        <vt:i4>5</vt:i4>
      </vt:variant>
      <vt:variant>
        <vt:lpwstr/>
      </vt:variant>
      <vt:variant>
        <vt:lpwstr>_Toc297731480</vt:lpwstr>
      </vt:variant>
      <vt:variant>
        <vt:i4>2031666</vt:i4>
      </vt:variant>
      <vt:variant>
        <vt:i4>149</vt:i4>
      </vt:variant>
      <vt:variant>
        <vt:i4>0</vt:i4>
      </vt:variant>
      <vt:variant>
        <vt:i4>5</vt:i4>
      </vt:variant>
      <vt:variant>
        <vt:lpwstr/>
      </vt:variant>
      <vt:variant>
        <vt:lpwstr>_Toc297731479</vt:lpwstr>
      </vt:variant>
      <vt:variant>
        <vt:i4>2031666</vt:i4>
      </vt:variant>
      <vt:variant>
        <vt:i4>146</vt:i4>
      </vt:variant>
      <vt:variant>
        <vt:i4>0</vt:i4>
      </vt:variant>
      <vt:variant>
        <vt:i4>5</vt:i4>
      </vt:variant>
      <vt:variant>
        <vt:lpwstr/>
      </vt:variant>
      <vt:variant>
        <vt:lpwstr>_Toc297731478</vt:lpwstr>
      </vt:variant>
      <vt:variant>
        <vt:i4>2031666</vt:i4>
      </vt:variant>
      <vt:variant>
        <vt:i4>143</vt:i4>
      </vt:variant>
      <vt:variant>
        <vt:i4>0</vt:i4>
      </vt:variant>
      <vt:variant>
        <vt:i4>5</vt:i4>
      </vt:variant>
      <vt:variant>
        <vt:lpwstr/>
      </vt:variant>
      <vt:variant>
        <vt:lpwstr>_Toc297731477</vt:lpwstr>
      </vt:variant>
      <vt:variant>
        <vt:i4>2031666</vt:i4>
      </vt:variant>
      <vt:variant>
        <vt:i4>140</vt:i4>
      </vt:variant>
      <vt:variant>
        <vt:i4>0</vt:i4>
      </vt:variant>
      <vt:variant>
        <vt:i4>5</vt:i4>
      </vt:variant>
      <vt:variant>
        <vt:lpwstr/>
      </vt:variant>
      <vt:variant>
        <vt:lpwstr>_Toc297731476</vt:lpwstr>
      </vt:variant>
      <vt:variant>
        <vt:i4>2031666</vt:i4>
      </vt:variant>
      <vt:variant>
        <vt:i4>137</vt:i4>
      </vt:variant>
      <vt:variant>
        <vt:i4>0</vt:i4>
      </vt:variant>
      <vt:variant>
        <vt:i4>5</vt:i4>
      </vt:variant>
      <vt:variant>
        <vt:lpwstr/>
      </vt:variant>
      <vt:variant>
        <vt:lpwstr>_Toc297731475</vt:lpwstr>
      </vt:variant>
      <vt:variant>
        <vt:i4>2031666</vt:i4>
      </vt:variant>
      <vt:variant>
        <vt:i4>134</vt:i4>
      </vt:variant>
      <vt:variant>
        <vt:i4>0</vt:i4>
      </vt:variant>
      <vt:variant>
        <vt:i4>5</vt:i4>
      </vt:variant>
      <vt:variant>
        <vt:lpwstr/>
      </vt:variant>
      <vt:variant>
        <vt:lpwstr>_Toc297731474</vt:lpwstr>
      </vt:variant>
      <vt:variant>
        <vt:i4>2031666</vt:i4>
      </vt:variant>
      <vt:variant>
        <vt:i4>131</vt:i4>
      </vt:variant>
      <vt:variant>
        <vt:i4>0</vt:i4>
      </vt:variant>
      <vt:variant>
        <vt:i4>5</vt:i4>
      </vt:variant>
      <vt:variant>
        <vt:lpwstr/>
      </vt:variant>
      <vt:variant>
        <vt:lpwstr>_Toc297731473</vt:lpwstr>
      </vt:variant>
      <vt:variant>
        <vt:i4>2031666</vt:i4>
      </vt:variant>
      <vt:variant>
        <vt:i4>128</vt:i4>
      </vt:variant>
      <vt:variant>
        <vt:i4>0</vt:i4>
      </vt:variant>
      <vt:variant>
        <vt:i4>5</vt:i4>
      </vt:variant>
      <vt:variant>
        <vt:lpwstr/>
      </vt:variant>
      <vt:variant>
        <vt:lpwstr>_Toc297731472</vt:lpwstr>
      </vt:variant>
      <vt:variant>
        <vt:i4>2031666</vt:i4>
      </vt:variant>
      <vt:variant>
        <vt:i4>125</vt:i4>
      </vt:variant>
      <vt:variant>
        <vt:i4>0</vt:i4>
      </vt:variant>
      <vt:variant>
        <vt:i4>5</vt:i4>
      </vt:variant>
      <vt:variant>
        <vt:lpwstr/>
      </vt:variant>
      <vt:variant>
        <vt:lpwstr>_Toc297731471</vt:lpwstr>
      </vt:variant>
      <vt:variant>
        <vt:i4>2031666</vt:i4>
      </vt:variant>
      <vt:variant>
        <vt:i4>122</vt:i4>
      </vt:variant>
      <vt:variant>
        <vt:i4>0</vt:i4>
      </vt:variant>
      <vt:variant>
        <vt:i4>5</vt:i4>
      </vt:variant>
      <vt:variant>
        <vt:lpwstr/>
      </vt:variant>
      <vt:variant>
        <vt:lpwstr>_Toc297731470</vt:lpwstr>
      </vt:variant>
      <vt:variant>
        <vt:i4>1966130</vt:i4>
      </vt:variant>
      <vt:variant>
        <vt:i4>119</vt:i4>
      </vt:variant>
      <vt:variant>
        <vt:i4>0</vt:i4>
      </vt:variant>
      <vt:variant>
        <vt:i4>5</vt:i4>
      </vt:variant>
      <vt:variant>
        <vt:lpwstr/>
      </vt:variant>
      <vt:variant>
        <vt:lpwstr>_Toc297731469</vt:lpwstr>
      </vt:variant>
      <vt:variant>
        <vt:i4>1966130</vt:i4>
      </vt:variant>
      <vt:variant>
        <vt:i4>116</vt:i4>
      </vt:variant>
      <vt:variant>
        <vt:i4>0</vt:i4>
      </vt:variant>
      <vt:variant>
        <vt:i4>5</vt:i4>
      </vt:variant>
      <vt:variant>
        <vt:lpwstr/>
      </vt:variant>
      <vt:variant>
        <vt:lpwstr>_Toc297731468</vt:lpwstr>
      </vt:variant>
      <vt:variant>
        <vt:i4>1966130</vt:i4>
      </vt:variant>
      <vt:variant>
        <vt:i4>113</vt:i4>
      </vt:variant>
      <vt:variant>
        <vt:i4>0</vt:i4>
      </vt:variant>
      <vt:variant>
        <vt:i4>5</vt:i4>
      </vt:variant>
      <vt:variant>
        <vt:lpwstr/>
      </vt:variant>
      <vt:variant>
        <vt:lpwstr>_Toc297731467</vt:lpwstr>
      </vt:variant>
      <vt:variant>
        <vt:i4>1966130</vt:i4>
      </vt:variant>
      <vt:variant>
        <vt:i4>110</vt:i4>
      </vt:variant>
      <vt:variant>
        <vt:i4>0</vt:i4>
      </vt:variant>
      <vt:variant>
        <vt:i4>5</vt:i4>
      </vt:variant>
      <vt:variant>
        <vt:lpwstr/>
      </vt:variant>
      <vt:variant>
        <vt:lpwstr>_Toc297731466</vt:lpwstr>
      </vt:variant>
      <vt:variant>
        <vt:i4>1966130</vt:i4>
      </vt:variant>
      <vt:variant>
        <vt:i4>107</vt:i4>
      </vt:variant>
      <vt:variant>
        <vt:i4>0</vt:i4>
      </vt:variant>
      <vt:variant>
        <vt:i4>5</vt:i4>
      </vt:variant>
      <vt:variant>
        <vt:lpwstr/>
      </vt:variant>
      <vt:variant>
        <vt:lpwstr>_Toc297731465</vt:lpwstr>
      </vt:variant>
      <vt:variant>
        <vt:i4>1966130</vt:i4>
      </vt:variant>
      <vt:variant>
        <vt:i4>104</vt:i4>
      </vt:variant>
      <vt:variant>
        <vt:i4>0</vt:i4>
      </vt:variant>
      <vt:variant>
        <vt:i4>5</vt:i4>
      </vt:variant>
      <vt:variant>
        <vt:lpwstr/>
      </vt:variant>
      <vt:variant>
        <vt:lpwstr>_Toc297731464</vt:lpwstr>
      </vt:variant>
      <vt:variant>
        <vt:i4>1966130</vt:i4>
      </vt:variant>
      <vt:variant>
        <vt:i4>101</vt:i4>
      </vt:variant>
      <vt:variant>
        <vt:i4>0</vt:i4>
      </vt:variant>
      <vt:variant>
        <vt:i4>5</vt:i4>
      </vt:variant>
      <vt:variant>
        <vt:lpwstr/>
      </vt:variant>
      <vt:variant>
        <vt:lpwstr>_Toc297731463</vt:lpwstr>
      </vt:variant>
      <vt:variant>
        <vt:i4>1966130</vt:i4>
      </vt:variant>
      <vt:variant>
        <vt:i4>98</vt:i4>
      </vt:variant>
      <vt:variant>
        <vt:i4>0</vt:i4>
      </vt:variant>
      <vt:variant>
        <vt:i4>5</vt:i4>
      </vt:variant>
      <vt:variant>
        <vt:lpwstr/>
      </vt:variant>
      <vt:variant>
        <vt:lpwstr>_Toc297731462</vt:lpwstr>
      </vt:variant>
      <vt:variant>
        <vt:i4>1966130</vt:i4>
      </vt:variant>
      <vt:variant>
        <vt:i4>95</vt:i4>
      </vt:variant>
      <vt:variant>
        <vt:i4>0</vt:i4>
      </vt:variant>
      <vt:variant>
        <vt:i4>5</vt:i4>
      </vt:variant>
      <vt:variant>
        <vt:lpwstr/>
      </vt:variant>
      <vt:variant>
        <vt:lpwstr>_Toc297731461</vt:lpwstr>
      </vt:variant>
      <vt:variant>
        <vt:i4>1966130</vt:i4>
      </vt:variant>
      <vt:variant>
        <vt:i4>92</vt:i4>
      </vt:variant>
      <vt:variant>
        <vt:i4>0</vt:i4>
      </vt:variant>
      <vt:variant>
        <vt:i4>5</vt:i4>
      </vt:variant>
      <vt:variant>
        <vt:lpwstr/>
      </vt:variant>
      <vt:variant>
        <vt:lpwstr>_Toc297731460</vt:lpwstr>
      </vt:variant>
      <vt:variant>
        <vt:i4>1900594</vt:i4>
      </vt:variant>
      <vt:variant>
        <vt:i4>89</vt:i4>
      </vt:variant>
      <vt:variant>
        <vt:i4>0</vt:i4>
      </vt:variant>
      <vt:variant>
        <vt:i4>5</vt:i4>
      </vt:variant>
      <vt:variant>
        <vt:lpwstr/>
      </vt:variant>
      <vt:variant>
        <vt:lpwstr>_Toc297731459</vt:lpwstr>
      </vt:variant>
      <vt:variant>
        <vt:i4>1900594</vt:i4>
      </vt:variant>
      <vt:variant>
        <vt:i4>86</vt:i4>
      </vt:variant>
      <vt:variant>
        <vt:i4>0</vt:i4>
      </vt:variant>
      <vt:variant>
        <vt:i4>5</vt:i4>
      </vt:variant>
      <vt:variant>
        <vt:lpwstr/>
      </vt:variant>
      <vt:variant>
        <vt:lpwstr>_Toc297731458</vt:lpwstr>
      </vt:variant>
      <vt:variant>
        <vt:i4>1900594</vt:i4>
      </vt:variant>
      <vt:variant>
        <vt:i4>83</vt:i4>
      </vt:variant>
      <vt:variant>
        <vt:i4>0</vt:i4>
      </vt:variant>
      <vt:variant>
        <vt:i4>5</vt:i4>
      </vt:variant>
      <vt:variant>
        <vt:lpwstr/>
      </vt:variant>
      <vt:variant>
        <vt:lpwstr>_Toc297731457</vt:lpwstr>
      </vt:variant>
      <vt:variant>
        <vt:i4>1900594</vt:i4>
      </vt:variant>
      <vt:variant>
        <vt:i4>80</vt:i4>
      </vt:variant>
      <vt:variant>
        <vt:i4>0</vt:i4>
      </vt:variant>
      <vt:variant>
        <vt:i4>5</vt:i4>
      </vt:variant>
      <vt:variant>
        <vt:lpwstr/>
      </vt:variant>
      <vt:variant>
        <vt:lpwstr>_Toc297731456</vt:lpwstr>
      </vt:variant>
      <vt:variant>
        <vt:i4>1900594</vt:i4>
      </vt:variant>
      <vt:variant>
        <vt:i4>77</vt:i4>
      </vt:variant>
      <vt:variant>
        <vt:i4>0</vt:i4>
      </vt:variant>
      <vt:variant>
        <vt:i4>5</vt:i4>
      </vt:variant>
      <vt:variant>
        <vt:lpwstr/>
      </vt:variant>
      <vt:variant>
        <vt:lpwstr>_Toc297731455</vt:lpwstr>
      </vt:variant>
      <vt:variant>
        <vt:i4>1900594</vt:i4>
      </vt:variant>
      <vt:variant>
        <vt:i4>74</vt:i4>
      </vt:variant>
      <vt:variant>
        <vt:i4>0</vt:i4>
      </vt:variant>
      <vt:variant>
        <vt:i4>5</vt:i4>
      </vt:variant>
      <vt:variant>
        <vt:lpwstr/>
      </vt:variant>
      <vt:variant>
        <vt:lpwstr>_Toc297731454</vt:lpwstr>
      </vt:variant>
      <vt:variant>
        <vt:i4>1900594</vt:i4>
      </vt:variant>
      <vt:variant>
        <vt:i4>71</vt:i4>
      </vt:variant>
      <vt:variant>
        <vt:i4>0</vt:i4>
      </vt:variant>
      <vt:variant>
        <vt:i4>5</vt:i4>
      </vt:variant>
      <vt:variant>
        <vt:lpwstr/>
      </vt:variant>
      <vt:variant>
        <vt:lpwstr>_Toc297731453</vt:lpwstr>
      </vt:variant>
      <vt:variant>
        <vt:i4>1900594</vt:i4>
      </vt:variant>
      <vt:variant>
        <vt:i4>68</vt:i4>
      </vt:variant>
      <vt:variant>
        <vt:i4>0</vt:i4>
      </vt:variant>
      <vt:variant>
        <vt:i4>5</vt:i4>
      </vt:variant>
      <vt:variant>
        <vt:lpwstr/>
      </vt:variant>
      <vt:variant>
        <vt:lpwstr>_Toc297731452</vt:lpwstr>
      </vt:variant>
      <vt:variant>
        <vt:i4>1900594</vt:i4>
      </vt:variant>
      <vt:variant>
        <vt:i4>65</vt:i4>
      </vt:variant>
      <vt:variant>
        <vt:i4>0</vt:i4>
      </vt:variant>
      <vt:variant>
        <vt:i4>5</vt:i4>
      </vt:variant>
      <vt:variant>
        <vt:lpwstr/>
      </vt:variant>
      <vt:variant>
        <vt:lpwstr>_Toc297731451</vt:lpwstr>
      </vt:variant>
      <vt:variant>
        <vt:i4>1900594</vt:i4>
      </vt:variant>
      <vt:variant>
        <vt:i4>62</vt:i4>
      </vt:variant>
      <vt:variant>
        <vt:i4>0</vt:i4>
      </vt:variant>
      <vt:variant>
        <vt:i4>5</vt:i4>
      </vt:variant>
      <vt:variant>
        <vt:lpwstr/>
      </vt:variant>
      <vt:variant>
        <vt:lpwstr>_Toc297731450</vt:lpwstr>
      </vt:variant>
      <vt:variant>
        <vt:i4>1835058</vt:i4>
      </vt:variant>
      <vt:variant>
        <vt:i4>59</vt:i4>
      </vt:variant>
      <vt:variant>
        <vt:i4>0</vt:i4>
      </vt:variant>
      <vt:variant>
        <vt:i4>5</vt:i4>
      </vt:variant>
      <vt:variant>
        <vt:lpwstr/>
      </vt:variant>
      <vt:variant>
        <vt:lpwstr>_Toc297731449</vt:lpwstr>
      </vt:variant>
      <vt:variant>
        <vt:i4>1835058</vt:i4>
      </vt:variant>
      <vt:variant>
        <vt:i4>56</vt:i4>
      </vt:variant>
      <vt:variant>
        <vt:i4>0</vt:i4>
      </vt:variant>
      <vt:variant>
        <vt:i4>5</vt:i4>
      </vt:variant>
      <vt:variant>
        <vt:lpwstr/>
      </vt:variant>
      <vt:variant>
        <vt:lpwstr>_Toc297731448</vt:lpwstr>
      </vt:variant>
      <vt:variant>
        <vt:i4>1835058</vt:i4>
      </vt:variant>
      <vt:variant>
        <vt:i4>53</vt:i4>
      </vt:variant>
      <vt:variant>
        <vt:i4>0</vt:i4>
      </vt:variant>
      <vt:variant>
        <vt:i4>5</vt:i4>
      </vt:variant>
      <vt:variant>
        <vt:lpwstr/>
      </vt:variant>
      <vt:variant>
        <vt:lpwstr>_Toc297731447</vt:lpwstr>
      </vt:variant>
      <vt:variant>
        <vt:i4>1835058</vt:i4>
      </vt:variant>
      <vt:variant>
        <vt:i4>50</vt:i4>
      </vt:variant>
      <vt:variant>
        <vt:i4>0</vt:i4>
      </vt:variant>
      <vt:variant>
        <vt:i4>5</vt:i4>
      </vt:variant>
      <vt:variant>
        <vt:lpwstr/>
      </vt:variant>
      <vt:variant>
        <vt:lpwstr>_Toc297731446</vt:lpwstr>
      </vt:variant>
      <vt:variant>
        <vt:i4>1835058</vt:i4>
      </vt:variant>
      <vt:variant>
        <vt:i4>47</vt:i4>
      </vt:variant>
      <vt:variant>
        <vt:i4>0</vt:i4>
      </vt:variant>
      <vt:variant>
        <vt:i4>5</vt:i4>
      </vt:variant>
      <vt:variant>
        <vt:lpwstr/>
      </vt:variant>
      <vt:variant>
        <vt:lpwstr>_Toc297731445</vt:lpwstr>
      </vt:variant>
      <vt:variant>
        <vt:i4>1835058</vt:i4>
      </vt:variant>
      <vt:variant>
        <vt:i4>44</vt:i4>
      </vt:variant>
      <vt:variant>
        <vt:i4>0</vt:i4>
      </vt:variant>
      <vt:variant>
        <vt:i4>5</vt:i4>
      </vt:variant>
      <vt:variant>
        <vt:lpwstr/>
      </vt:variant>
      <vt:variant>
        <vt:lpwstr>_Toc297731444</vt:lpwstr>
      </vt:variant>
      <vt:variant>
        <vt:i4>1835058</vt:i4>
      </vt:variant>
      <vt:variant>
        <vt:i4>41</vt:i4>
      </vt:variant>
      <vt:variant>
        <vt:i4>0</vt:i4>
      </vt:variant>
      <vt:variant>
        <vt:i4>5</vt:i4>
      </vt:variant>
      <vt:variant>
        <vt:lpwstr/>
      </vt:variant>
      <vt:variant>
        <vt:lpwstr>_Toc297731443</vt:lpwstr>
      </vt:variant>
      <vt:variant>
        <vt:i4>1835058</vt:i4>
      </vt:variant>
      <vt:variant>
        <vt:i4>38</vt:i4>
      </vt:variant>
      <vt:variant>
        <vt:i4>0</vt:i4>
      </vt:variant>
      <vt:variant>
        <vt:i4>5</vt:i4>
      </vt:variant>
      <vt:variant>
        <vt:lpwstr/>
      </vt:variant>
      <vt:variant>
        <vt:lpwstr>_Toc297731442</vt:lpwstr>
      </vt:variant>
      <vt:variant>
        <vt:i4>1835058</vt:i4>
      </vt:variant>
      <vt:variant>
        <vt:i4>35</vt:i4>
      </vt:variant>
      <vt:variant>
        <vt:i4>0</vt:i4>
      </vt:variant>
      <vt:variant>
        <vt:i4>5</vt:i4>
      </vt:variant>
      <vt:variant>
        <vt:lpwstr/>
      </vt:variant>
      <vt:variant>
        <vt:lpwstr>_Toc297731441</vt:lpwstr>
      </vt:variant>
      <vt:variant>
        <vt:i4>1835058</vt:i4>
      </vt:variant>
      <vt:variant>
        <vt:i4>32</vt:i4>
      </vt:variant>
      <vt:variant>
        <vt:i4>0</vt:i4>
      </vt:variant>
      <vt:variant>
        <vt:i4>5</vt:i4>
      </vt:variant>
      <vt:variant>
        <vt:lpwstr/>
      </vt:variant>
      <vt:variant>
        <vt:lpwstr>_Toc297731440</vt:lpwstr>
      </vt:variant>
      <vt:variant>
        <vt:i4>1769522</vt:i4>
      </vt:variant>
      <vt:variant>
        <vt:i4>29</vt:i4>
      </vt:variant>
      <vt:variant>
        <vt:i4>0</vt:i4>
      </vt:variant>
      <vt:variant>
        <vt:i4>5</vt:i4>
      </vt:variant>
      <vt:variant>
        <vt:lpwstr/>
      </vt:variant>
      <vt:variant>
        <vt:lpwstr>_Toc297731439</vt:lpwstr>
      </vt:variant>
      <vt:variant>
        <vt:i4>1769522</vt:i4>
      </vt:variant>
      <vt:variant>
        <vt:i4>26</vt:i4>
      </vt:variant>
      <vt:variant>
        <vt:i4>0</vt:i4>
      </vt:variant>
      <vt:variant>
        <vt:i4>5</vt:i4>
      </vt:variant>
      <vt:variant>
        <vt:lpwstr/>
      </vt:variant>
      <vt:variant>
        <vt:lpwstr>_Toc297731438</vt:lpwstr>
      </vt:variant>
      <vt:variant>
        <vt:i4>1769522</vt:i4>
      </vt:variant>
      <vt:variant>
        <vt:i4>23</vt:i4>
      </vt:variant>
      <vt:variant>
        <vt:i4>0</vt:i4>
      </vt:variant>
      <vt:variant>
        <vt:i4>5</vt:i4>
      </vt:variant>
      <vt:variant>
        <vt:lpwstr/>
      </vt:variant>
      <vt:variant>
        <vt:lpwstr>_Toc297731437</vt:lpwstr>
      </vt:variant>
      <vt:variant>
        <vt:i4>1769522</vt:i4>
      </vt:variant>
      <vt:variant>
        <vt:i4>20</vt:i4>
      </vt:variant>
      <vt:variant>
        <vt:i4>0</vt:i4>
      </vt:variant>
      <vt:variant>
        <vt:i4>5</vt:i4>
      </vt:variant>
      <vt:variant>
        <vt:lpwstr/>
      </vt:variant>
      <vt:variant>
        <vt:lpwstr>_Toc297731436</vt:lpwstr>
      </vt:variant>
      <vt:variant>
        <vt:i4>1769522</vt:i4>
      </vt:variant>
      <vt:variant>
        <vt:i4>17</vt:i4>
      </vt:variant>
      <vt:variant>
        <vt:i4>0</vt:i4>
      </vt:variant>
      <vt:variant>
        <vt:i4>5</vt:i4>
      </vt:variant>
      <vt:variant>
        <vt:lpwstr/>
      </vt:variant>
      <vt:variant>
        <vt:lpwstr>_Toc297731435</vt:lpwstr>
      </vt:variant>
      <vt:variant>
        <vt:i4>1769522</vt:i4>
      </vt:variant>
      <vt:variant>
        <vt:i4>14</vt:i4>
      </vt:variant>
      <vt:variant>
        <vt:i4>0</vt:i4>
      </vt:variant>
      <vt:variant>
        <vt:i4>5</vt:i4>
      </vt:variant>
      <vt:variant>
        <vt:lpwstr/>
      </vt:variant>
      <vt:variant>
        <vt:lpwstr>_Toc297731434</vt:lpwstr>
      </vt:variant>
      <vt:variant>
        <vt:i4>1769522</vt:i4>
      </vt:variant>
      <vt:variant>
        <vt:i4>11</vt:i4>
      </vt:variant>
      <vt:variant>
        <vt:i4>0</vt:i4>
      </vt:variant>
      <vt:variant>
        <vt:i4>5</vt:i4>
      </vt:variant>
      <vt:variant>
        <vt:lpwstr/>
      </vt:variant>
      <vt:variant>
        <vt:lpwstr>_Toc297731433</vt:lpwstr>
      </vt:variant>
      <vt:variant>
        <vt:i4>1769522</vt:i4>
      </vt:variant>
      <vt:variant>
        <vt:i4>8</vt:i4>
      </vt:variant>
      <vt:variant>
        <vt:i4>0</vt:i4>
      </vt:variant>
      <vt:variant>
        <vt:i4>5</vt:i4>
      </vt:variant>
      <vt:variant>
        <vt:lpwstr/>
      </vt:variant>
      <vt:variant>
        <vt:lpwstr>_Toc297731432</vt:lpwstr>
      </vt:variant>
      <vt:variant>
        <vt:i4>1769522</vt:i4>
      </vt:variant>
      <vt:variant>
        <vt:i4>5</vt:i4>
      </vt:variant>
      <vt:variant>
        <vt:i4>0</vt:i4>
      </vt:variant>
      <vt:variant>
        <vt:i4>5</vt:i4>
      </vt:variant>
      <vt:variant>
        <vt:lpwstr/>
      </vt:variant>
      <vt:variant>
        <vt:lpwstr>_Toc297731431</vt:lpwstr>
      </vt:variant>
      <vt:variant>
        <vt:i4>1769522</vt:i4>
      </vt:variant>
      <vt:variant>
        <vt:i4>2</vt:i4>
      </vt:variant>
      <vt:variant>
        <vt:i4>0</vt:i4>
      </vt:variant>
      <vt:variant>
        <vt:i4>5</vt:i4>
      </vt:variant>
      <vt:variant>
        <vt:lpwstr/>
      </vt:variant>
      <vt:variant>
        <vt:lpwstr>_Toc297731430</vt:lpwstr>
      </vt:variant>
      <vt:variant>
        <vt:i4>7274612</vt:i4>
      </vt:variant>
      <vt:variant>
        <vt:i4>0</vt:i4>
      </vt:variant>
      <vt:variant>
        <vt:i4>0</vt:i4>
      </vt:variant>
      <vt:variant>
        <vt:i4>5</vt:i4>
      </vt:variant>
      <vt:variant>
        <vt:lpwstr/>
      </vt:variant>
      <vt:variant>
        <vt:lpwstr>toc</vt:lpwstr>
      </vt:variant>
      <vt:variant>
        <vt:i4>4456540</vt:i4>
      </vt:variant>
      <vt:variant>
        <vt:i4>-1</vt:i4>
      </vt:variant>
      <vt:variant>
        <vt:i4>1209</vt:i4>
      </vt:variant>
      <vt:variant>
        <vt:i4>4</vt:i4>
      </vt:variant>
      <vt:variant>
        <vt:lpwstr>http://idc4.ssd.census.gov:3122/acs/</vt:lpwstr>
      </vt:variant>
      <vt:variant>
        <vt:lpwstr/>
      </vt:variant>
      <vt:variant>
        <vt:i4>4390992</vt:i4>
      </vt:variant>
      <vt:variant>
        <vt:i4>-1</vt:i4>
      </vt:variant>
      <vt:variant>
        <vt:i4>1193</vt:i4>
      </vt:variant>
      <vt:variant>
        <vt:i4>4</vt:i4>
      </vt:variant>
      <vt:variant>
        <vt:lpwstr>http://idc4.ssd.census.gov:3122/acs/instructions</vt:lpwstr>
      </vt:variant>
      <vt:variant>
        <vt:lpwstr/>
      </vt:variant>
      <vt:variant>
        <vt:i4>5636171</vt:i4>
      </vt:variant>
      <vt:variant>
        <vt:i4>-1</vt:i4>
      </vt:variant>
      <vt:variant>
        <vt:i4>1194</vt:i4>
      </vt:variant>
      <vt:variant>
        <vt:i4>4</vt:i4>
      </vt:variant>
      <vt:variant>
        <vt:lpwstr>http://idc4.ssd.census.gov:3122/acs/faqs</vt:lpwstr>
      </vt:variant>
      <vt:variant>
        <vt:lpwstr/>
      </vt:variant>
      <vt:variant>
        <vt:i4>4194393</vt:i4>
      </vt:variant>
      <vt:variant>
        <vt:i4>-1</vt:i4>
      </vt:variant>
      <vt:variant>
        <vt:i4>1195</vt:i4>
      </vt:variant>
      <vt:variant>
        <vt:i4>4</vt:i4>
      </vt:variant>
      <vt:variant>
        <vt:lpwstr>http://idc4.ssd.census.gov:3122/acs/save</vt:lpwstr>
      </vt:variant>
      <vt:variant>
        <vt:lpwstr/>
      </vt:variant>
      <vt:variant>
        <vt:i4>4259856</vt:i4>
      </vt:variant>
      <vt:variant>
        <vt:i4>-1</vt:i4>
      </vt:variant>
      <vt:variant>
        <vt:i4>1196</vt:i4>
      </vt:variant>
      <vt:variant>
        <vt:i4>4</vt:i4>
      </vt:variant>
      <vt:variant>
        <vt:lpwstr>http://idc4.ssd.census.gov:3122/acs/help/language</vt:lpwstr>
      </vt:variant>
      <vt:variant>
        <vt:lpwstr/>
      </vt:variant>
      <vt:variant>
        <vt:i4>4784196</vt:i4>
      </vt:variant>
      <vt:variant>
        <vt:i4>-1</vt:i4>
      </vt:variant>
      <vt:variant>
        <vt:i4>1197</vt:i4>
      </vt:variant>
      <vt:variant>
        <vt:i4>4</vt:i4>
      </vt:variant>
      <vt:variant>
        <vt:lpwstr>http://idc4.ssd.census.gov:3122/acs/contactus</vt:lpwstr>
      </vt:variant>
      <vt:variant>
        <vt:lpwstr/>
      </vt:variant>
      <vt:variant>
        <vt:i4>5242907</vt:i4>
      </vt:variant>
      <vt:variant>
        <vt:i4>-1</vt:i4>
      </vt:variant>
      <vt:variant>
        <vt:i4>1198</vt:i4>
      </vt:variant>
      <vt:variant>
        <vt:i4>4</vt:i4>
      </vt:variant>
      <vt:variant>
        <vt:lpwstr>http://www.census.gov/privacy/privacy_policy/document_accessibility.html</vt:lpwstr>
      </vt:variant>
      <vt:variant>
        <vt:lpwstr/>
      </vt:variant>
      <vt:variant>
        <vt:i4>7667749</vt:i4>
      </vt:variant>
      <vt:variant>
        <vt:i4>-1</vt:i4>
      </vt:variant>
      <vt:variant>
        <vt:i4>1199</vt:i4>
      </vt:variant>
      <vt:variant>
        <vt:i4>4</vt:i4>
      </vt:variant>
      <vt:variant>
        <vt:lpwstr>http://www.census.gov/privacy/</vt:lpwstr>
      </vt:variant>
      <vt:variant>
        <vt:lpwstr/>
      </vt:variant>
      <vt:variant>
        <vt:i4>4456522</vt:i4>
      </vt:variant>
      <vt:variant>
        <vt:i4>-1</vt:i4>
      </vt:variant>
      <vt:variant>
        <vt:i4>1200</vt:i4>
      </vt:variant>
      <vt:variant>
        <vt:i4>4</vt:i4>
      </vt:variant>
      <vt:variant>
        <vt:lpwstr>http://idc4.ssd.census.gov:3122/acs/security</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Roberts</dc:creator>
  <cp:lastModifiedBy>Danielle A Norman</cp:lastModifiedBy>
  <cp:revision>2</cp:revision>
  <cp:lastPrinted>2015-04-14T17:05:00Z</cp:lastPrinted>
  <dcterms:created xsi:type="dcterms:W3CDTF">2015-07-31T16:27:00Z</dcterms:created>
  <dcterms:modified xsi:type="dcterms:W3CDTF">2015-07-31T16:27:00Z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0x01010000AF9EA333133149BE427C84B648FB73</vt:lpwstr>
  </property>
</Properties>
</file>