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0C61E" w14:textId="0BCDD676" w:rsidR="00362735" w:rsidRPr="00362735" w:rsidRDefault="00362735" w:rsidP="00DF74D5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</w:p>
    <w:p w14:paraId="7130C61F" w14:textId="77777777" w:rsidR="00492CC0" w:rsidRPr="00492CC0" w:rsidRDefault="00492CC0" w:rsidP="00AA4677">
      <w:pPr>
        <w:rPr>
          <w:i/>
          <w:sz w:val="28"/>
          <w:szCs w:val="28"/>
        </w:rPr>
      </w:pPr>
      <w:r w:rsidRPr="00492CC0">
        <w:rPr>
          <w:i/>
          <w:sz w:val="28"/>
          <w:szCs w:val="28"/>
        </w:rPr>
        <w:t>Login</w:t>
      </w:r>
      <w:r w:rsidR="0002375C">
        <w:rPr>
          <w:i/>
          <w:sz w:val="28"/>
          <w:szCs w:val="28"/>
        </w:rPr>
        <w:t xml:space="preserve"> Screen</w:t>
      </w:r>
      <w:r w:rsidRPr="00492CC0">
        <w:rPr>
          <w:i/>
          <w:sz w:val="28"/>
          <w:szCs w:val="28"/>
        </w:rPr>
        <w:t>:</w:t>
      </w:r>
    </w:p>
    <w:p w14:paraId="7130C620" w14:textId="0CB6AA47" w:rsidR="00D139DD" w:rsidRDefault="00463552" w:rsidP="000C5F03">
      <w:pPr>
        <w:ind w:left="720"/>
      </w:pPr>
      <w:r>
        <w:rPr>
          <w:noProof/>
        </w:rPr>
        <w:drawing>
          <wp:inline distT="0" distB="0" distL="0" distR="0" wp14:anchorId="56AF10A7" wp14:editId="151EAC9D">
            <wp:extent cx="5943600" cy="55810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21" w14:textId="60EEF7AA" w:rsidR="00D139DD" w:rsidRDefault="00B96DF2" w:rsidP="00D139D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D139DD">
        <w:rPr>
          <w:i/>
          <w:sz w:val="28"/>
          <w:szCs w:val="28"/>
        </w:rPr>
        <w:lastRenderedPageBreak/>
        <w:t>Burden Statement</w:t>
      </w:r>
      <w:r w:rsidR="00D139DD" w:rsidRPr="00492CC0">
        <w:rPr>
          <w:i/>
          <w:sz w:val="28"/>
          <w:szCs w:val="28"/>
        </w:rPr>
        <w:t>:</w:t>
      </w:r>
    </w:p>
    <w:p w14:paraId="7130C622" w14:textId="6C56AED0" w:rsidR="0067280E" w:rsidRDefault="005F601A" w:rsidP="00D139DD">
      <w:r>
        <w:rPr>
          <w:noProof/>
        </w:rPr>
        <w:drawing>
          <wp:inline distT="0" distB="0" distL="0" distR="0" wp14:anchorId="547D50FB" wp14:editId="3E16D943">
            <wp:extent cx="8564494" cy="41148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6449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23" w14:textId="77777777" w:rsidR="00492CC0" w:rsidRDefault="005C7E0C" w:rsidP="000C5F03">
      <w:pPr>
        <w:ind w:left="720"/>
      </w:pPr>
      <w:r>
        <w:t xml:space="preserve"> </w:t>
      </w:r>
    </w:p>
    <w:p w14:paraId="7130C624" w14:textId="77777777" w:rsidR="00383A51" w:rsidRDefault="00383A51" w:rsidP="00AA4677">
      <w:pPr>
        <w:rPr>
          <w:i/>
          <w:sz w:val="28"/>
          <w:szCs w:val="28"/>
        </w:rPr>
      </w:pPr>
    </w:p>
    <w:p w14:paraId="7130C625" w14:textId="77777777" w:rsidR="00D139DD" w:rsidRDefault="00D139D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7130C626" w14:textId="77777777" w:rsidR="00AA4677" w:rsidRDefault="00AA4677" w:rsidP="00AA4677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Main Menu</w:t>
      </w:r>
      <w:r w:rsidR="00CD675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(Dashboard</w:t>
      </w:r>
      <w:r w:rsidR="00F23424">
        <w:rPr>
          <w:i/>
          <w:sz w:val="28"/>
          <w:szCs w:val="28"/>
        </w:rPr>
        <w:t>)</w:t>
      </w:r>
      <w:r w:rsidR="0002375C">
        <w:rPr>
          <w:i/>
          <w:sz w:val="28"/>
          <w:szCs w:val="28"/>
        </w:rPr>
        <w:t xml:space="preserve"> Screen</w:t>
      </w:r>
      <w:r w:rsidRPr="00492CC0">
        <w:rPr>
          <w:i/>
          <w:sz w:val="28"/>
          <w:szCs w:val="28"/>
        </w:rPr>
        <w:t>:</w:t>
      </w:r>
    </w:p>
    <w:p w14:paraId="7130C627" w14:textId="56D3A332" w:rsidR="00AA4677" w:rsidRDefault="0030108C" w:rsidP="00A3588F">
      <w:r>
        <w:rPr>
          <w:noProof/>
        </w:rPr>
        <w:drawing>
          <wp:inline distT="0" distB="0" distL="0" distR="0" wp14:anchorId="10288F4E" wp14:editId="49521812">
            <wp:extent cx="8562185" cy="5890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9842" cy="58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2A" w14:textId="77777777" w:rsidR="00AA4677" w:rsidRDefault="00AA4677" w:rsidP="00AA4677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Mailing Address</w:t>
      </w:r>
      <w:r w:rsidR="0002375C">
        <w:rPr>
          <w:i/>
          <w:sz w:val="28"/>
          <w:szCs w:val="28"/>
        </w:rPr>
        <w:t xml:space="preserve"> Screen</w:t>
      </w:r>
      <w:r w:rsidRPr="00492CC0">
        <w:rPr>
          <w:i/>
          <w:sz w:val="28"/>
          <w:szCs w:val="28"/>
        </w:rPr>
        <w:t>:</w:t>
      </w:r>
    </w:p>
    <w:p w14:paraId="7130C62B" w14:textId="4E69A7D2" w:rsidR="00B936F3" w:rsidRDefault="00C167DF" w:rsidP="00681839">
      <w:pPr>
        <w:ind w:left="360"/>
      </w:pPr>
      <w:r>
        <w:rPr>
          <w:noProof/>
        </w:rPr>
        <w:drawing>
          <wp:inline distT="0" distB="0" distL="0" distR="0" wp14:anchorId="46581255" wp14:editId="47369EA1">
            <wp:extent cx="6994566" cy="57578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7607" cy="57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2C" w14:textId="77777777" w:rsidR="00AA4677" w:rsidRDefault="00AA4677" w:rsidP="00D305E1">
      <w:r>
        <w:br w:type="page"/>
      </w:r>
    </w:p>
    <w:p w14:paraId="7130C62D" w14:textId="77777777" w:rsidR="00AA4677" w:rsidRPr="00CD6755" w:rsidRDefault="00CD6755" w:rsidP="00CD6755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Physical Location</w:t>
      </w:r>
      <w:r w:rsidR="00AA4677" w:rsidRPr="00492CC0">
        <w:rPr>
          <w:i/>
          <w:sz w:val="28"/>
          <w:szCs w:val="28"/>
        </w:rPr>
        <w:t xml:space="preserve"> Screen</w:t>
      </w:r>
      <w:r>
        <w:rPr>
          <w:i/>
          <w:sz w:val="28"/>
          <w:szCs w:val="28"/>
        </w:rPr>
        <w:t xml:space="preserve"> A</w:t>
      </w:r>
    </w:p>
    <w:p w14:paraId="7130C62E" w14:textId="4D1B1DD4" w:rsidR="00AA4677" w:rsidRDefault="00C167DF" w:rsidP="00CD6755">
      <w:pPr>
        <w:ind w:left="270"/>
      </w:pPr>
      <w:r>
        <w:rPr>
          <w:noProof/>
        </w:rPr>
        <w:drawing>
          <wp:inline distT="0" distB="0" distL="0" distR="0" wp14:anchorId="24543CD6" wp14:editId="4EAEAA05">
            <wp:extent cx="8222187" cy="50387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4487" cy="50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2F" w14:textId="77777777" w:rsidR="00AA4677" w:rsidRDefault="00AA4677" w:rsidP="00AA4677">
      <w:pPr>
        <w:ind w:left="810"/>
      </w:pPr>
    </w:p>
    <w:p w14:paraId="7130C630" w14:textId="77777777" w:rsidR="00AA4677" w:rsidRDefault="00AA4677" w:rsidP="00AA4677">
      <w:pPr>
        <w:ind w:left="810"/>
      </w:pPr>
    </w:p>
    <w:p w14:paraId="7130C631" w14:textId="77777777" w:rsidR="00AA4677" w:rsidRDefault="00AA4677" w:rsidP="00AA4677">
      <w:pPr>
        <w:ind w:left="810"/>
      </w:pPr>
    </w:p>
    <w:p w14:paraId="7130C632" w14:textId="77777777" w:rsidR="00CD6755" w:rsidRDefault="00CD6755" w:rsidP="00AA4677">
      <w:pPr>
        <w:ind w:left="810"/>
      </w:pPr>
    </w:p>
    <w:p w14:paraId="7130C633" w14:textId="77777777" w:rsidR="00CD6755" w:rsidRDefault="00CD6755" w:rsidP="00AA4677">
      <w:pPr>
        <w:ind w:left="810"/>
      </w:pPr>
    </w:p>
    <w:p w14:paraId="7130C634" w14:textId="77777777" w:rsidR="00CD6755" w:rsidRDefault="00CD6755" w:rsidP="00CD6755">
      <w:pPr>
        <w:rPr>
          <w:i/>
          <w:sz w:val="28"/>
          <w:szCs w:val="28"/>
        </w:rPr>
      </w:pPr>
      <w:r>
        <w:rPr>
          <w:i/>
          <w:sz w:val="28"/>
          <w:szCs w:val="28"/>
        </w:rPr>
        <w:t>Physical Location</w:t>
      </w:r>
      <w:r w:rsidRPr="00492CC0">
        <w:rPr>
          <w:i/>
          <w:sz w:val="28"/>
          <w:szCs w:val="28"/>
        </w:rPr>
        <w:t xml:space="preserve"> Screen</w:t>
      </w:r>
      <w:r>
        <w:rPr>
          <w:i/>
          <w:sz w:val="28"/>
          <w:szCs w:val="28"/>
        </w:rPr>
        <w:t xml:space="preserve"> B</w:t>
      </w:r>
    </w:p>
    <w:p w14:paraId="7130C635" w14:textId="77777777" w:rsidR="00CD6755" w:rsidRPr="00CD6755" w:rsidRDefault="00CD6755" w:rsidP="00CD6755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F07CE7">
        <w:rPr>
          <w:b/>
          <w:i/>
          <w:color w:val="943634" w:themeColor="accent2" w:themeShade="BF"/>
          <w:sz w:val="28"/>
          <w:szCs w:val="28"/>
        </w:rPr>
        <w:t>[P</w:t>
      </w:r>
      <w:r w:rsidRPr="00F07CE7">
        <w:rPr>
          <w:b/>
          <w:i/>
          <w:color w:val="943634" w:themeColor="accent2" w:themeShade="BF"/>
          <w:sz w:val="28"/>
          <w:szCs w:val="28"/>
        </w:rPr>
        <w:t>hysical Location Screen A</w:t>
      </w:r>
      <w:r w:rsidR="00F07CE7">
        <w:rPr>
          <w:b/>
          <w:i/>
          <w:color w:val="943634" w:themeColor="accent2" w:themeShade="BF"/>
          <w:sz w:val="28"/>
          <w:szCs w:val="28"/>
        </w:rPr>
        <w:t>]</w:t>
      </w:r>
      <w:r w:rsidRPr="00F07CE7">
        <w:rPr>
          <w:b/>
          <w:i/>
          <w:color w:val="943634" w:themeColor="accent2" w:themeShade="BF"/>
          <w:sz w:val="28"/>
          <w:szCs w:val="28"/>
        </w:rPr>
        <w:t xml:space="preserve"> = No</w:t>
      </w:r>
    </w:p>
    <w:p w14:paraId="7130C636" w14:textId="78F077B9" w:rsidR="00AA4677" w:rsidRDefault="00C167DF" w:rsidP="00CD6755">
      <w:pPr>
        <w:ind w:left="360"/>
      </w:pPr>
      <w:r>
        <w:rPr>
          <w:noProof/>
        </w:rPr>
        <w:drawing>
          <wp:inline distT="0" distB="0" distL="0" distR="0" wp14:anchorId="3C2DDE62" wp14:editId="46B917EA">
            <wp:extent cx="8029304" cy="5057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30666" cy="50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39" w14:textId="3DB2BDBC" w:rsidR="00AA4677" w:rsidRDefault="00CD6755" w:rsidP="00207476">
      <w:r>
        <w:rPr>
          <w:i/>
          <w:sz w:val="28"/>
          <w:szCs w:val="28"/>
        </w:rPr>
        <w:lastRenderedPageBreak/>
        <w:t>Physical Location</w:t>
      </w:r>
      <w:r w:rsidRPr="00492CC0">
        <w:rPr>
          <w:i/>
          <w:sz w:val="28"/>
          <w:szCs w:val="28"/>
        </w:rPr>
        <w:t xml:space="preserve"> Screen</w:t>
      </w:r>
      <w:r>
        <w:rPr>
          <w:i/>
          <w:sz w:val="28"/>
          <w:szCs w:val="28"/>
        </w:rPr>
        <w:t xml:space="preserve"> C</w:t>
      </w:r>
      <w:r w:rsidRPr="00492CC0">
        <w:rPr>
          <w:i/>
          <w:sz w:val="28"/>
          <w:szCs w:val="28"/>
        </w:rPr>
        <w:t>:</w:t>
      </w:r>
      <w:r w:rsidR="00C167DF">
        <w:rPr>
          <w:noProof/>
        </w:rPr>
        <w:drawing>
          <wp:inline distT="0" distB="0" distL="0" distR="0" wp14:anchorId="64FE3376" wp14:editId="0709278A">
            <wp:extent cx="8177998" cy="6200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80303" cy="62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3A" w14:textId="77777777" w:rsidR="0002375C" w:rsidRPr="00C61151" w:rsidRDefault="0002375C" w:rsidP="00C61151">
      <w:pPr>
        <w:rPr>
          <w:i/>
          <w:sz w:val="28"/>
          <w:szCs w:val="28"/>
        </w:rPr>
      </w:pPr>
    </w:p>
    <w:p w14:paraId="7130C63C" w14:textId="18ABC280" w:rsidR="00985B74" w:rsidRDefault="007F4E41">
      <w:pPr>
        <w:rPr>
          <w:i/>
          <w:sz w:val="28"/>
          <w:szCs w:val="28"/>
        </w:rPr>
      </w:pPr>
      <w:r>
        <w:rPr>
          <w:i/>
          <w:sz w:val="28"/>
          <w:szCs w:val="28"/>
        </w:rPr>
        <w:t>Principal Business or Activity</w:t>
      </w:r>
      <w:r w:rsidR="00D139DD">
        <w:rPr>
          <w:i/>
          <w:sz w:val="28"/>
          <w:szCs w:val="28"/>
        </w:rPr>
        <w:t xml:space="preserve"> </w:t>
      </w:r>
      <w:r w:rsidR="00985B74">
        <w:rPr>
          <w:i/>
          <w:sz w:val="28"/>
          <w:szCs w:val="28"/>
        </w:rPr>
        <w:t xml:space="preserve">   (dep</w:t>
      </w:r>
      <w:r w:rsidR="00C36C58">
        <w:rPr>
          <w:i/>
          <w:sz w:val="28"/>
          <w:szCs w:val="28"/>
        </w:rPr>
        <w:t xml:space="preserve">ending on RECORD_NAICS value)  </w:t>
      </w:r>
    </w:p>
    <w:p w14:paraId="7130C63D" w14:textId="77777777" w:rsidR="00985B74" w:rsidRDefault="00985B7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985B74">
        <w:rPr>
          <w:i/>
          <w:color w:val="C0504D" w:themeColor="accent2"/>
          <w:sz w:val="28"/>
          <w:szCs w:val="28"/>
        </w:rPr>
        <w:t xml:space="preserve">(RECORD_NAICS begins with ‘42’) </w:t>
      </w:r>
    </w:p>
    <w:p w14:paraId="7130C63E" w14:textId="2450D0F8" w:rsidR="00985B74" w:rsidRDefault="00C167DF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4B6D82B3" wp14:editId="5A0350C9">
            <wp:extent cx="6115792" cy="53219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718" cy="532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3F" w14:textId="77777777" w:rsidR="009F508F" w:rsidRDefault="009F508F" w:rsidP="009F508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Type of Operation </w:t>
      </w:r>
    </w:p>
    <w:p w14:paraId="7130C641" w14:textId="1C3E6687" w:rsidR="00C61151" w:rsidRDefault="009F508F">
      <w:pPr>
        <w:rPr>
          <w:i/>
          <w:sz w:val="28"/>
          <w:szCs w:val="28"/>
        </w:rPr>
      </w:pPr>
      <w:r>
        <w:rPr>
          <w:i/>
          <w:color w:val="943634" w:themeColor="accent2" w:themeShade="BF"/>
          <w:sz w:val="28"/>
          <w:szCs w:val="28"/>
        </w:rPr>
        <w:tab/>
      </w:r>
      <w:r w:rsidR="002E03A7" w:rsidRPr="002E03A7">
        <w:rPr>
          <w:b/>
          <w:i/>
          <w:color w:val="C0504D" w:themeColor="accent2"/>
          <w:sz w:val="28"/>
          <w:szCs w:val="28"/>
        </w:rPr>
        <w:t xml:space="preserve">(RECORD_NAICS begins with ‘42’) </w:t>
      </w:r>
      <w:r w:rsidRPr="00174206">
        <w:rPr>
          <w:i/>
          <w:color w:val="943634" w:themeColor="accent2" w:themeShade="BF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="00394D96">
        <w:rPr>
          <w:noProof/>
        </w:rPr>
        <w:drawing>
          <wp:inline distT="0" distB="0" distL="0" distR="0" wp14:anchorId="09EA5286" wp14:editId="7D6CA76E">
            <wp:extent cx="7996794" cy="55721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96794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151">
        <w:rPr>
          <w:i/>
          <w:sz w:val="28"/>
          <w:szCs w:val="28"/>
        </w:rPr>
        <w:br w:type="page"/>
      </w:r>
    </w:p>
    <w:p w14:paraId="7130C642" w14:textId="77777777" w:rsidR="001161BD" w:rsidRDefault="00F66A7F" w:rsidP="001161BD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Class of Customer</w:t>
      </w:r>
      <w:r w:rsidR="00E42924">
        <w:rPr>
          <w:i/>
          <w:sz w:val="28"/>
          <w:szCs w:val="28"/>
        </w:rPr>
        <w:t xml:space="preserve"> A</w:t>
      </w:r>
    </w:p>
    <w:p w14:paraId="7130C643" w14:textId="048D61AC" w:rsidR="00E42924" w:rsidRDefault="00E42924" w:rsidP="001161B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2E03A7">
        <w:rPr>
          <w:b/>
          <w:i/>
          <w:color w:val="943634" w:themeColor="accent2" w:themeShade="BF"/>
          <w:sz w:val="28"/>
          <w:szCs w:val="28"/>
        </w:rPr>
        <w:t xml:space="preserve">RECORD_NAICS </w:t>
      </w:r>
      <w:r w:rsidR="009B05D3">
        <w:rPr>
          <w:b/>
          <w:i/>
          <w:color w:val="943634" w:themeColor="accent2" w:themeShade="BF"/>
          <w:sz w:val="28"/>
          <w:szCs w:val="28"/>
        </w:rPr>
        <w:t xml:space="preserve"> begins with ‘42’, ‘44’, or ‘45’</w:t>
      </w:r>
    </w:p>
    <w:p w14:paraId="7130C644" w14:textId="1153404B" w:rsidR="001161BD" w:rsidRDefault="00C167DF" w:rsidP="00DD4580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41D64674" wp14:editId="5BA07DBE">
            <wp:extent cx="8229600" cy="46687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45" w14:textId="77777777" w:rsidR="00E42924" w:rsidRDefault="00E4292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7130C646" w14:textId="77777777" w:rsidR="00225BB2" w:rsidRDefault="00E42924" w:rsidP="009643E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Class of Customer B</w:t>
      </w:r>
    </w:p>
    <w:p w14:paraId="7130C647" w14:textId="0141C3B2" w:rsidR="00E42924" w:rsidRDefault="00225BB2" w:rsidP="009643EF">
      <w:pPr>
        <w:rPr>
          <w:i/>
          <w:sz w:val="28"/>
          <w:szCs w:val="28"/>
        </w:rPr>
      </w:pPr>
      <w:r>
        <w:rPr>
          <w:i/>
          <w:color w:val="943634" w:themeColor="accent2" w:themeShade="BF"/>
          <w:sz w:val="28"/>
          <w:szCs w:val="28"/>
        </w:rPr>
        <w:tab/>
      </w:r>
      <w:r w:rsidRPr="00E94546">
        <w:rPr>
          <w:b/>
          <w:i/>
          <w:color w:val="943634" w:themeColor="accent2" w:themeShade="BF"/>
          <w:sz w:val="28"/>
          <w:szCs w:val="28"/>
        </w:rPr>
        <w:t>[Class of Customer A] = Yes</w:t>
      </w:r>
      <w:r w:rsidR="00E42924">
        <w:rPr>
          <w:i/>
          <w:sz w:val="28"/>
          <w:szCs w:val="28"/>
        </w:rPr>
        <w:br/>
      </w:r>
      <w:r w:rsidR="00C167DF">
        <w:rPr>
          <w:noProof/>
        </w:rPr>
        <w:drawing>
          <wp:inline distT="0" distB="0" distL="0" distR="0" wp14:anchorId="52FD3DE2" wp14:editId="314DE5F0">
            <wp:extent cx="8229600" cy="47674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48" w14:textId="77777777" w:rsidR="00E42924" w:rsidRDefault="00E4292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7130C649" w14:textId="77777777" w:rsidR="009643EF" w:rsidRDefault="009643E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Class of Customer C</w:t>
      </w:r>
    </w:p>
    <w:p w14:paraId="7130C64A" w14:textId="77777777" w:rsidR="00225BB2" w:rsidRPr="00E94546" w:rsidRDefault="00225BB2">
      <w:pPr>
        <w:rPr>
          <w:b/>
          <w:i/>
          <w:sz w:val="28"/>
          <w:szCs w:val="28"/>
        </w:rPr>
      </w:pPr>
      <w:r>
        <w:rPr>
          <w:i/>
          <w:color w:val="943634" w:themeColor="accent2" w:themeShade="BF"/>
          <w:sz w:val="28"/>
          <w:szCs w:val="28"/>
        </w:rPr>
        <w:tab/>
      </w:r>
      <w:r w:rsidRPr="00E94546">
        <w:rPr>
          <w:b/>
          <w:i/>
          <w:color w:val="943634" w:themeColor="accent2" w:themeShade="BF"/>
          <w:sz w:val="28"/>
          <w:szCs w:val="28"/>
        </w:rPr>
        <w:t>[Class of Customer A] = No</w:t>
      </w:r>
    </w:p>
    <w:p w14:paraId="7130C64B" w14:textId="0FD16090" w:rsidR="00E42924" w:rsidRDefault="00C167DF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E724083" wp14:editId="1B616224">
            <wp:extent cx="8229600" cy="471534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924">
        <w:rPr>
          <w:i/>
          <w:sz w:val="28"/>
          <w:szCs w:val="28"/>
        </w:rPr>
        <w:br w:type="page"/>
      </w:r>
    </w:p>
    <w:p w14:paraId="7130C64C" w14:textId="77777777" w:rsidR="009643EF" w:rsidRDefault="009643E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Class of Customer D</w:t>
      </w:r>
    </w:p>
    <w:p w14:paraId="7130C64D" w14:textId="261F97A6" w:rsidR="00E42924" w:rsidRDefault="00C167DF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5098D47" wp14:editId="42F6C315">
            <wp:extent cx="8229600" cy="47269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924">
        <w:rPr>
          <w:i/>
          <w:sz w:val="28"/>
          <w:szCs w:val="28"/>
        </w:rPr>
        <w:br w:type="page"/>
      </w:r>
    </w:p>
    <w:p w14:paraId="531E6528" w14:textId="5124B948" w:rsidR="00C167DF" w:rsidRDefault="00C875F5" w:rsidP="00207476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Remarks         </w:t>
      </w:r>
      <w:r w:rsidR="00AF429F" w:rsidRPr="00AF429F">
        <w:rPr>
          <w:noProof/>
        </w:rPr>
        <w:t xml:space="preserve"> </w:t>
      </w:r>
      <w:r w:rsidR="00C167DF">
        <w:rPr>
          <w:noProof/>
        </w:rPr>
        <w:drawing>
          <wp:inline distT="0" distB="0" distL="0" distR="0" wp14:anchorId="652AEE07" wp14:editId="682321B2">
            <wp:extent cx="6970815" cy="613744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82843" cy="614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7DF">
        <w:rPr>
          <w:i/>
          <w:sz w:val="28"/>
          <w:szCs w:val="28"/>
        </w:rPr>
        <w:lastRenderedPageBreak/>
        <w:t>Certification Screen B</w:t>
      </w:r>
    </w:p>
    <w:p w14:paraId="3ABCFA37" w14:textId="61016876" w:rsidR="00A3588F" w:rsidRPr="00B518A2" w:rsidRDefault="00C167DF" w:rsidP="00F2153E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0E115DE6" wp14:editId="30FC981B">
            <wp:extent cx="8229600" cy="4868599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50" w14:textId="77777777" w:rsidR="00B518A2" w:rsidRPr="00C61151" w:rsidRDefault="00EF2105" w:rsidP="00C61151">
      <w:r>
        <w:br w:type="page"/>
      </w:r>
    </w:p>
    <w:p w14:paraId="7130C651" w14:textId="3FD3CEA1" w:rsidR="00E305F9" w:rsidRDefault="00C167DF" w:rsidP="00E305F9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Review</w:t>
      </w:r>
    </w:p>
    <w:p w14:paraId="7130C652" w14:textId="3A0D582D" w:rsidR="00E305F9" w:rsidRDefault="00C167DF" w:rsidP="00F2153E">
      <w:r>
        <w:rPr>
          <w:noProof/>
        </w:rPr>
        <w:drawing>
          <wp:inline distT="0" distB="0" distL="0" distR="0" wp14:anchorId="2CFC815A" wp14:editId="6DFB2CB7">
            <wp:extent cx="8078096" cy="4695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78096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C653" w14:textId="77777777" w:rsidR="00275C26" w:rsidRDefault="00275C26">
      <w:r>
        <w:br w:type="page"/>
      </w:r>
    </w:p>
    <w:p w14:paraId="7130C654" w14:textId="0629FA95" w:rsidR="00275C26" w:rsidRDefault="00A3588F" w:rsidP="00275C2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Submission Confirmation</w:t>
      </w:r>
    </w:p>
    <w:p w14:paraId="7130C655" w14:textId="3DDC3CB0" w:rsidR="00275C26" w:rsidRDefault="007217EA" w:rsidP="00F2153E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4510FCC9" wp14:editId="37BE847C">
            <wp:extent cx="5943600" cy="5069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024E" w14:textId="70BC0E8F" w:rsidR="00C36C58" w:rsidRPr="00425621" w:rsidRDefault="00A55EE0" w:rsidP="00F2153E">
      <w:pPr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319ECE" wp14:editId="148295DD">
            <wp:extent cx="8229600" cy="702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C58" w:rsidRPr="00425621" w:rsidSect="007F5BD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630" w:right="1440" w:bottom="90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0C678" w14:textId="77777777" w:rsidR="00802613" w:rsidRDefault="00802613" w:rsidP="00492CC0">
      <w:pPr>
        <w:spacing w:after="0" w:line="240" w:lineRule="auto"/>
      </w:pPr>
      <w:r>
        <w:separator/>
      </w:r>
    </w:p>
  </w:endnote>
  <w:endnote w:type="continuationSeparator" w:id="0">
    <w:p w14:paraId="7130C679" w14:textId="77777777" w:rsidR="00802613" w:rsidRDefault="00802613" w:rsidP="00492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7A273" w14:textId="77777777" w:rsidR="00490F8A" w:rsidRDefault="00490F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061651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7130C67A" w14:textId="77777777" w:rsidR="00802613" w:rsidRPr="00492CC0" w:rsidRDefault="00802613">
        <w:pPr>
          <w:pStyle w:val="Footer"/>
          <w:jc w:val="center"/>
          <w:rPr>
            <w:sz w:val="36"/>
            <w:szCs w:val="36"/>
          </w:rPr>
        </w:pPr>
        <w:r w:rsidRPr="00492CC0">
          <w:rPr>
            <w:sz w:val="36"/>
            <w:szCs w:val="36"/>
          </w:rPr>
          <w:fldChar w:fldCharType="begin"/>
        </w:r>
        <w:r w:rsidRPr="00492CC0">
          <w:rPr>
            <w:sz w:val="36"/>
            <w:szCs w:val="36"/>
          </w:rPr>
          <w:instrText xml:space="preserve"> PAGE   \* MERGEFORMAT </w:instrText>
        </w:r>
        <w:r w:rsidRPr="00492CC0">
          <w:rPr>
            <w:sz w:val="36"/>
            <w:szCs w:val="36"/>
          </w:rPr>
          <w:fldChar w:fldCharType="separate"/>
        </w:r>
        <w:r w:rsidR="00FC6608">
          <w:rPr>
            <w:noProof/>
            <w:sz w:val="36"/>
            <w:szCs w:val="36"/>
          </w:rPr>
          <w:t>2</w:t>
        </w:r>
        <w:r w:rsidRPr="00492CC0">
          <w:rPr>
            <w:noProof/>
            <w:sz w:val="36"/>
            <w:szCs w:val="36"/>
          </w:rPr>
          <w:fldChar w:fldCharType="end"/>
        </w:r>
      </w:p>
    </w:sdtContent>
  </w:sdt>
  <w:p w14:paraId="7130C67B" w14:textId="77777777" w:rsidR="00802613" w:rsidRDefault="008026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5A8FB" w14:textId="77777777" w:rsidR="00490F8A" w:rsidRDefault="00490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0C676" w14:textId="77777777" w:rsidR="00802613" w:rsidRDefault="00802613" w:rsidP="00492CC0">
      <w:pPr>
        <w:spacing w:after="0" w:line="240" w:lineRule="auto"/>
      </w:pPr>
      <w:r>
        <w:separator/>
      </w:r>
    </w:p>
  </w:footnote>
  <w:footnote w:type="continuationSeparator" w:id="0">
    <w:p w14:paraId="7130C677" w14:textId="77777777" w:rsidR="00802613" w:rsidRDefault="00802613" w:rsidP="00492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6E67A" w14:textId="77777777" w:rsidR="00490F8A" w:rsidRDefault="00490F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14:paraId="62FEA3BD" w14:textId="6EE426B0" w:rsidR="00FA25AB" w:rsidRDefault="00FA25AB">
        <w:pPr>
          <w:pStyle w:val="Header"/>
          <w:jc w:val="right"/>
        </w:pPr>
        <w:r>
          <w:t>Attachment 3</w:t>
        </w:r>
      </w:p>
      <w:p w14:paraId="5FBE5046" w14:textId="5DDC62F9" w:rsidR="00490F8A" w:rsidRDefault="00490F8A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FC6608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FC6608">
          <w:rPr>
            <w:b/>
            <w:bCs/>
            <w:noProof/>
          </w:rPr>
          <w:t>18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A976F3F" w14:textId="77777777" w:rsidR="00490F8A" w:rsidRDefault="00490F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0458B" w14:textId="77777777" w:rsidR="00490F8A" w:rsidRDefault="00490F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C0"/>
    <w:rsid w:val="0000076B"/>
    <w:rsid w:val="0000204C"/>
    <w:rsid w:val="000037CD"/>
    <w:rsid w:val="0000474F"/>
    <w:rsid w:val="00004DFD"/>
    <w:rsid w:val="000056C9"/>
    <w:rsid w:val="00006390"/>
    <w:rsid w:val="00007A6A"/>
    <w:rsid w:val="00010A9B"/>
    <w:rsid w:val="00010E81"/>
    <w:rsid w:val="00012574"/>
    <w:rsid w:val="00012943"/>
    <w:rsid w:val="00012E69"/>
    <w:rsid w:val="00015772"/>
    <w:rsid w:val="0001584C"/>
    <w:rsid w:val="0001595D"/>
    <w:rsid w:val="000201E3"/>
    <w:rsid w:val="0002138D"/>
    <w:rsid w:val="00022335"/>
    <w:rsid w:val="0002375C"/>
    <w:rsid w:val="00023A20"/>
    <w:rsid w:val="00023BC4"/>
    <w:rsid w:val="00023C59"/>
    <w:rsid w:val="00024ABF"/>
    <w:rsid w:val="000250BB"/>
    <w:rsid w:val="00026405"/>
    <w:rsid w:val="00027096"/>
    <w:rsid w:val="000309B8"/>
    <w:rsid w:val="000311D9"/>
    <w:rsid w:val="00032169"/>
    <w:rsid w:val="0003241E"/>
    <w:rsid w:val="000330DB"/>
    <w:rsid w:val="0003374F"/>
    <w:rsid w:val="000357DA"/>
    <w:rsid w:val="00035A83"/>
    <w:rsid w:val="0003615D"/>
    <w:rsid w:val="00037809"/>
    <w:rsid w:val="00037D7B"/>
    <w:rsid w:val="00042EDC"/>
    <w:rsid w:val="00045793"/>
    <w:rsid w:val="00046BB7"/>
    <w:rsid w:val="00052E49"/>
    <w:rsid w:val="00053BCE"/>
    <w:rsid w:val="00053F9F"/>
    <w:rsid w:val="00054175"/>
    <w:rsid w:val="00054CEA"/>
    <w:rsid w:val="000567D4"/>
    <w:rsid w:val="000568E7"/>
    <w:rsid w:val="00057BF6"/>
    <w:rsid w:val="00060469"/>
    <w:rsid w:val="000607B3"/>
    <w:rsid w:val="0006083D"/>
    <w:rsid w:val="00061875"/>
    <w:rsid w:val="00062DE3"/>
    <w:rsid w:val="00063B35"/>
    <w:rsid w:val="00064380"/>
    <w:rsid w:val="00065F2C"/>
    <w:rsid w:val="000662DC"/>
    <w:rsid w:val="00072B05"/>
    <w:rsid w:val="0007583D"/>
    <w:rsid w:val="00083E77"/>
    <w:rsid w:val="0008434A"/>
    <w:rsid w:val="000843C4"/>
    <w:rsid w:val="00084D6B"/>
    <w:rsid w:val="00085C30"/>
    <w:rsid w:val="00085CE3"/>
    <w:rsid w:val="00085FC4"/>
    <w:rsid w:val="00086A18"/>
    <w:rsid w:val="00087AD7"/>
    <w:rsid w:val="00090F17"/>
    <w:rsid w:val="00091F37"/>
    <w:rsid w:val="0009384B"/>
    <w:rsid w:val="000938AC"/>
    <w:rsid w:val="00093B8A"/>
    <w:rsid w:val="000944E0"/>
    <w:rsid w:val="00094676"/>
    <w:rsid w:val="00094BD0"/>
    <w:rsid w:val="00094F35"/>
    <w:rsid w:val="00096CAD"/>
    <w:rsid w:val="00097EF6"/>
    <w:rsid w:val="00097F37"/>
    <w:rsid w:val="000A2048"/>
    <w:rsid w:val="000A22A6"/>
    <w:rsid w:val="000A393B"/>
    <w:rsid w:val="000A3D5D"/>
    <w:rsid w:val="000A5541"/>
    <w:rsid w:val="000A566D"/>
    <w:rsid w:val="000A64C1"/>
    <w:rsid w:val="000B08DC"/>
    <w:rsid w:val="000B3DFC"/>
    <w:rsid w:val="000B5A82"/>
    <w:rsid w:val="000B6B16"/>
    <w:rsid w:val="000C168C"/>
    <w:rsid w:val="000C209D"/>
    <w:rsid w:val="000C218F"/>
    <w:rsid w:val="000C2969"/>
    <w:rsid w:val="000C2B16"/>
    <w:rsid w:val="000C3991"/>
    <w:rsid w:val="000C5F03"/>
    <w:rsid w:val="000C73B7"/>
    <w:rsid w:val="000C7FCB"/>
    <w:rsid w:val="000D2CB1"/>
    <w:rsid w:val="000D33D1"/>
    <w:rsid w:val="000D53B6"/>
    <w:rsid w:val="000D63B2"/>
    <w:rsid w:val="000D641D"/>
    <w:rsid w:val="000D6E57"/>
    <w:rsid w:val="000E17F0"/>
    <w:rsid w:val="000E1C0D"/>
    <w:rsid w:val="000E2364"/>
    <w:rsid w:val="000E281D"/>
    <w:rsid w:val="000E2DFB"/>
    <w:rsid w:val="000E3A8A"/>
    <w:rsid w:val="000E474D"/>
    <w:rsid w:val="000E4ECC"/>
    <w:rsid w:val="000E66B0"/>
    <w:rsid w:val="000E7A80"/>
    <w:rsid w:val="000F1228"/>
    <w:rsid w:val="000F2485"/>
    <w:rsid w:val="000F2541"/>
    <w:rsid w:val="000F2DDA"/>
    <w:rsid w:val="000F373A"/>
    <w:rsid w:val="000F42DD"/>
    <w:rsid w:val="000F46F9"/>
    <w:rsid w:val="000F4741"/>
    <w:rsid w:val="000F54DF"/>
    <w:rsid w:val="000F5F73"/>
    <w:rsid w:val="000F6533"/>
    <w:rsid w:val="000F678F"/>
    <w:rsid w:val="000F6DB8"/>
    <w:rsid w:val="00100634"/>
    <w:rsid w:val="00102277"/>
    <w:rsid w:val="001023FE"/>
    <w:rsid w:val="0010257D"/>
    <w:rsid w:val="00102909"/>
    <w:rsid w:val="001052D0"/>
    <w:rsid w:val="00110646"/>
    <w:rsid w:val="00111B2A"/>
    <w:rsid w:val="001124D3"/>
    <w:rsid w:val="00113550"/>
    <w:rsid w:val="00114356"/>
    <w:rsid w:val="001158F7"/>
    <w:rsid w:val="001161BD"/>
    <w:rsid w:val="001170D3"/>
    <w:rsid w:val="001209A3"/>
    <w:rsid w:val="001213BE"/>
    <w:rsid w:val="0012168E"/>
    <w:rsid w:val="00121B09"/>
    <w:rsid w:val="001220D2"/>
    <w:rsid w:val="00122431"/>
    <w:rsid w:val="00122EE3"/>
    <w:rsid w:val="00123788"/>
    <w:rsid w:val="001239A9"/>
    <w:rsid w:val="00123AB4"/>
    <w:rsid w:val="001245EB"/>
    <w:rsid w:val="00125CA1"/>
    <w:rsid w:val="001260BB"/>
    <w:rsid w:val="00126288"/>
    <w:rsid w:val="0012684B"/>
    <w:rsid w:val="00127BAE"/>
    <w:rsid w:val="0013011C"/>
    <w:rsid w:val="00130CF1"/>
    <w:rsid w:val="00130DA6"/>
    <w:rsid w:val="00130F60"/>
    <w:rsid w:val="00133F1C"/>
    <w:rsid w:val="00134204"/>
    <w:rsid w:val="001349BD"/>
    <w:rsid w:val="00134A39"/>
    <w:rsid w:val="00134AE4"/>
    <w:rsid w:val="00135569"/>
    <w:rsid w:val="00136F05"/>
    <w:rsid w:val="00141B4B"/>
    <w:rsid w:val="00145AE0"/>
    <w:rsid w:val="0014659B"/>
    <w:rsid w:val="00150B4F"/>
    <w:rsid w:val="0015151F"/>
    <w:rsid w:val="00152D19"/>
    <w:rsid w:val="00154B01"/>
    <w:rsid w:val="00155C41"/>
    <w:rsid w:val="0015704A"/>
    <w:rsid w:val="001573DD"/>
    <w:rsid w:val="00161378"/>
    <w:rsid w:val="00161B45"/>
    <w:rsid w:val="001622F7"/>
    <w:rsid w:val="00162821"/>
    <w:rsid w:val="00162AC7"/>
    <w:rsid w:val="00162DB1"/>
    <w:rsid w:val="001633F8"/>
    <w:rsid w:val="00163DCD"/>
    <w:rsid w:val="00164DDA"/>
    <w:rsid w:val="00166E97"/>
    <w:rsid w:val="001676A7"/>
    <w:rsid w:val="00167772"/>
    <w:rsid w:val="001700EB"/>
    <w:rsid w:val="00170DC1"/>
    <w:rsid w:val="00171464"/>
    <w:rsid w:val="00172BAF"/>
    <w:rsid w:val="001737AC"/>
    <w:rsid w:val="00173BBD"/>
    <w:rsid w:val="00174206"/>
    <w:rsid w:val="001748ED"/>
    <w:rsid w:val="00175E1A"/>
    <w:rsid w:val="00175E1C"/>
    <w:rsid w:val="00176B0D"/>
    <w:rsid w:val="001777E5"/>
    <w:rsid w:val="001807E4"/>
    <w:rsid w:val="00181449"/>
    <w:rsid w:val="001846A6"/>
    <w:rsid w:val="0018641A"/>
    <w:rsid w:val="00186B8D"/>
    <w:rsid w:val="00186F30"/>
    <w:rsid w:val="00190A55"/>
    <w:rsid w:val="0019132F"/>
    <w:rsid w:val="00192C08"/>
    <w:rsid w:val="0019388B"/>
    <w:rsid w:val="001943D1"/>
    <w:rsid w:val="00195628"/>
    <w:rsid w:val="00195748"/>
    <w:rsid w:val="0019679B"/>
    <w:rsid w:val="00197371"/>
    <w:rsid w:val="001A1741"/>
    <w:rsid w:val="001A1A73"/>
    <w:rsid w:val="001A1C95"/>
    <w:rsid w:val="001A2CB5"/>
    <w:rsid w:val="001A3FBD"/>
    <w:rsid w:val="001A4C29"/>
    <w:rsid w:val="001A5011"/>
    <w:rsid w:val="001A5D41"/>
    <w:rsid w:val="001A5E4F"/>
    <w:rsid w:val="001A78C6"/>
    <w:rsid w:val="001B0882"/>
    <w:rsid w:val="001B0C59"/>
    <w:rsid w:val="001B29DC"/>
    <w:rsid w:val="001B57A6"/>
    <w:rsid w:val="001B70FF"/>
    <w:rsid w:val="001C09C0"/>
    <w:rsid w:val="001C0D89"/>
    <w:rsid w:val="001C1023"/>
    <w:rsid w:val="001C2FC1"/>
    <w:rsid w:val="001C493A"/>
    <w:rsid w:val="001C5003"/>
    <w:rsid w:val="001C6782"/>
    <w:rsid w:val="001C67F5"/>
    <w:rsid w:val="001D1038"/>
    <w:rsid w:val="001D1443"/>
    <w:rsid w:val="001D273A"/>
    <w:rsid w:val="001D4F91"/>
    <w:rsid w:val="001D56F1"/>
    <w:rsid w:val="001D59B2"/>
    <w:rsid w:val="001D5B95"/>
    <w:rsid w:val="001D710F"/>
    <w:rsid w:val="001E2B00"/>
    <w:rsid w:val="001E2CEC"/>
    <w:rsid w:val="001E4037"/>
    <w:rsid w:val="001E5E3A"/>
    <w:rsid w:val="001F0646"/>
    <w:rsid w:val="001F08DB"/>
    <w:rsid w:val="001F10AE"/>
    <w:rsid w:val="001F451A"/>
    <w:rsid w:val="001F6C3E"/>
    <w:rsid w:val="001F762D"/>
    <w:rsid w:val="001F7AA2"/>
    <w:rsid w:val="00201DB8"/>
    <w:rsid w:val="00201F91"/>
    <w:rsid w:val="0020270F"/>
    <w:rsid w:val="00202F8A"/>
    <w:rsid w:val="00204052"/>
    <w:rsid w:val="002042ED"/>
    <w:rsid w:val="00204937"/>
    <w:rsid w:val="0020704C"/>
    <w:rsid w:val="00207476"/>
    <w:rsid w:val="00207D36"/>
    <w:rsid w:val="0021072C"/>
    <w:rsid w:val="00210910"/>
    <w:rsid w:val="0021223C"/>
    <w:rsid w:val="00214A4E"/>
    <w:rsid w:val="00215EC0"/>
    <w:rsid w:val="00216D9A"/>
    <w:rsid w:val="00220DBE"/>
    <w:rsid w:val="00221CBB"/>
    <w:rsid w:val="00222674"/>
    <w:rsid w:val="00223400"/>
    <w:rsid w:val="00224617"/>
    <w:rsid w:val="00224BAB"/>
    <w:rsid w:val="00225BB2"/>
    <w:rsid w:val="00226147"/>
    <w:rsid w:val="002262DB"/>
    <w:rsid w:val="00226881"/>
    <w:rsid w:val="00230CED"/>
    <w:rsid w:val="002318B9"/>
    <w:rsid w:val="0023280F"/>
    <w:rsid w:val="00233090"/>
    <w:rsid w:val="00233934"/>
    <w:rsid w:val="0023435E"/>
    <w:rsid w:val="00235A86"/>
    <w:rsid w:val="00237846"/>
    <w:rsid w:val="00240FE8"/>
    <w:rsid w:val="002413B3"/>
    <w:rsid w:val="002414EF"/>
    <w:rsid w:val="00242293"/>
    <w:rsid w:val="00245944"/>
    <w:rsid w:val="002468D5"/>
    <w:rsid w:val="002511F0"/>
    <w:rsid w:val="00251561"/>
    <w:rsid w:val="00253F1B"/>
    <w:rsid w:val="00254EB0"/>
    <w:rsid w:val="00254F28"/>
    <w:rsid w:val="00257DEE"/>
    <w:rsid w:val="00262127"/>
    <w:rsid w:val="002633F2"/>
    <w:rsid w:val="0026418E"/>
    <w:rsid w:val="0026516F"/>
    <w:rsid w:val="00266447"/>
    <w:rsid w:val="002665F4"/>
    <w:rsid w:val="0026786E"/>
    <w:rsid w:val="00267A8E"/>
    <w:rsid w:val="002706EB"/>
    <w:rsid w:val="00272601"/>
    <w:rsid w:val="00272B30"/>
    <w:rsid w:val="00272C03"/>
    <w:rsid w:val="00273144"/>
    <w:rsid w:val="00274117"/>
    <w:rsid w:val="00275ADC"/>
    <w:rsid w:val="00275B3B"/>
    <w:rsid w:val="00275C26"/>
    <w:rsid w:val="00281829"/>
    <w:rsid w:val="00281F5A"/>
    <w:rsid w:val="0028243A"/>
    <w:rsid w:val="0028490C"/>
    <w:rsid w:val="002866F6"/>
    <w:rsid w:val="00286DF4"/>
    <w:rsid w:val="00291A02"/>
    <w:rsid w:val="00292AD4"/>
    <w:rsid w:val="00296420"/>
    <w:rsid w:val="002970E4"/>
    <w:rsid w:val="00297975"/>
    <w:rsid w:val="002A07B2"/>
    <w:rsid w:val="002A1C84"/>
    <w:rsid w:val="002A3258"/>
    <w:rsid w:val="002A455E"/>
    <w:rsid w:val="002A4894"/>
    <w:rsid w:val="002A4AFD"/>
    <w:rsid w:val="002A4BAD"/>
    <w:rsid w:val="002A6376"/>
    <w:rsid w:val="002A6FAC"/>
    <w:rsid w:val="002B03DE"/>
    <w:rsid w:val="002B0412"/>
    <w:rsid w:val="002B0D02"/>
    <w:rsid w:val="002B0F67"/>
    <w:rsid w:val="002B173F"/>
    <w:rsid w:val="002B32C4"/>
    <w:rsid w:val="002B3E60"/>
    <w:rsid w:val="002C0BA4"/>
    <w:rsid w:val="002C262F"/>
    <w:rsid w:val="002C29E6"/>
    <w:rsid w:val="002C2A79"/>
    <w:rsid w:val="002C30AA"/>
    <w:rsid w:val="002C3708"/>
    <w:rsid w:val="002C45E9"/>
    <w:rsid w:val="002C5805"/>
    <w:rsid w:val="002C7BA3"/>
    <w:rsid w:val="002D05A5"/>
    <w:rsid w:val="002D1765"/>
    <w:rsid w:val="002D1782"/>
    <w:rsid w:val="002D28BC"/>
    <w:rsid w:val="002D2AA3"/>
    <w:rsid w:val="002D2E1F"/>
    <w:rsid w:val="002D2F49"/>
    <w:rsid w:val="002D4D8D"/>
    <w:rsid w:val="002D583D"/>
    <w:rsid w:val="002E03A7"/>
    <w:rsid w:val="002E0BFA"/>
    <w:rsid w:val="002E1151"/>
    <w:rsid w:val="002E2A27"/>
    <w:rsid w:val="002E3D24"/>
    <w:rsid w:val="002E5637"/>
    <w:rsid w:val="002E5D82"/>
    <w:rsid w:val="002E6392"/>
    <w:rsid w:val="002E693A"/>
    <w:rsid w:val="002E6CF1"/>
    <w:rsid w:val="002F065C"/>
    <w:rsid w:val="002F175A"/>
    <w:rsid w:val="002F2AED"/>
    <w:rsid w:val="002F309D"/>
    <w:rsid w:val="002F40D8"/>
    <w:rsid w:val="002F649D"/>
    <w:rsid w:val="0030024E"/>
    <w:rsid w:val="00300B13"/>
    <w:rsid w:val="0030108C"/>
    <w:rsid w:val="00303F5D"/>
    <w:rsid w:val="00304C64"/>
    <w:rsid w:val="00305212"/>
    <w:rsid w:val="00313705"/>
    <w:rsid w:val="00313A26"/>
    <w:rsid w:val="00314108"/>
    <w:rsid w:val="003142BE"/>
    <w:rsid w:val="003144B4"/>
    <w:rsid w:val="00315FE8"/>
    <w:rsid w:val="00317064"/>
    <w:rsid w:val="0032161F"/>
    <w:rsid w:val="00321687"/>
    <w:rsid w:val="00324198"/>
    <w:rsid w:val="00324734"/>
    <w:rsid w:val="00324791"/>
    <w:rsid w:val="00325859"/>
    <w:rsid w:val="00325E5F"/>
    <w:rsid w:val="00326C5C"/>
    <w:rsid w:val="003274AF"/>
    <w:rsid w:val="003274E5"/>
    <w:rsid w:val="00327C11"/>
    <w:rsid w:val="00331E4C"/>
    <w:rsid w:val="00333219"/>
    <w:rsid w:val="003332A0"/>
    <w:rsid w:val="0033371D"/>
    <w:rsid w:val="003338C4"/>
    <w:rsid w:val="00334CA4"/>
    <w:rsid w:val="003351D8"/>
    <w:rsid w:val="00340BC9"/>
    <w:rsid w:val="00341866"/>
    <w:rsid w:val="00343607"/>
    <w:rsid w:val="0034431B"/>
    <w:rsid w:val="0034491B"/>
    <w:rsid w:val="00344D04"/>
    <w:rsid w:val="00345279"/>
    <w:rsid w:val="003468DA"/>
    <w:rsid w:val="00347835"/>
    <w:rsid w:val="00351147"/>
    <w:rsid w:val="003515FB"/>
    <w:rsid w:val="00353865"/>
    <w:rsid w:val="00353931"/>
    <w:rsid w:val="003606DE"/>
    <w:rsid w:val="00361B32"/>
    <w:rsid w:val="00361B33"/>
    <w:rsid w:val="0036218C"/>
    <w:rsid w:val="00362542"/>
    <w:rsid w:val="00362735"/>
    <w:rsid w:val="00363E07"/>
    <w:rsid w:val="00367F17"/>
    <w:rsid w:val="00372736"/>
    <w:rsid w:val="00374416"/>
    <w:rsid w:val="00374B1A"/>
    <w:rsid w:val="00374C21"/>
    <w:rsid w:val="00374FF1"/>
    <w:rsid w:val="003752FA"/>
    <w:rsid w:val="0037540A"/>
    <w:rsid w:val="00377024"/>
    <w:rsid w:val="00381639"/>
    <w:rsid w:val="00381A72"/>
    <w:rsid w:val="00381EC6"/>
    <w:rsid w:val="003830AB"/>
    <w:rsid w:val="00383A51"/>
    <w:rsid w:val="00383AE3"/>
    <w:rsid w:val="0038553A"/>
    <w:rsid w:val="003855EC"/>
    <w:rsid w:val="00385C76"/>
    <w:rsid w:val="0038610D"/>
    <w:rsid w:val="0038712E"/>
    <w:rsid w:val="00387892"/>
    <w:rsid w:val="003879DB"/>
    <w:rsid w:val="003916E6"/>
    <w:rsid w:val="00391D01"/>
    <w:rsid w:val="00392865"/>
    <w:rsid w:val="00394C8F"/>
    <w:rsid w:val="00394D96"/>
    <w:rsid w:val="00396467"/>
    <w:rsid w:val="003A05B5"/>
    <w:rsid w:val="003A1086"/>
    <w:rsid w:val="003A2478"/>
    <w:rsid w:val="003A3D0A"/>
    <w:rsid w:val="003A6CEA"/>
    <w:rsid w:val="003A759C"/>
    <w:rsid w:val="003B0613"/>
    <w:rsid w:val="003B1141"/>
    <w:rsid w:val="003B1413"/>
    <w:rsid w:val="003B15FE"/>
    <w:rsid w:val="003B25CE"/>
    <w:rsid w:val="003B2A82"/>
    <w:rsid w:val="003B50E1"/>
    <w:rsid w:val="003B548F"/>
    <w:rsid w:val="003B721A"/>
    <w:rsid w:val="003B752C"/>
    <w:rsid w:val="003B7A0D"/>
    <w:rsid w:val="003C0B5B"/>
    <w:rsid w:val="003C0C4E"/>
    <w:rsid w:val="003C1A72"/>
    <w:rsid w:val="003C207F"/>
    <w:rsid w:val="003C37FC"/>
    <w:rsid w:val="003C3A90"/>
    <w:rsid w:val="003C463F"/>
    <w:rsid w:val="003C5BCA"/>
    <w:rsid w:val="003C7CA4"/>
    <w:rsid w:val="003D0EA3"/>
    <w:rsid w:val="003D36D9"/>
    <w:rsid w:val="003D3797"/>
    <w:rsid w:val="003D5EBD"/>
    <w:rsid w:val="003D7319"/>
    <w:rsid w:val="003D7EF8"/>
    <w:rsid w:val="003E4BA1"/>
    <w:rsid w:val="003E6BB9"/>
    <w:rsid w:val="003E71DE"/>
    <w:rsid w:val="003E7662"/>
    <w:rsid w:val="003F2C0E"/>
    <w:rsid w:val="003F2FB8"/>
    <w:rsid w:val="003F4982"/>
    <w:rsid w:val="003F56A8"/>
    <w:rsid w:val="003F5FDA"/>
    <w:rsid w:val="00400202"/>
    <w:rsid w:val="00401A51"/>
    <w:rsid w:val="00402650"/>
    <w:rsid w:val="00402DAD"/>
    <w:rsid w:val="00403A7A"/>
    <w:rsid w:val="00403FDD"/>
    <w:rsid w:val="00404354"/>
    <w:rsid w:val="00404F04"/>
    <w:rsid w:val="00405920"/>
    <w:rsid w:val="004069D2"/>
    <w:rsid w:val="00406E42"/>
    <w:rsid w:val="00407E6B"/>
    <w:rsid w:val="00410993"/>
    <w:rsid w:val="00410D48"/>
    <w:rsid w:val="00410D72"/>
    <w:rsid w:val="0041126A"/>
    <w:rsid w:val="0041162A"/>
    <w:rsid w:val="00411646"/>
    <w:rsid w:val="00411B00"/>
    <w:rsid w:val="0041210D"/>
    <w:rsid w:val="0041269C"/>
    <w:rsid w:val="004127D8"/>
    <w:rsid w:val="00413C73"/>
    <w:rsid w:val="00414B04"/>
    <w:rsid w:val="00414E7E"/>
    <w:rsid w:val="004154E5"/>
    <w:rsid w:val="0041792A"/>
    <w:rsid w:val="00417B6C"/>
    <w:rsid w:val="00420086"/>
    <w:rsid w:val="00422608"/>
    <w:rsid w:val="00422814"/>
    <w:rsid w:val="004246D9"/>
    <w:rsid w:val="00424E28"/>
    <w:rsid w:val="00425621"/>
    <w:rsid w:val="00425DCF"/>
    <w:rsid w:val="004277BC"/>
    <w:rsid w:val="00427A55"/>
    <w:rsid w:val="0043066D"/>
    <w:rsid w:val="00431F5E"/>
    <w:rsid w:val="0043275A"/>
    <w:rsid w:val="00433BBF"/>
    <w:rsid w:val="0043409F"/>
    <w:rsid w:val="004343C4"/>
    <w:rsid w:val="0043457D"/>
    <w:rsid w:val="00434778"/>
    <w:rsid w:val="0043544B"/>
    <w:rsid w:val="0043671F"/>
    <w:rsid w:val="0043694F"/>
    <w:rsid w:val="00436E66"/>
    <w:rsid w:val="0043704E"/>
    <w:rsid w:val="00437282"/>
    <w:rsid w:val="004374C0"/>
    <w:rsid w:val="00437E88"/>
    <w:rsid w:val="00440BAF"/>
    <w:rsid w:val="00441577"/>
    <w:rsid w:val="00441659"/>
    <w:rsid w:val="004421D9"/>
    <w:rsid w:val="0044385B"/>
    <w:rsid w:val="00443DC2"/>
    <w:rsid w:val="00446231"/>
    <w:rsid w:val="00446254"/>
    <w:rsid w:val="00446587"/>
    <w:rsid w:val="0044772A"/>
    <w:rsid w:val="00447824"/>
    <w:rsid w:val="004501D9"/>
    <w:rsid w:val="004508DD"/>
    <w:rsid w:val="0045331E"/>
    <w:rsid w:val="004556B4"/>
    <w:rsid w:val="00455BF7"/>
    <w:rsid w:val="00455D33"/>
    <w:rsid w:val="004576C2"/>
    <w:rsid w:val="00461C89"/>
    <w:rsid w:val="00461CC0"/>
    <w:rsid w:val="00461D43"/>
    <w:rsid w:val="00461DB6"/>
    <w:rsid w:val="00461E5D"/>
    <w:rsid w:val="00462B62"/>
    <w:rsid w:val="00463552"/>
    <w:rsid w:val="004637D9"/>
    <w:rsid w:val="00463A29"/>
    <w:rsid w:val="00467175"/>
    <w:rsid w:val="0047156F"/>
    <w:rsid w:val="00471ED5"/>
    <w:rsid w:val="0047378F"/>
    <w:rsid w:val="0047428E"/>
    <w:rsid w:val="00474EA6"/>
    <w:rsid w:val="0047551B"/>
    <w:rsid w:val="0047574F"/>
    <w:rsid w:val="00476427"/>
    <w:rsid w:val="00480698"/>
    <w:rsid w:val="0048081C"/>
    <w:rsid w:val="00483FC3"/>
    <w:rsid w:val="00484AF1"/>
    <w:rsid w:val="004854DD"/>
    <w:rsid w:val="004859ED"/>
    <w:rsid w:val="00486C1F"/>
    <w:rsid w:val="00487805"/>
    <w:rsid w:val="00487E56"/>
    <w:rsid w:val="00490F8A"/>
    <w:rsid w:val="004911A0"/>
    <w:rsid w:val="00492053"/>
    <w:rsid w:val="0049234A"/>
    <w:rsid w:val="00492CC0"/>
    <w:rsid w:val="004936D6"/>
    <w:rsid w:val="00493D2B"/>
    <w:rsid w:val="004957E7"/>
    <w:rsid w:val="00496BED"/>
    <w:rsid w:val="00496CA0"/>
    <w:rsid w:val="00496D80"/>
    <w:rsid w:val="00496DD9"/>
    <w:rsid w:val="00497189"/>
    <w:rsid w:val="00497663"/>
    <w:rsid w:val="004A004A"/>
    <w:rsid w:val="004A0157"/>
    <w:rsid w:val="004A1110"/>
    <w:rsid w:val="004A3791"/>
    <w:rsid w:val="004A4CDC"/>
    <w:rsid w:val="004A5E19"/>
    <w:rsid w:val="004A6DF8"/>
    <w:rsid w:val="004A7058"/>
    <w:rsid w:val="004A75F9"/>
    <w:rsid w:val="004B080D"/>
    <w:rsid w:val="004B18E3"/>
    <w:rsid w:val="004B1C55"/>
    <w:rsid w:val="004B1F09"/>
    <w:rsid w:val="004B2444"/>
    <w:rsid w:val="004B3E41"/>
    <w:rsid w:val="004B4B8B"/>
    <w:rsid w:val="004B4D95"/>
    <w:rsid w:val="004B5DCC"/>
    <w:rsid w:val="004C1C55"/>
    <w:rsid w:val="004C34C7"/>
    <w:rsid w:val="004C559E"/>
    <w:rsid w:val="004C5A3E"/>
    <w:rsid w:val="004C5F49"/>
    <w:rsid w:val="004C6CD7"/>
    <w:rsid w:val="004C6F58"/>
    <w:rsid w:val="004C707F"/>
    <w:rsid w:val="004C72F8"/>
    <w:rsid w:val="004D006D"/>
    <w:rsid w:val="004D443E"/>
    <w:rsid w:val="004D55F3"/>
    <w:rsid w:val="004D63B9"/>
    <w:rsid w:val="004D74F0"/>
    <w:rsid w:val="004E1379"/>
    <w:rsid w:val="004E1B0C"/>
    <w:rsid w:val="004E2FF7"/>
    <w:rsid w:val="004E37A0"/>
    <w:rsid w:val="004E4BC8"/>
    <w:rsid w:val="004E7DE1"/>
    <w:rsid w:val="004F12AA"/>
    <w:rsid w:val="004F2FEE"/>
    <w:rsid w:val="004F373E"/>
    <w:rsid w:val="004F428E"/>
    <w:rsid w:val="004F4FDD"/>
    <w:rsid w:val="004F58C8"/>
    <w:rsid w:val="004F6513"/>
    <w:rsid w:val="004F6C3C"/>
    <w:rsid w:val="004F7363"/>
    <w:rsid w:val="00500C30"/>
    <w:rsid w:val="00502B1A"/>
    <w:rsid w:val="00502DF1"/>
    <w:rsid w:val="00503FB7"/>
    <w:rsid w:val="005049A8"/>
    <w:rsid w:val="00505E7B"/>
    <w:rsid w:val="0050608D"/>
    <w:rsid w:val="005076E5"/>
    <w:rsid w:val="005112B6"/>
    <w:rsid w:val="00513806"/>
    <w:rsid w:val="00513A37"/>
    <w:rsid w:val="00516DD4"/>
    <w:rsid w:val="00520038"/>
    <w:rsid w:val="0052030B"/>
    <w:rsid w:val="00522689"/>
    <w:rsid w:val="005226DF"/>
    <w:rsid w:val="00524225"/>
    <w:rsid w:val="00524868"/>
    <w:rsid w:val="00527849"/>
    <w:rsid w:val="00527E61"/>
    <w:rsid w:val="00530569"/>
    <w:rsid w:val="00533546"/>
    <w:rsid w:val="0053459E"/>
    <w:rsid w:val="00534F13"/>
    <w:rsid w:val="005359E5"/>
    <w:rsid w:val="005378DB"/>
    <w:rsid w:val="00540B89"/>
    <w:rsid w:val="00540BFD"/>
    <w:rsid w:val="0054212E"/>
    <w:rsid w:val="005424B3"/>
    <w:rsid w:val="00543E81"/>
    <w:rsid w:val="00543EC2"/>
    <w:rsid w:val="00545633"/>
    <w:rsid w:val="005500BB"/>
    <w:rsid w:val="005500FB"/>
    <w:rsid w:val="005509A4"/>
    <w:rsid w:val="005509A8"/>
    <w:rsid w:val="00550EB0"/>
    <w:rsid w:val="00550FC0"/>
    <w:rsid w:val="00552D28"/>
    <w:rsid w:val="00553A34"/>
    <w:rsid w:val="00553DF8"/>
    <w:rsid w:val="005546A1"/>
    <w:rsid w:val="00554FA6"/>
    <w:rsid w:val="00555387"/>
    <w:rsid w:val="005563EA"/>
    <w:rsid w:val="0055669A"/>
    <w:rsid w:val="00556FA9"/>
    <w:rsid w:val="00560B6D"/>
    <w:rsid w:val="00560E71"/>
    <w:rsid w:val="00564720"/>
    <w:rsid w:val="005649EF"/>
    <w:rsid w:val="00564D96"/>
    <w:rsid w:val="00565DBD"/>
    <w:rsid w:val="0056693E"/>
    <w:rsid w:val="00571220"/>
    <w:rsid w:val="0057286A"/>
    <w:rsid w:val="005729A4"/>
    <w:rsid w:val="005747D9"/>
    <w:rsid w:val="00576586"/>
    <w:rsid w:val="0057727E"/>
    <w:rsid w:val="00581AB6"/>
    <w:rsid w:val="00582FFC"/>
    <w:rsid w:val="005832E3"/>
    <w:rsid w:val="00583EC8"/>
    <w:rsid w:val="005840E7"/>
    <w:rsid w:val="005851B6"/>
    <w:rsid w:val="005855B9"/>
    <w:rsid w:val="00586149"/>
    <w:rsid w:val="0058640B"/>
    <w:rsid w:val="00586AB9"/>
    <w:rsid w:val="0058717B"/>
    <w:rsid w:val="00587400"/>
    <w:rsid w:val="005879F6"/>
    <w:rsid w:val="005904E1"/>
    <w:rsid w:val="005930FD"/>
    <w:rsid w:val="0059568C"/>
    <w:rsid w:val="00595C88"/>
    <w:rsid w:val="00596017"/>
    <w:rsid w:val="00596652"/>
    <w:rsid w:val="005971F6"/>
    <w:rsid w:val="005973E9"/>
    <w:rsid w:val="00597FFB"/>
    <w:rsid w:val="005A0D13"/>
    <w:rsid w:val="005A1C40"/>
    <w:rsid w:val="005A2090"/>
    <w:rsid w:val="005A20A2"/>
    <w:rsid w:val="005A2529"/>
    <w:rsid w:val="005A2D80"/>
    <w:rsid w:val="005A3E5A"/>
    <w:rsid w:val="005A7060"/>
    <w:rsid w:val="005A7D2C"/>
    <w:rsid w:val="005B032C"/>
    <w:rsid w:val="005B33B6"/>
    <w:rsid w:val="005B3B07"/>
    <w:rsid w:val="005B5BCB"/>
    <w:rsid w:val="005C271D"/>
    <w:rsid w:val="005C2987"/>
    <w:rsid w:val="005C2D7E"/>
    <w:rsid w:val="005C45B6"/>
    <w:rsid w:val="005C46DA"/>
    <w:rsid w:val="005C4F17"/>
    <w:rsid w:val="005C512E"/>
    <w:rsid w:val="005C5C7A"/>
    <w:rsid w:val="005C6757"/>
    <w:rsid w:val="005C7082"/>
    <w:rsid w:val="005C7E0C"/>
    <w:rsid w:val="005D17A0"/>
    <w:rsid w:val="005D1A7C"/>
    <w:rsid w:val="005D1C13"/>
    <w:rsid w:val="005D3496"/>
    <w:rsid w:val="005D34EA"/>
    <w:rsid w:val="005D4400"/>
    <w:rsid w:val="005D65D0"/>
    <w:rsid w:val="005E11B1"/>
    <w:rsid w:val="005E11E8"/>
    <w:rsid w:val="005E1468"/>
    <w:rsid w:val="005E1CA9"/>
    <w:rsid w:val="005E3DA0"/>
    <w:rsid w:val="005E49A9"/>
    <w:rsid w:val="005E4CBF"/>
    <w:rsid w:val="005E7211"/>
    <w:rsid w:val="005F0D49"/>
    <w:rsid w:val="005F1301"/>
    <w:rsid w:val="005F2A9E"/>
    <w:rsid w:val="005F2C63"/>
    <w:rsid w:val="005F3ACF"/>
    <w:rsid w:val="005F4811"/>
    <w:rsid w:val="005F4C99"/>
    <w:rsid w:val="005F601A"/>
    <w:rsid w:val="005F65BB"/>
    <w:rsid w:val="005F6D84"/>
    <w:rsid w:val="00600E22"/>
    <w:rsid w:val="006026FC"/>
    <w:rsid w:val="006039F8"/>
    <w:rsid w:val="00604CCF"/>
    <w:rsid w:val="00606622"/>
    <w:rsid w:val="00606B90"/>
    <w:rsid w:val="0061119E"/>
    <w:rsid w:val="006122A9"/>
    <w:rsid w:val="006124A2"/>
    <w:rsid w:val="00614144"/>
    <w:rsid w:val="0061460D"/>
    <w:rsid w:val="0061654D"/>
    <w:rsid w:val="00617ED7"/>
    <w:rsid w:val="00622FFC"/>
    <w:rsid w:val="006231EE"/>
    <w:rsid w:val="0062706E"/>
    <w:rsid w:val="0063272E"/>
    <w:rsid w:val="00632A1C"/>
    <w:rsid w:val="00632FB0"/>
    <w:rsid w:val="00633F9B"/>
    <w:rsid w:val="00634C73"/>
    <w:rsid w:val="00640358"/>
    <w:rsid w:val="00640A71"/>
    <w:rsid w:val="006413A9"/>
    <w:rsid w:val="00642792"/>
    <w:rsid w:val="00642B6E"/>
    <w:rsid w:val="00642BFD"/>
    <w:rsid w:val="0064386B"/>
    <w:rsid w:val="00643AD4"/>
    <w:rsid w:val="00645397"/>
    <w:rsid w:val="00646768"/>
    <w:rsid w:val="0064747E"/>
    <w:rsid w:val="00650BCE"/>
    <w:rsid w:val="00651509"/>
    <w:rsid w:val="00651E30"/>
    <w:rsid w:val="00652719"/>
    <w:rsid w:val="00652FAF"/>
    <w:rsid w:val="006538C7"/>
    <w:rsid w:val="00655628"/>
    <w:rsid w:val="00656C16"/>
    <w:rsid w:val="00656C7E"/>
    <w:rsid w:val="00660A35"/>
    <w:rsid w:val="00661283"/>
    <w:rsid w:val="006635C5"/>
    <w:rsid w:val="00663809"/>
    <w:rsid w:val="006650BB"/>
    <w:rsid w:val="006653F5"/>
    <w:rsid w:val="00667007"/>
    <w:rsid w:val="00667093"/>
    <w:rsid w:val="006678AF"/>
    <w:rsid w:val="00670052"/>
    <w:rsid w:val="00671F1E"/>
    <w:rsid w:val="00672158"/>
    <w:rsid w:val="006725DD"/>
    <w:rsid w:val="0067280E"/>
    <w:rsid w:val="00673492"/>
    <w:rsid w:val="006736A5"/>
    <w:rsid w:val="00673F26"/>
    <w:rsid w:val="006747BC"/>
    <w:rsid w:val="00675DE3"/>
    <w:rsid w:val="00675ECE"/>
    <w:rsid w:val="0068058E"/>
    <w:rsid w:val="00681839"/>
    <w:rsid w:val="0068238C"/>
    <w:rsid w:val="00682FA6"/>
    <w:rsid w:val="0068403D"/>
    <w:rsid w:val="00684B65"/>
    <w:rsid w:val="00684CC2"/>
    <w:rsid w:val="00684E24"/>
    <w:rsid w:val="00684ED6"/>
    <w:rsid w:val="00685CD6"/>
    <w:rsid w:val="00686B2B"/>
    <w:rsid w:val="00687FD5"/>
    <w:rsid w:val="006900C2"/>
    <w:rsid w:val="006916DE"/>
    <w:rsid w:val="006927A0"/>
    <w:rsid w:val="00692FCE"/>
    <w:rsid w:val="00693B01"/>
    <w:rsid w:val="0069472C"/>
    <w:rsid w:val="0069570E"/>
    <w:rsid w:val="00695FEE"/>
    <w:rsid w:val="0069695E"/>
    <w:rsid w:val="006A2C29"/>
    <w:rsid w:val="006A3853"/>
    <w:rsid w:val="006A51D2"/>
    <w:rsid w:val="006A5434"/>
    <w:rsid w:val="006A55FD"/>
    <w:rsid w:val="006A57D3"/>
    <w:rsid w:val="006A62EA"/>
    <w:rsid w:val="006A6425"/>
    <w:rsid w:val="006A6BE5"/>
    <w:rsid w:val="006A70A0"/>
    <w:rsid w:val="006B05A5"/>
    <w:rsid w:val="006B11B7"/>
    <w:rsid w:val="006B242F"/>
    <w:rsid w:val="006B521B"/>
    <w:rsid w:val="006B5321"/>
    <w:rsid w:val="006B5AF6"/>
    <w:rsid w:val="006B6605"/>
    <w:rsid w:val="006B6A0B"/>
    <w:rsid w:val="006B7B4E"/>
    <w:rsid w:val="006C4035"/>
    <w:rsid w:val="006C4AAD"/>
    <w:rsid w:val="006D2DED"/>
    <w:rsid w:val="006D30B2"/>
    <w:rsid w:val="006D3A6A"/>
    <w:rsid w:val="006D5889"/>
    <w:rsid w:val="006E1C49"/>
    <w:rsid w:val="006E1DAE"/>
    <w:rsid w:val="006E3E1F"/>
    <w:rsid w:val="006F275F"/>
    <w:rsid w:val="006F348C"/>
    <w:rsid w:val="006F47CB"/>
    <w:rsid w:val="006F5037"/>
    <w:rsid w:val="006F60EA"/>
    <w:rsid w:val="006F7969"/>
    <w:rsid w:val="00701507"/>
    <w:rsid w:val="007016A2"/>
    <w:rsid w:val="00703966"/>
    <w:rsid w:val="00703EF6"/>
    <w:rsid w:val="00704090"/>
    <w:rsid w:val="0070425F"/>
    <w:rsid w:val="007042DA"/>
    <w:rsid w:val="00705039"/>
    <w:rsid w:val="0070520E"/>
    <w:rsid w:val="0070658A"/>
    <w:rsid w:val="00706F27"/>
    <w:rsid w:val="007078F5"/>
    <w:rsid w:val="00710333"/>
    <w:rsid w:val="0071086F"/>
    <w:rsid w:val="007124F2"/>
    <w:rsid w:val="00712671"/>
    <w:rsid w:val="0071534E"/>
    <w:rsid w:val="007154DA"/>
    <w:rsid w:val="007165EE"/>
    <w:rsid w:val="0071690E"/>
    <w:rsid w:val="007172C4"/>
    <w:rsid w:val="00717A67"/>
    <w:rsid w:val="00717C65"/>
    <w:rsid w:val="00720CB1"/>
    <w:rsid w:val="007217EA"/>
    <w:rsid w:val="00722B00"/>
    <w:rsid w:val="007236E0"/>
    <w:rsid w:val="0072373D"/>
    <w:rsid w:val="0072375E"/>
    <w:rsid w:val="007249B6"/>
    <w:rsid w:val="00724FDA"/>
    <w:rsid w:val="00725A03"/>
    <w:rsid w:val="00725EBF"/>
    <w:rsid w:val="00726EAA"/>
    <w:rsid w:val="007276E4"/>
    <w:rsid w:val="007308F5"/>
    <w:rsid w:val="00731F4C"/>
    <w:rsid w:val="00733FD9"/>
    <w:rsid w:val="00734ACD"/>
    <w:rsid w:val="0073534B"/>
    <w:rsid w:val="00735416"/>
    <w:rsid w:val="00736BD6"/>
    <w:rsid w:val="007402F1"/>
    <w:rsid w:val="00740FBE"/>
    <w:rsid w:val="00741599"/>
    <w:rsid w:val="007429E3"/>
    <w:rsid w:val="00742A59"/>
    <w:rsid w:val="00742E46"/>
    <w:rsid w:val="00742E90"/>
    <w:rsid w:val="00744DC3"/>
    <w:rsid w:val="00745C75"/>
    <w:rsid w:val="00745EBB"/>
    <w:rsid w:val="00746867"/>
    <w:rsid w:val="007508E6"/>
    <w:rsid w:val="00752E40"/>
    <w:rsid w:val="00752F7A"/>
    <w:rsid w:val="0075323F"/>
    <w:rsid w:val="007547B1"/>
    <w:rsid w:val="00755135"/>
    <w:rsid w:val="007557B0"/>
    <w:rsid w:val="007602B7"/>
    <w:rsid w:val="00761BA5"/>
    <w:rsid w:val="007641F5"/>
    <w:rsid w:val="00764C8A"/>
    <w:rsid w:val="00764CB8"/>
    <w:rsid w:val="00764D19"/>
    <w:rsid w:val="00764F7E"/>
    <w:rsid w:val="007654D4"/>
    <w:rsid w:val="00771B8E"/>
    <w:rsid w:val="007721E2"/>
    <w:rsid w:val="00772310"/>
    <w:rsid w:val="00775B2F"/>
    <w:rsid w:val="00776188"/>
    <w:rsid w:val="00776306"/>
    <w:rsid w:val="007778EA"/>
    <w:rsid w:val="0078069E"/>
    <w:rsid w:val="007812C7"/>
    <w:rsid w:val="00781A88"/>
    <w:rsid w:val="00781FEB"/>
    <w:rsid w:val="007825D5"/>
    <w:rsid w:val="00785C89"/>
    <w:rsid w:val="0079048E"/>
    <w:rsid w:val="007906B5"/>
    <w:rsid w:val="00790AA9"/>
    <w:rsid w:val="007910AA"/>
    <w:rsid w:val="00791232"/>
    <w:rsid w:val="007914D7"/>
    <w:rsid w:val="00791E5B"/>
    <w:rsid w:val="0079244E"/>
    <w:rsid w:val="007934DD"/>
    <w:rsid w:val="007939C0"/>
    <w:rsid w:val="00793A4B"/>
    <w:rsid w:val="0079426C"/>
    <w:rsid w:val="007960EE"/>
    <w:rsid w:val="00797997"/>
    <w:rsid w:val="007A0064"/>
    <w:rsid w:val="007A0132"/>
    <w:rsid w:val="007A01BB"/>
    <w:rsid w:val="007A0BD1"/>
    <w:rsid w:val="007A157B"/>
    <w:rsid w:val="007A15AB"/>
    <w:rsid w:val="007A4201"/>
    <w:rsid w:val="007A4FD4"/>
    <w:rsid w:val="007A64A4"/>
    <w:rsid w:val="007A7A1D"/>
    <w:rsid w:val="007B04A8"/>
    <w:rsid w:val="007B0514"/>
    <w:rsid w:val="007B0639"/>
    <w:rsid w:val="007B0969"/>
    <w:rsid w:val="007B10F4"/>
    <w:rsid w:val="007B18FD"/>
    <w:rsid w:val="007B317B"/>
    <w:rsid w:val="007B3980"/>
    <w:rsid w:val="007B3F65"/>
    <w:rsid w:val="007B7978"/>
    <w:rsid w:val="007C0276"/>
    <w:rsid w:val="007C0B66"/>
    <w:rsid w:val="007C0D2C"/>
    <w:rsid w:val="007C138C"/>
    <w:rsid w:val="007C2E14"/>
    <w:rsid w:val="007C7518"/>
    <w:rsid w:val="007C7CE8"/>
    <w:rsid w:val="007D02C6"/>
    <w:rsid w:val="007D05C3"/>
    <w:rsid w:val="007D1216"/>
    <w:rsid w:val="007D1EBA"/>
    <w:rsid w:val="007D2AE8"/>
    <w:rsid w:val="007D2FDC"/>
    <w:rsid w:val="007D34AC"/>
    <w:rsid w:val="007D5461"/>
    <w:rsid w:val="007D5B70"/>
    <w:rsid w:val="007D600F"/>
    <w:rsid w:val="007D66AC"/>
    <w:rsid w:val="007D7EC5"/>
    <w:rsid w:val="007E03F5"/>
    <w:rsid w:val="007E12A3"/>
    <w:rsid w:val="007E31AF"/>
    <w:rsid w:val="007E374C"/>
    <w:rsid w:val="007E4103"/>
    <w:rsid w:val="007E475B"/>
    <w:rsid w:val="007E4EEA"/>
    <w:rsid w:val="007E5575"/>
    <w:rsid w:val="007E618D"/>
    <w:rsid w:val="007E619D"/>
    <w:rsid w:val="007E6502"/>
    <w:rsid w:val="007E6982"/>
    <w:rsid w:val="007F05E9"/>
    <w:rsid w:val="007F0A73"/>
    <w:rsid w:val="007F2330"/>
    <w:rsid w:val="007F2332"/>
    <w:rsid w:val="007F4C79"/>
    <w:rsid w:val="007F4E41"/>
    <w:rsid w:val="007F529C"/>
    <w:rsid w:val="007F558D"/>
    <w:rsid w:val="007F5BDF"/>
    <w:rsid w:val="007F6FC6"/>
    <w:rsid w:val="007F7C94"/>
    <w:rsid w:val="00800E2C"/>
    <w:rsid w:val="00801FC2"/>
    <w:rsid w:val="00802613"/>
    <w:rsid w:val="00802780"/>
    <w:rsid w:val="0080353E"/>
    <w:rsid w:val="008069E5"/>
    <w:rsid w:val="00807951"/>
    <w:rsid w:val="00811008"/>
    <w:rsid w:val="00812013"/>
    <w:rsid w:val="00812BEE"/>
    <w:rsid w:val="0081326A"/>
    <w:rsid w:val="00814285"/>
    <w:rsid w:val="008148A0"/>
    <w:rsid w:val="00814994"/>
    <w:rsid w:val="00817AC6"/>
    <w:rsid w:val="00817D2C"/>
    <w:rsid w:val="008216B5"/>
    <w:rsid w:val="008224A4"/>
    <w:rsid w:val="0082309F"/>
    <w:rsid w:val="008230C0"/>
    <w:rsid w:val="00823E41"/>
    <w:rsid w:val="008242BD"/>
    <w:rsid w:val="00824CB1"/>
    <w:rsid w:val="00824DB5"/>
    <w:rsid w:val="00825109"/>
    <w:rsid w:val="00825E11"/>
    <w:rsid w:val="00830475"/>
    <w:rsid w:val="00830C36"/>
    <w:rsid w:val="00832A06"/>
    <w:rsid w:val="008336A0"/>
    <w:rsid w:val="00834771"/>
    <w:rsid w:val="008353F6"/>
    <w:rsid w:val="00835ADD"/>
    <w:rsid w:val="00840112"/>
    <w:rsid w:val="00842B27"/>
    <w:rsid w:val="00842F2E"/>
    <w:rsid w:val="00842FB5"/>
    <w:rsid w:val="0084594E"/>
    <w:rsid w:val="00846642"/>
    <w:rsid w:val="00846981"/>
    <w:rsid w:val="00847103"/>
    <w:rsid w:val="00850C04"/>
    <w:rsid w:val="00851C07"/>
    <w:rsid w:val="0085233C"/>
    <w:rsid w:val="008532DC"/>
    <w:rsid w:val="00853AFE"/>
    <w:rsid w:val="00854C49"/>
    <w:rsid w:val="00855269"/>
    <w:rsid w:val="008558C6"/>
    <w:rsid w:val="00856DB9"/>
    <w:rsid w:val="0086138B"/>
    <w:rsid w:val="00862BC0"/>
    <w:rsid w:val="00867638"/>
    <w:rsid w:val="0087027F"/>
    <w:rsid w:val="00871558"/>
    <w:rsid w:val="008717A8"/>
    <w:rsid w:val="00872046"/>
    <w:rsid w:val="00872970"/>
    <w:rsid w:val="008738C9"/>
    <w:rsid w:val="00875656"/>
    <w:rsid w:val="00875839"/>
    <w:rsid w:val="00875B0A"/>
    <w:rsid w:val="0087602C"/>
    <w:rsid w:val="00876795"/>
    <w:rsid w:val="008770D3"/>
    <w:rsid w:val="00877CD2"/>
    <w:rsid w:val="00880430"/>
    <w:rsid w:val="00880F4D"/>
    <w:rsid w:val="00882086"/>
    <w:rsid w:val="008824FF"/>
    <w:rsid w:val="008825DD"/>
    <w:rsid w:val="008838FC"/>
    <w:rsid w:val="008840A4"/>
    <w:rsid w:val="008845BC"/>
    <w:rsid w:val="008851B3"/>
    <w:rsid w:val="00886C80"/>
    <w:rsid w:val="00890F18"/>
    <w:rsid w:val="00891CD9"/>
    <w:rsid w:val="00892F42"/>
    <w:rsid w:val="0089481C"/>
    <w:rsid w:val="008965EE"/>
    <w:rsid w:val="00896DCC"/>
    <w:rsid w:val="00897ADC"/>
    <w:rsid w:val="008A0E31"/>
    <w:rsid w:val="008A2132"/>
    <w:rsid w:val="008A30DE"/>
    <w:rsid w:val="008A32CA"/>
    <w:rsid w:val="008A3AAB"/>
    <w:rsid w:val="008A4082"/>
    <w:rsid w:val="008A6FE2"/>
    <w:rsid w:val="008A7CCA"/>
    <w:rsid w:val="008B039A"/>
    <w:rsid w:val="008B1377"/>
    <w:rsid w:val="008B4AB9"/>
    <w:rsid w:val="008B639B"/>
    <w:rsid w:val="008B669F"/>
    <w:rsid w:val="008B7E1D"/>
    <w:rsid w:val="008C2BF8"/>
    <w:rsid w:val="008C52E8"/>
    <w:rsid w:val="008C6A10"/>
    <w:rsid w:val="008C6F5D"/>
    <w:rsid w:val="008C6F7D"/>
    <w:rsid w:val="008C7008"/>
    <w:rsid w:val="008D001D"/>
    <w:rsid w:val="008D016E"/>
    <w:rsid w:val="008D0945"/>
    <w:rsid w:val="008D0B10"/>
    <w:rsid w:val="008D12FC"/>
    <w:rsid w:val="008D170C"/>
    <w:rsid w:val="008D1885"/>
    <w:rsid w:val="008D21E8"/>
    <w:rsid w:val="008D3309"/>
    <w:rsid w:val="008D3C20"/>
    <w:rsid w:val="008D4062"/>
    <w:rsid w:val="008D432D"/>
    <w:rsid w:val="008D4AED"/>
    <w:rsid w:val="008D64FE"/>
    <w:rsid w:val="008D6F4D"/>
    <w:rsid w:val="008E1236"/>
    <w:rsid w:val="008E12EA"/>
    <w:rsid w:val="008E1A35"/>
    <w:rsid w:val="008E1BCD"/>
    <w:rsid w:val="008E223B"/>
    <w:rsid w:val="008E448C"/>
    <w:rsid w:val="008E6960"/>
    <w:rsid w:val="008E6CBA"/>
    <w:rsid w:val="008F1A5A"/>
    <w:rsid w:val="008F1C3F"/>
    <w:rsid w:val="008F208D"/>
    <w:rsid w:val="008F265F"/>
    <w:rsid w:val="008F42F6"/>
    <w:rsid w:val="008F512B"/>
    <w:rsid w:val="008F6487"/>
    <w:rsid w:val="008F6E73"/>
    <w:rsid w:val="00900CAB"/>
    <w:rsid w:val="00900F6C"/>
    <w:rsid w:val="0090275A"/>
    <w:rsid w:val="0090279B"/>
    <w:rsid w:val="00902B28"/>
    <w:rsid w:val="00903127"/>
    <w:rsid w:val="00903D1F"/>
    <w:rsid w:val="00904419"/>
    <w:rsid w:val="00904582"/>
    <w:rsid w:val="00904585"/>
    <w:rsid w:val="00907675"/>
    <w:rsid w:val="00907861"/>
    <w:rsid w:val="009109F0"/>
    <w:rsid w:val="009112D5"/>
    <w:rsid w:val="0091145B"/>
    <w:rsid w:val="00912CFE"/>
    <w:rsid w:val="00912D96"/>
    <w:rsid w:val="0091302F"/>
    <w:rsid w:val="00916716"/>
    <w:rsid w:val="0091680F"/>
    <w:rsid w:val="00920CDB"/>
    <w:rsid w:val="00920DBF"/>
    <w:rsid w:val="009214C5"/>
    <w:rsid w:val="00923FB7"/>
    <w:rsid w:val="00923FFB"/>
    <w:rsid w:val="00924BE8"/>
    <w:rsid w:val="00924EC0"/>
    <w:rsid w:val="0092505F"/>
    <w:rsid w:val="00925EAA"/>
    <w:rsid w:val="00926E12"/>
    <w:rsid w:val="00927415"/>
    <w:rsid w:val="00931F53"/>
    <w:rsid w:val="00933EF5"/>
    <w:rsid w:val="0093421F"/>
    <w:rsid w:val="009348A7"/>
    <w:rsid w:val="00935A7C"/>
    <w:rsid w:val="0093784E"/>
    <w:rsid w:val="009379A0"/>
    <w:rsid w:val="009404FE"/>
    <w:rsid w:val="009415B8"/>
    <w:rsid w:val="0094254E"/>
    <w:rsid w:val="00944B1F"/>
    <w:rsid w:val="0094563A"/>
    <w:rsid w:val="00945927"/>
    <w:rsid w:val="00947801"/>
    <w:rsid w:val="00947E4D"/>
    <w:rsid w:val="00947F28"/>
    <w:rsid w:val="00950CC8"/>
    <w:rsid w:val="0095346C"/>
    <w:rsid w:val="009538EF"/>
    <w:rsid w:val="00954229"/>
    <w:rsid w:val="009553D9"/>
    <w:rsid w:val="0095566B"/>
    <w:rsid w:val="00955B05"/>
    <w:rsid w:val="00955E2B"/>
    <w:rsid w:val="00956D97"/>
    <w:rsid w:val="00957470"/>
    <w:rsid w:val="009578B1"/>
    <w:rsid w:val="009613F6"/>
    <w:rsid w:val="009614A5"/>
    <w:rsid w:val="00962516"/>
    <w:rsid w:val="009643EF"/>
    <w:rsid w:val="00966906"/>
    <w:rsid w:val="0096748F"/>
    <w:rsid w:val="00967916"/>
    <w:rsid w:val="009719E9"/>
    <w:rsid w:val="0097201D"/>
    <w:rsid w:val="009732E8"/>
    <w:rsid w:val="009736CB"/>
    <w:rsid w:val="009737A1"/>
    <w:rsid w:val="0097427D"/>
    <w:rsid w:val="00975085"/>
    <w:rsid w:val="009758BD"/>
    <w:rsid w:val="00975C59"/>
    <w:rsid w:val="009767B7"/>
    <w:rsid w:val="009800BB"/>
    <w:rsid w:val="00983324"/>
    <w:rsid w:val="00983669"/>
    <w:rsid w:val="00983A69"/>
    <w:rsid w:val="009856B6"/>
    <w:rsid w:val="00985B74"/>
    <w:rsid w:val="00985DA1"/>
    <w:rsid w:val="00985EDE"/>
    <w:rsid w:val="0098607B"/>
    <w:rsid w:val="009867E5"/>
    <w:rsid w:val="009872CC"/>
    <w:rsid w:val="00987A13"/>
    <w:rsid w:val="0099083E"/>
    <w:rsid w:val="00991582"/>
    <w:rsid w:val="009931CD"/>
    <w:rsid w:val="00993FB4"/>
    <w:rsid w:val="00994CA3"/>
    <w:rsid w:val="00994CBD"/>
    <w:rsid w:val="00994F5C"/>
    <w:rsid w:val="00996899"/>
    <w:rsid w:val="0099760D"/>
    <w:rsid w:val="009A17CF"/>
    <w:rsid w:val="009A18EA"/>
    <w:rsid w:val="009A3796"/>
    <w:rsid w:val="009A5088"/>
    <w:rsid w:val="009B05D3"/>
    <w:rsid w:val="009B1F2C"/>
    <w:rsid w:val="009B266F"/>
    <w:rsid w:val="009B2B7D"/>
    <w:rsid w:val="009B3336"/>
    <w:rsid w:val="009B421D"/>
    <w:rsid w:val="009B513C"/>
    <w:rsid w:val="009B6D23"/>
    <w:rsid w:val="009B6D6C"/>
    <w:rsid w:val="009B7E1F"/>
    <w:rsid w:val="009C05D6"/>
    <w:rsid w:val="009C06BC"/>
    <w:rsid w:val="009C0C2C"/>
    <w:rsid w:val="009C12D9"/>
    <w:rsid w:val="009C15DB"/>
    <w:rsid w:val="009C2DC9"/>
    <w:rsid w:val="009C3429"/>
    <w:rsid w:val="009C3653"/>
    <w:rsid w:val="009C374B"/>
    <w:rsid w:val="009C4735"/>
    <w:rsid w:val="009C53D9"/>
    <w:rsid w:val="009C5B95"/>
    <w:rsid w:val="009C6984"/>
    <w:rsid w:val="009D22C3"/>
    <w:rsid w:val="009D2C51"/>
    <w:rsid w:val="009D2F84"/>
    <w:rsid w:val="009D3C7C"/>
    <w:rsid w:val="009D3EE6"/>
    <w:rsid w:val="009D4A36"/>
    <w:rsid w:val="009D557F"/>
    <w:rsid w:val="009D5FAE"/>
    <w:rsid w:val="009D60C0"/>
    <w:rsid w:val="009D6776"/>
    <w:rsid w:val="009D7473"/>
    <w:rsid w:val="009D7A4C"/>
    <w:rsid w:val="009D7D7F"/>
    <w:rsid w:val="009E0C90"/>
    <w:rsid w:val="009E236A"/>
    <w:rsid w:val="009E2D2D"/>
    <w:rsid w:val="009E3313"/>
    <w:rsid w:val="009E4B75"/>
    <w:rsid w:val="009E4BE6"/>
    <w:rsid w:val="009E4FC2"/>
    <w:rsid w:val="009E5043"/>
    <w:rsid w:val="009E52F5"/>
    <w:rsid w:val="009E5442"/>
    <w:rsid w:val="009E6EB7"/>
    <w:rsid w:val="009E729B"/>
    <w:rsid w:val="009F1F29"/>
    <w:rsid w:val="009F2416"/>
    <w:rsid w:val="009F24F8"/>
    <w:rsid w:val="009F4411"/>
    <w:rsid w:val="009F462D"/>
    <w:rsid w:val="009F4970"/>
    <w:rsid w:val="009F4F08"/>
    <w:rsid w:val="009F508F"/>
    <w:rsid w:val="009F52E0"/>
    <w:rsid w:val="009F7FAC"/>
    <w:rsid w:val="00A009E4"/>
    <w:rsid w:val="00A0100E"/>
    <w:rsid w:val="00A0258E"/>
    <w:rsid w:val="00A04AEB"/>
    <w:rsid w:val="00A04E43"/>
    <w:rsid w:val="00A06639"/>
    <w:rsid w:val="00A06F05"/>
    <w:rsid w:val="00A07D1F"/>
    <w:rsid w:val="00A10BE4"/>
    <w:rsid w:val="00A10E6A"/>
    <w:rsid w:val="00A11512"/>
    <w:rsid w:val="00A12803"/>
    <w:rsid w:val="00A12F34"/>
    <w:rsid w:val="00A13761"/>
    <w:rsid w:val="00A14852"/>
    <w:rsid w:val="00A1518F"/>
    <w:rsid w:val="00A154A9"/>
    <w:rsid w:val="00A15609"/>
    <w:rsid w:val="00A16D3F"/>
    <w:rsid w:val="00A20E64"/>
    <w:rsid w:val="00A22524"/>
    <w:rsid w:val="00A24E50"/>
    <w:rsid w:val="00A252B9"/>
    <w:rsid w:val="00A25312"/>
    <w:rsid w:val="00A27225"/>
    <w:rsid w:val="00A32265"/>
    <w:rsid w:val="00A325ED"/>
    <w:rsid w:val="00A3261B"/>
    <w:rsid w:val="00A336CB"/>
    <w:rsid w:val="00A35747"/>
    <w:rsid w:val="00A3588F"/>
    <w:rsid w:val="00A358D0"/>
    <w:rsid w:val="00A360B0"/>
    <w:rsid w:val="00A36A44"/>
    <w:rsid w:val="00A37139"/>
    <w:rsid w:val="00A401AB"/>
    <w:rsid w:val="00A40B69"/>
    <w:rsid w:val="00A431E7"/>
    <w:rsid w:val="00A43465"/>
    <w:rsid w:val="00A43DD7"/>
    <w:rsid w:val="00A44999"/>
    <w:rsid w:val="00A50C22"/>
    <w:rsid w:val="00A51168"/>
    <w:rsid w:val="00A52332"/>
    <w:rsid w:val="00A52CA4"/>
    <w:rsid w:val="00A53095"/>
    <w:rsid w:val="00A53892"/>
    <w:rsid w:val="00A53C13"/>
    <w:rsid w:val="00A540DA"/>
    <w:rsid w:val="00A55448"/>
    <w:rsid w:val="00A55EE0"/>
    <w:rsid w:val="00A56356"/>
    <w:rsid w:val="00A56DDE"/>
    <w:rsid w:val="00A57174"/>
    <w:rsid w:val="00A57AFB"/>
    <w:rsid w:val="00A608A1"/>
    <w:rsid w:val="00A630D0"/>
    <w:rsid w:val="00A63226"/>
    <w:rsid w:val="00A6346F"/>
    <w:rsid w:val="00A63549"/>
    <w:rsid w:val="00A63ECA"/>
    <w:rsid w:val="00A64F70"/>
    <w:rsid w:val="00A65610"/>
    <w:rsid w:val="00A659CE"/>
    <w:rsid w:val="00A65E96"/>
    <w:rsid w:val="00A65EA9"/>
    <w:rsid w:val="00A66056"/>
    <w:rsid w:val="00A67C55"/>
    <w:rsid w:val="00A71265"/>
    <w:rsid w:val="00A71FCD"/>
    <w:rsid w:val="00A753A7"/>
    <w:rsid w:val="00A80433"/>
    <w:rsid w:val="00A808D8"/>
    <w:rsid w:val="00A83AE7"/>
    <w:rsid w:val="00A8480A"/>
    <w:rsid w:val="00A853FD"/>
    <w:rsid w:val="00A85507"/>
    <w:rsid w:val="00A86B21"/>
    <w:rsid w:val="00A87F19"/>
    <w:rsid w:val="00A91904"/>
    <w:rsid w:val="00A925D8"/>
    <w:rsid w:val="00A93655"/>
    <w:rsid w:val="00A93F11"/>
    <w:rsid w:val="00A95DA8"/>
    <w:rsid w:val="00A96086"/>
    <w:rsid w:val="00A9628F"/>
    <w:rsid w:val="00AA0207"/>
    <w:rsid w:val="00AA0F00"/>
    <w:rsid w:val="00AA183A"/>
    <w:rsid w:val="00AA2186"/>
    <w:rsid w:val="00AA4677"/>
    <w:rsid w:val="00AA5869"/>
    <w:rsid w:val="00AA7F55"/>
    <w:rsid w:val="00AB04BC"/>
    <w:rsid w:val="00AB0F5E"/>
    <w:rsid w:val="00AB1403"/>
    <w:rsid w:val="00AB1F82"/>
    <w:rsid w:val="00AB2959"/>
    <w:rsid w:val="00AB374A"/>
    <w:rsid w:val="00AB43A6"/>
    <w:rsid w:val="00AB46B7"/>
    <w:rsid w:val="00AB4D0C"/>
    <w:rsid w:val="00AB5EF9"/>
    <w:rsid w:val="00AB6631"/>
    <w:rsid w:val="00AB7FFE"/>
    <w:rsid w:val="00AC0CD0"/>
    <w:rsid w:val="00AC0D8E"/>
    <w:rsid w:val="00AC23C2"/>
    <w:rsid w:val="00AC260B"/>
    <w:rsid w:val="00AC27CB"/>
    <w:rsid w:val="00AC2CF7"/>
    <w:rsid w:val="00AC359A"/>
    <w:rsid w:val="00AC38E4"/>
    <w:rsid w:val="00AC478B"/>
    <w:rsid w:val="00AC58F6"/>
    <w:rsid w:val="00AC5C78"/>
    <w:rsid w:val="00AC6326"/>
    <w:rsid w:val="00AD2B3A"/>
    <w:rsid w:val="00AD6241"/>
    <w:rsid w:val="00AD744E"/>
    <w:rsid w:val="00AD756C"/>
    <w:rsid w:val="00AD7935"/>
    <w:rsid w:val="00AE0CE0"/>
    <w:rsid w:val="00AE142A"/>
    <w:rsid w:val="00AE221E"/>
    <w:rsid w:val="00AE646F"/>
    <w:rsid w:val="00AE728F"/>
    <w:rsid w:val="00AF14E2"/>
    <w:rsid w:val="00AF2D0C"/>
    <w:rsid w:val="00AF2E82"/>
    <w:rsid w:val="00AF429F"/>
    <w:rsid w:val="00AF5E97"/>
    <w:rsid w:val="00B01399"/>
    <w:rsid w:val="00B04FB9"/>
    <w:rsid w:val="00B058CF"/>
    <w:rsid w:val="00B05FB5"/>
    <w:rsid w:val="00B070B4"/>
    <w:rsid w:val="00B07F2D"/>
    <w:rsid w:val="00B10D05"/>
    <w:rsid w:val="00B118A8"/>
    <w:rsid w:val="00B136DE"/>
    <w:rsid w:val="00B1399E"/>
    <w:rsid w:val="00B157DE"/>
    <w:rsid w:val="00B1781F"/>
    <w:rsid w:val="00B21CDB"/>
    <w:rsid w:val="00B22A4A"/>
    <w:rsid w:val="00B23C9D"/>
    <w:rsid w:val="00B25310"/>
    <w:rsid w:val="00B2590D"/>
    <w:rsid w:val="00B27276"/>
    <w:rsid w:val="00B2733D"/>
    <w:rsid w:val="00B308C9"/>
    <w:rsid w:val="00B313D0"/>
    <w:rsid w:val="00B31FED"/>
    <w:rsid w:val="00B3213E"/>
    <w:rsid w:val="00B33306"/>
    <w:rsid w:val="00B336B3"/>
    <w:rsid w:val="00B344E3"/>
    <w:rsid w:val="00B36CD3"/>
    <w:rsid w:val="00B3755C"/>
    <w:rsid w:val="00B37871"/>
    <w:rsid w:val="00B379C7"/>
    <w:rsid w:val="00B40218"/>
    <w:rsid w:val="00B409BF"/>
    <w:rsid w:val="00B40DEC"/>
    <w:rsid w:val="00B428A1"/>
    <w:rsid w:val="00B42CC3"/>
    <w:rsid w:val="00B432C6"/>
    <w:rsid w:val="00B43FB0"/>
    <w:rsid w:val="00B44FA7"/>
    <w:rsid w:val="00B45659"/>
    <w:rsid w:val="00B462F2"/>
    <w:rsid w:val="00B46AD2"/>
    <w:rsid w:val="00B479A9"/>
    <w:rsid w:val="00B47D01"/>
    <w:rsid w:val="00B518A2"/>
    <w:rsid w:val="00B51BFC"/>
    <w:rsid w:val="00B528C5"/>
    <w:rsid w:val="00B529B0"/>
    <w:rsid w:val="00B52D21"/>
    <w:rsid w:val="00B54BD5"/>
    <w:rsid w:val="00B560B5"/>
    <w:rsid w:val="00B5693A"/>
    <w:rsid w:val="00B60A47"/>
    <w:rsid w:val="00B62BE1"/>
    <w:rsid w:val="00B637EA"/>
    <w:rsid w:val="00B63830"/>
    <w:rsid w:val="00B63CBC"/>
    <w:rsid w:val="00B63D31"/>
    <w:rsid w:val="00B65FAA"/>
    <w:rsid w:val="00B66435"/>
    <w:rsid w:val="00B70801"/>
    <w:rsid w:val="00B709BA"/>
    <w:rsid w:val="00B71631"/>
    <w:rsid w:val="00B72A30"/>
    <w:rsid w:val="00B73D5A"/>
    <w:rsid w:val="00B741CB"/>
    <w:rsid w:val="00B74EAA"/>
    <w:rsid w:val="00B76A3E"/>
    <w:rsid w:val="00B76C6B"/>
    <w:rsid w:val="00B81316"/>
    <w:rsid w:val="00B81DCE"/>
    <w:rsid w:val="00B82F27"/>
    <w:rsid w:val="00B83BB0"/>
    <w:rsid w:val="00B83DB0"/>
    <w:rsid w:val="00B83EC1"/>
    <w:rsid w:val="00B83F5C"/>
    <w:rsid w:val="00B868B3"/>
    <w:rsid w:val="00B86D5A"/>
    <w:rsid w:val="00B87084"/>
    <w:rsid w:val="00B87654"/>
    <w:rsid w:val="00B919FD"/>
    <w:rsid w:val="00B93665"/>
    <w:rsid w:val="00B936F3"/>
    <w:rsid w:val="00B93CF7"/>
    <w:rsid w:val="00B943B6"/>
    <w:rsid w:val="00B96B29"/>
    <w:rsid w:val="00B96DF2"/>
    <w:rsid w:val="00BA03AC"/>
    <w:rsid w:val="00BA1A47"/>
    <w:rsid w:val="00BA319B"/>
    <w:rsid w:val="00BA36CE"/>
    <w:rsid w:val="00BA430C"/>
    <w:rsid w:val="00BA7958"/>
    <w:rsid w:val="00BB11DE"/>
    <w:rsid w:val="00BB244B"/>
    <w:rsid w:val="00BB268C"/>
    <w:rsid w:val="00BB3C2C"/>
    <w:rsid w:val="00BB41F4"/>
    <w:rsid w:val="00BB59BE"/>
    <w:rsid w:val="00BB625B"/>
    <w:rsid w:val="00BB65BE"/>
    <w:rsid w:val="00BB7FA5"/>
    <w:rsid w:val="00BC0490"/>
    <w:rsid w:val="00BC0F08"/>
    <w:rsid w:val="00BC264E"/>
    <w:rsid w:val="00BC40B4"/>
    <w:rsid w:val="00BC4235"/>
    <w:rsid w:val="00BC443B"/>
    <w:rsid w:val="00BC5935"/>
    <w:rsid w:val="00BC6A3A"/>
    <w:rsid w:val="00BC6B2E"/>
    <w:rsid w:val="00BC7144"/>
    <w:rsid w:val="00BC724B"/>
    <w:rsid w:val="00BC7DED"/>
    <w:rsid w:val="00BD5E4B"/>
    <w:rsid w:val="00BD7264"/>
    <w:rsid w:val="00BD7612"/>
    <w:rsid w:val="00BE1D03"/>
    <w:rsid w:val="00BE39F2"/>
    <w:rsid w:val="00BE3AB6"/>
    <w:rsid w:val="00BE6F22"/>
    <w:rsid w:val="00BE732B"/>
    <w:rsid w:val="00BE7A73"/>
    <w:rsid w:val="00BF0D7B"/>
    <w:rsid w:val="00BF0E1F"/>
    <w:rsid w:val="00BF2FBA"/>
    <w:rsid w:val="00BF60E4"/>
    <w:rsid w:val="00BF62B8"/>
    <w:rsid w:val="00BF7F56"/>
    <w:rsid w:val="00C008A0"/>
    <w:rsid w:val="00C0103A"/>
    <w:rsid w:val="00C0164B"/>
    <w:rsid w:val="00C03451"/>
    <w:rsid w:val="00C04003"/>
    <w:rsid w:val="00C042FA"/>
    <w:rsid w:val="00C1084A"/>
    <w:rsid w:val="00C1108F"/>
    <w:rsid w:val="00C113ED"/>
    <w:rsid w:val="00C14FE1"/>
    <w:rsid w:val="00C1548F"/>
    <w:rsid w:val="00C167DF"/>
    <w:rsid w:val="00C169D0"/>
    <w:rsid w:val="00C16E46"/>
    <w:rsid w:val="00C203FB"/>
    <w:rsid w:val="00C22A86"/>
    <w:rsid w:val="00C23055"/>
    <w:rsid w:val="00C2368C"/>
    <w:rsid w:val="00C25992"/>
    <w:rsid w:val="00C26178"/>
    <w:rsid w:val="00C2643C"/>
    <w:rsid w:val="00C26527"/>
    <w:rsid w:val="00C322AA"/>
    <w:rsid w:val="00C32AB1"/>
    <w:rsid w:val="00C33C3F"/>
    <w:rsid w:val="00C33D91"/>
    <w:rsid w:val="00C3485A"/>
    <w:rsid w:val="00C369F9"/>
    <w:rsid w:val="00C36C58"/>
    <w:rsid w:val="00C41833"/>
    <w:rsid w:val="00C4229A"/>
    <w:rsid w:val="00C424F4"/>
    <w:rsid w:val="00C443E6"/>
    <w:rsid w:val="00C45CF0"/>
    <w:rsid w:val="00C46312"/>
    <w:rsid w:val="00C46713"/>
    <w:rsid w:val="00C46EB1"/>
    <w:rsid w:val="00C471D0"/>
    <w:rsid w:val="00C5453A"/>
    <w:rsid w:val="00C54611"/>
    <w:rsid w:val="00C549FE"/>
    <w:rsid w:val="00C55897"/>
    <w:rsid w:val="00C55964"/>
    <w:rsid w:val="00C56481"/>
    <w:rsid w:val="00C60622"/>
    <w:rsid w:val="00C60DB3"/>
    <w:rsid w:val="00C61151"/>
    <w:rsid w:val="00C615BB"/>
    <w:rsid w:val="00C62497"/>
    <w:rsid w:val="00C62E72"/>
    <w:rsid w:val="00C63A6B"/>
    <w:rsid w:val="00C641B3"/>
    <w:rsid w:val="00C64D87"/>
    <w:rsid w:val="00C6576E"/>
    <w:rsid w:val="00C65D8C"/>
    <w:rsid w:val="00C65FF5"/>
    <w:rsid w:val="00C67319"/>
    <w:rsid w:val="00C70CEA"/>
    <w:rsid w:val="00C71C57"/>
    <w:rsid w:val="00C71DC4"/>
    <w:rsid w:val="00C72748"/>
    <w:rsid w:val="00C74FD7"/>
    <w:rsid w:val="00C757E0"/>
    <w:rsid w:val="00C75E3E"/>
    <w:rsid w:val="00C76286"/>
    <w:rsid w:val="00C775F0"/>
    <w:rsid w:val="00C77837"/>
    <w:rsid w:val="00C805A0"/>
    <w:rsid w:val="00C80BE3"/>
    <w:rsid w:val="00C80BED"/>
    <w:rsid w:val="00C80C38"/>
    <w:rsid w:val="00C80FB8"/>
    <w:rsid w:val="00C81373"/>
    <w:rsid w:val="00C8146A"/>
    <w:rsid w:val="00C82004"/>
    <w:rsid w:val="00C8527D"/>
    <w:rsid w:val="00C856C3"/>
    <w:rsid w:val="00C865F8"/>
    <w:rsid w:val="00C875F5"/>
    <w:rsid w:val="00C8776C"/>
    <w:rsid w:val="00C87E44"/>
    <w:rsid w:val="00C90411"/>
    <w:rsid w:val="00C92723"/>
    <w:rsid w:val="00C92EFE"/>
    <w:rsid w:val="00C93140"/>
    <w:rsid w:val="00C9430C"/>
    <w:rsid w:val="00C94D47"/>
    <w:rsid w:val="00C9534F"/>
    <w:rsid w:val="00C95BEF"/>
    <w:rsid w:val="00C968B0"/>
    <w:rsid w:val="00C97AB4"/>
    <w:rsid w:val="00CA1628"/>
    <w:rsid w:val="00CA1BF6"/>
    <w:rsid w:val="00CA3594"/>
    <w:rsid w:val="00CA38D7"/>
    <w:rsid w:val="00CA3D57"/>
    <w:rsid w:val="00CA44A5"/>
    <w:rsid w:val="00CA4AE8"/>
    <w:rsid w:val="00CA656A"/>
    <w:rsid w:val="00CA6E61"/>
    <w:rsid w:val="00CA7BF3"/>
    <w:rsid w:val="00CA7D1A"/>
    <w:rsid w:val="00CB14FD"/>
    <w:rsid w:val="00CB1CD7"/>
    <w:rsid w:val="00CB1D1B"/>
    <w:rsid w:val="00CB24AA"/>
    <w:rsid w:val="00CB2681"/>
    <w:rsid w:val="00CB3AD9"/>
    <w:rsid w:val="00CB4DF7"/>
    <w:rsid w:val="00CB6944"/>
    <w:rsid w:val="00CC11C7"/>
    <w:rsid w:val="00CC126C"/>
    <w:rsid w:val="00CC3866"/>
    <w:rsid w:val="00CC3E19"/>
    <w:rsid w:val="00CC5568"/>
    <w:rsid w:val="00CC5F52"/>
    <w:rsid w:val="00CC712B"/>
    <w:rsid w:val="00CC7166"/>
    <w:rsid w:val="00CC7944"/>
    <w:rsid w:val="00CD094A"/>
    <w:rsid w:val="00CD1176"/>
    <w:rsid w:val="00CD1C68"/>
    <w:rsid w:val="00CD265D"/>
    <w:rsid w:val="00CD2C4E"/>
    <w:rsid w:val="00CD5AAD"/>
    <w:rsid w:val="00CD634F"/>
    <w:rsid w:val="00CD6755"/>
    <w:rsid w:val="00CE0CD4"/>
    <w:rsid w:val="00CE0CE0"/>
    <w:rsid w:val="00CE1084"/>
    <w:rsid w:val="00CE293C"/>
    <w:rsid w:val="00CE2B49"/>
    <w:rsid w:val="00CE3DB2"/>
    <w:rsid w:val="00CE4580"/>
    <w:rsid w:val="00CE4D95"/>
    <w:rsid w:val="00CE53F4"/>
    <w:rsid w:val="00CF0A8E"/>
    <w:rsid w:val="00CF20D1"/>
    <w:rsid w:val="00CF2357"/>
    <w:rsid w:val="00CF3D23"/>
    <w:rsid w:val="00CF4D2D"/>
    <w:rsid w:val="00CF4E99"/>
    <w:rsid w:val="00CF70CE"/>
    <w:rsid w:val="00CF7483"/>
    <w:rsid w:val="00CF78B4"/>
    <w:rsid w:val="00D001EE"/>
    <w:rsid w:val="00D01563"/>
    <w:rsid w:val="00D01834"/>
    <w:rsid w:val="00D02FD3"/>
    <w:rsid w:val="00D0372D"/>
    <w:rsid w:val="00D04444"/>
    <w:rsid w:val="00D05965"/>
    <w:rsid w:val="00D06181"/>
    <w:rsid w:val="00D06B4B"/>
    <w:rsid w:val="00D10266"/>
    <w:rsid w:val="00D1095C"/>
    <w:rsid w:val="00D11CF2"/>
    <w:rsid w:val="00D12269"/>
    <w:rsid w:val="00D12309"/>
    <w:rsid w:val="00D12415"/>
    <w:rsid w:val="00D1297D"/>
    <w:rsid w:val="00D12DF1"/>
    <w:rsid w:val="00D132C9"/>
    <w:rsid w:val="00D134FB"/>
    <w:rsid w:val="00D139DD"/>
    <w:rsid w:val="00D15383"/>
    <w:rsid w:val="00D177F5"/>
    <w:rsid w:val="00D17D52"/>
    <w:rsid w:val="00D2060B"/>
    <w:rsid w:val="00D20B0D"/>
    <w:rsid w:val="00D20C0C"/>
    <w:rsid w:val="00D2200C"/>
    <w:rsid w:val="00D24775"/>
    <w:rsid w:val="00D261F9"/>
    <w:rsid w:val="00D26C1C"/>
    <w:rsid w:val="00D26FD9"/>
    <w:rsid w:val="00D27FC6"/>
    <w:rsid w:val="00D30336"/>
    <w:rsid w:val="00D3037C"/>
    <w:rsid w:val="00D30587"/>
    <w:rsid w:val="00D305E1"/>
    <w:rsid w:val="00D31BC9"/>
    <w:rsid w:val="00D320C5"/>
    <w:rsid w:val="00D3333F"/>
    <w:rsid w:val="00D33FCC"/>
    <w:rsid w:val="00D34594"/>
    <w:rsid w:val="00D34993"/>
    <w:rsid w:val="00D349D1"/>
    <w:rsid w:val="00D355C9"/>
    <w:rsid w:val="00D361E9"/>
    <w:rsid w:val="00D36914"/>
    <w:rsid w:val="00D37732"/>
    <w:rsid w:val="00D40E2D"/>
    <w:rsid w:val="00D412ED"/>
    <w:rsid w:val="00D415C1"/>
    <w:rsid w:val="00D41E68"/>
    <w:rsid w:val="00D41E8E"/>
    <w:rsid w:val="00D443D5"/>
    <w:rsid w:val="00D453B2"/>
    <w:rsid w:val="00D47283"/>
    <w:rsid w:val="00D47433"/>
    <w:rsid w:val="00D47B7F"/>
    <w:rsid w:val="00D507B6"/>
    <w:rsid w:val="00D5299D"/>
    <w:rsid w:val="00D52AA5"/>
    <w:rsid w:val="00D52BEA"/>
    <w:rsid w:val="00D52BF5"/>
    <w:rsid w:val="00D52CBC"/>
    <w:rsid w:val="00D543B2"/>
    <w:rsid w:val="00D55D5A"/>
    <w:rsid w:val="00D5680B"/>
    <w:rsid w:val="00D56818"/>
    <w:rsid w:val="00D57D41"/>
    <w:rsid w:val="00D604B3"/>
    <w:rsid w:val="00D62ADF"/>
    <w:rsid w:val="00D6361F"/>
    <w:rsid w:val="00D67976"/>
    <w:rsid w:val="00D70481"/>
    <w:rsid w:val="00D70FB6"/>
    <w:rsid w:val="00D71294"/>
    <w:rsid w:val="00D712F2"/>
    <w:rsid w:val="00D71E67"/>
    <w:rsid w:val="00D72917"/>
    <w:rsid w:val="00D73209"/>
    <w:rsid w:val="00D7321D"/>
    <w:rsid w:val="00D73764"/>
    <w:rsid w:val="00D74C86"/>
    <w:rsid w:val="00D753D1"/>
    <w:rsid w:val="00D76519"/>
    <w:rsid w:val="00D80212"/>
    <w:rsid w:val="00D80A3B"/>
    <w:rsid w:val="00D83979"/>
    <w:rsid w:val="00D84175"/>
    <w:rsid w:val="00D857BA"/>
    <w:rsid w:val="00D862E7"/>
    <w:rsid w:val="00D86CB7"/>
    <w:rsid w:val="00D875CF"/>
    <w:rsid w:val="00D90832"/>
    <w:rsid w:val="00D91272"/>
    <w:rsid w:val="00D914DC"/>
    <w:rsid w:val="00D93359"/>
    <w:rsid w:val="00D9515B"/>
    <w:rsid w:val="00D95260"/>
    <w:rsid w:val="00D95E4E"/>
    <w:rsid w:val="00D96A6F"/>
    <w:rsid w:val="00D97620"/>
    <w:rsid w:val="00D97DB6"/>
    <w:rsid w:val="00DA123F"/>
    <w:rsid w:val="00DA1A77"/>
    <w:rsid w:val="00DA1B28"/>
    <w:rsid w:val="00DA281E"/>
    <w:rsid w:val="00DA68F7"/>
    <w:rsid w:val="00DB06FD"/>
    <w:rsid w:val="00DB259D"/>
    <w:rsid w:val="00DB4160"/>
    <w:rsid w:val="00DB471A"/>
    <w:rsid w:val="00DB63D8"/>
    <w:rsid w:val="00DB64FE"/>
    <w:rsid w:val="00DB6E40"/>
    <w:rsid w:val="00DB7692"/>
    <w:rsid w:val="00DB7C30"/>
    <w:rsid w:val="00DC007F"/>
    <w:rsid w:val="00DC2EE1"/>
    <w:rsid w:val="00DC46A8"/>
    <w:rsid w:val="00DC5187"/>
    <w:rsid w:val="00DC58AF"/>
    <w:rsid w:val="00DD08AD"/>
    <w:rsid w:val="00DD110E"/>
    <w:rsid w:val="00DD18FB"/>
    <w:rsid w:val="00DD1B91"/>
    <w:rsid w:val="00DD4332"/>
    <w:rsid w:val="00DD4580"/>
    <w:rsid w:val="00DD7A98"/>
    <w:rsid w:val="00DD7E4D"/>
    <w:rsid w:val="00DE009F"/>
    <w:rsid w:val="00DE130F"/>
    <w:rsid w:val="00DE388A"/>
    <w:rsid w:val="00DE4E1F"/>
    <w:rsid w:val="00DE534A"/>
    <w:rsid w:val="00DE57DD"/>
    <w:rsid w:val="00DE6205"/>
    <w:rsid w:val="00DE6F20"/>
    <w:rsid w:val="00DE6FC9"/>
    <w:rsid w:val="00DF2ACE"/>
    <w:rsid w:val="00DF2B5F"/>
    <w:rsid w:val="00DF2CDB"/>
    <w:rsid w:val="00DF40D4"/>
    <w:rsid w:val="00DF421C"/>
    <w:rsid w:val="00DF48C0"/>
    <w:rsid w:val="00DF4A60"/>
    <w:rsid w:val="00DF553B"/>
    <w:rsid w:val="00DF5791"/>
    <w:rsid w:val="00DF6811"/>
    <w:rsid w:val="00DF74D5"/>
    <w:rsid w:val="00E01253"/>
    <w:rsid w:val="00E018BC"/>
    <w:rsid w:val="00E02AA7"/>
    <w:rsid w:val="00E031C3"/>
    <w:rsid w:val="00E03CB5"/>
    <w:rsid w:val="00E05DB9"/>
    <w:rsid w:val="00E116B1"/>
    <w:rsid w:val="00E133DA"/>
    <w:rsid w:val="00E14234"/>
    <w:rsid w:val="00E14A62"/>
    <w:rsid w:val="00E15DFF"/>
    <w:rsid w:val="00E203D5"/>
    <w:rsid w:val="00E213BF"/>
    <w:rsid w:val="00E2233D"/>
    <w:rsid w:val="00E231C5"/>
    <w:rsid w:val="00E23615"/>
    <w:rsid w:val="00E23D0C"/>
    <w:rsid w:val="00E2443B"/>
    <w:rsid w:val="00E25BBE"/>
    <w:rsid w:val="00E26EFE"/>
    <w:rsid w:val="00E305F9"/>
    <w:rsid w:val="00E306CB"/>
    <w:rsid w:val="00E30D4A"/>
    <w:rsid w:val="00E3243F"/>
    <w:rsid w:val="00E34349"/>
    <w:rsid w:val="00E35243"/>
    <w:rsid w:val="00E353BB"/>
    <w:rsid w:val="00E37761"/>
    <w:rsid w:val="00E37C7C"/>
    <w:rsid w:val="00E37DA4"/>
    <w:rsid w:val="00E40A9D"/>
    <w:rsid w:val="00E41364"/>
    <w:rsid w:val="00E4206C"/>
    <w:rsid w:val="00E4250C"/>
    <w:rsid w:val="00E42868"/>
    <w:rsid w:val="00E42924"/>
    <w:rsid w:val="00E43B12"/>
    <w:rsid w:val="00E446B1"/>
    <w:rsid w:val="00E446BD"/>
    <w:rsid w:val="00E45E5B"/>
    <w:rsid w:val="00E46AE8"/>
    <w:rsid w:val="00E47170"/>
    <w:rsid w:val="00E4720E"/>
    <w:rsid w:val="00E474BA"/>
    <w:rsid w:val="00E47788"/>
    <w:rsid w:val="00E50FEF"/>
    <w:rsid w:val="00E51AA1"/>
    <w:rsid w:val="00E52C62"/>
    <w:rsid w:val="00E536EE"/>
    <w:rsid w:val="00E55E2E"/>
    <w:rsid w:val="00E55F92"/>
    <w:rsid w:val="00E56AEB"/>
    <w:rsid w:val="00E57B8E"/>
    <w:rsid w:val="00E607AB"/>
    <w:rsid w:val="00E616D3"/>
    <w:rsid w:val="00E62834"/>
    <w:rsid w:val="00E6293E"/>
    <w:rsid w:val="00E62C43"/>
    <w:rsid w:val="00E635FB"/>
    <w:rsid w:val="00E64001"/>
    <w:rsid w:val="00E6688C"/>
    <w:rsid w:val="00E66B76"/>
    <w:rsid w:val="00E7006E"/>
    <w:rsid w:val="00E70173"/>
    <w:rsid w:val="00E70259"/>
    <w:rsid w:val="00E73047"/>
    <w:rsid w:val="00E7338C"/>
    <w:rsid w:val="00E765A8"/>
    <w:rsid w:val="00E81704"/>
    <w:rsid w:val="00E81C7F"/>
    <w:rsid w:val="00E81FAF"/>
    <w:rsid w:val="00E82AD9"/>
    <w:rsid w:val="00E855D6"/>
    <w:rsid w:val="00E861C7"/>
    <w:rsid w:val="00E862E3"/>
    <w:rsid w:val="00E900C4"/>
    <w:rsid w:val="00E90A45"/>
    <w:rsid w:val="00E92E74"/>
    <w:rsid w:val="00E93649"/>
    <w:rsid w:val="00E94546"/>
    <w:rsid w:val="00E94D5B"/>
    <w:rsid w:val="00E95457"/>
    <w:rsid w:val="00E97544"/>
    <w:rsid w:val="00EA0D1C"/>
    <w:rsid w:val="00EA631F"/>
    <w:rsid w:val="00EA632A"/>
    <w:rsid w:val="00EA6BC3"/>
    <w:rsid w:val="00EA76A8"/>
    <w:rsid w:val="00EB04A9"/>
    <w:rsid w:val="00EB0EF3"/>
    <w:rsid w:val="00EB20B1"/>
    <w:rsid w:val="00EB217E"/>
    <w:rsid w:val="00EB500D"/>
    <w:rsid w:val="00EB64C2"/>
    <w:rsid w:val="00EB70CE"/>
    <w:rsid w:val="00EB7659"/>
    <w:rsid w:val="00EC063A"/>
    <w:rsid w:val="00EC192E"/>
    <w:rsid w:val="00EC1C1B"/>
    <w:rsid w:val="00EC21F0"/>
    <w:rsid w:val="00EC2A3C"/>
    <w:rsid w:val="00EC4B80"/>
    <w:rsid w:val="00EC7018"/>
    <w:rsid w:val="00EC7175"/>
    <w:rsid w:val="00EC7217"/>
    <w:rsid w:val="00EC7239"/>
    <w:rsid w:val="00EC7CFE"/>
    <w:rsid w:val="00ED0D48"/>
    <w:rsid w:val="00ED48B9"/>
    <w:rsid w:val="00ED55A2"/>
    <w:rsid w:val="00ED6ACC"/>
    <w:rsid w:val="00ED7A25"/>
    <w:rsid w:val="00EE11DE"/>
    <w:rsid w:val="00EE16C4"/>
    <w:rsid w:val="00EE243D"/>
    <w:rsid w:val="00EE2A07"/>
    <w:rsid w:val="00EE2E72"/>
    <w:rsid w:val="00EE3BC2"/>
    <w:rsid w:val="00EE3CB7"/>
    <w:rsid w:val="00EE4579"/>
    <w:rsid w:val="00EE45B0"/>
    <w:rsid w:val="00EE4F05"/>
    <w:rsid w:val="00EE5103"/>
    <w:rsid w:val="00EE7A48"/>
    <w:rsid w:val="00EF0CD6"/>
    <w:rsid w:val="00EF18EB"/>
    <w:rsid w:val="00EF1B79"/>
    <w:rsid w:val="00EF2105"/>
    <w:rsid w:val="00EF227E"/>
    <w:rsid w:val="00EF25DE"/>
    <w:rsid w:val="00EF3156"/>
    <w:rsid w:val="00EF39B2"/>
    <w:rsid w:val="00EF49AC"/>
    <w:rsid w:val="00EF4C5B"/>
    <w:rsid w:val="00EF6208"/>
    <w:rsid w:val="00F00884"/>
    <w:rsid w:val="00F01DE0"/>
    <w:rsid w:val="00F02888"/>
    <w:rsid w:val="00F02D82"/>
    <w:rsid w:val="00F051D5"/>
    <w:rsid w:val="00F05A1B"/>
    <w:rsid w:val="00F05BA8"/>
    <w:rsid w:val="00F05F6D"/>
    <w:rsid w:val="00F07459"/>
    <w:rsid w:val="00F07948"/>
    <w:rsid w:val="00F07CE7"/>
    <w:rsid w:val="00F10E1D"/>
    <w:rsid w:val="00F1267F"/>
    <w:rsid w:val="00F127FA"/>
    <w:rsid w:val="00F1385D"/>
    <w:rsid w:val="00F161E8"/>
    <w:rsid w:val="00F162C2"/>
    <w:rsid w:val="00F16BEA"/>
    <w:rsid w:val="00F172E5"/>
    <w:rsid w:val="00F2153E"/>
    <w:rsid w:val="00F2158B"/>
    <w:rsid w:val="00F21690"/>
    <w:rsid w:val="00F2263C"/>
    <w:rsid w:val="00F22F36"/>
    <w:rsid w:val="00F23424"/>
    <w:rsid w:val="00F23476"/>
    <w:rsid w:val="00F2378F"/>
    <w:rsid w:val="00F26D1B"/>
    <w:rsid w:val="00F27229"/>
    <w:rsid w:val="00F300DF"/>
    <w:rsid w:val="00F306EC"/>
    <w:rsid w:val="00F30F6F"/>
    <w:rsid w:val="00F3133F"/>
    <w:rsid w:val="00F3163C"/>
    <w:rsid w:val="00F31E7E"/>
    <w:rsid w:val="00F32F29"/>
    <w:rsid w:val="00F33DB9"/>
    <w:rsid w:val="00F36E99"/>
    <w:rsid w:val="00F401E0"/>
    <w:rsid w:val="00F43C17"/>
    <w:rsid w:val="00F44675"/>
    <w:rsid w:val="00F460D4"/>
    <w:rsid w:val="00F4670F"/>
    <w:rsid w:val="00F50F9C"/>
    <w:rsid w:val="00F51079"/>
    <w:rsid w:val="00F51A71"/>
    <w:rsid w:val="00F539B2"/>
    <w:rsid w:val="00F540B0"/>
    <w:rsid w:val="00F54371"/>
    <w:rsid w:val="00F54EE7"/>
    <w:rsid w:val="00F554CF"/>
    <w:rsid w:val="00F5563B"/>
    <w:rsid w:val="00F55BBB"/>
    <w:rsid w:val="00F55CA0"/>
    <w:rsid w:val="00F560AF"/>
    <w:rsid w:val="00F60C65"/>
    <w:rsid w:val="00F61659"/>
    <w:rsid w:val="00F625A7"/>
    <w:rsid w:val="00F63DBC"/>
    <w:rsid w:val="00F64A58"/>
    <w:rsid w:val="00F64CC8"/>
    <w:rsid w:val="00F659B5"/>
    <w:rsid w:val="00F65A91"/>
    <w:rsid w:val="00F66456"/>
    <w:rsid w:val="00F66A7F"/>
    <w:rsid w:val="00F679AF"/>
    <w:rsid w:val="00F67A3F"/>
    <w:rsid w:val="00F67C0F"/>
    <w:rsid w:val="00F70662"/>
    <w:rsid w:val="00F7111A"/>
    <w:rsid w:val="00F71A50"/>
    <w:rsid w:val="00F73723"/>
    <w:rsid w:val="00F73F4E"/>
    <w:rsid w:val="00F746D7"/>
    <w:rsid w:val="00F754AB"/>
    <w:rsid w:val="00F768E0"/>
    <w:rsid w:val="00F7693A"/>
    <w:rsid w:val="00F80598"/>
    <w:rsid w:val="00F82322"/>
    <w:rsid w:val="00F8265E"/>
    <w:rsid w:val="00F8368B"/>
    <w:rsid w:val="00F83BD0"/>
    <w:rsid w:val="00F85288"/>
    <w:rsid w:val="00F85324"/>
    <w:rsid w:val="00F86ACE"/>
    <w:rsid w:val="00F879FD"/>
    <w:rsid w:val="00F91228"/>
    <w:rsid w:val="00F923CE"/>
    <w:rsid w:val="00F92CB6"/>
    <w:rsid w:val="00F93952"/>
    <w:rsid w:val="00F95B32"/>
    <w:rsid w:val="00F972AA"/>
    <w:rsid w:val="00F97622"/>
    <w:rsid w:val="00FA0ADD"/>
    <w:rsid w:val="00FA1783"/>
    <w:rsid w:val="00FA25AB"/>
    <w:rsid w:val="00FA3481"/>
    <w:rsid w:val="00FA3692"/>
    <w:rsid w:val="00FA4BB8"/>
    <w:rsid w:val="00FA5B9C"/>
    <w:rsid w:val="00FA5D24"/>
    <w:rsid w:val="00FB10DC"/>
    <w:rsid w:val="00FB16EF"/>
    <w:rsid w:val="00FB21BF"/>
    <w:rsid w:val="00FB27B0"/>
    <w:rsid w:val="00FB2A35"/>
    <w:rsid w:val="00FB3408"/>
    <w:rsid w:val="00FB3C2B"/>
    <w:rsid w:val="00FB62A8"/>
    <w:rsid w:val="00FB7E8A"/>
    <w:rsid w:val="00FC1C1E"/>
    <w:rsid w:val="00FC2665"/>
    <w:rsid w:val="00FC31C3"/>
    <w:rsid w:val="00FC3D20"/>
    <w:rsid w:val="00FC40C6"/>
    <w:rsid w:val="00FC5CC8"/>
    <w:rsid w:val="00FC64D9"/>
    <w:rsid w:val="00FC6608"/>
    <w:rsid w:val="00FC6848"/>
    <w:rsid w:val="00FD15F1"/>
    <w:rsid w:val="00FD5A30"/>
    <w:rsid w:val="00FD6B6E"/>
    <w:rsid w:val="00FE011E"/>
    <w:rsid w:val="00FE1112"/>
    <w:rsid w:val="00FE13B8"/>
    <w:rsid w:val="00FE16D4"/>
    <w:rsid w:val="00FE28CB"/>
    <w:rsid w:val="00FE361F"/>
    <w:rsid w:val="00FE37F7"/>
    <w:rsid w:val="00FE4015"/>
    <w:rsid w:val="00FE553A"/>
    <w:rsid w:val="00FE5DDE"/>
    <w:rsid w:val="00FF03DB"/>
    <w:rsid w:val="00FF174B"/>
    <w:rsid w:val="00FF1B08"/>
    <w:rsid w:val="00FF353B"/>
    <w:rsid w:val="00FF4070"/>
    <w:rsid w:val="00FF55D9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130C6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2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CC0"/>
  </w:style>
  <w:style w:type="paragraph" w:styleId="Footer">
    <w:name w:val="footer"/>
    <w:basedOn w:val="Normal"/>
    <w:link w:val="FooterChar"/>
    <w:uiPriority w:val="99"/>
    <w:unhideWhenUsed/>
    <w:rsid w:val="00492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C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2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CC0"/>
  </w:style>
  <w:style w:type="paragraph" w:styleId="Footer">
    <w:name w:val="footer"/>
    <w:basedOn w:val="Normal"/>
    <w:link w:val="FooterChar"/>
    <w:uiPriority w:val="99"/>
    <w:unhideWhenUsed/>
    <w:rsid w:val="00492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AEF632FE12D46B6666F7BA68E47F0" ma:contentTypeVersion="" ma:contentTypeDescription="Create a new document." ma:contentTypeScope="" ma:versionID="421ee1d308f39c7b7e3cc59febcf465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4C1ED-FC28-49F7-9063-C4CA0F610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DFDBA2-EA21-4CA5-8CF1-F833895ACF8A}">
  <ds:schemaRefs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3C32015-771E-4F9F-8103-A5493FCE56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47906B-4949-4758-9947-9BC7E56E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1F0FC4F9</Template>
  <TotalTime>0</TotalTime>
  <Pages>18</Pages>
  <Words>102</Words>
  <Characters>586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 Williamson</dc:creator>
  <cp:lastModifiedBy>Scott P Handmaker</cp:lastModifiedBy>
  <cp:revision>2</cp:revision>
  <cp:lastPrinted>2015-09-02T14:26:00Z</cp:lastPrinted>
  <dcterms:created xsi:type="dcterms:W3CDTF">2016-04-28T14:03:00Z</dcterms:created>
  <dcterms:modified xsi:type="dcterms:W3CDTF">2016-04-28T14:03:00Z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0x01010061AAEF632FE12D46B6666F7BA68E47F0</vt:lpwstr>
  </property>
</Properties>
</file>