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D9751" w14:textId="7D8382F4" w:rsidR="00B63704" w:rsidRPr="00D709E7" w:rsidRDefault="00FE3949" w:rsidP="00DA3484">
      <w:pPr>
        <w:pStyle w:val="Heading1"/>
        <w:spacing w:after="360"/>
      </w:pPr>
      <w:bookmarkStart w:id="0" w:name="_GoBack"/>
      <w:bookmarkEnd w:id="0"/>
      <w:r w:rsidRPr="00D709E7">
        <w:t>Alabama Safe Sleep Outreach Project</w:t>
      </w:r>
      <w:r w:rsidR="00D709E7" w:rsidRPr="00D709E7">
        <w:br/>
      </w:r>
      <w:r w:rsidRPr="00D709E7">
        <w:t>Required Forms Checklist for Closing Meeting</w:t>
      </w:r>
    </w:p>
    <w:p w14:paraId="0EE94F79" w14:textId="77777777" w:rsidR="00FB6803" w:rsidRDefault="00FB6803" w:rsidP="008F0A1C">
      <w:pPr>
        <w:pStyle w:val="Heading2"/>
      </w:pPr>
    </w:p>
    <w:p w14:paraId="3F0E83DD" w14:textId="787DD88B" w:rsidR="008F0A1C" w:rsidRPr="00C05B3C" w:rsidRDefault="008F0A1C" w:rsidP="008F0A1C">
      <w:pPr>
        <w:pStyle w:val="Heading2"/>
      </w:pPr>
      <w:r w:rsidRPr="00C05B3C">
        <w:t xml:space="preserve">Please bring all of these forms to the closing meeting on August 3, 2018. </w:t>
      </w:r>
    </w:p>
    <w:p w14:paraId="1DC58F13" w14:textId="11AF8024" w:rsidR="008F0A1C" w:rsidRPr="00040528" w:rsidRDefault="008F0A1C" w:rsidP="008F0A1C">
      <w:pPr>
        <w:pStyle w:val="Heading2"/>
        <w:spacing w:after="360"/>
      </w:pPr>
      <w:r w:rsidRPr="00C05B3C">
        <w:t>Use this checklist to make sure you meet all of the reporting requirements.</w:t>
      </w:r>
    </w:p>
    <w:p w14:paraId="1D2BE67A" w14:textId="70AAAA58" w:rsidR="00FE3949" w:rsidRPr="00040528" w:rsidRDefault="00FE3949" w:rsidP="008553C6">
      <w:pPr>
        <w:pStyle w:val="ListS2S1"/>
      </w:pPr>
      <w:r w:rsidRPr="00040528">
        <w:t xml:space="preserve">______ </w:t>
      </w:r>
      <w:r w:rsidR="006227E1" w:rsidRPr="00040528">
        <w:tab/>
      </w:r>
      <w:r w:rsidRPr="00040528">
        <w:t xml:space="preserve">Completed </w:t>
      </w:r>
      <w:r w:rsidR="006227E1" w:rsidRPr="00040528">
        <w:t xml:space="preserve">Safe Sleep Outreach Project </w:t>
      </w:r>
      <w:r w:rsidRPr="00040528">
        <w:t>Sign-In Sheets</w:t>
      </w:r>
    </w:p>
    <w:p w14:paraId="7BD9C769" w14:textId="182E35EB" w:rsidR="00FE3949" w:rsidRPr="00040528" w:rsidRDefault="00FE3949" w:rsidP="008553C6">
      <w:pPr>
        <w:pStyle w:val="ListS2S1"/>
      </w:pPr>
      <w:r w:rsidRPr="00040528">
        <w:t xml:space="preserve">______ </w:t>
      </w:r>
      <w:r w:rsidR="006227E1" w:rsidRPr="00040528">
        <w:tab/>
      </w:r>
      <w:r w:rsidRPr="00040528">
        <w:t xml:space="preserve">Completed Safe Sleep Outreach </w:t>
      </w:r>
      <w:r w:rsidR="006227E1" w:rsidRPr="00040528">
        <w:t>Project Before</w:t>
      </w:r>
      <w:r w:rsidR="00F629FD">
        <w:t>-</w:t>
      </w:r>
      <w:r w:rsidR="006227E1" w:rsidRPr="00040528">
        <w:t>and</w:t>
      </w:r>
      <w:r w:rsidR="00F629FD">
        <w:t>-</w:t>
      </w:r>
      <w:r w:rsidR="006227E1" w:rsidRPr="00040528">
        <w:t>After</w:t>
      </w:r>
      <w:r w:rsidRPr="00040528">
        <w:t xml:space="preserve"> </w:t>
      </w:r>
      <w:r w:rsidR="006227E1" w:rsidRPr="00040528">
        <w:t xml:space="preserve">Activity Knowledge Checks </w:t>
      </w:r>
      <w:r w:rsidRPr="00040528">
        <w:t xml:space="preserve">from </w:t>
      </w:r>
      <w:r w:rsidR="00903198" w:rsidRPr="00040528">
        <w:t xml:space="preserve">Participants </w:t>
      </w:r>
    </w:p>
    <w:p w14:paraId="38ED20F9" w14:textId="5E55F517" w:rsidR="00FE3949" w:rsidRPr="00040528" w:rsidRDefault="00FE3949" w:rsidP="008553C6">
      <w:pPr>
        <w:pStyle w:val="ListS2S1"/>
      </w:pPr>
      <w:r w:rsidRPr="00040528">
        <w:t xml:space="preserve">______ </w:t>
      </w:r>
      <w:r w:rsidR="006227E1" w:rsidRPr="00040528">
        <w:tab/>
      </w:r>
      <w:r w:rsidRPr="00040528">
        <w:t>Completed Safe Sleep Outreach Project Activity Tracking Form</w:t>
      </w:r>
    </w:p>
    <w:p w14:paraId="0309F84C" w14:textId="21FF5667" w:rsidR="00874F43" w:rsidRPr="00E23D08" w:rsidRDefault="00FE3949" w:rsidP="00032C62">
      <w:pPr>
        <w:pStyle w:val="ListS2S1"/>
        <w:spacing w:after="840"/>
      </w:pPr>
      <w:r w:rsidRPr="00040528">
        <w:t xml:space="preserve">______ </w:t>
      </w:r>
      <w:r w:rsidR="006227E1" w:rsidRPr="00040528">
        <w:tab/>
      </w:r>
      <w:r w:rsidRPr="00040528">
        <w:t xml:space="preserve">Signed </w:t>
      </w:r>
      <w:r w:rsidR="006227E1" w:rsidRPr="00040528">
        <w:t xml:space="preserve">Safe Sleep Outreach Project </w:t>
      </w:r>
      <w:r w:rsidRPr="00040528">
        <w:t>Photo/Video Release Forms</w:t>
      </w:r>
      <w:r w:rsidR="00903198" w:rsidRPr="00040528">
        <w:t xml:space="preserve"> (if applicable)</w:t>
      </w:r>
    </w:p>
    <w:p w14:paraId="491A139E" w14:textId="068A722B" w:rsidR="00FE3949" w:rsidRPr="00040528" w:rsidRDefault="00FE3949" w:rsidP="00E23D08">
      <w:pPr>
        <w:pBdr>
          <w:top w:val="single" w:sz="4" w:space="8" w:color="auto"/>
        </w:pBdr>
        <w:tabs>
          <w:tab w:val="center" w:pos="4320"/>
          <w:tab w:val="right" w:pos="8640"/>
        </w:tabs>
        <w:autoSpaceDE/>
        <w:autoSpaceDN/>
        <w:adjustRightInd/>
        <w:spacing w:after="0"/>
        <w:ind w:right="360"/>
        <w:jc w:val="both"/>
        <w:rPr>
          <w:rFonts w:eastAsia="Times New Roman"/>
          <w:b/>
          <w:i/>
          <w:color w:val="auto"/>
          <w:sz w:val="22"/>
          <w:szCs w:val="28"/>
        </w:rPr>
      </w:pPr>
      <w:r w:rsidRPr="00040528">
        <w:rPr>
          <w:rFonts w:eastAsia="Times New Roman"/>
          <w:b/>
          <w:i/>
          <w:color w:val="auto"/>
          <w:sz w:val="22"/>
          <w:szCs w:val="28"/>
        </w:rPr>
        <w:t xml:space="preserve">All Sign-In Sheets, Activity Tracking Forms, </w:t>
      </w:r>
      <w:r w:rsidR="00605701" w:rsidRPr="00040528">
        <w:rPr>
          <w:rFonts w:eastAsia="Times New Roman"/>
          <w:b/>
          <w:i/>
          <w:color w:val="auto"/>
          <w:sz w:val="22"/>
          <w:szCs w:val="28"/>
        </w:rPr>
        <w:t>Before</w:t>
      </w:r>
      <w:r w:rsidR="00F629FD">
        <w:rPr>
          <w:rFonts w:eastAsia="Times New Roman"/>
          <w:b/>
          <w:i/>
          <w:color w:val="auto"/>
          <w:sz w:val="22"/>
          <w:szCs w:val="28"/>
        </w:rPr>
        <w:t>-</w:t>
      </w:r>
      <w:r w:rsidR="00605701" w:rsidRPr="00040528">
        <w:rPr>
          <w:rFonts w:eastAsia="Times New Roman"/>
          <w:b/>
          <w:i/>
          <w:color w:val="auto"/>
          <w:sz w:val="22"/>
          <w:szCs w:val="28"/>
        </w:rPr>
        <w:t>and</w:t>
      </w:r>
      <w:r w:rsidR="00F629FD">
        <w:rPr>
          <w:rFonts w:eastAsia="Times New Roman"/>
          <w:b/>
          <w:i/>
          <w:color w:val="auto"/>
          <w:sz w:val="22"/>
          <w:szCs w:val="28"/>
        </w:rPr>
        <w:t>-</w:t>
      </w:r>
      <w:r w:rsidR="006227E1" w:rsidRPr="00040528">
        <w:rPr>
          <w:rFonts w:eastAsia="Times New Roman"/>
          <w:b/>
          <w:i/>
          <w:color w:val="auto"/>
          <w:sz w:val="22"/>
          <w:szCs w:val="28"/>
        </w:rPr>
        <w:t xml:space="preserve">After </w:t>
      </w:r>
      <w:r w:rsidR="00903198" w:rsidRPr="00040528">
        <w:rPr>
          <w:rFonts w:eastAsia="Times New Roman"/>
          <w:b/>
          <w:i/>
          <w:color w:val="auto"/>
          <w:sz w:val="22"/>
          <w:szCs w:val="28"/>
        </w:rPr>
        <w:t xml:space="preserve">Activity </w:t>
      </w:r>
      <w:r w:rsidR="006227E1" w:rsidRPr="00040528">
        <w:rPr>
          <w:rFonts w:eastAsia="Times New Roman"/>
          <w:b/>
          <w:i/>
          <w:color w:val="auto"/>
          <w:sz w:val="22"/>
          <w:szCs w:val="28"/>
        </w:rPr>
        <w:t xml:space="preserve">Knowledge Check </w:t>
      </w:r>
      <w:r w:rsidRPr="00040528">
        <w:rPr>
          <w:rFonts w:eastAsia="Times New Roman"/>
          <w:b/>
          <w:i/>
          <w:color w:val="auto"/>
          <w:sz w:val="22"/>
          <w:szCs w:val="28"/>
        </w:rPr>
        <w:t>Forms</w:t>
      </w:r>
      <w:r w:rsidR="00903198" w:rsidRPr="00040528">
        <w:rPr>
          <w:rFonts w:eastAsia="Times New Roman"/>
          <w:b/>
          <w:i/>
          <w:color w:val="auto"/>
          <w:sz w:val="22"/>
          <w:szCs w:val="28"/>
        </w:rPr>
        <w:t xml:space="preserve">, and Signed Photo/Video Release Forms </w:t>
      </w:r>
      <w:r w:rsidRPr="00040528">
        <w:rPr>
          <w:rFonts w:eastAsia="Times New Roman"/>
          <w:b/>
          <w:i/>
          <w:color w:val="auto"/>
          <w:sz w:val="22"/>
          <w:szCs w:val="28"/>
        </w:rPr>
        <w:t xml:space="preserve">must be turned in at the </w:t>
      </w:r>
      <w:r w:rsidR="00F629FD">
        <w:rPr>
          <w:rFonts w:eastAsia="Times New Roman"/>
          <w:b/>
          <w:i/>
          <w:color w:val="auto"/>
          <w:sz w:val="22"/>
          <w:szCs w:val="28"/>
        </w:rPr>
        <w:t>c</w:t>
      </w:r>
      <w:r w:rsidRPr="00040528">
        <w:rPr>
          <w:rFonts w:eastAsia="Times New Roman"/>
          <w:b/>
          <w:i/>
          <w:color w:val="auto"/>
          <w:sz w:val="22"/>
          <w:szCs w:val="28"/>
        </w:rPr>
        <w:t xml:space="preserve">losing </w:t>
      </w:r>
      <w:r w:rsidR="00F629FD">
        <w:rPr>
          <w:rFonts w:eastAsia="Times New Roman"/>
          <w:b/>
          <w:i/>
          <w:color w:val="auto"/>
          <w:sz w:val="22"/>
          <w:szCs w:val="28"/>
        </w:rPr>
        <w:t>m</w:t>
      </w:r>
      <w:r w:rsidRPr="00040528">
        <w:rPr>
          <w:rFonts w:eastAsia="Times New Roman"/>
          <w:b/>
          <w:i/>
          <w:color w:val="auto"/>
          <w:sz w:val="22"/>
          <w:szCs w:val="28"/>
        </w:rPr>
        <w:t>eeting on August 3, 2018.</w:t>
      </w:r>
    </w:p>
    <w:p w14:paraId="7BCA5410" w14:textId="77777777" w:rsidR="00FD23DC" w:rsidRPr="00040528" w:rsidRDefault="00FD23DC" w:rsidP="00D709E7">
      <w:pPr>
        <w:pStyle w:val="Heading1"/>
      </w:pPr>
    </w:p>
    <w:sectPr w:rsidR="00FD23DC" w:rsidRPr="00040528" w:rsidSect="00DF71A4">
      <w:headerReference w:type="default" r:id="rId9"/>
      <w:footerReference w:type="even" r:id="rId10"/>
      <w:footerReference w:type="default" r:id="rId11"/>
      <w:pgSz w:w="12240" w:h="15840" w:code="1"/>
      <w:pgMar w:top="1008" w:right="1008" w:bottom="1008" w:left="100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04836" w14:textId="77777777" w:rsidR="00FD1F13" w:rsidRDefault="00FD1F13" w:rsidP="00D753AA">
      <w:pPr>
        <w:spacing w:after="0"/>
      </w:pPr>
      <w:r>
        <w:separator/>
      </w:r>
    </w:p>
  </w:endnote>
  <w:endnote w:type="continuationSeparator" w:id="0">
    <w:p w14:paraId="720CD8C2" w14:textId="77777777" w:rsidR="00FD1F13" w:rsidRDefault="00FD1F13" w:rsidP="00D753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02685" w14:textId="77777777" w:rsidR="0046592A" w:rsidRDefault="0046592A" w:rsidP="007177B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864603" w14:textId="77777777" w:rsidR="0046592A" w:rsidRDefault="0046592A" w:rsidP="0046592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53B76" w14:textId="559F9FBA" w:rsidR="0046592A" w:rsidRPr="009E668B" w:rsidRDefault="0046592A" w:rsidP="00A43C74">
    <w:pPr>
      <w:pStyle w:val="Footer"/>
      <w:framePr w:w="12066" w:h="322" w:hRule="exact" w:wrap="none" w:vAnchor="text" w:hAnchor="page" w:x="22" w:y="757"/>
      <w:ind w:right="313"/>
      <w:jc w:val="center"/>
      <w:rPr>
        <w:rStyle w:val="PageNumber"/>
        <w:color w:val="632E88"/>
        <w:sz w:val="22"/>
      </w:rPr>
    </w:pPr>
    <w:r w:rsidRPr="0046592A">
      <w:rPr>
        <w:rStyle w:val="PageNumber"/>
        <w:b/>
        <w:color w:val="632E88"/>
        <w:sz w:val="22"/>
      </w:rPr>
      <w:fldChar w:fldCharType="begin"/>
    </w:r>
    <w:r w:rsidRPr="0046592A">
      <w:rPr>
        <w:rStyle w:val="PageNumber"/>
        <w:b/>
        <w:color w:val="632E88"/>
        <w:sz w:val="22"/>
      </w:rPr>
      <w:instrText xml:space="preserve">PAGE  </w:instrText>
    </w:r>
    <w:r w:rsidRPr="0046592A">
      <w:rPr>
        <w:rStyle w:val="PageNumber"/>
        <w:b/>
        <w:color w:val="632E88"/>
        <w:sz w:val="22"/>
      </w:rPr>
      <w:fldChar w:fldCharType="separate"/>
    </w:r>
    <w:r w:rsidR="000E1958">
      <w:rPr>
        <w:rStyle w:val="PageNumber"/>
        <w:b/>
        <w:noProof/>
        <w:color w:val="632E88"/>
        <w:sz w:val="22"/>
      </w:rPr>
      <w:t>1</w:t>
    </w:r>
    <w:r w:rsidRPr="0046592A">
      <w:rPr>
        <w:rStyle w:val="PageNumber"/>
        <w:b/>
        <w:color w:val="632E88"/>
        <w:sz w:val="22"/>
      </w:rPr>
      <w:fldChar w:fldCharType="end"/>
    </w:r>
  </w:p>
  <w:p w14:paraId="678F5088" w14:textId="433D7324" w:rsidR="005D2464" w:rsidRDefault="00FD0984" w:rsidP="0046592A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6AE1A8" wp14:editId="2E0FD43D">
          <wp:simplePos x="0" y="0"/>
          <wp:positionH relativeFrom="margin">
            <wp:align>center</wp:align>
          </wp:positionH>
          <wp:positionV relativeFrom="line">
            <wp:align>center</wp:align>
          </wp:positionV>
          <wp:extent cx="7580376" cy="118872"/>
          <wp:effectExtent l="0" t="0" r="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376" cy="118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B3B82E" w14:textId="77777777" w:rsidR="00FD1F13" w:rsidRDefault="00FD1F13" w:rsidP="00D753AA">
      <w:pPr>
        <w:spacing w:after="0"/>
      </w:pPr>
      <w:r>
        <w:separator/>
      </w:r>
    </w:p>
  </w:footnote>
  <w:footnote w:type="continuationSeparator" w:id="0">
    <w:p w14:paraId="47AC0E70" w14:textId="77777777" w:rsidR="00FD1F13" w:rsidRDefault="00FD1F13" w:rsidP="00D753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6E8A9" w14:textId="77777777" w:rsidR="002F10FC" w:rsidRPr="00D753AA" w:rsidRDefault="002F10FC" w:rsidP="002F10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687FBA" wp14:editId="3958B260">
              <wp:simplePos x="0" y="0"/>
              <wp:positionH relativeFrom="page">
                <wp:posOffset>91440</wp:posOffset>
              </wp:positionH>
              <wp:positionV relativeFrom="page">
                <wp:posOffset>91440</wp:posOffset>
              </wp:positionV>
              <wp:extent cx="7598664" cy="566928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664" cy="566928"/>
                        <a:chOff x="0" y="0"/>
                        <a:chExt cx="7598410" cy="569595"/>
                      </a:xfrm>
                    </wpg:grpSpPr>
                    <pic:pic xmlns:pic="http://schemas.openxmlformats.org/drawingml/2006/picture">
                      <pic:nvPicPr>
                        <pic:cNvPr id="10" name="Content Placeholder 3" descr="Safe to Sleep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8410" cy="569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Eunice Kennedy Shriver National Institute of Child Health and Human Development (NICHD), NIH, log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23900" y="127000"/>
                          <a:ext cx="2263140" cy="334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 descr="U.S. Department of Health and Human Services Logo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00" y="38100"/>
                          <a:ext cx="508635" cy="5029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C2182D" id="Group 1" o:spid="_x0000_s1026" style="position:absolute;margin-left:7.2pt;margin-top:7.2pt;width:598.3pt;height:44.65pt;z-index:251660288;mso-position-horizontal-relative:page;mso-position-vertical-relative:page;mso-width-relative:margin;mso-height-relative:margin" coordsize="7598410,569595" o:gfxdata="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RUY0MkE5QUI1NEEwRTYxMTk3OTdBQkYyMzBCOTBDRjI8&#10;L3N0RXZ0Omluc3RhbmNlSUQ+CiAgICAgICAgICAgICAgICAgIDxzdEV2dDp3aGVuPjIwMTYtMTEt&#10;MDFUMTM6MDA6MTktMDQ6MDA8L3N0RXZ0OndoZW4+CiAgICAgICAgICAgICAgICAgIDxzdEV2dDpz&#10;b2Z0d2FyZUFnZW50PkFkb2JlIFBob3Rvc2hvcCBDUzY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4cAVoAAxslRxwBWgADGyVHHAIAAAIAAAA4&#10;QklNBCUAAAAAABDHXRfldLVu9du+OZTA6XlcOEJJTQQ6AAAAAAEhAAAAEAAAAAEAAAAAAAtwcmlu&#10;dE91dHB1dAAAAAUAAAAAUHN0U2Jvb2wBAAAAAEludGVlbnVtAAAAAEludGUAAAAAQ2xybQAAAA9w&#10;cmludFNpeHRlZW5CaXRib29sAAAAAAtwcmludGVyTmFtZVRFWFQAAAAfAFwAXABoAGQAcAByAGkA&#10;bgB0AGUAcgBcADMAMQAtADIAYQAzADIALQB4AGUAcgBvAHgALQA3ADUAMAAw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3gAAAAA&#10;UmdodGxvbmcAAAeQ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BDhCSU0EDAAAAAAECAAAAAEAAACgAAAAngAAAeAAAShAAAAD7AAYAAH/2P/tAAxBZG9iZV9D&#10;TQAB/+4ADkFkb2JlAGSAAAAAAf/bAIQADAgICAkIDAkJDBELCgsRFQ8MDA8VGBMTFRMTGBEMDAwM&#10;DAwRDAwMDAwMDAwMDAwMDAwMDAwMDAwMDAwMDAwMDAENCwsNDg0QDg4QFA4ODhQUDg4ODhQRDAwM&#10;DAwREQwMDAwMDBEMDAwMDAwMDAwMDAwMDAwMDAwMDAwMDAwMDAwM/8AAEQgAn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A/IAAAAA&#10;AAoAAP///////wAAOEJJTQQNAAAAAAAEAAAAW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4QAAAABSZ2h0&#10;bG9uZwAAC7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a&#10;OEJJTQQMAAAAAAPkAAAAAQAAAKAAAAAMAAAB4AAAFoAAAAPIABgAAf/Y/+0ADEFkb2JlX0NNAAH/&#10;7gAOQWRvYmUAZIAAAAAB/9sAhAAMCAgICQgMCQkMEQsKCxEVDwwMDxUYExMVExMYEQwMDAwMDBEM&#10;DAwMDAwMDAwMDAwMDAwMDAwMDAwMDAwMDAwMAQ0LCw0ODRAODhAUDg4OFBQODg4OFBEMDAwMDBER&#10;DAwMDAwMEQwMDAwMDAwMDAwMDAwMDAwMDAwMDAwMDAwMDAz/wAARCAAM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gEBAQEBAQICAgICAgICAgICAgICAwMDAwMDAwMDAwMDAwMDAQEBAQEBAQIB&#10;AQIDAgICAwMDAwMDAwMDAwMDAwMDAwMDAwMDAwMDAwMDAwMDAwMDAwMDAwMDAwMDAwMDAwMDAwP/&#10;wAARCADhC7gDAREAAhEBAxEB/90ABAF3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Cq/wB9Busj+ve/de6Y9w0f3mMm0i8lPapj/r+2D5AP9dS3H9be3YH0SCvA46sho3QV+zHpT173&#10;7r3UikqHpKmCpj/VDIrgf6oA+pT/AIEXB96ZQylT59aIqKdDJDKk8Uc0Z1RyosiH+quNQ9lZBBoe&#10;kpFMdZPeuvde9+691737r3Xvfuvde9+691737r3Xvfuvde9+691737r3XvfuvdMW4MZ/EaImNb1N&#10;Nqlh/q4t+5F/yEBx/iB7ehk0Pngero2k/LoLPZh0o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KDbDWzEA/1Uc6/9Yi3/Ee2bj+yPVJPh6FD2X9J+ve/de697917r3v3Xuve/de69791&#10;7p6wlJ56rzMLx01n5+hlP+bH+w5b/YD23I1Fp69Uc0HT9ml1Y6U/6hom/wCsgX/ifbUfx9Np8XSH&#10;9qen+ve/de697917qJXVsNBTSVM5sqcKo/VJIf0xp/if+N/j3ZELtpHWwCxoOgmrq2bIVMlTObs5&#10;sqgnTGg/TGg/oP8Aefr9T7MkQIukdKQAooOofu3W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VtvQ+HEUgIsZFeY/wCPlkLK&#10;f+Sbey6c1lPSZzVj09e2uq9e9+691737r3Uygg+4rIIiLqXDP/wRPWwP+uBb3VjRSeqsaCvQg+0v&#10;Sfr3v3Xuve/de6CDsXIeemSFGvElWkS2+jFUZ5H/ANuAB/xv2Y2SUap9OlcC0Negh9mPSrr3v3Xu&#10;ve/de697917r3v3Xuve/de697917pd7dwWgJkK1PWbNTQsP0D6rM4P5/1I/H1+trJJ5vwJ+fTMj/&#10;AIR0tfaTprr3v3XukNujLXJxlO3AsatlP1P6lgBH+3b/AGA/r7V28X+iN+XTsa/iPSI9q+n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U7&#10;R/4ucv8A1BS/9bo/ae5/sx9v+Q9Ny/D0I/tD0x1737r3Xvfuvde9+690IlF/wCpP+oWn/wCtQ9pG&#10;+I9Jm+I9SfeutdcZP0P/AMEb/evfutjj0GntZ0p6Czcv/F5q/wDWp/8A3FT2YW/9kPz/AMPSiP4B&#10;0xe3ur9e9+691737r3Xvfuvde9+690JW1P8Ai1H/AKipv+hV9oLn+0/LpiX4ulN7Y6b697917ptz&#10;H/Frr/8AqFl/6F9uRf2i/b1ZPiHQQ+zLp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3" o:spid="_x0000_s1027" type="#_x0000_t75" alt="Safe to Sleep logo" style="position:absolute;width:7598410;height:569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y&#10;hFLEAAAA2wAAAA8AAABkcnMvZG93bnJldi54bWxEj0FrwkAQhe8F/8Mygre6sUgp0VVECNaDh1ov&#10;3obsmIRkZ0N2TaK/3jkUepvhvXnvm/V2dI3qqQuVZwOLeQKKOPe24sLA5Td7/wIVIrLFxjMZeFCA&#10;7WbytsbU+oF/qD/HQkkIhxQNlDG2qdYhL8lhmPuWWLSb7xxGWbtC2w4HCXeN/kiST+2wYmkosaV9&#10;SXl9vjsD/XNYPo71sX629+R6PXATT1lmzGw67lagIo3x3/x3/W0FX+jlFxlAb1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hyhFLEAAAA2wAAAA8AAAAAAAAAAAAAAAAAnAIA&#10;AGRycy9kb3ducmV2LnhtbFBLBQYAAAAABAAEAPcAAACNAwAAAAA=&#10;">
                <v:imagedata r:id="rId4" o:title="Safe to Sleep logo"/>
                <v:path arrowok="t"/>
              </v:shape>
              <v:shape id="Picture 8" o:spid="_x0000_s1028" type="#_x0000_t75" alt="Eunice Kennedy Shriver National Institute of Child Health and Human Development (NICHD), NIH, logo" style="position:absolute;left:723900;top:127000;width:2263140;height:334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K&#10;+t3CAAAA2gAAAA8AAABkcnMvZG93bnJldi54bWxET89rwjAUvg/2P4Q38DI0dWwq1bTo2MDDQKyi&#10;10fz1pQ1L6WJtvOvN4fBjh/f71U+2EZcqfO1YwXTSQKCuHS65krB8fA5XoDwAVlj45gU/JKHPHt8&#10;WGGqXc97uhahEjGEfYoKTAhtKqUvDVn0E9cSR+7bdRZDhF0ldYd9DLeNfEmSmbRYc2ww2NK7ofKn&#10;uFgF7evpduo3u/VH8jW/FaY8++e3s1Kjp2G9BBFoCP/iP/dWK4hb45V4A2R2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LCvrdwgAAANoAAAAPAAAAAAAAAAAAAAAAAJwCAABk&#10;cnMvZG93bnJldi54bWxQSwUGAAAAAAQABAD3AAAAiwMAAAAA&#10;">
                <v:imagedata r:id="rId5" o:title="Eunice Kennedy Shriver National Institute of Child Health and Human Development (NICHD), NIH, logo"/>
                <v:path arrowok="t"/>
              </v:shape>
              <v:shape id="Picture 9" o:spid="_x0000_s1029" type="#_x0000_t75" alt="U.S. Department of Health and Human Services Logo" style="position:absolute;left:76200;top:38100;width:508635;height:502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p&#10;Xh3DAAAA2gAAAA8AAABkcnMvZG93bnJldi54bWxEj91qwkAUhO8LfYflCL2rG1stNbqGUCgVBMGo&#10;94fsMUmbPRuy2/y8vSsIXg4z8w2zTgZTi45aV1lWMJtGIIhzqysuFJyO36+fIJxH1lhbJgUjOUg2&#10;z09rjLXt+UBd5gsRIOxiVFB638RSurwkg25qG+LgXWxr0AfZFlK32Ae4qeVbFH1IgxWHhRIb+iop&#10;/8v+jYLsuPPzw25cpLzYV789/ujz6V2pl8mQrkB4GvwjfG9vtYIl3K6EGyA3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CleHcMAAADaAAAADwAAAAAAAAAAAAAAAACcAgAA&#10;ZHJzL2Rvd25yZXYueG1sUEsFBgAAAAAEAAQA9wAAAIwDAAAAAA==&#10;">
                <v:imagedata r:id="rId6" o:title="U.S. Department of Health and Human Services Logo"/>
                <v:path arrowok="t"/>
              </v:shape>
              <w10:wrap anchorx="page" anchory="page"/>
            </v:group>
          </w:pict>
        </mc:Fallback>
      </mc:AlternateContent>
    </w:r>
  </w:p>
  <w:p w14:paraId="4D251C78" w14:textId="771EE07C" w:rsidR="00D753AA" w:rsidRPr="00D753AA" w:rsidRDefault="00D753AA" w:rsidP="00D753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1B09C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3C20D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8642F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E9275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641E4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AAECF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B30EF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0C44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4947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B76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C868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390ADC"/>
    <w:multiLevelType w:val="hybridMultilevel"/>
    <w:tmpl w:val="9162E9E0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5AC5286"/>
    <w:multiLevelType w:val="hybridMultilevel"/>
    <w:tmpl w:val="FF7608C2"/>
    <w:lvl w:ilvl="0" w:tplc="CDEEAB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043B10"/>
    <w:multiLevelType w:val="hybridMultilevel"/>
    <w:tmpl w:val="3A541964"/>
    <w:lvl w:ilvl="0" w:tplc="BBFC5D78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117D78"/>
    <w:multiLevelType w:val="hybridMultilevel"/>
    <w:tmpl w:val="9558D534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F56620"/>
    <w:multiLevelType w:val="hybridMultilevel"/>
    <w:tmpl w:val="4B764D62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B51412"/>
    <w:multiLevelType w:val="hybridMultilevel"/>
    <w:tmpl w:val="6DF0253C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667588"/>
    <w:multiLevelType w:val="hybridMultilevel"/>
    <w:tmpl w:val="703E5812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AC2453"/>
    <w:multiLevelType w:val="hybridMultilevel"/>
    <w:tmpl w:val="9F5E4060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CA4BF2"/>
    <w:multiLevelType w:val="hybridMultilevel"/>
    <w:tmpl w:val="B4AA77FC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760485"/>
    <w:multiLevelType w:val="hybridMultilevel"/>
    <w:tmpl w:val="31B6731E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A464B5"/>
    <w:multiLevelType w:val="hybridMultilevel"/>
    <w:tmpl w:val="044E6CA6"/>
    <w:lvl w:ilvl="0" w:tplc="97B22AD8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6666DD"/>
    <w:multiLevelType w:val="hybridMultilevel"/>
    <w:tmpl w:val="CD6E787C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AC6147"/>
    <w:multiLevelType w:val="hybridMultilevel"/>
    <w:tmpl w:val="F4A04994"/>
    <w:lvl w:ilvl="0" w:tplc="D764AD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AD7712"/>
    <w:multiLevelType w:val="hybridMultilevel"/>
    <w:tmpl w:val="A13C1838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23"/>
  </w:num>
  <w:num w:numId="4">
    <w:abstractNumId w:val="0"/>
  </w:num>
  <w:num w:numId="5">
    <w:abstractNumId w:val="24"/>
  </w:num>
  <w:num w:numId="6">
    <w:abstractNumId w:val="22"/>
  </w:num>
  <w:num w:numId="7">
    <w:abstractNumId w:val="13"/>
  </w:num>
  <w:num w:numId="8">
    <w:abstractNumId w:val="17"/>
  </w:num>
  <w:num w:numId="9">
    <w:abstractNumId w:val="14"/>
  </w:num>
  <w:num w:numId="10">
    <w:abstractNumId w:val="19"/>
  </w:num>
  <w:num w:numId="11">
    <w:abstractNumId w:val="16"/>
  </w:num>
  <w:num w:numId="12">
    <w:abstractNumId w:val="18"/>
  </w:num>
  <w:num w:numId="13">
    <w:abstractNumId w:val="20"/>
  </w:num>
  <w:num w:numId="14">
    <w:abstractNumId w:val="11"/>
  </w:num>
  <w:num w:numId="15">
    <w:abstractNumId w:val="15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9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2FF"/>
    <w:rsid w:val="00000F2C"/>
    <w:rsid w:val="00007178"/>
    <w:rsid w:val="0000744B"/>
    <w:rsid w:val="00007668"/>
    <w:rsid w:val="00032C62"/>
    <w:rsid w:val="000376F7"/>
    <w:rsid w:val="00040528"/>
    <w:rsid w:val="00044F5B"/>
    <w:rsid w:val="00051832"/>
    <w:rsid w:val="00072DA3"/>
    <w:rsid w:val="00090931"/>
    <w:rsid w:val="0009150F"/>
    <w:rsid w:val="000B0DA5"/>
    <w:rsid w:val="000D3CB7"/>
    <w:rsid w:val="000D495A"/>
    <w:rsid w:val="000E1958"/>
    <w:rsid w:val="00113763"/>
    <w:rsid w:val="001315A7"/>
    <w:rsid w:val="001405A5"/>
    <w:rsid w:val="001509F3"/>
    <w:rsid w:val="001A6501"/>
    <w:rsid w:val="001C4000"/>
    <w:rsid w:val="001E15EF"/>
    <w:rsid w:val="001E6D9F"/>
    <w:rsid w:val="002126DA"/>
    <w:rsid w:val="002165A3"/>
    <w:rsid w:val="00222893"/>
    <w:rsid w:val="00227850"/>
    <w:rsid w:val="00233856"/>
    <w:rsid w:val="0023403D"/>
    <w:rsid w:val="0028183B"/>
    <w:rsid w:val="002B24B8"/>
    <w:rsid w:val="002C247F"/>
    <w:rsid w:val="002C452B"/>
    <w:rsid w:val="002D7E94"/>
    <w:rsid w:val="002F10FC"/>
    <w:rsid w:val="002F406F"/>
    <w:rsid w:val="00324A17"/>
    <w:rsid w:val="00326811"/>
    <w:rsid w:val="00351878"/>
    <w:rsid w:val="00371527"/>
    <w:rsid w:val="00384C78"/>
    <w:rsid w:val="003D4498"/>
    <w:rsid w:val="003E788F"/>
    <w:rsid w:val="00407D83"/>
    <w:rsid w:val="00412D14"/>
    <w:rsid w:val="00424AEB"/>
    <w:rsid w:val="00430BCA"/>
    <w:rsid w:val="00433A0A"/>
    <w:rsid w:val="0044069E"/>
    <w:rsid w:val="00464D18"/>
    <w:rsid w:val="0046592A"/>
    <w:rsid w:val="004817F6"/>
    <w:rsid w:val="004A2608"/>
    <w:rsid w:val="004A37A0"/>
    <w:rsid w:val="004A4CFD"/>
    <w:rsid w:val="004C15B4"/>
    <w:rsid w:val="004E2CE0"/>
    <w:rsid w:val="004F04D2"/>
    <w:rsid w:val="004F4EC9"/>
    <w:rsid w:val="005221F5"/>
    <w:rsid w:val="0052318C"/>
    <w:rsid w:val="00526F1A"/>
    <w:rsid w:val="00582798"/>
    <w:rsid w:val="00590B67"/>
    <w:rsid w:val="00597BD8"/>
    <w:rsid w:val="005A5DAA"/>
    <w:rsid w:val="005B6DBE"/>
    <w:rsid w:val="005C1D2D"/>
    <w:rsid w:val="005D2464"/>
    <w:rsid w:val="005D5935"/>
    <w:rsid w:val="005E023E"/>
    <w:rsid w:val="005F29C7"/>
    <w:rsid w:val="00605701"/>
    <w:rsid w:val="00611C4E"/>
    <w:rsid w:val="006227E1"/>
    <w:rsid w:val="006245DE"/>
    <w:rsid w:val="0063770F"/>
    <w:rsid w:val="006804E6"/>
    <w:rsid w:val="006861BC"/>
    <w:rsid w:val="00702023"/>
    <w:rsid w:val="007227C5"/>
    <w:rsid w:val="00775DA7"/>
    <w:rsid w:val="007D398F"/>
    <w:rsid w:val="007D62D4"/>
    <w:rsid w:val="007F2D2D"/>
    <w:rsid w:val="00807E38"/>
    <w:rsid w:val="00812201"/>
    <w:rsid w:val="00814819"/>
    <w:rsid w:val="00815FE2"/>
    <w:rsid w:val="00823B2B"/>
    <w:rsid w:val="00841301"/>
    <w:rsid w:val="008417E5"/>
    <w:rsid w:val="008553C6"/>
    <w:rsid w:val="008608BF"/>
    <w:rsid w:val="00864CA7"/>
    <w:rsid w:val="00870832"/>
    <w:rsid w:val="00874F43"/>
    <w:rsid w:val="00875BF8"/>
    <w:rsid w:val="008922FF"/>
    <w:rsid w:val="008A7531"/>
    <w:rsid w:val="008A7D11"/>
    <w:rsid w:val="008B4E1B"/>
    <w:rsid w:val="008D1395"/>
    <w:rsid w:val="008F0A1C"/>
    <w:rsid w:val="00903198"/>
    <w:rsid w:val="00913212"/>
    <w:rsid w:val="00934F9F"/>
    <w:rsid w:val="009544A0"/>
    <w:rsid w:val="00954FD1"/>
    <w:rsid w:val="00961299"/>
    <w:rsid w:val="00983A40"/>
    <w:rsid w:val="009C1D3E"/>
    <w:rsid w:val="009E668B"/>
    <w:rsid w:val="00A2570C"/>
    <w:rsid w:val="00A25ED2"/>
    <w:rsid w:val="00A36393"/>
    <w:rsid w:val="00A43C74"/>
    <w:rsid w:val="00A479D4"/>
    <w:rsid w:val="00AC1C3B"/>
    <w:rsid w:val="00AD11B3"/>
    <w:rsid w:val="00AD3F98"/>
    <w:rsid w:val="00AF4BA0"/>
    <w:rsid w:val="00AF4FAB"/>
    <w:rsid w:val="00B551BA"/>
    <w:rsid w:val="00B6102F"/>
    <w:rsid w:val="00B63704"/>
    <w:rsid w:val="00B678DE"/>
    <w:rsid w:val="00B74B7E"/>
    <w:rsid w:val="00BA0F8C"/>
    <w:rsid w:val="00BC0CA8"/>
    <w:rsid w:val="00BD7FA3"/>
    <w:rsid w:val="00BF5488"/>
    <w:rsid w:val="00C05B3C"/>
    <w:rsid w:val="00C30948"/>
    <w:rsid w:val="00C56AAD"/>
    <w:rsid w:val="00C620F7"/>
    <w:rsid w:val="00C622FB"/>
    <w:rsid w:val="00C623C6"/>
    <w:rsid w:val="00C838EE"/>
    <w:rsid w:val="00C87112"/>
    <w:rsid w:val="00CA4FC7"/>
    <w:rsid w:val="00CC58E0"/>
    <w:rsid w:val="00CF335E"/>
    <w:rsid w:val="00CF6096"/>
    <w:rsid w:val="00CF6335"/>
    <w:rsid w:val="00D16FD8"/>
    <w:rsid w:val="00D17F83"/>
    <w:rsid w:val="00D341B6"/>
    <w:rsid w:val="00D709E7"/>
    <w:rsid w:val="00D753AA"/>
    <w:rsid w:val="00D9426E"/>
    <w:rsid w:val="00DA3484"/>
    <w:rsid w:val="00DA7EFE"/>
    <w:rsid w:val="00DC172E"/>
    <w:rsid w:val="00DE36E7"/>
    <w:rsid w:val="00DF71A4"/>
    <w:rsid w:val="00E07AB7"/>
    <w:rsid w:val="00E1046E"/>
    <w:rsid w:val="00E23D08"/>
    <w:rsid w:val="00E254D3"/>
    <w:rsid w:val="00E37988"/>
    <w:rsid w:val="00E455E9"/>
    <w:rsid w:val="00E64DFA"/>
    <w:rsid w:val="00E70007"/>
    <w:rsid w:val="00E70BD3"/>
    <w:rsid w:val="00E85F70"/>
    <w:rsid w:val="00E86EFD"/>
    <w:rsid w:val="00E87432"/>
    <w:rsid w:val="00EA0955"/>
    <w:rsid w:val="00EA4E03"/>
    <w:rsid w:val="00EB2435"/>
    <w:rsid w:val="00ED3861"/>
    <w:rsid w:val="00F03DEC"/>
    <w:rsid w:val="00F07567"/>
    <w:rsid w:val="00F17046"/>
    <w:rsid w:val="00F31294"/>
    <w:rsid w:val="00F60FB3"/>
    <w:rsid w:val="00F629FD"/>
    <w:rsid w:val="00F6435C"/>
    <w:rsid w:val="00FB6803"/>
    <w:rsid w:val="00FC61A6"/>
    <w:rsid w:val="00FD0984"/>
    <w:rsid w:val="00FD1F13"/>
    <w:rsid w:val="00FD23DC"/>
    <w:rsid w:val="00FE3949"/>
    <w:rsid w:val="00FE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EABA1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9C7"/>
    <w:pPr>
      <w:autoSpaceDE w:val="0"/>
      <w:autoSpaceDN w:val="0"/>
      <w:adjustRightInd w:val="0"/>
      <w:spacing w:after="240" w:line="240" w:lineRule="auto"/>
    </w:pPr>
    <w:rPr>
      <w:rFonts w:ascii="Arial" w:hAnsi="Arial" w:cs="Arial"/>
      <w:color w:val="000000"/>
      <w:sz w:val="24"/>
      <w:szCs w:val="23"/>
    </w:rPr>
  </w:style>
  <w:style w:type="paragraph" w:styleId="Heading1">
    <w:name w:val="heading 1"/>
    <w:basedOn w:val="Normal"/>
    <w:next w:val="Heading2"/>
    <w:link w:val="Heading1Char"/>
    <w:qFormat/>
    <w:rsid w:val="00D709E7"/>
    <w:pPr>
      <w:keepNext/>
      <w:tabs>
        <w:tab w:val="right" w:pos="11340"/>
      </w:tabs>
      <w:autoSpaceDE/>
      <w:autoSpaceDN/>
      <w:adjustRightInd/>
      <w:spacing w:before="360"/>
      <w:jc w:val="center"/>
      <w:outlineLvl w:val="0"/>
    </w:pPr>
    <w:rPr>
      <w:rFonts w:eastAsia="Times New Roman"/>
      <w:b/>
      <w:color w:val="632E88"/>
      <w:sz w:val="32"/>
      <w:szCs w:val="32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C05B3C"/>
    <w:pPr>
      <w:keepNext/>
      <w:tabs>
        <w:tab w:val="right" w:pos="11340"/>
      </w:tabs>
      <w:autoSpaceDE/>
      <w:autoSpaceDN/>
      <w:adjustRightInd/>
      <w:spacing w:after="120"/>
      <w:jc w:val="center"/>
      <w:outlineLvl w:val="1"/>
    </w:pPr>
    <w:rPr>
      <w:rFonts w:eastAsia="Times New Roman"/>
      <w:b/>
      <w:i/>
      <w:color w:val="632E88"/>
      <w:szCs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222893"/>
    <w:pPr>
      <w:spacing w:after="0"/>
      <w:outlineLvl w:val="2"/>
    </w:pPr>
    <w:rPr>
      <w:rFonts w:ascii="Arial" w:hAnsi="Arial" w:cs="Arial"/>
      <w:b/>
      <w:color w:val="632E88"/>
      <w:sz w:val="24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09E7"/>
    <w:rPr>
      <w:rFonts w:ascii="Arial" w:eastAsia="Times New Roman" w:hAnsi="Arial" w:cs="Arial"/>
      <w:b/>
      <w:color w:val="632E88"/>
      <w:sz w:val="32"/>
      <w:szCs w:val="32"/>
    </w:rPr>
  </w:style>
  <w:style w:type="table" w:styleId="TableGrid">
    <w:name w:val="Table Grid"/>
    <w:basedOn w:val="TableNormal"/>
    <w:uiPriority w:val="39"/>
    <w:rsid w:val="00E70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22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201"/>
    <w:rPr>
      <w:rFonts w:ascii="Segoe UI" w:eastAsia="Times New Roman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AD11B3"/>
    <w:pPr>
      <w:tabs>
        <w:tab w:val="center" w:pos="4320"/>
        <w:tab w:val="right" w:pos="864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D11B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90B67"/>
    <w:pPr>
      <w:autoSpaceDE w:val="0"/>
      <w:autoSpaceDN w:val="0"/>
      <w:adjustRightInd w:val="0"/>
      <w:spacing w:after="240" w:line="240" w:lineRule="auto"/>
    </w:pPr>
    <w:rPr>
      <w:rFonts w:cs="Times New Roman"/>
      <w:color w:val="000000"/>
      <w:sz w:val="24"/>
      <w:szCs w:val="23"/>
    </w:rPr>
  </w:style>
  <w:style w:type="character" w:customStyle="1" w:styleId="Heading2Char">
    <w:name w:val="Heading 2 Char"/>
    <w:basedOn w:val="DefaultParagraphFont"/>
    <w:link w:val="Heading2"/>
    <w:uiPriority w:val="9"/>
    <w:rsid w:val="00C05B3C"/>
    <w:rPr>
      <w:rFonts w:ascii="Arial" w:eastAsia="Times New Roman" w:hAnsi="Arial" w:cs="Arial"/>
      <w:b/>
      <w:i/>
      <w:color w:val="632E88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22893"/>
    <w:rPr>
      <w:rFonts w:ascii="Arial" w:hAnsi="Arial" w:cs="Arial"/>
      <w:b/>
      <w:color w:val="632E88"/>
      <w:sz w:val="24"/>
      <w:szCs w:val="23"/>
    </w:rPr>
  </w:style>
  <w:style w:type="paragraph" w:styleId="ListParagraph">
    <w:name w:val="List Paragraph"/>
    <w:basedOn w:val="Normal"/>
    <w:uiPriority w:val="34"/>
    <w:qFormat/>
    <w:rsid w:val="009132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00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53A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53AA"/>
    <w:rPr>
      <w:rFonts w:ascii="Arial" w:hAnsi="Arial" w:cs="Arial"/>
      <w:color w:val="000000"/>
      <w:sz w:val="24"/>
      <w:szCs w:val="23"/>
    </w:rPr>
  </w:style>
  <w:style w:type="character" w:styleId="PageNumber">
    <w:name w:val="page number"/>
    <w:basedOn w:val="DefaultParagraphFont"/>
    <w:uiPriority w:val="99"/>
    <w:semiHidden/>
    <w:unhideWhenUsed/>
    <w:rsid w:val="0046592A"/>
  </w:style>
  <w:style w:type="paragraph" w:customStyle="1" w:styleId="Body">
    <w:name w:val="Body"/>
    <w:qFormat/>
    <w:rsid w:val="00FD23DC"/>
    <w:pPr>
      <w:spacing w:after="200" w:line="240" w:lineRule="auto"/>
    </w:pPr>
    <w:rPr>
      <w:rFonts w:ascii="Arial" w:eastAsia="Times New Roman" w:hAnsi="Arial" w:cs="Arial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9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949"/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E394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1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198"/>
    <w:rPr>
      <w:rFonts w:ascii="Arial" w:hAnsi="Arial" w:cs="Arial"/>
      <w:b/>
      <w:bCs/>
      <w:color w:val="000000"/>
      <w:sz w:val="20"/>
      <w:szCs w:val="20"/>
    </w:rPr>
  </w:style>
  <w:style w:type="paragraph" w:customStyle="1" w:styleId="IntroBody">
    <w:name w:val="Intro Body"/>
    <w:basedOn w:val="Normal"/>
    <w:qFormat/>
    <w:rsid w:val="0052318C"/>
    <w:pPr>
      <w:autoSpaceDE/>
      <w:autoSpaceDN/>
      <w:adjustRightInd/>
      <w:spacing w:line="264" w:lineRule="auto"/>
      <w:ind w:right="360"/>
    </w:pPr>
    <w:rPr>
      <w:rFonts w:eastAsia="Times New Roman"/>
      <w:color w:val="auto"/>
      <w:sz w:val="22"/>
      <w:szCs w:val="22"/>
    </w:rPr>
  </w:style>
  <w:style w:type="paragraph" w:customStyle="1" w:styleId="BodyBorderText">
    <w:name w:val="Body Border Text"/>
    <w:basedOn w:val="Normal"/>
    <w:qFormat/>
    <w:rsid w:val="00EA4E03"/>
    <w:pPr>
      <w:pBdr>
        <w:top w:val="single" w:sz="4" w:space="1" w:color="auto"/>
      </w:pBdr>
      <w:tabs>
        <w:tab w:val="center" w:pos="4320"/>
        <w:tab w:val="right" w:pos="8640"/>
      </w:tabs>
      <w:autoSpaceDE/>
      <w:autoSpaceDN/>
      <w:adjustRightInd/>
      <w:spacing w:before="120" w:after="0"/>
      <w:ind w:right="360"/>
      <w:jc w:val="both"/>
    </w:pPr>
    <w:rPr>
      <w:rFonts w:eastAsia="Times New Roman"/>
      <w:b/>
      <w:i/>
      <w:color w:val="auto"/>
      <w:sz w:val="22"/>
      <w:szCs w:val="28"/>
    </w:rPr>
  </w:style>
  <w:style w:type="paragraph" w:customStyle="1" w:styleId="ListS2S1">
    <w:name w:val="List S2S1"/>
    <w:basedOn w:val="Normal"/>
    <w:qFormat/>
    <w:rsid w:val="00983A40"/>
    <w:pPr>
      <w:autoSpaceDE/>
      <w:autoSpaceDN/>
      <w:adjustRightInd/>
      <w:spacing w:line="286" w:lineRule="auto"/>
      <w:ind w:left="1440" w:right="360" w:hanging="1080"/>
    </w:pPr>
    <w:rPr>
      <w:rFonts w:eastAsia="Times New Roman"/>
      <w:b/>
      <w:bCs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9C7"/>
    <w:pPr>
      <w:autoSpaceDE w:val="0"/>
      <w:autoSpaceDN w:val="0"/>
      <w:adjustRightInd w:val="0"/>
      <w:spacing w:after="240" w:line="240" w:lineRule="auto"/>
    </w:pPr>
    <w:rPr>
      <w:rFonts w:ascii="Arial" w:hAnsi="Arial" w:cs="Arial"/>
      <w:color w:val="000000"/>
      <w:sz w:val="24"/>
      <w:szCs w:val="23"/>
    </w:rPr>
  </w:style>
  <w:style w:type="paragraph" w:styleId="Heading1">
    <w:name w:val="heading 1"/>
    <w:basedOn w:val="Normal"/>
    <w:next w:val="Heading2"/>
    <w:link w:val="Heading1Char"/>
    <w:qFormat/>
    <w:rsid w:val="00D709E7"/>
    <w:pPr>
      <w:keepNext/>
      <w:tabs>
        <w:tab w:val="right" w:pos="11340"/>
      </w:tabs>
      <w:autoSpaceDE/>
      <w:autoSpaceDN/>
      <w:adjustRightInd/>
      <w:spacing w:before="360"/>
      <w:jc w:val="center"/>
      <w:outlineLvl w:val="0"/>
    </w:pPr>
    <w:rPr>
      <w:rFonts w:eastAsia="Times New Roman"/>
      <w:b/>
      <w:color w:val="632E88"/>
      <w:sz w:val="32"/>
      <w:szCs w:val="32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C05B3C"/>
    <w:pPr>
      <w:keepNext/>
      <w:tabs>
        <w:tab w:val="right" w:pos="11340"/>
      </w:tabs>
      <w:autoSpaceDE/>
      <w:autoSpaceDN/>
      <w:adjustRightInd/>
      <w:spacing w:after="120"/>
      <w:jc w:val="center"/>
      <w:outlineLvl w:val="1"/>
    </w:pPr>
    <w:rPr>
      <w:rFonts w:eastAsia="Times New Roman"/>
      <w:b/>
      <w:i/>
      <w:color w:val="632E88"/>
      <w:szCs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222893"/>
    <w:pPr>
      <w:spacing w:after="0"/>
      <w:outlineLvl w:val="2"/>
    </w:pPr>
    <w:rPr>
      <w:rFonts w:ascii="Arial" w:hAnsi="Arial" w:cs="Arial"/>
      <w:b/>
      <w:color w:val="632E88"/>
      <w:sz w:val="24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09E7"/>
    <w:rPr>
      <w:rFonts w:ascii="Arial" w:eastAsia="Times New Roman" w:hAnsi="Arial" w:cs="Arial"/>
      <w:b/>
      <w:color w:val="632E88"/>
      <w:sz w:val="32"/>
      <w:szCs w:val="32"/>
    </w:rPr>
  </w:style>
  <w:style w:type="table" w:styleId="TableGrid">
    <w:name w:val="Table Grid"/>
    <w:basedOn w:val="TableNormal"/>
    <w:uiPriority w:val="39"/>
    <w:rsid w:val="00E70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22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201"/>
    <w:rPr>
      <w:rFonts w:ascii="Segoe UI" w:eastAsia="Times New Roman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AD11B3"/>
    <w:pPr>
      <w:tabs>
        <w:tab w:val="center" w:pos="4320"/>
        <w:tab w:val="right" w:pos="864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D11B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90B67"/>
    <w:pPr>
      <w:autoSpaceDE w:val="0"/>
      <w:autoSpaceDN w:val="0"/>
      <w:adjustRightInd w:val="0"/>
      <w:spacing w:after="240" w:line="240" w:lineRule="auto"/>
    </w:pPr>
    <w:rPr>
      <w:rFonts w:cs="Times New Roman"/>
      <w:color w:val="000000"/>
      <w:sz w:val="24"/>
      <w:szCs w:val="23"/>
    </w:rPr>
  </w:style>
  <w:style w:type="character" w:customStyle="1" w:styleId="Heading2Char">
    <w:name w:val="Heading 2 Char"/>
    <w:basedOn w:val="DefaultParagraphFont"/>
    <w:link w:val="Heading2"/>
    <w:uiPriority w:val="9"/>
    <w:rsid w:val="00C05B3C"/>
    <w:rPr>
      <w:rFonts w:ascii="Arial" w:eastAsia="Times New Roman" w:hAnsi="Arial" w:cs="Arial"/>
      <w:b/>
      <w:i/>
      <w:color w:val="632E88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22893"/>
    <w:rPr>
      <w:rFonts w:ascii="Arial" w:hAnsi="Arial" w:cs="Arial"/>
      <w:b/>
      <w:color w:val="632E88"/>
      <w:sz w:val="24"/>
      <w:szCs w:val="23"/>
    </w:rPr>
  </w:style>
  <w:style w:type="paragraph" w:styleId="ListParagraph">
    <w:name w:val="List Paragraph"/>
    <w:basedOn w:val="Normal"/>
    <w:uiPriority w:val="34"/>
    <w:qFormat/>
    <w:rsid w:val="009132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00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53A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53AA"/>
    <w:rPr>
      <w:rFonts w:ascii="Arial" w:hAnsi="Arial" w:cs="Arial"/>
      <w:color w:val="000000"/>
      <w:sz w:val="24"/>
      <w:szCs w:val="23"/>
    </w:rPr>
  </w:style>
  <w:style w:type="character" w:styleId="PageNumber">
    <w:name w:val="page number"/>
    <w:basedOn w:val="DefaultParagraphFont"/>
    <w:uiPriority w:val="99"/>
    <w:semiHidden/>
    <w:unhideWhenUsed/>
    <w:rsid w:val="0046592A"/>
  </w:style>
  <w:style w:type="paragraph" w:customStyle="1" w:styleId="Body">
    <w:name w:val="Body"/>
    <w:qFormat/>
    <w:rsid w:val="00FD23DC"/>
    <w:pPr>
      <w:spacing w:after="200" w:line="240" w:lineRule="auto"/>
    </w:pPr>
    <w:rPr>
      <w:rFonts w:ascii="Arial" w:eastAsia="Times New Roman" w:hAnsi="Arial" w:cs="Arial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9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949"/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E394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1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198"/>
    <w:rPr>
      <w:rFonts w:ascii="Arial" w:hAnsi="Arial" w:cs="Arial"/>
      <w:b/>
      <w:bCs/>
      <w:color w:val="000000"/>
      <w:sz w:val="20"/>
      <w:szCs w:val="20"/>
    </w:rPr>
  </w:style>
  <w:style w:type="paragraph" w:customStyle="1" w:styleId="IntroBody">
    <w:name w:val="Intro Body"/>
    <w:basedOn w:val="Normal"/>
    <w:qFormat/>
    <w:rsid w:val="0052318C"/>
    <w:pPr>
      <w:autoSpaceDE/>
      <w:autoSpaceDN/>
      <w:adjustRightInd/>
      <w:spacing w:line="264" w:lineRule="auto"/>
      <w:ind w:right="360"/>
    </w:pPr>
    <w:rPr>
      <w:rFonts w:eastAsia="Times New Roman"/>
      <w:color w:val="auto"/>
      <w:sz w:val="22"/>
      <w:szCs w:val="22"/>
    </w:rPr>
  </w:style>
  <w:style w:type="paragraph" w:customStyle="1" w:styleId="BodyBorderText">
    <w:name w:val="Body Border Text"/>
    <w:basedOn w:val="Normal"/>
    <w:qFormat/>
    <w:rsid w:val="00EA4E03"/>
    <w:pPr>
      <w:pBdr>
        <w:top w:val="single" w:sz="4" w:space="1" w:color="auto"/>
      </w:pBdr>
      <w:tabs>
        <w:tab w:val="center" w:pos="4320"/>
        <w:tab w:val="right" w:pos="8640"/>
      </w:tabs>
      <w:autoSpaceDE/>
      <w:autoSpaceDN/>
      <w:adjustRightInd/>
      <w:spacing w:before="120" w:after="0"/>
      <w:ind w:right="360"/>
      <w:jc w:val="both"/>
    </w:pPr>
    <w:rPr>
      <w:rFonts w:eastAsia="Times New Roman"/>
      <w:b/>
      <w:i/>
      <w:color w:val="auto"/>
      <w:sz w:val="22"/>
      <w:szCs w:val="28"/>
    </w:rPr>
  </w:style>
  <w:style w:type="paragraph" w:customStyle="1" w:styleId="ListS2S1">
    <w:name w:val="List S2S1"/>
    <w:basedOn w:val="Normal"/>
    <w:qFormat/>
    <w:rsid w:val="00983A40"/>
    <w:pPr>
      <w:autoSpaceDE/>
      <w:autoSpaceDN/>
      <w:adjustRightInd/>
      <w:spacing w:line="286" w:lineRule="auto"/>
      <w:ind w:left="1440" w:right="360" w:hanging="1080"/>
    </w:pPr>
    <w:rPr>
      <w:rFonts w:eastAsia="Times New Roman"/>
      <w:b/>
      <w:bCs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erry\Downloads\ALS2S_Word_Template%20(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8E944-7B8C-4C9A-806A-F8ECE5FD2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ALS2S_Word_Template (9)</Template>
  <TotalTime>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to Sleep Web Badge Use and Recommendation Language</vt:lpstr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to Sleep Web Badge Use and Recommendation Language</dc:title>
  <dc:subject>Instructions for using the Safe to Sleep® campaign badge.</dc:subject>
  <dc:creator>Jasmine Berry</dc:creator>
  <cp:keywords>National Institute of Child Health and Human Development; NICHD; National Institutes of Health; NIH; Safe to Sleep® campaign; safe infant sleep; badge; outreach; Alabama Safe Sleep Outreach Project.</cp:keywords>
  <dc:description/>
  <cp:lastModifiedBy>SYSTEM</cp:lastModifiedBy>
  <cp:revision>2</cp:revision>
  <cp:lastPrinted>2015-11-17T21:21:00Z</cp:lastPrinted>
  <dcterms:created xsi:type="dcterms:W3CDTF">2018-03-12T20:17:00Z</dcterms:created>
  <dcterms:modified xsi:type="dcterms:W3CDTF">2018-03-12T20:17:00Z</dcterms:modified>
  <cp:contentStatus>Public domain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