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FBAE132" w14:textId="66AAADDE" w:rsidR="00BD4161" w:rsidRPr="00982EC1" w:rsidRDefault="00BD4161" w:rsidP="006F4424">
      <w:pPr>
        <w:autoSpaceDE/>
        <w:autoSpaceDN/>
        <w:adjustRightInd/>
        <w:spacing w:after="0"/>
        <w:ind w:left="6480"/>
        <w:rPr>
          <w:rFonts w:eastAsia="Times New Roman"/>
          <w:color w:val="auto"/>
          <w:sz w:val="20"/>
          <w:szCs w:val="24"/>
        </w:rPr>
      </w:pPr>
      <w:bookmarkStart w:id="0" w:name="_GoBack"/>
      <w:bookmarkEnd w:id="0"/>
      <w:r w:rsidRPr="00982EC1">
        <w:rPr>
          <w:rFonts w:eastAsia="Times New Roman"/>
          <w:color w:val="auto"/>
          <w:sz w:val="20"/>
          <w:szCs w:val="24"/>
        </w:rPr>
        <w:t xml:space="preserve">OMB # </w:t>
      </w:r>
      <w:r w:rsidR="00D201CF" w:rsidRPr="00D201CF">
        <w:rPr>
          <w:rFonts w:eastAsia="Times New Roman"/>
          <w:color w:val="auto"/>
          <w:sz w:val="20"/>
          <w:szCs w:val="24"/>
        </w:rPr>
        <w:t>0925-0701</w:t>
      </w:r>
    </w:p>
    <w:p w14:paraId="4F5E2D0E" w14:textId="5FB1FFA7" w:rsidR="00BD4161" w:rsidRPr="00982EC1" w:rsidRDefault="00BD4161" w:rsidP="006F4424">
      <w:pPr>
        <w:autoSpaceDE/>
        <w:autoSpaceDN/>
        <w:adjustRightInd/>
        <w:spacing w:after="0"/>
        <w:ind w:left="6480"/>
        <w:rPr>
          <w:rFonts w:eastAsia="Times New Roman"/>
          <w:color w:val="auto"/>
          <w:sz w:val="20"/>
          <w:szCs w:val="24"/>
        </w:rPr>
      </w:pPr>
      <w:r w:rsidRPr="00982EC1">
        <w:rPr>
          <w:rFonts w:eastAsia="Times New Roman"/>
          <w:color w:val="auto"/>
          <w:sz w:val="20"/>
          <w:szCs w:val="24"/>
        </w:rPr>
        <w:t xml:space="preserve">Expiration Date: </w:t>
      </w:r>
      <w:r w:rsidR="00D201CF" w:rsidRPr="00D201CF">
        <w:rPr>
          <w:rFonts w:eastAsia="Times New Roman"/>
          <w:color w:val="auto"/>
          <w:sz w:val="20"/>
          <w:szCs w:val="24"/>
        </w:rPr>
        <w:t>02/2021</w:t>
      </w:r>
    </w:p>
    <w:p w14:paraId="2DFAECEE" w14:textId="291A0154" w:rsidR="00BD4161" w:rsidRPr="001107CB" w:rsidRDefault="00DA7971" w:rsidP="005D102D">
      <w:pPr>
        <w:pStyle w:val="Heading1"/>
      </w:pPr>
      <w:r w:rsidRPr="001107CB">
        <w:rPr>
          <w:iCs/>
        </w:rPr>
        <w:t>Kappa Safe Infant Sleep Community Engagement Project</w:t>
      </w:r>
      <w:r w:rsidR="00BD4161" w:rsidRPr="001107CB">
        <w:br/>
        <w:t>Activity Tracking Form</w:t>
      </w:r>
    </w:p>
    <w:p w14:paraId="0257AA04" w14:textId="678A27F7" w:rsidR="00D201CF" w:rsidRPr="00871D3C" w:rsidRDefault="00D201CF" w:rsidP="00A132DB">
      <w:pPr>
        <w:pStyle w:val="IntroBodyS2S"/>
      </w:pPr>
      <w:r w:rsidRPr="00D201CF">
        <w:t xml:space="preserve">Public reporting burden for this collection of information is estimated to average </w:t>
      </w:r>
      <w:r>
        <w:t>30 minutes</w:t>
      </w:r>
      <w:r w:rsidRPr="00D201CF">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NIH, Project Clearance Branch, 6705 Rockledge Drive, MSC 7974, Bethesda, MD 20892-7974, ATTN: PRA (0925-0701).  Do not return the </w:t>
      </w:r>
      <w:r>
        <w:t>completed form to this address.</w:t>
      </w:r>
    </w:p>
    <w:p w14:paraId="6D07042C" w14:textId="42B0FEE0" w:rsidR="00BD4161" w:rsidRPr="00871D3C" w:rsidRDefault="00BD4161" w:rsidP="006D5EF6">
      <w:pPr>
        <w:pStyle w:val="ListS2S2"/>
      </w:pPr>
      <w:r w:rsidRPr="00871D3C">
        <w:t>What geographic area did the project activity serve? (</w:t>
      </w:r>
      <w:r w:rsidR="007A44B2">
        <w:t>I</w:t>
      </w:r>
      <w:r w:rsidRPr="00871D3C">
        <w:t>nclude county and ZIP code for each area</w:t>
      </w:r>
      <w:r w:rsidR="00C96819" w:rsidRPr="00871D3C">
        <w:t xml:space="preserve">. If you know the region number for your county </w:t>
      </w:r>
      <w:r w:rsidR="00885B4B">
        <w:t>and/</w:t>
      </w:r>
      <w:r w:rsidR="00C96819" w:rsidRPr="00871D3C">
        <w:t xml:space="preserve">or </w:t>
      </w:r>
      <w:r w:rsidR="007A44B2">
        <w:t>ZIP</w:t>
      </w:r>
      <w:r w:rsidR="00C96819" w:rsidRPr="00871D3C">
        <w:t xml:space="preserve"> code, please include it.</w:t>
      </w:r>
      <w:r w:rsidRPr="00871D3C">
        <w:t>)</w:t>
      </w:r>
    </w:p>
    <w:sdt>
      <w:sdtPr>
        <w:rPr>
          <w:rFonts w:eastAsia="Times New Roman"/>
          <w:color w:val="auto"/>
          <w:sz w:val="22"/>
          <w:szCs w:val="22"/>
          <w:u w:val="single"/>
        </w:rPr>
        <w:id w:val="16819480"/>
        <w:placeholder>
          <w:docPart w:val="C8CE7C358448F74F852F5D8A4C38F596"/>
        </w:placeholder>
      </w:sdtPr>
      <w:sdtEndPr/>
      <w:sdtContent>
        <w:sdt>
          <w:sdtPr>
            <w:rPr>
              <w:rFonts w:eastAsia="Times New Roman"/>
              <w:color w:val="auto"/>
              <w:sz w:val="22"/>
              <w:szCs w:val="22"/>
              <w:u w:val="single"/>
            </w:rPr>
            <w:id w:val="590288835"/>
            <w:placeholder>
              <w:docPart w:val="EE23881B6AB4B74EAFF47922ACE0BB5D"/>
            </w:placeholder>
          </w:sdtPr>
          <w:sdtEndPr/>
          <w:sdtContent>
            <w:sdt>
              <w:sdtPr>
                <w:rPr>
                  <w:rFonts w:eastAsia="Times New Roman"/>
                  <w:b/>
                  <w:color w:val="auto"/>
                  <w:sz w:val="22"/>
                  <w:szCs w:val="22"/>
                </w:rPr>
                <w:id w:val="-554548769"/>
                <w:placeholder>
                  <w:docPart w:val="8858BBB402966E49BC0113AAEC93FB34"/>
                </w:placeholder>
              </w:sdtPr>
              <w:sdtEndPr/>
              <w:sdtContent>
                <w:p w14:paraId="413803CC" w14:textId="2AC35E82" w:rsidR="00BD4161" w:rsidRPr="00871D3C" w:rsidRDefault="00BD4161" w:rsidP="00A132DB">
                  <w:pPr>
                    <w:autoSpaceDE/>
                    <w:autoSpaceDN/>
                    <w:adjustRightInd/>
                    <w:spacing w:after="0" w:line="286" w:lineRule="auto"/>
                    <w:ind w:left="450"/>
                    <w:rPr>
                      <w:rFonts w:eastAsia="Times New Roman"/>
                      <w:color w:val="auto"/>
                      <w:sz w:val="22"/>
                      <w:szCs w:val="22"/>
                      <w:u w:val="single"/>
                    </w:rPr>
                  </w:pPr>
                  <w:r w:rsidRPr="00871D3C">
                    <w:rPr>
                      <w:rFonts w:eastAsia="Times New Roman"/>
                      <w:color w:val="808080"/>
                      <w:sz w:val="22"/>
                      <w:szCs w:val="22"/>
                    </w:rPr>
                    <w:t>Enter text here.</w:t>
                  </w:r>
                </w:p>
              </w:sdtContent>
            </w:sdt>
          </w:sdtContent>
        </w:sdt>
      </w:sdtContent>
    </w:sdt>
    <w:p w14:paraId="2E3E4BB8" w14:textId="26DCBC33" w:rsidR="00BD4161" w:rsidRPr="00871D3C" w:rsidRDefault="00BD4161" w:rsidP="006D5EF6">
      <w:pPr>
        <w:pStyle w:val="ListS2S2"/>
        <w:rPr>
          <w:u w:val="single"/>
        </w:rPr>
      </w:pPr>
      <w:r w:rsidRPr="00871D3C">
        <w:t>Please describe all of the SIDS/safe infant sleep outreach activities that you conducted during this grant cycle (J</w:t>
      </w:r>
      <w:r w:rsidR="004B09E6">
        <w:t>une 17</w:t>
      </w:r>
      <w:r w:rsidRPr="00871D3C">
        <w:t xml:space="preserve">, 2018, through </w:t>
      </w:r>
      <w:r w:rsidR="004B09E6">
        <w:t>August</w:t>
      </w:r>
      <w:r w:rsidRPr="00871D3C">
        <w:t xml:space="preserve"> 31, 2018). Be as specific as possible. Please use additional pages if needed.</w:t>
      </w:r>
    </w:p>
    <w:p w14:paraId="39B60F4A" w14:textId="77777777" w:rsidR="00BD4161" w:rsidRPr="00871D3C" w:rsidRDefault="00BD4161" w:rsidP="00975F9A">
      <w:pPr>
        <w:pStyle w:val="ListS2S3"/>
      </w:pPr>
      <w:r w:rsidRPr="00871D3C">
        <w:t xml:space="preserve">Total Number of Events: </w:t>
      </w:r>
      <w:sdt>
        <w:sdtPr>
          <w:rPr>
            <w:b w:val="0"/>
          </w:rPr>
          <w:id w:val="1166671170"/>
          <w:placeholder>
            <w:docPart w:val="C8CE7C358448F74F852F5D8A4C38F596"/>
          </w:placeholder>
        </w:sdtPr>
        <w:sdtEndPr/>
        <w:sdtContent>
          <w:sdt>
            <w:sdtPr>
              <w:rPr>
                <w:b w:val="0"/>
                <w:u w:val="single"/>
              </w:rPr>
              <w:id w:val="157044301"/>
              <w:placeholder>
                <w:docPart w:val="F90D2CDACF9CDA4ABB6EC86DD90C4527"/>
              </w:placeholder>
            </w:sdtPr>
            <w:sdtEndPr/>
            <w:sdtContent>
              <w:sdt>
                <w:sdtPr>
                  <w:rPr>
                    <w:b w:val="0"/>
                  </w:rPr>
                  <w:id w:val="703907136"/>
                  <w:placeholder>
                    <w:docPart w:val="182DA6F07F4F194DBC71865EEEEC5101"/>
                  </w:placeholder>
                </w:sdtPr>
                <w:sdtEndPr/>
                <w:sdtContent>
                  <w:r w:rsidRPr="004E690D">
                    <w:rPr>
                      <w:b w:val="0"/>
                      <w:color w:val="808080"/>
                    </w:rPr>
                    <w:t>Enter text here.</w:t>
                  </w:r>
                </w:sdtContent>
              </w:sdt>
            </w:sdtContent>
          </w:sdt>
        </w:sdtContent>
      </w:sdt>
    </w:p>
    <w:p w14:paraId="6B85161C" w14:textId="77777777" w:rsidR="00BD4161" w:rsidRPr="00871D3C" w:rsidRDefault="00BD4161" w:rsidP="00975F9A">
      <w:pPr>
        <w:pStyle w:val="ListS2S3"/>
      </w:pPr>
      <w:r w:rsidRPr="00871D3C">
        <w:t xml:space="preserve">Total Number of Participants Who Attended Events: </w:t>
      </w:r>
      <w:sdt>
        <w:sdtPr>
          <w:id w:val="-1135562410"/>
          <w:placeholder>
            <w:docPart w:val="C8CE7C358448F74F852F5D8A4C38F596"/>
          </w:placeholder>
        </w:sdtPr>
        <w:sdtEndPr/>
        <w:sdtContent>
          <w:sdt>
            <w:sdtPr>
              <w:rPr>
                <w:u w:val="single"/>
              </w:rPr>
              <w:id w:val="1988349535"/>
              <w:placeholder>
                <w:docPart w:val="26557225043614469D9D4BB27596ADCA"/>
              </w:placeholder>
            </w:sdtPr>
            <w:sdtEndPr/>
            <w:sdtContent>
              <w:sdt>
                <w:sdtPr>
                  <w:id w:val="-2130301686"/>
                  <w:placeholder>
                    <w:docPart w:val="C1DABA26A0432C4B8259DA71D31FC92E"/>
                  </w:placeholder>
                </w:sdtPr>
                <w:sdtEndPr/>
                <w:sdtContent>
                  <w:r w:rsidRPr="0016109E">
                    <w:rPr>
                      <w:b w:val="0"/>
                      <w:color w:val="808080"/>
                    </w:rPr>
                    <w:t>Enter text here.</w:t>
                  </w:r>
                </w:sdtContent>
              </w:sdt>
            </w:sdtContent>
          </w:sdt>
        </w:sdtContent>
      </w:sdt>
      <w:r w:rsidRPr="00871D3C">
        <w:t xml:space="preserve"> </w:t>
      </w:r>
    </w:p>
    <w:p w14:paraId="3C6106C5" w14:textId="77777777" w:rsidR="008E71A6" w:rsidRPr="00871D3C" w:rsidRDefault="008E71A6" w:rsidP="00A132DB">
      <w:pPr>
        <w:autoSpaceDE/>
        <w:autoSpaceDN/>
        <w:adjustRightInd/>
        <w:spacing w:before="3600" w:after="0"/>
        <w:jc w:val="center"/>
        <w:rPr>
          <w:rFonts w:eastAsia="Times New Roman"/>
          <w:color w:val="auto"/>
          <w:sz w:val="22"/>
          <w:szCs w:val="22"/>
        </w:rPr>
      </w:pPr>
    </w:p>
    <w:p w14:paraId="0FFC38AB" w14:textId="3AD349F5" w:rsidR="00BD4161" w:rsidRPr="00871D3C" w:rsidRDefault="008E71A6" w:rsidP="00F241DB">
      <w:pPr>
        <w:autoSpaceDE/>
        <w:autoSpaceDN/>
        <w:adjustRightInd/>
        <w:spacing w:after="0"/>
        <w:jc w:val="center"/>
        <w:rPr>
          <w:rFonts w:eastAsia="Times New Roman"/>
          <w:color w:val="auto"/>
          <w:sz w:val="22"/>
          <w:szCs w:val="22"/>
        </w:rPr>
      </w:pPr>
      <w:r w:rsidRPr="00251572">
        <w:rPr>
          <w:rFonts w:eastAsia="Times New Roman"/>
          <w:b/>
          <w:color w:val="auto"/>
          <w:sz w:val="22"/>
          <w:szCs w:val="22"/>
        </w:rPr>
        <w:t>(continue</w:t>
      </w:r>
      <w:r w:rsidR="00885B4B">
        <w:rPr>
          <w:rFonts w:eastAsia="Times New Roman"/>
          <w:b/>
          <w:color w:val="auto"/>
          <w:sz w:val="22"/>
          <w:szCs w:val="22"/>
        </w:rPr>
        <w:t>d</w:t>
      </w:r>
      <w:r w:rsidRPr="00251572">
        <w:rPr>
          <w:rFonts w:eastAsia="Times New Roman"/>
          <w:b/>
          <w:color w:val="auto"/>
          <w:sz w:val="22"/>
          <w:szCs w:val="22"/>
        </w:rPr>
        <w:t xml:space="preserve"> on next page</w:t>
      </w:r>
      <w:r w:rsidRPr="00871D3C">
        <w:rPr>
          <w:rFonts w:eastAsia="Times New Roman"/>
          <w:color w:val="auto"/>
          <w:sz w:val="22"/>
          <w:szCs w:val="22"/>
        </w:rPr>
        <w:t>)</w:t>
      </w:r>
      <w:r w:rsidR="00BD4161" w:rsidRPr="00871D3C">
        <w:rPr>
          <w:rFonts w:eastAsia="Times New Roman"/>
          <w:color w:val="auto"/>
          <w:sz w:val="22"/>
          <w:szCs w:val="22"/>
        </w:rPr>
        <w:br w:type="page"/>
      </w:r>
    </w:p>
    <w:p w14:paraId="5A16B663" w14:textId="17DF16B3" w:rsidR="00BD4161" w:rsidRPr="00D76551" w:rsidRDefault="008E71A6" w:rsidP="00D76551">
      <w:pPr>
        <w:autoSpaceDE/>
        <w:autoSpaceDN/>
        <w:adjustRightInd/>
        <w:spacing w:before="120" w:line="286" w:lineRule="auto"/>
        <w:jc w:val="center"/>
        <w:rPr>
          <w:rFonts w:eastAsia="Times New Roman"/>
          <w:b/>
          <w:color w:val="auto"/>
          <w:sz w:val="22"/>
          <w:szCs w:val="22"/>
        </w:rPr>
      </w:pPr>
      <w:r w:rsidRPr="00D76551">
        <w:rPr>
          <w:rFonts w:eastAsia="Times New Roman"/>
          <w:b/>
          <w:color w:val="auto"/>
          <w:sz w:val="22"/>
          <w:szCs w:val="22"/>
        </w:rPr>
        <w:lastRenderedPageBreak/>
        <w:t>(q</w:t>
      </w:r>
      <w:r w:rsidR="00BD4161" w:rsidRPr="00D76551">
        <w:rPr>
          <w:rFonts w:eastAsia="Times New Roman"/>
          <w:b/>
          <w:color w:val="auto"/>
          <w:sz w:val="22"/>
          <w:szCs w:val="22"/>
        </w:rPr>
        <w:t>uestion 2 continued)</w:t>
      </w:r>
    </w:p>
    <w:tbl>
      <w:tblPr>
        <w:tblStyle w:val="TableGrid1"/>
        <w:tblW w:w="10800" w:type="dxa"/>
        <w:jc w:val="center"/>
        <w:tblLayout w:type="fixed"/>
        <w:tblCellMar>
          <w:top w:w="58" w:type="dxa"/>
          <w:left w:w="115" w:type="dxa"/>
          <w:bottom w:w="58" w:type="dxa"/>
          <w:right w:w="115" w:type="dxa"/>
        </w:tblCellMar>
        <w:tblLook w:val="04A0" w:firstRow="1" w:lastRow="0" w:firstColumn="1" w:lastColumn="0" w:noHBand="0" w:noVBand="1"/>
      </w:tblPr>
      <w:tblGrid>
        <w:gridCol w:w="1411"/>
        <w:gridCol w:w="3253"/>
        <w:gridCol w:w="1236"/>
        <w:gridCol w:w="1411"/>
        <w:gridCol w:w="1937"/>
        <w:gridCol w:w="1552"/>
      </w:tblGrid>
      <w:tr w:rsidR="00BD4161" w:rsidRPr="00982EC1" w14:paraId="1A880A89" w14:textId="77777777" w:rsidTr="00B309FF">
        <w:trPr>
          <w:tblHeader/>
          <w:jc w:val="center"/>
        </w:trPr>
        <w:tc>
          <w:tcPr>
            <w:tcW w:w="1399" w:type="dxa"/>
            <w:shd w:val="clear" w:color="auto" w:fill="FFD24F"/>
          </w:tcPr>
          <w:p w14:paraId="5A13CD42" w14:textId="77777777" w:rsidR="00BD4161" w:rsidRPr="00322F90" w:rsidRDefault="00BD4161" w:rsidP="00A838B6">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Activity</w:t>
            </w:r>
          </w:p>
        </w:tc>
        <w:tc>
          <w:tcPr>
            <w:tcW w:w="3224" w:type="dxa"/>
            <w:shd w:val="clear" w:color="auto" w:fill="FFD24F"/>
          </w:tcPr>
          <w:p w14:paraId="44B63AC9" w14:textId="77777777" w:rsidR="00BD4161" w:rsidRPr="00322F90" w:rsidRDefault="00BD4161" w:rsidP="00A838B6">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Description</w:t>
            </w:r>
          </w:p>
        </w:tc>
        <w:tc>
          <w:tcPr>
            <w:tcW w:w="1225" w:type="dxa"/>
            <w:shd w:val="clear" w:color="auto" w:fill="FFD24F"/>
          </w:tcPr>
          <w:p w14:paraId="1DFA1ABF" w14:textId="77777777" w:rsidR="00BD4161" w:rsidRPr="00322F90" w:rsidRDefault="00BD4161" w:rsidP="00A838B6">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Event Date</w:t>
            </w:r>
          </w:p>
        </w:tc>
        <w:tc>
          <w:tcPr>
            <w:tcW w:w="1399" w:type="dxa"/>
            <w:shd w:val="clear" w:color="auto" w:fill="FFD24F"/>
          </w:tcPr>
          <w:p w14:paraId="1EE0D02E" w14:textId="77777777" w:rsidR="00BD4161" w:rsidRPr="00322F90" w:rsidRDefault="00BD4161" w:rsidP="00515074">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Number of Attendees</w:t>
            </w:r>
          </w:p>
        </w:tc>
        <w:tc>
          <w:tcPr>
            <w:tcW w:w="1920" w:type="dxa"/>
            <w:shd w:val="clear" w:color="auto" w:fill="FFD24F"/>
          </w:tcPr>
          <w:p w14:paraId="319F306E" w14:textId="77777777" w:rsidR="00BD4161" w:rsidRPr="00322F90" w:rsidRDefault="00BD4161" w:rsidP="00A838B6">
            <w:pPr>
              <w:tabs>
                <w:tab w:val="right" w:pos="10224"/>
              </w:tabs>
              <w:autoSpaceDE/>
              <w:autoSpaceDN/>
              <w:adjustRightInd/>
              <w:spacing w:before="60" w:after="0"/>
              <w:contextualSpacing/>
              <w:jc w:val="center"/>
              <w:rPr>
                <w:b/>
                <w:color w:val="632E88"/>
                <w:sz w:val="22"/>
                <w:szCs w:val="22"/>
              </w:rPr>
            </w:pPr>
            <w:r w:rsidRPr="00322F90">
              <w:rPr>
                <w:b/>
                <w:color w:val="632E88"/>
                <w:sz w:val="22"/>
                <w:szCs w:val="22"/>
              </w:rPr>
              <w:t xml:space="preserve">Activity </w:t>
            </w:r>
            <w:r w:rsidRPr="00322F90">
              <w:rPr>
                <w:b/>
                <w:color w:val="632E88"/>
                <w:sz w:val="22"/>
                <w:szCs w:val="22"/>
              </w:rPr>
              <w:br/>
              <w:t>Audience</w:t>
            </w:r>
          </w:p>
        </w:tc>
        <w:tc>
          <w:tcPr>
            <w:tcW w:w="1538" w:type="dxa"/>
            <w:shd w:val="clear" w:color="auto" w:fill="FFD24F"/>
          </w:tcPr>
          <w:p w14:paraId="4311BCE2" w14:textId="0DFCF16F" w:rsidR="00BD4161" w:rsidRPr="00322F90" w:rsidRDefault="00BD4161" w:rsidP="00B309FF">
            <w:pPr>
              <w:tabs>
                <w:tab w:val="right" w:pos="10224"/>
              </w:tabs>
              <w:autoSpaceDE/>
              <w:autoSpaceDN/>
              <w:adjustRightInd/>
              <w:spacing w:after="0"/>
              <w:contextualSpacing/>
              <w:jc w:val="center"/>
              <w:rPr>
                <w:b/>
                <w:color w:val="632E88"/>
                <w:sz w:val="22"/>
                <w:szCs w:val="22"/>
              </w:rPr>
            </w:pPr>
            <w:r w:rsidRPr="00322F90">
              <w:rPr>
                <w:b/>
                <w:color w:val="632E88"/>
                <w:sz w:val="22"/>
                <w:szCs w:val="22"/>
              </w:rPr>
              <w:t>Encounter</w:t>
            </w:r>
            <w:r w:rsidR="002F5E73">
              <w:rPr>
                <w:b/>
                <w:color w:val="632E88"/>
                <w:sz w:val="22"/>
                <w:szCs w:val="22"/>
              </w:rPr>
              <w:t xml:space="preserve"> Type</w:t>
            </w:r>
            <w:r w:rsidRPr="00322F90">
              <w:rPr>
                <w:b/>
                <w:color w:val="632E88"/>
                <w:sz w:val="22"/>
                <w:szCs w:val="22"/>
              </w:rPr>
              <w:t>: Awareness vs. Educational</w:t>
            </w:r>
          </w:p>
        </w:tc>
      </w:tr>
      <w:tr w:rsidR="00BD4161" w:rsidRPr="00982EC1" w14:paraId="71C85C27" w14:textId="77777777" w:rsidTr="00B309FF">
        <w:trPr>
          <w:trHeight w:val="1088"/>
          <w:jc w:val="center"/>
        </w:trPr>
        <w:tc>
          <w:tcPr>
            <w:tcW w:w="1399" w:type="dxa"/>
          </w:tcPr>
          <w:p w14:paraId="7008FAD7" w14:textId="20052B70" w:rsidR="00BD4161" w:rsidRPr="00C33B17" w:rsidRDefault="00BD4161" w:rsidP="000062B0">
            <w:pPr>
              <w:autoSpaceDE/>
              <w:autoSpaceDN/>
              <w:adjustRightInd/>
              <w:spacing w:after="0"/>
              <w:rPr>
                <w:color w:val="7F7F7F"/>
                <w:sz w:val="22"/>
                <w:szCs w:val="22"/>
              </w:rPr>
            </w:pPr>
            <w:r w:rsidRPr="00C33B17">
              <w:rPr>
                <w:color w:val="7F7F7F"/>
                <w:sz w:val="22"/>
                <w:szCs w:val="22"/>
                <w:u w:val="single"/>
              </w:rPr>
              <w:t>Example:</w:t>
            </w:r>
            <w:r w:rsidRPr="00C33B17">
              <w:rPr>
                <w:color w:val="7F7F7F"/>
                <w:sz w:val="22"/>
                <w:szCs w:val="22"/>
              </w:rPr>
              <w:t xml:space="preserve"> </w:t>
            </w:r>
            <w:r w:rsidR="004B09E6">
              <w:rPr>
                <w:color w:val="7F7F7F"/>
                <w:sz w:val="22"/>
                <w:szCs w:val="22"/>
              </w:rPr>
              <w:t>Community of Committed Men – Protecting Our Future</w:t>
            </w:r>
          </w:p>
        </w:tc>
        <w:tc>
          <w:tcPr>
            <w:tcW w:w="3224" w:type="dxa"/>
          </w:tcPr>
          <w:p w14:paraId="238BF87A" w14:textId="64A732DF" w:rsidR="00BD4161" w:rsidRPr="00C33B17" w:rsidRDefault="004B09E6" w:rsidP="000062B0">
            <w:pPr>
              <w:autoSpaceDE/>
              <w:autoSpaceDN/>
              <w:adjustRightInd/>
              <w:spacing w:after="0"/>
              <w:rPr>
                <w:color w:val="7F7F7F"/>
                <w:sz w:val="22"/>
                <w:szCs w:val="22"/>
              </w:rPr>
            </w:pPr>
            <w:r>
              <w:rPr>
                <w:color w:val="7F7F7F"/>
                <w:sz w:val="22"/>
                <w:szCs w:val="22"/>
              </w:rPr>
              <w:t>Columbus Alumni Chapter</w:t>
            </w:r>
            <w:r w:rsidR="00BD4161" w:rsidRPr="00C33B17">
              <w:rPr>
                <w:color w:val="7F7F7F"/>
                <w:sz w:val="22"/>
                <w:szCs w:val="22"/>
              </w:rPr>
              <w:t xml:space="preserve"> representatives partnered with </w:t>
            </w:r>
            <w:r w:rsidR="00F770E7">
              <w:rPr>
                <w:color w:val="7F7F7F"/>
                <w:sz w:val="22"/>
                <w:szCs w:val="22"/>
              </w:rPr>
              <w:t>staff from the Friendly</w:t>
            </w:r>
            <w:r w:rsidR="00BD4161" w:rsidRPr="00C33B17">
              <w:rPr>
                <w:color w:val="7F7F7F"/>
                <w:sz w:val="22"/>
                <w:szCs w:val="22"/>
              </w:rPr>
              <w:t xml:space="preserve"> Center in </w:t>
            </w:r>
            <w:r w:rsidR="00F770E7">
              <w:rPr>
                <w:color w:val="7F7F7F"/>
                <w:sz w:val="22"/>
                <w:szCs w:val="22"/>
              </w:rPr>
              <w:t xml:space="preserve">Columbus </w:t>
            </w:r>
            <w:r w:rsidR="00BD4161" w:rsidRPr="00C33B17">
              <w:rPr>
                <w:color w:val="7F7F7F"/>
                <w:sz w:val="22"/>
                <w:szCs w:val="22"/>
              </w:rPr>
              <w:t xml:space="preserve">to train </w:t>
            </w:r>
            <w:r w:rsidR="00F770E7">
              <w:rPr>
                <w:color w:val="7F7F7F"/>
                <w:sz w:val="22"/>
                <w:szCs w:val="22"/>
              </w:rPr>
              <w:t xml:space="preserve">men </w:t>
            </w:r>
            <w:r w:rsidR="00BD4161" w:rsidRPr="00C33B17">
              <w:rPr>
                <w:color w:val="7F7F7F"/>
                <w:sz w:val="22"/>
                <w:szCs w:val="22"/>
              </w:rPr>
              <w:t xml:space="preserve">on safe infant sleep using the Safe to Sleep® educational video and print materials. </w:t>
            </w:r>
            <w:r w:rsidR="00F770E7">
              <w:rPr>
                <w:color w:val="7F7F7F"/>
                <w:sz w:val="22"/>
                <w:szCs w:val="22"/>
              </w:rPr>
              <w:t>Baby 1</w:t>
            </w:r>
            <w:r w:rsidR="00F770E7" w:rsidRPr="00F770E7">
              <w:rPr>
                <w:color w:val="7F7F7F"/>
                <w:sz w:val="22"/>
                <w:szCs w:val="22"/>
                <w:vertAlign w:val="superscript"/>
              </w:rPr>
              <w:t>st</w:t>
            </w:r>
            <w:r w:rsidR="00F770E7">
              <w:rPr>
                <w:color w:val="7F7F7F"/>
                <w:sz w:val="22"/>
                <w:szCs w:val="22"/>
              </w:rPr>
              <w:t xml:space="preserve"> Network </w:t>
            </w:r>
            <w:r w:rsidR="00BD4161" w:rsidRPr="00C33B17">
              <w:rPr>
                <w:color w:val="7F7F7F"/>
                <w:sz w:val="22"/>
                <w:szCs w:val="22"/>
              </w:rPr>
              <w:t>provided a supplementary in-kind donation for this education initiative, which covered meal expenses for training participants.</w:t>
            </w:r>
          </w:p>
        </w:tc>
        <w:tc>
          <w:tcPr>
            <w:tcW w:w="1225" w:type="dxa"/>
          </w:tcPr>
          <w:p w14:paraId="4BC8293A" w14:textId="5C4CAE7A" w:rsidR="00BD4161" w:rsidRPr="00C33B17" w:rsidRDefault="00F770E7" w:rsidP="000062B0">
            <w:pPr>
              <w:autoSpaceDE/>
              <w:autoSpaceDN/>
              <w:adjustRightInd/>
              <w:spacing w:after="0"/>
              <w:rPr>
                <w:color w:val="7F7F7F"/>
                <w:sz w:val="22"/>
                <w:szCs w:val="22"/>
              </w:rPr>
            </w:pPr>
            <w:r>
              <w:rPr>
                <w:color w:val="7F7F7F"/>
                <w:sz w:val="22"/>
                <w:szCs w:val="22"/>
              </w:rPr>
              <w:t>7</w:t>
            </w:r>
            <w:r w:rsidR="00BD4161" w:rsidRPr="00C33B17">
              <w:rPr>
                <w:color w:val="7F7F7F"/>
                <w:sz w:val="22"/>
                <w:szCs w:val="22"/>
              </w:rPr>
              <w:t>/</w:t>
            </w:r>
            <w:r>
              <w:rPr>
                <w:color w:val="7F7F7F"/>
                <w:sz w:val="22"/>
                <w:szCs w:val="22"/>
              </w:rPr>
              <w:t>24</w:t>
            </w:r>
            <w:r w:rsidR="00BD4161" w:rsidRPr="00C33B17">
              <w:rPr>
                <w:color w:val="7F7F7F"/>
                <w:sz w:val="22"/>
                <w:szCs w:val="22"/>
              </w:rPr>
              <w:t>/201</w:t>
            </w:r>
            <w:r>
              <w:rPr>
                <w:color w:val="7F7F7F"/>
                <w:sz w:val="22"/>
                <w:szCs w:val="22"/>
              </w:rPr>
              <w:t>8</w:t>
            </w:r>
          </w:p>
        </w:tc>
        <w:tc>
          <w:tcPr>
            <w:tcW w:w="1399" w:type="dxa"/>
          </w:tcPr>
          <w:p w14:paraId="58E265CB" w14:textId="73160899" w:rsidR="00BD4161" w:rsidRPr="00C33B17" w:rsidRDefault="00F770E7" w:rsidP="000062B0">
            <w:pPr>
              <w:autoSpaceDE/>
              <w:autoSpaceDN/>
              <w:adjustRightInd/>
              <w:spacing w:after="0"/>
              <w:rPr>
                <w:color w:val="7F7F7F"/>
                <w:sz w:val="22"/>
                <w:szCs w:val="22"/>
              </w:rPr>
            </w:pPr>
            <w:r>
              <w:rPr>
                <w:color w:val="7F7F7F"/>
                <w:sz w:val="22"/>
                <w:szCs w:val="22"/>
              </w:rPr>
              <w:t>2</w:t>
            </w:r>
            <w:r w:rsidR="00BD4161" w:rsidRPr="00C33B17">
              <w:rPr>
                <w:color w:val="7F7F7F"/>
                <w:sz w:val="22"/>
                <w:szCs w:val="22"/>
              </w:rPr>
              <w:t>5</w:t>
            </w:r>
          </w:p>
        </w:tc>
        <w:tc>
          <w:tcPr>
            <w:tcW w:w="1920" w:type="dxa"/>
          </w:tcPr>
          <w:p w14:paraId="006800C8" w14:textId="15EE6A70" w:rsidR="00BD4161" w:rsidRPr="00C33B17" w:rsidRDefault="00BD4161" w:rsidP="000062B0">
            <w:pPr>
              <w:numPr>
                <w:ilvl w:val="0"/>
                <w:numId w:val="18"/>
              </w:numPr>
              <w:autoSpaceDE/>
              <w:autoSpaceDN/>
              <w:adjustRightInd/>
              <w:spacing w:after="0"/>
              <w:ind w:left="159" w:hanging="180"/>
              <w:rPr>
                <w:color w:val="7F7F7F"/>
                <w:sz w:val="22"/>
                <w:szCs w:val="22"/>
              </w:rPr>
            </w:pPr>
            <w:r w:rsidRPr="00C33B17">
              <w:rPr>
                <w:color w:val="7F7F7F"/>
                <w:sz w:val="22"/>
                <w:szCs w:val="22"/>
              </w:rPr>
              <w:t>Expect</w:t>
            </w:r>
            <w:r w:rsidR="007A44B2">
              <w:rPr>
                <w:color w:val="7F7F7F"/>
                <w:sz w:val="22"/>
                <w:szCs w:val="22"/>
              </w:rPr>
              <w:t>ant</w:t>
            </w:r>
            <w:r w:rsidRPr="00C33B17">
              <w:rPr>
                <w:color w:val="7F7F7F"/>
                <w:sz w:val="22"/>
                <w:szCs w:val="22"/>
              </w:rPr>
              <w:t xml:space="preserve"> </w:t>
            </w:r>
            <w:r w:rsidR="00F770E7">
              <w:rPr>
                <w:color w:val="7F7F7F"/>
                <w:sz w:val="22"/>
                <w:szCs w:val="22"/>
              </w:rPr>
              <w:t>dads</w:t>
            </w:r>
          </w:p>
          <w:p w14:paraId="30F29894" w14:textId="0F4FA600" w:rsidR="00BD4161" w:rsidRPr="00C33B17" w:rsidRDefault="00BD4161" w:rsidP="000062B0">
            <w:pPr>
              <w:numPr>
                <w:ilvl w:val="0"/>
                <w:numId w:val="18"/>
              </w:numPr>
              <w:autoSpaceDE/>
              <w:autoSpaceDN/>
              <w:adjustRightInd/>
              <w:spacing w:after="0"/>
              <w:ind w:left="159" w:hanging="180"/>
              <w:rPr>
                <w:color w:val="7F7F7F"/>
                <w:sz w:val="22"/>
                <w:szCs w:val="22"/>
              </w:rPr>
            </w:pPr>
            <w:r w:rsidRPr="00C33B17">
              <w:rPr>
                <w:color w:val="7F7F7F"/>
                <w:sz w:val="22"/>
                <w:szCs w:val="22"/>
              </w:rPr>
              <w:t xml:space="preserve">New </w:t>
            </w:r>
            <w:r w:rsidR="00F770E7">
              <w:rPr>
                <w:color w:val="7F7F7F"/>
                <w:sz w:val="22"/>
                <w:szCs w:val="22"/>
              </w:rPr>
              <w:t>dads</w:t>
            </w:r>
          </w:p>
          <w:p w14:paraId="65D427C7" w14:textId="4D4A49A1" w:rsidR="00BD4161" w:rsidRPr="00C33B17" w:rsidRDefault="00BD4161" w:rsidP="000062B0">
            <w:pPr>
              <w:numPr>
                <w:ilvl w:val="0"/>
                <w:numId w:val="18"/>
              </w:numPr>
              <w:autoSpaceDE/>
              <w:autoSpaceDN/>
              <w:adjustRightInd/>
              <w:spacing w:after="0"/>
              <w:ind w:left="159" w:hanging="180"/>
              <w:rPr>
                <w:color w:val="7F7F7F"/>
                <w:sz w:val="22"/>
                <w:szCs w:val="22"/>
              </w:rPr>
            </w:pPr>
            <w:r w:rsidRPr="00C33B17">
              <w:rPr>
                <w:color w:val="7F7F7F"/>
                <w:sz w:val="22"/>
                <w:szCs w:val="22"/>
              </w:rPr>
              <w:t>Grand</w:t>
            </w:r>
            <w:r w:rsidR="00F770E7">
              <w:rPr>
                <w:color w:val="7F7F7F"/>
                <w:sz w:val="22"/>
                <w:szCs w:val="22"/>
              </w:rPr>
              <w:t>fathers</w:t>
            </w:r>
          </w:p>
          <w:p w14:paraId="1706E67F" w14:textId="35F780D4" w:rsidR="00BD4161" w:rsidRPr="00C33B17" w:rsidRDefault="00BD4161" w:rsidP="00F770E7">
            <w:pPr>
              <w:autoSpaceDE/>
              <w:autoSpaceDN/>
              <w:adjustRightInd/>
              <w:spacing w:after="0"/>
              <w:ind w:left="159"/>
              <w:rPr>
                <w:color w:val="7F7F7F"/>
                <w:sz w:val="22"/>
                <w:szCs w:val="22"/>
              </w:rPr>
            </w:pPr>
          </w:p>
        </w:tc>
        <w:tc>
          <w:tcPr>
            <w:tcW w:w="1538" w:type="dxa"/>
          </w:tcPr>
          <w:p w14:paraId="7EC54A82" w14:textId="77777777" w:rsidR="00BD4161" w:rsidRPr="00C33B17" w:rsidRDefault="00BD4161" w:rsidP="000062B0">
            <w:pPr>
              <w:autoSpaceDE/>
              <w:autoSpaceDN/>
              <w:adjustRightInd/>
              <w:spacing w:after="0"/>
              <w:rPr>
                <w:color w:val="7F7F7F"/>
                <w:sz w:val="22"/>
                <w:szCs w:val="22"/>
              </w:rPr>
            </w:pPr>
            <w:r w:rsidRPr="00C33B17">
              <w:rPr>
                <w:color w:val="7F7F7F"/>
                <w:sz w:val="22"/>
                <w:szCs w:val="22"/>
              </w:rPr>
              <w:t>Educational</w:t>
            </w:r>
          </w:p>
        </w:tc>
      </w:tr>
      <w:tr w:rsidR="00BD4161" w:rsidRPr="00982EC1" w14:paraId="1BBA10F4" w14:textId="77777777" w:rsidTr="00B309FF">
        <w:trPr>
          <w:jc w:val="center"/>
        </w:trPr>
        <w:sdt>
          <w:sdtPr>
            <w:rPr>
              <w:color w:val="auto"/>
              <w:sz w:val="22"/>
              <w:szCs w:val="22"/>
              <w:u w:val="single"/>
            </w:rPr>
            <w:id w:val="841662036"/>
            <w:placeholder>
              <w:docPart w:val="C8CE7C358448F74F852F5D8A4C38F596"/>
            </w:placeholder>
          </w:sdtPr>
          <w:sdtEndPr/>
          <w:sdtContent>
            <w:sdt>
              <w:sdtPr>
                <w:rPr>
                  <w:color w:val="auto"/>
                  <w:sz w:val="22"/>
                  <w:szCs w:val="22"/>
                  <w:u w:val="single"/>
                </w:rPr>
                <w:id w:val="-1767833139"/>
                <w:placeholder>
                  <w:docPart w:val="C577B4B4733567429BC106C5100F0DBA"/>
                </w:placeholder>
              </w:sdtPr>
              <w:sdtEndPr>
                <w:rPr>
                  <w:b/>
                  <w:u w:val="none"/>
                </w:rPr>
              </w:sdtEndPr>
              <w:sdtContent>
                <w:tc>
                  <w:tcPr>
                    <w:tcW w:w="1399" w:type="dxa"/>
                  </w:tcPr>
                  <w:p w14:paraId="2E8438FC"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708559327"/>
            <w:placeholder>
              <w:docPart w:val="C8CE7C358448F74F852F5D8A4C38F596"/>
            </w:placeholder>
          </w:sdtPr>
          <w:sdtEndPr/>
          <w:sdtContent>
            <w:sdt>
              <w:sdtPr>
                <w:rPr>
                  <w:color w:val="auto"/>
                  <w:sz w:val="22"/>
                  <w:szCs w:val="22"/>
                  <w:u w:val="single"/>
                </w:rPr>
                <w:id w:val="-2066711934"/>
                <w:placeholder>
                  <w:docPart w:val="4D9A11ED3F94B349BACB9380647AA85B"/>
                </w:placeholder>
              </w:sdtPr>
              <w:sdtEndPr>
                <w:rPr>
                  <w:b/>
                  <w:u w:val="none"/>
                </w:rPr>
              </w:sdtEndPr>
              <w:sdtContent>
                <w:tc>
                  <w:tcPr>
                    <w:tcW w:w="3224" w:type="dxa"/>
                  </w:tcPr>
                  <w:p w14:paraId="218AD5EB"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00548051"/>
            <w:placeholder>
              <w:docPart w:val="C8CE7C358448F74F852F5D8A4C38F596"/>
            </w:placeholder>
          </w:sdtPr>
          <w:sdtEndPr/>
          <w:sdtContent>
            <w:sdt>
              <w:sdtPr>
                <w:rPr>
                  <w:color w:val="auto"/>
                  <w:sz w:val="22"/>
                  <w:szCs w:val="22"/>
                  <w:u w:val="single"/>
                </w:rPr>
                <w:id w:val="1104535211"/>
                <w:placeholder>
                  <w:docPart w:val="219E998DD1068340869D0C95AD4CDB4B"/>
                </w:placeholder>
              </w:sdtPr>
              <w:sdtEndPr>
                <w:rPr>
                  <w:b/>
                  <w:u w:val="none"/>
                </w:rPr>
              </w:sdtEndPr>
              <w:sdtContent>
                <w:tc>
                  <w:tcPr>
                    <w:tcW w:w="1225" w:type="dxa"/>
                  </w:tcPr>
                  <w:p w14:paraId="663D5EF4"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783005443"/>
            <w:placeholder>
              <w:docPart w:val="C8CE7C358448F74F852F5D8A4C38F596"/>
            </w:placeholder>
          </w:sdtPr>
          <w:sdtEndPr/>
          <w:sdtContent>
            <w:sdt>
              <w:sdtPr>
                <w:rPr>
                  <w:color w:val="auto"/>
                  <w:sz w:val="22"/>
                  <w:szCs w:val="22"/>
                  <w:u w:val="single"/>
                </w:rPr>
                <w:id w:val="-2140011490"/>
                <w:placeholder>
                  <w:docPart w:val="365FEDCF2B511A428C9641F22D894E95"/>
                </w:placeholder>
              </w:sdtPr>
              <w:sdtEndPr>
                <w:rPr>
                  <w:b/>
                  <w:u w:val="none"/>
                </w:rPr>
              </w:sdtEndPr>
              <w:sdtContent>
                <w:tc>
                  <w:tcPr>
                    <w:tcW w:w="1399" w:type="dxa"/>
                  </w:tcPr>
                  <w:p w14:paraId="5B709486"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327253070"/>
            <w:placeholder>
              <w:docPart w:val="C8CE7C358448F74F852F5D8A4C38F596"/>
            </w:placeholder>
          </w:sdtPr>
          <w:sdtEndPr/>
          <w:sdtContent>
            <w:sdt>
              <w:sdtPr>
                <w:rPr>
                  <w:color w:val="auto"/>
                  <w:sz w:val="22"/>
                  <w:szCs w:val="22"/>
                  <w:u w:val="single"/>
                </w:rPr>
                <w:id w:val="-1490931770"/>
                <w:placeholder>
                  <w:docPart w:val="B7CC45633A12E045B23AC9592A7C5CC3"/>
                </w:placeholder>
              </w:sdtPr>
              <w:sdtEndPr>
                <w:rPr>
                  <w:b/>
                  <w:u w:val="none"/>
                </w:rPr>
              </w:sdtEndPr>
              <w:sdtContent>
                <w:tc>
                  <w:tcPr>
                    <w:tcW w:w="1920" w:type="dxa"/>
                  </w:tcPr>
                  <w:p w14:paraId="08FEC960"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370541133"/>
            <w:placeholder>
              <w:docPart w:val="C8CE7C358448F74F852F5D8A4C38F596"/>
            </w:placeholder>
          </w:sdtPr>
          <w:sdtEndPr/>
          <w:sdtContent>
            <w:sdt>
              <w:sdtPr>
                <w:rPr>
                  <w:color w:val="auto"/>
                  <w:sz w:val="22"/>
                  <w:szCs w:val="22"/>
                  <w:u w:val="single"/>
                </w:rPr>
                <w:id w:val="-1428876735"/>
                <w:placeholder>
                  <w:docPart w:val="BE023D8719667346A6F78FA44758E80E"/>
                </w:placeholder>
              </w:sdtPr>
              <w:sdtEndPr>
                <w:rPr>
                  <w:b/>
                  <w:u w:val="none"/>
                </w:rPr>
              </w:sdtEndPr>
              <w:sdtContent>
                <w:tc>
                  <w:tcPr>
                    <w:tcW w:w="1538" w:type="dxa"/>
                  </w:tcPr>
                  <w:p w14:paraId="3180228C"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31D0149E" w14:textId="77777777" w:rsidTr="00B309FF">
        <w:trPr>
          <w:jc w:val="center"/>
        </w:trPr>
        <w:sdt>
          <w:sdtPr>
            <w:rPr>
              <w:color w:val="auto"/>
              <w:sz w:val="22"/>
              <w:szCs w:val="22"/>
              <w:u w:val="single"/>
            </w:rPr>
            <w:id w:val="-79141025"/>
            <w:placeholder>
              <w:docPart w:val="C8CE7C358448F74F852F5D8A4C38F596"/>
            </w:placeholder>
          </w:sdtPr>
          <w:sdtEndPr/>
          <w:sdtContent>
            <w:sdt>
              <w:sdtPr>
                <w:rPr>
                  <w:color w:val="auto"/>
                  <w:sz w:val="22"/>
                  <w:szCs w:val="22"/>
                  <w:u w:val="single"/>
                </w:rPr>
                <w:id w:val="303058055"/>
                <w:placeholder>
                  <w:docPart w:val="C52ABB8C9E2758458B470A081E59C5B6"/>
                </w:placeholder>
              </w:sdtPr>
              <w:sdtEndPr>
                <w:rPr>
                  <w:b/>
                  <w:u w:val="none"/>
                </w:rPr>
              </w:sdtEndPr>
              <w:sdtContent>
                <w:tc>
                  <w:tcPr>
                    <w:tcW w:w="1399" w:type="dxa"/>
                  </w:tcPr>
                  <w:p w14:paraId="4C292E0B"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961753798"/>
            <w:placeholder>
              <w:docPart w:val="C8CE7C358448F74F852F5D8A4C38F596"/>
            </w:placeholder>
          </w:sdtPr>
          <w:sdtEndPr/>
          <w:sdtContent>
            <w:sdt>
              <w:sdtPr>
                <w:rPr>
                  <w:color w:val="auto"/>
                  <w:sz w:val="22"/>
                  <w:szCs w:val="22"/>
                  <w:u w:val="single"/>
                </w:rPr>
                <w:id w:val="1338112922"/>
                <w:placeholder>
                  <w:docPart w:val="05F8FD422D8C754FA51B297368EF795D"/>
                </w:placeholder>
              </w:sdtPr>
              <w:sdtEndPr>
                <w:rPr>
                  <w:b/>
                  <w:u w:val="none"/>
                </w:rPr>
              </w:sdtEndPr>
              <w:sdtContent>
                <w:tc>
                  <w:tcPr>
                    <w:tcW w:w="3224" w:type="dxa"/>
                  </w:tcPr>
                  <w:p w14:paraId="62D827D2"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294646308"/>
            <w:placeholder>
              <w:docPart w:val="C8CE7C358448F74F852F5D8A4C38F596"/>
            </w:placeholder>
          </w:sdtPr>
          <w:sdtEndPr/>
          <w:sdtContent>
            <w:sdt>
              <w:sdtPr>
                <w:rPr>
                  <w:color w:val="auto"/>
                  <w:sz w:val="22"/>
                  <w:szCs w:val="22"/>
                  <w:u w:val="single"/>
                </w:rPr>
                <w:id w:val="173082561"/>
                <w:placeholder>
                  <w:docPart w:val="0B30F995F0DD4647B1CA496D2A1F1C0B"/>
                </w:placeholder>
              </w:sdtPr>
              <w:sdtEndPr>
                <w:rPr>
                  <w:b/>
                  <w:u w:val="none"/>
                </w:rPr>
              </w:sdtEndPr>
              <w:sdtContent>
                <w:tc>
                  <w:tcPr>
                    <w:tcW w:w="1225" w:type="dxa"/>
                  </w:tcPr>
                  <w:p w14:paraId="197C9C9A"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503317954"/>
            <w:placeholder>
              <w:docPart w:val="C8CE7C358448F74F852F5D8A4C38F596"/>
            </w:placeholder>
          </w:sdtPr>
          <w:sdtEndPr/>
          <w:sdtContent>
            <w:sdt>
              <w:sdtPr>
                <w:rPr>
                  <w:color w:val="auto"/>
                  <w:sz w:val="22"/>
                  <w:szCs w:val="22"/>
                  <w:u w:val="single"/>
                </w:rPr>
                <w:id w:val="-669638408"/>
                <w:placeholder>
                  <w:docPart w:val="6B0C42E93B56D9458A5D753B17A2C424"/>
                </w:placeholder>
              </w:sdtPr>
              <w:sdtEndPr>
                <w:rPr>
                  <w:b/>
                  <w:u w:val="none"/>
                </w:rPr>
              </w:sdtEndPr>
              <w:sdtContent>
                <w:tc>
                  <w:tcPr>
                    <w:tcW w:w="1399" w:type="dxa"/>
                  </w:tcPr>
                  <w:p w14:paraId="5C907658"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439411269"/>
            <w:placeholder>
              <w:docPart w:val="C8CE7C358448F74F852F5D8A4C38F596"/>
            </w:placeholder>
          </w:sdtPr>
          <w:sdtEndPr/>
          <w:sdtContent>
            <w:sdt>
              <w:sdtPr>
                <w:rPr>
                  <w:color w:val="auto"/>
                  <w:sz w:val="22"/>
                  <w:szCs w:val="22"/>
                  <w:u w:val="single"/>
                </w:rPr>
                <w:id w:val="-1579434641"/>
                <w:placeholder>
                  <w:docPart w:val="756CC8EFAB439842A23F0D7C2E40264E"/>
                </w:placeholder>
              </w:sdtPr>
              <w:sdtEndPr>
                <w:rPr>
                  <w:b/>
                  <w:u w:val="none"/>
                </w:rPr>
              </w:sdtEndPr>
              <w:sdtContent>
                <w:tc>
                  <w:tcPr>
                    <w:tcW w:w="1920" w:type="dxa"/>
                  </w:tcPr>
                  <w:p w14:paraId="2D18E2DD"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838041238"/>
            <w:placeholder>
              <w:docPart w:val="C8CE7C358448F74F852F5D8A4C38F596"/>
            </w:placeholder>
          </w:sdtPr>
          <w:sdtEndPr/>
          <w:sdtContent>
            <w:sdt>
              <w:sdtPr>
                <w:rPr>
                  <w:color w:val="auto"/>
                  <w:sz w:val="22"/>
                  <w:szCs w:val="22"/>
                  <w:u w:val="single"/>
                </w:rPr>
                <w:id w:val="975562173"/>
                <w:placeholder>
                  <w:docPart w:val="C83C4E0C4A355049AF3AAC71397308D7"/>
                </w:placeholder>
              </w:sdtPr>
              <w:sdtEndPr>
                <w:rPr>
                  <w:b/>
                  <w:u w:val="none"/>
                </w:rPr>
              </w:sdtEndPr>
              <w:sdtContent>
                <w:tc>
                  <w:tcPr>
                    <w:tcW w:w="1538" w:type="dxa"/>
                  </w:tcPr>
                  <w:p w14:paraId="2EC40A68"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266A7531" w14:textId="77777777" w:rsidTr="00B309FF">
        <w:trPr>
          <w:jc w:val="center"/>
        </w:trPr>
        <w:sdt>
          <w:sdtPr>
            <w:rPr>
              <w:color w:val="auto"/>
              <w:sz w:val="22"/>
              <w:szCs w:val="22"/>
              <w:u w:val="single"/>
            </w:rPr>
            <w:id w:val="-36502302"/>
            <w:placeholder>
              <w:docPart w:val="C8CE7C358448F74F852F5D8A4C38F596"/>
            </w:placeholder>
          </w:sdtPr>
          <w:sdtEndPr/>
          <w:sdtContent>
            <w:sdt>
              <w:sdtPr>
                <w:rPr>
                  <w:color w:val="auto"/>
                  <w:sz w:val="22"/>
                  <w:szCs w:val="22"/>
                  <w:u w:val="single"/>
                </w:rPr>
                <w:id w:val="1267500607"/>
                <w:placeholder>
                  <w:docPart w:val="34FBC83329D3124290DE5A67EDB821B3"/>
                </w:placeholder>
              </w:sdtPr>
              <w:sdtEndPr>
                <w:rPr>
                  <w:b/>
                  <w:u w:val="none"/>
                </w:rPr>
              </w:sdtEndPr>
              <w:sdtContent>
                <w:tc>
                  <w:tcPr>
                    <w:tcW w:w="1399" w:type="dxa"/>
                  </w:tcPr>
                  <w:p w14:paraId="16B3CD43"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776395382"/>
            <w:placeholder>
              <w:docPart w:val="C8CE7C358448F74F852F5D8A4C38F596"/>
            </w:placeholder>
          </w:sdtPr>
          <w:sdtEndPr/>
          <w:sdtContent>
            <w:sdt>
              <w:sdtPr>
                <w:rPr>
                  <w:color w:val="auto"/>
                  <w:sz w:val="22"/>
                  <w:szCs w:val="22"/>
                  <w:u w:val="single"/>
                </w:rPr>
                <w:id w:val="-1584904079"/>
                <w:placeholder>
                  <w:docPart w:val="5BFEFAA09415EA4DB701DE0BD22470EC"/>
                </w:placeholder>
              </w:sdtPr>
              <w:sdtEndPr>
                <w:rPr>
                  <w:b/>
                  <w:u w:val="none"/>
                </w:rPr>
              </w:sdtEndPr>
              <w:sdtContent>
                <w:tc>
                  <w:tcPr>
                    <w:tcW w:w="3224" w:type="dxa"/>
                  </w:tcPr>
                  <w:p w14:paraId="0AD65158"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856890549"/>
            <w:placeholder>
              <w:docPart w:val="C8CE7C358448F74F852F5D8A4C38F596"/>
            </w:placeholder>
          </w:sdtPr>
          <w:sdtEndPr/>
          <w:sdtContent>
            <w:sdt>
              <w:sdtPr>
                <w:rPr>
                  <w:color w:val="auto"/>
                  <w:sz w:val="22"/>
                  <w:szCs w:val="22"/>
                  <w:u w:val="single"/>
                </w:rPr>
                <w:id w:val="-1537269520"/>
                <w:placeholder>
                  <w:docPart w:val="E93938076965A641B81F569289BFDFF1"/>
                </w:placeholder>
              </w:sdtPr>
              <w:sdtEndPr>
                <w:rPr>
                  <w:b/>
                  <w:u w:val="none"/>
                </w:rPr>
              </w:sdtEndPr>
              <w:sdtContent>
                <w:tc>
                  <w:tcPr>
                    <w:tcW w:w="1225" w:type="dxa"/>
                  </w:tcPr>
                  <w:p w14:paraId="5AFB53D1"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095395565"/>
            <w:placeholder>
              <w:docPart w:val="C8CE7C358448F74F852F5D8A4C38F596"/>
            </w:placeholder>
          </w:sdtPr>
          <w:sdtEndPr/>
          <w:sdtContent>
            <w:sdt>
              <w:sdtPr>
                <w:rPr>
                  <w:color w:val="auto"/>
                  <w:sz w:val="22"/>
                  <w:szCs w:val="22"/>
                  <w:u w:val="single"/>
                </w:rPr>
                <w:id w:val="-282961637"/>
                <w:placeholder>
                  <w:docPart w:val="D21AF2E7A570DE4CB961F4F18E23F6EA"/>
                </w:placeholder>
              </w:sdtPr>
              <w:sdtEndPr>
                <w:rPr>
                  <w:b/>
                  <w:u w:val="none"/>
                </w:rPr>
              </w:sdtEndPr>
              <w:sdtContent>
                <w:tc>
                  <w:tcPr>
                    <w:tcW w:w="1399" w:type="dxa"/>
                  </w:tcPr>
                  <w:p w14:paraId="76CB5143"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296915772"/>
            <w:placeholder>
              <w:docPart w:val="C8CE7C358448F74F852F5D8A4C38F596"/>
            </w:placeholder>
          </w:sdtPr>
          <w:sdtEndPr/>
          <w:sdtContent>
            <w:sdt>
              <w:sdtPr>
                <w:rPr>
                  <w:color w:val="auto"/>
                  <w:sz w:val="22"/>
                  <w:szCs w:val="22"/>
                  <w:u w:val="single"/>
                </w:rPr>
                <w:id w:val="279316452"/>
                <w:placeholder>
                  <w:docPart w:val="4783D4424558A4428F1973E52F498916"/>
                </w:placeholder>
              </w:sdtPr>
              <w:sdtEndPr>
                <w:rPr>
                  <w:b/>
                  <w:u w:val="none"/>
                </w:rPr>
              </w:sdtEndPr>
              <w:sdtContent>
                <w:tc>
                  <w:tcPr>
                    <w:tcW w:w="1920" w:type="dxa"/>
                  </w:tcPr>
                  <w:p w14:paraId="70F97D75"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571262480"/>
            <w:placeholder>
              <w:docPart w:val="C8CE7C358448F74F852F5D8A4C38F596"/>
            </w:placeholder>
          </w:sdtPr>
          <w:sdtEndPr/>
          <w:sdtContent>
            <w:sdt>
              <w:sdtPr>
                <w:rPr>
                  <w:color w:val="auto"/>
                  <w:sz w:val="22"/>
                  <w:szCs w:val="22"/>
                  <w:u w:val="single"/>
                </w:rPr>
                <w:id w:val="-962729806"/>
                <w:placeholder>
                  <w:docPart w:val="3C4E0FE7669D5742901F3304B9091E14"/>
                </w:placeholder>
              </w:sdtPr>
              <w:sdtEndPr>
                <w:rPr>
                  <w:b/>
                  <w:u w:val="none"/>
                </w:rPr>
              </w:sdtEndPr>
              <w:sdtContent>
                <w:tc>
                  <w:tcPr>
                    <w:tcW w:w="1538" w:type="dxa"/>
                  </w:tcPr>
                  <w:p w14:paraId="2E4EF71A"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41BECDA0" w14:textId="77777777" w:rsidTr="00B309FF">
        <w:trPr>
          <w:jc w:val="center"/>
        </w:trPr>
        <w:sdt>
          <w:sdtPr>
            <w:rPr>
              <w:color w:val="auto"/>
              <w:sz w:val="22"/>
              <w:szCs w:val="22"/>
              <w:u w:val="single"/>
            </w:rPr>
            <w:id w:val="-827281905"/>
            <w:placeholder>
              <w:docPart w:val="AA518AF8FEF9F24D9E51CD0E20210ADC"/>
            </w:placeholder>
          </w:sdtPr>
          <w:sdtEndPr/>
          <w:sdtContent>
            <w:sdt>
              <w:sdtPr>
                <w:rPr>
                  <w:color w:val="auto"/>
                  <w:sz w:val="22"/>
                  <w:szCs w:val="22"/>
                  <w:u w:val="single"/>
                </w:rPr>
                <w:id w:val="444896370"/>
                <w:placeholder>
                  <w:docPart w:val="461D9D428D52CD46B28FE5236ADC370F"/>
                </w:placeholder>
              </w:sdtPr>
              <w:sdtEndPr>
                <w:rPr>
                  <w:b/>
                  <w:u w:val="none"/>
                </w:rPr>
              </w:sdtEndPr>
              <w:sdtContent>
                <w:tc>
                  <w:tcPr>
                    <w:tcW w:w="1399" w:type="dxa"/>
                  </w:tcPr>
                  <w:p w14:paraId="5D1E9CFC"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522700572"/>
            <w:placeholder>
              <w:docPart w:val="AA518AF8FEF9F24D9E51CD0E20210ADC"/>
            </w:placeholder>
          </w:sdtPr>
          <w:sdtEndPr/>
          <w:sdtContent>
            <w:sdt>
              <w:sdtPr>
                <w:rPr>
                  <w:color w:val="auto"/>
                  <w:sz w:val="22"/>
                  <w:szCs w:val="22"/>
                  <w:u w:val="single"/>
                </w:rPr>
                <w:id w:val="-2119674137"/>
                <w:placeholder>
                  <w:docPart w:val="6A1C0A9D01EF1244BF3AE124C2E66A0F"/>
                </w:placeholder>
              </w:sdtPr>
              <w:sdtEndPr>
                <w:rPr>
                  <w:b/>
                  <w:u w:val="none"/>
                </w:rPr>
              </w:sdtEndPr>
              <w:sdtContent>
                <w:tc>
                  <w:tcPr>
                    <w:tcW w:w="3224" w:type="dxa"/>
                  </w:tcPr>
                  <w:p w14:paraId="7A79549F"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775480872"/>
            <w:placeholder>
              <w:docPart w:val="AA518AF8FEF9F24D9E51CD0E20210ADC"/>
            </w:placeholder>
          </w:sdtPr>
          <w:sdtEndPr/>
          <w:sdtContent>
            <w:sdt>
              <w:sdtPr>
                <w:rPr>
                  <w:color w:val="auto"/>
                  <w:sz w:val="22"/>
                  <w:szCs w:val="22"/>
                  <w:u w:val="single"/>
                </w:rPr>
                <w:id w:val="-842000743"/>
                <w:placeholder>
                  <w:docPart w:val="9E826BB8DB87444997142EF8DF709737"/>
                </w:placeholder>
              </w:sdtPr>
              <w:sdtEndPr>
                <w:rPr>
                  <w:b/>
                  <w:u w:val="none"/>
                </w:rPr>
              </w:sdtEndPr>
              <w:sdtContent>
                <w:tc>
                  <w:tcPr>
                    <w:tcW w:w="1225" w:type="dxa"/>
                  </w:tcPr>
                  <w:p w14:paraId="1BB0593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787436329"/>
            <w:placeholder>
              <w:docPart w:val="AA518AF8FEF9F24D9E51CD0E20210ADC"/>
            </w:placeholder>
          </w:sdtPr>
          <w:sdtEndPr/>
          <w:sdtContent>
            <w:sdt>
              <w:sdtPr>
                <w:rPr>
                  <w:color w:val="auto"/>
                  <w:sz w:val="22"/>
                  <w:szCs w:val="22"/>
                  <w:u w:val="single"/>
                </w:rPr>
                <w:id w:val="864644429"/>
                <w:placeholder>
                  <w:docPart w:val="B8C12B3587B61D44B54B882674E8EE35"/>
                </w:placeholder>
              </w:sdtPr>
              <w:sdtEndPr>
                <w:rPr>
                  <w:b/>
                  <w:u w:val="none"/>
                </w:rPr>
              </w:sdtEndPr>
              <w:sdtContent>
                <w:tc>
                  <w:tcPr>
                    <w:tcW w:w="1399" w:type="dxa"/>
                  </w:tcPr>
                  <w:p w14:paraId="575C4E34"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47171414"/>
            <w:placeholder>
              <w:docPart w:val="AA518AF8FEF9F24D9E51CD0E20210ADC"/>
            </w:placeholder>
          </w:sdtPr>
          <w:sdtEndPr/>
          <w:sdtContent>
            <w:sdt>
              <w:sdtPr>
                <w:rPr>
                  <w:color w:val="auto"/>
                  <w:sz w:val="22"/>
                  <w:szCs w:val="22"/>
                  <w:u w:val="single"/>
                </w:rPr>
                <w:id w:val="-1338918154"/>
                <w:placeholder>
                  <w:docPart w:val="6A3F82CA8D6A844A93C2D42D67EDD460"/>
                </w:placeholder>
              </w:sdtPr>
              <w:sdtEndPr>
                <w:rPr>
                  <w:b/>
                  <w:u w:val="none"/>
                </w:rPr>
              </w:sdtEndPr>
              <w:sdtContent>
                <w:tc>
                  <w:tcPr>
                    <w:tcW w:w="1920" w:type="dxa"/>
                  </w:tcPr>
                  <w:p w14:paraId="0B3100F4"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414210118"/>
            <w:placeholder>
              <w:docPart w:val="AA518AF8FEF9F24D9E51CD0E20210ADC"/>
            </w:placeholder>
          </w:sdtPr>
          <w:sdtEndPr/>
          <w:sdtContent>
            <w:sdt>
              <w:sdtPr>
                <w:rPr>
                  <w:color w:val="auto"/>
                  <w:sz w:val="22"/>
                  <w:szCs w:val="22"/>
                  <w:u w:val="single"/>
                </w:rPr>
                <w:id w:val="1494605283"/>
                <w:placeholder>
                  <w:docPart w:val="4141FE121DDA2F44A0950040CAD83082"/>
                </w:placeholder>
              </w:sdtPr>
              <w:sdtEndPr>
                <w:rPr>
                  <w:b/>
                  <w:u w:val="none"/>
                </w:rPr>
              </w:sdtEndPr>
              <w:sdtContent>
                <w:tc>
                  <w:tcPr>
                    <w:tcW w:w="1538" w:type="dxa"/>
                  </w:tcPr>
                  <w:p w14:paraId="71FE3ED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4F741571" w14:textId="77777777" w:rsidTr="00B309FF">
        <w:trPr>
          <w:jc w:val="center"/>
        </w:trPr>
        <w:sdt>
          <w:sdtPr>
            <w:rPr>
              <w:color w:val="auto"/>
              <w:sz w:val="22"/>
              <w:szCs w:val="22"/>
              <w:u w:val="single"/>
            </w:rPr>
            <w:id w:val="1634827040"/>
            <w:placeholder>
              <w:docPart w:val="BBB904152F3F4747B577F44A6F381674"/>
            </w:placeholder>
          </w:sdtPr>
          <w:sdtEndPr/>
          <w:sdtContent>
            <w:sdt>
              <w:sdtPr>
                <w:rPr>
                  <w:color w:val="auto"/>
                  <w:sz w:val="22"/>
                  <w:szCs w:val="22"/>
                  <w:u w:val="single"/>
                </w:rPr>
                <w:id w:val="-510368871"/>
                <w:placeholder>
                  <w:docPart w:val="005802153E99E24A8940CA8AF300EA1D"/>
                </w:placeholder>
              </w:sdtPr>
              <w:sdtEndPr>
                <w:rPr>
                  <w:b/>
                  <w:u w:val="none"/>
                </w:rPr>
              </w:sdtEndPr>
              <w:sdtContent>
                <w:tc>
                  <w:tcPr>
                    <w:tcW w:w="1399" w:type="dxa"/>
                  </w:tcPr>
                  <w:p w14:paraId="4FE33A15"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204519103"/>
            <w:placeholder>
              <w:docPart w:val="BBB904152F3F4747B577F44A6F381674"/>
            </w:placeholder>
          </w:sdtPr>
          <w:sdtEndPr/>
          <w:sdtContent>
            <w:sdt>
              <w:sdtPr>
                <w:rPr>
                  <w:color w:val="auto"/>
                  <w:sz w:val="22"/>
                  <w:szCs w:val="22"/>
                  <w:u w:val="single"/>
                </w:rPr>
                <w:id w:val="2101294355"/>
                <w:placeholder>
                  <w:docPart w:val="88A04555232E4442B428747FA0CAA3CA"/>
                </w:placeholder>
              </w:sdtPr>
              <w:sdtEndPr>
                <w:rPr>
                  <w:b/>
                  <w:u w:val="none"/>
                </w:rPr>
              </w:sdtEndPr>
              <w:sdtContent>
                <w:tc>
                  <w:tcPr>
                    <w:tcW w:w="3224" w:type="dxa"/>
                  </w:tcPr>
                  <w:p w14:paraId="5B3811F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584731041"/>
            <w:placeholder>
              <w:docPart w:val="BBB904152F3F4747B577F44A6F381674"/>
            </w:placeholder>
          </w:sdtPr>
          <w:sdtEndPr/>
          <w:sdtContent>
            <w:sdt>
              <w:sdtPr>
                <w:rPr>
                  <w:color w:val="auto"/>
                  <w:sz w:val="22"/>
                  <w:szCs w:val="22"/>
                  <w:u w:val="single"/>
                </w:rPr>
                <w:id w:val="1308364223"/>
                <w:placeholder>
                  <w:docPart w:val="82EA7E6C3C92D045AEC92248FDC8CCE2"/>
                </w:placeholder>
              </w:sdtPr>
              <w:sdtEndPr>
                <w:rPr>
                  <w:b/>
                  <w:u w:val="none"/>
                </w:rPr>
              </w:sdtEndPr>
              <w:sdtContent>
                <w:tc>
                  <w:tcPr>
                    <w:tcW w:w="1225" w:type="dxa"/>
                  </w:tcPr>
                  <w:p w14:paraId="1117195D"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258203261"/>
            <w:placeholder>
              <w:docPart w:val="BBB904152F3F4747B577F44A6F381674"/>
            </w:placeholder>
          </w:sdtPr>
          <w:sdtEndPr/>
          <w:sdtContent>
            <w:sdt>
              <w:sdtPr>
                <w:rPr>
                  <w:color w:val="auto"/>
                  <w:sz w:val="22"/>
                  <w:szCs w:val="22"/>
                  <w:u w:val="single"/>
                </w:rPr>
                <w:id w:val="-1855722728"/>
                <w:placeholder>
                  <w:docPart w:val="DDAB1B4C20079144A57B9C3165DDB504"/>
                </w:placeholder>
              </w:sdtPr>
              <w:sdtEndPr>
                <w:rPr>
                  <w:b/>
                  <w:u w:val="none"/>
                </w:rPr>
              </w:sdtEndPr>
              <w:sdtContent>
                <w:tc>
                  <w:tcPr>
                    <w:tcW w:w="1399" w:type="dxa"/>
                  </w:tcPr>
                  <w:p w14:paraId="3E34C154"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479035228"/>
            <w:placeholder>
              <w:docPart w:val="BBB904152F3F4747B577F44A6F381674"/>
            </w:placeholder>
          </w:sdtPr>
          <w:sdtEndPr/>
          <w:sdtContent>
            <w:sdt>
              <w:sdtPr>
                <w:rPr>
                  <w:color w:val="auto"/>
                  <w:sz w:val="22"/>
                  <w:szCs w:val="22"/>
                  <w:u w:val="single"/>
                </w:rPr>
                <w:id w:val="-1365899335"/>
                <w:placeholder>
                  <w:docPart w:val="DA1A7C139752DB4DAAFBAAADA782404E"/>
                </w:placeholder>
              </w:sdtPr>
              <w:sdtEndPr>
                <w:rPr>
                  <w:b/>
                  <w:u w:val="none"/>
                </w:rPr>
              </w:sdtEndPr>
              <w:sdtContent>
                <w:tc>
                  <w:tcPr>
                    <w:tcW w:w="1920" w:type="dxa"/>
                  </w:tcPr>
                  <w:p w14:paraId="08E9845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620288092"/>
            <w:placeholder>
              <w:docPart w:val="BBB904152F3F4747B577F44A6F381674"/>
            </w:placeholder>
          </w:sdtPr>
          <w:sdtEndPr/>
          <w:sdtContent>
            <w:sdt>
              <w:sdtPr>
                <w:rPr>
                  <w:color w:val="auto"/>
                  <w:sz w:val="22"/>
                  <w:szCs w:val="22"/>
                  <w:u w:val="single"/>
                </w:rPr>
                <w:id w:val="-1579277737"/>
                <w:placeholder>
                  <w:docPart w:val="BC79B11A64D2A34892E154E1E36E589E"/>
                </w:placeholder>
              </w:sdtPr>
              <w:sdtEndPr>
                <w:rPr>
                  <w:b/>
                  <w:u w:val="none"/>
                </w:rPr>
              </w:sdtEndPr>
              <w:sdtContent>
                <w:tc>
                  <w:tcPr>
                    <w:tcW w:w="1538" w:type="dxa"/>
                  </w:tcPr>
                  <w:p w14:paraId="0187BD41"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r w:rsidR="00BD4161" w:rsidRPr="00982EC1" w14:paraId="0458659F" w14:textId="77777777" w:rsidTr="00B309FF">
        <w:trPr>
          <w:jc w:val="center"/>
        </w:trPr>
        <w:sdt>
          <w:sdtPr>
            <w:rPr>
              <w:color w:val="auto"/>
              <w:sz w:val="22"/>
              <w:szCs w:val="22"/>
              <w:u w:val="single"/>
            </w:rPr>
            <w:id w:val="-1327132037"/>
            <w:placeholder>
              <w:docPart w:val="5430B24647678B4EA12C4694660B331F"/>
            </w:placeholder>
          </w:sdtPr>
          <w:sdtEndPr/>
          <w:sdtContent>
            <w:sdt>
              <w:sdtPr>
                <w:rPr>
                  <w:color w:val="auto"/>
                  <w:sz w:val="22"/>
                  <w:szCs w:val="22"/>
                  <w:u w:val="single"/>
                </w:rPr>
                <w:id w:val="-905832552"/>
                <w:placeholder>
                  <w:docPart w:val="21B0EEFF81B39945B3F5B3E76028094F"/>
                </w:placeholder>
              </w:sdtPr>
              <w:sdtEndPr>
                <w:rPr>
                  <w:b/>
                  <w:u w:val="none"/>
                </w:rPr>
              </w:sdtEndPr>
              <w:sdtContent>
                <w:tc>
                  <w:tcPr>
                    <w:tcW w:w="1399" w:type="dxa"/>
                  </w:tcPr>
                  <w:p w14:paraId="33677E0C"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2112629949"/>
            <w:placeholder>
              <w:docPart w:val="5430B24647678B4EA12C4694660B331F"/>
            </w:placeholder>
          </w:sdtPr>
          <w:sdtEndPr/>
          <w:sdtContent>
            <w:sdt>
              <w:sdtPr>
                <w:rPr>
                  <w:color w:val="auto"/>
                  <w:sz w:val="22"/>
                  <w:szCs w:val="22"/>
                  <w:u w:val="single"/>
                </w:rPr>
                <w:id w:val="-1655982706"/>
                <w:placeholder>
                  <w:docPart w:val="FDA0B609CBDA8B48937DF60A2E86DA9A"/>
                </w:placeholder>
              </w:sdtPr>
              <w:sdtEndPr>
                <w:rPr>
                  <w:b/>
                  <w:u w:val="none"/>
                </w:rPr>
              </w:sdtEndPr>
              <w:sdtContent>
                <w:tc>
                  <w:tcPr>
                    <w:tcW w:w="3224" w:type="dxa"/>
                  </w:tcPr>
                  <w:p w14:paraId="245B6A2D"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631749589"/>
            <w:placeholder>
              <w:docPart w:val="5430B24647678B4EA12C4694660B331F"/>
            </w:placeholder>
          </w:sdtPr>
          <w:sdtEndPr/>
          <w:sdtContent>
            <w:sdt>
              <w:sdtPr>
                <w:rPr>
                  <w:color w:val="auto"/>
                  <w:sz w:val="22"/>
                  <w:szCs w:val="22"/>
                  <w:u w:val="single"/>
                </w:rPr>
                <w:id w:val="-1689823485"/>
                <w:placeholder>
                  <w:docPart w:val="D10E2F88C9616942B09B2DBFB3E1BF37"/>
                </w:placeholder>
              </w:sdtPr>
              <w:sdtEndPr>
                <w:rPr>
                  <w:b/>
                  <w:u w:val="none"/>
                </w:rPr>
              </w:sdtEndPr>
              <w:sdtContent>
                <w:tc>
                  <w:tcPr>
                    <w:tcW w:w="1225" w:type="dxa"/>
                  </w:tcPr>
                  <w:p w14:paraId="620515B0"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373037879"/>
            <w:placeholder>
              <w:docPart w:val="5430B24647678B4EA12C4694660B331F"/>
            </w:placeholder>
          </w:sdtPr>
          <w:sdtEndPr/>
          <w:sdtContent>
            <w:sdt>
              <w:sdtPr>
                <w:rPr>
                  <w:color w:val="auto"/>
                  <w:sz w:val="22"/>
                  <w:szCs w:val="22"/>
                  <w:u w:val="single"/>
                </w:rPr>
                <w:id w:val="-786732991"/>
                <w:placeholder>
                  <w:docPart w:val="2CEDD786C046654382E91F42EFEE1FCA"/>
                </w:placeholder>
              </w:sdtPr>
              <w:sdtEndPr>
                <w:rPr>
                  <w:b/>
                  <w:u w:val="none"/>
                </w:rPr>
              </w:sdtEndPr>
              <w:sdtContent>
                <w:tc>
                  <w:tcPr>
                    <w:tcW w:w="1399" w:type="dxa"/>
                  </w:tcPr>
                  <w:p w14:paraId="781DFCDE"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386808560"/>
            <w:placeholder>
              <w:docPart w:val="5430B24647678B4EA12C4694660B331F"/>
            </w:placeholder>
          </w:sdtPr>
          <w:sdtEndPr/>
          <w:sdtContent>
            <w:sdt>
              <w:sdtPr>
                <w:rPr>
                  <w:color w:val="auto"/>
                  <w:sz w:val="22"/>
                  <w:szCs w:val="22"/>
                  <w:u w:val="single"/>
                </w:rPr>
                <w:id w:val="1743833584"/>
                <w:placeholder>
                  <w:docPart w:val="CD6A086FE0DDE748BB14695BC2CA88D8"/>
                </w:placeholder>
              </w:sdtPr>
              <w:sdtEndPr>
                <w:rPr>
                  <w:b/>
                  <w:u w:val="none"/>
                </w:rPr>
              </w:sdtEndPr>
              <w:sdtContent>
                <w:tc>
                  <w:tcPr>
                    <w:tcW w:w="1920" w:type="dxa"/>
                  </w:tcPr>
                  <w:p w14:paraId="317ABB1F"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sdt>
          <w:sdtPr>
            <w:rPr>
              <w:color w:val="auto"/>
              <w:sz w:val="22"/>
              <w:szCs w:val="22"/>
              <w:u w:val="single"/>
            </w:rPr>
            <w:id w:val="1617718190"/>
            <w:placeholder>
              <w:docPart w:val="5430B24647678B4EA12C4694660B331F"/>
            </w:placeholder>
          </w:sdtPr>
          <w:sdtEndPr/>
          <w:sdtContent>
            <w:sdt>
              <w:sdtPr>
                <w:rPr>
                  <w:color w:val="auto"/>
                  <w:sz w:val="22"/>
                  <w:szCs w:val="22"/>
                  <w:u w:val="single"/>
                </w:rPr>
                <w:id w:val="1317228471"/>
                <w:placeholder>
                  <w:docPart w:val="8A9ABE0F4DAA3A488AC94513140E3553"/>
                </w:placeholder>
              </w:sdtPr>
              <w:sdtEndPr>
                <w:rPr>
                  <w:b/>
                  <w:u w:val="none"/>
                </w:rPr>
              </w:sdtEndPr>
              <w:sdtContent>
                <w:tc>
                  <w:tcPr>
                    <w:tcW w:w="1538" w:type="dxa"/>
                  </w:tcPr>
                  <w:p w14:paraId="4C697272" w14:textId="77777777" w:rsidR="00BD4161" w:rsidRPr="00C33B17" w:rsidRDefault="00BD4161" w:rsidP="000062B0">
                    <w:pPr>
                      <w:autoSpaceDE/>
                      <w:autoSpaceDN/>
                      <w:adjustRightInd/>
                      <w:spacing w:after="0"/>
                      <w:rPr>
                        <w:color w:val="auto"/>
                        <w:sz w:val="22"/>
                        <w:szCs w:val="22"/>
                        <w:u w:val="single"/>
                      </w:rPr>
                    </w:pPr>
                    <w:r w:rsidRPr="00C33B17">
                      <w:rPr>
                        <w:color w:val="808080"/>
                        <w:sz w:val="22"/>
                        <w:szCs w:val="22"/>
                      </w:rPr>
                      <w:t>Enter text here.</w:t>
                    </w:r>
                  </w:p>
                </w:tc>
              </w:sdtContent>
            </w:sdt>
          </w:sdtContent>
        </w:sdt>
      </w:tr>
    </w:tbl>
    <w:p w14:paraId="4E3F2EF2" w14:textId="77777777" w:rsidR="00BD4161" w:rsidRPr="00982EC1" w:rsidRDefault="00BD4161" w:rsidP="00BD4161">
      <w:pPr>
        <w:autoSpaceDE/>
        <w:autoSpaceDN/>
        <w:adjustRightInd/>
        <w:spacing w:after="0" w:line="286" w:lineRule="auto"/>
        <w:ind w:left="360"/>
        <w:contextualSpacing/>
        <w:rPr>
          <w:rFonts w:eastAsia="Times New Roman"/>
          <w:b/>
          <w:color w:val="auto"/>
          <w:szCs w:val="24"/>
        </w:rPr>
      </w:pPr>
    </w:p>
    <w:p w14:paraId="0F44CCB3" w14:textId="77777777" w:rsidR="008E71A6" w:rsidRPr="00982EC1" w:rsidRDefault="008E71A6" w:rsidP="004549F9">
      <w:pPr>
        <w:autoSpaceDE/>
        <w:autoSpaceDN/>
        <w:adjustRightInd/>
        <w:spacing w:before="1440" w:after="0" w:line="286" w:lineRule="auto"/>
        <w:ind w:left="360"/>
        <w:rPr>
          <w:rFonts w:eastAsia="Times New Roman"/>
          <w:b/>
          <w:color w:val="auto"/>
          <w:szCs w:val="24"/>
        </w:rPr>
      </w:pPr>
    </w:p>
    <w:p w14:paraId="1ABE5802" w14:textId="56C90ECC" w:rsidR="00C33B17" w:rsidRPr="00251572" w:rsidRDefault="008E71A6" w:rsidP="00F241DB">
      <w:pPr>
        <w:autoSpaceDE/>
        <w:autoSpaceDN/>
        <w:adjustRightInd/>
        <w:spacing w:after="0" w:line="286" w:lineRule="auto"/>
        <w:ind w:left="360"/>
        <w:contextualSpacing/>
        <w:jc w:val="center"/>
        <w:rPr>
          <w:rFonts w:eastAsia="Times New Roman"/>
          <w:b/>
          <w:color w:val="auto"/>
          <w:sz w:val="22"/>
          <w:szCs w:val="22"/>
        </w:rPr>
        <w:sectPr w:rsidR="00C33B17" w:rsidRPr="00251572" w:rsidSect="008722D1">
          <w:headerReference w:type="default" r:id="rId9"/>
          <w:footerReference w:type="even" r:id="rId10"/>
          <w:footerReference w:type="default" r:id="rId11"/>
          <w:pgSz w:w="12240" w:h="15840" w:code="1"/>
          <w:pgMar w:top="1296" w:right="1440" w:bottom="1296" w:left="1440" w:header="720" w:footer="720" w:gutter="0"/>
          <w:cols w:space="720"/>
          <w:docGrid w:linePitch="326"/>
        </w:sectPr>
      </w:pPr>
      <w:r w:rsidRPr="00251572">
        <w:rPr>
          <w:rFonts w:eastAsia="Times New Roman"/>
          <w:b/>
          <w:color w:val="auto"/>
          <w:sz w:val="22"/>
          <w:szCs w:val="22"/>
        </w:rPr>
        <w:t>(continue</w:t>
      </w:r>
      <w:r w:rsidR="00885B4B">
        <w:rPr>
          <w:rFonts w:eastAsia="Times New Roman"/>
          <w:b/>
          <w:color w:val="auto"/>
          <w:sz w:val="22"/>
          <w:szCs w:val="22"/>
        </w:rPr>
        <w:t>d</w:t>
      </w:r>
      <w:r w:rsidRPr="00251572">
        <w:rPr>
          <w:rFonts w:eastAsia="Times New Roman"/>
          <w:b/>
          <w:color w:val="auto"/>
          <w:sz w:val="22"/>
          <w:szCs w:val="22"/>
        </w:rPr>
        <w:t xml:space="preserve"> on next page)</w:t>
      </w:r>
    </w:p>
    <w:p w14:paraId="5EA923A6" w14:textId="28A4CF2E" w:rsidR="00BD4161" w:rsidRPr="005A598B" w:rsidRDefault="002617B5" w:rsidP="00BB2DE3">
      <w:pPr>
        <w:pStyle w:val="ListS2S2"/>
      </w:pPr>
      <w:r w:rsidRPr="005A598B">
        <w:t>Did training or event participants have trouble understanding any of the safe infant sleep messages? If so, which message(s)?</w:t>
      </w:r>
    </w:p>
    <w:sdt>
      <w:sdtPr>
        <w:rPr>
          <w:rFonts w:eastAsia="Times New Roman"/>
          <w:b/>
          <w:color w:val="auto"/>
          <w:sz w:val="22"/>
          <w:szCs w:val="22"/>
          <w:u w:val="single"/>
        </w:rPr>
        <w:id w:val="-1998634342"/>
        <w:placeholder>
          <w:docPart w:val="C8CE7C358448F74F852F5D8A4C38F596"/>
        </w:placeholder>
      </w:sdtPr>
      <w:sdtEndPr/>
      <w:sdtContent>
        <w:sdt>
          <w:sdtPr>
            <w:rPr>
              <w:rFonts w:eastAsia="Times New Roman"/>
              <w:b/>
              <w:color w:val="auto"/>
              <w:sz w:val="22"/>
              <w:szCs w:val="22"/>
            </w:rPr>
            <w:id w:val="1668134375"/>
            <w:placeholder>
              <w:docPart w:val="A7ED4F91721CB9499C2173FFBE2FF0A1"/>
            </w:placeholder>
          </w:sdtPr>
          <w:sdtEndPr/>
          <w:sdtContent>
            <w:p w14:paraId="19C971BF" w14:textId="77777777" w:rsidR="00BD4161" w:rsidRPr="005A598B" w:rsidRDefault="00BD4161" w:rsidP="00BD4161">
              <w:pPr>
                <w:autoSpaceDE/>
                <w:autoSpaceDN/>
                <w:adjustRightInd/>
                <w:spacing w:after="0" w:line="286" w:lineRule="auto"/>
                <w:ind w:left="360"/>
                <w:contextualSpacing/>
                <w:rPr>
                  <w:rFonts w:eastAsia="Times New Roman"/>
                  <w:b/>
                  <w:color w:val="auto"/>
                  <w:sz w:val="22"/>
                  <w:szCs w:val="22"/>
                  <w:u w:val="single"/>
                </w:rPr>
              </w:pPr>
              <w:r w:rsidRPr="005A598B">
                <w:rPr>
                  <w:rFonts w:eastAsia="Times New Roman"/>
                  <w:color w:val="808080"/>
                  <w:sz w:val="22"/>
                  <w:szCs w:val="22"/>
                </w:rPr>
                <w:t>Enter text here.</w:t>
              </w:r>
            </w:p>
          </w:sdtContent>
        </w:sdt>
      </w:sdtContent>
    </w:sdt>
    <w:p w14:paraId="4F62DAF2" w14:textId="12A206A8" w:rsidR="00BD4161" w:rsidRPr="005A598B" w:rsidRDefault="00BD4161" w:rsidP="00BB2DE3">
      <w:pPr>
        <w:pStyle w:val="ListS2S2"/>
      </w:pPr>
      <w:r w:rsidRPr="005A598B">
        <w:t>What parts of this project worked well</w:t>
      </w:r>
      <w:r w:rsidR="002617B5" w:rsidRPr="005A598B">
        <w:t>,</w:t>
      </w:r>
      <w:r w:rsidRPr="005A598B">
        <w:t xml:space="preserve"> and </w:t>
      </w:r>
      <w:r w:rsidR="00C96819" w:rsidRPr="005A598B">
        <w:t xml:space="preserve">which would </w:t>
      </w:r>
      <w:r w:rsidRPr="005A598B">
        <w:t>you do again to make your outreach successful? Please explain.</w:t>
      </w:r>
    </w:p>
    <w:sdt>
      <w:sdtPr>
        <w:rPr>
          <w:rFonts w:eastAsia="Times New Roman"/>
          <w:color w:val="auto"/>
          <w:sz w:val="22"/>
          <w:szCs w:val="22"/>
        </w:rPr>
        <w:id w:val="1526673606"/>
        <w:placeholder>
          <w:docPart w:val="C8CE7C358448F74F852F5D8A4C38F596"/>
        </w:placeholder>
      </w:sdtPr>
      <w:sdtEndPr/>
      <w:sdtContent>
        <w:sdt>
          <w:sdtPr>
            <w:rPr>
              <w:rFonts w:eastAsia="Times New Roman"/>
              <w:b/>
              <w:color w:val="auto"/>
              <w:sz w:val="22"/>
              <w:szCs w:val="22"/>
            </w:rPr>
            <w:id w:val="17668528"/>
            <w:placeholder>
              <w:docPart w:val="7B60134858EDF74EBD7A1E8989CEB148"/>
            </w:placeholder>
          </w:sdtPr>
          <w:sdtEndPr/>
          <w:sdtContent>
            <w:p w14:paraId="1E764BDC" w14:textId="77777777" w:rsidR="00BD4161" w:rsidRPr="005A598B" w:rsidRDefault="00BD4161" w:rsidP="00BD4161">
              <w:pPr>
                <w:tabs>
                  <w:tab w:val="right" w:pos="10224"/>
                </w:tabs>
                <w:autoSpaceDE/>
                <w:autoSpaceDN/>
                <w:adjustRightInd/>
                <w:spacing w:before="60" w:after="0" w:line="286" w:lineRule="auto"/>
                <w:ind w:left="360"/>
                <w:contextualSpacing/>
                <w:rPr>
                  <w:rFonts w:eastAsia="Times New Roman"/>
                  <w:color w:val="auto"/>
                  <w:sz w:val="22"/>
                  <w:szCs w:val="22"/>
                </w:rPr>
              </w:pPr>
              <w:r w:rsidRPr="005A598B">
                <w:rPr>
                  <w:rFonts w:eastAsia="Times New Roman"/>
                  <w:color w:val="808080"/>
                  <w:sz w:val="22"/>
                  <w:szCs w:val="22"/>
                </w:rPr>
                <w:t>Enter text here.</w:t>
              </w:r>
            </w:p>
          </w:sdtContent>
        </w:sdt>
      </w:sdtContent>
    </w:sdt>
    <w:p w14:paraId="795E47D3" w14:textId="21501D4A" w:rsidR="00BD4161" w:rsidRPr="005A598B" w:rsidRDefault="00BD4161" w:rsidP="00BB2DE3">
      <w:pPr>
        <w:pStyle w:val="ListS2S2"/>
      </w:pPr>
      <w:r w:rsidRPr="005A598B">
        <w:t>Do you feel you have the</w:t>
      </w:r>
      <w:r w:rsidR="00C96819" w:rsidRPr="005A598B">
        <w:t xml:space="preserve"> necessary</w:t>
      </w:r>
      <w:r w:rsidRPr="005A598B">
        <w:t xml:space="preserve"> information and resources to</w:t>
      </w:r>
      <w:r w:rsidR="00C96819" w:rsidRPr="005A598B">
        <w:t xml:space="preserve"> continue</w:t>
      </w:r>
      <w:r w:rsidRPr="005A598B">
        <w:t xml:space="preserve"> rais</w:t>
      </w:r>
      <w:r w:rsidR="00C96819" w:rsidRPr="005A598B">
        <w:t>ing</w:t>
      </w:r>
      <w:r w:rsidRPr="005A598B">
        <w:t xml:space="preserve"> awareness about ways to reduce the risk of SIDS and promot</w:t>
      </w:r>
      <w:r w:rsidR="002617B5" w:rsidRPr="005A598B">
        <w:t>ing</w:t>
      </w:r>
      <w:r w:rsidRPr="005A598B">
        <w:t xml:space="preserve"> safe infant sleep in your community?</w:t>
      </w:r>
    </w:p>
    <w:p w14:paraId="30F65314" w14:textId="77777777" w:rsidR="00BD4161" w:rsidRPr="005A598B" w:rsidRDefault="000C2945" w:rsidP="00BD4161">
      <w:pPr>
        <w:autoSpaceDE/>
        <w:autoSpaceDN/>
        <w:adjustRightInd/>
        <w:spacing w:after="0" w:line="286" w:lineRule="auto"/>
        <w:ind w:left="360"/>
        <w:contextualSpacing/>
        <w:rPr>
          <w:rFonts w:eastAsia="Times New Roman"/>
          <w:color w:val="auto"/>
          <w:sz w:val="22"/>
          <w:szCs w:val="22"/>
        </w:rPr>
      </w:pPr>
      <w:sdt>
        <w:sdtPr>
          <w:rPr>
            <w:rFonts w:eastAsia="Times New Roman"/>
            <w:b/>
            <w:color w:val="auto"/>
            <w:sz w:val="22"/>
            <w:szCs w:val="22"/>
          </w:rPr>
          <w:id w:val="422154288"/>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r w:rsidR="00BD4161" w:rsidRPr="005A598B">
        <w:rPr>
          <w:rFonts w:eastAsia="Times New Roman"/>
          <w:b/>
          <w:color w:val="auto"/>
          <w:sz w:val="22"/>
          <w:szCs w:val="22"/>
        </w:rPr>
        <w:t xml:space="preserve"> Yes</w:t>
      </w:r>
    </w:p>
    <w:p w14:paraId="74DDEF9E" w14:textId="77777777" w:rsidR="00BD4161" w:rsidRPr="005A598B" w:rsidRDefault="000C2945" w:rsidP="00BD4161">
      <w:pPr>
        <w:autoSpaceDE/>
        <w:autoSpaceDN/>
        <w:adjustRightInd/>
        <w:spacing w:after="0" w:line="286" w:lineRule="auto"/>
        <w:ind w:left="360"/>
        <w:contextualSpacing/>
        <w:rPr>
          <w:rFonts w:eastAsia="Times New Roman"/>
          <w:b/>
          <w:color w:val="auto"/>
          <w:sz w:val="22"/>
          <w:szCs w:val="22"/>
        </w:rPr>
      </w:pPr>
      <w:sdt>
        <w:sdtPr>
          <w:rPr>
            <w:rFonts w:eastAsia="Times New Roman"/>
            <w:b/>
            <w:color w:val="auto"/>
            <w:sz w:val="22"/>
            <w:szCs w:val="22"/>
          </w:rPr>
          <w:id w:val="-843931427"/>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r w:rsidR="00BD4161" w:rsidRPr="005A598B">
        <w:rPr>
          <w:rFonts w:eastAsia="Times New Roman"/>
          <w:b/>
          <w:color w:val="auto"/>
          <w:sz w:val="22"/>
          <w:szCs w:val="22"/>
        </w:rPr>
        <w:t xml:space="preserve"> No </w:t>
      </w:r>
    </w:p>
    <w:p w14:paraId="54D89147" w14:textId="77777777" w:rsidR="00BD4161" w:rsidRPr="005A598B" w:rsidRDefault="00BD4161" w:rsidP="00BB2DE3">
      <w:pPr>
        <w:pStyle w:val="ListS2S2"/>
      </w:pPr>
      <w:r w:rsidRPr="005A598B">
        <w:t>If no, what types of information or resources would be most helpful to you?</w:t>
      </w:r>
    </w:p>
    <w:sdt>
      <w:sdtPr>
        <w:rPr>
          <w:rFonts w:eastAsia="Times New Roman"/>
          <w:b/>
          <w:color w:val="auto"/>
          <w:sz w:val="22"/>
          <w:szCs w:val="22"/>
          <w:u w:val="single"/>
        </w:rPr>
        <w:id w:val="-1595467690"/>
        <w:placeholder>
          <w:docPart w:val="C8CE7C358448F74F852F5D8A4C38F596"/>
        </w:placeholder>
      </w:sdtPr>
      <w:sdtEndPr/>
      <w:sdtContent>
        <w:sdt>
          <w:sdtPr>
            <w:rPr>
              <w:rFonts w:eastAsia="Times New Roman"/>
              <w:b/>
              <w:color w:val="auto"/>
              <w:sz w:val="22"/>
              <w:szCs w:val="22"/>
            </w:rPr>
            <w:id w:val="1821154307"/>
          </w:sdtPr>
          <w:sdtEndPr/>
          <w:sdtContent>
            <w:p w14:paraId="134A2744" w14:textId="77777777" w:rsidR="00BD4161" w:rsidRPr="005A598B" w:rsidRDefault="00BD4161" w:rsidP="00BD4161">
              <w:pPr>
                <w:autoSpaceDE/>
                <w:autoSpaceDN/>
                <w:adjustRightInd/>
                <w:spacing w:after="0" w:line="286" w:lineRule="auto"/>
                <w:ind w:left="360"/>
                <w:rPr>
                  <w:rFonts w:eastAsia="Times New Roman"/>
                  <w:b/>
                  <w:color w:val="auto"/>
                  <w:sz w:val="22"/>
                  <w:szCs w:val="22"/>
                  <w:u w:val="single"/>
                </w:rPr>
              </w:pPr>
              <w:r w:rsidRPr="005A598B">
                <w:rPr>
                  <w:rFonts w:eastAsia="Times New Roman"/>
                  <w:color w:val="808080"/>
                  <w:sz w:val="22"/>
                  <w:szCs w:val="22"/>
                </w:rPr>
                <w:t>Enter text here.</w:t>
              </w:r>
            </w:p>
          </w:sdtContent>
        </w:sdt>
      </w:sdtContent>
    </w:sdt>
    <w:p w14:paraId="371FD0E9" w14:textId="6DDF5ADD" w:rsidR="00BD4161" w:rsidRPr="005A598B" w:rsidRDefault="00BD4161" w:rsidP="00BB2DE3">
      <w:pPr>
        <w:pStyle w:val="ListS2S2"/>
      </w:pPr>
      <w:r w:rsidRPr="005A598B">
        <w:t xml:space="preserve">With 1 being not at all helpful and 5 being very helpful, </w:t>
      </w:r>
      <w:r w:rsidR="002617B5" w:rsidRPr="005A598B">
        <w:t xml:space="preserve">select </w:t>
      </w:r>
      <w:r w:rsidRPr="005A598B">
        <w:t>a box</w:t>
      </w:r>
      <w:r w:rsidR="00C96819" w:rsidRPr="005A598B">
        <w:t xml:space="preserve"> below</w:t>
      </w:r>
      <w:r w:rsidRPr="005A598B">
        <w:t xml:space="preserve"> to describe how helpful the following materials were in your outreach </w:t>
      </w:r>
      <w:r w:rsidR="002617B5" w:rsidRPr="005A598B">
        <w:t>activities</w:t>
      </w:r>
      <w:r w:rsidRPr="005A598B">
        <w:t xml:space="preserve">. </w:t>
      </w:r>
    </w:p>
    <w:p w14:paraId="089759A7" w14:textId="68FC026D" w:rsidR="00BD4161" w:rsidRPr="005A598B" w:rsidRDefault="00BD4161" w:rsidP="0045280D">
      <w:pPr>
        <w:pStyle w:val="ListS2S4"/>
      </w:pPr>
      <w:r w:rsidRPr="005A598B">
        <w:t>Promotion</w:t>
      </w:r>
      <w:r w:rsidR="002617B5" w:rsidRPr="005A598B">
        <w:t>al</w:t>
      </w:r>
      <w:r w:rsidRPr="005A598B">
        <w:t xml:space="preserve"> materials (such as</w:t>
      </w:r>
      <w:r w:rsidR="0045280D">
        <w:t xml:space="preserve"> event</w:t>
      </w:r>
      <w:r w:rsidRPr="005A598B">
        <w:t xml:space="preserve"> flyer template, sample social media posts, </w:t>
      </w:r>
      <w:r w:rsidR="0045280D">
        <w:t>badges</w:t>
      </w:r>
      <w:r w:rsidRPr="005A598B">
        <w:t>)</w:t>
      </w:r>
    </w:p>
    <w:tbl>
      <w:tblPr>
        <w:tblStyle w:val="TableGrid1"/>
        <w:tblW w:w="8640" w:type="dxa"/>
        <w:jc w:val="center"/>
        <w:tblLook w:val="04A0" w:firstRow="1" w:lastRow="0" w:firstColumn="1" w:lastColumn="0" w:noHBand="0" w:noVBand="1"/>
      </w:tblPr>
      <w:tblGrid>
        <w:gridCol w:w="2175"/>
        <w:gridCol w:w="1518"/>
        <w:gridCol w:w="1708"/>
        <w:gridCol w:w="1511"/>
        <w:gridCol w:w="1728"/>
      </w:tblGrid>
      <w:tr w:rsidR="00BD4161" w:rsidRPr="005A598B" w14:paraId="7ACF07AE" w14:textId="77777777" w:rsidTr="00E54128">
        <w:trPr>
          <w:trHeight w:val="378"/>
          <w:jc w:val="center"/>
        </w:trPr>
        <w:tc>
          <w:tcPr>
            <w:tcW w:w="2175" w:type="dxa"/>
            <w:shd w:val="clear" w:color="auto" w:fill="FFD24F"/>
          </w:tcPr>
          <w:p w14:paraId="72D31CC9"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1</w:t>
            </w:r>
          </w:p>
          <w:p w14:paraId="280438A4"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Not at all helpful</w:t>
            </w:r>
          </w:p>
        </w:tc>
        <w:tc>
          <w:tcPr>
            <w:tcW w:w="1518" w:type="dxa"/>
            <w:shd w:val="clear" w:color="auto" w:fill="FFD24F"/>
          </w:tcPr>
          <w:p w14:paraId="44FDBB87"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2</w:t>
            </w:r>
          </w:p>
          <w:p w14:paraId="550FFC9D" w14:textId="77777777" w:rsidR="00BD4161" w:rsidRPr="00247139" w:rsidRDefault="00BD4161" w:rsidP="00BD4161">
            <w:pPr>
              <w:autoSpaceDE/>
              <w:autoSpaceDN/>
              <w:adjustRightInd/>
              <w:spacing w:after="0" w:line="286" w:lineRule="auto"/>
              <w:contextualSpacing/>
              <w:jc w:val="center"/>
              <w:rPr>
                <w:b/>
                <w:color w:val="632E88"/>
                <w:sz w:val="22"/>
                <w:szCs w:val="22"/>
              </w:rPr>
            </w:pPr>
          </w:p>
        </w:tc>
        <w:tc>
          <w:tcPr>
            <w:tcW w:w="1708" w:type="dxa"/>
            <w:shd w:val="clear" w:color="auto" w:fill="FFD24F"/>
          </w:tcPr>
          <w:p w14:paraId="615AF351"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3</w:t>
            </w:r>
          </w:p>
          <w:p w14:paraId="793553EC" w14:textId="77777777" w:rsidR="00BD4161" w:rsidRPr="00247139" w:rsidRDefault="00BD4161" w:rsidP="00BD4161">
            <w:pPr>
              <w:autoSpaceDE/>
              <w:autoSpaceDN/>
              <w:adjustRightInd/>
              <w:spacing w:after="0" w:line="286" w:lineRule="auto"/>
              <w:contextualSpacing/>
              <w:jc w:val="center"/>
              <w:rPr>
                <w:b/>
                <w:color w:val="632E88"/>
                <w:sz w:val="22"/>
                <w:szCs w:val="22"/>
              </w:rPr>
            </w:pPr>
          </w:p>
        </w:tc>
        <w:tc>
          <w:tcPr>
            <w:tcW w:w="1511" w:type="dxa"/>
            <w:shd w:val="clear" w:color="auto" w:fill="FFD24F"/>
          </w:tcPr>
          <w:p w14:paraId="0DE17B59"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4</w:t>
            </w:r>
          </w:p>
          <w:p w14:paraId="1E45CD7E" w14:textId="77777777" w:rsidR="00BD4161" w:rsidRPr="00247139" w:rsidRDefault="00BD4161" w:rsidP="00BD4161">
            <w:pPr>
              <w:autoSpaceDE/>
              <w:autoSpaceDN/>
              <w:adjustRightInd/>
              <w:spacing w:after="0" w:line="286" w:lineRule="auto"/>
              <w:contextualSpacing/>
              <w:jc w:val="center"/>
              <w:rPr>
                <w:b/>
                <w:color w:val="632E88"/>
                <w:sz w:val="22"/>
                <w:szCs w:val="22"/>
              </w:rPr>
            </w:pPr>
          </w:p>
        </w:tc>
        <w:tc>
          <w:tcPr>
            <w:tcW w:w="1728" w:type="dxa"/>
            <w:shd w:val="clear" w:color="auto" w:fill="FFD24F"/>
          </w:tcPr>
          <w:p w14:paraId="76E90B2D"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5</w:t>
            </w:r>
          </w:p>
          <w:p w14:paraId="655EA439" w14:textId="77777777" w:rsidR="00BD4161" w:rsidRPr="00247139" w:rsidRDefault="00BD4161" w:rsidP="00BD4161">
            <w:pPr>
              <w:autoSpaceDE/>
              <w:autoSpaceDN/>
              <w:adjustRightInd/>
              <w:spacing w:after="0" w:line="286" w:lineRule="auto"/>
              <w:contextualSpacing/>
              <w:jc w:val="center"/>
              <w:rPr>
                <w:b/>
                <w:color w:val="632E88"/>
                <w:sz w:val="22"/>
                <w:szCs w:val="22"/>
              </w:rPr>
            </w:pPr>
            <w:r w:rsidRPr="00247139">
              <w:rPr>
                <w:b/>
                <w:color w:val="632E88"/>
                <w:sz w:val="22"/>
                <w:szCs w:val="22"/>
              </w:rPr>
              <w:t>Very helpful</w:t>
            </w:r>
          </w:p>
        </w:tc>
      </w:tr>
      <w:tr w:rsidR="00BD4161" w:rsidRPr="005A598B" w14:paraId="2668BD10" w14:textId="77777777" w:rsidTr="00E54128">
        <w:trPr>
          <w:trHeight w:val="267"/>
          <w:jc w:val="center"/>
        </w:trPr>
        <w:tc>
          <w:tcPr>
            <w:tcW w:w="2175" w:type="dxa"/>
          </w:tcPr>
          <w:p w14:paraId="73668A68" w14:textId="77777777" w:rsidR="00BD4161" w:rsidRPr="005A598B" w:rsidRDefault="000C2945"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852039926"/>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8" w:type="dxa"/>
          </w:tcPr>
          <w:p w14:paraId="3FD89CB6" w14:textId="77777777" w:rsidR="00BD4161" w:rsidRPr="005A598B" w:rsidRDefault="000C2945"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97950157"/>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08" w:type="dxa"/>
          </w:tcPr>
          <w:p w14:paraId="7400BF5E" w14:textId="77777777" w:rsidR="00BD4161" w:rsidRPr="005A598B" w:rsidRDefault="000C2945"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704528342"/>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1" w:type="dxa"/>
          </w:tcPr>
          <w:p w14:paraId="5BBA5D67" w14:textId="77777777" w:rsidR="00BD4161" w:rsidRPr="005A598B" w:rsidRDefault="000C2945"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1182740613"/>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28" w:type="dxa"/>
          </w:tcPr>
          <w:p w14:paraId="179E13C2" w14:textId="77777777" w:rsidR="00BD4161" w:rsidRPr="005A598B" w:rsidRDefault="000C2945" w:rsidP="00BD4161">
            <w:pPr>
              <w:autoSpaceDE/>
              <w:autoSpaceDN/>
              <w:adjustRightInd/>
              <w:spacing w:after="0" w:line="286" w:lineRule="auto"/>
              <w:contextualSpacing/>
              <w:jc w:val="center"/>
              <w:rPr>
                <w:b/>
                <w:color w:val="auto"/>
                <w:sz w:val="22"/>
                <w:szCs w:val="22"/>
                <w:u w:val="single"/>
              </w:rPr>
            </w:pPr>
            <w:sdt>
              <w:sdtPr>
                <w:rPr>
                  <w:b/>
                  <w:color w:val="auto"/>
                  <w:sz w:val="22"/>
                  <w:szCs w:val="22"/>
                </w:rPr>
                <w:id w:val="-1766219325"/>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r>
    </w:tbl>
    <w:p w14:paraId="30E36AF2" w14:textId="00836DAA" w:rsidR="00BD4161" w:rsidRPr="005A598B" w:rsidRDefault="002617B5" w:rsidP="00DA2CB3">
      <w:pPr>
        <w:pStyle w:val="ListS2S4"/>
      </w:pPr>
      <w:r w:rsidRPr="005A598B">
        <w:t xml:space="preserve">Presentations </w:t>
      </w:r>
      <w:r w:rsidR="00C96819" w:rsidRPr="005A598B">
        <w:t>(such as 15</w:t>
      </w:r>
      <w:r w:rsidRPr="005A598B">
        <w:t>-</w:t>
      </w:r>
      <w:r w:rsidR="00C96819" w:rsidRPr="005A598B">
        <w:t>minute and 30</w:t>
      </w:r>
      <w:r w:rsidRPr="005A598B">
        <w:t>-</w:t>
      </w:r>
      <w:r w:rsidR="00C96819" w:rsidRPr="005A598B">
        <w:t xml:space="preserve">minute slide </w:t>
      </w:r>
      <w:r w:rsidRPr="005A598B">
        <w:t>sets</w:t>
      </w:r>
      <w:r w:rsidR="00C96819" w:rsidRPr="005A598B">
        <w:t>)</w:t>
      </w:r>
    </w:p>
    <w:tbl>
      <w:tblPr>
        <w:tblStyle w:val="TableGrid1"/>
        <w:tblW w:w="8640" w:type="dxa"/>
        <w:jc w:val="center"/>
        <w:tblLook w:val="04A0" w:firstRow="1" w:lastRow="0" w:firstColumn="1" w:lastColumn="0" w:noHBand="0" w:noVBand="1"/>
      </w:tblPr>
      <w:tblGrid>
        <w:gridCol w:w="2175"/>
        <w:gridCol w:w="1518"/>
        <w:gridCol w:w="1708"/>
        <w:gridCol w:w="1511"/>
        <w:gridCol w:w="1728"/>
      </w:tblGrid>
      <w:tr w:rsidR="00FB60D4" w:rsidRPr="005A598B" w14:paraId="5BFCFEB8" w14:textId="77777777" w:rsidTr="009B2F84">
        <w:trPr>
          <w:trHeight w:val="378"/>
          <w:jc w:val="center"/>
        </w:trPr>
        <w:tc>
          <w:tcPr>
            <w:tcW w:w="2175" w:type="dxa"/>
            <w:shd w:val="clear" w:color="auto" w:fill="FFD24F"/>
          </w:tcPr>
          <w:p w14:paraId="1483A9C5"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1</w:t>
            </w:r>
          </w:p>
          <w:p w14:paraId="1A149461"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Not at all helpful</w:t>
            </w:r>
          </w:p>
        </w:tc>
        <w:tc>
          <w:tcPr>
            <w:tcW w:w="1518" w:type="dxa"/>
            <w:shd w:val="clear" w:color="auto" w:fill="FFD24F"/>
          </w:tcPr>
          <w:p w14:paraId="228D0E5A"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2</w:t>
            </w:r>
          </w:p>
          <w:p w14:paraId="186C669E" w14:textId="77777777" w:rsidR="00FB60D4" w:rsidRPr="00247139" w:rsidRDefault="00FB60D4" w:rsidP="009B2F84">
            <w:pPr>
              <w:autoSpaceDE/>
              <w:autoSpaceDN/>
              <w:adjustRightInd/>
              <w:spacing w:after="0" w:line="286" w:lineRule="auto"/>
              <w:contextualSpacing/>
              <w:jc w:val="center"/>
              <w:rPr>
                <w:b/>
                <w:color w:val="632E88"/>
                <w:sz w:val="22"/>
                <w:szCs w:val="22"/>
              </w:rPr>
            </w:pPr>
          </w:p>
        </w:tc>
        <w:tc>
          <w:tcPr>
            <w:tcW w:w="1708" w:type="dxa"/>
            <w:shd w:val="clear" w:color="auto" w:fill="FFD24F"/>
          </w:tcPr>
          <w:p w14:paraId="11A97FA9"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3</w:t>
            </w:r>
          </w:p>
          <w:p w14:paraId="2E933C14" w14:textId="77777777" w:rsidR="00FB60D4" w:rsidRPr="00247139" w:rsidRDefault="00FB60D4" w:rsidP="009B2F84">
            <w:pPr>
              <w:autoSpaceDE/>
              <w:autoSpaceDN/>
              <w:adjustRightInd/>
              <w:spacing w:after="0" w:line="286" w:lineRule="auto"/>
              <w:contextualSpacing/>
              <w:jc w:val="center"/>
              <w:rPr>
                <w:b/>
                <w:color w:val="632E88"/>
                <w:sz w:val="22"/>
                <w:szCs w:val="22"/>
              </w:rPr>
            </w:pPr>
          </w:p>
        </w:tc>
        <w:tc>
          <w:tcPr>
            <w:tcW w:w="1511" w:type="dxa"/>
            <w:shd w:val="clear" w:color="auto" w:fill="FFD24F"/>
          </w:tcPr>
          <w:p w14:paraId="6174A241"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4</w:t>
            </w:r>
          </w:p>
          <w:p w14:paraId="52819365" w14:textId="77777777" w:rsidR="00FB60D4" w:rsidRPr="00247139" w:rsidRDefault="00FB60D4" w:rsidP="009B2F84">
            <w:pPr>
              <w:autoSpaceDE/>
              <w:autoSpaceDN/>
              <w:adjustRightInd/>
              <w:spacing w:after="0" w:line="286" w:lineRule="auto"/>
              <w:contextualSpacing/>
              <w:jc w:val="center"/>
              <w:rPr>
                <w:b/>
                <w:color w:val="632E88"/>
                <w:sz w:val="22"/>
                <w:szCs w:val="22"/>
              </w:rPr>
            </w:pPr>
          </w:p>
        </w:tc>
        <w:tc>
          <w:tcPr>
            <w:tcW w:w="1728" w:type="dxa"/>
            <w:shd w:val="clear" w:color="auto" w:fill="FFD24F"/>
          </w:tcPr>
          <w:p w14:paraId="5000663A"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5</w:t>
            </w:r>
          </w:p>
          <w:p w14:paraId="3A5EA56C" w14:textId="77777777" w:rsidR="00FB60D4" w:rsidRPr="00247139" w:rsidRDefault="00FB60D4" w:rsidP="009B2F84">
            <w:pPr>
              <w:autoSpaceDE/>
              <w:autoSpaceDN/>
              <w:adjustRightInd/>
              <w:spacing w:after="0" w:line="286" w:lineRule="auto"/>
              <w:contextualSpacing/>
              <w:jc w:val="center"/>
              <w:rPr>
                <w:b/>
                <w:color w:val="632E88"/>
                <w:sz w:val="22"/>
                <w:szCs w:val="22"/>
              </w:rPr>
            </w:pPr>
            <w:r w:rsidRPr="00247139">
              <w:rPr>
                <w:b/>
                <w:color w:val="632E88"/>
                <w:sz w:val="22"/>
                <w:szCs w:val="22"/>
              </w:rPr>
              <w:t>Very helpful</w:t>
            </w:r>
          </w:p>
        </w:tc>
      </w:tr>
      <w:tr w:rsidR="00FB60D4" w:rsidRPr="005A598B" w14:paraId="6E294175" w14:textId="77777777" w:rsidTr="009B2F84">
        <w:trPr>
          <w:trHeight w:val="267"/>
          <w:jc w:val="center"/>
        </w:trPr>
        <w:tc>
          <w:tcPr>
            <w:tcW w:w="2175" w:type="dxa"/>
          </w:tcPr>
          <w:p w14:paraId="13C4B48F" w14:textId="77777777" w:rsidR="00FB60D4" w:rsidRPr="005A598B" w:rsidRDefault="000C2945"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699006852"/>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c>
          <w:tcPr>
            <w:tcW w:w="1518" w:type="dxa"/>
          </w:tcPr>
          <w:p w14:paraId="7C4F9202" w14:textId="77777777" w:rsidR="00FB60D4" w:rsidRPr="005A598B" w:rsidRDefault="000C2945"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373923528"/>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c>
          <w:tcPr>
            <w:tcW w:w="1708" w:type="dxa"/>
          </w:tcPr>
          <w:p w14:paraId="13A1628C" w14:textId="77777777" w:rsidR="00FB60D4" w:rsidRPr="005A598B" w:rsidRDefault="000C2945"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65463921"/>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c>
          <w:tcPr>
            <w:tcW w:w="1511" w:type="dxa"/>
          </w:tcPr>
          <w:p w14:paraId="314E463D" w14:textId="77777777" w:rsidR="00FB60D4" w:rsidRPr="005A598B" w:rsidRDefault="000C2945"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401908685"/>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c>
          <w:tcPr>
            <w:tcW w:w="1728" w:type="dxa"/>
          </w:tcPr>
          <w:p w14:paraId="22E9608A" w14:textId="77777777" w:rsidR="00FB60D4" w:rsidRPr="005A598B" w:rsidRDefault="000C2945" w:rsidP="009B2F84">
            <w:pPr>
              <w:autoSpaceDE/>
              <w:autoSpaceDN/>
              <w:adjustRightInd/>
              <w:spacing w:after="0" w:line="286" w:lineRule="auto"/>
              <w:contextualSpacing/>
              <w:jc w:val="center"/>
              <w:rPr>
                <w:b/>
                <w:color w:val="auto"/>
                <w:sz w:val="22"/>
                <w:szCs w:val="22"/>
                <w:u w:val="single"/>
              </w:rPr>
            </w:pPr>
            <w:sdt>
              <w:sdtPr>
                <w:rPr>
                  <w:b/>
                  <w:color w:val="auto"/>
                  <w:sz w:val="22"/>
                  <w:szCs w:val="22"/>
                </w:rPr>
                <w:id w:val="1767263861"/>
                <w14:checkbox>
                  <w14:checked w14:val="0"/>
                  <w14:checkedState w14:val="2612" w14:font="Arial Unicode MS"/>
                  <w14:uncheckedState w14:val="2610" w14:font="Arial Unicode MS"/>
                </w14:checkbox>
              </w:sdtPr>
              <w:sdtEndPr/>
              <w:sdtContent>
                <w:r w:rsidR="00FB60D4" w:rsidRPr="005A598B">
                  <w:rPr>
                    <w:rFonts w:ascii="MS Mincho" w:eastAsia="MS Mincho" w:hAnsi="MS Mincho" w:cs="MS Mincho"/>
                    <w:b/>
                    <w:color w:val="auto"/>
                    <w:sz w:val="22"/>
                    <w:szCs w:val="22"/>
                  </w:rPr>
                  <w:t>☐</w:t>
                </w:r>
              </w:sdtContent>
            </w:sdt>
          </w:p>
        </w:tc>
      </w:tr>
    </w:tbl>
    <w:p w14:paraId="30094819" w14:textId="7A499D4B" w:rsidR="006467BF" w:rsidRDefault="008E71A6" w:rsidP="00930EAF">
      <w:pPr>
        <w:autoSpaceDE/>
        <w:autoSpaceDN/>
        <w:adjustRightInd/>
        <w:spacing w:before="2400" w:after="0" w:line="286" w:lineRule="auto"/>
        <w:jc w:val="center"/>
        <w:rPr>
          <w:rFonts w:eastAsia="Times New Roman"/>
          <w:b/>
          <w:color w:val="auto"/>
          <w:sz w:val="22"/>
          <w:szCs w:val="22"/>
        </w:rPr>
      </w:pPr>
      <w:r w:rsidRPr="000D1AD8">
        <w:rPr>
          <w:rFonts w:eastAsia="Times New Roman"/>
          <w:b/>
          <w:color w:val="auto"/>
          <w:sz w:val="22"/>
          <w:szCs w:val="22"/>
        </w:rPr>
        <w:t>(continue</w:t>
      </w:r>
      <w:r w:rsidR="00885B4B">
        <w:rPr>
          <w:rFonts w:eastAsia="Times New Roman"/>
          <w:b/>
          <w:color w:val="auto"/>
          <w:sz w:val="22"/>
          <w:szCs w:val="22"/>
        </w:rPr>
        <w:t>d</w:t>
      </w:r>
      <w:r w:rsidRPr="000D1AD8">
        <w:rPr>
          <w:rFonts w:eastAsia="Times New Roman"/>
          <w:b/>
          <w:color w:val="auto"/>
          <w:sz w:val="22"/>
          <w:szCs w:val="22"/>
        </w:rPr>
        <w:t xml:space="preserve"> on next page)</w:t>
      </w:r>
    </w:p>
    <w:p w14:paraId="7FA3DEEF" w14:textId="77777777" w:rsidR="0045280D" w:rsidRPr="000D1AD8" w:rsidRDefault="0045280D" w:rsidP="00930EAF">
      <w:pPr>
        <w:autoSpaceDE/>
        <w:autoSpaceDN/>
        <w:adjustRightInd/>
        <w:spacing w:before="2400" w:after="0" w:line="286" w:lineRule="auto"/>
        <w:jc w:val="center"/>
        <w:rPr>
          <w:rFonts w:eastAsia="Times New Roman"/>
          <w:b/>
          <w:color w:val="auto"/>
          <w:sz w:val="22"/>
          <w:szCs w:val="22"/>
        </w:rPr>
        <w:sectPr w:rsidR="0045280D" w:rsidRPr="000D1AD8" w:rsidSect="008722D1">
          <w:pgSz w:w="12240" w:h="15840" w:code="1"/>
          <w:pgMar w:top="1296" w:right="1440" w:bottom="1296" w:left="1440" w:header="720" w:footer="720" w:gutter="0"/>
          <w:cols w:space="720"/>
          <w:docGrid w:linePitch="326"/>
        </w:sectPr>
      </w:pPr>
    </w:p>
    <w:p w14:paraId="2A10D985" w14:textId="2FC92659" w:rsidR="00BD4161" w:rsidRPr="005A598B" w:rsidRDefault="008E71A6" w:rsidP="00251572">
      <w:pPr>
        <w:autoSpaceDE/>
        <w:autoSpaceDN/>
        <w:adjustRightInd/>
        <w:spacing w:after="0" w:line="286" w:lineRule="auto"/>
        <w:ind w:left="360"/>
        <w:jc w:val="center"/>
        <w:rPr>
          <w:rFonts w:eastAsia="Times New Roman"/>
          <w:b/>
          <w:color w:val="auto"/>
          <w:sz w:val="22"/>
          <w:szCs w:val="22"/>
        </w:rPr>
      </w:pPr>
      <w:r w:rsidRPr="005A598B">
        <w:rPr>
          <w:rFonts w:eastAsia="Times New Roman"/>
          <w:b/>
          <w:color w:val="auto"/>
          <w:sz w:val="22"/>
          <w:szCs w:val="22"/>
        </w:rPr>
        <w:t>(q</w:t>
      </w:r>
      <w:r w:rsidR="00BD4161" w:rsidRPr="005A598B">
        <w:rPr>
          <w:rFonts w:eastAsia="Times New Roman"/>
          <w:b/>
          <w:color w:val="auto"/>
          <w:sz w:val="22"/>
          <w:szCs w:val="22"/>
        </w:rPr>
        <w:t xml:space="preserve">uestion </w:t>
      </w:r>
      <w:r w:rsidR="00885B4B">
        <w:rPr>
          <w:rFonts w:eastAsia="Times New Roman"/>
          <w:b/>
          <w:color w:val="auto"/>
          <w:sz w:val="22"/>
          <w:szCs w:val="22"/>
        </w:rPr>
        <w:t>7</w:t>
      </w:r>
      <w:r w:rsidR="00BD4161" w:rsidRPr="005A598B">
        <w:rPr>
          <w:rFonts w:eastAsia="Times New Roman"/>
          <w:b/>
          <w:color w:val="auto"/>
          <w:sz w:val="22"/>
          <w:szCs w:val="22"/>
        </w:rPr>
        <w:t xml:space="preserve"> continued)</w:t>
      </w:r>
    </w:p>
    <w:p w14:paraId="2F2C9AF5" w14:textId="44B5B38B" w:rsidR="00BD4161" w:rsidRPr="005A598B" w:rsidRDefault="002617B5" w:rsidP="00DA2CB3">
      <w:pPr>
        <w:pStyle w:val="ListS2S4"/>
      </w:pPr>
      <w:r w:rsidRPr="005A598B">
        <w:t xml:space="preserve">Activity </w:t>
      </w:r>
      <w:r w:rsidR="00BD4161" w:rsidRPr="005A598B">
        <w:t>planning materials (such as tips and tricks handout, planning checklist)</w:t>
      </w:r>
    </w:p>
    <w:tbl>
      <w:tblPr>
        <w:tblStyle w:val="TableGrid1"/>
        <w:tblW w:w="8640" w:type="dxa"/>
        <w:jc w:val="center"/>
        <w:tblLook w:val="04A0" w:firstRow="1" w:lastRow="0" w:firstColumn="1" w:lastColumn="0" w:noHBand="0" w:noVBand="1"/>
      </w:tblPr>
      <w:tblGrid>
        <w:gridCol w:w="2175"/>
        <w:gridCol w:w="1518"/>
        <w:gridCol w:w="1708"/>
        <w:gridCol w:w="1511"/>
        <w:gridCol w:w="1728"/>
      </w:tblGrid>
      <w:tr w:rsidR="00BD4161" w:rsidRPr="005A598B" w14:paraId="6208E574" w14:textId="77777777" w:rsidTr="00F571F0">
        <w:trPr>
          <w:trHeight w:val="378"/>
          <w:jc w:val="center"/>
        </w:trPr>
        <w:tc>
          <w:tcPr>
            <w:tcW w:w="2175" w:type="dxa"/>
            <w:shd w:val="clear" w:color="auto" w:fill="FFD24F"/>
          </w:tcPr>
          <w:p w14:paraId="00813CCC"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1</w:t>
            </w:r>
          </w:p>
          <w:p w14:paraId="79060884"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Not at all helpful</w:t>
            </w:r>
          </w:p>
        </w:tc>
        <w:tc>
          <w:tcPr>
            <w:tcW w:w="1518" w:type="dxa"/>
            <w:shd w:val="clear" w:color="auto" w:fill="FFD24F"/>
          </w:tcPr>
          <w:p w14:paraId="7781B72F"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2</w:t>
            </w:r>
          </w:p>
          <w:p w14:paraId="465D75A4"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708" w:type="dxa"/>
            <w:shd w:val="clear" w:color="auto" w:fill="FFD24F"/>
          </w:tcPr>
          <w:p w14:paraId="0A770041"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3</w:t>
            </w:r>
          </w:p>
          <w:p w14:paraId="125171C4"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511" w:type="dxa"/>
            <w:shd w:val="clear" w:color="auto" w:fill="FFD24F"/>
          </w:tcPr>
          <w:p w14:paraId="59862FDD"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4</w:t>
            </w:r>
          </w:p>
          <w:p w14:paraId="0BE70BF4"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728" w:type="dxa"/>
            <w:shd w:val="clear" w:color="auto" w:fill="FFD24F"/>
          </w:tcPr>
          <w:p w14:paraId="39C23AE0"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5</w:t>
            </w:r>
          </w:p>
          <w:p w14:paraId="6B5975CB"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Very helpful</w:t>
            </w:r>
          </w:p>
        </w:tc>
      </w:tr>
      <w:tr w:rsidR="00BD4161" w:rsidRPr="005A598B" w14:paraId="71C1CF6F" w14:textId="77777777" w:rsidTr="00F571F0">
        <w:trPr>
          <w:trHeight w:val="267"/>
          <w:jc w:val="center"/>
        </w:trPr>
        <w:tc>
          <w:tcPr>
            <w:tcW w:w="2175" w:type="dxa"/>
          </w:tcPr>
          <w:p w14:paraId="0A5784F6"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693727684"/>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8" w:type="dxa"/>
          </w:tcPr>
          <w:p w14:paraId="5A948178"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223334304"/>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08" w:type="dxa"/>
          </w:tcPr>
          <w:p w14:paraId="0E37C9F7"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591233541"/>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1" w:type="dxa"/>
          </w:tcPr>
          <w:p w14:paraId="0D4BB564"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27645469"/>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28" w:type="dxa"/>
          </w:tcPr>
          <w:p w14:paraId="2C7A7AB2"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271136408"/>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r>
    </w:tbl>
    <w:p w14:paraId="2B59E41F" w14:textId="3E6F5BD4" w:rsidR="00BD4161" w:rsidRPr="005A598B" w:rsidRDefault="00BD4161" w:rsidP="00DA2CB3">
      <w:pPr>
        <w:pStyle w:val="ListS2S4"/>
      </w:pPr>
      <w:r w:rsidRPr="005A598B">
        <w:t>Educational materials</w:t>
      </w:r>
      <w:r w:rsidR="0045280D">
        <w:t xml:space="preserve"> (such as educational flipbook and </w:t>
      </w:r>
      <w:r w:rsidRPr="005A598B">
        <w:t>safe sleep brochure</w:t>
      </w:r>
      <w:r w:rsidR="002F5E73">
        <w:t>s</w:t>
      </w:r>
      <w:r w:rsidRPr="005A598B">
        <w:t>)</w:t>
      </w:r>
    </w:p>
    <w:tbl>
      <w:tblPr>
        <w:tblStyle w:val="TableGrid1"/>
        <w:tblW w:w="8640" w:type="dxa"/>
        <w:jc w:val="center"/>
        <w:tblLook w:val="04A0" w:firstRow="1" w:lastRow="0" w:firstColumn="1" w:lastColumn="0" w:noHBand="0" w:noVBand="1"/>
      </w:tblPr>
      <w:tblGrid>
        <w:gridCol w:w="2175"/>
        <w:gridCol w:w="1518"/>
        <w:gridCol w:w="1708"/>
        <w:gridCol w:w="1511"/>
        <w:gridCol w:w="1728"/>
      </w:tblGrid>
      <w:tr w:rsidR="00BD4161" w:rsidRPr="005A598B" w14:paraId="28D8754D" w14:textId="77777777" w:rsidTr="00F571F0">
        <w:trPr>
          <w:trHeight w:val="378"/>
          <w:jc w:val="center"/>
        </w:trPr>
        <w:tc>
          <w:tcPr>
            <w:tcW w:w="2175" w:type="dxa"/>
            <w:shd w:val="clear" w:color="auto" w:fill="FFD24F"/>
          </w:tcPr>
          <w:p w14:paraId="1E67261B"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1</w:t>
            </w:r>
          </w:p>
          <w:p w14:paraId="762DA21D"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Not at all helpful</w:t>
            </w:r>
          </w:p>
        </w:tc>
        <w:tc>
          <w:tcPr>
            <w:tcW w:w="1518" w:type="dxa"/>
            <w:shd w:val="clear" w:color="auto" w:fill="FFD24F"/>
          </w:tcPr>
          <w:p w14:paraId="4FB1173D"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2</w:t>
            </w:r>
          </w:p>
          <w:p w14:paraId="57D55DCB"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708" w:type="dxa"/>
            <w:shd w:val="clear" w:color="auto" w:fill="FFD24F"/>
          </w:tcPr>
          <w:p w14:paraId="2F7C1E65"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3</w:t>
            </w:r>
          </w:p>
          <w:p w14:paraId="47A6E6E0"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511" w:type="dxa"/>
            <w:shd w:val="clear" w:color="auto" w:fill="FFD24F"/>
          </w:tcPr>
          <w:p w14:paraId="68F40593"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4</w:t>
            </w:r>
          </w:p>
          <w:p w14:paraId="7486CF50" w14:textId="77777777" w:rsidR="00BD4161" w:rsidRPr="00247139" w:rsidRDefault="00BD4161" w:rsidP="00F448BB">
            <w:pPr>
              <w:autoSpaceDE/>
              <w:autoSpaceDN/>
              <w:adjustRightInd/>
              <w:spacing w:after="0" w:line="286" w:lineRule="auto"/>
              <w:contextualSpacing/>
              <w:jc w:val="center"/>
              <w:rPr>
                <w:b/>
                <w:color w:val="632E88"/>
                <w:sz w:val="22"/>
                <w:szCs w:val="22"/>
              </w:rPr>
            </w:pPr>
          </w:p>
        </w:tc>
        <w:tc>
          <w:tcPr>
            <w:tcW w:w="1728" w:type="dxa"/>
            <w:shd w:val="clear" w:color="auto" w:fill="FFD24F"/>
          </w:tcPr>
          <w:p w14:paraId="72CC1404"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5</w:t>
            </w:r>
          </w:p>
          <w:p w14:paraId="1A28C349" w14:textId="77777777" w:rsidR="00BD4161" w:rsidRPr="00247139" w:rsidRDefault="00BD4161" w:rsidP="00F448BB">
            <w:pPr>
              <w:autoSpaceDE/>
              <w:autoSpaceDN/>
              <w:adjustRightInd/>
              <w:spacing w:after="0" w:line="286" w:lineRule="auto"/>
              <w:contextualSpacing/>
              <w:jc w:val="center"/>
              <w:rPr>
                <w:b/>
                <w:color w:val="632E88"/>
                <w:sz w:val="22"/>
                <w:szCs w:val="22"/>
              </w:rPr>
            </w:pPr>
            <w:r w:rsidRPr="00247139">
              <w:rPr>
                <w:b/>
                <w:color w:val="632E88"/>
                <w:sz w:val="22"/>
                <w:szCs w:val="22"/>
              </w:rPr>
              <w:t>Very helpful</w:t>
            </w:r>
          </w:p>
        </w:tc>
      </w:tr>
      <w:tr w:rsidR="00BD4161" w:rsidRPr="005A598B" w14:paraId="1D382F69" w14:textId="77777777" w:rsidTr="00F571F0">
        <w:trPr>
          <w:trHeight w:val="267"/>
          <w:jc w:val="center"/>
        </w:trPr>
        <w:tc>
          <w:tcPr>
            <w:tcW w:w="2175" w:type="dxa"/>
          </w:tcPr>
          <w:p w14:paraId="1318E424"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075667704"/>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8" w:type="dxa"/>
          </w:tcPr>
          <w:p w14:paraId="3CF4F266"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529015178"/>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08" w:type="dxa"/>
          </w:tcPr>
          <w:p w14:paraId="1C040B2C"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015356953"/>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511" w:type="dxa"/>
          </w:tcPr>
          <w:p w14:paraId="622D61D6"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67080492"/>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c>
          <w:tcPr>
            <w:tcW w:w="1728" w:type="dxa"/>
          </w:tcPr>
          <w:p w14:paraId="020F3A32" w14:textId="77777777" w:rsidR="00BD4161" w:rsidRPr="005A598B" w:rsidRDefault="000C2945" w:rsidP="00F448BB">
            <w:pPr>
              <w:autoSpaceDE/>
              <w:autoSpaceDN/>
              <w:adjustRightInd/>
              <w:spacing w:after="0" w:line="286" w:lineRule="auto"/>
              <w:contextualSpacing/>
              <w:jc w:val="center"/>
              <w:rPr>
                <w:b/>
                <w:color w:val="auto"/>
                <w:sz w:val="22"/>
                <w:szCs w:val="22"/>
                <w:u w:val="single"/>
              </w:rPr>
            </w:pPr>
            <w:sdt>
              <w:sdtPr>
                <w:rPr>
                  <w:b/>
                  <w:color w:val="auto"/>
                  <w:sz w:val="22"/>
                  <w:szCs w:val="22"/>
                </w:rPr>
                <w:id w:val="-1314708715"/>
                <w14:checkbox>
                  <w14:checked w14:val="0"/>
                  <w14:checkedState w14:val="2612" w14:font="Arial Unicode MS"/>
                  <w14:uncheckedState w14:val="2610" w14:font="Arial Unicode MS"/>
                </w14:checkbox>
              </w:sdtPr>
              <w:sdtEndPr/>
              <w:sdtContent>
                <w:r w:rsidR="00BD4161" w:rsidRPr="005A598B">
                  <w:rPr>
                    <w:rFonts w:ascii="MS Mincho" w:eastAsia="MS Mincho" w:hAnsi="MS Mincho" w:cs="MS Mincho"/>
                    <w:b/>
                    <w:color w:val="auto"/>
                    <w:sz w:val="22"/>
                    <w:szCs w:val="22"/>
                  </w:rPr>
                  <w:t>☐</w:t>
                </w:r>
              </w:sdtContent>
            </w:sdt>
          </w:p>
        </w:tc>
      </w:tr>
    </w:tbl>
    <w:p w14:paraId="35195114" w14:textId="77777777" w:rsidR="00BD4161" w:rsidRPr="005A598B" w:rsidRDefault="00BD4161" w:rsidP="0051365B">
      <w:pPr>
        <w:pStyle w:val="ListS2S2"/>
      </w:pPr>
      <w:r w:rsidRPr="005A598B">
        <w:t xml:space="preserve">Please provide your contact information below. </w:t>
      </w:r>
    </w:p>
    <w:tbl>
      <w:tblPr>
        <w:tblW w:w="8640" w:type="dxa"/>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3"/>
        <w:gridCol w:w="6687"/>
      </w:tblGrid>
      <w:tr w:rsidR="00BD4161" w:rsidRPr="005A598B" w14:paraId="72E7D827" w14:textId="77777777" w:rsidTr="00F571F0">
        <w:tc>
          <w:tcPr>
            <w:tcW w:w="1953" w:type="dxa"/>
          </w:tcPr>
          <w:p w14:paraId="2962E521" w14:textId="2A2F2B7B" w:rsidR="00BD4161" w:rsidRDefault="00F770E7" w:rsidP="00F571F0">
            <w:pPr>
              <w:tabs>
                <w:tab w:val="right" w:pos="5310"/>
              </w:tabs>
              <w:autoSpaceDE/>
              <w:autoSpaceDN/>
              <w:adjustRightInd/>
              <w:spacing w:before="60" w:after="0" w:line="286" w:lineRule="auto"/>
              <w:rPr>
                <w:rFonts w:eastAsia="Times New Roman"/>
                <w:b/>
                <w:color w:val="auto"/>
                <w:sz w:val="22"/>
                <w:szCs w:val="22"/>
              </w:rPr>
            </w:pPr>
            <w:r>
              <w:rPr>
                <w:rFonts w:eastAsia="Times New Roman"/>
                <w:b/>
                <w:color w:val="auto"/>
                <w:sz w:val="22"/>
                <w:szCs w:val="22"/>
              </w:rPr>
              <w:t>Name of Chapter</w:t>
            </w:r>
            <w:r w:rsidR="00BD4161" w:rsidRPr="005A598B">
              <w:rPr>
                <w:rFonts w:eastAsia="Times New Roman"/>
                <w:b/>
                <w:color w:val="auto"/>
                <w:sz w:val="22"/>
                <w:szCs w:val="22"/>
              </w:rPr>
              <w:t>:</w:t>
            </w:r>
          </w:p>
          <w:p w14:paraId="18634641" w14:textId="1A1D4DAD" w:rsidR="00F770E7" w:rsidRPr="005A598B" w:rsidRDefault="00F770E7" w:rsidP="00F571F0">
            <w:pPr>
              <w:tabs>
                <w:tab w:val="right" w:pos="5310"/>
              </w:tabs>
              <w:autoSpaceDE/>
              <w:autoSpaceDN/>
              <w:adjustRightInd/>
              <w:spacing w:before="60" w:after="0" w:line="286" w:lineRule="auto"/>
              <w:rPr>
                <w:rFonts w:eastAsia="Times New Roman"/>
                <w:b/>
                <w:color w:val="auto"/>
                <w:sz w:val="22"/>
                <w:szCs w:val="22"/>
              </w:rPr>
            </w:pPr>
          </w:p>
        </w:tc>
        <w:sdt>
          <w:sdtPr>
            <w:rPr>
              <w:rFonts w:eastAsia="Times New Roman"/>
              <w:b/>
              <w:color w:val="auto"/>
              <w:sz w:val="22"/>
              <w:szCs w:val="22"/>
            </w:rPr>
            <w:id w:val="-1571882595"/>
          </w:sdtPr>
          <w:sdtEndPr/>
          <w:sdtContent>
            <w:tc>
              <w:tcPr>
                <w:tcW w:w="6687" w:type="dxa"/>
              </w:tcPr>
              <w:p w14:paraId="338AE7B5" w14:textId="77777777" w:rsidR="00BD4161" w:rsidRPr="005A598B" w:rsidRDefault="00BD4161" w:rsidP="00BD4161">
                <w:pPr>
                  <w:tabs>
                    <w:tab w:val="right" w:pos="5310"/>
                  </w:tabs>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tr>
      <w:tr w:rsidR="001107CB" w:rsidRPr="005A598B" w14:paraId="6E3912C4" w14:textId="77777777" w:rsidTr="00F571F0">
        <w:tc>
          <w:tcPr>
            <w:tcW w:w="1953" w:type="dxa"/>
          </w:tcPr>
          <w:p w14:paraId="39985E37" w14:textId="6C24C900" w:rsidR="001107CB" w:rsidRDefault="001107CB" w:rsidP="001107CB">
            <w:pPr>
              <w:tabs>
                <w:tab w:val="right" w:pos="5310"/>
              </w:tabs>
              <w:autoSpaceDE/>
              <w:autoSpaceDN/>
              <w:adjustRightInd/>
              <w:spacing w:before="60" w:after="0" w:line="286" w:lineRule="auto"/>
              <w:rPr>
                <w:rFonts w:eastAsia="Times New Roman"/>
                <w:b/>
                <w:color w:val="auto"/>
                <w:sz w:val="22"/>
                <w:szCs w:val="22"/>
              </w:rPr>
            </w:pPr>
            <w:r>
              <w:rPr>
                <w:rFonts w:eastAsia="Times New Roman"/>
                <w:b/>
                <w:color w:val="auto"/>
                <w:sz w:val="22"/>
                <w:szCs w:val="22"/>
              </w:rPr>
              <w:t>Type of Chapter:</w:t>
            </w:r>
          </w:p>
          <w:p w14:paraId="4A23522B" w14:textId="3720BF73" w:rsidR="001107CB" w:rsidRPr="00F770E7" w:rsidRDefault="001107CB" w:rsidP="001107CB">
            <w:pPr>
              <w:tabs>
                <w:tab w:val="right" w:pos="5310"/>
              </w:tabs>
              <w:autoSpaceDE/>
              <w:autoSpaceDN/>
              <w:adjustRightInd/>
              <w:spacing w:before="60" w:after="0" w:line="286" w:lineRule="auto"/>
              <w:rPr>
                <w:rFonts w:eastAsia="Times New Roman"/>
                <w:b/>
                <w:color w:val="auto"/>
                <w:sz w:val="22"/>
                <w:szCs w:val="22"/>
              </w:rPr>
            </w:pPr>
            <w:r>
              <w:rPr>
                <w:rFonts w:eastAsia="Times New Roman"/>
                <w:b/>
                <w:color w:val="auto"/>
                <w:sz w:val="22"/>
                <w:szCs w:val="22"/>
              </w:rPr>
              <w:t>(</w:t>
            </w:r>
            <w:r w:rsidRPr="00F770E7">
              <w:rPr>
                <w:rFonts w:eastAsia="Times New Roman"/>
                <w:b/>
                <w:color w:val="auto"/>
                <w:sz w:val="22"/>
                <w:szCs w:val="22"/>
              </w:rPr>
              <w:t>Graduate</w:t>
            </w:r>
            <w:r>
              <w:rPr>
                <w:rFonts w:eastAsia="Times New Roman"/>
                <w:b/>
                <w:color w:val="auto"/>
                <w:sz w:val="22"/>
                <w:szCs w:val="22"/>
              </w:rPr>
              <w:t xml:space="preserve">, </w:t>
            </w:r>
            <w:r w:rsidRPr="00F770E7">
              <w:rPr>
                <w:rFonts w:eastAsia="Times New Roman"/>
                <w:b/>
                <w:color w:val="auto"/>
                <w:sz w:val="22"/>
                <w:szCs w:val="22"/>
              </w:rPr>
              <w:t>Undergraduate</w:t>
            </w:r>
            <w:r>
              <w:rPr>
                <w:rFonts w:eastAsia="Times New Roman"/>
                <w:b/>
                <w:color w:val="auto"/>
                <w:sz w:val="22"/>
                <w:szCs w:val="22"/>
              </w:rPr>
              <w:t>,</w:t>
            </w:r>
          </w:p>
          <w:p w14:paraId="6817C2CB" w14:textId="6373A076" w:rsidR="001107CB" w:rsidRDefault="001107CB" w:rsidP="001107CB">
            <w:pPr>
              <w:tabs>
                <w:tab w:val="right" w:pos="5310"/>
              </w:tabs>
              <w:autoSpaceDE/>
              <w:autoSpaceDN/>
              <w:adjustRightInd/>
              <w:spacing w:before="60" w:after="0" w:line="286" w:lineRule="auto"/>
              <w:rPr>
                <w:rFonts w:eastAsia="Times New Roman"/>
                <w:b/>
                <w:color w:val="auto"/>
                <w:sz w:val="22"/>
                <w:szCs w:val="22"/>
              </w:rPr>
            </w:pPr>
            <w:r w:rsidRPr="00F770E7">
              <w:rPr>
                <w:rFonts w:eastAsia="Times New Roman"/>
                <w:b/>
                <w:color w:val="auto"/>
                <w:sz w:val="22"/>
                <w:szCs w:val="22"/>
              </w:rPr>
              <w:t>Silhouette</w:t>
            </w:r>
            <w:r>
              <w:rPr>
                <w:rFonts w:eastAsia="Times New Roman"/>
                <w:b/>
                <w:color w:val="auto"/>
                <w:sz w:val="22"/>
                <w:szCs w:val="22"/>
              </w:rPr>
              <w:t>)</w:t>
            </w:r>
          </w:p>
        </w:tc>
        <w:sdt>
          <w:sdtPr>
            <w:rPr>
              <w:rFonts w:eastAsia="Times New Roman"/>
              <w:b/>
              <w:color w:val="auto"/>
              <w:sz w:val="22"/>
              <w:szCs w:val="22"/>
            </w:rPr>
            <w:id w:val="-1560538868"/>
          </w:sdtPr>
          <w:sdtEndPr/>
          <w:sdtContent>
            <w:sdt>
              <w:sdtPr>
                <w:rPr>
                  <w:rFonts w:eastAsia="Times New Roman"/>
                  <w:b/>
                  <w:color w:val="auto"/>
                  <w:sz w:val="22"/>
                  <w:szCs w:val="22"/>
                </w:rPr>
                <w:id w:val="1014194740"/>
              </w:sdtPr>
              <w:sdtEndPr/>
              <w:sdtContent>
                <w:tc>
                  <w:tcPr>
                    <w:tcW w:w="6687" w:type="dxa"/>
                  </w:tcPr>
                  <w:p w14:paraId="7298E293" w14:textId="554DBF15" w:rsidR="001107CB" w:rsidRDefault="001107CB" w:rsidP="001107CB">
                    <w:pPr>
                      <w:tabs>
                        <w:tab w:val="right" w:pos="5310"/>
                      </w:tabs>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r w:rsidR="001107CB" w:rsidRPr="005A598B" w14:paraId="251770E9" w14:textId="77777777" w:rsidTr="00F571F0">
        <w:tc>
          <w:tcPr>
            <w:tcW w:w="1953" w:type="dxa"/>
          </w:tcPr>
          <w:p w14:paraId="435C425C" w14:textId="77777777" w:rsidR="001107CB" w:rsidRPr="005A598B" w:rsidRDefault="001107CB" w:rsidP="001107CB">
            <w:pPr>
              <w:autoSpaceDE/>
              <w:autoSpaceDN/>
              <w:adjustRightInd/>
              <w:spacing w:before="60" w:after="0"/>
              <w:rPr>
                <w:rFonts w:eastAsia="Times New Roman"/>
                <w:b/>
                <w:color w:val="auto"/>
                <w:sz w:val="22"/>
                <w:szCs w:val="22"/>
              </w:rPr>
            </w:pPr>
            <w:r w:rsidRPr="005A598B">
              <w:rPr>
                <w:rFonts w:eastAsia="Times New Roman"/>
                <w:b/>
                <w:color w:val="auto"/>
                <w:sz w:val="22"/>
                <w:szCs w:val="22"/>
              </w:rPr>
              <w:t xml:space="preserve">Date of Report: </w:t>
            </w:r>
            <w:r w:rsidRPr="005A598B">
              <w:rPr>
                <w:rFonts w:eastAsia="Times New Roman"/>
                <w:color w:val="auto"/>
                <w:sz w:val="22"/>
                <w:szCs w:val="22"/>
              </w:rPr>
              <w:t>(Month/Day/Year)</w:t>
            </w:r>
          </w:p>
        </w:tc>
        <w:sdt>
          <w:sdtPr>
            <w:rPr>
              <w:rFonts w:eastAsia="Times New Roman"/>
              <w:b/>
              <w:color w:val="auto"/>
              <w:sz w:val="22"/>
              <w:szCs w:val="22"/>
            </w:rPr>
            <w:id w:val="1970699057"/>
          </w:sdtPr>
          <w:sdtEndPr/>
          <w:sdtContent>
            <w:sdt>
              <w:sdtPr>
                <w:rPr>
                  <w:rFonts w:eastAsia="Times New Roman"/>
                  <w:b/>
                  <w:color w:val="auto"/>
                  <w:sz w:val="22"/>
                  <w:szCs w:val="22"/>
                </w:rPr>
                <w:id w:val="-1677952334"/>
              </w:sdtPr>
              <w:sdtEndPr/>
              <w:sdtContent>
                <w:tc>
                  <w:tcPr>
                    <w:tcW w:w="6687" w:type="dxa"/>
                  </w:tcPr>
                  <w:p w14:paraId="456A965E" w14:textId="77777777" w:rsidR="001107CB" w:rsidRPr="005A598B" w:rsidRDefault="001107CB" w:rsidP="001107CB">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r w:rsidR="001107CB" w:rsidRPr="005A598B" w14:paraId="61B74173" w14:textId="77777777" w:rsidTr="00F571F0">
        <w:tc>
          <w:tcPr>
            <w:tcW w:w="1953" w:type="dxa"/>
          </w:tcPr>
          <w:p w14:paraId="0F536F8B" w14:textId="77777777" w:rsidR="001107CB" w:rsidRPr="005A598B" w:rsidRDefault="001107CB" w:rsidP="001107CB">
            <w:pPr>
              <w:autoSpaceDE/>
              <w:autoSpaceDN/>
              <w:adjustRightInd/>
              <w:spacing w:before="60" w:after="0"/>
              <w:rPr>
                <w:rFonts w:eastAsia="Times New Roman"/>
                <w:b/>
                <w:color w:val="auto"/>
                <w:sz w:val="22"/>
                <w:szCs w:val="22"/>
              </w:rPr>
            </w:pPr>
            <w:r w:rsidRPr="005A598B">
              <w:rPr>
                <w:rFonts w:eastAsia="Times New Roman"/>
                <w:b/>
                <w:color w:val="auto"/>
                <w:sz w:val="22"/>
                <w:szCs w:val="22"/>
              </w:rPr>
              <w:t>Contact Person:</w:t>
            </w:r>
          </w:p>
        </w:tc>
        <w:sdt>
          <w:sdtPr>
            <w:rPr>
              <w:rFonts w:eastAsia="Times New Roman"/>
              <w:b/>
              <w:color w:val="auto"/>
              <w:sz w:val="22"/>
              <w:szCs w:val="22"/>
            </w:rPr>
            <w:id w:val="-995331618"/>
          </w:sdtPr>
          <w:sdtEndPr/>
          <w:sdtContent>
            <w:sdt>
              <w:sdtPr>
                <w:rPr>
                  <w:rFonts w:eastAsia="Times New Roman"/>
                  <w:b/>
                  <w:color w:val="auto"/>
                  <w:sz w:val="22"/>
                  <w:szCs w:val="22"/>
                </w:rPr>
                <w:id w:val="-1485773326"/>
              </w:sdtPr>
              <w:sdtEndPr/>
              <w:sdtContent>
                <w:tc>
                  <w:tcPr>
                    <w:tcW w:w="6687" w:type="dxa"/>
                  </w:tcPr>
                  <w:p w14:paraId="0EEAD342" w14:textId="77777777" w:rsidR="001107CB" w:rsidRPr="005A598B" w:rsidRDefault="001107CB" w:rsidP="001107CB">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r w:rsidR="001107CB" w:rsidRPr="005A598B" w14:paraId="55149BFA" w14:textId="77777777" w:rsidTr="00F571F0">
        <w:tc>
          <w:tcPr>
            <w:tcW w:w="1953" w:type="dxa"/>
          </w:tcPr>
          <w:p w14:paraId="4E56B4A4" w14:textId="77777777" w:rsidR="001107CB" w:rsidRPr="005A598B" w:rsidRDefault="001107CB" w:rsidP="001107CB">
            <w:pPr>
              <w:autoSpaceDE/>
              <w:autoSpaceDN/>
              <w:adjustRightInd/>
              <w:spacing w:before="60" w:after="0"/>
              <w:rPr>
                <w:rFonts w:eastAsia="Times New Roman"/>
                <w:b/>
                <w:color w:val="auto"/>
                <w:sz w:val="22"/>
                <w:szCs w:val="22"/>
              </w:rPr>
            </w:pPr>
            <w:r w:rsidRPr="005A598B">
              <w:rPr>
                <w:rFonts w:eastAsia="Times New Roman"/>
                <w:b/>
                <w:color w:val="auto"/>
                <w:sz w:val="22"/>
                <w:szCs w:val="22"/>
              </w:rPr>
              <w:t>Telephone:</w:t>
            </w:r>
          </w:p>
        </w:tc>
        <w:sdt>
          <w:sdtPr>
            <w:rPr>
              <w:rFonts w:eastAsia="Times New Roman"/>
              <w:b/>
              <w:color w:val="auto"/>
              <w:sz w:val="22"/>
              <w:szCs w:val="22"/>
            </w:rPr>
            <w:id w:val="-1106422983"/>
          </w:sdtPr>
          <w:sdtEndPr/>
          <w:sdtContent>
            <w:sdt>
              <w:sdtPr>
                <w:rPr>
                  <w:rFonts w:eastAsia="Times New Roman"/>
                  <w:b/>
                  <w:color w:val="auto"/>
                  <w:sz w:val="22"/>
                  <w:szCs w:val="22"/>
                </w:rPr>
                <w:id w:val="1944180004"/>
              </w:sdtPr>
              <w:sdtEndPr/>
              <w:sdtContent>
                <w:tc>
                  <w:tcPr>
                    <w:tcW w:w="6687" w:type="dxa"/>
                  </w:tcPr>
                  <w:p w14:paraId="6F5CC593" w14:textId="77777777" w:rsidR="001107CB" w:rsidRPr="005A598B" w:rsidRDefault="001107CB" w:rsidP="001107CB">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r w:rsidR="001107CB" w:rsidRPr="005A598B" w14:paraId="36F867C1" w14:textId="77777777" w:rsidTr="00F571F0">
        <w:tc>
          <w:tcPr>
            <w:tcW w:w="1953" w:type="dxa"/>
          </w:tcPr>
          <w:p w14:paraId="12B09E2A" w14:textId="77777777" w:rsidR="001107CB" w:rsidRPr="005A598B" w:rsidRDefault="001107CB" w:rsidP="001107CB">
            <w:pPr>
              <w:autoSpaceDE/>
              <w:autoSpaceDN/>
              <w:adjustRightInd/>
              <w:spacing w:before="60" w:after="0"/>
              <w:rPr>
                <w:rFonts w:eastAsia="Times New Roman"/>
                <w:b/>
                <w:color w:val="auto"/>
                <w:sz w:val="22"/>
                <w:szCs w:val="22"/>
              </w:rPr>
            </w:pPr>
            <w:r w:rsidRPr="005A598B">
              <w:rPr>
                <w:rFonts w:eastAsia="Times New Roman"/>
                <w:b/>
                <w:color w:val="auto"/>
                <w:sz w:val="22"/>
                <w:szCs w:val="22"/>
              </w:rPr>
              <w:t>Email:</w:t>
            </w:r>
          </w:p>
        </w:tc>
        <w:sdt>
          <w:sdtPr>
            <w:rPr>
              <w:rFonts w:eastAsia="Times New Roman"/>
              <w:b/>
              <w:color w:val="auto"/>
              <w:sz w:val="22"/>
              <w:szCs w:val="22"/>
            </w:rPr>
            <w:id w:val="1786695625"/>
          </w:sdtPr>
          <w:sdtEndPr/>
          <w:sdtContent>
            <w:sdt>
              <w:sdtPr>
                <w:rPr>
                  <w:rFonts w:eastAsia="Times New Roman"/>
                  <w:b/>
                  <w:color w:val="auto"/>
                  <w:sz w:val="22"/>
                  <w:szCs w:val="22"/>
                </w:rPr>
                <w:id w:val="-376155657"/>
              </w:sdtPr>
              <w:sdtEndPr/>
              <w:sdtContent>
                <w:tc>
                  <w:tcPr>
                    <w:tcW w:w="6687" w:type="dxa"/>
                  </w:tcPr>
                  <w:p w14:paraId="1CB06AA8" w14:textId="77777777" w:rsidR="001107CB" w:rsidRPr="005A598B" w:rsidRDefault="001107CB" w:rsidP="001107CB">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r w:rsidR="001107CB" w:rsidRPr="005A598B" w14:paraId="2600A669" w14:textId="77777777" w:rsidTr="00F571F0">
        <w:tc>
          <w:tcPr>
            <w:tcW w:w="1953" w:type="dxa"/>
          </w:tcPr>
          <w:p w14:paraId="72B11DD8" w14:textId="77777777" w:rsidR="001107CB" w:rsidRPr="005A598B" w:rsidRDefault="001107CB" w:rsidP="001107CB">
            <w:pPr>
              <w:autoSpaceDE/>
              <w:autoSpaceDN/>
              <w:adjustRightInd/>
              <w:spacing w:before="60" w:after="0"/>
              <w:rPr>
                <w:rFonts w:eastAsia="Times New Roman"/>
                <w:b/>
                <w:color w:val="auto"/>
                <w:sz w:val="22"/>
                <w:szCs w:val="22"/>
              </w:rPr>
            </w:pPr>
            <w:r w:rsidRPr="005A598B">
              <w:rPr>
                <w:rFonts w:eastAsia="Times New Roman"/>
                <w:b/>
                <w:color w:val="auto"/>
                <w:sz w:val="22"/>
                <w:szCs w:val="22"/>
              </w:rPr>
              <w:t>Address:</w:t>
            </w:r>
          </w:p>
        </w:tc>
        <w:sdt>
          <w:sdtPr>
            <w:rPr>
              <w:rFonts w:eastAsia="Times New Roman"/>
              <w:b/>
              <w:color w:val="auto"/>
              <w:sz w:val="22"/>
              <w:szCs w:val="22"/>
            </w:rPr>
            <w:id w:val="-957102715"/>
          </w:sdtPr>
          <w:sdtEndPr/>
          <w:sdtContent>
            <w:sdt>
              <w:sdtPr>
                <w:rPr>
                  <w:rFonts w:eastAsia="Times New Roman"/>
                  <w:b/>
                  <w:color w:val="auto"/>
                  <w:sz w:val="22"/>
                  <w:szCs w:val="22"/>
                </w:rPr>
                <w:id w:val="-711346959"/>
              </w:sdtPr>
              <w:sdtEndPr/>
              <w:sdtContent>
                <w:tc>
                  <w:tcPr>
                    <w:tcW w:w="6687" w:type="dxa"/>
                  </w:tcPr>
                  <w:p w14:paraId="0FD2D34B" w14:textId="77777777" w:rsidR="001107CB" w:rsidRPr="005A598B" w:rsidRDefault="001107CB" w:rsidP="001107CB">
                    <w:pPr>
                      <w:autoSpaceDE/>
                      <w:autoSpaceDN/>
                      <w:adjustRightInd/>
                      <w:spacing w:before="60" w:after="0" w:line="286" w:lineRule="auto"/>
                      <w:rPr>
                        <w:rFonts w:eastAsia="Times New Roman"/>
                        <w:b/>
                        <w:color w:val="auto"/>
                        <w:sz w:val="22"/>
                        <w:szCs w:val="22"/>
                      </w:rPr>
                    </w:pPr>
                    <w:r w:rsidRPr="005A598B">
                      <w:rPr>
                        <w:rFonts w:eastAsia="Times New Roman"/>
                        <w:color w:val="808080"/>
                        <w:sz w:val="22"/>
                        <w:szCs w:val="22"/>
                      </w:rPr>
                      <w:t>Enter text here.</w:t>
                    </w:r>
                  </w:p>
                </w:tc>
              </w:sdtContent>
            </w:sdt>
          </w:sdtContent>
        </w:sdt>
      </w:tr>
    </w:tbl>
    <w:p w14:paraId="01FCCC89" w14:textId="77777777" w:rsidR="00BD4161" w:rsidRPr="005A598B" w:rsidRDefault="00BD4161" w:rsidP="00BD4161">
      <w:pPr>
        <w:autoSpaceDE/>
        <w:autoSpaceDN/>
        <w:adjustRightInd/>
        <w:spacing w:after="0" w:line="286" w:lineRule="auto"/>
        <w:rPr>
          <w:rFonts w:eastAsia="Times New Roman"/>
          <w:b/>
          <w:color w:val="auto"/>
          <w:sz w:val="22"/>
          <w:szCs w:val="22"/>
          <w:u w:val="single"/>
        </w:rPr>
      </w:pPr>
    </w:p>
    <w:p w14:paraId="7CF7E07E" w14:textId="311F2120" w:rsidR="00FD23DC" w:rsidRPr="005A598B" w:rsidRDefault="00FD23DC" w:rsidP="00BD4161">
      <w:pPr>
        <w:rPr>
          <w:sz w:val="22"/>
          <w:szCs w:val="22"/>
        </w:rPr>
      </w:pPr>
    </w:p>
    <w:sectPr w:rsidR="00FD23DC" w:rsidRPr="005A598B" w:rsidSect="008722D1">
      <w:pgSz w:w="12240" w:h="15840" w:code="1"/>
      <w:pgMar w:top="1296" w:right="1440" w:bottom="1296"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AC79A8" w14:textId="77777777" w:rsidR="00EC6D7A" w:rsidRDefault="00EC6D7A" w:rsidP="00D753AA">
      <w:pPr>
        <w:spacing w:after="0"/>
      </w:pPr>
      <w:r>
        <w:separator/>
      </w:r>
    </w:p>
  </w:endnote>
  <w:endnote w:type="continuationSeparator" w:id="0">
    <w:p w14:paraId="4B699C4F" w14:textId="77777777" w:rsidR="00EC6D7A" w:rsidRDefault="00EC6D7A" w:rsidP="00D753A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902685" w14:textId="77777777" w:rsidR="0046592A" w:rsidRDefault="0046592A" w:rsidP="007177B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9864603" w14:textId="77777777" w:rsidR="0046592A" w:rsidRDefault="0046592A" w:rsidP="0046592A">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3B76" w14:textId="312056A5" w:rsidR="0046592A" w:rsidRPr="00771A94" w:rsidRDefault="0046592A" w:rsidP="000953AD">
    <w:pPr>
      <w:pStyle w:val="Footer"/>
      <w:framePr w:w="12067" w:h="317" w:hRule="exact" w:wrap="notBeside" w:vAnchor="text" w:hAnchor="page" w:xAlign="center" w:y="764"/>
      <w:ind w:right="313"/>
      <w:jc w:val="center"/>
      <w:rPr>
        <w:rStyle w:val="PageNumber"/>
        <w:color w:val="632E88"/>
        <w:sz w:val="22"/>
      </w:rPr>
    </w:pPr>
    <w:r w:rsidRPr="00771A94">
      <w:rPr>
        <w:rStyle w:val="PageNumber"/>
        <w:color w:val="632E88"/>
        <w:sz w:val="22"/>
      </w:rPr>
      <w:fldChar w:fldCharType="begin"/>
    </w:r>
    <w:r w:rsidRPr="00771A94">
      <w:rPr>
        <w:rStyle w:val="PageNumber"/>
        <w:color w:val="632E88"/>
        <w:sz w:val="22"/>
      </w:rPr>
      <w:instrText xml:space="preserve">PAGE  </w:instrText>
    </w:r>
    <w:r w:rsidRPr="00771A94">
      <w:rPr>
        <w:rStyle w:val="PageNumber"/>
        <w:color w:val="632E88"/>
        <w:sz w:val="22"/>
      </w:rPr>
      <w:fldChar w:fldCharType="separate"/>
    </w:r>
    <w:r w:rsidR="000C2945">
      <w:rPr>
        <w:rStyle w:val="PageNumber"/>
        <w:noProof/>
        <w:color w:val="632E88"/>
        <w:sz w:val="22"/>
      </w:rPr>
      <w:t>1</w:t>
    </w:r>
    <w:r w:rsidRPr="00771A94">
      <w:rPr>
        <w:rStyle w:val="PageNumber"/>
        <w:color w:val="632E88"/>
        <w:sz w:val="22"/>
      </w:rPr>
      <w:fldChar w:fldCharType="end"/>
    </w:r>
  </w:p>
  <w:p w14:paraId="678F5088" w14:textId="433D7324" w:rsidR="005D2464" w:rsidRDefault="00FD0984" w:rsidP="0046592A">
    <w:pPr>
      <w:pStyle w:val="Footer"/>
      <w:ind w:right="360"/>
    </w:pPr>
    <w:r>
      <w:rPr>
        <w:noProof/>
      </w:rPr>
      <w:drawing>
        <wp:anchor distT="0" distB="0" distL="114300" distR="114300" simplePos="0" relativeHeight="251658240" behindDoc="0" locked="0" layoutInCell="1" allowOverlap="1" wp14:anchorId="376AE1A8" wp14:editId="7E7603B4">
          <wp:simplePos x="0" y="0"/>
          <wp:positionH relativeFrom="margin">
            <wp:align>center</wp:align>
          </wp:positionH>
          <wp:positionV relativeFrom="line">
            <wp:align>center</wp:align>
          </wp:positionV>
          <wp:extent cx="7580376" cy="118872"/>
          <wp:effectExtent l="0" t="0" r="0" b="825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ooter.jpg"/>
                  <pic:cNvPicPr/>
                </pic:nvPicPr>
                <pic:blipFill>
                  <a:blip r:embed="rId1">
                    <a:extLst>
                      <a:ext uri="{28A0092B-C50C-407E-A947-70E740481C1C}">
                        <a14:useLocalDpi xmlns:a14="http://schemas.microsoft.com/office/drawing/2010/main" val="0"/>
                      </a:ext>
                    </a:extLst>
                  </a:blip>
                  <a:stretch>
                    <a:fillRect/>
                  </a:stretch>
                </pic:blipFill>
                <pic:spPr>
                  <a:xfrm>
                    <a:off x="0" y="0"/>
                    <a:ext cx="7580376" cy="118872"/>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F76011B" w14:textId="77777777" w:rsidR="00EC6D7A" w:rsidRDefault="00EC6D7A" w:rsidP="00D753AA">
      <w:pPr>
        <w:spacing w:after="0"/>
      </w:pPr>
      <w:r>
        <w:separator/>
      </w:r>
    </w:p>
  </w:footnote>
  <w:footnote w:type="continuationSeparator" w:id="0">
    <w:p w14:paraId="23B62B76" w14:textId="77777777" w:rsidR="00EC6D7A" w:rsidRDefault="00EC6D7A" w:rsidP="00D753AA">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B1D96" w14:textId="4299C106" w:rsidR="008E71A6" w:rsidRPr="00D753AA" w:rsidRDefault="00931EFC" w:rsidP="008E71A6">
    <w:pPr>
      <w:pStyle w:val="Header"/>
    </w:pPr>
    <w:r>
      <w:rPr>
        <w:noProof/>
      </w:rPr>
      <w:drawing>
        <wp:anchor distT="0" distB="0" distL="114300" distR="114300" simplePos="0" relativeHeight="251662336" behindDoc="1" locked="0" layoutInCell="1" allowOverlap="1" wp14:anchorId="1F8EC98A" wp14:editId="2C4718FB">
          <wp:simplePos x="0" y="0"/>
          <wp:positionH relativeFrom="column">
            <wp:posOffset>-772795</wp:posOffset>
          </wp:positionH>
          <wp:positionV relativeFrom="paragraph">
            <wp:posOffset>-358481</wp:posOffset>
          </wp:positionV>
          <wp:extent cx="7598664" cy="570048"/>
          <wp:effectExtent l="0" t="0" r="0" b="190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ageSlideHeader_with_kappa_dev2.jpg"/>
                  <pic:cNvPicPr/>
                </pic:nvPicPr>
                <pic:blipFill>
                  <a:blip r:embed="rId1"/>
                  <a:stretch>
                    <a:fillRect/>
                  </a:stretch>
                </pic:blipFill>
                <pic:spPr>
                  <a:xfrm>
                    <a:off x="0" y="0"/>
                    <a:ext cx="7598664" cy="570048"/>
                  </a:xfrm>
                  <a:prstGeom prst="rect">
                    <a:avLst/>
                  </a:prstGeom>
                </pic:spPr>
              </pic:pic>
            </a:graphicData>
          </a:graphic>
          <wp14:sizeRelH relativeFrom="page">
            <wp14:pctWidth>0</wp14:pctWidth>
          </wp14:sizeRelH>
          <wp14:sizeRelV relativeFrom="page">
            <wp14:pctHeight>0</wp14:pctHeight>
          </wp14:sizeRelV>
        </wp:anchor>
      </w:drawing>
    </w:r>
    <w:r w:rsidR="008E71A6">
      <w:rPr>
        <w:noProof/>
      </w:rPr>
      <mc:AlternateContent>
        <mc:Choice Requires="wpg">
          <w:drawing>
            <wp:anchor distT="0" distB="0" distL="114300" distR="114300" simplePos="0" relativeHeight="251660288" behindDoc="0" locked="0" layoutInCell="1" allowOverlap="1" wp14:anchorId="45EAC5A7" wp14:editId="2CFEB606">
              <wp:simplePos x="0" y="0"/>
              <wp:positionH relativeFrom="page">
                <wp:posOffset>167037</wp:posOffset>
              </wp:positionH>
              <wp:positionV relativeFrom="page">
                <wp:posOffset>128756</wp:posOffset>
              </wp:positionV>
              <wp:extent cx="2910937" cy="500565"/>
              <wp:effectExtent l="0" t="0" r="0" b="0"/>
              <wp:wrapNone/>
              <wp:docPr id="1" name="Group 1"/>
              <wp:cNvGraphicFramePr/>
              <a:graphic xmlns:a="http://schemas.openxmlformats.org/drawingml/2006/main">
                <a:graphicData uri="http://schemas.microsoft.com/office/word/2010/wordprocessingGroup">
                  <wpg:wgp>
                    <wpg:cNvGrpSpPr/>
                    <wpg:grpSpPr>
                      <a:xfrm>
                        <a:off x="0" y="0"/>
                        <a:ext cx="2910937" cy="500565"/>
                        <a:chOff x="76200" y="38100"/>
                        <a:chExt cx="2910840" cy="502920"/>
                      </a:xfrm>
                    </wpg:grpSpPr>
                    <pic:pic xmlns:pic="http://schemas.openxmlformats.org/drawingml/2006/picture">
                      <pic:nvPicPr>
                        <pic:cNvPr id="8" name="Picture 8" descr="Eunice Kennedy Shriver National Institute of Child Health and Human Development (NICHD), NIH, logo"/>
                        <pic:cNvPicPr>
                          <a:picLocks noChangeAspect="1"/>
                        </pic:cNvPicPr>
                      </pic:nvPicPr>
                      <pic:blipFill>
                        <a:blip r:embed="rId2"/>
                        <a:stretch>
                          <a:fillRect/>
                        </a:stretch>
                      </pic:blipFill>
                      <pic:spPr>
                        <a:xfrm>
                          <a:off x="723900" y="127000"/>
                          <a:ext cx="2263140" cy="334645"/>
                        </a:xfrm>
                        <a:prstGeom prst="rect">
                          <a:avLst/>
                        </a:prstGeom>
                      </pic:spPr>
                    </pic:pic>
                    <pic:pic xmlns:pic="http://schemas.openxmlformats.org/drawingml/2006/picture">
                      <pic:nvPicPr>
                        <pic:cNvPr id="9" name="Picture 9" descr="U.S. Department of Health and Human Services Logo"/>
                        <pic:cNvPicPr>
                          <a:picLocks noChangeAspect="1"/>
                        </pic:cNvPicPr>
                      </pic:nvPicPr>
                      <pic:blipFill>
                        <a:blip r:embed="rId3"/>
                        <a:stretch>
                          <a:fillRect/>
                        </a:stretch>
                      </pic:blipFill>
                      <pic:spPr>
                        <a:xfrm>
                          <a:off x="76200" y="38100"/>
                          <a:ext cx="508635" cy="50292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BBD46B9" id="Group 1" o:spid="_x0000_s1026" style="position:absolute;margin-left:13.15pt;margin-top:10.15pt;width:229.2pt;height:39.4pt;z-index:251660288;mso-position-horizontal-relative:page;mso-position-vertical-relative:page;mso-width-relative:margin;mso-height-relative:margin" coordorigin="762,381" coordsize="29108,5029" o:gfxdata="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HeAAAAABSZ2h0bG9uZwAAB5A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AQIAAAAAQAA&#10;AKAAAACeAAAB4AABKEAAAAPsABgAAf/Y/+0ADEFkb2JlX0NNAAH/7gAOQWRvYmUAZIAAAAAB/9sA&#10;hAAMCAgICQgMCQkMEQsKCxEVDwwMDxUYExMVExMYEQwMDAwMDBEMDAwMDAwMDAwMDAwMDAwMDAwM&#10;DAwMDAwMDAwMAQ0LCw0ODRAODhAUDg4OFBQODg4OFBEMDAwMDBERDAwMDAwMEQwMDAwMDAwMDAwM&#10;DAwMDAwMDAwMDAwMDAwMDAz/wAARCACe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Eunice Kennedy Shriver National Institute of Child Health and Human Development (NICHD), NIH, logo" style="position:absolute;left:7239;top:1270;width:22631;height:3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">
                <v:imagedata r:id="rId4" o:title="Eunice Kennedy Shriver National Institute of Child Health and Human Development (NICHD), NIH, logo"/>
              </v:shape>
              <v:shape id="Picture 9" o:spid="_x0000_s1028" type="#_x0000_t75" alt="U.S. Department of Health and Human Services Logo" style="position:absolute;left:762;top:381;width:5086;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">
                <v:imagedata r:id="rId5" o:title="U.S"/>
              </v:shape>
              <w10:wrap anchorx="page" anchory="page"/>
            </v:group>
          </w:pict>
        </mc:Fallback>
      </mc:AlternateContent>
    </w:r>
  </w:p>
  <w:p w14:paraId="4D251C78" w14:textId="25B7E78F" w:rsidR="00D753AA" w:rsidRPr="00D753AA" w:rsidRDefault="00D753AA" w:rsidP="00D753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62CED2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1390ADC"/>
    <w:multiLevelType w:val="hybridMultilevel"/>
    <w:tmpl w:val="9162E9E0"/>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AC5286"/>
    <w:multiLevelType w:val="hybridMultilevel"/>
    <w:tmpl w:val="FF7608C2"/>
    <w:lvl w:ilvl="0" w:tplc="CDEEABF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043B10"/>
    <w:multiLevelType w:val="hybridMultilevel"/>
    <w:tmpl w:val="3A541964"/>
    <w:lvl w:ilvl="0" w:tplc="BBFC5D7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A154B1"/>
    <w:multiLevelType w:val="multilevel"/>
    <w:tmpl w:val="9DE4CF66"/>
    <w:styleLink w:val="Style1"/>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11117D78"/>
    <w:multiLevelType w:val="hybridMultilevel"/>
    <w:tmpl w:val="9558D534"/>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2F56620"/>
    <w:multiLevelType w:val="hybridMultilevel"/>
    <w:tmpl w:val="4B764D62"/>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4B51412"/>
    <w:multiLevelType w:val="hybridMultilevel"/>
    <w:tmpl w:val="6DF0253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B361619"/>
    <w:multiLevelType w:val="hybridMultilevel"/>
    <w:tmpl w:val="671E5F42"/>
    <w:lvl w:ilvl="0" w:tplc="F9946A76">
      <w:start w:val="1"/>
      <w:numFmt w:val="bullet"/>
      <w:pStyle w:val="ListS2S3"/>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C207474"/>
    <w:multiLevelType w:val="hybridMultilevel"/>
    <w:tmpl w:val="FBFC9C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C667588"/>
    <w:multiLevelType w:val="hybridMultilevel"/>
    <w:tmpl w:val="703E5812"/>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2AC2453"/>
    <w:multiLevelType w:val="hybridMultilevel"/>
    <w:tmpl w:val="9F5E4060"/>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DCC7664"/>
    <w:multiLevelType w:val="multilevel"/>
    <w:tmpl w:val="335464D2"/>
    <w:styleLink w:val="ListS2S"/>
    <w:lvl w:ilvl="0">
      <w:start w:val="1"/>
      <w:numFmt w:val="decimal"/>
      <w:lvlText w:val="%1."/>
      <w:lvlJc w:val="left"/>
      <w:pPr>
        <w:ind w:left="360" w:hanging="360"/>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nsid w:val="4348618B"/>
    <w:multiLevelType w:val="hybridMultilevel"/>
    <w:tmpl w:val="DF86AFA0"/>
    <w:lvl w:ilvl="0" w:tplc="5C64FB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BCA4BF2"/>
    <w:multiLevelType w:val="hybridMultilevel"/>
    <w:tmpl w:val="B4AA77F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0760485"/>
    <w:multiLevelType w:val="hybridMultilevel"/>
    <w:tmpl w:val="31B6731E"/>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57A464B5"/>
    <w:multiLevelType w:val="hybridMultilevel"/>
    <w:tmpl w:val="044E6CA6"/>
    <w:lvl w:ilvl="0" w:tplc="97B22AD8">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B0BC1"/>
    <w:multiLevelType w:val="hybridMultilevel"/>
    <w:tmpl w:val="F182A5DE"/>
    <w:lvl w:ilvl="0" w:tplc="CE8EC8A2">
      <w:start w:val="1"/>
      <w:numFmt w:val="lowerLetter"/>
      <w:pStyle w:val="ListS2S4"/>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D6666DD"/>
    <w:multiLevelType w:val="hybridMultilevel"/>
    <w:tmpl w:val="CD6E787C"/>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F730DA7"/>
    <w:multiLevelType w:val="hybridMultilevel"/>
    <w:tmpl w:val="6B1226B6"/>
    <w:lvl w:ilvl="0" w:tplc="605AFA94">
      <w:start w:val="1"/>
      <w:numFmt w:val="decimal"/>
      <w:pStyle w:val="ListS2S2"/>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77AC6147"/>
    <w:multiLevelType w:val="hybridMultilevel"/>
    <w:tmpl w:val="F4A04994"/>
    <w:lvl w:ilvl="0" w:tplc="D764AD9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BAD7712"/>
    <w:multiLevelType w:val="hybridMultilevel"/>
    <w:tmpl w:val="A13C1838"/>
    <w:lvl w:ilvl="0" w:tplc="EA0EE17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2"/>
  </w:num>
  <w:num w:numId="3">
    <w:abstractNumId w:val="20"/>
  </w:num>
  <w:num w:numId="4">
    <w:abstractNumId w:val="0"/>
  </w:num>
  <w:num w:numId="5">
    <w:abstractNumId w:val="21"/>
  </w:num>
  <w:num w:numId="6">
    <w:abstractNumId w:val="18"/>
  </w:num>
  <w:num w:numId="7">
    <w:abstractNumId w:val="3"/>
  </w:num>
  <w:num w:numId="8">
    <w:abstractNumId w:val="10"/>
  </w:num>
  <w:num w:numId="9">
    <w:abstractNumId w:val="5"/>
  </w:num>
  <w:num w:numId="10">
    <w:abstractNumId w:val="14"/>
  </w:num>
  <w:num w:numId="11">
    <w:abstractNumId w:val="7"/>
  </w:num>
  <w:num w:numId="12">
    <w:abstractNumId w:val="11"/>
  </w:num>
  <w:num w:numId="13">
    <w:abstractNumId w:val="15"/>
  </w:num>
  <w:num w:numId="14">
    <w:abstractNumId w:val="1"/>
  </w:num>
  <w:num w:numId="15">
    <w:abstractNumId w:val="6"/>
  </w:num>
  <w:num w:numId="16">
    <w:abstractNumId w:val="19"/>
  </w:num>
  <w:num w:numId="17">
    <w:abstractNumId w:val="8"/>
  </w:num>
  <w:num w:numId="18">
    <w:abstractNumId w:val="13"/>
  </w:num>
  <w:num w:numId="19">
    <w:abstractNumId w:val="17"/>
  </w:num>
  <w:num w:numId="20">
    <w:abstractNumId w:val="12"/>
  </w:num>
  <w:num w:numId="21">
    <w:abstractNumId w:val="4"/>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5"/>
  <w:attachedTemplate r:id="rId1"/>
  <w:trackRevisions/>
  <w:defaultTabStop w:val="720"/>
  <w:drawingGridHorizontalSpacing w:val="120"/>
  <w:drawingGridVerticalSpacing w:val="163"/>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2FF"/>
    <w:rsid w:val="000062B0"/>
    <w:rsid w:val="00007668"/>
    <w:rsid w:val="000342E7"/>
    <w:rsid w:val="00044F5B"/>
    <w:rsid w:val="000471ED"/>
    <w:rsid w:val="00054C5F"/>
    <w:rsid w:val="00071F61"/>
    <w:rsid w:val="00081CDE"/>
    <w:rsid w:val="000953AD"/>
    <w:rsid w:val="000A79E7"/>
    <w:rsid w:val="000B0DA5"/>
    <w:rsid w:val="000C1794"/>
    <w:rsid w:val="000C2945"/>
    <w:rsid w:val="000C63DC"/>
    <w:rsid w:val="000D1AD8"/>
    <w:rsid w:val="000D3CB7"/>
    <w:rsid w:val="001107CB"/>
    <w:rsid w:val="00113763"/>
    <w:rsid w:val="001315A7"/>
    <w:rsid w:val="001405A5"/>
    <w:rsid w:val="0016109E"/>
    <w:rsid w:val="00164AF1"/>
    <w:rsid w:val="0019291F"/>
    <w:rsid w:val="001A5240"/>
    <w:rsid w:val="001B0474"/>
    <w:rsid w:val="001C4000"/>
    <w:rsid w:val="001D17D9"/>
    <w:rsid w:val="001D475E"/>
    <w:rsid w:val="001D575D"/>
    <w:rsid w:val="001D676B"/>
    <w:rsid w:val="001E6D9F"/>
    <w:rsid w:val="00222893"/>
    <w:rsid w:val="00227850"/>
    <w:rsid w:val="0023403D"/>
    <w:rsid w:val="00236F83"/>
    <w:rsid w:val="00244354"/>
    <w:rsid w:val="00247139"/>
    <w:rsid w:val="00251572"/>
    <w:rsid w:val="002617B5"/>
    <w:rsid w:val="0028183B"/>
    <w:rsid w:val="002C247F"/>
    <w:rsid w:val="002F5E73"/>
    <w:rsid w:val="0031787B"/>
    <w:rsid w:val="00322F90"/>
    <w:rsid w:val="00324A17"/>
    <w:rsid w:val="003337F3"/>
    <w:rsid w:val="00343E16"/>
    <w:rsid w:val="00371527"/>
    <w:rsid w:val="00384C78"/>
    <w:rsid w:val="00393A58"/>
    <w:rsid w:val="003B17E1"/>
    <w:rsid w:val="003D4498"/>
    <w:rsid w:val="003E788F"/>
    <w:rsid w:val="003F0A46"/>
    <w:rsid w:val="004030AC"/>
    <w:rsid w:val="00425F73"/>
    <w:rsid w:val="00430BCA"/>
    <w:rsid w:val="0044146C"/>
    <w:rsid w:val="0045280D"/>
    <w:rsid w:val="004549F9"/>
    <w:rsid w:val="00464D18"/>
    <w:rsid w:val="0046592A"/>
    <w:rsid w:val="004817F6"/>
    <w:rsid w:val="004A4CFD"/>
    <w:rsid w:val="004A6848"/>
    <w:rsid w:val="004B09E6"/>
    <w:rsid w:val="004C15B4"/>
    <w:rsid w:val="004C542A"/>
    <w:rsid w:val="004E690D"/>
    <w:rsid w:val="004F2803"/>
    <w:rsid w:val="005026FE"/>
    <w:rsid w:val="00503A85"/>
    <w:rsid w:val="00506A46"/>
    <w:rsid w:val="0051365B"/>
    <w:rsid w:val="00515074"/>
    <w:rsid w:val="005221F5"/>
    <w:rsid w:val="005376D1"/>
    <w:rsid w:val="00545159"/>
    <w:rsid w:val="00561E04"/>
    <w:rsid w:val="00582798"/>
    <w:rsid w:val="005849F4"/>
    <w:rsid w:val="00586557"/>
    <w:rsid w:val="00590B67"/>
    <w:rsid w:val="00597BD8"/>
    <w:rsid w:val="005A598B"/>
    <w:rsid w:val="005C1D2D"/>
    <w:rsid w:val="005D102D"/>
    <w:rsid w:val="005D2464"/>
    <w:rsid w:val="005E023E"/>
    <w:rsid w:val="005F29C7"/>
    <w:rsid w:val="005F6F87"/>
    <w:rsid w:val="00607219"/>
    <w:rsid w:val="00612FB7"/>
    <w:rsid w:val="006467BF"/>
    <w:rsid w:val="006804E6"/>
    <w:rsid w:val="006A29BE"/>
    <w:rsid w:val="006C0FDC"/>
    <w:rsid w:val="006C61C7"/>
    <w:rsid w:val="006D5EF6"/>
    <w:rsid w:val="006E24EC"/>
    <w:rsid w:val="006F298D"/>
    <w:rsid w:val="006F4424"/>
    <w:rsid w:val="00701CF9"/>
    <w:rsid w:val="0070314D"/>
    <w:rsid w:val="0071302C"/>
    <w:rsid w:val="00752755"/>
    <w:rsid w:val="00771A94"/>
    <w:rsid w:val="00775DA7"/>
    <w:rsid w:val="007A44B2"/>
    <w:rsid w:val="007B0459"/>
    <w:rsid w:val="007B6B98"/>
    <w:rsid w:val="007C4CDF"/>
    <w:rsid w:val="00812201"/>
    <w:rsid w:val="00814819"/>
    <w:rsid w:val="00815FE2"/>
    <w:rsid w:val="00831083"/>
    <w:rsid w:val="00832686"/>
    <w:rsid w:val="00841301"/>
    <w:rsid w:val="00842818"/>
    <w:rsid w:val="00870832"/>
    <w:rsid w:val="00871D3C"/>
    <w:rsid w:val="008722D1"/>
    <w:rsid w:val="008802CD"/>
    <w:rsid w:val="00885B4B"/>
    <w:rsid w:val="008922FF"/>
    <w:rsid w:val="00896F75"/>
    <w:rsid w:val="008A0086"/>
    <w:rsid w:val="008A7531"/>
    <w:rsid w:val="008A7D11"/>
    <w:rsid w:val="008B0499"/>
    <w:rsid w:val="008B3FAD"/>
    <w:rsid w:val="008E71A6"/>
    <w:rsid w:val="00913212"/>
    <w:rsid w:val="00915036"/>
    <w:rsid w:val="00930EAF"/>
    <w:rsid w:val="00931EFC"/>
    <w:rsid w:val="0093489F"/>
    <w:rsid w:val="00934F9F"/>
    <w:rsid w:val="009544A0"/>
    <w:rsid w:val="00954FD1"/>
    <w:rsid w:val="00955D49"/>
    <w:rsid w:val="00961299"/>
    <w:rsid w:val="0097513D"/>
    <w:rsid w:val="00975C74"/>
    <w:rsid w:val="00975F9A"/>
    <w:rsid w:val="00976B59"/>
    <w:rsid w:val="00982EC1"/>
    <w:rsid w:val="009A1D9E"/>
    <w:rsid w:val="009A7E72"/>
    <w:rsid w:val="00A132DB"/>
    <w:rsid w:val="00A2570C"/>
    <w:rsid w:val="00A36393"/>
    <w:rsid w:val="00A416BE"/>
    <w:rsid w:val="00A460E3"/>
    <w:rsid w:val="00A479D4"/>
    <w:rsid w:val="00A776CA"/>
    <w:rsid w:val="00A82EF1"/>
    <w:rsid w:val="00A838B6"/>
    <w:rsid w:val="00A90A46"/>
    <w:rsid w:val="00AD11B3"/>
    <w:rsid w:val="00AD3F98"/>
    <w:rsid w:val="00B1037E"/>
    <w:rsid w:val="00B205B1"/>
    <w:rsid w:val="00B309FF"/>
    <w:rsid w:val="00B33E18"/>
    <w:rsid w:val="00B54614"/>
    <w:rsid w:val="00B61E82"/>
    <w:rsid w:val="00B91302"/>
    <w:rsid w:val="00BA0F8C"/>
    <w:rsid w:val="00BB14DB"/>
    <w:rsid w:val="00BB2DE3"/>
    <w:rsid w:val="00BC105E"/>
    <w:rsid w:val="00BD4161"/>
    <w:rsid w:val="00C33B17"/>
    <w:rsid w:val="00C33FA9"/>
    <w:rsid w:val="00C37911"/>
    <w:rsid w:val="00C620F7"/>
    <w:rsid w:val="00C87112"/>
    <w:rsid w:val="00C96819"/>
    <w:rsid w:val="00CA4FC7"/>
    <w:rsid w:val="00CF335E"/>
    <w:rsid w:val="00CF6335"/>
    <w:rsid w:val="00D128FC"/>
    <w:rsid w:val="00D16FD8"/>
    <w:rsid w:val="00D17F83"/>
    <w:rsid w:val="00D201CF"/>
    <w:rsid w:val="00D45392"/>
    <w:rsid w:val="00D753AA"/>
    <w:rsid w:val="00D76551"/>
    <w:rsid w:val="00DA1C30"/>
    <w:rsid w:val="00DA2CB3"/>
    <w:rsid w:val="00DA7971"/>
    <w:rsid w:val="00DB3F98"/>
    <w:rsid w:val="00DC172E"/>
    <w:rsid w:val="00DF02F9"/>
    <w:rsid w:val="00E00F7E"/>
    <w:rsid w:val="00E254D3"/>
    <w:rsid w:val="00E455E9"/>
    <w:rsid w:val="00E54128"/>
    <w:rsid w:val="00E64DFA"/>
    <w:rsid w:val="00E70007"/>
    <w:rsid w:val="00E70BD3"/>
    <w:rsid w:val="00E86EFD"/>
    <w:rsid w:val="00EB2435"/>
    <w:rsid w:val="00EC6D7A"/>
    <w:rsid w:val="00ED1668"/>
    <w:rsid w:val="00F11FCA"/>
    <w:rsid w:val="00F1481C"/>
    <w:rsid w:val="00F241DB"/>
    <w:rsid w:val="00F33740"/>
    <w:rsid w:val="00F571F0"/>
    <w:rsid w:val="00F60FB3"/>
    <w:rsid w:val="00F770E7"/>
    <w:rsid w:val="00FA0937"/>
    <w:rsid w:val="00FA3468"/>
    <w:rsid w:val="00FB5DD0"/>
    <w:rsid w:val="00FB60D4"/>
    <w:rsid w:val="00FC61A6"/>
    <w:rsid w:val="00FD0984"/>
    <w:rsid w:val="00FD23DC"/>
    <w:rsid w:val="00FE404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EABA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C7"/>
    <w:pPr>
      <w:autoSpaceDE w:val="0"/>
      <w:autoSpaceDN w:val="0"/>
      <w:adjustRightInd w:val="0"/>
      <w:spacing w:after="240" w:line="240" w:lineRule="auto"/>
    </w:pPr>
    <w:rPr>
      <w:rFonts w:ascii="Arial" w:hAnsi="Arial" w:cs="Arial"/>
      <w:color w:val="000000"/>
      <w:sz w:val="24"/>
      <w:szCs w:val="23"/>
    </w:rPr>
  </w:style>
  <w:style w:type="paragraph" w:styleId="Heading1">
    <w:name w:val="heading 1"/>
    <w:basedOn w:val="Normal"/>
    <w:next w:val="Heading2"/>
    <w:link w:val="Heading1Char"/>
    <w:qFormat/>
    <w:rsid w:val="005D102D"/>
    <w:pPr>
      <w:keepNext/>
      <w:autoSpaceDE/>
      <w:autoSpaceDN/>
      <w:adjustRightInd/>
      <w:spacing w:before="360"/>
      <w:jc w:val="center"/>
      <w:outlineLvl w:val="0"/>
    </w:pPr>
    <w:rPr>
      <w:rFonts w:eastAsia="Times New Roman"/>
      <w:b/>
      <w:bCs/>
      <w:color w:val="632E88"/>
      <w:sz w:val="32"/>
      <w:szCs w:val="32"/>
    </w:rPr>
  </w:style>
  <w:style w:type="paragraph" w:styleId="Heading2">
    <w:name w:val="heading 2"/>
    <w:next w:val="Heading3"/>
    <w:link w:val="Heading2Char"/>
    <w:uiPriority w:val="9"/>
    <w:unhideWhenUsed/>
    <w:qFormat/>
    <w:rsid w:val="00A479D4"/>
    <w:pPr>
      <w:keepNext/>
      <w:keepLines/>
      <w:spacing w:before="240" w:after="240"/>
      <w:outlineLvl w:val="1"/>
    </w:pPr>
    <w:rPr>
      <w:rFonts w:ascii="Arial" w:eastAsiaTheme="majorEastAsia" w:hAnsi="Arial" w:cs="Arial"/>
      <w:b/>
      <w:color w:val="632E87"/>
      <w:sz w:val="28"/>
      <w:szCs w:val="26"/>
    </w:rPr>
  </w:style>
  <w:style w:type="paragraph" w:styleId="Heading3">
    <w:name w:val="heading 3"/>
    <w:next w:val="Normal"/>
    <w:link w:val="Heading3Char"/>
    <w:uiPriority w:val="9"/>
    <w:unhideWhenUsed/>
    <w:qFormat/>
    <w:rsid w:val="00222893"/>
    <w:pPr>
      <w:spacing w:after="0"/>
      <w:outlineLvl w:val="2"/>
    </w:pPr>
    <w:rPr>
      <w:rFonts w:ascii="Arial" w:hAnsi="Arial" w:cs="Arial"/>
      <w:b/>
      <w:color w:val="632E88"/>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102D"/>
    <w:rPr>
      <w:rFonts w:ascii="Arial" w:eastAsia="Times New Roman" w:hAnsi="Arial" w:cs="Arial"/>
      <w:b/>
      <w:bCs/>
      <w:color w:val="632E88"/>
      <w:sz w:val="32"/>
      <w:szCs w:val="32"/>
    </w:rPr>
  </w:style>
  <w:style w:type="table" w:styleId="TableGrid">
    <w:name w:val="Table Grid"/>
    <w:basedOn w:val="TableNormal"/>
    <w:uiPriority w:val="39"/>
    <w:rsid w:val="00E7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2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201"/>
    <w:rPr>
      <w:rFonts w:ascii="Segoe UI" w:eastAsia="Times New Roman" w:hAnsi="Segoe UI" w:cs="Segoe UI"/>
      <w:sz w:val="18"/>
      <w:szCs w:val="18"/>
    </w:rPr>
  </w:style>
  <w:style w:type="paragraph" w:styleId="Footer">
    <w:name w:val="footer"/>
    <w:basedOn w:val="Normal"/>
    <w:link w:val="FooterChar"/>
    <w:uiPriority w:val="99"/>
    <w:rsid w:val="00AD11B3"/>
    <w:pPr>
      <w:tabs>
        <w:tab w:val="center" w:pos="4320"/>
        <w:tab w:val="right" w:pos="8640"/>
      </w:tabs>
    </w:pPr>
    <w:rPr>
      <w:szCs w:val="24"/>
    </w:rPr>
  </w:style>
  <w:style w:type="character" w:customStyle="1" w:styleId="FooterChar">
    <w:name w:val="Footer Char"/>
    <w:basedOn w:val="DefaultParagraphFont"/>
    <w:link w:val="Footer"/>
    <w:uiPriority w:val="99"/>
    <w:rsid w:val="00AD11B3"/>
    <w:rPr>
      <w:rFonts w:ascii="Times New Roman" w:eastAsia="Times New Roman" w:hAnsi="Times New Roman" w:cs="Times New Roman"/>
      <w:sz w:val="24"/>
      <w:szCs w:val="24"/>
    </w:rPr>
  </w:style>
  <w:style w:type="paragraph" w:customStyle="1" w:styleId="Default">
    <w:name w:val="Default"/>
    <w:rsid w:val="00590B67"/>
    <w:pPr>
      <w:autoSpaceDE w:val="0"/>
      <w:autoSpaceDN w:val="0"/>
      <w:adjustRightInd w:val="0"/>
      <w:spacing w:after="240" w:line="240" w:lineRule="auto"/>
    </w:pPr>
    <w:rPr>
      <w:rFonts w:cs="Times New Roman"/>
      <w:color w:val="000000"/>
      <w:sz w:val="24"/>
      <w:szCs w:val="23"/>
    </w:rPr>
  </w:style>
  <w:style w:type="character" w:customStyle="1" w:styleId="Heading2Char">
    <w:name w:val="Heading 2 Char"/>
    <w:basedOn w:val="DefaultParagraphFont"/>
    <w:link w:val="Heading2"/>
    <w:uiPriority w:val="9"/>
    <w:rsid w:val="00A479D4"/>
    <w:rPr>
      <w:rFonts w:ascii="Arial" w:eastAsiaTheme="majorEastAsia" w:hAnsi="Arial" w:cs="Arial"/>
      <w:b/>
      <w:color w:val="632E87"/>
      <w:sz w:val="28"/>
      <w:szCs w:val="26"/>
    </w:rPr>
  </w:style>
  <w:style w:type="character" w:customStyle="1" w:styleId="Heading3Char">
    <w:name w:val="Heading 3 Char"/>
    <w:basedOn w:val="DefaultParagraphFont"/>
    <w:link w:val="Heading3"/>
    <w:uiPriority w:val="9"/>
    <w:rsid w:val="00222893"/>
    <w:rPr>
      <w:rFonts w:ascii="Arial" w:hAnsi="Arial" w:cs="Arial"/>
      <w:b/>
      <w:color w:val="632E88"/>
      <w:sz w:val="24"/>
      <w:szCs w:val="23"/>
    </w:rPr>
  </w:style>
  <w:style w:type="paragraph" w:styleId="ListParagraph">
    <w:name w:val="List Paragraph"/>
    <w:basedOn w:val="Normal"/>
    <w:uiPriority w:val="34"/>
    <w:qFormat/>
    <w:rsid w:val="00913212"/>
    <w:pPr>
      <w:ind w:left="720"/>
      <w:contextualSpacing/>
    </w:pPr>
  </w:style>
  <w:style w:type="character" w:styleId="Hyperlink">
    <w:name w:val="Hyperlink"/>
    <w:basedOn w:val="DefaultParagraphFont"/>
    <w:uiPriority w:val="99"/>
    <w:unhideWhenUsed/>
    <w:rsid w:val="001C4000"/>
    <w:rPr>
      <w:color w:val="0563C1" w:themeColor="hyperlink"/>
      <w:u w:val="single"/>
    </w:rPr>
  </w:style>
  <w:style w:type="paragraph" w:styleId="Header">
    <w:name w:val="header"/>
    <w:basedOn w:val="Normal"/>
    <w:link w:val="HeaderChar"/>
    <w:uiPriority w:val="99"/>
    <w:unhideWhenUsed/>
    <w:rsid w:val="00D753AA"/>
    <w:pPr>
      <w:tabs>
        <w:tab w:val="center" w:pos="4680"/>
        <w:tab w:val="right" w:pos="9360"/>
      </w:tabs>
      <w:spacing w:after="0"/>
    </w:pPr>
  </w:style>
  <w:style w:type="character" w:customStyle="1" w:styleId="HeaderChar">
    <w:name w:val="Header Char"/>
    <w:basedOn w:val="DefaultParagraphFont"/>
    <w:link w:val="Header"/>
    <w:uiPriority w:val="99"/>
    <w:rsid w:val="00D753AA"/>
    <w:rPr>
      <w:rFonts w:ascii="Arial" w:hAnsi="Arial" w:cs="Arial"/>
      <w:color w:val="000000"/>
      <w:sz w:val="24"/>
      <w:szCs w:val="23"/>
    </w:rPr>
  </w:style>
  <w:style w:type="character" w:styleId="PageNumber">
    <w:name w:val="page number"/>
    <w:basedOn w:val="DefaultParagraphFont"/>
    <w:uiPriority w:val="99"/>
    <w:semiHidden/>
    <w:unhideWhenUsed/>
    <w:rsid w:val="0046592A"/>
  </w:style>
  <w:style w:type="paragraph" w:customStyle="1" w:styleId="Body">
    <w:name w:val="Body"/>
    <w:qFormat/>
    <w:rsid w:val="00FD23DC"/>
    <w:pPr>
      <w:spacing w:after="200" w:line="240" w:lineRule="auto"/>
    </w:pPr>
    <w:rPr>
      <w:rFonts w:ascii="Arial" w:eastAsia="Times New Roman" w:hAnsi="Arial" w:cs="Arial"/>
      <w:sz w:val="20"/>
      <w:szCs w:val="20"/>
    </w:rPr>
  </w:style>
  <w:style w:type="table" w:customStyle="1" w:styleId="TableGrid1">
    <w:name w:val="Table Grid1"/>
    <w:basedOn w:val="TableNormal"/>
    <w:next w:val="TableGrid"/>
    <w:rsid w:val="00BD41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6819"/>
    <w:rPr>
      <w:sz w:val="16"/>
      <w:szCs w:val="16"/>
    </w:rPr>
  </w:style>
  <w:style w:type="paragraph" w:styleId="CommentText">
    <w:name w:val="annotation text"/>
    <w:basedOn w:val="Normal"/>
    <w:link w:val="CommentTextChar"/>
    <w:uiPriority w:val="99"/>
    <w:semiHidden/>
    <w:unhideWhenUsed/>
    <w:rsid w:val="00C96819"/>
    <w:rPr>
      <w:sz w:val="20"/>
      <w:szCs w:val="20"/>
    </w:rPr>
  </w:style>
  <w:style w:type="character" w:customStyle="1" w:styleId="CommentTextChar">
    <w:name w:val="Comment Text Char"/>
    <w:basedOn w:val="DefaultParagraphFont"/>
    <w:link w:val="CommentText"/>
    <w:uiPriority w:val="99"/>
    <w:semiHidden/>
    <w:rsid w:val="00C96819"/>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C96819"/>
    <w:rPr>
      <w:b/>
      <w:bCs/>
    </w:rPr>
  </w:style>
  <w:style w:type="character" w:customStyle="1" w:styleId="CommentSubjectChar">
    <w:name w:val="Comment Subject Char"/>
    <w:basedOn w:val="CommentTextChar"/>
    <w:link w:val="CommentSubject"/>
    <w:uiPriority w:val="99"/>
    <w:semiHidden/>
    <w:rsid w:val="00C96819"/>
    <w:rPr>
      <w:rFonts w:ascii="Arial" w:hAnsi="Arial" w:cs="Arial"/>
      <w:b/>
      <w:bCs/>
      <w:color w:val="000000"/>
      <w:sz w:val="20"/>
      <w:szCs w:val="20"/>
    </w:rPr>
  </w:style>
  <w:style w:type="paragraph" w:customStyle="1" w:styleId="IntroBodyS2S">
    <w:name w:val="Intro Body S2S"/>
    <w:basedOn w:val="Normal"/>
    <w:qFormat/>
    <w:rsid w:val="00393A58"/>
    <w:pPr>
      <w:autoSpaceDE/>
      <w:autoSpaceDN/>
      <w:adjustRightInd/>
      <w:spacing w:line="264" w:lineRule="auto"/>
    </w:pPr>
    <w:rPr>
      <w:rFonts w:eastAsia="Times New Roman"/>
      <w:color w:val="auto"/>
      <w:sz w:val="22"/>
      <w:szCs w:val="22"/>
    </w:rPr>
  </w:style>
  <w:style w:type="numbering" w:customStyle="1" w:styleId="ListS2S">
    <w:name w:val="List S2S"/>
    <w:basedOn w:val="NoList"/>
    <w:uiPriority w:val="99"/>
    <w:rsid w:val="0070314D"/>
    <w:pPr>
      <w:numPr>
        <w:numId w:val="20"/>
      </w:numPr>
    </w:pPr>
  </w:style>
  <w:style w:type="numbering" w:customStyle="1" w:styleId="Style1">
    <w:name w:val="Style1"/>
    <w:basedOn w:val="NoList"/>
    <w:uiPriority w:val="99"/>
    <w:rsid w:val="0093489F"/>
    <w:pPr>
      <w:numPr>
        <w:numId w:val="21"/>
      </w:numPr>
    </w:pPr>
  </w:style>
  <w:style w:type="paragraph" w:customStyle="1" w:styleId="ListS2S1">
    <w:name w:val="List S2S1"/>
    <w:basedOn w:val="Normal"/>
    <w:qFormat/>
    <w:rsid w:val="0093489F"/>
    <w:pPr>
      <w:autoSpaceDE/>
      <w:autoSpaceDN/>
      <w:adjustRightInd/>
      <w:spacing w:before="120" w:after="120" w:line="286" w:lineRule="auto"/>
      <w:ind w:left="360" w:right="360" w:hanging="360"/>
      <w:contextualSpacing/>
    </w:pPr>
    <w:rPr>
      <w:rFonts w:eastAsia="Times New Roman"/>
      <w:b/>
      <w:color w:val="auto"/>
      <w:sz w:val="22"/>
      <w:szCs w:val="22"/>
    </w:rPr>
  </w:style>
  <w:style w:type="paragraph" w:customStyle="1" w:styleId="ListS2S2">
    <w:name w:val="List S2S2"/>
    <w:basedOn w:val="Normal"/>
    <w:qFormat/>
    <w:rsid w:val="00831083"/>
    <w:pPr>
      <w:numPr>
        <w:numId w:val="16"/>
      </w:numPr>
      <w:autoSpaceDE/>
      <w:autoSpaceDN/>
      <w:adjustRightInd/>
      <w:spacing w:before="120" w:after="120" w:line="286" w:lineRule="auto"/>
      <w:contextualSpacing/>
    </w:pPr>
    <w:rPr>
      <w:rFonts w:eastAsia="Times New Roman"/>
      <w:b/>
      <w:color w:val="auto"/>
      <w:sz w:val="22"/>
      <w:szCs w:val="22"/>
    </w:rPr>
  </w:style>
  <w:style w:type="paragraph" w:customStyle="1" w:styleId="ListS2S3">
    <w:name w:val="List S2S3"/>
    <w:basedOn w:val="Normal"/>
    <w:qFormat/>
    <w:rsid w:val="00FB5DD0"/>
    <w:pPr>
      <w:numPr>
        <w:numId w:val="17"/>
      </w:numPr>
      <w:autoSpaceDE/>
      <w:autoSpaceDN/>
      <w:adjustRightInd/>
      <w:spacing w:after="120" w:line="286" w:lineRule="auto"/>
    </w:pPr>
    <w:rPr>
      <w:rFonts w:eastAsia="Times New Roman"/>
      <w:b/>
      <w:color w:val="auto"/>
      <w:sz w:val="22"/>
      <w:szCs w:val="22"/>
    </w:rPr>
  </w:style>
  <w:style w:type="paragraph" w:customStyle="1" w:styleId="ListS2S4">
    <w:name w:val="List S2S4"/>
    <w:basedOn w:val="Normal"/>
    <w:qFormat/>
    <w:rsid w:val="00975F9A"/>
    <w:pPr>
      <w:numPr>
        <w:numId w:val="19"/>
      </w:numPr>
      <w:autoSpaceDE/>
      <w:autoSpaceDN/>
      <w:adjustRightInd/>
      <w:spacing w:before="120" w:after="120" w:line="286" w:lineRule="auto"/>
    </w:pPr>
    <w:rPr>
      <w:rFonts w:eastAsia="Times New Roman"/>
      <w:color w:val="auto"/>
      <w:sz w:val="22"/>
      <w:szCs w:val="22"/>
    </w:rPr>
  </w:style>
  <w:style w:type="character" w:styleId="PlaceholderText">
    <w:name w:val="Placeholder Text"/>
    <w:basedOn w:val="DefaultParagraphFont"/>
    <w:uiPriority w:val="99"/>
    <w:rsid w:val="00244354"/>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F29C7"/>
    <w:pPr>
      <w:autoSpaceDE w:val="0"/>
      <w:autoSpaceDN w:val="0"/>
      <w:adjustRightInd w:val="0"/>
      <w:spacing w:after="240" w:line="240" w:lineRule="auto"/>
    </w:pPr>
    <w:rPr>
      <w:rFonts w:ascii="Arial" w:hAnsi="Arial" w:cs="Arial"/>
      <w:color w:val="000000"/>
      <w:sz w:val="24"/>
      <w:szCs w:val="23"/>
    </w:rPr>
  </w:style>
  <w:style w:type="paragraph" w:styleId="Heading1">
    <w:name w:val="heading 1"/>
    <w:basedOn w:val="Normal"/>
    <w:next w:val="Heading2"/>
    <w:link w:val="Heading1Char"/>
    <w:qFormat/>
    <w:rsid w:val="005D102D"/>
    <w:pPr>
      <w:keepNext/>
      <w:autoSpaceDE/>
      <w:autoSpaceDN/>
      <w:adjustRightInd/>
      <w:spacing w:before="360"/>
      <w:jc w:val="center"/>
      <w:outlineLvl w:val="0"/>
    </w:pPr>
    <w:rPr>
      <w:rFonts w:eastAsia="Times New Roman"/>
      <w:b/>
      <w:bCs/>
      <w:color w:val="632E88"/>
      <w:sz w:val="32"/>
      <w:szCs w:val="32"/>
    </w:rPr>
  </w:style>
  <w:style w:type="paragraph" w:styleId="Heading2">
    <w:name w:val="heading 2"/>
    <w:next w:val="Heading3"/>
    <w:link w:val="Heading2Char"/>
    <w:uiPriority w:val="9"/>
    <w:unhideWhenUsed/>
    <w:qFormat/>
    <w:rsid w:val="00A479D4"/>
    <w:pPr>
      <w:keepNext/>
      <w:keepLines/>
      <w:spacing w:before="240" w:after="240"/>
      <w:outlineLvl w:val="1"/>
    </w:pPr>
    <w:rPr>
      <w:rFonts w:ascii="Arial" w:eastAsiaTheme="majorEastAsia" w:hAnsi="Arial" w:cs="Arial"/>
      <w:b/>
      <w:color w:val="632E87"/>
      <w:sz w:val="28"/>
      <w:szCs w:val="26"/>
    </w:rPr>
  </w:style>
  <w:style w:type="paragraph" w:styleId="Heading3">
    <w:name w:val="heading 3"/>
    <w:next w:val="Normal"/>
    <w:link w:val="Heading3Char"/>
    <w:uiPriority w:val="9"/>
    <w:unhideWhenUsed/>
    <w:qFormat/>
    <w:rsid w:val="00222893"/>
    <w:pPr>
      <w:spacing w:after="0"/>
      <w:outlineLvl w:val="2"/>
    </w:pPr>
    <w:rPr>
      <w:rFonts w:ascii="Arial" w:hAnsi="Arial" w:cs="Arial"/>
      <w:b/>
      <w:color w:val="632E88"/>
      <w:sz w:val="24"/>
      <w:szCs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D102D"/>
    <w:rPr>
      <w:rFonts w:ascii="Arial" w:eastAsia="Times New Roman" w:hAnsi="Arial" w:cs="Arial"/>
      <w:b/>
      <w:bCs/>
      <w:color w:val="632E88"/>
      <w:sz w:val="32"/>
      <w:szCs w:val="32"/>
    </w:rPr>
  </w:style>
  <w:style w:type="table" w:styleId="TableGrid">
    <w:name w:val="Table Grid"/>
    <w:basedOn w:val="TableNormal"/>
    <w:uiPriority w:val="39"/>
    <w:rsid w:val="00E7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122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2201"/>
    <w:rPr>
      <w:rFonts w:ascii="Segoe UI" w:eastAsia="Times New Roman" w:hAnsi="Segoe UI" w:cs="Segoe UI"/>
      <w:sz w:val="18"/>
      <w:szCs w:val="18"/>
    </w:rPr>
  </w:style>
  <w:style w:type="paragraph" w:styleId="Footer">
    <w:name w:val="footer"/>
    <w:basedOn w:val="Normal"/>
    <w:link w:val="FooterChar"/>
    <w:uiPriority w:val="99"/>
    <w:rsid w:val="00AD11B3"/>
    <w:pPr>
      <w:tabs>
        <w:tab w:val="center" w:pos="4320"/>
        <w:tab w:val="right" w:pos="8640"/>
      </w:tabs>
    </w:pPr>
    <w:rPr>
      <w:szCs w:val="24"/>
    </w:rPr>
  </w:style>
  <w:style w:type="character" w:customStyle="1" w:styleId="FooterChar">
    <w:name w:val="Footer Char"/>
    <w:basedOn w:val="DefaultParagraphFont"/>
    <w:link w:val="Footer"/>
    <w:uiPriority w:val="99"/>
    <w:rsid w:val="00AD11B3"/>
    <w:rPr>
      <w:rFonts w:ascii="Times New Roman" w:eastAsia="Times New Roman" w:hAnsi="Times New Roman" w:cs="Times New Roman"/>
      <w:sz w:val="24"/>
      <w:szCs w:val="24"/>
    </w:rPr>
  </w:style>
  <w:style w:type="paragraph" w:customStyle="1" w:styleId="Default">
    <w:name w:val="Default"/>
    <w:rsid w:val="00590B67"/>
    <w:pPr>
      <w:autoSpaceDE w:val="0"/>
      <w:autoSpaceDN w:val="0"/>
      <w:adjustRightInd w:val="0"/>
      <w:spacing w:after="240" w:line="240" w:lineRule="auto"/>
    </w:pPr>
    <w:rPr>
      <w:rFonts w:cs="Times New Roman"/>
      <w:color w:val="000000"/>
      <w:sz w:val="24"/>
      <w:szCs w:val="23"/>
    </w:rPr>
  </w:style>
  <w:style w:type="character" w:customStyle="1" w:styleId="Heading2Char">
    <w:name w:val="Heading 2 Char"/>
    <w:basedOn w:val="DefaultParagraphFont"/>
    <w:link w:val="Heading2"/>
    <w:uiPriority w:val="9"/>
    <w:rsid w:val="00A479D4"/>
    <w:rPr>
      <w:rFonts w:ascii="Arial" w:eastAsiaTheme="majorEastAsia" w:hAnsi="Arial" w:cs="Arial"/>
      <w:b/>
      <w:color w:val="632E87"/>
      <w:sz w:val="28"/>
      <w:szCs w:val="26"/>
    </w:rPr>
  </w:style>
  <w:style w:type="character" w:customStyle="1" w:styleId="Heading3Char">
    <w:name w:val="Heading 3 Char"/>
    <w:basedOn w:val="DefaultParagraphFont"/>
    <w:link w:val="Heading3"/>
    <w:uiPriority w:val="9"/>
    <w:rsid w:val="00222893"/>
    <w:rPr>
      <w:rFonts w:ascii="Arial" w:hAnsi="Arial" w:cs="Arial"/>
      <w:b/>
      <w:color w:val="632E88"/>
      <w:sz w:val="24"/>
      <w:szCs w:val="23"/>
    </w:rPr>
  </w:style>
  <w:style w:type="paragraph" w:styleId="ListParagraph">
    <w:name w:val="List Paragraph"/>
    <w:basedOn w:val="Normal"/>
    <w:uiPriority w:val="34"/>
    <w:qFormat/>
    <w:rsid w:val="00913212"/>
    <w:pPr>
      <w:ind w:left="720"/>
      <w:contextualSpacing/>
    </w:pPr>
  </w:style>
  <w:style w:type="character" w:styleId="Hyperlink">
    <w:name w:val="Hyperlink"/>
    <w:basedOn w:val="DefaultParagraphFont"/>
    <w:uiPriority w:val="99"/>
    <w:unhideWhenUsed/>
    <w:rsid w:val="001C4000"/>
    <w:rPr>
      <w:color w:val="0563C1" w:themeColor="hyperlink"/>
      <w:u w:val="single"/>
    </w:rPr>
  </w:style>
  <w:style w:type="paragraph" w:styleId="Header">
    <w:name w:val="header"/>
    <w:basedOn w:val="Normal"/>
    <w:link w:val="HeaderChar"/>
    <w:uiPriority w:val="99"/>
    <w:unhideWhenUsed/>
    <w:rsid w:val="00D753AA"/>
    <w:pPr>
      <w:tabs>
        <w:tab w:val="center" w:pos="4680"/>
        <w:tab w:val="right" w:pos="9360"/>
      </w:tabs>
      <w:spacing w:after="0"/>
    </w:pPr>
  </w:style>
  <w:style w:type="character" w:customStyle="1" w:styleId="HeaderChar">
    <w:name w:val="Header Char"/>
    <w:basedOn w:val="DefaultParagraphFont"/>
    <w:link w:val="Header"/>
    <w:uiPriority w:val="99"/>
    <w:rsid w:val="00D753AA"/>
    <w:rPr>
      <w:rFonts w:ascii="Arial" w:hAnsi="Arial" w:cs="Arial"/>
      <w:color w:val="000000"/>
      <w:sz w:val="24"/>
      <w:szCs w:val="23"/>
    </w:rPr>
  </w:style>
  <w:style w:type="character" w:styleId="PageNumber">
    <w:name w:val="page number"/>
    <w:basedOn w:val="DefaultParagraphFont"/>
    <w:uiPriority w:val="99"/>
    <w:semiHidden/>
    <w:unhideWhenUsed/>
    <w:rsid w:val="0046592A"/>
  </w:style>
  <w:style w:type="paragraph" w:customStyle="1" w:styleId="Body">
    <w:name w:val="Body"/>
    <w:qFormat/>
    <w:rsid w:val="00FD23DC"/>
    <w:pPr>
      <w:spacing w:after="200" w:line="240" w:lineRule="auto"/>
    </w:pPr>
    <w:rPr>
      <w:rFonts w:ascii="Arial" w:eastAsia="Times New Roman" w:hAnsi="Arial" w:cs="Arial"/>
      <w:sz w:val="20"/>
      <w:szCs w:val="20"/>
    </w:rPr>
  </w:style>
  <w:style w:type="table" w:customStyle="1" w:styleId="TableGrid1">
    <w:name w:val="Table Grid1"/>
    <w:basedOn w:val="TableNormal"/>
    <w:next w:val="TableGrid"/>
    <w:rsid w:val="00BD416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C96819"/>
    <w:rPr>
      <w:sz w:val="16"/>
      <w:szCs w:val="16"/>
    </w:rPr>
  </w:style>
  <w:style w:type="paragraph" w:styleId="CommentText">
    <w:name w:val="annotation text"/>
    <w:basedOn w:val="Normal"/>
    <w:link w:val="CommentTextChar"/>
    <w:uiPriority w:val="99"/>
    <w:semiHidden/>
    <w:unhideWhenUsed/>
    <w:rsid w:val="00C96819"/>
    <w:rPr>
      <w:sz w:val="20"/>
      <w:szCs w:val="20"/>
    </w:rPr>
  </w:style>
  <w:style w:type="character" w:customStyle="1" w:styleId="CommentTextChar">
    <w:name w:val="Comment Text Char"/>
    <w:basedOn w:val="DefaultParagraphFont"/>
    <w:link w:val="CommentText"/>
    <w:uiPriority w:val="99"/>
    <w:semiHidden/>
    <w:rsid w:val="00C96819"/>
    <w:rPr>
      <w:rFonts w:ascii="Arial" w:hAnsi="Arial" w:cs="Arial"/>
      <w:color w:val="000000"/>
      <w:sz w:val="20"/>
      <w:szCs w:val="20"/>
    </w:rPr>
  </w:style>
  <w:style w:type="paragraph" w:styleId="CommentSubject">
    <w:name w:val="annotation subject"/>
    <w:basedOn w:val="CommentText"/>
    <w:next w:val="CommentText"/>
    <w:link w:val="CommentSubjectChar"/>
    <w:uiPriority w:val="99"/>
    <w:semiHidden/>
    <w:unhideWhenUsed/>
    <w:rsid w:val="00C96819"/>
    <w:rPr>
      <w:b/>
      <w:bCs/>
    </w:rPr>
  </w:style>
  <w:style w:type="character" w:customStyle="1" w:styleId="CommentSubjectChar">
    <w:name w:val="Comment Subject Char"/>
    <w:basedOn w:val="CommentTextChar"/>
    <w:link w:val="CommentSubject"/>
    <w:uiPriority w:val="99"/>
    <w:semiHidden/>
    <w:rsid w:val="00C96819"/>
    <w:rPr>
      <w:rFonts w:ascii="Arial" w:hAnsi="Arial" w:cs="Arial"/>
      <w:b/>
      <w:bCs/>
      <w:color w:val="000000"/>
      <w:sz w:val="20"/>
      <w:szCs w:val="20"/>
    </w:rPr>
  </w:style>
  <w:style w:type="paragraph" w:customStyle="1" w:styleId="IntroBodyS2S">
    <w:name w:val="Intro Body S2S"/>
    <w:basedOn w:val="Normal"/>
    <w:qFormat/>
    <w:rsid w:val="00393A58"/>
    <w:pPr>
      <w:autoSpaceDE/>
      <w:autoSpaceDN/>
      <w:adjustRightInd/>
      <w:spacing w:line="264" w:lineRule="auto"/>
    </w:pPr>
    <w:rPr>
      <w:rFonts w:eastAsia="Times New Roman"/>
      <w:color w:val="auto"/>
      <w:sz w:val="22"/>
      <w:szCs w:val="22"/>
    </w:rPr>
  </w:style>
  <w:style w:type="numbering" w:customStyle="1" w:styleId="ListS2S">
    <w:name w:val="List S2S"/>
    <w:basedOn w:val="NoList"/>
    <w:uiPriority w:val="99"/>
    <w:rsid w:val="0070314D"/>
    <w:pPr>
      <w:numPr>
        <w:numId w:val="20"/>
      </w:numPr>
    </w:pPr>
  </w:style>
  <w:style w:type="numbering" w:customStyle="1" w:styleId="Style1">
    <w:name w:val="Style1"/>
    <w:basedOn w:val="NoList"/>
    <w:uiPriority w:val="99"/>
    <w:rsid w:val="0093489F"/>
    <w:pPr>
      <w:numPr>
        <w:numId w:val="21"/>
      </w:numPr>
    </w:pPr>
  </w:style>
  <w:style w:type="paragraph" w:customStyle="1" w:styleId="ListS2S1">
    <w:name w:val="List S2S1"/>
    <w:basedOn w:val="Normal"/>
    <w:qFormat/>
    <w:rsid w:val="0093489F"/>
    <w:pPr>
      <w:autoSpaceDE/>
      <w:autoSpaceDN/>
      <w:adjustRightInd/>
      <w:spacing w:before="120" w:after="120" w:line="286" w:lineRule="auto"/>
      <w:ind w:left="360" w:right="360" w:hanging="360"/>
      <w:contextualSpacing/>
    </w:pPr>
    <w:rPr>
      <w:rFonts w:eastAsia="Times New Roman"/>
      <w:b/>
      <w:color w:val="auto"/>
      <w:sz w:val="22"/>
      <w:szCs w:val="22"/>
    </w:rPr>
  </w:style>
  <w:style w:type="paragraph" w:customStyle="1" w:styleId="ListS2S2">
    <w:name w:val="List S2S2"/>
    <w:basedOn w:val="Normal"/>
    <w:qFormat/>
    <w:rsid w:val="00831083"/>
    <w:pPr>
      <w:numPr>
        <w:numId w:val="16"/>
      </w:numPr>
      <w:autoSpaceDE/>
      <w:autoSpaceDN/>
      <w:adjustRightInd/>
      <w:spacing w:before="120" w:after="120" w:line="286" w:lineRule="auto"/>
      <w:contextualSpacing/>
    </w:pPr>
    <w:rPr>
      <w:rFonts w:eastAsia="Times New Roman"/>
      <w:b/>
      <w:color w:val="auto"/>
      <w:sz w:val="22"/>
      <w:szCs w:val="22"/>
    </w:rPr>
  </w:style>
  <w:style w:type="paragraph" w:customStyle="1" w:styleId="ListS2S3">
    <w:name w:val="List S2S3"/>
    <w:basedOn w:val="Normal"/>
    <w:qFormat/>
    <w:rsid w:val="00FB5DD0"/>
    <w:pPr>
      <w:numPr>
        <w:numId w:val="17"/>
      </w:numPr>
      <w:autoSpaceDE/>
      <w:autoSpaceDN/>
      <w:adjustRightInd/>
      <w:spacing w:after="120" w:line="286" w:lineRule="auto"/>
    </w:pPr>
    <w:rPr>
      <w:rFonts w:eastAsia="Times New Roman"/>
      <w:b/>
      <w:color w:val="auto"/>
      <w:sz w:val="22"/>
      <w:szCs w:val="22"/>
    </w:rPr>
  </w:style>
  <w:style w:type="paragraph" w:customStyle="1" w:styleId="ListS2S4">
    <w:name w:val="List S2S4"/>
    <w:basedOn w:val="Normal"/>
    <w:qFormat/>
    <w:rsid w:val="00975F9A"/>
    <w:pPr>
      <w:numPr>
        <w:numId w:val="19"/>
      </w:numPr>
      <w:autoSpaceDE/>
      <w:autoSpaceDN/>
      <w:adjustRightInd/>
      <w:spacing w:before="120" w:after="120" w:line="286" w:lineRule="auto"/>
    </w:pPr>
    <w:rPr>
      <w:rFonts w:eastAsia="Times New Roman"/>
      <w:color w:val="auto"/>
      <w:sz w:val="22"/>
      <w:szCs w:val="22"/>
    </w:rPr>
  </w:style>
  <w:style w:type="character" w:styleId="PlaceholderText">
    <w:name w:val="Placeholder Text"/>
    <w:basedOn w:val="DefaultParagraphFont"/>
    <w:uiPriority w:val="99"/>
    <w:rsid w:val="00244354"/>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32412">
      <w:bodyDiv w:val="1"/>
      <w:marLeft w:val="0"/>
      <w:marRight w:val="0"/>
      <w:marTop w:val="0"/>
      <w:marBottom w:val="0"/>
      <w:divBdr>
        <w:top w:val="none" w:sz="0" w:space="0" w:color="auto"/>
        <w:left w:val="none" w:sz="0" w:space="0" w:color="auto"/>
        <w:bottom w:val="none" w:sz="0" w:space="0" w:color="auto"/>
        <w:right w:val="none" w:sz="0" w:space="0" w:color="auto"/>
      </w:divBdr>
    </w:div>
    <w:div w:id="428350843">
      <w:bodyDiv w:val="1"/>
      <w:marLeft w:val="0"/>
      <w:marRight w:val="0"/>
      <w:marTop w:val="0"/>
      <w:marBottom w:val="0"/>
      <w:divBdr>
        <w:top w:val="none" w:sz="0" w:space="0" w:color="auto"/>
        <w:left w:val="none" w:sz="0" w:space="0" w:color="auto"/>
        <w:bottom w:val="none" w:sz="0" w:space="0" w:color="auto"/>
        <w:right w:val="none" w:sz="0" w:space="0" w:color="auto"/>
      </w:divBdr>
    </w:div>
    <w:div w:id="2107459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tif"/><Relationship Id="rId2" Type="http://schemas.openxmlformats.org/officeDocument/2006/relationships/image" Target="media/image2.png"/><Relationship Id="rId1" Type="http://schemas.openxmlformats.org/officeDocument/2006/relationships/image" Target="media/image1.jpg"/><Relationship Id="rId5" Type="http://schemas.openxmlformats.org/officeDocument/2006/relationships/image" Target="media/image5.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berry\Downloads\ALS2S_Word_Template%20(9).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C8CE7C358448F74F852F5D8A4C38F596"/>
        <w:category>
          <w:name w:val="General"/>
          <w:gallery w:val="placeholder"/>
        </w:category>
        <w:types>
          <w:type w:val="bbPlcHdr"/>
        </w:types>
        <w:behaviors>
          <w:behavior w:val="content"/>
        </w:behaviors>
        <w:guid w:val="{467559B2-C2A2-3443-A70B-FABD2DBF9090}"/>
      </w:docPartPr>
      <w:docPartBody>
        <w:p w:rsidR="0079246D" w:rsidRDefault="00972561" w:rsidP="00972561">
          <w:pPr>
            <w:pStyle w:val="C8CE7C358448F74F852F5D8A4C38F596"/>
          </w:pPr>
          <w:r w:rsidRPr="00457051">
            <w:rPr>
              <w:rStyle w:val="PlaceholderText"/>
            </w:rPr>
            <w:t>Click or tap here to enter text.</w:t>
          </w:r>
        </w:p>
      </w:docPartBody>
    </w:docPart>
    <w:docPart>
      <w:docPartPr>
        <w:name w:val="EE23881B6AB4B74EAFF47922ACE0BB5D"/>
        <w:category>
          <w:name w:val="General"/>
          <w:gallery w:val="placeholder"/>
        </w:category>
        <w:types>
          <w:type w:val="bbPlcHdr"/>
        </w:types>
        <w:behaviors>
          <w:behavior w:val="content"/>
        </w:behaviors>
        <w:guid w:val="{9D5E9A6E-61D4-EF49-859B-CD3A606B7224}"/>
      </w:docPartPr>
      <w:docPartBody>
        <w:p w:rsidR="0079246D" w:rsidRDefault="00972561" w:rsidP="00972561">
          <w:pPr>
            <w:pStyle w:val="EE23881B6AB4B74EAFF47922ACE0BB5D"/>
          </w:pPr>
          <w:r w:rsidRPr="00457051">
            <w:rPr>
              <w:rStyle w:val="PlaceholderText"/>
            </w:rPr>
            <w:t>Click or tap here to enter text.</w:t>
          </w:r>
        </w:p>
      </w:docPartBody>
    </w:docPart>
    <w:docPart>
      <w:docPartPr>
        <w:name w:val="8858BBB402966E49BC0113AAEC93FB34"/>
        <w:category>
          <w:name w:val="General"/>
          <w:gallery w:val="placeholder"/>
        </w:category>
        <w:types>
          <w:type w:val="bbPlcHdr"/>
        </w:types>
        <w:behaviors>
          <w:behavior w:val="content"/>
        </w:behaviors>
        <w:guid w:val="{CCE92C67-3AAE-1648-A15D-3EB078604F9F}"/>
      </w:docPartPr>
      <w:docPartBody>
        <w:p w:rsidR="0079246D" w:rsidRDefault="00972561" w:rsidP="00972561">
          <w:pPr>
            <w:pStyle w:val="8858BBB402966E49BC0113AAEC93FB34"/>
          </w:pPr>
          <w:r w:rsidRPr="00457051">
            <w:rPr>
              <w:rStyle w:val="PlaceholderText"/>
            </w:rPr>
            <w:t>Click or tap here to enter text.</w:t>
          </w:r>
        </w:p>
      </w:docPartBody>
    </w:docPart>
    <w:docPart>
      <w:docPartPr>
        <w:name w:val="F90D2CDACF9CDA4ABB6EC86DD90C4527"/>
        <w:category>
          <w:name w:val="General"/>
          <w:gallery w:val="placeholder"/>
        </w:category>
        <w:types>
          <w:type w:val="bbPlcHdr"/>
        </w:types>
        <w:behaviors>
          <w:behavior w:val="content"/>
        </w:behaviors>
        <w:guid w:val="{58C47556-FBA8-4043-876F-42192ABEAD26}"/>
      </w:docPartPr>
      <w:docPartBody>
        <w:p w:rsidR="0079246D" w:rsidRDefault="00972561" w:rsidP="00972561">
          <w:pPr>
            <w:pStyle w:val="F90D2CDACF9CDA4ABB6EC86DD90C4527"/>
          </w:pPr>
          <w:r w:rsidRPr="00457051">
            <w:rPr>
              <w:rStyle w:val="PlaceholderText"/>
            </w:rPr>
            <w:t>Click or tap here to enter text.</w:t>
          </w:r>
        </w:p>
      </w:docPartBody>
    </w:docPart>
    <w:docPart>
      <w:docPartPr>
        <w:name w:val="182DA6F07F4F194DBC71865EEEEC5101"/>
        <w:category>
          <w:name w:val="General"/>
          <w:gallery w:val="placeholder"/>
        </w:category>
        <w:types>
          <w:type w:val="bbPlcHdr"/>
        </w:types>
        <w:behaviors>
          <w:behavior w:val="content"/>
        </w:behaviors>
        <w:guid w:val="{B516D2DC-1220-164E-8426-5DAE5E43F34B}"/>
      </w:docPartPr>
      <w:docPartBody>
        <w:p w:rsidR="0079246D" w:rsidRDefault="00972561" w:rsidP="00972561">
          <w:pPr>
            <w:pStyle w:val="182DA6F07F4F194DBC71865EEEEC5101"/>
          </w:pPr>
          <w:r w:rsidRPr="00457051">
            <w:rPr>
              <w:rStyle w:val="PlaceholderText"/>
            </w:rPr>
            <w:t>Click or tap here to enter text.</w:t>
          </w:r>
        </w:p>
      </w:docPartBody>
    </w:docPart>
    <w:docPart>
      <w:docPartPr>
        <w:name w:val="26557225043614469D9D4BB27596ADCA"/>
        <w:category>
          <w:name w:val="General"/>
          <w:gallery w:val="placeholder"/>
        </w:category>
        <w:types>
          <w:type w:val="bbPlcHdr"/>
        </w:types>
        <w:behaviors>
          <w:behavior w:val="content"/>
        </w:behaviors>
        <w:guid w:val="{D16D6038-8B73-D043-944D-D20F7C5DCBA5}"/>
      </w:docPartPr>
      <w:docPartBody>
        <w:p w:rsidR="0079246D" w:rsidRDefault="00972561" w:rsidP="00972561">
          <w:pPr>
            <w:pStyle w:val="26557225043614469D9D4BB27596ADCA"/>
          </w:pPr>
          <w:r w:rsidRPr="00457051">
            <w:rPr>
              <w:rStyle w:val="PlaceholderText"/>
            </w:rPr>
            <w:t>Click or tap here to enter text.</w:t>
          </w:r>
        </w:p>
      </w:docPartBody>
    </w:docPart>
    <w:docPart>
      <w:docPartPr>
        <w:name w:val="C1DABA26A0432C4B8259DA71D31FC92E"/>
        <w:category>
          <w:name w:val="General"/>
          <w:gallery w:val="placeholder"/>
        </w:category>
        <w:types>
          <w:type w:val="bbPlcHdr"/>
        </w:types>
        <w:behaviors>
          <w:behavior w:val="content"/>
        </w:behaviors>
        <w:guid w:val="{3EE6EC66-4665-9544-B4C2-A49F83309FC1}"/>
      </w:docPartPr>
      <w:docPartBody>
        <w:p w:rsidR="0079246D" w:rsidRDefault="00972561" w:rsidP="00972561">
          <w:pPr>
            <w:pStyle w:val="C1DABA26A0432C4B8259DA71D31FC92E"/>
          </w:pPr>
          <w:r w:rsidRPr="00457051">
            <w:rPr>
              <w:rStyle w:val="PlaceholderText"/>
            </w:rPr>
            <w:t>Click or tap here to enter text.</w:t>
          </w:r>
        </w:p>
      </w:docPartBody>
    </w:docPart>
    <w:docPart>
      <w:docPartPr>
        <w:name w:val="C577B4B4733567429BC106C5100F0DBA"/>
        <w:category>
          <w:name w:val="General"/>
          <w:gallery w:val="placeholder"/>
        </w:category>
        <w:types>
          <w:type w:val="bbPlcHdr"/>
        </w:types>
        <w:behaviors>
          <w:behavior w:val="content"/>
        </w:behaviors>
        <w:guid w:val="{E104E8B7-DF39-DF44-BAC7-3214905FA032}"/>
      </w:docPartPr>
      <w:docPartBody>
        <w:p w:rsidR="0079246D" w:rsidRDefault="00972561" w:rsidP="00972561">
          <w:pPr>
            <w:pStyle w:val="C577B4B4733567429BC106C5100F0DBA"/>
          </w:pPr>
          <w:r w:rsidRPr="00457051">
            <w:rPr>
              <w:rStyle w:val="PlaceholderText"/>
            </w:rPr>
            <w:t>Click or tap here to enter text.</w:t>
          </w:r>
        </w:p>
      </w:docPartBody>
    </w:docPart>
    <w:docPart>
      <w:docPartPr>
        <w:name w:val="4D9A11ED3F94B349BACB9380647AA85B"/>
        <w:category>
          <w:name w:val="General"/>
          <w:gallery w:val="placeholder"/>
        </w:category>
        <w:types>
          <w:type w:val="bbPlcHdr"/>
        </w:types>
        <w:behaviors>
          <w:behavior w:val="content"/>
        </w:behaviors>
        <w:guid w:val="{80395751-070F-814A-A020-5BBCA19CA363}"/>
      </w:docPartPr>
      <w:docPartBody>
        <w:p w:rsidR="0079246D" w:rsidRDefault="00972561" w:rsidP="00972561">
          <w:pPr>
            <w:pStyle w:val="4D9A11ED3F94B349BACB9380647AA85B"/>
          </w:pPr>
          <w:r w:rsidRPr="00457051">
            <w:rPr>
              <w:rStyle w:val="PlaceholderText"/>
            </w:rPr>
            <w:t>Click or tap here to enter text.</w:t>
          </w:r>
        </w:p>
      </w:docPartBody>
    </w:docPart>
    <w:docPart>
      <w:docPartPr>
        <w:name w:val="219E998DD1068340869D0C95AD4CDB4B"/>
        <w:category>
          <w:name w:val="General"/>
          <w:gallery w:val="placeholder"/>
        </w:category>
        <w:types>
          <w:type w:val="bbPlcHdr"/>
        </w:types>
        <w:behaviors>
          <w:behavior w:val="content"/>
        </w:behaviors>
        <w:guid w:val="{3FE24BB1-03A1-E04C-BC4B-D242D8079B1D}"/>
      </w:docPartPr>
      <w:docPartBody>
        <w:p w:rsidR="0079246D" w:rsidRDefault="00972561" w:rsidP="00972561">
          <w:pPr>
            <w:pStyle w:val="219E998DD1068340869D0C95AD4CDB4B"/>
          </w:pPr>
          <w:r w:rsidRPr="00457051">
            <w:rPr>
              <w:rStyle w:val="PlaceholderText"/>
            </w:rPr>
            <w:t>Click or tap here to enter text.</w:t>
          </w:r>
        </w:p>
      </w:docPartBody>
    </w:docPart>
    <w:docPart>
      <w:docPartPr>
        <w:name w:val="365FEDCF2B511A428C9641F22D894E95"/>
        <w:category>
          <w:name w:val="General"/>
          <w:gallery w:val="placeholder"/>
        </w:category>
        <w:types>
          <w:type w:val="bbPlcHdr"/>
        </w:types>
        <w:behaviors>
          <w:behavior w:val="content"/>
        </w:behaviors>
        <w:guid w:val="{08F72250-8EA0-8540-BA30-2410AA9F1B04}"/>
      </w:docPartPr>
      <w:docPartBody>
        <w:p w:rsidR="0079246D" w:rsidRDefault="00972561" w:rsidP="00972561">
          <w:pPr>
            <w:pStyle w:val="365FEDCF2B511A428C9641F22D894E95"/>
          </w:pPr>
          <w:r w:rsidRPr="00457051">
            <w:rPr>
              <w:rStyle w:val="PlaceholderText"/>
            </w:rPr>
            <w:t>Click or tap here to enter text.</w:t>
          </w:r>
        </w:p>
      </w:docPartBody>
    </w:docPart>
    <w:docPart>
      <w:docPartPr>
        <w:name w:val="B7CC45633A12E045B23AC9592A7C5CC3"/>
        <w:category>
          <w:name w:val="General"/>
          <w:gallery w:val="placeholder"/>
        </w:category>
        <w:types>
          <w:type w:val="bbPlcHdr"/>
        </w:types>
        <w:behaviors>
          <w:behavior w:val="content"/>
        </w:behaviors>
        <w:guid w:val="{A162243C-754D-3948-AA64-46FF8B5F377C}"/>
      </w:docPartPr>
      <w:docPartBody>
        <w:p w:rsidR="0079246D" w:rsidRDefault="00972561" w:rsidP="00972561">
          <w:pPr>
            <w:pStyle w:val="B7CC45633A12E045B23AC9592A7C5CC3"/>
          </w:pPr>
          <w:r w:rsidRPr="00457051">
            <w:rPr>
              <w:rStyle w:val="PlaceholderText"/>
            </w:rPr>
            <w:t>Click or tap here to enter text.</w:t>
          </w:r>
        </w:p>
      </w:docPartBody>
    </w:docPart>
    <w:docPart>
      <w:docPartPr>
        <w:name w:val="BE023D8719667346A6F78FA44758E80E"/>
        <w:category>
          <w:name w:val="General"/>
          <w:gallery w:val="placeholder"/>
        </w:category>
        <w:types>
          <w:type w:val="bbPlcHdr"/>
        </w:types>
        <w:behaviors>
          <w:behavior w:val="content"/>
        </w:behaviors>
        <w:guid w:val="{280FB913-45FF-A94F-9C8B-6C911EFBCCC1}"/>
      </w:docPartPr>
      <w:docPartBody>
        <w:p w:rsidR="0079246D" w:rsidRDefault="00972561" w:rsidP="00972561">
          <w:pPr>
            <w:pStyle w:val="BE023D8719667346A6F78FA44758E80E"/>
          </w:pPr>
          <w:r w:rsidRPr="00457051">
            <w:rPr>
              <w:rStyle w:val="PlaceholderText"/>
            </w:rPr>
            <w:t>Click or tap here to enter text.</w:t>
          </w:r>
        </w:p>
      </w:docPartBody>
    </w:docPart>
    <w:docPart>
      <w:docPartPr>
        <w:name w:val="C52ABB8C9E2758458B470A081E59C5B6"/>
        <w:category>
          <w:name w:val="General"/>
          <w:gallery w:val="placeholder"/>
        </w:category>
        <w:types>
          <w:type w:val="bbPlcHdr"/>
        </w:types>
        <w:behaviors>
          <w:behavior w:val="content"/>
        </w:behaviors>
        <w:guid w:val="{CDB830CD-933D-8741-BBDE-93EA27B3F75D}"/>
      </w:docPartPr>
      <w:docPartBody>
        <w:p w:rsidR="0079246D" w:rsidRDefault="00972561" w:rsidP="00972561">
          <w:pPr>
            <w:pStyle w:val="C52ABB8C9E2758458B470A081E59C5B6"/>
          </w:pPr>
          <w:r w:rsidRPr="00457051">
            <w:rPr>
              <w:rStyle w:val="PlaceholderText"/>
            </w:rPr>
            <w:t>Click or tap here to enter text.</w:t>
          </w:r>
        </w:p>
      </w:docPartBody>
    </w:docPart>
    <w:docPart>
      <w:docPartPr>
        <w:name w:val="05F8FD422D8C754FA51B297368EF795D"/>
        <w:category>
          <w:name w:val="General"/>
          <w:gallery w:val="placeholder"/>
        </w:category>
        <w:types>
          <w:type w:val="bbPlcHdr"/>
        </w:types>
        <w:behaviors>
          <w:behavior w:val="content"/>
        </w:behaviors>
        <w:guid w:val="{26B1B481-0328-0349-AA09-B8B98FDED817}"/>
      </w:docPartPr>
      <w:docPartBody>
        <w:p w:rsidR="0079246D" w:rsidRDefault="00972561" w:rsidP="00972561">
          <w:pPr>
            <w:pStyle w:val="05F8FD422D8C754FA51B297368EF795D"/>
          </w:pPr>
          <w:r w:rsidRPr="00457051">
            <w:rPr>
              <w:rStyle w:val="PlaceholderText"/>
            </w:rPr>
            <w:t>Click or tap here to enter text.</w:t>
          </w:r>
        </w:p>
      </w:docPartBody>
    </w:docPart>
    <w:docPart>
      <w:docPartPr>
        <w:name w:val="0B30F995F0DD4647B1CA496D2A1F1C0B"/>
        <w:category>
          <w:name w:val="General"/>
          <w:gallery w:val="placeholder"/>
        </w:category>
        <w:types>
          <w:type w:val="bbPlcHdr"/>
        </w:types>
        <w:behaviors>
          <w:behavior w:val="content"/>
        </w:behaviors>
        <w:guid w:val="{335FDA56-919F-8640-83E2-035A656B6627}"/>
      </w:docPartPr>
      <w:docPartBody>
        <w:p w:rsidR="0079246D" w:rsidRDefault="00972561" w:rsidP="00972561">
          <w:pPr>
            <w:pStyle w:val="0B30F995F0DD4647B1CA496D2A1F1C0B"/>
          </w:pPr>
          <w:r w:rsidRPr="00457051">
            <w:rPr>
              <w:rStyle w:val="PlaceholderText"/>
            </w:rPr>
            <w:t>Click or tap here to enter text.</w:t>
          </w:r>
        </w:p>
      </w:docPartBody>
    </w:docPart>
    <w:docPart>
      <w:docPartPr>
        <w:name w:val="6B0C42E93B56D9458A5D753B17A2C424"/>
        <w:category>
          <w:name w:val="General"/>
          <w:gallery w:val="placeholder"/>
        </w:category>
        <w:types>
          <w:type w:val="bbPlcHdr"/>
        </w:types>
        <w:behaviors>
          <w:behavior w:val="content"/>
        </w:behaviors>
        <w:guid w:val="{48F04793-BB61-6149-A5BF-ED8A27737981}"/>
      </w:docPartPr>
      <w:docPartBody>
        <w:p w:rsidR="0079246D" w:rsidRDefault="00972561" w:rsidP="00972561">
          <w:pPr>
            <w:pStyle w:val="6B0C42E93B56D9458A5D753B17A2C424"/>
          </w:pPr>
          <w:r w:rsidRPr="00457051">
            <w:rPr>
              <w:rStyle w:val="PlaceholderText"/>
            </w:rPr>
            <w:t>Click or tap here to enter text.</w:t>
          </w:r>
        </w:p>
      </w:docPartBody>
    </w:docPart>
    <w:docPart>
      <w:docPartPr>
        <w:name w:val="756CC8EFAB439842A23F0D7C2E40264E"/>
        <w:category>
          <w:name w:val="General"/>
          <w:gallery w:val="placeholder"/>
        </w:category>
        <w:types>
          <w:type w:val="bbPlcHdr"/>
        </w:types>
        <w:behaviors>
          <w:behavior w:val="content"/>
        </w:behaviors>
        <w:guid w:val="{6D0CD0E2-E54C-C243-A2D2-DEAEDECC4FF2}"/>
      </w:docPartPr>
      <w:docPartBody>
        <w:p w:rsidR="0079246D" w:rsidRDefault="00972561" w:rsidP="00972561">
          <w:pPr>
            <w:pStyle w:val="756CC8EFAB439842A23F0D7C2E40264E"/>
          </w:pPr>
          <w:r w:rsidRPr="00457051">
            <w:rPr>
              <w:rStyle w:val="PlaceholderText"/>
            </w:rPr>
            <w:t>Click or tap here to enter text.</w:t>
          </w:r>
        </w:p>
      </w:docPartBody>
    </w:docPart>
    <w:docPart>
      <w:docPartPr>
        <w:name w:val="C83C4E0C4A355049AF3AAC71397308D7"/>
        <w:category>
          <w:name w:val="General"/>
          <w:gallery w:val="placeholder"/>
        </w:category>
        <w:types>
          <w:type w:val="bbPlcHdr"/>
        </w:types>
        <w:behaviors>
          <w:behavior w:val="content"/>
        </w:behaviors>
        <w:guid w:val="{F35069F9-F376-C144-B5A2-6562C830453E}"/>
      </w:docPartPr>
      <w:docPartBody>
        <w:p w:rsidR="0079246D" w:rsidRDefault="00972561" w:rsidP="00972561">
          <w:pPr>
            <w:pStyle w:val="C83C4E0C4A355049AF3AAC71397308D7"/>
          </w:pPr>
          <w:r w:rsidRPr="00457051">
            <w:rPr>
              <w:rStyle w:val="PlaceholderText"/>
            </w:rPr>
            <w:t>Click or tap here to enter text.</w:t>
          </w:r>
        </w:p>
      </w:docPartBody>
    </w:docPart>
    <w:docPart>
      <w:docPartPr>
        <w:name w:val="34FBC83329D3124290DE5A67EDB821B3"/>
        <w:category>
          <w:name w:val="General"/>
          <w:gallery w:val="placeholder"/>
        </w:category>
        <w:types>
          <w:type w:val="bbPlcHdr"/>
        </w:types>
        <w:behaviors>
          <w:behavior w:val="content"/>
        </w:behaviors>
        <w:guid w:val="{7538EA43-897F-1F47-A35F-2B6FD46657C3}"/>
      </w:docPartPr>
      <w:docPartBody>
        <w:p w:rsidR="0079246D" w:rsidRDefault="00972561" w:rsidP="00972561">
          <w:pPr>
            <w:pStyle w:val="34FBC83329D3124290DE5A67EDB821B3"/>
          </w:pPr>
          <w:r w:rsidRPr="00457051">
            <w:rPr>
              <w:rStyle w:val="PlaceholderText"/>
            </w:rPr>
            <w:t>Click or tap here to enter text.</w:t>
          </w:r>
        </w:p>
      </w:docPartBody>
    </w:docPart>
    <w:docPart>
      <w:docPartPr>
        <w:name w:val="5BFEFAA09415EA4DB701DE0BD22470EC"/>
        <w:category>
          <w:name w:val="General"/>
          <w:gallery w:val="placeholder"/>
        </w:category>
        <w:types>
          <w:type w:val="bbPlcHdr"/>
        </w:types>
        <w:behaviors>
          <w:behavior w:val="content"/>
        </w:behaviors>
        <w:guid w:val="{A2D6D4C7-4E0E-5B48-8498-862F8D905A11}"/>
      </w:docPartPr>
      <w:docPartBody>
        <w:p w:rsidR="0079246D" w:rsidRDefault="00972561" w:rsidP="00972561">
          <w:pPr>
            <w:pStyle w:val="5BFEFAA09415EA4DB701DE0BD22470EC"/>
          </w:pPr>
          <w:r w:rsidRPr="00457051">
            <w:rPr>
              <w:rStyle w:val="PlaceholderText"/>
            </w:rPr>
            <w:t>Click or tap here to enter text.</w:t>
          </w:r>
        </w:p>
      </w:docPartBody>
    </w:docPart>
    <w:docPart>
      <w:docPartPr>
        <w:name w:val="E93938076965A641B81F569289BFDFF1"/>
        <w:category>
          <w:name w:val="General"/>
          <w:gallery w:val="placeholder"/>
        </w:category>
        <w:types>
          <w:type w:val="bbPlcHdr"/>
        </w:types>
        <w:behaviors>
          <w:behavior w:val="content"/>
        </w:behaviors>
        <w:guid w:val="{259A94A3-DBEB-CD47-8DF3-DFD5777BAA74}"/>
      </w:docPartPr>
      <w:docPartBody>
        <w:p w:rsidR="0079246D" w:rsidRDefault="00972561" w:rsidP="00972561">
          <w:pPr>
            <w:pStyle w:val="E93938076965A641B81F569289BFDFF1"/>
          </w:pPr>
          <w:r w:rsidRPr="00457051">
            <w:rPr>
              <w:rStyle w:val="PlaceholderText"/>
            </w:rPr>
            <w:t>Click or tap here to enter text.</w:t>
          </w:r>
        </w:p>
      </w:docPartBody>
    </w:docPart>
    <w:docPart>
      <w:docPartPr>
        <w:name w:val="D21AF2E7A570DE4CB961F4F18E23F6EA"/>
        <w:category>
          <w:name w:val="General"/>
          <w:gallery w:val="placeholder"/>
        </w:category>
        <w:types>
          <w:type w:val="bbPlcHdr"/>
        </w:types>
        <w:behaviors>
          <w:behavior w:val="content"/>
        </w:behaviors>
        <w:guid w:val="{577966F7-AF85-6F45-8869-BA1C99EC14A4}"/>
      </w:docPartPr>
      <w:docPartBody>
        <w:p w:rsidR="0079246D" w:rsidRDefault="00972561" w:rsidP="00972561">
          <w:pPr>
            <w:pStyle w:val="D21AF2E7A570DE4CB961F4F18E23F6EA"/>
          </w:pPr>
          <w:r w:rsidRPr="00457051">
            <w:rPr>
              <w:rStyle w:val="PlaceholderText"/>
            </w:rPr>
            <w:t>Click or tap here to enter text.</w:t>
          </w:r>
        </w:p>
      </w:docPartBody>
    </w:docPart>
    <w:docPart>
      <w:docPartPr>
        <w:name w:val="4783D4424558A4428F1973E52F498916"/>
        <w:category>
          <w:name w:val="General"/>
          <w:gallery w:val="placeholder"/>
        </w:category>
        <w:types>
          <w:type w:val="bbPlcHdr"/>
        </w:types>
        <w:behaviors>
          <w:behavior w:val="content"/>
        </w:behaviors>
        <w:guid w:val="{0EA316A0-3941-8745-974B-A1BF395EB6B8}"/>
      </w:docPartPr>
      <w:docPartBody>
        <w:p w:rsidR="0079246D" w:rsidRDefault="00972561" w:rsidP="00972561">
          <w:pPr>
            <w:pStyle w:val="4783D4424558A4428F1973E52F498916"/>
          </w:pPr>
          <w:r w:rsidRPr="00457051">
            <w:rPr>
              <w:rStyle w:val="PlaceholderText"/>
            </w:rPr>
            <w:t>Click or tap here to enter text.</w:t>
          </w:r>
        </w:p>
      </w:docPartBody>
    </w:docPart>
    <w:docPart>
      <w:docPartPr>
        <w:name w:val="3C4E0FE7669D5742901F3304B9091E14"/>
        <w:category>
          <w:name w:val="General"/>
          <w:gallery w:val="placeholder"/>
        </w:category>
        <w:types>
          <w:type w:val="bbPlcHdr"/>
        </w:types>
        <w:behaviors>
          <w:behavior w:val="content"/>
        </w:behaviors>
        <w:guid w:val="{589832BD-78C6-7942-B2B2-C075CC66D1F5}"/>
      </w:docPartPr>
      <w:docPartBody>
        <w:p w:rsidR="0079246D" w:rsidRDefault="00972561" w:rsidP="00972561">
          <w:pPr>
            <w:pStyle w:val="3C4E0FE7669D5742901F3304B9091E14"/>
          </w:pPr>
          <w:r w:rsidRPr="00457051">
            <w:rPr>
              <w:rStyle w:val="PlaceholderText"/>
            </w:rPr>
            <w:t>Click or tap here to enter text.</w:t>
          </w:r>
        </w:p>
      </w:docPartBody>
    </w:docPart>
    <w:docPart>
      <w:docPartPr>
        <w:name w:val="AA518AF8FEF9F24D9E51CD0E20210ADC"/>
        <w:category>
          <w:name w:val="General"/>
          <w:gallery w:val="placeholder"/>
        </w:category>
        <w:types>
          <w:type w:val="bbPlcHdr"/>
        </w:types>
        <w:behaviors>
          <w:behavior w:val="content"/>
        </w:behaviors>
        <w:guid w:val="{C3CA84F8-62CC-2E49-99CA-D2FD5C714B8E}"/>
      </w:docPartPr>
      <w:docPartBody>
        <w:p w:rsidR="0079246D" w:rsidRDefault="00972561" w:rsidP="00972561">
          <w:pPr>
            <w:pStyle w:val="AA518AF8FEF9F24D9E51CD0E20210ADC"/>
          </w:pPr>
          <w:r w:rsidRPr="00457051">
            <w:rPr>
              <w:rStyle w:val="PlaceholderText"/>
            </w:rPr>
            <w:t>Click or tap here to enter text.</w:t>
          </w:r>
        </w:p>
      </w:docPartBody>
    </w:docPart>
    <w:docPart>
      <w:docPartPr>
        <w:name w:val="461D9D428D52CD46B28FE5236ADC370F"/>
        <w:category>
          <w:name w:val="General"/>
          <w:gallery w:val="placeholder"/>
        </w:category>
        <w:types>
          <w:type w:val="bbPlcHdr"/>
        </w:types>
        <w:behaviors>
          <w:behavior w:val="content"/>
        </w:behaviors>
        <w:guid w:val="{ECB67D97-1339-3242-993D-206DBFDCD1AB}"/>
      </w:docPartPr>
      <w:docPartBody>
        <w:p w:rsidR="0079246D" w:rsidRDefault="00972561" w:rsidP="00972561">
          <w:pPr>
            <w:pStyle w:val="461D9D428D52CD46B28FE5236ADC370F"/>
          </w:pPr>
          <w:r w:rsidRPr="00457051">
            <w:rPr>
              <w:rStyle w:val="PlaceholderText"/>
            </w:rPr>
            <w:t>Click or tap here to enter text.</w:t>
          </w:r>
        </w:p>
      </w:docPartBody>
    </w:docPart>
    <w:docPart>
      <w:docPartPr>
        <w:name w:val="6A1C0A9D01EF1244BF3AE124C2E66A0F"/>
        <w:category>
          <w:name w:val="General"/>
          <w:gallery w:val="placeholder"/>
        </w:category>
        <w:types>
          <w:type w:val="bbPlcHdr"/>
        </w:types>
        <w:behaviors>
          <w:behavior w:val="content"/>
        </w:behaviors>
        <w:guid w:val="{9C5BA441-EA11-8043-B806-0824606EE4C1}"/>
      </w:docPartPr>
      <w:docPartBody>
        <w:p w:rsidR="0079246D" w:rsidRDefault="00972561" w:rsidP="00972561">
          <w:pPr>
            <w:pStyle w:val="6A1C0A9D01EF1244BF3AE124C2E66A0F"/>
          </w:pPr>
          <w:r w:rsidRPr="00457051">
            <w:rPr>
              <w:rStyle w:val="PlaceholderText"/>
            </w:rPr>
            <w:t>Click or tap here to enter text.</w:t>
          </w:r>
        </w:p>
      </w:docPartBody>
    </w:docPart>
    <w:docPart>
      <w:docPartPr>
        <w:name w:val="9E826BB8DB87444997142EF8DF709737"/>
        <w:category>
          <w:name w:val="General"/>
          <w:gallery w:val="placeholder"/>
        </w:category>
        <w:types>
          <w:type w:val="bbPlcHdr"/>
        </w:types>
        <w:behaviors>
          <w:behavior w:val="content"/>
        </w:behaviors>
        <w:guid w:val="{26238E0E-B3DF-124B-B795-D4E40C20C533}"/>
      </w:docPartPr>
      <w:docPartBody>
        <w:p w:rsidR="0079246D" w:rsidRDefault="00972561" w:rsidP="00972561">
          <w:pPr>
            <w:pStyle w:val="9E826BB8DB87444997142EF8DF709737"/>
          </w:pPr>
          <w:r w:rsidRPr="00457051">
            <w:rPr>
              <w:rStyle w:val="PlaceholderText"/>
            </w:rPr>
            <w:t>Click or tap here to enter text.</w:t>
          </w:r>
        </w:p>
      </w:docPartBody>
    </w:docPart>
    <w:docPart>
      <w:docPartPr>
        <w:name w:val="B8C12B3587B61D44B54B882674E8EE35"/>
        <w:category>
          <w:name w:val="General"/>
          <w:gallery w:val="placeholder"/>
        </w:category>
        <w:types>
          <w:type w:val="bbPlcHdr"/>
        </w:types>
        <w:behaviors>
          <w:behavior w:val="content"/>
        </w:behaviors>
        <w:guid w:val="{DD70C410-3E5D-DC4C-AF1E-3F28DC7D1CF5}"/>
      </w:docPartPr>
      <w:docPartBody>
        <w:p w:rsidR="0079246D" w:rsidRDefault="00972561" w:rsidP="00972561">
          <w:pPr>
            <w:pStyle w:val="B8C12B3587B61D44B54B882674E8EE35"/>
          </w:pPr>
          <w:r w:rsidRPr="00457051">
            <w:rPr>
              <w:rStyle w:val="PlaceholderText"/>
            </w:rPr>
            <w:t>Click or tap here to enter text.</w:t>
          </w:r>
        </w:p>
      </w:docPartBody>
    </w:docPart>
    <w:docPart>
      <w:docPartPr>
        <w:name w:val="6A3F82CA8D6A844A93C2D42D67EDD460"/>
        <w:category>
          <w:name w:val="General"/>
          <w:gallery w:val="placeholder"/>
        </w:category>
        <w:types>
          <w:type w:val="bbPlcHdr"/>
        </w:types>
        <w:behaviors>
          <w:behavior w:val="content"/>
        </w:behaviors>
        <w:guid w:val="{2CC78621-0A99-3F4E-9204-5837BE7E51A7}"/>
      </w:docPartPr>
      <w:docPartBody>
        <w:p w:rsidR="0079246D" w:rsidRDefault="00972561" w:rsidP="00972561">
          <w:pPr>
            <w:pStyle w:val="6A3F82CA8D6A844A93C2D42D67EDD460"/>
          </w:pPr>
          <w:r w:rsidRPr="00457051">
            <w:rPr>
              <w:rStyle w:val="PlaceholderText"/>
            </w:rPr>
            <w:t>Click or tap here to enter text.</w:t>
          </w:r>
        </w:p>
      </w:docPartBody>
    </w:docPart>
    <w:docPart>
      <w:docPartPr>
        <w:name w:val="4141FE121DDA2F44A0950040CAD83082"/>
        <w:category>
          <w:name w:val="General"/>
          <w:gallery w:val="placeholder"/>
        </w:category>
        <w:types>
          <w:type w:val="bbPlcHdr"/>
        </w:types>
        <w:behaviors>
          <w:behavior w:val="content"/>
        </w:behaviors>
        <w:guid w:val="{070395F2-023F-014A-84E1-41F2CEE8162D}"/>
      </w:docPartPr>
      <w:docPartBody>
        <w:p w:rsidR="0079246D" w:rsidRDefault="00972561" w:rsidP="00972561">
          <w:pPr>
            <w:pStyle w:val="4141FE121DDA2F44A0950040CAD83082"/>
          </w:pPr>
          <w:r w:rsidRPr="00457051">
            <w:rPr>
              <w:rStyle w:val="PlaceholderText"/>
            </w:rPr>
            <w:t>Click or tap here to enter text.</w:t>
          </w:r>
        </w:p>
      </w:docPartBody>
    </w:docPart>
    <w:docPart>
      <w:docPartPr>
        <w:name w:val="BBB904152F3F4747B577F44A6F381674"/>
        <w:category>
          <w:name w:val="General"/>
          <w:gallery w:val="placeholder"/>
        </w:category>
        <w:types>
          <w:type w:val="bbPlcHdr"/>
        </w:types>
        <w:behaviors>
          <w:behavior w:val="content"/>
        </w:behaviors>
        <w:guid w:val="{A31C874E-ABDE-4A44-AA51-6EB1DC79EFD8}"/>
      </w:docPartPr>
      <w:docPartBody>
        <w:p w:rsidR="0079246D" w:rsidRDefault="00972561" w:rsidP="00972561">
          <w:pPr>
            <w:pStyle w:val="BBB904152F3F4747B577F44A6F381674"/>
          </w:pPr>
          <w:r w:rsidRPr="00457051">
            <w:rPr>
              <w:rStyle w:val="PlaceholderText"/>
            </w:rPr>
            <w:t>Click or tap here to enter text.</w:t>
          </w:r>
        </w:p>
      </w:docPartBody>
    </w:docPart>
    <w:docPart>
      <w:docPartPr>
        <w:name w:val="005802153E99E24A8940CA8AF300EA1D"/>
        <w:category>
          <w:name w:val="General"/>
          <w:gallery w:val="placeholder"/>
        </w:category>
        <w:types>
          <w:type w:val="bbPlcHdr"/>
        </w:types>
        <w:behaviors>
          <w:behavior w:val="content"/>
        </w:behaviors>
        <w:guid w:val="{E68E01E3-AF02-0948-B9CB-42F998746AC8}"/>
      </w:docPartPr>
      <w:docPartBody>
        <w:p w:rsidR="0079246D" w:rsidRDefault="00972561" w:rsidP="00972561">
          <w:pPr>
            <w:pStyle w:val="005802153E99E24A8940CA8AF300EA1D"/>
          </w:pPr>
          <w:r w:rsidRPr="00457051">
            <w:rPr>
              <w:rStyle w:val="PlaceholderText"/>
            </w:rPr>
            <w:t>Click or tap here to enter text.</w:t>
          </w:r>
        </w:p>
      </w:docPartBody>
    </w:docPart>
    <w:docPart>
      <w:docPartPr>
        <w:name w:val="88A04555232E4442B428747FA0CAA3CA"/>
        <w:category>
          <w:name w:val="General"/>
          <w:gallery w:val="placeholder"/>
        </w:category>
        <w:types>
          <w:type w:val="bbPlcHdr"/>
        </w:types>
        <w:behaviors>
          <w:behavior w:val="content"/>
        </w:behaviors>
        <w:guid w:val="{D1FC280D-830D-FB4F-AE8A-24A50FC2FC97}"/>
      </w:docPartPr>
      <w:docPartBody>
        <w:p w:rsidR="0079246D" w:rsidRDefault="00972561" w:rsidP="00972561">
          <w:pPr>
            <w:pStyle w:val="88A04555232E4442B428747FA0CAA3CA"/>
          </w:pPr>
          <w:r w:rsidRPr="00457051">
            <w:rPr>
              <w:rStyle w:val="PlaceholderText"/>
            </w:rPr>
            <w:t>Click or tap here to enter text.</w:t>
          </w:r>
        </w:p>
      </w:docPartBody>
    </w:docPart>
    <w:docPart>
      <w:docPartPr>
        <w:name w:val="82EA7E6C3C92D045AEC92248FDC8CCE2"/>
        <w:category>
          <w:name w:val="General"/>
          <w:gallery w:val="placeholder"/>
        </w:category>
        <w:types>
          <w:type w:val="bbPlcHdr"/>
        </w:types>
        <w:behaviors>
          <w:behavior w:val="content"/>
        </w:behaviors>
        <w:guid w:val="{874798D2-491A-7A41-909E-14A95EBCDFEC}"/>
      </w:docPartPr>
      <w:docPartBody>
        <w:p w:rsidR="0079246D" w:rsidRDefault="00972561" w:rsidP="00972561">
          <w:pPr>
            <w:pStyle w:val="82EA7E6C3C92D045AEC92248FDC8CCE2"/>
          </w:pPr>
          <w:r w:rsidRPr="00457051">
            <w:rPr>
              <w:rStyle w:val="PlaceholderText"/>
            </w:rPr>
            <w:t>Click or tap here to enter text.</w:t>
          </w:r>
        </w:p>
      </w:docPartBody>
    </w:docPart>
    <w:docPart>
      <w:docPartPr>
        <w:name w:val="DDAB1B4C20079144A57B9C3165DDB504"/>
        <w:category>
          <w:name w:val="General"/>
          <w:gallery w:val="placeholder"/>
        </w:category>
        <w:types>
          <w:type w:val="bbPlcHdr"/>
        </w:types>
        <w:behaviors>
          <w:behavior w:val="content"/>
        </w:behaviors>
        <w:guid w:val="{400FA498-1ED6-A649-A9A2-1F93C3C9BCCC}"/>
      </w:docPartPr>
      <w:docPartBody>
        <w:p w:rsidR="0079246D" w:rsidRDefault="00972561" w:rsidP="00972561">
          <w:pPr>
            <w:pStyle w:val="DDAB1B4C20079144A57B9C3165DDB504"/>
          </w:pPr>
          <w:r w:rsidRPr="00457051">
            <w:rPr>
              <w:rStyle w:val="PlaceholderText"/>
            </w:rPr>
            <w:t>Click or tap here to enter text.</w:t>
          </w:r>
        </w:p>
      </w:docPartBody>
    </w:docPart>
    <w:docPart>
      <w:docPartPr>
        <w:name w:val="DA1A7C139752DB4DAAFBAAADA782404E"/>
        <w:category>
          <w:name w:val="General"/>
          <w:gallery w:val="placeholder"/>
        </w:category>
        <w:types>
          <w:type w:val="bbPlcHdr"/>
        </w:types>
        <w:behaviors>
          <w:behavior w:val="content"/>
        </w:behaviors>
        <w:guid w:val="{23F015C9-3672-9B49-95FF-89A11CCC2A89}"/>
      </w:docPartPr>
      <w:docPartBody>
        <w:p w:rsidR="0079246D" w:rsidRDefault="00972561" w:rsidP="00972561">
          <w:pPr>
            <w:pStyle w:val="DA1A7C139752DB4DAAFBAAADA782404E"/>
          </w:pPr>
          <w:r w:rsidRPr="00457051">
            <w:rPr>
              <w:rStyle w:val="PlaceholderText"/>
            </w:rPr>
            <w:t>Click or tap here to enter text.</w:t>
          </w:r>
        </w:p>
      </w:docPartBody>
    </w:docPart>
    <w:docPart>
      <w:docPartPr>
        <w:name w:val="BC79B11A64D2A34892E154E1E36E589E"/>
        <w:category>
          <w:name w:val="General"/>
          <w:gallery w:val="placeholder"/>
        </w:category>
        <w:types>
          <w:type w:val="bbPlcHdr"/>
        </w:types>
        <w:behaviors>
          <w:behavior w:val="content"/>
        </w:behaviors>
        <w:guid w:val="{B29A0B3C-2B77-B143-96E2-A09FFD4003F7}"/>
      </w:docPartPr>
      <w:docPartBody>
        <w:p w:rsidR="0079246D" w:rsidRDefault="00972561" w:rsidP="00972561">
          <w:pPr>
            <w:pStyle w:val="BC79B11A64D2A34892E154E1E36E589E"/>
          </w:pPr>
          <w:r w:rsidRPr="00457051">
            <w:rPr>
              <w:rStyle w:val="PlaceholderText"/>
            </w:rPr>
            <w:t>Click or tap here to enter text.</w:t>
          </w:r>
        </w:p>
      </w:docPartBody>
    </w:docPart>
    <w:docPart>
      <w:docPartPr>
        <w:name w:val="5430B24647678B4EA12C4694660B331F"/>
        <w:category>
          <w:name w:val="General"/>
          <w:gallery w:val="placeholder"/>
        </w:category>
        <w:types>
          <w:type w:val="bbPlcHdr"/>
        </w:types>
        <w:behaviors>
          <w:behavior w:val="content"/>
        </w:behaviors>
        <w:guid w:val="{DE10CCD1-F9F7-834B-BF0E-F3A6F6BE89D3}"/>
      </w:docPartPr>
      <w:docPartBody>
        <w:p w:rsidR="0079246D" w:rsidRDefault="00972561" w:rsidP="00972561">
          <w:pPr>
            <w:pStyle w:val="5430B24647678B4EA12C4694660B331F"/>
          </w:pPr>
          <w:r w:rsidRPr="00457051">
            <w:rPr>
              <w:rStyle w:val="PlaceholderText"/>
            </w:rPr>
            <w:t>Click or tap here to enter text.</w:t>
          </w:r>
        </w:p>
      </w:docPartBody>
    </w:docPart>
    <w:docPart>
      <w:docPartPr>
        <w:name w:val="21B0EEFF81B39945B3F5B3E76028094F"/>
        <w:category>
          <w:name w:val="General"/>
          <w:gallery w:val="placeholder"/>
        </w:category>
        <w:types>
          <w:type w:val="bbPlcHdr"/>
        </w:types>
        <w:behaviors>
          <w:behavior w:val="content"/>
        </w:behaviors>
        <w:guid w:val="{3AA8EBCF-D144-844A-A0FC-722A6EBFC0B6}"/>
      </w:docPartPr>
      <w:docPartBody>
        <w:p w:rsidR="0079246D" w:rsidRDefault="00972561" w:rsidP="00972561">
          <w:pPr>
            <w:pStyle w:val="21B0EEFF81B39945B3F5B3E76028094F"/>
          </w:pPr>
          <w:r w:rsidRPr="00457051">
            <w:rPr>
              <w:rStyle w:val="PlaceholderText"/>
            </w:rPr>
            <w:t>Click or tap here to enter text.</w:t>
          </w:r>
        </w:p>
      </w:docPartBody>
    </w:docPart>
    <w:docPart>
      <w:docPartPr>
        <w:name w:val="FDA0B609CBDA8B48937DF60A2E86DA9A"/>
        <w:category>
          <w:name w:val="General"/>
          <w:gallery w:val="placeholder"/>
        </w:category>
        <w:types>
          <w:type w:val="bbPlcHdr"/>
        </w:types>
        <w:behaviors>
          <w:behavior w:val="content"/>
        </w:behaviors>
        <w:guid w:val="{B9C58555-8894-724B-B044-0CC7C9ED1912}"/>
      </w:docPartPr>
      <w:docPartBody>
        <w:p w:rsidR="0079246D" w:rsidRDefault="00972561" w:rsidP="00972561">
          <w:pPr>
            <w:pStyle w:val="FDA0B609CBDA8B48937DF60A2E86DA9A"/>
          </w:pPr>
          <w:r w:rsidRPr="00457051">
            <w:rPr>
              <w:rStyle w:val="PlaceholderText"/>
            </w:rPr>
            <w:t>Click or tap here to enter text.</w:t>
          </w:r>
        </w:p>
      </w:docPartBody>
    </w:docPart>
    <w:docPart>
      <w:docPartPr>
        <w:name w:val="D10E2F88C9616942B09B2DBFB3E1BF37"/>
        <w:category>
          <w:name w:val="General"/>
          <w:gallery w:val="placeholder"/>
        </w:category>
        <w:types>
          <w:type w:val="bbPlcHdr"/>
        </w:types>
        <w:behaviors>
          <w:behavior w:val="content"/>
        </w:behaviors>
        <w:guid w:val="{5996E6A9-E14A-1341-9DB8-DCB9D12DA5EB}"/>
      </w:docPartPr>
      <w:docPartBody>
        <w:p w:rsidR="0079246D" w:rsidRDefault="00972561" w:rsidP="00972561">
          <w:pPr>
            <w:pStyle w:val="D10E2F88C9616942B09B2DBFB3E1BF37"/>
          </w:pPr>
          <w:r w:rsidRPr="00457051">
            <w:rPr>
              <w:rStyle w:val="PlaceholderText"/>
            </w:rPr>
            <w:t>Click or tap here to enter text.</w:t>
          </w:r>
        </w:p>
      </w:docPartBody>
    </w:docPart>
    <w:docPart>
      <w:docPartPr>
        <w:name w:val="2CEDD786C046654382E91F42EFEE1FCA"/>
        <w:category>
          <w:name w:val="General"/>
          <w:gallery w:val="placeholder"/>
        </w:category>
        <w:types>
          <w:type w:val="bbPlcHdr"/>
        </w:types>
        <w:behaviors>
          <w:behavior w:val="content"/>
        </w:behaviors>
        <w:guid w:val="{E8CF40AF-5C90-CF4B-9E9C-A588502A580A}"/>
      </w:docPartPr>
      <w:docPartBody>
        <w:p w:rsidR="0079246D" w:rsidRDefault="00972561" w:rsidP="00972561">
          <w:pPr>
            <w:pStyle w:val="2CEDD786C046654382E91F42EFEE1FCA"/>
          </w:pPr>
          <w:r w:rsidRPr="00457051">
            <w:rPr>
              <w:rStyle w:val="PlaceholderText"/>
            </w:rPr>
            <w:t>Click or tap here to enter text.</w:t>
          </w:r>
        </w:p>
      </w:docPartBody>
    </w:docPart>
    <w:docPart>
      <w:docPartPr>
        <w:name w:val="CD6A086FE0DDE748BB14695BC2CA88D8"/>
        <w:category>
          <w:name w:val="General"/>
          <w:gallery w:val="placeholder"/>
        </w:category>
        <w:types>
          <w:type w:val="bbPlcHdr"/>
        </w:types>
        <w:behaviors>
          <w:behavior w:val="content"/>
        </w:behaviors>
        <w:guid w:val="{78437FB2-9BAE-E44F-8C0C-A8DBEDFE66C9}"/>
      </w:docPartPr>
      <w:docPartBody>
        <w:p w:rsidR="0079246D" w:rsidRDefault="00972561" w:rsidP="00972561">
          <w:pPr>
            <w:pStyle w:val="CD6A086FE0DDE748BB14695BC2CA88D8"/>
          </w:pPr>
          <w:r w:rsidRPr="00457051">
            <w:rPr>
              <w:rStyle w:val="PlaceholderText"/>
            </w:rPr>
            <w:t>Click or tap here to enter text.</w:t>
          </w:r>
        </w:p>
      </w:docPartBody>
    </w:docPart>
    <w:docPart>
      <w:docPartPr>
        <w:name w:val="8A9ABE0F4DAA3A488AC94513140E3553"/>
        <w:category>
          <w:name w:val="General"/>
          <w:gallery w:val="placeholder"/>
        </w:category>
        <w:types>
          <w:type w:val="bbPlcHdr"/>
        </w:types>
        <w:behaviors>
          <w:behavior w:val="content"/>
        </w:behaviors>
        <w:guid w:val="{05B71739-BC4B-9948-9662-47D6C9485595}"/>
      </w:docPartPr>
      <w:docPartBody>
        <w:p w:rsidR="0079246D" w:rsidRDefault="00972561" w:rsidP="00972561">
          <w:pPr>
            <w:pStyle w:val="8A9ABE0F4DAA3A488AC94513140E3553"/>
          </w:pPr>
          <w:r w:rsidRPr="00457051">
            <w:rPr>
              <w:rStyle w:val="PlaceholderText"/>
            </w:rPr>
            <w:t>Click or tap here to enter text.</w:t>
          </w:r>
        </w:p>
      </w:docPartBody>
    </w:docPart>
    <w:docPart>
      <w:docPartPr>
        <w:name w:val="A7ED4F91721CB9499C2173FFBE2FF0A1"/>
        <w:category>
          <w:name w:val="General"/>
          <w:gallery w:val="placeholder"/>
        </w:category>
        <w:types>
          <w:type w:val="bbPlcHdr"/>
        </w:types>
        <w:behaviors>
          <w:behavior w:val="content"/>
        </w:behaviors>
        <w:guid w:val="{783BDFEB-8C0F-6643-A3FE-13A4C4858C6D}"/>
      </w:docPartPr>
      <w:docPartBody>
        <w:p w:rsidR="0079246D" w:rsidRDefault="00972561" w:rsidP="00972561">
          <w:pPr>
            <w:pStyle w:val="A7ED4F91721CB9499C2173FFBE2FF0A1"/>
          </w:pPr>
          <w:r w:rsidRPr="00457051">
            <w:rPr>
              <w:rStyle w:val="PlaceholderText"/>
            </w:rPr>
            <w:t>Click or tap here to enter text.</w:t>
          </w:r>
        </w:p>
      </w:docPartBody>
    </w:docPart>
    <w:docPart>
      <w:docPartPr>
        <w:name w:val="7B60134858EDF74EBD7A1E8989CEB148"/>
        <w:category>
          <w:name w:val="General"/>
          <w:gallery w:val="placeholder"/>
        </w:category>
        <w:types>
          <w:type w:val="bbPlcHdr"/>
        </w:types>
        <w:behaviors>
          <w:behavior w:val="content"/>
        </w:behaviors>
        <w:guid w:val="{0F48E530-120C-754F-8098-C52921133D78}"/>
      </w:docPartPr>
      <w:docPartBody>
        <w:p w:rsidR="0079246D" w:rsidRDefault="00972561" w:rsidP="00972561">
          <w:pPr>
            <w:pStyle w:val="7B60134858EDF74EBD7A1E8989CEB148"/>
          </w:pPr>
          <w:r w:rsidRPr="00457051">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egoe UI">
    <w:altName w:val="Calibr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2561"/>
    <w:rsid w:val="0015055A"/>
    <w:rsid w:val="001A430F"/>
    <w:rsid w:val="00293C04"/>
    <w:rsid w:val="002E7DD7"/>
    <w:rsid w:val="002F0EE2"/>
    <w:rsid w:val="004362C6"/>
    <w:rsid w:val="00591D2B"/>
    <w:rsid w:val="00690B72"/>
    <w:rsid w:val="0079246D"/>
    <w:rsid w:val="008250DA"/>
    <w:rsid w:val="00972561"/>
    <w:rsid w:val="009E317E"/>
    <w:rsid w:val="00A02898"/>
    <w:rsid w:val="00A36F6D"/>
    <w:rsid w:val="00A56226"/>
    <w:rsid w:val="00A96FEF"/>
    <w:rsid w:val="00B64B14"/>
    <w:rsid w:val="00C564F2"/>
    <w:rsid w:val="00FB4A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efaultImageDpi w14:val="32767"/>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6FEF"/>
    <w:rPr>
      <w:color w:val="808080"/>
    </w:rPr>
  </w:style>
  <w:style w:type="paragraph" w:customStyle="1" w:styleId="35631A43D91C8047846D80985273EEB0">
    <w:name w:val="35631A43D91C8047846D80985273EEB0"/>
    <w:rsid w:val="00972561"/>
  </w:style>
  <w:style w:type="paragraph" w:customStyle="1" w:styleId="E4CD788E6B6E15428ACA65EFD6686CF5">
    <w:name w:val="E4CD788E6B6E15428ACA65EFD6686CF5"/>
    <w:rsid w:val="00972561"/>
  </w:style>
  <w:style w:type="paragraph" w:customStyle="1" w:styleId="D7C692FF29B11F4C9AD5571BBE1206D6">
    <w:name w:val="D7C692FF29B11F4C9AD5571BBE1206D6"/>
    <w:rsid w:val="00972561"/>
  </w:style>
  <w:style w:type="paragraph" w:customStyle="1" w:styleId="C262734E67A3464CB6156F67CE6C4931">
    <w:name w:val="C262734E67A3464CB6156F67CE6C4931"/>
    <w:rsid w:val="00972561"/>
  </w:style>
  <w:style w:type="paragraph" w:customStyle="1" w:styleId="B8A4440ABDD19A4EA678A07021561F19">
    <w:name w:val="B8A4440ABDD19A4EA678A07021561F19"/>
    <w:rsid w:val="00972561"/>
  </w:style>
  <w:style w:type="paragraph" w:customStyle="1" w:styleId="95D8234DEF238F46A06EC019211070E3">
    <w:name w:val="95D8234DEF238F46A06EC019211070E3"/>
    <w:rsid w:val="00972561"/>
  </w:style>
  <w:style w:type="paragraph" w:customStyle="1" w:styleId="CF88263A4254C543BDF0DE89D0B67DAD">
    <w:name w:val="CF88263A4254C543BDF0DE89D0B67DAD"/>
    <w:rsid w:val="00972561"/>
  </w:style>
  <w:style w:type="paragraph" w:customStyle="1" w:styleId="88417FDB5440A5418FEF2AABBD4D35A3">
    <w:name w:val="88417FDB5440A5418FEF2AABBD4D35A3"/>
    <w:rsid w:val="00972561"/>
  </w:style>
  <w:style w:type="paragraph" w:customStyle="1" w:styleId="7D983B3BA0BCDD41A09AB15B959F54FB">
    <w:name w:val="7D983B3BA0BCDD41A09AB15B959F54FB"/>
    <w:rsid w:val="00972561"/>
  </w:style>
  <w:style w:type="paragraph" w:customStyle="1" w:styleId="8017667447D88641818794AEE4C16A38">
    <w:name w:val="8017667447D88641818794AEE4C16A38"/>
    <w:rsid w:val="00972561"/>
  </w:style>
  <w:style w:type="paragraph" w:customStyle="1" w:styleId="6B871853ECEED046A40AB48E6D6087D3">
    <w:name w:val="6B871853ECEED046A40AB48E6D6087D3"/>
    <w:rsid w:val="00972561"/>
  </w:style>
  <w:style w:type="paragraph" w:customStyle="1" w:styleId="E028DE8860AFF440BC1EC288DD5FC562">
    <w:name w:val="E028DE8860AFF440BC1EC288DD5FC562"/>
    <w:rsid w:val="00972561"/>
  </w:style>
  <w:style w:type="paragraph" w:customStyle="1" w:styleId="ABF718561ECA064DA8B71834787D9626">
    <w:name w:val="ABF718561ECA064DA8B71834787D9626"/>
    <w:rsid w:val="00972561"/>
  </w:style>
  <w:style w:type="paragraph" w:customStyle="1" w:styleId="67AE8DA333192947A0E43863333F02B6">
    <w:name w:val="67AE8DA333192947A0E43863333F02B6"/>
    <w:rsid w:val="00972561"/>
  </w:style>
  <w:style w:type="paragraph" w:customStyle="1" w:styleId="7FD549E911CC04448127BDDA3D75E1EC">
    <w:name w:val="7FD549E911CC04448127BDDA3D75E1EC"/>
    <w:rsid w:val="00972561"/>
  </w:style>
  <w:style w:type="paragraph" w:customStyle="1" w:styleId="570D30430057884FBBE94E92EA88EFDC">
    <w:name w:val="570D30430057884FBBE94E92EA88EFDC"/>
    <w:rsid w:val="00972561"/>
  </w:style>
  <w:style w:type="paragraph" w:customStyle="1" w:styleId="91C56A78D22A684A94F6736D748343E9">
    <w:name w:val="91C56A78D22A684A94F6736D748343E9"/>
    <w:rsid w:val="00972561"/>
  </w:style>
  <w:style w:type="paragraph" w:customStyle="1" w:styleId="0308474C7EA474499F2A5846A8959282">
    <w:name w:val="0308474C7EA474499F2A5846A8959282"/>
    <w:rsid w:val="00972561"/>
  </w:style>
  <w:style w:type="paragraph" w:customStyle="1" w:styleId="555F88D3F51F22409DC005B57660ABF9">
    <w:name w:val="555F88D3F51F22409DC005B57660ABF9"/>
    <w:rsid w:val="00972561"/>
  </w:style>
  <w:style w:type="paragraph" w:customStyle="1" w:styleId="D507CAABC2940547BE1FE82BB558AE59">
    <w:name w:val="D507CAABC2940547BE1FE82BB558AE59"/>
    <w:rsid w:val="00972561"/>
  </w:style>
  <w:style w:type="paragraph" w:customStyle="1" w:styleId="D4C2FC296B315444B7F4571A2C9E2253">
    <w:name w:val="D4C2FC296B315444B7F4571A2C9E2253"/>
    <w:rsid w:val="00972561"/>
  </w:style>
  <w:style w:type="paragraph" w:customStyle="1" w:styleId="15E6E9706F860849BA736D14EA4F6BD1">
    <w:name w:val="15E6E9706F860849BA736D14EA4F6BD1"/>
    <w:rsid w:val="00972561"/>
  </w:style>
  <w:style w:type="paragraph" w:customStyle="1" w:styleId="4110BB7D93559D43B210DB97E3EA2938">
    <w:name w:val="4110BB7D93559D43B210DB97E3EA2938"/>
    <w:rsid w:val="00972561"/>
  </w:style>
  <w:style w:type="paragraph" w:customStyle="1" w:styleId="B5101B16FD38C54398E4490A73103EAB">
    <w:name w:val="B5101B16FD38C54398E4490A73103EAB"/>
    <w:rsid w:val="00972561"/>
  </w:style>
  <w:style w:type="paragraph" w:customStyle="1" w:styleId="2854C0E3BCB2474B95F95CD0A2784F49">
    <w:name w:val="2854C0E3BCB2474B95F95CD0A2784F49"/>
    <w:rsid w:val="00972561"/>
  </w:style>
  <w:style w:type="paragraph" w:customStyle="1" w:styleId="E970D77166F6D241A37F2F5CEE5FB700">
    <w:name w:val="E970D77166F6D241A37F2F5CEE5FB700"/>
    <w:rsid w:val="00972561"/>
  </w:style>
  <w:style w:type="paragraph" w:customStyle="1" w:styleId="4DCEE0242A441541A40A484562FBABA7">
    <w:name w:val="4DCEE0242A441541A40A484562FBABA7"/>
    <w:rsid w:val="00972561"/>
  </w:style>
  <w:style w:type="paragraph" w:customStyle="1" w:styleId="4A2FF22FE4F84E4B955E4F228B807550">
    <w:name w:val="4A2FF22FE4F84E4B955E4F228B807550"/>
    <w:rsid w:val="00972561"/>
  </w:style>
  <w:style w:type="paragraph" w:customStyle="1" w:styleId="23C2FBBFED0B664C8F12862974A05C7B">
    <w:name w:val="23C2FBBFED0B664C8F12862974A05C7B"/>
    <w:rsid w:val="00972561"/>
  </w:style>
  <w:style w:type="paragraph" w:customStyle="1" w:styleId="D4D8C2882388A64E9053777803F05558">
    <w:name w:val="D4D8C2882388A64E9053777803F05558"/>
    <w:rsid w:val="00972561"/>
  </w:style>
  <w:style w:type="paragraph" w:customStyle="1" w:styleId="7C5DF915F63C3C4086095E9D1C42A5B4">
    <w:name w:val="7C5DF915F63C3C4086095E9D1C42A5B4"/>
    <w:rsid w:val="00972561"/>
  </w:style>
  <w:style w:type="paragraph" w:customStyle="1" w:styleId="6286B65DD232934FB9ADE520D1632863">
    <w:name w:val="6286B65DD232934FB9ADE520D1632863"/>
    <w:rsid w:val="00972561"/>
  </w:style>
  <w:style w:type="paragraph" w:customStyle="1" w:styleId="6CB61FEBAB69F64C9098BB36FE1A9F52">
    <w:name w:val="6CB61FEBAB69F64C9098BB36FE1A9F52"/>
    <w:rsid w:val="00972561"/>
  </w:style>
  <w:style w:type="paragraph" w:customStyle="1" w:styleId="3281C370BE51FF4E80DC84DA8822685C">
    <w:name w:val="3281C370BE51FF4E80DC84DA8822685C"/>
    <w:rsid w:val="00972561"/>
  </w:style>
  <w:style w:type="paragraph" w:customStyle="1" w:styleId="5FA7101107EAE3428AA250F4692D027F">
    <w:name w:val="5FA7101107EAE3428AA250F4692D027F"/>
    <w:rsid w:val="00972561"/>
  </w:style>
  <w:style w:type="paragraph" w:customStyle="1" w:styleId="79D99C253E925247929CBCC1EEFD68AA">
    <w:name w:val="79D99C253E925247929CBCC1EEFD68AA"/>
    <w:rsid w:val="00972561"/>
  </w:style>
  <w:style w:type="paragraph" w:customStyle="1" w:styleId="CF3873A3A0857447A023C6C1E02B4624">
    <w:name w:val="CF3873A3A0857447A023C6C1E02B4624"/>
    <w:rsid w:val="00972561"/>
  </w:style>
  <w:style w:type="paragraph" w:customStyle="1" w:styleId="21F20A4F0C0B70469B46B4CC44858A67">
    <w:name w:val="21F20A4F0C0B70469B46B4CC44858A67"/>
    <w:rsid w:val="00972561"/>
  </w:style>
  <w:style w:type="paragraph" w:customStyle="1" w:styleId="3EEE7D66381395458E8ADEAD289A9A16">
    <w:name w:val="3EEE7D66381395458E8ADEAD289A9A16"/>
    <w:rsid w:val="00972561"/>
  </w:style>
  <w:style w:type="paragraph" w:customStyle="1" w:styleId="4687B35D8A259840B33AEE2C9E9DC1AE">
    <w:name w:val="4687B35D8A259840B33AEE2C9E9DC1AE"/>
    <w:rsid w:val="00972561"/>
  </w:style>
  <w:style w:type="paragraph" w:customStyle="1" w:styleId="A83B419ADBF72C44A5E3D877E77E182F">
    <w:name w:val="A83B419ADBF72C44A5E3D877E77E182F"/>
    <w:rsid w:val="00972561"/>
  </w:style>
  <w:style w:type="paragraph" w:customStyle="1" w:styleId="99969AEFFF30F44091B6035186752BF1">
    <w:name w:val="99969AEFFF30F44091B6035186752BF1"/>
    <w:rsid w:val="00972561"/>
  </w:style>
  <w:style w:type="paragraph" w:customStyle="1" w:styleId="EE40F2EFD6961348A92F595514893D53">
    <w:name w:val="EE40F2EFD6961348A92F595514893D53"/>
    <w:rsid w:val="00972561"/>
  </w:style>
  <w:style w:type="paragraph" w:customStyle="1" w:styleId="81FF0860DE2DE541B0329F3E96D2DB63">
    <w:name w:val="81FF0860DE2DE541B0329F3E96D2DB63"/>
    <w:rsid w:val="00972561"/>
  </w:style>
  <w:style w:type="paragraph" w:customStyle="1" w:styleId="A3206B965967DC43B6D34E5C5B1483EA">
    <w:name w:val="A3206B965967DC43B6D34E5C5B1483EA"/>
    <w:rsid w:val="00972561"/>
  </w:style>
  <w:style w:type="paragraph" w:customStyle="1" w:styleId="FCAEA5016EA05E41BF1935E1EEF03035">
    <w:name w:val="FCAEA5016EA05E41BF1935E1EEF03035"/>
    <w:rsid w:val="00972561"/>
  </w:style>
  <w:style w:type="paragraph" w:customStyle="1" w:styleId="6EA51AE1BB9D50409196E52D5F553275">
    <w:name w:val="6EA51AE1BB9D50409196E52D5F553275"/>
    <w:rsid w:val="00972561"/>
  </w:style>
  <w:style w:type="paragraph" w:customStyle="1" w:styleId="7A792272B0E0A44DBCEC544B68E3B9CE">
    <w:name w:val="7A792272B0E0A44DBCEC544B68E3B9CE"/>
    <w:rsid w:val="00972561"/>
  </w:style>
  <w:style w:type="paragraph" w:customStyle="1" w:styleId="C8CE7C358448F74F852F5D8A4C38F596">
    <w:name w:val="C8CE7C358448F74F852F5D8A4C38F596"/>
    <w:rsid w:val="00972561"/>
  </w:style>
  <w:style w:type="paragraph" w:customStyle="1" w:styleId="EE23881B6AB4B74EAFF47922ACE0BB5D">
    <w:name w:val="EE23881B6AB4B74EAFF47922ACE0BB5D"/>
    <w:rsid w:val="00972561"/>
  </w:style>
  <w:style w:type="paragraph" w:customStyle="1" w:styleId="8858BBB402966E49BC0113AAEC93FB34">
    <w:name w:val="8858BBB402966E49BC0113AAEC93FB34"/>
    <w:rsid w:val="00972561"/>
  </w:style>
  <w:style w:type="paragraph" w:customStyle="1" w:styleId="F90D2CDACF9CDA4ABB6EC86DD90C4527">
    <w:name w:val="F90D2CDACF9CDA4ABB6EC86DD90C4527"/>
    <w:rsid w:val="00972561"/>
  </w:style>
  <w:style w:type="paragraph" w:customStyle="1" w:styleId="182DA6F07F4F194DBC71865EEEEC5101">
    <w:name w:val="182DA6F07F4F194DBC71865EEEEC5101"/>
    <w:rsid w:val="00972561"/>
  </w:style>
  <w:style w:type="paragraph" w:customStyle="1" w:styleId="26557225043614469D9D4BB27596ADCA">
    <w:name w:val="26557225043614469D9D4BB27596ADCA"/>
    <w:rsid w:val="00972561"/>
  </w:style>
  <w:style w:type="paragraph" w:customStyle="1" w:styleId="C1DABA26A0432C4B8259DA71D31FC92E">
    <w:name w:val="C1DABA26A0432C4B8259DA71D31FC92E"/>
    <w:rsid w:val="00972561"/>
  </w:style>
  <w:style w:type="paragraph" w:customStyle="1" w:styleId="C577B4B4733567429BC106C5100F0DBA">
    <w:name w:val="C577B4B4733567429BC106C5100F0DBA"/>
    <w:rsid w:val="00972561"/>
  </w:style>
  <w:style w:type="paragraph" w:customStyle="1" w:styleId="4D9A11ED3F94B349BACB9380647AA85B">
    <w:name w:val="4D9A11ED3F94B349BACB9380647AA85B"/>
    <w:rsid w:val="00972561"/>
  </w:style>
  <w:style w:type="paragraph" w:customStyle="1" w:styleId="219E998DD1068340869D0C95AD4CDB4B">
    <w:name w:val="219E998DD1068340869D0C95AD4CDB4B"/>
    <w:rsid w:val="00972561"/>
  </w:style>
  <w:style w:type="paragraph" w:customStyle="1" w:styleId="365FEDCF2B511A428C9641F22D894E95">
    <w:name w:val="365FEDCF2B511A428C9641F22D894E95"/>
    <w:rsid w:val="00972561"/>
  </w:style>
  <w:style w:type="paragraph" w:customStyle="1" w:styleId="B7CC45633A12E045B23AC9592A7C5CC3">
    <w:name w:val="B7CC45633A12E045B23AC9592A7C5CC3"/>
    <w:rsid w:val="00972561"/>
  </w:style>
  <w:style w:type="paragraph" w:customStyle="1" w:styleId="BE023D8719667346A6F78FA44758E80E">
    <w:name w:val="BE023D8719667346A6F78FA44758E80E"/>
    <w:rsid w:val="00972561"/>
  </w:style>
  <w:style w:type="paragraph" w:customStyle="1" w:styleId="C52ABB8C9E2758458B470A081E59C5B6">
    <w:name w:val="C52ABB8C9E2758458B470A081E59C5B6"/>
    <w:rsid w:val="00972561"/>
  </w:style>
  <w:style w:type="paragraph" w:customStyle="1" w:styleId="05F8FD422D8C754FA51B297368EF795D">
    <w:name w:val="05F8FD422D8C754FA51B297368EF795D"/>
    <w:rsid w:val="00972561"/>
  </w:style>
  <w:style w:type="paragraph" w:customStyle="1" w:styleId="0B30F995F0DD4647B1CA496D2A1F1C0B">
    <w:name w:val="0B30F995F0DD4647B1CA496D2A1F1C0B"/>
    <w:rsid w:val="00972561"/>
  </w:style>
  <w:style w:type="paragraph" w:customStyle="1" w:styleId="6B0C42E93B56D9458A5D753B17A2C424">
    <w:name w:val="6B0C42E93B56D9458A5D753B17A2C424"/>
    <w:rsid w:val="00972561"/>
  </w:style>
  <w:style w:type="paragraph" w:customStyle="1" w:styleId="756CC8EFAB439842A23F0D7C2E40264E">
    <w:name w:val="756CC8EFAB439842A23F0D7C2E40264E"/>
    <w:rsid w:val="00972561"/>
  </w:style>
  <w:style w:type="paragraph" w:customStyle="1" w:styleId="C83C4E0C4A355049AF3AAC71397308D7">
    <w:name w:val="C83C4E0C4A355049AF3AAC71397308D7"/>
    <w:rsid w:val="00972561"/>
  </w:style>
  <w:style w:type="paragraph" w:customStyle="1" w:styleId="34FBC83329D3124290DE5A67EDB821B3">
    <w:name w:val="34FBC83329D3124290DE5A67EDB821B3"/>
    <w:rsid w:val="00972561"/>
  </w:style>
  <w:style w:type="paragraph" w:customStyle="1" w:styleId="5BFEFAA09415EA4DB701DE0BD22470EC">
    <w:name w:val="5BFEFAA09415EA4DB701DE0BD22470EC"/>
    <w:rsid w:val="00972561"/>
  </w:style>
  <w:style w:type="paragraph" w:customStyle="1" w:styleId="E93938076965A641B81F569289BFDFF1">
    <w:name w:val="E93938076965A641B81F569289BFDFF1"/>
    <w:rsid w:val="00972561"/>
  </w:style>
  <w:style w:type="paragraph" w:customStyle="1" w:styleId="D21AF2E7A570DE4CB961F4F18E23F6EA">
    <w:name w:val="D21AF2E7A570DE4CB961F4F18E23F6EA"/>
    <w:rsid w:val="00972561"/>
  </w:style>
  <w:style w:type="paragraph" w:customStyle="1" w:styleId="4783D4424558A4428F1973E52F498916">
    <w:name w:val="4783D4424558A4428F1973E52F498916"/>
    <w:rsid w:val="00972561"/>
  </w:style>
  <w:style w:type="paragraph" w:customStyle="1" w:styleId="3C4E0FE7669D5742901F3304B9091E14">
    <w:name w:val="3C4E0FE7669D5742901F3304B9091E14"/>
    <w:rsid w:val="00972561"/>
  </w:style>
  <w:style w:type="paragraph" w:customStyle="1" w:styleId="AA518AF8FEF9F24D9E51CD0E20210ADC">
    <w:name w:val="AA518AF8FEF9F24D9E51CD0E20210ADC"/>
    <w:rsid w:val="00972561"/>
  </w:style>
  <w:style w:type="paragraph" w:customStyle="1" w:styleId="461D9D428D52CD46B28FE5236ADC370F">
    <w:name w:val="461D9D428D52CD46B28FE5236ADC370F"/>
    <w:rsid w:val="00972561"/>
  </w:style>
  <w:style w:type="paragraph" w:customStyle="1" w:styleId="6A1C0A9D01EF1244BF3AE124C2E66A0F">
    <w:name w:val="6A1C0A9D01EF1244BF3AE124C2E66A0F"/>
    <w:rsid w:val="00972561"/>
  </w:style>
  <w:style w:type="paragraph" w:customStyle="1" w:styleId="9E826BB8DB87444997142EF8DF709737">
    <w:name w:val="9E826BB8DB87444997142EF8DF709737"/>
    <w:rsid w:val="00972561"/>
  </w:style>
  <w:style w:type="paragraph" w:customStyle="1" w:styleId="B8C12B3587B61D44B54B882674E8EE35">
    <w:name w:val="B8C12B3587B61D44B54B882674E8EE35"/>
    <w:rsid w:val="00972561"/>
  </w:style>
  <w:style w:type="paragraph" w:customStyle="1" w:styleId="6A3F82CA8D6A844A93C2D42D67EDD460">
    <w:name w:val="6A3F82CA8D6A844A93C2D42D67EDD460"/>
    <w:rsid w:val="00972561"/>
  </w:style>
  <w:style w:type="paragraph" w:customStyle="1" w:styleId="4141FE121DDA2F44A0950040CAD83082">
    <w:name w:val="4141FE121DDA2F44A0950040CAD83082"/>
    <w:rsid w:val="00972561"/>
  </w:style>
  <w:style w:type="paragraph" w:customStyle="1" w:styleId="BBB904152F3F4747B577F44A6F381674">
    <w:name w:val="BBB904152F3F4747B577F44A6F381674"/>
    <w:rsid w:val="00972561"/>
  </w:style>
  <w:style w:type="paragraph" w:customStyle="1" w:styleId="005802153E99E24A8940CA8AF300EA1D">
    <w:name w:val="005802153E99E24A8940CA8AF300EA1D"/>
    <w:rsid w:val="00972561"/>
  </w:style>
  <w:style w:type="paragraph" w:customStyle="1" w:styleId="88A04555232E4442B428747FA0CAA3CA">
    <w:name w:val="88A04555232E4442B428747FA0CAA3CA"/>
    <w:rsid w:val="00972561"/>
  </w:style>
  <w:style w:type="paragraph" w:customStyle="1" w:styleId="82EA7E6C3C92D045AEC92248FDC8CCE2">
    <w:name w:val="82EA7E6C3C92D045AEC92248FDC8CCE2"/>
    <w:rsid w:val="00972561"/>
  </w:style>
  <w:style w:type="paragraph" w:customStyle="1" w:styleId="DDAB1B4C20079144A57B9C3165DDB504">
    <w:name w:val="DDAB1B4C20079144A57B9C3165DDB504"/>
    <w:rsid w:val="00972561"/>
  </w:style>
  <w:style w:type="paragraph" w:customStyle="1" w:styleId="DA1A7C139752DB4DAAFBAAADA782404E">
    <w:name w:val="DA1A7C139752DB4DAAFBAAADA782404E"/>
    <w:rsid w:val="00972561"/>
  </w:style>
  <w:style w:type="paragraph" w:customStyle="1" w:styleId="BC79B11A64D2A34892E154E1E36E589E">
    <w:name w:val="BC79B11A64D2A34892E154E1E36E589E"/>
    <w:rsid w:val="00972561"/>
  </w:style>
  <w:style w:type="paragraph" w:customStyle="1" w:styleId="5430B24647678B4EA12C4694660B331F">
    <w:name w:val="5430B24647678B4EA12C4694660B331F"/>
    <w:rsid w:val="00972561"/>
  </w:style>
  <w:style w:type="paragraph" w:customStyle="1" w:styleId="21B0EEFF81B39945B3F5B3E76028094F">
    <w:name w:val="21B0EEFF81B39945B3F5B3E76028094F"/>
    <w:rsid w:val="00972561"/>
  </w:style>
  <w:style w:type="paragraph" w:customStyle="1" w:styleId="FDA0B609CBDA8B48937DF60A2E86DA9A">
    <w:name w:val="FDA0B609CBDA8B48937DF60A2E86DA9A"/>
    <w:rsid w:val="00972561"/>
  </w:style>
  <w:style w:type="paragraph" w:customStyle="1" w:styleId="D10E2F88C9616942B09B2DBFB3E1BF37">
    <w:name w:val="D10E2F88C9616942B09B2DBFB3E1BF37"/>
    <w:rsid w:val="00972561"/>
  </w:style>
  <w:style w:type="paragraph" w:customStyle="1" w:styleId="2CEDD786C046654382E91F42EFEE1FCA">
    <w:name w:val="2CEDD786C046654382E91F42EFEE1FCA"/>
    <w:rsid w:val="00972561"/>
  </w:style>
  <w:style w:type="paragraph" w:customStyle="1" w:styleId="CD6A086FE0DDE748BB14695BC2CA88D8">
    <w:name w:val="CD6A086FE0DDE748BB14695BC2CA88D8"/>
    <w:rsid w:val="00972561"/>
  </w:style>
  <w:style w:type="paragraph" w:customStyle="1" w:styleId="8A9ABE0F4DAA3A488AC94513140E3553">
    <w:name w:val="8A9ABE0F4DAA3A488AC94513140E3553"/>
    <w:rsid w:val="00972561"/>
  </w:style>
  <w:style w:type="paragraph" w:customStyle="1" w:styleId="A7ED4F91721CB9499C2173FFBE2FF0A1">
    <w:name w:val="A7ED4F91721CB9499C2173FFBE2FF0A1"/>
    <w:rsid w:val="00972561"/>
  </w:style>
  <w:style w:type="paragraph" w:customStyle="1" w:styleId="7B60134858EDF74EBD7A1E8989CEB148">
    <w:name w:val="7B60134858EDF74EBD7A1E8989CEB148"/>
    <w:rsid w:val="00972561"/>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96FEF"/>
    <w:rPr>
      <w:color w:val="808080"/>
    </w:rPr>
  </w:style>
  <w:style w:type="paragraph" w:customStyle="1" w:styleId="35631A43D91C8047846D80985273EEB0">
    <w:name w:val="35631A43D91C8047846D80985273EEB0"/>
    <w:rsid w:val="00972561"/>
  </w:style>
  <w:style w:type="paragraph" w:customStyle="1" w:styleId="E4CD788E6B6E15428ACA65EFD6686CF5">
    <w:name w:val="E4CD788E6B6E15428ACA65EFD6686CF5"/>
    <w:rsid w:val="00972561"/>
  </w:style>
  <w:style w:type="paragraph" w:customStyle="1" w:styleId="D7C692FF29B11F4C9AD5571BBE1206D6">
    <w:name w:val="D7C692FF29B11F4C9AD5571BBE1206D6"/>
    <w:rsid w:val="00972561"/>
  </w:style>
  <w:style w:type="paragraph" w:customStyle="1" w:styleId="C262734E67A3464CB6156F67CE6C4931">
    <w:name w:val="C262734E67A3464CB6156F67CE6C4931"/>
    <w:rsid w:val="00972561"/>
  </w:style>
  <w:style w:type="paragraph" w:customStyle="1" w:styleId="B8A4440ABDD19A4EA678A07021561F19">
    <w:name w:val="B8A4440ABDD19A4EA678A07021561F19"/>
    <w:rsid w:val="00972561"/>
  </w:style>
  <w:style w:type="paragraph" w:customStyle="1" w:styleId="95D8234DEF238F46A06EC019211070E3">
    <w:name w:val="95D8234DEF238F46A06EC019211070E3"/>
    <w:rsid w:val="00972561"/>
  </w:style>
  <w:style w:type="paragraph" w:customStyle="1" w:styleId="CF88263A4254C543BDF0DE89D0B67DAD">
    <w:name w:val="CF88263A4254C543BDF0DE89D0B67DAD"/>
    <w:rsid w:val="00972561"/>
  </w:style>
  <w:style w:type="paragraph" w:customStyle="1" w:styleId="88417FDB5440A5418FEF2AABBD4D35A3">
    <w:name w:val="88417FDB5440A5418FEF2AABBD4D35A3"/>
    <w:rsid w:val="00972561"/>
  </w:style>
  <w:style w:type="paragraph" w:customStyle="1" w:styleId="7D983B3BA0BCDD41A09AB15B959F54FB">
    <w:name w:val="7D983B3BA0BCDD41A09AB15B959F54FB"/>
    <w:rsid w:val="00972561"/>
  </w:style>
  <w:style w:type="paragraph" w:customStyle="1" w:styleId="8017667447D88641818794AEE4C16A38">
    <w:name w:val="8017667447D88641818794AEE4C16A38"/>
    <w:rsid w:val="00972561"/>
  </w:style>
  <w:style w:type="paragraph" w:customStyle="1" w:styleId="6B871853ECEED046A40AB48E6D6087D3">
    <w:name w:val="6B871853ECEED046A40AB48E6D6087D3"/>
    <w:rsid w:val="00972561"/>
  </w:style>
  <w:style w:type="paragraph" w:customStyle="1" w:styleId="E028DE8860AFF440BC1EC288DD5FC562">
    <w:name w:val="E028DE8860AFF440BC1EC288DD5FC562"/>
    <w:rsid w:val="00972561"/>
  </w:style>
  <w:style w:type="paragraph" w:customStyle="1" w:styleId="ABF718561ECA064DA8B71834787D9626">
    <w:name w:val="ABF718561ECA064DA8B71834787D9626"/>
    <w:rsid w:val="00972561"/>
  </w:style>
  <w:style w:type="paragraph" w:customStyle="1" w:styleId="67AE8DA333192947A0E43863333F02B6">
    <w:name w:val="67AE8DA333192947A0E43863333F02B6"/>
    <w:rsid w:val="00972561"/>
  </w:style>
  <w:style w:type="paragraph" w:customStyle="1" w:styleId="7FD549E911CC04448127BDDA3D75E1EC">
    <w:name w:val="7FD549E911CC04448127BDDA3D75E1EC"/>
    <w:rsid w:val="00972561"/>
  </w:style>
  <w:style w:type="paragraph" w:customStyle="1" w:styleId="570D30430057884FBBE94E92EA88EFDC">
    <w:name w:val="570D30430057884FBBE94E92EA88EFDC"/>
    <w:rsid w:val="00972561"/>
  </w:style>
  <w:style w:type="paragraph" w:customStyle="1" w:styleId="91C56A78D22A684A94F6736D748343E9">
    <w:name w:val="91C56A78D22A684A94F6736D748343E9"/>
    <w:rsid w:val="00972561"/>
  </w:style>
  <w:style w:type="paragraph" w:customStyle="1" w:styleId="0308474C7EA474499F2A5846A8959282">
    <w:name w:val="0308474C7EA474499F2A5846A8959282"/>
    <w:rsid w:val="00972561"/>
  </w:style>
  <w:style w:type="paragraph" w:customStyle="1" w:styleId="555F88D3F51F22409DC005B57660ABF9">
    <w:name w:val="555F88D3F51F22409DC005B57660ABF9"/>
    <w:rsid w:val="00972561"/>
  </w:style>
  <w:style w:type="paragraph" w:customStyle="1" w:styleId="D507CAABC2940547BE1FE82BB558AE59">
    <w:name w:val="D507CAABC2940547BE1FE82BB558AE59"/>
    <w:rsid w:val="00972561"/>
  </w:style>
  <w:style w:type="paragraph" w:customStyle="1" w:styleId="D4C2FC296B315444B7F4571A2C9E2253">
    <w:name w:val="D4C2FC296B315444B7F4571A2C9E2253"/>
    <w:rsid w:val="00972561"/>
  </w:style>
  <w:style w:type="paragraph" w:customStyle="1" w:styleId="15E6E9706F860849BA736D14EA4F6BD1">
    <w:name w:val="15E6E9706F860849BA736D14EA4F6BD1"/>
    <w:rsid w:val="00972561"/>
  </w:style>
  <w:style w:type="paragraph" w:customStyle="1" w:styleId="4110BB7D93559D43B210DB97E3EA2938">
    <w:name w:val="4110BB7D93559D43B210DB97E3EA2938"/>
    <w:rsid w:val="00972561"/>
  </w:style>
  <w:style w:type="paragraph" w:customStyle="1" w:styleId="B5101B16FD38C54398E4490A73103EAB">
    <w:name w:val="B5101B16FD38C54398E4490A73103EAB"/>
    <w:rsid w:val="00972561"/>
  </w:style>
  <w:style w:type="paragraph" w:customStyle="1" w:styleId="2854C0E3BCB2474B95F95CD0A2784F49">
    <w:name w:val="2854C0E3BCB2474B95F95CD0A2784F49"/>
    <w:rsid w:val="00972561"/>
  </w:style>
  <w:style w:type="paragraph" w:customStyle="1" w:styleId="E970D77166F6D241A37F2F5CEE5FB700">
    <w:name w:val="E970D77166F6D241A37F2F5CEE5FB700"/>
    <w:rsid w:val="00972561"/>
  </w:style>
  <w:style w:type="paragraph" w:customStyle="1" w:styleId="4DCEE0242A441541A40A484562FBABA7">
    <w:name w:val="4DCEE0242A441541A40A484562FBABA7"/>
    <w:rsid w:val="00972561"/>
  </w:style>
  <w:style w:type="paragraph" w:customStyle="1" w:styleId="4A2FF22FE4F84E4B955E4F228B807550">
    <w:name w:val="4A2FF22FE4F84E4B955E4F228B807550"/>
    <w:rsid w:val="00972561"/>
  </w:style>
  <w:style w:type="paragraph" w:customStyle="1" w:styleId="23C2FBBFED0B664C8F12862974A05C7B">
    <w:name w:val="23C2FBBFED0B664C8F12862974A05C7B"/>
    <w:rsid w:val="00972561"/>
  </w:style>
  <w:style w:type="paragraph" w:customStyle="1" w:styleId="D4D8C2882388A64E9053777803F05558">
    <w:name w:val="D4D8C2882388A64E9053777803F05558"/>
    <w:rsid w:val="00972561"/>
  </w:style>
  <w:style w:type="paragraph" w:customStyle="1" w:styleId="7C5DF915F63C3C4086095E9D1C42A5B4">
    <w:name w:val="7C5DF915F63C3C4086095E9D1C42A5B4"/>
    <w:rsid w:val="00972561"/>
  </w:style>
  <w:style w:type="paragraph" w:customStyle="1" w:styleId="6286B65DD232934FB9ADE520D1632863">
    <w:name w:val="6286B65DD232934FB9ADE520D1632863"/>
    <w:rsid w:val="00972561"/>
  </w:style>
  <w:style w:type="paragraph" w:customStyle="1" w:styleId="6CB61FEBAB69F64C9098BB36FE1A9F52">
    <w:name w:val="6CB61FEBAB69F64C9098BB36FE1A9F52"/>
    <w:rsid w:val="00972561"/>
  </w:style>
  <w:style w:type="paragraph" w:customStyle="1" w:styleId="3281C370BE51FF4E80DC84DA8822685C">
    <w:name w:val="3281C370BE51FF4E80DC84DA8822685C"/>
    <w:rsid w:val="00972561"/>
  </w:style>
  <w:style w:type="paragraph" w:customStyle="1" w:styleId="5FA7101107EAE3428AA250F4692D027F">
    <w:name w:val="5FA7101107EAE3428AA250F4692D027F"/>
    <w:rsid w:val="00972561"/>
  </w:style>
  <w:style w:type="paragraph" w:customStyle="1" w:styleId="79D99C253E925247929CBCC1EEFD68AA">
    <w:name w:val="79D99C253E925247929CBCC1EEFD68AA"/>
    <w:rsid w:val="00972561"/>
  </w:style>
  <w:style w:type="paragraph" w:customStyle="1" w:styleId="CF3873A3A0857447A023C6C1E02B4624">
    <w:name w:val="CF3873A3A0857447A023C6C1E02B4624"/>
    <w:rsid w:val="00972561"/>
  </w:style>
  <w:style w:type="paragraph" w:customStyle="1" w:styleId="21F20A4F0C0B70469B46B4CC44858A67">
    <w:name w:val="21F20A4F0C0B70469B46B4CC44858A67"/>
    <w:rsid w:val="00972561"/>
  </w:style>
  <w:style w:type="paragraph" w:customStyle="1" w:styleId="3EEE7D66381395458E8ADEAD289A9A16">
    <w:name w:val="3EEE7D66381395458E8ADEAD289A9A16"/>
    <w:rsid w:val="00972561"/>
  </w:style>
  <w:style w:type="paragraph" w:customStyle="1" w:styleId="4687B35D8A259840B33AEE2C9E9DC1AE">
    <w:name w:val="4687B35D8A259840B33AEE2C9E9DC1AE"/>
    <w:rsid w:val="00972561"/>
  </w:style>
  <w:style w:type="paragraph" w:customStyle="1" w:styleId="A83B419ADBF72C44A5E3D877E77E182F">
    <w:name w:val="A83B419ADBF72C44A5E3D877E77E182F"/>
    <w:rsid w:val="00972561"/>
  </w:style>
  <w:style w:type="paragraph" w:customStyle="1" w:styleId="99969AEFFF30F44091B6035186752BF1">
    <w:name w:val="99969AEFFF30F44091B6035186752BF1"/>
    <w:rsid w:val="00972561"/>
  </w:style>
  <w:style w:type="paragraph" w:customStyle="1" w:styleId="EE40F2EFD6961348A92F595514893D53">
    <w:name w:val="EE40F2EFD6961348A92F595514893D53"/>
    <w:rsid w:val="00972561"/>
  </w:style>
  <w:style w:type="paragraph" w:customStyle="1" w:styleId="81FF0860DE2DE541B0329F3E96D2DB63">
    <w:name w:val="81FF0860DE2DE541B0329F3E96D2DB63"/>
    <w:rsid w:val="00972561"/>
  </w:style>
  <w:style w:type="paragraph" w:customStyle="1" w:styleId="A3206B965967DC43B6D34E5C5B1483EA">
    <w:name w:val="A3206B965967DC43B6D34E5C5B1483EA"/>
    <w:rsid w:val="00972561"/>
  </w:style>
  <w:style w:type="paragraph" w:customStyle="1" w:styleId="FCAEA5016EA05E41BF1935E1EEF03035">
    <w:name w:val="FCAEA5016EA05E41BF1935E1EEF03035"/>
    <w:rsid w:val="00972561"/>
  </w:style>
  <w:style w:type="paragraph" w:customStyle="1" w:styleId="6EA51AE1BB9D50409196E52D5F553275">
    <w:name w:val="6EA51AE1BB9D50409196E52D5F553275"/>
    <w:rsid w:val="00972561"/>
  </w:style>
  <w:style w:type="paragraph" w:customStyle="1" w:styleId="7A792272B0E0A44DBCEC544B68E3B9CE">
    <w:name w:val="7A792272B0E0A44DBCEC544B68E3B9CE"/>
    <w:rsid w:val="00972561"/>
  </w:style>
  <w:style w:type="paragraph" w:customStyle="1" w:styleId="C8CE7C358448F74F852F5D8A4C38F596">
    <w:name w:val="C8CE7C358448F74F852F5D8A4C38F596"/>
    <w:rsid w:val="00972561"/>
  </w:style>
  <w:style w:type="paragraph" w:customStyle="1" w:styleId="EE23881B6AB4B74EAFF47922ACE0BB5D">
    <w:name w:val="EE23881B6AB4B74EAFF47922ACE0BB5D"/>
    <w:rsid w:val="00972561"/>
  </w:style>
  <w:style w:type="paragraph" w:customStyle="1" w:styleId="8858BBB402966E49BC0113AAEC93FB34">
    <w:name w:val="8858BBB402966E49BC0113AAEC93FB34"/>
    <w:rsid w:val="00972561"/>
  </w:style>
  <w:style w:type="paragraph" w:customStyle="1" w:styleId="F90D2CDACF9CDA4ABB6EC86DD90C4527">
    <w:name w:val="F90D2CDACF9CDA4ABB6EC86DD90C4527"/>
    <w:rsid w:val="00972561"/>
  </w:style>
  <w:style w:type="paragraph" w:customStyle="1" w:styleId="182DA6F07F4F194DBC71865EEEEC5101">
    <w:name w:val="182DA6F07F4F194DBC71865EEEEC5101"/>
    <w:rsid w:val="00972561"/>
  </w:style>
  <w:style w:type="paragraph" w:customStyle="1" w:styleId="26557225043614469D9D4BB27596ADCA">
    <w:name w:val="26557225043614469D9D4BB27596ADCA"/>
    <w:rsid w:val="00972561"/>
  </w:style>
  <w:style w:type="paragraph" w:customStyle="1" w:styleId="C1DABA26A0432C4B8259DA71D31FC92E">
    <w:name w:val="C1DABA26A0432C4B8259DA71D31FC92E"/>
    <w:rsid w:val="00972561"/>
  </w:style>
  <w:style w:type="paragraph" w:customStyle="1" w:styleId="C577B4B4733567429BC106C5100F0DBA">
    <w:name w:val="C577B4B4733567429BC106C5100F0DBA"/>
    <w:rsid w:val="00972561"/>
  </w:style>
  <w:style w:type="paragraph" w:customStyle="1" w:styleId="4D9A11ED3F94B349BACB9380647AA85B">
    <w:name w:val="4D9A11ED3F94B349BACB9380647AA85B"/>
    <w:rsid w:val="00972561"/>
  </w:style>
  <w:style w:type="paragraph" w:customStyle="1" w:styleId="219E998DD1068340869D0C95AD4CDB4B">
    <w:name w:val="219E998DD1068340869D0C95AD4CDB4B"/>
    <w:rsid w:val="00972561"/>
  </w:style>
  <w:style w:type="paragraph" w:customStyle="1" w:styleId="365FEDCF2B511A428C9641F22D894E95">
    <w:name w:val="365FEDCF2B511A428C9641F22D894E95"/>
    <w:rsid w:val="00972561"/>
  </w:style>
  <w:style w:type="paragraph" w:customStyle="1" w:styleId="B7CC45633A12E045B23AC9592A7C5CC3">
    <w:name w:val="B7CC45633A12E045B23AC9592A7C5CC3"/>
    <w:rsid w:val="00972561"/>
  </w:style>
  <w:style w:type="paragraph" w:customStyle="1" w:styleId="BE023D8719667346A6F78FA44758E80E">
    <w:name w:val="BE023D8719667346A6F78FA44758E80E"/>
    <w:rsid w:val="00972561"/>
  </w:style>
  <w:style w:type="paragraph" w:customStyle="1" w:styleId="C52ABB8C9E2758458B470A081E59C5B6">
    <w:name w:val="C52ABB8C9E2758458B470A081E59C5B6"/>
    <w:rsid w:val="00972561"/>
  </w:style>
  <w:style w:type="paragraph" w:customStyle="1" w:styleId="05F8FD422D8C754FA51B297368EF795D">
    <w:name w:val="05F8FD422D8C754FA51B297368EF795D"/>
    <w:rsid w:val="00972561"/>
  </w:style>
  <w:style w:type="paragraph" w:customStyle="1" w:styleId="0B30F995F0DD4647B1CA496D2A1F1C0B">
    <w:name w:val="0B30F995F0DD4647B1CA496D2A1F1C0B"/>
    <w:rsid w:val="00972561"/>
  </w:style>
  <w:style w:type="paragraph" w:customStyle="1" w:styleId="6B0C42E93B56D9458A5D753B17A2C424">
    <w:name w:val="6B0C42E93B56D9458A5D753B17A2C424"/>
    <w:rsid w:val="00972561"/>
  </w:style>
  <w:style w:type="paragraph" w:customStyle="1" w:styleId="756CC8EFAB439842A23F0D7C2E40264E">
    <w:name w:val="756CC8EFAB439842A23F0D7C2E40264E"/>
    <w:rsid w:val="00972561"/>
  </w:style>
  <w:style w:type="paragraph" w:customStyle="1" w:styleId="C83C4E0C4A355049AF3AAC71397308D7">
    <w:name w:val="C83C4E0C4A355049AF3AAC71397308D7"/>
    <w:rsid w:val="00972561"/>
  </w:style>
  <w:style w:type="paragraph" w:customStyle="1" w:styleId="34FBC83329D3124290DE5A67EDB821B3">
    <w:name w:val="34FBC83329D3124290DE5A67EDB821B3"/>
    <w:rsid w:val="00972561"/>
  </w:style>
  <w:style w:type="paragraph" w:customStyle="1" w:styleId="5BFEFAA09415EA4DB701DE0BD22470EC">
    <w:name w:val="5BFEFAA09415EA4DB701DE0BD22470EC"/>
    <w:rsid w:val="00972561"/>
  </w:style>
  <w:style w:type="paragraph" w:customStyle="1" w:styleId="E93938076965A641B81F569289BFDFF1">
    <w:name w:val="E93938076965A641B81F569289BFDFF1"/>
    <w:rsid w:val="00972561"/>
  </w:style>
  <w:style w:type="paragraph" w:customStyle="1" w:styleId="D21AF2E7A570DE4CB961F4F18E23F6EA">
    <w:name w:val="D21AF2E7A570DE4CB961F4F18E23F6EA"/>
    <w:rsid w:val="00972561"/>
  </w:style>
  <w:style w:type="paragraph" w:customStyle="1" w:styleId="4783D4424558A4428F1973E52F498916">
    <w:name w:val="4783D4424558A4428F1973E52F498916"/>
    <w:rsid w:val="00972561"/>
  </w:style>
  <w:style w:type="paragraph" w:customStyle="1" w:styleId="3C4E0FE7669D5742901F3304B9091E14">
    <w:name w:val="3C4E0FE7669D5742901F3304B9091E14"/>
    <w:rsid w:val="00972561"/>
  </w:style>
  <w:style w:type="paragraph" w:customStyle="1" w:styleId="AA518AF8FEF9F24D9E51CD0E20210ADC">
    <w:name w:val="AA518AF8FEF9F24D9E51CD0E20210ADC"/>
    <w:rsid w:val="00972561"/>
  </w:style>
  <w:style w:type="paragraph" w:customStyle="1" w:styleId="461D9D428D52CD46B28FE5236ADC370F">
    <w:name w:val="461D9D428D52CD46B28FE5236ADC370F"/>
    <w:rsid w:val="00972561"/>
  </w:style>
  <w:style w:type="paragraph" w:customStyle="1" w:styleId="6A1C0A9D01EF1244BF3AE124C2E66A0F">
    <w:name w:val="6A1C0A9D01EF1244BF3AE124C2E66A0F"/>
    <w:rsid w:val="00972561"/>
  </w:style>
  <w:style w:type="paragraph" w:customStyle="1" w:styleId="9E826BB8DB87444997142EF8DF709737">
    <w:name w:val="9E826BB8DB87444997142EF8DF709737"/>
    <w:rsid w:val="00972561"/>
  </w:style>
  <w:style w:type="paragraph" w:customStyle="1" w:styleId="B8C12B3587B61D44B54B882674E8EE35">
    <w:name w:val="B8C12B3587B61D44B54B882674E8EE35"/>
    <w:rsid w:val="00972561"/>
  </w:style>
  <w:style w:type="paragraph" w:customStyle="1" w:styleId="6A3F82CA8D6A844A93C2D42D67EDD460">
    <w:name w:val="6A3F82CA8D6A844A93C2D42D67EDD460"/>
    <w:rsid w:val="00972561"/>
  </w:style>
  <w:style w:type="paragraph" w:customStyle="1" w:styleId="4141FE121DDA2F44A0950040CAD83082">
    <w:name w:val="4141FE121DDA2F44A0950040CAD83082"/>
    <w:rsid w:val="00972561"/>
  </w:style>
  <w:style w:type="paragraph" w:customStyle="1" w:styleId="BBB904152F3F4747B577F44A6F381674">
    <w:name w:val="BBB904152F3F4747B577F44A6F381674"/>
    <w:rsid w:val="00972561"/>
  </w:style>
  <w:style w:type="paragraph" w:customStyle="1" w:styleId="005802153E99E24A8940CA8AF300EA1D">
    <w:name w:val="005802153E99E24A8940CA8AF300EA1D"/>
    <w:rsid w:val="00972561"/>
  </w:style>
  <w:style w:type="paragraph" w:customStyle="1" w:styleId="88A04555232E4442B428747FA0CAA3CA">
    <w:name w:val="88A04555232E4442B428747FA0CAA3CA"/>
    <w:rsid w:val="00972561"/>
  </w:style>
  <w:style w:type="paragraph" w:customStyle="1" w:styleId="82EA7E6C3C92D045AEC92248FDC8CCE2">
    <w:name w:val="82EA7E6C3C92D045AEC92248FDC8CCE2"/>
    <w:rsid w:val="00972561"/>
  </w:style>
  <w:style w:type="paragraph" w:customStyle="1" w:styleId="DDAB1B4C20079144A57B9C3165DDB504">
    <w:name w:val="DDAB1B4C20079144A57B9C3165DDB504"/>
    <w:rsid w:val="00972561"/>
  </w:style>
  <w:style w:type="paragraph" w:customStyle="1" w:styleId="DA1A7C139752DB4DAAFBAAADA782404E">
    <w:name w:val="DA1A7C139752DB4DAAFBAAADA782404E"/>
    <w:rsid w:val="00972561"/>
  </w:style>
  <w:style w:type="paragraph" w:customStyle="1" w:styleId="BC79B11A64D2A34892E154E1E36E589E">
    <w:name w:val="BC79B11A64D2A34892E154E1E36E589E"/>
    <w:rsid w:val="00972561"/>
  </w:style>
  <w:style w:type="paragraph" w:customStyle="1" w:styleId="5430B24647678B4EA12C4694660B331F">
    <w:name w:val="5430B24647678B4EA12C4694660B331F"/>
    <w:rsid w:val="00972561"/>
  </w:style>
  <w:style w:type="paragraph" w:customStyle="1" w:styleId="21B0EEFF81B39945B3F5B3E76028094F">
    <w:name w:val="21B0EEFF81B39945B3F5B3E76028094F"/>
    <w:rsid w:val="00972561"/>
  </w:style>
  <w:style w:type="paragraph" w:customStyle="1" w:styleId="FDA0B609CBDA8B48937DF60A2E86DA9A">
    <w:name w:val="FDA0B609CBDA8B48937DF60A2E86DA9A"/>
    <w:rsid w:val="00972561"/>
  </w:style>
  <w:style w:type="paragraph" w:customStyle="1" w:styleId="D10E2F88C9616942B09B2DBFB3E1BF37">
    <w:name w:val="D10E2F88C9616942B09B2DBFB3E1BF37"/>
    <w:rsid w:val="00972561"/>
  </w:style>
  <w:style w:type="paragraph" w:customStyle="1" w:styleId="2CEDD786C046654382E91F42EFEE1FCA">
    <w:name w:val="2CEDD786C046654382E91F42EFEE1FCA"/>
    <w:rsid w:val="00972561"/>
  </w:style>
  <w:style w:type="paragraph" w:customStyle="1" w:styleId="CD6A086FE0DDE748BB14695BC2CA88D8">
    <w:name w:val="CD6A086FE0DDE748BB14695BC2CA88D8"/>
    <w:rsid w:val="00972561"/>
  </w:style>
  <w:style w:type="paragraph" w:customStyle="1" w:styleId="8A9ABE0F4DAA3A488AC94513140E3553">
    <w:name w:val="8A9ABE0F4DAA3A488AC94513140E3553"/>
    <w:rsid w:val="00972561"/>
  </w:style>
  <w:style w:type="paragraph" w:customStyle="1" w:styleId="A7ED4F91721CB9499C2173FFBE2FF0A1">
    <w:name w:val="A7ED4F91721CB9499C2173FFBE2FF0A1"/>
    <w:rsid w:val="00972561"/>
  </w:style>
  <w:style w:type="paragraph" w:customStyle="1" w:styleId="7B60134858EDF74EBD7A1E8989CEB148">
    <w:name w:val="7B60134858EDF74EBD7A1E8989CEB148"/>
    <w:rsid w:val="0097256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B0A7DD-A236-4742-AC1C-DE5A3CF57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ALS2S_Word_Template (9)</Template>
  <TotalTime>0</TotalTime>
  <Pages>2</Pages>
  <Words>682</Words>
  <Characters>3888</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Safe to Sleep Web Badge Use and Recommendation Language</vt:lpstr>
    </vt:vector>
  </TitlesOfParts>
  <Company/>
  <LinksUpToDate>false</LinksUpToDate>
  <CharactersWithSpaces>4561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Safe to Sleep Web Badge Use and Recommendation Language</dc:title>
  <dc:subject>Instructions for using the Safe to Sleep® campaign badge.</dc:subject>
  <dc:creator>Jasmine Berry</dc:creator>
  <cp:keywords>National Institute of Child Health and Human Development; NICHD; National Institutes of Health; NIH; Safe to Sleep® campaign; safe infant sleep; badge; outreach; Alabama Safe Sleep Outreach Project.</cp:keywords>
  <dc:description/>
  <cp:lastModifiedBy>SYSTEM</cp:lastModifiedBy>
  <cp:revision>2</cp:revision>
  <cp:lastPrinted>2015-11-17T21:21:00Z</cp:lastPrinted>
  <dcterms:created xsi:type="dcterms:W3CDTF">2018-06-27T20:07:00Z</dcterms:created>
  <dcterms:modified xsi:type="dcterms:W3CDTF">2018-06-27T20:07:00Z</dcterms:modified>
  <cp:contentStatus>Public domain</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ies>
</file>