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97E20E" w14:textId="7BA94397" w:rsidR="00CF6542" w:rsidRPr="003A290A" w:rsidRDefault="00CF6542" w:rsidP="006D5A95">
      <w:pPr>
        <w:pStyle w:val="Heading1"/>
        <w:spacing w:before="360" w:after="240"/>
      </w:pPr>
      <w:bookmarkStart w:id="0" w:name="_GoBack"/>
      <w:bookmarkEnd w:id="0"/>
      <w:r w:rsidRPr="003A290A">
        <w:t>Alabama Safe Sleep Outreach Project</w:t>
      </w:r>
      <w:r w:rsidR="00C966C7" w:rsidRPr="003A290A">
        <w:br/>
      </w:r>
      <w:r w:rsidRPr="003A290A">
        <w:t>Program Sign-In Sheet</w:t>
      </w:r>
    </w:p>
    <w:p w14:paraId="7C249C96" w14:textId="43670DA9" w:rsidR="00E00623" w:rsidRPr="00E00623" w:rsidRDefault="00E00623" w:rsidP="00E00623">
      <w:pPr>
        <w:pStyle w:val="IntroBody"/>
      </w:pPr>
    </w:p>
    <w:tbl>
      <w:tblPr>
        <w:tblW w:w="10036" w:type="dxa"/>
        <w:jc w:val="center"/>
        <w:tblLook w:val="04A0" w:firstRow="1" w:lastRow="0" w:firstColumn="1" w:lastColumn="0" w:noHBand="0" w:noVBand="1"/>
      </w:tblPr>
      <w:tblGrid>
        <w:gridCol w:w="5032"/>
        <w:gridCol w:w="1697"/>
        <w:gridCol w:w="3260"/>
        <w:gridCol w:w="47"/>
      </w:tblGrid>
      <w:tr w:rsidR="00BD5ADD" w:rsidRPr="000E3CCE" w14:paraId="6145114C" w14:textId="77777777" w:rsidTr="00C3581C">
        <w:trPr>
          <w:gridAfter w:val="1"/>
          <w:wAfter w:w="48" w:type="dxa"/>
          <w:trHeight w:val="593"/>
          <w:jc w:val="center"/>
        </w:trPr>
        <w:tc>
          <w:tcPr>
            <w:tcW w:w="6750" w:type="dxa"/>
            <w:gridSpan w:val="2"/>
          </w:tcPr>
          <w:p w14:paraId="49092E6F" w14:textId="1924AEB4" w:rsidR="00CF6542" w:rsidRPr="000E3CCE" w:rsidRDefault="00F0401A" w:rsidP="006D5A95">
            <w:pPr>
              <w:tabs>
                <w:tab w:val="right" w:pos="6930"/>
              </w:tabs>
              <w:autoSpaceDE/>
              <w:autoSpaceDN/>
              <w:adjustRightInd/>
              <w:spacing w:after="120"/>
              <w:rPr>
                <w:rFonts w:eastAsia="Times New Roman"/>
                <w:b/>
                <w:color w:val="auto"/>
                <w:szCs w:val="24"/>
              </w:rPr>
            </w:pPr>
            <w:r w:rsidRPr="000E3CCE">
              <w:rPr>
                <w:rFonts w:eastAsia="Times New Roman"/>
                <w:b/>
                <w:color w:val="auto"/>
                <w:szCs w:val="24"/>
              </w:rPr>
              <w:t>Activity/</w:t>
            </w:r>
            <w:r w:rsidR="00CF6542" w:rsidRPr="000E3CCE">
              <w:rPr>
                <w:rFonts w:eastAsia="Times New Roman"/>
                <w:b/>
                <w:color w:val="auto"/>
                <w:szCs w:val="24"/>
              </w:rPr>
              <w:t xml:space="preserve">Event Type: </w:t>
            </w:r>
            <w:r w:rsidR="00CF6542" w:rsidRPr="00D41A35">
              <w:rPr>
                <w:rFonts w:eastAsia="Times New Roman"/>
                <w:b/>
                <w:color w:val="auto"/>
                <w:szCs w:val="24"/>
                <w:u w:val="single"/>
              </w:rPr>
              <w:tab/>
            </w:r>
          </w:p>
        </w:tc>
        <w:tc>
          <w:tcPr>
            <w:tcW w:w="3286" w:type="dxa"/>
          </w:tcPr>
          <w:p w14:paraId="004728F4" w14:textId="77777777" w:rsidR="00CF6542" w:rsidRPr="000E3CCE" w:rsidRDefault="00CF6542" w:rsidP="00CF6542">
            <w:pPr>
              <w:autoSpaceDE/>
              <w:autoSpaceDN/>
              <w:adjustRightInd/>
              <w:spacing w:before="60" w:after="0"/>
              <w:rPr>
                <w:rFonts w:eastAsia="Times New Roman"/>
                <w:color w:val="auto"/>
                <w:szCs w:val="24"/>
              </w:rPr>
            </w:pPr>
            <w:r w:rsidRPr="000E3CCE">
              <w:rPr>
                <w:rFonts w:eastAsia="Times New Roman"/>
                <w:b/>
                <w:color w:val="auto"/>
                <w:szCs w:val="24"/>
              </w:rPr>
              <w:t>Date</w:t>
            </w:r>
            <w:r w:rsidRPr="00D41A35">
              <w:rPr>
                <w:rFonts w:eastAsia="Times New Roman"/>
                <w:b/>
                <w:color w:val="auto"/>
                <w:szCs w:val="24"/>
              </w:rPr>
              <w:t>:</w:t>
            </w:r>
            <w:r w:rsidRPr="000E3CCE">
              <w:rPr>
                <w:rFonts w:eastAsia="Times New Roman"/>
                <w:color w:val="auto"/>
                <w:szCs w:val="24"/>
              </w:rPr>
              <w:tab/>
              <w:t>_____ /_____ /_____</w:t>
            </w:r>
          </w:p>
          <w:p w14:paraId="44FAB6D6" w14:textId="77777777" w:rsidR="00CF6542" w:rsidRPr="000E3CCE" w:rsidRDefault="00CF6542" w:rsidP="00CF6542">
            <w:pPr>
              <w:tabs>
                <w:tab w:val="left" w:pos="684"/>
                <w:tab w:val="left" w:pos="1782"/>
                <w:tab w:val="left" w:pos="2502"/>
              </w:tabs>
              <w:autoSpaceDE/>
              <w:autoSpaceDN/>
              <w:adjustRightInd/>
              <w:spacing w:after="120"/>
              <w:rPr>
                <w:rFonts w:eastAsia="Times New Roman"/>
                <w:color w:val="auto"/>
                <w:szCs w:val="24"/>
              </w:rPr>
            </w:pPr>
            <w:r w:rsidRPr="000E3CCE">
              <w:rPr>
                <w:rFonts w:eastAsia="Times New Roman"/>
                <w:color w:val="auto"/>
                <w:szCs w:val="24"/>
              </w:rPr>
              <w:tab/>
              <w:t>Month    Day     Year</w:t>
            </w:r>
          </w:p>
        </w:tc>
      </w:tr>
      <w:tr w:rsidR="00133C12" w:rsidRPr="000E3CCE" w14:paraId="0304441F" w14:textId="77777777" w:rsidTr="00C3581C">
        <w:trPr>
          <w:gridAfter w:val="1"/>
          <w:wAfter w:w="48" w:type="dxa"/>
          <w:trHeight w:val="593"/>
          <w:jc w:val="center"/>
        </w:trPr>
        <w:tc>
          <w:tcPr>
            <w:tcW w:w="10036" w:type="dxa"/>
            <w:gridSpan w:val="3"/>
          </w:tcPr>
          <w:p w14:paraId="0C10FE9B" w14:textId="3A3C6427" w:rsidR="00133C12" w:rsidRPr="000E3CCE" w:rsidRDefault="00DF121C" w:rsidP="007B0608">
            <w:pPr>
              <w:tabs>
                <w:tab w:val="right" w:pos="6930"/>
              </w:tabs>
              <w:autoSpaceDE/>
              <w:autoSpaceDN/>
              <w:adjustRightInd/>
              <w:jc w:val="both"/>
              <w:rPr>
                <w:rFonts w:eastAsia="Times New Roman"/>
                <w:color w:val="auto"/>
                <w:szCs w:val="24"/>
              </w:rPr>
            </w:pPr>
            <w:r>
              <w:rPr>
                <w:rFonts w:eastAsia="Times New Roman"/>
                <w:b/>
                <w:color w:val="auto"/>
                <w:szCs w:val="24"/>
              </w:rPr>
              <w:t>Activity/Event</w:t>
            </w:r>
            <w:r w:rsidR="00172706">
              <w:rPr>
                <w:rFonts w:eastAsia="Times New Roman"/>
                <w:b/>
                <w:color w:val="auto"/>
                <w:szCs w:val="24"/>
              </w:rPr>
              <w:t xml:space="preserve"> </w:t>
            </w:r>
            <w:r w:rsidR="00133C12" w:rsidRPr="000E3CCE">
              <w:rPr>
                <w:rFonts w:eastAsia="Times New Roman"/>
                <w:b/>
                <w:color w:val="auto"/>
                <w:szCs w:val="24"/>
              </w:rPr>
              <w:t xml:space="preserve">Location: </w:t>
            </w:r>
            <w:r w:rsidR="00133C12" w:rsidRPr="000E3CCE">
              <w:rPr>
                <w:rFonts w:eastAsia="Times New Roman"/>
                <w:color w:val="auto"/>
                <w:szCs w:val="24"/>
              </w:rPr>
              <w:t>____________________________________________________</w:t>
            </w:r>
          </w:p>
        </w:tc>
      </w:tr>
      <w:tr w:rsidR="00CF6542" w:rsidRPr="000E3CCE" w14:paraId="4CEDA25D" w14:textId="77777777" w:rsidTr="00D376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864"/>
          <w:tblHeader/>
          <w:jc w:val="center"/>
        </w:trPr>
        <w:tc>
          <w:tcPr>
            <w:tcW w:w="5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24F"/>
          </w:tcPr>
          <w:p w14:paraId="0F5BB229" w14:textId="77777777" w:rsidR="00CF6542" w:rsidRPr="008561C1" w:rsidRDefault="00CF6542" w:rsidP="00CF6542">
            <w:pPr>
              <w:autoSpaceDE/>
              <w:autoSpaceDN/>
              <w:adjustRightInd/>
              <w:spacing w:after="0"/>
              <w:jc w:val="center"/>
              <w:rPr>
                <w:rFonts w:eastAsia="Times New Roman"/>
                <w:b/>
                <w:color w:val="632E88"/>
                <w:szCs w:val="24"/>
              </w:rPr>
            </w:pPr>
            <w:r w:rsidRPr="008561C1">
              <w:rPr>
                <w:rFonts w:eastAsia="Times New Roman"/>
                <w:b/>
                <w:color w:val="632E88"/>
                <w:szCs w:val="24"/>
              </w:rPr>
              <w:t xml:space="preserve">Name </w:t>
            </w:r>
            <w:r w:rsidRPr="008561C1">
              <w:rPr>
                <w:rFonts w:eastAsia="Calibri"/>
                <w:b/>
                <w:color w:val="632E88"/>
                <w:szCs w:val="24"/>
              </w:rPr>
              <w:t>(please print)</w:t>
            </w:r>
          </w:p>
        </w:tc>
        <w:tc>
          <w:tcPr>
            <w:tcW w:w="504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24F"/>
          </w:tcPr>
          <w:p w14:paraId="4BCE85BE" w14:textId="4BE1B727" w:rsidR="00CF6542" w:rsidRPr="008561C1" w:rsidRDefault="00BC3B81" w:rsidP="00D3765A">
            <w:pPr>
              <w:autoSpaceDE/>
              <w:autoSpaceDN/>
              <w:adjustRightInd/>
              <w:spacing w:after="0"/>
              <w:jc w:val="center"/>
              <w:rPr>
                <w:rFonts w:eastAsia="Times New Roman"/>
                <w:b/>
                <w:color w:val="632E88"/>
                <w:szCs w:val="24"/>
              </w:rPr>
            </w:pPr>
            <w:r w:rsidRPr="008561C1">
              <w:rPr>
                <w:rFonts w:eastAsia="Times New Roman"/>
                <w:b/>
                <w:color w:val="632E88"/>
                <w:szCs w:val="24"/>
              </w:rPr>
              <w:t xml:space="preserve">Email address </w:t>
            </w:r>
            <w:r w:rsidR="00D3765A">
              <w:rPr>
                <w:rFonts w:eastAsia="Times New Roman"/>
                <w:b/>
                <w:color w:val="632E88"/>
                <w:szCs w:val="24"/>
              </w:rPr>
              <w:br/>
            </w:r>
            <w:r w:rsidRPr="008561C1">
              <w:rPr>
                <w:rFonts w:eastAsia="Times New Roman"/>
                <w:b/>
                <w:color w:val="632E88"/>
                <w:szCs w:val="24"/>
              </w:rPr>
              <w:t>(if you would like to receive</w:t>
            </w:r>
            <w:r w:rsidR="0062712D">
              <w:rPr>
                <w:rFonts w:eastAsia="Times New Roman"/>
                <w:b/>
                <w:color w:val="632E88"/>
                <w:szCs w:val="24"/>
              </w:rPr>
              <w:t xml:space="preserve"> the</w:t>
            </w:r>
            <w:r w:rsidRPr="008561C1">
              <w:rPr>
                <w:rFonts w:eastAsia="Times New Roman"/>
                <w:b/>
                <w:color w:val="632E88"/>
                <w:szCs w:val="24"/>
              </w:rPr>
              <w:t xml:space="preserve"> </w:t>
            </w:r>
            <w:r w:rsidR="00D3765A">
              <w:rPr>
                <w:rFonts w:eastAsia="Times New Roman"/>
                <w:b/>
                <w:color w:val="632E88"/>
                <w:szCs w:val="24"/>
              </w:rPr>
              <w:br/>
            </w:r>
            <w:r w:rsidRPr="008561C1">
              <w:rPr>
                <w:rFonts w:eastAsia="Times New Roman"/>
                <w:b/>
                <w:color w:val="632E88"/>
                <w:szCs w:val="24"/>
              </w:rPr>
              <w:t>Safe to Sleep</w:t>
            </w:r>
            <w:r w:rsidRPr="00F9439C">
              <w:rPr>
                <w:rFonts w:eastAsia="Times New Roman"/>
                <w:b/>
                <w:color w:val="632E88"/>
                <w:szCs w:val="24"/>
                <w:vertAlign w:val="superscript"/>
              </w:rPr>
              <w:t>®</w:t>
            </w:r>
            <w:r w:rsidRPr="008561C1">
              <w:rPr>
                <w:rFonts w:eastAsia="Times New Roman"/>
                <w:b/>
                <w:color w:val="632E88"/>
                <w:szCs w:val="24"/>
              </w:rPr>
              <w:t xml:space="preserve"> </w:t>
            </w:r>
            <w:r w:rsidR="00E6629F">
              <w:rPr>
                <w:rFonts w:eastAsia="Times New Roman"/>
                <w:b/>
                <w:color w:val="632E88"/>
                <w:szCs w:val="24"/>
              </w:rPr>
              <w:t>monthly</w:t>
            </w:r>
            <w:r w:rsidR="00D3765A">
              <w:rPr>
                <w:rFonts w:eastAsia="Times New Roman"/>
                <w:b/>
                <w:color w:val="632E88"/>
                <w:szCs w:val="24"/>
              </w:rPr>
              <w:t xml:space="preserve"> </w:t>
            </w:r>
            <w:r w:rsidR="00E6629F">
              <w:rPr>
                <w:rFonts w:eastAsia="Times New Roman"/>
                <w:b/>
                <w:color w:val="632E88"/>
                <w:szCs w:val="24"/>
              </w:rPr>
              <w:t>e-</w:t>
            </w:r>
            <w:r w:rsidRPr="008561C1">
              <w:rPr>
                <w:rFonts w:eastAsia="Times New Roman"/>
                <w:b/>
                <w:color w:val="632E88"/>
                <w:szCs w:val="24"/>
              </w:rPr>
              <w:t>newsletter)</w:t>
            </w:r>
          </w:p>
        </w:tc>
      </w:tr>
      <w:tr w:rsidR="00CF6542" w:rsidRPr="000E3CCE" w14:paraId="2806D2DD" w14:textId="77777777" w:rsidTr="003E7D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620"/>
          <w:jc w:val="center"/>
        </w:trPr>
        <w:tc>
          <w:tcPr>
            <w:tcW w:w="5035" w:type="dxa"/>
            <w:tcBorders>
              <w:top w:val="single" w:sz="4" w:space="0" w:color="000000" w:themeColor="text1"/>
            </w:tcBorders>
            <w:shd w:val="clear" w:color="auto" w:fill="auto"/>
          </w:tcPr>
          <w:p w14:paraId="537AA98B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5044" w:type="dxa"/>
            <w:gridSpan w:val="3"/>
            <w:tcBorders>
              <w:top w:val="single" w:sz="4" w:space="0" w:color="000000" w:themeColor="text1"/>
            </w:tcBorders>
            <w:shd w:val="clear" w:color="auto" w:fill="auto"/>
          </w:tcPr>
          <w:p w14:paraId="23C71895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</w:tc>
      </w:tr>
      <w:tr w:rsidR="00CF6542" w:rsidRPr="000E3CCE" w14:paraId="645D95BD" w14:textId="77777777" w:rsidTr="003E7D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5035" w:type="dxa"/>
            <w:shd w:val="clear" w:color="auto" w:fill="auto"/>
          </w:tcPr>
          <w:p w14:paraId="28D42DBF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5044" w:type="dxa"/>
            <w:gridSpan w:val="3"/>
            <w:shd w:val="clear" w:color="auto" w:fill="auto"/>
          </w:tcPr>
          <w:p w14:paraId="6EEBBA79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</w:tc>
      </w:tr>
      <w:tr w:rsidR="00CF6542" w:rsidRPr="000E3CCE" w14:paraId="1DCBFFF9" w14:textId="77777777" w:rsidTr="003E7D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5035" w:type="dxa"/>
            <w:shd w:val="clear" w:color="auto" w:fill="auto"/>
          </w:tcPr>
          <w:p w14:paraId="75464F25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5044" w:type="dxa"/>
            <w:gridSpan w:val="3"/>
            <w:shd w:val="clear" w:color="auto" w:fill="auto"/>
          </w:tcPr>
          <w:p w14:paraId="25573654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</w:tc>
      </w:tr>
      <w:tr w:rsidR="00CF6542" w:rsidRPr="000E3CCE" w14:paraId="76257471" w14:textId="77777777" w:rsidTr="003E7D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5035" w:type="dxa"/>
            <w:shd w:val="clear" w:color="auto" w:fill="auto"/>
          </w:tcPr>
          <w:p w14:paraId="3627A390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5044" w:type="dxa"/>
            <w:gridSpan w:val="3"/>
            <w:shd w:val="clear" w:color="auto" w:fill="auto"/>
          </w:tcPr>
          <w:p w14:paraId="29BA9651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</w:tc>
      </w:tr>
      <w:tr w:rsidR="00CF6542" w:rsidRPr="000E3CCE" w14:paraId="0A24215A" w14:textId="77777777" w:rsidTr="003E7D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5035" w:type="dxa"/>
            <w:shd w:val="clear" w:color="auto" w:fill="auto"/>
          </w:tcPr>
          <w:p w14:paraId="15F11D26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5044" w:type="dxa"/>
            <w:gridSpan w:val="3"/>
            <w:shd w:val="clear" w:color="auto" w:fill="auto"/>
          </w:tcPr>
          <w:p w14:paraId="5DF7E54A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</w:tc>
      </w:tr>
      <w:tr w:rsidR="00CF6542" w:rsidRPr="000E3CCE" w14:paraId="2A37DB34" w14:textId="77777777" w:rsidTr="003E7D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5035" w:type="dxa"/>
            <w:shd w:val="clear" w:color="auto" w:fill="auto"/>
          </w:tcPr>
          <w:p w14:paraId="27202887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5044" w:type="dxa"/>
            <w:gridSpan w:val="3"/>
            <w:shd w:val="clear" w:color="auto" w:fill="auto"/>
          </w:tcPr>
          <w:p w14:paraId="17BF8AAD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</w:tc>
      </w:tr>
      <w:tr w:rsidR="00CF6542" w:rsidRPr="000E3CCE" w14:paraId="0E75E28B" w14:textId="77777777" w:rsidTr="003E7D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5035" w:type="dxa"/>
            <w:shd w:val="clear" w:color="auto" w:fill="auto"/>
          </w:tcPr>
          <w:p w14:paraId="3BE110E3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5044" w:type="dxa"/>
            <w:gridSpan w:val="3"/>
            <w:shd w:val="clear" w:color="auto" w:fill="auto"/>
          </w:tcPr>
          <w:p w14:paraId="4451BABE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</w:tc>
      </w:tr>
      <w:tr w:rsidR="00CF6542" w:rsidRPr="000E3CCE" w14:paraId="5130A5A1" w14:textId="77777777" w:rsidTr="003E7D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5035" w:type="dxa"/>
            <w:shd w:val="clear" w:color="auto" w:fill="auto"/>
          </w:tcPr>
          <w:p w14:paraId="5B80A7F7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5044" w:type="dxa"/>
            <w:gridSpan w:val="3"/>
            <w:shd w:val="clear" w:color="auto" w:fill="auto"/>
          </w:tcPr>
          <w:p w14:paraId="71B894C8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</w:tc>
      </w:tr>
      <w:tr w:rsidR="00CF6542" w:rsidRPr="000E3CCE" w14:paraId="68DE16EE" w14:textId="77777777" w:rsidTr="003E7D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5035" w:type="dxa"/>
            <w:shd w:val="clear" w:color="auto" w:fill="auto"/>
          </w:tcPr>
          <w:p w14:paraId="524EFDC2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5044" w:type="dxa"/>
            <w:gridSpan w:val="3"/>
            <w:shd w:val="clear" w:color="auto" w:fill="auto"/>
          </w:tcPr>
          <w:p w14:paraId="3B69E760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</w:tc>
      </w:tr>
      <w:tr w:rsidR="00CF6542" w:rsidRPr="000E3CCE" w14:paraId="5E99CCC1" w14:textId="77777777" w:rsidTr="003E7D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5035" w:type="dxa"/>
            <w:shd w:val="clear" w:color="auto" w:fill="auto"/>
          </w:tcPr>
          <w:p w14:paraId="2B22861F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5044" w:type="dxa"/>
            <w:gridSpan w:val="3"/>
            <w:shd w:val="clear" w:color="auto" w:fill="auto"/>
          </w:tcPr>
          <w:p w14:paraId="66802F0C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</w:tc>
      </w:tr>
      <w:tr w:rsidR="00CF6542" w:rsidRPr="000E3CCE" w14:paraId="2DB47685" w14:textId="77777777" w:rsidTr="003E7D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5035" w:type="dxa"/>
            <w:shd w:val="clear" w:color="auto" w:fill="auto"/>
          </w:tcPr>
          <w:p w14:paraId="4D50E972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5044" w:type="dxa"/>
            <w:gridSpan w:val="3"/>
            <w:shd w:val="clear" w:color="auto" w:fill="auto"/>
          </w:tcPr>
          <w:p w14:paraId="34189262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</w:tc>
      </w:tr>
      <w:tr w:rsidR="00CF6542" w:rsidRPr="000E3CCE" w14:paraId="26F6769E" w14:textId="77777777" w:rsidTr="003E7D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5035" w:type="dxa"/>
            <w:shd w:val="clear" w:color="auto" w:fill="auto"/>
          </w:tcPr>
          <w:p w14:paraId="7F3399A4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5044" w:type="dxa"/>
            <w:gridSpan w:val="3"/>
            <w:shd w:val="clear" w:color="auto" w:fill="auto"/>
          </w:tcPr>
          <w:p w14:paraId="799A13CC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</w:tc>
      </w:tr>
      <w:tr w:rsidR="00CF6542" w:rsidRPr="000E3CCE" w14:paraId="5C3F3CC1" w14:textId="77777777" w:rsidTr="003E7D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5035" w:type="dxa"/>
            <w:shd w:val="clear" w:color="auto" w:fill="auto"/>
          </w:tcPr>
          <w:p w14:paraId="58314877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5044" w:type="dxa"/>
            <w:gridSpan w:val="3"/>
            <w:shd w:val="clear" w:color="auto" w:fill="auto"/>
          </w:tcPr>
          <w:p w14:paraId="75B5D87D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</w:tc>
      </w:tr>
      <w:tr w:rsidR="00CF6542" w:rsidRPr="000E3CCE" w14:paraId="6AC7884B" w14:textId="77777777" w:rsidTr="003E7D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5035" w:type="dxa"/>
            <w:shd w:val="clear" w:color="auto" w:fill="auto"/>
          </w:tcPr>
          <w:p w14:paraId="010A9002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5044" w:type="dxa"/>
            <w:gridSpan w:val="3"/>
            <w:shd w:val="clear" w:color="auto" w:fill="auto"/>
          </w:tcPr>
          <w:p w14:paraId="0D4352AE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</w:tc>
      </w:tr>
      <w:tr w:rsidR="00CF6542" w:rsidRPr="000E3CCE" w14:paraId="0403667C" w14:textId="77777777" w:rsidTr="003E7D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5035" w:type="dxa"/>
            <w:shd w:val="clear" w:color="auto" w:fill="auto"/>
          </w:tcPr>
          <w:p w14:paraId="03C49B99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5044" w:type="dxa"/>
            <w:gridSpan w:val="3"/>
            <w:shd w:val="clear" w:color="auto" w:fill="auto"/>
          </w:tcPr>
          <w:p w14:paraId="2891FF7F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</w:tc>
      </w:tr>
      <w:tr w:rsidR="00CF6542" w:rsidRPr="000E3CCE" w14:paraId="3DDCA1F5" w14:textId="77777777" w:rsidTr="003E7D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5035" w:type="dxa"/>
            <w:shd w:val="clear" w:color="auto" w:fill="auto"/>
          </w:tcPr>
          <w:p w14:paraId="117F5122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5044" w:type="dxa"/>
            <w:gridSpan w:val="3"/>
            <w:shd w:val="clear" w:color="auto" w:fill="auto"/>
          </w:tcPr>
          <w:p w14:paraId="5C582DA9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</w:tc>
      </w:tr>
      <w:tr w:rsidR="00CF6542" w:rsidRPr="000E3CCE" w14:paraId="0C1AA5CD" w14:textId="77777777" w:rsidTr="003E7D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5035" w:type="dxa"/>
            <w:shd w:val="clear" w:color="auto" w:fill="auto"/>
          </w:tcPr>
          <w:p w14:paraId="543E0D9E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5044" w:type="dxa"/>
            <w:gridSpan w:val="3"/>
            <w:shd w:val="clear" w:color="auto" w:fill="auto"/>
          </w:tcPr>
          <w:p w14:paraId="6B9D4987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</w:tc>
      </w:tr>
      <w:tr w:rsidR="00CF6542" w:rsidRPr="000E3CCE" w14:paraId="31237130" w14:textId="77777777" w:rsidTr="003E7D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5035" w:type="dxa"/>
            <w:shd w:val="clear" w:color="auto" w:fill="auto"/>
          </w:tcPr>
          <w:p w14:paraId="7557505C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5044" w:type="dxa"/>
            <w:gridSpan w:val="3"/>
            <w:shd w:val="clear" w:color="auto" w:fill="auto"/>
          </w:tcPr>
          <w:p w14:paraId="31B2BDAD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</w:tc>
      </w:tr>
      <w:tr w:rsidR="00CF6542" w:rsidRPr="000E3CCE" w14:paraId="0B262E19" w14:textId="77777777" w:rsidTr="003E7D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5035" w:type="dxa"/>
            <w:shd w:val="clear" w:color="auto" w:fill="auto"/>
          </w:tcPr>
          <w:p w14:paraId="37BA0206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5044" w:type="dxa"/>
            <w:gridSpan w:val="3"/>
            <w:shd w:val="clear" w:color="auto" w:fill="auto"/>
          </w:tcPr>
          <w:p w14:paraId="75EC73DF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</w:tc>
      </w:tr>
      <w:tr w:rsidR="00CF6542" w:rsidRPr="000E3CCE" w14:paraId="2716F386" w14:textId="77777777" w:rsidTr="003E7D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5035" w:type="dxa"/>
            <w:shd w:val="clear" w:color="auto" w:fill="auto"/>
          </w:tcPr>
          <w:p w14:paraId="52C320C4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5044" w:type="dxa"/>
            <w:gridSpan w:val="3"/>
            <w:shd w:val="clear" w:color="auto" w:fill="auto"/>
          </w:tcPr>
          <w:p w14:paraId="22CCD513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</w:tc>
      </w:tr>
      <w:tr w:rsidR="00CF6542" w:rsidRPr="000E3CCE" w14:paraId="4478571F" w14:textId="77777777" w:rsidTr="003E7D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5035" w:type="dxa"/>
            <w:shd w:val="clear" w:color="auto" w:fill="auto"/>
          </w:tcPr>
          <w:p w14:paraId="3689294E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5044" w:type="dxa"/>
            <w:gridSpan w:val="3"/>
            <w:shd w:val="clear" w:color="auto" w:fill="auto"/>
          </w:tcPr>
          <w:p w14:paraId="47027611" w14:textId="77777777" w:rsidR="00CF6542" w:rsidRPr="000E3CCE" w:rsidRDefault="00CF6542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</w:tc>
      </w:tr>
      <w:tr w:rsidR="005A2E00" w:rsidRPr="000E3CCE" w14:paraId="7EFCB60D" w14:textId="77777777" w:rsidTr="003E7D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5035" w:type="dxa"/>
            <w:shd w:val="clear" w:color="auto" w:fill="auto"/>
          </w:tcPr>
          <w:p w14:paraId="69F373F1" w14:textId="77777777" w:rsidR="005A2E00" w:rsidRPr="000E3CCE" w:rsidRDefault="005A2E00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5044" w:type="dxa"/>
            <w:gridSpan w:val="3"/>
            <w:shd w:val="clear" w:color="auto" w:fill="auto"/>
          </w:tcPr>
          <w:p w14:paraId="3BB3E248" w14:textId="77777777" w:rsidR="005A2E00" w:rsidRPr="000E3CCE" w:rsidRDefault="005A2E00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</w:tc>
      </w:tr>
      <w:tr w:rsidR="00484575" w:rsidRPr="000E3CCE" w14:paraId="3E5108F5" w14:textId="77777777" w:rsidTr="003E7D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5035" w:type="dxa"/>
            <w:shd w:val="clear" w:color="auto" w:fill="auto"/>
          </w:tcPr>
          <w:p w14:paraId="2C3EFFAE" w14:textId="77777777" w:rsidR="00484575" w:rsidRPr="000E3CCE" w:rsidRDefault="00484575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5044" w:type="dxa"/>
            <w:gridSpan w:val="3"/>
            <w:shd w:val="clear" w:color="auto" w:fill="auto"/>
          </w:tcPr>
          <w:p w14:paraId="07E38424" w14:textId="77777777" w:rsidR="00484575" w:rsidRPr="000E3CCE" w:rsidRDefault="00484575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</w:tc>
      </w:tr>
      <w:tr w:rsidR="00484575" w:rsidRPr="000E3CCE" w14:paraId="16F450F6" w14:textId="77777777" w:rsidTr="003E7D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5035" w:type="dxa"/>
            <w:shd w:val="clear" w:color="auto" w:fill="auto"/>
          </w:tcPr>
          <w:p w14:paraId="424C60A4" w14:textId="77777777" w:rsidR="00484575" w:rsidRPr="000E3CCE" w:rsidRDefault="00484575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5044" w:type="dxa"/>
            <w:gridSpan w:val="3"/>
            <w:shd w:val="clear" w:color="auto" w:fill="auto"/>
          </w:tcPr>
          <w:p w14:paraId="07244EEB" w14:textId="77777777" w:rsidR="00484575" w:rsidRPr="000E3CCE" w:rsidRDefault="00484575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</w:tc>
      </w:tr>
      <w:tr w:rsidR="00484575" w:rsidRPr="000E3CCE" w14:paraId="777E6ABA" w14:textId="77777777" w:rsidTr="003E7D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5035" w:type="dxa"/>
            <w:shd w:val="clear" w:color="auto" w:fill="auto"/>
          </w:tcPr>
          <w:p w14:paraId="7F8E636E" w14:textId="77777777" w:rsidR="00484575" w:rsidRPr="000E3CCE" w:rsidRDefault="00484575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5044" w:type="dxa"/>
            <w:gridSpan w:val="3"/>
            <w:shd w:val="clear" w:color="auto" w:fill="auto"/>
          </w:tcPr>
          <w:p w14:paraId="14896F45" w14:textId="77777777" w:rsidR="00484575" w:rsidRPr="000E3CCE" w:rsidRDefault="00484575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</w:tc>
      </w:tr>
      <w:tr w:rsidR="00484575" w:rsidRPr="000E3CCE" w14:paraId="766B42A0" w14:textId="77777777" w:rsidTr="003E7D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5035" w:type="dxa"/>
            <w:shd w:val="clear" w:color="auto" w:fill="auto"/>
          </w:tcPr>
          <w:p w14:paraId="46C78ABE" w14:textId="77777777" w:rsidR="00484575" w:rsidRPr="000E3CCE" w:rsidRDefault="00484575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5044" w:type="dxa"/>
            <w:gridSpan w:val="3"/>
            <w:shd w:val="clear" w:color="auto" w:fill="auto"/>
          </w:tcPr>
          <w:p w14:paraId="70227EE6" w14:textId="77777777" w:rsidR="00484575" w:rsidRPr="000E3CCE" w:rsidRDefault="00484575" w:rsidP="00CF6542">
            <w:pPr>
              <w:autoSpaceDE/>
              <w:autoSpaceDN/>
              <w:adjustRightInd/>
              <w:spacing w:after="0" w:line="840" w:lineRule="auto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</w:tc>
      </w:tr>
    </w:tbl>
    <w:p w14:paraId="7CF7E07E" w14:textId="311F2120" w:rsidR="00FD23DC" w:rsidRPr="000E3CCE" w:rsidRDefault="00FD23DC" w:rsidP="00C60625"/>
    <w:sectPr w:rsidR="00FD23DC" w:rsidRPr="000E3CCE" w:rsidSect="006C05BE">
      <w:headerReference w:type="default" r:id="rId9"/>
      <w:footerReference w:type="even" r:id="rId10"/>
      <w:footerReference w:type="default" r:id="rId11"/>
      <w:pgSz w:w="12240" w:h="15840" w:code="1"/>
      <w:pgMar w:top="1440" w:right="1008" w:bottom="1008" w:left="100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770F97" w14:textId="77777777" w:rsidR="0036174E" w:rsidRDefault="0036174E" w:rsidP="00D753AA">
      <w:pPr>
        <w:spacing w:after="0"/>
      </w:pPr>
      <w:r>
        <w:separator/>
      </w:r>
    </w:p>
  </w:endnote>
  <w:endnote w:type="continuationSeparator" w:id="0">
    <w:p w14:paraId="4A760839" w14:textId="77777777" w:rsidR="0036174E" w:rsidRDefault="0036174E" w:rsidP="00D753A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02685" w14:textId="77777777" w:rsidR="0046592A" w:rsidRDefault="0046592A" w:rsidP="007177B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9864603" w14:textId="77777777" w:rsidR="0046592A" w:rsidRDefault="0046592A" w:rsidP="0046592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953B76" w14:textId="7F4086DB" w:rsidR="0046592A" w:rsidRPr="00B95054" w:rsidRDefault="0046592A" w:rsidP="0046368D">
    <w:pPr>
      <w:pStyle w:val="Footer"/>
      <w:framePr w:w="12066" w:h="322" w:hRule="exact" w:wrap="none" w:vAnchor="text" w:hAnchor="page" w:x="22" w:y="757"/>
      <w:ind w:right="313"/>
      <w:jc w:val="center"/>
      <w:rPr>
        <w:rStyle w:val="PageNumber"/>
        <w:color w:val="632E88"/>
        <w:sz w:val="22"/>
      </w:rPr>
    </w:pPr>
    <w:r w:rsidRPr="00B95054">
      <w:rPr>
        <w:rStyle w:val="PageNumber"/>
        <w:color w:val="632E88"/>
        <w:sz w:val="22"/>
      </w:rPr>
      <w:fldChar w:fldCharType="begin"/>
    </w:r>
    <w:r w:rsidRPr="00B95054">
      <w:rPr>
        <w:rStyle w:val="PageNumber"/>
        <w:color w:val="632E88"/>
        <w:sz w:val="22"/>
      </w:rPr>
      <w:instrText xml:space="preserve">PAGE  </w:instrText>
    </w:r>
    <w:r w:rsidRPr="00B95054">
      <w:rPr>
        <w:rStyle w:val="PageNumber"/>
        <w:color w:val="632E88"/>
        <w:sz w:val="22"/>
      </w:rPr>
      <w:fldChar w:fldCharType="separate"/>
    </w:r>
    <w:r w:rsidR="00185F7B">
      <w:rPr>
        <w:rStyle w:val="PageNumber"/>
        <w:noProof/>
        <w:color w:val="632E88"/>
        <w:sz w:val="22"/>
      </w:rPr>
      <w:t>1</w:t>
    </w:r>
    <w:r w:rsidRPr="00B95054">
      <w:rPr>
        <w:rStyle w:val="PageNumber"/>
        <w:color w:val="632E88"/>
        <w:sz w:val="22"/>
      </w:rPr>
      <w:fldChar w:fldCharType="end"/>
    </w:r>
  </w:p>
  <w:p w14:paraId="678F5088" w14:textId="433D7324" w:rsidR="005D2464" w:rsidRDefault="00FD0984" w:rsidP="0046592A">
    <w:pPr>
      <w:pStyle w:val="Footer"/>
      <w:ind w:right="36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76AE1A8" wp14:editId="12025A56">
          <wp:simplePos x="0" y="0"/>
          <wp:positionH relativeFrom="margin">
            <wp:align>center</wp:align>
          </wp:positionH>
          <wp:positionV relativeFrom="line">
            <wp:align>center</wp:align>
          </wp:positionV>
          <wp:extent cx="7580376" cy="118872"/>
          <wp:effectExtent l="0" t="0" r="0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376" cy="118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794F89" w14:textId="77777777" w:rsidR="0036174E" w:rsidRDefault="0036174E" w:rsidP="00D753AA">
      <w:pPr>
        <w:spacing w:after="0"/>
      </w:pPr>
      <w:r>
        <w:separator/>
      </w:r>
    </w:p>
  </w:footnote>
  <w:footnote w:type="continuationSeparator" w:id="0">
    <w:p w14:paraId="2F2E4280" w14:textId="77777777" w:rsidR="0036174E" w:rsidRDefault="0036174E" w:rsidP="00D753A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282238" w14:textId="77777777" w:rsidR="00C75C3B" w:rsidRPr="00D753AA" w:rsidRDefault="00C75C3B" w:rsidP="00C75C3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4B583BA" wp14:editId="3F193D2F">
              <wp:simplePos x="0" y="0"/>
              <wp:positionH relativeFrom="page">
                <wp:posOffset>91440</wp:posOffset>
              </wp:positionH>
              <wp:positionV relativeFrom="page">
                <wp:posOffset>91440</wp:posOffset>
              </wp:positionV>
              <wp:extent cx="7598664" cy="566928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98664" cy="566928"/>
                        <a:chOff x="0" y="0"/>
                        <a:chExt cx="7598410" cy="569595"/>
                      </a:xfrm>
                    </wpg:grpSpPr>
                    <pic:pic xmlns:pic="http://schemas.openxmlformats.org/drawingml/2006/picture">
                      <pic:nvPicPr>
                        <pic:cNvPr id="10" name="Content Placeholder 3" descr="Safe to Sleep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8410" cy="5695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 descr="Eunice Kennedy Shriver National Institute of Child Health and Human Development (NICHD), NIH, logo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23900" y="127000"/>
                          <a:ext cx="2263140" cy="3346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9" descr="U.S. Department of Health and Human Services Logo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76200" y="38100"/>
                          <a:ext cx="508635" cy="5029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D6BEEFB" id="Group 1" o:spid="_x0000_s1026" style="position:absolute;margin-left:7.2pt;margin-top:7.2pt;width:598.3pt;height:44.65pt;z-index:251660288;mso-position-horizontal-relative:page;mso-position-vertical-relative:page;mso-width-relative:margin;mso-height-relative:margin" coordsize="7598410,569595" o:gfxdata="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RUY0MkE5QUI1NEEwRTYxMTk3OTdBQkYyMzBCOTBDRjI8&#10;L3N0RXZ0Omluc3RhbmNlSUQ+CiAgICAgICAgICAgICAgICAgIDxzdEV2dDp3aGVuPjIwMTYtMTEt&#10;MDFUMTM6MDA6MTktMDQ6MDA8L3N0RXZ0OndoZW4+CiAgICAgICAgICAgICAgICAgIDxzdEV2dDpz&#10;b2Z0d2FyZUFnZW50PkFkb2JlIFBob3Rvc2hvcCBDUzYgKFdpbmRvd3M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B3gAAAAA&#10;UmdodGxvbmcAAAeQ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BDhCSU0EDAAAAAAECAAAAAEAAACgAAAAngAAAeAAAShAAAAD7AAYAAH/2P/tAAxBZG9iZV9D&#10;TQAB/+4ADkFkb2JlAGSAAAAAAf/bAIQADAgICAkIDAkJDBELCgsRFQ8MDA8VGBMTFRMTGBEMDAwM&#10;DAwRDAwMDAwMDAwMDAwMDAwMDAwMDAwMDAwMDAwMDAENCwsNDg0QDg4QFA4ODhQUDg4ODhQRDAwM&#10;DAwREQwMDAwMDBEMDAwMDAwMDAwMDAwMDAwMDAwMDAwMDAwMDAwM/8AAEQgAn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LAAAAAEAAQEsAAAAAQABOEJJTQQmAAAAAAAOAAAAAAAAAAAAAD+AAAA4QklNA/IAAAAA&#10;AAoAAP///////wAAOEJJTQQNAAAAAAAEAAAAW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4QAAAABSZ2h0&#10;bG9uZwAAC7g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a&#10;OEJJTQQMAAAAAAPkAAAAAQAAAKAAAAAMAAAB4AAAFoAAAAPIABgAAf/Y/+0ADEFkb2JlX0NNAAH/&#10;7gAOQWRvYmUAZIAAAAAB/9sAhAAMCAgICQgMCQkMEQsKCxEVDwwMDxUYExMVExMYEQwMDAwMDBEM&#10;DAwMDAwMDAwMDAwMDAwMDAwMDAwMDAwMDAwMAQ0LCw0ODRAODhAUDg4OFBQODg4OFBEMDAwMDBER&#10;DAwMDAwMEQwMDAwMDAwMDAwMDAwMDAwMDAwMDAwMDAwMDAz/wAARCAAM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EAAAAAB/9sAhAABAQEBAQEBAQEBAQEBAQEB&#10;AQEBAQEBAQEBAQEBAgEBAQEBAQICAgICAgICAgICAgICAwMDAwMDAwMDAwMDAwMDAQEBAQEBAQIB&#10;AQIDAgICAwMDAwMDAwMDAwMDAwMDAwMDAwMDAwMDAwMDAwMDAwMDAwMDAwMDAwMDAwMDAwMDAwP/&#10;wAARCADhC7gDAREAAhEBAxEB/90ABAF3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Cq/wB9Busj+ve/de6Y9w0f3mMm0i8lPapj/r+2D5AP9dS3H9be3YH0SCvA46sho3QV+zHpT173&#10;7r3UikqHpKmCpj/VDIrgf6oA+pT/AIEXB96ZQylT59aIqKdDJDKk8Uc0Z1RyosiH+quNQ9lZBBoe&#10;kpFMdZPeuvde9+691737r3Xvfuvde9+691737r3Xvfuvde9+691737r3XvfuvdMW4MZ/EaImNb1N&#10;Nqlh/q4t+5F/yEBx/iB7ehk0Pngero2k/LoLPZh0o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KDbDWzEA/1Uc6/9Yi3/Ee2bj+yPVJPh6FD2X9J+ve/de697917r3v3Xuve/de69791&#10;7p6wlJ56rzMLx01n5+hlP+bH+w5b/YD23I1Fp69Uc0HT9ml1Y6U/6hom/wCsgX/ifbUfx9Np8XSH&#10;9qen+ve/de697917qJXVsNBTSVM5sqcKo/VJIf0xp/if+N/j3ZELtpHWwCxoOgmrq2bIVMlTObs5&#10;sqgnTGg/TGg/oP8Aefr9T7MkQIukdKQAooOofu3W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VtvQ+HEUgIsZFeY/wCPlkLK&#10;f+Sbey6c1lPSZzVj09e2uq9e9+691737r3Uygg+4rIIiLqXDP/wRPWwP+uBb3VjRSeqsaCvQg+0v&#10;Sfr3v3Xuve/de6CDsXIeemSFGvElWkS2+jFUZ5H/ANuAB/xv2Y2SUap9OlcC0Negh9mPSrr3v3Xu&#10;ve/de697917r3v3Xuve/de697917pd7dwWgJkK1PWbNTQsP0D6rM4P5/1I/H1+trJJ5vwJ+fTMj/&#10;AIR0tfaTprr3v3XukNujLXJxlO3AsatlP1P6lgBH+3b/AGA/r7V28X+iN+XTsa/iPSI9q+n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U7&#10;R/4ucv8A1BS/9bo/ae5/sx9v+Q9Ny/D0I/tD0x1737r3Xvfuvde9+690IlF/wCpP+oWn/wCtQ9pG&#10;+I9Jm+I9SfeutdcZP0P/AMEb/evfutjj0GntZ0p6Czcv/F5q/wDWp/8A3FT2YW/9kPz/AMPSiP4B&#10;0xe3ur9e9+691737r3Xvfuvde9+690JW1P8Ai1H/AKipv+hV9oLn+0/LpiX4ulN7Y6b697917ptz&#10;H/Frr/8AqFl/6F9uRf2i/b1ZPiHQQ+zLp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3" o:spid="_x0000_s1027" type="#_x0000_t75" alt="Safe to Sleep logo" style="position:absolute;width:7598410;height:5695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hy&#10;hFLEAAAA2wAAAA8AAABkcnMvZG93bnJldi54bWxEj0FrwkAQhe8F/8Mygre6sUgp0VVECNaDh1ov&#10;3obsmIRkZ0N2TaK/3jkUepvhvXnvm/V2dI3qqQuVZwOLeQKKOPe24sLA5Td7/wIVIrLFxjMZeFCA&#10;7WbytsbU+oF/qD/HQkkIhxQNlDG2qdYhL8lhmPuWWLSb7xxGWbtC2w4HCXeN/kiST+2wYmkosaV9&#10;SXl9vjsD/XNYPo71sX629+R6PXATT1lmzGw67lagIo3x3/x3/W0FX+jlFxlAb1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hyhFLEAAAA2wAAAA8AAAAAAAAAAAAAAAAAnAIA&#10;AGRycy9kb3ducmV2LnhtbFBLBQYAAAAABAAEAPcAAACNAwAAAAA=&#10;">
                <v:imagedata r:id="rId4" o:title="Safe to Sleep logo"/>
                <v:path arrowok="t"/>
              </v:shape>
              <v:shape id="Picture 8" o:spid="_x0000_s1028" type="#_x0000_t75" alt="Eunice Kennedy Shriver National Institute of Child Health and Human Development (NICHD), NIH, logo" style="position:absolute;left:723900;top:127000;width:2263140;height:334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sK&#10;+t3CAAAA2gAAAA8AAABkcnMvZG93bnJldi54bWxET89rwjAUvg/2P4Q38DI0dWwq1bTo2MDDQKyi&#10;10fz1pQ1L6WJtvOvN4fBjh/f71U+2EZcqfO1YwXTSQKCuHS65krB8fA5XoDwAVlj45gU/JKHPHt8&#10;WGGqXc97uhahEjGEfYoKTAhtKqUvDVn0E9cSR+7bdRZDhF0ldYd9DLeNfEmSmbRYc2ww2NK7ofKn&#10;uFgF7evpduo3u/VH8jW/FaY8++e3s1Kjp2G9BBFoCP/iP/dWK4hb45V4A2R2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LCvrdwgAAANoAAAAPAAAAAAAAAAAAAAAAAJwCAABk&#10;cnMvZG93bnJldi54bWxQSwUGAAAAAAQABAD3AAAAiwMAAAAA&#10;">
                <v:imagedata r:id="rId5" o:title="Eunice Kennedy Shriver National Institute of Child Health and Human Development (NICHD), NIH, logo"/>
                <v:path arrowok="t"/>
              </v:shape>
              <v:shape id="Picture 9" o:spid="_x0000_s1029" type="#_x0000_t75" alt="U.S. Department of Health and Human Services Logo" style="position:absolute;left:76200;top:38100;width:508635;height:5029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m4&#10;ikXBAAAA2gAAAA8AAABkcnMvZG93bnJldi54bWxEj8FqwzAQRO+F/IPYQG+NnB7SxrFsTKBgcosb&#10;Qo6LtbZMrJWx1Nj9+6pQ6HGYmTdMVix2EA+afO9YwXaTgCBunO65U3D5/Hh5B+EDssbBMSn4Jg9F&#10;vnrKMNVu5jM96tCJCGGfogITwphK6RtDFv3GjcTRa91kMUQ5dVJPOEe4HeRrkuykxZ7jgsGRjoaa&#10;e/1lFdT+OtbemNu5OVXV/GbL9rKUSj2vl/IAItAS/sN/7Uor2MPvlXgDZP4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m4ikXBAAAA2gAAAA8AAAAAAAAAAAAAAAAAnAIAAGRy&#10;cy9kb3ducmV2LnhtbFBLBQYAAAAABAAEAPcAAACKAwAAAAA=&#10;">
                <v:imagedata r:id="rId6" o:title="U.S. Department of Health and Human Services Logo"/>
                <v:path arrowok="t"/>
              </v:shape>
              <w10:wrap anchorx="page" anchory="page"/>
            </v:group>
          </w:pict>
        </mc:Fallback>
      </mc:AlternateContent>
    </w:r>
  </w:p>
  <w:p w14:paraId="4D251C78" w14:textId="5FFAA8BC" w:rsidR="00D753AA" w:rsidRPr="00C75C3B" w:rsidRDefault="00D753AA" w:rsidP="00C75C3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376DF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390ADC"/>
    <w:multiLevelType w:val="hybridMultilevel"/>
    <w:tmpl w:val="9162E9E0"/>
    <w:lvl w:ilvl="0" w:tplc="EA0EE17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C5286"/>
    <w:multiLevelType w:val="hybridMultilevel"/>
    <w:tmpl w:val="FF7608C2"/>
    <w:lvl w:ilvl="0" w:tplc="CDEEAB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043B10"/>
    <w:multiLevelType w:val="hybridMultilevel"/>
    <w:tmpl w:val="3A541964"/>
    <w:lvl w:ilvl="0" w:tplc="BBFC5D78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117D78"/>
    <w:multiLevelType w:val="hybridMultilevel"/>
    <w:tmpl w:val="9558D534"/>
    <w:lvl w:ilvl="0" w:tplc="EA0EE17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F56620"/>
    <w:multiLevelType w:val="hybridMultilevel"/>
    <w:tmpl w:val="4B764D62"/>
    <w:lvl w:ilvl="0" w:tplc="EA0EE17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B51412"/>
    <w:multiLevelType w:val="hybridMultilevel"/>
    <w:tmpl w:val="6DF0253C"/>
    <w:lvl w:ilvl="0" w:tplc="EA0EE17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667588"/>
    <w:multiLevelType w:val="hybridMultilevel"/>
    <w:tmpl w:val="703E5812"/>
    <w:lvl w:ilvl="0" w:tplc="EA0EE17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AC2453"/>
    <w:multiLevelType w:val="hybridMultilevel"/>
    <w:tmpl w:val="9F5E4060"/>
    <w:lvl w:ilvl="0" w:tplc="EA0EE17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CA4BF2"/>
    <w:multiLevelType w:val="hybridMultilevel"/>
    <w:tmpl w:val="B4AA77FC"/>
    <w:lvl w:ilvl="0" w:tplc="EA0EE17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760485"/>
    <w:multiLevelType w:val="hybridMultilevel"/>
    <w:tmpl w:val="31B6731E"/>
    <w:lvl w:ilvl="0" w:tplc="EA0EE17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A464B5"/>
    <w:multiLevelType w:val="hybridMultilevel"/>
    <w:tmpl w:val="044E6CA6"/>
    <w:lvl w:ilvl="0" w:tplc="97B22AD8">
      <w:start w:val="1"/>
      <w:numFmt w:val="decimal"/>
      <w:lvlText w:val="%1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6666DD"/>
    <w:multiLevelType w:val="hybridMultilevel"/>
    <w:tmpl w:val="CD6E787C"/>
    <w:lvl w:ilvl="0" w:tplc="EA0EE17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AC6147"/>
    <w:multiLevelType w:val="hybridMultilevel"/>
    <w:tmpl w:val="F4A04994"/>
    <w:lvl w:ilvl="0" w:tplc="D764AD9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AD7712"/>
    <w:multiLevelType w:val="hybridMultilevel"/>
    <w:tmpl w:val="A13C1838"/>
    <w:lvl w:ilvl="0" w:tplc="EA0EE17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3"/>
  </w:num>
  <w:num w:numId="4">
    <w:abstractNumId w:val="0"/>
  </w:num>
  <w:num w:numId="5">
    <w:abstractNumId w:val="14"/>
  </w:num>
  <w:num w:numId="6">
    <w:abstractNumId w:val="12"/>
  </w:num>
  <w:num w:numId="7">
    <w:abstractNumId w:val="3"/>
  </w:num>
  <w:num w:numId="8">
    <w:abstractNumId w:val="7"/>
  </w:num>
  <w:num w:numId="9">
    <w:abstractNumId w:val="4"/>
  </w:num>
  <w:num w:numId="10">
    <w:abstractNumId w:val="9"/>
  </w:num>
  <w:num w:numId="11">
    <w:abstractNumId w:val="6"/>
  </w:num>
  <w:num w:numId="12">
    <w:abstractNumId w:val="8"/>
  </w:num>
  <w:num w:numId="13">
    <w:abstractNumId w:val="10"/>
  </w:num>
  <w:num w:numId="14">
    <w:abstractNumId w:val="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409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2FF"/>
    <w:rsid w:val="00001355"/>
    <w:rsid w:val="00003122"/>
    <w:rsid w:val="00007668"/>
    <w:rsid w:val="00012F2A"/>
    <w:rsid w:val="00044F5B"/>
    <w:rsid w:val="000B0DA5"/>
    <w:rsid w:val="000D3CB7"/>
    <w:rsid w:val="000E3CCE"/>
    <w:rsid w:val="000F0D28"/>
    <w:rsid w:val="00101DD4"/>
    <w:rsid w:val="00113763"/>
    <w:rsid w:val="001146CB"/>
    <w:rsid w:val="001315A7"/>
    <w:rsid w:val="00133C12"/>
    <w:rsid w:val="0013747A"/>
    <w:rsid w:val="001405A5"/>
    <w:rsid w:val="0014537C"/>
    <w:rsid w:val="001531A8"/>
    <w:rsid w:val="00155E60"/>
    <w:rsid w:val="00157117"/>
    <w:rsid w:val="00172706"/>
    <w:rsid w:val="00185F7B"/>
    <w:rsid w:val="00196F10"/>
    <w:rsid w:val="001B56B5"/>
    <w:rsid w:val="001C3D27"/>
    <w:rsid w:val="001C4000"/>
    <w:rsid w:val="001E6D9F"/>
    <w:rsid w:val="00222893"/>
    <w:rsid w:val="00227850"/>
    <w:rsid w:val="0023403D"/>
    <w:rsid w:val="0028183B"/>
    <w:rsid w:val="002A5BAC"/>
    <w:rsid w:val="002A6647"/>
    <w:rsid w:val="002C247F"/>
    <w:rsid w:val="002C4683"/>
    <w:rsid w:val="002E490F"/>
    <w:rsid w:val="0032361F"/>
    <w:rsid w:val="00324A17"/>
    <w:rsid w:val="003414EA"/>
    <w:rsid w:val="00352232"/>
    <w:rsid w:val="0036174E"/>
    <w:rsid w:val="00371527"/>
    <w:rsid w:val="0038088B"/>
    <w:rsid w:val="00384C78"/>
    <w:rsid w:val="003A290A"/>
    <w:rsid w:val="003A36BB"/>
    <w:rsid w:val="003B7590"/>
    <w:rsid w:val="003C6405"/>
    <w:rsid w:val="003C6DE2"/>
    <w:rsid w:val="003D1E4C"/>
    <w:rsid w:val="003D37B1"/>
    <w:rsid w:val="003D4498"/>
    <w:rsid w:val="003E5CCC"/>
    <w:rsid w:val="003E788F"/>
    <w:rsid w:val="003E7DA3"/>
    <w:rsid w:val="00430BCA"/>
    <w:rsid w:val="00436A16"/>
    <w:rsid w:val="00445C06"/>
    <w:rsid w:val="0046368D"/>
    <w:rsid w:val="00464D18"/>
    <w:rsid w:val="0046592A"/>
    <w:rsid w:val="004817F6"/>
    <w:rsid w:val="00484575"/>
    <w:rsid w:val="004A4CFD"/>
    <w:rsid w:val="004C040A"/>
    <w:rsid w:val="004C1150"/>
    <w:rsid w:val="004C15B4"/>
    <w:rsid w:val="004D4019"/>
    <w:rsid w:val="004F18FF"/>
    <w:rsid w:val="005221F5"/>
    <w:rsid w:val="005441AE"/>
    <w:rsid w:val="00561E04"/>
    <w:rsid w:val="00582798"/>
    <w:rsid w:val="00590B67"/>
    <w:rsid w:val="00595377"/>
    <w:rsid w:val="00597BD8"/>
    <w:rsid w:val="005A2E00"/>
    <w:rsid w:val="005C1D2D"/>
    <w:rsid w:val="005C4641"/>
    <w:rsid w:val="005D2464"/>
    <w:rsid w:val="005E023E"/>
    <w:rsid w:val="005E46C4"/>
    <w:rsid w:val="005F29C7"/>
    <w:rsid w:val="0062712D"/>
    <w:rsid w:val="00650EF5"/>
    <w:rsid w:val="00652C0B"/>
    <w:rsid w:val="00667C3D"/>
    <w:rsid w:val="006744FF"/>
    <w:rsid w:val="006804E6"/>
    <w:rsid w:val="00687E85"/>
    <w:rsid w:val="006A31CE"/>
    <w:rsid w:val="006C05BE"/>
    <w:rsid w:val="006C61C7"/>
    <w:rsid w:val="006D5A95"/>
    <w:rsid w:val="0070423B"/>
    <w:rsid w:val="00716396"/>
    <w:rsid w:val="00775DA7"/>
    <w:rsid w:val="00792D71"/>
    <w:rsid w:val="007A0DE0"/>
    <w:rsid w:val="007B0608"/>
    <w:rsid w:val="007D219D"/>
    <w:rsid w:val="00812201"/>
    <w:rsid w:val="00814819"/>
    <w:rsid w:val="00815FE2"/>
    <w:rsid w:val="00823270"/>
    <w:rsid w:val="00841301"/>
    <w:rsid w:val="008506A6"/>
    <w:rsid w:val="008561C1"/>
    <w:rsid w:val="008609F8"/>
    <w:rsid w:val="00870832"/>
    <w:rsid w:val="008922FF"/>
    <w:rsid w:val="008A4211"/>
    <w:rsid w:val="008A7531"/>
    <w:rsid w:val="008A7D11"/>
    <w:rsid w:val="008D0CE4"/>
    <w:rsid w:val="00913212"/>
    <w:rsid w:val="00934F9F"/>
    <w:rsid w:val="009544A0"/>
    <w:rsid w:val="00954FD1"/>
    <w:rsid w:val="00961299"/>
    <w:rsid w:val="00983194"/>
    <w:rsid w:val="009A100F"/>
    <w:rsid w:val="009C0837"/>
    <w:rsid w:val="009D0821"/>
    <w:rsid w:val="009D1E0A"/>
    <w:rsid w:val="00A2570C"/>
    <w:rsid w:val="00A36393"/>
    <w:rsid w:val="00A479D4"/>
    <w:rsid w:val="00AB5ECD"/>
    <w:rsid w:val="00AD11B3"/>
    <w:rsid w:val="00AD3F98"/>
    <w:rsid w:val="00B845EA"/>
    <w:rsid w:val="00B91921"/>
    <w:rsid w:val="00B95054"/>
    <w:rsid w:val="00BA0F8C"/>
    <w:rsid w:val="00BC3B81"/>
    <w:rsid w:val="00BD222B"/>
    <w:rsid w:val="00BD5ADD"/>
    <w:rsid w:val="00BF4D0B"/>
    <w:rsid w:val="00BF6D9E"/>
    <w:rsid w:val="00C3581C"/>
    <w:rsid w:val="00C60625"/>
    <w:rsid w:val="00C620F7"/>
    <w:rsid w:val="00C722A7"/>
    <w:rsid w:val="00C75C3B"/>
    <w:rsid w:val="00C87112"/>
    <w:rsid w:val="00C92DFE"/>
    <w:rsid w:val="00C966C7"/>
    <w:rsid w:val="00CA4FC7"/>
    <w:rsid w:val="00CC2712"/>
    <w:rsid w:val="00CC3AC3"/>
    <w:rsid w:val="00CD7B3E"/>
    <w:rsid w:val="00CF335E"/>
    <w:rsid w:val="00CF6335"/>
    <w:rsid w:val="00CF6542"/>
    <w:rsid w:val="00D16FD8"/>
    <w:rsid w:val="00D17F83"/>
    <w:rsid w:val="00D30155"/>
    <w:rsid w:val="00D367D2"/>
    <w:rsid w:val="00D3765A"/>
    <w:rsid w:val="00D41A35"/>
    <w:rsid w:val="00D753AA"/>
    <w:rsid w:val="00DC172E"/>
    <w:rsid w:val="00DF06AF"/>
    <w:rsid w:val="00DF121C"/>
    <w:rsid w:val="00DF6251"/>
    <w:rsid w:val="00E00623"/>
    <w:rsid w:val="00E254D3"/>
    <w:rsid w:val="00E344B8"/>
    <w:rsid w:val="00E455E9"/>
    <w:rsid w:val="00E64DFA"/>
    <w:rsid w:val="00E6629F"/>
    <w:rsid w:val="00E676CE"/>
    <w:rsid w:val="00E70007"/>
    <w:rsid w:val="00E70BD3"/>
    <w:rsid w:val="00E86EFD"/>
    <w:rsid w:val="00E94485"/>
    <w:rsid w:val="00EB2435"/>
    <w:rsid w:val="00F0401A"/>
    <w:rsid w:val="00F60FB3"/>
    <w:rsid w:val="00F66E32"/>
    <w:rsid w:val="00F9439C"/>
    <w:rsid w:val="00FC61A6"/>
    <w:rsid w:val="00FD0984"/>
    <w:rsid w:val="00FD23DC"/>
    <w:rsid w:val="00FE02FA"/>
    <w:rsid w:val="00FE4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5EABA1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9C7"/>
    <w:pPr>
      <w:autoSpaceDE w:val="0"/>
      <w:autoSpaceDN w:val="0"/>
      <w:adjustRightInd w:val="0"/>
      <w:spacing w:after="240" w:line="240" w:lineRule="auto"/>
    </w:pPr>
    <w:rPr>
      <w:rFonts w:ascii="Arial" w:hAnsi="Arial" w:cs="Arial"/>
      <w:color w:val="000000"/>
      <w:sz w:val="24"/>
      <w:szCs w:val="23"/>
    </w:rPr>
  </w:style>
  <w:style w:type="paragraph" w:styleId="Heading1">
    <w:name w:val="heading 1"/>
    <w:basedOn w:val="Normal"/>
    <w:next w:val="Heading2"/>
    <w:link w:val="Heading1Char"/>
    <w:qFormat/>
    <w:rsid w:val="003A290A"/>
    <w:pPr>
      <w:keepNext/>
      <w:autoSpaceDE/>
      <w:autoSpaceDN/>
      <w:adjustRightInd/>
      <w:spacing w:before="240" w:after="360"/>
      <w:jc w:val="center"/>
      <w:outlineLvl w:val="0"/>
    </w:pPr>
    <w:rPr>
      <w:rFonts w:eastAsia="Times New Roman"/>
      <w:b/>
      <w:bCs/>
      <w:color w:val="632E88"/>
      <w:sz w:val="32"/>
      <w:szCs w:val="32"/>
    </w:rPr>
  </w:style>
  <w:style w:type="paragraph" w:styleId="Heading2">
    <w:name w:val="heading 2"/>
    <w:next w:val="Heading3"/>
    <w:link w:val="Heading2Char"/>
    <w:uiPriority w:val="9"/>
    <w:unhideWhenUsed/>
    <w:qFormat/>
    <w:rsid w:val="00A479D4"/>
    <w:pPr>
      <w:keepNext/>
      <w:keepLines/>
      <w:spacing w:before="240" w:after="240"/>
      <w:outlineLvl w:val="1"/>
    </w:pPr>
    <w:rPr>
      <w:rFonts w:ascii="Arial" w:eastAsiaTheme="majorEastAsia" w:hAnsi="Arial" w:cs="Arial"/>
      <w:b/>
      <w:color w:val="632E87"/>
      <w:sz w:val="28"/>
      <w:szCs w:val="26"/>
    </w:rPr>
  </w:style>
  <w:style w:type="paragraph" w:styleId="Heading3">
    <w:name w:val="heading 3"/>
    <w:next w:val="Normal"/>
    <w:link w:val="Heading3Char"/>
    <w:uiPriority w:val="9"/>
    <w:unhideWhenUsed/>
    <w:qFormat/>
    <w:rsid w:val="00222893"/>
    <w:pPr>
      <w:spacing w:after="0"/>
      <w:outlineLvl w:val="2"/>
    </w:pPr>
    <w:rPr>
      <w:rFonts w:ascii="Arial" w:hAnsi="Arial" w:cs="Arial"/>
      <w:b/>
      <w:color w:val="632E88"/>
      <w:sz w:val="24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290A"/>
    <w:rPr>
      <w:rFonts w:ascii="Arial" w:eastAsia="Times New Roman" w:hAnsi="Arial" w:cs="Arial"/>
      <w:b/>
      <w:bCs/>
      <w:color w:val="632E88"/>
      <w:sz w:val="32"/>
      <w:szCs w:val="32"/>
    </w:rPr>
  </w:style>
  <w:style w:type="table" w:styleId="TableGrid">
    <w:name w:val="Table Grid"/>
    <w:basedOn w:val="TableNormal"/>
    <w:uiPriority w:val="39"/>
    <w:rsid w:val="00E700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122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201"/>
    <w:rPr>
      <w:rFonts w:ascii="Segoe UI" w:eastAsia="Times New Roman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rsid w:val="00AD11B3"/>
    <w:pPr>
      <w:tabs>
        <w:tab w:val="center" w:pos="4320"/>
        <w:tab w:val="right" w:pos="8640"/>
      </w:tabs>
    </w:pPr>
    <w:rPr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D11B3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590B67"/>
    <w:pPr>
      <w:autoSpaceDE w:val="0"/>
      <w:autoSpaceDN w:val="0"/>
      <w:adjustRightInd w:val="0"/>
      <w:spacing w:after="240" w:line="240" w:lineRule="auto"/>
    </w:pPr>
    <w:rPr>
      <w:rFonts w:cs="Times New Roman"/>
      <w:color w:val="000000"/>
      <w:sz w:val="24"/>
      <w:szCs w:val="23"/>
    </w:rPr>
  </w:style>
  <w:style w:type="character" w:customStyle="1" w:styleId="Heading2Char">
    <w:name w:val="Heading 2 Char"/>
    <w:basedOn w:val="DefaultParagraphFont"/>
    <w:link w:val="Heading2"/>
    <w:uiPriority w:val="9"/>
    <w:rsid w:val="00A479D4"/>
    <w:rPr>
      <w:rFonts w:ascii="Arial" w:eastAsiaTheme="majorEastAsia" w:hAnsi="Arial" w:cs="Arial"/>
      <w:b/>
      <w:color w:val="632E87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22893"/>
    <w:rPr>
      <w:rFonts w:ascii="Arial" w:hAnsi="Arial" w:cs="Arial"/>
      <w:b/>
      <w:color w:val="632E88"/>
      <w:sz w:val="24"/>
      <w:szCs w:val="23"/>
    </w:rPr>
  </w:style>
  <w:style w:type="paragraph" w:styleId="ListParagraph">
    <w:name w:val="List Paragraph"/>
    <w:basedOn w:val="Normal"/>
    <w:uiPriority w:val="34"/>
    <w:qFormat/>
    <w:rsid w:val="009132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400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753A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53AA"/>
    <w:rPr>
      <w:rFonts w:ascii="Arial" w:hAnsi="Arial" w:cs="Arial"/>
      <w:color w:val="000000"/>
      <w:sz w:val="24"/>
      <w:szCs w:val="23"/>
    </w:rPr>
  </w:style>
  <w:style w:type="character" w:styleId="PageNumber">
    <w:name w:val="page number"/>
    <w:basedOn w:val="DefaultParagraphFont"/>
    <w:uiPriority w:val="99"/>
    <w:semiHidden/>
    <w:unhideWhenUsed/>
    <w:rsid w:val="0046592A"/>
  </w:style>
  <w:style w:type="paragraph" w:customStyle="1" w:styleId="Body">
    <w:name w:val="Body"/>
    <w:qFormat/>
    <w:rsid w:val="00FD23DC"/>
    <w:pPr>
      <w:spacing w:after="200" w:line="240" w:lineRule="auto"/>
    </w:pPr>
    <w:rPr>
      <w:rFonts w:ascii="Arial" w:eastAsia="Times New Roman" w:hAnsi="Arial" w:cs="Arial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6542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6542"/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rsid w:val="00CF6542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401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401A"/>
    <w:rPr>
      <w:rFonts w:ascii="Arial" w:hAnsi="Arial" w:cs="Arial"/>
      <w:b/>
      <w:bCs/>
      <w:color w:val="000000"/>
      <w:sz w:val="20"/>
      <w:szCs w:val="20"/>
    </w:rPr>
  </w:style>
  <w:style w:type="paragraph" w:customStyle="1" w:styleId="IntroBody">
    <w:name w:val="Intro Body"/>
    <w:basedOn w:val="Normal"/>
    <w:qFormat/>
    <w:rsid w:val="003E7DA3"/>
    <w:pPr>
      <w:autoSpaceDE/>
      <w:autoSpaceDN/>
      <w:adjustRightInd/>
      <w:spacing w:line="264" w:lineRule="auto"/>
      <w:ind w:left="360" w:right="360"/>
    </w:pPr>
    <w:rPr>
      <w:rFonts w:eastAsia="Times New Roman"/>
      <w:color w:val="auto"/>
      <w:sz w:val="22"/>
      <w:szCs w:val="22"/>
    </w:rPr>
  </w:style>
  <w:style w:type="paragraph" w:customStyle="1" w:styleId="LinedBodyS2S">
    <w:name w:val="Lined Body S2S"/>
    <w:basedOn w:val="Normal"/>
    <w:qFormat/>
    <w:rsid w:val="00F66E32"/>
    <w:pPr>
      <w:tabs>
        <w:tab w:val="right" w:pos="6930"/>
      </w:tabs>
      <w:autoSpaceDE/>
      <w:autoSpaceDN/>
      <w:adjustRightInd/>
      <w:spacing w:after="120"/>
    </w:pPr>
    <w:rPr>
      <w:rFonts w:eastAsia="Times New Roman"/>
      <w:b/>
      <w:color w:val="auto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9C7"/>
    <w:pPr>
      <w:autoSpaceDE w:val="0"/>
      <w:autoSpaceDN w:val="0"/>
      <w:adjustRightInd w:val="0"/>
      <w:spacing w:after="240" w:line="240" w:lineRule="auto"/>
    </w:pPr>
    <w:rPr>
      <w:rFonts w:ascii="Arial" w:hAnsi="Arial" w:cs="Arial"/>
      <w:color w:val="000000"/>
      <w:sz w:val="24"/>
      <w:szCs w:val="23"/>
    </w:rPr>
  </w:style>
  <w:style w:type="paragraph" w:styleId="Heading1">
    <w:name w:val="heading 1"/>
    <w:basedOn w:val="Normal"/>
    <w:next w:val="Heading2"/>
    <w:link w:val="Heading1Char"/>
    <w:qFormat/>
    <w:rsid w:val="003A290A"/>
    <w:pPr>
      <w:keepNext/>
      <w:autoSpaceDE/>
      <w:autoSpaceDN/>
      <w:adjustRightInd/>
      <w:spacing w:before="240" w:after="360"/>
      <w:jc w:val="center"/>
      <w:outlineLvl w:val="0"/>
    </w:pPr>
    <w:rPr>
      <w:rFonts w:eastAsia="Times New Roman"/>
      <w:b/>
      <w:bCs/>
      <w:color w:val="632E88"/>
      <w:sz w:val="32"/>
      <w:szCs w:val="32"/>
    </w:rPr>
  </w:style>
  <w:style w:type="paragraph" w:styleId="Heading2">
    <w:name w:val="heading 2"/>
    <w:next w:val="Heading3"/>
    <w:link w:val="Heading2Char"/>
    <w:uiPriority w:val="9"/>
    <w:unhideWhenUsed/>
    <w:qFormat/>
    <w:rsid w:val="00A479D4"/>
    <w:pPr>
      <w:keepNext/>
      <w:keepLines/>
      <w:spacing w:before="240" w:after="240"/>
      <w:outlineLvl w:val="1"/>
    </w:pPr>
    <w:rPr>
      <w:rFonts w:ascii="Arial" w:eastAsiaTheme="majorEastAsia" w:hAnsi="Arial" w:cs="Arial"/>
      <w:b/>
      <w:color w:val="632E87"/>
      <w:sz w:val="28"/>
      <w:szCs w:val="26"/>
    </w:rPr>
  </w:style>
  <w:style w:type="paragraph" w:styleId="Heading3">
    <w:name w:val="heading 3"/>
    <w:next w:val="Normal"/>
    <w:link w:val="Heading3Char"/>
    <w:uiPriority w:val="9"/>
    <w:unhideWhenUsed/>
    <w:qFormat/>
    <w:rsid w:val="00222893"/>
    <w:pPr>
      <w:spacing w:after="0"/>
      <w:outlineLvl w:val="2"/>
    </w:pPr>
    <w:rPr>
      <w:rFonts w:ascii="Arial" w:hAnsi="Arial" w:cs="Arial"/>
      <w:b/>
      <w:color w:val="632E88"/>
      <w:sz w:val="24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290A"/>
    <w:rPr>
      <w:rFonts w:ascii="Arial" w:eastAsia="Times New Roman" w:hAnsi="Arial" w:cs="Arial"/>
      <w:b/>
      <w:bCs/>
      <w:color w:val="632E88"/>
      <w:sz w:val="32"/>
      <w:szCs w:val="32"/>
    </w:rPr>
  </w:style>
  <w:style w:type="table" w:styleId="TableGrid">
    <w:name w:val="Table Grid"/>
    <w:basedOn w:val="TableNormal"/>
    <w:uiPriority w:val="39"/>
    <w:rsid w:val="00E700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122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201"/>
    <w:rPr>
      <w:rFonts w:ascii="Segoe UI" w:eastAsia="Times New Roman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rsid w:val="00AD11B3"/>
    <w:pPr>
      <w:tabs>
        <w:tab w:val="center" w:pos="4320"/>
        <w:tab w:val="right" w:pos="8640"/>
      </w:tabs>
    </w:pPr>
    <w:rPr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D11B3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590B67"/>
    <w:pPr>
      <w:autoSpaceDE w:val="0"/>
      <w:autoSpaceDN w:val="0"/>
      <w:adjustRightInd w:val="0"/>
      <w:spacing w:after="240" w:line="240" w:lineRule="auto"/>
    </w:pPr>
    <w:rPr>
      <w:rFonts w:cs="Times New Roman"/>
      <w:color w:val="000000"/>
      <w:sz w:val="24"/>
      <w:szCs w:val="23"/>
    </w:rPr>
  </w:style>
  <w:style w:type="character" w:customStyle="1" w:styleId="Heading2Char">
    <w:name w:val="Heading 2 Char"/>
    <w:basedOn w:val="DefaultParagraphFont"/>
    <w:link w:val="Heading2"/>
    <w:uiPriority w:val="9"/>
    <w:rsid w:val="00A479D4"/>
    <w:rPr>
      <w:rFonts w:ascii="Arial" w:eastAsiaTheme="majorEastAsia" w:hAnsi="Arial" w:cs="Arial"/>
      <w:b/>
      <w:color w:val="632E87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22893"/>
    <w:rPr>
      <w:rFonts w:ascii="Arial" w:hAnsi="Arial" w:cs="Arial"/>
      <w:b/>
      <w:color w:val="632E88"/>
      <w:sz w:val="24"/>
      <w:szCs w:val="23"/>
    </w:rPr>
  </w:style>
  <w:style w:type="paragraph" w:styleId="ListParagraph">
    <w:name w:val="List Paragraph"/>
    <w:basedOn w:val="Normal"/>
    <w:uiPriority w:val="34"/>
    <w:qFormat/>
    <w:rsid w:val="009132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400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753A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53AA"/>
    <w:rPr>
      <w:rFonts w:ascii="Arial" w:hAnsi="Arial" w:cs="Arial"/>
      <w:color w:val="000000"/>
      <w:sz w:val="24"/>
      <w:szCs w:val="23"/>
    </w:rPr>
  </w:style>
  <w:style w:type="character" w:styleId="PageNumber">
    <w:name w:val="page number"/>
    <w:basedOn w:val="DefaultParagraphFont"/>
    <w:uiPriority w:val="99"/>
    <w:semiHidden/>
    <w:unhideWhenUsed/>
    <w:rsid w:val="0046592A"/>
  </w:style>
  <w:style w:type="paragraph" w:customStyle="1" w:styleId="Body">
    <w:name w:val="Body"/>
    <w:qFormat/>
    <w:rsid w:val="00FD23DC"/>
    <w:pPr>
      <w:spacing w:after="200" w:line="240" w:lineRule="auto"/>
    </w:pPr>
    <w:rPr>
      <w:rFonts w:ascii="Arial" w:eastAsia="Times New Roman" w:hAnsi="Arial" w:cs="Arial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6542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6542"/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rsid w:val="00CF6542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401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401A"/>
    <w:rPr>
      <w:rFonts w:ascii="Arial" w:hAnsi="Arial" w:cs="Arial"/>
      <w:b/>
      <w:bCs/>
      <w:color w:val="000000"/>
      <w:sz w:val="20"/>
      <w:szCs w:val="20"/>
    </w:rPr>
  </w:style>
  <w:style w:type="paragraph" w:customStyle="1" w:styleId="IntroBody">
    <w:name w:val="Intro Body"/>
    <w:basedOn w:val="Normal"/>
    <w:qFormat/>
    <w:rsid w:val="003E7DA3"/>
    <w:pPr>
      <w:autoSpaceDE/>
      <w:autoSpaceDN/>
      <w:adjustRightInd/>
      <w:spacing w:line="264" w:lineRule="auto"/>
      <w:ind w:left="360" w:right="360"/>
    </w:pPr>
    <w:rPr>
      <w:rFonts w:eastAsia="Times New Roman"/>
      <w:color w:val="auto"/>
      <w:sz w:val="22"/>
      <w:szCs w:val="22"/>
    </w:rPr>
  </w:style>
  <w:style w:type="paragraph" w:customStyle="1" w:styleId="LinedBodyS2S">
    <w:name w:val="Lined Body S2S"/>
    <w:basedOn w:val="Normal"/>
    <w:qFormat/>
    <w:rsid w:val="00F66E32"/>
    <w:pPr>
      <w:tabs>
        <w:tab w:val="right" w:pos="6930"/>
      </w:tabs>
      <w:autoSpaceDE/>
      <w:autoSpaceDN/>
      <w:adjustRightInd/>
      <w:spacing w:after="120"/>
    </w:pPr>
    <w:rPr>
      <w:rFonts w:eastAsia="Times New Roman"/>
      <w:b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0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berry\Downloads\ALS2S_Word_Template%20(9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62CA4-DDE0-4AAA-9401-B170422AB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ALS2S_Word_Template (9)</Template>
  <TotalTime>0</TotalTime>
  <Pages>2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 to Sleep Web Badge Use and Recommendation Language</vt:lpstr>
    </vt:vector>
  </TitlesOfParts>
  <Manager/>
  <Company/>
  <LinksUpToDate>false</LinksUpToDate>
  <CharactersWithSpaces>397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 to Sleep Web Badge Use and Recommendation Language</dc:title>
  <dc:subject>Instructions for using the Safe to Sleep® campaign badge.</dc:subject>
  <dc:creator>Jasmine Berry</dc:creator>
  <cp:keywords>National Institute of Child Health and Human Development; NICHD; National Institutes of Health; NIH; Safe to Sleep® campaign; safe infant sleep; badge; outreach; Alabama Safe Sleep Outreach Project.</cp:keywords>
  <dc:description/>
  <cp:lastModifiedBy>SYSTEM</cp:lastModifiedBy>
  <cp:revision>2</cp:revision>
  <cp:lastPrinted>2017-10-06T18:02:00Z</cp:lastPrinted>
  <dcterms:created xsi:type="dcterms:W3CDTF">2018-03-12T20:18:00Z</dcterms:created>
  <dcterms:modified xsi:type="dcterms:W3CDTF">2018-03-12T20:18:00Z</dcterms:modified>
  <cp:category/>
  <cp:contentStatus>Public domain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